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F20" w:rsidRDefault="00B07146" w:rsidP="00B2556E">
      <w:pPr>
        <w:spacing w:after="120"/>
        <w:jc w:val="both"/>
        <w:sectPr w:rsidR="00E26F20" w:rsidSect="009A4AF3">
          <w:headerReference w:type="even" r:id="rId6"/>
          <w:headerReference w:type="default" r:id="rId7"/>
          <w:pgSz w:w="11906" w:h="16838"/>
          <w:pgMar w:top="851" w:right="357" w:bottom="1134" w:left="357" w:header="357" w:footer="709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>
                <wp:simplePos x="0" y="0"/>
                <wp:positionH relativeFrom="column">
                  <wp:posOffset>1002030</wp:posOffset>
                </wp:positionH>
                <wp:positionV relativeFrom="paragraph">
                  <wp:posOffset>2065020</wp:posOffset>
                </wp:positionV>
                <wp:extent cx="3277870" cy="782320"/>
                <wp:effectExtent l="0" t="0" r="0" b="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7870" cy="782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12D2" w:rsidRPr="00CC3F36" w:rsidRDefault="007005DB" w:rsidP="00184A04">
                            <w:pPr>
                              <w:pStyle w:val="FORMATTEX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О предоставлении в 2022</w:t>
                            </w:r>
                            <w:r w:rsidR="00CC3F36" w:rsidRPr="00DA068F">
                              <w:rPr>
                                <w:b/>
                                <w:bCs/>
                              </w:rPr>
                              <w:t xml:space="preserve"> году субсидий </w:t>
                            </w:r>
                            <w:r w:rsidR="00CC3F36">
                              <w:rPr>
                                <w:b/>
                                <w:bCs/>
                              </w:rPr>
                              <w:br/>
                            </w:r>
                            <w:r w:rsidR="00CC3F36" w:rsidRPr="00DA068F">
                              <w:rPr>
                                <w:b/>
                                <w:bCs/>
                              </w:rPr>
                              <w:t>в виде грантов Санкт-Петербурга</w:t>
                            </w:r>
                            <w:r w:rsidR="009A1968">
                              <w:rPr>
                                <w:b/>
                                <w:bCs/>
                              </w:rPr>
                              <w:br/>
                            </w:r>
                            <w:r w:rsidR="00CC3F36" w:rsidRPr="00DA068F">
                              <w:rPr>
                                <w:b/>
                                <w:bCs/>
                              </w:rPr>
                              <w:t>в целях</w:t>
                            </w:r>
                            <w:r w:rsidR="00CC3F36" w:rsidRPr="00CC3F36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CC3F36" w:rsidRPr="00DA068F">
                              <w:rPr>
                                <w:b/>
                                <w:bCs/>
                              </w:rPr>
                              <w:t>возмещения затрат</w:t>
                            </w:r>
                            <w:r w:rsidR="009A1968">
                              <w:rPr>
                                <w:b/>
                                <w:bCs/>
                              </w:rPr>
                              <w:br/>
                            </w:r>
                            <w:r w:rsidR="00CC3F36" w:rsidRPr="00DA068F">
                              <w:rPr>
                                <w:b/>
                                <w:bCs/>
                              </w:rPr>
                              <w:t>в сфере средств массовой</w:t>
                            </w:r>
                            <w:r w:rsidR="00CC3F36" w:rsidRPr="00CC3F36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CC3F36" w:rsidRPr="00DA068F">
                              <w:rPr>
                                <w:b/>
                                <w:bCs/>
                              </w:rPr>
                              <w:t>информации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78.9pt;margin-top:162.6pt;width:258.1pt;height:61.6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" o:allowincell="f" filled="f" stroked="f">
                <v:textbox inset="0,0,0,0">
                  <w:txbxContent>
                    <w:p w:rsidR="005712D2" w:rsidRPr="00CC3F36" w:rsidRDefault="007005DB" w:rsidP="00184A04">
                      <w:pPr>
                        <w:pStyle w:val="FORMATTEXT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О предоставлении в 2022</w:t>
                      </w:r>
                      <w:r w:rsidR="00CC3F36" w:rsidRPr="00DA068F">
                        <w:rPr>
                          <w:b/>
                          <w:bCs/>
                        </w:rPr>
                        <w:t xml:space="preserve"> году субсидий </w:t>
                      </w:r>
                      <w:r w:rsidR="00CC3F36">
                        <w:rPr>
                          <w:b/>
                          <w:bCs/>
                        </w:rPr>
                        <w:br/>
                      </w:r>
                      <w:r w:rsidR="00CC3F36" w:rsidRPr="00DA068F">
                        <w:rPr>
                          <w:b/>
                          <w:bCs/>
                        </w:rPr>
                        <w:t>в виде грантов Санкт-Петербурга</w:t>
                      </w:r>
                      <w:r w:rsidR="009A1968">
                        <w:rPr>
                          <w:b/>
                          <w:bCs/>
                        </w:rPr>
                        <w:br/>
                      </w:r>
                      <w:r w:rsidR="00CC3F36" w:rsidRPr="00DA068F">
                        <w:rPr>
                          <w:b/>
                          <w:bCs/>
                        </w:rPr>
                        <w:t>в целях</w:t>
                      </w:r>
                      <w:r w:rsidR="00CC3F36" w:rsidRPr="00CC3F36">
                        <w:rPr>
                          <w:b/>
                          <w:bCs/>
                        </w:rPr>
                        <w:t xml:space="preserve"> </w:t>
                      </w:r>
                      <w:r w:rsidR="00CC3F36" w:rsidRPr="00DA068F">
                        <w:rPr>
                          <w:b/>
                          <w:bCs/>
                        </w:rPr>
                        <w:t>возмещения затрат</w:t>
                      </w:r>
                      <w:r w:rsidR="009A1968">
                        <w:rPr>
                          <w:b/>
                          <w:bCs/>
                        </w:rPr>
                        <w:br/>
                      </w:r>
                      <w:r w:rsidR="00CC3F36" w:rsidRPr="00DA068F">
                        <w:rPr>
                          <w:b/>
                          <w:bCs/>
                        </w:rPr>
                        <w:t>в сфере средств массовой</w:t>
                      </w:r>
                      <w:r w:rsidR="00CC3F36" w:rsidRPr="00CC3F36">
                        <w:rPr>
                          <w:b/>
                          <w:bCs/>
                        </w:rPr>
                        <w:t xml:space="preserve"> </w:t>
                      </w:r>
                      <w:r w:rsidR="00CC3F36" w:rsidRPr="00DA068F">
                        <w:rPr>
                          <w:b/>
                          <w:bCs/>
                        </w:rPr>
                        <w:t>информации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w:drawing>
          <wp:anchor distT="0" distB="107950" distL="114300" distR="114300" simplePos="0" relativeHeight="251656704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-133350</wp:posOffset>
            </wp:positionV>
            <wp:extent cx="7099300" cy="230251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12D2" w:rsidRDefault="005712D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5712D2" w:rsidRDefault="005712D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C3F36" w:rsidRDefault="00CC3F36" w:rsidP="00585C7A">
      <w:pPr>
        <w:spacing w:line="280" w:lineRule="exact"/>
        <w:ind w:firstLine="567"/>
        <w:jc w:val="both"/>
      </w:pPr>
      <w:r w:rsidRPr="00B2556E">
        <w:t xml:space="preserve">В соответствии с Бюджетным кодексом Российской Федерации, </w:t>
      </w:r>
      <w:r w:rsidR="00585C7A">
        <w:t xml:space="preserve">общими требованиями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</w:t>
      </w:r>
      <w:r w:rsidR="00585C7A">
        <w:br/>
        <w:t xml:space="preserve">лицам – производителям товаров, работ, услуг, утвержденными постановлением Правительства Российской Федерации от 18.09.2020 № 1492 «Об общих требованиях </w:t>
      </w:r>
      <w:r w:rsidR="00585C7A">
        <w:br/>
        <w:t xml:space="preserve">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</w:t>
      </w:r>
      <w:r w:rsidR="00585C7A" w:rsidRPr="00585C7A">
        <w:t xml:space="preserve"> </w:t>
      </w:r>
      <w:r w:rsidR="00585C7A">
        <w:t>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</w:t>
      </w:r>
      <w:r w:rsidR="00C67BD5">
        <w:t>»</w:t>
      </w:r>
      <w:r w:rsidR="00585C7A" w:rsidRPr="00585C7A">
        <w:t xml:space="preserve"> </w:t>
      </w:r>
      <w:r w:rsidR="00585C7A">
        <w:t>(далее – общие</w:t>
      </w:r>
      <w:r w:rsidR="00585C7A" w:rsidRPr="00585C7A">
        <w:t xml:space="preserve"> </w:t>
      </w:r>
      <w:r w:rsidR="00585C7A">
        <w:t>требования)</w:t>
      </w:r>
      <w:r w:rsidR="00C67BD5">
        <w:t>,</w:t>
      </w:r>
      <w:r w:rsidR="00585C7A" w:rsidRPr="00585C7A">
        <w:t xml:space="preserve"> </w:t>
      </w:r>
      <w:r w:rsidRPr="00B2556E">
        <w:t xml:space="preserve">Законом Санкт-Петербурга </w:t>
      </w:r>
      <w:r w:rsidR="00585C7A">
        <w:br/>
      </w:r>
      <w:r w:rsidRPr="00B2556E">
        <w:t xml:space="preserve">от </w:t>
      </w:r>
      <w:r w:rsidR="00B2556E" w:rsidRPr="00B2556E">
        <w:t xml:space="preserve">24.11.2021 № 558-119 </w:t>
      </w:r>
      <w:r w:rsidRPr="00B2556E">
        <w:t xml:space="preserve">«О </w:t>
      </w:r>
      <w:r w:rsidR="00B2556E" w:rsidRPr="00B2556E">
        <w:t>бюджете Санкт-Петербурга на 2022</w:t>
      </w:r>
      <w:r w:rsidRPr="00B2556E">
        <w:t xml:space="preserve"> год </w:t>
      </w:r>
      <w:r w:rsidR="00B2556E" w:rsidRPr="00B2556E">
        <w:t>и на плановый период 2023 и 2024</w:t>
      </w:r>
      <w:r w:rsidRPr="00B2556E">
        <w:t xml:space="preserve"> годов», Законом Санкт-Петербурга от 07.06.2000 № 264-27 «О грантах </w:t>
      </w:r>
      <w:r w:rsidR="00585C7A">
        <w:br/>
      </w:r>
      <w:r w:rsidRPr="00B2556E">
        <w:t xml:space="preserve">Санкт-Петербурга в сфере средств массовой информации», постановлением Правительства Санкт-Петербурга </w:t>
      </w:r>
      <w:r w:rsidRPr="00DA068F">
        <w:t>от 01.04.2008 № 322 «О мерах по реализации З</w:t>
      </w:r>
      <w:r w:rsidR="002B684B">
        <w:t>акона</w:t>
      </w:r>
      <w:r w:rsidRPr="00DA068F">
        <w:t xml:space="preserve"> Санкт-Петербурга «О грантах Санкт-Петербурга в сфере средств массовой информации» и постановлением Правительства Санкт-Петербурга от 04.06.2014 № 452 «О государственной программе</w:t>
      </w:r>
      <w:r w:rsidR="00B2556E">
        <w:t xml:space="preserve"> </w:t>
      </w:r>
      <w:r w:rsidRPr="00DA068F">
        <w:t>Санкт-Петербурга «Создание условий для обе</w:t>
      </w:r>
      <w:r>
        <w:t xml:space="preserve">спечения общественного согласия </w:t>
      </w:r>
      <w:r w:rsidR="009A1968">
        <w:br/>
      </w:r>
      <w:r w:rsidRPr="00DA068F">
        <w:t>в Санкт-Петербурге» Правительство Санкт-Петербурга</w:t>
      </w:r>
    </w:p>
    <w:p w:rsidR="00B2556E" w:rsidRDefault="00B2556E" w:rsidP="009A1968">
      <w:pPr>
        <w:spacing w:line="280" w:lineRule="exact"/>
        <w:ind w:firstLine="567"/>
        <w:jc w:val="both"/>
      </w:pPr>
    </w:p>
    <w:p w:rsidR="00B2556E" w:rsidRPr="00DA068F" w:rsidRDefault="00B2556E" w:rsidP="00B2556E">
      <w:pPr>
        <w:spacing w:line="280" w:lineRule="exact"/>
        <w:jc w:val="both"/>
      </w:pPr>
    </w:p>
    <w:p w:rsidR="009A1968" w:rsidRDefault="00CC3F36" w:rsidP="009A1968">
      <w:pPr>
        <w:pStyle w:val="ConsPlusTitle"/>
        <w:spacing w:line="280" w:lineRule="exact"/>
        <w:ind w:right="249"/>
        <w:jc w:val="both"/>
        <w:rPr>
          <w:rFonts w:ascii="Times New Roman" w:hAnsi="Times New Roman" w:cs="Times New Roman"/>
          <w:sz w:val="24"/>
          <w:szCs w:val="24"/>
        </w:rPr>
      </w:pPr>
      <w:r w:rsidRPr="00DA068F">
        <w:rPr>
          <w:rFonts w:ascii="Times New Roman" w:hAnsi="Times New Roman" w:cs="Times New Roman"/>
          <w:sz w:val="24"/>
          <w:szCs w:val="24"/>
        </w:rPr>
        <w:t>П</w:t>
      </w:r>
      <w:r w:rsidRPr="00CC3F36">
        <w:rPr>
          <w:rFonts w:ascii="Times New Roman" w:hAnsi="Times New Roman" w:cs="Times New Roman"/>
          <w:sz w:val="24"/>
          <w:szCs w:val="24"/>
        </w:rPr>
        <w:t xml:space="preserve"> </w:t>
      </w:r>
      <w:r w:rsidRPr="00DA068F">
        <w:rPr>
          <w:rFonts w:ascii="Times New Roman" w:hAnsi="Times New Roman" w:cs="Times New Roman"/>
          <w:sz w:val="24"/>
          <w:szCs w:val="24"/>
        </w:rPr>
        <w:t>О</w:t>
      </w:r>
      <w:r w:rsidRPr="00CC3F36">
        <w:rPr>
          <w:rFonts w:ascii="Times New Roman" w:hAnsi="Times New Roman" w:cs="Times New Roman"/>
          <w:sz w:val="24"/>
          <w:szCs w:val="24"/>
        </w:rPr>
        <w:t xml:space="preserve"> </w:t>
      </w:r>
      <w:r w:rsidRPr="00DA068F">
        <w:rPr>
          <w:rFonts w:ascii="Times New Roman" w:hAnsi="Times New Roman" w:cs="Times New Roman"/>
          <w:sz w:val="24"/>
          <w:szCs w:val="24"/>
        </w:rPr>
        <w:t>С</w:t>
      </w:r>
      <w:r w:rsidRPr="00CC3F36">
        <w:rPr>
          <w:rFonts w:ascii="Times New Roman" w:hAnsi="Times New Roman" w:cs="Times New Roman"/>
          <w:sz w:val="24"/>
          <w:szCs w:val="24"/>
        </w:rPr>
        <w:t xml:space="preserve"> </w:t>
      </w:r>
      <w:r w:rsidRPr="00DA068F">
        <w:rPr>
          <w:rFonts w:ascii="Times New Roman" w:hAnsi="Times New Roman" w:cs="Times New Roman"/>
          <w:sz w:val="24"/>
          <w:szCs w:val="24"/>
        </w:rPr>
        <w:t>Т</w:t>
      </w:r>
      <w:r w:rsidRPr="00CC3F36">
        <w:rPr>
          <w:rFonts w:ascii="Times New Roman" w:hAnsi="Times New Roman" w:cs="Times New Roman"/>
          <w:sz w:val="24"/>
          <w:szCs w:val="24"/>
        </w:rPr>
        <w:t xml:space="preserve"> </w:t>
      </w:r>
      <w:r w:rsidRPr="00DA068F">
        <w:rPr>
          <w:rFonts w:ascii="Times New Roman" w:hAnsi="Times New Roman" w:cs="Times New Roman"/>
          <w:sz w:val="24"/>
          <w:szCs w:val="24"/>
        </w:rPr>
        <w:t>А</w:t>
      </w:r>
      <w:r w:rsidRPr="00CC3F36">
        <w:rPr>
          <w:rFonts w:ascii="Times New Roman" w:hAnsi="Times New Roman" w:cs="Times New Roman"/>
          <w:sz w:val="24"/>
          <w:szCs w:val="24"/>
        </w:rPr>
        <w:t xml:space="preserve"> </w:t>
      </w:r>
      <w:r w:rsidRPr="00DA068F">
        <w:rPr>
          <w:rFonts w:ascii="Times New Roman" w:hAnsi="Times New Roman" w:cs="Times New Roman"/>
          <w:sz w:val="24"/>
          <w:szCs w:val="24"/>
        </w:rPr>
        <w:t>Н</w:t>
      </w:r>
      <w:r w:rsidRPr="00CC3F36">
        <w:rPr>
          <w:rFonts w:ascii="Times New Roman" w:hAnsi="Times New Roman" w:cs="Times New Roman"/>
          <w:sz w:val="24"/>
          <w:szCs w:val="24"/>
        </w:rPr>
        <w:t xml:space="preserve"> </w:t>
      </w:r>
      <w:r w:rsidRPr="00DA068F">
        <w:rPr>
          <w:rFonts w:ascii="Times New Roman" w:hAnsi="Times New Roman" w:cs="Times New Roman"/>
          <w:sz w:val="24"/>
          <w:szCs w:val="24"/>
        </w:rPr>
        <w:t>О</w:t>
      </w:r>
      <w:r w:rsidRPr="00CC3F36">
        <w:rPr>
          <w:rFonts w:ascii="Times New Roman" w:hAnsi="Times New Roman" w:cs="Times New Roman"/>
          <w:sz w:val="24"/>
          <w:szCs w:val="24"/>
        </w:rPr>
        <w:t xml:space="preserve"> </w:t>
      </w:r>
      <w:r w:rsidRPr="00DA068F">
        <w:rPr>
          <w:rFonts w:ascii="Times New Roman" w:hAnsi="Times New Roman" w:cs="Times New Roman"/>
          <w:sz w:val="24"/>
          <w:szCs w:val="24"/>
        </w:rPr>
        <w:t>В</w:t>
      </w:r>
      <w:r w:rsidRPr="00CC3F36">
        <w:rPr>
          <w:rFonts w:ascii="Times New Roman" w:hAnsi="Times New Roman" w:cs="Times New Roman"/>
          <w:sz w:val="24"/>
          <w:szCs w:val="24"/>
        </w:rPr>
        <w:t xml:space="preserve"> </w:t>
      </w:r>
      <w:r w:rsidRPr="00DA068F">
        <w:rPr>
          <w:rFonts w:ascii="Times New Roman" w:hAnsi="Times New Roman" w:cs="Times New Roman"/>
          <w:sz w:val="24"/>
          <w:szCs w:val="24"/>
        </w:rPr>
        <w:t>Л</w:t>
      </w:r>
      <w:r w:rsidRPr="00CC3F36">
        <w:rPr>
          <w:rFonts w:ascii="Times New Roman" w:hAnsi="Times New Roman" w:cs="Times New Roman"/>
          <w:sz w:val="24"/>
          <w:szCs w:val="24"/>
        </w:rPr>
        <w:t xml:space="preserve"> </w:t>
      </w:r>
      <w:r w:rsidRPr="00DA068F">
        <w:rPr>
          <w:rFonts w:ascii="Times New Roman" w:hAnsi="Times New Roman" w:cs="Times New Roman"/>
          <w:sz w:val="24"/>
          <w:szCs w:val="24"/>
        </w:rPr>
        <w:t>Я</w:t>
      </w:r>
      <w:r w:rsidRPr="00CC3F36">
        <w:rPr>
          <w:rFonts w:ascii="Times New Roman" w:hAnsi="Times New Roman" w:cs="Times New Roman"/>
          <w:sz w:val="24"/>
          <w:szCs w:val="24"/>
        </w:rPr>
        <w:t xml:space="preserve"> </w:t>
      </w:r>
      <w:r w:rsidRPr="00DA068F">
        <w:rPr>
          <w:rFonts w:ascii="Times New Roman" w:hAnsi="Times New Roman" w:cs="Times New Roman"/>
          <w:sz w:val="24"/>
          <w:szCs w:val="24"/>
        </w:rPr>
        <w:t>Е</w:t>
      </w:r>
      <w:r w:rsidRPr="00CC3F36">
        <w:rPr>
          <w:rFonts w:ascii="Times New Roman" w:hAnsi="Times New Roman" w:cs="Times New Roman"/>
          <w:sz w:val="24"/>
          <w:szCs w:val="24"/>
        </w:rPr>
        <w:t xml:space="preserve"> </w:t>
      </w:r>
      <w:r w:rsidRPr="00DA068F">
        <w:rPr>
          <w:rFonts w:ascii="Times New Roman" w:hAnsi="Times New Roman" w:cs="Times New Roman"/>
          <w:sz w:val="24"/>
          <w:szCs w:val="24"/>
        </w:rPr>
        <w:t>Т:</w:t>
      </w:r>
    </w:p>
    <w:p w:rsidR="00B2556E" w:rsidRDefault="00B2556E" w:rsidP="009A1968">
      <w:pPr>
        <w:pStyle w:val="ConsPlusTitle"/>
        <w:spacing w:line="280" w:lineRule="exact"/>
        <w:ind w:right="249"/>
        <w:jc w:val="both"/>
        <w:rPr>
          <w:rFonts w:ascii="Times New Roman" w:hAnsi="Times New Roman" w:cs="Times New Roman"/>
          <w:sz w:val="24"/>
          <w:szCs w:val="24"/>
        </w:rPr>
      </w:pPr>
    </w:p>
    <w:p w:rsidR="00CC3F36" w:rsidRPr="00585C7A" w:rsidRDefault="00CC3F36" w:rsidP="009A1968">
      <w:pPr>
        <w:pStyle w:val="FORMATTEXT"/>
        <w:spacing w:line="280" w:lineRule="exact"/>
        <w:ind w:firstLine="567"/>
        <w:jc w:val="both"/>
      </w:pPr>
      <w:r w:rsidRPr="00DA068F">
        <w:t>1.</w:t>
      </w:r>
      <w:r w:rsidR="002B514A">
        <w:t> </w:t>
      </w:r>
      <w:r w:rsidRPr="00DA068F">
        <w:t> Утверди</w:t>
      </w:r>
      <w:r w:rsidR="007005DB">
        <w:t>ть Порядок предоставления в 2022</w:t>
      </w:r>
      <w:r w:rsidRPr="00DA068F">
        <w:t xml:space="preserve"> году субсидий в виде грантов </w:t>
      </w:r>
      <w:r w:rsidR="002B514A">
        <w:br/>
      </w:r>
      <w:r w:rsidRPr="00DA068F">
        <w:t xml:space="preserve">Санкт-Петербурга в целях возмещения затрат в сфере средств массовой информации </w:t>
      </w:r>
      <w:r w:rsidR="00585C7A">
        <w:br/>
      </w:r>
      <w:r w:rsidRPr="00DA068F">
        <w:t>(далее</w:t>
      </w:r>
      <w:r w:rsidR="00585C7A">
        <w:t xml:space="preserve"> – Порядок) согласно приложению № 1 и форму заявки, согласно приложению № 2.</w:t>
      </w:r>
    </w:p>
    <w:p w:rsidR="00CC3F36" w:rsidRDefault="00CC3F36" w:rsidP="009A1968">
      <w:pPr>
        <w:spacing w:line="280" w:lineRule="exact"/>
        <w:ind w:firstLine="567"/>
        <w:jc w:val="both"/>
      </w:pPr>
      <w:r w:rsidRPr="00DA068F">
        <w:t>2.</w:t>
      </w:r>
      <w:r w:rsidR="002B514A">
        <w:t> </w:t>
      </w:r>
      <w:r w:rsidRPr="00DA068F">
        <w:t> </w:t>
      </w:r>
      <w:r>
        <w:t xml:space="preserve">В соответствии с подпунктом 2 пункта 2 статьи 78 Бюджетного кодекса Российской Федерации и </w:t>
      </w:r>
      <w:r w:rsidR="00585C7A">
        <w:t xml:space="preserve">общими требованиями, </w:t>
      </w:r>
      <w:r>
        <w:t xml:space="preserve">в целях реализации Порядка Комитету по печати </w:t>
      </w:r>
      <w:r>
        <w:br/>
        <w:t xml:space="preserve">и взаимодействию со средствами массовой информации в месячный срок </w:t>
      </w:r>
      <w:r w:rsidR="009A1968">
        <w:br/>
      </w:r>
      <w:r>
        <w:t xml:space="preserve">принять нормативный правовой акт, регулирующий отдельные вопросы </w:t>
      </w:r>
      <w:r w:rsidR="009A1968">
        <w:br/>
      </w:r>
      <w:r>
        <w:t xml:space="preserve">предоставления субсидий в соответствии с Порядком (далее – субсидии), </w:t>
      </w:r>
      <w:r w:rsidR="009A1968">
        <w:br/>
      </w:r>
      <w:r>
        <w:t>которым установить:</w:t>
      </w:r>
    </w:p>
    <w:p w:rsidR="00CC3F36" w:rsidRPr="00745055" w:rsidRDefault="00CC3F36" w:rsidP="009A1968">
      <w:pPr>
        <w:spacing w:line="280" w:lineRule="exact"/>
        <w:ind w:firstLine="567"/>
        <w:jc w:val="both"/>
      </w:pPr>
      <w:r w:rsidRPr="00745055">
        <w:t>сроки проведения отбора и подведения его итогов в части, не урегулированной Порядком;</w:t>
      </w:r>
    </w:p>
    <w:p w:rsidR="009A1968" w:rsidRPr="00745055" w:rsidRDefault="00CC3F36" w:rsidP="00B2556E">
      <w:pPr>
        <w:spacing w:line="280" w:lineRule="exact"/>
        <w:ind w:firstLine="567"/>
        <w:jc w:val="both"/>
      </w:pPr>
      <w:r w:rsidRPr="00745055">
        <w:lastRenderedPageBreak/>
        <w:t>положение о конкурсной комиссии по предоставлению субсидий в виде грантов Санкт-Петербурга в сф</w:t>
      </w:r>
      <w:r w:rsidR="009A1968" w:rsidRPr="00745055">
        <w:t>ере средств массовой информации;</w:t>
      </w:r>
    </w:p>
    <w:p w:rsidR="00CC3F36" w:rsidRDefault="00FE0603" w:rsidP="009A1968">
      <w:pPr>
        <w:spacing w:line="280" w:lineRule="exact"/>
        <w:ind w:firstLine="567"/>
        <w:jc w:val="both"/>
      </w:pPr>
      <w:r w:rsidRPr="00745055">
        <w:t>порядок оценки проектов по критериям, указанным в пунктах 4.4.2.1.1 – 4.4.2.1.6 Порядка, в части, не</w:t>
      </w:r>
      <w:r w:rsidR="009A1968" w:rsidRPr="00745055">
        <w:t xml:space="preserve"> </w:t>
      </w:r>
      <w:r w:rsidR="00C67BD5">
        <w:t>урегулированной Порядком;</w:t>
      </w:r>
    </w:p>
    <w:p w:rsidR="00C67BD5" w:rsidRPr="00745055" w:rsidRDefault="00C67BD5" w:rsidP="009A1968">
      <w:pPr>
        <w:spacing w:line="280" w:lineRule="exact"/>
        <w:ind w:firstLine="567"/>
        <w:jc w:val="both"/>
      </w:pPr>
      <w:r>
        <w:t>условия и порядок заключения соглашения, а также дополнительного соглашения к соглашению.</w:t>
      </w:r>
      <w:bookmarkStart w:id="0" w:name="_GoBack"/>
      <w:bookmarkEnd w:id="0"/>
    </w:p>
    <w:p w:rsidR="00CC3F36" w:rsidRPr="00DA068F" w:rsidRDefault="00CC3F36" w:rsidP="009A1968">
      <w:pPr>
        <w:pStyle w:val="FORMATTEXT"/>
        <w:spacing w:line="280" w:lineRule="exact"/>
        <w:ind w:firstLine="567"/>
        <w:jc w:val="both"/>
      </w:pPr>
      <w:r w:rsidRPr="00DA068F">
        <w:t>3.</w:t>
      </w:r>
      <w:r w:rsidR="002B514A">
        <w:t>  </w:t>
      </w:r>
      <w:r w:rsidRPr="00DA068F">
        <w:t xml:space="preserve">Контроль за выполнением постановления возложить на вице-губернатора </w:t>
      </w:r>
      <w:r w:rsidR="002B514A">
        <w:br/>
      </w:r>
      <w:r w:rsidRPr="00DA068F">
        <w:t xml:space="preserve">Санкт-Петербурга </w:t>
      </w:r>
      <w:proofErr w:type="spellStart"/>
      <w:r w:rsidR="007005DB">
        <w:t>Мейксина</w:t>
      </w:r>
      <w:proofErr w:type="spellEnd"/>
      <w:r w:rsidR="007005DB">
        <w:t xml:space="preserve"> М.С.</w:t>
      </w:r>
    </w:p>
    <w:p w:rsidR="002B684B" w:rsidRDefault="002B684B" w:rsidP="009A1968">
      <w:pPr>
        <w:pStyle w:val="ConsPlusNormal"/>
        <w:ind w:right="247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1968" w:rsidRPr="00DA068F" w:rsidRDefault="009A1968" w:rsidP="009A1968">
      <w:pPr>
        <w:pStyle w:val="ConsPlusNormal"/>
        <w:ind w:right="247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3F36" w:rsidRPr="00DA068F" w:rsidRDefault="00CC3F36" w:rsidP="009A1968">
      <w:pPr>
        <w:pStyle w:val="ConsPlusNormal"/>
        <w:ind w:right="247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3F36" w:rsidRPr="00DA068F" w:rsidRDefault="00CC3F36" w:rsidP="009A1968">
      <w:pPr>
        <w:pStyle w:val="ConsPlusNormal"/>
        <w:ind w:right="6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068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E06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068F">
        <w:rPr>
          <w:rFonts w:ascii="Times New Roman" w:hAnsi="Times New Roman" w:cs="Times New Roman"/>
          <w:b/>
          <w:sz w:val="24"/>
          <w:szCs w:val="24"/>
        </w:rPr>
        <w:t xml:space="preserve">   Губернатор</w:t>
      </w:r>
    </w:p>
    <w:p w:rsidR="00E26F20" w:rsidRPr="002B684B" w:rsidRDefault="00CC3F36" w:rsidP="009A1968">
      <w:pPr>
        <w:pStyle w:val="ConsPlusNormal"/>
        <w:ind w:right="6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068F"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</w:t>
      </w:r>
      <w:r w:rsidRPr="00DA068F">
        <w:rPr>
          <w:rFonts w:ascii="Times New Roman" w:hAnsi="Times New Roman" w:cs="Times New Roman"/>
          <w:b/>
          <w:sz w:val="24"/>
          <w:szCs w:val="24"/>
        </w:rPr>
        <w:tab/>
      </w:r>
      <w:r w:rsidRPr="00DA068F">
        <w:rPr>
          <w:rFonts w:ascii="Times New Roman" w:hAnsi="Times New Roman" w:cs="Times New Roman"/>
          <w:b/>
          <w:sz w:val="24"/>
          <w:szCs w:val="24"/>
        </w:rPr>
        <w:tab/>
      </w:r>
      <w:r w:rsidRPr="00DA068F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DA068F">
        <w:rPr>
          <w:rFonts w:ascii="Times New Roman" w:hAnsi="Times New Roman" w:cs="Times New Roman"/>
          <w:b/>
          <w:sz w:val="24"/>
          <w:szCs w:val="24"/>
        </w:rPr>
        <w:tab/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DA068F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Pr="00DA068F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sectPr w:rsidR="00E26F20" w:rsidRPr="002B684B" w:rsidSect="00E26F2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2A38" w:rsidRDefault="00912A38">
      <w:r>
        <w:separator/>
      </w:r>
    </w:p>
  </w:endnote>
  <w:endnote w:type="continuationSeparator" w:id="0">
    <w:p w:rsidR="00912A38" w:rsidRDefault="00912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2A38" w:rsidRDefault="00912A38">
      <w:r>
        <w:separator/>
      </w:r>
    </w:p>
  </w:footnote>
  <w:footnote w:type="continuationSeparator" w:id="0">
    <w:p w:rsidR="00912A38" w:rsidRDefault="00912A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AF3" w:rsidRDefault="009A4AF3" w:rsidP="006C253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3455E" w:rsidRDefault="0093455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AF3" w:rsidRDefault="009A4AF3" w:rsidP="006C253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67BD5">
      <w:rPr>
        <w:rStyle w:val="a5"/>
        <w:noProof/>
      </w:rPr>
      <w:t>2</w:t>
    </w:r>
    <w:r>
      <w:rPr>
        <w:rStyle w:val="a5"/>
      </w:rPr>
      <w:fldChar w:fldCharType="end"/>
    </w:r>
  </w:p>
  <w:p w:rsidR="0093455E" w:rsidRDefault="0093455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ab80c654-3c91-474b-ad79-e882f4c729d7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0259E5"/>
    <w:rsid w:val="000259E5"/>
    <w:rsid w:val="00096221"/>
    <w:rsid w:val="00184A04"/>
    <w:rsid w:val="001F79BD"/>
    <w:rsid w:val="002B514A"/>
    <w:rsid w:val="002B684B"/>
    <w:rsid w:val="002C0ECB"/>
    <w:rsid w:val="003E68BF"/>
    <w:rsid w:val="004A4B07"/>
    <w:rsid w:val="005712D2"/>
    <w:rsid w:val="00585C7A"/>
    <w:rsid w:val="0066275D"/>
    <w:rsid w:val="006C2535"/>
    <w:rsid w:val="006F63E2"/>
    <w:rsid w:val="007005DB"/>
    <w:rsid w:val="00745055"/>
    <w:rsid w:val="007F6A48"/>
    <w:rsid w:val="008D3519"/>
    <w:rsid w:val="00912A38"/>
    <w:rsid w:val="0093455E"/>
    <w:rsid w:val="009A1968"/>
    <w:rsid w:val="009A4AF3"/>
    <w:rsid w:val="00A022B1"/>
    <w:rsid w:val="00A42D91"/>
    <w:rsid w:val="00A61B42"/>
    <w:rsid w:val="00A622EE"/>
    <w:rsid w:val="00B07146"/>
    <w:rsid w:val="00B2556E"/>
    <w:rsid w:val="00C66827"/>
    <w:rsid w:val="00C67BD5"/>
    <w:rsid w:val="00C702D7"/>
    <w:rsid w:val="00CC3F36"/>
    <w:rsid w:val="00E26F20"/>
    <w:rsid w:val="00F03045"/>
    <w:rsid w:val="00F45677"/>
    <w:rsid w:val="00F869EE"/>
    <w:rsid w:val="00FD040D"/>
    <w:rsid w:val="00FE0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7E2D05"/>
  <w15:chartTrackingRefBased/>
  <w15:docId w15:val="{A7D8DD71-7F71-4F27-9A02-C57F4628B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rsid w:val="005712D2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A4AF3"/>
  </w:style>
  <w:style w:type="paragraph" w:customStyle="1" w:styleId="FORMATTEXT">
    <w:name w:val=".FORMATTEXT"/>
    <w:rsid w:val="00CC3F3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Title">
    <w:name w:val="ConsPlusTitle"/>
    <w:rsid w:val="00CC3F36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CC3F3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Balloon Text"/>
    <w:basedOn w:val="a"/>
    <w:link w:val="a7"/>
    <w:rsid w:val="00184A0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184A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shlapakova\AppData\Local\Temp\bdttmp\224a8320-f20e-45c8-8238-e676eeefaa2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224a8320-f20e-45c8-8238-e676eeefaa2c</Template>
  <TotalTime>63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Ланкова Мария Станиславовна</dc:creator>
  <cp:keywords/>
  <cp:lastModifiedBy>Гулиянц Мария Андреевна</cp:lastModifiedBy>
  <cp:revision>9</cp:revision>
  <cp:lastPrinted>2022-02-14T08:51:00Z</cp:lastPrinted>
  <dcterms:created xsi:type="dcterms:W3CDTF">2021-06-08T08:22:00Z</dcterms:created>
  <dcterms:modified xsi:type="dcterms:W3CDTF">2022-02-15T11:41:00Z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ab80c654-3c91-474b-ad79-e882f4c729d7</vt:lpwstr>
  </property>
</Properties>
</file>