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001" w:rsidRDefault="009351A5" w:rsidP="006B2001">
      <w:pPr>
        <w:spacing w:after="120"/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1C77E837" wp14:editId="3F144E23">
                <wp:simplePos x="0" y="0"/>
                <wp:positionH relativeFrom="column">
                  <wp:posOffset>133985</wp:posOffset>
                </wp:positionH>
                <wp:positionV relativeFrom="paragraph">
                  <wp:posOffset>2426970</wp:posOffset>
                </wp:positionV>
                <wp:extent cx="2839085" cy="899795"/>
                <wp:effectExtent l="0" t="0" r="18415" b="1460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9085" cy="899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23C" w:rsidRDefault="0005123C" w:rsidP="00B13330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  <w:lang w:val="en-US"/>
                              </w:rPr>
                            </w:pPr>
                          </w:p>
                          <w:p w:rsidR="0005123C" w:rsidRPr="003B176A" w:rsidRDefault="0005123C" w:rsidP="00B13330">
                            <w:pPr>
                              <w:pStyle w:val="10"/>
                              <w:rPr>
                                <w:b/>
                                <w:color w:val="auto"/>
                                <w:szCs w:val="24"/>
                              </w:rPr>
                            </w:pPr>
                            <w:r w:rsidRPr="003B176A">
                              <w:rPr>
                                <w:b/>
                                <w:color w:val="auto"/>
                                <w:szCs w:val="24"/>
                              </w:rPr>
                              <w:t xml:space="preserve">О 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t>внесении изменений в постановление Правительства Санкт-Петербурга</w:t>
                            </w:r>
                            <w:r>
                              <w:rPr>
                                <w:b/>
                                <w:color w:val="auto"/>
                                <w:szCs w:val="24"/>
                              </w:rPr>
                              <w:br/>
                              <w:t xml:space="preserve">от 24.05.2021 № 314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0.55pt;margin-top:191.1pt;width:223.55pt;height:70.8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" o:allowincell="f" filled="f" stroked="f">
                <v:textbox inset="0,0,0,0">
                  <w:txbxContent>
                    <w:p w:rsidR="00B33DB0" w:rsidRDefault="00B33DB0" w:rsidP="00B13330">
                      <w:pPr>
                        <w:pStyle w:val="10"/>
                        <w:rPr>
                          <w:b/>
                          <w:color w:val="auto"/>
                          <w:szCs w:val="24"/>
                          <w:lang w:val="en-US"/>
                        </w:rPr>
                      </w:pPr>
                    </w:p>
                    <w:p w:rsidR="00942528" w:rsidRPr="003B176A" w:rsidRDefault="00653345" w:rsidP="00B13330">
                      <w:pPr>
                        <w:pStyle w:val="10"/>
                        <w:rPr>
                          <w:b/>
                          <w:color w:val="auto"/>
                          <w:szCs w:val="24"/>
                        </w:rPr>
                      </w:pPr>
                      <w:r w:rsidRPr="003B176A">
                        <w:rPr>
                          <w:b/>
                          <w:color w:val="auto"/>
                          <w:szCs w:val="24"/>
                        </w:rPr>
                        <w:t xml:space="preserve">О </w:t>
                      </w:r>
                      <w:r w:rsidR="00B26E57">
                        <w:rPr>
                          <w:b/>
                          <w:color w:val="auto"/>
                          <w:szCs w:val="24"/>
                        </w:rPr>
                        <w:t>внесении изменений в постановление Правительства Санкт-Петербурга</w:t>
                      </w:r>
                      <w:r w:rsidR="00B26E57">
                        <w:rPr>
                          <w:b/>
                          <w:color w:val="auto"/>
                          <w:szCs w:val="24"/>
                        </w:rPr>
                        <w:br/>
                        <w:t xml:space="preserve">от 24.05.2021 № 314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C61D88" w:rsidRDefault="00D23782" w:rsidP="00CB27D4">
      <w:pPr>
        <w:ind w:firstLine="709"/>
        <w:jc w:val="both"/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3602B62F" wp14:editId="2113EBB0">
            <wp:simplePos x="0" y="0"/>
            <wp:positionH relativeFrom="column">
              <wp:posOffset>-895350</wp:posOffset>
            </wp:positionH>
            <wp:positionV relativeFrom="paragraph">
              <wp:posOffset>609</wp:posOffset>
            </wp:positionV>
            <wp:extent cx="703008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008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651D">
        <w:t>Правительство Санкт-Петербурга</w:t>
      </w:r>
    </w:p>
    <w:p w:rsidR="0051651D" w:rsidRDefault="0051651D" w:rsidP="00CB27D4">
      <w:pPr>
        <w:ind w:firstLine="709"/>
        <w:jc w:val="both"/>
      </w:pPr>
    </w:p>
    <w:p w:rsidR="0051651D" w:rsidRDefault="0051651D" w:rsidP="0051651D">
      <w:pPr>
        <w:ind w:firstLine="284"/>
        <w:jc w:val="both"/>
        <w:rPr>
          <w:rFonts w:eastAsia="Calibri"/>
          <w:lang w:eastAsia="en-US"/>
        </w:rPr>
      </w:pPr>
      <w:proofErr w:type="gramStart"/>
      <w:r>
        <w:rPr>
          <w:b/>
          <w:szCs w:val="23"/>
        </w:rPr>
        <w:t>П</w:t>
      </w:r>
      <w:proofErr w:type="gramEnd"/>
      <w:r>
        <w:rPr>
          <w:b/>
          <w:szCs w:val="23"/>
        </w:rPr>
        <w:t xml:space="preserve"> О С Т А Н О В Л Я Е Т:</w:t>
      </w:r>
    </w:p>
    <w:p w:rsidR="0051651D" w:rsidRPr="00C61D88" w:rsidRDefault="0051651D" w:rsidP="0051651D">
      <w:pPr>
        <w:jc w:val="both"/>
      </w:pPr>
    </w:p>
    <w:p w:rsidR="00A60A50" w:rsidRDefault="00A60A50" w:rsidP="0005123C">
      <w:pPr>
        <w:pStyle w:val="a8"/>
        <w:numPr>
          <w:ilvl w:val="0"/>
          <w:numId w:val="1"/>
        </w:numPr>
        <w:tabs>
          <w:tab w:val="left" w:pos="993"/>
        </w:tabs>
        <w:spacing w:line="280" w:lineRule="exact"/>
        <w:ind w:left="0" w:firstLine="709"/>
      </w:pPr>
      <w:bookmarkStart w:id="0" w:name="Par0"/>
      <w:bookmarkEnd w:id="0"/>
      <w:r>
        <w:t>Внести в постановление Правительства Санкт-Петербурга о</w:t>
      </w:r>
      <w:r w:rsidR="00B33DB0">
        <w:t>т 24.05.2021 № 314 «О создании Г</w:t>
      </w:r>
      <w:r>
        <w:t>радостроительной комиссии Санкт-Петербурга» следующие изменения:</w:t>
      </w:r>
    </w:p>
    <w:p w:rsidR="00B7313B" w:rsidRDefault="00D11360" w:rsidP="00D11360">
      <w:pPr>
        <w:tabs>
          <w:tab w:val="left" w:pos="993"/>
        </w:tabs>
        <w:spacing w:line="280" w:lineRule="exact"/>
        <w:ind w:firstLine="709"/>
        <w:jc w:val="both"/>
      </w:pPr>
      <w:r>
        <w:t>в</w:t>
      </w:r>
      <w:r w:rsidR="00B7313B">
        <w:t xml:space="preserve"> приложение к </w:t>
      </w:r>
      <w:r w:rsidR="00B33DB0">
        <w:t>п</w:t>
      </w:r>
      <w:r w:rsidR="00B7313B">
        <w:t>остановлению внести изм</w:t>
      </w:r>
      <w:r w:rsidR="006573A4">
        <w:t xml:space="preserve">енения в состав членов Комиссии, </w:t>
      </w:r>
      <w:r w:rsidR="00B7313B">
        <w:t>исключи</w:t>
      </w:r>
      <w:r w:rsidR="006573A4">
        <w:t>в</w:t>
      </w:r>
      <w:r w:rsidR="00B7313B">
        <w:t xml:space="preserve"> из состава заместителя руководителя Администра</w:t>
      </w:r>
      <w:r>
        <w:t>ции Губернатора</w:t>
      </w:r>
      <w:r>
        <w:br/>
      </w:r>
      <w:r w:rsidR="00B7313B">
        <w:t>Санкт-Петербурга</w:t>
      </w:r>
      <w:r w:rsidR="006573A4">
        <w:t xml:space="preserve">, </w:t>
      </w:r>
      <w:r w:rsidR="0079182C">
        <w:t>в</w:t>
      </w:r>
      <w:r w:rsidR="00B7313B">
        <w:t>ключи</w:t>
      </w:r>
      <w:r w:rsidR="006573A4">
        <w:t>в</w:t>
      </w:r>
      <w:r w:rsidR="00B7313B">
        <w:t xml:space="preserve"> в состав специал</w:t>
      </w:r>
      <w:r w:rsidR="00B33DB0">
        <w:t>ьного представителя Губернатора</w:t>
      </w:r>
      <w:r w:rsidR="00B33DB0">
        <w:br/>
      </w:r>
      <w:r w:rsidR="00B7313B">
        <w:t>Санкт-Петербурга</w:t>
      </w:r>
      <w:r w:rsidR="0079182C">
        <w:t>;</w:t>
      </w:r>
    </w:p>
    <w:p w:rsidR="0079182C" w:rsidRDefault="0079182C" w:rsidP="0079182C">
      <w:pPr>
        <w:pStyle w:val="a8"/>
        <w:tabs>
          <w:tab w:val="left" w:pos="0"/>
        </w:tabs>
        <w:spacing w:line="280" w:lineRule="exact"/>
        <w:ind w:left="0"/>
      </w:pPr>
      <w:r>
        <w:t xml:space="preserve">из наименования члена Комиссии </w:t>
      </w:r>
      <w:r w:rsidR="00E15606">
        <w:t>«</w:t>
      </w:r>
      <w:r>
        <w:t>председатель</w:t>
      </w:r>
      <w:r w:rsidR="00D11360">
        <w:t xml:space="preserve"> Комитета по градостроительству</w:t>
      </w:r>
      <w:r w:rsidR="00D11360">
        <w:br/>
      </w:r>
      <w:bookmarkStart w:id="1" w:name="_GoBack"/>
      <w:bookmarkEnd w:id="1"/>
      <w:r>
        <w:t>и архитектуре</w:t>
      </w:r>
      <w:r w:rsidR="00E15606">
        <w:t>»</w:t>
      </w:r>
      <w:r>
        <w:t xml:space="preserve"> исключить </w:t>
      </w:r>
      <w:r w:rsidR="0017310C">
        <w:t xml:space="preserve">слова </w:t>
      </w:r>
      <w:r w:rsidR="00E15606">
        <w:t>«</w:t>
      </w:r>
      <w:r w:rsidR="00674E21">
        <w:t xml:space="preserve"> – </w:t>
      </w:r>
      <w:r>
        <w:t>главный архитектор Санкт-Петербурга</w:t>
      </w:r>
      <w:r w:rsidR="00E15606">
        <w:t>»</w:t>
      </w:r>
      <w:r>
        <w:t>;</w:t>
      </w:r>
    </w:p>
    <w:p w:rsidR="0079182C" w:rsidRDefault="00B33DB0" w:rsidP="0079182C">
      <w:pPr>
        <w:pStyle w:val="a8"/>
        <w:tabs>
          <w:tab w:val="left" w:pos="0"/>
        </w:tabs>
        <w:spacing w:line="280" w:lineRule="exact"/>
        <w:ind w:left="0"/>
      </w:pPr>
      <w:r>
        <w:t>в</w:t>
      </w:r>
      <w:r w:rsidR="0079182C">
        <w:t xml:space="preserve"> наименовани</w:t>
      </w:r>
      <w:r>
        <w:t>е</w:t>
      </w:r>
      <w:r w:rsidR="0079182C">
        <w:t xml:space="preserve"> ответственного секретаря </w:t>
      </w:r>
      <w:r w:rsidR="0000370E">
        <w:t>добавить</w:t>
      </w:r>
      <w:r w:rsidR="0079182C">
        <w:t xml:space="preserve"> слово «первый»</w:t>
      </w:r>
      <w:r w:rsidR="0005123C">
        <w:t xml:space="preserve"> перед </w:t>
      </w:r>
      <w:r w:rsidR="00A31B77">
        <w:t xml:space="preserve">словами </w:t>
      </w:r>
      <w:r w:rsidR="0005123C">
        <w:t>«заместитель председателя Комитета по строительству»</w:t>
      </w:r>
      <w:r w:rsidR="0079182C">
        <w:t>.</w:t>
      </w:r>
    </w:p>
    <w:p w:rsidR="00166CCA" w:rsidRDefault="00166CCA" w:rsidP="005235DF">
      <w:pPr>
        <w:pStyle w:val="a8"/>
        <w:numPr>
          <w:ilvl w:val="0"/>
          <w:numId w:val="1"/>
        </w:numPr>
        <w:tabs>
          <w:tab w:val="left" w:pos="993"/>
        </w:tabs>
        <w:spacing w:line="280" w:lineRule="exact"/>
        <w:ind w:left="0" w:firstLine="709"/>
        <w:rPr>
          <w:bCs/>
        </w:rPr>
      </w:pPr>
      <w:proofErr w:type="gramStart"/>
      <w:r w:rsidRPr="00166CCA">
        <w:rPr>
          <w:bCs/>
        </w:rPr>
        <w:t>Контроль за</w:t>
      </w:r>
      <w:proofErr w:type="gramEnd"/>
      <w:r w:rsidRPr="00166CCA">
        <w:rPr>
          <w:bCs/>
        </w:rPr>
        <w:t xml:space="preserve"> выполнением постановления возложить на вице-губернатора</w:t>
      </w:r>
      <w:r w:rsidR="00F43AA9">
        <w:rPr>
          <w:bCs/>
        </w:rPr>
        <w:br/>
      </w:r>
      <w:r w:rsidRPr="00166CCA">
        <w:rPr>
          <w:bCs/>
        </w:rPr>
        <w:t>Санкт-Петербурга Линченко Н.В.</w:t>
      </w:r>
    </w:p>
    <w:p w:rsidR="000477D5" w:rsidRDefault="000477D5" w:rsidP="00DD0A01">
      <w:pPr>
        <w:tabs>
          <w:tab w:val="left" w:pos="993"/>
        </w:tabs>
        <w:spacing w:line="280" w:lineRule="exact"/>
        <w:rPr>
          <w:bCs/>
        </w:rPr>
      </w:pPr>
    </w:p>
    <w:p w:rsidR="00F1474D" w:rsidRDefault="00F1474D" w:rsidP="00DD0A01">
      <w:pPr>
        <w:tabs>
          <w:tab w:val="left" w:pos="993"/>
        </w:tabs>
        <w:spacing w:line="280" w:lineRule="exact"/>
        <w:rPr>
          <w:bCs/>
        </w:rPr>
      </w:pPr>
    </w:p>
    <w:p w:rsidR="00DD0A01" w:rsidRPr="00C61D88" w:rsidRDefault="00DD0A01" w:rsidP="00DD0A01">
      <w:pPr>
        <w:rPr>
          <w:b/>
        </w:rPr>
      </w:pPr>
      <w:r w:rsidRPr="00C61D88">
        <w:rPr>
          <w:b/>
        </w:rPr>
        <w:t xml:space="preserve">      Губернатор</w:t>
      </w:r>
    </w:p>
    <w:p w:rsidR="007632F1" w:rsidRDefault="00DD0A01" w:rsidP="00BB240C">
      <w:pPr>
        <w:tabs>
          <w:tab w:val="left" w:pos="993"/>
        </w:tabs>
        <w:spacing w:line="280" w:lineRule="exact"/>
        <w:rPr>
          <w:rFonts w:eastAsia="Calibri"/>
          <w:bCs/>
          <w:lang w:eastAsia="en-US"/>
        </w:rPr>
      </w:pPr>
      <w:r w:rsidRPr="00C61D88">
        <w:rPr>
          <w:b/>
        </w:rPr>
        <w:t xml:space="preserve">Санкт-Петербурга                                                                                    </w:t>
      </w:r>
      <w:r>
        <w:rPr>
          <w:b/>
        </w:rPr>
        <w:t xml:space="preserve">                 </w:t>
      </w:r>
      <w:r w:rsidRPr="00C61D88">
        <w:rPr>
          <w:b/>
        </w:rPr>
        <w:t>А.Д.Беглов</w:t>
      </w:r>
    </w:p>
    <w:p w:rsidR="006B2001" w:rsidRDefault="006B2001" w:rsidP="00BE5BE8">
      <w:pPr>
        <w:pStyle w:val="a8"/>
        <w:tabs>
          <w:tab w:val="left" w:pos="993"/>
        </w:tabs>
        <w:spacing w:line="280" w:lineRule="exact"/>
        <w:ind w:left="5670" w:firstLine="0"/>
        <w:jc w:val="left"/>
        <w:rPr>
          <w:bCs/>
        </w:rPr>
      </w:pPr>
    </w:p>
    <w:p w:rsidR="00DD0A01" w:rsidRPr="00B33DB0" w:rsidRDefault="00DD0A01" w:rsidP="00B33DB0">
      <w:pPr>
        <w:rPr>
          <w:rFonts w:eastAsia="Calibri"/>
          <w:bCs/>
          <w:lang w:eastAsia="en-US"/>
        </w:rPr>
      </w:pPr>
    </w:p>
    <w:sectPr w:rsidR="00DD0A01" w:rsidRPr="00B33DB0" w:rsidSect="00E6452D">
      <w:headerReference w:type="even" r:id="rId9"/>
      <w:headerReference w:type="default" r:id="rId10"/>
      <w:type w:val="continuous"/>
      <w:pgSz w:w="11906" w:h="16838"/>
      <w:pgMar w:top="680" w:right="851" w:bottom="680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23C" w:rsidRDefault="0005123C">
      <w:r>
        <w:separator/>
      </w:r>
    </w:p>
  </w:endnote>
  <w:endnote w:type="continuationSeparator" w:id="0">
    <w:p w:rsidR="0005123C" w:rsidRDefault="00051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23C" w:rsidRDefault="0005123C">
      <w:r>
        <w:separator/>
      </w:r>
    </w:p>
  </w:footnote>
  <w:footnote w:type="continuationSeparator" w:id="0">
    <w:p w:rsidR="0005123C" w:rsidRDefault="00051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23C" w:rsidRDefault="0005123C" w:rsidP="00F43AA9">
    <w:pPr>
      <w:pStyle w:val="a3"/>
      <w:jc w:val="center"/>
    </w:pPr>
    <w:r>
      <w:t>2</w:t>
    </w:r>
  </w:p>
  <w:p w:rsidR="0005123C" w:rsidRDefault="0005123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23C" w:rsidRDefault="0005123C" w:rsidP="00F43AA9">
    <w:pPr>
      <w:pStyle w:val="a3"/>
    </w:pPr>
  </w:p>
  <w:p w:rsidR="0005123C" w:rsidRDefault="0005123C" w:rsidP="00C61D8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0B9"/>
    <w:multiLevelType w:val="hybridMultilevel"/>
    <w:tmpl w:val="078A80AE"/>
    <w:lvl w:ilvl="0" w:tplc="CB82F3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evenAndOddHeaders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9b2ff9ef-5102-4f55-a860-d7191a43cbe5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43BD4"/>
    <w:rsid w:val="0000370E"/>
    <w:rsid w:val="00020320"/>
    <w:rsid w:val="000477D5"/>
    <w:rsid w:val="0005123C"/>
    <w:rsid w:val="000720B5"/>
    <w:rsid w:val="00072210"/>
    <w:rsid w:val="00075B55"/>
    <w:rsid w:val="000C0293"/>
    <w:rsid w:val="000D17A3"/>
    <w:rsid w:val="00105012"/>
    <w:rsid w:val="001445B6"/>
    <w:rsid w:val="00160A11"/>
    <w:rsid w:val="00162DEB"/>
    <w:rsid w:val="00163765"/>
    <w:rsid w:val="00166CCA"/>
    <w:rsid w:val="0017310C"/>
    <w:rsid w:val="001E4757"/>
    <w:rsid w:val="001F66AC"/>
    <w:rsid w:val="001F79BD"/>
    <w:rsid w:val="00213DA8"/>
    <w:rsid w:val="00241B7E"/>
    <w:rsid w:val="00242708"/>
    <w:rsid w:val="002454EF"/>
    <w:rsid w:val="00257127"/>
    <w:rsid w:val="00286A08"/>
    <w:rsid w:val="00294F58"/>
    <w:rsid w:val="002C3B52"/>
    <w:rsid w:val="002F7E12"/>
    <w:rsid w:val="00331A84"/>
    <w:rsid w:val="0033592C"/>
    <w:rsid w:val="003474E5"/>
    <w:rsid w:val="003739D5"/>
    <w:rsid w:val="003B176A"/>
    <w:rsid w:val="003E385E"/>
    <w:rsid w:val="003E68BF"/>
    <w:rsid w:val="003F0270"/>
    <w:rsid w:val="00417A9C"/>
    <w:rsid w:val="004763ED"/>
    <w:rsid w:val="00487827"/>
    <w:rsid w:val="004B733E"/>
    <w:rsid w:val="004C4EEF"/>
    <w:rsid w:val="0051651D"/>
    <w:rsid w:val="005235DF"/>
    <w:rsid w:val="005404F1"/>
    <w:rsid w:val="00545B98"/>
    <w:rsid w:val="005612D8"/>
    <w:rsid w:val="005712D2"/>
    <w:rsid w:val="00574E3D"/>
    <w:rsid w:val="005B4CDC"/>
    <w:rsid w:val="005F3ECE"/>
    <w:rsid w:val="00612DC7"/>
    <w:rsid w:val="006317F3"/>
    <w:rsid w:val="00643BD4"/>
    <w:rsid w:val="006460FF"/>
    <w:rsid w:val="00653345"/>
    <w:rsid w:val="006573A4"/>
    <w:rsid w:val="0066275D"/>
    <w:rsid w:val="00667A70"/>
    <w:rsid w:val="00674E21"/>
    <w:rsid w:val="006B2001"/>
    <w:rsid w:val="006C2535"/>
    <w:rsid w:val="006C7AE9"/>
    <w:rsid w:val="006D1B1C"/>
    <w:rsid w:val="006D364C"/>
    <w:rsid w:val="006D6FFA"/>
    <w:rsid w:val="006E6C26"/>
    <w:rsid w:val="006E6FD8"/>
    <w:rsid w:val="006F0929"/>
    <w:rsid w:val="006F10E9"/>
    <w:rsid w:val="00712C38"/>
    <w:rsid w:val="0072553B"/>
    <w:rsid w:val="00734C13"/>
    <w:rsid w:val="00750B49"/>
    <w:rsid w:val="007632F1"/>
    <w:rsid w:val="007660C8"/>
    <w:rsid w:val="0079182C"/>
    <w:rsid w:val="007976D5"/>
    <w:rsid w:val="007F1CBB"/>
    <w:rsid w:val="007F6A48"/>
    <w:rsid w:val="00846CDC"/>
    <w:rsid w:val="008C497E"/>
    <w:rsid w:val="008D3519"/>
    <w:rsid w:val="0093255F"/>
    <w:rsid w:val="0093455E"/>
    <w:rsid w:val="009351A5"/>
    <w:rsid w:val="00942528"/>
    <w:rsid w:val="0097399E"/>
    <w:rsid w:val="00992169"/>
    <w:rsid w:val="009A4AF3"/>
    <w:rsid w:val="009B1B91"/>
    <w:rsid w:val="009D6644"/>
    <w:rsid w:val="00A022B1"/>
    <w:rsid w:val="00A13499"/>
    <w:rsid w:val="00A1461F"/>
    <w:rsid w:val="00A31B77"/>
    <w:rsid w:val="00A60A50"/>
    <w:rsid w:val="00A61B42"/>
    <w:rsid w:val="00A80000"/>
    <w:rsid w:val="00A802DC"/>
    <w:rsid w:val="00A836BB"/>
    <w:rsid w:val="00AB3DBC"/>
    <w:rsid w:val="00AC07B2"/>
    <w:rsid w:val="00B13330"/>
    <w:rsid w:val="00B20DAF"/>
    <w:rsid w:val="00B26E57"/>
    <w:rsid w:val="00B3287E"/>
    <w:rsid w:val="00B33DB0"/>
    <w:rsid w:val="00B7313B"/>
    <w:rsid w:val="00B8024E"/>
    <w:rsid w:val="00BA3B8D"/>
    <w:rsid w:val="00BB240C"/>
    <w:rsid w:val="00BE5BE8"/>
    <w:rsid w:val="00BF5E1B"/>
    <w:rsid w:val="00C33A32"/>
    <w:rsid w:val="00C61D88"/>
    <w:rsid w:val="00C75073"/>
    <w:rsid w:val="00C83191"/>
    <w:rsid w:val="00CB27D4"/>
    <w:rsid w:val="00CD4045"/>
    <w:rsid w:val="00D11360"/>
    <w:rsid w:val="00D23782"/>
    <w:rsid w:val="00D26056"/>
    <w:rsid w:val="00D55579"/>
    <w:rsid w:val="00D81E9D"/>
    <w:rsid w:val="00DD0A01"/>
    <w:rsid w:val="00E15606"/>
    <w:rsid w:val="00E2475B"/>
    <w:rsid w:val="00E26F20"/>
    <w:rsid w:val="00E43E9F"/>
    <w:rsid w:val="00E44BAB"/>
    <w:rsid w:val="00E62D8B"/>
    <w:rsid w:val="00E6452D"/>
    <w:rsid w:val="00E7049A"/>
    <w:rsid w:val="00E87C50"/>
    <w:rsid w:val="00E9520B"/>
    <w:rsid w:val="00EA6604"/>
    <w:rsid w:val="00EB0322"/>
    <w:rsid w:val="00ED5BC6"/>
    <w:rsid w:val="00EF21ED"/>
    <w:rsid w:val="00EF2F23"/>
    <w:rsid w:val="00F03045"/>
    <w:rsid w:val="00F1474D"/>
    <w:rsid w:val="00F177A3"/>
    <w:rsid w:val="00F43AA9"/>
    <w:rsid w:val="00F70B49"/>
    <w:rsid w:val="00F869EE"/>
    <w:rsid w:val="00FA39AE"/>
    <w:rsid w:val="00FF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133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632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632F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A4AF3"/>
  </w:style>
  <w:style w:type="paragraph" w:customStyle="1" w:styleId="10">
    <w:name w:val="Обычный1"/>
    <w:uiPriority w:val="99"/>
    <w:rsid w:val="00C61D88"/>
    <w:rPr>
      <w:rFonts w:eastAsia="Calibri"/>
      <w:color w:val="000000"/>
      <w:sz w:val="24"/>
    </w:rPr>
  </w:style>
  <w:style w:type="character" w:styleId="a7">
    <w:name w:val="Hyperlink"/>
    <w:uiPriority w:val="99"/>
    <w:unhideWhenUsed/>
    <w:rsid w:val="00C61D88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C61D88"/>
    <w:rPr>
      <w:sz w:val="24"/>
      <w:szCs w:val="24"/>
    </w:rPr>
  </w:style>
  <w:style w:type="paragraph" w:styleId="a8">
    <w:name w:val="List Paragraph"/>
    <w:basedOn w:val="a"/>
    <w:uiPriority w:val="34"/>
    <w:qFormat/>
    <w:rsid w:val="00C61D88"/>
    <w:pPr>
      <w:autoSpaceDE w:val="0"/>
      <w:autoSpaceDN w:val="0"/>
      <w:adjustRightInd w:val="0"/>
      <w:ind w:left="720" w:firstLine="709"/>
      <w:contextualSpacing/>
      <w:jc w:val="both"/>
    </w:pPr>
    <w:rPr>
      <w:rFonts w:eastAsia="Calibri"/>
      <w:lang w:eastAsia="en-US"/>
    </w:rPr>
  </w:style>
  <w:style w:type="paragraph" w:styleId="a9">
    <w:name w:val="Balloon Text"/>
    <w:basedOn w:val="a"/>
    <w:link w:val="aa"/>
    <w:rsid w:val="000720B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0720B5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1333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632F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7632F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e6162608-aab8-4026-b7ae-74b19aaae9e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e6162608-aab8-4026-b7ae-74b19aaae9e0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Марина Анатольевна</dc:creator>
  <cp:lastModifiedBy>Ксения Иванова</cp:lastModifiedBy>
  <cp:revision>2</cp:revision>
  <cp:lastPrinted>2021-10-11T09:21:00Z</cp:lastPrinted>
  <dcterms:created xsi:type="dcterms:W3CDTF">2022-02-15T06:05:00Z</dcterms:created>
  <dcterms:modified xsi:type="dcterms:W3CDTF">2022-02-15T06:05:00Z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9b2ff9ef-5102-4f55-a860-d7191a43cbe5</vt:lpwstr>
  </property>
</Properties>
</file>