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B6F" w:rsidRPr="006439EE" w:rsidRDefault="00925FAB" w:rsidP="006D0040">
      <w:pPr>
        <w:ind w:right="-283"/>
        <w:rPr>
          <w:color w:val="C0C0C0"/>
        </w:rPr>
      </w:pPr>
      <w:r w:rsidRPr="00B600F4">
        <w:rPr>
          <w:rFonts w:eastAsia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752" behindDoc="0" locked="0" layoutInCell="1" allowOverlap="1" wp14:anchorId="61C29183" wp14:editId="0055402F">
            <wp:simplePos x="0" y="0"/>
            <wp:positionH relativeFrom="page">
              <wp:posOffset>294005</wp:posOffset>
            </wp:positionH>
            <wp:positionV relativeFrom="page">
              <wp:posOffset>67945</wp:posOffset>
            </wp:positionV>
            <wp:extent cx="7256145" cy="174117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67" b="19756"/>
                    <a:stretch/>
                  </pic:blipFill>
                  <pic:spPr bwMode="auto">
                    <a:xfrm>
                      <a:off x="0" y="0"/>
                      <a:ext cx="7256145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0A34">
        <w:rPr>
          <w:color w:val="FFFFFF"/>
        </w:rPr>
        <w:t>1</w:t>
      </w:r>
    </w:p>
    <w:p w:rsidR="00220A34" w:rsidRPr="00ED5B0C" w:rsidRDefault="00220A34" w:rsidP="006D0040">
      <w:pPr>
        <w:ind w:right="-283"/>
        <w:rPr>
          <w:color w:val="FFFFFF"/>
        </w:rPr>
      </w:pPr>
    </w:p>
    <w:p w:rsidR="00220A34" w:rsidRPr="008B336F" w:rsidRDefault="008B336F" w:rsidP="006D0040">
      <w:pPr>
        <w:ind w:right="-283"/>
        <w:rPr>
          <w:rFonts w:eastAsia="Times New Roman"/>
          <w:b/>
          <w:sz w:val="26"/>
          <w:szCs w:val="26"/>
        </w:rPr>
      </w:pPr>
      <w:r w:rsidRPr="008B336F">
        <w:rPr>
          <w:rFonts w:eastAsia="Times New Roman"/>
          <w:b/>
          <w:sz w:val="26"/>
          <w:szCs w:val="26"/>
        </w:rPr>
        <w:t>______________</w:t>
      </w:r>
      <w:r w:rsidR="00220A34" w:rsidRPr="008B336F">
        <w:rPr>
          <w:rFonts w:eastAsia="Times New Roman"/>
          <w:b/>
          <w:sz w:val="26"/>
          <w:szCs w:val="26"/>
        </w:rPr>
        <w:t xml:space="preserve">                                                             </w:t>
      </w:r>
      <w:r>
        <w:rPr>
          <w:rFonts w:eastAsia="Times New Roman"/>
          <w:b/>
          <w:sz w:val="26"/>
          <w:szCs w:val="26"/>
        </w:rPr>
        <w:t xml:space="preserve">                           </w:t>
      </w:r>
      <w:r w:rsidR="006527DB" w:rsidRPr="008B336F">
        <w:rPr>
          <w:rFonts w:eastAsia="Times New Roman"/>
          <w:b/>
          <w:sz w:val="26"/>
          <w:szCs w:val="26"/>
        </w:rPr>
        <w:t xml:space="preserve">  </w:t>
      </w:r>
      <w:r w:rsidRPr="008B336F">
        <w:rPr>
          <w:rFonts w:eastAsia="Times New Roman"/>
          <w:b/>
          <w:sz w:val="26"/>
          <w:szCs w:val="26"/>
        </w:rPr>
        <w:t xml:space="preserve">        </w:t>
      </w:r>
      <w:r w:rsidR="009F43AC">
        <w:rPr>
          <w:rFonts w:eastAsia="Times New Roman"/>
          <w:b/>
          <w:sz w:val="26"/>
          <w:szCs w:val="26"/>
        </w:rPr>
        <w:t xml:space="preserve">       </w:t>
      </w:r>
      <w:r w:rsidR="00220A34" w:rsidRPr="008B336F">
        <w:rPr>
          <w:rFonts w:eastAsia="Times New Roman"/>
          <w:b/>
          <w:sz w:val="26"/>
          <w:szCs w:val="26"/>
        </w:rPr>
        <w:t xml:space="preserve">№ </w:t>
      </w:r>
      <w:r w:rsidRPr="008B336F">
        <w:rPr>
          <w:rFonts w:eastAsia="Times New Roman"/>
          <w:b/>
          <w:sz w:val="26"/>
          <w:szCs w:val="26"/>
        </w:rPr>
        <w:t>_____</w:t>
      </w:r>
      <w:r w:rsidR="009F43AC">
        <w:rPr>
          <w:rFonts w:eastAsia="Times New Roman"/>
          <w:b/>
          <w:sz w:val="26"/>
          <w:szCs w:val="26"/>
        </w:rPr>
        <w:t>__</w:t>
      </w:r>
      <w:r w:rsidRPr="008B336F">
        <w:rPr>
          <w:rFonts w:eastAsia="Times New Roman"/>
          <w:b/>
          <w:sz w:val="26"/>
          <w:szCs w:val="26"/>
        </w:rPr>
        <w:t>_</w:t>
      </w:r>
    </w:p>
    <w:p w:rsidR="00D0775A" w:rsidRPr="008B336F" w:rsidRDefault="00D0775A" w:rsidP="006D0040">
      <w:pPr>
        <w:ind w:right="-283"/>
        <w:rPr>
          <w:rFonts w:eastAsia="Times New Roman"/>
          <w:b/>
          <w:noProof/>
          <w:sz w:val="26"/>
          <w:szCs w:val="26"/>
          <w:lang w:eastAsia="ru-RU"/>
        </w:rPr>
      </w:pPr>
    </w:p>
    <w:p w:rsidR="00D55300" w:rsidRDefault="0090690D" w:rsidP="006D0040">
      <w:pPr>
        <w:autoSpaceDE w:val="0"/>
        <w:autoSpaceDN w:val="0"/>
        <w:adjustRightInd w:val="0"/>
        <w:ind w:right="-283"/>
        <w:jc w:val="both"/>
        <w:rPr>
          <w:rFonts w:eastAsia="Times New Roman"/>
          <w:b/>
          <w:noProof/>
          <w:szCs w:val="24"/>
          <w:lang w:eastAsia="ru-RU"/>
        </w:rPr>
      </w:pPr>
      <w:r w:rsidRPr="009F43AC">
        <w:rPr>
          <w:rFonts w:eastAsia="Times New Roman"/>
          <w:b/>
          <w:noProof/>
          <w:szCs w:val="24"/>
          <w:lang w:eastAsia="ru-RU"/>
        </w:rPr>
        <w:t xml:space="preserve">Об утверждении </w:t>
      </w:r>
      <w:r w:rsidR="00D55300">
        <w:rPr>
          <w:rFonts w:eastAsia="Times New Roman"/>
          <w:b/>
          <w:noProof/>
          <w:szCs w:val="24"/>
          <w:lang w:eastAsia="ru-RU"/>
        </w:rPr>
        <w:t xml:space="preserve">форм </w:t>
      </w:r>
      <w:bookmarkStart w:id="0" w:name="_GoBack"/>
      <w:bookmarkEnd w:id="0"/>
    </w:p>
    <w:p w:rsidR="00D55300" w:rsidRDefault="00D55300" w:rsidP="006D0040">
      <w:pPr>
        <w:autoSpaceDE w:val="0"/>
        <w:autoSpaceDN w:val="0"/>
        <w:adjustRightInd w:val="0"/>
        <w:ind w:right="-283"/>
        <w:jc w:val="both"/>
        <w:rPr>
          <w:b/>
          <w:szCs w:val="24"/>
          <w:lang w:eastAsia="ru-RU"/>
        </w:rPr>
      </w:pPr>
      <w:r>
        <w:rPr>
          <w:rFonts w:eastAsia="Times New Roman"/>
          <w:b/>
          <w:noProof/>
          <w:szCs w:val="24"/>
          <w:lang w:eastAsia="ru-RU"/>
        </w:rPr>
        <w:t>проверочных</w:t>
      </w:r>
      <w:r w:rsidR="009F43AC" w:rsidRPr="009F43AC">
        <w:rPr>
          <w:b/>
          <w:szCs w:val="24"/>
          <w:lang w:eastAsia="ru-RU"/>
        </w:rPr>
        <w:t xml:space="preserve"> </w:t>
      </w:r>
      <w:r>
        <w:rPr>
          <w:b/>
          <w:szCs w:val="24"/>
          <w:lang w:eastAsia="ru-RU"/>
        </w:rPr>
        <w:t>листов, применяемых</w:t>
      </w:r>
    </w:p>
    <w:p w:rsidR="00D55300" w:rsidRDefault="00D55300" w:rsidP="006D0040">
      <w:pPr>
        <w:autoSpaceDE w:val="0"/>
        <w:autoSpaceDN w:val="0"/>
        <w:adjustRightInd w:val="0"/>
        <w:ind w:right="-283"/>
        <w:jc w:val="both"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t xml:space="preserve">Комитетом по тарифам Санкт-Петербурга </w:t>
      </w:r>
    </w:p>
    <w:p w:rsidR="00D55300" w:rsidRDefault="00D55300" w:rsidP="006D0040">
      <w:pPr>
        <w:autoSpaceDE w:val="0"/>
        <w:autoSpaceDN w:val="0"/>
        <w:adjustRightInd w:val="0"/>
        <w:ind w:right="-283"/>
        <w:jc w:val="both"/>
        <w:rPr>
          <w:b/>
          <w:szCs w:val="24"/>
          <w:lang w:eastAsia="ru-RU"/>
        </w:rPr>
      </w:pPr>
      <w:r>
        <w:rPr>
          <w:rFonts w:eastAsia="Times New Roman"/>
          <w:b/>
          <w:noProof/>
          <w:szCs w:val="24"/>
          <w:lang w:eastAsia="ru-RU"/>
        </w:rPr>
        <w:t>при осуществлении</w:t>
      </w:r>
      <w:r>
        <w:rPr>
          <w:b/>
          <w:szCs w:val="24"/>
          <w:lang w:eastAsia="ru-RU"/>
        </w:rPr>
        <w:t xml:space="preserve"> </w:t>
      </w:r>
      <w:r w:rsidR="009F43AC">
        <w:rPr>
          <w:b/>
          <w:szCs w:val="24"/>
          <w:lang w:eastAsia="ru-RU"/>
        </w:rPr>
        <w:t xml:space="preserve">регионального </w:t>
      </w:r>
    </w:p>
    <w:p w:rsidR="009F43AC" w:rsidRPr="009F43AC" w:rsidRDefault="009F43AC" w:rsidP="006D0040">
      <w:pPr>
        <w:autoSpaceDE w:val="0"/>
        <w:autoSpaceDN w:val="0"/>
        <w:adjustRightInd w:val="0"/>
        <w:ind w:right="-283"/>
        <w:jc w:val="both"/>
        <w:rPr>
          <w:b/>
          <w:szCs w:val="24"/>
          <w:lang w:eastAsia="ru-RU"/>
        </w:rPr>
      </w:pPr>
      <w:r w:rsidRPr="009F43AC">
        <w:rPr>
          <w:b/>
          <w:szCs w:val="24"/>
          <w:lang w:eastAsia="ru-RU"/>
        </w:rPr>
        <w:t>государственного контроля (надзора)</w:t>
      </w:r>
    </w:p>
    <w:p w:rsidR="00DD07CD" w:rsidRPr="008B336F" w:rsidRDefault="00DD07CD" w:rsidP="006D0040">
      <w:pPr>
        <w:autoSpaceDE w:val="0"/>
        <w:autoSpaceDN w:val="0"/>
        <w:adjustRightInd w:val="0"/>
        <w:ind w:right="-283"/>
        <w:rPr>
          <w:rFonts w:eastAsia="Times New Roman"/>
          <w:b/>
          <w:noProof/>
          <w:szCs w:val="24"/>
          <w:lang w:eastAsia="ru-RU"/>
        </w:rPr>
      </w:pPr>
    </w:p>
    <w:p w:rsidR="008B336F" w:rsidRPr="00155166" w:rsidRDefault="008B336F" w:rsidP="006D0040">
      <w:pPr>
        <w:autoSpaceDE w:val="0"/>
        <w:autoSpaceDN w:val="0"/>
        <w:adjustRightInd w:val="0"/>
        <w:spacing w:line="340" w:lineRule="exact"/>
        <w:ind w:right="-283" w:firstLine="709"/>
        <w:rPr>
          <w:rFonts w:eastAsia="Times New Roman"/>
          <w:b/>
          <w:noProof/>
          <w:sz w:val="26"/>
          <w:szCs w:val="26"/>
          <w:lang w:eastAsia="ru-RU"/>
        </w:rPr>
      </w:pPr>
    </w:p>
    <w:p w:rsidR="009F43AC" w:rsidRPr="008010BD" w:rsidRDefault="00905099" w:rsidP="006D0040">
      <w:pPr>
        <w:autoSpaceDE w:val="0"/>
        <w:autoSpaceDN w:val="0"/>
        <w:adjustRightInd w:val="0"/>
        <w:ind w:right="-283" w:firstLine="709"/>
        <w:jc w:val="both"/>
        <w:rPr>
          <w:sz w:val="26"/>
          <w:szCs w:val="26"/>
          <w:lang w:eastAsia="ru-RU"/>
        </w:rPr>
      </w:pPr>
      <w:r w:rsidRPr="008010BD">
        <w:rPr>
          <w:rFonts w:eastAsia="Times New Roman"/>
          <w:sz w:val="26"/>
          <w:szCs w:val="26"/>
          <w:lang w:eastAsia="ru-RU"/>
        </w:rPr>
        <w:t xml:space="preserve">В соответствии с </w:t>
      </w:r>
      <w:hyperlink r:id="rId8" w:anchor="8PS0M0" w:history="1">
        <w:r w:rsidR="00722C2E" w:rsidRPr="008010BD">
          <w:rPr>
            <w:rFonts w:eastAsia="Times New Roman"/>
            <w:sz w:val="26"/>
            <w:szCs w:val="26"/>
            <w:lang w:eastAsia="ru-RU"/>
          </w:rPr>
          <w:t xml:space="preserve">частью </w:t>
        </w:r>
        <w:r w:rsidR="00D55300" w:rsidRPr="008010BD">
          <w:rPr>
            <w:rFonts w:eastAsia="Times New Roman"/>
            <w:sz w:val="26"/>
            <w:szCs w:val="26"/>
            <w:lang w:eastAsia="ru-RU"/>
          </w:rPr>
          <w:t>1</w:t>
        </w:r>
        <w:r w:rsidR="00722C2E" w:rsidRPr="008010BD">
          <w:rPr>
            <w:rFonts w:eastAsia="Times New Roman"/>
            <w:sz w:val="26"/>
            <w:szCs w:val="26"/>
            <w:lang w:eastAsia="ru-RU"/>
          </w:rPr>
          <w:t xml:space="preserve"> статьи </w:t>
        </w:r>
        <w:r w:rsidR="00D55300" w:rsidRPr="008010BD">
          <w:rPr>
            <w:rFonts w:eastAsia="Times New Roman"/>
            <w:sz w:val="26"/>
            <w:szCs w:val="26"/>
            <w:lang w:eastAsia="ru-RU"/>
          </w:rPr>
          <w:t>53</w:t>
        </w:r>
        <w:r w:rsidR="00722C2E" w:rsidRPr="008010BD">
          <w:rPr>
            <w:rFonts w:eastAsia="Times New Roman"/>
            <w:sz w:val="26"/>
            <w:szCs w:val="26"/>
            <w:lang w:eastAsia="ru-RU"/>
          </w:rPr>
          <w:t xml:space="preserve"> Федерального закона от 31.07.2020 </w:t>
        </w:r>
        <w:r w:rsidR="009F43AC" w:rsidRPr="008010BD">
          <w:rPr>
            <w:rFonts w:eastAsia="Times New Roman"/>
            <w:sz w:val="26"/>
            <w:szCs w:val="26"/>
            <w:lang w:eastAsia="ru-RU"/>
          </w:rPr>
          <w:br/>
        </w:r>
        <w:r w:rsidR="00722C2E" w:rsidRPr="008010BD">
          <w:rPr>
            <w:rFonts w:eastAsia="Times New Roman"/>
            <w:sz w:val="26"/>
            <w:szCs w:val="26"/>
            <w:lang w:eastAsia="ru-RU"/>
          </w:rPr>
          <w:t xml:space="preserve">№ 248-ФЗ «О государственном контроле (надзоре) и муниципальном контроле </w:t>
        </w:r>
        <w:r w:rsidR="009F43AC" w:rsidRPr="008010BD">
          <w:rPr>
            <w:rFonts w:eastAsia="Times New Roman"/>
            <w:sz w:val="26"/>
            <w:szCs w:val="26"/>
            <w:lang w:eastAsia="ru-RU"/>
          </w:rPr>
          <w:br/>
        </w:r>
        <w:r w:rsidR="00722C2E" w:rsidRPr="008010BD">
          <w:rPr>
            <w:rFonts w:eastAsia="Times New Roman"/>
            <w:sz w:val="26"/>
            <w:szCs w:val="26"/>
            <w:lang w:eastAsia="ru-RU"/>
          </w:rPr>
          <w:t>в Российской Федерации»,</w:t>
        </w:r>
      </w:hyperlink>
      <w:r w:rsidR="00722C2E" w:rsidRPr="008010BD">
        <w:rPr>
          <w:rFonts w:eastAsia="Times New Roman"/>
          <w:sz w:val="26"/>
          <w:szCs w:val="26"/>
          <w:lang w:eastAsia="ru-RU"/>
        </w:rPr>
        <w:t xml:space="preserve"> </w:t>
      </w:r>
      <w:r w:rsidR="00D55300" w:rsidRPr="008010BD">
        <w:rPr>
          <w:rFonts w:eastAsia="Times New Roman"/>
          <w:sz w:val="26"/>
          <w:szCs w:val="26"/>
          <w:lang w:eastAsia="ru-RU"/>
        </w:rPr>
        <w:t xml:space="preserve">постановлением Правительства РФ от 27.10.2021 № 1844 </w:t>
      </w:r>
      <w:r w:rsidR="00D55300" w:rsidRPr="008010BD">
        <w:rPr>
          <w:rFonts w:eastAsia="Times New Roman"/>
          <w:sz w:val="26"/>
          <w:szCs w:val="26"/>
          <w:lang w:eastAsia="ru-RU"/>
        </w:rPr>
        <w:br/>
        <w:t>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листов»,</w:t>
      </w:r>
      <w:r w:rsidR="008010BD">
        <w:rPr>
          <w:rFonts w:eastAsia="Times New Roman"/>
          <w:sz w:val="26"/>
          <w:szCs w:val="26"/>
          <w:lang w:eastAsia="ru-RU"/>
        </w:rPr>
        <w:t xml:space="preserve"> </w:t>
      </w:r>
      <w:r w:rsidR="00D55300" w:rsidRPr="008010BD">
        <w:rPr>
          <w:sz w:val="26"/>
          <w:szCs w:val="26"/>
          <w:lang w:eastAsia="ru-RU"/>
        </w:rPr>
        <w:t>Положением о региональном госу</w:t>
      </w:r>
      <w:r w:rsidR="008010BD">
        <w:rPr>
          <w:sz w:val="26"/>
          <w:szCs w:val="26"/>
          <w:lang w:eastAsia="ru-RU"/>
        </w:rPr>
        <w:t xml:space="preserve">дарственном контроле (надзоре) </w:t>
      </w:r>
      <w:r w:rsidR="00D55300" w:rsidRPr="008010BD">
        <w:rPr>
          <w:sz w:val="26"/>
          <w:szCs w:val="26"/>
          <w:lang w:eastAsia="ru-RU"/>
        </w:rPr>
        <w:t xml:space="preserve">за применением цен </w:t>
      </w:r>
      <w:r w:rsidR="008010BD">
        <w:rPr>
          <w:sz w:val="26"/>
          <w:szCs w:val="26"/>
          <w:lang w:eastAsia="ru-RU"/>
        </w:rPr>
        <w:br/>
      </w:r>
      <w:r w:rsidR="00D55300" w:rsidRPr="008010BD">
        <w:rPr>
          <w:sz w:val="26"/>
          <w:szCs w:val="26"/>
          <w:lang w:eastAsia="ru-RU"/>
        </w:rPr>
        <w:t xml:space="preserve">на лекарственные препараты, включенные в перечень жизненно необходимых </w:t>
      </w:r>
      <w:r w:rsidR="008010BD">
        <w:rPr>
          <w:sz w:val="26"/>
          <w:szCs w:val="26"/>
          <w:lang w:eastAsia="ru-RU"/>
        </w:rPr>
        <w:br/>
      </w:r>
      <w:r w:rsidR="00D55300" w:rsidRPr="008010BD">
        <w:rPr>
          <w:sz w:val="26"/>
          <w:szCs w:val="26"/>
          <w:lang w:eastAsia="ru-RU"/>
        </w:rPr>
        <w:t>и важнейших лекарственных препаратов, утвержденного постановлением Правительства Санкт-Петербурга от 30.09.2021 № 735, Положением о региональном государственном контроле (надзоре)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носителе, утвержденного постановлением Правительства Санкт-Петербурга от 30.09.2021 № 736, Положением о региональном государственном контроле (надзоре) в сферах естественных монополий и в области государственного регулирования цен (тарифов), утвержденного постановлением Правительства Санкт-Петербурга от 30.09.2021 № 737</w:t>
      </w:r>
      <w:r w:rsidR="009F43AC" w:rsidRPr="008010BD">
        <w:rPr>
          <w:sz w:val="26"/>
          <w:szCs w:val="26"/>
          <w:lang w:eastAsia="ru-RU"/>
        </w:rPr>
        <w:t>,</w:t>
      </w:r>
    </w:p>
    <w:p w:rsidR="008010BD" w:rsidRDefault="008010BD" w:rsidP="006D0040">
      <w:pPr>
        <w:shd w:val="clear" w:color="auto" w:fill="FFFFFF"/>
        <w:ind w:right="-283" w:firstLine="709"/>
        <w:jc w:val="both"/>
        <w:textAlignment w:val="baseline"/>
        <w:rPr>
          <w:rFonts w:eastAsia="Times New Roman"/>
          <w:sz w:val="26"/>
          <w:szCs w:val="26"/>
          <w:lang w:eastAsia="ru-RU"/>
        </w:rPr>
      </w:pPr>
    </w:p>
    <w:p w:rsidR="00722C2E" w:rsidRPr="008010BD" w:rsidRDefault="00155166" w:rsidP="006D0040">
      <w:pPr>
        <w:shd w:val="clear" w:color="auto" w:fill="FFFFFF"/>
        <w:ind w:right="-283" w:firstLine="709"/>
        <w:jc w:val="both"/>
        <w:textAlignment w:val="baseline"/>
        <w:rPr>
          <w:rFonts w:eastAsia="Times New Roman"/>
          <w:sz w:val="26"/>
          <w:szCs w:val="26"/>
          <w:lang w:eastAsia="ru-RU"/>
        </w:rPr>
      </w:pPr>
      <w:r w:rsidRPr="008010BD">
        <w:rPr>
          <w:rFonts w:eastAsia="Times New Roman"/>
          <w:sz w:val="26"/>
          <w:szCs w:val="26"/>
          <w:lang w:eastAsia="ru-RU"/>
        </w:rPr>
        <w:t>1. Утвердить:</w:t>
      </w:r>
    </w:p>
    <w:p w:rsidR="00D55300" w:rsidRPr="008010BD" w:rsidRDefault="00D55300" w:rsidP="006D0040">
      <w:pPr>
        <w:shd w:val="clear" w:color="auto" w:fill="FFFFFF"/>
        <w:ind w:right="-283" w:firstLine="709"/>
        <w:jc w:val="both"/>
        <w:textAlignment w:val="baseline"/>
        <w:rPr>
          <w:sz w:val="26"/>
          <w:szCs w:val="26"/>
        </w:rPr>
      </w:pPr>
      <w:r w:rsidRPr="008010BD">
        <w:rPr>
          <w:rFonts w:eastAsia="Times New Roman"/>
          <w:sz w:val="26"/>
          <w:szCs w:val="26"/>
          <w:lang w:eastAsia="ru-RU"/>
        </w:rPr>
        <w:t xml:space="preserve">1.1. Форму проверочного листа, применяемую при осуществлении </w:t>
      </w:r>
      <w:r w:rsidRPr="008010BD">
        <w:rPr>
          <w:sz w:val="26"/>
          <w:szCs w:val="26"/>
        </w:rPr>
        <w:t>регионального государственного контроля (надзора) в сферах естественных монополий</w:t>
      </w:r>
      <w:r w:rsidR="008010BD" w:rsidRPr="008010BD">
        <w:rPr>
          <w:sz w:val="26"/>
          <w:szCs w:val="26"/>
        </w:rPr>
        <w:t>, согласно приложению № 1 к настоящему распоряжению</w:t>
      </w:r>
      <w:r w:rsidRPr="008010BD">
        <w:rPr>
          <w:sz w:val="26"/>
          <w:szCs w:val="26"/>
        </w:rPr>
        <w:t>.</w:t>
      </w:r>
    </w:p>
    <w:p w:rsidR="00D55300" w:rsidRPr="008010BD" w:rsidRDefault="00D55300" w:rsidP="006D0040">
      <w:pPr>
        <w:shd w:val="clear" w:color="auto" w:fill="FFFFFF"/>
        <w:ind w:right="-283" w:firstLine="709"/>
        <w:jc w:val="both"/>
        <w:textAlignment w:val="baseline"/>
        <w:rPr>
          <w:sz w:val="26"/>
          <w:szCs w:val="26"/>
        </w:rPr>
      </w:pPr>
      <w:r w:rsidRPr="008010BD">
        <w:rPr>
          <w:sz w:val="26"/>
          <w:szCs w:val="26"/>
        </w:rPr>
        <w:t>1.2</w:t>
      </w:r>
      <w:r w:rsidR="008010BD" w:rsidRPr="008010BD">
        <w:rPr>
          <w:sz w:val="26"/>
          <w:szCs w:val="26"/>
        </w:rPr>
        <w:t>.</w:t>
      </w:r>
      <w:r w:rsidRPr="008010BD">
        <w:rPr>
          <w:sz w:val="26"/>
          <w:szCs w:val="26"/>
        </w:rPr>
        <w:t xml:space="preserve"> </w:t>
      </w:r>
      <w:r w:rsidRPr="008010BD">
        <w:rPr>
          <w:rFonts w:eastAsia="Times New Roman"/>
          <w:sz w:val="26"/>
          <w:szCs w:val="26"/>
          <w:lang w:eastAsia="ru-RU"/>
        </w:rPr>
        <w:t xml:space="preserve">Форму проверочного листа, применяемую при осуществлении </w:t>
      </w:r>
      <w:r w:rsidRPr="008010BD">
        <w:rPr>
          <w:sz w:val="26"/>
          <w:szCs w:val="26"/>
        </w:rPr>
        <w:t>регионального государственного контроля (надзора)</w:t>
      </w:r>
      <w:r w:rsidR="008010BD" w:rsidRPr="008010BD">
        <w:rPr>
          <w:sz w:val="26"/>
          <w:szCs w:val="26"/>
        </w:rPr>
        <w:t xml:space="preserve"> в области регулирования тарифов в сфере обращения </w:t>
      </w:r>
      <w:r w:rsidR="008010BD" w:rsidRPr="008010BD">
        <w:rPr>
          <w:sz w:val="26"/>
          <w:szCs w:val="26"/>
        </w:rPr>
        <w:br/>
        <w:t>с твердыми коммунальными отходами, согласно приложению № 2 к настоящему распоряжению.</w:t>
      </w:r>
    </w:p>
    <w:p w:rsidR="008010BD" w:rsidRPr="008010BD" w:rsidRDefault="008010BD" w:rsidP="006D0040">
      <w:pPr>
        <w:shd w:val="clear" w:color="auto" w:fill="FFFFFF"/>
        <w:ind w:right="-283" w:firstLine="709"/>
        <w:jc w:val="both"/>
        <w:textAlignment w:val="baseline"/>
        <w:rPr>
          <w:sz w:val="26"/>
          <w:szCs w:val="26"/>
        </w:rPr>
      </w:pPr>
      <w:r w:rsidRPr="008010BD">
        <w:rPr>
          <w:sz w:val="26"/>
          <w:szCs w:val="26"/>
        </w:rPr>
        <w:t>1.3.</w:t>
      </w:r>
      <w:r w:rsidRPr="008010BD">
        <w:rPr>
          <w:rFonts w:eastAsia="Times New Roman"/>
          <w:sz w:val="26"/>
          <w:szCs w:val="26"/>
          <w:lang w:eastAsia="ru-RU"/>
        </w:rPr>
        <w:t xml:space="preserve"> Форму проверочного листа, применяемую при осуществлении </w:t>
      </w:r>
      <w:r w:rsidRPr="008010BD">
        <w:rPr>
          <w:sz w:val="26"/>
          <w:szCs w:val="26"/>
        </w:rPr>
        <w:t>регионального государственного контроля (надзора) за установлением и (или) применением регулируемых государством цен (тарифов) в области газоснабжения, согласно приложению № 3 к настоящему распоряжению.</w:t>
      </w:r>
    </w:p>
    <w:p w:rsidR="008010BD" w:rsidRPr="008010BD" w:rsidRDefault="008010BD" w:rsidP="006D0040">
      <w:pPr>
        <w:shd w:val="clear" w:color="auto" w:fill="FFFFFF"/>
        <w:ind w:right="-283" w:firstLine="709"/>
        <w:jc w:val="both"/>
        <w:textAlignment w:val="baseline"/>
        <w:rPr>
          <w:sz w:val="26"/>
          <w:szCs w:val="26"/>
        </w:rPr>
      </w:pPr>
      <w:r w:rsidRPr="008010BD">
        <w:rPr>
          <w:sz w:val="26"/>
          <w:szCs w:val="26"/>
        </w:rPr>
        <w:t xml:space="preserve">1.4. </w:t>
      </w:r>
      <w:r w:rsidRPr="008010BD">
        <w:rPr>
          <w:rFonts w:eastAsia="Times New Roman"/>
          <w:sz w:val="26"/>
          <w:szCs w:val="26"/>
          <w:lang w:eastAsia="ru-RU"/>
        </w:rPr>
        <w:t xml:space="preserve">Форму проверочного листа, применяемую при осуществлении </w:t>
      </w:r>
      <w:r w:rsidRPr="008010BD">
        <w:rPr>
          <w:sz w:val="26"/>
          <w:szCs w:val="26"/>
        </w:rPr>
        <w:t xml:space="preserve">регионального государственного контроля (надзора) за регулируемыми государством ценами (тарифами) </w:t>
      </w:r>
      <w:r w:rsidRPr="008010BD">
        <w:rPr>
          <w:sz w:val="26"/>
          <w:szCs w:val="26"/>
        </w:rPr>
        <w:br/>
        <w:t>в электроэнергетике, согласно приложению № 4 к настоящему распоряжению.</w:t>
      </w:r>
    </w:p>
    <w:p w:rsidR="008010BD" w:rsidRPr="008010BD" w:rsidRDefault="008010BD" w:rsidP="006D0040">
      <w:pPr>
        <w:shd w:val="clear" w:color="auto" w:fill="FFFFFF"/>
        <w:ind w:right="-283" w:firstLine="709"/>
        <w:jc w:val="both"/>
        <w:textAlignment w:val="baseline"/>
        <w:rPr>
          <w:sz w:val="26"/>
          <w:szCs w:val="26"/>
        </w:rPr>
      </w:pPr>
      <w:r w:rsidRPr="008010BD">
        <w:rPr>
          <w:sz w:val="26"/>
          <w:szCs w:val="26"/>
        </w:rPr>
        <w:lastRenderedPageBreak/>
        <w:t xml:space="preserve">1.5. </w:t>
      </w:r>
      <w:r w:rsidRPr="008010BD">
        <w:rPr>
          <w:rFonts w:eastAsia="Times New Roman"/>
          <w:sz w:val="26"/>
          <w:szCs w:val="26"/>
          <w:lang w:eastAsia="ru-RU"/>
        </w:rPr>
        <w:t xml:space="preserve">Форму проверочного листа, применяемую при осуществлении </w:t>
      </w:r>
      <w:r w:rsidRPr="008010BD">
        <w:rPr>
          <w:sz w:val="26"/>
          <w:szCs w:val="26"/>
        </w:rPr>
        <w:t>регионального государственного контроля (надзора) в области регулирования цен (тарифов) в сфере теплоснабжения, согласно приложению № 5 к настоящему распоряжению.</w:t>
      </w:r>
    </w:p>
    <w:p w:rsidR="008010BD" w:rsidRPr="008010BD" w:rsidRDefault="008010BD" w:rsidP="006D0040">
      <w:pPr>
        <w:shd w:val="clear" w:color="auto" w:fill="FFFFFF"/>
        <w:ind w:right="-283" w:firstLine="709"/>
        <w:jc w:val="both"/>
        <w:textAlignment w:val="baseline"/>
        <w:rPr>
          <w:sz w:val="26"/>
          <w:szCs w:val="26"/>
        </w:rPr>
      </w:pPr>
      <w:r w:rsidRPr="008010BD">
        <w:rPr>
          <w:sz w:val="26"/>
          <w:szCs w:val="26"/>
        </w:rPr>
        <w:t xml:space="preserve">1.6. </w:t>
      </w:r>
      <w:r w:rsidRPr="008010BD">
        <w:rPr>
          <w:rFonts w:eastAsia="Times New Roman"/>
          <w:sz w:val="26"/>
          <w:szCs w:val="26"/>
          <w:lang w:eastAsia="ru-RU"/>
        </w:rPr>
        <w:t xml:space="preserve">Форму проверочного листа, применяемую при осуществлении </w:t>
      </w:r>
      <w:r w:rsidRPr="008010BD">
        <w:rPr>
          <w:sz w:val="26"/>
          <w:szCs w:val="26"/>
        </w:rPr>
        <w:t>регионального государственного контроля (надзора) в области регулирования тарифов в сфере водоснабжения и водоотведения, согласно приложению № 6 к настоящему распоряжению.</w:t>
      </w:r>
    </w:p>
    <w:p w:rsidR="008010BD" w:rsidRPr="008010BD" w:rsidRDefault="008010BD" w:rsidP="006D0040">
      <w:pPr>
        <w:shd w:val="clear" w:color="auto" w:fill="FFFFFF"/>
        <w:ind w:right="-283" w:firstLine="709"/>
        <w:jc w:val="both"/>
        <w:textAlignment w:val="baseline"/>
        <w:rPr>
          <w:sz w:val="26"/>
          <w:szCs w:val="26"/>
        </w:rPr>
      </w:pPr>
      <w:r w:rsidRPr="008010BD">
        <w:rPr>
          <w:sz w:val="26"/>
          <w:szCs w:val="26"/>
        </w:rPr>
        <w:t>1.7.</w:t>
      </w:r>
      <w:r w:rsidRPr="008010BD">
        <w:rPr>
          <w:rFonts w:eastAsia="Times New Roman"/>
          <w:sz w:val="26"/>
          <w:szCs w:val="26"/>
          <w:lang w:eastAsia="ru-RU"/>
        </w:rPr>
        <w:t xml:space="preserve"> Форму проверочного листа, применяемую при осуществлении </w:t>
      </w:r>
      <w:r w:rsidRPr="008010BD">
        <w:rPr>
          <w:sz w:val="26"/>
          <w:szCs w:val="26"/>
        </w:rPr>
        <w:t xml:space="preserve">регионального государственного контроля (надзора) за соблюдением предельных размеров платы </w:t>
      </w:r>
      <w:r>
        <w:rPr>
          <w:sz w:val="26"/>
          <w:szCs w:val="26"/>
        </w:rPr>
        <w:br/>
      </w:r>
      <w:r w:rsidRPr="008010BD">
        <w:rPr>
          <w:sz w:val="26"/>
          <w:szCs w:val="26"/>
        </w:rPr>
        <w:t xml:space="preserve">за проведение технического осмотра транспортных средств и размеров платы за выдачу дубликата диагностической карты на бумажном носителе, согласно приложению № 7 </w:t>
      </w:r>
      <w:r>
        <w:rPr>
          <w:sz w:val="26"/>
          <w:szCs w:val="26"/>
        </w:rPr>
        <w:br/>
      </w:r>
      <w:r w:rsidRPr="008010BD">
        <w:rPr>
          <w:sz w:val="26"/>
          <w:szCs w:val="26"/>
        </w:rPr>
        <w:t>к настоящему распоряжению.</w:t>
      </w:r>
    </w:p>
    <w:p w:rsidR="008010BD" w:rsidRPr="008010BD" w:rsidRDefault="008010BD" w:rsidP="006D0040">
      <w:pPr>
        <w:shd w:val="clear" w:color="auto" w:fill="FFFFFF"/>
        <w:ind w:right="-283" w:firstLine="709"/>
        <w:jc w:val="both"/>
        <w:textAlignment w:val="baseline"/>
        <w:rPr>
          <w:sz w:val="26"/>
          <w:szCs w:val="26"/>
        </w:rPr>
      </w:pPr>
      <w:r w:rsidRPr="008010BD">
        <w:rPr>
          <w:sz w:val="26"/>
          <w:szCs w:val="26"/>
        </w:rPr>
        <w:t xml:space="preserve">1.8. </w:t>
      </w:r>
      <w:r w:rsidRPr="008010BD">
        <w:rPr>
          <w:rFonts w:eastAsia="Times New Roman"/>
          <w:sz w:val="26"/>
          <w:szCs w:val="26"/>
          <w:lang w:eastAsia="ru-RU"/>
        </w:rPr>
        <w:t xml:space="preserve">Форму проверочного листа, применяемую при осуществлении </w:t>
      </w:r>
      <w:r w:rsidRPr="008010BD">
        <w:rPr>
          <w:sz w:val="26"/>
          <w:szCs w:val="26"/>
        </w:rPr>
        <w:t>регионального государственного контроля (надзора) за применением цен на лекарственные препараты, включенные в перечень жизненно необходимых и важнейших лекарственных препаратов, согласно приложению № 8 к настоящему распоряжению.</w:t>
      </w:r>
    </w:p>
    <w:p w:rsidR="00155166" w:rsidRPr="008010BD" w:rsidRDefault="00155166" w:rsidP="006D0040">
      <w:pPr>
        <w:pStyle w:val="ConsPlusNormal"/>
        <w:ind w:right="-283" w:firstLine="709"/>
        <w:jc w:val="both"/>
        <w:rPr>
          <w:sz w:val="26"/>
          <w:szCs w:val="26"/>
        </w:rPr>
      </w:pPr>
      <w:r w:rsidRPr="008010BD">
        <w:rPr>
          <w:sz w:val="26"/>
          <w:szCs w:val="26"/>
        </w:rPr>
        <w:t xml:space="preserve">2. Распоряжение вступает в силу </w:t>
      </w:r>
      <w:r w:rsidR="001B7CE1" w:rsidRPr="008010BD">
        <w:rPr>
          <w:sz w:val="26"/>
          <w:szCs w:val="26"/>
        </w:rPr>
        <w:t>с 01.0</w:t>
      </w:r>
      <w:r w:rsidR="008010BD" w:rsidRPr="008010BD">
        <w:rPr>
          <w:sz w:val="26"/>
          <w:szCs w:val="26"/>
        </w:rPr>
        <w:t>3</w:t>
      </w:r>
      <w:r w:rsidR="001B7CE1" w:rsidRPr="008010BD">
        <w:rPr>
          <w:sz w:val="26"/>
          <w:szCs w:val="26"/>
        </w:rPr>
        <w:t>.2022.</w:t>
      </w:r>
    </w:p>
    <w:p w:rsidR="00155166" w:rsidRPr="008010BD" w:rsidRDefault="00155166" w:rsidP="006D0040">
      <w:pPr>
        <w:pStyle w:val="ConsPlusNormal"/>
        <w:ind w:right="-283" w:firstLine="709"/>
        <w:jc w:val="both"/>
        <w:rPr>
          <w:sz w:val="26"/>
          <w:szCs w:val="26"/>
        </w:rPr>
      </w:pPr>
      <w:r w:rsidRPr="008010BD">
        <w:rPr>
          <w:sz w:val="26"/>
          <w:szCs w:val="26"/>
        </w:rPr>
        <w:t xml:space="preserve">3. Контроль за выполнением распоряжения остается за председателем Комитета </w:t>
      </w:r>
      <w:r w:rsidR="009F43AC" w:rsidRPr="008010BD">
        <w:rPr>
          <w:sz w:val="26"/>
          <w:szCs w:val="26"/>
        </w:rPr>
        <w:br/>
      </w:r>
      <w:r w:rsidRPr="008010BD">
        <w:rPr>
          <w:sz w:val="26"/>
          <w:szCs w:val="26"/>
        </w:rPr>
        <w:t>по тарифам Санкт-Петербурга.</w:t>
      </w:r>
    </w:p>
    <w:p w:rsidR="008B336F" w:rsidRPr="008010BD" w:rsidRDefault="008B336F" w:rsidP="006D0040">
      <w:pPr>
        <w:pStyle w:val="aa"/>
        <w:ind w:right="-283" w:firstLine="709"/>
        <w:jc w:val="both"/>
        <w:rPr>
          <w:bCs/>
          <w:sz w:val="26"/>
          <w:szCs w:val="26"/>
        </w:rPr>
      </w:pPr>
    </w:p>
    <w:p w:rsidR="001F3D5D" w:rsidRPr="008010BD" w:rsidRDefault="001F3D5D" w:rsidP="006D0040">
      <w:pPr>
        <w:tabs>
          <w:tab w:val="right" w:pos="10205"/>
        </w:tabs>
        <w:ind w:right="-283"/>
        <w:jc w:val="both"/>
        <w:rPr>
          <w:b/>
          <w:sz w:val="26"/>
          <w:szCs w:val="26"/>
        </w:rPr>
      </w:pPr>
    </w:p>
    <w:p w:rsidR="008010BD" w:rsidRDefault="008010BD" w:rsidP="006D0040">
      <w:pPr>
        <w:tabs>
          <w:tab w:val="right" w:pos="10205"/>
        </w:tabs>
        <w:ind w:right="-283"/>
        <w:jc w:val="both"/>
        <w:rPr>
          <w:b/>
          <w:sz w:val="26"/>
          <w:szCs w:val="26"/>
        </w:rPr>
      </w:pPr>
    </w:p>
    <w:p w:rsidR="00607B2B" w:rsidRPr="009F43AC" w:rsidRDefault="00270A35" w:rsidP="006D0040">
      <w:pPr>
        <w:tabs>
          <w:tab w:val="right" w:pos="10205"/>
        </w:tabs>
        <w:ind w:right="-283"/>
        <w:jc w:val="both"/>
        <w:rPr>
          <w:b/>
          <w:sz w:val="26"/>
          <w:szCs w:val="26"/>
        </w:rPr>
      </w:pPr>
      <w:r w:rsidRPr="008010BD">
        <w:rPr>
          <w:b/>
          <w:sz w:val="26"/>
          <w:szCs w:val="26"/>
        </w:rPr>
        <w:t>П</w:t>
      </w:r>
      <w:r w:rsidR="006527DB" w:rsidRPr="008010BD">
        <w:rPr>
          <w:b/>
          <w:sz w:val="26"/>
          <w:szCs w:val="26"/>
        </w:rPr>
        <w:t>р</w:t>
      </w:r>
      <w:r w:rsidR="00220A34" w:rsidRPr="008010BD">
        <w:rPr>
          <w:b/>
          <w:sz w:val="26"/>
          <w:szCs w:val="26"/>
        </w:rPr>
        <w:t>ед</w:t>
      </w:r>
      <w:r w:rsidRPr="008010BD">
        <w:rPr>
          <w:b/>
          <w:sz w:val="26"/>
          <w:szCs w:val="26"/>
        </w:rPr>
        <w:t>седател</w:t>
      </w:r>
      <w:r w:rsidR="006527DB" w:rsidRPr="008010BD">
        <w:rPr>
          <w:b/>
          <w:sz w:val="26"/>
          <w:szCs w:val="26"/>
        </w:rPr>
        <w:t>ь</w:t>
      </w:r>
      <w:r w:rsidR="00220A34" w:rsidRPr="008010BD">
        <w:rPr>
          <w:b/>
          <w:sz w:val="26"/>
          <w:szCs w:val="26"/>
        </w:rPr>
        <w:t xml:space="preserve"> </w:t>
      </w:r>
      <w:r w:rsidR="001B7CE1" w:rsidRPr="008010BD">
        <w:rPr>
          <w:b/>
          <w:sz w:val="26"/>
          <w:szCs w:val="26"/>
        </w:rPr>
        <w:t xml:space="preserve">Комитета   </w:t>
      </w:r>
      <w:r w:rsidR="006527DB" w:rsidRPr="008010BD">
        <w:rPr>
          <w:b/>
          <w:sz w:val="26"/>
          <w:szCs w:val="26"/>
        </w:rPr>
        <w:t xml:space="preserve">                                            </w:t>
      </w:r>
      <w:r w:rsidR="008B336F" w:rsidRPr="008010BD">
        <w:rPr>
          <w:b/>
          <w:sz w:val="26"/>
          <w:szCs w:val="26"/>
        </w:rPr>
        <w:t xml:space="preserve">       </w:t>
      </w:r>
      <w:r w:rsidR="009F43AC" w:rsidRPr="008010BD">
        <w:rPr>
          <w:b/>
          <w:sz w:val="26"/>
          <w:szCs w:val="26"/>
        </w:rPr>
        <w:t xml:space="preserve">    </w:t>
      </w:r>
      <w:r w:rsidR="008B336F" w:rsidRPr="008010BD">
        <w:rPr>
          <w:b/>
          <w:sz w:val="26"/>
          <w:szCs w:val="26"/>
        </w:rPr>
        <w:t xml:space="preserve">         </w:t>
      </w:r>
      <w:r w:rsidR="009F43AC" w:rsidRPr="008010BD">
        <w:rPr>
          <w:b/>
          <w:sz w:val="26"/>
          <w:szCs w:val="26"/>
        </w:rPr>
        <w:t xml:space="preserve">           </w:t>
      </w:r>
      <w:r w:rsidR="008B336F" w:rsidRPr="008010BD">
        <w:rPr>
          <w:b/>
          <w:sz w:val="26"/>
          <w:szCs w:val="26"/>
        </w:rPr>
        <w:t xml:space="preserve">     </w:t>
      </w:r>
      <w:r w:rsidR="009F43AC" w:rsidRPr="008010BD">
        <w:rPr>
          <w:b/>
          <w:sz w:val="26"/>
          <w:szCs w:val="26"/>
        </w:rPr>
        <w:t xml:space="preserve">        </w:t>
      </w:r>
      <w:r w:rsidR="006527DB" w:rsidRPr="008010BD">
        <w:rPr>
          <w:b/>
          <w:sz w:val="26"/>
          <w:szCs w:val="26"/>
        </w:rPr>
        <w:t xml:space="preserve"> </w:t>
      </w:r>
      <w:r w:rsidR="006527DB" w:rsidRPr="009F43AC">
        <w:rPr>
          <w:b/>
          <w:sz w:val="26"/>
          <w:szCs w:val="26"/>
        </w:rPr>
        <w:t>Д.В.Коптин</w:t>
      </w:r>
    </w:p>
    <w:p w:rsidR="007955D8" w:rsidRPr="00B71041" w:rsidRDefault="009F43AC" w:rsidP="006D0040">
      <w:pPr>
        <w:tabs>
          <w:tab w:val="right" w:pos="10205"/>
        </w:tabs>
        <w:ind w:right="-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8B336F" w:rsidRDefault="008B336F" w:rsidP="009F43AC">
      <w:pPr>
        <w:autoSpaceDE w:val="0"/>
        <w:autoSpaceDN w:val="0"/>
        <w:spacing w:line="0" w:lineRule="atLeast"/>
        <w:ind w:right="-283"/>
        <w:jc w:val="center"/>
      </w:pPr>
    </w:p>
    <w:p w:rsidR="00C57200" w:rsidRDefault="00C57200" w:rsidP="009F43AC">
      <w:pPr>
        <w:autoSpaceDE w:val="0"/>
        <w:autoSpaceDN w:val="0"/>
        <w:spacing w:line="0" w:lineRule="atLeast"/>
        <w:ind w:right="-283"/>
        <w:jc w:val="center"/>
      </w:pPr>
    </w:p>
    <w:p w:rsidR="00C57200" w:rsidRDefault="00C57200" w:rsidP="009F43AC">
      <w:pPr>
        <w:autoSpaceDE w:val="0"/>
        <w:autoSpaceDN w:val="0"/>
        <w:spacing w:line="0" w:lineRule="atLeast"/>
        <w:ind w:right="-283"/>
        <w:jc w:val="center"/>
      </w:pPr>
    </w:p>
    <w:p w:rsidR="00C57200" w:rsidRDefault="00C57200" w:rsidP="009F43AC">
      <w:pPr>
        <w:autoSpaceDE w:val="0"/>
        <w:autoSpaceDN w:val="0"/>
        <w:spacing w:line="0" w:lineRule="atLeast"/>
        <w:ind w:right="-283"/>
        <w:jc w:val="center"/>
      </w:pPr>
    </w:p>
    <w:p w:rsidR="00C57200" w:rsidRDefault="00C57200" w:rsidP="009F43AC">
      <w:pPr>
        <w:autoSpaceDE w:val="0"/>
        <w:autoSpaceDN w:val="0"/>
        <w:spacing w:line="0" w:lineRule="atLeast"/>
        <w:ind w:right="-283"/>
        <w:jc w:val="center"/>
      </w:pPr>
    </w:p>
    <w:p w:rsidR="00C57200" w:rsidRDefault="00C57200" w:rsidP="009F43AC">
      <w:pPr>
        <w:autoSpaceDE w:val="0"/>
        <w:autoSpaceDN w:val="0"/>
        <w:spacing w:line="0" w:lineRule="atLeast"/>
        <w:ind w:right="-283"/>
        <w:jc w:val="center"/>
      </w:pPr>
    </w:p>
    <w:p w:rsidR="00C57200" w:rsidRDefault="00C57200" w:rsidP="009F43AC">
      <w:pPr>
        <w:autoSpaceDE w:val="0"/>
        <w:autoSpaceDN w:val="0"/>
        <w:spacing w:line="0" w:lineRule="atLeast"/>
        <w:ind w:right="-283"/>
        <w:jc w:val="center"/>
      </w:pPr>
    </w:p>
    <w:p w:rsidR="00C57200" w:rsidRDefault="00C57200" w:rsidP="009F43AC">
      <w:pPr>
        <w:autoSpaceDE w:val="0"/>
        <w:autoSpaceDN w:val="0"/>
        <w:spacing w:line="0" w:lineRule="atLeast"/>
        <w:ind w:right="-283"/>
        <w:jc w:val="center"/>
      </w:pPr>
    </w:p>
    <w:p w:rsidR="00C57200" w:rsidRDefault="00C57200" w:rsidP="009F43AC">
      <w:pPr>
        <w:autoSpaceDE w:val="0"/>
        <w:autoSpaceDN w:val="0"/>
        <w:spacing w:line="0" w:lineRule="atLeast"/>
        <w:ind w:right="-283"/>
        <w:jc w:val="center"/>
      </w:pPr>
    </w:p>
    <w:p w:rsidR="00C57200" w:rsidRDefault="00C57200" w:rsidP="009F43AC">
      <w:pPr>
        <w:autoSpaceDE w:val="0"/>
        <w:autoSpaceDN w:val="0"/>
        <w:spacing w:line="0" w:lineRule="atLeast"/>
        <w:ind w:right="-283"/>
        <w:jc w:val="center"/>
      </w:pPr>
    </w:p>
    <w:p w:rsidR="00C57200" w:rsidRDefault="00C57200" w:rsidP="009F43AC">
      <w:pPr>
        <w:autoSpaceDE w:val="0"/>
        <w:autoSpaceDN w:val="0"/>
        <w:spacing w:line="0" w:lineRule="atLeast"/>
        <w:ind w:right="-283"/>
        <w:jc w:val="center"/>
      </w:pPr>
    </w:p>
    <w:p w:rsidR="00C57200" w:rsidRDefault="00C57200" w:rsidP="009F43AC">
      <w:pPr>
        <w:autoSpaceDE w:val="0"/>
        <w:autoSpaceDN w:val="0"/>
        <w:spacing w:line="0" w:lineRule="atLeast"/>
        <w:ind w:right="-283"/>
        <w:jc w:val="center"/>
      </w:pPr>
    </w:p>
    <w:p w:rsidR="00C57200" w:rsidRDefault="00C57200" w:rsidP="009F43AC">
      <w:pPr>
        <w:autoSpaceDE w:val="0"/>
        <w:autoSpaceDN w:val="0"/>
        <w:spacing w:line="0" w:lineRule="atLeast"/>
        <w:ind w:right="-283"/>
        <w:jc w:val="center"/>
      </w:pPr>
    </w:p>
    <w:p w:rsidR="00C57200" w:rsidRDefault="00C57200" w:rsidP="009F43AC">
      <w:pPr>
        <w:autoSpaceDE w:val="0"/>
        <w:autoSpaceDN w:val="0"/>
        <w:spacing w:line="0" w:lineRule="atLeast"/>
        <w:ind w:right="-283"/>
        <w:jc w:val="center"/>
      </w:pPr>
    </w:p>
    <w:p w:rsidR="00C57200" w:rsidRDefault="00C57200" w:rsidP="009F43AC">
      <w:pPr>
        <w:autoSpaceDE w:val="0"/>
        <w:autoSpaceDN w:val="0"/>
        <w:spacing w:line="0" w:lineRule="atLeast"/>
        <w:ind w:right="-283"/>
        <w:jc w:val="center"/>
      </w:pPr>
    </w:p>
    <w:p w:rsidR="00C57200" w:rsidRDefault="00C57200" w:rsidP="009F43AC">
      <w:pPr>
        <w:autoSpaceDE w:val="0"/>
        <w:autoSpaceDN w:val="0"/>
        <w:spacing w:line="0" w:lineRule="atLeast"/>
        <w:ind w:right="-283"/>
        <w:jc w:val="center"/>
      </w:pPr>
    </w:p>
    <w:p w:rsidR="00C57200" w:rsidRDefault="00C57200" w:rsidP="009F43AC">
      <w:pPr>
        <w:autoSpaceDE w:val="0"/>
        <w:autoSpaceDN w:val="0"/>
        <w:spacing w:line="0" w:lineRule="atLeast"/>
        <w:ind w:right="-283"/>
        <w:jc w:val="center"/>
      </w:pPr>
    </w:p>
    <w:p w:rsidR="00C57200" w:rsidRDefault="00C57200" w:rsidP="009F43AC">
      <w:pPr>
        <w:autoSpaceDE w:val="0"/>
        <w:autoSpaceDN w:val="0"/>
        <w:spacing w:line="0" w:lineRule="atLeast"/>
        <w:ind w:right="-283"/>
        <w:jc w:val="center"/>
      </w:pPr>
    </w:p>
    <w:p w:rsidR="00C57200" w:rsidRDefault="00C57200" w:rsidP="009F43AC">
      <w:pPr>
        <w:autoSpaceDE w:val="0"/>
        <w:autoSpaceDN w:val="0"/>
        <w:spacing w:line="0" w:lineRule="atLeast"/>
        <w:ind w:right="-283"/>
        <w:jc w:val="center"/>
      </w:pPr>
    </w:p>
    <w:p w:rsidR="00C57200" w:rsidRDefault="00C57200" w:rsidP="009F43AC">
      <w:pPr>
        <w:autoSpaceDE w:val="0"/>
        <w:autoSpaceDN w:val="0"/>
        <w:spacing w:line="0" w:lineRule="atLeast"/>
        <w:ind w:right="-283"/>
        <w:jc w:val="center"/>
      </w:pPr>
    </w:p>
    <w:p w:rsidR="00C57200" w:rsidRDefault="00C57200" w:rsidP="009F43AC">
      <w:pPr>
        <w:autoSpaceDE w:val="0"/>
        <w:autoSpaceDN w:val="0"/>
        <w:spacing w:line="0" w:lineRule="atLeast"/>
        <w:ind w:right="-283"/>
        <w:jc w:val="center"/>
      </w:pPr>
    </w:p>
    <w:p w:rsidR="00C57200" w:rsidRDefault="00C57200" w:rsidP="009F43AC">
      <w:pPr>
        <w:autoSpaceDE w:val="0"/>
        <w:autoSpaceDN w:val="0"/>
        <w:spacing w:line="0" w:lineRule="atLeast"/>
        <w:ind w:right="-283"/>
        <w:jc w:val="center"/>
      </w:pPr>
    </w:p>
    <w:p w:rsidR="00C57200" w:rsidRDefault="00C57200" w:rsidP="009F43AC">
      <w:pPr>
        <w:autoSpaceDE w:val="0"/>
        <w:autoSpaceDN w:val="0"/>
        <w:spacing w:line="0" w:lineRule="atLeast"/>
        <w:ind w:right="-283"/>
        <w:jc w:val="center"/>
      </w:pPr>
    </w:p>
    <w:p w:rsidR="00C57200" w:rsidRDefault="00C57200" w:rsidP="009F43AC">
      <w:pPr>
        <w:autoSpaceDE w:val="0"/>
        <w:autoSpaceDN w:val="0"/>
        <w:spacing w:line="0" w:lineRule="atLeast"/>
        <w:ind w:right="-283"/>
        <w:jc w:val="center"/>
      </w:pPr>
    </w:p>
    <w:p w:rsidR="00C57200" w:rsidRDefault="00C57200" w:rsidP="009F43AC">
      <w:pPr>
        <w:autoSpaceDE w:val="0"/>
        <w:autoSpaceDN w:val="0"/>
        <w:spacing w:line="0" w:lineRule="atLeast"/>
        <w:ind w:right="-283"/>
        <w:jc w:val="center"/>
      </w:pPr>
    </w:p>
    <w:p w:rsidR="00C57200" w:rsidRDefault="00C57200" w:rsidP="009F43AC">
      <w:pPr>
        <w:autoSpaceDE w:val="0"/>
        <w:autoSpaceDN w:val="0"/>
        <w:spacing w:line="0" w:lineRule="atLeast"/>
        <w:ind w:right="-283"/>
        <w:jc w:val="center"/>
      </w:pPr>
    </w:p>
    <w:p w:rsidR="00C57200" w:rsidRDefault="00C57200" w:rsidP="009F43AC">
      <w:pPr>
        <w:autoSpaceDE w:val="0"/>
        <w:autoSpaceDN w:val="0"/>
        <w:spacing w:line="0" w:lineRule="atLeast"/>
        <w:ind w:right="-283"/>
        <w:jc w:val="center"/>
      </w:pPr>
    </w:p>
    <w:p w:rsidR="00C57200" w:rsidRDefault="00C57200" w:rsidP="009F43AC">
      <w:pPr>
        <w:autoSpaceDE w:val="0"/>
        <w:autoSpaceDN w:val="0"/>
        <w:spacing w:line="0" w:lineRule="atLeast"/>
        <w:ind w:right="-283"/>
        <w:jc w:val="center"/>
      </w:pPr>
    </w:p>
    <w:p w:rsidR="00C57200" w:rsidRDefault="00C57200" w:rsidP="009F43AC">
      <w:pPr>
        <w:autoSpaceDE w:val="0"/>
        <w:autoSpaceDN w:val="0"/>
        <w:spacing w:line="0" w:lineRule="atLeast"/>
        <w:ind w:right="-283"/>
        <w:jc w:val="center"/>
      </w:pPr>
    </w:p>
    <w:p w:rsidR="00C57200" w:rsidRDefault="00C57200" w:rsidP="00C57200">
      <w:pPr>
        <w:autoSpaceDE w:val="0"/>
        <w:autoSpaceDN w:val="0"/>
        <w:spacing w:line="0" w:lineRule="atLeast"/>
        <w:ind w:right="-283"/>
        <w:jc w:val="center"/>
      </w:pPr>
    </w:p>
    <w:p w:rsidR="008E60F5" w:rsidRDefault="00C57200" w:rsidP="008E60F5">
      <w:pPr>
        <w:autoSpaceDE w:val="0"/>
        <w:autoSpaceDN w:val="0"/>
        <w:spacing w:line="0" w:lineRule="atLeast"/>
        <w:ind w:left="6663" w:right="-283"/>
      </w:pPr>
      <w:r>
        <w:lastRenderedPageBreak/>
        <w:t>Приложение № 1</w:t>
      </w:r>
    </w:p>
    <w:p w:rsidR="008E60F5" w:rsidRDefault="00C57200" w:rsidP="008E60F5">
      <w:pPr>
        <w:autoSpaceDE w:val="0"/>
        <w:autoSpaceDN w:val="0"/>
        <w:spacing w:line="0" w:lineRule="atLeast"/>
        <w:ind w:left="6663" w:right="-283"/>
      </w:pPr>
      <w:r>
        <w:t xml:space="preserve">к распоряжению Комитета </w:t>
      </w:r>
    </w:p>
    <w:p w:rsidR="00C57200" w:rsidRDefault="008E60F5" w:rsidP="008E60F5">
      <w:pPr>
        <w:autoSpaceDE w:val="0"/>
        <w:autoSpaceDN w:val="0"/>
        <w:spacing w:line="0" w:lineRule="atLeast"/>
        <w:ind w:left="6663" w:right="-283"/>
      </w:pPr>
      <w:r>
        <w:t xml:space="preserve">по </w:t>
      </w:r>
      <w:r w:rsidR="00C57200">
        <w:t>тарифам Санкт-Петербурга</w:t>
      </w:r>
    </w:p>
    <w:p w:rsidR="00C57200" w:rsidRDefault="008E60F5" w:rsidP="008E60F5">
      <w:pPr>
        <w:autoSpaceDE w:val="0"/>
        <w:autoSpaceDN w:val="0"/>
        <w:spacing w:line="0" w:lineRule="atLeast"/>
        <w:ind w:left="6663" w:right="-283"/>
      </w:pPr>
      <w:r>
        <w:t>от __________№______</w:t>
      </w:r>
      <w:r w:rsidR="00C57200">
        <w:t>______</w:t>
      </w:r>
    </w:p>
    <w:p w:rsidR="00C57200" w:rsidRDefault="00C57200" w:rsidP="008E60F5">
      <w:pPr>
        <w:autoSpaceDE w:val="0"/>
        <w:autoSpaceDN w:val="0"/>
        <w:spacing w:line="0" w:lineRule="atLeast"/>
        <w:ind w:left="6663" w:right="-283"/>
        <w:jc w:val="center"/>
        <w:rPr>
          <w:noProof/>
          <w:lang w:eastAsia="ru-RU"/>
        </w:rPr>
      </w:pPr>
    </w:p>
    <w:p w:rsidR="006D0040" w:rsidRDefault="006D0040" w:rsidP="008E60F5">
      <w:pPr>
        <w:autoSpaceDE w:val="0"/>
        <w:autoSpaceDN w:val="0"/>
        <w:spacing w:line="0" w:lineRule="atLeast"/>
        <w:ind w:left="6663" w:right="-283"/>
        <w:jc w:val="center"/>
        <w:rPr>
          <w:rFonts w:eastAsia="SimSun"/>
          <w:sz w:val="16"/>
          <w:szCs w:val="24"/>
          <w:lang w:eastAsia="zh-CN"/>
        </w:rPr>
      </w:pPr>
    </w:p>
    <w:p w:rsidR="008E60F5" w:rsidRDefault="006D0040" w:rsidP="008E60F5">
      <w:pPr>
        <w:autoSpaceDE w:val="0"/>
        <w:autoSpaceDN w:val="0"/>
        <w:spacing w:line="0" w:lineRule="atLeast"/>
        <w:ind w:left="6663" w:right="-283"/>
        <w:jc w:val="center"/>
      </w:pPr>
      <w:r w:rsidRPr="006D0040">
        <w:rPr>
          <w:rFonts w:eastAsia="SimSun"/>
          <w:sz w:val="16"/>
          <w:szCs w:val="24"/>
          <w:lang w:eastAsia="zh-CN"/>
        </w:rPr>
        <w:t>QR-код, предусмотренный постановлением Правительства РФ от 16.04.2021 № 604</w:t>
      </w:r>
    </w:p>
    <w:p w:rsidR="008E60F5" w:rsidRDefault="008E60F5" w:rsidP="008E60F5">
      <w:pPr>
        <w:autoSpaceDE w:val="0"/>
        <w:autoSpaceDN w:val="0"/>
        <w:spacing w:line="0" w:lineRule="atLeast"/>
        <w:ind w:left="6663" w:right="-283"/>
        <w:jc w:val="center"/>
      </w:pPr>
    </w:p>
    <w:p w:rsidR="00C57200" w:rsidRPr="00C57200" w:rsidRDefault="00C57200" w:rsidP="009F43AC">
      <w:pPr>
        <w:autoSpaceDE w:val="0"/>
        <w:autoSpaceDN w:val="0"/>
        <w:spacing w:line="0" w:lineRule="atLeast"/>
        <w:ind w:right="-283"/>
        <w:jc w:val="center"/>
        <w:rPr>
          <w:b/>
        </w:rPr>
      </w:pPr>
    </w:p>
    <w:p w:rsidR="00C57200" w:rsidRPr="00C57200" w:rsidRDefault="00C57200" w:rsidP="009F43AC">
      <w:pPr>
        <w:autoSpaceDE w:val="0"/>
        <w:autoSpaceDN w:val="0"/>
        <w:spacing w:line="0" w:lineRule="atLeast"/>
        <w:ind w:right="-283"/>
        <w:jc w:val="center"/>
        <w:rPr>
          <w:rFonts w:eastAsia="Times New Roman"/>
          <w:b/>
          <w:sz w:val="26"/>
          <w:szCs w:val="26"/>
          <w:lang w:eastAsia="ru-RU"/>
        </w:rPr>
      </w:pPr>
      <w:r w:rsidRPr="00C57200">
        <w:rPr>
          <w:rFonts w:eastAsia="Times New Roman"/>
          <w:b/>
          <w:sz w:val="26"/>
          <w:szCs w:val="26"/>
          <w:lang w:eastAsia="ru-RU"/>
        </w:rPr>
        <w:t xml:space="preserve">Форма проверочного листа, </w:t>
      </w:r>
    </w:p>
    <w:p w:rsidR="008E60F5" w:rsidRDefault="00C57200" w:rsidP="00C57200">
      <w:pPr>
        <w:autoSpaceDE w:val="0"/>
        <w:autoSpaceDN w:val="0"/>
        <w:spacing w:line="0" w:lineRule="atLeast"/>
        <w:ind w:left="-567" w:right="-283"/>
        <w:jc w:val="center"/>
        <w:rPr>
          <w:b/>
          <w:sz w:val="26"/>
          <w:szCs w:val="26"/>
        </w:rPr>
      </w:pPr>
      <w:r w:rsidRPr="00C57200">
        <w:rPr>
          <w:rFonts w:eastAsia="Times New Roman"/>
          <w:b/>
          <w:sz w:val="26"/>
          <w:szCs w:val="26"/>
          <w:lang w:eastAsia="ru-RU"/>
        </w:rPr>
        <w:t xml:space="preserve">применяемая при осуществлении </w:t>
      </w:r>
      <w:r w:rsidRPr="00C57200">
        <w:rPr>
          <w:b/>
          <w:sz w:val="26"/>
          <w:szCs w:val="26"/>
        </w:rPr>
        <w:t xml:space="preserve">регионального государственного </w:t>
      </w:r>
    </w:p>
    <w:p w:rsidR="008E60F5" w:rsidRDefault="00C57200" w:rsidP="00C57200">
      <w:pPr>
        <w:autoSpaceDE w:val="0"/>
        <w:autoSpaceDN w:val="0"/>
        <w:spacing w:line="0" w:lineRule="atLeast"/>
        <w:ind w:left="-567" w:right="-283"/>
        <w:jc w:val="center"/>
        <w:rPr>
          <w:b/>
          <w:sz w:val="26"/>
          <w:szCs w:val="26"/>
        </w:rPr>
      </w:pPr>
      <w:r w:rsidRPr="00C57200">
        <w:rPr>
          <w:b/>
          <w:sz w:val="26"/>
          <w:szCs w:val="26"/>
        </w:rPr>
        <w:t xml:space="preserve">контроля (надзора) в сферах естественных монополий на территории </w:t>
      </w:r>
    </w:p>
    <w:p w:rsidR="00C57200" w:rsidRDefault="00C57200" w:rsidP="00C57200">
      <w:pPr>
        <w:autoSpaceDE w:val="0"/>
        <w:autoSpaceDN w:val="0"/>
        <w:spacing w:line="0" w:lineRule="atLeast"/>
        <w:ind w:left="-567" w:right="-283"/>
        <w:jc w:val="center"/>
        <w:rPr>
          <w:b/>
          <w:sz w:val="26"/>
          <w:szCs w:val="26"/>
        </w:rPr>
      </w:pPr>
      <w:r w:rsidRPr="00C57200">
        <w:rPr>
          <w:b/>
          <w:sz w:val="26"/>
          <w:szCs w:val="26"/>
        </w:rPr>
        <w:t>города Санкт-Петербурга</w:t>
      </w:r>
    </w:p>
    <w:tbl>
      <w:tblPr>
        <w:tblW w:w="9994" w:type="dxa"/>
        <w:jc w:val="center"/>
        <w:tblLayout w:type="fixed"/>
        <w:tblLook w:val="04A0" w:firstRow="1" w:lastRow="0" w:firstColumn="1" w:lastColumn="0" w:noHBand="0" w:noVBand="1"/>
      </w:tblPr>
      <w:tblGrid>
        <w:gridCol w:w="9994"/>
      </w:tblGrid>
      <w:tr w:rsidR="00C57200" w:rsidRPr="00B561D8" w:rsidTr="008E60F5">
        <w:trPr>
          <w:jc w:val="center"/>
        </w:trPr>
        <w:tc>
          <w:tcPr>
            <w:tcW w:w="9994" w:type="dxa"/>
            <w:shd w:val="clear" w:color="auto" w:fill="auto"/>
          </w:tcPr>
          <w:p w:rsidR="008E60F5" w:rsidRDefault="008E60F5" w:rsidP="008B3D47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  <w:p w:rsidR="00C57200" w:rsidRPr="00B561D8" w:rsidRDefault="00C57200" w:rsidP="008B3D47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  <w:r w:rsidRPr="003806EE">
              <w:rPr>
                <w:rFonts w:eastAsia="SimSun"/>
                <w:szCs w:val="24"/>
                <w:lang w:eastAsia="zh-CN"/>
              </w:rPr>
              <w:t>Вид контрольного (надзорного) мероприятия</w:t>
            </w:r>
            <w:r>
              <w:rPr>
                <w:rFonts w:eastAsia="SimSun"/>
                <w:szCs w:val="24"/>
                <w:lang w:eastAsia="zh-CN"/>
              </w:rPr>
              <w:t xml:space="preserve"> (КНМ):</w:t>
            </w:r>
          </w:p>
        </w:tc>
      </w:tr>
      <w:tr w:rsidR="00C57200" w:rsidRPr="00B561D8" w:rsidTr="008E60F5">
        <w:trPr>
          <w:jc w:val="center"/>
        </w:trPr>
        <w:tc>
          <w:tcPr>
            <w:tcW w:w="9994" w:type="dxa"/>
            <w:tcBorders>
              <w:bottom w:val="single" w:sz="4" w:space="0" w:color="auto"/>
            </w:tcBorders>
            <w:shd w:val="clear" w:color="auto" w:fill="auto"/>
          </w:tcPr>
          <w:p w:rsidR="00C57200" w:rsidRPr="003806EE" w:rsidRDefault="00C57200" w:rsidP="008B3D47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</w:tc>
      </w:tr>
      <w:tr w:rsidR="00C57200" w:rsidRPr="0094719D" w:rsidTr="008E60F5">
        <w:trPr>
          <w:jc w:val="center"/>
        </w:trPr>
        <w:tc>
          <w:tcPr>
            <w:tcW w:w="9994" w:type="dxa"/>
            <w:tcBorders>
              <w:top w:val="single" w:sz="4" w:space="0" w:color="auto"/>
            </w:tcBorders>
            <w:shd w:val="clear" w:color="auto" w:fill="auto"/>
          </w:tcPr>
          <w:p w:rsidR="00C57200" w:rsidRPr="0094719D" w:rsidRDefault="00C57200" w:rsidP="008B3D47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12"/>
                <w:szCs w:val="12"/>
                <w:lang w:eastAsia="zh-CN"/>
              </w:rPr>
            </w:pPr>
          </w:p>
        </w:tc>
      </w:tr>
      <w:tr w:rsidR="00C57200" w:rsidRPr="00B561D8" w:rsidTr="008E60F5">
        <w:trPr>
          <w:jc w:val="center"/>
        </w:trPr>
        <w:tc>
          <w:tcPr>
            <w:tcW w:w="9994" w:type="dxa"/>
            <w:shd w:val="clear" w:color="auto" w:fill="auto"/>
          </w:tcPr>
          <w:p w:rsidR="00C57200" w:rsidRPr="00B561D8" w:rsidRDefault="00C57200" w:rsidP="008B3D47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  <w:r>
              <w:rPr>
                <w:rFonts w:eastAsia="SimSun"/>
                <w:szCs w:val="24"/>
                <w:lang w:eastAsia="zh-CN"/>
              </w:rPr>
              <w:t>Объект контроля (надзора):</w:t>
            </w:r>
          </w:p>
        </w:tc>
      </w:tr>
      <w:tr w:rsidR="00C57200" w:rsidRPr="00B561D8" w:rsidTr="008E60F5">
        <w:trPr>
          <w:jc w:val="center"/>
        </w:trPr>
        <w:tc>
          <w:tcPr>
            <w:tcW w:w="9994" w:type="dxa"/>
            <w:tcBorders>
              <w:bottom w:val="single" w:sz="4" w:space="0" w:color="auto"/>
            </w:tcBorders>
            <w:shd w:val="clear" w:color="auto" w:fill="auto"/>
          </w:tcPr>
          <w:p w:rsidR="00C57200" w:rsidRPr="00B561D8" w:rsidRDefault="00C57200" w:rsidP="008B3D47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</w:tc>
      </w:tr>
      <w:tr w:rsidR="00C57200" w:rsidRPr="0094719D" w:rsidTr="008E60F5">
        <w:trPr>
          <w:jc w:val="center"/>
        </w:trPr>
        <w:tc>
          <w:tcPr>
            <w:tcW w:w="9994" w:type="dxa"/>
            <w:tcBorders>
              <w:top w:val="single" w:sz="4" w:space="0" w:color="auto"/>
            </w:tcBorders>
            <w:shd w:val="clear" w:color="auto" w:fill="auto"/>
          </w:tcPr>
          <w:p w:rsidR="00C57200" w:rsidRPr="0094719D" w:rsidRDefault="00C57200" w:rsidP="008B3D47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12"/>
                <w:szCs w:val="12"/>
                <w:lang w:eastAsia="zh-CN"/>
              </w:rPr>
            </w:pPr>
          </w:p>
        </w:tc>
      </w:tr>
      <w:tr w:rsidR="00C57200" w:rsidRPr="00B561D8" w:rsidTr="008E60F5">
        <w:trPr>
          <w:jc w:val="center"/>
        </w:trPr>
        <w:tc>
          <w:tcPr>
            <w:tcW w:w="9994" w:type="dxa"/>
            <w:shd w:val="clear" w:color="auto" w:fill="auto"/>
          </w:tcPr>
          <w:p w:rsidR="00C57200" w:rsidRPr="00B561D8" w:rsidRDefault="00C57200" w:rsidP="008B3D47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  <w:r>
              <w:rPr>
                <w:rFonts w:eastAsia="SimSun"/>
                <w:szCs w:val="24"/>
                <w:lang w:eastAsia="zh-CN"/>
              </w:rPr>
              <w:t>Сведения о контролируемом лице:</w:t>
            </w:r>
          </w:p>
        </w:tc>
      </w:tr>
      <w:tr w:rsidR="00C57200" w:rsidRPr="00B561D8" w:rsidTr="008E60F5">
        <w:trPr>
          <w:jc w:val="center"/>
        </w:trPr>
        <w:tc>
          <w:tcPr>
            <w:tcW w:w="99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7200" w:rsidRPr="00B561D8" w:rsidRDefault="00C57200" w:rsidP="008B3D47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</w:tc>
      </w:tr>
      <w:tr w:rsidR="00C57200" w:rsidRPr="00B561D8" w:rsidTr="008E60F5">
        <w:trPr>
          <w:jc w:val="center"/>
        </w:trPr>
        <w:tc>
          <w:tcPr>
            <w:tcW w:w="99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57200" w:rsidRPr="002C663C" w:rsidRDefault="00C57200" w:rsidP="008B3D47">
            <w:pPr>
              <w:suppressAutoHyphens/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sz w:val="16"/>
                <w:szCs w:val="24"/>
                <w:lang w:eastAsia="zh-CN"/>
              </w:rPr>
            </w:pPr>
            <w:r w:rsidRPr="002C663C">
              <w:rPr>
                <w:rFonts w:eastAsia="SimSun"/>
                <w:sz w:val="16"/>
                <w:szCs w:val="24"/>
                <w:lang w:eastAsia="zh-CN"/>
              </w:rPr>
              <w:t>(фамилия, имя и отчество (при наличии) гражданина или индивидуального предпринимателя</w:t>
            </w:r>
            <w:r>
              <w:rPr>
                <w:rFonts w:eastAsia="SimSun"/>
                <w:sz w:val="16"/>
                <w:szCs w:val="24"/>
                <w:lang w:eastAsia="zh-CN"/>
              </w:rPr>
              <w:t xml:space="preserve">, </w:t>
            </w:r>
            <w:r w:rsidRPr="002C663C">
              <w:rPr>
                <w:rFonts w:eastAsia="SimSun"/>
                <w:sz w:val="16"/>
                <w:szCs w:val="24"/>
                <w:lang w:eastAsia="zh-CN"/>
              </w:rPr>
              <w:t>идентификационный номер налогоплательщика гражданина или индивидуального предпринимателя и (или) основной государственный регистрационный номер индивидуального предпринимателя</w:t>
            </w:r>
            <w:r>
              <w:rPr>
                <w:rFonts w:eastAsia="SimSun"/>
                <w:sz w:val="16"/>
                <w:szCs w:val="24"/>
                <w:lang w:eastAsia="zh-CN"/>
              </w:rPr>
              <w:t xml:space="preserve">, </w:t>
            </w:r>
            <w:r w:rsidRPr="006030C4">
              <w:rPr>
                <w:rFonts w:eastAsia="SimSun"/>
                <w:sz w:val="16"/>
                <w:szCs w:val="24"/>
                <w:lang w:eastAsia="zh-CN"/>
              </w:rPr>
              <w:t>(адрес регистрации гражданина или индивидуального предпринимателя</w:t>
            </w:r>
            <w:r>
              <w:rPr>
                <w:rFonts w:eastAsia="SimSun"/>
                <w:sz w:val="16"/>
                <w:szCs w:val="24"/>
                <w:lang w:eastAsia="zh-CN"/>
              </w:rPr>
              <w:t>)</w:t>
            </w:r>
          </w:p>
        </w:tc>
      </w:tr>
      <w:tr w:rsidR="00C57200" w:rsidRPr="00B561D8" w:rsidTr="008E60F5">
        <w:trPr>
          <w:jc w:val="center"/>
        </w:trPr>
        <w:tc>
          <w:tcPr>
            <w:tcW w:w="99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7200" w:rsidRPr="00B561D8" w:rsidRDefault="00C57200" w:rsidP="008B3D47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</w:tc>
      </w:tr>
      <w:tr w:rsidR="00C57200" w:rsidRPr="00B561D8" w:rsidTr="008E60F5">
        <w:trPr>
          <w:jc w:val="center"/>
        </w:trPr>
        <w:tc>
          <w:tcPr>
            <w:tcW w:w="99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57200" w:rsidRPr="002C663C" w:rsidRDefault="00C57200" w:rsidP="008B3D47">
            <w:pPr>
              <w:pStyle w:val="a9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eastAsia="SimSun"/>
                <w:sz w:val="16"/>
                <w:szCs w:val="24"/>
                <w:lang w:eastAsia="zh-CN"/>
              </w:rPr>
            </w:pPr>
            <w:r>
              <w:rPr>
                <w:rFonts w:eastAsia="SimSun"/>
                <w:sz w:val="16"/>
                <w:szCs w:val="24"/>
                <w:lang w:eastAsia="zh-CN"/>
              </w:rPr>
              <w:t>(</w:t>
            </w:r>
            <w:r w:rsidRPr="006030C4">
              <w:rPr>
                <w:rFonts w:eastAsia="SimSun"/>
                <w:sz w:val="16"/>
                <w:szCs w:val="24"/>
                <w:lang w:eastAsia="zh-CN"/>
              </w:rPr>
              <w:t>наименование юридического лица, идентификационный номер налогоплательщика юридического лица и (или) основной государственный регистрационный номер, адрес юридического лица</w:t>
            </w:r>
            <w:r w:rsidR="008E60F5">
              <w:rPr>
                <w:rFonts w:eastAsia="SimSun"/>
                <w:sz w:val="16"/>
                <w:szCs w:val="24"/>
                <w:lang w:eastAsia="zh-CN"/>
              </w:rPr>
              <w:t xml:space="preserve"> </w:t>
            </w:r>
            <w:r w:rsidRPr="006030C4">
              <w:rPr>
                <w:rFonts w:eastAsia="SimSun"/>
                <w:sz w:val="16"/>
                <w:szCs w:val="24"/>
                <w:lang w:eastAsia="zh-CN"/>
              </w:rPr>
              <w:t>(его филиалов, представительств, обособленных структурных подразделений)</w:t>
            </w:r>
          </w:p>
        </w:tc>
      </w:tr>
      <w:tr w:rsidR="00C57200" w:rsidRPr="004F6CE2" w:rsidTr="008E60F5">
        <w:trPr>
          <w:jc w:val="center"/>
        </w:trPr>
        <w:tc>
          <w:tcPr>
            <w:tcW w:w="9994" w:type="dxa"/>
            <w:shd w:val="clear" w:color="auto" w:fill="auto"/>
            <w:vAlign w:val="center"/>
          </w:tcPr>
          <w:p w:rsidR="00C57200" w:rsidRPr="004F6CE2" w:rsidRDefault="00C57200" w:rsidP="008B3D47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12"/>
                <w:szCs w:val="12"/>
                <w:lang w:eastAsia="zh-CN"/>
              </w:rPr>
            </w:pPr>
          </w:p>
        </w:tc>
      </w:tr>
      <w:tr w:rsidR="00C57200" w:rsidRPr="00B561D8" w:rsidTr="008E60F5">
        <w:trPr>
          <w:jc w:val="center"/>
        </w:trPr>
        <w:tc>
          <w:tcPr>
            <w:tcW w:w="9994" w:type="dxa"/>
            <w:shd w:val="clear" w:color="auto" w:fill="auto"/>
            <w:vAlign w:val="center"/>
          </w:tcPr>
          <w:p w:rsidR="00C57200" w:rsidRPr="00B561D8" w:rsidRDefault="00C57200" w:rsidP="008B3D47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  <w:r w:rsidRPr="00782FF6">
              <w:rPr>
                <w:rFonts w:eastAsia="SimSun"/>
                <w:szCs w:val="24"/>
                <w:lang w:eastAsia="zh-CN"/>
              </w:rPr>
              <w:t xml:space="preserve">Место (места) проведения </w:t>
            </w:r>
            <w:r>
              <w:rPr>
                <w:rFonts w:eastAsia="SimSun"/>
                <w:szCs w:val="24"/>
                <w:lang w:eastAsia="zh-CN"/>
              </w:rPr>
              <w:t>КНМ</w:t>
            </w:r>
            <w:r w:rsidRPr="00782FF6">
              <w:rPr>
                <w:rFonts w:eastAsia="SimSun"/>
                <w:szCs w:val="24"/>
                <w:lang w:eastAsia="zh-CN"/>
              </w:rPr>
              <w:t xml:space="preserve"> с заполнением проверочного листа</w:t>
            </w:r>
            <w:r>
              <w:rPr>
                <w:rFonts w:eastAsia="SimSun"/>
                <w:szCs w:val="24"/>
                <w:lang w:eastAsia="zh-CN"/>
              </w:rPr>
              <w:t>:</w:t>
            </w:r>
          </w:p>
        </w:tc>
      </w:tr>
      <w:tr w:rsidR="00C57200" w:rsidRPr="00B561D8" w:rsidTr="008E60F5">
        <w:trPr>
          <w:jc w:val="center"/>
        </w:trPr>
        <w:tc>
          <w:tcPr>
            <w:tcW w:w="99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7200" w:rsidRPr="00B561D8" w:rsidRDefault="00C57200" w:rsidP="008B3D47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</w:tc>
      </w:tr>
      <w:tr w:rsidR="00C57200" w:rsidRPr="004F6CE2" w:rsidTr="008E60F5">
        <w:trPr>
          <w:jc w:val="center"/>
        </w:trPr>
        <w:tc>
          <w:tcPr>
            <w:tcW w:w="99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57200" w:rsidRPr="004F6CE2" w:rsidRDefault="00C57200" w:rsidP="008B3D47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12"/>
                <w:szCs w:val="12"/>
                <w:lang w:eastAsia="zh-CN"/>
              </w:rPr>
            </w:pPr>
          </w:p>
        </w:tc>
      </w:tr>
      <w:tr w:rsidR="00C57200" w:rsidRPr="00B561D8" w:rsidTr="008E60F5">
        <w:trPr>
          <w:jc w:val="center"/>
        </w:trPr>
        <w:tc>
          <w:tcPr>
            <w:tcW w:w="9994" w:type="dxa"/>
            <w:shd w:val="clear" w:color="auto" w:fill="auto"/>
            <w:vAlign w:val="center"/>
          </w:tcPr>
          <w:p w:rsidR="00C57200" w:rsidRPr="00B561D8" w:rsidRDefault="00C57200" w:rsidP="008B3D47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  <w:r w:rsidRPr="00782FF6">
              <w:rPr>
                <w:rFonts w:eastAsia="SimSun"/>
                <w:szCs w:val="24"/>
                <w:lang w:eastAsia="zh-CN"/>
              </w:rPr>
              <w:t xml:space="preserve">Реквизиты решения контрольного (надзорного) органа о проведении </w:t>
            </w:r>
            <w:r>
              <w:rPr>
                <w:rFonts w:eastAsia="SimSun"/>
                <w:szCs w:val="24"/>
                <w:lang w:eastAsia="zh-CN"/>
              </w:rPr>
              <w:t>КНМ</w:t>
            </w:r>
            <w:r w:rsidRPr="00782FF6">
              <w:rPr>
                <w:rFonts w:eastAsia="SimSun"/>
                <w:szCs w:val="24"/>
                <w:lang w:eastAsia="zh-CN"/>
              </w:rPr>
              <w:t>, подписанного уполномоченным должностным лицом контрольного (надзорного) органа</w:t>
            </w:r>
            <w:r>
              <w:rPr>
                <w:rFonts w:eastAsia="SimSun"/>
                <w:szCs w:val="24"/>
                <w:lang w:eastAsia="zh-CN"/>
              </w:rPr>
              <w:t>:</w:t>
            </w:r>
          </w:p>
        </w:tc>
      </w:tr>
      <w:tr w:rsidR="00C57200" w:rsidRPr="00B561D8" w:rsidTr="008E60F5">
        <w:trPr>
          <w:jc w:val="center"/>
        </w:trPr>
        <w:tc>
          <w:tcPr>
            <w:tcW w:w="99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7200" w:rsidRPr="00B561D8" w:rsidRDefault="00C57200" w:rsidP="008B3D47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</w:tc>
      </w:tr>
      <w:tr w:rsidR="00C57200" w:rsidRPr="00CC487D" w:rsidTr="008E60F5">
        <w:trPr>
          <w:jc w:val="center"/>
        </w:trPr>
        <w:tc>
          <w:tcPr>
            <w:tcW w:w="99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57200" w:rsidRPr="00CC487D" w:rsidRDefault="00C57200" w:rsidP="008B3D47">
            <w:pPr>
              <w:suppressAutoHyphens/>
              <w:autoSpaceDE w:val="0"/>
              <w:autoSpaceDN w:val="0"/>
              <w:adjustRightInd w:val="0"/>
              <w:rPr>
                <w:rFonts w:eastAsia="SimSun"/>
                <w:sz w:val="12"/>
                <w:szCs w:val="12"/>
                <w:lang w:eastAsia="zh-CN"/>
              </w:rPr>
            </w:pPr>
          </w:p>
        </w:tc>
      </w:tr>
      <w:tr w:rsidR="00C57200" w:rsidRPr="00CC487D" w:rsidTr="008E60F5">
        <w:trPr>
          <w:jc w:val="center"/>
        </w:trPr>
        <w:tc>
          <w:tcPr>
            <w:tcW w:w="9994" w:type="dxa"/>
            <w:shd w:val="clear" w:color="auto" w:fill="auto"/>
          </w:tcPr>
          <w:p w:rsidR="00C57200" w:rsidRPr="00CC487D" w:rsidRDefault="00C57200" w:rsidP="008B3D47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  <w:r>
              <w:rPr>
                <w:rFonts w:eastAsia="SimSun"/>
                <w:szCs w:val="24"/>
                <w:lang w:eastAsia="zh-CN"/>
              </w:rPr>
              <w:t>У</w:t>
            </w:r>
            <w:r w:rsidRPr="00782FF6">
              <w:rPr>
                <w:rFonts w:eastAsia="SimSun"/>
                <w:szCs w:val="24"/>
                <w:lang w:eastAsia="zh-CN"/>
              </w:rPr>
              <w:t>четный номер контрольного (надзорного) мероприятия</w:t>
            </w:r>
            <w:r>
              <w:rPr>
                <w:rFonts w:eastAsia="SimSun"/>
                <w:szCs w:val="24"/>
                <w:lang w:eastAsia="zh-CN"/>
              </w:rPr>
              <w:t>:</w:t>
            </w:r>
          </w:p>
        </w:tc>
      </w:tr>
      <w:tr w:rsidR="00C57200" w:rsidRPr="00B561D8" w:rsidTr="008E60F5">
        <w:trPr>
          <w:jc w:val="center"/>
        </w:trPr>
        <w:tc>
          <w:tcPr>
            <w:tcW w:w="9994" w:type="dxa"/>
            <w:tcBorders>
              <w:bottom w:val="single" w:sz="4" w:space="0" w:color="auto"/>
            </w:tcBorders>
            <w:shd w:val="clear" w:color="auto" w:fill="auto"/>
          </w:tcPr>
          <w:p w:rsidR="00C57200" w:rsidRPr="00B561D8" w:rsidRDefault="00C57200" w:rsidP="008B3D4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szCs w:val="24"/>
                <w:lang w:eastAsia="zh-CN"/>
              </w:rPr>
            </w:pPr>
          </w:p>
        </w:tc>
      </w:tr>
    </w:tbl>
    <w:p w:rsidR="00C57200" w:rsidRDefault="00C57200" w:rsidP="00C57200">
      <w:pPr>
        <w:jc w:val="both"/>
        <w:rPr>
          <w:sz w:val="20"/>
          <w:szCs w:val="20"/>
        </w:rPr>
      </w:pPr>
    </w:p>
    <w:tbl>
      <w:tblPr>
        <w:tblStyle w:val="ab"/>
        <w:tblW w:w="9847" w:type="dxa"/>
        <w:jc w:val="center"/>
        <w:tblLook w:val="04A0" w:firstRow="1" w:lastRow="0" w:firstColumn="1" w:lastColumn="0" w:noHBand="0" w:noVBand="1"/>
      </w:tblPr>
      <w:tblGrid>
        <w:gridCol w:w="540"/>
        <w:gridCol w:w="2737"/>
        <w:gridCol w:w="3150"/>
        <w:gridCol w:w="1902"/>
        <w:gridCol w:w="1518"/>
      </w:tblGrid>
      <w:tr w:rsidR="00C57200" w:rsidTr="008E60F5">
        <w:trPr>
          <w:jc w:val="center"/>
        </w:trPr>
        <w:tc>
          <w:tcPr>
            <w:tcW w:w="98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7200" w:rsidRDefault="00C57200" w:rsidP="008B3D47">
            <w:pPr>
              <w:jc w:val="center"/>
              <w:rPr>
                <w:szCs w:val="24"/>
              </w:rPr>
            </w:pPr>
            <w:r w:rsidRPr="00110E71">
              <w:rPr>
                <w:szCs w:val="24"/>
              </w:rPr>
              <w:t xml:space="preserve">Список контрольных вопросов, отражающих содержание </w:t>
            </w:r>
            <w:r w:rsidR="008E60F5">
              <w:rPr>
                <w:szCs w:val="24"/>
              </w:rPr>
              <w:t xml:space="preserve">обязательных требований, ответы </w:t>
            </w:r>
            <w:r w:rsidRPr="00110E71">
              <w:rPr>
                <w:szCs w:val="24"/>
              </w:rPr>
              <w:t>на которые свидетельствуют о соблюдении или несоблюдении контролируемым лицом обязательных требований</w:t>
            </w:r>
          </w:p>
          <w:p w:rsidR="008E60F5" w:rsidRPr="00B36AC2" w:rsidRDefault="008E60F5" w:rsidP="008B3D47">
            <w:pPr>
              <w:jc w:val="center"/>
              <w:rPr>
                <w:szCs w:val="24"/>
              </w:rPr>
            </w:pPr>
          </w:p>
        </w:tc>
      </w:tr>
      <w:tr w:rsidR="00766F5C" w:rsidTr="00766F5C">
        <w:trPr>
          <w:jc w:val="center"/>
        </w:trPr>
        <w:tc>
          <w:tcPr>
            <w:tcW w:w="540" w:type="dxa"/>
            <w:tcBorders>
              <w:top w:val="single" w:sz="4" w:space="0" w:color="auto"/>
            </w:tcBorders>
          </w:tcPr>
          <w:p w:rsidR="00C57200" w:rsidRPr="00B36AC2" w:rsidRDefault="00C57200" w:rsidP="008B3D47">
            <w:pPr>
              <w:jc w:val="center"/>
              <w:rPr>
                <w:szCs w:val="24"/>
              </w:rPr>
            </w:pPr>
            <w:r w:rsidRPr="00B36AC2">
              <w:rPr>
                <w:szCs w:val="24"/>
              </w:rPr>
              <w:t>№ п/п</w:t>
            </w:r>
          </w:p>
        </w:tc>
        <w:tc>
          <w:tcPr>
            <w:tcW w:w="2737" w:type="dxa"/>
            <w:tcBorders>
              <w:top w:val="single" w:sz="4" w:space="0" w:color="auto"/>
            </w:tcBorders>
          </w:tcPr>
          <w:p w:rsidR="00C57200" w:rsidRPr="00B36AC2" w:rsidRDefault="00C57200" w:rsidP="008B3D47">
            <w:pPr>
              <w:jc w:val="center"/>
              <w:rPr>
                <w:szCs w:val="24"/>
              </w:rPr>
            </w:pPr>
            <w:r w:rsidRPr="00B36AC2">
              <w:rPr>
                <w:szCs w:val="24"/>
              </w:rPr>
              <w:t>Контрольные вопросы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C57200" w:rsidRPr="00B36AC2" w:rsidRDefault="00C57200" w:rsidP="008B3D47">
            <w:pPr>
              <w:jc w:val="center"/>
              <w:rPr>
                <w:szCs w:val="24"/>
              </w:rPr>
            </w:pPr>
            <w:r w:rsidRPr="00B36AC2">
              <w:rPr>
                <w:szCs w:val="24"/>
              </w:rPr>
              <w:t>Реквизиты нормативных правовых актов, с указанием структурных единиц этих актов</w:t>
            </w:r>
          </w:p>
        </w:tc>
        <w:tc>
          <w:tcPr>
            <w:tcW w:w="1902" w:type="dxa"/>
            <w:tcBorders>
              <w:top w:val="single" w:sz="4" w:space="0" w:color="auto"/>
            </w:tcBorders>
          </w:tcPr>
          <w:p w:rsidR="00C57200" w:rsidRPr="00B36AC2" w:rsidRDefault="00C57200" w:rsidP="008B3D47">
            <w:pPr>
              <w:ind w:right="-33"/>
              <w:jc w:val="center"/>
              <w:rPr>
                <w:szCs w:val="24"/>
              </w:rPr>
            </w:pPr>
            <w:r w:rsidRPr="00B36AC2">
              <w:rPr>
                <w:szCs w:val="24"/>
              </w:rPr>
              <w:t>Ответы</w:t>
            </w:r>
            <w:r>
              <w:rPr>
                <w:szCs w:val="24"/>
              </w:rPr>
              <w:br/>
              <w:t>(«да» / «нет» /</w:t>
            </w:r>
            <w:r w:rsidRPr="00B36AC2">
              <w:rPr>
                <w:szCs w:val="24"/>
              </w:rPr>
              <w:t xml:space="preserve"> «неприменимо»)</w:t>
            </w:r>
          </w:p>
        </w:tc>
        <w:tc>
          <w:tcPr>
            <w:tcW w:w="1518" w:type="dxa"/>
            <w:tcBorders>
              <w:top w:val="single" w:sz="4" w:space="0" w:color="auto"/>
            </w:tcBorders>
          </w:tcPr>
          <w:p w:rsidR="00C57200" w:rsidRPr="00B36AC2" w:rsidRDefault="00C57200" w:rsidP="008B3D47">
            <w:pPr>
              <w:jc w:val="both"/>
              <w:rPr>
                <w:szCs w:val="24"/>
              </w:rPr>
            </w:pPr>
            <w:r w:rsidRPr="00B36AC2">
              <w:rPr>
                <w:szCs w:val="24"/>
              </w:rPr>
              <w:t>Примечания</w:t>
            </w:r>
          </w:p>
        </w:tc>
      </w:tr>
      <w:tr w:rsidR="00766F5C" w:rsidTr="00766F5C">
        <w:trPr>
          <w:jc w:val="center"/>
        </w:trPr>
        <w:tc>
          <w:tcPr>
            <w:tcW w:w="540" w:type="dxa"/>
          </w:tcPr>
          <w:p w:rsidR="00C57200" w:rsidRPr="00B36AC2" w:rsidRDefault="006D0040" w:rsidP="008B3D4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737" w:type="dxa"/>
          </w:tcPr>
          <w:p w:rsidR="00C57200" w:rsidRPr="006D0040" w:rsidRDefault="006D0040" w:rsidP="006D0040">
            <w:pPr>
              <w:jc w:val="center"/>
              <w:rPr>
                <w:sz w:val="22"/>
              </w:rPr>
            </w:pPr>
            <w:r w:rsidRPr="006D0040">
              <w:rPr>
                <w:rStyle w:val="CharStyle14"/>
                <w:color w:val="000000"/>
              </w:rPr>
              <w:t xml:space="preserve">Соблюдается ли достоверность данных, приведенных </w:t>
            </w:r>
            <w:r w:rsidRPr="006D0040">
              <w:rPr>
                <w:rStyle w:val="CharStyle14"/>
                <w:color w:val="000000"/>
              </w:rPr>
              <w:br/>
              <w:t xml:space="preserve">в предложениях </w:t>
            </w:r>
            <w:r w:rsidRPr="006D0040">
              <w:rPr>
                <w:rStyle w:val="CharStyle14"/>
                <w:color w:val="000000"/>
              </w:rPr>
              <w:br/>
              <w:t xml:space="preserve">об установлении цен (тарифов) субъектами естественных монополий </w:t>
            </w:r>
          </w:p>
        </w:tc>
        <w:tc>
          <w:tcPr>
            <w:tcW w:w="3150" w:type="dxa"/>
          </w:tcPr>
          <w:p w:rsidR="006D0040" w:rsidRPr="006D0040" w:rsidRDefault="006D0040" w:rsidP="006D0040">
            <w:pPr>
              <w:jc w:val="center"/>
              <w:rPr>
                <w:sz w:val="22"/>
              </w:rPr>
            </w:pPr>
            <w:r w:rsidRPr="006D0040">
              <w:rPr>
                <w:sz w:val="22"/>
              </w:rPr>
              <w:t>Абзац 2 пункта 5 статьи 7</w:t>
            </w:r>
          </w:p>
          <w:p w:rsidR="006D0040" w:rsidRPr="006D0040" w:rsidRDefault="006D0040" w:rsidP="006D0040">
            <w:pPr>
              <w:jc w:val="center"/>
              <w:rPr>
                <w:sz w:val="22"/>
              </w:rPr>
            </w:pPr>
            <w:r w:rsidRPr="006D0040">
              <w:rPr>
                <w:sz w:val="22"/>
              </w:rPr>
              <w:t>Федерального закона</w:t>
            </w:r>
          </w:p>
          <w:p w:rsidR="006D0040" w:rsidRPr="006D0040" w:rsidRDefault="006D0040" w:rsidP="006D0040">
            <w:pPr>
              <w:jc w:val="center"/>
              <w:rPr>
                <w:sz w:val="22"/>
              </w:rPr>
            </w:pPr>
            <w:r w:rsidRPr="006D0040">
              <w:rPr>
                <w:sz w:val="22"/>
              </w:rPr>
              <w:t>от 17.08.1995 № 147-ФЗ</w:t>
            </w:r>
          </w:p>
          <w:p w:rsidR="006D0040" w:rsidRPr="006D0040" w:rsidRDefault="006D0040" w:rsidP="006D0040">
            <w:pPr>
              <w:jc w:val="center"/>
              <w:rPr>
                <w:sz w:val="22"/>
              </w:rPr>
            </w:pPr>
            <w:r w:rsidRPr="006D0040">
              <w:rPr>
                <w:sz w:val="22"/>
              </w:rPr>
              <w:t xml:space="preserve">«О естественных </w:t>
            </w:r>
            <w:r w:rsidR="008B3D47">
              <w:rPr>
                <w:sz w:val="22"/>
              </w:rPr>
              <w:t>монополиях»,</w:t>
            </w:r>
          </w:p>
          <w:p w:rsidR="00C57200" w:rsidRPr="006D0040" w:rsidRDefault="00766F5C" w:rsidP="006D0040">
            <w:pPr>
              <w:jc w:val="center"/>
              <w:rPr>
                <w:sz w:val="22"/>
              </w:rPr>
            </w:pPr>
            <w:r w:rsidRPr="006D0040">
              <w:rPr>
                <w:sz w:val="22"/>
              </w:rPr>
              <w:t xml:space="preserve">Постановление Правительства Российской Федерации </w:t>
            </w:r>
            <w:r>
              <w:rPr>
                <w:sz w:val="22"/>
              </w:rPr>
              <w:br/>
            </w:r>
            <w:r w:rsidRPr="006D0040">
              <w:rPr>
                <w:sz w:val="22"/>
              </w:rPr>
              <w:t xml:space="preserve">от 07.03.1995 № 239 «О мерах </w:t>
            </w:r>
            <w:r>
              <w:rPr>
                <w:sz w:val="22"/>
              </w:rPr>
              <w:br/>
            </w:r>
            <w:r w:rsidRPr="006D0040">
              <w:rPr>
                <w:sz w:val="22"/>
              </w:rPr>
              <w:t>по упорядочению государственного регулирования цен (тарифов)»</w:t>
            </w:r>
          </w:p>
        </w:tc>
        <w:tc>
          <w:tcPr>
            <w:tcW w:w="1902" w:type="dxa"/>
          </w:tcPr>
          <w:p w:rsidR="00C57200" w:rsidRPr="00B36AC2" w:rsidRDefault="00C57200" w:rsidP="008B3D47">
            <w:pPr>
              <w:jc w:val="center"/>
              <w:rPr>
                <w:szCs w:val="24"/>
              </w:rPr>
            </w:pPr>
          </w:p>
        </w:tc>
        <w:tc>
          <w:tcPr>
            <w:tcW w:w="1518" w:type="dxa"/>
          </w:tcPr>
          <w:p w:rsidR="00C57200" w:rsidRPr="00B36AC2" w:rsidRDefault="00C57200" w:rsidP="008B3D47">
            <w:pPr>
              <w:jc w:val="both"/>
              <w:rPr>
                <w:szCs w:val="24"/>
              </w:rPr>
            </w:pPr>
          </w:p>
        </w:tc>
      </w:tr>
      <w:tr w:rsidR="009064D7" w:rsidTr="00766F5C">
        <w:trPr>
          <w:trHeight w:val="2661"/>
          <w:jc w:val="center"/>
        </w:trPr>
        <w:tc>
          <w:tcPr>
            <w:tcW w:w="540" w:type="dxa"/>
          </w:tcPr>
          <w:p w:rsidR="0060588A" w:rsidRDefault="00766F5C" w:rsidP="008B3D4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2737" w:type="dxa"/>
          </w:tcPr>
          <w:p w:rsidR="0060588A" w:rsidRDefault="0060588A" w:rsidP="0060588A">
            <w:pPr>
              <w:jc w:val="center"/>
              <w:rPr>
                <w:sz w:val="22"/>
              </w:rPr>
            </w:pPr>
            <w:r>
              <w:rPr>
                <w:rStyle w:val="CharStyle14"/>
                <w:color w:val="000000"/>
              </w:rPr>
              <w:t>Соблюдается ли экономическая обоснованность расходов и иных показателей, учитываемых при регулировании цен (тарифов) субъектами естественных монополий</w:t>
            </w:r>
          </w:p>
        </w:tc>
        <w:tc>
          <w:tcPr>
            <w:tcW w:w="3150" w:type="dxa"/>
          </w:tcPr>
          <w:p w:rsidR="0060588A" w:rsidRPr="0060588A" w:rsidRDefault="0060588A" w:rsidP="0060588A">
            <w:pPr>
              <w:jc w:val="center"/>
              <w:rPr>
                <w:sz w:val="22"/>
              </w:rPr>
            </w:pPr>
            <w:r w:rsidRPr="0060588A">
              <w:rPr>
                <w:sz w:val="22"/>
              </w:rPr>
              <w:t>Абзац 2 пун</w:t>
            </w:r>
            <w:r>
              <w:rPr>
                <w:sz w:val="22"/>
              </w:rPr>
              <w:t xml:space="preserve">кта 5 </w:t>
            </w:r>
            <w:r w:rsidRPr="0060588A">
              <w:rPr>
                <w:sz w:val="22"/>
              </w:rPr>
              <w:t>статьи 7</w:t>
            </w:r>
          </w:p>
          <w:p w:rsidR="0060588A" w:rsidRPr="0060588A" w:rsidRDefault="0060588A" w:rsidP="0060588A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Федерального </w:t>
            </w:r>
            <w:r w:rsidRPr="0060588A">
              <w:rPr>
                <w:sz w:val="22"/>
              </w:rPr>
              <w:t>закона</w:t>
            </w:r>
          </w:p>
          <w:p w:rsidR="0060588A" w:rsidRPr="0060588A" w:rsidRDefault="0060588A" w:rsidP="0060588A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от 17.08.1995 </w:t>
            </w:r>
            <w:r w:rsidRPr="0060588A">
              <w:rPr>
                <w:sz w:val="22"/>
              </w:rPr>
              <w:t>№ 147-ФЗ</w:t>
            </w:r>
          </w:p>
          <w:p w:rsidR="0060588A" w:rsidRPr="0060588A" w:rsidRDefault="0060588A" w:rsidP="0060588A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«О естественных </w:t>
            </w:r>
            <w:r w:rsidR="008B3D47">
              <w:rPr>
                <w:sz w:val="22"/>
              </w:rPr>
              <w:t>монополиях»</w:t>
            </w:r>
          </w:p>
          <w:p w:rsidR="0060588A" w:rsidRPr="0060588A" w:rsidRDefault="0060588A" w:rsidP="0060588A">
            <w:pPr>
              <w:jc w:val="center"/>
              <w:rPr>
                <w:sz w:val="22"/>
              </w:rPr>
            </w:pPr>
          </w:p>
        </w:tc>
        <w:tc>
          <w:tcPr>
            <w:tcW w:w="1902" w:type="dxa"/>
          </w:tcPr>
          <w:p w:rsidR="0060588A" w:rsidRPr="00B36AC2" w:rsidRDefault="0060588A" w:rsidP="008B3D47">
            <w:pPr>
              <w:jc w:val="center"/>
              <w:rPr>
                <w:szCs w:val="24"/>
              </w:rPr>
            </w:pPr>
          </w:p>
        </w:tc>
        <w:tc>
          <w:tcPr>
            <w:tcW w:w="1518" w:type="dxa"/>
          </w:tcPr>
          <w:p w:rsidR="0060588A" w:rsidRPr="00B36AC2" w:rsidRDefault="0060588A" w:rsidP="008B3D47">
            <w:pPr>
              <w:jc w:val="both"/>
              <w:rPr>
                <w:szCs w:val="24"/>
              </w:rPr>
            </w:pPr>
          </w:p>
        </w:tc>
      </w:tr>
      <w:tr w:rsidR="00B14C65" w:rsidTr="00766F5C">
        <w:trPr>
          <w:trHeight w:val="2661"/>
          <w:jc w:val="center"/>
        </w:trPr>
        <w:tc>
          <w:tcPr>
            <w:tcW w:w="540" w:type="dxa"/>
          </w:tcPr>
          <w:p w:rsidR="00B14C65" w:rsidRDefault="00B14C65" w:rsidP="008B3D4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737" w:type="dxa"/>
          </w:tcPr>
          <w:p w:rsidR="00B14C65" w:rsidRDefault="00B14C65" w:rsidP="00B14C65">
            <w:pPr>
              <w:jc w:val="center"/>
              <w:rPr>
                <w:rStyle w:val="CharStyle14"/>
                <w:color w:val="000000"/>
              </w:rPr>
            </w:pPr>
            <w:r>
              <w:rPr>
                <w:rStyle w:val="CharStyle14"/>
                <w:color w:val="000000"/>
              </w:rPr>
              <w:t>Соблюдается ли экономическая обоснованность фактического расходования средств</w:t>
            </w:r>
            <w:r>
              <w:rPr>
                <w:rStyle w:val="aeoaeno12"/>
                <w:color w:val="000000"/>
              </w:rPr>
              <w:t xml:space="preserve"> </w:t>
            </w:r>
            <w:r>
              <w:rPr>
                <w:rStyle w:val="CharStyle14"/>
                <w:color w:val="000000"/>
              </w:rPr>
              <w:t xml:space="preserve">при осуществлении регулируемых видов деятельности субъектами естественных монополий </w:t>
            </w:r>
          </w:p>
        </w:tc>
        <w:tc>
          <w:tcPr>
            <w:tcW w:w="3150" w:type="dxa"/>
          </w:tcPr>
          <w:p w:rsidR="00B14C65" w:rsidRPr="00B14C65" w:rsidRDefault="00B14C65" w:rsidP="00B14C65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Абзац 2 пункта 5 </w:t>
            </w:r>
            <w:r w:rsidRPr="00B14C65">
              <w:rPr>
                <w:sz w:val="22"/>
              </w:rPr>
              <w:t>статьи 7</w:t>
            </w:r>
          </w:p>
          <w:p w:rsidR="00B14C65" w:rsidRPr="00B14C65" w:rsidRDefault="00B14C65" w:rsidP="00B14C65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Федерального </w:t>
            </w:r>
            <w:r w:rsidRPr="00B14C65">
              <w:rPr>
                <w:sz w:val="22"/>
              </w:rPr>
              <w:t>закона</w:t>
            </w:r>
          </w:p>
          <w:p w:rsidR="00B14C65" w:rsidRPr="00B14C65" w:rsidRDefault="00B14C65" w:rsidP="00B14C65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от 17.08.1995 </w:t>
            </w:r>
            <w:r w:rsidRPr="00B14C65">
              <w:rPr>
                <w:sz w:val="22"/>
              </w:rPr>
              <w:t>№ 147-ФЗ</w:t>
            </w:r>
          </w:p>
          <w:p w:rsidR="00B14C65" w:rsidRPr="0060588A" w:rsidRDefault="00B14C65" w:rsidP="00B14C65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«О естественных </w:t>
            </w:r>
            <w:r w:rsidR="008B3D47">
              <w:rPr>
                <w:sz w:val="22"/>
              </w:rPr>
              <w:t>монополиях»</w:t>
            </w:r>
          </w:p>
        </w:tc>
        <w:tc>
          <w:tcPr>
            <w:tcW w:w="1902" w:type="dxa"/>
          </w:tcPr>
          <w:p w:rsidR="00B14C65" w:rsidRPr="00B36AC2" w:rsidRDefault="00B14C65" w:rsidP="008B3D47">
            <w:pPr>
              <w:jc w:val="center"/>
              <w:rPr>
                <w:szCs w:val="24"/>
              </w:rPr>
            </w:pPr>
          </w:p>
        </w:tc>
        <w:tc>
          <w:tcPr>
            <w:tcW w:w="1518" w:type="dxa"/>
          </w:tcPr>
          <w:p w:rsidR="00B14C65" w:rsidRPr="00B36AC2" w:rsidRDefault="00B14C65" w:rsidP="008B3D47">
            <w:pPr>
              <w:jc w:val="both"/>
              <w:rPr>
                <w:szCs w:val="24"/>
              </w:rPr>
            </w:pPr>
          </w:p>
        </w:tc>
      </w:tr>
      <w:tr w:rsidR="00766F5C" w:rsidTr="00766F5C">
        <w:trPr>
          <w:trHeight w:val="2661"/>
          <w:jc w:val="center"/>
        </w:trPr>
        <w:tc>
          <w:tcPr>
            <w:tcW w:w="540" w:type="dxa"/>
          </w:tcPr>
          <w:p w:rsidR="009064D7" w:rsidRDefault="00B14C65" w:rsidP="008B3D4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2737" w:type="dxa"/>
          </w:tcPr>
          <w:p w:rsidR="009064D7" w:rsidRPr="009064D7" w:rsidRDefault="00766F5C" w:rsidP="009064D7">
            <w:pPr>
              <w:jc w:val="center"/>
              <w:rPr>
                <w:rStyle w:val="CharStyle14"/>
                <w:color w:val="000000"/>
              </w:rPr>
            </w:pPr>
            <w:r>
              <w:rPr>
                <w:rStyle w:val="CharStyle14"/>
                <w:color w:val="000000"/>
              </w:rPr>
              <w:t xml:space="preserve">Соблюдаются </w:t>
            </w:r>
            <w:r w:rsidR="009064D7" w:rsidRPr="009064D7">
              <w:rPr>
                <w:rStyle w:val="CharStyle14"/>
                <w:color w:val="000000"/>
              </w:rPr>
              <w:t>ли</w:t>
            </w:r>
          </w:p>
          <w:p w:rsidR="009064D7" w:rsidRPr="009064D7" w:rsidRDefault="009064D7" w:rsidP="009064D7">
            <w:pPr>
              <w:jc w:val="center"/>
              <w:rPr>
                <w:rStyle w:val="CharStyle14"/>
                <w:color w:val="000000"/>
              </w:rPr>
            </w:pPr>
            <w:r w:rsidRPr="009064D7">
              <w:rPr>
                <w:rStyle w:val="CharStyle14"/>
                <w:color w:val="000000"/>
              </w:rPr>
              <w:t xml:space="preserve">требования </w:t>
            </w:r>
          </w:p>
          <w:p w:rsidR="009064D7" w:rsidRPr="009064D7" w:rsidRDefault="00766F5C" w:rsidP="009064D7">
            <w:pPr>
              <w:jc w:val="center"/>
              <w:rPr>
                <w:rStyle w:val="CharStyle14"/>
                <w:color w:val="000000"/>
              </w:rPr>
            </w:pPr>
            <w:r>
              <w:rPr>
                <w:rStyle w:val="CharStyle14"/>
                <w:color w:val="000000"/>
              </w:rPr>
              <w:t>стандартов</w:t>
            </w:r>
            <w:r w:rsidR="009064D7" w:rsidRPr="009064D7">
              <w:rPr>
                <w:rStyle w:val="CharStyle14"/>
                <w:color w:val="000000"/>
              </w:rPr>
              <w:t xml:space="preserve"> раскрытия</w:t>
            </w:r>
          </w:p>
          <w:p w:rsidR="009064D7" w:rsidRPr="009064D7" w:rsidRDefault="009064D7" w:rsidP="009064D7">
            <w:pPr>
              <w:jc w:val="center"/>
              <w:rPr>
                <w:rStyle w:val="CharStyle14"/>
                <w:color w:val="000000"/>
              </w:rPr>
            </w:pPr>
            <w:r w:rsidRPr="009064D7">
              <w:rPr>
                <w:rStyle w:val="CharStyle14"/>
                <w:color w:val="000000"/>
              </w:rPr>
              <w:t>информации</w:t>
            </w:r>
          </w:p>
          <w:p w:rsidR="009064D7" w:rsidRPr="009064D7" w:rsidRDefault="009064D7" w:rsidP="009064D7">
            <w:pPr>
              <w:jc w:val="center"/>
              <w:rPr>
                <w:rStyle w:val="CharStyle14"/>
                <w:color w:val="000000"/>
              </w:rPr>
            </w:pPr>
            <w:r w:rsidRPr="009064D7">
              <w:rPr>
                <w:rStyle w:val="CharStyle14"/>
                <w:color w:val="000000"/>
              </w:rPr>
              <w:t>субъектами</w:t>
            </w:r>
          </w:p>
          <w:p w:rsidR="009064D7" w:rsidRPr="009064D7" w:rsidRDefault="009064D7" w:rsidP="009064D7">
            <w:pPr>
              <w:jc w:val="center"/>
              <w:rPr>
                <w:rStyle w:val="CharStyle14"/>
                <w:color w:val="000000"/>
              </w:rPr>
            </w:pPr>
            <w:r w:rsidRPr="009064D7">
              <w:rPr>
                <w:rStyle w:val="CharStyle14"/>
                <w:color w:val="000000"/>
              </w:rPr>
              <w:t>естественных</w:t>
            </w:r>
          </w:p>
          <w:p w:rsidR="009064D7" w:rsidRDefault="009064D7" w:rsidP="009064D7">
            <w:pPr>
              <w:jc w:val="center"/>
              <w:rPr>
                <w:rStyle w:val="CharStyle14"/>
                <w:color w:val="000000"/>
              </w:rPr>
            </w:pPr>
            <w:r>
              <w:rPr>
                <w:rStyle w:val="CharStyle14"/>
                <w:color w:val="000000"/>
              </w:rPr>
              <w:t>монополий</w:t>
            </w:r>
          </w:p>
        </w:tc>
        <w:tc>
          <w:tcPr>
            <w:tcW w:w="3150" w:type="dxa"/>
          </w:tcPr>
          <w:p w:rsidR="009064D7" w:rsidRPr="009064D7" w:rsidRDefault="009064D7" w:rsidP="009064D7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Абзац 2 пункта 5 статьи 7, пункт 5 </w:t>
            </w:r>
            <w:r w:rsidRPr="009064D7">
              <w:rPr>
                <w:sz w:val="22"/>
              </w:rPr>
              <w:t>статьи 8, статья 8.1</w:t>
            </w:r>
          </w:p>
          <w:p w:rsidR="009064D7" w:rsidRPr="009064D7" w:rsidRDefault="009064D7" w:rsidP="009064D7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Федерального </w:t>
            </w:r>
            <w:r w:rsidRPr="009064D7">
              <w:rPr>
                <w:sz w:val="22"/>
              </w:rPr>
              <w:t>закона</w:t>
            </w:r>
          </w:p>
          <w:p w:rsidR="009064D7" w:rsidRPr="009064D7" w:rsidRDefault="009064D7" w:rsidP="009064D7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от 17.08.1995 </w:t>
            </w:r>
            <w:r w:rsidRPr="009064D7">
              <w:rPr>
                <w:sz w:val="22"/>
              </w:rPr>
              <w:t>№ 147-ФЗ</w:t>
            </w:r>
          </w:p>
          <w:p w:rsidR="009064D7" w:rsidRPr="009064D7" w:rsidRDefault="009064D7" w:rsidP="009064D7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«О естественных </w:t>
            </w:r>
            <w:r w:rsidR="00766F5C">
              <w:rPr>
                <w:sz w:val="22"/>
              </w:rPr>
              <w:t>монополиях»</w:t>
            </w:r>
          </w:p>
          <w:p w:rsidR="009064D7" w:rsidRPr="0060588A" w:rsidRDefault="009064D7" w:rsidP="009064D7">
            <w:pPr>
              <w:jc w:val="center"/>
              <w:rPr>
                <w:sz w:val="22"/>
              </w:rPr>
            </w:pPr>
          </w:p>
          <w:p w:rsidR="009064D7" w:rsidRPr="0060588A" w:rsidRDefault="009064D7" w:rsidP="009064D7">
            <w:pPr>
              <w:jc w:val="center"/>
              <w:rPr>
                <w:sz w:val="22"/>
              </w:rPr>
            </w:pPr>
          </w:p>
        </w:tc>
        <w:tc>
          <w:tcPr>
            <w:tcW w:w="1902" w:type="dxa"/>
          </w:tcPr>
          <w:p w:rsidR="009064D7" w:rsidRPr="00B36AC2" w:rsidRDefault="009064D7" w:rsidP="008B3D47">
            <w:pPr>
              <w:jc w:val="center"/>
              <w:rPr>
                <w:szCs w:val="24"/>
              </w:rPr>
            </w:pPr>
          </w:p>
        </w:tc>
        <w:tc>
          <w:tcPr>
            <w:tcW w:w="1518" w:type="dxa"/>
          </w:tcPr>
          <w:p w:rsidR="009064D7" w:rsidRPr="00B36AC2" w:rsidRDefault="009064D7" w:rsidP="008B3D47">
            <w:pPr>
              <w:jc w:val="both"/>
              <w:rPr>
                <w:szCs w:val="24"/>
              </w:rPr>
            </w:pPr>
          </w:p>
        </w:tc>
      </w:tr>
      <w:tr w:rsidR="00766F5C" w:rsidTr="00766F5C">
        <w:trPr>
          <w:trHeight w:val="2661"/>
          <w:jc w:val="center"/>
        </w:trPr>
        <w:tc>
          <w:tcPr>
            <w:tcW w:w="540" w:type="dxa"/>
          </w:tcPr>
          <w:p w:rsidR="00766F5C" w:rsidRDefault="00B14C65" w:rsidP="008B3D4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737" w:type="dxa"/>
          </w:tcPr>
          <w:p w:rsidR="00766F5C" w:rsidRPr="009064D7" w:rsidRDefault="00766F5C" w:rsidP="009064D7">
            <w:pPr>
              <w:jc w:val="center"/>
              <w:rPr>
                <w:rStyle w:val="CharStyle14"/>
                <w:color w:val="000000"/>
              </w:rPr>
            </w:pPr>
            <w:r>
              <w:rPr>
                <w:rStyle w:val="CharStyle19"/>
                <w:color w:val="000000"/>
              </w:rPr>
              <w:t>Соблюдается ли правильность применения утвержденных цен (тарифов) субъектами естественных монополий</w:t>
            </w:r>
          </w:p>
        </w:tc>
        <w:tc>
          <w:tcPr>
            <w:tcW w:w="3150" w:type="dxa"/>
          </w:tcPr>
          <w:p w:rsidR="00766F5C" w:rsidRPr="00766F5C" w:rsidRDefault="00766F5C" w:rsidP="00766F5C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Абзац 2 пункта 5 </w:t>
            </w:r>
            <w:r w:rsidRPr="00766F5C">
              <w:rPr>
                <w:sz w:val="22"/>
              </w:rPr>
              <w:t>статьи 7</w:t>
            </w:r>
          </w:p>
          <w:p w:rsidR="00766F5C" w:rsidRPr="00766F5C" w:rsidRDefault="00766F5C" w:rsidP="00766F5C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Федерального </w:t>
            </w:r>
            <w:r w:rsidRPr="00766F5C">
              <w:rPr>
                <w:sz w:val="22"/>
              </w:rPr>
              <w:t>закона</w:t>
            </w:r>
          </w:p>
          <w:p w:rsidR="00766F5C" w:rsidRDefault="00766F5C" w:rsidP="00766F5C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от 17.08.1995 № 147-ФЗ </w:t>
            </w:r>
            <w:r>
              <w:rPr>
                <w:sz w:val="22"/>
              </w:rPr>
              <w:br/>
              <w:t>«О естественных монополиях»</w:t>
            </w:r>
            <w:r w:rsidR="008B3D47">
              <w:rPr>
                <w:sz w:val="22"/>
              </w:rPr>
              <w:t>,</w:t>
            </w:r>
            <w:r w:rsidR="008B3D47" w:rsidRPr="006D0040">
              <w:rPr>
                <w:sz w:val="22"/>
              </w:rPr>
              <w:t xml:space="preserve"> Постановление Правительства Российской Федерации от 07.03.1995 № 239 «О мерах </w:t>
            </w:r>
            <w:r w:rsidR="008B3D47">
              <w:rPr>
                <w:sz w:val="22"/>
              </w:rPr>
              <w:t xml:space="preserve"> </w:t>
            </w:r>
            <w:r w:rsidR="008B3D47">
              <w:rPr>
                <w:sz w:val="22"/>
              </w:rPr>
              <w:br/>
            </w:r>
            <w:r w:rsidR="008B3D47" w:rsidRPr="006D0040">
              <w:rPr>
                <w:sz w:val="22"/>
              </w:rPr>
              <w:t>по упорядочению государственного регулирования цен (тарифов)»</w:t>
            </w:r>
          </w:p>
          <w:p w:rsidR="00766F5C" w:rsidRDefault="00766F5C" w:rsidP="00766F5C">
            <w:pPr>
              <w:jc w:val="center"/>
              <w:rPr>
                <w:sz w:val="22"/>
              </w:rPr>
            </w:pPr>
          </w:p>
        </w:tc>
        <w:tc>
          <w:tcPr>
            <w:tcW w:w="1902" w:type="dxa"/>
          </w:tcPr>
          <w:p w:rsidR="00766F5C" w:rsidRPr="00B36AC2" w:rsidRDefault="00766F5C" w:rsidP="008B3D47">
            <w:pPr>
              <w:jc w:val="center"/>
              <w:rPr>
                <w:szCs w:val="24"/>
              </w:rPr>
            </w:pPr>
          </w:p>
        </w:tc>
        <w:tc>
          <w:tcPr>
            <w:tcW w:w="1518" w:type="dxa"/>
          </w:tcPr>
          <w:p w:rsidR="00766F5C" w:rsidRPr="00B36AC2" w:rsidRDefault="00766F5C" w:rsidP="008B3D47">
            <w:pPr>
              <w:jc w:val="both"/>
              <w:rPr>
                <w:szCs w:val="24"/>
              </w:rPr>
            </w:pPr>
          </w:p>
        </w:tc>
      </w:tr>
      <w:tr w:rsidR="00766F5C" w:rsidTr="00766F5C">
        <w:trPr>
          <w:trHeight w:val="2661"/>
          <w:jc w:val="center"/>
        </w:trPr>
        <w:tc>
          <w:tcPr>
            <w:tcW w:w="540" w:type="dxa"/>
          </w:tcPr>
          <w:p w:rsidR="00766F5C" w:rsidRDefault="00B14C65" w:rsidP="008B3D4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2737" w:type="dxa"/>
          </w:tcPr>
          <w:p w:rsidR="00766F5C" w:rsidRDefault="00766F5C" w:rsidP="009064D7">
            <w:pPr>
              <w:jc w:val="center"/>
              <w:rPr>
                <w:rStyle w:val="CharStyle19"/>
                <w:color w:val="000000"/>
              </w:rPr>
            </w:pPr>
            <w:r>
              <w:rPr>
                <w:rStyle w:val="CharStyle19"/>
                <w:color w:val="000000"/>
              </w:rPr>
              <w:t>Соблюдаются ли обязательные требования к раздельному учету доходов и расходов при осуществлении регулируемых видов деятельности субъектами естественных монополий</w:t>
            </w:r>
          </w:p>
        </w:tc>
        <w:tc>
          <w:tcPr>
            <w:tcW w:w="3150" w:type="dxa"/>
          </w:tcPr>
          <w:p w:rsidR="00766F5C" w:rsidRPr="00766F5C" w:rsidRDefault="00766F5C" w:rsidP="00766F5C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Абзац 2 пункта 5 </w:t>
            </w:r>
            <w:r w:rsidRPr="00766F5C">
              <w:rPr>
                <w:sz w:val="22"/>
              </w:rPr>
              <w:t>статьи 7</w:t>
            </w:r>
          </w:p>
          <w:p w:rsidR="00766F5C" w:rsidRPr="00766F5C" w:rsidRDefault="00766F5C" w:rsidP="00766F5C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Федерального </w:t>
            </w:r>
            <w:r w:rsidRPr="00766F5C">
              <w:rPr>
                <w:sz w:val="22"/>
              </w:rPr>
              <w:t>закона</w:t>
            </w:r>
          </w:p>
          <w:p w:rsidR="00766F5C" w:rsidRPr="00766F5C" w:rsidRDefault="00766F5C" w:rsidP="00766F5C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от 17.08.1995 </w:t>
            </w:r>
            <w:r w:rsidRPr="00766F5C">
              <w:rPr>
                <w:sz w:val="22"/>
              </w:rPr>
              <w:t>№ 147-ФЗ</w:t>
            </w:r>
          </w:p>
          <w:p w:rsidR="00766F5C" w:rsidRDefault="00766F5C" w:rsidP="00766F5C">
            <w:pPr>
              <w:jc w:val="center"/>
              <w:rPr>
                <w:sz w:val="22"/>
              </w:rPr>
            </w:pPr>
            <w:r w:rsidRPr="00766F5C">
              <w:rPr>
                <w:sz w:val="22"/>
              </w:rPr>
              <w:t>«О естествен</w:t>
            </w:r>
            <w:r>
              <w:rPr>
                <w:sz w:val="22"/>
              </w:rPr>
              <w:t>ных монополиях»</w:t>
            </w:r>
          </w:p>
        </w:tc>
        <w:tc>
          <w:tcPr>
            <w:tcW w:w="1902" w:type="dxa"/>
          </w:tcPr>
          <w:p w:rsidR="00766F5C" w:rsidRPr="00B36AC2" w:rsidRDefault="00766F5C" w:rsidP="008B3D47">
            <w:pPr>
              <w:jc w:val="center"/>
              <w:rPr>
                <w:szCs w:val="24"/>
              </w:rPr>
            </w:pPr>
          </w:p>
        </w:tc>
        <w:tc>
          <w:tcPr>
            <w:tcW w:w="1518" w:type="dxa"/>
          </w:tcPr>
          <w:p w:rsidR="00766F5C" w:rsidRPr="00B36AC2" w:rsidRDefault="00766F5C" w:rsidP="008B3D47">
            <w:pPr>
              <w:jc w:val="both"/>
              <w:rPr>
                <w:szCs w:val="24"/>
              </w:rPr>
            </w:pPr>
          </w:p>
        </w:tc>
      </w:tr>
      <w:tr w:rsidR="00B14C65" w:rsidTr="00766F5C">
        <w:trPr>
          <w:trHeight w:val="2661"/>
          <w:jc w:val="center"/>
        </w:trPr>
        <w:tc>
          <w:tcPr>
            <w:tcW w:w="540" w:type="dxa"/>
          </w:tcPr>
          <w:p w:rsidR="00B14C65" w:rsidRDefault="00B14C65" w:rsidP="008B3D4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7</w:t>
            </w:r>
          </w:p>
        </w:tc>
        <w:tc>
          <w:tcPr>
            <w:tcW w:w="2737" w:type="dxa"/>
          </w:tcPr>
          <w:p w:rsidR="00B14C65" w:rsidRDefault="00B14C65" w:rsidP="00B14C65">
            <w:pPr>
              <w:jc w:val="center"/>
              <w:rPr>
                <w:rStyle w:val="CharStyle19"/>
                <w:color w:val="000000"/>
              </w:rPr>
            </w:pPr>
            <w:r w:rsidRPr="00B14C65">
              <w:rPr>
                <w:sz w:val="22"/>
              </w:rPr>
              <w:t xml:space="preserve">Выполняется ли инвестиционная программа субъектом естественной монополии </w:t>
            </w:r>
            <w:r>
              <w:rPr>
                <w:sz w:val="22"/>
              </w:rPr>
              <w:br/>
            </w:r>
            <w:r w:rsidRPr="00B14C65">
              <w:rPr>
                <w:sz w:val="22"/>
              </w:rPr>
              <w:t xml:space="preserve">в части использования инвестиционных ресурсов, включаемых </w:t>
            </w:r>
            <w:r w:rsidRPr="00B14C65">
              <w:rPr>
                <w:sz w:val="22"/>
              </w:rPr>
              <w:br/>
              <w:t xml:space="preserve">в регулируемые государством цены </w:t>
            </w:r>
            <w:r>
              <w:t xml:space="preserve">(тарифы) </w:t>
            </w:r>
          </w:p>
        </w:tc>
        <w:tc>
          <w:tcPr>
            <w:tcW w:w="3150" w:type="dxa"/>
          </w:tcPr>
          <w:p w:rsidR="00B14C65" w:rsidRPr="00766F5C" w:rsidRDefault="00B14C65" w:rsidP="00B14C65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Абзац 2 пункта 5 </w:t>
            </w:r>
            <w:r w:rsidRPr="00766F5C">
              <w:rPr>
                <w:sz w:val="22"/>
              </w:rPr>
              <w:t>статьи 7</w:t>
            </w:r>
          </w:p>
          <w:p w:rsidR="00B14C65" w:rsidRPr="00766F5C" w:rsidRDefault="00B14C65" w:rsidP="00B14C65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Федерального </w:t>
            </w:r>
            <w:r w:rsidRPr="00766F5C">
              <w:rPr>
                <w:sz w:val="22"/>
              </w:rPr>
              <w:t>закона</w:t>
            </w:r>
          </w:p>
          <w:p w:rsidR="00B14C65" w:rsidRPr="00766F5C" w:rsidRDefault="00B14C65" w:rsidP="00B14C65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от 17.08.1995 </w:t>
            </w:r>
            <w:r w:rsidRPr="00766F5C">
              <w:rPr>
                <w:sz w:val="22"/>
              </w:rPr>
              <w:t>№ 147-ФЗ</w:t>
            </w:r>
          </w:p>
          <w:p w:rsidR="00B14C65" w:rsidRDefault="00B14C65" w:rsidP="00B14C65">
            <w:pPr>
              <w:jc w:val="center"/>
              <w:rPr>
                <w:sz w:val="22"/>
              </w:rPr>
            </w:pPr>
            <w:r w:rsidRPr="00766F5C">
              <w:rPr>
                <w:sz w:val="22"/>
              </w:rPr>
              <w:t>«О естествен</w:t>
            </w:r>
            <w:r>
              <w:rPr>
                <w:sz w:val="22"/>
              </w:rPr>
              <w:t>ных монополиях»</w:t>
            </w:r>
          </w:p>
        </w:tc>
        <w:tc>
          <w:tcPr>
            <w:tcW w:w="1902" w:type="dxa"/>
          </w:tcPr>
          <w:p w:rsidR="00B14C65" w:rsidRPr="00B36AC2" w:rsidRDefault="00B14C65" w:rsidP="008B3D47">
            <w:pPr>
              <w:jc w:val="center"/>
              <w:rPr>
                <w:szCs w:val="24"/>
              </w:rPr>
            </w:pPr>
          </w:p>
        </w:tc>
        <w:tc>
          <w:tcPr>
            <w:tcW w:w="1518" w:type="dxa"/>
          </w:tcPr>
          <w:p w:rsidR="00B14C65" w:rsidRPr="00B36AC2" w:rsidRDefault="00B14C65" w:rsidP="008B3D47">
            <w:pPr>
              <w:jc w:val="both"/>
              <w:rPr>
                <w:szCs w:val="24"/>
              </w:rPr>
            </w:pPr>
          </w:p>
        </w:tc>
      </w:tr>
    </w:tbl>
    <w:p w:rsidR="00C57200" w:rsidRDefault="00C57200" w:rsidP="00C57200">
      <w:pPr>
        <w:jc w:val="both"/>
        <w:rPr>
          <w:sz w:val="20"/>
          <w:szCs w:val="20"/>
        </w:rPr>
      </w:pPr>
    </w:p>
    <w:tbl>
      <w:tblPr>
        <w:tblW w:w="9498" w:type="dxa"/>
        <w:jc w:val="center"/>
        <w:tblLayout w:type="fixed"/>
        <w:tblLook w:val="04A0" w:firstRow="1" w:lastRow="0" w:firstColumn="1" w:lastColumn="0" w:noHBand="0" w:noVBand="1"/>
      </w:tblPr>
      <w:tblGrid>
        <w:gridCol w:w="4183"/>
        <w:gridCol w:w="5315"/>
      </w:tblGrid>
      <w:tr w:rsidR="00C57200" w:rsidRPr="00CC487D" w:rsidTr="008B3D47">
        <w:trPr>
          <w:jc w:val="center"/>
        </w:trPr>
        <w:tc>
          <w:tcPr>
            <w:tcW w:w="4183" w:type="dxa"/>
            <w:shd w:val="clear" w:color="auto" w:fill="auto"/>
          </w:tcPr>
          <w:p w:rsidR="00C57200" w:rsidRPr="00CC487D" w:rsidRDefault="00C57200" w:rsidP="008E60F5">
            <w:pPr>
              <w:suppressAutoHyphens/>
              <w:autoSpaceDE w:val="0"/>
              <w:autoSpaceDN w:val="0"/>
              <w:adjustRightInd w:val="0"/>
              <w:ind w:left="-173" w:firstLine="173"/>
              <w:rPr>
                <w:rFonts w:eastAsia="SimSun"/>
                <w:szCs w:val="24"/>
                <w:lang w:eastAsia="zh-CN"/>
              </w:rPr>
            </w:pPr>
            <w:r>
              <w:rPr>
                <w:rFonts w:eastAsia="SimSun"/>
                <w:szCs w:val="24"/>
                <w:lang w:eastAsia="zh-CN"/>
              </w:rPr>
              <w:t>Дата заполнения проверочного листа:</w:t>
            </w:r>
          </w:p>
        </w:tc>
        <w:tc>
          <w:tcPr>
            <w:tcW w:w="5315" w:type="dxa"/>
            <w:tcBorders>
              <w:bottom w:val="single" w:sz="4" w:space="0" w:color="auto"/>
            </w:tcBorders>
            <w:shd w:val="clear" w:color="auto" w:fill="auto"/>
          </w:tcPr>
          <w:p w:rsidR="00C57200" w:rsidRPr="00CC487D" w:rsidRDefault="00C57200" w:rsidP="008B3D47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</w:tc>
      </w:tr>
    </w:tbl>
    <w:p w:rsidR="00C57200" w:rsidRDefault="00C57200" w:rsidP="00C57200">
      <w:pPr>
        <w:rPr>
          <w:szCs w:val="24"/>
        </w:rPr>
      </w:pP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283"/>
        <w:gridCol w:w="1843"/>
        <w:gridCol w:w="283"/>
        <w:gridCol w:w="2541"/>
      </w:tblGrid>
      <w:tr w:rsidR="00C57200" w:rsidRPr="001E0C04" w:rsidTr="008B3D47">
        <w:trPr>
          <w:jc w:val="center"/>
        </w:trPr>
        <w:tc>
          <w:tcPr>
            <w:tcW w:w="9345" w:type="dxa"/>
            <w:gridSpan w:val="5"/>
          </w:tcPr>
          <w:p w:rsidR="00C57200" w:rsidRPr="001E0C04" w:rsidRDefault="00C57200" w:rsidP="008B3D47">
            <w:pPr>
              <w:ind w:left="-113"/>
              <w:rPr>
                <w:rFonts w:eastAsia="SimSun"/>
                <w:szCs w:val="24"/>
                <w:lang w:eastAsia="zh-CN"/>
              </w:rPr>
            </w:pPr>
            <w:r w:rsidRPr="001E0C04">
              <w:rPr>
                <w:rFonts w:eastAsia="SimSun"/>
                <w:szCs w:val="24"/>
                <w:lang w:eastAsia="zh-CN"/>
              </w:rPr>
              <w:t>Должностные лица, проводящие контрольное (надзорное) мероприятие и заполняющие проверочный лист</w:t>
            </w:r>
          </w:p>
        </w:tc>
      </w:tr>
      <w:tr w:rsidR="00C57200" w:rsidRPr="007348B7" w:rsidTr="008B3D47">
        <w:trPr>
          <w:jc w:val="center"/>
        </w:trPr>
        <w:tc>
          <w:tcPr>
            <w:tcW w:w="4395" w:type="dxa"/>
            <w:tcBorders>
              <w:bottom w:val="single" w:sz="4" w:space="0" w:color="auto"/>
            </w:tcBorders>
          </w:tcPr>
          <w:p w:rsidR="00C57200" w:rsidRPr="007348B7" w:rsidRDefault="00C57200" w:rsidP="008B3D47"/>
        </w:tc>
        <w:tc>
          <w:tcPr>
            <w:tcW w:w="283" w:type="dxa"/>
          </w:tcPr>
          <w:p w:rsidR="00C57200" w:rsidRPr="007348B7" w:rsidRDefault="00C57200" w:rsidP="008B3D47"/>
        </w:tc>
        <w:tc>
          <w:tcPr>
            <w:tcW w:w="1843" w:type="dxa"/>
            <w:tcBorders>
              <w:bottom w:val="single" w:sz="4" w:space="0" w:color="auto"/>
            </w:tcBorders>
          </w:tcPr>
          <w:p w:rsidR="00C57200" w:rsidRPr="007348B7" w:rsidRDefault="00C57200" w:rsidP="008B3D47">
            <w:pPr>
              <w:jc w:val="center"/>
              <w:rPr>
                <w:sz w:val="16"/>
                <w:highlight w:val="yellow"/>
              </w:rPr>
            </w:pPr>
          </w:p>
        </w:tc>
        <w:tc>
          <w:tcPr>
            <w:tcW w:w="283" w:type="dxa"/>
          </w:tcPr>
          <w:p w:rsidR="00C57200" w:rsidRPr="007348B7" w:rsidRDefault="00C57200" w:rsidP="008B3D47"/>
        </w:tc>
        <w:tc>
          <w:tcPr>
            <w:tcW w:w="2541" w:type="dxa"/>
            <w:tcBorders>
              <w:bottom w:val="single" w:sz="4" w:space="0" w:color="auto"/>
            </w:tcBorders>
          </w:tcPr>
          <w:p w:rsidR="00C57200" w:rsidRPr="007348B7" w:rsidRDefault="00C57200" w:rsidP="008B3D47">
            <w:pPr>
              <w:jc w:val="center"/>
              <w:rPr>
                <w:sz w:val="16"/>
                <w:highlight w:val="yellow"/>
              </w:rPr>
            </w:pPr>
          </w:p>
        </w:tc>
      </w:tr>
      <w:tr w:rsidR="00C57200" w:rsidRPr="007348B7" w:rsidTr="008B3D47">
        <w:trPr>
          <w:jc w:val="center"/>
        </w:trPr>
        <w:tc>
          <w:tcPr>
            <w:tcW w:w="4395" w:type="dxa"/>
            <w:tcBorders>
              <w:top w:val="single" w:sz="4" w:space="0" w:color="auto"/>
            </w:tcBorders>
          </w:tcPr>
          <w:p w:rsidR="00C57200" w:rsidRPr="001E0C04" w:rsidRDefault="00C57200" w:rsidP="008B3D47">
            <w:pPr>
              <w:spacing w:after="120"/>
              <w:jc w:val="center"/>
              <w:rPr>
                <w:sz w:val="16"/>
                <w:szCs w:val="16"/>
              </w:rPr>
            </w:pPr>
            <w:r w:rsidRPr="001E0C04">
              <w:rPr>
                <w:sz w:val="16"/>
                <w:szCs w:val="16"/>
              </w:rPr>
              <w:t>(должность)</w:t>
            </w:r>
          </w:p>
        </w:tc>
        <w:tc>
          <w:tcPr>
            <w:tcW w:w="283" w:type="dxa"/>
          </w:tcPr>
          <w:p w:rsidR="00C57200" w:rsidRPr="001E0C04" w:rsidRDefault="00C57200" w:rsidP="008B3D47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57200" w:rsidRPr="001E0C04" w:rsidRDefault="00C57200" w:rsidP="008B3D47">
            <w:pPr>
              <w:spacing w:after="120"/>
              <w:jc w:val="center"/>
              <w:rPr>
                <w:sz w:val="16"/>
                <w:szCs w:val="16"/>
              </w:rPr>
            </w:pPr>
            <w:r w:rsidRPr="001E0C04">
              <w:rPr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C57200" w:rsidRPr="001E0C04" w:rsidRDefault="00C57200" w:rsidP="008B3D47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2541" w:type="dxa"/>
            <w:tcBorders>
              <w:top w:val="single" w:sz="4" w:space="0" w:color="auto"/>
            </w:tcBorders>
          </w:tcPr>
          <w:p w:rsidR="00C57200" w:rsidRPr="001E0C04" w:rsidRDefault="00C57200" w:rsidP="008B3D47">
            <w:pPr>
              <w:spacing w:after="120"/>
              <w:jc w:val="center"/>
              <w:rPr>
                <w:sz w:val="16"/>
                <w:szCs w:val="16"/>
              </w:rPr>
            </w:pPr>
            <w:r w:rsidRPr="001E0C04">
              <w:rPr>
                <w:sz w:val="16"/>
                <w:szCs w:val="16"/>
              </w:rPr>
              <w:t>(инициалы, фамилия)</w:t>
            </w:r>
          </w:p>
        </w:tc>
      </w:tr>
    </w:tbl>
    <w:p w:rsidR="00C57200" w:rsidRPr="000B6512" w:rsidRDefault="00C57200" w:rsidP="00C57200">
      <w:pPr>
        <w:rPr>
          <w:sz w:val="14"/>
          <w:szCs w:val="24"/>
        </w:rPr>
      </w:pPr>
    </w:p>
    <w:p w:rsidR="00C57200" w:rsidRDefault="00C57200" w:rsidP="008E60F5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C57200" w:rsidRDefault="00C57200" w:rsidP="009F43AC">
      <w:pPr>
        <w:autoSpaceDE w:val="0"/>
        <w:autoSpaceDN w:val="0"/>
        <w:spacing w:line="0" w:lineRule="atLeast"/>
        <w:ind w:right="-283"/>
        <w:jc w:val="center"/>
      </w:pPr>
    </w:p>
    <w:p w:rsidR="000B27A7" w:rsidRDefault="000B27A7" w:rsidP="009F43AC">
      <w:pPr>
        <w:autoSpaceDE w:val="0"/>
        <w:autoSpaceDN w:val="0"/>
        <w:spacing w:line="0" w:lineRule="atLeast"/>
        <w:ind w:right="-283"/>
        <w:jc w:val="center"/>
      </w:pPr>
    </w:p>
    <w:p w:rsidR="000B27A7" w:rsidRDefault="000B27A7" w:rsidP="009F43AC">
      <w:pPr>
        <w:autoSpaceDE w:val="0"/>
        <w:autoSpaceDN w:val="0"/>
        <w:spacing w:line="0" w:lineRule="atLeast"/>
        <w:ind w:right="-283"/>
        <w:jc w:val="center"/>
      </w:pPr>
    </w:p>
    <w:p w:rsidR="000B27A7" w:rsidRDefault="000B27A7" w:rsidP="009F43AC">
      <w:pPr>
        <w:autoSpaceDE w:val="0"/>
        <w:autoSpaceDN w:val="0"/>
        <w:spacing w:line="0" w:lineRule="atLeast"/>
        <w:ind w:right="-283"/>
        <w:jc w:val="center"/>
      </w:pPr>
    </w:p>
    <w:p w:rsidR="000B27A7" w:rsidRDefault="000B27A7" w:rsidP="009F43AC">
      <w:pPr>
        <w:autoSpaceDE w:val="0"/>
        <w:autoSpaceDN w:val="0"/>
        <w:spacing w:line="0" w:lineRule="atLeast"/>
        <w:ind w:right="-283"/>
        <w:jc w:val="center"/>
      </w:pPr>
    </w:p>
    <w:p w:rsidR="000B27A7" w:rsidRDefault="000B27A7" w:rsidP="009F43AC">
      <w:pPr>
        <w:autoSpaceDE w:val="0"/>
        <w:autoSpaceDN w:val="0"/>
        <w:spacing w:line="0" w:lineRule="atLeast"/>
        <w:ind w:right="-283"/>
        <w:jc w:val="center"/>
      </w:pPr>
    </w:p>
    <w:p w:rsidR="000B27A7" w:rsidRDefault="000B27A7" w:rsidP="009F43AC">
      <w:pPr>
        <w:autoSpaceDE w:val="0"/>
        <w:autoSpaceDN w:val="0"/>
        <w:spacing w:line="0" w:lineRule="atLeast"/>
        <w:ind w:right="-283"/>
        <w:jc w:val="center"/>
      </w:pPr>
    </w:p>
    <w:p w:rsidR="000B27A7" w:rsidRDefault="000B27A7" w:rsidP="009F43AC">
      <w:pPr>
        <w:autoSpaceDE w:val="0"/>
        <w:autoSpaceDN w:val="0"/>
        <w:spacing w:line="0" w:lineRule="atLeast"/>
        <w:ind w:right="-283"/>
        <w:jc w:val="center"/>
      </w:pPr>
    </w:p>
    <w:p w:rsidR="000B27A7" w:rsidRDefault="000B27A7" w:rsidP="009F43AC">
      <w:pPr>
        <w:autoSpaceDE w:val="0"/>
        <w:autoSpaceDN w:val="0"/>
        <w:spacing w:line="0" w:lineRule="atLeast"/>
        <w:ind w:right="-283"/>
        <w:jc w:val="center"/>
      </w:pPr>
    </w:p>
    <w:p w:rsidR="000B27A7" w:rsidRDefault="000B27A7" w:rsidP="009F43AC">
      <w:pPr>
        <w:autoSpaceDE w:val="0"/>
        <w:autoSpaceDN w:val="0"/>
        <w:spacing w:line="0" w:lineRule="atLeast"/>
        <w:ind w:right="-283"/>
        <w:jc w:val="center"/>
      </w:pPr>
    </w:p>
    <w:p w:rsidR="000B27A7" w:rsidRDefault="000B27A7" w:rsidP="009F43AC">
      <w:pPr>
        <w:autoSpaceDE w:val="0"/>
        <w:autoSpaceDN w:val="0"/>
        <w:spacing w:line="0" w:lineRule="atLeast"/>
        <w:ind w:right="-283"/>
        <w:jc w:val="center"/>
      </w:pPr>
    </w:p>
    <w:p w:rsidR="000B27A7" w:rsidRDefault="000B27A7" w:rsidP="009F43AC">
      <w:pPr>
        <w:autoSpaceDE w:val="0"/>
        <w:autoSpaceDN w:val="0"/>
        <w:spacing w:line="0" w:lineRule="atLeast"/>
        <w:ind w:right="-283"/>
        <w:jc w:val="center"/>
      </w:pPr>
    </w:p>
    <w:p w:rsidR="000B27A7" w:rsidRDefault="000B27A7" w:rsidP="009F43AC">
      <w:pPr>
        <w:autoSpaceDE w:val="0"/>
        <w:autoSpaceDN w:val="0"/>
        <w:spacing w:line="0" w:lineRule="atLeast"/>
        <w:ind w:right="-283"/>
        <w:jc w:val="center"/>
      </w:pPr>
    </w:p>
    <w:p w:rsidR="000B27A7" w:rsidRDefault="000B27A7" w:rsidP="009F43AC">
      <w:pPr>
        <w:autoSpaceDE w:val="0"/>
        <w:autoSpaceDN w:val="0"/>
        <w:spacing w:line="0" w:lineRule="atLeast"/>
        <w:ind w:right="-283"/>
        <w:jc w:val="center"/>
      </w:pPr>
    </w:p>
    <w:p w:rsidR="000B27A7" w:rsidRDefault="000B27A7" w:rsidP="009F43AC">
      <w:pPr>
        <w:autoSpaceDE w:val="0"/>
        <w:autoSpaceDN w:val="0"/>
        <w:spacing w:line="0" w:lineRule="atLeast"/>
        <w:ind w:right="-283"/>
        <w:jc w:val="center"/>
      </w:pPr>
    </w:p>
    <w:p w:rsidR="000B27A7" w:rsidRDefault="000B27A7" w:rsidP="009F43AC">
      <w:pPr>
        <w:autoSpaceDE w:val="0"/>
        <w:autoSpaceDN w:val="0"/>
        <w:spacing w:line="0" w:lineRule="atLeast"/>
        <w:ind w:right="-283"/>
        <w:jc w:val="center"/>
      </w:pPr>
    </w:p>
    <w:p w:rsidR="000B27A7" w:rsidRDefault="000B27A7" w:rsidP="009F43AC">
      <w:pPr>
        <w:autoSpaceDE w:val="0"/>
        <w:autoSpaceDN w:val="0"/>
        <w:spacing w:line="0" w:lineRule="atLeast"/>
        <w:ind w:right="-283"/>
        <w:jc w:val="center"/>
      </w:pPr>
    </w:p>
    <w:p w:rsidR="000B27A7" w:rsidRDefault="000B27A7" w:rsidP="009F43AC">
      <w:pPr>
        <w:autoSpaceDE w:val="0"/>
        <w:autoSpaceDN w:val="0"/>
        <w:spacing w:line="0" w:lineRule="atLeast"/>
        <w:ind w:right="-283"/>
        <w:jc w:val="center"/>
      </w:pPr>
    </w:p>
    <w:p w:rsidR="000B27A7" w:rsidRDefault="000B27A7" w:rsidP="009F43AC">
      <w:pPr>
        <w:autoSpaceDE w:val="0"/>
        <w:autoSpaceDN w:val="0"/>
        <w:spacing w:line="0" w:lineRule="atLeast"/>
        <w:ind w:right="-283"/>
        <w:jc w:val="center"/>
      </w:pPr>
    </w:p>
    <w:p w:rsidR="000B27A7" w:rsidRDefault="000B27A7" w:rsidP="009F43AC">
      <w:pPr>
        <w:autoSpaceDE w:val="0"/>
        <w:autoSpaceDN w:val="0"/>
        <w:spacing w:line="0" w:lineRule="atLeast"/>
        <w:ind w:right="-283"/>
        <w:jc w:val="center"/>
      </w:pPr>
    </w:p>
    <w:p w:rsidR="000B27A7" w:rsidRDefault="000B27A7" w:rsidP="009F43AC">
      <w:pPr>
        <w:autoSpaceDE w:val="0"/>
        <w:autoSpaceDN w:val="0"/>
        <w:spacing w:line="0" w:lineRule="atLeast"/>
        <w:ind w:right="-283"/>
        <w:jc w:val="center"/>
      </w:pPr>
    </w:p>
    <w:p w:rsidR="000B27A7" w:rsidRDefault="000B27A7" w:rsidP="009F43AC">
      <w:pPr>
        <w:autoSpaceDE w:val="0"/>
        <w:autoSpaceDN w:val="0"/>
        <w:spacing w:line="0" w:lineRule="atLeast"/>
        <w:ind w:right="-283"/>
        <w:jc w:val="center"/>
      </w:pPr>
    </w:p>
    <w:p w:rsidR="000B27A7" w:rsidRDefault="000B27A7" w:rsidP="009F43AC">
      <w:pPr>
        <w:autoSpaceDE w:val="0"/>
        <w:autoSpaceDN w:val="0"/>
        <w:spacing w:line="0" w:lineRule="atLeast"/>
        <w:ind w:right="-283"/>
        <w:jc w:val="center"/>
      </w:pPr>
    </w:p>
    <w:p w:rsidR="000B27A7" w:rsidRDefault="000B27A7" w:rsidP="009F43AC">
      <w:pPr>
        <w:autoSpaceDE w:val="0"/>
        <w:autoSpaceDN w:val="0"/>
        <w:spacing w:line="0" w:lineRule="atLeast"/>
        <w:ind w:right="-283"/>
        <w:jc w:val="center"/>
      </w:pPr>
    </w:p>
    <w:p w:rsidR="000B27A7" w:rsidRDefault="000B27A7" w:rsidP="009F43AC">
      <w:pPr>
        <w:autoSpaceDE w:val="0"/>
        <w:autoSpaceDN w:val="0"/>
        <w:spacing w:line="0" w:lineRule="atLeast"/>
        <w:ind w:right="-283"/>
        <w:jc w:val="center"/>
      </w:pPr>
    </w:p>
    <w:p w:rsidR="000B27A7" w:rsidRDefault="000B27A7" w:rsidP="009F43AC">
      <w:pPr>
        <w:autoSpaceDE w:val="0"/>
        <w:autoSpaceDN w:val="0"/>
        <w:spacing w:line="0" w:lineRule="atLeast"/>
        <w:ind w:right="-283"/>
        <w:jc w:val="center"/>
      </w:pPr>
    </w:p>
    <w:p w:rsidR="000B27A7" w:rsidRDefault="000B27A7" w:rsidP="009F43AC">
      <w:pPr>
        <w:autoSpaceDE w:val="0"/>
        <w:autoSpaceDN w:val="0"/>
        <w:spacing w:line="0" w:lineRule="atLeast"/>
        <w:ind w:right="-283"/>
        <w:jc w:val="center"/>
      </w:pPr>
    </w:p>
    <w:p w:rsidR="000B27A7" w:rsidRDefault="000B27A7" w:rsidP="009F43AC">
      <w:pPr>
        <w:autoSpaceDE w:val="0"/>
        <w:autoSpaceDN w:val="0"/>
        <w:spacing w:line="0" w:lineRule="atLeast"/>
        <w:ind w:right="-283"/>
        <w:jc w:val="center"/>
      </w:pPr>
    </w:p>
    <w:p w:rsidR="000B27A7" w:rsidRDefault="000B27A7" w:rsidP="009F43AC">
      <w:pPr>
        <w:autoSpaceDE w:val="0"/>
        <w:autoSpaceDN w:val="0"/>
        <w:spacing w:line="0" w:lineRule="atLeast"/>
        <w:ind w:right="-283"/>
        <w:jc w:val="center"/>
      </w:pPr>
    </w:p>
    <w:p w:rsidR="000B27A7" w:rsidRDefault="000B27A7" w:rsidP="009F43AC">
      <w:pPr>
        <w:autoSpaceDE w:val="0"/>
        <w:autoSpaceDN w:val="0"/>
        <w:spacing w:line="0" w:lineRule="atLeast"/>
        <w:ind w:right="-283"/>
        <w:jc w:val="center"/>
      </w:pPr>
    </w:p>
    <w:p w:rsidR="000B27A7" w:rsidRDefault="000B27A7" w:rsidP="009F43AC">
      <w:pPr>
        <w:autoSpaceDE w:val="0"/>
        <w:autoSpaceDN w:val="0"/>
        <w:spacing w:line="0" w:lineRule="atLeast"/>
        <w:ind w:right="-283"/>
        <w:jc w:val="center"/>
      </w:pPr>
    </w:p>
    <w:p w:rsidR="000B27A7" w:rsidRDefault="000B27A7" w:rsidP="009F43AC">
      <w:pPr>
        <w:autoSpaceDE w:val="0"/>
        <w:autoSpaceDN w:val="0"/>
        <w:spacing w:line="0" w:lineRule="atLeast"/>
        <w:ind w:right="-283"/>
        <w:jc w:val="center"/>
      </w:pPr>
    </w:p>
    <w:p w:rsidR="000B27A7" w:rsidRDefault="000B27A7" w:rsidP="009F43AC">
      <w:pPr>
        <w:autoSpaceDE w:val="0"/>
        <w:autoSpaceDN w:val="0"/>
        <w:spacing w:line="0" w:lineRule="atLeast"/>
        <w:ind w:right="-283"/>
        <w:jc w:val="center"/>
      </w:pPr>
    </w:p>
    <w:p w:rsidR="000B27A7" w:rsidRDefault="000B27A7" w:rsidP="009F43AC">
      <w:pPr>
        <w:autoSpaceDE w:val="0"/>
        <w:autoSpaceDN w:val="0"/>
        <w:spacing w:line="0" w:lineRule="atLeast"/>
        <w:ind w:right="-283"/>
        <w:jc w:val="center"/>
      </w:pPr>
    </w:p>
    <w:p w:rsidR="000B27A7" w:rsidRDefault="000B27A7" w:rsidP="009F43AC">
      <w:pPr>
        <w:autoSpaceDE w:val="0"/>
        <w:autoSpaceDN w:val="0"/>
        <w:spacing w:line="0" w:lineRule="atLeast"/>
        <w:ind w:right="-283"/>
        <w:jc w:val="center"/>
      </w:pPr>
    </w:p>
    <w:p w:rsidR="000B27A7" w:rsidRDefault="000B27A7" w:rsidP="009F43AC">
      <w:pPr>
        <w:autoSpaceDE w:val="0"/>
        <w:autoSpaceDN w:val="0"/>
        <w:spacing w:line="0" w:lineRule="atLeast"/>
        <w:ind w:right="-283"/>
        <w:jc w:val="center"/>
      </w:pPr>
    </w:p>
    <w:p w:rsidR="000B27A7" w:rsidRDefault="000B27A7" w:rsidP="009F43AC">
      <w:pPr>
        <w:autoSpaceDE w:val="0"/>
        <w:autoSpaceDN w:val="0"/>
        <w:spacing w:line="0" w:lineRule="atLeast"/>
        <w:ind w:right="-283"/>
        <w:jc w:val="center"/>
      </w:pPr>
    </w:p>
    <w:p w:rsidR="000B27A7" w:rsidRDefault="00202D18" w:rsidP="000B27A7">
      <w:pPr>
        <w:autoSpaceDE w:val="0"/>
        <w:autoSpaceDN w:val="0"/>
        <w:spacing w:line="0" w:lineRule="atLeast"/>
        <w:ind w:left="6663" w:right="-283"/>
      </w:pPr>
      <w:r>
        <w:lastRenderedPageBreak/>
        <w:t>Приложение № 2</w:t>
      </w:r>
    </w:p>
    <w:p w:rsidR="000B27A7" w:rsidRDefault="000B27A7" w:rsidP="000B27A7">
      <w:pPr>
        <w:autoSpaceDE w:val="0"/>
        <w:autoSpaceDN w:val="0"/>
        <w:spacing w:line="0" w:lineRule="atLeast"/>
        <w:ind w:left="6663" w:right="-283"/>
      </w:pPr>
      <w:r>
        <w:t xml:space="preserve">к распоряжению Комитета </w:t>
      </w:r>
    </w:p>
    <w:p w:rsidR="000B27A7" w:rsidRDefault="000B27A7" w:rsidP="000B27A7">
      <w:pPr>
        <w:autoSpaceDE w:val="0"/>
        <w:autoSpaceDN w:val="0"/>
        <w:spacing w:line="0" w:lineRule="atLeast"/>
        <w:ind w:left="6663" w:right="-283"/>
      </w:pPr>
      <w:r>
        <w:t>по тарифам Санкт-Петербурга</w:t>
      </w:r>
    </w:p>
    <w:p w:rsidR="000B27A7" w:rsidRDefault="000B27A7" w:rsidP="000B27A7">
      <w:pPr>
        <w:autoSpaceDE w:val="0"/>
        <w:autoSpaceDN w:val="0"/>
        <w:spacing w:line="0" w:lineRule="atLeast"/>
        <w:ind w:left="6663" w:right="-283"/>
      </w:pPr>
      <w:r>
        <w:t>от __________№____________</w:t>
      </w:r>
    </w:p>
    <w:p w:rsidR="000B27A7" w:rsidRDefault="000B27A7" w:rsidP="000B27A7">
      <w:pPr>
        <w:autoSpaceDE w:val="0"/>
        <w:autoSpaceDN w:val="0"/>
        <w:spacing w:line="0" w:lineRule="atLeast"/>
        <w:ind w:left="6663" w:right="-283"/>
        <w:jc w:val="center"/>
        <w:rPr>
          <w:noProof/>
          <w:lang w:eastAsia="ru-RU"/>
        </w:rPr>
      </w:pPr>
    </w:p>
    <w:p w:rsidR="000B27A7" w:rsidRDefault="000B27A7" w:rsidP="000B27A7">
      <w:pPr>
        <w:autoSpaceDE w:val="0"/>
        <w:autoSpaceDN w:val="0"/>
        <w:spacing w:line="0" w:lineRule="atLeast"/>
        <w:ind w:left="6663" w:right="-283"/>
        <w:jc w:val="center"/>
        <w:rPr>
          <w:rFonts w:eastAsia="SimSun"/>
          <w:sz w:val="16"/>
          <w:szCs w:val="24"/>
          <w:lang w:eastAsia="zh-CN"/>
        </w:rPr>
      </w:pPr>
    </w:p>
    <w:p w:rsidR="000B27A7" w:rsidRDefault="000B27A7" w:rsidP="000B27A7">
      <w:pPr>
        <w:autoSpaceDE w:val="0"/>
        <w:autoSpaceDN w:val="0"/>
        <w:spacing w:line="0" w:lineRule="atLeast"/>
        <w:ind w:left="6663" w:right="-283"/>
        <w:jc w:val="center"/>
      </w:pPr>
      <w:r w:rsidRPr="006D0040">
        <w:rPr>
          <w:rFonts w:eastAsia="SimSun"/>
          <w:sz w:val="16"/>
          <w:szCs w:val="24"/>
          <w:lang w:eastAsia="zh-CN"/>
        </w:rPr>
        <w:t>QR-код, предусмотренный постановлением Правительства РФ от 16.04.2021 № 604</w:t>
      </w:r>
    </w:p>
    <w:p w:rsidR="000B27A7" w:rsidRDefault="000B27A7" w:rsidP="000B27A7">
      <w:pPr>
        <w:autoSpaceDE w:val="0"/>
        <w:autoSpaceDN w:val="0"/>
        <w:spacing w:line="0" w:lineRule="atLeast"/>
        <w:ind w:left="6663" w:right="-283"/>
        <w:jc w:val="center"/>
      </w:pPr>
    </w:p>
    <w:p w:rsidR="000B27A7" w:rsidRPr="00C57200" w:rsidRDefault="000B27A7" w:rsidP="000B27A7">
      <w:pPr>
        <w:autoSpaceDE w:val="0"/>
        <w:autoSpaceDN w:val="0"/>
        <w:spacing w:line="0" w:lineRule="atLeast"/>
        <w:ind w:right="-283"/>
        <w:jc w:val="center"/>
        <w:rPr>
          <w:b/>
        </w:rPr>
      </w:pPr>
    </w:p>
    <w:p w:rsidR="000B27A7" w:rsidRPr="00C57200" w:rsidRDefault="000B27A7" w:rsidP="000B27A7">
      <w:pPr>
        <w:autoSpaceDE w:val="0"/>
        <w:autoSpaceDN w:val="0"/>
        <w:spacing w:line="0" w:lineRule="atLeast"/>
        <w:ind w:right="-283"/>
        <w:jc w:val="center"/>
        <w:rPr>
          <w:rFonts w:eastAsia="Times New Roman"/>
          <w:b/>
          <w:sz w:val="26"/>
          <w:szCs w:val="26"/>
          <w:lang w:eastAsia="ru-RU"/>
        </w:rPr>
      </w:pPr>
      <w:r w:rsidRPr="00C57200">
        <w:rPr>
          <w:rFonts w:eastAsia="Times New Roman"/>
          <w:b/>
          <w:sz w:val="26"/>
          <w:szCs w:val="26"/>
          <w:lang w:eastAsia="ru-RU"/>
        </w:rPr>
        <w:t xml:space="preserve">Форма проверочного листа, </w:t>
      </w:r>
    </w:p>
    <w:p w:rsidR="000B27A7" w:rsidRDefault="000B27A7" w:rsidP="000B27A7">
      <w:pPr>
        <w:autoSpaceDE w:val="0"/>
        <w:autoSpaceDN w:val="0"/>
        <w:spacing w:line="0" w:lineRule="atLeast"/>
        <w:ind w:left="-567" w:right="-283"/>
        <w:jc w:val="center"/>
        <w:rPr>
          <w:b/>
          <w:sz w:val="26"/>
          <w:szCs w:val="26"/>
        </w:rPr>
      </w:pPr>
      <w:r w:rsidRPr="00C57200">
        <w:rPr>
          <w:rFonts w:eastAsia="Times New Roman"/>
          <w:b/>
          <w:sz w:val="26"/>
          <w:szCs w:val="26"/>
          <w:lang w:eastAsia="ru-RU"/>
        </w:rPr>
        <w:t xml:space="preserve">применяемая при осуществлении </w:t>
      </w:r>
      <w:r w:rsidRPr="00C57200">
        <w:rPr>
          <w:b/>
          <w:sz w:val="26"/>
          <w:szCs w:val="26"/>
        </w:rPr>
        <w:t xml:space="preserve">регионального государственного </w:t>
      </w:r>
    </w:p>
    <w:p w:rsidR="000B27A7" w:rsidRPr="000B27A7" w:rsidRDefault="000B27A7" w:rsidP="000B27A7">
      <w:pPr>
        <w:autoSpaceDE w:val="0"/>
        <w:autoSpaceDN w:val="0"/>
        <w:spacing w:line="0" w:lineRule="atLeast"/>
        <w:ind w:left="-567" w:right="-283"/>
        <w:jc w:val="center"/>
        <w:rPr>
          <w:b/>
          <w:sz w:val="26"/>
          <w:szCs w:val="26"/>
        </w:rPr>
      </w:pPr>
      <w:r w:rsidRPr="00C57200">
        <w:rPr>
          <w:b/>
          <w:sz w:val="26"/>
          <w:szCs w:val="26"/>
        </w:rPr>
        <w:t xml:space="preserve">контроля (надзора) </w:t>
      </w:r>
      <w:r w:rsidRPr="000B27A7">
        <w:rPr>
          <w:b/>
          <w:sz w:val="26"/>
          <w:szCs w:val="26"/>
        </w:rPr>
        <w:t xml:space="preserve">в области регулирования тарифов в сфере обращения </w:t>
      </w:r>
    </w:p>
    <w:p w:rsidR="000B27A7" w:rsidRDefault="000B27A7" w:rsidP="000B27A7">
      <w:pPr>
        <w:autoSpaceDE w:val="0"/>
        <w:autoSpaceDN w:val="0"/>
        <w:spacing w:line="0" w:lineRule="atLeast"/>
        <w:ind w:left="-567" w:right="-283"/>
        <w:jc w:val="center"/>
        <w:rPr>
          <w:b/>
          <w:sz w:val="26"/>
          <w:szCs w:val="26"/>
        </w:rPr>
      </w:pPr>
      <w:r w:rsidRPr="000B27A7">
        <w:rPr>
          <w:b/>
          <w:sz w:val="26"/>
          <w:szCs w:val="26"/>
        </w:rPr>
        <w:t xml:space="preserve">с твердыми коммунальными отходами </w:t>
      </w:r>
      <w:r w:rsidRPr="00C57200">
        <w:rPr>
          <w:b/>
          <w:sz w:val="26"/>
          <w:szCs w:val="26"/>
        </w:rPr>
        <w:t>на территории города Санкт-Петербурга</w:t>
      </w:r>
    </w:p>
    <w:tbl>
      <w:tblPr>
        <w:tblW w:w="9994" w:type="dxa"/>
        <w:jc w:val="center"/>
        <w:tblLayout w:type="fixed"/>
        <w:tblLook w:val="04A0" w:firstRow="1" w:lastRow="0" w:firstColumn="1" w:lastColumn="0" w:noHBand="0" w:noVBand="1"/>
      </w:tblPr>
      <w:tblGrid>
        <w:gridCol w:w="9994"/>
      </w:tblGrid>
      <w:tr w:rsidR="000B27A7" w:rsidRPr="00B561D8" w:rsidTr="008B3D47">
        <w:trPr>
          <w:jc w:val="center"/>
        </w:trPr>
        <w:tc>
          <w:tcPr>
            <w:tcW w:w="9994" w:type="dxa"/>
            <w:shd w:val="clear" w:color="auto" w:fill="auto"/>
          </w:tcPr>
          <w:p w:rsidR="000B27A7" w:rsidRDefault="000B27A7" w:rsidP="008B3D47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  <w:p w:rsidR="000B27A7" w:rsidRPr="00B561D8" w:rsidRDefault="000B27A7" w:rsidP="008B3D47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  <w:r w:rsidRPr="003806EE">
              <w:rPr>
                <w:rFonts w:eastAsia="SimSun"/>
                <w:szCs w:val="24"/>
                <w:lang w:eastAsia="zh-CN"/>
              </w:rPr>
              <w:t>Вид контрольного (надзорного) мероприятия</w:t>
            </w:r>
            <w:r>
              <w:rPr>
                <w:rFonts w:eastAsia="SimSun"/>
                <w:szCs w:val="24"/>
                <w:lang w:eastAsia="zh-CN"/>
              </w:rPr>
              <w:t xml:space="preserve"> (КНМ):</w:t>
            </w:r>
          </w:p>
        </w:tc>
      </w:tr>
      <w:tr w:rsidR="000B27A7" w:rsidRPr="00B561D8" w:rsidTr="008B3D47">
        <w:trPr>
          <w:jc w:val="center"/>
        </w:trPr>
        <w:tc>
          <w:tcPr>
            <w:tcW w:w="9994" w:type="dxa"/>
            <w:tcBorders>
              <w:bottom w:val="single" w:sz="4" w:space="0" w:color="auto"/>
            </w:tcBorders>
            <w:shd w:val="clear" w:color="auto" w:fill="auto"/>
          </w:tcPr>
          <w:p w:rsidR="000B27A7" w:rsidRPr="003806EE" w:rsidRDefault="000B27A7" w:rsidP="008B3D47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</w:tc>
      </w:tr>
      <w:tr w:rsidR="000B27A7" w:rsidRPr="0094719D" w:rsidTr="008B3D47">
        <w:trPr>
          <w:jc w:val="center"/>
        </w:trPr>
        <w:tc>
          <w:tcPr>
            <w:tcW w:w="9994" w:type="dxa"/>
            <w:tcBorders>
              <w:top w:val="single" w:sz="4" w:space="0" w:color="auto"/>
            </w:tcBorders>
            <w:shd w:val="clear" w:color="auto" w:fill="auto"/>
          </w:tcPr>
          <w:p w:rsidR="000B27A7" w:rsidRPr="0094719D" w:rsidRDefault="000B27A7" w:rsidP="008B3D47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12"/>
                <w:szCs w:val="12"/>
                <w:lang w:eastAsia="zh-CN"/>
              </w:rPr>
            </w:pPr>
          </w:p>
        </w:tc>
      </w:tr>
      <w:tr w:rsidR="000B27A7" w:rsidRPr="00B561D8" w:rsidTr="008B3D47">
        <w:trPr>
          <w:jc w:val="center"/>
        </w:trPr>
        <w:tc>
          <w:tcPr>
            <w:tcW w:w="9994" w:type="dxa"/>
            <w:shd w:val="clear" w:color="auto" w:fill="auto"/>
          </w:tcPr>
          <w:p w:rsidR="000B27A7" w:rsidRPr="00B561D8" w:rsidRDefault="000B27A7" w:rsidP="008B3D47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  <w:r>
              <w:rPr>
                <w:rFonts w:eastAsia="SimSun"/>
                <w:szCs w:val="24"/>
                <w:lang w:eastAsia="zh-CN"/>
              </w:rPr>
              <w:t>Объект контроля (надзора):</w:t>
            </w:r>
          </w:p>
        </w:tc>
      </w:tr>
      <w:tr w:rsidR="000B27A7" w:rsidRPr="00B561D8" w:rsidTr="008B3D47">
        <w:trPr>
          <w:jc w:val="center"/>
        </w:trPr>
        <w:tc>
          <w:tcPr>
            <w:tcW w:w="9994" w:type="dxa"/>
            <w:tcBorders>
              <w:bottom w:val="single" w:sz="4" w:space="0" w:color="auto"/>
            </w:tcBorders>
            <w:shd w:val="clear" w:color="auto" w:fill="auto"/>
          </w:tcPr>
          <w:p w:rsidR="000B27A7" w:rsidRPr="00B561D8" w:rsidRDefault="000B27A7" w:rsidP="008B3D47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</w:tc>
      </w:tr>
      <w:tr w:rsidR="000B27A7" w:rsidRPr="0094719D" w:rsidTr="008B3D47">
        <w:trPr>
          <w:jc w:val="center"/>
        </w:trPr>
        <w:tc>
          <w:tcPr>
            <w:tcW w:w="9994" w:type="dxa"/>
            <w:tcBorders>
              <w:top w:val="single" w:sz="4" w:space="0" w:color="auto"/>
            </w:tcBorders>
            <w:shd w:val="clear" w:color="auto" w:fill="auto"/>
          </w:tcPr>
          <w:p w:rsidR="000B27A7" w:rsidRPr="0094719D" w:rsidRDefault="000B27A7" w:rsidP="008B3D47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12"/>
                <w:szCs w:val="12"/>
                <w:lang w:eastAsia="zh-CN"/>
              </w:rPr>
            </w:pPr>
          </w:p>
        </w:tc>
      </w:tr>
      <w:tr w:rsidR="000B27A7" w:rsidRPr="00B561D8" w:rsidTr="008B3D47">
        <w:trPr>
          <w:jc w:val="center"/>
        </w:trPr>
        <w:tc>
          <w:tcPr>
            <w:tcW w:w="9994" w:type="dxa"/>
            <w:shd w:val="clear" w:color="auto" w:fill="auto"/>
          </w:tcPr>
          <w:p w:rsidR="000B27A7" w:rsidRPr="00B561D8" w:rsidRDefault="000B27A7" w:rsidP="008B3D47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  <w:r>
              <w:rPr>
                <w:rFonts w:eastAsia="SimSun"/>
                <w:szCs w:val="24"/>
                <w:lang w:eastAsia="zh-CN"/>
              </w:rPr>
              <w:t>Сведения о контролируемом лице:</w:t>
            </w:r>
          </w:p>
        </w:tc>
      </w:tr>
      <w:tr w:rsidR="000B27A7" w:rsidRPr="00B561D8" w:rsidTr="008B3D47">
        <w:trPr>
          <w:jc w:val="center"/>
        </w:trPr>
        <w:tc>
          <w:tcPr>
            <w:tcW w:w="99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B27A7" w:rsidRPr="00B561D8" w:rsidRDefault="000B27A7" w:rsidP="008B3D47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</w:tc>
      </w:tr>
      <w:tr w:rsidR="000B27A7" w:rsidRPr="00B561D8" w:rsidTr="008B3D47">
        <w:trPr>
          <w:jc w:val="center"/>
        </w:trPr>
        <w:tc>
          <w:tcPr>
            <w:tcW w:w="99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B27A7" w:rsidRPr="002C663C" w:rsidRDefault="000B27A7" w:rsidP="008B3D47">
            <w:pPr>
              <w:suppressAutoHyphens/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sz w:val="16"/>
                <w:szCs w:val="24"/>
                <w:lang w:eastAsia="zh-CN"/>
              </w:rPr>
            </w:pPr>
            <w:r w:rsidRPr="002C663C">
              <w:rPr>
                <w:rFonts w:eastAsia="SimSun"/>
                <w:sz w:val="16"/>
                <w:szCs w:val="24"/>
                <w:lang w:eastAsia="zh-CN"/>
              </w:rPr>
              <w:t>(фамилия, имя и отчество (при наличии) гражданина или индивидуального предпринимателя</w:t>
            </w:r>
            <w:r>
              <w:rPr>
                <w:rFonts w:eastAsia="SimSun"/>
                <w:sz w:val="16"/>
                <w:szCs w:val="24"/>
                <w:lang w:eastAsia="zh-CN"/>
              </w:rPr>
              <w:t xml:space="preserve">, </w:t>
            </w:r>
            <w:r w:rsidRPr="002C663C">
              <w:rPr>
                <w:rFonts w:eastAsia="SimSun"/>
                <w:sz w:val="16"/>
                <w:szCs w:val="24"/>
                <w:lang w:eastAsia="zh-CN"/>
              </w:rPr>
              <w:t>идентификационный номер налогоплательщика гражданина или индивидуального предпринимателя и (или) основной государственный регистрационный номер индивидуального предпринимателя</w:t>
            </w:r>
            <w:r>
              <w:rPr>
                <w:rFonts w:eastAsia="SimSun"/>
                <w:sz w:val="16"/>
                <w:szCs w:val="24"/>
                <w:lang w:eastAsia="zh-CN"/>
              </w:rPr>
              <w:t xml:space="preserve">, </w:t>
            </w:r>
            <w:r w:rsidRPr="006030C4">
              <w:rPr>
                <w:rFonts w:eastAsia="SimSun"/>
                <w:sz w:val="16"/>
                <w:szCs w:val="24"/>
                <w:lang w:eastAsia="zh-CN"/>
              </w:rPr>
              <w:t>(адрес регистрации гражданина или индивидуального предпринимателя</w:t>
            </w:r>
            <w:r>
              <w:rPr>
                <w:rFonts w:eastAsia="SimSun"/>
                <w:sz w:val="16"/>
                <w:szCs w:val="24"/>
                <w:lang w:eastAsia="zh-CN"/>
              </w:rPr>
              <w:t>)</w:t>
            </w:r>
          </w:p>
        </w:tc>
      </w:tr>
      <w:tr w:rsidR="000B27A7" w:rsidRPr="00B561D8" w:rsidTr="008B3D47">
        <w:trPr>
          <w:jc w:val="center"/>
        </w:trPr>
        <w:tc>
          <w:tcPr>
            <w:tcW w:w="99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B27A7" w:rsidRPr="00B561D8" w:rsidRDefault="000B27A7" w:rsidP="008B3D47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</w:tc>
      </w:tr>
      <w:tr w:rsidR="000B27A7" w:rsidRPr="00B561D8" w:rsidTr="008B3D47">
        <w:trPr>
          <w:jc w:val="center"/>
        </w:trPr>
        <w:tc>
          <w:tcPr>
            <w:tcW w:w="99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B27A7" w:rsidRPr="002C663C" w:rsidRDefault="000B27A7" w:rsidP="008B3D47">
            <w:pPr>
              <w:pStyle w:val="a9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eastAsia="SimSun"/>
                <w:sz w:val="16"/>
                <w:szCs w:val="24"/>
                <w:lang w:eastAsia="zh-CN"/>
              </w:rPr>
            </w:pPr>
            <w:r>
              <w:rPr>
                <w:rFonts w:eastAsia="SimSun"/>
                <w:sz w:val="16"/>
                <w:szCs w:val="24"/>
                <w:lang w:eastAsia="zh-CN"/>
              </w:rPr>
              <w:t>(</w:t>
            </w:r>
            <w:r w:rsidRPr="006030C4">
              <w:rPr>
                <w:rFonts w:eastAsia="SimSun"/>
                <w:sz w:val="16"/>
                <w:szCs w:val="24"/>
                <w:lang w:eastAsia="zh-CN"/>
              </w:rPr>
              <w:t>наименование юридического лица, идентификационный номер налогоплательщика юридического лица и (или) основной государственный регистрационный номер, адрес юридического лица</w:t>
            </w:r>
            <w:r>
              <w:rPr>
                <w:rFonts w:eastAsia="SimSun"/>
                <w:sz w:val="16"/>
                <w:szCs w:val="24"/>
                <w:lang w:eastAsia="zh-CN"/>
              </w:rPr>
              <w:t xml:space="preserve"> </w:t>
            </w:r>
            <w:r w:rsidRPr="006030C4">
              <w:rPr>
                <w:rFonts w:eastAsia="SimSun"/>
                <w:sz w:val="16"/>
                <w:szCs w:val="24"/>
                <w:lang w:eastAsia="zh-CN"/>
              </w:rPr>
              <w:t>(его филиалов, представительств, обособленных структурных подразделений)</w:t>
            </w:r>
          </w:p>
        </w:tc>
      </w:tr>
      <w:tr w:rsidR="000B27A7" w:rsidRPr="004F6CE2" w:rsidTr="008B3D47">
        <w:trPr>
          <w:jc w:val="center"/>
        </w:trPr>
        <w:tc>
          <w:tcPr>
            <w:tcW w:w="9994" w:type="dxa"/>
            <w:shd w:val="clear" w:color="auto" w:fill="auto"/>
            <w:vAlign w:val="center"/>
          </w:tcPr>
          <w:p w:rsidR="000B27A7" w:rsidRPr="004F6CE2" w:rsidRDefault="000B27A7" w:rsidP="008B3D47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12"/>
                <w:szCs w:val="12"/>
                <w:lang w:eastAsia="zh-CN"/>
              </w:rPr>
            </w:pPr>
          </w:p>
        </w:tc>
      </w:tr>
      <w:tr w:rsidR="000B27A7" w:rsidRPr="00B561D8" w:rsidTr="008B3D47">
        <w:trPr>
          <w:jc w:val="center"/>
        </w:trPr>
        <w:tc>
          <w:tcPr>
            <w:tcW w:w="9994" w:type="dxa"/>
            <w:shd w:val="clear" w:color="auto" w:fill="auto"/>
            <w:vAlign w:val="center"/>
          </w:tcPr>
          <w:p w:rsidR="000B27A7" w:rsidRPr="00B561D8" w:rsidRDefault="000B27A7" w:rsidP="008B3D47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  <w:r w:rsidRPr="00782FF6">
              <w:rPr>
                <w:rFonts w:eastAsia="SimSun"/>
                <w:szCs w:val="24"/>
                <w:lang w:eastAsia="zh-CN"/>
              </w:rPr>
              <w:t xml:space="preserve">Место (места) проведения </w:t>
            </w:r>
            <w:r>
              <w:rPr>
                <w:rFonts w:eastAsia="SimSun"/>
                <w:szCs w:val="24"/>
                <w:lang w:eastAsia="zh-CN"/>
              </w:rPr>
              <w:t>КНМ</w:t>
            </w:r>
            <w:r w:rsidRPr="00782FF6">
              <w:rPr>
                <w:rFonts w:eastAsia="SimSun"/>
                <w:szCs w:val="24"/>
                <w:lang w:eastAsia="zh-CN"/>
              </w:rPr>
              <w:t xml:space="preserve"> с заполнением проверочного листа</w:t>
            </w:r>
            <w:r>
              <w:rPr>
                <w:rFonts w:eastAsia="SimSun"/>
                <w:szCs w:val="24"/>
                <w:lang w:eastAsia="zh-CN"/>
              </w:rPr>
              <w:t>:</w:t>
            </w:r>
          </w:p>
        </w:tc>
      </w:tr>
      <w:tr w:rsidR="000B27A7" w:rsidRPr="00B561D8" w:rsidTr="008B3D47">
        <w:trPr>
          <w:jc w:val="center"/>
        </w:trPr>
        <w:tc>
          <w:tcPr>
            <w:tcW w:w="99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B27A7" w:rsidRPr="00B561D8" w:rsidRDefault="000B27A7" w:rsidP="008B3D47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</w:tc>
      </w:tr>
      <w:tr w:rsidR="000B27A7" w:rsidRPr="004F6CE2" w:rsidTr="008B3D47">
        <w:trPr>
          <w:jc w:val="center"/>
        </w:trPr>
        <w:tc>
          <w:tcPr>
            <w:tcW w:w="99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B27A7" w:rsidRPr="004F6CE2" w:rsidRDefault="000B27A7" w:rsidP="008B3D47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12"/>
                <w:szCs w:val="12"/>
                <w:lang w:eastAsia="zh-CN"/>
              </w:rPr>
            </w:pPr>
          </w:p>
        </w:tc>
      </w:tr>
      <w:tr w:rsidR="000B27A7" w:rsidRPr="00B561D8" w:rsidTr="008B3D47">
        <w:trPr>
          <w:jc w:val="center"/>
        </w:trPr>
        <w:tc>
          <w:tcPr>
            <w:tcW w:w="9994" w:type="dxa"/>
            <w:shd w:val="clear" w:color="auto" w:fill="auto"/>
            <w:vAlign w:val="center"/>
          </w:tcPr>
          <w:p w:rsidR="000B27A7" w:rsidRPr="00B561D8" w:rsidRDefault="000B27A7" w:rsidP="008B3D47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  <w:r w:rsidRPr="00782FF6">
              <w:rPr>
                <w:rFonts w:eastAsia="SimSun"/>
                <w:szCs w:val="24"/>
                <w:lang w:eastAsia="zh-CN"/>
              </w:rPr>
              <w:t xml:space="preserve">Реквизиты решения контрольного (надзорного) органа о проведении </w:t>
            </w:r>
            <w:r>
              <w:rPr>
                <w:rFonts w:eastAsia="SimSun"/>
                <w:szCs w:val="24"/>
                <w:lang w:eastAsia="zh-CN"/>
              </w:rPr>
              <w:t>КНМ</w:t>
            </w:r>
            <w:r w:rsidRPr="00782FF6">
              <w:rPr>
                <w:rFonts w:eastAsia="SimSun"/>
                <w:szCs w:val="24"/>
                <w:lang w:eastAsia="zh-CN"/>
              </w:rPr>
              <w:t>, подписанного уполномоченным должностным лицом контрольного (надзорного) органа</w:t>
            </w:r>
            <w:r>
              <w:rPr>
                <w:rFonts w:eastAsia="SimSun"/>
                <w:szCs w:val="24"/>
                <w:lang w:eastAsia="zh-CN"/>
              </w:rPr>
              <w:t>:</w:t>
            </w:r>
          </w:p>
        </w:tc>
      </w:tr>
      <w:tr w:rsidR="000B27A7" w:rsidRPr="00B561D8" w:rsidTr="008B3D47">
        <w:trPr>
          <w:jc w:val="center"/>
        </w:trPr>
        <w:tc>
          <w:tcPr>
            <w:tcW w:w="99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B27A7" w:rsidRPr="00B561D8" w:rsidRDefault="000B27A7" w:rsidP="008B3D47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</w:tc>
      </w:tr>
      <w:tr w:rsidR="000B27A7" w:rsidRPr="00CC487D" w:rsidTr="008B3D47">
        <w:trPr>
          <w:jc w:val="center"/>
        </w:trPr>
        <w:tc>
          <w:tcPr>
            <w:tcW w:w="99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B27A7" w:rsidRPr="00CC487D" w:rsidRDefault="000B27A7" w:rsidP="008B3D47">
            <w:pPr>
              <w:suppressAutoHyphens/>
              <w:autoSpaceDE w:val="0"/>
              <w:autoSpaceDN w:val="0"/>
              <w:adjustRightInd w:val="0"/>
              <w:rPr>
                <w:rFonts w:eastAsia="SimSun"/>
                <w:sz w:val="12"/>
                <w:szCs w:val="12"/>
                <w:lang w:eastAsia="zh-CN"/>
              </w:rPr>
            </w:pPr>
          </w:p>
        </w:tc>
      </w:tr>
      <w:tr w:rsidR="000B27A7" w:rsidRPr="00CC487D" w:rsidTr="008B3D47">
        <w:trPr>
          <w:jc w:val="center"/>
        </w:trPr>
        <w:tc>
          <w:tcPr>
            <w:tcW w:w="9994" w:type="dxa"/>
            <w:shd w:val="clear" w:color="auto" w:fill="auto"/>
          </w:tcPr>
          <w:p w:rsidR="000B27A7" w:rsidRPr="00CC487D" w:rsidRDefault="000B27A7" w:rsidP="008B3D47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  <w:r>
              <w:rPr>
                <w:rFonts w:eastAsia="SimSun"/>
                <w:szCs w:val="24"/>
                <w:lang w:eastAsia="zh-CN"/>
              </w:rPr>
              <w:t>У</w:t>
            </w:r>
            <w:r w:rsidRPr="00782FF6">
              <w:rPr>
                <w:rFonts w:eastAsia="SimSun"/>
                <w:szCs w:val="24"/>
                <w:lang w:eastAsia="zh-CN"/>
              </w:rPr>
              <w:t>четный номер контрольного (надзорного) мероприятия</w:t>
            </w:r>
            <w:r>
              <w:rPr>
                <w:rFonts w:eastAsia="SimSun"/>
                <w:szCs w:val="24"/>
                <w:lang w:eastAsia="zh-CN"/>
              </w:rPr>
              <w:t>:</w:t>
            </w:r>
          </w:p>
        </w:tc>
      </w:tr>
      <w:tr w:rsidR="000B27A7" w:rsidRPr="00B561D8" w:rsidTr="008B3D47">
        <w:trPr>
          <w:jc w:val="center"/>
        </w:trPr>
        <w:tc>
          <w:tcPr>
            <w:tcW w:w="9994" w:type="dxa"/>
            <w:tcBorders>
              <w:bottom w:val="single" w:sz="4" w:space="0" w:color="auto"/>
            </w:tcBorders>
            <w:shd w:val="clear" w:color="auto" w:fill="auto"/>
          </w:tcPr>
          <w:p w:rsidR="000B27A7" w:rsidRPr="00B561D8" w:rsidRDefault="000B27A7" w:rsidP="008B3D4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szCs w:val="24"/>
                <w:lang w:eastAsia="zh-CN"/>
              </w:rPr>
            </w:pPr>
          </w:p>
        </w:tc>
      </w:tr>
    </w:tbl>
    <w:p w:rsidR="000B27A7" w:rsidRDefault="000B27A7" w:rsidP="000B27A7">
      <w:pPr>
        <w:jc w:val="both"/>
        <w:rPr>
          <w:sz w:val="20"/>
          <w:szCs w:val="20"/>
        </w:rPr>
      </w:pPr>
    </w:p>
    <w:tbl>
      <w:tblPr>
        <w:tblStyle w:val="ab"/>
        <w:tblW w:w="9847" w:type="dxa"/>
        <w:jc w:val="center"/>
        <w:tblLook w:val="04A0" w:firstRow="1" w:lastRow="0" w:firstColumn="1" w:lastColumn="0" w:noHBand="0" w:noVBand="1"/>
      </w:tblPr>
      <w:tblGrid>
        <w:gridCol w:w="540"/>
        <w:gridCol w:w="2737"/>
        <w:gridCol w:w="3150"/>
        <w:gridCol w:w="1902"/>
        <w:gridCol w:w="1518"/>
      </w:tblGrid>
      <w:tr w:rsidR="000B27A7" w:rsidTr="008B3D47">
        <w:trPr>
          <w:jc w:val="center"/>
        </w:trPr>
        <w:tc>
          <w:tcPr>
            <w:tcW w:w="98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7A7" w:rsidRDefault="000B27A7" w:rsidP="008B3D47">
            <w:pPr>
              <w:jc w:val="center"/>
              <w:rPr>
                <w:szCs w:val="24"/>
              </w:rPr>
            </w:pPr>
            <w:r w:rsidRPr="00110E71">
              <w:rPr>
                <w:szCs w:val="24"/>
              </w:rPr>
              <w:t xml:space="preserve">Список контрольных вопросов, отражающих содержание </w:t>
            </w:r>
            <w:r>
              <w:rPr>
                <w:szCs w:val="24"/>
              </w:rPr>
              <w:t xml:space="preserve">обязательных требований, ответы </w:t>
            </w:r>
            <w:r w:rsidRPr="00110E71">
              <w:rPr>
                <w:szCs w:val="24"/>
              </w:rPr>
              <w:t>на которые свидетельствуют о соблюдении или несоблюдении контролируемым лицом обязательных требований</w:t>
            </w:r>
          </w:p>
          <w:p w:rsidR="000B27A7" w:rsidRPr="00B36AC2" w:rsidRDefault="000B27A7" w:rsidP="008B3D47">
            <w:pPr>
              <w:jc w:val="center"/>
              <w:rPr>
                <w:szCs w:val="24"/>
              </w:rPr>
            </w:pPr>
          </w:p>
        </w:tc>
      </w:tr>
      <w:tr w:rsidR="000B27A7" w:rsidTr="008B3D47">
        <w:trPr>
          <w:jc w:val="center"/>
        </w:trPr>
        <w:tc>
          <w:tcPr>
            <w:tcW w:w="540" w:type="dxa"/>
            <w:tcBorders>
              <w:top w:val="single" w:sz="4" w:space="0" w:color="auto"/>
            </w:tcBorders>
          </w:tcPr>
          <w:p w:rsidR="000B27A7" w:rsidRPr="00B36AC2" w:rsidRDefault="000B27A7" w:rsidP="008B3D47">
            <w:pPr>
              <w:jc w:val="center"/>
              <w:rPr>
                <w:szCs w:val="24"/>
              </w:rPr>
            </w:pPr>
            <w:r w:rsidRPr="00B36AC2">
              <w:rPr>
                <w:szCs w:val="24"/>
              </w:rPr>
              <w:t>№ п/п</w:t>
            </w:r>
          </w:p>
        </w:tc>
        <w:tc>
          <w:tcPr>
            <w:tcW w:w="2737" w:type="dxa"/>
            <w:tcBorders>
              <w:top w:val="single" w:sz="4" w:space="0" w:color="auto"/>
            </w:tcBorders>
          </w:tcPr>
          <w:p w:rsidR="000B27A7" w:rsidRPr="00B36AC2" w:rsidRDefault="000B27A7" w:rsidP="008B3D47">
            <w:pPr>
              <w:jc w:val="center"/>
              <w:rPr>
                <w:szCs w:val="24"/>
              </w:rPr>
            </w:pPr>
            <w:r w:rsidRPr="00B36AC2">
              <w:rPr>
                <w:szCs w:val="24"/>
              </w:rPr>
              <w:t>Контрольные вопросы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0B27A7" w:rsidRPr="00B36AC2" w:rsidRDefault="000B27A7" w:rsidP="008B3D47">
            <w:pPr>
              <w:jc w:val="center"/>
              <w:rPr>
                <w:szCs w:val="24"/>
              </w:rPr>
            </w:pPr>
            <w:r w:rsidRPr="00B36AC2">
              <w:rPr>
                <w:szCs w:val="24"/>
              </w:rPr>
              <w:t>Реквизиты нормативных правовых актов, с указанием структурных единиц этих актов</w:t>
            </w:r>
          </w:p>
        </w:tc>
        <w:tc>
          <w:tcPr>
            <w:tcW w:w="1902" w:type="dxa"/>
            <w:tcBorders>
              <w:top w:val="single" w:sz="4" w:space="0" w:color="auto"/>
            </w:tcBorders>
          </w:tcPr>
          <w:p w:rsidR="000B27A7" w:rsidRPr="00B36AC2" w:rsidRDefault="000B27A7" w:rsidP="008B3D47">
            <w:pPr>
              <w:ind w:right="-33"/>
              <w:jc w:val="center"/>
              <w:rPr>
                <w:szCs w:val="24"/>
              </w:rPr>
            </w:pPr>
            <w:r w:rsidRPr="00B36AC2">
              <w:rPr>
                <w:szCs w:val="24"/>
              </w:rPr>
              <w:t>Ответы</w:t>
            </w:r>
            <w:r>
              <w:rPr>
                <w:szCs w:val="24"/>
              </w:rPr>
              <w:br/>
              <w:t>(«да» / «нет» /</w:t>
            </w:r>
            <w:r w:rsidRPr="00B36AC2">
              <w:rPr>
                <w:szCs w:val="24"/>
              </w:rPr>
              <w:t xml:space="preserve"> «неприменимо»)</w:t>
            </w:r>
          </w:p>
        </w:tc>
        <w:tc>
          <w:tcPr>
            <w:tcW w:w="1518" w:type="dxa"/>
            <w:tcBorders>
              <w:top w:val="single" w:sz="4" w:space="0" w:color="auto"/>
            </w:tcBorders>
          </w:tcPr>
          <w:p w:rsidR="000B27A7" w:rsidRPr="00B36AC2" w:rsidRDefault="000B27A7" w:rsidP="008B3D47">
            <w:pPr>
              <w:jc w:val="both"/>
              <w:rPr>
                <w:szCs w:val="24"/>
              </w:rPr>
            </w:pPr>
            <w:r w:rsidRPr="00B36AC2">
              <w:rPr>
                <w:szCs w:val="24"/>
              </w:rPr>
              <w:t>Примечания</w:t>
            </w:r>
          </w:p>
        </w:tc>
      </w:tr>
      <w:tr w:rsidR="000B27A7" w:rsidTr="008B3D47">
        <w:trPr>
          <w:jc w:val="center"/>
        </w:trPr>
        <w:tc>
          <w:tcPr>
            <w:tcW w:w="540" w:type="dxa"/>
          </w:tcPr>
          <w:p w:rsidR="000B27A7" w:rsidRPr="00B36AC2" w:rsidRDefault="000B27A7" w:rsidP="008B3D4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737" w:type="dxa"/>
          </w:tcPr>
          <w:p w:rsidR="000B27A7" w:rsidRPr="006D0040" w:rsidRDefault="000B27A7" w:rsidP="008B3D47">
            <w:pPr>
              <w:jc w:val="center"/>
              <w:rPr>
                <w:sz w:val="22"/>
              </w:rPr>
            </w:pPr>
            <w:r w:rsidRPr="006D0040">
              <w:rPr>
                <w:rStyle w:val="CharStyle14"/>
                <w:color w:val="000000"/>
              </w:rPr>
              <w:t xml:space="preserve">Соблюдается ли достоверность данных, приведенных </w:t>
            </w:r>
            <w:r w:rsidRPr="006D0040">
              <w:rPr>
                <w:rStyle w:val="CharStyle14"/>
                <w:color w:val="000000"/>
              </w:rPr>
              <w:br/>
              <w:t xml:space="preserve">в предложениях </w:t>
            </w:r>
            <w:r w:rsidRPr="006D0040">
              <w:rPr>
                <w:rStyle w:val="CharStyle14"/>
                <w:color w:val="000000"/>
              </w:rPr>
              <w:br/>
              <w:t xml:space="preserve">об установлении цен (тарифов) </w:t>
            </w:r>
            <w:r w:rsidR="00202D18">
              <w:rPr>
                <w:rStyle w:val="CharStyle19"/>
                <w:color w:val="000000"/>
              </w:rPr>
              <w:t>в сфере обращения с твердыми коммунальными отходами</w:t>
            </w:r>
          </w:p>
        </w:tc>
        <w:tc>
          <w:tcPr>
            <w:tcW w:w="3150" w:type="dxa"/>
          </w:tcPr>
          <w:p w:rsidR="000B27A7" w:rsidRPr="000B27A7" w:rsidRDefault="000B27A7" w:rsidP="000B27A7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Абзац 3 части 2 </w:t>
            </w:r>
            <w:r w:rsidRPr="000B27A7">
              <w:rPr>
                <w:sz w:val="22"/>
              </w:rPr>
              <w:t>статьи 24.12</w:t>
            </w:r>
          </w:p>
          <w:p w:rsidR="000B27A7" w:rsidRPr="000B27A7" w:rsidRDefault="000B27A7" w:rsidP="000B27A7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Федерального </w:t>
            </w:r>
            <w:r w:rsidRPr="000B27A7">
              <w:rPr>
                <w:sz w:val="22"/>
              </w:rPr>
              <w:t>закона</w:t>
            </w:r>
          </w:p>
          <w:p w:rsidR="000B27A7" w:rsidRPr="000B27A7" w:rsidRDefault="000B27A7" w:rsidP="000B27A7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от 24.06.1998 </w:t>
            </w:r>
            <w:r w:rsidRPr="000B27A7">
              <w:rPr>
                <w:sz w:val="22"/>
              </w:rPr>
              <w:t>№ 89-ФЗ</w:t>
            </w:r>
          </w:p>
          <w:p w:rsidR="000B27A7" w:rsidRPr="000B27A7" w:rsidRDefault="000B27A7" w:rsidP="000B27A7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«Об отходах </w:t>
            </w:r>
            <w:r w:rsidRPr="000B27A7">
              <w:rPr>
                <w:sz w:val="22"/>
              </w:rPr>
              <w:t>производства</w:t>
            </w:r>
          </w:p>
          <w:p w:rsidR="000B27A7" w:rsidRPr="000B27A7" w:rsidRDefault="008B3D47" w:rsidP="008B3D4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и потребления»</w:t>
            </w:r>
          </w:p>
          <w:p w:rsidR="000B27A7" w:rsidRPr="006D0040" w:rsidRDefault="000B27A7" w:rsidP="008B3D47">
            <w:pPr>
              <w:jc w:val="center"/>
              <w:rPr>
                <w:sz w:val="22"/>
              </w:rPr>
            </w:pPr>
          </w:p>
        </w:tc>
        <w:tc>
          <w:tcPr>
            <w:tcW w:w="1902" w:type="dxa"/>
          </w:tcPr>
          <w:p w:rsidR="000B27A7" w:rsidRPr="00B36AC2" w:rsidRDefault="000B27A7" w:rsidP="008B3D47">
            <w:pPr>
              <w:jc w:val="center"/>
              <w:rPr>
                <w:szCs w:val="24"/>
              </w:rPr>
            </w:pPr>
          </w:p>
        </w:tc>
        <w:tc>
          <w:tcPr>
            <w:tcW w:w="1518" w:type="dxa"/>
          </w:tcPr>
          <w:p w:rsidR="000B27A7" w:rsidRPr="00B36AC2" w:rsidRDefault="000B27A7" w:rsidP="008B3D47">
            <w:pPr>
              <w:jc w:val="both"/>
              <w:rPr>
                <w:szCs w:val="24"/>
              </w:rPr>
            </w:pPr>
          </w:p>
        </w:tc>
      </w:tr>
      <w:tr w:rsidR="000B27A7" w:rsidTr="008B3D47">
        <w:trPr>
          <w:trHeight w:val="2661"/>
          <w:jc w:val="center"/>
        </w:trPr>
        <w:tc>
          <w:tcPr>
            <w:tcW w:w="540" w:type="dxa"/>
          </w:tcPr>
          <w:p w:rsidR="000B27A7" w:rsidRDefault="000B27A7" w:rsidP="008B3D4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2737" w:type="dxa"/>
          </w:tcPr>
          <w:p w:rsidR="000B27A7" w:rsidRDefault="000B27A7" w:rsidP="008B3D47">
            <w:pPr>
              <w:jc w:val="center"/>
              <w:rPr>
                <w:sz w:val="22"/>
              </w:rPr>
            </w:pPr>
            <w:r>
              <w:rPr>
                <w:rStyle w:val="CharStyle14"/>
                <w:color w:val="000000"/>
              </w:rPr>
              <w:t xml:space="preserve">Соблюдается ли экономическая обоснованность расходов и иных показателей, учитываемых при регулировании цен (тарифов) </w:t>
            </w:r>
            <w:r w:rsidR="00202D18">
              <w:rPr>
                <w:rStyle w:val="CharStyle19"/>
                <w:color w:val="000000"/>
              </w:rPr>
              <w:t>в сфере обращения с твердыми коммунальными отходами</w:t>
            </w:r>
          </w:p>
        </w:tc>
        <w:tc>
          <w:tcPr>
            <w:tcW w:w="3150" w:type="dxa"/>
          </w:tcPr>
          <w:p w:rsidR="00202D18" w:rsidRPr="000B27A7" w:rsidRDefault="00202D18" w:rsidP="00202D1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Абзац 3 части 2 </w:t>
            </w:r>
            <w:r w:rsidRPr="000B27A7">
              <w:rPr>
                <w:sz w:val="22"/>
              </w:rPr>
              <w:t>статьи 24.12</w:t>
            </w:r>
          </w:p>
          <w:p w:rsidR="00202D18" w:rsidRPr="000B27A7" w:rsidRDefault="00202D18" w:rsidP="00202D1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Федерального </w:t>
            </w:r>
            <w:r w:rsidRPr="000B27A7">
              <w:rPr>
                <w:sz w:val="22"/>
              </w:rPr>
              <w:t>закона</w:t>
            </w:r>
          </w:p>
          <w:p w:rsidR="00202D18" w:rsidRPr="000B27A7" w:rsidRDefault="00202D18" w:rsidP="00202D1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от 24.06.1998 </w:t>
            </w:r>
            <w:r w:rsidRPr="000B27A7">
              <w:rPr>
                <w:sz w:val="22"/>
              </w:rPr>
              <w:t>№ 89-ФЗ</w:t>
            </w:r>
          </w:p>
          <w:p w:rsidR="00202D18" w:rsidRPr="000B27A7" w:rsidRDefault="00202D18" w:rsidP="00202D1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«Об отходах </w:t>
            </w:r>
            <w:r w:rsidRPr="000B27A7">
              <w:rPr>
                <w:sz w:val="22"/>
              </w:rPr>
              <w:t>производства</w:t>
            </w:r>
          </w:p>
          <w:p w:rsidR="000B27A7" w:rsidRPr="0060588A" w:rsidRDefault="00202D18" w:rsidP="00202D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и потребления»</w:t>
            </w:r>
          </w:p>
        </w:tc>
        <w:tc>
          <w:tcPr>
            <w:tcW w:w="1902" w:type="dxa"/>
          </w:tcPr>
          <w:p w:rsidR="000B27A7" w:rsidRPr="00B36AC2" w:rsidRDefault="000B27A7" w:rsidP="008B3D47">
            <w:pPr>
              <w:jc w:val="center"/>
              <w:rPr>
                <w:szCs w:val="24"/>
              </w:rPr>
            </w:pPr>
          </w:p>
        </w:tc>
        <w:tc>
          <w:tcPr>
            <w:tcW w:w="1518" w:type="dxa"/>
          </w:tcPr>
          <w:p w:rsidR="000B27A7" w:rsidRPr="00B36AC2" w:rsidRDefault="000B27A7" w:rsidP="008B3D47">
            <w:pPr>
              <w:jc w:val="both"/>
              <w:rPr>
                <w:szCs w:val="24"/>
              </w:rPr>
            </w:pPr>
          </w:p>
        </w:tc>
      </w:tr>
      <w:tr w:rsidR="000B27A7" w:rsidTr="008B3D47">
        <w:trPr>
          <w:trHeight w:val="2661"/>
          <w:jc w:val="center"/>
        </w:trPr>
        <w:tc>
          <w:tcPr>
            <w:tcW w:w="540" w:type="dxa"/>
          </w:tcPr>
          <w:p w:rsidR="000B27A7" w:rsidRDefault="000B27A7" w:rsidP="008B3D4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737" w:type="dxa"/>
          </w:tcPr>
          <w:p w:rsidR="000B27A7" w:rsidRDefault="000B27A7" w:rsidP="008B3D47">
            <w:pPr>
              <w:jc w:val="center"/>
              <w:rPr>
                <w:rStyle w:val="CharStyle14"/>
                <w:color w:val="000000"/>
              </w:rPr>
            </w:pPr>
            <w:r>
              <w:rPr>
                <w:rStyle w:val="CharStyle14"/>
                <w:color w:val="000000"/>
              </w:rPr>
              <w:t>Соблюдается ли экономическая обоснованность фактического расходования средств</w:t>
            </w:r>
            <w:r>
              <w:rPr>
                <w:rStyle w:val="aeoaeno12"/>
                <w:color w:val="000000"/>
              </w:rPr>
              <w:t xml:space="preserve"> </w:t>
            </w:r>
            <w:r>
              <w:rPr>
                <w:rStyle w:val="CharStyle14"/>
                <w:color w:val="000000"/>
              </w:rPr>
              <w:t xml:space="preserve">при осуществлении регулируемых видов деятельности </w:t>
            </w:r>
            <w:r w:rsidR="00202D18">
              <w:rPr>
                <w:rStyle w:val="CharStyle19"/>
                <w:color w:val="000000"/>
              </w:rPr>
              <w:t>в сфере обращения с твердыми коммунальными отходами</w:t>
            </w:r>
          </w:p>
        </w:tc>
        <w:tc>
          <w:tcPr>
            <w:tcW w:w="3150" w:type="dxa"/>
          </w:tcPr>
          <w:p w:rsidR="00202D18" w:rsidRPr="000B27A7" w:rsidRDefault="00202D18" w:rsidP="00202D1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Абзац 3 части 2 </w:t>
            </w:r>
            <w:r w:rsidRPr="000B27A7">
              <w:rPr>
                <w:sz w:val="22"/>
              </w:rPr>
              <w:t>статьи 24.12</w:t>
            </w:r>
          </w:p>
          <w:p w:rsidR="00202D18" w:rsidRPr="000B27A7" w:rsidRDefault="00202D18" w:rsidP="00202D1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Федерального </w:t>
            </w:r>
            <w:r w:rsidRPr="000B27A7">
              <w:rPr>
                <w:sz w:val="22"/>
              </w:rPr>
              <w:t>закона</w:t>
            </w:r>
          </w:p>
          <w:p w:rsidR="00202D18" w:rsidRPr="000B27A7" w:rsidRDefault="00202D18" w:rsidP="00202D1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от 24.06.1998 </w:t>
            </w:r>
            <w:r w:rsidRPr="000B27A7">
              <w:rPr>
                <w:sz w:val="22"/>
              </w:rPr>
              <w:t>№ 89-ФЗ</w:t>
            </w:r>
          </w:p>
          <w:p w:rsidR="00202D18" w:rsidRPr="000B27A7" w:rsidRDefault="00202D18" w:rsidP="00202D1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«Об отходах </w:t>
            </w:r>
            <w:r w:rsidRPr="000B27A7">
              <w:rPr>
                <w:sz w:val="22"/>
              </w:rPr>
              <w:t>производства</w:t>
            </w:r>
          </w:p>
          <w:p w:rsidR="000B27A7" w:rsidRPr="0060588A" w:rsidRDefault="00202D18" w:rsidP="00202D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и потребления»</w:t>
            </w:r>
          </w:p>
        </w:tc>
        <w:tc>
          <w:tcPr>
            <w:tcW w:w="1902" w:type="dxa"/>
          </w:tcPr>
          <w:p w:rsidR="000B27A7" w:rsidRPr="00B36AC2" w:rsidRDefault="000B27A7" w:rsidP="008B3D47">
            <w:pPr>
              <w:jc w:val="center"/>
              <w:rPr>
                <w:szCs w:val="24"/>
              </w:rPr>
            </w:pPr>
          </w:p>
        </w:tc>
        <w:tc>
          <w:tcPr>
            <w:tcW w:w="1518" w:type="dxa"/>
          </w:tcPr>
          <w:p w:rsidR="000B27A7" w:rsidRPr="00B36AC2" w:rsidRDefault="000B27A7" w:rsidP="008B3D47">
            <w:pPr>
              <w:jc w:val="both"/>
              <w:rPr>
                <w:szCs w:val="24"/>
              </w:rPr>
            </w:pPr>
          </w:p>
        </w:tc>
      </w:tr>
      <w:tr w:rsidR="000B27A7" w:rsidTr="008B3D47">
        <w:trPr>
          <w:trHeight w:val="2661"/>
          <w:jc w:val="center"/>
        </w:trPr>
        <w:tc>
          <w:tcPr>
            <w:tcW w:w="540" w:type="dxa"/>
          </w:tcPr>
          <w:p w:rsidR="000B27A7" w:rsidRDefault="000B27A7" w:rsidP="008B3D4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2737" w:type="dxa"/>
          </w:tcPr>
          <w:p w:rsidR="000B27A7" w:rsidRPr="009064D7" w:rsidRDefault="000B27A7" w:rsidP="008B3D47">
            <w:pPr>
              <w:jc w:val="center"/>
              <w:rPr>
                <w:rStyle w:val="CharStyle14"/>
                <w:color w:val="000000"/>
              </w:rPr>
            </w:pPr>
            <w:r>
              <w:rPr>
                <w:rStyle w:val="CharStyle14"/>
                <w:color w:val="000000"/>
              </w:rPr>
              <w:t xml:space="preserve">Соблюдаются </w:t>
            </w:r>
            <w:r w:rsidRPr="009064D7">
              <w:rPr>
                <w:rStyle w:val="CharStyle14"/>
                <w:color w:val="000000"/>
              </w:rPr>
              <w:t>ли</w:t>
            </w:r>
          </w:p>
          <w:p w:rsidR="000B27A7" w:rsidRPr="009064D7" w:rsidRDefault="000B27A7" w:rsidP="008B3D47">
            <w:pPr>
              <w:jc w:val="center"/>
              <w:rPr>
                <w:rStyle w:val="CharStyle14"/>
                <w:color w:val="000000"/>
              </w:rPr>
            </w:pPr>
            <w:r w:rsidRPr="009064D7">
              <w:rPr>
                <w:rStyle w:val="CharStyle14"/>
                <w:color w:val="000000"/>
              </w:rPr>
              <w:t xml:space="preserve">требования </w:t>
            </w:r>
          </w:p>
          <w:p w:rsidR="000B27A7" w:rsidRPr="009064D7" w:rsidRDefault="000B27A7" w:rsidP="008B3D47">
            <w:pPr>
              <w:jc w:val="center"/>
              <w:rPr>
                <w:rStyle w:val="CharStyle14"/>
                <w:color w:val="000000"/>
              </w:rPr>
            </w:pPr>
            <w:r>
              <w:rPr>
                <w:rStyle w:val="CharStyle14"/>
                <w:color w:val="000000"/>
              </w:rPr>
              <w:t>стандартов</w:t>
            </w:r>
            <w:r w:rsidRPr="009064D7">
              <w:rPr>
                <w:rStyle w:val="CharStyle14"/>
                <w:color w:val="000000"/>
              </w:rPr>
              <w:t xml:space="preserve"> раскрытия</w:t>
            </w:r>
          </w:p>
          <w:p w:rsidR="000B27A7" w:rsidRPr="009064D7" w:rsidRDefault="000B27A7" w:rsidP="008B3D47">
            <w:pPr>
              <w:jc w:val="center"/>
              <w:rPr>
                <w:rStyle w:val="CharStyle14"/>
                <w:color w:val="000000"/>
              </w:rPr>
            </w:pPr>
            <w:r w:rsidRPr="009064D7">
              <w:rPr>
                <w:rStyle w:val="CharStyle14"/>
                <w:color w:val="000000"/>
              </w:rPr>
              <w:t>информации</w:t>
            </w:r>
          </w:p>
          <w:p w:rsidR="000B27A7" w:rsidRDefault="00202D18" w:rsidP="008B3D47">
            <w:pPr>
              <w:jc w:val="center"/>
              <w:rPr>
                <w:rStyle w:val="CharStyle14"/>
                <w:color w:val="000000"/>
              </w:rPr>
            </w:pPr>
            <w:r>
              <w:rPr>
                <w:rStyle w:val="CharStyle19"/>
                <w:color w:val="000000"/>
              </w:rPr>
              <w:t xml:space="preserve">в сфере обращения </w:t>
            </w:r>
            <w:r>
              <w:rPr>
                <w:rStyle w:val="CharStyle19"/>
                <w:color w:val="000000"/>
              </w:rPr>
              <w:br/>
              <w:t>с твердыми коммунальными отходами</w:t>
            </w:r>
          </w:p>
        </w:tc>
        <w:tc>
          <w:tcPr>
            <w:tcW w:w="3150" w:type="dxa"/>
          </w:tcPr>
          <w:p w:rsidR="008B3D47" w:rsidRPr="000B27A7" w:rsidRDefault="008B3D47" w:rsidP="008B3D47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Абзац 3 части 2 </w:t>
            </w:r>
            <w:r w:rsidRPr="000B27A7">
              <w:rPr>
                <w:sz w:val="22"/>
              </w:rPr>
              <w:t>статьи 24.12</w:t>
            </w:r>
          </w:p>
          <w:p w:rsidR="008B3D47" w:rsidRPr="000B27A7" w:rsidRDefault="008B3D47" w:rsidP="008B3D47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Федерального </w:t>
            </w:r>
            <w:r w:rsidRPr="000B27A7">
              <w:rPr>
                <w:sz w:val="22"/>
              </w:rPr>
              <w:t>закона</w:t>
            </w:r>
          </w:p>
          <w:p w:rsidR="008B3D47" w:rsidRPr="000B27A7" w:rsidRDefault="008B3D47" w:rsidP="008B3D47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от 24.06.1998 </w:t>
            </w:r>
            <w:r w:rsidRPr="000B27A7">
              <w:rPr>
                <w:sz w:val="22"/>
              </w:rPr>
              <w:t>№ 89-ФЗ</w:t>
            </w:r>
          </w:p>
          <w:p w:rsidR="008B3D47" w:rsidRPr="000B27A7" w:rsidRDefault="008B3D47" w:rsidP="008B3D47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«Об отходах </w:t>
            </w:r>
            <w:r w:rsidRPr="000B27A7">
              <w:rPr>
                <w:sz w:val="22"/>
              </w:rPr>
              <w:t>производства</w:t>
            </w:r>
          </w:p>
          <w:p w:rsidR="000B27A7" w:rsidRPr="0060588A" w:rsidRDefault="008B3D47" w:rsidP="008B3D4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и потребления»</w:t>
            </w:r>
          </w:p>
          <w:p w:rsidR="000B27A7" w:rsidRPr="0060588A" w:rsidRDefault="000B27A7" w:rsidP="008B3D47">
            <w:pPr>
              <w:jc w:val="center"/>
              <w:rPr>
                <w:sz w:val="22"/>
              </w:rPr>
            </w:pPr>
          </w:p>
        </w:tc>
        <w:tc>
          <w:tcPr>
            <w:tcW w:w="1902" w:type="dxa"/>
          </w:tcPr>
          <w:p w:rsidR="000B27A7" w:rsidRPr="00B36AC2" w:rsidRDefault="000B27A7" w:rsidP="008B3D47">
            <w:pPr>
              <w:jc w:val="center"/>
              <w:rPr>
                <w:szCs w:val="24"/>
              </w:rPr>
            </w:pPr>
          </w:p>
        </w:tc>
        <w:tc>
          <w:tcPr>
            <w:tcW w:w="1518" w:type="dxa"/>
          </w:tcPr>
          <w:p w:rsidR="000B27A7" w:rsidRPr="00B36AC2" w:rsidRDefault="000B27A7" w:rsidP="008B3D47">
            <w:pPr>
              <w:jc w:val="both"/>
              <w:rPr>
                <w:szCs w:val="24"/>
              </w:rPr>
            </w:pPr>
          </w:p>
        </w:tc>
      </w:tr>
      <w:tr w:rsidR="000B27A7" w:rsidTr="008B3D47">
        <w:trPr>
          <w:trHeight w:val="2661"/>
          <w:jc w:val="center"/>
        </w:trPr>
        <w:tc>
          <w:tcPr>
            <w:tcW w:w="540" w:type="dxa"/>
          </w:tcPr>
          <w:p w:rsidR="000B27A7" w:rsidRDefault="000B27A7" w:rsidP="008B3D4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737" w:type="dxa"/>
          </w:tcPr>
          <w:p w:rsidR="000B27A7" w:rsidRPr="009064D7" w:rsidRDefault="000B27A7" w:rsidP="008B3D47">
            <w:pPr>
              <w:jc w:val="center"/>
              <w:rPr>
                <w:rStyle w:val="CharStyle14"/>
                <w:color w:val="000000"/>
              </w:rPr>
            </w:pPr>
            <w:r>
              <w:rPr>
                <w:rStyle w:val="CharStyle19"/>
                <w:color w:val="000000"/>
              </w:rPr>
              <w:t xml:space="preserve">Соблюдается ли правильность применения утвержденных цен (тарифов) </w:t>
            </w:r>
            <w:r w:rsidR="00202D18">
              <w:rPr>
                <w:rStyle w:val="CharStyle19"/>
                <w:color w:val="000000"/>
              </w:rPr>
              <w:t>в сфере обращения с твердыми коммунальными отходами</w:t>
            </w:r>
          </w:p>
        </w:tc>
        <w:tc>
          <w:tcPr>
            <w:tcW w:w="3150" w:type="dxa"/>
          </w:tcPr>
          <w:p w:rsidR="00202D18" w:rsidRPr="000B27A7" w:rsidRDefault="00202D18" w:rsidP="00202D1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Абзац 3 части 2 </w:t>
            </w:r>
            <w:r w:rsidRPr="000B27A7">
              <w:rPr>
                <w:sz w:val="22"/>
              </w:rPr>
              <w:t>статьи 24.12</w:t>
            </w:r>
          </w:p>
          <w:p w:rsidR="00202D18" w:rsidRPr="000B27A7" w:rsidRDefault="00202D18" w:rsidP="00202D1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Федерального </w:t>
            </w:r>
            <w:r w:rsidRPr="000B27A7">
              <w:rPr>
                <w:sz w:val="22"/>
              </w:rPr>
              <w:t>закона</w:t>
            </w:r>
          </w:p>
          <w:p w:rsidR="00202D18" w:rsidRPr="000B27A7" w:rsidRDefault="00202D18" w:rsidP="00202D1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от 24.06.1998 </w:t>
            </w:r>
            <w:r w:rsidRPr="000B27A7">
              <w:rPr>
                <w:sz w:val="22"/>
              </w:rPr>
              <w:t>№ 89-ФЗ</w:t>
            </w:r>
          </w:p>
          <w:p w:rsidR="00202D18" w:rsidRPr="000B27A7" w:rsidRDefault="00202D18" w:rsidP="00202D1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«Об отходах </w:t>
            </w:r>
            <w:r w:rsidRPr="000B27A7">
              <w:rPr>
                <w:sz w:val="22"/>
              </w:rPr>
              <w:t>производства</w:t>
            </w:r>
          </w:p>
          <w:p w:rsidR="000B27A7" w:rsidRDefault="00202D18" w:rsidP="00202D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и потребления»</w:t>
            </w:r>
          </w:p>
        </w:tc>
        <w:tc>
          <w:tcPr>
            <w:tcW w:w="1902" w:type="dxa"/>
          </w:tcPr>
          <w:p w:rsidR="000B27A7" w:rsidRPr="00B36AC2" w:rsidRDefault="000B27A7" w:rsidP="008B3D47">
            <w:pPr>
              <w:jc w:val="center"/>
              <w:rPr>
                <w:szCs w:val="24"/>
              </w:rPr>
            </w:pPr>
          </w:p>
        </w:tc>
        <w:tc>
          <w:tcPr>
            <w:tcW w:w="1518" w:type="dxa"/>
          </w:tcPr>
          <w:p w:rsidR="000B27A7" w:rsidRPr="00B36AC2" w:rsidRDefault="000B27A7" w:rsidP="008B3D47">
            <w:pPr>
              <w:jc w:val="both"/>
              <w:rPr>
                <w:szCs w:val="24"/>
              </w:rPr>
            </w:pPr>
          </w:p>
        </w:tc>
      </w:tr>
      <w:tr w:rsidR="000B27A7" w:rsidTr="008B3D47">
        <w:trPr>
          <w:trHeight w:val="2661"/>
          <w:jc w:val="center"/>
        </w:trPr>
        <w:tc>
          <w:tcPr>
            <w:tcW w:w="540" w:type="dxa"/>
          </w:tcPr>
          <w:p w:rsidR="000B27A7" w:rsidRDefault="000B27A7" w:rsidP="008B3D4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2737" w:type="dxa"/>
          </w:tcPr>
          <w:p w:rsidR="000B27A7" w:rsidRDefault="000B27A7" w:rsidP="008B3D47">
            <w:pPr>
              <w:jc w:val="center"/>
              <w:rPr>
                <w:rStyle w:val="CharStyle19"/>
                <w:color w:val="000000"/>
              </w:rPr>
            </w:pPr>
            <w:r>
              <w:rPr>
                <w:rStyle w:val="CharStyle19"/>
                <w:color w:val="000000"/>
              </w:rPr>
              <w:t xml:space="preserve">Соблюдаются ли обязательные требования к раздельному учету доходов и расходов при осуществлении регулируемых видов деятельности </w:t>
            </w:r>
            <w:r w:rsidR="00202D18">
              <w:rPr>
                <w:rStyle w:val="CharStyle19"/>
                <w:color w:val="000000"/>
              </w:rPr>
              <w:t>в сфере обращения с твердыми коммунальными отходами</w:t>
            </w:r>
          </w:p>
        </w:tc>
        <w:tc>
          <w:tcPr>
            <w:tcW w:w="3150" w:type="dxa"/>
          </w:tcPr>
          <w:p w:rsidR="00202D18" w:rsidRPr="000B27A7" w:rsidRDefault="00202D18" w:rsidP="00202D1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Абзац 3 части 2 </w:t>
            </w:r>
            <w:r w:rsidRPr="000B27A7">
              <w:rPr>
                <w:sz w:val="22"/>
              </w:rPr>
              <w:t>статьи 24.12</w:t>
            </w:r>
          </w:p>
          <w:p w:rsidR="00202D18" w:rsidRPr="000B27A7" w:rsidRDefault="00202D18" w:rsidP="00202D1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Федерального </w:t>
            </w:r>
            <w:r w:rsidRPr="000B27A7">
              <w:rPr>
                <w:sz w:val="22"/>
              </w:rPr>
              <w:t>закона</w:t>
            </w:r>
          </w:p>
          <w:p w:rsidR="00202D18" w:rsidRPr="000B27A7" w:rsidRDefault="00202D18" w:rsidP="00202D1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от 24.06.1998 </w:t>
            </w:r>
            <w:r w:rsidRPr="000B27A7">
              <w:rPr>
                <w:sz w:val="22"/>
              </w:rPr>
              <w:t>№ 89-ФЗ</w:t>
            </w:r>
          </w:p>
          <w:p w:rsidR="00202D18" w:rsidRPr="000B27A7" w:rsidRDefault="00202D18" w:rsidP="00202D1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«Об отходах </w:t>
            </w:r>
            <w:r w:rsidRPr="000B27A7">
              <w:rPr>
                <w:sz w:val="22"/>
              </w:rPr>
              <w:t>производства</w:t>
            </w:r>
          </w:p>
          <w:p w:rsidR="000B27A7" w:rsidRDefault="00202D18" w:rsidP="00202D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и потребления»</w:t>
            </w:r>
          </w:p>
        </w:tc>
        <w:tc>
          <w:tcPr>
            <w:tcW w:w="1902" w:type="dxa"/>
          </w:tcPr>
          <w:p w:rsidR="000B27A7" w:rsidRPr="00B36AC2" w:rsidRDefault="000B27A7" w:rsidP="008B3D47">
            <w:pPr>
              <w:jc w:val="center"/>
              <w:rPr>
                <w:szCs w:val="24"/>
              </w:rPr>
            </w:pPr>
          </w:p>
        </w:tc>
        <w:tc>
          <w:tcPr>
            <w:tcW w:w="1518" w:type="dxa"/>
          </w:tcPr>
          <w:p w:rsidR="000B27A7" w:rsidRPr="00B36AC2" w:rsidRDefault="000B27A7" w:rsidP="008B3D47">
            <w:pPr>
              <w:jc w:val="both"/>
              <w:rPr>
                <w:szCs w:val="24"/>
              </w:rPr>
            </w:pPr>
          </w:p>
        </w:tc>
      </w:tr>
      <w:tr w:rsidR="000B27A7" w:rsidTr="008B3D47">
        <w:trPr>
          <w:trHeight w:val="2661"/>
          <w:jc w:val="center"/>
        </w:trPr>
        <w:tc>
          <w:tcPr>
            <w:tcW w:w="540" w:type="dxa"/>
          </w:tcPr>
          <w:p w:rsidR="000B27A7" w:rsidRDefault="000B27A7" w:rsidP="008B3D4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7</w:t>
            </w:r>
          </w:p>
        </w:tc>
        <w:tc>
          <w:tcPr>
            <w:tcW w:w="2737" w:type="dxa"/>
          </w:tcPr>
          <w:p w:rsidR="000B27A7" w:rsidRDefault="000B27A7" w:rsidP="008B3D47">
            <w:pPr>
              <w:jc w:val="center"/>
              <w:rPr>
                <w:rStyle w:val="CharStyle19"/>
                <w:color w:val="000000"/>
              </w:rPr>
            </w:pPr>
            <w:r w:rsidRPr="00B14C65">
              <w:rPr>
                <w:sz w:val="22"/>
              </w:rPr>
              <w:t xml:space="preserve">Выполняется ли инвестиционная программа </w:t>
            </w:r>
            <w:r w:rsidR="00202D18">
              <w:rPr>
                <w:rStyle w:val="CharStyle19"/>
                <w:color w:val="000000"/>
              </w:rPr>
              <w:t>в сфере обращения с твердыми коммунальными отходами</w:t>
            </w:r>
            <w:r>
              <w:rPr>
                <w:sz w:val="22"/>
              </w:rPr>
              <w:br/>
            </w:r>
            <w:r w:rsidRPr="00B14C65">
              <w:rPr>
                <w:sz w:val="22"/>
              </w:rPr>
              <w:t xml:space="preserve">в части использования инвестиционных ресурсов, включаемых </w:t>
            </w:r>
            <w:r w:rsidRPr="00B14C65">
              <w:rPr>
                <w:sz w:val="22"/>
              </w:rPr>
              <w:br/>
              <w:t xml:space="preserve">в регулируемые государством цены </w:t>
            </w:r>
            <w:r>
              <w:t xml:space="preserve">(тарифы) </w:t>
            </w:r>
          </w:p>
        </w:tc>
        <w:tc>
          <w:tcPr>
            <w:tcW w:w="3150" w:type="dxa"/>
          </w:tcPr>
          <w:p w:rsidR="00202D18" w:rsidRPr="000B27A7" w:rsidRDefault="00202D18" w:rsidP="00202D1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Абзац 3 части 2 </w:t>
            </w:r>
            <w:r w:rsidRPr="000B27A7">
              <w:rPr>
                <w:sz w:val="22"/>
              </w:rPr>
              <w:t>статьи 24.12</w:t>
            </w:r>
          </w:p>
          <w:p w:rsidR="00202D18" w:rsidRPr="000B27A7" w:rsidRDefault="00202D18" w:rsidP="00202D1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Федерального </w:t>
            </w:r>
            <w:r w:rsidRPr="000B27A7">
              <w:rPr>
                <w:sz w:val="22"/>
              </w:rPr>
              <w:t>закона</w:t>
            </w:r>
          </w:p>
          <w:p w:rsidR="00202D18" w:rsidRPr="000B27A7" w:rsidRDefault="00202D18" w:rsidP="00202D1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от 24.06.1998 </w:t>
            </w:r>
            <w:r w:rsidRPr="000B27A7">
              <w:rPr>
                <w:sz w:val="22"/>
              </w:rPr>
              <w:t>№ 89-ФЗ</w:t>
            </w:r>
          </w:p>
          <w:p w:rsidR="00202D18" w:rsidRPr="000B27A7" w:rsidRDefault="00202D18" w:rsidP="00202D1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«Об отходах </w:t>
            </w:r>
            <w:r w:rsidRPr="000B27A7">
              <w:rPr>
                <w:sz w:val="22"/>
              </w:rPr>
              <w:t>производства</w:t>
            </w:r>
          </w:p>
          <w:p w:rsidR="000B27A7" w:rsidRDefault="00202D18" w:rsidP="00202D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и потребления»</w:t>
            </w:r>
          </w:p>
        </w:tc>
        <w:tc>
          <w:tcPr>
            <w:tcW w:w="1902" w:type="dxa"/>
          </w:tcPr>
          <w:p w:rsidR="000B27A7" w:rsidRPr="00B36AC2" w:rsidRDefault="000B27A7" w:rsidP="008B3D47">
            <w:pPr>
              <w:jc w:val="center"/>
              <w:rPr>
                <w:szCs w:val="24"/>
              </w:rPr>
            </w:pPr>
          </w:p>
        </w:tc>
        <w:tc>
          <w:tcPr>
            <w:tcW w:w="1518" w:type="dxa"/>
          </w:tcPr>
          <w:p w:rsidR="000B27A7" w:rsidRPr="00B36AC2" w:rsidRDefault="000B27A7" w:rsidP="008B3D47">
            <w:pPr>
              <w:jc w:val="both"/>
              <w:rPr>
                <w:szCs w:val="24"/>
              </w:rPr>
            </w:pPr>
          </w:p>
        </w:tc>
      </w:tr>
    </w:tbl>
    <w:p w:rsidR="000B27A7" w:rsidRDefault="000B27A7" w:rsidP="000B27A7">
      <w:pPr>
        <w:jc w:val="both"/>
        <w:rPr>
          <w:sz w:val="20"/>
          <w:szCs w:val="20"/>
        </w:rPr>
      </w:pPr>
    </w:p>
    <w:tbl>
      <w:tblPr>
        <w:tblW w:w="9498" w:type="dxa"/>
        <w:jc w:val="center"/>
        <w:tblLayout w:type="fixed"/>
        <w:tblLook w:val="04A0" w:firstRow="1" w:lastRow="0" w:firstColumn="1" w:lastColumn="0" w:noHBand="0" w:noVBand="1"/>
      </w:tblPr>
      <w:tblGrid>
        <w:gridCol w:w="4183"/>
        <w:gridCol w:w="5315"/>
      </w:tblGrid>
      <w:tr w:rsidR="000B27A7" w:rsidRPr="00CC487D" w:rsidTr="008B3D47">
        <w:trPr>
          <w:jc w:val="center"/>
        </w:trPr>
        <w:tc>
          <w:tcPr>
            <w:tcW w:w="4183" w:type="dxa"/>
            <w:shd w:val="clear" w:color="auto" w:fill="auto"/>
          </w:tcPr>
          <w:p w:rsidR="000B27A7" w:rsidRPr="00CC487D" w:rsidRDefault="000B27A7" w:rsidP="008B3D47">
            <w:pPr>
              <w:suppressAutoHyphens/>
              <w:autoSpaceDE w:val="0"/>
              <w:autoSpaceDN w:val="0"/>
              <w:adjustRightInd w:val="0"/>
              <w:ind w:left="-173" w:firstLine="173"/>
              <w:rPr>
                <w:rFonts w:eastAsia="SimSun"/>
                <w:szCs w:val="24"/>
                <w:lang w:eastAsia="zh-CN"/>
              </w:rPr>
            </w:pPr>
            <w:r>
              <w:rPr>
                <w:rFonts w:eastAsia="SimSun"/>
                <w:szCs w:val="24"/>
                <w:lang w:eastAsia="zh-CN"/>
              </w:rPr>
              <w:t>Дата заполнения проверочного листа:</w:t>
            </w:r>
          </w:p>
        </w:tc>
        <w:tc>
          <w:tcPr>
            <w:tcW w:w="5315" w:type="dxa"/>
            <w:tcBorders>
              <w:bottom w:val="single" w:sz="4" w:space="0" w:color="auto"/>
            </w:tcBorders>
            <w:shd w:val="clear" w:color="auto" w:fill="auto"/>
          </w:tcPr>
          <w:p w:rsidR="000B27A7" w:rsidRPr="00CC487D" w:rsidRDefault="000B27A7" w:rsidP="008B3D47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</w:tc>
      </w:tr>
    </w:tbl>
    <w:p w:rsidR="000B27A7" w:rsidRDefault="000B27A7" w:rsidP="000B27A7">
      <w:pPr>
        <w:rPr>
          <w:szCs w:val="24"/>
        </w:rPr>
      </w:pP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283"/>
        <w:gridCol w:w="1843"/>
        <w:gridCol w:w="283"/>
        <w:gridCol w:w="2541"/>
      </w:tblGrid>
      <w:tr w:rsidR="000B27A7" w:rsidRPr="001E0C04" w:rsidTr="008B3D47">
        <w:trPr>
          <w:jc w:val="center"/>
        </w:trPr>
        <w:tc>
          <w:tcPr>
            <w:tcW w:w="9345" w:type="dxa"/>
            <w:gridSpan w:val="5"/>
          </w:tcPr>
          <w:p w:rsidR="000B27A7" w:rsidRPr="001E0C04" w:rsidRDefault="000B27A7" w:rsidP="008B3D47">
            <w:pPr>
              <w:ind w:left="-113"/>
              <w:rPr>
                <w:rFonts w:eastAsia="SimSun"/>
                <w:szCs w:val="24"/>
                <w:lang w:eastAsia="zh-CN"/>
              </w:rPr>
            </w:pPr>
            <w:r w:rsidRPr="001E0C04">
              <w:rPr>
                <w:rFonts w:eastAsia="SimSun"/>
                <w:szCs w:val="24"/>
                <w:lang w:eastAsia="zh-CN"/>
              </w:rPr>
              <w:t>Должностные лица, проводящие контрольное (надзорное) мероприятие и заполняющие проверочный лист</w:t>
            </w:r>
          </w:p>
        </w:tc>
      </w:tr>
      <w:tr w:rsidR="000B27A7" w:rsidRPr="007348B7" w:rsidTr="008B3D47">
        <w:trPr>
          <w:jc w:val="center"/>
        </w:trPr>
        <w:tc>
          <w:tcPr>
            <w:tcW w:w="4395" w:type="dxa"/>
            <w:tcBorders>
              <w:bottom w:val="single" w:sz="4" w:space="0" w:color="auto"/>
            </w:tcBorders>
          </w:tcPr>
          <w:p w:rsidR="000B27A7" w:rsidRPr="007348B7" w:rsidRDefault="000B27A7" w:rsidP="008B3D47"/>
        </w:tc>
        <w:tc>
          <w:tcPr>
            <w:tcW w:w="283" w:type="dxa"/>
          </w:tcPr>
          <w:p w:rsidR="000B27A7" w:rsidRPr="007348B7" w:rsidRDefault="000B27A7" w:rsidP="008B3D47"/>
        </w:tc>
        <w:tc>
          <w:tcPr>
            <w:tcW w:w="1843" w:type="dxa"/>
            <w:tcBorders>
              <w:bottom w:val="single" w:sz="4" w:space="0" w:color="auto"/>
            </w:tcBorders>
          </w:tcPr>
          <w:p w:rsidR="000B27A7" w:rsidRPr="007348B7" w:rsidRDefault="000B27A7" w:rsidP="008B3D47">
            <w:pPr>
              <w:jc w:val="center"/>
              <w:rPr>
                <w:sz w:val="16"/>
                <w:highlight w:val="yellow"/>
              </w:rPr>
            </w:pPr>
          </w:p>
        </w:tc>
        <w:tc>
          <w:tcPr>
            <w:tcW w:w="283" w:type="dxa"/>
          </w:tcPr>
          <w:p w:rsidR="000B27A7" w:rsidRPr="007348B7" w:rsidRDefault="000B27A7" w:rsidP="008B3D47"/>
        </w:tc>
        <w:tc>
          <w:tcPr>
            <w:tcW w:w="2541" w:type="dxa"/>
            <w:tcBorders>
              <w:bottom w:val="single" w:sz="4" w:space="0" w:color="auto"/>
            </w:tcBorders>
          </w:tcPr>
          <w:p w:rsidR="000B27A7" w:rsidRPr="007348B7" w:rsidRDefault="000B27A7" w:rsidP="008B3D47">
            <w:pPr>
              <w:jc w:val="center"/>
              <w:rPr>
                <w:sz w:val="16"/>
                <w:highlight w:val="yellow"/>
              </w:rPr>
            </w:pPr>
          </w:p>
        </w:tc>
      </w:tr>
      <w:tr w:rsidR="000B27A7" w:rsidRPr="007348B7" w:rsidTr="008B3D47">
        <w:trPr>
          <w:jc w:val="center"/>
        </w:trPr>
        <w:tc>
          <w:tcPr>
            <w:tcW w:w="4395" w:type="dxa"/>
            <w:tcBorders>
              <w:top w:val="single" w:sz="4" w:space="0" w:color="auto"/>
            </w:tcBorders>
          </w:tcPr>
          <w:p w:rsidR="000B27A7" w:rsidRPr="001E0C04" w:rsidRDefault="000B27A7" w:rsidP="008B3D47">
            <w:pPr>
              <w:spacing w:after="120"/>
              <w:jc w:val="center"/>
              <w:rPr>
                <w:sz w:val="16"/>
                <w:szCs w:val="16"/>
              </w:rPr>
            </w:pPr>
            <w:r w:rsidRPr="001E0C04">
              <w:rPr>
                <w:sz w:val="16"/>
                <w:szCs w:val="16"/>
              </w:rPr>
              <w:t>(должность)</w:t>
            </w:r>
          </w:p>
        </w:tc>
        <w:tc>
          <w:tcPr>
            <w:tcW w:w="283" w:type="dxa"/>
          </w:tcPr>
          <w:p w:rsidR="000B27A7" w:rsidRPr="001E0C04" w:rsidRDefault="000B27A7" w:rsidP="008B3D47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B27A7" w:rsidRPr="001E0C04" w:rsidRDefault="000B27A7" w:rsidP="008B3D47">
            <w:pPr>
              <w:spacing w:after="120"/>
              <w:jc w:val="center"/>
              <w:rPr>
                <w:sz w:val="16"/>
                <w:szCs w:val="16"/>
              </w:rPr>
            </w:pPr>
            <w:r w:rsidRPr="001E0C04">
              <w:rPr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0B27A7" w:rsidRPr="001E0C04" w:rsidRDefault="000B27A7" w:rsidP="008B3D47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2541" w:type="dxa"/>
            <w:tcBorders>
              <w:top w:val="single" w:sz="4" w:space="0" w:color="auto"/>
            </w:tcBorders>
          </w:tcPr>
          <w:p w:rsidR="000B27A7" w:rsidRPr="001E0C04" w:rsidRDefault="000B27A7" w:rsidP="008B3D47">
            <w:pPr>
              <w:spacing w:after="120"/>
              <w:jc w:val="center"/>
              <w:rPr>
                <w:sz w:val="16"/>
                <w:szCs w:val="16"/>
              </w:rPr>
            </w:pPr>
            <w:r w:rsidRPr="001E0C04">
              <w:rPr>
                <w:sz w:val="16"/>
                <w:szCs w:val="16"/>
              </w:rPr>
              <w:t>(инициалы, фамилия)</w:t>
            </w:r>
          </w:p>
        </w:tc>
      </w:tr>
    </w:tbl>
    <w:p w:rsidR="000B27A7" w:rsidRPr="000B6512" w:rsidRDefault="000B27A7" w:rsidP="000B27A7">
      <w:pPr>
        <w:rPr>
          <w:sz w:val="14"/>
          <w:szCs w:val="24"/>
        </w:rPr>
      </w:pPr>
    </w:p>
    <w:p w:rsidR="000B27A7" w:rsidRDefault="000B27A7" w:rsidP="000B27A7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202D18" w:rsidRDefault="00202D18" w:rsidP="000B27A7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202D18" w:rsidRDefault="00202D18" w:rsidP="000B27A7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202D18" w:rsidRDefault="00202D18" w:rsidP="000B27A7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202D18" w:rsidRDefault="00202D18" w:rsidP="000B27A7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202D18" w:rsidRDefault="00202D18" w:rsidP="000B27A7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202D18" w:rsidRDefault="00202D18" w:rsidP="000B27A7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202D18" w:rsidRDefault="00202D18" w:rsidP="000B27A7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202D18" w:rsidRDefault="00202D18" w:rsidP="000B27A7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202D18" w:rsidRDefault="00202D18" w:rsidP="000B27A7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202D18" w:rsidRDefault="00202D18" w:rsidP="000B27A7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202D18" w:rsidRDefault="00202D18" w:rsidP="000B27A7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202D18" w:rsidRDefault="00202D18" w:rsidP="000B27A7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202D18" w:rsidRDefault="00202D18" w:rsidP="000B27A7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202D18" w:rsidRDefault="00202D18" w:rsidP="000B27A7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202D18" w:rsidRDefault="00202D18" w:rsidP="000B27A7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202D18" w:rsidRDefault="00202D18" w:rsidP="000B27A7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202D18" w:rsidRDefault="00202D18" w:rsidP="000B27A7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202D18" w:rsidRDefault="00202D18" w:rsidP="000B27A7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202D18" w:rsidRDefault="00202D18" w:rsidP="000B27A7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202D18" w:rsidRDefault="00202D18" w:rsidP="000B27A7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202D18" w:rsidRDefault="00202D18" w:rsidP="000B27A7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202D18" w:rsidRDefault="00202D18" w:rsidP="000B27A7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202D18" w:rsidRDefault="00202D18" w:rsidP="000B27A7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202D18" w:rsidRDefault="00202D18" w:rsidP="000B27A7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202D18" w:rsidRDefault="00202D18" w:rsidP="000B27A7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202D18" w:rsidRDefault="00202D18" w:rsidP="000B27A7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202D18" w:rsidRDefault="00202D18" w:rsidP="000B27A7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202D18" w:rsidRDefault="00202D18" w:rsidP="000B27A7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202D18" w:rsidRDefault="00202D18" w:rsidP="000B27A7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202D18" w:rsidRDefault="00202D18" w:rsidP="000B27A7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202D18" w:rsidRDefault="00202D18" w:rsidP="000B27A7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202D18" w:rsidRDefault="00202D18" w:rsidP="000B27A7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202D18" w:rsidRDefault="00202D18" w:rsidP="000B27A7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0B27A7" w:rsidRPr="00E47580" w:rsidRDefault="000B27A7" w:rsidP="000B27A7">
      <w:pPr>
        <w:autoSpaceDE w:val="0"/>
        <w:autoSpaceDN w:val="0"/>
        <w:spacing w:line="0" w:lineRule="atLeast"/>
        <w:ind w:right="-283"/>
        <w:jc w:val="center"/>
      </w:pPr>
    </w:p>
    <w:p w:rsidR="00202D18" w:rsidRDefault="00202D18" w:rsidP="00202D18">
      <w:pPr>
        <w:autoSpaceDE w:val="0"/>
        <w:autoSpaceDN w:val="0"/>
        <w:spacing w:line="0" w:lineRule="atLeast"/>
        <w:ind w:left="6663" w:right="-283"/>
      </w:pPr>
      <w:r>
        <w:lastRenderedPageBreak/>
        <w:t>Приложение № 3</w:t>
      </w:r>
    </w:p>
    <w:p w:rsidR="00202D18" w:rsidRDefault="00202D18" w:rsidP="00202D18">
      <w:pPr>
        <w:autoSpaceDE w:val="0"/>
        <w:autoSpaceDN w:val="0"/>
        <w:spacing w:line="0" w:lineRule="atLeast"/>
        <w:ind w:left="6663" w:right="-283"/>
      </w:pPr>
      <w:r>
        <w:t xml:space="preserve">к распоряжению Комитета </w:t>
      </w:r>
    </w:p>
    <w:p w:rsidR="00202D18" w:rsidRDefault="00202D18" w:rsidP="00202D18">
      <w:pPr>
        <w:autoSpaceDE w:val="0"/>
        <w:autoSpaceDN w:val="0"/>
        <w:spacing w:line="0" w:lineRule="atLeast"/>
        <w:ind w:left="6663" w:right="-283"/>
      </w:pPr>
      <w:r>
        <w:t>по тарифам Санкт-Петербурга</w:t>
      </w:r>
    </w:p>
    <w:p w:rsidR="00202D18" w:rsidRDefault="00202D18" w:rsidP="00202D18">
      <w:pPr>
        <w:autoSpaceDE w:val="0"/>
        <w:autoSpaceDN w:val="0"/>
        <w:spacing w:line="0" w:lineRule="atLeast"/>
        <w:ind w:left="6663" w:right="-283"/>
      </w:pPr>
      <w:r>
        <w:t>от __________№____________</w:t>
      </w:r>
    </w:p>
    <w:p w:rsidR="00202D18" w:rsidRDefault="00202D18" w:rsidP="00202D18">
      <w:pPr>
        <w:autoSpaceDE w:val="0"/>
        <w:autoSpaceDN w:val="0"/>
        <w:spacing w:line="0" w:lineRule="atLeast"/>
        <w:ind w:left="6663" w:right="-283"/>
        <w:jc w:val="center"/>
        <w:rPr>
          <w:noProof/>
          <w:lang w:eastAsia="ru-RU"/>
        </w:rPr>
      </w:pPr>
    </w:p>
    <w:p w:rsidR="00202D18" w:rsidRDefault="00202D18" w:rsidP="00202D18">
      <w:pPr>
        <w:autoSpaceDE w:val="0"/>
        <w:autoSpaceDN w:val="0"/>
        <w:spacing w:line="0" w:lineRule="atLeast"/>
        <w:ind w:left="6663" w:right="-283"/>
        <w:jc w:val="center"/>
        <w:rPr>
          <w:rFonts w:eastAsia="SimSun"/>
          <w:sz w:val="16"/>
          <w:szCs w:val="24"/>
          <w:lang w:eastAsia="zh-CN"/>
        </w:rPr>
      </w:pPr>
    </w:p>
    <w:p w:rsidR="00202D18" w:rsidRDefault="00202D18" w:rsidP="00202D18">
      <w:pPr>
        <w:autoSpaceDE w:val="0"/>
        <w:autoSpaceDN w:val="0"/>
        <w:spacing w:line="0" w:lineRule="atLeast"/>
        <w:ind w:left="6663" w:right="-283"/>
        <w:jc w:val="center"/>
      </w:pPr>
      <w:r w:rsidRPr="006D0040">
        <w:rPr>
          <w:rFonts w:eastAsia="SimSun"/>
          <w:sz w:val="16"/>
          <w:szCs w:val="24"/>
          <w:lang w:eastAsia="zh-CN"/>
        </w:rPr>
        <w:t>QR-код, предусмотренный постановлением Правительства РФ от 16.04.2021 № 604</w:t>
      </w:r>
    </w:p>
    <w:p w:rsidR="00202D18" w:rsidRDefault="00202D18" w:rsidP="00202D18">
      <w:pPr>
        <w:autoSpaceDE w:val="0"/>
        <w:autoSpaceDN w:val="0"/>
        <w:spacing w:line="0" w:lineRule="atLeast"/>
        <w:ind w:left="6663" w:right="-283"/>
        <w:jc w:val="center"/>
      </w:pPr>
    </w:p>
    <w:p w:rsidR="00202D18" w:rsidRPr="00C57200" w:rsidRDefault="00202D18" w:rsidP="00202D18">
      <w:pPr>
        <w:autoSpaceDE w:val="0"/>
        <w:autoSpaceDN w:val="0"/>
        <w:spacing w:line="0" w:lineRule="atLeast"/>
        <w:ind w:right="-283"/>
        <w:jc w:val="center"/>
        <w:rPr>
          <w:b/>
        </w:rPr>
      </w:pPr>
    </w:p>
    <w:p w:rsidR="00202D18" w:rsidRPr="00202D18" w:rsidRDefault="00202D18" w:rsidP="00202D18">
      <w:pPr>
        <w:autoSpaceDE w:val="0"/>
        <w:autoSpaceDN w:val="0"/>
        <w:spacing w:line="0" w:lineRule="atLeast"/>
        <w:ind w:right="-283"/>
        <w:jc w:val="center"/>
        <w:rPr>
          <w:rFonts w:eastAsia="Times New Roman"/>
          <w:b/>
          <w:sz w:val="26"/>
          <w:szCs w:val="26"/>
          <w:lang w:eastAsia="ru-RU"/>
        </w:rPr>
      </w:pPr>
      <w:r w:rsidRPr="00202D18">
        <w:rPr>
          <w:rFonts w:eastAsia="Times New Roman"/>
          <w:b/>
          <w:sz w:val="26"/>
          <w:szCs w:val="26"/>
          <w:lang w:eastAsia="ru-RU"/>
        </w:rPr>
        <w:t xml:space="preserve">Форма проверочного листа, </w:t>
      </w:r>
    </w:p>
    <w:p w:rsidR="00202D18" w:rsidRPr="00202D18" w:rsidRDefault="00202D18" w:rsidP="00202D18">
      <w:pPr>
        <w:autoSpaceDE w:val="0"/>
        <w:autoSpaceDN w:val="0"/>
        <w:spacing w:line="0" w:lineRule="atLeast"/>
        <w:ind w:left="-567" w:right="-283"/>
        <w:jc w:val="center"/>
        <w:rPr>
          <w:b/>
          <w:sz w:val="26"/>
          <w:szCs w:val="26"/>
        </w:rPr>
      </w:pPr>
      <w:r w:rsidRPr="00202D18">
        <w:rPr>
          <w:rFonts w:eastAsia="Times New Roman"/>
          <w:b/>
          <w:sz w:val="26"/>
          <w:szCs w:val="26"/>
          <w:lang w:eastAsia="ru-RU"/>
        </w:rPr>
        <w:t xml:space="preserve">применяемая при осуществлении </w:t>
      </w:r>
      <w:r w:rsidRPr="00202D18">
        <w:rPr>
          <w:b/>
          <w:sz w:val="26"/>
          <w:szCs w:val="26"/>
        </w:rPr>
        <w:t xml:space="preserve">регионального государственного </w:t>
      </w:r>
    </w:p>
    <w:p w:rsidR="00202D18" w:rsidRDefault="00202D18" w:rsidP="00202D18">
      <w:pPr>
        <w:autoSpaceDE w:val="0"/>
        <w:autoSpaceDN w:val="0"/>
        <w:spacing w:line="0" w:lineRule="atLeast"/>
        <w:ind w:left="-567" w:right="-283"/>
        <w:jc w:val="center"/>
        <w:rPr>
          <w:b/>
          <w:sz w:val="26"/>
          <w:szCs w:val="26"/>
        </w:rPr>
      </w:pPr>
      <w:r w:rsidRPr="00202D18">
        <w:rPr>
          <w:b/>
          <w:sz w:val="26"/>
          <w:szCs w:val="26"/>
        </w:rPr>
        <w:t>контроля (надзора) за установлением и (или) применением регулируемых государством цен (тарифов) в области газоснабжения</w:t>
      </w:r>
      <w:r>
        <w:rPr>
          <w:b/>
          <w:sz w:val="26"/>
          <w:szCs w:val="26"/>
        </w:rPr>
        <w:t xml:space="preserve"> на территории </w:t>
      </w:r>
      <w:r w:rsidRPr="00202D18">
        <w:rPr>
          <w:b/>
          <w:sz w:val="26"/>
          <w:szCs w:val="26"/>
        </w:rPr>
        <w:t>города Санкт-Петербурга</w:t>
      </w:r>
    </w:p>
    <w:tbl>
      <w:tblPr>
        <w:tblW w:w="9994" w:type="dxa"/>
        <w:jc w:val="center"/>
        <w:tblLayout w:type="fixed"/>
        <w:tblLook w:val="04A0" w:firstRow="1" w:lastRow="0" w:firstColumn="1" w:lastColumn="0" w:noHBand="0" w:noVBand="1"/>
      </w:tblPr>
      <w:tblGrid>
        <w:gridCol w:w="9994"/>
      </w:tblGrid>
      <w:tr w:rsidR="00202D18" w:rsidRPr="00B561D8" w:rsidTr="008B3D47">
        <w:trPr>
          <w:jc w:val="center"/>
        </w:trPr>
        <w:tc>
          <w:tcPr>
            <w:tcW w:w="9994" w:type="dxa"/>
            <w:shd w:val="clear" w:color="auto" w:fill="auto"/>
          </w:tcPr>
          <w:p w:rsidR="00202D18" w:rsidRDefault="00202D18" w:rsidP="008B3D47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  <w:p w:rsidR="00202D18" w:rsidRPr="00B561D8" w:rsidRDefault="00202D18" w:rsidP="008B3D47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  <w:r w:rsidRPr="003806EE">
              <w:rPr>
                <w:rFonts w:eastAsia="SimSun"/>
                <w:szCs w:val="24"/>
                <w:lang w:eastAsia="zh-CN"/>
              </w:rPr>
              <w:t>Вид контрольного (надзорного) мероприятия</w:t>
            </w:r>
            <w:r>
              <w:rPr>
                <w:rFonts w:eastAsia="SimSun"/>
                <w:szCs w:val="24"/>
                <w:lang w:eastAsia="zh-CN"/>
              </w:rPr>
              <w:t xml:space="preserve"> (КНМ):</w:t>
            </w:r>
          </w:p>
        </w:tc>
      </w:tr>
      <w:tr w:rsidR="00202D18" w:rsidRPr="00B561D8" w:rsidTr="008B3D47">
        <w:trPr>
          <w:jc w:val="center"/>
        </w:trPr>
        <w:tc>
          <w:tcPr>
            <w:tcW w:w="9994" w:type="dxa"/>
            <w:tcBorders>
              <w:bottom w:val="single" w:sz="4" w:space="0" w:color="auto"/>
            </w:tcBorders>
            <w:shd w:val="clear" w:color="auto" w:fill="auto"/>
          </w:tcPr>
          <w:p w:rsidR="00202D18" w:rsidRPr="003806EE" w:rsidRDefault="00202D18" w:rsidP="008B3D47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</w:tc>
      </w:tr>
      <w:tr w:rsidR="00202D18" w:rsidRPr="0094719D" w:rsidTr="008B3D47">
        <w:trPr>
          <w:jc w:val="center"/>
        </w:trPr>
        <w:tc>
          <w:tcPr>
            <w:tcW w:w="9994" w:type="dxa"/>
            <w:tcBorders>
              <w:top w:val="single" w:sz="4" w:space="0" w:color="auto"/>
            </w:tcBorders>
            <w:shd w:val="clear" w:color="auto" w:fill="auto"/>
          </w:tcPr>
          <w:p w:rsidR="00202D18" w:rsidRPr="0094719D" w:rsidRDefault="00202D18" w:rsidP="008B3D47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12"/>
                <w:szCs w:val="12"/>
                <w:lang w:eastAsia="zh-CN"/>
              </w:rPr>
            </w:pPr>
          </w:p>
        </w:tc>
      </w:tr>
      <w:tr w:rsidR="00202D18" w:rsidRPr="00B561D8" w:rsidTr="008B3D47">
        <w:trPr>
          <w:jc w:val="center"/>
        </w:trPr>
        <w:tc>
          <w:tcPr>
            <w:tcW w:w="9994" w:type="dxa"/>
            <w:shd w:val="clear" w:color="auto" w:fill="auto"/>
          </w:tcPr>
          <w:p w:rsidR="00202D18" w:rsidRPr="00B561D8" w:rsidRDefault="00202D18" w:rsidP="008B3D47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  <w:r>
              <w:rPr>
                <w:rFonts w:eastAsia="SimSun"/>
                <w:szCs w:val="24"/>
                <w:lang w:eastAsia="zh-CN"/>
              </w:rPr>
              <w:t>Объект контроля (надзора):</w:t>
            </w:r>
          </w:p>
        </w:tc>
      </w:tr>
      <w:tr w:rsidR="00202D18" w:rsidRPr="00B561D8" w:rsidTr="008B3D47">
        <w:trPr>
          <w:jc w:val="center"/>
        </w:trPr>
        <w:tc>
          <w:tcPr>
            <w:tcW w:w="9994" w:type="dxa"/>
            <w:tcBorders>
              <w:bottom w:val="single" w:sz="4" w:space="0" w:color="auto"/>
            </w:tcBorders>
            <w:shd w:val="clear" w:color="auto" w:fill="auto"/>
          </w:tcPr>
          <w:p w:rsidR="00202D18" w:rsidRPr="00B561D8" w:rsidRDefault="00202D18" w:rsidP="008B3D47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</w:tc>
      </w:tr>
      <w:tr w:rsidR="00202D18" w:rsidRPr="0094719D" w:rsidTr="008B3D47">
        <w:trPr>
          <w:jc w:val="center"/>
        </w:trPr>
        <w:tc>
          <w:tcPr>
            <w:tcW w:w="9994" w:type="dxa"/>
            <w:tcBorders>
              <w:top w:val="single" w:sz="4" w:space="0" w:color="auto"/>
            </w:tcBorders>
            <w:shd w:val="clear" w:color="auto" w:fill="auto"/>
          </w:tcPr>
          <w:p w:rsidR="00202D18" w:rsidRPr="0094719D" w:rsidRDefault="00202D18" w:rsidP="008B3D47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12"/>
                <w:szCs w:val="12"/>
                <w:lang w:eastAsia="zh-CN"/>
              </w:rPr>
            </w:pPr>
          </w:p>
        </w:tc>
      </w:tr>
      <w:tr w:rsidR="00202D18" w:rsidRPr="00B561D8" w:rsidTr="008B3D47">
        <w:trPr>
          <w:jc w:val="center"/>
        </w:trPr>
        <w:tc>
          <w:tcPr>
            <w:tcW w:w="9994" w:type="dxa"/>
            <w:shd w:val="clear" w:color="auto" w:fill="auto"/>
          </w:tcPr>
          <w:p w:rsidR="00202D18" w:rsidRPr="00B561D8" w:rsidRDefault="00202D18" w:rsidP="008B3D47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  <w:r>
              <w:rPr>
                <w:rFonts w:eastAsia="SimSun"/>
                <w:szCs w:val="24"/>
                <w:lang w:eastAsia="zh-CN"/>
              </w:rPr>
              <w:t>Сведения о контролируемом лице:</w:t>
            </w:r>
          </w:p>
        </w:tc>
      </w:tr>
      <w:tr w:rsidR="00202D18" w:rsidRPr="00B561D8" w:rsidTr="008B3D47">
        <w:trPr>
          <w:jc w:val="center"/>
        </w:trPr>
        <w:tc>
          <w:tcPr>
            <w:tcW w:w="99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2D18" w:rsidRPr="00B561D8" w:rsidRDefault="00202D18" w:rsidP="008B3D47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</w:tc>
      </w:tr>
      <w:tr w:rsidR="00202D18" w:rsidRPr="00B561D8" w:rsidTr="008B3D47">
        <w:trPr>
          <w:jc w:val="center"/>
        </w:trPr>
        <w:tc>
          <w:tcPr>
            <w:tcW w:w="99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02D18" w:rsidRPr="002C663C" w:rsidRDefault="00202D18" w:rsidP="008B3D47">
            <w:pPr>
              <w:suppressAutoHyphens/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sz w:val="16"/>
                <w:szCs w:val="24"/>
                <w:lang w:eastAsia="zh-CN"/>
              </w:rPr>
            </w:pPr>
            <w:r w:rsidRPr="002C663C">
              <w:rPr>
                <w:rFonts w:eastAsia="SimSun"/>
                <w:sz w:val="16"/>
                <w:szCs w:val="24"/>
                <w:lang w:eastAsia="zh-CN"/>
              </w:rPr>
              <w:t>(фамилия, имя и отчество (при наличии) гражданина или индивидуального предпринимателя</w:t>
            </w:r>
            <w:r>
              <w:rPr>
                <w:rFonts w:eastAsia="SimSun"/>
                <w:sz w:val="16"/>
                <w:szCs w:val="24"/>
                <w:lang w:eastAsia="zh-CN"/>
              </w:rPr>
              <w:t xml:space="preserve">, </w:t>
            </w:r>
            <w:r w:rsidRPr="002C663C">
              <w:rPr>
                <w:rFonts w:eastAsia="SimSun"/>
                <w:sz w:val="16"/>
                <w:szCs w:val="24"/>
                <w:lang w:eastAsia="zh-CN"/>
              </w:rPr>
              <w:t>идентификационный номер налогоплательщика гражданина или индивидуального предпринимателя и (или) основной государственный регистрационный номер индивидуального предпринимателя</w:t>
            </w:r>
            <w:r>
              <w:rPr>
                <w:rFonts w:eastAsia="SimSun"/>
                <w:sz w:val="16"/>
                <w:szCs w:val="24"/>
                <w:lang w:eastAsia="zh-CN"/>
              </w:rPr>
              <w:t xml:space="preserve">, </w:t>
            </w:r>
            <w:r w:rsidRPr="006030C4">
              <w:rPr>
                <w:rFonts w:eastAsia="SimSun"/>
                <w:sz w:val="16"/>
                <w:szCs w:val="24"/>
                <w:lang w:eastAsia="zh-CN"/>
              </w:rPr>
              <w:t>(адрес регистрации гражданина или индивидуального предпринимателя</w:t>
            </w:r>
            <w:r>
              <w:rPr>
                <w:rFonts w:eastAsia="SimSun"/>
                <w:sz w:val="16"/>
                <w:szCs w:val="24"/>
                <w:lang w:eastAsia="zh-CN"/>
              </w:rPr>
              <w:t>)</w:t>
            </w:r>
          </w:p>
        </w:tc>
      </w:tr>
      <w:tr w:rsidR="00202D18" w:rsidRPr="00B561D8" w:rsidTr="008B3D47">
        <w:trPr>
          <w:jc w:val="center"/>
        </w:trPr>
        <w:tc>
          <w:tcPr>
            <w:tcW w:w="99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2D18" w:rsidRPr="00B561D8" w:rsidRDefault="00202D18" w:rsidP="008B3D47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</w:tc>
      </w:tr>
      <w:tr w:rsidR="00202D18" w:rsidRPr="00B561D8" w:rsidTr="008B3D47">
        <w:trPr>
          <w:jc w:val="center"/>
        </w:trPr>
        <w:tc>
          <w:tcPr>
            <w:tcW w:w="99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02D18" w:rsidRPr="002C663C" w:rsidRDefault="00202D18" w:rsidP="008B3D47">
            <w:pPr>
              <w:pStyle w:val="a9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eastAsia="SimSun"/>
                <w:sz w:val="16"/>
                <w:szCs w:val="24"/>
                <w:lang w:eastAsia="zh-CN"/>
              </w:rPr>
            </w:pPr>
            <w:r>
              <w:rPr>
                <w:rFonts w:eastAsia="SimSun"/>
                <w:sz w:val="16"/>
                <w:szCs w:val="24"/>
                <w:lang w:eastAsia="zh-CN"/>
              </w:rPr>
              <w:t>(</w:t>
            </w:r>
            <w:r w:rsidRPr="006030C4">
              <w:rPr>
                <w:rFonts w:eastAsia="SimSun"/>
                <w:sz w:val="16"/>
                <w:szCs w:val="24"/>
                <w:lang w:eastAsia="zh-CN"/>
              </w:rPr>
              <w:t>наименование юридического лица, идентификационный номер налогоплательщика юридического лица и (или) основной государственный регистрационный номер, адрес юридического лица</w:t>
            </w:r>
            <w:r>
              <w:rPr>
                <w:rFonts w:eastAsia="SimSun"/>
                <w:sz w:val="16"/>
                <w:szCs w:val="24"/>
                <w:lang w:eastAsia="zh-CN"/>
              </w:rPr>
              <w:t xml:space="preserve"> </w:t>
            </w:r>
            <w:r w:rsidRPr="006030C4">
              <w:rPr>
                <w:rFonts w:eastAsia="SimSun"/>
                <w:sz w:val="16"/>
                <w:szCs w:val="24"/>
                <w:lang w:eastAsia="zh-CN"/>
              </w:rPr>
              <w:t>(его филиалов, представительств, обособленных структурных подразделений)</w:t>
            </w:r>
          </w:p>
        </w:tc>
      </w:tr>
      <w:tr w:rsidR="00202D18" w:rsidRPr="004F6CE2" w:rsidTr="008B3D47">
        <w:trPr>
          <w:jc w:val="center"/>
        </w:trPr>
        <w:tc>
          <w:tcPr>
            <w:tcW w:w="9994" w:type="dxa"/>
            <w:shd w:val="clear" w:color="auto" w:fill="auto"/>
            <w:vAlign w:val="center"/>
          </w:tcPr>
          <w:p w:rsidR="00202D18" w:rsidRPr="004F6CE2" w:rsidRDefault="00202D18" w:rsidP="008B3D47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12"/>
                <w:szCs w:val="12"/>
                <w:lang w:eastAsia="zh-CN"/>
              </w:rPr>
            </w:pPr>
          </w:p>
        </w:tc>
      </w:tr>
      <w:tr w:rsidR="00202D18" w:rsidRPr="00B561D8" w:rsidTr="008B3D47">
        <w:trPr>
          <w:jc w:val="center"/>
        </w:trPr>
        <w:tc>
          <w:tcPr>
            <w:tcW w:w="9994" w:type="dxa"/>
            <w:shd w:val="clear" w:color="auto" w:fill="auto"/>
            <w:vAlign w:val="center"/>
          </w:tcPr>
          <w:p w:rsidR="00202D18" w:rsidRPr="00B561D8" w:rsidRDefault="00202D18" w:rsidP="008B3D47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  <w:r w:rsidRPr="00782FF6">
              <w:rPr>
                <w:rFonts w:eastAsia="SimSun"/>
                <w:szCs w:val="24"/>
                <w:lang w:eastAsia="zh-CN"/>
              </w:rPr>
              <w:t xml:space="preserve">Место (места) проведения </w:t>
            </w:r>
            <w:r>
              <w:rPr>
                <w:rFonts w:eastAsia="SimSun"/>
                <w:szCs w:val="24"/>
                <w:lang w:eastAsia="zh-CN"/>
              </w:rPr>
              <w:t>КНМ</w:t>
            </w:r>
            <w:r w:rsidRPr="00782FF6">
              <w:rPr>
                <w:rFonts w:eastAsia="SimSun"/>
                <w:szCs w:val="24"/>
                <w:lang w:eastAsia="zh-CN"/>
              </w:rPr>
              <w:t xml:space="preserve"> с заполнением проверочного листа</w:t>
            </w:r>
            <w:r>
              <w:rPr>
                <w:rFonts w:eastAsia="SimSun"/>
                <w:szCs w:val="24"/>
                <w:lang w:eastAsia="zh-CN"/>
              </w:rPr>
              <w:t>:</w:t>
            </w:r>
          </w:p>
        </w:tc>
      </w:tr>
      <w:tr w:rsidR="00202D18" w:rsidRPr="00B561D8" w:rsidTr="008B3D47">
        <w:trPr>
          <w:jc w:val="center"/>
        </w:trPr>
        <w:tc>
          <w:tcPr>
            <w:tcW w:w="99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2D18" w:rsidRPr="00B561D8" w:rsidRDefault="00202D18" w:rsidP="008B3D47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</w:tc>
      </w:tr>
      <w:tr w:rsidR="00202D18" w:rsidRPr="004F6CE2" w:rsidTr="008B3D47">
        <w:trPr>
          <w:jc w:val="center"/>
        </w:trPr>
        <w:tc>
          <w:tcPr>
            <w:tcW w:w="99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02D18" w:rsidRPr="004F6CE2" w:rsidRDefault="00202D18" w:rsidP="008B3D47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12"/>
                <w:szCs w:val="12"/>
                <w:lang w:eastAsia="zh-CN"/>
              </w:rPr>
            </w:pPr>
          </w:p>
        </w:tc>
      </w:tr>
      <w:tr w:rsidR="00202D18" w:rsidRPr="00B561D8" w:rsidTr="008B3D47">
        <w:trPr>
          <w:jc w:val="center"/>
        </w:trPr>
        <w:tc>
          <w:tcPr>
            <w:tcW w:w="9994" w:type="dxa"/>
            <w:shd w:val="clear" w:color="auto" w:fill="auto"/>
            <w:vAlign w:val="center"/>
          </w:tcPr>
          <w:p w:rsidR="00202D18" w:rsidRPr="00B561D8" w:rsidRDefault="00202D18" w:rsidP="008B3D47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  <w:r w:rsidRPr="00782FF6">
              <w:rPr>
                <w:rFonts w:eastAsia="SimSun"/>
                <w:szCs w:val="24"/>
                <w:lang w:eastAsia="zh-CN"/>
              </w:rPr>
              <w:t xml:space="preserve">Реквизиты решения контрольного (надзорного) органа о проведении </w:t>
            </w:r>
            <w:r>
              <w:rPr>
                <w:rFonts w:eastAsia="SimSun"/>
                <w:szCs w:val="24"/>
                <w:lang w:eastAsia="zh-CN"/>
              </w:rPr>
              <w:t>КНМ</w:t>
            </w:r>
            <w:r w:rsidRPr="00782FF6">
              <w:rPr>
                <w:rFonts w:eastAsia="SimSun"/>
                <w:szCs w:val="24"/>
                <w:lang w:eastAsia="zh-CN"/>
              </w:rPr>
              <w:t>, подписанного уполномоченным должностным лицом контрольного (надзорного) органа</w:t>
            </w:r>
            <w:r>
              <w:rPr>
                <w:rFonts w:eastAsia="SimSun"/>
                <w:szCs w:val="24"/>
                <w:lang w:eastAsia="zh-CN"/>
              </w:rPr>
              <w:t>:</w:t>
            </w:r>
          </w:p>
        </w:tc>
      </w:tr>
      <w:tr w:rsidR="00202D18" w:rsidRPr="00B561D8" w:rsidTr="008B3D47">
        <w:trPr>
          <w:jc w:val="center"/>
        </w:trPr>
        <w:tc>
          <w:tcPr>
            <w:tcW w:w="99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2D18" w:rsidRPr="00B561D8" w:rsidRDefault="00202D18" w:rsidP="008B3D47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</w:tc>
      </w:tr>
      <w:tr w:rsidR="00202D18" w:rsidRPr="00CC487D" w:rsidTr="008B3D47">
        <w:trPr>
          <w:jc w:val="center"/>
        </w:trPr>
        <w:tc>
          <w:tcPr>
            <w:tcW w:w="99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02D18" w:rsidRPr="00CC487D" w:rsidRDefault="00202D18" w:rsidP="008B3D47">
            <w:pPr>
              <w:suppressAutoHyphens/>
              <w:autoSpaceDE w:val="0"/>
              <w:autoSpaceDN w:val="0"/>
              <w:adjustRightInd w:val="0"/>
              <w:rPr>
                <w:rFonts w:eastAsia="SimSun"/>
                <w:sz w:val="12"/>
                <w:szCs w:val="12"/>
                <w:lang w:eastAsia="zh-CN"/>
              </w:rPr>
            </w:pPr>
          </w:p>
        </w:tc>
      </w:tr>
      <w:tr w:rsidR="00202D18" w:rsidRPr="00CC487D" w:rsidTr="008B3D47">
        <w:trPr>
          <w:jc w:val="center"/>
        </w:trPr>
        <w:tc>
          <w:tcPr>
            <w:tcW w:w="9994" w:type="dxa"/>
            <w:shd w:val="clear" w:color="auto" w:fill="auto"/>
          </w:tcPr>
          <w:p w:rsidR="00202D18" w:rsidRPr="00CC487D" w:rsidRDefault="00202D18" w:rsidP="008B3D47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  <w:r>
              <w:rPr>
                <w:rFonts w:eastAsia="SimSun"/>
                <w:szCs w:val="24"/>
                <w:lang w:eastAsia="zh-CN"/>
              </w:rPr>
              <w:t>У</w:t>
            </w:r>
            <w:r w:rsidRPr="00782FF6">
              <w:rPr>
                <w:rFonts w:eastAsia="SimSun"/>
                <w:szCs w:val="24"/>
                <w:lang w:eastAsia="zh-CN"/>
              </w:rPr>
              <w:t>четный номер контрольного (надзорного) мероприятия</w:t>
            </w:r>
            <w:r>
              <w:rPr>
                <w:rFonts w:eastAsia="SimSun"/>
                <w:szCs w:val="24"/>
                <w:lang w:eastAsia="zh-CN"/>
              </w:rPr>
              <w:t>:</w:t>
            </w:r>
          </w:p>
        </w:tc>
      </w:tr>
      <w:tr w:rsidR="00202D18" w:rsidRPr="00B561D8" w:rsidTr="008B3D47">
        <w:trPr>
          <w:jc w:val="center"/>
        </w:trPr>
        <w:tc>
          <w:tcPr>
            <w:tcW w:w="9994" w:type="dxa"/>
            <w:tcBorders>
              <w:bottom w:val="single" w:sz="4" w:space="0" w:color="auto"/>
            </w:tcBorders>
            <w:shd w:val="clear" w:color="auto" w:fill="auto"/>
          </w:tcPr>
          <w:p w:rsidR="00202D18" w:rsidRPr="00B561D8" w:rsidRDefault="00202D18" w:rsidP="008B3D4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szCs w:val="24"/>
                <w:lang w:eastAsia="zh-CN"/>
              </w:rPr>
            </w:pPr>
          </w:p>
        </w:tc>
      </w:tr>
    </w:tbl>
    <w:p w:rsidR="00202D18" w:rsidRDefault="00202D18" w:rsidP="00202D18">
      <w:pPr>
        <w:jc w:val="both"/>
        <w:rPr>
          <w:sz w:val="20"/>
          <w:szCs w:val="20"/>
        </w:rPr>
      </w:pPr>
    </w:p>
    <w:tbl>
      <w:tblPr>
        <w:tblStyle w:val="ab"/>
        <w:tblW w:w="9847" w:type="dxa"/>
        <w:jc w:val="center"/>
        <w:tblLook w:val="04A0" w:firstRow="1" w:lastRow="0" w:firstColumn="1" w:lastColumn="0" w:noHBand="0" w:noVBand="1"/>
      </w:tblPr>
      <w:tblGrid>
        <w:gridCol w:w="540"/>
        <w:gridCol w:w="2737"/>
        <w:gridCol w:w="3150"/>
        <w:gridCol w:w="1902"/>
        <w:gridCol w:w="1518"/>
      </w:tblGrid>
      <w:tr w:rsidR="00202D18" w:rsidTr="008B3D47">
        <w:trPr>
          <w:jc w:val="center"/>
        </w:trPr>
        <w:tc>
          <w:tcPr>
            <w:tcW w:w="98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2D18" w:rsidRDefault="00202D18" w:rsidP="008B3D47">
            <w:pPr>
              <w:jc w:val="center"/>
              <w:rPr>
                <w:szCs w:val="24"/>
              </w:rPr>
            </w:pPr>
            <w:r w:rsidRPr="00110E71">
              <w:rPr>
                <w:szCs w:val="24"/>
              </w:rPr>
              <w:t xml:space="preserve">Список контрольных вопросов, отражающих содержание </w:t>
            </w:r>
            <w:r>
              <w:rPr>
                <w:szCs w:val="24"/>
              </w:rPr>
              <w:t xml:space="preserve">обязательных требований, ответы </w:t>
            </w:r>
            <w:r w:rsidRPr="00110E71">
              <w:rPr>
                <w:szCs w:val="24"/>
              </w:rPr>
              <w:t>на которые свидетельствуют о соблюдении или несоблюдении контролируемым лицом обязательных требований</w:t>
            </w:r>
          </w:p>
          <w:p w:rsidR="00202D18" w:rsidRPr="00B36AC2" w:rsidRDefault="00202D18" w:rsidP="008B3D47">
            <w:pPr>
              <w:jc w:val="center"/>
              <w:rPr>
                <w:szCs w:val="24"/>
              </w:rPr>
            </w:pPr>
          </w:p>
        </w:tc>
      </w:tr>
      <w:tr w:rsidR="00202D18" w:rsidTr="008B3D47">
        <w:trPr>
          <w:jc w:val="center"/>
        </w:trPr>
        <w:tc>
          <w:tcPr>
            <w:tcW w:w="540" w:type="dxa"/>
            <w:tcBorders>
              <w:top w:val="single" w:sz="4" w:space="0" w:color="auto"/>
            </w:tcBorders>
          </w:tcPr>
          <w:p w:rsidR="00202D18" w:rsidRPr="00B36AC2" w:rsidRDefault="00202D18" w:rsidP="008B3D47">
            <w:pPr>
              <w:jc w:val="center"/>
              <w:rPr>
                <w:szCs w:val="24"/>
              </w:rPr>
            </w:pPr>
            <w:r w:rsidRPr="00B36AC2">
              <w:rPr>
                <w:szCs w:val="24"/>
              </w:rPr>
              <w:t>№ п/п</w:t>
            </w:r>
          </w:p>
        </w:tc>
        <w:tc>
          <w:tcPr>
            <w:tcW w:w="2737" w:type="dxa"/>
            <w:tcBorders>
              <w:top w:val="single" w:sz="4" w:space="0" w:color="auto"/>
            </w:tcBorders>
          </w:tcPr>
          <w:p w:rsidR="00202D18" w:rsidRPr="00B36AC2" w:rsidRDefault="00202D18" w:rsidP="008B3D47">
            <w:pPr>
              <w:jc w:val="center"/>
              <w:rPr>
                <w:szCs w:val="24"/>
              </w:rPr>
            </w:pPr>
            <w:r w:rsidRPr="00B36AC2">
              <w:rPr>
                <w:szCs w:val="24"/>
              </w:rPr>
              <w:t>Контрольные вопросы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202D18" w:rsidRPr="00B36AC2" w:rsidRDefault="00202D18" w:rsidP="008B3D47">
            <w:pPr>
              <w:jc w:val="center"/>
              <w:rPr>
                <w:szCs w:val="24"/>
              </w:rPr>
            </w:pPr>
            <w:r w:rsidRPr="00B36AC2">
              <w:rPr>
                <w:szCs w:val="24"/>
              </w:rPr>
              <w:t>Реквизиты нормативных правовых актов, с указанием структурных единиц этих актов</w:t>
            </w:r>
          </w:p>
        </w:tc>
        <w:tc>
          <w:tcPr>
            <w:tcW w:w="1902" w:type="dxa"/>
            <w:tcBorders>
              <w:top w:val="single" w:sz="4" w:space="0" w:color="auto"/>
            </w:tcBorders>
          </w:tcPr>
          <w:p w:rsidR="00202D18" w:rsidRPr="00B36AC2" w:rsidRDefault="00202D18" w:rsidP="008B3D47">
            <w:pPr>
              <w:ind w:right="-33"/>
              <w:jc w:val="center"/>
              <w:rPr>
                <w:szCs w:val="24"/>
              </w:rPr>
            </w:pPr>
            <w:r w:rsidRPr="00B36AC2">
              <w:rPr>
                <w:szCs w:val="24"/>
              </w:rPr>
              <w:t>Ответы</w:t>
            </w:r>
            <w:r>
              <w:rPr>
                <w:szCs w:val="24"/>
              </w:rPr>
              <w:br/>
              <w:t>(«да» / «нет» /</w:t>
            </w:r>
            <w:r w:rsidRPr="00B36AC2">
              <w:rPr>
                <w:szCs w:val="24"/>
              </w:rPr>
              <w:t xml:space="preserve"> «неприменимо»)</w:t>
            </w:r>
          </w:p>
        </w:tc>
        <w:tc>
          <w:tcPr>
            <w:tcW w:w="1518" w:type="dxa"/>
            <w:tcBorders>
              <w:top w:val="single" w:sz="4" w:space="0" w:color="auto"/>
            </w:tcBorders>
          </w:tcPr>
          <w:p w:rsidR="00202D18" w:rsidRPr="00B36AC2" w:rsidRDefault="00202D18" w:rsidP="008B3D47">
            <w:pPr>
              <w:jc w:val="both"/>
              <w:rPr>
                <w:szCs w:val="24"/>
              </w:rPr>
            </w:pPr>
            <w:r w:rsidRPr="00B36AC2">
              <w:rPr>
                <w:szCs w:val="24"/>
              </w:rPr>
              <w:t>Примечания</w:t>
            </w:r>
          </w:p>
        </w:tc>
      </w:tr>
      <w:tr w:rsidR="00202D18" w:rsidTr="008B3D47">
        <w:trPr>
          <w:jc w:val="center"/>
        </w:trPr>
        <w:tc>
          <w:tcPr>
            <w:tcW w:w="540" w:type="dxa"/>
          </w:tcPr>
          <w:p w:rsidR="00202D18" w:rsidRPr="00B36AC2" w:rsidRDefault="00202D18" w:rsidP="008B3D4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737" w:type="dxa"/>
          </w:tcPr>
          <w:p w:rsidR="00202D18" w:rsidRPr="00202D18" w:rsidRDefault="00202D18" w:rsidP="00202D18">
            <w:pPr>
              <w:jc w:val="center"/>
              <w:rPr>
                <w:rStyle w:val="CharStyle14"/>
                <w:color w:val="000000"/>
              </w:rPr>
            </w:pPr>
            <w:r w:rsidRPr="00202D18">
              <w:rPr>
                <w:rStyle w:val="CharStyle14"/>
                <w:color w:val="000000"/>
              </w:rPr>
              <w:t>Соблюдается ли</w:t>
            </w:r>
          </w:p>
          <w:p w:rsidR="00202D18" w:rsidRPr="00202D18" w:rsidRDefault="00202D18" w:rsidP="00202D18">
            <w:pPr>
              <w:jc w:val="center"/>
              <w:rPr>
                <w:rStyle w:val="CharStyle14"/>
                <w:color w:val="000000"/>
              </w:rPr>
            </w:pPr>
            <w:r w:rsidRPr="00202D18">
              <w:rPr>
                <w:rStyle w:val="CharStyle14"/>
                <w:color w:val="000000"/>
              </w:rPr>
              <w:t>экономическая</w:t>
            </w:r>
          </w:p>
          <w:p w:rsidR="00202D18" w:rsidRPr="00202D18" w:rsidRDefault="00202D18" w:rsidP="00202D18">
            <w:pPr>
              <w:jc w:val="center"/>
              <w:rPr>
                <w:rStyle w:val="CharStyle14"/>
                <w:color w:val="000000"/>
              </w:rPr>
            </w:pPr>
            <w:r w:rsidRPr="00202D18">
              <w:rPr>
                <w:rStyle w:val="CharStyle14"/>
                <w:color w:val="000000"/>
              </w:rPr>
              <w:t>обоснованность</w:t>
            </w:r>
          </w:p>
          <w:p w:rsidR="00202D18" w:rsidRPr="00202D18" w:rsidRDefault="00202D18" w:rsidP="00202D18">
            <w:pPr>
              <w:jc w:val="center"/>
              <w:rPr>
                <w:rStyle w:val="CharStyle14"/>
                <w:color w:val="000000"/>
              </w:rPr>
            </w:pPr>
            <w:r w:rsidRPr="00202D18">
              <w:rPr>
                <w:rStyle w:val="CharStyle14"/>
                <w:color w:val="000000"/>
              </w:rPr>
              <w:t>расходов и иных</w:t>
            </w:r>
          </w:p>
          <w:p w:rsidR="00202D18" w:rsidRPr="00202D18" w:rsidRDefault="00202D18" w:rsidP="00202D18">
            <w:pPr>
              <w:jc w:val="center"/>
              <w:rPr>
                <w:rStyle w:val="CharStyle14"/>
                <w:color w:val="000000"/>
              </w:rPr>
            </w:pPr>
            <w:r w:rsidRPr="00202D18">
              <w:rPr>
                <w:rStyle w:val="CharStyle14"/>
                <w:color w:val="000000"/>
              </w:rPr>
              <w:t>показателей,</w:t>
            </w:r>
          </w:p>
          <w:p w:rsidR="00202D18" w:rsidRPr="00202D18" w:rsidRDefault="00202D18" w:rsidP="00202D18">
            <w:pPr>
              <w:jc w:val="center"/>
              <w:rPr>
                <w:rStyle w:val="CharStyle14"/>
                <w:color w:val="000000"/>
              </w:rPr>
            </w:pPr>
            <w:r w:rsidRPr="00202D18">
              <w:rPr>
                <w:rStyle w:val="CharStyle14"/>
                <w:color w:val="000000"/>
              </w:rPr>
              <w:t>учитываемых при</w:t>
            </w:r>
          </w:p>
          <w:p w:rsidR="00202D18" w:rsidRPr="00202D18" w:rsidRDefault="00202D18" w:rsidP="00202D18">
            <w:pPr>
              <w:jc w:val="center"/>
              <w:rPr>
                <w:rStyle w:val="CharStyle14"/>
                <w:color w:val="000000"/>
              </w:rPr>
            </w:pPr>
            <w:r w:rsidRPr="00202D18">
              <w:rPr>
                <w:rStyle w:val="CharStyle14"/>
                <w:color w:val="000000"/>
              </w:rPr>
              <w:t>регулировании цен</w:t>
            </w:r>
          </w:p>
          <w:p w:rsidR="00202D18" w:rsidRPr="00202D18" w:rsidRDefault="00202D18" w:rsidP="00202D18">
            <w:pPr>
              <w:jc w:val="center"/>
              <w:rPr>
                <w:rStyle w:val="CharStyle14"/>
                <w:color w:val="000000"/>
              </w:rPr>
            </w:pPr>
            <w:r w:rsidRPr="00202D18">
              <w:rPr>
                <w:rStyle w:val="CharStyle14"/>
                <w:color w:val="000000"/>
              </w:rPr>
              <w:t>(тарифов) в сфере</w:t>
            </w:r>
          </w:p>
          <w:p w:rsidR="00202D18" w:rsidRPr="00202D18" w:rsidRDefault="00202D18" w:rsidP="00202D18">
            <w:pPr>
              <w:jc w:val="center"/>
              <w:rPr>
                <w:rStyle w:val="CharStyle14"/>
                <w:color w:val="000000"/>
              </w:rPr>
            </w:pPr>
            <w:r w:rsidRPr="00202D18">
              <w:rPr>
                <w:rStyle w:val="CharStyle14"/>
                <w:color w:val="000000"/>
              </w:rPr>
              <w:t>газоснабжения</w:t>
            </w:r>
          </w:p>
          <w:p w:rsidR="00202D18" w:rsidRPr="00202D18" w:rsidRDefault="00202D18" w:rsidP="00202D18">
            <w:pPr>
              <w:jc w:val="center"/>
              <w:rPr>
                <w:rStyle w:val="CharStyle14"/>
                <w:color w:val="000000"/>
              </w:rPr>
            </w:pPr>
            <w:r w:rsidRPr="00202D18">
              <w:rPr>
                <w:rStyle w:val="CharStyle14"/>
                <w:color w:val="000000"/>
              </w:rPr>
              <w:t>(в части проведения</w:t>
            </w:r>
          </w:p>
          <w:p w:rsidR="00202D18" w:rsidRPr="00202D18" w:rsidRDefault="00202D18" w:rsidP="00202D18">
            <w:pPr>
              <w:jc w:val="center"/>
              <w:rPr>
                <w:rStyle w:val="CharStyle14"/>
                <w:color w:val="000000"/>
              </w:rPr>
            </w:pPr>
            <w:r w:rsidRPr="00202D18">
              <w:rPr>
                <w:rStyle w:val="CharStyle14"/>
                <w:color w:val="000000"/>
              </w:rPr>
              <w:t>мероприятий</w:t>
            </w:r>
          </w:p>
          <w:p w:rsidR="00202D18" w:rsidRPr="00202D18" w:rsidRDefault="00202D18" w:rsidP="00202D18">
            <w:pPr>
              <w:jc w:val="center"/>
              <w:rPr>
                <w:rStyle w:val="CharStyle14"/>
                <w:color w:val="000000"/>
              </w:rPr>
            </w:pPr>
            <w:r w:rsidRPr="00202D18">
              <w:rPr>
                <w:rStyle w:val="CharStyle14"/>
                <w:color w:val="000000"/>
              </w:rPr>
              <w:t>по подключению</w:t>
            </w:r>
          </w:p>
          <w:p w:rsidR="00202D18" w:rsidRPr="00202D18" w:rsidRDefault="00202D18" w:rsidP="00202D18">
            <w:pPr>
              <w:jc w:val="center"/>
              <w:rPr>
                <w:rStyle w:val="CharStyle14"/>
                <w:color w:val="000000"/>
              </w:rPr>
            </w:pPr>
            <w:r w:rsidRPr="00202D18">
              <w:rPr>
                <w:rStyle w:val="CharStyle14"/>
                <w:color w:val="000000"/>
              </w:rPr>
              <w:lastRenderedPageBreak/>
              <w:t>(технологическому</w:t>
            </w:r>
          </w:p>
          <w:p w:rsidR="00202D18" w:rsidRPr="00202D18" w:rsidRDefault="00202D18" w:rsidP="00202D18">
            <w:pPr>
              <w:jc w:val="center"/>
              <w:rPr>
                <w:rStyle w:val="CharStyle14"/>
                <w:color w:val="000000"/>
              </w:rPr>
            </w:pPr>
            <w:r w:rsidRPr="00202D18">
              <w:rPr>
                <w:rStyle w:val="CharStyle14"/>
                <w:color w:val="000000"/>
              </w:rPr>
              <w:t>присоединению)</w:t>
            </w:r>
          </w:p>
          <w:p w:rsidR="00202D18" w:rsidRPr="00202D18" w:rsidRDefault="00202D18" w:rsidP="00202D18">
            <w:pPr>
              <w:jc w:val="center"/>
              <w:rPr>
                <w:rStyle w:val="CharStyle14"/>
                <w:color w:val="000000"/>
              </w:rPr>
            </w:pPr>
            <w:r w:rsidRPr="00202D18">
              <w:rPr>
                <w:rStyle w:val="CharStyle14"/>
                <w:color w:val="000000"/>
              </w:rPr>
              <w:t>к централизованной</w:t>
            </w:r>
          </w:p>
          <w:p w:rsidR="00202D18" w:rsidRPr="00202D18" w:rsidRDefault="00202D18" w:rsidP="00202D18">
            <w:pPr>
              <w:jc w:val="center"/>
              <w:rPr>
                <w:color w:val="000000"/>
                <w:sz w:val="22"/>
              </w:rPr>
            </w:pPr>
            <w:r>
              <w:rPr>
                <w:rStyle w:val="CharStyle14"/>
                <w:color w:val="000000"/>
              </w:rPr>
              <w:t xml:space="preserve">системе </w:t>
            </w:r>
            <w:r w:rsidRPr="00202D18">
              <w:rPr>
                <w:rStyle w:val="CharStyle14"/>
                <w:color w:val="000000"/>
              </w:rPr>
              <w:t>газоснабжения)</w:t>
            </w:r>
          </w:p>
        </w:tc>
        <w:tc>
          <w:tcPr>
            <w:tcW w:w="3150" w:type="dxa"/>
          </w:tcPr>
          <w:p w:rsidR="00202D18" w:rsidRPr="006D0040" w:rsidRDefault="00202D18" w:rsidP="008B3D47">
            <w:pPr>
              <w:jc w:val="center"/>
              <w:rPr>
                <w:sz w:val="22"/>
              </w:rPr>
            </w:pPr>
            <w:r>
              <w:rPr>
                <w:rStyle w:val="CharStyle19"/>
                <w:color w:val="000000"/>
              </w:rPr>
              <w:lastRenderedPageBreak/>
              <w:t xml:space="preserve">Статья 23.2 Федерального закона от 31.03.1999 № 69 </w:t>
            </w:r>
            <w:r>
              <w:rPr>
                <w:rStyle w:val="CharStyle19"/>
                <w:color w:val="000000"/>
              </w:rPr>
              <w:br/>
            </w:r>
            <w:r w:rsidR="008B3D47">
              <w:rPr>
                <w:rStyle w:val="CharStyle19"/>
                <w:color w:val="000000"/>
              </w:rPr>
              <w:t>«О газоснабжении</w:t>
            </w:r>
            <w:r w:rsidR="008B3D47" w:rsidRPr="00202D18">
              <w:rPr>
                <w:sz w:val="22"/>
              </w:rPr>
              <w:t xml:space="preserve"> </w:t>
            </w:r>
            <w:r w:rsidR="008B3D47">
              <w:rPr>
                <w:sz w:val="22"/>
              </w:rPr>
              <w:br/>
            </w:r>
            <w:r w:rsidR="008B3D47" w:rsidRPr="00202D18">
              <w:rPr>
                <w:sz w:val="22"/>
              </w:rPr>
              <w:t>в Российской Федерации</w:t>
            </w:r>
            <w:r w:rsidR="008B3D47">
              <w:rPr>
                <w:rStyle w:val="CharStyle19"/>
                <w:color w:val="000000"/>
              </w:rPr>
              <w:t>»</w:t>
            </w:r>
          </w:p>
        </w:tc>
        <w:tc>
          <w:tcPr>
            <w:tcW w:w="1902" w:type="dxa"/>
          </w:tcPr>
          <w:p w:rsidR="00202D18" w:rsidRPr="00B36AC2" w:rsidRDefault="00202D18" w:rsidP="008B3D47">
            <w:pPr>
              <w:jc w:val="center"/>
              <w:rPr>
                <w:szCs w:val="24"/>
              </w:rPr>
            </w:pPr>
          </w:p>
        </w:tc>
        <w:tc>
          <w:tcPr>
            <w:tcW w:w="1518" w:type="dxa"/>
          </w:tcPr>
          <w:p w:rsidR="00202D18" w:rsidRPr="00B36AC2" w:rsidRDefault="00202D18" w:rsidP="008B3D47">
            <w:pPr>
              <w:jc w:val="both"/>
              <w:rPr>
                <w:szCs w:val="24"/>
              </w:rPr>
            </w:pPr>
          </w:p>
        </w:tc>
      </w:tr>
      <w:tr w:rsidR="00202D18" w:rsidTr="008B3D47">
        <w:trPr>
          <w:trHeight w:val="2661"/>
          <w:jc w:val="center"/>
        </w:trPr>
        <w:tc>
          <w:tcPr>
            <w:tcW w:w="540" w:type="dxa"/>
          </w:tcPr>
          <w:p w:rsidR="00202D18" w:rsidRDefault="00202D18" w:rsidP="008B3D4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737" w:type="dxa"/>
          </w:tcPr>
          <w:p w:rsidR="00202D18" w:rsidRPr="00202D18" w:rsidRDefault="00202D18" w:rsidP="00202D18">
            <w:pPr>
              <w:jc w:val="center"/>
              <w:rPr>
                <w:rStyle w:val="CharStyle14"/>
                <w:color w:val="000000"/>
              </w:rPr>
            </w:pPr>
            <w:r w:rsidRPr="00202D18">
              <w:rPr>
                <w:rStyle w:val="CharStyle14"/>
                <w:color w:val="000000"/>
              </w:rPr>
              <w:t>Соблюдается ли</w:t>
            </w:r>
          </w:p>
          <w:p w:rsidR="00202D18" w:rsidRPr="00202D18" w:rsidRDefault="00202D18" w:rsidP="00202D18">
            <w:pPr>
              <w:jc w:val="center"/>
              <w:rPr>
                <w:rStyle w:val="CharStyle14"/>
                <w:color w:val="000000"/>
              </w:rPr>
            </w:pPr>
            <w:r w:rsidRPr="00202D18">
              <w:rPr>
                <w:rStyle w:val="CharStyle14"/>
                <w:color w:val="000000"/>
              </w:rPr>
              <w:t>правильность</w:t>
            </w:r>
          </w:p>
          <w:p w:rsidR="00202D18" w:rsidRPr="00202D18" w:rsidRDefault="00202D18" w:rsidP="00202D18">
            <w:pPr>
              <w:jc w:val="center"/>
              <w:rPr>
                <w:rStyle w:val="CharStyle14"/>
                <w:color w:val="000000"/>
              </w:rPr>
            </w:pPr>
            <w:r w:rsidRPr="00202D18">
              <w:rPr>
                <w:rStyle w:val="CharStyle14"/>
                <w:color w:val="000000"/>
              </w:rPr>
              <w:t>применения</w:t>
            </w:r>
          </w:p>
          <w:p w:rsidR="00202D18" w:rsidRPr="00202D18" w:rsidRDefault="00202D18" w:rsidP="00202D18">
            <w:pPr>
              <w:jc w:val="center"/>
              <w:rPr>
                <w:rStyle w:val="CharStyle14"/>
                <w:color w:val="000000"/>
              </w:rPr>
            </w:pPr>
            <w:r w:rsidRPr="00202D18">
              <w:rPr>
                <w:rStyle w:val="CharStyle14"/>
                <w:color w:val="000000"/>
              </w:rPr>
              <w:t>регулируемых</w:t>
            </w:r>
          </w:p>
          <w:p w:rsidR="00202D18" w:rsidRPr="00202D18" w:rsidRDefault="00202D18" w:rsidP="00202D18">
            <w:pPr>
              <w:jc w:val="center"/>
              <w:rPr>
                <w:rStyle w:val="CharStyle14"/>
                <w:color w:val="000000"/>
              </w:rPr>
            </w:pPr>
            <w:r w:rsidRPr="00202D18">
              <w:rPr>
                <w:rStyle w:val="CharStyle14"/>
                <w:color w:val="000000"/>
              </w:rPr>
              <w:t>государством цен</w:t>
            </w:r>
          </w:p>
          <w:p w:rsidR="00202D18" w:rsidRPr="00202D18" w:rsidRDefault="00202D18" w:rsidP="00202D18">
            <w:pPr>
              <w:jc w:val="center"/>
              <w:rPr>
                <w:rStyle w:val="CharStyle14"/>
                <w:color w:val="000000"/>
              </w:rPr>
            </w:pPr>
            <w:r w:rsidRPr="00202D18">
              <w:rPr>
                <w:rStyle w:val="CharStyle14"/>
                <w:color w:val="000000"/>
              </w:rPr>
              <w:t>(тарифов) в сфере</w:t>
            </w:r>
          </w:p>
          <w:p w:rsidR="00202D18" w:rsidRDefault="00202D18" w:rsidP="00202D18">
            <w:pPr>
              <w:jc w:val="center"/>
              <w:rPr>
                <w:sz w:val="22"/>
              </w:rPr>
            </w:pPr>
            <w:r w:rsidRPr="00202D18">
              <w:rPr>
                <w:rStyle w:val="CharStyle14"/>
                <w:color w:val="000000"/>
              </w:rPr>
              <w:t>газоснабжения</w:t>
            </w:r>
          </w:p>
        </w:tc>
        <w:tc>
          <w:tcPr>
            <w:tcW w:w="3150" w:type="dxa"/>
          </w:tcPr>
          <w:p w:rsidR="00202D18" w:rsidRPr="0060588A" w:rsidRDefault="00202D18" w:rsidP="008B3D47">
            <w:pPr>
              <w:jc w:val="center"/>
              <w:rPr>
                <w:sz w:val="22"/>
              </w:rPr>
            </w:pPr>
            <w:r w:rsidRPr="00202D18">
              <w:rPr>
                <w:sz w:val="22"/>
              </w:rPr>
              <w:t>Статья 23.1</w:t>
            </w:r>
            <w:r w:rsidR="008B3D47">
              <w:rPr>
                <w:rStyle w:val="CharStyle19"/>
                <w:color w:val="000000"/>
              </w:rPr>
              <w:t xml:space="preserve"> Федерального закона</w:t>
            </w:r>
            <w:r w:rsidR="008B3D47">
              <w:rPr>
                <w:sz w:val="22"/>
              </w:rPr>
              <w:t xml:space="preserve"> </w:t>
            </w:r>
            <w:r w:rsidRPr="00202D18">
              <w:rPr>
                <w:sz w:val="22"/>
              </w:rPr>
              <w:t>от 31.03.1999 №</w:t>
            </w:r>
            <w:r>
              <w:rPr>
                <w:sz w:val="22"/>
              </w:rPr>
              <w:t xml:space="preserve"> </w:t>
            </w:r>
            <w:r w:rsidRPr="00202D18">
              <w:rPr>
                <w:sz w:val="22"/>
              </w:rPr>
              <w:t xml:space="preserve">69-ФЗ </w:t>
            </w:r>
            <w:r>
              <w:rPr>
                <w:sz w:val="22"/>
              </w:rPr>
              <w:br/>
            </w:r>
            <w:r w:rsidRPr="00202D18">
              <w:rPr>
                <w:sz w:val="22"/>
              </w:rPr>
              <w:t xml:space="preserve">«О газоснабжении </w:t>
            </w:r>
            <w:r w:rsidR="008B3D47">
              <w:rPr>
                <w:sz w:val="22"/>
              </w:rPr>
              <w:br/>
              <w:t>в Российской Федерации»</w:t>
            </w:r>
            <w:r w:rsidRPr="00202D18">
              <w:rPr>
                <w:sz w:val="22"/>
              </w:rPr>
              <w:t xml:space="preserve"> </w:t>
            </w:r>
          </w:p>
        </w:tc>
        <w:tc>
          <w:tcPr>
            <w:tcW w:w="1902" w:type="dxa"/>
          </w:tcPr>
          <w:p w:rsidR="00202D18" w:rsidRPr="00B36AC2" w:rsidRDefault="00202D18" w:rsidP="008B3D47">
            <w:pPr>
              <w:jc w:val="center"/>
              <w:rPr>
                <w:szCs w:val="24"/>
              </w:rPr>
            </w:pPr>
          </w:p>
        </w:tc>
        <w:tc>
          <w:tcPr>
            <w:tcW w:w="1518" w:type="dxa"/>
          </w:tcPr>
          <w:p w:rsidR="00202D18" w:rsidRPr="00B36AC2" w:rsidRDefault="00202D18" w:rsidP="008B3D47">
            <w:pPr>
              <w:jc w:val="both"/>
              <w:rPr>
                <w:szCs w:val="24"/>
              </w:rPr>
            </w:pPr>
          </w:p>
        </w:tc>
      </w:tr>
    </w:tbl>
    <w:p w:rsidR="00202D18" w:rsidRDefault="00202D18" w:rsidP="00202D18">
      <w:pPr>
        <w:jc w:val="both"/>
        <w:rPr>
          <w:sz w:val="20"/>
          <w:szCs w:val="20"/>
        </w:rPr>
      </w:pPr>
    </w:p>
    <w:tbl>
      <w:tblPr>
        <w:tblW w:w="9498" w:type="dxa"/>
        <w:jc w:val="center"/>
        <w:tblLayout w:type="fixed"/>
        <w:tblLook w:val="04A0" w:firstRow="1" w:lastRow="0" w:firstColumn="1" w:lastColumn="0" w:noHBand="0" w:noVBand="1"/>
      </w:tblPr>
      <w:tblGrid>
        <w:gridCol w:w="4183"/>
        <w:gridCol w:w="5315"/>
      </w:tblGrid>
      <w:tr w:rsidR="00202D18" w:rsidRPr="00CC487D" w:rsidTr="008B3D47">
        <w:trPr>
          <w:jc w:val="center"/>
        </w:trPr>
        <w:tc>
          <w:tcPr>
            <w:tcW w:w="4183" w:type="dxa"/>
            <w:shd w:val="clear" w:color="auto" w:fill="auto"/>
          </w:tcPr>
          <w:p w:rsidR="00202D18" w:rsidRPr="00CC487D" w:rsidRDefault="00202D18" w:rsidP="008B3D47">
            <w:pPr>
              <w:suppressAutoHyphens/>
              <w:autoSpaceDE w:val="0"/>
              <w:autoSpaceDN w:val="0"/>
              <w:adjustRightInd w:val="0"/>
              <w:ind w:left="-173" w:firstLine="173"/>
              <w:rPr>
                <w:rFonts w:eastAsia="SimSun"/>
                <w:szCs w:val="24"/>
                <w:lang w:eastAsia="zh-CN"/>
              </w:rPr>
            </w:pPr>
            <w:r>
              <w:rPr>
                <w:rFonts w:eastAsia="SimSun"/>
                <w:szCs w:val="24"/>
                <w:lang w:eastAsia="zh-CN"/>
              </w:rPr>
              <w:t>Дата заполнения проверочного листа:</w:t>
            </w:r>
          </w:p>
        </w:tc>
        <w:tc>
          <w:tcPr>
            <w:tcW w:w="5315" w:type="dxa"/>
            <w:tcBorders>
              <w:bottom w:val="single" w:sz="4" w:space="0" w:color="auto"/>
            </w:tcBorders>
            <w:shd w:val="clear" w:color="auto" w:fill="auto"/>
          </w:tcPr>
          <w:p w:rsidR="00202D18" w:rsidRPr="00CC487D" w:rsidRDefault="00202D18" w:rsidP="008B3D47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</w:tc>
      </w:tr>
    </w:tbl>
    <w:p w:rsidR="00202D18" w:rsidRDefault="00202D18" w:rsidP="00202D18">
      <w:pPr>
        <w:rPr>
          <w:szCs w:val="24"/>
        </w:rPr>
      </w:pP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283"/>
        <w:gridCol w:w="1843"/>
        <w:gridCol w:w="283"/>
        <w:gridCol w:w="2541"/>
      </w:tblGrid>
      <w:tr w:rsidR="00202D18" w:rsidRPr="001E0C04" w:rsidTr="008B3D47">
        <w:trPr>
          <w:jc w:val="center"/>
        </w:trPr>
        <w:tc>
          <w:tcPr>
            <w:tcW w:w="9345" w:type="dxa"/>
            <w:gridSpan w:val="5"/>
          </w:tcPr>
          <w:p w:rsidR="00202D18" w:rsidRPr="001E0C04" w:rsidRDefault="00202D18" w:rsidP="008B3D47">
            <w:pPr>
              <w:ind w:left="-113"/>
              <w:rPr>
                <w:rFonts w:eastAsia="SimSun"/>
                <w:szCs w:val="24"/>
                <w:lang w:eastAsia="zh-CN"/>
              </w:rPr>
            </w:pPr>
            <w:r w:rsidRPr="001E0C04">
              <w:rPr>
                <w:rFonts w:eastAsia="SimSun"/>
                <w:szCs w:val="24"/>
                <w:lang w:eastAsia="zh-CN"/>
              </w:rPr>
              <w:t>Должностные лица, проводящие контрольное (надзорное) мероприятие и заполняющие проверочный лист</w:t>
            </w:r>
          </w:p>
        </w:tc>
      </w:tr>
      <w:tr w:rsidR="00202D18" w:rsidRPr="007348B7" w:rsidTr="008B3D47">
        <w:trPr>
          <w:jc w:val="center"/>
        </w:trPr>
        <w:tc>
          <w:tcPr>
            <w:tcW w:w="4395" w:type="dxa"/>
            <w:tcBorders>
              <w:bottom w:val="single" w:sz="4" w:space="0" w:color="auto"/>
            </w:tcBorders>
          </w:tcPr>
          <w:p w:rsidR="00202D18" w:rsidRPr="007348B7" w:rsidRDefault="00202D18" w:rsidP="008B3D47"/>
        </w:tc>
        <w:tc>
          <w:tcPr>
            <w:tcW w:w="283" w:type="dxa"/>
          </w:tcPr>
          <w:p w:rsidR="00202D18" w:rsidRPr="007348B7" w:rsidRDefault="00202D18" w:rsidP="008B3D47"/>
        </w:tc>
        <w:tc>
          <w:tcPr>
            <w:tcW w:w="1843" w:type="dxa"/>
            <w:tcBorders>
              <w:bottom w:val="single" w:sz="4" w:space="0" w:color="auto"/>
            </w:tcBorders>
          </w:tcPr>
          <w:p w:rsidR="00202D18" w:rsidRPr="007348B7" w:rsidRDefault="00202D18" w:rsidP="008B3D47">
            <w:pPr>
              <w:jc w:val="center"/>
              <w:rPr>
                <w:sz w:val="16"/>
                <w:highlight w:val="yellow"/>
              </w:rPr>
            </w:pPr>
          </w:p>
        </w:tc>
        <w:tc>
          <w:tcPr>
            <w:tcW w:w="283" w:type="dxa"/>
          </w:tcPr>
          <w:p w:rsidR="00202D18" w:rsidRPr="007348B7" w:rsidRDefault="00202D18" w:rsidP="008B3D47"/>
        </w:tc>
        <w:tc>
          <w:tcPr>
            <w:tcW w:w="2541" w:type="dxa"/>
            <w:tcBorders>
              <w:bottom w:val="single" w:sz="4" w:space="0" w:color="auto"/>
            </w:tcBorders>
          </w:tcPr>
          <w:p w:rsidR="00202D18" w:rsidRPr="007348B7" w:rsidRDefault="00202D18" w:rsidP="008B3D47">
            <w:pPr>
              <w:jc w:val="center"/>
              <w:rPr>
                <w:sz w:val="16"/>
                <w:highlight w:val="yellow"/>
              </w:rPr>
            </w:pPr>
          </w:p>
        </w:tc>
      </w:tr>
      <w:tr w:rsidR="00202D18" w:rsidRPr="007348B7" w:rsidTr="008B3D47">
        <w:trPr>
          <w:jc w:val="center"/>
        </w:trPr>
        <w:tc>
          <w:tcPr>
            <w:tcW w:w="4395" w:type="dxa"/>
            <w:tcBorders>
              <w:top w:val="single" w:sz="4" w:space="0" w:color="auto"/>
            </w:tcBorders>
          </w:tcPr>
          <w:p w:rsidR="00202D18" w:rsidRPr="001E0C04" w:rsidRDefault="00202D18" w:rsidP="008B3D47">
            <w:pPr>
              <w:spacing w:after="120"/>
              <w:jc w:val="center"/>
              <w:rPr>
                <w:sz w:val="16"/>
                <w:szCs w:val="16"/>
              </w:rPr>
            </w:pPr>
            <w:r w:rsidRPr="001E0C04">
              <w:rPr>
                <w:sz w:val="16"/>
                <w:szCs w:val="16"/>
              </w:rPr>
              <w:t>(должность)</w:t>
            </w:r>
          </w:p>
        </w:tc>
        <w:tc>
          <w:tcPr>
            <w:tcW w:w="283" w:type="dxa"/>
          </w:tcPr>
          <w:p w:rsidR="00202D18" w:rsidRPr="001E0C04" w:rsidRDefault="00202D18" w:rsidP="008B3D47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02D18" w:rsidRPr="001E0C04" w:rsidRDefault="00202D18" w:rsidP="008B3D47">
            <w:pPr>
              <w:spacing w:after="120"/>
              <w:jc w:val="center"/>
              <w:rPr>
                <w:sz w:val="16"/>
                <w:szCs w:val="16"/>
              </w:rPr>
            </w:pPr>
            <w:r w:rsidRPr="001E0C04">
              <w:rPr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202D18" w:rsidRPr="001E0C04" w:rsidRDefault="00202D18" w:rsidP="008B3D47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2541" w:type="dxa"/>
            <w:tcBorders>
              <w:top w:val="single" w:sz="4" w:space="0" w:color="auto"/>
            </w:tcBorders>
          </w:tcPr>
          <w:p w:rsidR="00202D18" w:rsidRPr="001E0C04" w:rsidRDefault="00202D18" w:rsidP="008B3D47">
            <w:pPr>
              <w:spacing w:after="120"/>
              <w:jc w:val="center"/>
              <w:rPr>
                <w:sz w:val="16"/>
                <w:szCs w:val="16"/>
              </w:rPr>
            </w:pPr>
            <w:r w:rsidRPr="001E0C04">
              <w:rPr>
                <w:sz w:val="16"/>
                <w:szCs w:val="16"/>
              </w:rPr>
              <w:t>(инициалы, фамилия)</w:t>
            </w:r>
          </w:p>
        </w:tc>
      </w:tr>
    </w:tbl>
    <w:p w:rsidR="00202D18" w:rsidRPr="000B6512" w:rsidRDefault="00202D18" w:rsidP="00202D18">
      <w:pPr>
        <w:rPr>
          <w:sz w:val="14"/>
          <w:szCs w:val="24"/>
        </w:rPr>
      </w:pPr>
    </w:p>
    <w:p w:rsidR="000B27A7" w:rsidRDefault="000B27A7" w:rsidP="009F43AC">
      <w:pPr>
        <w:autoSpaceDE w:val="0"/>
        <w:autoSpaceDN w:val="0"/>
        <w:spacing w:line="0" w:lineRule="atLeast"/>
        <w:ind w:right="-283"/>
        <w:jc w:val="center"/>
      </w:pPr>
    </w:p>
    <w:p w:rsidR="00202D18" w:rsidRDefault="00202D18" w:rsidP="009F43AC">
      <w:pPr>
        <w:autoSpaceDE w:val="0"/>
        <w:autoSpaceDN w:val="0"/>
        <w:spacing w:line="0" w:lineRule="atLeast"/>
        <w:ind w:right="-283"/>
        <w:jc w:val="center"/>
      </w:pPr>
    </w:p>
    <w:p w:rsidR="00202D18" w:rsidRDefault="00202D18" w:rsidP="009F43AC">
      <w:pPr>
        <w:autoSpaceDE w:val="0"/>
        <w:autoSpaceDN w:val="0"/>
        <w:spacing w:line="0" w:lineRule="atLeast"/>
        <w:ind w:right="-283"/>
        <w:jc w:val="center"/>
      </w:pPr>
    </w:p>
    <w:p w:rsidR="00202D18" w:rsidRDefault="00202D18" w:rsidP="009F43AC">
      <w:pPr>
        <w:autoSpaceDE w:val="0"/>
        <w:autoSpaceDN w:val="0"/>
        <w:spacing w:line="0" w:lineRule="atLeast"/>
        <w:ind w:right="-283"/>
        <w:jc w:val="center"/>
      </w:pPr>
    </w:p>
    <w:p w:rsidR="00202D18" w:rsidRDefault="00202D18" w:rsidP="009F43AC">
      <w:pPr>
        <w:autoSpaceDE w:val="0"/>
        <w:autoSpaceDN w:val="0"/>
        <w:spacing w:line="0" w:lineRule="atLeast"/>
        <w:ind w:right="-283"/>
        <w:jc w:val="center"/>
      </w:pPr>
    </w:p>
    <w:p w:rsidR="00202D18" w:rsidRDefault="00202D18" w:rsidP="009F43AC">
      <w:pPr>
        <w:autoSpaceDE w:val="0"/>
        <w:autoSpaceDN w:val="0"/>
        <w:spacing w:line="0" w:lineRule="atLeast"/>
        <w:ind w:right="-283"/>
        <w:jc w:val="center"/>
      </w:pPr>
    </w:p>
    <w:p w:rsidR="008B3D47" w:rsidRDefault="008B3D47" w:rsidP="00202D18">
      <w:pPr>
        <w:autoSpaceDE w:val="0"/>
        <w:autoSpaceDN w:val="0"/>
        <w:spacing w:line="0" w:lineRule="atLeast"/>
        <w:ind w:left="6663" w:right="-283"/>
      </w:pPr>
    </w:p>
    <w:p w:rsidR="008B3D47" w:rsidRDefault="008B3D47" w:rsidP="00202D18">
      <w:pPr>
        <w:autoSpaceDE w:val="0"/>
        <w:autoSpaceDN w:val="0"/>
        <w:spacing w:line="0" w:lineRule="atLeast"/>
        <w:ind w:left="6663" w:right="-283"/>
      </w:pPr>
    </w:p>
    <w:p w:rsidR="008B3D47" w:rsidRDefault="008B3D47" w:rsidP="00202D18">
      <w:pPr>
        <w:autoSpaceDE w:val="0"/>
        <w:autoSpaceDN w:val="0"/>
        <w:spacing w:line="0" w:lineRule="atLeast"/>
        <w:ind w:left="6663" w:right="-283"/>
      </w:pPr>
    </w:p>
    <w:p w:rsidR="008B3D47" w:rsidRDefault="008B3D47" w:rsidP="00202D18">
      <w:pPr>
        <w:autoSpaceDE w:val="0"/>
        <w:autoSpaceDN w:val="0"/>
        <w:spacing w:line="0" w:lineRule="atLeast"/>
        <w:ind w:left="6663" w:right="-283"/>
      </w:pPr>
    </w:p>
    <w:p w:rsidR="008B3D47" w:rsidRDefault="008B3D47" w:rsidP="00202D18">
      <w:pPr>
        <w:autoSpaceDE w:val="0"/>
        <w:autoSpaceDN w:val="0"/>
        <w:spacing w:line="0" w:lineRule="atLeast"/>
        <w:ind w:left="6663" w:right="-283"/>
      </w:pPr>
    </w:p>
    <w:p w:rsidR="008B3D47" w:rsidRDefault="008B3D47" w:rsidP="00202D18">
      <w:pPr>
        <w:autoSpaceDE w:val="0"/>
        <w:autoSpaceDN w:val="0"/>
        <w:spacing w:line="0" w:lineRule="atLeast"/>
        <w:ind w:left="6663" w:right="-283"/>
      </w:pPr>
    </w:p>
    <w:p w:rsidR="008B3D47" w:rsidRDefault="008B3D47" w:rsidP="00202D18">
      <w:pPr>
        <w:autoSpaceDE w:val="0"/>
        <w:autoSpaceDN w:val="0"/>
        <w:spacing w:line="0" w:lineRule="atLeast"/>
        <w:ind w:left="6663" w:right="-283"/>
      </w:pPr>
    </w:p>
    <w:p w:rsidR="008B3D47" w:rsidRDefault="008B3D47" w:rsidP="00202D18">
      <w:pPr>
        <w:autoSpaceDE w:val="0"/>
        <w:autoSpaceDN w:val="0"/>
        <w:spacing w:line="0" w:lineRule="atLeast"/>
        <w:ind w:left="6663" w:right="-283"/>
      </w:pPr>
    </w:p>
    <w:p w:rsidR="008B3D47" w:rsidRDefault="008B3D47" w:rsidP="00202D18">
      <w:pPr>
        <w:autoSpaceDE w:val="0"/>
        <w:autoSpaceDN w:val="0"/>
        <w:spacing w:line="0" w:lineRule="atLeast"/>
        <w:ind w:left="6663" w:right="-283"/>
      </w:pPr>
    </w:p>
    <w:p w:rsidR="008B3D47" w:rsidRDefault="008B3D47" w:rsidP="00202D18">
      <w:pPr>
        <w:autoSpaceDE w:val="0"/>
        <w:autoSpaceDN w:val="0"/>
        <w:spacing w:line="0" w:lineRule="atLeast"/>
        <w:ind w:left="6663" w:right="-283"/>
      </w:pPr>
    </w:p>
    <w:p w:rsidR="008B3D47" w:rsidRDefault="008B3D47" w:rsidP="00202D18">
      <w:pPr>
        <w:autoSpaceDE w:val="0"/>
        <w:autoSpaceDN w:val="0"/>
        <w:spacing w:line="0" w:lineRule="atLeast"/>
        <w:ind w:left="6663" w:right="-283"/>
      </w:pPr>
    </w:p>
    <w:p w:rsidR="008B3D47" w:rsidRDefault="008B3D47" w:rsidP="00202D18">
      <w:pPr>
        <w:autoSpaceDE w:val="0"/>
        <w:autoSpaceDN w:val="0"/>
        <w:spacing w:line="0" w:lineRule="atLeast"/>
        <w:ind w:left="6663" w:right="-283"/>
      </w:pPr>
    </w:p>
    <w:p w:rsidR="008B3D47" w:rsidRDefault="008B3D47" w:rsidP="00202D18">
      <w:pPr>
        <w:autoSpaceDE w:val="0"/>
        <w:autoSpaceDN w:val="0"/>
        <w:spacing w:line="0" w:lineRule="atLeast"/>
        <w:ind w:left="6663" w:right="-283"/>
      </w:pPr>
    </w:p>
    <w:p w:rsidR="008B3D47" w:rsidRDefault="008B3D47" w:rsidP="00202D18">
      <w:pPr>
        <w:autoSpaceDE w:val="0"/>
        <w:autoSpaceDN w:val="0"/>
        <w:spacing w:line="0" w:lineRule="atLeast"/>
        <w:ind w:left="6663" w:right="-283"/>
      </w:pPr>
    </w:p>
    <w:p w:rsidR="008B3D47" w:rsidRDefault="008B3D47" w:rsidP="00202D18">
      <w:pPr>
        <w:autoSpaceDE w:val="0"/>
        <w:autoSpaceDN w:val="0"/>
        <w:spacing w:line="0" w:lineRule="atLeast"/>
        <w:ind w:left="6663" w:right="-283"/>
      </w:pPr>
    </w:p>
    <w:p w:rsidR="008B3D47" w:rsidRDefault="008B3D47" w:rsidP="00202D18">
      <w:pPr>
        <w:autoSpaceDE w:val="0"/>
        <w:autoSpaceDN w:val="0"/>
        <w:spacing w:line="0" w:lineRule="atLeast"/>
        <w:ind w:left="6663" w:right="-283"/>
      </w:pPr>
    </w:p>
    <w:p w:rsidR="008B3D47" w:rsidRDefault="008B3D47" w:rsidP="00202D18">
      <w:pPr>
        <w:autoSpaceDE w:val="0"/>
        <w:autoSpaceDN w:val="0"/>
        <w:spacing w:line="0" w:lineRule="atLeast"/>
        <w:ind w:left="6663" w:right="-283"/>
      </w:pPr>
    </w:p>
    <w:p w:rsidR="008B3D47" w:rsidRDefault="008B3D47" w:rsidP="00202D18">
      <w:pPr>
        <w:autoSpaceDE w:val="0"/>
        <w:autoSpaceDN w:val="0"/>
        <w:spacing w:line="0" w:lineRule="atLeast"/>
        <w:ind w:left="6663" w:right="-283"/>
      </w:pPr>
    </w:p>
    <w:p w:rsidR="008B3D47" w:rsidRDefault="008B3D47" w:rsidP="00202D18">
      <w:pPr>
        <w:autoSpaceDE w:val="0"/>
        <w:autoSpaceDN w:val="0"/>
        <w:spacing w:line="0" w:lineRule="atLeast"/>
        <w:ind w:left="6663" w:right="-283"/>
      </w:pPr>
    </w:p>
    <w:p w:rsidR="008B3D47" w:rsidRDefault="008B3D47" w:rsidP="00202D18">
      <w:pPr>
        <w:autoSpaceDE w:val="0"/>
        <w:autoSpaceDN w:val="0"/>
        <w:spacing w:line="0" w:lineRule="atLeast"/>
        <w:ind w:left="6663" w:right="-283"/>
      </w:pPr>
    </w:p>
    <w:p w:rsidR="008B3D47" w:rsidRDefault="008B3D47" w:rsidP="00202D18">
      <w:pPr>
        <w:autoSpaceDE w:val="0"/>
        <w:autoSpaceDN w:val="0"/>
        <w:spacing w:line="0" w:lineRule="atLeast"/>
        <w:ind w:left="6663" w:right="-283"/>
      </w:pPr>
    </w:p>
    <w:p w:rsidR="008B3D47" w:rsidRDefault="008B3D47" w:rsidP="00202D18">
      <w:pPr>
        <w:autoSpaceDE w:val="0"/>
        <w:autoSpaceDN w:val="0"/>
        <w:spacing w:line="0" w:lineRule="atLeast"/>
        <w:ind w:left="6663" w:right="-283"/>
      </w:pPr>
    </w:p>
    <w:p w:rsidR="008B3D47" w:rsidRDefault="008B3D47" w:rsidP="00202D18">
      <w:pPr>
        <w:autoSpaceDE w:val="0"/>
        <w:autoSpaceDN w:val="0"/>
        <w:spacing w:line="0" w:lineRule="atLeast"/>
        <w:ind w:left="6663" w:right="-283"/>
      </w:pPr>
    </w:p>
    <w:p w:rsidR="008B3D47" w:rsidRDefault="008B3D47" w:rsidP="00202D18">
      <w:pPr>
        <w:autoSpaceDE w:val="0"/>
        <w:autoSpaceDN w:val="0"/>
        <w:spacing w:line="0" w:lineRule="atLeast"/>
        <w:ind w:left="6663" w:right="-283"/>
      </w:pPr>
    </w:p>
    <w:p w:rsidR="008B3D47" w:rsidRDefault="008B3D47" w:rsidP="00202D18">
      <w:pPr>
        <w:autoSpaceDE w:val="0"/>
        <w:autoSpaceDN w:val="0"/>
        <w:spacing w:line="0" w:lineRule="atLeast"/>
        <w:ind w:left="6663" w:right="-283"/>
      </w:pPr>
    </w:p>
    <w:p w:rsidR="008B3D47" w:rsidRDefault="008B3D47" w:rsidP="00202D18">
      <w:pPr>
        <w:autoSpaceDE w:val="0"/>
        <w:autoSpaceDN w:val="0"/>
        <w:spacing w:line="0" w:lineRule="atLeast"/>
        <w:ind w:left="6663" w:right="-283"/>
      </w:pPr>
    </w:p>
    <w:p w:rsidR="008B3D47" w:rsidRDefault="008B3D47" w:rsidP="00202D18">
      <w:pPr>
        <w:autoSpaceDE w:val="0"/>
        <w:autoSpaceDN w:val="0"/>
        <w:spacing w:line="0" w:lineRule="atLeast"/>
        <w:ind w:left="6663" w:right="-283"/>
      </w:pPr>
    </w:p>
    <w:p w:rsidR="008B3D47" w:rsidRDefault="008B3D47" w:rsidP="00202D18">
      <w:pPr>
        <w:autoSpaceDE w:val="0"/>
        <w:autoSpaceDN w:val="0"/>
        <w:spacing w:line="0" w:lineRule="atLeast"/>
        <w:ind w:left="6663" w:right="-283"/>
      </w:pPr>
    </w:p>
    <w:p w:rsidR="00202D18" w:rsidRDefault="00202D18" w:rsidP="00202D18">
      <w:pPr>
        <w:autoSpaceDE w:val="0"/>
        <w:autoSpaceDN w:val="0"/>
        <w:spacing w:line="0" w:lineRule="atLeast"/>
        <w:ind w:left="6663" w:right="-283"/>
      </w:pPr>
      <w:r>
        <w:lastRenderedPageBreak/>
        <w:t>Приложение № 4</w:t>
      </w:r>
    </w:p>
    <w:p w:rsidR="00202D18" w:rsidRDefault="00202D18" w:rsidP="00202D18">
      <w:pPr>
        <w:autoSpaceDE w:val="0"/>
        <w:autoSpaceDN w:val="0"/>
        <w:spacing w:line="0" w:lineRule="atLeast"/>
        <w:ind w:left="6663" w:right="-283"/>
      </w:pPr>
      <w:r>
        <w:t xml:space="preserve">к распоряжению Комитета </w:t>
      </w:r>
    </w:p>
    <w:p w:rsidR="00202D18" w:rsidRDefault="00202D18" w:rsidP="00202D18">
      <w:pPr>
        <w:autoSpaceDE w:val="0"/>
        <w:autoSpaceDN w:val="0"/>
        <w:spacing w:line="0" w:lineRule="atLeast"/>
        <w:ind w:left="6663" w:right="-283"/>
      </w:pPr>
      <w:r>
        <w:t>по тарифам Санкт-Петербурга</w:t>
      </w:r>
    </w:p>
    <w:p w:rsidR="00202D18" w:rsidRDefault="00202D18" w:rsidP="00202D18">
      <w:pPr>
        <w:autoSpaceDE w:val="0"/>
        <w:autoSpaceDN w:val="0"/>
        <w:spacing w:line="0" w:lineRule="atLeast"/>
        <w:ind w:left="6663" w:right="-283"/>
      </w:pPr>
      <w:r>
        <w:t>от __________№____________</w:t>
      </w:r>
    </w:p>
    <w:p w:rsidR="00202D18" w:rsidRDefault="00202D18" w:rsidP="00202D18">
      <w:pPr>
        <w:autoSpaceDE w:val="0"/>
        <w:autoSpaceDN w:val="0"/>
        <w:spacing w:line="0" w:lineRule="atLeast"/>
        <w:ind w:left="6663" w:right="-283"/>
        <w:jc w:val="center"/>
        <w:rPr>
          <w:noProof/>
          <w:lang w:eastAsia="ru-RU"/>
        </w:rPr>
      </w:pPr>
    </w:p>
    <w:p w:rsidR="00202D18" w:rsidRDefault="00202D18" w:rsidP="00202D18">
      <w:pPr>
        <w:autoSpaceDE w:val="0"/>
        <w:autoSpaceDN w:val="0"/>
        <w:spacing w:line="0" w:lineRule="atLeast"/>
        <w:ind w:left="6663" w:right="-283"/>
        <w:jc w:val="center"/>
        <w:rPr>
          <w:rFonts w:eastAsia="SimSun"/>
          <w:sz w:val="16"/>
          <w:szCs w:val="24"/>
          <w:lang w:eastAsia="zh-CN"/>
        </w:rPr>
      </w:pPr>
    </w:p>
    <w:p w:rsidR="00202D18" w:rsidRDefault="00202D18" w:rsidP="00202D18">
      <w:pPr>
        <w:autoSpaceDE w:val="0"/>
        <w:autoSpaceDN w:val="0"/>
        <w:spacing w:line="0" w:lineRule="atLeast"/>
        <w:ind w:left="6663" w:right="-283"/>
        <w:jc w:val="center"/>
      </w:pPr>
      <w:r w:rsidRPr="006D0040">
        <w:rPr>
          <w:rFonts w:eastAsia="SimSun"/>
          <w:sz w:val="16"/>
          <w:szCs w:val="24"/>
          <w:lang w:eastAsia="zh-CN"/>
        </w:rPr>
        <w:t>QR-код, предусмотренный постановлением Правительства РФ от 16.04.2021 № 604</w:t>
      </w:r>
    </w:p>
    <w:p w:rsidR="00202D18" w:rsidRDefault="00202D18" w:rsidP="00202D18">
      <w:pPr>
        <w:autoSpaceDE w:val="0"/>
        <w:autoSpaceDN w:val="0"/>
        <w:spacing w:line="0" w:lineRule="atLeast"/>
        <w:ind w:left="6663" w:right="-283"/>
        <w:jc w:val="center"/>
      </w:pPr>
    </w:p>
    <w:p w:rsidR="00202D18" w:rsidRPr="00C57200" w:rsidRDefault="00202D18" w:rsidP="00202D18">
      <w:pPr>
        <w:autoSpaceDE w:val="0"/>
        <w:autoSpaceDN w:val="0"/>
        <w:spacing w:line="0" w:lineRule="atLeast"/>
        <w:ind w:right="-283"/>
        <w:jc w:val="center"/>
        <w:rPr>
          <w:b/>
        </w:rPr>
      </w:pPr>
    </w:p>
    <w:p w:rsidR="00202D18" w:rsidRPr="00C57200" w:rsidRDefault="00202D18" w:rsidP="00202D18">
      <w:pPr>
        <w:autoSpaceDE w:val="0"/>
        <w:autoSpaceDN w:val="0"/>
        <w:spacing w:line="0" w:lineRule="atLeast"/>
        <w:ind w:right="-283"/>
        <w:jc w:val="center"/>
        <w:rPr>
          <w:rFonts w:eastAsia="Times New Roman"/>
          <w:b/>
          <w:sz w:val="26"/>
          <w:szCs w:val="26"/>
          <w:lang w:eastAsia="ru-RU"/>
        </w:rPr>
      </w:pPr>
      <w:r w:rsidRPr="00C57200">
        <w:rPr>
          <w:rFonts w:eastAsia="Times New Roman"/>
          <w:b/>
          <w:sz w:val="26"/>
          <w:szCs w:val="26"/>
          <w:lang w:eastAsia="ru-RU"/>
        </w:rPr>
        <w:t xml:space="preserve">Форма проверочного листа, </w:t>
      </w:r>
    </w:p>
    <w:p w:rsidR="00202D18" w:rsidRDefault="00202D18" w:rsidP="00202D18">
      <w:pPr>
        <w:autoSpaceDE w:val="0"/>
        <w:autoSpaceDN w:val="0"/>
        <w:spacing w:line="0" w:lineRule="atLeast"/>
        <w:ind w:left="-567" w:right="-283"/>
        <w:jc w:val="center"/>
        <w:rPr>
          <w:b/>
          <w:sz w:val="26"/>
          <w:szCs w:val="26"/>
        </w:rPr>
      </w:pPr>
      <w:r w:rsidRPr="00C57200">
        <w:rPr>
          <w:rFonts w:eastAsia="Times New Roman"/>
          <w:b/>
          <w:sz w:val="26"/>
          <w:szCs w:val="26"/>
          <w:lang w:eastAsia="ru-RU"/>
        </w:rPr>
        <w:t xml:space="preserve">применяемая при осуществлении </w:t>
      </w:r>
      <w:r w:rsidRPr="00C57200">
        <w:rPr>
          <w:b/>
          <w:sz w:val="26"/>
          <w:szCs w:val="26"/>
        </w:rPr>
        <w:t xml:space="preserve">регионального государственного </w:t>
      </w:r>
    </w:p>
    <w:p w:rsidR="00202D18" w:rsidRDefault="00202D18" w:rsidP="008B3D47">
      <w:pPr>
        <w:autoSpaceDE w:val="0"/>
        <w:autoSpaceDN w:val="0"/>
        <w:spacing w:line="0" w:lineRule="atLeast"/>
        <w:ind w:left="-567" w:right="-283"/>
        <w:jc w:val="center"/>
        <w:rPr>
          <w:b/>
          <w:sz w:val="26"/>
          <w:szCs w:val="26"/>
        </w:rPr>
      </w:pPr>
      <w:r w:rsidRPr="00C57200">
        <w:rPr>
          <w:b/>
          <w:sz w:val="26"/>
          <w:szCs w:val="26"/>
        </w:rPr>
        <w:t xml:space="preserve">контроля (надзора) </w:t>
      </w:r>
      <w:r w:rsidR="008B3D47" w:rsidRPr="008B3D47">
        <w:rPr>
          <w:b/>
          <w:sz w:val="26"/>
          <w:szCs w:val="26"/>
        </w:rPr>
        <w:t xml:space="preserve">за регулируемыми государством ценами (тарифами) </w:t>
      </w:r>
      <w:r w:rsidR="008B3D47" w:rsidRPr="008B3D47">
        <w:rPr>
          <w:b/>
          <w:sz w:val="26"/>
          <w:szCs w:val="26"/>
        </w:rPr>
        <w:br/>
        <w:t>в электроэнергетике</w:t>
      </w:r>
      <w:r w:rsidRPr="000B27A7">
        <w:rPr>
          <w:b/>
          <w:sz w:val="26"/>
          <w:szCs w:val="26"/>
        </w:rPr>
        <w:t xml:space="preserve"> </w:t>
      </w:r>
      <w:r w:rsidRPr="00C57200">
        <w:rPr>
          <w:b/>
          <w:sz w:val="26"/>
          <w:szCs w:val="26"/>
        </w:rPr>
        <w:t>на территории города Санкт-Петербурга</w:t>
      </w:r>
    </w:p>
    <w:tbl>
      <w:tblPr>
        <w:tblW w:w="9994" w:type="dxa"/>
        <w:jc w:val="center"/>
        <w:tblLayout w:type="fixed"/>
        <w:tblLook w:val="04A0" w:firstRow="1" w:lastRow="0" w:firstColumn="1" w:lastColumn="0" w:noHBand="0" w:noVBand="1"/>
      </w:tblPr>
      <w:tblGrid>
        <w:gridCol w:w="9994"/>
      </w:tblGrid>
      <w:tr w:rsidR="00202D18" w:rsidRPr="00B561D8" w:rsidTr="008B3D47">
        <w:trPr>
          <w:jc w:val="center"/>
        </w:trPr>
        <w:tc>
          <w:tcPr>
            <w:tcW w:w="9994" w:type="dxa"/>
            <w:shd w:val="clear" w:color="auto" w:fill="auto"/>
          </w:tcPr>
          <w:p w:rsidR="00202D18" w:rsidRDefault="00202D18" w:rsidP="008B3D47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  <w:p w:rsidR="00202D18" w:rsidRPr="00B561D8" w:rsidRDefault="00202D18" w:rsidP="008B3D47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  <w:r w:rsidRPr="003806EE">
              <w:rPr>
                <w:rFonts w:eastAsia="SimSun"/>
                <w:szCs w:val="24"/>
                <w:lang w:eastAsia="zh-CN"/>
              </w:rPr>
              <w:t>Вид контрольного (надзорного) мероприятия</w:t>
            </w:r>
            <w:r>
              <w:rPr>
                <w:rFonts w:eastAsia="SimSun"/>
                <w:szCs w:val="24"/>
                <w:lang w:eastAsia="zh-CN"/>
              </w:rPr>
              <w:t xml:space="preserve"> (КНМ):</w:t>
            </w:r>
          </w:p>
        </w:tc>
      </w:tr>
      <w:tr w:rsidR="00202D18" w:rsidRPr="00B561D8" w:rsidTr="008B3D47">
        <w:trPr>
          <w:jc w:val="center"/>
        </w:trPr>
        <w:tc>
          <w:tcPr>
            <w:tcW w:w="9994" w:type="dxa"/>
            <w:tcBorders>
              <w:bottom w:val="single" w:sz="4" w:space="0" w:color="auto"/>
            </w:tcBorders>
            <w:shd w:val="clear" w:color="auto" w:fill="auto"/>
          </w:tcPr>
          <w:p w:rsidR="00202D18" w:rsidRPr="003806EE" w:rsidRDefault="00202D18" w:rsidP="008B3D47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</w:tc>
      </w:tr>
      <w:tr w:rsidR="00202D18" w:rsidRPr="0094719D" w:rsidTr="008B3D47">
        <w:trPr>
          <w:jc w:val="center"/>
        </w:trPr>
        <w:tc>
          <w:tcPr>
            <w:tcW w:w="9994" w:type="dxa"/>
            <w:tcBorders>
              <w:top w:val="single" w:sz="4" w:space="0" w:color="auto"/>
            </w:tcBorders>
            <w:shd w:val="clear" w:color="auto" w:fill="auto"/>
          </w:tcPr>
          <w:p w:rsidR="00202D18" w:rsidRPr="0094719D" w:rsidRDefault="00202D18" w:rsidP="008B3D47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12"/>
                <w:szCs w:val="12"/>
                <w:lang w:eastAsia="zh-CN"/>
              </w:rPr>
            </w:pPr>
          </w:p>
        </w:tc>
      </w:tr>
      <w:tr w:rsidR="00202D18" w:rsidRPr="00B561D8" w:rsidTr="008B3D47">
        <w:trPr>
          <w:jc w:val="center"/>
        </w:trPr>
        <w:tc>
          <w:tcPr>
            <w:tcW w:w="9994" w:type="dxa"/>
            <w:shd w:val="clear" w:color="auto" w:fill="auto"/>
          </w:tcPr>
          <w:p w:rsidR="00202D18" w:rsidRPr="00B561D8" w:rsidRDefault="00202D18" w:rsidP="008B3D47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  <w:r>
              <w:rPr>
                <w:rFonts w:eastAsia="SimSun"/>
                <w:szCs w:val="24"/>
                <w:lang w:eastAsia="zh-CN"/>
              </w:rPr>
              <w:t>Объект контроля (надзора):</w:t>
            </w:r>
          </w:p>
        </w:tc>
      </w:tr>
      <w:tr w:rsidR="00202D18" w:rsidRPr="00B561D8" w:rsidTr="008B3D47">
        <w:trPr>
          <w:jc w:val="center"/>
        </w:trPr>
        <w:tc>
          <w:tcPr>
            <w:tcW w:w="9994" w:type="dxa"/>
            <w:tcBorders>
              <w:bottom w:val="single" w:sz="4" w:space="0" w:color="auto"/>
            </w:tcBorders>
            <w:shd w:val="clear" w:color="auto" w:fill="auto"/>
          </w:tcPr>
          <w:p w:rsidR="00202D18" w:rsidRPr="00B561D8" w:rsidRDefault="00202D18" w:rsidP="008B3D47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</w:tc>
      </w:tr>
      <w:tr w:rsidR="00202D18" w:rsidRPr="0094719D" w:rsidTr="008B3D47">
        <w:trPr>
          <w:jc w:val="center"/>
        </w:trPr>
        <w:tc>
          <w:tcPr>
            <w:tcW w:w="9994" w:type="dxa"/>
            <w:tcBorders>
              <w:top w:val="single" w:sz="4" w:space="0" w:color="auto"/>
            </w:tcBorders>
            <w:shd w:val="clear" w:color="auto" w:fill="auto"/>
          </w:tcPr>
          <w:p w:rsidR="00202D18" w:rsidRPr="0094719D" w:rsidRDefault="00202D18" w:rsidP="008B3D47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12"/>
                <w:szCs w:val="12"/>
                <w:lang w:eastAsia="zh-CN"/>
              </w:rPr>
            </w:pPr>
          </w:p>
        </w:tc>
      </w:tr>
      <w:tr w:rsidR="00202D18" w:rsidRPr="00B561D8" w:rsidTr="008B3D47">
        <w:trPr>
          <w:jc w:val="center"/>
        </w:trPr>
        <w:tc>
          <w:tcPr>
            <w:tcW w:w="9994" w:type="dxa"/>
            <w:shd w:val="clear" w:color="auto" w:fill="auto"/>
          </w:tcPr>
          <w:p w:rsidR="00202D18" w:rsidRPr="00B561D8" w:rsidRDefault="00202D18" w:rsidP="008B3D47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  <w:r>
              <w:rPr>
                <w:rFonts w:eastAsia="SimSun"/>
                <w:szCs w:val="24"/>
                <w:lang w:eastAsia="zh-CN"/>
              </w:rPr>
              <w:t>Сведения о контролируемом лице:</w:t>
            </w:r>
          </w:p>
        </w:tc>
      </w:tr>
      <w:tr w:rsidR="00202D18" w:rsidRPr="00B561D8" w:rsidTr="008B3D47">
        <w:trPr>
          <w:jc w:val="center"/>
        </w:trPr>
        <w:tc>
          <w:tcPr>
            <w:tcW w:w="99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2D18" w:rsidRPr="00B561D8" w:rsidRDefault="00202D18" w:rsidP="008B3D47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</w:tc>
      </w:tr>
      <w:tr w:rsidR="00202D18" w:rsidRPr="00B561D8" w:rsidTr="008B3D47">
        <w:trPr>
          <w:jc w:val="center"/>
        </w:trPr>
        <w:tc>
          <w:tcPr>
            <w:tcW w:w="99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02D18" w:rsidRPr="002C663C" w:rsidRDefault="00202D18" w:rsidP="008B3D47">
            <w:pPr>
              <w:suppressAutoHyphens/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sz w:val="16"/>
                <w:szCs w:val="24"/>
                <w:lang w:eastAsia="zh-CN"/>
              </w:rPr>
            </w:pPr>
            <w:r w:rsidRPr="002C663C">
              <w:rPr>
                <w:rFonts w:eastAsia="SimSun"/>
                <w:sz w:val="16"/>
                <w:szCs w:val="24"/>
                <w:lang w:eastAsia="zh-CN"/>
              </w:rPr>
              <w:t>(фамилия, имя и отчество (при наличии) гражданина или индивидуального предпринимателя</w:t>
            </w:r>
            <w:r>
              <w:rPr>
                <w:rFonts w:eastAsia="SimSun"/>
                <w:sz w:val="16"/>
                <w:szCs w:val="24"/>
                <w:lang w:eastAsia="zh-CN"/>
              </w:rPr>
              <w:t xml:space="preserve">, </w:t>
            </w:r>
            <w:r w:rsidRPr="002C663C">
              <w:rPr>
                <w:rFonts w:eastAsia="SimSun"/>
                <w:sz w:val="16"/>
                <w:szCs w:val="24"/>
                <w:lang w:eastAsia="zh-CN"/>
              </w:rPr>
              <w:t>идентификационный номер налогоплательщика гражданина или индивидуального предпринимателя и (или) основной государственный регистрационный номер индивидуального предпринимателя</w:t>
            </w:r>
            <w:r>
              <w:rPr>
                <w:rFonts w:eastAsia="SimSun"/>
                <w:sz w:val="16"/>
                <w:szCs w:val="24"/>
                <w:lang w:eastAsia="zh-CN"/>
              </w:rPr>
              <w:t xml:space="preserve">, </w:t>
            </w:r>
            <w:r w:rsidRPr="006030C4">
              <w:rPr>
                <w:rFonts w:eastAsia="SimSun"/>
                <w:sz w:val="16"/>
                <w:szCs w:val="24"/>
                <w:lang w:eastAsia="zh-CN"/>
              </w:rPr>
              <w:t>(адрес регистрации гражданина или индивидуального предпринимателя</w:t>
            </w:r>
            <w:r>
              <w:rPr>
                <w:rFonts w:eastAsia="SimSun"/>
                <w:sz w:val="16"/>
                <w:szCs w:val="24"/>
                <w:lang w:eastAsia="zh-CN"/>
              </w:rPr>
              <w:t>)</w:t>
            </w:r>
          </w:p>
        </w:tc>
      </w:tr>
      <w:tr w:rsidR="00202D18" w:rsidRPr="00B561D8" w:rsidTr="008B3D47">
        <w:trPr>
          <w:jc w:val="center"/>
        </w:trPr>
        <w:tc>
          <w:tcPr>
            <w:tcW w:w="99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2D18" w:rsidRPr="00B561D8" w:rsidRDefault="00202D18" w:rsidP="008B3D47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</w:tc>
      </w:tr>
      <w:tr w:rsidR="00202D18" w:rsidRPr="00B561D8" w:rsidTr="008B3D47">
        <w:trPr>
          <w:jc w:val="center"/>
        </w:trPr>
        <w:tc>
          <w:tcPr>
            <w:tcW w:w="99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02D18" w:rsidRPr="002C663C" w:rsidRDefault="00202D18" w:rsidP="008B3D47">
            <w:pPr>
              <w:pStyle w:val="a9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eastAsia="SimSun"/>
                <w:sz w:val="16"/>
                <w:szCs w:val="24"/>
                <w:lang w:eastAsia="zh-CN"/>
              </w:rPr>
            </w:pPr>
            <w:r>
              <w:rPr>
                <w:rFonts w:eastAsia="SimSun"/>
                <w:sz w:val="16"/>
                <w:szCs w:val="24"/>
                <w:lang w:eastAsia="zh-CN"/>
              </w:rPr>
              <w:t>(</w:t>
            </w:r>
            <w:r w:rsidRPr="006030C4">
              <w:rPr>
                <w:rFonts w:eastAsia="SimSun"/>
                <w:sz w:val="16"/>
                <w:szCs w:val="24"/>
                <w:lang w:eastAsia="zh-CN"/>
              </w:rPr>
              <w:t>наименование юридического лица, идентификационный номер налогоплательщика юридического лица и (или) основной государственный регистрационный номер, адрес юридического лица</w:t>
            </w:r>
            <w:r>
              <w:rPr>
                <w:rFonts w:eastAsia="SimSun"/>
                <w:sz w:val="16"/>
                <w:szCs w:val="24"/>
                <w:lang w:eastAsia="zh-CN"/>
              </w:rPr>
              <w:t xml:space="preserve"> </w:t>
            </w:r>
            <w:r w:rsidRPr="006030C4">
              <w:rPr>
                <w:rFonts w:eastAsia="SimSun"/>
                <w:sz w:val="16"/>
                <w:szCs w:val="24"/>
                <w:lang w:eastAsia="zh-CN"/>
              </w:rPr>
              <w:t>(его филиалов, представительств, обособленных структурных подразделений)</w:t>
            </w:r>
          </w:p>
        </w:tc>
      </w:tr>
      <w:tr w:rsidR="00202D18" w:rsidRPr="004F6CE2" w:rsidTr="008B3D47">
        <w:trPr>
          <w:jc w:val="center"/>
        </w:trPr>
        <w:tc>
          <w:tcPr>
            <w:tcW w:w="9994" w:type="dxa"/>
            <w:shd w:val="clear" w:color="auto" w:fill="auto"/>
            <w:vAlign w:val="center"/>
          </w:tcPr>
          <w:p w:rsidR="00202D18" w:rsidRPr="004F6CE2" w:rsidRDefault="00202D18" w:rsidP="008B3D47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12"/>
                <w:szCs w:val="12"/>
                <w:lang w:eastAsia="zh-CN"/>
              </w:rPr>
            </w:pPr>
          </w:p>
        </w:tc>
      </w:tr>
      <w:tr w:rsidR="00202D18" w:rsidRPr="00B561D8" w:rsidTr="008B3D47">
        <w:trPr>
          <w:jc w:val="center"/>
        </w:trPr>
        <w:tc>
          <w:tcPr>
            <w:tcW w:w="9994" w:type="dxa"/>
            <w:shd w:val="clear" w:color="auto" w:fill="auto"/>
            <w:vAlign w:val="center"/>
          </w:tcPr>
          <w:p w:rsidR="00202D18" w:rsidRPr="00B561D8" w:rsidRDefault="00202D18" w:rsidP="008B3D47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  <w:r w:rsidRPr="00782FF6">
              <w:rPr>
                <w:rFonts w:eastAsia="SimSun"/>
                <w:szCs w:val="24"/>
                <w:lang w:eastAsia="zh-CN"/>
              </w:rPr>
              <w:t xml:space="preserve">Место (места) проведения </w:t>
            </w:r>
            <w:r>
              <w:rPr>
                <w:rFonts w:eastAsia="SimSun"/>
                <w:szCs w:val="24"/>
                <w:lang w:eastAsia="zh-CN"/>
              </w:rPr>
              <w:t>КНМ</w:t>
            </w:r>
            <w:r w:rsidRPr="00782FF6">
              <w:rPr>
                <w:rFonts w:eastAsia="SimSun"/>
                <w:szCs w:val="24"/>
                <w:lang w:eastAsia="zh-CN"/>
              </w:rPr>
              <w:t xml:space="preserve"> с заполнением проверочного листа</w:t>
            </w:r>
            <w:r>
              <w:rPr>
                <w:rFonts w:eastAsia="SimSun"/>
                <w:szCs w:val="24"/>
                <w:lang w:eastAsia="zh-CN"/>
              </w:rPr>
              <w:t>:</w:t>
            </w:r>
          </w:p>
        </w:tc>
      </w:tr>
      <w:tr w:rsidR="00202D18" w:rsidRPr="00B561D8" w:rsidTr="008B3D47">
        <w:trPr>
          <w:jc w:val="center"/>
        </w:trPr>
        <w:tc>
          <w:tcPr>
            <w:tcW w:w="99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2D18" w:rsidRPr="00B561D8" w:rsidRDefault="00202D18" w:rsidP="008B3D47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</w:tc>
      </w:tr>
      <w:tr w:rsidR="00202D18" w:rsidRPr="004F6CE2" w:rsidTr="008B3D47">
        <w:trPr>
          <w:jc w:val="center"/>
        </w:trPr>
        <w:tc>
          <w:tcPr>
            <w:tcW w:w="99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02D18" w:rsidRPr="004F6CE2" w:rsidRDefault="00202D18" w:rsidP="008B3D47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12"/>
                <w:szCs w:val="12"/>
                <w:lang w:eastAsia="zh-CN"/>
              </w:rPr>
            </w:pPr>
          </w:p>
        </w:tc>
      </w:tr>
      <w:tr w:rsidR="00202D18" w:rsidRPr="00B561D8" w:rsidTr="008B3D47">
        <w:trPr>
          <w:jc w:val="center"/>
        </w:trPr>
        <w:tc>
          <w:tcPr>
            <w:tcW w:w="9994" w:type="dxa"/>
            <w:shd w:val="clear" w:color="auto" w:fill="auto"/>
            <w:vAlign w:val="center"/>
          </w:tcPr>
          <w:p w:rsidR="00202D18" w:rsidRPr="00B561D8" w:rsidRDefault="00202D18" w:rsidP="008B3D47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  <w:r w:rsidRPr="00782FF6">
              <w:rPr>
                <w:rFonts w:eastAsia="SimSun"/>
                <w:szCs w:val="24"/>
                <w:lang w:eastAsia="zh-CN"/>
              </w:rPr>
              <w:t xml:space="preserve">Реквизиты решения контрольного (надзорного) органа о проведении </w:t>
            </w:r>
            <w:r>
              <w:rPr>
                <w:rFonts w:eastAsia="SimSun"/>
                <w:szCs w:val="24"/>
                <w:lang w:eastAsia="zh-CN"/>
              </w:rPr>
              <w:t>КНМ</w:t>
            </w:r>
            <w:r w:rsidRPr="00782FF6">
              <w:rPr>
                <w:rFonts w:eastAsia="SimSun"/>
                <w:szCs w:val="24"/>
                <w:lang w:eastAsia="zh-CN"/>
              </w:rPr>
              <w:t>, подписанного уполномоченным должностным лицом контрольного (надзорного) органа</w:t>
            </w:r>
            <w:r>
              <w:rPr>
                <w:rFonts w:eastAsia="SimSun"/>
                <w:szCs w:val="24"/>
                <w:lang w:eastAsia="zh-CN"/>
              </w:rPr>
              <w:t>:</w:t>
            </w:r>
          </w:p>
        </w:tc>
      </w:tr>
      <w:tr w:rsidR="00202D18" w:rsidRPr="00B561D8" w:rsidTr="008B3D47">
        <w:trPr>
          <w:jc w:val="center"/>
        </w:trPr>
        <w:tc>
          <w:tcPr>
            <w:tcW w:w="99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2D18" w:rsidRPr="00B561D8" w:rsidRDefault="00202D18" w:rsidP="008B3D47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</w:tc>
      </w:tr>
      <w:tr w:rsidR="00202D18" w:rsidRPr="00CC487D" w:rsidTr="008B3D47">
        <w:trPr>
          <w:jc w:val="center"/>
        </w:trPr>
        <w:tc>
          <w:tcPr>
            <w:tcW w:w="99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02D18" w:rsidRPr="00CC487D" w:rsidRDefault="00202D18" w:rsidP="008B3D47">
            <w:pPr>
              <w:suppressAutoHyphens/>
              <w:autoSpaceDE w:val="0"/>
              <w:autoSpaceDN w:val="0"/>
              <w:adjustRightInd w:val="0"/>
              <w:rPr>
                <w:rFonts w:eastAsia="SimSun"/>
                <w:sz w:val="12"/>
                <w:szCs w:val="12"/>
                <w:lang w:eastAsia="zh-CN"/>
              </w:rPr>
            </w:pPr>
          </w:p>
        </w:tc>
      </w:tr>
      <w:tr w:rsidR="00202D18" w:rsidRPr="00CC487D" w:rsidTr="008B3D47">
        <w:trPr>
          <w:jc w:val="center"/>
        </w:trPr>
        <w:tc>
          <w:tcPr>
            <w:tcW w:w="9994" w:type="dxa"/>
            <w:shd w:val="clear" w:color="auto" w:fill="auto"/>
          </w:tcPr>
          <w:p w:rsidR="00202D18" w:rsidRPr="00CC487D" w:rsidRDefault="00202D18" w:rsidP="008B3D47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  <w:r>
              <w:rPr>
                <w:rFonts w:eastAsia="SimSun"/>
                <w:szCs w:val="24"/>
                <w:lang w:eastAsia="zh-CN"/>
              </w:rPr>
              <w:t>У</w:t>
            </w:r>
            <w:r w:rsidRPr="00782FF6">
              <w:rPr>
                <w:rFonts w:eastAsia="SimSun"/>
                <w:szCs w:val="24"/>
                <w:lang w:eastAsia="zh-CN"/>
              </w:rPr>
              <w:t>четный номер контрольного (надзорного) мероприятия</w:t>
            </w:r>
            <w:r>
              <w:rPr>
                <w:rFonts w:eastAsia="SimSun"/>
                <w:szCs w:val="24"/>
                <w:lang w:eastAsia="zh-CN"/>
              </w:rPr>
              <w:t>:</w:t>
            </w:r>
          </w:p>
        </w:tc>
      </w:tr>
      <w:tr w:rsidR="00202D18" w:rsidRPr="00B561D8" w:rsidTr="008B3D47">
        <w:trPr>
          <w:jc w:val="center"/>
        </w:trPr>
        <w:tc>
          <w:tcPr>
            <w:tcW w:w="9994" w:type="dxa"/>
            <w:tcBorders>
              <w:bottom w:val="single" w:sz="4" w:space="0" w:color="auto"/>
            </w:tcBorders>
            <w:shd w:val="clear" w:color="auto" w:fill="auto"/>
          </w:tcPr>
          <w:p w:rsidR="00202D18" w:rsidRPr="00B561D8" w:rsidRDefault="00202D18" w:rsidP="008B3D4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szCs w:val="24"/>
                <w:lang w:eastAsia="zh-CN"/>
              </w:rPr>
            </w:pPr>
          </w:p>
        </w:tc>
      </w:tr>
    </w:tbl>
    <w:p w:rsidR="00202D18" w:rsidRDefault="00202D18" w:rsidP="00202D18">
      <w:pPr>
        <w:jc w:val="both"/>
        <w:rPr>
          <w:sz w:val="20"/>
          <w:szCs w:val="20"/>
        </w:rPr>
      </w:pPr>
    </w:p>
    <w:tbl>
      <w:tblPr>
        <w:tblStyle w:val="ab"/>
        <w:tblW w:w="9847" w:type="dxa"/>
        <w:jc w:val="center"/>
        <w:tblLook w:val="04A0" w:firstRow="1" w:lastRow="0" w:firstColumn="1" w:lastColumn="0" w:noHBand="0" w:noVBand="1"/>
      </w:tblPr>
      <w:tblGrid>
        <w:gridCol w:w="540"/>
        <w:gridCol w:w="2737"/>
        <w:gridCol w:w="3150"/>
        <w:gridCol w:w="1902"/>
        <w:gridCol w:w="1518"/>
      </w:tblGrid>
      <w:tr w:rsidR="00202D18" w:rsidTr="008B3D47">
        <w:trPr>
          <w:jc w:val="center"/>
        </w:trPr>
        <w:tc>
          <w:tcPr>
            <w:tcW w:w="98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2D18" w:rsidRDefault="00202D18" w:rsidP="008B3D47">
            <w:pPr>
              <w:jc w:val="center"/>
              <w:rPr>
                <w:szCs w:val="24"/>
              </w:rPr>
            </w:pPr>
            <w:r w:rsidRPr="00110E71">
              <w:rPr>
                <w:szCs w:val="24"/>
              </w:rPr>
              <w:t xml:space="preserve">Список контрольных вопросов, отражающих содержание </w:t>
            </w:r>
            <w:r>
              <w:rPr>
                <w:szCs w:val="24"/>
              </w:rPr>
              <w:t xml:space="preserve">обязательных требований, ответы </w:t>
            </w:r>
            <w:r w:rsidRPr="00110E71">
              <w:rPr>
                <w:szCs w:val="24"/>
              </w:rPr>
              <w:t>на которые свидетельствуют о соблюдении или несоблюдении контролируемым лицом обязательных требований</w:t>
            </w:r>
          </w:p>
          <w:p w:rsidR="00202D18" w:rsidRPr="00B36AC2" w:rsidRDefault="00202D18" w:rsidP="008B3D47">
            <w:pPr>
              <w:jc w:val="center"/>
              <w:rPr>
                <w:szCs w:val="24"/>
              </w:rPr>
            </w:pPr>
          </w:p>
        </w:tc>
      </w:tr>
      <w:tr w:rsidR="00202D18" w:rsidTr="008B3D47">
        <w:trPr>
          <w:jc w:val="center"/>
        </w:trPr>
        <w:tc>
          <w:tcPr>
            <w:tcW w:w="540" w:type="dxa"/>
            <w:tcBorders>
              <w:top w:val="single" w:sz="4" w:space="0" w:color="auto"/>
            </w:tcBorders>
          </w:tcPr>
          <w:p w:rsidR="00202D18" w:rsidRPr="00B36AC2" w:rsidRDefault="00202D18" w:rsidP="008B3D47">
            <w:pPr>
              <w:jc w:val="center"/>
              <w:rPr>
                <w:szCs w:val="24"/>
              </w:rPr>
            </w:pPr>
            <w:r w:rsidRPr="00B36AC2">
              <w:rPr>
                <w:szCs w:val="24"/>
              </w:rPr>
              <w:t>№ п/п</w:t>
            </w:r>
          </w:p>
        </w:tc>
        <w:tc>
          <w:tcPr>
            <w:tcW w:w="2737" w:type="dxa"/>
            <w:tcBorders>
              <w:top w:val="single" w:sz="4" w:space="0" w:color="auto"/>
            </w:tcBorders>
          </w:tcPr>
          <w:p w:rsidR="00202D18" w:rsidRPr="00B36AC2" w:rsidRDefault="00202D18" w:rsidP="008B3D47">
            <w:pPr>
              <w:jc w:val="center"/>
              <w:rPr>
                <w:szCs w:val="24"/>
              </w:rPr>
            </w:pPr>
            <w:r w:rsidRPr="00B36AC2">
              <w:rPr>
                <w:szCs w:val="24"/>
              </w:rPr>
              <w:t>Контрольные вопросы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202D18" w:rsidRPr="00B36AC2" w:rsidRDefault="00202D18" w:rsidP="008B3D47">
            <w:pPr>
              <w:jc w:val="center"/>
              <w:rPr>
                <w:szCs w:val="24"/>
              </w:rPr>
            </w:pPr>
            <w:r w:rsidRPr="00B36AC2">
              <w:rPr>
                <w:szCs w:val="24"/>
              </w:rPr>
              <w:t>Реквизиты нормативных правовых актов, с указанием структурных единиц этих актов</w:t>
            </w:r>
          </w:p>
        </w:tc>
        <w:tc>
          <w:tcPr>
            <w:tcW w:w="1902" w:type="dxa"/>
            <w:tcBorders>
              <w:top w:val="single" w:sz="4" w:space="0" w:color="auto"/>
            </w:tcBorders>
          </w:tcPr>
          <w:p w:rsidR="00202D18" w:rsidRPr="00B36AC2" w:rsidRDefault="00202D18" w:rsidP="008B3D47">
            <w:pPr>
              <w:ind w:right="-33"/>
              <w:jc w:val="center"/>
              <w:rPr>
                <w:szCs w:val="24"/>
              </w:rPr>
            </w:pPr>
            <w:r w:rsidRPr="00B36AC2">
              <w:rPr>
                <w:szCs w:val="24"/>
              </w:rPr>
              <w:t>Ответы</w:t>
            </w:r>
            <w:r>
              <w:rPr>
                <w:szCs w:val="24"/>
              </w:rPr>
              <w:br/>
              <w:t>(«да» / «нет» /</w:t>
            </w:r>
            <w:r w:rsidRPr="00B36AC2">
              <w:rPr>
                <w:szCs w:val="24"/>
              </w:rPr>
              <w:t xml:space="preserve"> «неприменимо»)</w:t>
            </w:r>
          </w:p>
        </w:tc>
        <w:tc>
          <w:tcPr>
            <w:tcW w:w="1518" w:type="dxa"/>
            <w:tcBorders>
              <w:top w:val="single" w:sz="4" w:space="0" w:color="auto"/>
            </w:tcBorders>
          </w:tcPr>
          <w:p w:rsidR="00202D18" w:rsidRPr="00B36AC2" w:rsidRDefault="00202D18" w:rsidP="008B3D47">
            <w:pPr>
              <w:jc w:val="both"/>
              <w:rPr>
                <w:szCs w:val="24"/>
              </w:rPr>
            </w:pPr>
            <w:r w:rsidRPr="00B36AC2">
              <w:rPr>
                <w:szCs w:val="24"/>
              </w:rPr>
              <w:t>Примечания</w:t>
            </w:r>
          </w:p>
        </w:tc>
      </w:tr>
      <w:tr w:rsidR="00202D18" w:rsidTr="008B3D47">
        <w:trPr>
          <w:jc w:val="center"/>
        </w:trPr>
        <w:tc>
          <w:tcPr>
            <w:tcW w:w="540" w:type="dxa"/>
          </w:tcPr>
          <w:p w:rsidR="00202D18" w:rsidRPr="00B36AC2" w:rsidRDefault="00202D18" w:rsidP="008B3D4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737" w:type="dxa"/>
          </w:tcPr>
          <w:p w:rsidR="00202D18" w:rsidRPr="006D0040" w:rsidRDefault="00202D18" w:rsidP="008B3D47">
            <w:pPr>
              <w:jc w:val="center"/>
              <w:rPr>
                <w:sz w:val="22"/>
              </w:rPr>
            </w:pPr>
            <w:r w:rsidRPr="006D0040">
              <w:rPr>
                <w:rStyle w:val="CharStyle14"/>
                <w:color w:val="000000"/>
              </w:rPr>
              <w:t xml:space="preserve">Соблюдается ли достоверность данных, приведенных </w:t>
            </w:r>
            <w:r w:rsidRPr="006D0040">
              <w:rPr>
                <w:rStyle w:val="CharStyle14"/>
                <w:color w:val="000000"/>
              </w:rPr>
              <w:br/>
              <w:t xml:space="preserve">в предложениях </w:t>
            </w:r>
            <w:r w:rsidRPr="006D0040">
              <w:rPr>
                <w:rStyle w:val="CharStyle14"/>
                <w:color w:val="000000"/>
              </w:rPr>
              <w:br/>
              <w:t xml:space="preserve">об установлении цен (тарифов) </w:t>
            </w:r>
            <w:r>
              <w:rPr>
                <w:rStyle w:val="CharStyle19"/>
                <w:color w:val="000000"/>
              </w:rPr>
              <w:t xml:space="preserve">в сфере </w:t>
            </w:r>
            <w:r w:rsidR="008B3D47">
              <w:rPr>
                <w:rStyle w:val="CharStyle19"/>
                <w:color w:val="000000"/>
              </w:rPr>
              <w:t>электроэнергетики</w:t>
            </w:r>
          </w:p>
        </w:tc>
        <w:tc>
          <w:tcPr>
            <w:tcW w:w="3150" w:type="dxa"/>
          </w:tcPr>
          <w:p w:rsidR="00CD7108" w:rsidRPr="00CD7108" w:rsidRDefault="00CD7108" w:rsidP="00CD710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Абзац 3 части 2 </w:t>
            </w:r>
            <w:r w:rsidRPr="00CD7108">
              <w:rPr>
                <w:sz w:val="22"/>
              </w:rPr>
              <w:t>статьи 29.2</w:t>
            </w:r>
          </w:p>
          <w:p w:rsidR="00202D18" w:rsidRPr="006D0040" w:rsidRDefault="00CD7108" w:rsidP="00CD710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Федерального </w:t>
            </w:r>
            <w:r w:rsidRPr="00CD7108">
              <w:rPr>
                <w:sz w:val="22"/>
              </w:rPr>
              <w:t xml:space="preserve">закона </w:t>
            </w:r>
            <w:r>
              <w:rPr>
                <w:sz w:val="22"/>
              </w:rPr>
              <w:br/>
              <w:t xml:space="preserve">от 26.03.2003 </w:t>
            </w:r>
            <w:r w:rsidRPr="00CD7108">
              <w:rPr>
                <w:sz w:val="22"/>
              </w:rPr>
              <w:t xml:space="preserve">№ 35-ФЗ </w:t>
            </w:r>
            <w:r>
              <w:rPr>
                <w:sz w:val="22"/>
              </w:rPr>
              <w:br/>
              <w:t xml:space="preserve">«Об </w:t>
            </w:r>
            <w:r w:rsidRPr="00CD7108">
              <w:rPr>
                <w:sz w:val="22"/>
              </w:rPr>
              <w:t>электроэнергетике»</w:t>
            </w:r>
          </w:p>
        </w:tc>
        <w:tc>
          <w:tcPr>
            <w:tcW w:w="1902" w:type="dxa"/>
          </w:tcPr>
          <w:p w:rsidR="00202D18" w:rsidRPr="00B36AC2" w:rsidRDefault="00202D18" w:rsidP="008B3D47">
            <w:pPr>
              <w:jc w:val="center"/>
              <w:rPr>
                <w:szCs w:val="24"/>
              </w:rPr>
            </w:pPr>
          </w:p>
        </w:tc>
        <w:tc>
          <w:tcPr>
            <w:tcW w:w="1518" w:type="dxa"/>
          </w:tcPr>
          <w:p w:rsidR="00202D18" w:rsidRPr="00B36AC2" w:rsidRDefault="00202D18" w:rsidP="008B3D47">
            <w:pPr>
              <w:jc w:val="both"/>
              <w:rPr>
                <w:szCs w:val="24"/>
              </w:rPr>
            </w:pPr>
          </w:p>
        </w:tc>
      </w:tr>
      <w:tr w:rsidR="00202D18" w:rsidTr="008B3D47">
        <w:trPr>
          <w:trHeight w:val="2661"/>
          <w:jc w:val="center"/>
        </w:trPr>
        <w:tc>
          <w:tcPr>
            <w:tcW w:w="540" w:type="dxa"/>
          </w:tcPr>
          <w:p w:rsidR="00202D18" w:rsidRDefault="00202D18" w:rsidP="008B3D4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2737" w:type="dxa"/>
          </w:tcPr>
          <w:p w:rsidR="00202D18" w:rsidRDefault="00202D18" w:rsidP="008B3D47">
            <w:pPr>
              <w:jc w:val="center"/>
              <w:rPr>
                <w:sz w:val="22"/>
              </w:rPr>
            </w:pPr>
            <w:r>
              <w:rPr>
                <w:rStyle w:val="CharStyle14"/>
                <w:color w:val="000000"/>
              </w:rPr>
              <w:t xml:space="preserve">Соблюдается ли экономическая обоснованность расходов и иных показателей, учитываемых при регулировании цен (тарифов) </w:t>
            </w:r>
            <w:r w:rsidR="00CD7108">
              <w:rPr>
                <w:rStyle w:val="CharStyle19"/>
                <w:color w:val="000000"/>
              </w:rPr>
              <w:t>в сфере электроэнергетики</w:t>
            </w:r>
          </w:p>
        </w:tc>
        <w:tc>
          <w:tcPr>
            <w:tcW w:w="3150" w:type="dxa"/>
          </w:tcPr>
          <w:p w:rsidR="00CD7108" w:rsidRPr="00CD7108" w:rsidRDefault="00CD7108" w:rsidP="00CD710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Абзац 3 части 2 </w:t>
            </w:r>
            <w:r w:rsidRPr="00CD7108">
              <w:rPr>
                <w:sz w:val="22"/>
              </w:rPr>
              <w:t>статьи 29.2</w:t>
            </w:r>
          </w:p>
          <w:p w:rsidR="00202D18" w:rsidRPr="0060588A" w:rsidRDefault="00CD7108" w:rsidP="00CD710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Федерального </w:t>
            </w:r>
            <w:r w:rsidRPr="00CD7108">
              <w:rPr>
                <w:sz w:val="22"/>
              </w:rPr>
              <w:t xml:space="preserve">закона </w:t>
            </w:r>
            <w:r>
              <w:rPr>
                <w:sz w:val="22"/>
              </w:rPr>
              <w:br/>
              <w:t xml:space="preserve">от 26.03.2003 </w:t>
            </w:r>
            <w:r w:rsidRPr="00CD7108">
              <w:rPr>
                <w:sz w:val="22"/>
              </w:rPr>
              <w:t xml:space="preserve">№ 35-ФЗ </w:t>
            </w:r>
            <w:r>
              <w:rPr>
                <w:sz w:val="22"/>
              </w:rPr>
              <w:br/>
              <w:t xml:space="preserve">«Об </w:t>
            </w:r>
            <w:r w:rsidRPr="00CD7108">
              <w:rPr>
                <w:sz w:val="22"/>
              </w:rPr>
              <w:t>электроэнергетике»</w:t>
            </w:r>
          </w:p>
        </w:tc>
        <w:tc>
          <w:tcPr>
            <w:tcW w:w="1902" w:type="dxa"/>
          </w:tcPr>
          <w:p w:rsidR="00202D18" w:rsidRPr="00B36AC2" w:rsidRDefault="00202D18" w:rsidP="008B3D47">
            <w:pPr>
              <w:jc w:val="center"/>
              <w:rPr>
                <w:szCs w:val="24"/>
              </w:rPr>
            </w:pPr>
          </w:p>
        </w:tc>
        <w:tc>
          <w:tcPr>
            <w:tcW w:w="1518" w:type="dxa"/>
          </w:tcPr>
          <w:p w:rsidR="00202D18" w:rsidRPr="00B36AC2" w:rsidRDefault="00202D18" w:rsidP="008B3D47">
            <w:pPr>
              <w:jc w:val="both"/>
              <w:rPr>
                <w:szCs w:val="24"/>
              </w:rPr>
            </w:pPr>
          </w:p>
        </w:tc>
      </w:tr>
      <w:tr w:rsidR="00202D18" w:rsidTr="008B3D47">
        <w:trPr>
          <w:trHeight w:val="2661"/>
          <w:jc w:val="center"/>
        </w:trPr>
        <w:tc>
          <w:tcPr>
            <w:tcW w:w="540" w:type="dxa"/>
          </w:tcPr>
          <w:p w:rsidR="00202D18" w:rsidRDefault="00202D18" w:rsidP="008B3D4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737" w:type="dxa"/>
          </w:tcPr>
          <w:p w:rsidR="00202D18" w:rsidRDefault="00202D18" w:rsidP="008B3D47">
            <w:pPr>
              <w:jc w:val="center"/>
              <w:rPr>
                <w:rStyle w:val="CharStyle14"/>
                <w:color w:val="000000"/>
              </w:rPr>
            </w:pPr>
            <w:r>
              <w:rPr>
                <w:rStyle w:val="CharStyle14"/>
                <w:color w:val="000000"/>
              </w:rPr>
              <w:t>Соблюдается ли экономическая обоснованность фактического расходования средств</w:t>
            </w:r>
            <w:r>
              <w:rPr>
                <w:rStyle w:val="aeoaeno12"/>
                <w:color w:val="000000"/>
              </w:rPr>
              <w:t xml:space="preserve"> </w:t>
            </w:r>
            <w:r>
              <w:rPr>
                <w:rStyle w:val="CharStyle14"/>
                <w:color w:val="000000"/>
              </w:rPr>
              <w:t xml:space="preserve">при осуществлении регулируемых видов деятельности </w:t>
            </w:r>
            <w:r w:rsidR="00CD7108">
              <w:rPr>
                <w:rStyle w:val="CharStyle19"/>
                <w:color w:val="000000"/>
              </w:rPr>
              <w:t>в сфере электроэнергетики</w:t>
            </w:r>
          </w:p>
        </w:tc>
        <w:tc>
          <w:tcPr>
            <w:tcW w:w="3150" w:type="dxa"/>
          </w:tcPr>
          <w:p w:rsidR="00CD7108" w:rsidRPr="00CD7108" w:rsidRDefault="00CD7108" w:rsidP="00CD710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Абзац 3 части 2 </w:t>
            </w:r>
            <w:r w:rsidRPr="00CD7108">
              <w:rPr>
                <w:sz w:val="22"/>
              </w:rPr>
              <w:t>статьи 29.2</w:t>
            </w:r>
          </w:p>
          <w:p w:rsidR="00202D18" w:rsidRPr="0060588A" w:rsidRDefault="00CD7108" w:rsidP="00CD710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Федерального </w:t>
            </w:r>
            <w:r w:rsidRPr="00CD7108">
              <w:rPr>
                <w:sz w:val="22"/>
              </w:rPr>
              <w:t xml:space="preserve">закона </w:t>
            </w:r>
            <w:r>
              <w:rPr>
                <w:sz w:val="22"/>
              </w:rPr>
              <w:br/>
              <w:t xml:space="preserve">от 26.03.2003 </w:t>
            </w:r>
            <w:r w:rsidRPr="00CD7108">
              <w:rPr>
                <w:sz w:val="22"/>
              </w:rPr>
              <w:t xml:space="preserve">№ 35-ФЗ </w:t>
            </w:r>
            <w:r>
              <w:rPr>
                <w:sz w:val="22"/>
              </w:rPr>
              <w:br/>
              <w:t xml:space="preserve">«Об </w:t>
            </w:r>
            <w:r w:rsidRPr="00CD7108">
              <w:rPr>
                <w:sz w:val="22"/>
              </w:rPr>
              <w:t>электроэнергетике»</w:t>
            </w:r>
          </w:p>
        </w:tc>
        <w:tc>
          <w:tcPr>
            <w:tcW w:w="1902" w:type="dxa"/>
          </w:tcPr>
          <w:p w:rsidR="00202D18" w:rsidRPr="00B36AC2" w:rsidRDefault="00202D18" w:rsidP="008B3D47">
            <w:pPr>
              <w:jc w:val="center"/>
              <w:rPr>
                <w:szCs w:val="24"/>
              </w:rPr>
            </w:pPr>
          </w:p>
        </w:tc>
        <w:tc>
          <w:tcPr>
            <w:tcW w:w="1518" w:type="dxa"/>
          </w:tcPr>
          <w:p w:rsidR="00202D18" w:rsidRPr="00B36AC2" w:rsidRDefault="00202D18" w:rsidP="008B3D47">
            <w:pPr>
              <w:jc w:val="both"/>
              <w:rPr>
                <w:szCs w:val="24"/>
              </w:rPr>
            </w:pPr>
          </w:p>
        </w:tc>
      </w:tr>
      <w:tr w:rsidR="00202D18" w:rsidTr="008B3D47">
        <w:trPr>
          <w:trHeight w:val="2661"/>
          <w:jc w:val="center"/>
        </w:trPr>
        <w:tc>
          <w:tcPr>
            <w:tcW w:w="540" w:type="dxa"/>
          </w:tcPr>
          <w:p w:rsidR="00202D18" w:rsidRDefault="00202D18" w:rsidP="008B3D4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2737" w:type="dxa"/>
          </w:tcPr>
          <w:p w:rsidR="00202D18" w:rsidRPr="009064D7" w:rsidRDefault="00202D18" w:rsidP="008B3D47">
            <w:pPr>
              <w:jc w:val="center"/>
              <w:rPr>
                <w:rStyle w:val="CharStyle14"/>
                <w:color w:val="000000"/>
              </w:rPr>
            </w:pPr>
            <w:r>
              <w:rPr>
                <w:rStyle w:val="CharStyle14"/>
                <w:color w:val="000000"/>
              </w:rPr>
              <w:t xml:space="preserve">Соблюдаются </w:t>
            </w:r>
            <w:r w:rsidRPr="009064D7">
              <w:rPr>
                <w:rStyle w:val="CharStyle14"/>
                <w:color w:val="000000"/>
              </w:rPr>
              <w:t>ли</w:t>
            </w:r>
          </w:p>
          <w:p w:rsidR="00202D18" w:rsidRPr="009064D7" w:rsidRDefault="00202D18" w:rsidP="008B3D47">
            <w:pPr>
              <w:jc w:val="center"/>
              <w:rPr>
                <w:rStyle w:val="CharStyle14"/>
                <w:color w:val="000000"/>
              </w:rPr>
            </w:pPr>
            <w:r w:rsidRPr="009064D7">
              <w:rPr>
                <w:rStyle w:val="CharStyle14"/>
                <w:color w:val="000000"/>
              </w:rPr>
              <w:t xml:space="preserve">требования </w:t>
            </w:r>
          </w:p>
          <w:p w:rsidR="00202D18" w:rsidRPr="009064D7" w:rsidRDefault="00202D18" w:rsidP="008B3D47">
            <w:pPr>
              <w:jc w:val="center"/>
              <w:rPr>
                <w:rStyle w:val="CharStyle14"/>
                <w:color w:val="000000"/>
              </w:rPr>
            </w:pPr>
            <w:r>
              <w:rPr>
                <w:rStyle w:val="CharStyle14"/>
                <w:color w:val="000000"/>
              </w:rPr>
              <w:t>стандартов</w:t>
            </w:r>
            <w:r w:rsidRPr="009064D7">
              <w:rPr>
                <w:rStyle w:val="CharStyle14"/>
                <w:color w:val="000000"/>
              </w:rPr>
              <w:t xml:space="preserve"> раскрытия</w:t>
            </w:r>
          </w:p>
          <w:p w:rsidR="00202D18" w:rsidRDefault="00CD7108" w:rsidP="00CD7108">
            <w:pPr>
              <w:jc w:val="center"/>
              <w:rPr>
                <w:rStyle w:val="CharStyle14"/>
                <w:color w:val="000000"/>
              </w:rPr>
            </w:pPr>
            <w:r>
              <w:rPr>
                <w:rStyle w:val="CharStyle14"/>
                <w:color w:val="000000"/>
              </w:rPr>
              <w:t xml:space="preserve">информации </w:t>
            </w:r>
            <w:r>
              <w:rPr>
                <w:rStyle w:val="CharStyle19"/>
                <w:color w:val="000000"/>
              </w:rPr>
              <w:t xml:space="preserve">в сфере </w:t>
            </w:r>
            <w:r>
              <w:rPr>
                <w:rStyle w:val="CharStyle19"/>
                <w:color w:val="000000"/>
              </w:rPr>
              <w:t>электроэнергетики</w:t>
            </w:r>
          </w:p>
        </w:tc>
        <w:tc>
          <w:tcPr>
            <w:tcW w:w="3150" w:type="dxa"/>
          </w:tcPr>
          <w:p w:rsidR="00CD7108" w:rsidRPr="00CD7108" w:rsidRDefault="00CD7108" w:rsidP="00CD710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Абзац 3 части 2 </w:t>
            </w:r>
            <w:r w:rsidRPr="00CD7108">
              <w:rPr>
                <w:sz w:val="22"/>
              </w:rPr>
              <w:t>статьи 29.2</w:t>
            </w:r>
          </w:p>
          <w:p w:rsidR="00202D18" w:rsidRPr="0060588A" w:rsidRDefault="00CD7108" w:rsidP="00CD710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Федерального </w:t>
            </w:r>
            <w:r w:rsidRPr="00CD7108">
              <w:rPr>
                <w:sz w:val="22"/>
              </w:rPr>
              <w:t xml:space="preserve">закона </w:t>
            </w:r>
            <w:r>
              <w:rPr>
                <w:sz w:val="22"/>
              </w:rPr>
              <w:br/>
              <w:t xml:space="preserve">от 26.03.2003 </w:t>
            </w:r>
            <w:r w:rsidRPr="00CD7108">
              <w:rPr>
                <w:sz w:val="22"/>
              </w:rPr>
              <w:t xml:space="preserve">№ 35-ФЗ </w:t>
            </w:r>
            <w:r>
              <w:rPr>
                <w:sz w:val="22"/>
              </w:rPr>
              <w:br/>
              <w:t xml:space="preserve">«Об </w:t>
            </w:r>
            <w:r w:rsidRPr="00CD7108">
              <w:rPr>
                <w:sz w:val="22"/>
              </w:rPr>
              <w:t>электроэнергетике»</w:t>
            </w:r>
          </w:p>
        </w:tc>
        <w:tc>
          <w:tcPr>
            <w:tcW w:w="1902" w:type="dxa"/>
          </w:tcPr>
          <w:p w:rsidR="00202D18" w:rsidRPr="00B36AC2" w:rsidRDefault="00202D18" w:rsidP="008B3D47">
            <w:pPr>
              <w:jc w:val="center"/>
              <w:rPr>
                <w:szCs w:val="24"/>
              </w:rPr>
            </w:pPr>
          </w:p>
        </w:tc>
        <w:tc>
          <w:tcPr>
            <w:tcW w:w="1518" w:type="dxa"/>
          </w:tcPr>
          <w:p w:rsidR="00202D18" w:rsidRPr="00B36AC2" w:rsidRDefault="00202D18" w:rsidP="008B3D47">
            <w:pPr>
              <w:jc w:val="both"/>
              <w:rPr>
                <w:szCs w:val="24"/>
              </w:rPr>
            </w:pPr>
          </w:p>
        </w:tc>
      </w:tr>
      <w:tr w:rsidR="00202D18" w:rsidTr="008B3D47">
        <w:trPr>
          <w:trHeight w:val="2661"/>
          <w:jc w:val="center"/>
        </w:trPr>
        <w:tc>
          <w:tcPr>
            <w:tcW w:w="540" w:type="dxa"/>
          </w:tcPr>
          <w:p w:rsidR="00202D18" w:rsidRDefault="00202D18" w:rsidP="008B3D4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737" w:type="dxa"/>
          </w:tcPr>
          <w:p w:rsidR="00202D18" w:rsidRPr="009064D7" w:rsidRDefault="00202D18" w:rsidP="008B3D47">
            <w:pPr>
              <w:jc w:val="center"/>
              <w:rPr>
                <w:rStyle w:val="CharStyle14"/>
                <w:color w:val="000000"/>
              </w:rPr>
            </w:pPr>
            <w:r>
              <w:rPr>
                <w:rStyle w:val="CharStyle19"/>
                <w:color w:val="000000"/>
              </w:rPr>
              <w:t>Соблюдается ли правильность применения утвержденных цен (тарифов</w:t>
            </w:r>
            <w:r w:rsidR="00CD7108">
              <w:rPr>
                <w:rStyle w:val="CharStyle19"/>
                <w:color w:val="000000"/>
              </w:rPr>
              <w:t>, платы, ставок</w:t>
            </w:r>
            <w:r>
              <w:rPr>
                <w:rStyle w:val="CharStyle19"/>
                <w:color w:val="000000"/>
              </w:rPr>
              <w:t xml:space="preserve">) </w:t>
            </w:r>
            <w:r w:rsidR="00CD7108">
              <w:rPr>
                <w:rStyle w:val="CharStyle19"/>
                <w:color w:val="000000"/>
              </w:rPr>
              <w:br/>
            </w:r>
            <w:r w:rsidR="00CD7108">
              <w:rPr>
                <w:rStyle w:val="CharStyle19"/>
                <w:color w:val="000000"/>
              </w:rPr>
              <w:t>в сфере электроэнергетики</w:t>
            </w:r>
          </w:p>
        </w:tc>
        <w:tc>
          <w:tcPr>
            <w:tcW w:w="3150" w:type="dxa"/>
          </w:tcPr>
          <w:p w:rsidR="00CD7108" w:rsidRPr="00CD7108" w:rsidRDefault="00CD7108" w:rsidP="00CD710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Абзац 3 части 2 </w:t>
            </w:r>
            <w:r w:rsidRPr="00CD7108">
              <w:rPr>
                <w:sz w:val="22"/>
              </w:rPr>
              <w:t>статьи 29.2</w:t>
            </w:r>
          </w:p>
          <w:p w:rsidR="00202D18" w:rsidRDefault="00CD7108" w:rsidP="00CD710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Федерального </w:t>
            </w:r>
            <w:r w:rsidRPr="00CD7108">
              <w:rPr>
                <w:sz w:val="22"/>
              </w:rPr>
              <w:t xml:space="preserve">закона </w:t>
            </w:r>
            <w:r>
              <w:rPr>
                <w:sz w:val="22"/>
              </w:rPr>
              <w:br/>
              <w:t xml:space="preserve">от 26.03.2003 </w:t>
            </w:r>
            <w:r w:rsidRPr="00CD7108">
              <w:rPr>
                <w:sz w:val="22"/>
              </w:rPr>
              <w:t xml:space="preserve">№ 35-ФЗ </w:t>
            </w:r>
            <w:r>
              <w:rPr>
                <w:sz w:val="22"/>
              </w:rPr>
              <w:br/>
              <w:t xml:space="preserve">«Об </w:t>
            </w:r>
            <w:r w:rsidRPr="00CD7108">
              <w:rPr>
                <w:sz w:val="22"/>
              </w:rPr>
              <w:t>электроэнергетике»</w:t>
            </w:r>
          </w:p>
        </w:tc>
        <w:tc>
          <w:tcPr>
            <w:tcW w:w="1902" w:type="dxa"/>
          </w:tcPr>
          <w:p w:rsidR="00202D18" w:rsidRPr="00B36AC2" w:rsidRDefault="00202D18" w:rsidP="008B3D47">
            <w:pPr>
              <w:jc w:val="center"/>
              <w:rPr>
                <w:szCs w:val="24"/>
              </w:rPr>
            </w:pPr>
          </w:p>
        </w:tc>
        <w:tc>
          <w:tcPr>
            <w:tcW w:w="1518" w:type="dxa"/>
          </w:tcPr>
          <w:p w:rsidR="00202D18" w:rsidRPr="00B36AC2" w:rsidRDefault="00202D18" w:rsidP="008B3D47">
            <w:pPr>
              <w:jc w:val="both"/>
              <w:rPr>
                <w:szCs w:val="24"/>
              </w:rPr>
            </w:pPr>
          </w:p>
        </w:tc>
      </w:tr>
      <w:tr w:rsidR="00202D18" w:rsidTr="008B3D47">
        <w:trPr>
          <w:trHeight w:val="2661"/>
          <w:jc w:val="center"/>
        </w:trPr>
        <w:tc>
          <w:tcPr>
            <w:tcW w:w="540" w:type="dxa"/>
          </w:tcPr>
          <w:p w:rsidR="00202D18" w:rsidRDefault="00202D18" w:rsidP="008B3D4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2737" w:type="dxa"/>
          </w:tcPr>
          <w:p w:rsidR="00202D18" w:rsidRDefault="00202D18" w:rsidP="008B3D47">
            <w:pPr>
              <w:jc w:val="center"/>
              <w:rPr>
                <w:rStyle w:val="CharStyle19"/>
                <w:color w:val="000000"/>
              </w:rPr>
            </w:pPr>
            <w:r>
              <w:rPr>
                <w:rStyle w:val="CharStyle19"/>
                <w:color w:val="000000"/>
              </w:rPr>
              <w:t xml:space="preserve">Соблюдаются ли обязательные требования к раздельному учету доходов и расходов при осуществлении регулируемых видов деятельности </w:t>
            </w:r>
            <w:r w:rsidR="00CD7108">
              <w:rPr>
                <w:rStyle w:val="CharStyle19"/>
                <w:color w:val="000000"/>
              </w:rPr>
              <w:t>в сфере электроэнергетики</w:t>
            </w:r>
          </w:p>
        </w:tc>
        <w:tc>
          <w:tcPr>
            <w:tcW w:w="3150" w:type="dxa"/>
          </w:tcPr>
          <w:p w:rsidR="00CD7108" w:rsidRPr="00CD7108" w:rsidRDefault="00CD7108" w:rsidP="00CD710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Абзац 3 части 2 </w:t>
            </w:r>
            <w:r w:rsidRPr="00CD7108">
              <w:rPr>
                <w:sz w:val="22"/>
              </w:rPr>
              <w:t>статьи 29.2</w:t>
            </w:r>
          </w:p>
          <w:p w:rsidR="00202D18" w:rsidRDefault="00CD7108" w:rsidP="00CD710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Федерального </w:t>
            </w:r>
            <w:r w:rsidRPr="00CD7108">
              <w:rPr>
                <w:sz w:val="22"/>
              </w:rPr>
              <w:t xml:space="preserve">закона </w:t>
            </w:r>
            <w:r>
              <w:rPr>
                <w:sz w:val="22"/>
              </w:rPr>
              <w:br/>
              <w:t xml:space="preserve">от 26.03.2003 </w:t>
            </w:r>
            <w:r w:rsidRPr="00CD7108">
              <w:rPr>
                <w:sz w:val="22"/>
              </w:rPr>
              <w:t xml:space="preserve">№ 35-ФЗ </w:t>
            </w:r>
            <w:r>
              <w:rPr>
                <w:sz w:val="22"/>
              </w:rPr>
              <w:br/>
              <w:t xml:space="preserve">«Об </w:t>
            </w:r>
            <w:r w:rsidRPr="00CD7108">
              <w:rPr>
                <w:sz w:val="22"/>
              </w:rPr>
              <w:t>электроэнергетике»</w:t>
            </w:r>
          </w:p>
        </w:tc>
        <w:tc>
          <w:tcPr>
            <w:tcW w:w="1902" w:type="dxa"/>
          </w:tcPr>
          <w:p w:rsidR="00202D18" w:rsidRPr="00B36AC2" w:rsidRDefault="00202D18" w:rsidP="008B3D47">
            <w:pPr>
              <w:jc w:val="center"/>
              <w:rPr>
                <w:szCs w:val="24"/>
              </w:rPr>
            </w:pPr>
          </w:p>
        </w:tc>
        <w:tc>
          <w:tcPr>
            <w:tcW w:w="1518" w:type="dxa"/>
          </w:tcPr>
          <w:p w:rsidR="00202D18" w:rsidRPr="00B36AC2" w:rsidRDefault="00202D18" w:rsidP="008B3D47">
            <w:pPr>
              <w:jc w:val="both"/>
              <w:rPr>
                <w:szCs w:val="24"/>
              </w:rPr>
            </w:pPr>
          </w:p>
        </w:tc>
      </w:tr>
      <w:tr w:rsidR="00202D18" w:rsidTr="008B3D47">
        <w:trPr>
          <w:trHeight w:val="2661"/>
          <w:jc w:val="center"/>
        </w:trPr>
        <w:tc>
          <w:tcPr>
            <w:tcW w:w="540" w:type="dxa"/>
          </w:tcPr>
          <w:p w:rsidR="00202D18" w:rsidRDefault="00202D18" w:rsidP="008B3D4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7</w:t>
            </w:r>
          </w:p>
        </w:tc>
        <w:tc>
          <w:tcPr>
            <w:tcW w:w="2737" w:type="dxa"/>
          </w:tcPr>
          <w:p w:rsidR="00202D18" w:rsidRDefault="00202D18" w:rsidP="008B3D47">
            <w:pPr>
              <w:jc w:val="center"/>
              <w:rPr>
                <w:rStyle w:val="CharStyle19"/>
                <w:color w:val="000000"/>
              </w:rPr>
            </w:pPr>
            <w:r w:rsidRPr="00B14C65">
              <w:rPr>
                <w:sz w:val="22"/>
              </w:rPr>
              <w:t xml:space="preserve">Выполняется ли инвестиционная программа </w:t>
            </w:r>
            <w:r w:rsidR="00CD7108">
              <w:rPr>
                <w:rStyle w:val="CharStyle19"/>
                <w:color w:val="000000"/>
              </w:rPr>
              <w:t>в сфере электроэнергетики</w:t>
            </w:r>
            <w:r>
              <w:rPr>
                <w:sz w:val="22"/>
              </w:rPr>
              <w:br/>
            </w:r>
            <w:r w:rsidRPr="00B14C65">
              <w:rPr>
                <w:sz w:val="22"/>
              </w:rPr>
              <w:t xml:space="preserve">в части использования инвестиционных ресурсов, включаемых </w:t>
            </w:r>
            <w:r w:rsidRPr="00B14C65">
              <w:rPr>
                <w:sz w:val="22"/>
              </w:rPr>
              <w:br/>
              <w:t xml:space="preserve">в регулируемые государством цены </w:t>
            </w:r>
            <w:r>
              <w:t xml:space="preserve">(тарифы) </w:t>
            </w:r>
          </w:p>
        </w:tc>
        <w:tc>
          <w:tcPr>
            <w:tcW w:w="3150" w:type="dxa"/>
          </w:tcPr>
          <w:p w:rsidR="00CD7108" w:rsidRPr="00CD7108" w:rsidRDefault="00CD7108" w:rsidP="00CD710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Абзац 3 части 2 </w:t>
            </w:r>
            <w:r w:rsidRPr="00CD7108">
              <w:rPr>
                <w:sz w:val="22"/>
              </w:rPr>
              <w:t>статьи 29.2</w:t>
            </w:r>
          </w:p>
          <w:p w:rsidR="00202D18" w:rsidRDefault="00CD7108" w:rsidP="00CD710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Федерального </w:t>
            </w:r>
            <w:r w:rsidRPr="00CD7108">
              <w:rPr>
                <w:sz w:val="22"/>
              </w:rPr>
              <w:t xml:space="preserve">закона </w:t>
            </w:r>
            <w:r>
              <w:rPr>
                <w:sz w:val="22"/>
              </w:rPr>
              <w:br/>
              <w:t xml:space="preserve">от 26.03.2003 </w:t>
            </w:r>
            <w:r w:rsidRPr="00CD7108">
              <w:rPr>
                <w:sz w:val="22"/>
              </w:rPr>
              <w:t xml:space="preserve">№ 35-ФЗ </w:t>
            </w:r>
            <w:r>
              <w:rPr>
                <w:sz w:val="22"/>
              </w:rPr>
              <w:br/>
              <w:t xml:space="preserve">«Об </w:t>
            </w:r>
            <w:r w:rsidRPr="00CD7108">
              <w:rPr>
                <w:sz w:val="22"/>
              </w:rPr>
              <w:t>электроэнергетике»</w:t>
            </w:r>
          </w:p>
        </w:tc>
        <w:tc>
          <w:tcPr>
            <w:tcW w:w="1902" w:type="dxa"/>
          </w:tcPr>
          <w:p w:rsidR="00202D18" w:rsidRPr="00B36AC2" w:rsidRDefault="00202D18" w:rsidP="008B3D47">
            <w:pPr>
              <w:jc w:val="center"/>
              <w:rPr>
                <w:szCs w:val="24"/>
              </w:rPr>
            </w:pPr>
          </w:p>
        </w:tc>
        <w:tc>
          <w:tcPr>
            <w:tcW w:w="1518" w:type="dxa"/>
          </w:tcPr>
          <w:p w:rsidR="00202D18" w:rsidRPr="00B36AC2" w:rsidRDefault="00202D18" w:rsidP="008B3D47">
            <w:pPr>
              <w:jc w:val="both"/>
              <w:rPr>
                <w:szCs w:val="24"/>
              </w:rPr>
            </w:pPr>
          </w:p>
        </w:tc>
      </w:tr>
    </w:tbl>
    <w:p w:rsidR="00202D18" w:rsidRDefault="00202D18" w:rsidP="00202D18">
      <w:pPr>
        <w:jc w:val="both"/>
        <w:rPr>
          <w:sz w:val="20"/>
          <w:szCs w:val="20"/>
        </w:rPr>
      </w:pPr>
    </w:p>
    <w:tbl>
      <w:tblPr>
        <w:tblW w:w="9498" w:type="dxa"/>
        <w:jc w:val="center"/>
        <w:tblLayout w:type="fixed"/>
        <w:tblLook w:val="04A0" w:firstRow="1" w:lastRow="0" w:firstColumn="1" w:lastColumn="0" w:noHBand="0" w:noVBand="1"/>
      </w:tblPr>
      <w:tblGrid>
        <w:gridCol w:w="4183"/>
        <w:gridCol w:w="5315"/>
      </w:tblGrid>
      <w:tr w:rsidR="00202D18" w:rsidRPr="00CC487D" w:rsidTr="008B3D47">
        <w:trPr>
          <w:jc w:val="center"/>
        </w:trPr>
        <w:tc>
          <w:tcPr>
            <w:tcW w:w="4183" w:type="dxa"/>
            <w:shd w:val="clear" w:color="auto" w:fill="auto"/>
          </w:tcPr>
          <w:p w:rsidR="00202D18" w:rsidRPr="00CC487D" w:rsidRDefault="00202D18" w:rsidP="008B3D47">
            <w:pPr>
              <w:suppressAutoHyphens/>
              <w:autoSpaceDE w:val="0"/>
              <w:autoSpaceDN w:val="0"/>
              <w:adjustRightInd w:val="0"/>
              <w:ind w:left="-173" w:firstLine="173"/>
              <w:rPr>
                <w:rFonts w:eastAsia="SimSun"/>
                <w:szCs w:val="24"/>
                <w:lang w:eastAsia="zh-CN"/>
              </w:rPr>
            </w:pPr>
            <w:r>
              <w:rPr>
                <w:rFonts w:eastAsia="SimSun"/>
                <w:szCs w:val="24"/>
                <w:lang w:eastAsia="zh-CN"/>
              </w:rPr>
              <w:t>Дата заполнения проверочного листа:</w:t>
            </w:r>
          </w:p>
        </w:tc>
        <w:tc>
          <w:tcPr>
            <w:tcW w:w="5315" w:type="dxa"/>
            <w:tcBorders>
              <w:bottom w:val="single" w:sz="4" w:space="0" w:color="auto"/>
            </w:tcBorders>
            <w:shd w:val="clear" w:color="auto" w:fill="auto"/>
          </w:tcPr>
          <w:p w:rsidR="00202D18" w:rsidRPr="00CC487D" w:rsidRDefault="00202D18" w:rsidP="008B3D47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</w:tc>
      </w:tr>
    </w:tbl>
    <w:p w:rsidR="00202D18" w:rsidRDefault="00202D18" w:rsidP="00202D18">
      <w:pPr>
        <w:rPr>
          <w:szCs w:val="24"/>
        </w:rPr>
      </w:pP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283"/>
        <w:gridCol w:w="1843"/>
        <w:gridCol w:w="283"/>
        <w:gridCol w:w="2541"/>
      </w:tblGrid>
      <w:tr w:rsidR="00202D18" w:rsidRPr="001E0C04" w:rsidTr="008B3D47">
        <w:trPr>
          <w:jc w:val="center"/>
        </w:trPr>
        <w:tc>
          <w:tcPr>
            <w:tcW w:w="9345" w:type="dxa"/>
            <w:gridSpan w:val="5"/>
          </w:tcPr>
          <w:p w:rsidR="00202D18" w:rsidRPr="001E0C04" w:rsidRDefault="00202D18" w:rsidP="008B3D47">
            <w:pPr>
              <w:ind w:left="-113"/>
              <w:rPr>
                <w:rFonts w:eastAsia="SimSun"/>
                <w:szCs w:val="24"/>
                <w:lang w:eastAsia="zh-CN"/>
              </w:rPr>
            </w:pPr>
            <w:r w:rsidRPr="001E0C04">
              <w:rPr>
                <w:rFonts w:eastAsia="SimSun"/>
                <w:szCs w:val="24"/>
                <w:lang w:eastAsia="zh-CN"/>
              </w:rPr>
              <w:t>Должностные лица, проводящие контрольное (надзорное) мероприятие и заполняющие проверочный лист</w:t>
            </w:r>
          </w:p>
        </w:tc>
      </w:tr>
      <w:tr w:rsidR="00202D18" w:rsidRPr="007348B7" w:rsidTr="008B3D47">
        <w:trPr>
          <w:jc w:val="center"/>
        </w:trPr>
        <w:tc>
          <w:tcPr>
            <w:tcW w:w="4395" w:type="dxa"/>
            <w:tcBorders>
              <w:bottom w:val="single" w:sz="4" w:space="0" w:color="auto"/>
            </w:tcBorders>
          </w:tcPr>
          <w:p w:rsidR="00202D18" w:rsidRPr="007348B7" w:rsidRDefault="00202D18" w:rsidP="008B3D47"/>
        </w:tc>
        <w:tc>
          <w:tcPr>
            <w:tcW w:w="283" w:type="dxa"/>
          </w:tcPr>
          <w:p w:rsidR="00202D18" w:rsidRPr="007348B7" w:rsidRDefault="00202D18" w:rsidP="008B3D47"/>
        </w:tc>
        <w:tc>
          <w:tcPr>
            <w:tcW w:w="1843" w:type="dxa"/>
            <w:tcBorders>
              <w:bottom w:val="single" w:sz="4" w:space="0" w:color="auto"/>
            </w:tcBorders>
          </w:tcPr>
          <w:p w:rsidR="00202D18" w:rsidRPr="007348B7" w:rsidRDefault="00202D18" w:rsidP="008B3D47">
            <w:pPr>
              <w:jc w:val="center"/>
              <w:rPr>
                <w:sz w:val="16"/>
                <w:highlight w:val="yellow"/>
              </w:rPr>
            </w:pPr>
          </w:p>
        </w:tc>
        <w:tc>
          <w:tcPr>
            <w:tcW w:w="283" w:type="dxa"/>
          </w:tcPr>
          <w:p w:rsidR="00202D18" w:rsidRPr="007348B7" w:rsidRDefault="00202D18" w:rsidP="008B3D47"/>
        </w:tc>
        <w:tc>
          <w:tcPr>
            <w:tcW w:w="2541" w:type="dxa"/>
            <w:tcBorders>
              <w:bottom w:val="single" w:sz="4" w:space="0" w:color="auto"/>
            </w:tcBorders>
          </w:tcPr>
          <w:p w:rsidR="00202D18" w:rsidRPr="007348B7" w:rsidRDefault="00202D18" w:rsidP="008B3D47">
            <w:pPr>
              <w:jc w:val="center"/>
              <w:rPr>
                <w:sz w:val="16"/>
                <w:highlight w:val="yellow"/>
              </w:rPr>
            </w:pPr>
          </w:p>
        </w:tc>
      </w:tr>
      <w:tr w:rsidR="00202D18" w:rsidRPr="007348B7" w:rsidTr="008B3D47">
        <w:trPr>
          <w:jc w:val="center"/>
        </w:trPr>
        <w:tc>
          <w:tcPr>
            <w:tcW w:w="4395" w:type="dxa"/>
            <w:tcBorders>
              <w:top w:val="single" w:sz="4" w:space="0" w:color="auto"/>
            </w:tcBorders>
          </w:tcPr>
          <w:p w:rsidR="00202D18" w:rsidRPr="001E0C04" w:rsidRDefault="00202D18" w:rsidP="008B3D47">
            <w:pPr>
              <w:spacing w:after="120"/>
              <w:jc w:val="center"/>
              <w:rPr>
                <w:sz w:val="16"/>
                <w:szCs w:val="16"/>
              </w:rPr>
            </w:pPr>
            <w:r w:rsidRPr="001E0C04">
              <w:rPr>
                <w:sz w:val="16"/>
                <w:szCs w:val="16"/>
              </w:rPr>
              <w:t>(должность)</w:t>
            </w:r>
          </w:p>
        </w:tc>
        <w:tc>
          <w:tcPr>
            <w:tcW w:w="283" w:type="dxa"/>
          </w:tcPr>
          <w:p w:rsidR="00202D18" w:rsidRPr="001E0C04" w:rsidRDefault="00202D18" w:rsidP="008B3D47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02D18" w:rsidRPr="001E0C04" w:rsidRDefault="00202D18" w:rsidP="008B3D47">
            <w:pPr>
              <w:spacing w:after="120"/>
              <w:jc w:val="center"/>
              <w:rPr>
                <w:sz w:val="16"/>
                <w:szCs w:val="16"/>
              </w:rPr>
            </w:pPr>
            <w:r w:rsidRPr="001E0C04">
              <w:rPr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202D18" w:rsidRPr="001E0C04" w:rsidRDefault="00202D18" w:rsidP="008B3D47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2541" w:type="dxa"/>
            <w:tcBorders>
              <w:top w:val="single" w:sz="4" w:space="0" w:color="auto"/>
            </w:tcBorders>
          </w:tcPr>
          <w:p w:rsidR="00202D18" w:rsidRPr="001E0C04" w:rsidRDefault="00202D18" w:rsidP="008B3D47">
            <w:pPr>
              <w:spacing w:after="120"/>
              <w:jc w:val="center"/>
              <w:rPr>
                <w:sz w:val="16"/>
                <w:szCs w:val="16"/>
              </w:rPr>
            </w:pPr>
            <w:r w:rsidRPr="001E0C04">
              <w:rPr>
                <w:sz w:val="16"/>
                <w:szCs w:val="16"/>
              </w:rPr>
              <w:t>(инициалы, фамилия)</w:t>
            </w:r>
          </w:p>
        </w:tc>
      </w:tr>
    </w:tbl>
    <w:p w:rsidR="00202D18" w:rsidRPr="000B6512" w:rsidRDefault="00202D18" w:rsidP="00202D18">
      <w:pPr>
        <w:rPr>
          <w:sz w:val="14"/>
          <w:szCs w:val="24"/>
        </w:rPr>
      </w:pPr>
    </w:p>
    <w:p w:rsidR="00202D18" w:rsidRDefault="00202D18" w:rsidP="00202D18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202D18" w:rsidRDefault="00202D18" w:rsidP="00202D18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202D18" w:rsidRDefault="00202D18" w:rsidP="00202D18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202D18" w:rsidRDefault="00202D18" w:rsidP="00202D18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202D18" w:rsidRDefault="00202D18" w:rsidP="00202D18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202D18" w:rsidRDefault="00202D18" w:rsidP="00202D18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202D18" w:rsidRDefault="00202D18" w:rsidP="00202D18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202D18" w:rsidRDefault="00202D18" w:rsidP="00202D18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202D18" w:rsidRDefault="00202D18" w:rsidP="00202D18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202D18" w:rsidRDefault="00202D18" w:rsidP="009F43AC">
      <w:pPr>
        <w:autoSpaceDE w:val="0"/>
        <w:autoSpaceDN w:val="0"/>
        <w:spacing w:line="0" w:lineRule="atLeast"/>
        <w:ind w:right="-283"/>
        <w:jc w:val="center"/>
      </w:pPr>
    </w:p>
    <w:p w:rsidR="00CD7108" w:rsidRDefault="00CD7108" w:rsidP="009F43AC">
      <w:pPr>
        <w:autoSpaceDE w:val="0"/>
        <w:autoSpaceDN w:val="0"/>
        <w:spacing w:line="0" w:lineRule="atLeast"/>
        <w:ind w:right="-283"/>
        <w:jc w:val="center"/>
      </w:pPr>
    </w:p>
    <w:p w:rsidR="00CD7108" w:rsidRDefault="00CD7108" w:rsidP="009F43AC">
      <w:pPr>
        <w:autoSpaceDE w:val="0"/>
        <w:autoSpaceDN w:val="0"/>
        <w:spacing w:line="0" w:lineRule="atLeast"/>
        <w:ind w:right="-283"/>
        <w:jc w:val="center"/>
      </w:pPr>
    </w:p>
    <w:p w:rsidR="00CD7108" w:rsidRDefault="00CD7108" w:rsidP="009F43AC">
      <w:pPr>
        <w:autoSpaceDE w:val="0"/>
        <w:autoSpaceDN w:val="0"/>
        <w:spacing w:line="0" w:lineRule="atLeast"/>
        <w:ind w:right="-283"/>
        <w:jc w:val="center"/>
      </w:pPr>
    </w:p>
    <w:p w:rsidR="00CD7108" w:rsidRDefault="00CD7108" w:rsidP="009F43AC">
      <w:pPr>
        <w:autoSpaceDE w:val="0"/>
        <w:autoSpaceDN w:val="0"/>
        <w:spacing w:line="0" w:lineRule="atLeast"/>
        <w:ind w:right="-283"/>
        <w:jc w:val="center"/>
      </w:pPr>
    </w:p>
    <w:p w:rsidR="00CD7108" w:rsidRDefault="00CD7108" w:rsidP="009F43AC">
      <w:pPr>
        <w:autoSpaceDE w:val="0"/>
        <w:autoSpaceDN w:val="0"/>
        <w:spacing w:line="0" w:lineRule="atLeast"/>
        <w:ind w:right="-283"/>
        <w:jc w:val="center"/>
      </w:pPr>
    </w:p>
    <w:p w:rsidR="00CD7108" w:rsidRDefault="00CD7108" w:rsidP="009F43AC">
      <w:pPr>
        <w:autoSpaceDE w:val="0"/>
        <w:autoSpaceDN w:val="0"/>
        <w:spacing w:line="0" w:lineRule="atLeast"/>
        <w:ind w:right="-283"/>
        <w:jc w:val="center"/>
      </w:pPr>
    </w:p>
    <w:p w:rsidR="00CD7108" w:rsidRDefault="00CD7108" w:rsidP="009F43AC">
      <w:pPr>
        <w:autoSpaceDE w:val="0"/>
        <w:autoSpaceDN w:val="0"/>
        <w:spacing w:line="0" w:lineRule="atLeast"/>
        <w:ind w:right="-283"/>
        <w:jc w:val="center"/>
      </w:pPr>
    </w:p>
    <w:p w:rsidR="00CD7108" w:rsidRDefault="00CD7108" w:rsidP="009F43AC">
      <w:pPr>
        <w:autoSpaceDE w:val="0"/>
        <w:autoSpaceDN w:val="0"/>
        <w:spacing w:line="0" w:lineRule="atLeast"/>
        <w:ind w:right="-283"/>
        <w:jc w:val="center"/>
      </w:pPr>
    </w:p>
    <w:p w:rsidR="00CD7108" w:rsidRDefault="00CD7108" w:rsidP="009F43AC">
      <w:pPr>
        <w:autoSpaceDE w:val="0"/>
        <w:autoSpaceDN w:val="0"/>
        <w:spacing w:line="0" w:lineRule="atLeast"/>
        <w:ind w:right="-283"/>
        <w:jc w:val="center"/>
      </w:pPr>
    </w:p>
    <w:p w:rsidR="00CD7108" w:rsidRDefault="00CD7108" w:rsidP="009F43AC">
      <w:pPr>
        <w:autoSpaceDE w:val="0"/>
        <w:autoSpaceDN w:val="0"/>
        <w:spacing w:line="0" w:lineRule="atLeast"/>
        <w:ind w:right="-283"/>
        <w:jc w:val="center"/>
      </w:pPr>
    </w:p>
    <w:p w:rsidR="00CD7108" w:rsidRDefault="00CD7108" w:rsidP="009F43AC">
      <w:pPr>
        <w:autoSpaceDE w:val="0"/>
        <w:autoSpaceDN w:val="0"/>
        <w:spacing w:line="0" w:lineRule="atLeast"/>
        <w:ind w:right="-283"/>
        <w:jc w:val="center"/>
      </w:pPr>
    </w:p>
    <w:p w:rsidR="00CD7108" w:rsidRDefault="00CD7108" w:rsidP="009F43AC">
      <w:pPr>
        <w:autoSpaceDE w:val="0"/>
        <w:autoSpaceDN w:val="0"/>
        <w:spacing w:line="0" w:lineRule="atLeast"/>
        <w:ind w:right="-283"/>
        <w:jc w:val="center"/>
      </w:pPr>
    </w:p>
    <w:p w:rsidR="00CD7108" w:rsidRDefault="00CD7108" w:rsidP="009F43AC">
      <w:pPr>
        <w:autoSpaceDE w:val="0"/>
        <w:autoSpaceDN w:val="0"/>
        <w:spacing w:line="0" w:lineRule="atLeast"/>
        <w:ind w:right="-283"/>
        <w:jc w:val="center"/>
      </w:pPr>
    </w:p>
    <w:p w:rsidR="00CD7108" w:rsidRDefault="00CD7108" w:rsidP="009F43AC">
      <w:pPr>
        <w:autoSpaceDE w:val="0"/>
        <w:autoSpaceDN w:val="0"/>
        <w:spacing w:line="0" w:lineRule="atLeast"/>
        <w:ind w:right="-283"/>
        <w:jc w:val="center"/>
      </w:pPr>
    </w:p>
    <w:p w:rsidR="00CD7108" w:rsidRDefault="00CD7108" w:rsidP="009F43AC">
      <w:pPr>
        <w:autoSpaceDE w:val="0"/>
        <w:autoSpaceDN w:val="0"/>
        <w:spacing w:line="0" w:lineRule="atLeast"/>
        <w:ind w:right="-283"/>
        <w:jc w:val="center"/>
      </w:pPr>
    </w:p>
    <w:p w:rsidR="00CD7108" w:rsidRDefault="00CD7108" w:rsidP="009F43AC">
      <w:pPr>
        <w:autoSpaceDE w:val="0"/>
        <w:autoSpaceDN w:val="0"/>
        <w:spacing w:line="0" w:lineRule="atLeast"/>
        <w:ind w:right="-283"/>
        <w:jc w:val="center"/>
      </w:pPr>
    </w:p>
    <w:p w:rsidR="00CD7108" w:rsidRDefault="00CD7108" w:rsidP="009F43AC">
      <w:pPr>
        <w:autoSpaceDE w:val="0"/>
        <w:autoSpaceDN w:val="0"/>
        <w:spacing w:line="0" w:lineRule="atLeast"/>
        <w:ind w:right="-283"/>
        <w:jc w:val="center"/>
      </w:pPr>
    </w:p>
    <w:p w:rsidR="00CD7108" w:rsidRDefault="00CD7108" w:rsidP="009F43AC">
      <w:pPr>
        <w:autoSpaceDE w:val="0"/>
        <w:autoSpaceDN w:val="0"/>
        <w:spacing w:line="0" w:lineRule="atLeast"/>
        <w:ind w:right="-283"/>
        <w:jc w:val="center"/>
      </w:pPr>
    </w:p>
    <w:p w:rsidR="00CD7108" w:rsidRDefault="00CD7108" w:rsidP="009F43AC">
      <w:pPr>
        <w:autoSpaceDE w:val="0"/>
        <w:autoSpaceDN w:val="0"/>
        <w:spacing w:line="0" w:lineRule="atLeast"/>
        <w:ind w:right="-283"/>
        <w:jc w:val="center"/>
      </w:pPr>
    </w:p>
    <w:p w:rsidR="00CD7108" w:rsidRDefault="00CD7108" w:rsidP="009F43AC">
      <w:pPr>
        <w:autoSpaceDE w:val="0"/>
        <w:autoSpaceDN w:val="0"/>
        <w:spacing w:line="0" w:lineRule="atLeast"/>
        <w:ind w:right="-283"/>
        <w:jc w:val="center"/>
      </w:pPr>
    </w:p>
    <w:p w:rsidR="00CD7108" w:rsidRDefault="00CD7108" w:rsidP="009F43AC">
      <w:pPr>
        <w:autoSpaceDE w:val="0"/>
        <w:autoSpaceDN w:val="0"/>
        <w:spacing w:line="0" w:lineRule="atLeast"/>
        <w:ind w:right="-283"/>
        <w:jc w:val="center"/>
      </w:pPr>
    </w:p>
    <w:p w:rsidR="00CD7108" w:rsidRDefault="00CD7108" w:rsidP="009F43AC">
      <w:pPr>
        <w:autoSpaceDE w:val="0"/>
        <w:autoSpaceDN w:val="0"/>
        <w:spacing w:line="0" w:lineRule="atLeast"/>
        <w:ind w:right="-283"/>
        <w:jc w:val="center"/>
      </w:pPr>
    </w:p>
    <w:p w:rsidR="00CD7108" w:rsidRDefault="00CD7108" w:rsidP="009F43AC">
      <w:pPr>
        <w:autoSpaceDE w:val="0"/>
        <w:autoSpaceDN w:val="0"/>
        <w:spacing w:line="0" w:lineRule="atLeast"/>
        <w:ind w:right="-283"/>
        <w:jc w:val="center"/>
      </w:pPr>
    </w:p>
    <w:p w:rsidR="00CD7108" w:rsidRDefault="00CD7108" w:rsidP="009F43AC">
      <w:pPr>
        <w:autoSpaceDE w:val="0"/>
        <w:autoSpaceDN w:val="0"/>
        <w:spacing w:line="0" w:lineRule="atLeast"/>
        <w:ind w:right="-283"/>
        <w:jc w:val="center"/>
      </w:pPr>
    </w:p>
    <w:p w:rsidR="00CD7108" w:rsidRDefault="00CD7108" w:rsidP="009F43AC">
      <w:pPr>
        <w:autoSpaceDE w:val="0"/>
        <w:autoSpaceDN w:val="0"/>
        <w:spacing w:line="0" w:lineRule="atLeast"/>
        <w:ind w:right="-283"/>
        <w:jc w:val="center"/>
      </w:pPr>
    </w:p>
    <w:p w:rsidR="00CD7108" w:rsidRDefault="00CD7108" w:rsidP="009F43AC">
      <w:pPr>
        <w:autoSpaceDE w:val="0"/>
        <w:autoSpaceDN w:val="0"/>
        <w:spacing w:line="0" w:lineRule="atLeast"/>
        <w:ind w:right="-283"/>
        <w:jc w:val="center"/>
      </w:pPr>
    </w:p>
    <w:p w:rsidR="00CD7108" w:rsidRDefault="00CD7108" w:rsidP="009F43AC">
      <w:pPr>
        <w:autoSpaceDE w:val="0"/>
        <w:autoSpaceDN w:val="0"/>
        <w:spacing w:line="0" w:lineRule="atLeast"/>
        <w:ind w:right="-283"/>
        <w:jc w:val="center"/>
      </w:pPr>
    </w:p>
    <w:p w:rsidR="00CD7108" w:rsidRDefault="00CD7108" w:rsidP="00CD7108">
      <w:pPr>
        <w:autoSpaceDE w:val="0"/>
        <w:autoSpaceDN w:val="0"/>
        <w:spacing w:line="0" w:lineRule="atLeast"/>
        <w:ind w:left="6663" w:right="-283"/>
      </w:pPr>
      <w:r>
        <w:lastRenderedPageBreak/>
        <w:t xml:space="preserve">Приложение № </w:t>
      </w:r>
      <w:r>
        <w:t>5</w:t>
      </w:r>
    </w:p>
    <w:p w:rsidR="00CD7108" w:rsidRDefault="00CD7108" w:rsidP="00CD7108">
      <w:pPr>
        <w:autoSpaceDE w:val="0"/>
        <w:autoSpaceDN w:val="0"/>
        <w:spacing w:line="0" w:lineRule="atLeast"/>
        <w:ind w:left="6663" w:right="-283"/>
      </w:pPr>
      <w:r>
        <w:t xml:space="preserve">к распоряжению Комитета </w:t>
      </w:r>
    </w:p>
    <w:p w:rsidR="00CD7108" w:rsidRDefault="00CD7108" w:rsidP="00CD7108">
      <w:pPr>
        <w:autoSpaceDE w:val="0"/>
        <w:autoSpaceDN w:val="0"/>
        <w:spacing w:line="0" w:lineRule="atLeast"/>
        <w:ind w:left="6663" w:right="-283"/>
      </w:pPr>
      <w:r>
        <w:t>по тарифам Санкт-Петербурга</w:t>
      </w:r>
    </w:p>
    <w:p w:rsidR="00CD7108" w:rsidRDefault="00CD7108" w:rsidP="00CD7108">
      <w:pPr>
        <w:autoSpaceDE w:val="0"/>
        <w:autoSpaceDN w:val="0"/>
        <w:spacing w:line="0" w:lineRule="atLeast"/>
        <w:ind w:left="6663" w:right="-283"/>
      </w:pPr>
      <w:r>
        <w:t>от __________№____________</w:t>
      </w:r>
    </w:p>
    <w:p w:rsidR="00CD7108" w:rsidRDefault="00CD7108" w:rsidP="00CD7108">
      <w:pPr>
        <w:autoSpaceDE w:val="0"/>
        <w:autoSpaceDN w:val="0"/>
        <w:spacing w:line="0" w:lineRule="atLeast"/>
        <w:ind w:left="6663" w:right="-283"/>
        <w:jc w:val="center"/>
        <w:rPr>
          <w:noProof/>
          <w:lang w:eastAsia="ru-RU"/>
        </w:rPr>
      </w:pPr>
    </w:p>
    <w:p w:rsidR="00CD7108" w:rsidRDefault="00CD7108" w:rsidP="00CD7108">
      <w:pPr>
        <w:autoSpaceDE w:val="0"/>
        <w:autoSpaceDN w:val="0"/>
        <w:spacing w:line="0" w:lineRule="atLeast"/>
        <w:ind w:left="6663" w:right="-283"/>
        <w:jc w:val="center"/>
        <w:rPr>
          <w:rFonts w:eastAsia="SimSun"/>
          <w:sz w:val="16"/>
          <w:szCs w:val="24"/>
          <w:lang w:eastAsia="zh-CN"/>
        </w:rPr>
      </w:pPr>
    </w:p>
    <w:p w:rsidR="00CD7108" w:rsidRDefault="00CD7108" w:rsidP="00CD7108">
      <w:pPr>
        <w:autoSpaceDE w:val="0"/>
        <w:autoSpaceDN w:val="0"/>
        <w:spacing w:line="0" w:lineRule="atLeast"/>
        <w:ind w:left="6663" w:right="-283"/>
        <w:jc w:val="center"/>
      </w:pPr>
      <w:r w:rsidRPr="006D0040">
        <w:rPr>
          <w:rFonts w:eastAsia="SimSun"/>
          <w:sz w:val="16"/>
          <w:szCs w:val="24"/>
          <w:lang w:eastAsia="zh-CN"/>
        </w:rPr>
        <w:t>QR-код, предусмотренный постановлением Правительства РФ от 16.04.2021 № 604</w:t>
      </w:r>
    </w:p>
    <w:p w:rsidR="00CD7108" w:rsidRDefault="00CD7108" w:rsidP="00CD7108">
      <w:pPr>
        <w:autoSpaceDE w:val="0"/>
        <w:autoSpaceDN w:val="0"/>
        <w:spacing w:line="0" w:lineRule="atLeast"/>
        <w:ind w:left="6663" w:right="-283"/>
        <w:jc w:val="center"/>
      </w:pPr>
    </w:p>
    <w:p w:rsidR="00CD7108" w:rsidRPr="00C57200" w:rsidRDefault="00CD7108" w:rsidP="00CD7108">
      <w:pPr>
        <w:autoSpaceDE w:val="0"/>
        <w:autoSpaceDN w:val="0"/>
        <w:spacing w:line="0" w:lineRule="atLeast"/>
        <w:ind w:right="-283"/>
        <w:jc w:val="center"/>
        <w:rPr>
          <w:b/>
        </w:rPr>
      </w:pPr>
    </w:p>
    <w:p w:rsidR="00CD7108" w:rsidRPr="00C57200" w:rsidRDefault="00CD7108" w:rsidP="00CD7108">
      <w:pPr>
        <w:autoSpaceDE w:val="0"/>
        <w:autoSpaceDN w:val="0"/>
        <w:spacing w:line="0" w:lineRule="atLeast"/>
        <w:ind w:right="-283"/>
        <w:jc w:val="center"/>
        <w:rPr>
          <w:rFonts w:eastAsia="Times New Roman"/>
          <w:b/>
          <w:sz w:val="26"/>
          <w:szCs w:val="26"/>
          <w:lang w:eastAsia="ru-RU"/>
        </w:rPr>
      </w:pPr>
      <w:r w:rsidRPr="00C57200">
        <w:rPr>
          <w:rFonts w:eastAsia="Times New Roman"/>
          <w:b/>
          <w:sz w:val="26"/>
          <w:szCs w:val="26"/>
          <w:lang w:eastAsia="ru-RU"/>
        </w:rPr>
        <w:t xml:space="preserve">Форма проверочного листа, </w:t>
      </w:r>
    </w:p>
    <w:p w:rsidR="00CD7108" w:rsidRDefault="00CD7108" w:rsidP="00CD7108">
      <w:pPr>
        <w:autoSpaceDE w:val="0"/>
        <w:autoSpaceDN w:val="0"/>
        <w:spacing w:line="0" w:lineRule="atLeast"/>
        <w:ind w:left="-567" w:right="-283"/>
        <w:jc w:val="center"/>
        <w:rPr>
          <w:b/>
          <w:sz w:val="26"/>
          <w:szCs w:val="26"/>
        </w:rPr>
      </w:pPr>
      <w:r w:rsidRPr="00C57200">
        <w:rPr>
          <w:rFonts w:eastAsia="Times New Roman"/>
          <w:b/>
          <w:sz w:val="26"/>
          <w:szCs w:val="26"/>
          <w:lang w:eastAsia="ru-RU"/>
        </w:rPr>
        <w:t xml:space="preserve">применяемая при осуществлении </w:t>
      </w:r>
      <w:r w:rsidRPr="00C57200">
        <w:rPr>
          <w:b/>
          <w:sz w:val="26"/>
          <w:szCs w:val="26"/>
        </w:rPr>
        <w:t xml:space="preserve">регионального государственного </w:t>
      </w:r>
    </w:p>
    <w:p w:rsidR="00CD7108" w:rsidRDefault="00CD7108" w:rsidP="00CD7108">
      <w:pPr>
        <w:autoSpaceDE w:val="0"/>
        <w:autoSpaceDN w:val="0"/>
        <w:spacing w:line="0" w:lineRule="atLeast"/>
        <w:ind w:left="-567" w:right="-283"/>
        <w:jc w:val="center"/>
        <w:rPr>
          <w:b/>
          <w:sz w:val="26"/>
          <w:szCs w:val="26"/>
        </w:rPr>
      </w:pPr>
      <w:r w:rsidRPr="00C57200">
        <w:rPr>
          <w:b/>
          <w:sz w:val="26"/>
          <w:szCs w:val="26"/>
        </w:rPr>
        <w:t xml:space="preserve">контроля (надзора) </w:t>
      </w:r>
      <w:r w:rsidRPr="00CD7108">
        <w:rPr>
          <w:b/>
          <w:sz w:val="26"/>
          <w:szCs w:val="26"/>
        </w:rPr>
        <w:t>в области регулирования цен (тарифов) в сфере теплоснабжения</w:t>
      </w:r>
      <w:r w:rsidRPr="00C5720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br/>
      </w:r>
      <w:r w:rsidRPr="00C57200">
        <w:rPr>
          <w:b/>
          <w:sz w:val="26"/>
          <w:szCs w:val="26"/>
        </w:rPr>
        <w:t>на территории города Санкт-Петербурга</w:t>
      </w:r>
    </w:p>
    <w:tbl>
      <w:tblPr>
        <w:tblW w:w="9994" w:type="dxa"/>
        <w:jc w:val="center"/>
        <w:tblLayout w:type="fixed"/>
        <w:tblLook w:val="04A0" w:firstRow="1" w:lastRow="0" w:firstColumn="1" w:lastColumn="0" w:noHBand="0" w:noVBand="1"/>
      </w:tblPr>
      <w:tblGrid>
        <w:gridCol w:w="9994"/>
      </w:tblGrid>
      <w:tr w:rsidR="00CD7108" w:rsidRPr="00B561D8" w:rsidTr="005B300C">
        <w:trPr>
          <w:jc w:val="center"/>
        </w:trPr>
        <w:tc>
          <w:tcPr>
            <w:tcW w:w="9994" w:type="dxa"/>
            <w:shd w:val="clear" w:color="auto" w:fill="auto"/>
          </w:tcPr>
          <w:p w:rsidR="00CD7108" w:rsidRDefault="00CD7108" w:rsidP="005B300C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  <w:p w:rsidR="00CD7108" w:rsidRPr="00B561D8" w:rsidRDefault="00CD7108" w:rsidP="005B300C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  <w:r w:rsidRPr="003806EE">
              <w:rPr>
                <w:rFonts w:eastAsia="SimSun"/>
                <w:szCs w:val="24"/>
                <w:lang w:eastAsia="zh-CN"/>
              </w:rPr>
              <w:t>Вид контрольного (надзорного) мероприятия</w:t>
            </w:r>
            <w:r>
              <w:rPr>
                <w:rFonts w:eastAsia="SimSun"/>
                <w:szCs w:val="24"/>
                <w:lang w:eastAsia="zh-CN"/>
              </w:rPr>
              <w:t xml:space="preserve"> (КНМ):</w:t>
            </w:r>
          </w:p>
        </w:tc>
      </w:tr>
      <w:tr w:rsidR="00CD7108" w:rsidRPr="00B561D8" w:rsidTr="005B300C">
        <w:trPr>
          <w:jc w:val="center"/>
        </w:trPr>
        <w:tc>
          <w:tcPr>
            <w:tcW w:w="9994" w:type="dxa"/>
            <w:tcBorders>
              <w:bottom w:val="single" w:sz="4" w:space="0" w:color="auto"/>
            </w:tcBorders>
            <w:shd w:val="clear" w:color="auto" w:fill="auto"/>
          </w:tcPr>
          <w:p w:rsidR="00CD7108" w:rsidRPr="003806EE" w:rsidRDefault="00CD7108" w:rsidP="005B300C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</w:tc>
      </w:tr>
      <w:tr w:rsidR="00CD7108" w:rsidRPr="0094719D" w:rsidTr="005B300C">
        <w:trPr>
          <w:jc w:val="center"/>
        </w:trPr>
        <w:tc>
          <w:tcPr>
            <w:tcW w:w="9994" w:type="dxa"/>
            <w:tcBorders>
              <w:top w:val="single" w:sz="4" w:space="0" w:color="auto"/>
            </w:tcBorders>
            <w:shd w:val="clear" w:color="auto" w:fill="auto"/>
          </w:tcPr>
          <w:p w:rsidR="00CD7108" w:rsidRPr="0094719D" w:rsidRDefault="00CD7108" w:rsidP="005B300C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12"/>
                <w:szCs w:val="12"/>
                <w:lang w:eastAsia="zh-CN"/>
              </w:rPr>
            </w:pPr>
          </w:p>
        </w:tc>
      </w:tr>
      <w:tr w:rsidR="00CD7108" w:rsidRPr="00B561D8" w:rsidTr="005B300C">
        <w:trPr>
          <w:jc w:val="center"/>
        </w:trPr>
        <w:tc>
          <w:tcPr>
            <w:tcW w:w="9994" w:type="dxa"/>
            <w:shd w:val="clear" w:color="auto" w:fill="auto"/>
          </w:tcPr>
          <w:p w:rsidR="00CD7108" w:rsidRPr="00B561D8" w:rsidRDefault="00CD7108" w:rsidP="005B300C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  <w:r>
              <w:rPr>
                <w:rFonts w:eastAsia="SimSun"/>
                <w:szCs w:val="24"/>
                <w:lang w:eastAsia="zh-CN"/>
              </w:rPr>
              <w:t>Объект контроля (надзора):</w:t>
            </w:r>
          </w:p>
        </w:tc>
      </w:tr>
      <w:tr w:rsidR="00CD7108" w:rsidRPr="00B561D8" w:rsidTr="005B300C">
        <w:trPr>
          <w:jc w:val="center"/>
        </w:trPr>
        <w:tc>
          <w:tcPr>
            <w:tcW w:w="9994" w:type="dxa"/>
            <w:tcBorders>
              <w:bottom w:val="single" w:sz="4" w:space="0" w:color="auto"/>
            </w:tcBorders>
            <w:shd w:val="clear" w:color="auto" w:fill="auto"/>
          </w:tcPr>
          <w:p w:rsidR="00CD7108" w:rsidRPr="00B561D8" w:rsidRDefault="00CD7108" w:rsidP="005B300C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</w:tc>
      </w:tr>
      <w:tr w:rsidR="00CD7108" w:rsidRPr="0094719D" w:rsidTr="005B300C">
        <w:trPr>
          <w:jc w:val="center"/>
        </w:trPr>
        <w:tc>
          <w:tcPr>
            <w:tcW w:w="9994" w:type="dxa"/>
            <w:tcBorders>
              <w:top w:val="single" w:sz="4" w:space="0" w:color="auto"/>
            </w:tcBorders>
            <w:shd w:val="clear" w:color="auto" w:fill="auto"/>
          </w:tcPr>
          <w:p w:rsidR="00CD7108" w:rsidRPr="0094719D" w:rsidRDefault="00CD7108" w:rsidP="005B300C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12"/>
                <w:szCs w:val="12"/>
                <w:lang w:eastAsia="zh-CN"/>
              </w:rPr>
            </w:pPr>
          </w:p>
        </w:tc>
      </w:tr>
      <w:tr w:rsidR="00CD7108" w:rsidRPr="00B561D8" w:rsidTr="005B300C">
        <w:trPr>
          <w:jc w:val="center"/>
        </w:trPr>
        <w:tc>
          <w:tcPr>
            <w:tcW w:w="9994" w:type="dxa"/>
            <w:shd w:val="clear" w:color="auto" w:fill="auto"/>
          </w:tcPr>
          <w:p w:rsidR="00CD7108" w:rsidRPr="00B561D8" w:rsidRDefault="00CD7108" w:rsidP="005B300C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  <w:r>
              <w:rPr>
                <w:rFonts w:eastAsia="SimSun"/>
                <w:szCs w:val="24"/>
                <w:lang w:eastAsia="zh-CN"/>
              </w:rPr>
              <w:t>Сведения о контролируемом лице:</w:t>
            </w:r>
          </w:p>
        </w:tc>
      </w:tr>
      <w:tr w:rsidR="00CD7108" w:rsidRPr="00B561D8" w:rsidTr="005B300C">
        <w:trPr>
          <w:jc w:val="center"/>
        </w:trPr>
        <w:tc>
          <w:tcPr>
            <w:tcW w:w="99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7108" w:rsidRPr="00B561D8" w:rsidRDefault="00CD7108" w:rsidP="005B300C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</w:tc>
      </w:tr>
      <w:tr w:rsidR="00CD7108" w:rsidRPr="00B561D8" w:rsidTr="005B300C">
        <w:trPr>
          <w:jc w:val="center"/>
        </w:trPr>
        <w:tc>
          <w:tcPr>
            <w:tcW w:w="99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D7108" w:rsidRPr="002C663C" w:rsidRDefault="00CD7108" w:rsidP="005B300C">
            <w:pPr>
              <w:suppressAutoHyphens/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sz w:val="16"/>
                <w:szCs w:val="24"/>
                <w:lang w:eastAsia="zh-CN"/>
              </w:rPr>
            </w:pPr>
            <w:r w:rsidRPr="002C663C">
              <w:rPr>
                <w:rFonts w:eastAsia="SimSun"/>
                <w:sz w:val="16"/>
                <w:szCs w:val="24"/>
                <w:lang w:eastAsia="zh-CN"/>
              </w:rPr>
              <w:t>(фамилия, имя и отчество (при наличии) гражданина или индивидуального предпринимателя</w:t>
            </w:r>
            <w:r>
              <w:rPr>
                <w:rFonts w:eastAsia="SimSun"/>
                <w:sz w:val="16"/>
                <w:szCs w:val="24"/>
                <w:lang w:eastAsia="zh-CN"/>
              </w:rPr>
              <w:t xml:space="preserve">, </w:t>
            </w:r>
            <w:r w:rsidRPr="002C663C">
              <w:rPr>
                <w:rFonts w:eastAsia="SimSun"/>
                <w:sz w:val="16"/>
                <w:szCs w:val="24"/>
                <w:lang w:eastAsia="zh-CN"/>
              </w:rPr>
              <w:t>идентификационный номер налогоплательщика гражданина или индивидуального предпринимателя и (или) основной государственный регистрационный номер индивидуального предпринимателя</w:t>
            </w:r>
            <w:r>
              <w:rPr>
                <w:rFonts w:eastAsia="SimSun"/>
                <w:sz w:val="16"/>
                <w:szCs w:val="24"/>
                <w:lang w:eastAsia="zh-CN"/>
              </w:rPr>
              <w:t xml:space="preserve">, </w:t>
            </w:r>
            <w:r w:rsidRPr="006030C4">
              <w:rPr>
                <w:rFonts w:eastAsia="SimSun"/>
                <w:sz w:val="16"/>
                <w:szCs w:val="24"/>
                <w:lang w:eastAsia="zh-CN"/>
              </w:rPr>
              <w:t>(адрес регистрации гражданина или индивидуального предпринимателя</w:t>
            </w:r>
            <w:r>
              <w:rPr>
                <w:rFonts w:eastAsia="SimSun"/>
                <w:sz w:val="16"/>
                <w:szCs w:val="24"/>
                <w:lang w:eastAsia="zh-CN"/>
              </w:rPr>
              <w:t>)</w:t>
            </w:r>
          </w:p>
        </w:tc>
      </w:tr>
      <w:tr w:rsidR="00CD7108" w:rsidRPr="00B561D8" w:rsidTr="005B300C">
        <w:trPr>
          <w:jc w:val="center"/>
        </w:trPr>
        <w:tc>
          <w:tcPr>
            <w:tcW w:w="99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7108" w:rsidRPr="00B561D8" w:rsidRDefault="00CD7108" w:rsidP="005B300C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</w:tc>
      </w:tr>
      <w:tr w:rsidR="00CD7108" w:rsidRPr="00B561D8" w:rsidTr="005B300C">
        <w:trPr>
          <w:jc w:val="center"/>
        </w:trPr>
        <w:tc>
          <w:tcPr>
            <w:tcW w:w="99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D7108" w:rsidRPr="002C663C" w:rsidRDefault="00CD7108" w:rsidP="005B300C">
            <w:pPr>
              <w:pStyle w:val="a9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eastAsia="SimSun"/>
                <w:sz w:val="16"/>
                <w:szCs w:val="24"/>
                <w:lang w:eastAsia="zh-CN"/>
              </w:rPr>
            </w:pPr>
            <w:r>
              <w:rPr>
                <w:rFonts w:eastAsia="SimSun"/>
                <w:sz w:val="16"/>
                <w:szCs w:val="24"/>
                <w:lang w:eastAsia="zh-CN"/>
              </w:rPr>
              <w:t>(</w:t>
            </w:r>
            <w:r w:rsidRPr="006030C4">
              <w:rPr>
                <w:rFonts w:eastAsia="SimSun"/>
                <w:sz w:val="16"/>
                <w:szCs w:val="24"/>
                <w:lang w:eastAsia="zh-CN"/>
              </w:rPr>
              <w:t>наименование юридического лица, идентификационный номер налогоплательщика юридического лица и (или) основной государственный регистрационный номер, адрес юридического лица</w:t>
            </w:r>
            <w:r>
              <w:rPr>
                <w:rFonts w:eastAsia="SimSun"/>
                <w:sz w:val="16"/>
                <w:szCs w:val="24"/>
                <w:lang w:eastAsia="zh-CN"/>
              </w:rPr>
              <w:t xml:space="preserve"> </w:t>
            </w:r>
            <w:r w:rsidRPr="006030C4">
              <w:rPr>
                <w:rFonts w:eastAsia="SimSun"/>
                <w:sz w:val="16"/>
                <w:szCs w:val="24"/>
                <w:lang w:eastAsia="zh-CN"/>
              </w:rPr>
              <w:t>(его филиалов, представительств, обособленных структурных подразделений)</w:t>
            </w:r>
          </w:p>
        </w:tc>
      </w:tr>
      <w:tr w:rsidR="00CD7108" w:rsidRPr="004F6CE2" w:rsidTr="005B300C">
        <w:trPr>
          <w:jc w:val="center"/>
        </w:trPr>
        <w:tc>
          <w:tcPr>
            <w:tcW w:w="9994" w:type="dxa"/>
            <w:shd w:val="clear" w:color="auto" w:fill="auto"/>
            <w:vAlign w:val="center"/>
          </w:tcPr>
          <w:p w:rsidR="00CD7108" w:rsidRPr="004F6CE2" w:rsidRDefault="00CD7108" w:rsidP="005B300C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12"/>
                <w:szCs w:val="12"/>
                <w:lang w:eastAsia="zh-CN"/>
              </w:rPr>
            </w:pPr>
          </w:p>
        </w:tc>
      </w:tr>
      <w:tr w:rsidR="00CD7108" w:rsidRPr="00B561D8" w:rsidTr="005B300C">
        <w:trPr>
          <w:jc w:val="center"/>
        </w:trPr>
        <w:tc>
          <w:tcPr>
            <w:tcW w:w="9994" w:type="dxa"/>
            <w:shd w:val="clear" w:color="auto" w:fill="auto"/>
            <w:vAlign w:val="center"/>
          </w:tcPr>
          <w:p w:rsidR="00CD7108" w:rsidRPr="00B561D8" w:rsidRDefault="00CD7108" w:rsidP="005B300C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  <w:r w:rsidRPr="00782FF6">
              <w:rPr>
                <w:rFonts w:eastAsia="SimSun"/>
                <w:szCs w:val="24"/>
                <w:lang w:eastAsia="zh-CN"/>
              </w:rPr>
              <w:t xml:space="preserve">Место (места) проведения </w:t>
            </w:r>
            <w:r>
              <w:rPr>
                <w:rFonts w:eastAsia="SimSun"/>
                <w:szCs w:val="24"/>
                <w:lang w:eastAsia="zh-CN"/>
              </w:rPr>
              <w:t>КНМ</w:t>
            </w:r>
            <w:r w:rsidRPr="00782FF6">
              <w:rPr>
                <w:rFonts w:eastAsia="SimSun"/>
                <w:szCs w:val="24"/>
                <w:lang w:eastAsia="zh-CN"/>
              </w:rPr>
              <w:t xml:space="preserve"> с заполнением проверочного листа</w:t>
            </w:r>
            <w:r>
              <w:rPr>
                <w:rFonts w:eastAsia="SimSun"/>
                <w:szCs w:val="24"/>
                <w:lang w:eastAsia="zh-CN"/>
              </w:rPr>
              <w:t>:</w:t>
            </w:r>
          </w:p>
        </w:tc>
      </w:tr>
      <w:tr w:rsidR="00CD7108" w:rsidRPr="00B561D8" w:rsidTr="005B300C">
        <w:trPr>
          <w:jc w:val="center"/>
        </w:trPr>
        <w:tc>
          <w:tcPr>
            <w:tcW w:w="99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7108" w:rsidRPr="00B561D8" w:rsidRDefault="00CD7108" w:rsidP="005B300C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</w:tc>
      </w:tr>
      <w:tr w:rsidR="00CD7108" w:rsidRPr="004F6CE2" w:rsidTr="005B300C">
        <w:trPr>
          <w:jc w:val="center"/>
        </w:trPr>
        <w:tc>
          <w:tcPr>
            <w:tcW w:w="99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D7108" w:rsidRPr="004F6CE2" w:rsidRDefault="00CD7108" w:rsidP="005B300C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12"/>
                <w:szCs w:val="12"/>
                <w:lang w:eastAsia="zh-CN"/>
              </w:rPr>
            </w:pPr>
          </w:p>
        </w:tc>
      </w:tr>
      <w:tr w:rsidR="00CD7108" w:rsidRPr="00B561D8" w:rsidTr="005B300C">
        <w:trPr>
          <w:jc w:val="center"/>
        </w:trPr>
        <w:tc>
          <w:tcPr>
            <w:tcW w:w="9994" w:type="dxa"/>
            <w:shd w:val="clear" w:color="auto" w:fill="auto"/>
            <w:vAlign w:val="center"/>
          </w:tcPr>
          <w:p w:rsidR="00CD7108" w:rsidRPr="00B561D8" w:rsidRDefault="00CD7108" w:rsidP="005B300C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  <w:r w:rsidRPr="00782FF6">
              <w:rPr>
                <w:rFonts w:eastAsia="SimSun"/>
                <w:szCs w:val="24"/>
                <w:lang w:eastAsia="zh-CN"/>
              </w:rPr>
              <w:t xml:space="preserve">Реквизиты решения контрольного (надзорного) органа о проведении </w:t>
            </w:r>
            <w:r>
              <w:rPr>
                <w:rFonts w:eastAsia="SimSun"/>
                <w:szCs w:val="24"/>
                <w:lang w:eastAsia="zh-CN"/>
              </w:rPr>
              <w:t>КНМ</w:t>
            </w:r>
            <w:r w:rsidRPr="00782FF6">
              <w:rPr>
                <w:rFonts w:eastAsia="SimSun"/>
                <w:szCs w:val="24"/>
                <w:lang w:eastAsia="zh-CN"/>
              </w:rPr>
              <w:t>, подписанного уполномоченным должностным лицом контрольного (надзорного) органа</w:t>
            </w:r>
            <w:r>
              <w:rPr>
                <w:rFonts w:eastAsia="SimSun"/>
                <w:szCs w:val="24"/>
                <w:lang w:eastAsia="zh-CN"/>
              </w:rPr>
              <w:t>:</w:t>
            </w:r>
          </w:p>
        </w:tc>
      </w:tr>
      <w:tr w:rsidR="00CD7108" w:rsidRPr="00B561D8" w:rsidTr="005B300C">
        <w:trPr>
          <w:jc w:val="center"/>
        </w:trPr>
        <w:tc>
          <w:tcPr>
            <w:tcW w:w="99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7108" w:rsidRPr="00B561D8" w:rsidRDefault="00CD7108" w:rsidP="005B300C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</w:tc>
      </w:tr>
      <w:tr w:rsidR="00CD7108" w:rsidRPr="00CC487D" w:rsidTr="005B300C">
        <w:trPr>
          <w:jc w:val="center"/>
        </w:trPr>
        <w:tc>
          <w:tcPr>
            <w:tcW w:w="99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D7108" w:rsidRPr="00CC487D" w:rsidRDefault="00CD7108" w:rsidP="005B300C">
            <w:pPr>
              <w:suppressAutoHyphens/>
              <w:autoSpaceDE w:val="0"/>
              <w:autoSpaceDN w:val="0"/>
              <w:adjustRightInd w:val="0"/>
              <w:rPr>
                <w:rFonts w:eastAsia="SimSun"/>
                <w:sz w:val="12"/>
                <w:szCs w:val="12"/>
                <w:lang w:eastAsia="zh-CN"/>
              </w:rPr>
            </w:pPr>
          </w:p>
        </w:tc>
      </w:tr>
      <w:tr w:rsidR="00CD7108" w:rsidRPr="00CC487D" w:rsidTr="005B300C">
        <w:trPr>
          <w:jc w:val="center"/>
        </w:trPr>
        <w:tc>
          <w:tcPr>
            <w:tcW w:w="9994" w:type="dxa"/>
            <w:shd w:val="clear" w:color="auto" w:fill="auto"/>
          </w:tcPr>
          <w:p w:rsidR="00CD7108" w:rsidRPr="00CC487D" w:rsidRDefault="00CD7108" w:rsidP="005B300C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  <w:r>
              <w:rPr>
                <w:rFonts w:eastAsia="SimSun"/>
                <w:szCs w:val="24"/>
                <w:lang w:eastAsia="zh-CN"/>
              </w:rPr>
              <w:t>У</w:t>
            </w:r>
            <w:r w:rsidRPr="00782FF6">
              <w:rPr>
                <w:rFonts w:eastAsia="SimSun"/>
                <w:szCs w:val="24"/>
                <w:lang w:eastAsia="zh-CN"/>
              </w:rPr>
              <w:t>четный номер контрольного (надзорного) мероприятия</w:t>
            </w:r>
            <w:r>
              <w:rPr>
                <w:rFonts w:eastAsia="SimSun"/>
                <w:szCs w:val="24"/>
                <w:lang w:eastAsia="zh-CN"/>
              </w:rPr>
              <w:t>:</w:t>
            </w:r>
          </w:p>
        </w:tc>
      </w:tr>
      <w:tr w:rsidR="00CD7108" w:rsidRPr="00B561D8" w:rsidTr="005B300C">
        <w:trPr>
          <w:jc w:val="center"/>
        </w:trPr>
        <w:tc>
          <w:tcPr>
            <w:tcW w:w="9994" w:type="dxa"/>
            <w:tcBorders>
              <w:bottom w:val="single" w:sz="4" w:space="0" w:color="auto"/>
            </w:tcBorders>
            <w:shd w:val="clear" w:color="auto" w:fill="auto"/>
          </w:tcPr>
          <w:p w:rsidR="00CD7108" w:rsidRPr="00B561D8" w:rsidRDefault="00CD7108" w:rsidP="005B300C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szCs w:val="24"/>
                <w:lang w:eastAsia="zh-CN"/>
              </w:rPr>
            </w:pPr>
          </w:p>
        </w:tc>
      </w:tr>
    </w:tbl>
    <w:p w:rsidR="00CD7108" w:rsidRDefault="00CD7108" w:rsidP="00CD7108">
      <w:pPr>
        <w:jc w:val="both"/>
        <w:rPr>
          <w:sz w:val="20"/>
          <w:szCs w:val="20"/>
        </w:rPr>
      </w:pPr>
    </w:p>
    <w:tbl>
      <w:tblPr>
        <w:tblStyle w:val="ab"/>
        <w:tblW w:w="9847" w:type="dxa"/>
        <w:jc w:val="center"/>
        <w:tblLook w:val="04A0" w:firstRow="1" w:lastRow="0" w:firstColumn="1" w:lastColumn="0" w:noHBand="0" w:noVBand="1"/>
      </w:tblPr>
      <w:tblGrid>
        <w:gridCol w:w="540"/>
        <w:gridCol w:w="2737"/>
        <w:gridCol w:w="3150"/>
        <w:gridCol w:w="1902"/>
        <w:gridCol w:w="1518"/>
      </w:tblGrid>
      <w:tr w:rsidR="00CD7108" w:rsidTr="005B300C">
        <w:trPr>
          <w:jc w:val="center"/>
        </w:trPr>
        <w:tc>
          <w:tcPr>
            <w:tcW w:w="98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7108" w:rsidRDefault="00CD7108" w:rsidP="005B300C">
            <w:pPr>
              <w:jc w:val="center"/>
              <w:rPr>
                <w:szCs w:val="24"/>
              </w:rPr>
            </w:pPr>
            <w:r w:rsidRPr="00110E71">
              <w:rPr>
                <w:szCs w:val="24"/>
              </w:rPr>
              <w:t xml:space="preserve">Список контрольных вопросов, отражающих содержание </w:t>
            </w:r>
            <w:r>
              <w:rPr>
                <w:szCs w:val="24"/>
              </w:rPr>
              <w:t xml:space="preserve">обязательных требований, ответы </w:t>
            </w:r>
            <w:r w:rsidRPr="00110E71">
              <w:rPr>
                <w:szCs w:val="24"/>
              </w:rPr>
              <w:t>на которые свидетельствуют о соблюдении или несоблюдении контролируемым лицом обязательных требований</w:t>
            </w:r>
          </w:p>
          <w:p w:rsidR="00CD7108" w:rsidRPr="00B36AC2" w:rsidRDefault="00CD7108" w:rsidP="005B300C">
            <w:pPr>
              <w:jc w:val="center"/>
              <w:rPr>
                <w:szCs w:val="24"/>
              </w:rPr>
            </w:pPr>
          </w:p>
        </w:tc>
      </w:tr>
      <w:tr w:rsidR="00CD7108" w:rsidTr="005B300C">
        <w:trPr>
          <w:jc w:val="center"/>
        </w:trPr>
        <w:tc>
          <w:tcPr>
            <w:tcW w:w="540" w:type="dxa"/>
            <w:tcBorders>
              <w:top w:val="single" w:sz="4" w:space="0" w:color="auto"/>
            </w:tcBorders>
          </w:tcPr>
          <w:p w:rsidR="00CD7108" w:rsidRPr="00B36AC2" w:rsidRDefault="00CD7108" w:rsidP="005B300C">
            <w:pPr>
              <w:jc w:val="center"/>
              <w:rPr>
                <w:szCs w:val="24"/>
              </w:rPr>
            </w:pPr>
            <w:r w:rsidRPr="00B36AC2">
              <w:rPr>
                <w:szCs w:val="24"/>
              </w:rPr>
              <w:t>№ п/п</w:t>
            </w:r>
          </w:p>
        </w:tc>
        <w:tc>
          <w:tcPr>
            <w:tcW w:w="2737" w:type="dxa"/>
            <w:tcBorders>
              <w:top w:val="single" w:sz="4" w:space="0" w:color="auto"/>
            </w:tcBorders>
          </w:tcPr>
          <w:p w:rsidR="00CD7108" w:rsidRPr="00B36AC2" w:rsidRDefault="00CD7108" w:rsidP="005B300C">
            <w:pPr>
              <w:jc w:val="center"/>
              <w:rPr>
                <w:szCs w:val="24"/>
              </w:rPr>
            </w:pPr>
            <w:r w:rsidRPr="00B36AC2">
              <w:rPr>
                <w:szCs w:val="24"/>
              </w:rPr>
              <w:t>Контрольные вопросы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CD7108" w:rsidRPr="00B36AC2" w:rsidRDefault="00CD7108" w:rsidP="005B300C">
            <w:pPr>
              <w:jc w:val="center"/>
              <w:rPr>
                <w:szCs w:val="24"/>
              </w:rPr>
            </w:pPr>
            <w:r w:rsidRPr="00B36AC2">
              <w:rPr>
                <w:szCs w:val="24"/>
              </w:rPr>
              <w:t>Реквизиты нормативных правовых актов, с указанием структурных единиц этих актов</w:t>
            </w:r>
          </w:p>
        </w:tc>
        <w:tc>
          <w:tcPr>
            <w:tcW w:w="1902" w:type="dxa"/>
            <w:tcBorders>
              <w:top w:val="single" w:sz="4" w:space="0" w:color="auto"/>
            </w:tcBorders>
          </w:tcPr>
          <w:p w:rsidR="00CD7108" w:rsidRPr="00B36AC2" w:rsidRDefault="00CD7108" w:rsidP="005B300C">
            <w:pPr>
              <w:ind w:right="-33"/>
              <w:jc w:val="center"/>
              <w:rPr>
                <w:szCs w:val="24"/>
              </w:rPr>
            </w:pPr>
            <w:r w:rsidRPr="00B36AC2">
              <w:rPr>
                <w:szCs w:val="24"/>
              </w:rPr>
              <w:t>Ответы</w:t>
            </w:r>
            <w:r>
              <w:rPr>
                <w:szCs w:val="24"/>
              </w:rPr>
              <w:br/>
              <w:t>(«да» / «нет» /</w:t>
            </w:r>
            <w:r w:rsidRPr="00B36AC2">
              <w:rPr>
                <w:szCs w:val="24"/>
              </w:rPr>
              <w:t xml:space="preserve"> «неприменимо»)</w:t>
            </w:r>
          </w:p>
        </w:tc>
        <w:tc>
          <w:tcPr>
            <w:tcW w:w="1518" w:type="dxa"/>
            <w:tcBorders>
              <w:top w:val="single" w:sz="4" w:space="0" w:color="auto"/>
            </w:tcBorders>
          </w:tcPr>
          <w:p w:rsidR="00CD7108" w:rsidRPr="00B36AC2" w:rsidRDefault="00CD7108" w:rsidP="005B300C">
            <w:pPr>
              <w:jc w:val="both"/>
              <w:rPr>
                <w:szCs w:val="24"/>
              </w:rPr>
            </w:pPr>
            <w:r w:rsidRPr="00B36AC2">
              <w:rPr>
                <w:szCs w:val="24"/>
              </w:rPr>
              <w:t>Примечания</w:t>
            </w:r>
          </w:p>
        </w:tc>
      </w:tr>
      <w:tr w:rsidR="00CD7108" w:rsidTr="005B300C">
        <w:trPr>
          <w:jc w:val="center"/>
        </w:trPr>
        <w:tc>
          <w:tcPr>
            <w:tcW w:w="540" w:type="dxa"/>
          </w:tcPr>
          <w:p w:rsidR="00CD7108" w:rsidRPr="00B36AC2" w:rsidRDefault="00CD7108" w:rsidP="005B300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737" w:type="dxa"/>
          </w:tcPr>
          <w:p w:rsidR="00CD7108" w:rsidRPr="006D0040" w:rsidRDefault="00CD7108" w:rsidP="00747C8B">
            <w:pPr>
              <w:jc w:val="center"/>
              <w:rPr>
                <w:sz w:val="22"/>
              </w:rPr>
            </w:pPr>
            <w:r w:rsidRPr="006D0040">
              <w:rPr>
                <w:rStyle w:val="CharStyle14"/>
                <w:color w:val="000000"/>
              </w:rPr>
              <w:t xml:space="preserve">Соблюдается ли достоверность данных, приведенных </w:t>
            </w:r>
            <w:r w:rsidRPr="006D0040">
              <w:rPr>
                <w:rStyle w:val="CharStyle14"/>
                <w:color w:val="000000"/>
              </w:rPr>
              <w:br/>
              <w:t xml:space="preserve">в предложениях </w:t>
            </w:r>
            <w:r w:rsidRPr="006D0040">
              <w:rPr>
                <w:rStyle w:val="CharStyle14"/>
                <w:color w:val="000000"/>
              </w:rPr>
              <w:br/>
              <w:t xml:space="preserve">об установлении цен (тарифов) </w:t>
            </w:r>
            <w:r>
              <w:rPr>
                <w:rStyle w:val="CharStyle19"/>
                <w:color w:val="000000"/>
              </w:rPr>
              <w:t xml:space="preserve">в сфере </w:t>
            </w:r>
            <w:r w:rsidR="00747C8B">
              <w:rPr>
                <w:rStyle w:val="CharStyle19"/>
                <w:color w:val="000000"/>
              </w:rPr>
              <w:t>теплоснабжения</w:t>
            </w:r>
          </w:p>
        </w:tc>
        <w:tc>
          <w:tcPr>
            <w:tcW w:w="3150" w:type="dxa"/>
          </w:tcPr>
          <w:p w:rsidR="00CD7108" w:rsidRPr="006D0040" w:rsidRDefault="00747C8B" w:rsidP="005B300C">
            <w:pPr>
              <w:jc w:val="center"/>
              <w:rPr>
                <w:sz w:val="22"/>
              </w:rPr>
            </w:pPr>
            <w:r>
              <w:rPr>
                <w:rStyle w:val="CharStyle19"/>
                <w:color w:val="000000"/>
              </w:rPr>
              <w:t xml:space="preserve">Пункт 2 части 2 статьи 12.1 Федерального закона </w:t>
            </w:r>
            <w:r>
              <w:rPr>
                <w:rStyle w:val="CharStyle19"/>
                <w:color w:val="000000"/>
              </w:rPr>
              <w:br/>
            </w:r>
            <w:r>
              <w:rPr>
                <w:rStyle w:val="CharStyle19"/>
                <w:color w:val="000000"/>
              </w:rPr>
              <w:t xml:space="preserve">от 27.07.2010 № 190-ФЗ </w:t>
            </w:r>
            <w:r>
              <w:rPr>
                <w:rStyle w:val="CharStyle19"/>
                <w:color w:val="000000"/>
              </w:rPr>
              <w:br/>
            </w:r>
            <w:r>
              <w:rPr>
                <w:rStyle w:val="CharStyle19"/>
                <w:color w:val="000000"/>
              </w:rPr>
              <w:t>«О теплоснабжении»</w:t>
            </w:r>
          </w:p>
        </w:tc>
        <w:tc>
          <w:tcPr>
            <w:tcW w:w="1902" w:type="dxa"/>
          </w:tcPr>
          <w:p w:rsidR="00CD7108" w:rsidRPr="00B36AC2" w:rsidRDefault="00CD7108" w:rsidP="005B300C">
            <w:pPr>
              <w:jc w:val="center"/>
              <w:rPr>
                <w:szCs w:val="24"/>
              </w:rPr>
            </w:pPr>
          </w:p>
        </w:tc>
        <w:tc>
          <w:tcPr>
            <w:tcW w:w="1518" w:type="dxa"/>
          </w:tcPr>
          <w:p w:rsidR="00CD7108" w:rsidRPr="00B36AC2" w:rsidRDefault="00CD7108" w:rsidP="005B300C">
            <w:pPr>
              <w:jc w:val="both"/>
              <w:rPr>
                <w:szCs w:val="24"/>
              </w:rPr>
            </w:pPr>
          </w:p>
        </w:tc>
      </w:tr>
      <w:tr w:rsidR="00CD7108" w:rsidTr="005B300C">
        <w:trPr>
          <w:trHeight w:val="2661"/>
          <w:jc w:val="center"/>
        </w:trPr>
        <w:tc>
          <w:tcPr>
            <w:tcW w:w="540" w:type="dxa"/>
          </w:tcPr>
          <w:p w:rsidR="00CD7108" w:rsidRDefault="00CD7108" w:rsidP="005B300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2737" w:type="dxa"/>
          </w:tcPr>
          <w:p w:rsidR="00CD7108" w:rsidRDefault="00CD7108" w:rsidP="005B300C">
            <w:pPr>
              <w:jc w:val="center"/>
              <w:rPr>
                <w:sz w:val="22"/>
              </w:rPr>
            </w:pPr>
            <w:r>
              <w:rPr>
                <w:rStyle w:val="CharStyle14"/>
                <w:color w:val="000000"/>
              </w:rPr>
              <w:t xml:space="preserve">Соблюдается ли экономическая обоснованность расходов и иных показателей, учитываемых при регулировании цен (тарифов) </w:t>
            </w:r>
            <w:r w:rsidR="00747C8B">
              <w:rPr>
                <w:rStyle w:val="CharStyle19"/>
                <w:color w:val="000000"/>
              </w:rPr>
              <w:t>в сфере теплоснабжения</w:t>
            </w:r>
          </w:p>
        </w:tc>
        <w:tc>
          <w:tcPr>
            <w:tcW w:w="3150" w:type="dxa"/>
          </w:tcPr>
          <w:p w:rsidR="00CD7108" w:rsidRPr="0060588A" w:rsidRDefault="00747C8B" w:rsidP="005B300C">
            <w:pPr>
              <w:jc w:val="center"/>
              <w:rPr>
                <w:sz w:val="22"/>
              </w:rPr>
            </w:pPr>
            <w:r>
              <w:rPr>
                <w:rStyle w:val="CharStyle19"/>
                <w:color w:val="000000"/>
              </w:rPr>
              <w:t xml:space="preserve">Пункт 2 части 2 статьи 12.1 Федерального закона </w:t>
            </w:r>
            <w:r>
              <w:rPr>
                <w:rStyle w:val="CharStyle19"/>
                <w:color w:val="000000"/>
              </w:rPr>
              <w:br/>
            </w:r>
            <w:r>
              <w:rPr>
                <w:rStyle w:val="CharStyle19"/>
                <w:color w:val="000000"/>
              </w:rPr>
              <w:t xml:space="preserve">от 27.07.2010 № 190-ФЗ </w:t>
            </w:r>
            <w:r>
              <w:rPr>
                <w:rStyle w:val="CharStyle19"/>
                <w:color w:val="000000"/>
              </w:rPr>
              <w:br/>
            </w:r>
            <w:r>
              <w:rPr>
                <w:rStyle w:val="CharStyle19"/>
                <w:color w:val="000000"/>
              </w:rPr>
              <w:t>«О теплоснабжении»</w:t>
            </w:r>
          </w:p>
        </w:tc>
        <w:tc>
          <w:tcPr>
            <w:tcW w:w="1902" w:type="dxa"/>
          </w:tcPr>
          <w:p w:rsidR="00CD7108" w:rsidRPr="00B36AC2" w:rsidRDefault="00CD7108" w:rsidP="005B300C">
            <w:pPr>
              <w:jc w:val="center"/>
              <w:rPr>
                <w:szCs w:val="24"/>
              </w:rPr>
            </w:pPr>
          </w:p>
        </w:tc>
        <w:tc>
          <w:tcPr>
            <w:tcW w:w="1518" w:type="dxa"/>
          </w:tcPr>
          <w:p w:rsidR="00CD7108" w:rsidRPr="00B36AC2" w:rsidRDefault="00CD7108" w:rsidP="005B300C">
            <w:pPr>
              <w:jc w:val="both"/>
              <w:rPr>
                <w:szCs w:val="24"/>
              </w:rPr>
            </w:pPr>
          </w:p>
        </w:tc>
      </w:tr>
      <w:tr w:rsidR="00CD7108" w:rsidTr="005B300C">
        <w:trPr>
          <w:trHeight w:val="2661"/>
          <w:jc w:val="center"/>
        </w:trPr>
        <w:tc>
          <w:tcPr>
            <w:tcW w:w="540" w:type="dxa"/>
          </w:tcPr>
          <w:p w:rsidR="00CD7108" w:rsidRDefault="00CD7108" w:rsidP="005B300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737" w:type="dxa"/>
          </w:tcPr>
          <w:p w:rsidR="00CD7108" w:rsidRDefault="00CD7108" w:rsidP="005B300C">
            <w:pPr>
              <w:jc w:val="center"/>
              <w:rPr>
                <w:rStyle w:val="CharStyle14"/>
                <w:color w:val="000000"/>
              </w:rPr>
            </w:pPr>
            <w:r>
              <w:rPr>
                <w:rStyle w:val="CharStyle14"/>
                <w:color w:val="000000"/>
              </w:rPr>
              <w:t>Соблюдается ли экономическая обоснованность фактического расходования средств</w:t>
            </w:r>
            <w:r>
              <w:rPr>
                <w:rStyle w:val="aeoaeno12"/>
                <w:color w:val="000000"/>
              </w:rPr>
              <w:t xml:space="preserve"> </w:t>
            </w:r>
            <w:r>
              <w:rPr>
                <w:rStyle w:val="CharStyle14"/>
                <w:color w:val="000000"/>
              </w:rPr>
              <w:t xml:space="preserve">при осуществлении регулируемых видов деятельности </w:t>
            </w:r>
            <w:r w:rsidR="00747C8B">
              <w:rPr>
                <w:rStyle w:val="CharStyle19"/>
                <w:color w:val="000000"/>
              </w:rPr>
              <w:t>в сфере теплоснабжения</w:t>
            </w:r>
          </w:p>
        </w:tc>
        <w:tc>
          <w:tcPr>
            <w:tcW w:w="3150" w:type="dxa"/>
          </w:tcPr>
          <w:p w:rsidR="00CD7108" w:rsidRPr="0060588A" w:rsidRDefault="00747C8B" w:rsidP="005B300C">
            <w:pPr>
              <w:jc w:val="center"/>
              <w:rPr>
                <w:sz w:val="22"/>
              </w:rPr>
            </w:pPr>
            <w:r>
              <w:rPr>
                <w:rStyle w:val="CharStyle19"/>
                <w:color w:val="000000"/>
              </w:rPr>
              <w:t xml:space="preserve">Пункт 2 части 2 статьи 12.1 Федерального закона </w:t>
            </w:r>
            <w:r>
              <w:rPr>
                <w:rStyle w:val="CharStyle19"/>
                <w:color w:val="000000"/>
              </w:rPr>
              <w:br/>
            </w:r>
            <w:r>
              <w:rPr>
                <w:rStyle w:val="CharStyle19"/>
                <w:color w:val="000000"/>
              </w:rPr>
              <w:t xml:space="preserve">от 27.07.2010 № 190-ФЗ </w:t>
            </w:r>
            <w:r>
              <w:rPr>
                <w:rStyle w:val="CharStyle19"/>
                <w:color w:val="000000"/>
              </w:rPr>
              <w:br/>
            </w:r>
            <w:r>
              <w:rPr>
                <w:rStyle w:val="CharStyle19"/>
                <w:color w:val="000000"/>
              </w:rPr>
              <w:t>«О теплоснабжении»</w:t>
            </w:r>
          </w:p>
        </w:tc>
        <w:tc>
          <w:tcPr>
            <w:tcW w:w="1902" w:type="dxa"/>
          </w:tcPr>
          <w:p w:rsidR="00CD7108" w:rsidRPr="00B36AC2" w:rsidRDefault="00CD7108" w:rsidP="005B300C">
            <w:pPr>
              <w:jc w:val="center"/>
              <w:rPr>
                <w:szCs w:val="24"/>
              </w:rPr>
            </w:pPr>
          </w:p>
        </w:tc>
        <w:tc>
          <w:tcPr>
            <w:tcW w:w="1518" w:type="dxa"/>
          </w:tcPr>
          <w:p w:rsidR="00CD7108" w:rsidRPr="00B36AC2" w:rsidRDefault="00CD7108" w:rsidP="005B300C">
            <w:pPr>
              <w:jc w:val="both"/>
              <w:rPr>
                <w:szCs w:val="24"/>
              </w:rPr>
            </w:pPr>
          </w:p>
        </w:tc>
      </w:tr>
      <w:tr w:rsidR="00CD7108" w:rsidTr="005B300C">
        <w:trPr>
          <w:trHeight w:val="2661"/>
          <w:jc w:val="center"/>
        </w:trPr>
        <w:tc>
          <w:tcPr>
            <w:tcW w:w="540" w:type="dxa"/>
          </w:tcPr>
          <w:p w:rsidR="00CD7108" w:rsidRDefault="00CD7108" w:rsidP="005B300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2737" w:type="dxa"/>
          </w:tcPr>
          <w:p w:rsidR="00CD7108" w:rsidRPr="009064D7" w:rsidRDefault="00CD7108" w:rsidP="005B300C">
            <w:pPr>
              <w:jc w:val="center"/>
              <w:rPr>
                <w:rStyle w:val="CharStyle14"/>
                <w:color w:val="000000"/>
              </w:rPr>
            </w:pPr>
            <w:r>
              <w:rPr>
                <w:rStyle w:val="CharStyle14"/>
                <w:color w:val="000000"/>
              </w:rPr>
              <w:t xml:space="preserve">Соблюдаются </w:t>
            </w:r>
            <w:r w:rsidRPr="009064D7">
              <w:rPr>
                <w:rStyle w:val="CharStyle14"/>
                <w:color w:val="000000"/>
              </w:rPr>
              <w:t>ли</w:t>
            </w:r>
          </w:p>
          <w:p w:rsidR="00CD7108" w:rsidRPr="009064D7" w:rsidRDefault="00CD7108" w:rsidP="005B300C">
            <w:pPr>
              <w:jc w:val="center"/>
              <w:rPr>
                <w:rStyle w:val="CharStyle14"/>
                <w:color w:val="000000"/>
              </w:rPr>
            </w:pPr>
            <w:r w:rsidRPr="009064D7">
              <w:rPr>
                <w:rStyle w:val="CharStyle14"/>
                <w:color w:val="000000"/>
              </w:rPr>
              <w:t xml:space="preserve">требования </w:t>
            </w:r>
          </w:p>
          <w:p w:rsidR="00CD7108" w:rsidRPr="009064D7" w:rsidRDefault="00CD7108" w:rsidP="005B300C">
            <w:pPr>
              <w:jc w:val="center"/>
              <w:rPr>
                <w:rStyle w:val="CharStyle14"/>
                <w:color w:val="000000"/>
              </w:rPr>
            </w:pPr>
            <w:r>
              <w:rPr>
                <w:rStyle w:val="CharStyle14"/>
                <w:color w:val="000000"/>
              </w:rPr>
              <w:t>стандартов</w:t>
            </w:r>
            <w:r w:rsidRPr="009064D7">
              <w:rPr>
                <w:rStyle w:val="CharStyle14"/>
                <w:color w:val="000000"/>
              </w:rPr>
              <w:t xml:space="preserve"> раскрытия</w:t>
            </w:r>
          </w:p>
          <w:p w:rsidR="00CD7108" w:rsidRDefault="00CD7108" w:rsidP="005B300C">
            <w:pPr>
              <w:jc w:val="center"/>
              <w:rPr>
                <w:rStyle w:val="CharStyle14"/>
                <w:color w:val="000000"/>
              </w:rPr>
            </w:pPr>
            <w:r>
              <w:rPr>
                <w:rStyle w:val="CharStyle14"/>
                <w:color w:val="000000"/>
              </w:rPr>
              <w:t xml:space="preserve">информации </w:t>
            </w:r>
            <w:r w:rsidR="00747C8B">
              <w:rPr>
                <w:rStyle w:val="CharStyle19"/>
                <w:color w:val="000000"/>
              </w:rPr>
              <w:t>в сфере теплоснабжения</w:t>
            </w:r>
          </w:p>
        </w:tc>
        <w:tc>
          <w:tcPr>
            <w:tcW w:w="3150" w:type="dxa"/>
          </w:tcPr>
          <w:p w:rsidR="00CD7108" w:rsidRPr="0060588A" w:rsidRDefault="00747C8B" w:rsidP="005B300C">
            <w:pPr>
              <w:jc w:val="center"/>
              <w:rPr>
                <w:sz w:val="22"/>
              </w:rPr>
            </w:pPr>
            <w:r>
              <w:rPr>
                <w:rStyle w:val="CharStyle19"/>
                <w:color w:val="000000"/>
              </w:rPr>
              <w:t xml:space="preserve">Пункт 2 части 2 статьи 12.1 Федерального закона </w:t>
            </w:r>
            <w:r>
              <w:rPr>
                <w:rStyle w:val="CharStyle19"/>
                <w:color w:val="000000"/>
              </w:rPr>
              <w:br/>
            </w:r>
            <w:r>
              <w:rPr>
                <w:rStyle w:val="CharStyle19"/>
                <w:color w:val="000000"/>
              </w:rPr>
              <w:t xml:space="preserve">от 27.07.2010 № 190-ФЗ </w:t>
            </w:r>
            <w:r>
              <w:rPr>
                <w:rStyle w:val="CharStyle19"/>
                <w:color w:val="000000"/>
              </w:rPr>
              <w:br/>
            </w:r>
            <w:r>
              <w:rPr>
                <w:rStyle w:val="CharStyle19"/>
                <w:color w:val="000000"/>
              </w:rPr>
              <w:t>«О теплоснабжении»</w:t>
            </w:r>
          </w:p>
        </w:tc>
        <w:tc>
          <w:tcPr>
            <w:tcW w:w="1902" w:type="dxa"/>
          </w:tcPr>
          <w:p w:rsidR="00CD7108" w:rsidRPr="00B36AC2" w:rsidRDefault="00CD7108" w:rsidP="005B300C">
            <w:pPr>
              <w:jc w:val="center"/>
              <w:rPr>
                <w:szCs w:val="24"/>
              </w:rPr>
            </w:pPr>
          </w:p>
        </w:tc>
        <w:tc>
          <w:tcPr>
            <w:tcW w:w="1518" w:type="dxa"/>
          </w:tcPr>
          <w:p w:rsidR="00CD7108" w:rsidRPr="00B36AC2" w:rsidRDefault="00CD7108" w:rsidP="005B300C">
            <w:pPr>
              <w:jc w:val="both"/>
              <w:rPr>
                <w:szCs w:val="24"/>
              </w:rPr>
            </w:pPr>
          </w:p>
        </w:tc>
      </w:tr>
      <w:tr w:rsidR="00CD7108" w:rsidTr="005B300C">
        <w:trPr>
          <w:trHeight w:val="2661"/>
          <w:jc w:val="center"/>
        </w:trPr>
        <w:tc>
          <w:tcPr>
            <w:tcW w:w="540" w:type="dxa"/>
          </w:tcPr>
          <w:p w:rsidR="00CD7108" w:rsidRDefault="00CD7108" w:rsidP="005B300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737" w:type="dxa"/>
          </w:tcPr>
          <w:p w:rsidR="00CD7108" w:rsidRPr="009064D7" w:rsidRDefault="00CD7108" w:rsidP="00747C8B">
            <w:pPr>
              <w:jc w:val="center"/>
              <w:rPr>
                <w:rStyle w:val="CharStyle14"/>
                <w:color w:val="000000"/>
              </w:rPr>
            </w:pPr>
            <w:r>
              <w:rPr>
                <w:rStyle w:val="CharStyle19"/>
                <w:color w:val="000000"/>
              </w:rPr>
              <w:t xml:space="preserve">Соблюдается ли правильность применения утвержденных цен (тарифов) </w:t>
            </w:r>
            <w:r w:rsidR="00747C8B">
              <w:rPr>
                <w:rStyle w:val="CharStyle19"/>
                <w:color w:val="000000"/>
              </w:rPr>
              <w:t>в сфере теплоснабжения</w:t>
            </w:r>
          </w:p>
        </w:tc>
        <w:tc>
          <w:tcPr>
            <w:tcW w:w="3150" w:type="dxa"/>
          </w:tcPr>
          <w:p w:rsidR="00CD7108" w:rsidRDefault="00747C8B" w:rsidP="005B300C">
            <w:pPr>
              <w:jc w:val="center"/>
              <w:rPr>
                <w:sz w:val="22"/>
              </w:rPr>
            </w:pPr>
            <w:r w:rsidRPr="00747C8B">
              <w:rPr>
                <w:sz w:val="22"/>
              </w:rPr>
              <w:t xml:space="preserve">Пункт 2 части 2 статьи 12.1 Федерального закона </w:t>
            </w:r>
            <w:r>
              <w:rPr>
                <w:sz w:val="22"/>
              </w:rPr>
              <w:br/>
            </w:r>
            <w:r w:rsidRPr="00747C8B">
              <w:rPr>
                <w:sz w:val="22"/>
              </w:rPr>
              <w:t xml:space="preserve">от 27.07.2010 № 190-ФЗ </w:t>
            </w:r>
            <w:r>
              <w:rPr>
                <w:sz w:val="22"/>
              </w:rPr>
              <w:br/>
            </w:r>
            <w:r w:rsidRPr="00747C8B">
              <w:rPr>
                <w:sz w:val="22"/>
              </w:rPr>
              <w:t>«О теплоснабжении»</w:t>
            </w:r>
          </w:p>
        </w:tc>
        <w:tc>
          <w:tcPr>
            <w:tcW w:w="1902" w:type="dxa"/>
          </w:tcPr>
          <w:p w:rsidR="00CD7108" w:rsidRPr="00B36AC2" w:rsidRDefault="00CD7108" w:rsidP="005B300C">
            <w:pPr>
              <w:jc w:val="center"/>
              <w:rPr>
                <w:szCs w:val="24"/>
              </w:rPr>
            </w:pPr>
          </w:p>
        </w:tc>
        <w:tc>
          <w:tcPr>
            <w:tcW w:w="1518" w:type="dxa"/>
          </w:tcPr>
          <w:p w:rsidR="00CD7108" w:rsidRPr="00B36AC2" w:rsidRDefault="00CD7108" w:rsidP="005B300C">
            <w:pPr>
              <w:jc w:val="both"/>
              <w:rPr>
                <w:szCs w:val="24"/>
              </w:rPr>
            </w:pPr>
          </w:p>
        </w:tc>
      </w:tr>
      <w:tr w:rsidR="00CD7108" w:rsidTr="005B300C">
        <w:trPr>
          <w:trHeight w:val="2661"/>
          <w:jc w:val="center"/>
        </w:trPr>
        <w:tc>
          <w:tcPr>
            <w:tcW w:w="540" w:type="dxa"/>
          </w:tcPr>
          <w:p w:rsidR="00CD7108" w:rsidRDefault="00CD7108" w:rsidP="005B300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2737" w:type="dxa"/>
          </w:tcPr>
          <w:p w:rsidR="00CD7108" w:rsidRDefault="00CD7108" w:rsidP="005B300C">
            <w:pPr>
              <w:jc w:val="center"/>
              <w:rPr>
                <w:rStyle w:val="CharStyle19"/>
                <w:color w:val="000000"/>
              </w:rPr>
            </w:pPr>
            <w:r>
              <w:rPr>
                <w:rStyle w:val="CharStyle19"/>
                <w:color w:val="000000"/>
              </w:rPr>
              <w:t xml:space="preserve">Соблюдаются ли обязательные требования к раздельному учету доходов и расходов при осуществлении регулируемых видов деятельности </w:t>
            </w:r>
            <w:r w:rsidR="00747C8B">
              <w:rPr>
                <w:rStyle w:val="CharStyle19"/>
                <w:color w:val="000000"/>
              </w:rPr>
              <w:t>в сфере теплоснабжения</w:t>
            </w:r>
          </w:p>
        </w:tc>
        <w:tc>
          <w:tcPr>
            <w:tcW w:w="3150" w:type="dxa"/>
          </w:tcPr>
          <w:p w:rsidR="00CD7108" w:rsidRDefault="00747C8B" w:rsidP="005B300C">
            <w:pPr>
              <w:jc w:val="center"/>
              <w:rPr>
                <w:sz w:val="22"/>
              </w:rPr>
            </w:pPr>
            <w:r>
              <w:rPr>
                <w:rStyle w:val="CharStyle19"/>
                <w:color w:val="000000"/>
              </w:rPr>
              <w:t xml:space="preserve">Пункт 2 части 2 статьи 12.1 Федерального закона </w:t>
            </w:r>
            <w:r>
              <w:rPr>
                <w:rStyle w:val="CharStyle19"/>
                <w:color w:val="000000"/>
              </w:rPr>
              <w:br/>
            </w:r>
            <w:r>
              <w:rPr>
                <w:rStyle w:val="CharStyle19"/>
                <w:color w:val="000000"/>
              </w:rPr>
              <w:t xml:space="preserve">от 27.07.2010 № 190-ФЗ </w:t>
            </w:r>
            <w:r>
              <w:rPr>
                <w:rStyle w:val="CharStyle19"/>
                <w:color w:val="000000"/>
              </w:rPr>
              <w:br/>
            </w:r>
            <w:r>
              <w:rPr>
                <w:rStyle w:val="CharStyle19"/>
                <w:color w:val="000000"/>
              </w:rPr>
              <w:t>«О теплоснабжении»</w:t>
            </w:r>
          </w:p>
        </w:tc>
        <w:tc>
          <w:tcPr>
            <w:tcW w:w="1902" w:type="dxa"/>
          </w:tcPr>
          <w:p w:rsidR="00CD7108" w:rsidRPr="00B36AC2" w:rsidRDefault="00CD7108" w:rsidP="005B300C">
            <w:pPr>
              <w:jc w:val="center"/>
              <w:rPr>
                <w:szCs w:val="24"/>
              </w:rPr>
            </w:pPr>
          </w:p>
        </w:tc>
        <w:tc>
          <w:tcPr>
            <w:tcW w:w="1518" w:type="dxa"/>
          </w:tcPr>
          <w:p w:rsidR="00CD7108" w:rsidRPr="00B36AC2" w:rsidRDefault="00CD7108" w:rsidP="005B300C">
            <w:pPr>
              <w:jc w:val="both"/>
              <w:rPr>
                <w:szCs w:val="24"/>
              </w:rPr>
            </w:pPr>
          </w:p>
        </w:tc>
      </w:tr>
      <w:tr w:rsidR="00CD7108" w:rsidTr="005B300C">
        <w:trPr>
          <w:trHeight w:val="2661"/>
          <w:jc w:val="center"/>
        </w:trPr>
        <w:tc>
          <w:tcPr>
            <w:tcW w:w="540" w:type="dxa"/>
          </w:tcPr>
          <w:p w:rsidR="00CD7108" w:rsidRDefault="00CD7108" w:rsidP="005B300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7</w:t>
            </w:r>
          </w:p>
        </w:tc>
        <w:tc>
          <w:tcPr>
            <w:tcW w:w="2737" w:type="dxa"/>
          </w:tcPr>
          <w:p w:rsidR="00CD7108" w:rsidRDefault="00CD7108" w:rsidP="005B300C">
            <w:pPr>
              <w:jc w:val="center"/>
              <w:rPr>
                <w:rStyle w:val="CharStyle19"/>
                <w:color w:val="000000"/>
              </w:rPr>
            </w:pPr>
            <w:r w:rsidRPr="00B14C65">
              <w:rPr>
                <w:sz w:val="22"/>
              </w:rPr>
              <w:t xml:space="preserve">Выполняется ли инвестиционная программа </w:t>
            </w:r>
            <w:r w:rsidR="00747C8B">
              <w:rPr>
                <w:rStyle w:val="CharStyle19"/>
                <w:color w:val="000000"/>
              </w:rPr>
              <w:t>в сфере теплоснабжения</w:t>
            </w:r>
            <w:r>
              <w:rPr>
                <w:sz w:val="22"/>
              </w:rPr>
              <w:br/>
            </w:r>
            <w:r w:rsidRPr="00B14C65">
              <w:rPr>
                <w:sz w:val="22"/>
              </w:rPr>
              <w:t xml:space="preserve">в части использования инвестиционных ресурсов, включаемых </w:t>
            </w:r>
            <w:r w:rsidRPr="00B14C65">
              <w:rPr>
                <w:sz w:val="22"/>
              </w:rPr>
              <w:br/>
              <w:t xml:space="preserve">в регулируемые государством цены </w:t>
            </w:r>
            <w:r>
              <w:t xml:space="preserve">(тарифы) </w:t>
            </w:r>
          </w:p>
        </w:tc>
        <w:tc>
          <w:tcPr>
            <w:tcW w:w="3150" w:type="dxa"/>
          </w:tcPr>
          <w:p w:rsidR="00CD7108" w:rsidRDefault="00747C8B" w:rsidP="005B300C">
            <w:pPr>
              <w:jc w:val="center"/>
              <w:rPr>
                <w:sz w:val="22"/>
              </w:rPr>
            </w:pPr>
            <w:r>
              <w:rPr>
                <w:rStyle w:val="CharStyle19"/>
                <w:color w:val="000000"/>
              </w:rPr>
              <w:t xml:space="preserve">Пункт 2 части 2 статьи 12.1 Федерального закона </w:t>
            </w:r>
            <w:r>
              <w:rPr>
                <w:rStyle w:val="CharStyle19"/>
                <w:color w:val="000000"/>
              </w:rPr>
              <w:br/>
            </w:r>
            <w:r>
              <w:rPr>
                <w:rStyle w:val="CharStyle19"/>
                <w:color w:val="000000"/>
              </w:rPr>
              <w:t xml:space="preserve">от 27.07.2010 № 190-ФЗ </w:t>
            </w:r>
            <w:r>
              <w:rPr>
                <w:rStyle w:val="CharStyle19"/>
                <w:color w:val="000000"/>
              </w:rPr>
              <w:br/>
            </w:r>
            <w:r>
              <w:rPr>
                <w:rStyle w:val="CharStyle19"/>
                <w:color w:val="000000"/>
              </w:rPr>
              <w:t>«О теплоснабжении»</w:t>
            </w:r>
          </w:p>
        </w:tc>
        <w:tc>
          <w:tcPr>
            <w:tcW w:w="1902" w:type="dxa"/>
          </w:tcPr>
          <w:p w:rsidR="00CD7108" w:rsidRPr="00B36AC2" w:rsidRDefault="00CD7108" w:rsidP="005B300C">
            <w:pPr>
              <w:jc w:val="center"/>
              <w:rPr>
                <w:szCs w:val="24"/>
              </w:rPr>
            </w:pPr>
          </w:p>
        </w:tc>
        <w:tc>
          <w:tcPr>
            <w:tcW w:w="1518" w:type="dxa"/>
          </w:tcPr>
          <w:p w:rsidR="00CD7108" w:rsidRPr="00B36AC2" w:rsidRDefault="00CD7108" w:rsidP="005B300C">
            <w:pPr>
              <w:jc w:val="both"/>
              <w:rPr>
                <w:szCs w:val="24"/>
              </w:rPr>
            </w:pPr>
          </w:p>
        </w:tc>
      </w:tr>
    </w:tbl>
    <w:p w:rsidR="00CD7108" w:rsidRDefault="00CD7108" w:rsidP="00CD7108">
      <w:pPr>
        <w:jc w:val="both"/>
        <w:rPr>
          <w:sz w:val="20"/>
          <w:szCs w:val="20"/>
        </w:rPr>
      </w:pPr>
    </w:p>
    <w:tbl>
      <w:tblPr>
        <w:tblW w:w="9498" w:type="dxa"/>
        <w:jc w:val="center"/>
        <w:tblLayout w:type="fixed"/>
        <w:tblLook w:val="04A0" w:firstRow="1" w:lastRow="0" w:firstColumn="1" w:lastColumn="0" w:noHBand="0" w:noVBand="1"/>
      </w:tblPr>
      <w:tblGrid>
        <w:gridCol w:w="4183"/>
        <w:gridCol w:w="5315"/>
      </w:tblGrid>
      <w:tr w:rsidR="00CD7108" w:rsidRPr="00CC487D" w:rsidTr="005B300C">
        <w:trPr>
          <w:jc w:val="center"/>
        </w:trPr>
        <w:tc>
          <w:tcPr>
            <w:tcW w:w="4183" w:type="dxa"/>
            <w:shd w:val="clear" w:color="auto" w:fill="auto"/>
          </w:tcPr>
          <w:p w:rsidR="00CD7108" w:rsidRPr="00CC487D" w:rsidRDefault="00CD7108" w:rsidP="005B300C">
            <w:pPr>
              <w:suppressAutoHyphens/>
              <w:autoSpaceDE w:val="0"/>
              <w:autoSpaceDN w:val="0"/>
              <w:adjustRightInd w:val="0"/>
              <w:ind w:left="-173" w:firstLine="173"/>
              <w:rPr>
                <w:rFonts w:eastAsia="SimSun"/>
                <w:szCs w:val="24"/>
                <w:lang w:eastAsia="zh-CN"/>
              </w:rPr>
            </w:pPr>
            <w:r>
              <w:rPr>
                <w:rFonts w:eastAsia="SimSun"/>
                <w:szCs w:val="24"/>
                <w:lang w:eastAsia="zh-CN"/>
              </w:rPr>
              <w:t>Дата заполнения проверочного листа:</w:t>
            </w:r>
          </w:p>
        </w:tc>
        <w:tc>
          <w:tcPr>
            <w:tcW w:w="5315" w:type="dxa"/>
            <w:tcBorders>
              <w:bottom w:val="single" w:sz="4" w:space="0" w:color="auto"/>
            </w:tcBorders>
            <w:shd w:val="clear" w:color="auto" w:fill="auto"/>
          </w:tcPr>
          <w:p w:rsidR="00CD7108" w:rsidRPr="00CC487D" w:rsidRDefault="00CD7108" w:rsidP="005B300C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</w:tc>
      </w:tr>
    </w:tbl>
    <w:p w:rsidR="00CD7108" w:rsidRDefault="00CD7108" w:rsidP="00CD7108">
      <w:pPr>
        <w:rPr>
          <w:szCs w:val="24"/>
        </w:rPr>
      </w:pP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283"/>
        <w:gridCol w:w="1843"/>
        <w:gridCol w:w="283"/>
        <w:gridCol w:w="2541"/>
      </w:tblGrid>
      <w:tr w:rsidR="00CD7108" w:rsidRPr="001E0C04" w:rsidTr="005B300C">
        <w:trPr>
          <w:jc w:val="center"/>
        </w:trPr>
        <w:tc>
          <w:tcPr>
            <w:tcW w:w="9345" w:type="dxa"/>
            <w:gridSpan w:val="5"/>
          </w:tcPr>
          <w:p w:rsidR="00CD7108" w:rsidRPr="001E0C04" w:rsidRDefault="00CD7108" w:rsidP="005B300C">
            <w:pPr>
              <w:ind w:left="-113"/>
              <w:rPr>
                <w:rFonts w:eastAsia="SimSun"/>
                <w:szCs w:val="24"/>
                <w:lang w:eastAsia="zh-CN"/>
              </w:rPr>
            </w:pPr>
            <w:r w:rsidRPr="001E0C04">
              <w:rPr>
                <w:rFonts w:eastAsia="SimSun"/>
                <w:szCs w:val="24"/>
                <w:lang w:eastAsia="zh-CN"/>
              </w:rPr>
              <w:t>Должностные лица, проводящие контрольное (надзорное) мероприятие и заполняющие проверочный лист</w:t>
            </w:r>
          </w:p>
        </w:tc>
      </w:tr>
      <w:tr w:rsidR="00CD7108" w:rsidRPr="007348B7" w:rsidTr="005B300C">
        <w:trPr>
          <w:jc w:val="center"/>
        </w:trPr>
        <w:tc>
          <w:tcPr>
            <w:tcW w:w="4395" w:type="dxa"/>
            <w:tcBorders>
              <w:bottom w:val="single" w:sz="4" w:space="0" w:color="auto"/>
            </w:tcBorders>
          </w:tcPr>
          <w:p w:rsidR="00CD7108" w:rsidRPr="007348B7" w:rsidRDefault="00CD7108" w:rsidP="005B300C"/>
        </w:tc>
        <w:tc>
          <w:tcPr>
            <w:tcW w:w="283" w:type="dxa"/>
          </w:tcPr>
          <w:p w:rsidR="00CD7108" w:rsidRPr="007348B7" w:rsidRDefault="00CD7108" w:rsidP="005B300C"/>
        </w:tc>
        <w:tc>
          <w:tcPr>
            <w:tcW w:w="1843" w:type="dxa"/>
            <w:tcBorders>
              <w:bottom w:val="single" w:sz="4" w:space="0" w:color="auto"/>
            </w:tcBorders>
          </w:tcPr>
          <w:p w:rsidR="00CD7108" w:rsidRPr="007348B7" w:rsidRDefault="00CD7108" w:rsidP="005B300C">
            <w:pPr>
              <w:jc w:val="center"/>
              <w:rPr>
                <w:sz w:val="16"/>
                <w:highlight w:val="yellow"/>
              </w:rPr>
            </w:pPr>
          </w:p>
        </w:tc>
        <w:tc>
          <w:tcPr>
            <w:tcW w:w="283" w:type="dxa"/>
          </w:tcPr>
          <w:p w:rsidR="00CD7108" w:rsidRPr="007348B7" w:rsidRDefault="00CD7108" w:rsidP="005B300C"/>
        </w:tc>
        <w:tc>
          <w:tcPr>
            <w:tcW w:w="2541" w:type="dxa"/>
            <w:tcBorders>
              <w:bottom w:val="single" w:sz="4" w:space="0" w:color="auto"/>
            </w:tcBorders>
          </w:tcPr>
          <w:p w:rsidR="00CD7108" w:rsidRPr="007348B7" w:rsidRDefault="00CD7108" w:rsidP="005B300C">
            <w:pPr>
              <w:jc w:val="center"/>
              <w:rPr>
                <w:sz w:val="16"/>
                <w:highlight w:val="yellow"/>
              </w:rPr>
            </w:pPr>
          </w:p>
        </w:tc>
      </w:tr>
      <w:tr w:rsidR="00CD7108" w:rsidRPr="007348B7" w:rsidTr="005B300C">
        <w:trPr>
          <w:jc w:val="center"/>
        </w:trPr>
        <w:tc>
          <w:tcPr>
            <w:tcW w:w="4395" w:type="dxa"/>
            <w:tcBorders>
              <w:top w:val="single" w:sz="4" w:space="0" w:color="auto"/>
            </w:tcBorders>
          </w:tcPr>
          <w:p w:rsidR="00CD7108" w:rsidRPr="001E0C04" w:rsidRDefault="00CD7108" w:rsidP="005B300C">
            <w:pPr>
              <w:spacing w:after="120"/>
              <w:jc w:val="center"/>
              <w:rPr>
                <w:sz w:val="16"/>
                <w:szCs w:val="16"/>
              </w:rPr>
            </w:pPr>
            <w:r w:rsidRPr="001E0C04">
              <w:rPr>
                <w:sz w:val="16"/>
                <w:szCs w:val="16"/>
              </w:rPr>
              <w:t>(должность)</w:t>
            </w:r>
          </w:p>
        </w:tc>
        <w:tc>
          <w:tcPr>
            <w:tcW w:w="283" w:type="dxa"/>
          </w:tcPr>
          <w:p w:rsidR="00CD7108" w:rsidRPr="001E0C04" w:rsidRDefault="00CD7108" w:rsidP="005B300C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D7108" w:rsidRPr="001E0C04" w:rsidRDefault="00CD7108" w:rsidP="005B300C">
            <w:pPr>
              <w:spacing w:after="120"/>
              <w:jc w:val="center"/>
              <w:rPr>
                <w:sz w:val="16"/>
                <w:szCs w:val="16"/>
              </w:rPr>
            </w:pPr>
            <w:r w:rsidRPr="001E0C04">
              <w:rPr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CD7108" w:rsidRPr="001E0C04" w:rsidRDefault="00CD7108" w:rsidP="005B300C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2541" w:type="dxa"/>
            <w:tcBorders>
              <w:top w:val="single" w:sz="4" w:space="0" w:color="auto"/>
            </w:tcBorders>
          </w:tcPr>
          <w:p w:rsidR="00CD7108" w:rsidRPr="001E0C04" w:rsidRDefault="00CD7108" w:rsidP="005B300C">
            <w:pPr>
              <w:spacing w:after="120"/>
              <w:jc w:val="center"/>
              <w:rPr>
                <w:sz w:val="16"/>
                <w:szCs w:val="16"/>
              </w:rPr>
            </w:pPr>
            <w:r w:rsidRPr="001E0C04">
              <w:rPr>
                <w:sz w:val="16"/>
                <w:szCs w:val="16"/>
              </w:rPr>
              <w:t>(инициалы, фамилия)</w:t>
            </w:r>
          </w:p>
        </w:tc>
      </w:tr>
    </w:tbl>
    <w:p w:rsidR="00CD7108" w:rsidRPr="000B6512" w:rsidRDefault="00CD7108" w:rsidP="00CD7108">
      <w:pPr>
        <w:rPr>
          <w:sz w:val="14"/>
          <w:szCs w:val="24"/>
        </w:rPr>
      </w:pPr>
    </w:p>
    <w:p w:rsidR="00CD7108" w:rsidRDefault="00CD7108" w:rsidP="00CD7108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CD7108" w:rsidRDefault="00CD7108" w:rsidP="00CD7108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CD7108" w:rsidRDefault="00CD7108" w:rsidP="00CD7108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CD7108" w:rsidRDefault="00CD7108" w:rsidP="00CD7108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CD7108" w:rsidRDefault="00CD7108" w:rsidP="00CD7108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CD7108" w:rsidRDefault="00CD7108" w:rsidP="00CD7108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CD7108" w:rsidRDefault="00CD7108" w:rsidP="00CD7108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CD7108" w:rsidRDefault="00CD7108" w:rsidP="00CD7108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CD7108" w:rsidRDefault="00CD7108" w:rsidP="00CD7108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CD7108" w:rsidRPr="00E47580" w:rsidRDefault="00CD7108" w:rsidP="00CD7108">
      <w:pPr>
        <w:autoSpaceDE w:val="0"/>
        <w:autoSpaceDN w:val="0"/>
        <w:spacing w:line="0" w:lineRule="atLeast"/>
        <w:ind w:right="-283"/>
        <w:jc w:val="center"/>
      </w:pPr>
    </w:p>
    <w:p w:rsidR="00CD7108" w:rsidRDefault="00CD7108" w:rsidP="009F43AC">
      <w:pPr>
        <w:autoSpaceDE w:val="0"/>
        <w:autoSpaceDN w:val="0"/>
        <w:spacing w:line="0" w:lineRule="atLeast"/>
        <w:ind w:right="-283"/>
        <w:jc w:val="center"/>
      </w:pPr>
    </w:p>
    <w:p w:rsidR="00747C8B" w:rsidRDefault="00747C8B" w:rsidP="009F43AC">
      <w:pPr>
        <w:autoSpaceDE w:val="0"/>
        <w:autoSpaceDN w:val="0"/>
        <w:spacing w:line="0" w:lineRule="atLeast"/>
        <w:ind w:right="-283"/>
        <w:jc w:val="center"/>
      </w:pPr>
    </w:p>
    <w:p w:rsidR="00747C8B" w:rsidRDefault="00747C8B" w:rsidP="009F43AC">
      <w:pPr>
        <w:autoSpaceDE w:val="0"/>
        <w:autoSpaceDN w:val="0"/>
        <w:spacing w:line="0" w:lineRule="atLeast"/>
        <w:ind w:right="-283"/>
        <w:jc w:val="center"/>
      </w:pPr>
    </w:p>
    <w:p w:rsidR="00747C8B" w:rsidRDefault="00747C8B" w:rsidP="009F43AC">
      <w:pPr>
        <w:autoSpaceDE w:val="0"/>
        <w:autoSpaceDN w:val="0"/>
        <w:spacing w:line="0" w:lineRule="atLeast"/>
        <w:ind w:right="-283"/>
        <w:jc w:val="center"/>
      </w:pPr>
    </w:p>
    <w:p w:rsidR="00747C8B" w:rsidRDefault="00747C8B" w:rsidP="009F43AC">
      <w:pPr>
        <w:autoSpaceDE w:val="0"/>
        <w:autoSpaceDN w:val="0"/>
        <w:spacing w:line="0" w:lineRule="atLeast"/>
        <w:ind w:right="-283"/>
        <w:jc w:val="center"/>
      </w:pPr>
    </w:p>
    <w:p w:rsidR="00747C8B" w:rsidRDefault="00747C8B" w:rsidP="009F43AC">
      <w:pPr>
        <w:autoSpaceDE w:val="0"/>
        <w:autoSpaceDN w:val="0"/>
        <w:spacing w:line="0" w:lineRule="atLeast"/>
        <w:ind w:right="-283"/>
        <w:jc w:val="center"/>
      </w:pPr>
    </w:p>
    <w:p w:rsidR="00747C8B" w:rsidRDefault="00747C8B" w:rsidP="009F43AC">
      <w:pPr>
        <w:autoSpaceDE w:val="0"/>
        <w:autoSpaceDN w:val="0"/>
        <w:spacing w:line="0" w:lineRule="atLeast"/>
        <w:ind w:right="-283"/>
        <w:jc w:val="center"/>
      </w:pPr>
    </w:p>
    <w:p w:rsidR="00747C8B" w:rsidRDefault="00747C8B" w:rsidP="009F43AC">
      <w:pPr>
        <w:autoSpaceDE w:val="0"/>
        <w:autoSpaceDN w:val="0"/>
        <w:spacing w:line="0" w:lineRule="atLeast"/>
        <w:ind w:right="-283"/>
        <w:jc w:val="center"/>
      </w:pPr>
    </w:p>
    <w:p w:rsidR="00747C8B" w:rsidRDefault="00747C8B" w:rsidP="009F43AC">
      <w:pPr>
        <w:autoSpaceDE w:val="0"/>
        <w:autoSpaceDN w:val="0"/>
        <w:spacing w:line="0" w:lineRule="atLeast"/>
        <w:ind w:right="-283"/>
        <w:jc w:val="center"/>
      </w:pPr>
    </w:p>
    <w:p w:rsidR="00747C8B" w:rsidRDefault="00747C8B" w:rsidP="009F43AC">
      <w:pPr>
        <w:autoSpaceDE w:val="0"/>
        <w:autoSpaceDN w:val="0"/>
        <w:spacing w:line="0" w:lineRule="atLeast"/>
        <w:ind w:right="-283"/>
        <w:jc w:val="center"/>
      </w:pPr>
    </w:p>
    <w:p w:rsidR="00747C8B" w:rsidRDefault="00747C8B" w:rsidP="009F43AC">
      <w:pPr>
        <w:autoSpaceDE w:val="0"/>
        <w:autoSpaceDN w:val="0"/>
        <w:spacing w:line="0" w:lineRule="atLeast"/>
        <w:ind w:right="-283"/>
        <w:jc w:val="center"/>
      </w:pPr>
    </w:p>
    <w:p w:rsidR="00747C8B" w:rsidRDefault="00747C8B" w:rsidP="009F43AC">
      <w:pPr>
        <w:autoSpaceDE w:val="0"/>
        <w:autoSpaceDN w:val="0"/>
        <w:spacing w:line="0" w:lineRule="atLeast"/>
        <w:ind w:right="-283"/>
        <w:jc w:val="center"/>
      </w:pPr>
    </w:p>
    <w:p w:rsidR="00747C8B" w:rsidRDefault="00747C8B" w:rsidP="009F43AC">
      <w:pPr>
        <w:autoSpaceDE w:val="0"/>
        <w:autoSpaceDN w:val="0"/>
        <w:spacing w:line="0" w:lineRule="atLeast"/>
        <w:ind w:right="-283"/>
        <w:jc w:val="center"/>
      </w:pPr>
    </w:p>
    <w:p w:rsidR="00747C8B" w:rsidRDefault="00747C8B" w:rsidP="009F43AC">
      <w:pPr>
        <w:autoSpaceDE w:val="0"/>
        <w:autoSpaceDN w:val="0"/>
        <w:spacing w:line="0" w:lineRule="atLeast"/>
        <w:ind w:right="-283"/>
        <w:jc w:val="center"/>
      </w:pPr>
    </w:p>
    <w:p w:rsidR="00747C8B" w:rsidRDefault="00747C8B" w:rsidP="009F43AC">
      <w:pPr>
        <w:autoSpaceDE w:val="0"/>
        <w:autoSpaceDN w:val="0"/>
        <w:spacing w:line="0" w:lineRule="atLeast"/>
        <w:ind w:right="-283"/>
        <w:jc w:val="center"/>
      </w:pPr>
    </w:p>
    <w:p w:rsidR="00747C8B" w:rsidRDefault="00747C8B" w:rsidP="009F43AC">
      <w:pPr>
        <w:autoSpaceDE w:val="0"/>
        <w:autoSpaceDN w:val="0"/>
        <w:spacing w:line="0" w:lineRule="atLeast"/>
        <w:ind w:right="-283"/>
        <w:jc w:val="center"/>
      </w:pPr>
    </w:p>
    <w:p w:rsidR="00747C8B" w:rsidRDefault="00747C8B" w:rsidP="009F43AC">
      <w:pPr>
        <w:autoSpaceDE w:val="0"/>
        <w:autoSpaceDN w:val="0"/>
        <w:spacing w:line="0" w:lineRule="atLeast"/>
        <w:ind w:right="-283"/>
        <w:jc w:val="center"/>
      </w:pPr>
    </w:p>
    <w:p w:rsidR="00747C8B" w:rsidRDefault="00747C8B" w:rsidP="009F43AC">
      <w:pPr>
        <w:autoSpaceDE w:val="0"/>
        <w:autoSpaceDN w:val="0"/>
        <w:spacing w:line="0" w:lineRule="atLeast"/>
        <w:ind w:right="-283"/>
        <w:jc w:val="center"/>
      </w:pPr>
    </w:p>
    <w:p w:rsidR="00747C8B" w:rsidRDefault="00747C8B" w:rsidP="009F43AC">
      <w:pPr>
        <w:autoSpaceDE w:val="0"/>
        <w:autoSpaceDN w:val="0"/>
        <w:spacing w:line="0" w:lineRule="atLeast"/>
        <w:ind w:right="-283"/>
        <w:jc w:val="center"/>
      </w:pPr>
    </w:p>
    <w:p w:rsidR="00747C8B" w:rsidRDefault="00747C8B" w:rsidP="009F43AC">
      <w:pPr>
        <w:autoSpaceDE w:val="0"/>
        <w:autoSpaceDN w:val="0"/>
        <w:spacing w:line="0" w:lineRule="atLeast"/>
        <w:ind w:right="-283"/>
        <w:jc w:val="center"/>
      </w:pPr>
    </w:p>
    <w:p w:rsidR="00747C8B" w:rsidRDefault="00747C8B" w:rsidP="009F43AC">
      <w:pPr>
        <w:autoSpaceDE w:val="0"/>
        <w:autoSpaceDN w:val="0"/>
        <w:spacing w:line="0" w:lineRule="atLeast"/>
        <w:ind w:right="-283"/>
        <w:jc w:val="center"/>
      </w:pPr>
    </w:p>
    <w:p w:rsidR="00747C8B" w:rsidRDefault="00747C8B" w:rsidP="009F43AC">
      <w:pPr>
        <w:autoSpaceDE w:val="0"/>
        <w:autoSpaceDN w:val="0"/>
        <w:spacing w:line="0" w:lineRule="atLeast"/>
        <w:ind w:right="-283"/>
        <w:jc w:val="center"/>
      </w:pPr>
    </w:p>
    <w:p w:rsidR="00747C8B" w:rsidRDefault="00747C8B" w:rsidP="009F43AC">
      <w:pPr>
        <w:autoSpaceDE w:val="0"/>
        <w:autoSpaceDN w:val="0"/>
        <w:spacing w:line="0" w:lineRule="atLeast"/>
        <w:ind w:right="-283"/>
        <w:jc w:val="center"/>
      </w:pPr>
    </w:p>
    <w:p w:rsidR="00747C8B" w:rsidRDefault="00747C8B" w:rsidP="009F43AC">
      <w:pPr>
        <w:autoSpaceDE w:val="0"/>
        <w:autoSpaceDN w:val="0"/>
        <w:spacing w:line="0" w:lineRule="atLeast"/>
        <w:ind w:right="-283"/>
        <w:jc w:val="center"/>
      </w:pPr>
    </w:p>
    <w:p w:rsidR="00747C8B" w:rsidRDefault="00747C8B" w:rsidP="009F43AC">
      <w:pPr>
        <w:autoSpaceDE w:val="0"/>
        <w:autoSpaceDN w:val="0"/>
        <w:spacing w:line="0" w:lineRule="atLeast"/>
        <w:ind w:right="-283"/>
        <w:jc w:val="center"/>
      </w:pPr>
    </w:p>
    <w:p w:rsidR="00747C8B" w:rsidRDefault="00747C8B" w:rsidP="009F43AC">
      <w:pPr>
        <w:autoSpaceDE w:val="0"/>
        <w:autoSpaceDN w:val="0"/>
        <w:spacing w:line="0" w:lineRule="atLeast"/>
        <w:ind w:right="-283"/>
        <w:jc w:val="center"/>
      </w:pPr>
    </w:p>
    <w:p w:rsidR="00747C8B" w:rsidRDefault="00747C8B" w:rsidP="009F43AC">
      <w:pPr>
        <w:autoSpaceDE w:val="0"/>
        <w:autoSpaceDN w:val="0"/>
        <w:spacing w:line="0" w:lineRule="atLeast"/>
        <w:ind w:right="-283"/>
        <w:jc w:val="center"/>
      </w:pPr>
    </w:p>
    <w:p w:rsidR="00747C8B" w:rsidRDefault="00747C8B" w:rsidP="00747C8B">
      <w:pPr>
        <w:autoSpaceDE w:val="0"/>
        <w:autoSpaceDN w:val="0"/>
        <w:spacing w:line="0" w:lineRule="atLeast"/>
        <w:ind w:left="6663" w:right="-283"/>
      </w:pPr>
      <w:r>
        <w:lastRenderedPageBreak/>
        <w:t xml:space="preserve">Приложение № </w:t>
      </w:r>
      <w:r>
        <w:t>6</w:t>
      </w:r>
    </w:p>
    <w:p w:rsidR="00747C8B" w:rsidRDefault="00747C8B" w:rsidP="00747C8B">
      <w:pPr>
        <w:autoSpaceDE w:val="0"/>
        <w:autoSpaceDN w:val="0"/>
        <w:spacing w:line="0" w:lineRule="atLeast"/>
        <w:ind w:left="6663" w:right="-283"/>
      </w:pPr>
      <w:r>
        <w:t xml:space="preserve">к распоряжению Комитета </w:t>
      </w:r>
    </w:p>
    <w:p w:rsidR="00747C8B" w:rsidRDefault="00747C8B" w:rsidP="00747C8B">
      <w:pPr>
        <w:autoSpaceDE w:val="0"/>
        <w:autoSpaceDN w:val="0"/>
        <w:spacing w:line="0" w:lineRule="atLeast"/>
        <w:ind w:left="6663" w:right="-283"/>
      </w:pPr>
      <w:r>
        <w:t>по тарифам Санкт-Петербурга</w:t>
      </w:r>
    </w:p>
    <w:p w:rsidR="00747C8B" w:rsidRDefault="00747C8B" w:rsidP="00747C8B">
      <w:pPr>
        <w:autoSpaceDE w:val="0"/>
        <w:autoSpaceDN w:val="0"/>
        <w:spacing w:line="0" w:lineRule="atLeast"/>
        <w:ind w:left="6663" w:right="-283"/>
      </w:pPr>
      <w:r>
        <w:t>от __________№____________</w:t>
      </w:r>
    </w:p>
    <w:p w:rsidR="00747C8B" w:rsidRDefault="00747C8B" w:rsidP="00747C8B">
      <w:pPr>
        <w:autoSpaceDE w:val="0"/>
        <w:autoSpaceDN w:val="0"/>
        <w:spacing w:line="0" w:lineRule="atLeast"/>
        <w:ind w:left="6663" w:right="-283"/>
        <w:jc w:val="center"/>
        <w:rPr>
          <w:noProof/>
          <w:lang w:eastAsia="ru-RU"/>
        </w:rPr>
      </w:pPr>
    </w:p>
    <w:p w:rsidR="00747C8B" w:rsidRDefault="00747C8B" w:rsidP="00747C8B">
      <w:pPr>
        <w:autoSpaceDE w:val="0"/>
        <w:autoSpaceDN w:val="0"/>
        <w:spacing w:line="0" w:lineRule="atLeast"/>
        <w:ind w:left="6663" w:right="-283"/>
        <w:jc w:val="center"/>
        <w:rPr>
          <w:rFonts w:eastAsia="SimSun"/>
          <w:sz w:val="16"/>
          <w:szCs w:val="24"/>
          <w:lang w:eastAsia="zh-CN"/>
        </w:rPr>
      </w:pPr>
    </w:p>
    <w:p w:rsidR="00747C8B" w:rsidRDefault="00747C8B" w:rsidP="00747C8B">
      <w:pPr>
        <w:autoSpaceDE w:val="0"/>
        <w:autoSpaceDN w:val="0"/>
        <w:spacing w:line="0" w:lineRule="atLeast"/>
        <w:ind w:left="6663" w:right="-283"/>
        <w:jc w:val="center"/>
      </w:pPr>
      <w:r w:rsidRPr="006D0040">
        <w:rPr>
          <w:rFonts w:eastAsia="SimSun"/>
          <w:sz w:val="16"/>
          <w:szCs w:val="24"/>
          <w:lang w:eastAsia="zh-CN"/>
        </w:rPr>
        <w:t>QR-код, предусмотренный постановлением Правительства РФ от 16.04.2021 № 604</w:t>
      </w:r>
    </w:p>
    <w:p w:rsidR="00747C8B" w:rsidRDefault="00747C8B" w:rsidP="00747C8B">
      <w:pPr>
        <w:autoSpaceDE w:val="0"/>
        <w:autoSpaceDN w:val="0"/>
        <w:spacing w:line="0" w:lineRule="atLeast"/>
        <w:ind w:left="6663" w:right="-283"/>
        <w:jc w:val="center"/>
      </w:pPr>
    </w:p>
    <w:p w:rsidR="00747C8B" w:rsidRPr="00C57200" w:rsidRDefault="00747C8B" w:rsidP="00747C8B">
      <w:pPr>
        <w:autoSpaceDE w:val="0"/>
        <w:autoSpaceDN w:val="0"/>
        <w:spacing w:line="0" w:lineRule="atLeast"/>
        <w:ind w:right="-283"/>
        <w:jc w:val="center"/>
        <w:rPr>
          <w:b/>
        </w:rPr>
      </w:pPr>
    </w:p>
    <w:p w:rsidR="00747C8B" w:rsidRPr="00C57200" w:rsidRDefault="00747C8B" w:rsidP="00747C8B">
      <w:pPr>
        <w:autoSpaceDE w:val="0"/>
        <w:autoSpaceDN w:val="0"/>
        <w:spacing w:line="0" w:lineRule="atLeast"/>
        <w:ind w:right="-283"/>
        <w:jc w:val="center"/>
        <w:rPr>
          <w:rFonts w:eastAsia="Times New Roman"/>
          <w:b/>
          <w:sz w:val="26"/>
          <w:szCs w:val="26"/>
          <w:lang w:eastAsia="ru-RU"/>
        </w:rPr>
      </w:pPr>
      <w:r w:rsidRPr="00C57200">
        <w:rPr>
          <w:rFonts w:eastAsia="Times New Roman"/>
          <w:b/>
          <w:sz w:val="26"/>
          <w:szCs w:val="26"/>
          <w:lang w:eastAsia="ru-RU"/>
        </w:rPr>
        <w:t xml:space="preserve">Форма проверочного листа, </w:t>
      </w:r>
    </w:p>
    <w:p w:rsidR="00747C8B" w:rsidRDefault="00747C8B" w:rsidP="00747C8B">
      <w:pPr>
        <w:autoSpaceDE w:val="0"/>
        <w:autoSpaceDN w:val="0"/>
        <w:spacing w:line="0" w:lineRule="atLeast"/>
        <w:ind w:left="-567" w:right="-283"/>
        <w:jc w:val="center"/>
        <w:rPr>
          <w:b/>
          <w:sz w:val="26"/>
          <w:szCs w:val="26"/>
        </w:rPr>
      </w:pPr>
      <w:r w:rsidRPr="00C57200">
        <w:rPr>
          <w:rFonts w:eastAsia="Times New Roman"/>
          <w:b/>
          <w:sz w:val="26"/>
          <w:szCs w:val="26"/>
          <w:lang w:eastAsia="ru-RU"/>
        </w:rPr>
        <w:t xml:space="preserve">применяемая при осуществлении </w:t>
      </w:r>
      <w:r w:rsidRPr="00C57200">
        <w:rPr>
          <w:b/>
          <w:sz w:val="26"/>
          <w:szCs w:val="26"/>
        </w:rPr>
        <w:t xml:space="preserve">регионального государственного </w:t>
      </w:r>
    </w:p>
    <w:p w:rsidR="00747C8B" w:rsidRDefault="00747C8B" w:rsidP="00747C8B">
      <w:pPr>
        <w:autoSpaceDE w:val="0"/>
        <w:autoSpaceDN w:val="0"/>
        <w:spacing w:line="0" w:lineRule="atLeast"/>
        <w:ind w:left="-567" w:right="-283"/>
        <w:jc w:val="center"/>
        <w:rPr>
          <w:b/>
          <w:sz w:val="26"/>
          <w:szCs w:val="26"/>
        </w:rPr>
      </w:pPr>
      <w:r w:rsidRPr="00C57200">
        <w:rPr>
          <w:b/>
          <w:sz w:val="26"/>
          <w:szCs w:val="26"/>
        </w:rPr>
        <w:t xml:space="preserve">контроля (надзора) </w:t>
      </w:r>
      <w:r w:rsidRPr="00747C8B">
        <w:rPr>
          <w:b/>
          <w:sz w:val="26"/>
          <w:szCs w:val="26"/>
        </w:rPr>
        <w:t xml:space="preserve">в области регулирования тарифов в сфере водоснабжения </w:t>
      </w:r>
      <w:r>
        <w:rPr>
          <w:b/>
          <w:sz w:val="26"/>
          <w:szCs w:val="26"/>
        </w:rPr>
        <w:br/>
        <w:t xml:space="preserve">и водоотведения </w:t>
      </w:r>
      <w:r w:rsidRPr="00C57200">
        <w:rPr>
          <w:b/>
          <w:sz w:val="26"/>
          <w:szCs w:val="26"/>
        </w:rPr>
        <w:t>на территории города Санкт-Петербурга</w:t>
      </w:r>
    </w:p>
    <w:tbl>
      <w:tblPr>
        <w:tblW w:w="9994" w:type="dxa"/>
        <w:jc w:val="center"/>
        <w:tblLayout w:type="fixed"/>
        <w:tblLook w:val="04A0" w:firstRow="1" w:lastRow="0" w:firstColumn="1" w:lastColumn="0" w:noHBand="0" w:noVBand="1"/>
      </w:tblPr>
      <w:tblGrid>
        <w:gridCol w:w="9994"/>
      </w:tblGrid>
      <w:tr w:rsidR="00747C8B" w:rsidRPr="00B561D8" w:rsidTr="005B300C">
        <w:trPr>
          <w:jc w:val="center"/>
        </w:trPr>
        <w:tc>
          <w:tcPr>
            <w:tcW w:w="9994" w:type="dxa"/>
            <w:shd w:val="clear" w:color="auto" w:fill="auto"/>
          </w:tcPr>
          <w:p w:rsidR="00747C8B" w:rsidRDefault="00747C8B" w:rsidP="005B300C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  <w:p w:rsidR="00747C8B" w:rsidRPr="00B561D8" w:rsidRDefault="00747C8B" w:rsidP="005B300C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  <w:r w:rsidRPr="003806EE">
              <w:rPr>
                <w:rFonts w:eastAsia="SimSun"/>
                <w:szCs w:val="24"/>
                <w:lang w:eastAsia="zh-CN"/>
              </w:rPr>
              <w:t>Вид контрольного (надзорного) мероприятия</w:t>
            </w:r>
            <w:r>
              <w:rPr>
                <w:rFonts w:eastAsia="SimSun"/>
                <w:szCs w:val="24"/>
                <w:lang w:eastAsia="zh-CN"/>
              </w:rPr>
              <w:t xml:space="preserve"> (КНМ):</w:t>
            </w:r>
          </w:p>
        </w:tc>
      </w:tr>
      <w:tr w:rsidR="00747C8B" w:rsidRPr="00B561D8" w:rsidTr="005B300C">
        <w:trPr>
          <w:jc w:val="center"/>
        </w:trPr>
        <w:tc>
          <w:tcPr>
            <w:tcW w:w="9994" w:type="dxa"/>
            <w:tcBorders>
              <w:bottom w:val="single" w:sz="4" w:space="0" w:color="auto"/>
            </w:tcBorders>
            <w:shd w:val="clear" w:color="auto" w:fill="auto"/>
          </w:tcPr>
          <w:p w:rsidR="00747C8B" w:rsidRPr="003806EE" w:rsidRDefault="00747C8B" w:rsidP="005B300C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</w:tc>
      </w:tr>
      <w:tr w:rsidR="00747C8B" w:rsidRPr="0094719D" w:rsidTr="005B300C">
        <w:trPr>
          <w:jc w:val="center"/>
        </w:trPr>
        <w:tc>
          <w:tcPr>
            <w:tcW w:w="9994" w:type="dxa"/>
            <w:tcBorders>
              <w:top w:val="single" w:sz="4" w:space="0" w:color="auto"/>
            </w:tcBorders>
            <w:shd w:val="clear" w:color="auto" w:fill="auto"/>
          </w:tcPr>
          <w:p w:rsidR="00747C8B" w:rsidRPr="0094719D" w:rsidRDefault="00747C8B" w:rsidP="005B300C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12"/>
                <w:szCs w:val="12"/>
                <w:lang w:eastAsia="zh-CN"/>
              </w:rPr>
            </w:pPr>
          </w:p>
        </w:tc>
      </w:tr>
      <w:tr w:rsidR="00747C8B" w:rsidRPr="00B561D8" w:rsidTr="005B300C">
        <w:trPr>
          <w:jc w:val="center"/>
        </w:trPr>
        <w:tc>
          <w:tcPr>
            <w:tcW w:w="9994" w:type="dxa"/>
            <w:shd w:val="clear" w:color="auto" w:fill="auto"/>
          </w:tcPr>
          <w:p w:rsidR="00747C8B" w:rsidRPr="00B561D8" w:rsidRDefault="00747C8B" w:rsidP="005B300C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  <w:r>
              <w:rPr>
                <w:rFonts w:eastAsia="SimSun"/>
                <w:szCs w:val="24"/>
                <w:lang w:eastAsia="zh-CN"/>
              </w:rPr>
              <w:t>Объект контроля (надзора):</w:t>
            </w:r>
          </w:p>
        </w:tc>
      </w:tr>
      <w:tr w:rsidR="00747C8B" w:rsidRPr="00B561D8" w:rsidTr="005B300C">
        <w:trPr>
          <w:jc w:val="center"/>
        </w:trPr>
        <w:tc>
          <w:tcPr>
            <w:tcW w:w="9994" w:type="dxa"/>
            <w:tcBorders>
              <w:bottom w:val="single" w:sz="4" w:space="0" w:color="auto"/>
            </w:tcBorders>
            <w:shd w:val="clear" w:color="auto" w:fill="auto"/>
          </w:tcPr>
          <w:p w:rsidR="00747C8B" w:rsidRPr="00B561D8" w:rsidRDefault="00747C8B" w:rsidP="005B300C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</w:tc>
      </w:tr>
      <w:tr w:rsidR="00747C8B" w:rsidRPr="0094719D" w:rsidTr="005B300C">
        <w:trPr>
          <w:jc w:val="center"/>
        </w:trPr>
        <w:tc>
          <w:tcPr>
            <w:tcW w:w="9994" w:type="dxa"/>
            <w:tcBorders>
              <w:top w:val="single" w:sz="4" w:space="0" w:color="auto"/>
            </w:tcBorders>
            <w:shd w:val="clear" w:color="auto" w:fill="auto"/>
          </w:tcPr>
          <w:p w:rsidR="00747C8B" w:rsidRPr="0094719D" w:rsidRDefault="00747C8B" w:rsidP="005B300C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12"/>
                <w:szCs w:val="12"/>
                <w:lang w:eastAsia="zh-CN"/>
              </w:rPr>
            </w:pPr>
          </w:p>
        </w:tc>
      </w:tr>
      <w:tr w:rsidR="00747C8B" w:rsidRPr="00B561D8" w:rsidTr="005B300C">
        <w:trPr>
          <w:jc w:val="center"/>
        </w:trPr>
        <w:tc>
          <w:tcPr>
            <w:tcW w:w="9994" w:type="dxa"/>
            <w:shd w:val="clear" w:color="auto" w:fill="auto"/>
          </w:tcPr>
          <w:p w:rsidR="00747C8B" w:rsidRPr="00B561D8" w:rsidRDefault="00747C8B" w:rsidP="005B300C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  <w:r>
              <w:rPr>
                <w:rFonts w:eastAsia="SimSun"/>
                <w:szCs w:val="24"/>
                <w:lang w:eastAsia="zh-CN"/>
              </w:rPr>
              <w:t>Сведения о контролируемом лице:</w:t>
            </w:r>
          </w:p>
        </w:tc>
      </w:tr>
      <w:tr w:rsidR="00747C8B" w:rsidRPr="00B561D8" w:rsidTr="005B300C">
        <w:trPr>
          <w:jc w:val="center"/>
        </w:trPr>
        <w:tc>
          <w:tcPr>
            <w:tcW w:w="99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7C8B" w:rsidRPr="00B561D8" w:rsidRDefault="00747C8B" w:rsidP="005B300C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</w:tc>
      </w:tr>
      <w:tr w:rsidR="00747C8B" w:rsidRPr="00B561D8" w:rsidTr="005B300C">
        <w:trPr>
          <w:jc w:val="center"/>
        </w:trPr>
        <w:tc>
          <w:tcPr>
            <w:tcW w:w="99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47C8B" w:rsidRPr="002C663C" w:rsidRDefault="00747C8B" w:rsidP="005B300C">
            <w:pPr>
              <w:suppressAutoHyphens/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sz w:val="16"/>
                <w:szCs w:val="24"/>
                <w:lang w:eastAsia="zh-CN"/>
              </w:rPr>
            </w:pPr>
            <w:r w:rsidRPr="002C663C">
              <w:rPr>
                <w:rFonts w:eastAsia="SimSun"/>
                <w:sz w:val="16"/>
                <w:szCs w:val="24"/>
                <w:lang w:eastAsia="zh-CN"/>
              </w:rPr>
              <w:t>(фамилия, имя и отчество (при наличии) гражданина или индивидуального предпринимателя</w:t>
            </w:r>
            <w:r>
              <w:rPr>
                <w:rFonts w:eastAsia="SimSun"/>
                <w:sz w:val="16"/>
                <w:szCs w:val="24"/>
                <w:lang w:eastAsia="zh-CN"/>
              </w:rPr>
              <w:t xml:space="preserve">, </w:t>
            </w:r>
            <w:r w:rsidRPr="002C663C">
              <w:rPr>
                <w:rFonts w:eastAsia="SimSun"/>
                <w:sz w:val="16"/>
                <w:szCs w:val="24"/>
                <w:lang w:eastAsia="zh-CN"/>
              </w:rPr>
              <w:t>идентификационный номер налогоплательщика гражданина или индивидуального предпринимателя и (или) основной государственный регистрационный номер индивидуального предпринимателя</w:t>
            </w:r>
            <w:r>
              <w:rPr>
                <w:rFonts w:eastAsia="SimSun"/>
                <w:sz w:val="16"/>
                <w:szCs w:val="24"/>
                <w:lang w:eastAsia="zh-CN"/>
              </w:rPr>
              <w:t xml:space="preserve">, </w:t>
            </w:r>
            <w:r w:rsidRPr="006030C4">
              <w:rPr>
                <w:rFonts w:eastAsia="SimSun"/>
                <w:sz w:val="16"/>
                <w:szCs w:val="24"/>
                <w:lang w:eastAsia="zh-CN"/>
              </w:rPr>
              <w:t>(адрес регистрации гражданина или индивидуального предпринимателя</w:t>
            </w:r>
            <w:r>
              <w:rPr>
                <w:rFonts w:eastAsia="SimSun"/>
                <w:sz w:val="16"/>
                <w:szCs w:val="24"/>
                <w:lang w:eastAsia="zh-CN"/>
              </w:rPr>
              <w:t>)</w:t>
            </w:r>
          </w:p>
        </w:tc>
      </w:tr>
      <w:tr w:rsidR="00747C8B" w:rsidRPr="00B561D8" w:rsidTr="005B300C">
        <w:trPr>
          <w:jc w:val="center"/>
        </w:trPr>
        <w:tc>
          <w:tcPr>
            <w:tcW w:w="99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7C8B" w:rsidRPr="00B561D8" w:rsidRDefault="00747C8B" w:rsidP="005B300C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</w:tc>
      </w:tr>
      <w:tr w:rsidR="00747C8B" w:rsidRPr="00B561D8" w:rsidTr="005B300C">
        <w:trPr>
          <w:jc w:val="center"/>
        </w:trPr>
        <w:tc>
          <w:tcPr>
            <w:tcW w:w="99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47C8B" w:rsidRPr="002C663C" w:rsidRDefault="00747C8B" w:rsidP="005B300C">
            <w:pPr>
              <w:pStyle w:val="a9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eastAsia="SimSun"/>
                <w:sz w:val="16"/>
                <w:szCs w:val="24"/>
                <w:lang w:eastAsia="zh-CN"/>
              </w:rPr>
            </w:pPr>
            <w:r>
              <w:rPr>
                <w:rFonts w:eastAsia="SimSun"/>
                <w:sz w:val="16"/>
                <w:szCs w:val="24"/>
                <w:lang w:eastAsia="zh-CN"/>
              </w:rPr>
              <w:t>(</w:t>
            </w:r>
            <w:r w:rsidRPr="006030C4">
              <w:rPr>
                <w:rFonts w:eastAsia="SimSun"/>
                <w:sz w:val="16"/>
                <w:szCs w:val="24"/>
                <w:lang w:eastAsia="zh-CN"/>
              </w:rPr>
              <w:t>наименование юридического лица, идентификационный номер налогоплательщика юридического лица и (или) основной государственный регистрационный номер, адрес юридического лица</w:t>
            </w:r>
            <w:r>
              <w:rPr>
                <w:rFonts w:eastAsia="SimSun"/>
                <w:sz w:val="16"/>
                <w:szCs w:val="24"/>
                <w:lang w:eastAsia="zh-CN"/>
              </w:rPr>
              <w:t xml:space="preserve"> </w:t>
            </w:r>
            <w:r w:rsidRPr="006030C4">
              <w:rPr>
                <w:rFonts w:eastAsia="SimSun"/>
                <w:sz w:val="16"/>
                <w:szCs w:val="24"/>
                <w:lang w:eastAsia="zh-CN"/>
              </w:rPr>
              <w:t>(его филиалов, представительств, обособленных структурных подразделений)</w:t>
            </w:r>
          </w:p>
        </w:tc>
      </w:tr>
      <w:tr w:rsidR="00747C8B" w:rsidRPr="004F6CE2" w:rsidTr="005B300C">
        <w:trPr>
          <w:jc w:val="center"/>
        </w:trPr>
        <w:tc>
          <w:tcPr>
            <w:tcW w:w="9994" w:type="dxa"/>
            <w:shd w:val="clear" w:color="auto" w:fill="auto"/>
            <w:vAlign w:val="center"/>
          </w:tcPr>
          <w:p w:rsidR="00747C8B" w:rsidRPr="004F6CE2" w:rsidRDefault="00747C8B" w:rsidP="005B300C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12"/>
                <w:szCs w:val="12"/>
                <w:lang w:eastAsia="zh-CN"/>
              </w:rPr>
            </w:pPr>
          </w:p>
        </w:tc>
      </w:tr>
      <w:tr w:rsidR="00747C8B" w:rsidRPr="00B561D8" w:rsidTr="005B300C">
        <w:trPr>
          <w:jc w:val="center"/>
        </w:trPr>
        <w:tc>
          <w:tcPr>
            <w:tcW w:w="9994" w:type="dxa"/>
            <w:shd w:val="clear" w:color="auto" w:fill="auto"/>
            <w:vAlign w:val="center"/>
          </w:tcPr>
          <w:p w:rsidR="00747C8B" w:rsidRPr="00B561D8" w:rsidRDefault="00747C8B" w:rsidP="005B300C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  <w:r w:rsidRPr="00782FF6">
              <w:rPr>
                <w:rFonts w:eastAsia="SimSun"/>
                <w:szCs w:val="24"/>
                <w:lang w:eastAsia="zh-CN"/>
              </w:rPr>
              <w:t xml:space="preserve">Место (места) проведения </w:t>
            </w:r>
            <w:r>
              <w:rPr>
                <w:rFonts w:eastAsia="SimSun"/>
                <w:szCs w:val="24"/>
                <w:lang w:eastAsia="zh-CN"/>
              </w:rPr>
              <w:t>КНМ</w:t>
            </w:r>
            <w:r w:rsidRPr="00782FF6">
              <w:rPr>
                <w:rFonts w:eastAsia="SimSun"/>
                <w:szCs w:val="24"/>
                <w:lang w:eastAsia="zh-CN"/>
              </w:rPr>
              <w:t xml:space="preserve"> с заполнением проверочного листа</w:t>
            </w:r>
            <w:r>
              <w:rPr>
                <w:rFonts w:eastAsia="SimSun"/>
                <w:szCs w:val="24"/>
                <w:lang w:eastAsia="zh-CN"/>
              </w:rPr>
              <w:t>:</w:t>
            </w:r>
          </w:p>
        </w:tc>
      </w:tr>
      <w:tr w:rsidR="00747C8B" w:rsidRPr="00B561D8" w:rsidTr="005B300C">
        <w:trPr>
          <w:jc w:val="center"/>
        </w:trPr>
        <w:tc>
          <w:tcPr>
            <w:tcW w:w="99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7C8B" w:rsidRPr="00B561D8" w:rsidRDefault="00747C8B" w:rsidP="005B300C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</w:tc>
      </w:tr>
      <w:tr w:rsidR="00747C8B" w:rsidRPr="004F6CE2" w:rsidTr="005B300C">
        <w:trPr>
          <w:jc w:val="center"/>
        </w:trPr>
        <w:tc>
          <w:tcPr>
            <w:tcW w:w="99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47C8B" w:rsidRPr="004F6CE2" w:rsidRDefault="00747C8B" w:rsidP="005B300C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12"/>
                <w:szCs w:val="12"/>
                <w:lang w:eastAsia="zh-CN"/>
              </w:rPr>
            </w:pPr>
          </w:p>
        </w:tc>
      </w:tr>
      <w:tr w:rsidR="00747C8B" w:rsidRPr="00B561D8" w:rsidTr="005B300C">
        <w:trPr>
          <w:jc w:val="center"/>
        </w:trPr>
        <w:tc>
          <w:tcPr>
            <w:tcW w:w="9994" w:type="dxa"/>
            <w:shd w:val="clear" w:color="auto" w:fill="auto"/>
            <w:vAlign w:val="center"/>
          </w:tcPr>
          <w:p w:rsidR="00747C8B" w:rsidRPr="00B561D8" w:rsidRDefault="00747C8B" w:rsidP="005B300C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  <w:r w:rsidRPr="00782FF6">
              <w:rPr>
                <w:rFonts w:eastAsia="SimSun"/>
                <w:szCs w:val="24"/>
                <w:lang w:eastAsia="zh-CN"/>
              </w:rPr>
              <w:t xml:space="preserve">Реквизиты решения контрольного (надзорного) органа о проведении </w:t>
            </w:r>
            <w:r>
              <w:rPr>
                <w:rFonts w:eastAsia="SimSun"/>
                <w:szCs w:val="24"/>
                <w:lang w:eastAsia="zh-CN"/>
              </w:rPr>
              <w:t>КНМ</w:t>
            </w:r>
            <w:r w:rsidRPr="00782FF6">
              <w:rPr>
                <w:rFonts w:eastAsia="SimSun"/>
                <w:szCs w:val="24"/>
                <w:lang w:eastAsia="zh-CN"/>
              </w:rPr>
              <w:t>, подписанного уполномоченным должностным лицом контрольного (надзорного) органа</w:t>
            </w:r>
            <w:r>
              <w:rPr>
                <w:rFonts w:eastAsia="SimSun"/>
                <w:szCs w:val="24"/>
                <w:lang w:eastAsia="zh-CN"/>
              </w:rPr>
              <w:t>:</w:t>
            </w:r>
          </w:p>
        </w:tc>
      </w:tr>
      <w:tr w:rsidR="00747C8B" w:rsidRPr="00B561D8" w:rsidTr="005B300C">
        <w:trPr>
          <w:jc w:val="center"/>
        </w:trPr>
        <w:tc>
          <w:tcPr>
            <w:tcW w:w="99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7C8B" w:rsidRPr="00B561D8" w:rsidRDefault="00747C8B" w:rsidP="005B300C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</w:tc>
      </w:tr>
      <w:tr w:rsidR="00747C8B" w:rsidRPr="00CC487D" w:rsidTr="005B300C">
        <w:trPr>
          <w:jc w:val="center"/>
        </w:trPr>
        <w:tc>
          <w:tcPr>
            <w:tcW w:w="99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47C8B" w:rsidRPr="00CC487D" w:rsidRDefault="00747C8B" w:rsidP="005B300C">
            <w:pPr>
              <w:suppressAutoHyphens/>
              <w:autoSpaceDE w:val="0"/>
              <w:autoSpaceDN w:val="0"/>
              <w:adjustRightInd w:val="0"/>
              <w:rPr>
                <w:rFonts w:eastAsia="SimSun"/>
                <w:sz w:val="12"/>
                <w:szCs w:val="12"/>
                <w:lang w:eastAsia="zh-CN"/>
              </w:rPr>
            </w:pPr>
          </w:p>
        </w:tc>
      </w:tr>
      <w:tr w:rsidR="00747C8B" w:rsidRPr="00CC487D" w:rsidTr="005B300C">
        <w:trPr>
          <w:jc w:val="center"/>
        </w:trPr>
        <w:tc>
          <w:tcPr>
            <w:tcW w:w="9994" w:type="dxa"/>
            <w:shd w:val="clear" w:color="auto" w:fill="auto"/>
          </w:tcPr>
          <w:p w:rsidR="00747C8B" w:rsidRPr="00CC487D" w:rsidRDefault="00747C8B" w:rsidP="005B300C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  <w:r>
              <w:rPr>
                <w:rFonts w:eastAsia="SimSun"/>
                <w:szCs w:val="24"/>
                <w:lang w:eastAsia="zh-CN"/>
              </w:rPr>
              <w:t>У</w:t>
            </w:r>
            <w:r w:rsidRPr="00782FF6">
              <w:rPr>
                <w:rFonts w:eastAsia="SimSun"/>
                <w:szCs w:val="24"/>
                <w:lang w:eastAsia="zh-CN"/>
              </w:rPr>
              <w:t>четный номер контрольного (надзорного) мероприятия</w:t>
            </w:r>
            <w:r>
              <w:rPr>
                <w:rFonts w:eastAsia="SimSun"/>
                <w:szCs w:val="24"/>
                <w:lang w:eastAsia="zh-CN"/>
              </w:rPr>
              <w:t>:</w:t>
            </w:r>
          </w:p>
        </w:tc>
      </w:tr>
      <w:tr w:rsidR="00747C8B" w:rsidRPr="00B561D8" w:rsidTr="005B300C">
        <w:trPr>
          <w:jc w:val="center"/>
        </w:trPr>
        <w:tc>
          <w:tcPr>
            <w:tcW w:w="9994" w:type="dxa"/>
            <w:tcBorders>
              <w:bottom w:val="single" w:sz="4" w:space="0" w:color="auto"/>
            </w:tcBorders>
            <w:shd w:val="clear" w:color="auto" w:fill="auto"/>
          </w:tcPr>
          <w:p w:rsidR="00747C8B" w:rsidRPr="00B561D8" w:rsidRDefault="00747C8B" w:rsidP="005B300C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szCs w:val="24"/>
                <w:lang w:eastAsia="zh-CN"/>
              </w:rPr>
            </w:pPr>
          </w:p>
        </w:tc>
      </w:tr>
    </w:tbl>
    <w:p w:rsidR="00747C8B" w:rsidRDefault="00747C8B" w:rsidP="00747C8B">
      <w:pPr>
        <w:jc w:val="both"/>
        <w:rPr>
          <w:sz w:val="20"/>
          <w:szCs w:val="20"/>
        </w:rPr>
      </w:pPr>
    </w:p>
    <w:tbl>
      <w:tblPr>
        <w:tblStyle w:val="ab"/>
        <w:tblW w:w="9847" w:type="dxa"/>
        <w:jc w:val="center"/>
        <w:tblLook w:val="04A0" w:firstRow="1" w:lastRow="0" w:firstColumn="1" w:lastColumn="0" w:noHBand="0" w:noVBand="1"/>
      </w:tblPr>
      <w:tblGrid>
        <w:gridCol w:w="540"/>
        <w:gridCol w:w="2737"/>
        <w:gridCol w:w="3150"/>
        <w:gridCol w:w="1902"/>
        <w:gridCol w:w="1518"/>
      </w:tblGrid>
      <w:tr w:rsidR="00747C8B" w:rsidTr="005B300C">
        <w:trPr>
          <w:jc w:val="center"/>
        </w:trPr>
        <w:tc>
          <w:tcPr>
            <w:tcW w:w="98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7C8B" w:rsidRDefault="00747C8B" w:rsidP="005B300C">
            <w:pPr>
              <w:jc w:val="center"/>
              <w:rPr>
                <w:szCs w:val="24"/>
              </w:rPr>
            </w:pPr>
            <w:r w:rsidRPr="00110E71">
              <w:rPr>
                <w:szCs w:val="24"/>
              </w:rPr>
              <w:t xml:space="preserve">Список контрольных вопросов, отражающих содержание </w:t>
            </w:r>
            <w:r>
              <w:rPr>
                <w:szCs w:val="24"/>
              </w:rPr>
              <w:t xml:space="preserve">обязательных требований, ответы </w:t>
            </w:r>
            <w:r w:rsidRPr="00110E71">
              <w:rPr>
                <w:szCs w:val="24"/>
              </w:rPr>
              <w:t>на которые свидетельствуют о соблюдении или несоблюдении контролируемым лицом обязательных требований</w:t>
            </w:r>
          </w:p>
          <w:p w:rsidR="00747C8B" w:rsidRPr="00B36AC2" w:rsidRDefault="00747C8B" w:rsidP="005B300C">
            <w:pPr>
              <w:jc w:val="center"/>
              <w:rPr>
                <w:szCs w:val="24"/>
              </w:rPr>
            </w:pPr>
          </w:p>
        </w:tc>
      </w:tr>
      <w:tr w:rsidR="00747C8B" w:rsidTr="005B300C">
        <w:trPr>
          <w:jc w:val="center"/>
        </w:trPr>
        <w:tc>
          <w:tcPr>
            <w:tcW w:w="540" w:type="dxa"/>
            <w:tcBorders>
              <w:top w:val="single" w:sz="4" w:space="0" w:color="auto"/>
            </w:tcBorders>
          </w:tcPr>
          <w:p w:rsidR="00747C8B" w:rsidRPr="00B36AC2" w:rsidRDefault="00747C8B" w:rsidP="005B300C">
            <w:pPr>
              <w:jc w:val="center"/>
              <w:rPr>
                <w:szCs w:val="24"/>
              </w:rPr>
            </w:pPr>
            <w:r w:rsidRPr="00B36AC2">
              <w:rPr>
                <w:szCs w:val="24"/>
              </w:rPr>
              <w:t>№ п/п</w:t>
            </w:r>
          </w:p>
        </w:tc>
        <w:tc>
          <w:tcPr>
            <w:tcW w:w="2737" w:type="dxa"/>
            <w:tcBorders>
              <w:top w:val="single" w:sz="4" w:space="0" w:color="auto"/>
            </w:tcBorders>
          </w:tcPr>
          <w:p w:rsidR="00747C8B" w:rsidRPr="00B36AC2" w:rsidRDefault="00747C8B" w:rsidP="005B300C">
            <w:pPr>
              <w:jc w:val="center"/>
              <w:rPr>
                <w:szCs w:val="24"/>
              </w:rPr>
            </w:pPr>
            <w:r w:rsidRPr="00B36AC2">
              <w:rPr>
                <w:szCs w:val="24"/>
              </w:rPr>
              <w:t>Контрольные вопросы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747C8B" w:rsidRPr="00B36AC2" w:rsidRDefault="00747C8B" w:rsidP="005B300C">
            <w:pPr>
              <w:jc w:val="center"/>
              <w:rPr>
                <w:szCs w:val="24"/>
              </w:rPr>
            </w:pPr>
            <w:r w:rsidRPr="00B36AC2">
              <w:rPr>
                <w:szCs w:val="24"/>
              </w:rPr>
              <w:t>Реквизиты нормативных правовых актов, с указанием структурных единиц этих актов</w:t>
            </w:r>
          </w:p>
        </w:tc>
        <w:tc>
          <w:tcPr>
            <w:tcW w:w="1902" w:type="dxa"/>
            <w:tcBorders>
              <w:top w:val="single" w:sz="4" w:space="0" w:color="auto"/>
            </w:tcBorders>
          </w:tcPr>
          <w:p w:rsidR="00747C8B" w:rsidRPr="00B36AC2" w:rsidRDefault="00747C8B" w:rsidP="005B300C">
            <w:pPr>
              <w:ind w:right="-33"/>
              <w:jc w:val="center"/>
              <w:rPr>
                <w:szCs w:val="24"/>
              </w:rPr>
            </w:pPr>
            <w:r w:rsidRPr="00B36AC2">
              <w:rPr>
                <w:szCs w:val="24"/>
              </w:rPr>
              <w:t>Ответы</w:t>
            </w:r>
            <w:r>
              <w:rPr>
                <w:szCs w:val="24"/>
              </w:rPr>
              <w:br/>
              <w:t>(«да» / «нет» /</w:t>
            </w:r>
            <w:r w:rsidRPr="00B36AC2">
              <w:rPr>
                <w:szCs w:val="24"/>
              </w:rPr>
              <w:t xml:space="preserve"> «неприменимо»)</w:t>
            </w:r>
          </w:p>
        </w:tc>
        <w:tc>
          <w:tcPr>
            <w:tcW w:w="1518" w:type="dxa"/>
            <w:tcBorders>
              <w:top w:val="single" w:sz="4" w:space="0" w:color="auto"/>
            </w:tcBorders>
          </w:tcPr>
          <w:p w:rsidR="00747C8B" w:rsidRPr="00B36AC2" w:rsidRDefault="00747C8B" w:rsidP="005B300C">
            <w:pPr>
              <w:jc w:val="both"/>
              <w:rPr>
                <w:szCs w:val="24"/>
              </w:rPr>
            </w:pPr>
            <w:r w:rsidRPr="00B36AC2">
              <w:rPr>
                <w:szCs w:val="24"/>
              </w:rPr>
              <w:t>Примечания</w:t>
            </w:r>
          </w:p>
        </w:tc>
      </w:tr>
      <w:tr w:rsidR="00747C8B" w:rsidTr="005B300C">
        <w:trPr>
          <w:jc w:val="center"/>
        </w:trPr>
        <w:tc>
          <w:tcPr>
            <w:tcW w:w="540" w:type="dxa"/>
          </w:tcPr>
          <w:p w:rsidR="00747C8B" w:rsidRPr="00B36AC2" w:rsidRDefault="00747C8B" w:rsidP="005B300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737" w:type="dxa"/>
          </w:tcPr>
          <w:p w:rsidR="00747C8B" w:rsidRPr="00747C8B" w:rsidRDefault="00747C8B" w:rsidP="00747C8B">
            <w:pPr>
              <w:jc w:val="center"/>
              <w:rPr>
                <w:rStyle w:val="CharStyle19"/>
                <w:color w:val="000000"/>
              </w:rPr>
            </w:pPr>
            <w:r w:rsidRPr="006D0040">
              <w:rPr>
                <w:rStyle w:val="CharStyle14"/>
                <w:color w:val="000000"/>
              </w:rPr>
              <w:t xml:space="preserve">Соблюдается ли достоверность данных, приведенных </w:t>
            </w:r>
            <w:r w:rsidRPr="006D0040">
              <w:rPr>
                <w:rStyle w:val="CharStyle14"/>
                <w:color w:val="000000"/>
              </w:rPr>
              <w:br/>
              <w:t xml:space="preserve">в предложениях </w:t>
            </w:r>
            <w:r w:rsidRPr="006D0040">
              <w:rPr>
                <w:rStyle w:val="CharStyle14"/>
                <w:color w:val="000000"/>
              </w:rPr>
              <w:br/>
              <w:t xml:space="preserve">об установлении цен (тарифов) </w:t>
            </w:r>
            <w:r w:rsidRPr="00747C8B">
              <w:rPr>
                <w:rStyle w:val="CharStyle19"/>
                <w:color w:val="000000"/>
              </w:rPr>
              <w:t xml:space="preserve">в сфере водоснабжения </w:t>
            </w:r>
          </w:p>
          <w:p w:rsidR="00747C8B" w:rsidRPr="006D0040" w:rsidRDefault="00747C8B" w:rsidP="00747C8B">
            <w:pPr>
              <w:jc w:val="center"/>
              <w:rPr>
                <w:sz w:val="22"/>
              </w:rPr>
            </w:pPr>
            <w:r w:rsidRPr="00747C8B">
              <w:rPr>
                <w:rStyle w:val="CharStyle19"/>
                <w:color w:val="000000"/>
              </w:rPr>
              <w:t>и водоотведения</w:t>
            </w:r>
          </w:p>
        </w:tc>
        <w:tc>
          <w:tcPr>
            <w:tcW w:w="3150" w:type="dxa"/>
          </w:tcPr>
          <w:p w:rsidR="00747C8B" w:rsidRPr="006D0040" w:rsidRDefault="001E04A7" w:rsidP="005B300C">
            <w:pPr>
              <w:jc w:val="center"/>
              <w:rPr>
                <w:sz w:val="22"/>
              </w:rPr>
            </w:pPr>
            <w:r>
              <w:rPr>
                <w:rStyle w:val="CharStyle19"/>
                <w:color w:val="000000"/>
              </w:rPr>
              <w:t>Часть 2 статьи 3</w:t>
            </w:r>
            <w:r w:rsidRPr="001E04A7">
              <w:rPr>
                <w:rStyle w:val="CharStyle19"/>
                <w:color w:val="000000"/>
              </w:rPr>
              <w:t xml:space="preserve">5 Федерального закона </w:t>
            </w:r>
            <w:r>
              <w:rPr>
                <w:rStyle w:val="CharStyle19"/>
                <w:color w:val="000000"/>
              </w:rPr>
              <w:br/>
            </w:r>
            <w:r w:rsidRPr="001E04A7">
              <w:rPr>
                <w:rStyle w:val="CharStyle19"/>
                <w:color w:val="000000"/>
              </w:rPr>
              <w:t xml:space="preserve">от 07.12.2011 № 416-ФЗ </w:t>
            </w:r>
            <w:r>
              <w:rPr>
                <w:rStyle w:val="CharStyle19"/>
                <w:color w:val="000000"/>
              </w:rPr>
              <w:br/>
            </w:r>
            <w:r w:rsidRPr="001E04A7">
              <w:rPr>
                <w:rStyle w:val="CharStyle19"/>
                <w:color w:val="000000"/>
              </w:rPr>
              <w:t xml:space="preserve">«О водоснабжении </w:t>
            </w:r>
            <w:r>
              <w:rPr>
                <w:rStyle w:val="CharStyle19"/>
                <w:color w:val="000000"/>
              </w:rPr>
              <w:br/>
            </w:r>
            <w:r w:rsidRPr="001E04A7">
              <w:rPr>
                <w:rStyle w:val="CharStyle19"/>
                <w:color w:val="000000"/>
              </w:rPr>
              <w:t>и водоотведении»</w:t>
            </w:r>
          </w:p>
        </w:tc>
        <w:tc>
          <w:tcPr>
            <w:tcW w:w="1902" w:type="dxa"/>
          </w:tcPr>
          <w:p w:rsidR="00747C8B" w:rsidRPr="00B36AC2" w:rsidRDefault="00747C8B" w:rsidP="005B300C">
            <w:pPr>
              <w:jc w:val="center"/>
              <w:rPr>
                <w:szCs w:val="24"/>
              </w:rPr>
            </w:pPr>
          </w:p>
        </w:tc>
        <w:tc>
          <w:tcPr>
            <w:tcW w:w="1518" w:type="dxa"/>
          </w:tcPr>
          <w:p w:rsidR="00747C8B" w:rsidRPr="00B36AC2" w:rsidRDefault="00747C8B" w:rsidP="005B300C">
            <w:pPr>
              <w:jc w:val="both"/>
              <w:rPr>
                <w:szCs w:val="24"/>
              </w:rPr>
            </w:pPr>
          </w:p>
        </w:tc>
      </w:tr>
      <w:tr w:rsidR="00747C8B" w:rsidTr="005B300C">
        <w:trPr>
          <w:trHeight w:val="2661"/>
          <w:jc w:val="center"/>
        </w:trPr>
        <w:tc>
          <w:tcPr>
            <w:tcW w:w="540" w:type="dxa"/>
          </w:tcPr>
          <w:p w:rsidR="00747C8B" w:rsidRDefault="00747C8B" w:rsidP="005B300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2737" w:type="dxa"/>
          </w:tcPr>
          <w:p w:rsidR="00747C8B" w:rsidRPr="00747C8B" w:rsidRDefault="00747C8B" w:rsidP="00747C8B">
            <w:pPr>
              <w:jc w:val="center"/>
              <w:rPr>
                <w:rStyle w:val="CharStyle19"/>
                <w:color w:val="000000"/>
              </w:rPr>
            </w:pPr>
            <w:r>
              <w:rPr>
                <w:rStyle w:val="CharStyle14"/>
                <w:color w:val="000000"/>
              </w:rPr>
              <w:t xml:space="preserve">Соблюдается ли экономическая обоснованность расходов и иных показателей, учитываемых при регулировании цен (тарифов) </w:t>
            </w:r>
            <w:r w:rsidRPr="00747C8B">
              <w:rPr>
                <w:rStyle w:val="CharStyle19"/>
                <w:color w:val="000000"/>
              </w:rPr>
              <w:t xml:space="preserve">в сфере водоснабжения </w:t>
            </w:r>
          </w:p>
          <w:p w:rsidR="00747C8B" w:rsidRDefault="00747C8B" w:rsidP="00747C8B">
            <w:pPr>
              <w:jc w:val="center"/>
              <w:rPr>
                <w:sz w:val="22"/>
              </w:rPr>
            </w:pPr>
            <w:r w:rsidRPr="00747C8B">
              <w:rPr>
                <w:rStyle w:val="CharStyle19"/>
                <w:color w:val="000000"/>
              </w:rPr>
              <w:t>и водоотведения</w:t>
            </w:r>
          </w:p>
        </w:tc>
        <w:tc>
          <w:tcPr>
            <w:tcW w:w="3150" w:type="dxa"/>
          </w:tcPr>
          <w:p w:rsidR="00747C8B" w:rsidRPr="0060588A" w:rsidRDefault="001E04A7" w:rsidP="005B300C">
            <w:pPr>
              <w:jc w:val="center"/>
              <w:rPr>
                <w:sz w:val="22"/>
              </w:rPr>
            </w:pPr>
            <w:r>
              <w:rPr>
                <w:rStyle w:val="CharStyle19"/>
                <w:color w:val="000000"/>
              </w:rPr>
              <w:t>Часть 2 статьи 3</w:t>
            </w:r>
            <w:r w:rsidRPr="001E04A7">
              <w:rPr>
                <w:rStyle w:val="CharStyle19"/>
                <w:color w:val="000000"/>
              </w:rPr>
              <w:t xml:space="preserve">5 Федерального закона </w:t>
            </w:r>
            <w:r>
              <w:rPr>
                <w:rStyle w:val="CharStyle19"/>
                <w:color w:val="000000"/>
              </w:rPr>
              <w:br/>
            </w:r>
            <w:r w:rsidRPr="001E04A7">
              <w:rPr>
                <w:rStyle w:val="CharStyle19"/>
                <w:color w:val="000000"/>
              </w:rPr>
              <w:t xml:space="preserve">от 07.12.2011 № 416-ФЗ </w:t>
            </w:r>
            <w:r>
              <w:rPr>
                <w:rStyle w:val="CharStyle19"/>
                <w:color w:val="000000"/>
              </w:rPr>
              <w:br/>
            </w:r>
            <w:r w:rsidRPr="001E04A7">
              <w:rPr>
                <w:rStyle w:val="CharStyle19"/>
                <w:color w:val="000000"/>
              </w:rPr>
              <w:t xml:space="preserve">«О водоснабжении </w:t>
            </w:r>
            <w:r>
              <w:rPr>
                <w:rStyle w:val="CharStyle19"/>
                <w:color w:val="000000"/>
              </w:rPr>
              <w:br/>
            </w:r>
            <w:r w:rsidRPr="001E04A7">
              <w:rPr>
                <w:rStyle w:val="CharStyle19"/>
                <w:color w:val="000000"/>
              </w:rPr>
              <w:t>и водоотведении»</w:t>
            </w:r>
          </w:p>
        </w:tc>
        <w:tc>
          <w:tcPr>
            <w:tcW w:w="1902" w:type="dxa"/>
          </w:tcPr>
          <w:p w:rsidR="00747C8B" w:rsidRPr="00B36AC2" w:rsidRDefault="00747C8B" w:rsidP="005B300C">
            <w:pPr>
              <w:jc w:val="center"/>
              <w:rPr>
                <w:szCs w:val="24"/>
              </w:rPr>
            </w:pPr>
          </w:p>
        </w:tc>
        <w:tc>
          <w:tcPr>
            <w:tcW w:w="1518" w:type="dxa"/>
          </w:tcPr>
          <w:p w:rsidR="00747C8B" w:rsidRPr="00B36AC2" w:rsidRDefault="00747C8B" w:rsidP="005B300C">
            <w:pPr>
              <w:jc w:val="both"/>
              <w:rPr>
                <w:szCs w:val="24"/>
              </w:rPr>
            </w:pPr>
          </w:p>
        </w:tc>
      </w:tr>
      <w:tr w:rsidR="00747C8B" w:rsidTr="005B300C">
        <w:trPr>
          <w:trHeight w:val="2661"/>
          <w:jc w:val="center"/>
        </w:trPr>
        <w:tc>
          <w:tcPr>
            <w:tcW w:w="540" w:type="dxa"/>
          </w:tcPr>
          <w:p w:rsidR="00747C8B" w:rsidRDefault="00747C8B" w:rsidP="005B300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737" w:type="dxa"/>
          </w:tcPr>
          <w:p w:rsidR="00747C8B" w:rsidRPr="00747C8B" w:rsidRDefault="00747C8B" w:rsidP="00747C8B">
            <w:pPr>
              <w:jc w:val="center"/>
              <w:rPr>
                <w:rStyle w:val="CharStyle19"/>
                <w:color w:val="000000"/>
              </w:rPr>
            </w:pPr>
            <w:r>
              <w:rPr>
                <w:rStyle w:val="CharStyle14"/>
                <w:color w:val="000000"/>
              </w:rPr>
              <w:t>Соблюдается ли экономическая обоснованность фактического расходования средств</w:t>
            </w:r>
            <w:r>
              <w:rPr>
                <w:rStyle w:val="aeoaeno12"/>
                <w:color w:val="000000"/>
              </w:rPr>
              <w:t xml:space="preserve"> </w:t>
            </w:r>
            <w:r>
              <w:rPr>
                <w:rStyle w:val="CharStyle14"/>
                <w:color w:val="000000"/>
              </w:rPr>
              <w:t xml:space="preserve">при осуществлении регулируемых видов деятельности </w:t>
            </w:r>
            <w:r w:rsidRPr="00747C8B">
              <w:rPr>
                <w:rStyle w:val="CharStyle19"/>
                <w:color w:val="000000"/>
              </w:rPr>
              <w:t xml:space="preserve">в сфере водоснабжения </w:t>
            </w:r>
          </w:p>
          <w:p w:rsidR="00747C8B" w:rsidRDefault="00747C8B" w:rsidP="00747C8B">
            <w:pPr>
              <w:jc w:val="center"/>
              <w:rPr>
                <w:rStyle w:val="CharStyle14"/>
                <w:color w:val="000000"/>
              </w:rPr>
            </w:pPr>
            <w:r w:rsidRPr="00747C8B">
              <w:rPr>
                <w:rStyle w:val="CharStyle19"/>
                <w:color w:val="000000"/>
              </w:rPr>
              <w:t>и водоотведения</w:t>
            </w:r>
          </w:p>
        </w:tc>
        <w:tc>
          <w:tcPr>
            <w:tcW w:w="3150" w:type="dxa"/>
          </w:tcPr>
          <w:p w:rsidR="00747C8B" w:rsidRPr="0060588A" w:rsidRDefault="001E04A7" w:rsidP="005B300C">
            <w:pPr>
              <w:jc w:val="center"/>
              <w:rPr>
                <w:sz w:val="22"/>
              </w:rPr>
            </w:pPr>
            <w:r>
              <w:rPr>
                <w:rStyle w:val="CharStyle19"/>
                <w:color w:val="000000"/>
              </w:rPr>
              <w:t>Часть 2 статьи 3</w:t>
            </w:r>
            <w:r w:rsidRPr="001E04A7">
              <w:rPr>
                <w:rStyle w:val="CharStyle19"/>
                <w:color w:val="000000"/>
              </w:rPr>
              <w:t xml:space="preserve">5 Федерального закона </w:t>
            </w:r>
            <w:r>
              <w:rPr>
                <w:rStyle w:val="CharStyle19"/>
                <w:color w:val="000000"/>
              </w:rPr>
              <w:br/>
            </w:r>
            <w:r w:rsidRPr="001E04A7">
              <w:rPr>
                <w:rStyle w:val="CharStyle19"/>
                <w:color w:val="000000"/>
              </w:rPr>
              <w:t xml:space="preserve">от 07.12.2011 № 416-ФЗ </w:t>
            </w:r>
            <w:r>
              <w:rPr>
                <w:rStyle w:val="CharStyle19"/>
                <w:color w:val="000000"/>
              </w:rPr>
              <w:br/>
            </w:r>
            <w:r w:rsidRPr="001E04A7">
              <w:rPr>
                <w:rStyle w:val="CharStyle19"/>
                <w:color w:val="000000"/>
              </w:rPr>
              <w:t xml:space="preserve">«О водоснабжении </w:t>
            </w:r>
            <w:r>
              <w:rPr>
                <w:rStyle w:val="CharStyle19"/>
                <w:color w:val="000000"/>
              </w:rPr>
              <w:br/>
            </w:r>
            <w:r w:rsidRPr="001E04A7">
              <w:rPr>
                <w:rStyle w:val="CharStyle19"/>
                <w:color w:val="000000"/>
              </w:rPr>
              <w:t>и водоотведении»</w:t>
            </w:r>
          </w:p>
        </w:tc>
        <w:tc>
          <w:tcPr>
            <w:tcW w:w="1902" w:type="dxa"/>
          </w:tcPr>
          <w:p w:rsidR="00747C8B" w:rsidRPr="00B36AC2" w:rsidRDefault="00747C8B" w:rsidP="005B300C">
            <w:pPr>
              <w:jc w:val="center"/>
              <w:rPr>
                <w:szCs w:val="24"/>
              </w:rPr>
            </w:pPr>
          </w:p>
        </w:tc>
        <w:tc>
          <w:tcPr>
            <w:tcW w:w="1518" w:type="dxa"/>
          </w:tcPr>
          <w:p w:rsidR="00747C8B" w:rsidRPr="00B36AC2" w:rsidRDefault="00747C8B" w:rsidP="005B300C">
            <w:pPr>
              <w:jc w:val="both"/>
              <w:rPr>
                <w:szCs w:val="24"/>
              </w:rPr>
            </w:pPr>
          </w:p>
        </w:tc>
      </w:tr>
      <w:tr w:rsidR="00747C8B" w:rsidTr="005B300C">
        <w:trPr>
          <w:trHeight w:val="2661"/>
          <w:jc w:val="center"/>
        </w:trPr>
        <w:tc>
          <w:tcPr>
            <w:tcW w:w="540" w:type="dxa"/>
          </w:tcPr>
          <w:p w:rsidR="00747C8B" w:rsidRDefault="00747C8B" w:rsidP="005B300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2737" w:type="dxa"/>
          </w:tcPr>
          <w:p w:rsidR="00747C8B" w:rsidRPr="009064D7" w:rsidRDefault="00747C8B" w:rsidP="005B300C">
            <w:pPr>
              <w:jc w:val="center"/>
              <w:rPr>
                <w:rStyle w:val="CharStyle14"/>
                <w:color w:val="000000"/>
              </w:rPr>
            </w:pPr>
            <w:r>
              <w:rPr>
                <w:rStyle w:val="CharStyle14"/>
                <w:color w:val="000000"/>
              </w:rPr>
              <w:t xml:space="preserve">Соблюдаются </w:t>
            </w:r>
            <w:r w:rsidRPr="009064D7">
              <w:rPr>
                <w:rStyle w:val="CharStyle14"/>
                <w:color w:val="000000"/>
              </w:rPr>
              <w:t>ли</w:t>
            </w:r>
          </w:p>
          <w:p w:rsidR="00747C8B" w:rsidRPr="009064D7" w:rsidRDefault="00747C8B" w:rsidP="005B300C">
            <w:pPr>
              <w:jc w:val="center"/>
              <w:rPr>
                <w:rStyle w:val="CharStyle14"/>
                <w:color w:val="000000"/>
              </w:rPr>
            </w:pPr>
            <w:r w:rsidRPr="009064D7">
              <w:rPr>
                <w:rStyle w:val="CharStyle14"/>
                <w:color w:val="000000"/>
              </w:rPr>
              <w:t xml:space="preserve">требования </w:t>
            </w:r>
          </w:p>
          <w:p w:rsidR="00747C8B" w:rsidRPr="009064D7" w:rsidRDefault="00747C8B" w:rsidP="005B300C">
            <w:pPr>
              <w:jc w:val="center"/>
              <w:rPr>
                <w:rStyle w:val="CharStyle14"/>
                <w:color w:val="000000"/>
              </w:rPr>
            </w:pPr>
            <w:r>
              <w:rPr>
                <w:rStyle w:val="CharStyle14"/>
                <w:color w:val="000000"/>
              </w:rPr>
              <w:t>стандартов</w:t>
            </w:r>
            <w:r w:rsidRPr="009064D7">
              <w:rPr>
                <w:rStyle w:val="CharStyle14"/>
                <w:color w:val="000000"/>
              </w:rPr>
              <w:t xml:space="preserve"> раскрытия</w:t>
            </w:r>
          </w:p>
          <w:p w:rsidR="00747C8B" w:rsidRPr="00747C8B" w:rsidRDefault="00747C8B" w:rsidP="00747C8B">
            <w:pPr>
              <w:jc w:val="center"/>
              <w:rPr>
                <w:rStyle w:val="CharStyle19"/>
                <w:color w:val="000000"/>
              </w:rPr>
            </w:pPr>
            <w:r>
              <w:rPr>
                <w:rStyle w:val="CharStyle14"/>
                <w:color w:val="000000"/>
              </w:rPr>
              <w:t xml:space="preserve">информации </w:t>
            </w:r>
            <w:r w:rsidRPr="00747C8B">
              <w:rPr>
                <w:rStyle w:val="CharStyle19"/>
                <w:color w:val="000000"/>
              </w:rPr>
              <w:t xml:space="preserve">в сфере водоснабжения </w:t>
            </w:r>
          </w:p>
          <w:p w:rsidR="00747C8B" w:rsidRDefault="00747C8B" w:rsidP="00747C8B">
            <w:pPr>
              <w:jc w:val="center"/>
              <w:rPr>
                <w:rStyle w:val="CharStyle14"/>
                <w:color w:val="000000"/>
              </w:rPr>
            </w:pPr>
            <w:r w:rsidRPr="00747C8B">
              <w:rPr>
                <w:rStyle w:val="CharStyle19"/>
                <w:color w:val="000000"/>
              </w:rPr>
              <w:t>и водоотведения</w:t>
            </w:r>
          </w:p>
        </w:tc>
        <w:tc>
          <w:tcPr>
            <w:tcW w:w="3150" w:type="dxa"/>
          </w:tcPr>
          <w:p w:rsidR="00747C8B" w:rsidRPr="0060588A" w:rsidRDefault="001E04A7" w:rsidP="005B300C">
            <w:pPr>
              <w:jc w:val="center"/>
              <w:rPr>
                <w:sz w:val="22"/>
              </w:rPr>
            </w:pPr>
            <w:r>
              <w:rPr>
                <w:rStyle w:val="CharStyle19"/>
                <w:color w:val="000000"/>
              </w:rPr>
              <w:t>Часть 2 статьи 3</w:t>
            </w:r>
            <w:r w:rsidRPr="001E04A7">
              <w:rPr>
                <w:rStyle w:val="CharStyle19"/>
                <w:color w:val="000000"/>
              </w:rPr>
              <w:t xml:space="preserve">5 Федерального закона </w:t>
            </w:r>
            <w:r>
              <w:rPr>
                <w:rStyle w:val="CharStyle19"/>
                <w:color w:val="000000"/>
              </w:rPr>
              <w:br/>
            </w:r>
            <w:r w:rsidRPr="001E04A7">
              <w:rPr>
                <w:rStyle w:val="CharStyle19"/>
                <w:color w:val="000000"/>
              </w:rPr>
              <w:t xml:space="preserve">от 07.12.2011 № 416-ФЗ </w:t>
            </w:r>
            <w:r>
              <w:rPr>
                <w:rStyle w:val="CharStyle19"/>
                <w:color w:val="000000"/>
              </w:rPr>
              <w:br/>
            </w:r>
            <w:r w:rsidRPr="001E04A7">
              <w:rPr>
                <w:rStyle w:val="CharStyle19"/>
                <w:color w:val="000000"/>
              </w:rPr>
              <w:t xml:space="preserve">«О водоснабжении </w:t>
            </w:r>
            <w:r>
              <w:rPr>
                <w:rStyle w:val="CharStyle19"/>
                <w:color w:val="000000"/>
              </w:rPr>
              <w:br/>
            </w:r>
            <w:r w:rsidRPr="001E04A7">
              <w:rPr>
                <w:rStyle w:val="CharStyle19"/>
                <w:color w:val="000000"/>
              </w:rPr>
              <w:t>и водоотведении»</w:t>
            </w:r>
          </w:p>
        </w:tc>
        <w:tc>
          <w:tcPr>
            <w:tcW w:w="1902" w:type="dxa"/>
          </w:tcPr>
          <w:p w:rsidR="00747C8B" w:rsidRPr="00B36AC2" w:rsidRDefault="00747C8B" w:rsidP="005B300C">
            <w:pPr>
              <w:jc w:val="center"/>
              <w:rPr>
                <w:szCs w:val="24"/>
              </w:rPr>
            </w:pPr>
          </w:p>
        </w:tc>
        <w:tc>
          <w:tcPr>
            <w:tcW w:w="1518" w:type="dxa"/>
          </w:tcPr>
          <w:p w:rsidR="00747C8B" w:rsidRPr="00B36AC2" w:rsidRDefault="00747C8B" w:rsidP="005B300C">
            <w:pPr>
              <w:jc w:val="both"/>
              <w:rPr>
                <w:szCs w:val="24"/>
              </w:rPr>
            </w:pPr>
          </w:p>
        </w:tc>
      </w:tr>
      <w:tr w:rsidR="00747C8B" w:rsidTr="005B300C">
        <w:trPr>
          <w:trHeight w:val="2661"/>
          <w:jc w:val="center"/>
        </w:trPr>
        <w:tc>
          <w:tcPr>
            <w:tcW w:w="540" w:type="dxa"/>
          </w:tcPr>
          <w:p w:rsidR="00747C8B" w:rsidRDefault="00747C8B" w:rsidP="005B300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737" w:type="dxa"/>
          </w:tcPr>
          <w:p w:rsidR="00747C8B" w:rsidRPr="00747C8B" w:rsidRDefault="00747C8B" w:rsidP="00747C8B">
            <w:pPr>
              <w:jc w:val="center"/>
              <w:rPr>
                <w:rStyle w:val="CharStyle19"/>
                <w:color w:val="000000"/>
              </w:rPr>
            </w:pPr>
            <w:r>
              <w:rPr>
                <w:rStyle w:val="CharStyle19"/>
                <w:color w:val="000000"/>
              </w:rPr>
              <w:t xml:space="preserve">Соблюдается ли правильность применения утвержденных цен (тарифов) </w:t>
            </w:r>
            <w:r w:rsidRPr="00747C8B">
              <w:rPr>
                <w:rStyle w:val="CharStyle19"/>
                <w:color w:val="000000"/>
              </w:rPr>
              <w:t xml:space="preserve">в сфере водоснабжения </w:t>
            </w:r>
          </w:p>
          <w:p w:rsidR="00747C8B" w:rsidRPr="009064D7" w:rsidRDefault="00747C8B" w:rsidP="00747C8B">
            <w:pPr>
              <w:jc w:val="center"/>
              <w:rPr>
                <w:rStyle w:val="CharStyle14"/>
                <w:color w:val="000000"/>
              </w:rPr>
            </w:pPr>
            <w:r w:rsidRPr="00747C8B">
              <w:rPr>
                <w:rStyle w:val="CharStyle19"/>
                <w:color w:val="000000"/>
              </w:rPr>
              <w:t>и водоотведения</w:t>
            </w:r>
          </w:p>
        </w:tc>
        <w:tc>
          <w:tcPr>
            <w:tcW w:w="3150" w:type="dxa"/>
          </w:tcPr>
          <w:p w:rsidR="00747C8B" w:rsidRDefault="001E04A7" w:rsidP="005B300C">
            <w:pPr>
              <w:jc w:val="center"/>
              <w:rPr>
                <w:sz w:val="22"/>
              </w:rPr>
            </w:pPr>
            <w:r>
              <w:rPr>
                <w:rStyle w:val="CharStyle19"/>
                <w:color w:val="000000"/>
              </w:rPr>
              <w:t>Часть 2 статьи 3</w:t>
            </w:r>
            <w:r w:rsidRPr="001E04A7">
              <w:rPr>
                <w:rStyle w:val="CharStyle19"/>
                <w:color w:val="000000"/>
              </w:rPr>
              <w:t xml:space="preserve">5 Федерального закона </w:t>
            </w:r>
            <w:r>
              <w:rPr>
                <w:rStyle w:val="CharStyle19"/>
                <w:color w:val="000000"/>
              </w:rPr>
              <w:br/>
            </w:r>
            <w:r w:rsidRPr="001E04A7">
              <w:rPr>
                <w:rStyle w:val="CharStyle19"/>
                <w:color w:val="000000"/>
              </w:rPr>
              <w:t xml:space="preserve">от 07.12.2011 № 416-ФЗ </w:t>
            </w:r>
            <w:r>
              <w:rPr>
                <w:rStyle w:val="CharStyle19"/>
                <w:color w:val="000000"/>
              </w:rPr>
              <w:br/>
            </w:r>
            <w:r w:rsidRPr="001E04A7">
              <w:rPr>
                <w:rStyle w:val="CharStyle19"/>
                <w:color w:val="000000"/>
              </w:rPr>
              <w:t xml:space="preserve">«О водоснабжении </w:t>
            </w:r>
            <w:r>
              <w:rPr>
                <w:rStyle w:val="CharStyle19"/>
                <w:color w:val="000000"/>
              </w:rPr>
              <w:br/>
            </w:r>
            <w:r w:rsidRPr="001E04A7">
              <w:rPr>
                <w:rStyle w:val="CharStyle19"/>
                <w:color w:val="000000"/>
              </w:rPr>
              <w:t>и водоотведении»</w:t>
            </w:r>
          </w:p>
        </w:tc>
        <w:tc>
          <w:tcPr>
            <w:tcW w:w="1902" w:type="dxa"/>
          </w:tcPr>
          <w:p w:rsidR="00747C8B" w:rsidRPr="00B36AC2" w:rsidRDefault="00747C8B" w:rsidP="005B300C">
            <w:pPr>
              <w:jc w:val="center"/>
              <w:rPr>
                <w:szCs w:val="24"/>
              </w:rPr>
            </w:pPr>
          </w:p>
        </w:tc>
        <w:tc>
          <w:tcPr>
            <w:tcW w:w="1518" w:type="dxa"/>
          </w:tcPr>
          <w:p w:rsidR="00747C8B" w:rsidRPr="00B36AC2" w:rsidRDefault="00747C8B" w:rsidP="005B300C">
            <w:pPr>
              <w:jc w:val="both"/>
              <w:rPr>
                <w:szCs w:val="24"/>
              </w:rPr>
            </w:pPr>
          </w:p>
        </w:tc>
      </w:tr>
      <w:tr w:rsidR="00747C8B" w:rsidTr="005B300C">
        <w:trPr>
          <w:trHeight w:val="2661"/>
          <w:jc w:val="center"/>
        </w:trPr>
        <w:tc>
          <w:tcPr>
            <w:tcW w:w="540" w:type="dxa"/>
          </w:tcPr>
          <w:p w:rsidR="00747C8B" w:rsidRDefault="00747C8B" w:rsidP="005B300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2737" w:type="dxa"/>
          </w:tcPr>
          <w:p w:rsidR="00747C8B" w:rsidRPr="00747C8B" w:rsidRDefault="00747C8B" w:rsidP="00747C8B">
            <w:pPr>
              <w:jc w:val="center"/>
              <w:rPr>
                <w:rStyle w:val="CharStyle19"/>
                <w:color w:val="000000"/>
              </w:rPr>
            </w:pPr>
            <w:r>
              <w:rPr>
                <w:rStyle w:val="CharStyle19"/>
                <w:color w:val="000000"/>
              </w:rPr>
              <w:t xml:space="preserve">Соблюдаются ли обязательные требования к раздельному учету доходов и расходов при осуществлении регулируемых видов деятельности </w:t>
            </w:r>
            <w:r w:rsidRPr="00747C8B">
              <w:rPr>
                <w:rStyle w:val="CharStyle19"/>
                <w:color w:val="000000"/>
              </w:rPr>
              <w:t xml:space="preserve">в сфере водоснабжения </w:t>
            </w:r>
          </w:p>
          <w:p w:rsidR="00747C8B" w:rsidRDefault="00747C8B" w:rsidP="00747C8B">
            <w:pPr>
              <w:jc w:val="center"/>
              <w:rPr>
                <w:rStyle w:val="CharStyle19"/>
                <w:color w:val="000000"/>
              </w:rPr>
            </w:pPr>
            <w:r w:rsidRPr="00747C8B">
              <w:rPr>
                <w:rStyle w:val="CharStyle19"/>
                <w:color w:val="000000"/>
              </w:rPr>
              <w:t>и водоотведения</w:t>
            </w:r>
          </w:p>
        </w:tc>
        <w:tc>
          <w:tcPr>
            <w:tcW w:w="3150" w:type="dxa"/>
          </w:tcPr>
          <w:p w:rsidR="00747C8B" w:rsidRDefault="001E04A7" w:rsidP="005B300C">
            <w:pPr>
              <w:jc w:val="center"/>
              <w:rPr>
                <w:sz w:val="22"/>
              </w:rPr>
            </w:pPr>
            <w:r>
              <w:rPr>
                <w:rStyle w:val="CharStyle19"/>
                <w:color w:val="000000"/>
              </w:rPr>
              <w:t>Часть 2 статьи 3</w:t>
            </w:r>
            <w:r w:rsidRPr="001E04A7">
              <w:rPr>
                <w:rStyle w:val="CharStyle19"/>
                <w:color w:val="000000"/>
              </w:rPr>
              <w:t xml:space="preserve">5 Федерального закона </w:t>
            </w:r>
            <w:r>
              <w:rPr>
                <w:rStyle w:val="CharStyle19"/>
                <w:color w:val="000000"/>
              </w:rPr>
              <w:br/>
            </w:r>
            <w:r w:rsidRPr="001E04A7">
              <w:rPr>
                <w:rStyle w:val="CharStyle19"/>
                <w:color w:val="000000"/>
              </w:rPr>
              <w:t xml:space="preserve">от 07.12.2011 № 416-ФЗ </w:t>
            </w:r>
            <w:r>
              <w:rPr>
                <w:rStyle w:val="CharStyle19"/>
                <w:color w:val="000000"/>
              </w:rPr>
              <w:br/>
            </w:r>
            <w:r w:rsidRPr="001E04A7">
              <w:rPr>
                <w:rStyle w:val="CharStyle19"/>
                <w:color w:val="000000"/>
              </w:rPr>
              <w:t xml:space="preserve">«О водоснабжении </w:t>
            </w:r>
            <w:r>
              <w:rPr>
                <w:rStyle w:val="CharStyle19"/>
                <w:color w:val="000000"/>
              </w:rPr>
              <w:br/>
            </w:r>
            <w:r w:rsidRPr="001E04A7">
              <w:rPr>
                <w:rStyle w:val="CharStyle19"/>
                <w:color w:val="000000"/>
              </w:rPr>
              <w:t>и водоотведении»</w:t>
            </w:r>
          </w:p>
        </w:tc>
        <w:tc>
          <w:tcPr>
            <w:tcW w:w="1902" w:type="dxa"/>
          </w:tcPr>
          <w:p w:rsidR="00747C8B" w:rsidRPr="00B36AC2" w:rsidRDefault="00747C8B" w:rsidP="005B300C">
            <w:pPr>
              <w:jc w:val="center"/>
              <w:rPr>
                <w:szCs w:val="24"/>
              </w:rPr>
            </w:pPr>
          </w:p>
        </w:tc>
        <w:tc>
          <w:tcPr>
            <w:tcW w:w="1518" w:type="dxa"/>
          </w:tcPr>
          <w:p w:rsidR="00747C8B" w:rsidRPr="00B36AC2" w:rsidRDefault="00747C8B" w:rsidP="005B300C">
            <w:pPr>
              <w:jc w:val="both"/>
              <w:rPr>
                <w:szCs w:val="24"/>
              </w:rPr>
            </w:pPr>
          </w:p>
        </w:tc>
      </w:tr>
      <w:tr w:rsidR="00747C8B" w:rsidTr="005B300C">
        <w:trPr>
          <w:trHeight w:val="2661"/>
          <w:jc w:val="center"/>
        </w:trPr>
        <w:tc>
          <w:tcPr>
            <w:tcW w:w="540" w:type="dxa"/>
          </w:tcPr>
          <w:p w:rsidR="00747C8B" w:rsidRDefault="00747C8B" w:rsidP="005B300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7</w:t>
            </w:r>
          </w:p>
        </w:tc>
        <w:tc>
          <w:tcPr>
            <w:tcW w:w="2737" w:type="dxa"/>
          </w:tcPr>
          <w:p w:rsidR="001E04A7" w:rsidRPr="001E04A7" w:rsidRDefault="00747C8B" w:rsidP="001E04A7">
            <w:pPr>
              <w:jc w:val="center"/>
              <w:rPr>
                <w:rStyle w:val="CharStyle19"/>
                <w:color w:val="000000"/>
              </w:rPr>
            </w:pPr>
            <w:r w:rsidRPr="00B14C65">
              <w:rPr>
                <w:sz w:val="22"/>
              </w:rPr>
              <w:t xml:space="preserve">Выполняется ли инвестиционная программа </w:t>
            </w:r>
            <w:r w:rsidR="001E04A7" w:rsidRPr="001E04A7">
              <w:rPr>
                <w:rStyle w:val="CharStyle19"/>
                <w:color w:val="000000"/>
              </w:rPr>
              <w:t xml:space="preserve">в сфере водоснабжения </w:t>
            </w:r>
          </w:p>
          <w:p w:rsidR="00747C8B" w:rsidRDefault="001E04A7" w:rsidP="001E04A7">
            <w:pPr>
              <w:jc w:val="center"/>
              <w:rPr>
                <w:rStyle w:val="CharStyle19"/>
                <w:color w:val="000000"/>
              </w:rPr>
            </w:pPr>
            <w:r w:rsidRPr="001E04A7">
              <w:rPr>
                <w:rStyle w:val="CharStyle19"/>
                <w:color w:val="000000"/>
              </w:rPr>
              <w:t>и водоотведения</w:t>
            </w:r>
            <w:r w:rsidR="00747C8B">
              <w:rPr>
                <w:sz w:val="22"/>
              </w:rPr>
              <w:br/>
            </w:r>
            <w:r w:rsidR="00747C8B" w:rsidRPr="00B14C65">
              <w:rPr>
                <w:sz w:val="22"/>
              </w:rPr>
              <w:t xml:space="preserve">в части использования инвестиционных ресурсов, включаемых </w:t>
            </w:r>
            <w:r w:rsidR="00747C8B" w:rsidRPr="00B14C65">
              <w:rPr>
                <w:sz w:val="22"/>
              </w:rPr>
              <w:br/>
              <w:t xml:space="preserve">в регулируемые государством цены </w:t>
            </w:r>
            <w:r w:rsidR="00747C8B">
              <w:t xml:space="preserve">(тарифы) </w:t>
            </w:r>
          </w:p>
        </w:tc>
        <w:tc>
          <w:tcPr>
            <w:tcW w:w="3150" w:type="dxa"/>
          </w:tcPr>
          <w:p w:rsidR="00747C8B" w:rsidRDefault="001E04A7" w:rsidP="005B300C">
            <w:pPr>
              <w:jc w:val="center"/>
              <w:rPr>
                <w:sz w:val="22"/>
              </w:rPr>
            </w:pPr>
            <w:r>
              <w:rPr>
                <w:rStyle w:val="CharStyle19"/>
                <w:color w:val="000000"/>
              </w:rPr>
              <w:t>Часть 2 статьи 3</w:t>
            </w:r>
            <w:r w:rsidRPr="001E04A7">
              <w:rPr>
                <w:rStyle w:val="CharStyle19"/>
                <w:color w:val="000000"/>
              </w:rPr>
              <w:t xml:space="preserve">5 Федерального закона </w:t>
            </w:r>
            <w:r>
              <w:rPr>
                <w:rStyle w:val="CharStyle19"/>
                <w:color w:val="000000"/>
              </w:rPr>
              <w:br/>
            </w:r>
            <w:r w:rsidRPr="001E04A7">
              <w:rPr>
                <w:rStyle w:val="CharStyle19"/>
                <w:color w:val="000000"/>
              </w:rPr>
              <w:t xml:space="preserve">от 07.12.2011 № 416-ФЗ </w:t>
            </w:r>
            <w:r>
              <w:rPr>
                <w:rStyle w:val="CharStyle19"/>
                <w:color w:val="000000"/>
              </w:rPr>
              <w:br/>
            </w:r>
            <w:r w:rsidRPr="001E04A7">
              <w:rPr>
                <w:rStyle w:val="CharStyle19"/>
                <w:color w:val="000000"/>
              </w:rPr>
              <w:t xml:space="preserve">«О водоснабжении </w:t>
            </w:r>
            <w:r>
              <w:rPr>
                <w:rStyle w:val="CharStyle19"/>
                <w:color w:val="000000"/>
              </w:rPr>
              <w:br/>
            </w:r>
            <w:r w:rsidRPr="001E04A7">
              <w:rPr>
                <w:rStyle w:val="CharStyle19"/>
                <w:color w:val="000000"/>
              </w:rPr>
              <w:t>и водоотведении»</w:t>
            </w:r>
          </w:p>
        </w:tc>
        <w:tc>
          <w:tcPr>
            <w:tcW w:w="1902" w:type="dxa"/>
          </w:tcPr>
          <w:p w:rsidR="00747C8B" w:rsidRPr="00B36AC2" w:rsidRDefault="00747C8B" w:rsidP="005B300C">
            <w:pPr>
              <w:jc w:val="center"/>
              <w:rPr>
                <w:szCs w:val="24"/>
              </w:rPr>
            </w:pPr>
          </w:p>
        </w:tc>
        <w:tc>
          <w:tcPr>
            <w:tcW w:w="1518" w:type="dxa"/>
          </w:tcPr>
          <w:p w:rsidR="00747C8B" w:rsidRPr="00B36AC2" w:rsidRDefault="00747C8B" w:rsidP="005B300C">
            <w:pPr>
              <w:jc w:val="both"/>
              <w:rPr>
                <w:szCs w:val="24"/>
              </w:rPr>
            </w:pPr>
          </w:p>
        </w:tc>
      </w:tr>
    </w:tbl>
    <w:p w:rsidR="00747C8B" w:rsidRDefault="00747C8B" w:rsidP="00747C8B">
      <w:pPr>
        <w:jc w:val="both"/>
        <w:rPr>
          <w:sz w:val="20"/>
          <w:szCs w:val="20"/>
        </w:rPr>
      </w:pPr>
    </w:p>
    <w:tbl>
      <w:tblPr>
        <w:tblW w:w="9498" w:type="dxa"/>
        <w:jc w:val="center"/>
        <w:tblLayout w:type="fixed"/>
        <w:tblLook w:val="04A0" w:firstRow="1" w:lastRow="0" w:firstColumn="1" w:lastColumn="0" w:noHBand="0" w:noVBand="1"/>
      </w:tblPr>
      <w:tblGrid>
        <w:gridCol w:w="4183"/>
        <w:gridCol w:w="5315"/>
      </w:tblGrid>
      <w:tr w:rsidR="00747C8B" w:rsidRPr="00CC487D" w:rsidTr="005B300C">
        <w:trPr>
          <w:jc w:val="center"/>
        </w:trPr>
        <w:tc>
          <w:tcPr>
            <w:tcW w:w="4183" w:type="dxa"/>
            <w:shd w:val="clear" w:color="auto" w:fill="auto"/>
          </w:tcPr>
          <w:p w:rsidR="00747C8B" w:rsidRPr="00CC487D" w:rsidRDefault="00747C8B" w:rsidP="005B300C">
            <w:pPr>
              <w:suppressAutoHyphens/>
              <w:autoSpaceDE w:val="0"/>
              <w:autoSpaceDN w:val="0"/>
              <w:adjustRightInd w:val="0"/>
              <w:ind w:left="-173" w:firstLine="173"/>
              <w:rPr>
                <w:rFonts w:eastAsia="SimSun"/>
                <w:szCs w:val="24"/>
                <w:lang w:eastAsia="zh-CN"/>
              </w:rPr>
            </w:pPr>
            <w:r>
              <w:rPr>
                <w:rFonts w:eastAsia="SimSun"/>
                <w:szCs w:val="24"/>
                <w:lang w:eastAsia="zh-CN"/>
              </w:rPr>
              <w:t>Дата заполнения проверочного листа:</w:t>
            </w:r>
          </w:p>
        </w:tc>
        <w:tc>
          <w:tcPr>
            <w:tcW w:w="5315" w:type="dxa"/>
            <w:tcBorders>
              <w:bottom w:val="single" w:sz="4" w:space="0" w:color="auto"/>
            </w:tcBorders>
            <w:shd w:val="clear" w:color="auto" w:fill="auto"/>
          </w:tcPr>
          <w:p w:rsidR="00747C8B" w:rsidRPr="00CC487D" w:rsidRDefault="00747C8B" w:rsidP="005B300C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</w:tc>
      </w:tr>
    </w:tbl>
    <w:p w:rsidR="00747C8B" w:rsidRDefault="00747C8B" w:rsidP="00747C8B">
      <w:pPr>
        <w:rPr>
          <w:szCs w:val="24"/>
        </w:rPr>
      </w:pP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283"/>
        <w:gridCol w:w="1843"/>
        <w:gridCol w:w="283"/>
        <w:gridCol w:w="2541"/>
      </w:tblGrid>
      <w:tr w:rsidR="00747C8B" w:rsidRPr="001E0C04" w:rsidTr="005B300C">
        <w:trPr>
          <w:jc w:val="center"/>
        </w:trPr>
        <w:tc>
          <w:tcPr>
            <w:tcW w:w="9345" w:type="dxa"/>
            <w:gridSpan w:val="5"/>
          </w:tcPr>
          <w:p w:rsidR="00747C8B" w:rsidRPr="001E0C04" w:rsidRDefault="00747C8B" w:rsidP="005B300C">
            <w:pPr>
              <w:ind w:left="-113"/>
              <w:rPr>
                <w:rFonts w:eastAsia="SimSun"/>
                <w:szCs w:val="24"/>
                <w:lang w:eastAsia="zh-CN"/>
              </w:rPr>
            </w:pPr>
            <w:r w:rsidRPr="001E0C04">
              <w:rPr>
                <w:rFonts w:eastAsia="SimSun"/>
                <w:szCs w:val="24"/>
                <w:lang w:eastAsia="zh-CN"/>
              </w:rPr>
              <w:t>Должностные лица, проводящие контрольное (надзорное) мероприятие и заполняющие проверочный лист</w:t>
            </w:r>
          </w:p>
        </w:tc>
      </w:tr>
      <w:tr w:rsidR="00747C8B" w:rsidRPr="007348B7" w:rsidTr="005B300C">
        <w:trPr>
          <w:jc w:val="center"/>
        </w:trPr>
        <w:tc>
          <w:tcPr>
            <w:tcW w:w="4395" w:type="dxa"/>
            <w:tcBorders>
              <w:bottom w:val="single" w:sz="4" w:space="0" w:color="auto"/>
            </w:tcBorders>
          </w:tcPr>
          <w:p w:rsidR="00747C8B" w:rsidRPr="007348B7" w:rsidRDefault="00747C8B" w:rsidP="005B300C"/>
        </w:tc>
        <w:tc>
          <w:tcPr>
            <w:tcW w:w="283" w:type="dxa"/>
          </w:tcPr>
          <w:p w:rsidR="00747C8B" w:rsidRPr="007348B7" w:rsidRDefault="00747C8B" w:rsidP="005B300C"/>
        </w:tc>
        <w:tc>
          <w:tcPr>
            <w:tcW w:w="1843" w:type="dxa"/>
            <w:tcBorders>
              <w:bottom w:val="single" w:sz="4" w:space="0" w:color="auto"/>
            </w:tcBorders>
          </w:tcPr>
          <w:p w:rsidR="00747C8B" w:rsidRPr="007348B7" w:rsidRDefault="00747C8B" w:rsidP="005B300C">
            <w:pPr>
              <w:jc w:val="center"/>
              <w:rPr>
                <w:sz w:val="16"/>
                <w:highlight w:val="yellow"/>
              </w:rPr>
            </w:pPr>
          </w:p>
        </w:tc>
        <w:tc>
          <w:tcPr>
            <w:tcW w:w="283" w:type="dxa"/>
          </w:tcPr>
          <w:p w:rsidR="00747C8B" w:rsidRPr="007348B7" w:rsidRDefault="00747C8B" w:rsidP="005B300C"/>
        </w:tc>
        <w:tc>
          <w:tcPr>
            <w:tcW w:w="2541" w:type="dxa"/>
            <w:tcBorders>
              <w:bottom w:val="single" w:sz="4" w:space="0" w:color="auto"/>
            </w:tcBorders>
          </w:tcPr>
          <w:p w:rsidR="00747C8B" w:rsidRPr="007348B7" w:rsidRDefault="00747C8B" w:rsidP="005B300C">
            <w:pPr>
              <w:jc w:val="center"/>
              <w:rPr>
                <w:sz w:val="16"/>
                <w:highlight w:val="yellow"/>
              </w:rPr>
            </w:pPr>
          </w:p>
        </w:tc>
      </w:tr>
      <w:tr w:rsidR="00747C8B" w:rsidRPr="007348B7" w:rsidTr="005B300C">
        <w:trPr>
          <w:jc w:val="center"/>
        </w:trPr>
        <w:tc>
          <w:tcPr>
            <w:tcW w:w="4395" w:type="dxa"/>
            <w:tcBorders>
              <w:top w:val="single" w:sz="4" w:space="0" w:color="auto"/>
            </w:tcBorders>
          </w:tcPr>
          <w:p w:rsidR="00747C8B" w:rsidRPr="001E0C04" w:rsidRDefault="00747C8B" w:rsidP="005B300C">
            <w:pPr>
              <w:spacing w:after="120"/>
              <w:jc w:val="center"/>
              <w:rPr>
                <w:sz w:val="16"/>
                <w:szCs w:val="16"/>
              </w:rPr>
            </w:pPr>
            <w:r w:rsidRPr="001E0C04">
              <w:rPr>
                <w:sz w:val="16"/>
                <w:szCs w:val="16"/>
              </w:rPr>
              <w:t>(должность)</w:t>
            </w:r>
          </w:p>
        </w:tc>
        <w:tc>
          <w:tcPr>
            <w:tcW w:w="283" w:type="dxa"/>
          </w:tcPr>
          <w:p w:rsidR="00747C8B" w:rsidRPr="001E0C04" w:rsidRDefault="00747C8B" w:rsidP="005B300C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47C8B" w:rsidRPr="001E0C04" w:rsidRDefault="00747C8B" w:rsidP="005B300C">
            <w:pPr>
              <w:spacing w:after="120"/>
              <w:jc w:val="center"/>
              <w:rPr>
                <w:sz w:val="16"/>
                <w:szCs w:val="16"/>
              </w:rPr>
            </w:pPr>
            <w:r w:rsidRPr="001E0C04">
              <w:rPr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747C8B" w:rsidRPr="001E0C04" w:rsidRDefault="00747C8B" w:rsidP="005B300C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2541" w:type="dxa"/>
            <w:tcBorders>
              <w:top w:val="single" w:sz="4" w:space="0" w:color="auto"/>
            </w:tcBorders>
          </w:tcPr>
          <w:p w:rsidR="00747C8B" w:rsidRPr="001E0C04" w:rsidRDefault="00747C8B" w:rsidP="005B300C">
            <w:pPr>
              <w:spacing w:after="120"/>
              <w:jc w:val="center"/>
              <w:rPr>
                <w:sz w:val="16"/>
                <w:szCs w:val="16"/>
              </w:rPr>
            </w:pPr>
            <w:r w:rsidRPr="001E0C04">
              <w:rPr>
                <w:sz w:val="16"/>
                <w:szCs w:val="16"/>
              </w:rPr>
              <w:t>(инициалы, фамилия)</w:t>
            </w:r>
          </w:p>
        </w:tc>
      </w:tr>
    </w:tbl>
    <w:p w:rsidR="00747C8B" w:rsidRPr="000B6512" w:rsidRDefault="00747C8B" w:rsidP="00747C8B">
      <w:pPr>
        <w:rPr>
          <w:sz w:val="14"/>
          <w:szCs w:val="24"/>
        </w:rPr>
      </w:pPr>
    </w:p>
    <w:p w:rsidR="00747C8B" w:rsidRDefault="00747C8B" w:rsidP="00747C8B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747C8B" w:rsidRDefault="00747C8B" w:rsidP="00747C8B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747C8B" w:rsidRDefault="00747C8B" w:rsidP="00747C8B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747C8B" w:rsidRDefault="00747C8B" w:rsidP="00747C8B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747C8B" w:rsidRDefault="00747C8B" w:rsidP="00747C8B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747C8B" w:rsidRDefault="00747C8B" w:rsidP="00747C8B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747C8B" w:rsidRDefault="00747C8B" w:rsidP="00747C8B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747C8B" w:rsidRDefault="00747C8B" w:rsidP="00747C8B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747C8B" w:rsidRDefault="00747C8B" w:rsidP="009F43AC">
      <w:pPr>
        <w:autoSpaceDE w:val="0"/>
        <w:autoSpaceDN w:val="0"/>
        <w:spacing w:line="0" w:lineRule="atLeast"/>
        <w:ind w:right="-283"/>
        <w:jc w:val="center"/>
      </w:pPr>
    </w:p>
    <w:p w:rsidR="001E04A7" w:rsidRDefault="001E04A7" w:rsidP="009F43AC">
      <w:pPr>
        <w:autoSpaceDE w:val="0"/>
        <w:autoSpaceDN w:val="0"/>
        <w:spacing w:line="0" w:lineRule="atLeast"/>
        <w:ind w:right="-283"/>
        <w:jc w:val="center"/>
      </w:pPr>
    </w:p>
    <w:p w:rsidR="001E04A7" w:rsidRDefault="001E04A7" w:rsidP="009F43AC">
      <w:pPr>
        <w:autoSpaceDE w:val="0"/>
        <w:autoSpaceDN w:val="0"/>
        <w:spacing w:line="0" w:lineRule="atLeast"/>
        <w:ind w:right="-283"/>
        <w:jc w:val="center"/>
      </w:pPr>
    </w:p>
    <w:p w:rsidR="001E04A7" w:rsidRDefault="001E04A7" w:rsidP="009F43AC">
      <w:pPr>
        <w:autoSpaceDE w:val="0"/>
        <w:autoSpaceDN w:val="0"/>
        <w:spacing w:line="0" w:lineRule="atLeast"/>
        <w:ind w:right="-283"/>
        <w:jc w:val="center"/>
      </w:pPr>
    </w:p>
    <w:p w:rsidR="001E04A7" w:rsidRDefault="001E04A7" w:rsidP="009F43AC">
      <w:pPr>
        <w:autoSpaceDE w:val="0"/>
        <w:autoSpaceDN w:val="0"/>
        <w:spacing w:line="0" w:lineRule="atLeast"/>
        <w:ind w:right="-283"/>
        <w:jc w:val="center"/>
      </w:pPr>
    </w:p>
    <w:p w:rsidR="001E04A7" w:rsidRDefault="001E04A7" w:rsidP="009F43AC">
      <w:pPr>
        <w:autoSpaceDE w:val="0"/>
        <w:autoSpaceDN w:val="0"/>
        <w:spacing w:line="0" w:lineRule="atLeast"/>
        <w:ind w:right="-283"/>
        <w:jc w:val="center"/>
      </w:pPr>
    </w:p>
    <w:p w:rsidR="001E04A7" w:rsidRDefault="001E04A7" w:rsidP="009F43AC">
      <w:pPr>
        <w:autoSpaceDE w:val="0"/>
        <w:autoSpaceDN w:val="0"/>
        <w:spacing w:line="0" w:lineRule="atLeast"/>
        <w:ind w:right="-283"/>
        <w:jc w:val="center"/>
      </w:pPr>
    </w:p>
    <w:p w:rsidR="001E04A7" w:rsidRDefault="001E04A7" w:rsidP="009F43AC">
      <w:pPr>
        <w:autoSpaceDE w:val="0"/>
        <w:autoSpaceDN w:val="0"/>
        <w:spacing w:line="0" w:lineRule="atLeast"/>
        <w:ind w:right="-283"/>
        <w:jc w:val="center"/>
      </w:pPr>
    </w:p>
    <w:p w:rsidR="001E04A7" w:rsidRDefault="001E04A7" w:rsidP="009F43AC">
      <w:pPr>
        <w:autoSpaceDE w:val="0"/>
        <w:autoSpaceDN w:val="0"/>
        <w:spacing w:line="0" w:lineRule="atLeast"/>
        <w:ind w:right="-283"/>
        <w:jc w:val="center"/>
      </w:pPr>
    </w:p>
    <w:p w:rsidR="001E04A7" w:rsidRDefault="001E04A7" w:rsidP="009F43AC">
      <w:pPr>
        <w:autoSpaceDE w:val="0"/>
        <w:autoSpaceDN w:val="0"/>
        <w:spacing w:line="0" w:lineRule="atLeast"/>
        <w:ind w:right="-283"/>
        <w:jc w:val="center"/>
      </w:pPr>
    </w:p>
    <w:p w:rsidR="001E04A7" w:rsidRDefault="001E04A7" w:rsidP="009F43AC">
      <w:pPr>
        <w:autoSpaceDE w:val="0"/>
        <w:autoSpaceDN w:val="0"/>
        <w:spacing w:line="0" w:lineRule="atLeast"/>
        <w:ind w:right="-283"/>
        <w:jc w:val="center"/>
      </w:pPr>
    </w:p>
    <w:p w:rsidR="001E04A7" w:rsidRDefault="001E04A7" w:rsidP="009F43AC">
      <w:pPr>
        <w:autoSpaceDE w:val="0"/>
        <w:autoSpaceDN w:val="0"/>
        <w:spacing w:line="0" w:lineRule="atLeast"/>
        <w:ind w:right="-283"/>
        <w:jc w:val="center"/>
      </w:pPr>
    </w:p>
    <w:p w:rsidR="001E04A7" w:rsidRDefault="001E04A7" w:rsidP="009F43AC">
      <w:pPr>
        <w:autoSpaceDE w:val="0"/>
        <w:autoSpaceDN w:val="0"/>
        <w:spacing w:line="0" w:lineRule="atLeast"/>
        <w:ind w:right="-283"/>
        <w:jc w:val="center"/>
      </w:pPr>
    </w:p>
    <w:p w:rsidR="001E04A7" w:rsidRDefault="001E04A7" w:rsidP="009F43AC">
      <w:pPr>
        <w:autoSpaceDE w:val="0"/>
        <w:autoSpaceDN w:val="0"/>
        <w:spacing w:line="0" w:lineRule="atLeast"/>
        <w:ind w:right="-283"/>
        <w:jc w:val="center"/>
      </w:pPr>
    </w:p>
    <w:p w:rsidR="001E04A7" w:rsidRDefault="001E04A7" w:rsidP="009F43AC">
      <w:pPr>
        <w:autoSpaceDE w:val="0"/>
        <w:autoSpaceDN w:val="0"/>
        <w:spacing w:line="0" w:lineRule="atLeast"/>
        <w:ind w:right="-283"/>
        <w:jc w:val="center"/>
      </w:pPr>
    </w:p>
    <w:p w:rsidR="001E04A7" w:rsidRDefault="001E04A7" w:rsidP="009F43AC">
      <w:pPr>
        <w:autoSpaceDE w:val="0"/>
        <w:autoSpaceDN w:val="0"/>
        <w:spacing w:line="0" w:lineRule="atLeast"/>
        <w:ind w:right="-283"/>
        <w:jc w:val="center"/>
      </w:pPr>
    </w:p>
    <w:p w:rsidR="001E04A7" w:rsidRDefault="001E04A7" w:rsidP="009F43AC">
      <w:pPr>
        <w:autoSpaceDE w:val="0"/>
        <w:autoSpaceDN w:val="0"/>
        <w:spacing w:line="0" w:lineRule="atLeast"/>
        <w:ind w:right="-283"/>
        <w:jc w:val="center"/>
      </w:pPr>
    </w:p>
    <w:p w:rsidR="001E04A7" w:rsidRDefault="001E04A7" w:rsidP="009F43AC">
      <w:pPr>
        <w:autoSpaceDE w:val="0"/>
        <w:autoSpaceDN w:val="0"/>
        <w:spacing w:line="0" w:lineRule="atLeast"/>
        <w:ind w:right="-283"/>
        <w:jc w:val="center"/>
      </w:pPr>
    </w:p>
    <w:p w:rsidR="001E04A7" w:rsidRDefault="001E04A7" w:rsidP="009F43AC">
      <w:pPr>
        <w:autoSpaceDE w:val="0"/>
        <w:autoSpaceDN w:val="0"/>
        <w:spacing w:line="0" w:lineRule="atLeast"/>
        <w:ind w:right="-283"/>
        <w:jc w:val="center"/>
      </w:pPr>
    </w:p>
    <w:p w:rsidR="001E04A7" w:rsidRDefault="001E04A7" w:rsidP="009F43AC">
      <w:pPr>
        <w:autoSpaceDE w:val="0"/>
        <w:autoSpaceDN w:val="0"/>
        <w:spacing w:line="0" w:lineRule="atLeast"/>
        <w:ind w:right="-283"/>
        <w:jc w:val="center"/>
      </w:pPr>
    </w:p>
    <w:p w:rsidR="001E04A7" w:rsidRDefault="001E04A7" w:rsidP="009F43AC">
      <w:pPr>
        <w:autoSpaceDE w:val="0"/>
        <w:autoSpaceDN w:val="0"/>
        <w:spacing w:line="0" w:lineRule="atLeast"/>
        <w:ind w:right="-283"/>
        <w:jc w:val="center"/>
      </w:pPr>
    </w:p>
    <w:p w:rsidR="001E04A7" w:rsidRDefault="001E04A7" w:rsidP="009F43AC">
      <w:pPr>
        <w:autoSpaceDE w:val="0"/>
        <w:autoSpaceDN w:val="0"/>
        <w:spacing w:line="0" w:lineRule="atLeast"/>
        <w:ind w:right="-283"/>
        <w:jc w:val="center"/>
      </w:pPr>
    </w:p>
    <w:p w:rsidR="001E04A7" w:rsidRDefault="001E04A7" w:rsidP="009F43AC">
      <w:pPr>
        <w:autoSpaceDE w:val="0"/>
        <w:autoSpaceDN w:val="0"/>
        <w:spacing w:line="0" w:lineRule="atLeast"/>
        <w:ind w:right="-283"/>
        <w:jc w:val="center"/>
      </w:pPr>
    </w:p>
    <w:p w:rsidR="001E04A7" w:rsidRDefault="001E04A7" w:rsidP="009F43AC">
      <w:pPr>
        <w:autoSpaceDE w:val="0"/>
        <w:autoSpaceDN w:val="0"/>
        <w:spacing w:line="0" w:lineRule="atLeast"/>
        <w:ind w:right="-283"/>
        <w:jc w:val="center"/>
      </w:pPr>
    </w:p>
    <w:p w:rsidR="001E04A7" w:rsidRDefault="001E04A7" w:rsidP="009F43AC">
      <w:pPr>
        <w:autoSpaceDE w:val="0"/>
        <w:autoSpaceDN w:val="0"/>
        <w:spacing w:line="0" w:lineRule="atLeast"/>
        <w:ind w:right="-283"/>
        <w:jc w:val="center"/>
      </w:pPr>
    </w:p>
    <w:p w:rsidR="001E04A7" w:rsidRDefault="001E04A7" w:rsidP="009F43AC">
      <w:pPr>
        <w:autoSpaceDE w:val="0"/>
        <w:autoSpaceDN w:val="0"/>
        <w:spacing w:line="0" w:lineRule="atLeast"/>
        <w:ind w:right="-283"/>
        <w:jc w:val="center"/>
      </w:pPr>
    </w:p>
    <w:p w:rsidR="001E04A7" w:rsidRDefault="001E04A7" w:rsidP="009F43AC">
      <w:pPr>
        <w:autoSpaceDE w:val="0"/>
        <w:autoSpaceDN w:val="0"/>
        <w:spacing w:line="0" w:lineRule="atLeast"/>
        <w:ind w:right="-283"/>
        <w:jc w:val="center"/>
      </w:pPr>
    </w:p>
    <w:p w:rsidR="001E04A7" w:rsidRDefault="001E04A7" w:rsidP="009F43AC">
      <w:pPr>
        <w:autoSpaceDE w:val="0"/>
        <w:autoSpaceDN w:val="0"/>
        <w:spacing w:line="0" w:lineRule="atLeast"/>
        <w:ind w:right="-283"/>
        <w:jc w:val="center"/>
      </w:pPr>
    </w:p>
    <w:p w:rsidR="001E04A7" w:rsidRDefault="001E04A7" w:rsidP="009F43AC">
      <w:pPr>
        <w:autoSpaceDE w:val="0"/>
        <w:autoSpaceDN w:val="0"/>
        <w:spacing w:line="0" w:lineRule="atLeast"/>
        <w:ind w:right="-283"/>
        <w:jc w:val="center"/>
      </w:pPr>
    </w:p>
    <w:p w:rsidR="001E04A7" w:rsidRDefault="001E04A7" w:rsidP="001E04A7">
      <w:pPr>
        <w:autoSpaceDE w:val="0"/>
        <w:autoSpaceDN w:val="0"/>
        <w:spacing w:line="0" w:lineRule="atLeast"/>
        <w:ind w:left="6663" w:right="-283"/>
      </w:pPr>
      <w:r>
        <w:lastRenderedPageBreak/>
        <w:t xml:space="preserve">Приложение № </w:t>
      </w:r>
      <w:r>
        <w:t>7</w:t>
      </w:r>
    </w:p>
    <w:p w:rsidR="001E04A7" w:rsidRDefault="001E04A7" w:rsidP="001E04A7">
      <w:pPr>
        <w:autoSpaceDE w:val="0"/>
        <w:autoSpaceDN w:val="0"/>
        <w:spacing w:line="0" w:lineRule="atLeast"/>
        <w:ind w:left="6663" w:right="-283"/>
      </w:pPr>
      <w:r>
        <w:t xml:space="preserve">к распоряжению Комитета </w:t>
      </w:r>
    </w:p>
    <w:p w:rsidR="001E04A7" w:rsidRDefault="001E04A7" w:rsidP="001E04A7">
      <w:pPr>
        <w:autoSpaceDE w:val="0"/>
        <w:autoSpaceDN w:val="0"/>
        <w:spacing w:line="0" w:lineRule="atLeast"/>
        <w:ind w:left="6663" w:right="-283"/>
      </w:pPr>
      <w:r>
        <w:t>по тарифам Санкт-Петербурга</w:t>
      </w:r>
    </w:p>
    <w:p w:rsidR="001E04A7" w:rsidRDefault="001E04A7" w:rsidP="001E04A7">
      <w:pPr>
        <w:autoSpaceDE w:val="0"/>
        <w:autoSpaceDN w:val="0"/>
        <w:spacing w:line="0" w:lineRule="atLeast"/>
        <w:ind w:left="6663" w:right="-283"/>
      </w:pPr>
      <w:r>
        <w:t>от __________№____________</w:t>
      </w:r>
    </w:p>
    <w:p w:rsidR="001E04A7" w:rsidRDefault="001E04A7" w:rsidP="001E04A7">
      <w:pPr>
        <w:autoSpaceDE w:val="0"/>
        <w:autoSpaceDN w:val="0"/>
        <w:spacing w:line="0" w:lineRule="atLeast"/>
        <w:ind w:left="6663" w:right="-283"/>
        <w:jc w:val="center"/>
        <w:rPr>
          <w:noProof/>
          <w:lang w:eastAsia="ru-RU"/>
        </w:rPr>
      </w:pPr>
    </w:p>
    <w:p w:rsidR="001E04A7" w:rsidRDefault="001E04A7" w:rsidP="001E04A7">
      <w:pPr>
        <w:autoSpaceDE w:val="0"/>
        <w:autoSpaceDN w:val="0"/>
        <w:spacing w:line="0" w:lineRule="atLeast"/>
        <w:ind w:left="6663" w:right="-283"/>
        <w:jc w:val="center"/>
        <w:rPr>
          <w:rFonts w:eastAsia="SimSun"/>
          <w:sz w:val="16"/>
          <w:szCs w:val="24"/>
          <w:lang w:eastAsia="zh-CN"/>
        </w:rPr>
      </w:pPr>
    </w:p>
    <w:p w:rsidR="001E04A7" w:rsidRDefault="001E04A7" w:rsidP="001E04A7">
      <w:pPr>
        <w:autoSpaceDE w:val="0"/>
        <w:autoSpaceDN w:val="0"/>
        <w:spacing w:line="0" w:lineRule="atLeast"/>
        <w:ind w:left="6663" w:right="-283"/>
        <w:jc w:val="center"/>
      </w:pPr>
      <w:r w:rsidRPr="006D0040">
        <w:rPr>
          <w:rFonts w:eastAsia="SimSun"/>
          <w:sz w:val="16"/>
          <w:szCs w:val="24"/>
          <w:lang w:eastAsia="zh-CN"/>
        </w:rPr>
        <w:t>QR-код, предусмотренный постановлением Правительства РФ от 16.04.2021 № 604</w:t>
      </w:r>
    </w:p>
    <w:p w:rsidR="001E04A7" w:rsidRDefault="001E04A7" w:rsidP="001E04A7">
      <w:pPr>
        <w:autoSpaceDE w:val="0"/>
        <w:autoSpaceDN w:val="0"/>
        <w:spacing w:line="0" w:lineRule="atLeast"/>
        <w:ind w:left="6663" w:right="-283"/>
        <w:jc w:val="center"/>
      </w:pPr>
    </w:p>
    <w:p w:rsidR="001E04A7" w:rsidRPr="00C57200" w:rsidRDefault="001E04A7" w:rsidP="001E04A7">
      <w:pPr>
        <w:autoSpaceDE w:val="0"/>
        <w:autoSpaceDN w:val="0"/>
        <w:spacing w:line="0" w:lineRule="atLeast"/>
        <w:ind w:right="-283"/>
        <w:jc w:val="center"/>
        <w:rPr>
          <w:b/>
        </w:rPr>
      </w:pPr>
    </w:p>
    <w:p w:rsidR="001E04A7" w:rsidRPr="00C57200" w:rsidRDefault="001E04A7" w:rsidP="001E04A7">
      <w:pPr>
        <w:autoSpaceDE w:val="0"/>
        <w:autoSpaceDN w:val="0"/>
        <w:spacing w:line="0" w:lineRule="atLeast"/>
        <w:ind w:right="-283"/>
        <w:jc w:val="center"/>
        <w:rPr>
          <w:rFonts w:eastAsia="Times New Roman"/>
          <w:b/>
          <w:sz w:val="26"/>
          <w:szCs w:val="26"/>
          <w:lang w:eastAsia="ru-RU"/>
        </w:rPr>
      </w:pPr>
      <w:r w:rsidRPr="00C57200">
        <w:rPr>
          <w:rFonts w:eastAsia="Times New Roman"/>
          <w:b/>
          <w:sz w:val="26"/>
          <w:szCs w:val="26"/>
          <w:lang w:eastAsia="ru-RU"/>
        </w:rPr>
        <w:t xml:space="preserve">Форма проверочного листа, </w:t>
      </w:r>
    </w:p>
    <w:p w:rsidR="001E04A7" w:rsidRDefault="001E04A7" w:rsidP="001E04A7">
      <w:pPr>
        <w:autoSpaceDE w:val="0"/>
        <w:autoSpaceDN w:val="0"/>
        <w:spacing w:line="0" w:lineRule="atLeast"/>
        <w:ind w:left="-567" w:right="-283"/>
        <w:jc w:val="center"/>
        <w:rPr>
          <w:b/>
          <w:sz w:val="26"/>
          <w:szCs w:val="26"/>
        </w:rPr>
      </w:pPr>
      <w:r w:rsidRPr="00C57200">
        <w:rPr>
          <w:rFonts w:eastAsia="Times New Roman"/>
          <w:b/>
          <w:sz w:val="26"/>
          <w:szCs w:val="26"/>
          <w:lang w:eastAsia="ru-RU"/>
        </w:rPr>
        <w:t xml:space="preserve">применяемая при осуществлении </w:t>
      </w:r>
      <w:r w:rsidRPr="00C57200">
        <w:rPr>
          <w:b/>
          <w:sz w:val="26"/>
          <w:szCs w:val="26"/>
        </w:rPr>
        <w:t xml:space="preserve">регионального государственного </w:t>
      </w:r>
    </w:p>
    <w:p w:rsidR="00BF2BD0" w:rsidRPr="00BF2BD0" w:rsidRDefault="001E04A7" w:rsidP="00BF2BD0">
      <w:pPr>
        <w:autoSpaceDE w:val="0"/>
        <w:autoSpaceDN w:val="0"/>
        <w:spacing w:line="0" w:lineRule="atLeast"/>
        <w:ind w:left="-567" w:right="-283"/>
        <w:jc w:val="center"/>
        <w:rPr>
          <w:b/>
          <w:sz w:val="26"/>
          <w:szCs w:val="26"/>
        </w:rPr>
      </w:pPr>
      <w:r w:rsidRPr="00C57200">
        <w:rPr>
          <w:b/>
          <w:sz w:val="26"/>
          <w:szCs w:val="26"/>
        </w:rPr>
        <w:t xml:space="preserve">контроля (надзора) </w:t>
      </w:r>
      <w:r w:rsidR="00BF2BD0" w:rsidRPr="00BF2BD0">
        <w:rPr>
          <w:b/>
          <w:sz w:val="26"/>
          <w:szCs w:val="26"/>
        </w:rPr>
        <w:t xml:space="preserve">за соблюдением предельных размеров платы </w:t>
      </w:r>
    </w:p>
    <w:p w:rsidR="00BF2BD0" w:rsidRPr="00BF2BD0" w:rsidRDefault="00BF2BD0" w:rsidP="00BF2BD0">
      <w:pPr>
        <w:autoSpaceDE w:val="0"/>
        <w:autoSpaceDN w:val="0"/>
        <w:spacing w:line="0" w:lineRule="atLeast"/>
        <w:ind w:left="-567" w:right="-283"/>
        <w:jc w:val="center"/>
        <w:rPr>
          <w:b/>
          <w:sz w:val="26"/>
          <w:szCs w:val="26"/>
        </w:rPr>
      </w:pPr>
      <w:r w:rsidRPr="00BF2BD0">
        <w:rPr>
          <w:b/>
          <w:sz w:val="26"/>
          <w:szCs w:val="26"/>
        </w:rPr>
        <w:t xml:space="preserve">за проведение технического осмотра транспортных средств </w:t>
      </w:r>
    </w:p>
    <w:p w:rsidR="00BF2BD0" w:rsidRPr="00BF2BD0" w:rsidRDefault="00BF2BD0" w:rsidP="00BF2BD0">
      <w:pPr>
        <w:autoSpaceDE w:val="0"/>
        <w:autoSpaceDN w:val="0"/>
        <w:spacing w:line="0" w:lineRule="atLeast"/>
        <w:ind w:left="-567" w:right="-283"/>
        <w:jc w:val="center"/>
        <w:rPr>
          <w:b/>
          <w:sz w:val="26"/>
          <w:szCs w:val="26"/>
        </w:rPr>
      </w:pPr>
      <w:r w:rsidRPr="00BF2BD0">
        <w:rPr>
          <w:b/>
          <w:sz w:val="26"/>
          <w:szCs w:val="26"/>
        </w:rPr>
        <w:t xml:space="preserve">и размеров платы за выдачу дубликата диагностической карты </w:t>
      </w:r>
    </w:p>
    <w:p w:rsidR="001E04A7" w:rsidRDefault="00BF2BD0" w:rsidP="00BF2BD0">
      <w:pPr>
        <w:autoSpaceDE w:val="0"/>
        <w:autoSpaceDN w:val="0"/>
        <w:spacing w:line="0" w:lineRule="atLeast"/>
        <w:ind w:left="-567" w:right="-283"/>
        <w:jc w:val="center"/>
        <w:rPr>
          <w:b/>
          <w:sz w:val="26"/>
          <w:szCs w:val="26"/>
        </w:rPr>
      </w:pPr>
      <w:r w:rsidRPr="00BF2BD0">
        <w:rPr>
          <w:b/>
          <w:sz w:val="26"/>
          <w:szCs w:val="26"/>
        </w:rPr>
        <w:t>на бумажном носителе на территории города Санкт-Петербурга</w:t>
      </w:r>
    </w:p>
    <w:tbl>
      <w:tblPr>
        <w:tblW w:w="9994" w:type="dxa"/>
        <w:jc w:val="center"/>
        <w:tblLayout w:type="fixed"/>
        <w:tblLook w:val="04A0" w:firstRow="1" w:lastRow="0" w:firstColumn="1" w:lastColumn="0" w:noHBand="0" w:noVBand="1"/>
      </w:tblPr>
      <w:tblGrid>
        <w:gridCol w:w="9994"/>
      </w:tblGrid>
      <w:tr w:rsidR="001E04A7" w:rsidRPr="00B561D8" w:rsidTr="005B300C">
        <w:trPr>
          <w:jc w:val="center"/>
        </w:trPr>
        <w:tc>
          <w:tcPr>
            <w:tcW w:w="9994" w:type="dxa"/>
            <w:shd w:val="clear" w:color="auto" w:fill="auto"/>
          </w:tcPr>
          <w:p w:rsidR="001E04A7" w:rsidRDefault="001E04A7" w:rsidP="005B300C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  <w:p w:rsidR="001E04A7" w:rsidRPr="00B561D8" w:rsidRDefault="001E04A7" w:rsidP="005B300C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  <w:r w:rsidRPr="003806EE">
              <w:rPr>
                <w:rFonts w:eastAsia="SimSun"/>
                <w:szCs w:val="24"/>
                <w:lang w:eastAsia="zh-CN"/>
              </w:rPr>
              <w:t>Вид контрольного (надзорного) мероприятия</w:t>
            </w:r>
            <w:r>
              <w:rPr>
                <w:rFonts w:eastAsia="SimSun"/>
                <w:szCs w:val="24"/>
                <w:lang w:eastAsia="zh-CN"/>
              </w:rPr>
              <w:t xml:space="preserve"> (КНМ):</w:t>
            </w:r>
          </w:p>
        </w:tc>
      </w:tr>
      <w:tr w:rsidR="001E04A7" w:rsidRPr="00B561D8" w:rsidTr="005B300C">
        <w:trPr>
          <w:jc w:val="center"/>
        </w:trPr>
        <w:tc>
          <w:tcPr>
            <w:tcW w:w="9994" w:type="dxa"/>
            <w:tcBorders>
              <w:bottom w:val="single" w:sz="4" w:space="0" w:color="auto"/>
            </w:tcBorders>
            <w:shd w:val="clear" w:color="auto" w:fill="auto"/>
          </w:tcPr>
          <w:p w:rsidR="001E04A7" w:rsidRPr="003806EE" w:rsidRDefault="001E04A7" w:rsidP="005B300C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</w:tc>
      </w:tr>
      <w:tr w:rsidR="001E04A7" w:rsidRPr="0094719D" w:rsidTr="005B300C">
        <w:trPr>
          <w:jc w:val="center"/>
        </w:trPr>
        <w:tc>
          <w:tcPr>
            <w:tcW w:w="9994" w:type="dxa"/>
            <w:tcBorders>
              <w:top w:val="single" w:sz="4" w:space="0" w:color="auto"/>
            </w:tcBorders>
            <w:shd w:val="clear" w:color="auto" w:fill="auto"/>
          </w:tcPr>
          <w:p w:rsidR="001E04A7" w:rsidRPr="0094719D" w:rsidRDefault="001E04A7" w:rsidP="005B300C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12"/>
                <w:szCs w:val="12"/>
                <w:lang w:eastAsia="zh-CN"/>
              </w:rPr>
            </w:pPr>
          </w:p>
        </w:tc>
      </w:tr>
      <w:tr w:rsidR="001E04A7" w:rsidRPr="00B561D8" w:rsidTr="005B300C">
        <w:trPr>
          <w:jc w:val="center"/>
        </w:trPr>
        <w:tc>
          <w:tcPr>
            <w:tcW w:w="9994" w:type="dxa"/>
            <w:shd w:val="clear" w:color="auto" w:fill="auto"/>
          </w:tcPr>
          <w:p w:rsidR="001E04A7" w:rsidRPr="00B561D8" w:rsidRDefault="001E04A7" w:rsidP="005B300C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  <w:r>
              <w:rPr>
                <w:rFonts w:eastAsia="SimSun"/>
                <w:szCs w:val="24"/>
                <w:lang w:eastAsia="zh-CN"/>
              </w:rPr>
              <w:t>Объект контроля (надзора):</w:t>
            </w:r>
          </w:p>
        </w:tc>
      </w:tr>
      <w:tr w:rsidR="001E04A7" w:rsidRPr="00B561D8" w:rsidTr="005B300C">
        <w:trPr>
          <w:jc w:val="center"/>
        </w:trPr>
        <w:tc>
          <w:tcPr>
            <w:tcW w:w="9994" w:type="dxa"/>
            <w:tcBorders>
              <w:bottom w:val="single" w:sz="4" w:space="0" w:color="auto"/>
            </w:tcBorders>
            <w:shd w:val="clear" w:color="auto" w:fill="auto"/>
          </w:tcPr>
          <w:p w:rsidR="001E04A7" w:rsidRPr="00B561D8" w:rsidRDefault="001E04A7" w:rsidP="005B300C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</w:tc>
      </w:tr>
      <w:tr w:rsidR="001E04A7" w:rsidRPr="0094719D" w:rsidTr="005B300C">
        <w:trPr>
          <w:jc w:val="center"/>
        </w:trPr>
        <w:tc>
          <w:tcPr>
            <w:tcW w:w="9994" w:type="dxa"/>
            <w:tcBorders>
              <w:top w:val="single" w:sz="4" w:space="0" w:color="auto"/>
            </w:tcBorders>
            <w:shd w:val="clear" w:color="auto" w:fill="auto"/>
          </w:tcPr>
          <w:p w:rsidR="001E04A7" w:rsidRPr="0094719D" w:rsidRDefault="001E04A7" w:rsidP="005B300C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12"/>
                <w:szCs w:val="12"/>
                <w:lang w:eastAsia="zh-CN"/>
              </w:rPr>
            </w:pPr>
          </w:p>
        </w:tc>
      </w:tr>
      <w:tr w:rsidR="001E04A7" w:rsidRPr="00B561D8" w:rsidTr="005B300C">
        <w:trPr>
          <w:jc w:val="center"/>
        </w:trPr>
        <w:tc>
          <w:tcPr>
            <w:tcW w:w="9994" w:type="dxa"/>
            <w:shd w:val="clear" w:color="auto" w:fill="auto"/>
          </w:tcPr>
          <w:p w:rsidR="001E04A7" w:rsidRPr="00B561D8" w:rsidRDefault="001E04A7" w:rsidP="005B300C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  <w:r>
              <w:rPr>
                <w:rFonts w:eastAsia="SimSun"/>
                <w:szCs w:val="24"/>
                <w:lang w:eastAsia="zh-CN"/>
              </w:rPr>
              <w:t>Сведения о контролируемом лице:</w:t>
            </w:r>
          </w:p>
        </w:tc>
      </w:tr>
      <w:tr w:rsidR="001E04A7" w:rsidRPr="00B561D8" w:rsidTr="005B300C">
        <w:trPr>
          <w:jc w:val="center"/>
        </w:trPr>
        <w:tc>
          <w:tcPr>
            <w:tcW w:w="99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04A7" w:rsidRPr="00B561D8" w:rsidRDefault="001E04A7" w:rsidP="005B300C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</w:tc>
      </w:tr>
      <w:tr w:rsidR="001E04A7" w:rsidRPr="00B561D8" w:rsidTr="005B300C">
        <w:trPr>
          <w:jc w:val="center"/>
        </w:trPr>
        <w:tc>
          <w:tcPr>
            <w:tcW w:w="99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E04A7" w:rsidRPr="002C663C" w:rsidRDefault="001E04A7" w:rsidP="005B300C">
            <w:pPr>
              <w:suppressAutoHyphens/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sz w:val="16"/>
                <w:szCs w:val="24"/>
                <w:lang w:eastAsia="zh-CN"/>
              </w:rPr>
            </w:pPr>
            <w:r w:rsidRPr="002C663C">
              <w:rPr>
                <w:rFonts w:eastAsia="SimSun"/>
                <w:sz w:val="16"/>
                <w:szCs w:val="24"/>
                <w:lang w:eastAsia="zh-CN"/>
              </w:rPr>
              <w:t>(фамилия, имя и отчество (при наличии) гражданина или индивидуального предпринимателя</w:t>
            </w:r>
            <w:r>
              <w:rPr>
                <w:rFonts w:eastAsia="SimSun"/>
                <w:sz w:val="16"/>
                <w:szCs w:val="24"/>
                <w:lang w:eastAsia="zh-CN"/>
              </w:rPr>
              <w:t xml:space="preserve">, </w:t>
            </w:r>
            <w:r w:rsidRPr="002C663C">
              <w:rPr>
                <w:rFonts w:eastAsia="SimSun"/>
                <w:sz w:val="16"/>
                <w:szCs w:val="24"/>
                <w:lang w:eastAsia="zh-CN"/>
              </w:rPr>
              <w:t>идентификационный номер налогоплательщика гражданина или индивидуального предпринимателя и (или) основной государственный регистрационный номер индивидуального предпринимателя</w:t>
            </w:r>
            <w:r>
              <w:rPr>
                <w:rFonts w:eastAsia="SimSun"/>
                <w:sz w:val="16"/>
                <w:szCs w:val="24"/>
                <w:lang w:eastAsia="zh-CN"/>
              </w:rPr>
              <w:t xml:space="preserve">, </w:t>
            </w:r>
            <w:r w:rsidRPr="006030C4">
              <w:rPr>
                <w:rFonts w:eastAsia="SimSun"/>
                <w:sz w:val="16"/>
                <w:szCs w:val="24"/>
                <w:lang w:eastAsia="zh-CN"/>
              </w:rPr>
              <w:t>(адрес регистрации гражданина или индивидуального предпринимателя</w:t>
            </w:r>
            <w:r>
              <w:rPr>
                <w:rFonts w:eastAsia="SimSun"/>
                <w:sz w:val="16"/>
                <w:szCs w:val="24"/>
                <w:lang w:eastAsia="zh-CN"/>
              </w:rPr>
              <w:t>)</w:t>
            </w:r>
          </w:p>
        </w:tc>
      </w:tr>
      <w:tr w:rsidR="001E04A7" w:rsidRPr="00B561D8" w:rsidTr="005B300C">
        <w:trPr>
          <w:jc w:val="center"/>
        </w:trPr>
        <w:tc>
          <w:tcPr>
            <w:tcW w:w="99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04A7" w:rsidRPr="00B561D8" w:rsidRDefault="001E04A7" w:rsidP="005B300C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</w:tc>
      </w:tr>
      <w:tr w:rsidR="001E04A7" w:rsidRPr="00B561D8" w:rsidTr="005B300C">
        <w:trPr>
          <w:jc w:val="center"/>
        </w:trPr>
        <w:tc>
          <w:tcPr>
            <w:tcW w:w="99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E04A7" w:rsidRPr="002C663C" w:rsidRDefault="001E04A7" w:rsidP="005B300C">
            <w:pPr>
              <w:pStyle w:val="a9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eastAsia="SimSun"/>
                <w:sz w:val="16"/>
                <w:szCs w:val="24"/>
                <w:lang w:eastAsia="zh-CN"/>
              </w:rPr>
            </w:pPr>
            <w:r>
              <w:rPr>
                <w:rFonts w:eastAsia="SimSun"/>
                <w:sz w:val="16"/>
                <w:szCs w:val="24"/>
                <w:lang w:eastAsia="zh-CN"/>
              </w:rPr>
              <w:t>(</w:t>
            </w:r>
            <w:r w:rsidRPr="006030C4">
              <w:rPr>
                <w:rFonts w:eastAsia="SimSun"/>
                <w:sz w:val="16"/>
                <w:szCs w:val="24"/>
                <w:lang w:eastAsia="zh-CN"/>
              </w:rPr>
              <w:t>наименование юридического лица, идентификационный номер налогоплательщика юридического лица и (или) основной государственный регистрационный номер, адрес юридического лица</w:t>
            </w:r>
            <w:r>
              <w:rPr>
                <w:rFonts w:eastAsia="SimSun"/>
                <w:sz w:val="16"/>
                <w:szCs w:val="24"/>
                <w:lang w:eastAsia="zh-CN"/>
              </w:rPr>
              <w:t xml:space="preserve"> </w:t>
            </w:r>
            <w:r w:rsidRPr="006030C4">
              <w:rPr>
                <w:rFonts w:eastAsia="SimSun"/>
                <w:sz w:val="16"/>
                <w:szCs w:val="24"/>
                <w:lang w:eastAsia="zh-CN"/>
              </w:rPr>
              <w:t>(его филиалов, представительств, обособленных структурных подразделений)</w:t>
            </w:r>
          </w:p>
        </w:tc>
      </w:tr>
      <w:tr w:rsidR="001E04A7" w:rsidRPr="004F6CE2" w:rsidTr="005B300C">
        <w:trPr>
          <w:jc w:val="center"/>
        </w:trPr>
        <w:tc>
          <w:tcPr>
            <w:tcW w:w="9994" w:type="dxa"/>
            <w:shd w:val="clear" w:color="auto" w:fill="auto"/>
            <w:vAlign w:val="center"/>
          </w:tcPr>
          <w:p w:rsidR="001E04A7" w:rsidRPr="004F6CE2" w:rsidRDefault="001E04A7" w:rsidP="005B300C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12"/>
                <w:szCs w:val="12"/>
                <w:lang w:eastAsia="zh-CN"/>
              </w:rPr>
            </w:pPr>
          </w:p>
        </w:tc>
      </w:tr>
      <w:tr w:rsidR="001E04A7" w:rsidRPr="00B561D8" w:rsidTr="005B300C">
        <w:trPr>
          <w:jc w:val="center"/>
        </w:trPr>
        <w:tc>
          <w:tcPr>
            <w:tcW w:w="9994" w:type="dxa"/>
            <w:shd w:val="clear" w:color="auto" w:fill="auto"/>
            <w:vAlign w:val="center"/>
          </w:tcPr>
          <w:p w:rsidR="001E04A7" w:rsidRPr="00B561D8" w:rsidRDefault="001E04A7" w:rsidP="005B300C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  <w:r w:rsidRPr="00782FF6">
              <w:rPr>
                <w:rFonts w:eastAsia="SimSun"/>
                <w:szCs w:val="24"/>
                <w:lang w:eastAsia="zh-CN"/>
              </w:rPr>
              <w:t xml:space="preserve">Место (места) проведения </w:t>
            </w:r>
            <w:r>
              <w:rPr>
                <w:rFonts w:eastAsia="SimSun"/>
                <w:szCs w:val="24"/>
                <w:lang w:eastAsia="zh-CN"/>
              </w:rPr>
              <w:t>КНМ</w:t>
            </w:r>
            <w:r w:rsidRPr="00782FF6">
              <w:rPr>
                <w:rFonts w:eastAsia="SimSun"/>
                <w:szCs w:val="24"/>
                <w:lang w:eastAsia="zh-CN"/>
              </w:rPr>
              <w:t xml:space="preserve"> с заполнением проверочного листа</w:t>
            </w:r>
            <w:r>
              <w:rPr>
                <w:rFonts w:eastAsia="SimSun"/>
                <w:szCs w:val="24"/>
                <w:lang w:eastAsia="zh-CN"/>
              </w:rPr>
              <w:t>:</w:t>
            </w:r>
          </w:p>
        </w:tc>
      </w:tr>
      <w:tr w:rsidR="001E04A7" w:rsidRPr="00B561D8" w:rsidTr="005B300C">
        <w:trPr>
          <w:jc w:val="center"/>
        </w:trPr>
        <w:tc>
          <w:tcPr>
            <w:tcW w:w="99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04A7" w:rsidRPr="00B561D8" w:rsidRDefault="001E04A7" w:rsidP="005B300C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</w:tc>
      </w:tr>
      <w:tr w:rsidR="001E04A7" w:rsidRPr="004F6CE2" w:rsidTr="005B300C">
        <w:trPr>
          <w:jc w:val="center"/>
        </w:trPr>
        <w:tc>
          <w:tcPr>
            <w:tcW w:w="99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E04A7" w:rsidRPr="004F6CE2" w:rsidRDefault="001E04A7" w:rsidP="005B300C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12"/>
                <w:szCs w:val="12"/>
                <w:lang w:eastAsia="zh-CN"/>
              </w:rPr>
            </w:pPr>
          </w:p>
        </w:tc>
      </w:tr>
      <w:tr w:rsidR="001E04A7" w:rsidRPr="00B561D8" w:rsidTr="005B300C">
        <w:trPr>
          <w:jc w:val="center"/>
        </w:trPr>
        <w:tc>
          <w:tcPr>
            <w:tcW w:w="9994" w:type="dxa"/>
            <w:shd w:val="clear" w:color="auto" w:fill="auto"/>
            <w:vAlign w:val="center"/>
          </w:tcPr>
          <w:p w:rsidR="001E04A7" w:rsidRPr="00B561D8" w:rsidRDefault="001E04A7" w:rsidP="005B300C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  <w:r w:rsidRPr="00782FF6">
              <w:rPr>
                <w:rFonts w:eastAsia="SimSun"/>
                <w:szCs w:val="24"/>
                <w:lang w:eastAsia="zh-CN"/>
              </w:rPr>
              <w:t xml:space="preserve">Реквизиты решения контрольного (надзорного) органа о проведении </w:t>
            </w:r>
            <w:r>
              <w:rPr>
                <w:rFonts w:eastAsia="SimSun"/>
                <w:szCs w:val="24"/>
                <w:lang w:eastAsia="zh-CN"/>
              </w:rPr>
              <w:t>КНМ</w:t>
            </w:r>
            <w:r w:rsidRPr="00782FF6">
              <w:rPr>
                <w:rFonts w:eastAsia="SimSun"/>
                <w:szCs w:val="24"/>
                <w:lang w:eastAsia="zh-CN"/>
              </w:rPr>
              <w:t>, подписанного уполномоченным должностным лицом контрольного (надзорного) органа</w:t>
            </w:r>
            <w:r>
              <w:rPr>
                <w:rFonts w:eastAsia="SimSun"/>
                <w:szCs w:val="24"/>
                <w:lang w:eastAsia="zh-CN"/>
              </w:rPr>
              <w:t>:</w:t>
            </w:r>
          </w:p>
        </w:tc>
      </w:tr>
      <w:tr w:rsidR="001E04A7" w:rsidRPr="00B561D8" w:rsidTr="005B300C">
        <w:trPr>
          <w:jc w:val="center"/>
        </w:trPr>
        <w:tc>
          <w:tcPr>
            <w:tcW w:w="99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04A7" w:rsidRPr="00B561D8" w:rsidRDefault="001E04A7" w:rsidP="005B300C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</w:tc>
      </w:tr>
      <w:tr w:rsidR="001E04A7" w:rsidRPr="00CC487D" w:rsidTr="005B300C">
        <w:trPr>
          <w:jc w:val="center"/>
        </w:trPr>
        <w:tc>
          <w:tcPr>
            <w:tcW w:w="99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E04A7" w:rsidRPr="00CC487D" w:rsidRDefault="001E04A7" w:rsidP="005B300C">
            <w:pPr>
              <w:suppressAutoHyphens/>
              <w:autoSpaceDE w:val="0"/>
              <w:autoSpaceDN w:val="0"/>
              <w:adjustRightInd w:val="0"/>
              <w:rPr>
                <w:rFonts w:eastAsia="SimSun"/>
                <w:sz w:val="12"/>
                <w:szCs w:val="12"/>
                <w:lang w:eastAsia="zh-CN"/>
              </w:rPr>
            </w:pPr>
          </w:p>
        </w:tc>
      </w:tr>
      <w:tr w:rsidR="001E04A7" w:rsidRPr="00CC487D" w:rsidTr="005B300C">
        <w:trPr>
          <w:jc w:val="center"/>
        </w:trPr>
        <w:tc>
          <w:tcPr>
            <w:tcW w:w="9994" w:type="dxa"/>
            <w:shd w:val="clear" w:color="auto" w:fill="auto"/>
          </w:tcPr>
          <w:p w:rsidR="001E04A7" w:rsidRPr="00CC487D" w:rsidRDefault="001E04A7" w:rsidP="005B300C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  <w:r>
              <w:rPr>
                <w:rFonts w:eastAsia="SimSun"/>
                <w:szCs w:val="24"/>
                <w:lang w:eastAsia="zh-CN"/>
              </w:rPr>
              <w:t>У</w:t>
            </w:r>
            <w:r w:rsidRPr="00782FF6">
              <w:rPr>
                <w:rFonts w:eastAsia="SimSun"/>
                <w:szCs w:val="24"/>
                <w:lang w:eastAsia="zh-CN"/>
              </w:rPr>
              <w:t>четный номер контрольного (надзорного) мероприятия</w:t>
            </w:r>
            <w:r>
              <w:rPr>
                <w:rFonts w:eastAsia="SimSun"/>
                <w:szCs w:val="24"/>
                <w:lang w:eastAsia="zh-CN"/>
              </w:rPr>
              <w:t>:</w:t>
            </w:r>
          </w:p>
        </w:tc>
      </w:tr>
      <w:tr w:rsidR="001E04A7" w:rsidRPr="00B561D8" w:rsidTr="005B300C">
        <w:trPr>
          <w:jc w:val="center"/>
        </w:trPr>
        <w:tc>
          <w:tcPr>
            <w:tcW w:w="9994" w:type="dxa"/>
            <w:tcBorders>
              <w:bottom w:val="single" w:sz="4" w:space="0" w:color="auto"/>
            </w:tcBorders>
            <w:shd w:val="clear" w:color="auto" w:fill="auto"/>
          </w:tcPr>
          <w:p w:rsidR="001E04A7" w:rsidRPr="00B561D8" w:rsidRDefault="001E04A7" w:rsidP="005B300C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szCs w:val="24"/>
                <w:lang w:eastAsia="zh-CN"/>
              </w:rPr>
            </w:pPr>
          </w:p>
        </w:tc>
      </w:tr>
    </w:tbl>
    <w:p w:rsidR="001E04A7" w:rsidRDefault="001E04A7" w:rsidP="001E04A7">
      <w:pPr>
        <w:jc w:val="both"/>
        <w:rPr>
          <w:sz w:val="20"/>
          <w:szCs w:val="20"/>
        </w:rPr>
      </w:pPr>
    </w:p>
    <w:tbl>
      <w:tblPr>
        <w:tblStyle w:val="ab"/>
        <w:tblW w:w="9847" w:type="dxa"/>
        <w:jc w:val="center"/>
        <w:tblLook w:val="04A0" w:firstRow="1" w:lastRow="0" w:firstColumn="1" w:lastColumn="0" w:noHBand="0" w:noVBand="1"/>
      </w:tblPr>
      <w:tblGrid>
        <w:gridCol w:w="540"/>
        <w:gridCol w:w="2737"/>
        <w:gridCol w:w="3150"/>
        <w:gridCol w:w="1902"/>
        <w:gridCol w:w="1518"/>
      </w:tblGrid>
      <w:tr w:rsidR="001E04A7" w:rsidTr="005B300C">
        <w:trPr>
          <w:jc w:val="center"/>
        </w:trPr>
        <w:tc>
          <w:tcPr>
            <w:tcW w:w="98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04A7" w:rsidRDefault="001E04A7" w:rsidP="005B300C">
            <w:pPr>
              <w:jc w:val="center"/>
              <w:rPr>
                <w:szCs w:val="24"/>
              </w:rPr>
            </w:pPr>
            <w:r w:rsidRPr="00110E71">
              <w:rPr>
                <w:szCs w:val="24"/>
              </w:rPr>
              <w:t xml:space="preserve">Список контрольных вопросов, отражающих содержание </w:t>
            </w:r>
            <w:r>
              <w:rPr>
                <w:szCs w:val="24"/>
              </w:rPr>
              <w:t xml:space="preserve">обязательных требований, ответы </w:t>
            </w:r>
            <w:r w:rsidRPr="00110E71">
              <w:rPr>
                <w:szCs w:val="24"/>
              </w:rPr>
              <w:t>на которые свидетельствуют о соблюдении или несоблюдении контролируемым лицом обязательных требований</w:t>
            </w:r>
          </w:p>
          <w:p w:rsidR="001E04A7" w:rsidRPr="00B36AC2" w:rsidRDefault="001E04A7" w:rsidP="005B300C">
            <w:pPr>
              <w:jc w:val="center"/>
              <w:rPr>
                <w:szCs w:val="24"/>
              </w:rPr>
            </w:pPr>
          </w:p>
        </w:tc>
      </w:tr>
      <w:tr w:rsidR="001E04A7" w:rsidTr="005B300C">
        <w:trPr>
          <w:jc w:val="center"/>
        </w:trPr>
        <w:tc>
          <w:tcPr>
            <w:tcW w:w="540" w:type="dxa"/>
            <w:tcBorders>
              <w:top w:val="single" w:sz="4" w:space="0" w:color="auto"/>
            </w:tcBorders>
          </w:tcPr>
          <w:p w:rsidR="001E04A7" w:rsidRPr="00B36AC2" w:rsidRDefault="001E04A7" w:rsidP="005B300C">
            <w:pPr>
              <w:jc w:val="center"/>
              <w:rPr>
                <w:szCs w:val="24"/>
              </w:rPr>
            </w:pPr>
            <w:r w:rsidRPr="00B36AC2">
              <w:rPr>
                <w:szCs w:val="24"/>
              </w:rPr>
              <w:t>№ п/п</w:t>
            </w:r>
          </w:p>
        </w:tc>
        <w:tc>
          <w:tcPr>
            <w:tcW w:w="2737" w:type="dxa"/>
            <w:tcBorders>
              <w:top w:val="single" w:sz="4" w:space="0" w:color="auto"/>
            </w:tcBorders>
          </w:tcPr>
          <w:p w:rsidR="001E04A7" w:rsidRPr="00B36AC2" w:rsidRDefault="001E04A7" w:rsidP="005B300C">
            <w:pPr>
              <w:jc w:val="center"/>
              <w:rPr>
                <w:szCs w:val="24"/>
              </w:rPr>
            </w:pPr>
            <w:r w:rsidRPr="00B36AC2">
              <w:rPr>
                <w:szCs w:val="24"/>
              </w:rPr>
              <w:t>Контрольные вопросы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1E04A7" w:rsidRPr="00B36AC2" w:rsidRDefault="001E04A7" w:rsidP="005B300C">
            <w:pPr>
              <w:jc w:val="center"/>
              <w:rPr>
                <w:szCs w:val="24"/>
              </w:rPr>
            </w:pPr>
            <w:r w:rsidRPr="00B36AC2">
              <w:rPr>
                <w:szCs w:val="24"/>
              </w:rPr>
              <w:t>Реквизиты нормативных правовых актов, с указанием структурных единиц этих актов</w:t>
            </w:r>
          </w:p>
        </w:tc>
        <w:tc>
          <w:tcPr>
            <w:tcW w:w="1902" w:type="dxa"/>
            <w:tcBorders>
              <w:top w:val="single" w:sz="4" w:space="0" w:color="auto"/>
            </w:tcBorders>
          </w:tcPr>
          <w:p w:rsidR="001E04A7" w:rsidRPr="00B36AC2" w:rsidRDefault="001E04A7" w:rsidP="005B300C">
            <w:pPr>
              <w:ind w:right="-33"/>
              <w:jc w:val="center"/>
              <w:rPr>
                <w:szCs w:val="24"/>
              </w:rPr>
            </w:pPr>
            <w:r w:rsidRPr="00B36AC2">
              <w:rPr>
                <w:szCs w:val="24"/>
              </w:rPr>
              <w:t>Ответы</w:t>
            </w:r>
            <w:r>
              <w:rPr>
                <w:szCs w:val="24"/>
              </w:rPr>
              <w:br/>
              <w:t>(«да» / «нет» /</w:t>
            </w:r>
            <w:r w:rsidRPr="00B36AC2">
              <w:rPr>
                <w:szCs w:val="24"/>
              </w:rPr>
              <w:t xml:space="preserve"> «неприменимо»)</w:t>
            </w:r>
          </w:p>
        </w:tc>
        <w:tc>
          <w:tcPr>
            <w:tcW w:w="1518" w:type="dxa"/>
            <w:tcBorders>
              <w:top w:val="single" w:sz="4" w:space="0" w:color="auto"/>
            </w:tcBorders>
          </w:tcPr>
          <w:p w:rsidR="001E04A7" w:rsidRPr="00B36AC2" w:rsidRDefault="001E04A7" w:rsidP="005B300C">
            <w:pPr>
              <w:jc w:val="both"/>
              <w:rPr>
                <w:szCs w:val="24"/>
              </w:rPr>
            </w:pPr>
            <w:r w:rsidRPr="00B36AC2">
              <w:rPr>
                <w:szCs w:val="24"/>
              </w:rPr>
              <w:t>Примечания</w:t>
            </w:r>
          </w:p>
        </w:tc>
      </w:tr>
      <w:tr w:rsidR="001E04A7" w:rsidTr="005B300C">
        <w:trPr>
          <w:jc w:val="center"/>
        </w:trPr>
        <w:tc>
          <w:tcPr>
            <w:tcW w:w="540" w:type="dxa"/>
          </w:tcPr>
          <w:p w:rsidR="001E04A7" w:rsidRPr="00B36AC2" w:rsidRDefault="001E04A7" w:rsidP="005B300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737" w:type="dxa"/>
          </w:tcPr>
          <w:p w:rsidR="001E04A7" w:rsidRDefault="001E04A7" w:rsidP="001E04A7">
            <w:pPr>
              <w:jc w:val="center"/>
              <w:rPr>
                <w:rStyle w:val="CharStyle14"/>
                <w:color w:val="000000"/>
              </w:rPr>
            </w:pPr>
            <w:r>
              <w:rPr>
                <w:rStyle w:val="CharStyle14"/>
                <w:color w:val="000000"/>
              </w:rPr>
              <w:t xml:space="preserve">Соблюдаются ли </w:t>
            </w:r>
            <w:r w:rsidRPr="001E04A7">
              <w:rPr>
                <w:rStyle w:val="CharStyle14"/>
                <w:color w:val="000000"/>
              </w:rPr>
              <w:t>операторами технического осмотра установленны</w:t>
            </w:r>
            <w:r>
              <w:rPr>
                <w:rStyle w:val="CharStyle14"/>
                <w:color w:val="000000"/>
              </w:rPr>
              <w:t>е предельные размеры</w:t>
            </w:r>
            <w:r w:rsidRPr="001E04A7">
              <w:rPr>
                <w:rStyle w:val="CharStyle14"/>
                <w:color w:val="000000"/>
              </w:rPr>
              <w:t xml:space="preserve"> платы за проведение технического осмотра </w:t>
            </w:r>
            <w:r>
              <w:rPr>
                <w:rStyle w:val="CharStyle14"/>
                <w:color w:val="000000"/>
              </w:rPr>
              <w:br/>
              <w:t>и размеры</w:t>
            </w:r>
            <w:r w:rsidRPr="001E04A7">
              <w:rPr>
                <w:rStyle w:val="CharStyle14"/>
                <w:color w:val="000000"/>
              </w:rPr>
              <w:t xml:space="preserve"> платы </w:t>
            </w:r>
            <w:r>
              <w:rPr>
                <w:rStyle w:val="CharStyle14"/>
                <w:color w:val="000000"/>
              </w:rPr>
              <w:br/>
            </w:r>
            <w:r w:rsidRPr="001E04A7">
              <w:rPr>
                <w:rStyle w:val="CharStyle14"/>
                <w:color w:val="000000"/>
              </w:rPr>
              <w:t xml:space="preserve">за выдачу дубликата диагностической карты </w:t>
            </w:r>
            <w:r>
              <w:rPr>
                <w:rStyle w:val="CharStyle14"/>
                <w:color w:val="000000"/>
              </w:rPr>
              <w:br/>
            </w:r>
            <w:r>
              <w:rPr>
                <w:rStyle w:val="CharStyle14"/>
                <w:color w:val="000000"/>
              </w:rPr>
              <w:lastRenderedPageBreak/>
              <w:t>на бумажном носителе</w:t>
            </w:r>
          </w:p>
          <w:p w:rsidR="00C2323A" w:rsidRPr="006D0040" w:rsidRDefault="00C2323A" w:rsidP="001E04A7">
            <w:pPr>
              <w:jc w:val="center"/>
              <w:rPr>
                <w:sz w:val="22"/>
              </w:rPr>
            </w:pPr>
          </w:p>
        </w:tc>
        <w:tc>
          <w:tcPr>
            <w:tcW w:w="3150" w:type="dxa"/>
          </w:tcPr>
          <w:p w:rsidR="001E04A7" w:rsidRPr="001E04A7" w:rsidRDefault="001E04A7" w:rsidP="001E04A7">
            <w:pPr>
              <w:jc w:val="center"/>
              <w:rPr>
                <w:rStyle w:val="CharStyle19"/>
                <w:color w:val="000000"/>
              </w:rPr>
            </w:pPr>
            <w:r>
              <w:rPr>
                <w:rStyle w:val="CharStyle19"/>
                <w:color w:val="000000"/>
              </w:rPr>
              <w:lastRenderedPageBreak/>
              <w:t xml:space="preserve">Часть 2 статьи </w:t>
            </w:r>
            <w:r>
              <w:rPr>
                <w:rStyle w:val="CharStyle19"/>
                <w:color w:val="000000"/>
              </w:rPr>
              <w:t>22 Федерального</w:t>
            </w:r>
            <w:r w:rsidRPr="001E04A7">
              <w:rPr>
                <w:rStyle w:val="CharStyle19"/>
                <w:color w:val="000000"/>
              </w:rPr>
              <w:t xml:space="preserve"> закон</w:t>
            </w:r>
            <w:r>
              <w:rPr>
                <w:rStyle w:val="CharStyle19"/>
                <w:color w:val="000000"/>
              </w:rPr>
              <w:t>а</w:t>
            </w:r>
            <w:r w:rsidRPr="001E04A7">
              <w:rPr>
                <w:rStyle w:val="CharStyle19"/>
                <w:color w:val="000000"/>
              </w:rPr>
              <w:t xml:space="preserve"> </w:t>
            </w:r>
            <w:r>
              <w:rPr>
                <w:rStyle w:val="CharStyle19"/>
                <w:color w:val="000000"/>
              </w:rPr>
              <w:br/>
              <w:t xml:space="preserve">от 01.07.2011 № </w:t>
            </w:r>
            <w:r w:rsidRPr="001E04A7">
              <w:rPr>
                <w:rStyle w:val="CharStyle19"/>
                <w:color w:val="000000"/>
              </w:rPr>
              <w:t>170-ФЗ</w:t>
            </w:r>
          </w:p>
          <w:p w:rsidR="001E04A7" w:rsidRPr="006D0040" w:rsidRDefault="001E04A7" w:rsidP="001E04A7">
            <w:pPr>
              <w:jc w:val="center"/>
              <w:rPr>
                <w:sz w:val="22"/>
              </w:rPr>
            </w:pPr>
            <w:r>
              <w:rPr>
                <w:rStyle w:val="CharStyle19"/>
                <w:color w:val="000000"/>
              </w:rPr>
              <w:t>«</w:t>
            </w:r>
            <w:r w:rsidRPr="001E04A7">
              <w:rPr>
                <w:rStyle w:val="CharStyle19"/>
                <w:color w:val="000000"/>
              </w:rPr>
              <w:t xml:space="preserve">О техническом осмотре транспортных средств </w:t>
            </w:r>
            <w:r>
              <w:rPr>
                <w:rStyle w:val="CharStyle19"/>
                <w:color w:val="000000"/>
              </w:rPr>
              <w:br/>
            </w:r>
            <w:r w:rsidRPr="001E04A7">
              <w:rPr>
                <w:rStyle w:val="CharStyle19"/>
                <w:color w:val="000000"/>
              </w:rPr>
              <w:t xml:space="preserve">и о внесении изменений </w:t>
            </w:r>
            <w:r>
              <w:rPr>
                <w:rStyle w:val="CharStyle19"/>
                <w:color w:val="000000"/>
              </w:rPr>
              <w:br/>
            </w:r>
            <w:r w:rsidRPr="001E04A7">
              <w:rPr>
                <w:rStyle w:val="CharStyle19"/>
                <w:color w:val="000000"/>
              </w:rPr>
              <w:t>в отдельные законодате</w:t>
            </w:r>
            <w:r>
              <w:rPr>
                <w:rStyle w:val="CharStyle19"/>
                <w:color w:val="000000"/>
              </w:rPr>
              <w:t>льные акты Российской Федерации</w:t>
            </w:r>
            <w:r w:rsidRPr="001E04A7">
              <w:rPr>
                <w:rStyle w:val="CharStyle19"/>
                <w:color w:val="000000"/>
              </w:rPr>
              <w:t>»</w:t>
            </w:r>
          </w:p>
        </w:tc>
        <w:tc>
          <w:tcPr>
            <w:tcW w:w="1902" w:type="dxa"/>
          </w:tcPr>
          <w:p w:rsidR="001E04A7" w:rsidRPr="00B36AC2" w:rsidRDefault="001E04A7" w:rsidP="005B300C">
            <w:pPr>
              <w:jc w:val="center"/>
              <w:rPr>
                <w:szCs w:val="24"/>
              </w:rPr>
            </w:pPr>
          </w:p>
        </w:tc>
        <w:tc>
          <w:tcPr>
            <w:tcW w:w="1518" w:type="dxa"/>
          </w:tcPr>
          <w:p w:rsidR="001E04A7" w:rsidRPr="00B36AC2" w:rsidRDefault="001E04A7" w:rsidP="005B300C">
            <w:pPr>
              <w:jc w:val="both"/>
              <w:rPr>
                <w:szCs w:val="24"/>
              </w:rPr>
            </w:pPr>
          </w:p>
        </w:tc>
      </w:tr>
    </w:tbl>
    <w:p w:rsidR="001E04A7" w:rsidRDefault="001E04A7" w:rsidP="001E04A7">
      <w:pPr>
        <w:jc w:val="both"/>
        <w:rPr>
          <w:sz w:val="20"/>
          <w:szCs w:val="20"/>
        </w:rPr>
      </w:pPr>
    </w:p>
    <w:tbl>
      <w:tblPr>
        <w:tblW w:w="9498" w:type="dxa"/>
        <w:jc w:val="center"/>
        <w:tblLayout w:type="fixed"/>
        <w:tblLook w:val="04A0" w:firstRow="1" w:lastRow="0" w:firstColumn="1" w:lastColumn="0" w:noHBand="0" w:noVBand="1"/>
      </w:tblPr>
      <w:tblGrid>
        <w:gridCol w:w="4183"/>
        <w:gridCol w:w="5315"/>
      </w:tblGrid>
      <w:tr w:rsidR="001E04A7" w:rsidRPr="00CC487D" w:rsidTr="005B300C">
        <w:trPr>
          <w:jc w:val="center"/>
        </w:trPr>
        <w:tc>
          <w:tcPr>
            <w:tcW w:w="4183" w:type="dxa"/>
            <w:shd w:val="clear" w:color="auto" w:fill="auto"/>
          </w:tcPr>
          <w:p w:rsidR="001E04A7" w:rsidRPr="00CC487D" w:rsidRDefault="001E04A7" w:rsidP="005B300C">
            <w:pPr>
              <w:suppressAutoHyphens/>
              <w:autoSpaceDE w:val="0"/>
              <w:autoSpaceDN w:val="0"/>
              <w:adjustRightInd w:val="0"/>
              <w:ind w:left="-173" w:firstLine="173"/>
              <w:rPr>
                <w:rFonts w:eastAsia="SimSun"/>
                <w:szCs w:val="24"/>
                <w:lang w:eastAsia="zh-CN"/>
              </w:rPr>
            </w:pPr>
            <w:r>
              <w:rPr>
                <w:rFonts w:eastAsia="SimSun"/>
                <w:szCs w:val="24"/>
                <w:lang w:eastAsia="zh-CN"/>
              </w:rPr>
              <w:t>Дата заполнения проверочного листа:</w:t>
            </w:r>
          </w:p>
        </w:tc>
        <w:tc>
          <w:tcPr>
            <w:tcW w:w="5315" w:type="dxa"/>
            <w:tcBorders>
              <w:bottom w:val="single" w:sz="4" w:space="0" w:color="auto"/>
            </w:tcBorders>
            <w:shd w:val="clear" w:color="auto" w:fill="auto"/>
          </w:tcPr>
          <w:p w:rsidR="001E04A7" w:rsidRPr="00CC487D" w:rsidRDefault="001E04A7" w:rsidP="005B300C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</w:tc>
      </w:tr>
    </w:tbl>
    <w:p w:rsidR="001E04A7" w:rsidRDefault="001E04A7" w:rsidP="001E04A7">
      <w:pPr>
        <w:rPr>
          <w:szCs w:val="24"/>
        </w:rPr>
      </w:pP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283"/>
        <w:gridCol w:w="1843"/>
        <w:gridCol w:w="283"/>
        <w:gridCol w:w="2541"/>
      </w:tblGrid>
      <w:tr w:rsidR="001E04A7" w:rsidRPr="001E0C04" w:rsidTr="005B300C">
        <w:trPr>
          <w:jc w:val="center"/>
        </w:trPr>
        <w:tc>
          <w:tcPr>
            <w:tcW w:w="9345" w:type="dxa"/>
            <w:gridSpan w:val="5"/>
          </w:tcPr>
          <w:p w:rsidR="001E04A7" w:rsidRPr="001E0C04" w:rsidRDefault="001E04A7" w:rsidP="005B300C">
            <w:pPr>
              <w:ind w:left="-113"/>
              <w:rPr>
                <w:rFonts w:eastAsia="SimSun"/>
                <w:szCs w:val="24"/>
                <w:lang w:eastAsia="zh-CN"/>
              </w:rPr>
            </w:pPr>
            <w:r w:rsidRPr="001E0C04">
              <w:rPr>
                <w:rFonts w:eastAsia="SimSun"/>
                <w:szCs w:val="24"/>
                <w:lang w:eastAsia="zh-CN"/>
              </w:rPr>
              <w:t>Должностные лица, проводящие контрольное (надзорное) мероприятие и заполняющие проверочный лист</w:t>
            </w:r>
          </w:p>
        </w:tc>
      </w:tr>
      <w:tr w:rsidR="001E04A7" w:rsidRPr="007348B7" w:rsidTr="005B300C">
        <w:trPr>
          <w:jc w:val="center"/>
        </w:trPr>
        <w:tc>
          <w:tcPr>
            <w:tcW w:w="4395" w:type="dxa"/>
            <w:tcBorders>
              <w:bottom w:val="single" w:sz="4" w:space="0" w:color="auto"/>
            </w:tcBorders>
          </w:tcPr>
          <w:p w:rsidR="001E04A7" w:rsidRPr="007348B7" w:rsidRDefault="001E04A7" w:rsidP="005B300C"/>
        </w:tc>
        <w:tc>
          <w:tcPr>
            <w:tcW w:w="283" w:type="dxa"/>
          </w:tcPr>
          <w:p w:rsidR="001E04A7" w:rsidRPr="007348B7" w:rsidRDefault="001E04A7" w:rsidP="005B300C"/>
        </w:tc>
        <w:tc>
          <w:tcPr>
            <w:tcW w:w="1843" w:type="dxa"/>
            <w:tcBorders>
              <w:bottom w:val="single" w:sz="4" w:space="0" w:color="auto"/>
            </w:tcBorders>
          </w:tcPr>
          <w:p w:rsidR="001E04A7" w:rsidRPr="007348B7" w:rsidRDefault="001E04A7" w:rsidP="005B300C">
            <w:pPr>
              <w:jc w:val="center"/>
              <w:rPr>
                <w:sz w:val="16"/>
                <w:highlight w:val="yellow"/>
              </w:rPr>
            </w:pPr>
          </w:p>
        </w:tc>
        <w:tc>
          <w:tcPr>
            <w:tcW w:w="283" w:type="dxa"/>
          </w:tcPr>
          <w:p w:rsidR="001E04A7" w:rsidRPr="007348B7" w:rsidRDefault="001E04A7" w:rsidP="005B300C"/>
        </w:tc>
        <w:tc>
          <w:tcPr>
            <w:tcW w:w="2541" w:type="dxa"/>
            <w:tcBorders>
              <w:bottom w:val="single" w:sz="4" w:space="0" w:color="auto"/>
            </w:tcBorders>
          </w:tcPr>
          <w:p w:rsidR="001E04A7" w:rsidRPr="007348B7" w:rsidRDefault="001E04A7" w:rsidP="005B300C">
            <w:pPr>
              <w:jc w:val="center"/>
              <w:rPr>
                <w:sz w:val="16"/>
                <w:highlight w:val="yellow"/>
              </w:rPr>
            </w:pPr>
          </w:p>
        </w:tc>
      </w:tr>
      <w:tr w:rsidR="001E04A7" w:rsidRPr="007348B7" w:rsidTr="005B300C">
        <w:trPr>
          <w:jc w:val="center"/>
        </w:trPr>
        <w:tc>
          <w:tcPr>
            <w:tcW w:w="4395" w:type="dxa"/>
            <w:tcBorders>
              <w:top w:val="single" w:sz="4" w:space="0" w:color="auto"/>
            </w:tcBorders>
          </w:tcPr>
          <w:p w:rsidR="001E04A7" w:rsidRPr="001E0C04" w:rsidRDefault="001E04A7" w:rsidP="005B300C">
            <w:pPr>
              <w:spacing w:after="120"/>
              <w:jc w:val="center"/>
              <w:rPr>
                <w:sz w:val="16"/>
                <w:szCs w:val="16"/>
              </w:rPr>
            </w:pPr>
            <w:r w:rsidRPr="001E0C04">
              <w:rPr>
                <w:sz w:val="16"/>
                <w:szCs w:val="16"/>
              </w:rPr>
              <w:t>(должность)</w:t>
            </w:r>
          </w:p>
        </w:tc>
        <w:tc>
          <w:tcPr>
            <w:tcW w:w="283" w:type="dxa"/>
          </w:tcPr>
          <w:p w:rsidR="001E04A7" w:rsidRPr="001E0C04" w:rsidRDefault="001E04A7" w:rsidP="005B300C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E04A7" w:rsidRPr="001E0C04" w:rsidRDefault="001E04A7" w:rsidP="005B300C">
            <w:pPr>
              <w:spacing w:after="120"/>
              <w:jc w:val="center"/>
              <w:rPr>
                <w:sz w:val="16"/>
                <w:szCs w:val="16"/>
              </w:rPr>
            </w:pPr>
            <w:r w:rsidRPr="001E0C04">
              <w:rPr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1E04A7" w:rsidRPr="001E0C04" w:rsidRDefault="001E04A7" w:rsidP="005B300C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2541" w:type="dxa"/>
            <w:tcBorders>
              <w:top w:val="single" w:sz="4" w:space="0" w:color="auto"/>
            </w:tcBorders>
          </w:tcPr>
          <w:p w:rsidR="001E04A7" w:rsidRPr="001E0C04" w:rsidRDefault="001E04A7" w:rsidP="005B300C">
            <w:pPr>
              <w:spacing w:after="120"/>
              <w:jc w:val="center"/>
              <w:rPr>
                <w:sz w:val="16"/>
                <w:szCs w:val="16"/>
              </w:rPr>
            </w:pPr>
            <w:r w:rsidRPr="001E0C04">
              <w:rPr>
                <w:sz w:val="16"/>
                <w:szCs w:val="16"/>
              </w:rPr>
              <w:t>(инициалы, фамилия)</w:t>
            </w:r>
          </w:p>
        </w:tc>
      </w:tr>
    </w:tbl>
    <w:p w:rsidR="001E04A7" w:rsidRPr="000B6512" w:rsidRDefault="001E04A7" w:rsidP="001E04A7">
      <w:pPr>
        <w:rPr>
          <w:sz w:val="14"/>
          <w:szCs w:val="24"/>
        </w:rPr>
      </w:pPr>
    </w:p>
    <w:p w:rsidR="001E04A7" w:rsidRDefault="001E04A7" w:rsidP="001E04A7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1E04A7" w:rsidRDefault="001E04A7" w:rsidP="001E04A7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1E04A7" w:rsidRDefault="001E04A7" w:rsidP="001E04A7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1E04A7" w:rsidRDefault="001E04A7" w:rsidP="001E04A7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1E04A7" w:rsidRDefault="001E04A7" w:rsidP="001E04A7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1E04A7" w:rsidRDefault="001E04A7" w:rsidP="009F43AC">
      <w:pPr>
        <w:autoSpaceDE w:val="0"/>
        <w:autoSpaceDN w:val="0"/>
        <w:spacing w:line="0" w:lineRule="atLeast"/>
        <w:ind w:right="-283"/>
        <w:jc w:val="center"/>
      </w:pPr>
    </w:p>
    <w:p w:rsidR="00C2323A" w:rsidRDefault="00C2323A" w:rsidP="009F43AC">
      <w:pPr>
        <w:autoSpaceDE w:val="0"/>
        <w:autoSpaceDN w:val="0"/>
        <w:spacing w:line="0" w:lineRule="atLeast"/>
        <w:ind w:right="-283"/>
        <w:jc w:val="center"/>
      </w:pPr>
    </w:p>
    <w:p w:rsidR="00C2323A" w:rsidRDefault="00C2323A" w:rsidP="009F43AC">
      <w:pPr>
        <w:autoSpaceDE w:val="0"/>
        <w:autoSpaceDN w:val="0"/>
        <w:spacing w:line="0" w:lineRule="atLeast"/>
        <w:ind w:right="-283"/>
        <w:jc w:val="center"/>
      </w:pPr>
    </w:p>
    <w:p w:rsidR="00C2323A" w:rsidRDefault="00C2323A" w:rsidP="009F43AC">
      <w:pPr>
        <w:autoSpaceDE w:val="0"/>
        <w:autoSpaceDN w:val="0"/>
        <w:spacing w:line="0" w:lineRule="atLeast"/>
        <w:ind w:right="-283"/>
        <w:jc w:val="center"/>
      </w:pPr>
    </w:p>
    <w:p w:rsidR="00C2323A" w:rsidRDefault="00C2323A" w:rsidP="009F43AC">
      <w:pPr>
        <w:autoSpaceDE w:val="0"/>
        <w:autoSpaceDN w:val="0"/>
        <w:spacing w:line="0" w:lineRule="atLeast"/>
        <w:ind w:right="-283"/>
        <w:jc w:val="center"/>
      </w:pPr>
    </w:p>
    <w:p w:rsidR="00C2323A" w:rsidRDefault="00C2323A" w:rsidP="009F43AC">
      <w:pPr>
        <w:autoSpaceDE w:val="0"/>
        <w:autoSpaceDN w:val="0"/>
        <w:spacing w:line="0" w:lineRule="atLeast"/>
        <w:ind w:right="-283"/>
        <w:jc w:val="center"/>
      </w:pPr>
    </w:p>
    <w:p w:rsidR="00C2323A" w:rsidRDefault="00C2323A" w:rsidP="009F43AC">
      <w:pPr>
        <w:autoSpaceDE w:val="0"/>
        <w:autoSpaceDN w:val="0"/>
        <w:spacing w:line="0" w:lineRule="atLeast"/>
        <w:ind w:right="-283"/>
        <w:jc w:val="center"/>
      </w:pPr>
    </w:p>
    <w:p w:rsidR="00C2323A" w:rsidRDefault="00C2323A" w:rsidP="009F43AC">
      <w:pPr>
        <w:autoSpaceDE w:val="0"/>
        <w:autoSpaceDN w:val="0"/>
        <w:spacing w:line="0" w:lineRule="atLeast"/>
        <w:ind w:right="-283"/>
        <w:jc w:val="center"/>
      </w:pPr>
    </w:p>
    <w:p w:rsidR="00C2323A" w:rsidRDefault="00C2323A" w:rsidP="009F43AC">
      <w:pPr>
        <w:autoSpaceDE w:val="0"/>
        <w:autoSpaceDN w:val="0"/>
        <w:spacing w:line="0" w:lineRule="atLeast"/>
        <w:ind w:right="-283"/>
        <w:jc w:val="center"/>
      </w:pPr>
    </w:p>
    <w:p w:rsidR="00C2323A" w:rsidRDefault="00C2323A" w:rsidP="009F43AC">
      <w:pPr>
        <w:autoSpaceDE w:val="0"/>
        <w:autoSpaceDN w:val="0"/>
        <w:spacing w:line="0" w:lineRule="atLeast"/>
        <w:ind w:right="-283"/>
        <w:jc w:val="center"/>
      </w:pPr>
    </w:p>
    <w:p w:rsidR="00C2323A" w:rsidRDefault="00C2323A" w:rsidP="009F43AC">
      <w:pPr>
        <w:autoSpaceDE w:val="0"/>
        <w:autoSpaceDN w:val="0"/>
        <w:spacing w:line="0" w:lineRule="atLeast"/>
        <w:ind w:right="-283"/>
        <w:jc w:val="center"/>
      </w:pPr>
    </w:p>
    <w:p w:rsidR="00C2323A" w:rsidRDefault="00C2323A" w:rsidP="009F43AC">
      <w:pPr>
        <w:autoSpaceDE w:val="0"/>
        <w:autoSpaceDN w:val="0"/>
        <w:spacing w:line="0" w:lineRule="atLeast"/>
        <w:ind w:right="-283"/>
        <w:jc w:val="center"/>
      </w:pPr>
    </w:p>
    <w:p w:rsidR="00C2323A" w:rsidRDefault="00C2323A" w:rsidP="009F43AC">
      <w:pPr>
        <w:autoSpaceDE w:val="0"/>
        <w:autoSpaceDN w:val="0"/>
        <w:spacing w:line="0" w:lineRule="atLeast"/>
        <w:ind w:right="-283"/>
        <w:jc w:val="center"/>
      </w:pPr>
    </w:p>
    <w:p w:rsidR="00C2323A" w:rsidRDefault="00C2323A" w:rsidP="009F43AC">
      <w:pPr>
        <w:autoSpaceDE w:val="0"/>
        <w:autoSpaceDN w:val="0"/>
        <w:spacing w:line="0" w:lineRule="atLeast"/>
        <w:ind w:right="-283"/>
        <w:jc w:val="center"/>
      </w:pPr>
    </w:p>
    <w:p w:rsidR="00C2323A" w:rsidRDefault="00C2323A" w:rsidP="009F43AC">
      <w:pPr>
        <w:autoSpaceDE w:val="0"/>
        <w:autoSpaceDN w:val="0"/>
        <w:spacing w:line="0" w:lineRule="atLeast"/>
        <w:ind w:right="-283"/>
        <w:jc w:val="center"/>
      </w:pPr>
    </w:p>
    <w:p w:rsidR="00C2323A" w:rsidRDefault="00C2323A" w:rsidP="009F43AC">
      <w:pPr>
        <w:autoSpaceDE w:val="0"/>
        <w:autoSpaceDN w:val="0"/>
        <w:spacing w:line="0" w:lineRule="atLeast"/>
        <w:ind w:right="-283"/>
        <w:jc w:val="center"/>
      </w:pPr>
    </w:p>
    <w:p w:rsidR="00C2323A" w:rsidRDefault="00C2323A" w:rsidP="009F43AC">
      <w:pPr>
        <w:autoSpaceDE w:val="0"/>
        <w:autoSpaceDN w:val="0"/>
        <w:spacing w:line="0" w:lineRule="atLeast"/>
        <w:ind w:right="-283"/>
        <w:jc w:val="center"/>
      </w:pPr>
    </w:p>
    <w:p w:rsidR="00C2323A" w:rsidRDefault="00C2323A" w:rsidP="009F43AC">
      <w:pPr>
        <w:autoSpaceDE w:val="0"/>
        <w:autoSpaceDN w:val="0"/>
        <w:spacing w:line="0" w:lineRule="atLeast"/>
        <w:ind w:right="-283"/>
        <w:jc w:val="center"/>
      </w:pPr>
    </w:p>
    <w:p w:rsidR="00C2323A" w:rsidRDefault="00C2323A" w:rsidP="009F43AC">
      <w:pPr>
        <w:autoSpaceDE w:val="0"/>
        <w:autoSpaceDN w:val="0"/>
        <w:spacing w:line="0" w:lineRule="atLeast"/>
        <w:ind w:right="-283"/>
        <w:jc w:val="center"/>
      </w:pPr>
    </w:p>
    <w:p w:rsidR="00C2323A" w:rsidRDefault="00C2323A" w:rsidP="009F43AC">
      <w:pPr>
        <w:autoSpaceDE w:val="0"/>
        <w:autoSpaceDN w:val="0"/>
        <w:spacing w:line="0" w:lineRule="atLeast"/>
        <w:ind w:right="-283"/>
        <w:jc w:val="center"/>
      </w:pPr>
    </w:p>
    <w:p w:rsidR="00C2323A" w:rsidRDefault="00C2323A" w:rsidP="009F43AC">
      <w:pPr>
        <w:autoSpaceDE w:val="0"/>
        <w:autoSpaceDN w:val="0"/>
        <w:spacing w:line="0" w:lineRule="atLeast"/>
        <w:ind w:right="-283"/>
        <w:jc w:val="center"/>
      </w:pPr>
    </w:p>
    <w:p w:rsidR="00C2323A" w:rsidRDefault="00C2323A" w:rsidP="009F43AC">
      <w:pPr>
        <w:autoSpaceDE w:val="0"/>
        <w:autoSpaceDN w:val="0"/>
        <w:spacing w:line="0" w:lineRule="atLeast"/>
        <w:ind w:right="-283"/>
        <w:jc w:val="center"/>
      </w:pPr>
    </w:p>
    <w:p w:rsidR="00C2323A" w:rsidRDefault="00C2323A" w:rsidP="009F43AC">
      <w:pPr>
        <w:autoSpaceDE w:val="0"/>
        <w:autoSpaceDN w:val="0"/>
        <w:spacing w:line="0" w:lineRule="atLeast"/>
        <w:ind w:right="-283"/>
        <w:jc w:val="center"/>
      </w:pPr>
    </w:p>
    <w:p w:rsidR="00C2323A" w:rsidRDefault="00C2323A" w:rsidP="009F43AC">
      <w:pPr>
        <w:autoSpaceDE w:val="0"/>
        <w:autoSpaceDN w:val="0"/>
        <w:spacing w:line="0" w:lineRule="atLeast"/>
        <w:ind w:right="-283"/>
        <w:jc w:val="center"/>
      </w:pPr>
    </w:p>
    <w:p w:rsidR="00C2323A" w:rsidRDefault="00C2323A" w:rsidP="009F43AC">
      <w:pPr>
        <w:autoSpaceDE w:val="0"/>
        <w:autoSpaceDN w:val="0"/>
        <w:spacing w:line="0" w:lineRule="atLeast"/>
        <w:ind w:right="-283"/>
        <w:jc w:val="center"/>
      </w:pPr>
    </w:p>
    <w:p w:rsidR="00C2323A" w:rsidRDefault="00C2323A" w:rsidP="009F43AC">
      <w:pPr>
        <w:autoSpaceDE w:val="0"/>
        <w:autoSpaceDN w:val="0"/>
        <w:spacing w:line="0" w:lineRule="atLeast"/>
        <w:ind w:right="-283"/>
        <w:jc w:val="center"/>
      </w:pPr>
    </w:p>
    <w:p w:rsidR="00C2323A" w:rsidRDefault="00C2323A" w:rsidP="009F43AC">
      <w:pPr>
        <w:autoSpaceDE w:val="0"/>
        <w:autoSpaceDN w:val="0"/>
        <w:spacing w:line="0" w:lineRule="atLeast"/>
        <w:ind w:right="-283"/>
        <w:jc w:val="center"/>
      </w:pPr>
    </w:p>
    <w:p w:rsidR="00C2323A" w:rsidRDefault="00C2323A" w:rsidP="009F43AC">
      <w:pPr>
        <w:autoSpaceDE w:val="0"/>
        <w:autoSpaceDN w:val="0"/>
        <w:spacing w:line="0" w:lineRule="atLeast"/>
        <w:ind w:right="-283"/>
        <w:jc w:val="center"/>
      </w:pPr>
    </w:p>
    <w:p w:rsidR="00C2323A" w:rsidRDefault="00C2323A" w:rsidP="009F43AC">
      <w:pPr>
        <w:autoSpaceDE w:val="0"/>
        <w:autoSpaceDN w:val="0"/>
        <w:spacing w:line="0" w:lineRule="atLeast"/>
        <w:ind w:right="-283"/>
        <w:jc w:val="center"/>
      </w:pPr>
    </w:p>
    <w:p w:rsidR="00C2323A" w:rsidRDefault="00C2323A" w:rsidP="009F43AC">
      <w:pPr>
        <w:autoSpaceDE w:val="0"/>
        <w:autoSpaceDN w:val="0"/>
        <w:spacing w:line="0" w:lineRule="atLeast"/>
        <w:ind w:right="-283"/>
        <w:jc w:val="center"/>
      </w:pPr>
    </w:p>
    <w:p w:rsidR="00C2323A" w:rsidRDefault="00C2323A" w:rsidP="009F43AC">
      <w:pPr>
        <w:autoSpaceDE w:val="0"/>
        <w:autoSpaceDN w:val="0"/>
        <w:spacing w:line="0" w:lineRule="atLeast"/>
        <w:ind w:right="-283"/>
        <w:jc w:val="center"/>
      </w:pPr>
    </w:p>
    <w:p w:rsidR="00C2323A" w:rsidRDefault="00C2323A" w:rsidP="009F43AC">
      <w:pPr>
        <w:autoSpaceDE w:val="0"/>
        <w:autoSpaceDN w:val="0"/>
        <w:spacing w:line="0" w:lineRule="atLeast"/>
        <w:ind w:right="-283"/>
        <w:jc w:val="center"/>
      </w:pPr>
    </w:p>
    <w:p w:rsidR="00C2323A" w:rsidRDefault="00C2323A" w:rsidP="009F43AC">
      <w:pPr>
        <w:autoSpaceDE w:val="0"/>
        <w:autoSpaceDN w:val="0"/>
        <w:spacing w:line="0" w:lineRule="atLeast"/>
        <w:ind w:right="-283"/>
        <w:jc w:val="center"/>
      </w:pPr>
    </w:p>
    <w:p w:rsidR="00C2323A" w:rsidRDefault="00C2323A" w:rsidP="009F43AC">
      <w:pPr>
        <w:autoSpaceDE w:val="0"/>
        <w:autoSpaceDN w:val="0"/>
        <w:spacing w:line="0" w:lineRule="atLeast"/>
        <w:ind w:right="-283"/>
        <w:jc w:val="center"/>
      </w:pPr>
    </w:p>
    <w:p w:rsidR="00C2323A" w:rsidRDefault="00C2323A" w:rsidP="009F43AC">
      <w:pPr>
        <w:autoSpaceDE w:val="0"/>
        <w:autoSpaceDN w:val="0"/>
        <w:spacing w:line="0" w:lineRule="atLeast"/>
        <w:ind w:right="-283"/>
        <w:jc w:val="center"/>
      </w:pPr>
    </w:p>
    <w:p w:rsidR="00C2323A" w:rsidRDefault="00C2323A" w:rsidP="009F43AC">
      <w:pPr>
        <w:autoSpaceDE w:val="0"/>
        <w:autoSpaceDN w:val="0"/>
        <w:spacing w:line="0" w:lineRule="atLeast"/>
        <w:ind w:right="-283"/>
        <w:jc w:val="center"/>
      </w:pPr>
    </w:p>
    <w:p w:rsidR="00C2323A" w:rsidRDefault="00C2323A" w:rsidP="009F43AC">
      <w:pPr>
        <w:autoSpaceDE w:val="0"/>
        <w:autoSpaceDN w:val="0"/>
        <w:spacing w:line="0" w:lineRule="atLeast"/>
        <w:ind w:right="-283"/>
        <w:jc w:val="center"/>
      </w:pPr>
    </w:p>
    <w:p w:rsidR="00C2323A" w:rsidRDefault="00C2323A" w:rsidP="009F43AC">
      <w:pPr>
        <w:autoSpaceDE w:val="0"/>
        <w:autoSpaceDN w:val="0"/>
        <w:spacing w:line="0" w:lineRule="atLeast"/>
        <w:ind w:right="-283"/>
        <w:jc w:val="center"/>
      </w:pPr>
    </w:p>
    <w:p w:rsidR="00C2323A" w:rsidRDefault="00C2323A" w:rsidP="009F43AC">
      <w:pPr>
        <w:autoSpaceDE w:val="0"/>
        <w:autoSpaceDN w:val="0"/>
        <w:spacing w:line="0" w:lineRule="atLeast"/>
        <w:ind w:right="-283"/>
        <w:jc w:val="center"/>
      </w:pPr>
    </w:p>
    <w:p w:rsidR="00C2323A" w:rsidRDefault="00C2323A" w:rsidP="009F43AC">
      <w:pPr>
        <w:autoSpaceDE w:val="0"/>
        <w:autoSpaceDN w:val="0"/>
        <w:spacing w:line="0" w:lineRule="atLeast"/>
        <w:ind w:right="-283"/>
        <w:jc w:val="center"/>
      </w:pPr>
    </w:p>
    <w:p w:rsidR="00C2323A" w:rsidRDefault="00C2323A" w:rsidP="009F43AC">
      <w:pPr>
        <w:autoSpaceDE w:val="0"/>
        <w:autoSpaceDN w:val="0"/>
        <w:spacing w:line="0" w:lineRule="atLeast"/>
        <w:ind w:right="-283"/>
        <w:jc w:val="center"/>
      </w:pPr>
    </w:p>
    <w:p w:rsidR="00C2323A" w:rsidRDefault="00C2323A" w:rsidP="00C2323A">
      <w:pPr>
        <w:autoSpaceDE w:val="0"/>
        <w:autoSpaceDN w:val="0"/>
        <w:spacing w:line="0" w:lineRule="atLeast"/>
        <w:ind w:left="6663" w:right="-283"/>
      </w:pPr>
    </w:p>
    <w:p w:rsidR="00C2323A" w:rsidRDefault="00C2323A" w:rsidP="00C2323A">
      <w:pPr>
        <w:autoSpaceDE w:val="0"/>
        <w:autoSpaceDN w:val="0"/>
        <w:spacing w:line="0" w:lineRule="atLeast"/>
        <w:ind w:left="6663" w:right="-283"/>
      </w:pPr>
      <w:r>
        <w:t xml:space="preserve">Приложение № </w:t>
      </w:r>
      <w:r>
        <w:t>8</w:t>
      </w:r>
    </w:p>
    <w:p w:rsidR="00C2323A" w:rsidRDefault="00C2323A" w:rsidP="00C2323A">
      <w:pPr>
        <w:autoSpaceDE w:val="0"/>
        <w:autoSpaceDN w:val="0"/>
        <w:spacing w:line="0" w:lineRule="atLeast"/>
        <w:ind w:left="6663" w:right="-283"/>
      </w:pPr>
      <w:r>
        <w:t xml:space="preserve">к распоряжению Комитета </w:t>
      </w:r>
    </w:p>
    <w:p w:rsidR="00C2323A" w:rsidRDefault="00C2323A" w:rsidP="00C2323A">
      <w:pPr>
        <w:autoSpaceDE w:val="0"/>
        <w:autoSpaceDN w:val="0"/>
        <w:spacing w:line="0" w:lineRule="atLeast"/>
        <w:ind w:left="6663" w:right="-283"/>
      </w:pPr>
      <w:r>
        <w:t>по тарифам Санкт-Петербурга</w:t>
      </w:r>
    </w:p>
    <w:p w:rsidR="00C2323A" w:rsidRDefault="00C2323A" w:rsidP="00C2323A">
      <w:pPr>
        <w:autoSpaceDE w:val="0"/>
        <w:autoSpaceDN w:val="0"/>
        <w:spacing w:line="0" w:lineRule="atLeast"/>
        <w:ind w:left="6663" w:right="-283"/>
      </w:pPr>
      <w:r>
        <w:t>от __________№____________</w:t>
      </w:r>
    </w:p>
    <w:p w:rsidR="00C2323A" w:rsidRDefault="00C2323A" w:rsidP="00C2323A">
      <w:pPr>
        <w:autoSpaceDE w:val="0"/>
        <w:autoSpaceDN w:val="0"/>
        <w:spacing w:line="0" w:lineRule="atLeast"/>
        <w:ind w:left="6663" w:right="-283"/>
        <w:jc w:val="center"/>
        <w:rPr>
          <w:noProof/>
          <w:lang w:eastAsia="ru-RU"/>
        </w:rPr>
      </w:pPr>
    </w:p>
    <w:p w:rsidR="00C2323A" w:rsidRDefault="00C2323A" w:rsidP="00C2323A">
      <w:pPr>
        <w:autoSpaceDE w:val="0"/>
        <w:autoSpaceDN w:val="0"/>
        <w:spacing w:line="0" w:lineRule="atLeast"/>
        <w:ind w:left="6663" w:right="-283"/>
        <w:jc w:val="center"/>
        <w:rPr>
          <w:rFonts w:eastAsia="SimSun"/>
          <w:sz w:val="16"/>
          <w:szCs w:val="24"/>
          <w:lang w:eastAsia="zh-CN"/>
        </w:rPr>
      </w:pPr>
    </w:p>
    <w:p w:rsidR="00C2323A" w:rsidRDefault="00C2323A" w:rsidP="00C2323A">
      <w:pPr>
        <w:autoSpaceDE w:val="0"/>
        <w:autoSpaceDN w:val="0"/>
        <w:spacing w:line="0" w:lineRule="atLeast"/>
        <w:ind w:left="6663" w:right="-283"/>
        <w:jc w:val="center"/>
      </w:pPr>
      <w:r w:rsidRPr="006D0040">
        <w:rPr>
          <w:rFonts w:eastAsia="SimSun"/>
          <w:sz w:val="16"/>
          <w:szCs w:val="24"/>
          <w:lang w:eastAsia="zh-CN"/>
        </w:rPr>
        <w:t>QR-код, предусмотренный постановлением Правительства РФ от 16.04.2021 № 604</w:t>
      </w:r>
    </w:p>
    <w:p w:rsidR="00C2323A" w:rsidRDefault="00C2323A" w:rsidP="00C2323A">
      <w:pPr>
        <w:autoSpaceDE w:val="0"/>
        <w:autoSpaceDN w:val="0"/>
        <w:spacing w:line="0" w:lineRule="atLeast"/>
        <w:ind w:left="6663" w:right="-283"/>
        <w:jc w:val="center"/>
      </w:pPr>
    </w:p>
    <w:p w:rsidR="00C2323A" w:rsidRPr="00C57200" w:rsidRDefault="00C2323A" w:rsidP="00C2323A">
      <w:pPr>
        <w:autoSpaceDE w:val="0"/>
        <w:autoSpaceDN w:val="0"/>
        <w:spacing w:line="0" w:lineRule="atLeast"/>
        <w:ind w:right="-283"/>
        <w:jc w:val="center"/>
        <w:rPr>
          <w:b/>
        </w:rPr>
      </w:pPr>
    </w:p>
    <w:p w:rsidR="00C2323A" w:rsidRPr="00C57200" w:rsidRDefault="00C2323A" w:rsidP="00C2323A">
      <w:pPr>
        <w:autoSpaceDE w:val="0"/>
        <w:autoSpaceDN w:val="0"/>
        <w:spacing w:line="0" w:lineRule="atLeast"/>
        <w:ind w:right="-283"/>
        <w:jc w:val="center"/>
        <w:rPr>
          <w:rFonts w:eastAsia="Times New Roman"/>
          <w:b/>
          <w:sz w:val="26"/>
          <w:szCs w:val="26"/>
          <w:lang w:eastAsia="ru-RU"/>
        </w:rPr>
      </w:pPr>
      <w:r w:rsidRPr="00C57200">
        <w:rPr>
          <w:rFonts w:eastAsia="Times New Roman"/>
          <w:b/>
          <w:sz w:val="26"/>
          <w:szCs w:val="26"/>
          <w:lang w:eastAsia="ru-RU"/>
        </w:rPr>
        <w:t xml:space="preserve">Форма проверочного листа, </w:t>
      </w:r>
    </w:p>
    <w:p w:rsidR="00C2323A" w:rsidRDefault="00C2323A" w:rsidP="00C2323A">
      <w:pPr>
        <w:autoSpaceDE w:val="0"/>
        <w:autoSpaceDN w:val="0"/>
        <w:spacing w:line="0" w:lineRule="atLeast"/>
        <w:ind w:left="-567" w:right="-283"/>
        <w:jc w:val="center"/>
        <w:rPr>
          <w:b/>
          <w:sz w:val="26"/>
          <w:szCs w:val="26"/>
        </w:rPr>
      </w:pPr>
      <w:r w:rsidRPr="00C57200">
        <w:rPr>
          <w:rFonts w:eastAsia="Times New Roman"/>
          <w:b/>
          <w:sz w:val="26"/>
          <w:szCs w:val="26"/>
          <w:lang w:eastAsia="ru-RU"/>
        </w:rPr>
        <w:t xml:space="preserve">применяемая при осуществлении </w:t>
      </w:r>
      <w:r w:rsidRPr="00C57200">
        <w:rPr>
          <w:b/>
          <w:sz w:val="26"/>
          <w:szCs w:val="26"/>
        </w:rPr>
        <w:t xml:space="preserve">регионального государственного </w:t>
      </w:r>
    </w:p>
    <w:p w:rsidR="00BF2BD0" w:rsidRPr="00BF2BD0" w:rsidRDefault="00C2323A" w:rsidP="00BF2BD0">
      <w:pPr>
        <w:autoSpaceDE w:val="0"/>
        <w:autoSpaceDN w:val="0"/>
        <w:spacing w:line="0" w:lineRule="atLeast"/>
        <w:ind w:left="-567" w:right="-283"/>
        <w:jc w:val="center"/>
        <w:rPr>
          <w:b/>
          <w:sz w:val="26"/>
          <w:szCs w:val="26"/>
        </w:rPr>
      </w:pPr>
      <w:r w:rsidRPr="00C57200">
        <w:rPr>
          <w:b/>
          <w:sz w:val="26"/>
          <w:szCs w:val="26"/>
        </w:rPr>
        <w:t xml:space="preserve">контроля (надзора) </w:t>
      </w:r>
      <w:r w:rsidR="00BF2BD0" w:rsidRPr="00BF2BD0">
        <w:rPr>
          <w:b/>
          <w:sz w:val="26"/>
          <w:szCs w:val="26"/>
        </w:rPr>
        <w:t xml:space="preserve">за применением цен на лекарственные препараты, </w:t>
      </w:r>
    </w:p>
    <w:p w:rsidR="00BF2BD0" w:rsidRPr="00BF2BD0" w:rsidRDefault="00BF2BD0" w:rsidP="00BF2BD0">
      <w:pPr>
        <w:autoSpaceDE w:val="0"/>
        <w:autoSpaceDN w:val="0"/>
        <w:spacing w:line="0" w:lineRule="atLeast"/>
        <w:ind w:left="-567" w:right="-283"/>
        <w:jc w:val="center"/>
        <w:rPr>
          <w:b/>
          <w:sz w:val="26"/>
          <w:szCs w:val="26"/>
        </w:rPr>
      </w:pPr>
      <w:r w:rsidRPr="00BF2BD0">
        <w:rPr>
          <w:b/>
          <w:sz w:val="26"/>
          <w:szCs w:val="26"/>
        </w:rPr>
        <w:t xml:space="preserve">включенные в перечень жизненно необходимых и важнейших </w:t>
      </w:r>
    </w:p>
    <w:p w:rsidR="00C2323A" w:rsidRDefault="00BF2BD0" w:rsidP="00BF2BD0">
      <w:pPr>
        <w:autoSpaceDE w:val="0"/>
        <w:autoSpaceDN w:val="0"/>
        <w:spacing w:line="0" w:lineRule="atLeast"/>
        <w:ind w:left="-567" w:right="-283"/>
        <w:jc w:val="center"/>
        <w:rPr>
          <w:b/>
          <w:sz w:val="26"/>
          <w:szCs w:val="26"/>
        </w:rPr>
      </w:pPr>
      <w:r w:rsidRPr="00BF2BD0">
        <w:rPr>
          <w:b/>
          <w:sz w:val="26"/>
          <w:szCs w:val="26"/>
        </w:rPr>
        <w:t>лекарственных препаратов, на территории города Санкт-Петербурга</w:t>
      </w:r>
    </w:p>
    <w:tbl>
      <w:tblPr>
        <w:tblW w:w="9994" w:type="dxa"/>
        <w:jc w:val="center"/>
        <w:tblLayout w:type="fixed"/>
        <w:tblLook w:val="04A0" w:firstRow="1" w:lastRow="0" w:firstColumn="1" w:lastColumn="0" w:noHBand="0" w:noVBand="1"/>
      </w:tblPr>
      <w:tblGrid>
        <w:gridCol w:w="9994"/>
      </w:tblGrid>
      <w:tr w:rsidR="00C2323A" w:rsidRPr="00B561D8" w:rsidTr="005B300C">
        <w:trPr>
          <w:jc w:val="center"/>
        </w:trPr>
        <w:tc>
          <w:tcPr>
            <w:tcW w:w="9994" w:type="dxa"/>
            <w:shd w:val="clear" w:color="auto" w:fill="auto"/>
          </w:tcPr>
          <w:p w:rsidR="00C2323A" w:rsidRDefault="00C2323A" w:rsidP="005B300C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  <w:p w:rsidR="00C2323A" w:rsidRPr="00B561D8" w:rsidRDefault="00C2323A" w:rsidP="005B300C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  <w:r w:rsidRPr="003806EE">
              <w:rPr>
                <w:rFonts w:eastAsia="SimSun"/>
                <w:szCs w:val="24"/>
                <w:lang w:eastAsia="zh-CN"/>
              </w:rPr>
              <w:t>Вид контрольного (надзорного) мероприятия</w:t>
            </w:r>
            <w:r>
              <w:rPr>
                <w:rFonts w:eastAsia="SimSun"/>
                <w:szCs w:val="24"/>
                <w:lang w:eastAsia="zh-CN"/>
              </w:rPr>
              <w:t xml:space="preserve"> (КНМ):</w:t>
            </w:r>
          </w:p>
        </w:tc>
      </w:tr>
      <w:tr w:rsidR="00C2323A" w:rsidRPr="00B561D8" w:rsidTr="005B300C">
        <w:trPr>
          <w:jc w:val="center"/>
        </w:trPr>
        <w:tc>
          <w:tcPr>
            <w:tcW w:w="9994" w:type="dxa"/>
            <w:tcBorders>
              <w:bottom w:val="single" w:sz="4" w:space="0" w:color="auto"/>
            </w:tcBorders>
            <w:shd w:val="clear" w:color="auto" w:fill="auto"/>
          </w:tcPr>
          <w:p w:rsidR="00C2323A" w:rsidRPr="003806EE" w:rsidRDefault="00C2323A" w:rsidP="005B300C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</w:tc>
      </w:tr>
      <w:tr w:rsidR="00C2323A" w:rsidRPr="0094719D" w:rsidTr="005B300C">
        <w:trPr>
          <w:jc w:val="center"/>
        </w:trPr>
        <w:tc>
          <w:tcPr>
            <w:tcW w:w="9994" w:type="dxa"/>
            <w:tcBorders>
              <w:top w:val="single" w:sz="4" w:space="0" w:color="auto"/>
            </w:tcBorders>
            <w:shd w:val="clear" w:color="auto" w:fill="auto"/>
          </w:tcPr>
          <w:p w:rsidR="00C2323A" w:rsidRPr="0094719D" w:rsidRDefault="00C2323A" w:rsidP="005B300C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12"/>
                <w:szCs w:val="12"/>
                <w:lang w:eastAsia="zh-CN"/>
              </w:rPr>
            </w:pPr>
          </w:p>
        </w:tc>
      </w:tr>
      <w:tr w:rsidR="00C2323A" w:rsidRPr="00B561D8" w:rsidTr="005B300C">
        <w:trPr>
          <w:jc w:val="center"/>
        </w:trPr>
        <w:tc>
          <w:tcPr>
            <w:tcW w:w="9994" w:type="dxa"/>
            <w:shd w:val="clear" w:color="auto" w:fill="auto"/>
          </w:tcPr>
          <w:p w:rsidR="00C2323A" w:rsidRPr="00B561D8" w:rsidRDefault="00C2323A" w:rsidP="005B300C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  <w:r>
              <w:rPr>
                <w:rFonts w:eastAsia="SimSun"/>
                <w:szCs w:val="24"/>
                <w:lang w:eastAsia="zh-CN"/>
              </w:rPr>
              <w:t>Объект контроля (надзора):</w:t>
            </w:r>
          </w:p>
        </w:tc>
      </w:tr>
      <w:tr w:rsidR="00C2323A" w:rsidRPr="00B561D8" w:rsidTr="005B300C">
        <w:trPr>
          <w:jc w:val="center"/>
        </w:trPr>
        <w:tc>
          <w:tcPr>
            <w:tcW w:w="9994" w:type="dxa"/>
            <w:tcBorders>
              <w:bottom w:val="single" w:sz="4" w:space="0" w:color="auto"/>
            </w:tcBorders>
            <w:shd w:val="clear" w:color="auto" w:fill="auto"/>
          </w:tcPr>
          <w:p w:rsidR="00C2323A" w:rsidRPr="00B561D8" w:rsidRDefault="00C2323A" w:rsidP="005B300C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</w:tc>
      </w:tr>
      <w:tr w:rsidR="00C2323A" w:rsidRPr="0094719D" w:rsidTr="005B300C">
        <w:trPr>
          <w:jc w:val="center"/>
        </w:trPr>
        <w:tc>
          <w:tcPr>
            <w:tcW w:w="9994" w:type="dxa"/>
            <w:tcBorders>
              <w:top w:val="single" w:sz="4" w:space="0" w:color="auto"/>
            </w:tcBorders>
            <w:shd w:val="clear" w:color="auto" w:fill="auto"/>
          </w:tcPr>
          <w:p w:rsidR="00C2323A" w:rsidRPr="0094719D" w:rsidRDefault="00C2323A" w:rsidP="005B300C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12"/>
                <w:szCs w:val="12"/>
                <w:lang w:eastAsia="zh-CN"/>
              </w:rPr>
            </w:pPr>
          </w:p>
        </w:tc>
      </w:tr>
      <w:tr w:rsidR="00C2323A" w:rsidRPr="00B561D8" w:rsidTr="005B300C">
        <w:trPr>
          <w:jc w:val="center"/>
        </w:trPr>
        <w:tc>
          <w:tcPr>
            <w:tcW w:w="9994" w:type="dxa"/>
            <w:shd w:val="clear" w:color="auto" w:fill="auto"/>
          </w:tcPr>
          <w:p w:rsidR="00C2323A" w:rsidRPr="00B561D8" w:rsidRDefault="00C2323A" w:rsidP="005B300C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  <w:r>
              <w:rPr>
                <w:rFonts w:eastAsia="SimSun"/>
                <w:szCs w:val="24"/>
                <w:lang w:eastAsia="zh-CN"/>
              </w:rPr>
              <w:t>Сведения о контролируемом лице:</w:t>
            </w:r>
          </w:p>
        </w:tc>
      </w:tr>
      <w:tr w:rsidR="00C2323A" w:rsidRPr="00B561D8" w:rsidTr="005B300C">
        <w:trPr>
          <w:jc w:val="center"/>
        </w:trPr>
        <w:tc>
          <w:tcPr>
            <w:tcW w:w="99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323A" w:rsidRPr="00B561D8" w:rsidRDefault="00C2323A" w:rsidP="005B300C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</w:tc>
      </w:tr>
      <w:tr w:rsidR="00C2323A" w:rsidRPr="00B561D8" w:rsidTr="005B300C">
        <w:trPr>
          <w:jc w:val="center"/>
        </w:trPr>
        <w:tc>
          <w:tcPr>
            <w:tcW w:w="99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2323A" w:rsidRPr="002C663C" w:rsidRDefault="00C2323A" w:rsidP="005B300C">
            <w:pPr>
              <w:suppressAutoHyphens/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sz w:val="16"/>
                <w:szCs w:val="24"/>
                <w:lang w:eastAsia="zh-CN"/>
              </w:rPr>
            </w:pPr>
            <w:r w:rsidRPr="002C663C">
              <w:rPr>
                <w:rFonts w:eastAsia="SimSun"/>
                <w:sz w:val="16"/>
                <w:szCs w:val="24"/>
                <w:lang w:eastAsia="zh-CN"/>
              </w:rPr>
              <w:t>(фамилия, имя и отчество (при наличии) гражданина или индивидуального предпринимателя</w:t>
            </w:r>
            <w:r>
              <w:rPr>
                <w:rFonts w:eastAsia="SimSun"/>
                <w:sz w:val="16"/>
                <w:szCs w:val="24"/>
                <w:lang w:eastAsia="zh-CN"/>
              </w:rPr>
              <w:t xml:space="preserve">, </w:t>
            </w:r>
            <w:r w:rsidRPr="002C663C">
              <w:rPr>
                <w:rFonts w:eastAsia="SimSun"/>
                <w:sz w:val="16"/>
                <w:szCs w:val="24"/>
                <w:lang w:eastAsia="zh-CN"/>
              </w:rPr>
              <w:t>идентификационный номер налогоплательщика гражданина или индивидуального предпринимателя и (или) основной государственный регистрационный номер индивидуального предпринимателя</w:t>
            </w:r>
            <w:r>
              <w:rPr>
                <w:rFonts w:eastAsia="SimSun"/>
                <w:sz w:val="16"/>
                <w:szCs w:val="24"/>
                <w:lang w:eastAsia="zh-CN"/>
              </w:rPr>
              <w:t xml:space="preserve">, </w:t>
            </w:r>
            <w:r w:rsidRPr="006030C4">
              <w:rPr>
                <w:rFonts w:eastAsia="SimSun"/>
                <w:sz w:val="16"/>
                <w:szCs w:val="24"/>
                <w:lang w:eastAsia="zh-CN"/>
              </w:rPr>
              <w:t>(адрес регистрации гражданина или индивидуального предпринимателя</w:t>
            </w:r>
            <w:r>
              <w:rPr>
                <w:rFonts w:eastAsia="SimSun"/>
                <w:sz w:val="16"/>
                <w:szCs w:val="24"/>
                <w:lang w:eastAsia="zh-CN"/>
              </w:rPr>
              <w:t>)</w:t>
            </w:r>
          </w:p>
        </w:tc>
      </w:tr>
      <w:tr w:rsidR="00C2323A" w:rsidRPr="00B561D8" w:rsidTr="005B300C">
        <w:trPr>
          <w:jc w:val="center"/>
        </w:trPr>
        <w:tc>
          <w:tcPr>
            <w:tcW w:w="99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323A" w:rsidRPr="00B561D8" w:rsidRDefault="00C2323A" w:rsidP="005B300C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</w:tc>
      </w:tr>
      <w:tr w:rsidR="00C2323A" w:rsidRPr="00B561D8" w:rsidTr="005B300C">
        <w:trPr>
          <w:jc w:val="center"/>
        </w:trPr>
        <w:tc>
          <w:tcPr>
            <w:tcW w:w="99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2323A" w:rsidRPr="002C663C" w:rsidRDefault="00C2323A" w:rsidP="005B300C">
            <w:pPr>
              <w:pStyle w:val="a9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jc w:val="center"/>
              <w:rPr>
                <w:rFonts w:eastAsia="SimSun"/>
                <w:sz w:val="16"/>
                <w:szCs w:val="24"/>
                <w:lang w:eastAsia="zh-CN"/>
              </w:rPr>
            </w:pPr>
            <w:r>
              <w:rPr>
                <w:rFonts w:eastAsia="SimSun"/>
                <w:sz w:val="16"/>
                <w:szCs w:val="24"/>
                <w:lang w:eastAsia="zh-CN"/>
              </w:rPr>
              <w:t>(</w:t>
            </w:r>
            <w:r w:rsidRPr="006030C4">
              <w:rPr>
                <w:rFonts w:eastAsia="SimSun"/>
                <w:sz w:val="16"/>
                <w:szCs w:val="24"/>
                <w:lang w:eastAsia="zh-CN"/>
              </w:rPr>
              <w:t>наименование юридического лица, идентификационный номер налогоплательщика юридического лица и (или) основной государственный регистрационный номер, адрес юридического лица</w:t>
            </w:r>
            <w:r>
              <w:rPr>
                <w:rFonts w:eastAsia="SimSun"/>
                <w:sz w:val="16"/>
                <w:szCs w:val="24"/>
                <w:lang w:eastAsia="zh-CN"/>
              </w:rPr>
              <w:t xml:space="preserve"> </w:t>
            </w:r>
            <w:r w:rsidRPr="006030C4">
              <w:rPr>
                <w:rFonts w:eastAsia="SimSun"/>
                <w:sz w:val="16"/>
                <w:szCs w:val="24"/>
                <w:lang w:eastAsia="zh-CN"/>
              </w:rPr>
              <w:t>(его филиалов, представительств, обособленных структурных подразделений)</w:t>
            </w:r>
          </w:p>
        </w:tc>
      </w:tr>
      <w:tr w:rsidR="00C2323A" w:rsidRPr="004F6CE2" w:rsidTr="005B300C">
        <w:trPr>
          <w:jc w:val="center"/>
        </w:trPr>
        <w:tc>
          <w:tcPr>
            <w:tcW w:w="9994" w:type="dxa"/>
            <w:shd w:val="clear" w:color="auto" w:fill="auto"/>
            <w:vAlign w:val="center"/>
          </w:tcPr>
          <w:p w:rsidR="00C2323A" w:rsidRPr="004F6CE2" w:rsidRDefault="00C2323A" w:rsidP="005B300C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12"/>
                <w:szCs w:val="12"/>
                <w:lang w:eastAsia="zh-CN"/>
              </w:rPr>
            </w:pPr>
          </w:p>
        </w:tc>
      </w:tr>
      <w:tr w:rsidR="00C2323A" w:rsidRPr="00B561D8" w:rsidTr="005B300C">
        <w:trPr>
          <w:jc w:val="center"/>
        </w:trPr>
        <w:tc>
          <w:tcPr>
            <w:tcW w:w="9994" w:type="dxa"/>
            <w:shd w:val="clear" w:color="auto" w:fill="auto"/>
            <w:vAlign w:val="center"/>
          </w:tcPr>
          <w:p w:rsidR="00C2323A" w:rsidRPr="00B561D8" w:rsidRDefault="00C2323A" w:rsidP="005B300C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  <w:r w:rsidRPr="00782FF6">
              <w:rPr>
                <w:rFonts w:eastAsia="SimSun"/>
                <w:szCs w:val="24"/>
                <w:lang w:eastAsia="zh-CN"/>
              </w:rPr>
              <w:t xml:space="preserve">Место (места) проведения </w:t>
            </w:r>
            <w:r>
              <w:rPr>
                <w:rFonts w:eastAsia="SimSun"/>
                <w:szCs w:val="24"/>
                <w:lang w:eastAsia="zh-CN"/>
              </w:rPr>
              <w:t>КНМ</w:t>
            </w:r>
            <w:r w:rsidRPr="00782FF6">
              <w:rPr>
                <w:rFonts w:eastAsia="SimSun"/>
                <w:szCs w:val="24"/>
                <w:lang w:eastAsia="zh-CN"/>
              </w:rPr>
              <w:t xml:space="preserve"> с заполнением проверочного листа</w:t>
            </w:r>
            <w:r>
              <w:rPr>
                <w:rFonts w:eastAsia="SimSun"/>
                <w:szCs w:val="24"/>
                <w:lang w:eastAsia="zh-CN"/>
              </w:rPr>
              <w:t>:</w:t>
            </w:r>
          </w:p>
        </w:tc>
      </w:tr>
      <w:tr w:rsidR="00C2323A" w:rsidRPr="00B561D8" w:rsidTr="005B300C">
        <w:trPr>
          <w:jc w:val="center"/>
        </w:trPr>
        <w:tc>
          <w:tcPr>
            <w:tcW w:w="99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323A" w:rsidRPr="00B561D8" w:rsidRDefault="00C2323A" w:rsidP="005B300C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</w:tc>
      </w:tr>
      <w:tr w:rsidR="00C2323A" w:rsidRPr="004F6CE2" w:rsidTr="005B300C">
        <w:trPr>
          <w:jc w:val="center"/>
        </w:trPr>
        <w:tc>
          <w:tcPr>
            <w:tcW w:w="99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2323A" w:rsidRPr="004F6CE2" w:rsidRDefault="00C2323A" w:rsidP="005B300C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12"/>
                <w:szCs w:val="12"/>
                <w:lang w:eastAsia="zh-CN"/>
              </w:rPr>
            </w:pPr>
          </w:p>
        </w:tc>
      </w:tr>
      <w:tr w:rsidR="00C2323A" w:rsidRPr="00B561D8" w:rsidTr="005B300C">
        <w:trPr>
          <w:jc w:val="center"/>
        </w:trPr>
        <w:tc>
          <w:tcPr>
            <w:tcW w:w="9994" w:type="dxa"/>
            <w:shd w:val="clear" w:color="auto" w:fill="auto"/>
            <w:vAlign w:val="center"/>
          </w:tcPr>
          <w:p w:rsidR="00C2323A" w:rsidRPr="00B561D8" w:rsidRDefault="00C2323A" w:rsidP="005B300C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  <w:r w:rsidRPr="00782FF6">
              <w:rPr>
                <w:rFonts w:eastAsia="SimSun"/>
                <w:szCs w:val="24"/>
                <w:lang w:eastAsia="zh-CN"/>
              </w:rPr>
              <w:t xml:space="preserve">Реквизиты решения контрольного (надзорного) органа о проведении </w:t>
            </w:r>
            <w:r>
              <w:rPr>
                <w:rFonts w:eastAsia="SimSun"/>
                <w:szCs w:val="24"/>
                <w:lang w:eastAsia="zh-CN"/>
              </w:rPr>
              <w:t>КНМ</w:t>
            </w:r>
            <w:r w:rsidRPr="00782FF6">
              <w:rPr>
                <w:rFonts w:eastAsia="SimSun"/>
                <w:szCs w:val="24"/>
                <w:lang w:eastAsia="zh-CN"/>
              </w:rPr>
              <w:t>, подписанного уполномоченным должностным лицом контрольного (надзорного) органа</w:t>
            </w:r>
            <w:r>
              <w:rPr>
                <w:rFonts w:eastAsia="SimSun"/>
                <w:szCs w:val="24"/>
                <w:lang w:eastAsia="zh-CN"/>
              </w:rPr>
              <w:t>:</w:t>
            </w:r>
          </w:p>
        </w:tc>
      </w:tr>
      <w:tr w:rsidR="00C2323A" w:rsidRPr="00B561D8" w:rsidTr="005B300C">
        <w:trPr>
          <w:jc w:val="center"/>
        </w:trPr>
        <w:tc>
          <w:tcPr>
            <w:tcW w:w="99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323A" w:rsidRPr="00B561D8" w:rsidRDefault="00C2323A" w:rsidP="005B300C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</w:tc>
      </w:tr>
      <w:tr w:rsidR="00C2323A" w:rsidRPr="00CC487D" w:rsidTr="005B300C">
        <w:trPr>
          <w:jc w:val="center"/>
        </w:trPr>
        <w:tc>
          <w:tcPr>
            <w:tcW w:w="99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2323A" w:rsidRPr="00CC487D" w:rsidRDefault="00C2323A" w:rsidP="005B300C">
            <w:pPr>
              <w:suppressAutoHyphens/>
              <w:autoSpaceDE w:val="0"/>
              <w:autoSpaceDN w:val="0"/>
              <w:adjustRightInd w:val="0"/>
              <w:rPr>
                <w:rFonts w:eastAsia="SimSun"/>
                <w:sz w:val="12"/>
                <w:szCs w:val="12"/>
                <w:lang w:eastAsia="zh-CN"/>
              </w:rPr>
            </w:pPr>
          </w:p>
        </w:tc>
      </w:tr>
      <w:tr w:rsidR="00C2323A" w:rsidRPr="00CC487D" w:rsidTr="005B300C">
        <w:trPr>
          <w:jc w:val="center"/>
        </w:trPr>
        <w:tc>
          <w:tcPr>
            <w:tcW w:w="9994" w:type="dxa"/>
            <w:shd w:val="clear" w:color="auto" w:fill="auto"/>
          </w:tcPr>
          <w:p w:rsidR="00C2323A" w:rsidRPr="00CC487D" w:rsidRDefault="00C2323A" w:rsidP="005B300C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  <w:r>
              <w:rPr>
                <w:rFonts w:eastAsia="SimSun"/>
                <w:szCs w:val="24"/>
                <w:lang w:eastAsia="zh-CN"/>
              </w:rPr>
              <w:t>У</w:t>
            </w:r>
            <w:r w:rsidRPr="00782FF6">
              <w:rPr>
                <w:rFonts w:eastAsia="SimSun"/>
                <w:szCs w:val="24"/>
                <w:lang w:eastAsia="zh-CN"/>
              </w:rPr>
              <w:t>четный номер контрольного (надзорного) мероприятия</w:t>
            </w:r>
            <w:r>
              <w:rPr>
                <w:rFonts w:eastAsia="SimSun"/>
                <w:szCs w:val="24"/>
                <w:lang w:eastAsia="zh-CN"/>
              </w:rPr>
              <w:t>:</w:t>
            </w:r>
          </w:p>
        </w:tc>
      </w:tr>
      <w:tr w:rsidR="00C2323A" w:rsidRPr="00B561D8" w:rsidTr="005B300C">
        <w:trPr>
          <w:jc w:val="center"/>
        </w:trPr>
        <w:tc>
          <w:tcPr>
            <w:tcW w:w="9994" w:type="dxa"/>
            <w:tcBorders>
              <w:bottom w:val="single" w:sz="4" w:space="0" w:color="auto"/>
            </w:tcBorders>
            <w:shd w:val="clear" w:color="auto" w:fill="auto"/>
          </w:tcPr>
          <w:p w:rsidR="00C2323A" w:rsidRPr="00B561D8" w:rsidRDefault="00C2323A" w:rsidP="005B300C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szCs w:val="24"/>
                <w:lang w:eastAsia="zh-CN"/>
              </w:rPr>
            </w:pPr>
          </w:p>
        </w:tc>
      </w:tr>
    </w:tbl>
    <w:p w:rsidR="00C2323A" w:rsidRDefault="00C2323A" w:rsidP="00C2323A">
      <w:pPr>
        <w:jc w:val="both"/>
        <w:rPr>
          <w:sz w:val="20"/>
          <w:szCs w:val="20"/>
        </w:rPr>
      </w:pPr>
    </w:p>
    <w:tbl>
      <w:tblPr>
        <w:tblStyle w:val="ab"/>
        <w:tblW w:w="9847" w:type="dxa"/>
        <w:jc w:val="center"/>
        <w:tblLook w:val="04A0" w:firstRow="1" w:lastRow="0" w:firstColumn="1" w:lastColumn="0" w:noHBand="0" w:noVBand="1"/>
      </w:tblPr>
      <w:tblGrid>
        <w:gridCol w:w="540"/>
        <w:gridCol w:w="2737"/>
        <w:gridCol w:w="3150"/>
        <w:gridCol w:w="1902"/>
        <w:gridCol w:w="1518"/>
      </w:tblGrid>
      <w:tr w:rsidR="00C2323A" w:rsidTr="005B300C">
        <w:trPr>
          <w:jc w:val="center"/>
        </w:trPr>
        <w:tc>
          <w:tcPr>
            <w:tcW w:w="98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323A" w:rsidRDefault="00C2323A" w:rsidP="005B300C">
            <w:pPr>
              <w:jc w:val="center"/>
              <w:rPr>
                <w:szCs w:val="24"/>
              </w:rPr>
            </w:pPr>
            <w:r w:rsidRPr="00110E71">
              <w:rPr>
                <w:szCs w:val="24"/>
              </w:rPr>
              <w:t xml:space="preserve">Список контрольных вопросов, отражающих содержание </w:t>
            </w:r>
            <w:r>
              <w:rPr>
                <w:szCs w:val="24"/>
              </w:rPr>
              <w:t xml:space="preserve">обязательных требований, ответы </w:t>
            </w:r>
            <w:r w:rsidRPr="00110E71">
              <w:rPr>
                <w:szCs w:val="24"/>
              </w:rPr>
              <w:t>на которые свидетельствуют о соблюдении или несоблюдении контролируемым лицом обязательных требований</w:t>
            </w:r>
          </w:p>
          <w:p w:rsidR="00C2323A" w:rsidRPr="00B36AC2" w:rsidRDefault="00C2323A" w:rsidP="005B300C">
            <w:pPr>
              <w:jc w:val="center"/>
              <w:rPr>
                <w:szCs w:val="24"/>
              </w:rPr>
            </w:pPr>
          </w:p>
        </w:tc>
      </w:tr>
      <w:tr w:rsidR="00C2323A" w:rsidTr="005B300C">
        <w:trPr>
          <w:jc w:val="center"/>
        </w:trPr>
        <w:tc>
          <w:tcPr>
            <w:tcW w:w="540" w:type="dxa"/>
            <w:tcBorders>
              <w:top w:val="single" w:sz="4" w:space="0" w:color="auto"/>
            </w:tcBorders>
          </w:tcPr>
          <w:p w:rsidR="00C2323A" w:rsidRPr="00B36AC2" w:rsidRDefault="00C2323A" w:rsidP="005B300C">
            <w:pPr>
              <w:jc w:val="center"/>
              <w:rPr>
                <w:szCs w:val="24"/>
              </w:rPr>
            </w:pPr>
            <w:r w:rsidRPr="00B36AC2">
              <w:rPr>
                <w:szCs w:val="24"/>
              </w:rPr>
              <w:t>№ п/п</w:t>
            </w:r>
          </w:p>
        </w:tc>
        <w:tc>
          <w:tcPr>
            <w:tcW w:w="2737" w:type="dxa"/>
            <w:tcBorders>
              <w:top w:val="single" w:sz="4" w:space="0" w:color="auto"/>
            </w:tcBorders>
          </w:tcPr>
          <w:p w:rsidR="00C2323A" w:rsidRPr="00B36AC2" w:rsidRDefault="00C2323A" w:rsidP="005B300C">
            <w:pPr>
              <w:jc w:val="center"/>
              <w:rPr>
                <w:szCs w:val="24"/>
              </w:rPr>
            </w:pPr>
            <w:r w:rsidRPr="00B36AC2">
              <w:rPr>
                <w:szCs w:val="24"/>
              </w:rPr>
              <w:t>Контрольные вопросы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C2323A" w:rsidRPr="00B36AC2" w:rsidRDefault="00C2323A" w:rsidP="005B300C">
            <w:pPr>
              <w:jc w:val="center"/>
              <w:rPr>
                <w:szCs w:val="24"/>
              </w:rPr>
            </w:pPr>
            <w:r w:rsidRPr="00B36AC2">
              <w:rPr>
                <w:szCs w:val="24"/>
              </w:rPr>
              <w:t>Реквизиты нормативных правовых актов, с указанием структурных единиц этих актов</w:t>
            </w:r>
          </w:p>
        </w:tc>
        <w:tc>
          <w:tcPr>
            <w:tcW w:w="1902" w:type="dxa"/>
            <w:tcBorders>
              <w:top w:val="single" w:sz="4" w:space="0" w:color="auto"/>
            </w:tcBorders>
          </w:tcPr>
          <w:p w:rsidR="00C2323A" w:rsidRPr="00B36AC2" w:rsidRDefault="00C2323A" w:rsidP="005B300C">
            <w:pPr>
              <w:ind w:right="-33"/>
              <w:jc w:val="center"/>
              <w:rPr>
                <w:szCs w:val="24"/>
              </w:rPr>
            </w:pPr>
            <w:r w:rsidRPr="00B36AC2">
              <w:rPr>
                <w:szCs w:val="24"/>
              </w:rPr>
              <w:t>Ответы</w:t>
            </w:r>
            <w:r>
              <w:rPr>
                <w:szCs w:val="24"/>
              </w:rPr>
              <w:br/>
              <w:t>(«да» / «нет» /</w:t>
            </w:r>
            <w:r w:rsidRPr="00B36AC2">
              <w:rPr>
                <w:szCs w:val="24"/>
              </w:rPr>
              <w:t xml:space="preserve"> «неприменимо»)</w:t>
            </w:r>
          </w:p>
        </w:tc>
        <w:tc>
          <w:tcPr>
            <w:tcW w:w="1518" w:type="dxa"/>
            <w:tcBorders>
              <w:top w:val="single" w:sz="4" w:space="0" w:color="auto"/>
            </w:tcBorders>
          </w:tcPr>
          <w:p w:rsidR="00C2323A" w:rsidRPr="00B36AC2" w:rsidRDefault="00C2323A" w:rsidP="005B300C">
            <w:pPr>
              <w:jc w:val="both"/>
              <w:rPr>
                <w:szCs w:val="24"/>
              </w:rPr>
            </w:pPr>
            <w:r w:rsidRPr="00B36AC2">
              <w:rPr>
                <w:szCs w:val="24"/>
              </w:rPr>
              <w:t>Примечания</w:t>
            </w:r>
          </w:p>
        </w:tc>
      </w:tr>
      <w:tr w:rsidR="00C2323A" w:rsidTr="005B300C">
        <w:trPr>
          <w:jc w:val="center"/>
        </w:trPr>
        <w:tc>
          <w:tcPr>
            <w:tcW w:w="540" w:type="dxa"/>
          </w:tcPr>
          <w:p w:rsidR="00C2323A" w:rsidRPr="00B36AC2" w:rsidRDefault="00C2323A" w:rsidP="005B300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737" w:type="dxa"/>
          </w:tcPr>
          <w:p w:rsidR="00C2323A" w:rsidRPr="006D0040" w:rsidRDefault="00C2323A" w:rsidP="00C2323A">
            <w:pPr>
              <w:jc w:val="center"/>
              <w:rPr>
                <w:sz w:val="22"/>
              </w:rPr>
            </w:pPr>
            <w:r>
              <w:rPr>
                <w:rStyle w:val="CharStyle14"/>
                <w:color w:val="000000"/>
              </w:rPr>
              <w:t xml:space="preserve">Соблюдаются ли </w:t>
            </w:r>
            <w:r w:rsidRPr="00C2323A">
              <w:rPr>
                <w:rStyle w:val="CharStyle14"/>
                <w:color w:val="000000"/>
              </w:rPr>
              <w:t>организациями при реализации лек</w:t>
            </w:r>
            <w:r>
              <w:rPr>
                <w:rStyle w:val="CharStyle14"/>
                <w:color w:val="000000"/>
              </w:rPr>
              <w:t xml:space="preserve">арственных препаратов, включенных </w:t>
            </w:r>
            <w:r>
              <w:rPr>
                <w:rStyle w:val="CharStyle14"/>
                <w:color w:val="000000"/>
              </w:rPr>
              <w:br/>
              <w:t xml:space="preserve">в перечень жизненно необходимых </w:t>
            </w:r>
            <w:r>
              <w:rPr>
                <w:rStyle w:val="CharStyle14"/>
                <w:color w:val="000000"/>
              </w:rPr>
              <w:br/>
              <w:t xml:space="preserve">и важнейших лекарственных </w:t>
            </w:r>
            <w:r>
              <w:rPr>
                <w:rStyle w:val="CharStyle14"/>
                <w:color w:val="000000"/>
              </w:rPr>
              <w:lastRenderedPageBreak/>
              <w:t>препаратов, требования</w:t>
            </w:r>
            <w:r w:rsidRPr="00C2323A">
              <w:rPr>
                <w:rStyle w:val="CharStyle14"/>
                <w:color w:val="000000"/>
              </w:rPr>
              <w:t xml:space="preserve"> </w:t>
            </w:r>
            <w:r>
              <w:rPr>
                <w:rStyle w:val="CharStyle14"/>
                <w:color w:val="000000"/>
              </w:rPr>
              <w:br/>
            </w:r>
            <w:r w:rsidRPr="00C2323A">
              <w:rPr>
                <w:rStyle w:val="CharStyle14"/>
                <w:color w:val="000000"/>
              </w:rPr>
              <w:t xml:space="preserve">к применению цен, уровень которых не должен превышать сумму фактической отпускной цены, установленной производителем лекарственных препаратов, и которые </w:t>
            </w:r>
            <w:r>
              <w:rPr>
                <w:rStyle w:val="CharStyle14"/>
                <w:color w:val="000000"/>
              </w:rPr>
              <w:br/>
            </w:r>
            <w:r w:rsidRPr="00C2323A">
              <w:rPr>
                <w:rStyle w:val="CharStyle14"/>
                <w:color w:val="000000"/>
              </w:rPr>
              <w:t xml:space="preserve">не превышают зарегистрированных предельных отпускных цен, и размеров оптовых надбавок и (или) размеров розничных надбавок, </w:t>
            </w:r>
            <w:r>
              <w:rPr>
                <w:rStyle w:val="CharStyle14"/>
                <w:color w:val="000000"/>
              </w:rPr>
              <w:br/>
            </w:r>
            <w:r w:rsidRPr="00C2323A">
              <w:rPr>
                <w:rStyle w:val="CharStyle14"/>
                <w:color w:val="000000"/>
              </w:rPr>
              <w:t>не превышающих соответственно размеров предельных оптовых надбавок и (или) размеров предельных розничных надбавок, установле</w:t>
            </w:r>
            <w:r>
              <w:rPr>
                <w:rStyle w:val="CharStyle14"/>
                <w:color w:val="000000"/>
              </w:rPr>
              <w:t>нных в Санкт-Петербурге</w:t>
            </w:r>
          </w:p>
        </w:tc>
        <w:tc>
          <w:tcPr>
            <w:tcW w:w="3150" w:type="dxa"/>
          </w:tcPr>
          <w:p w:rsidR="00C2323A" w:rsidRPr="00C2323A" w:rsidRDefault="00C2323A" w:rsidP="00C2323A">
            <w:pPr>
              <w:jc w:val="center"/>
              <w:rPr>
                <w:rStyle w:val="CharStyle19"/>
                <w:color w:val="000000"/>
              </w:rPr>
            </w:pPr>
            <w:r>
              <w:rPr>
                <w:rStyle w:val="CharStyle19"/>
                <w:color w:val="000000"/>
              </w:rPr>
              <w:lastRenderedPageBreak/>
              <w:t xml:space="preserve">Часть 2 статьи </w:t>
            </w:r>
            <w:r>
              <w:rPr>
                <w:rStyle w:val="CharStyle19"/>
                <w:color w:val="000000"/>
              </w:rPr>
              <w:t>9.3 Федерального</w:t>
            </w:r>
            <w:r w:rsidRPr="00C2323A">
              <w:rPr>
                <w:rStyle w:val="CharStyle19"/>
                <w:color w:val="000000"/>
              </w:rPr>
              <w:t xml:space="preserve"> закон</w:t>
            </w:r>
            <w:r>
              <w:rPr>
                <w:rStyle w:val="CharStyle19"/>
                <w:color w:val="000000"/>
              </w:rPr>
              <w:t>а</w:t>
            </w:r>
            <w:r w:rsidRPr="00C2323A">
              <w:rPr>
                <w:rStyle w:val="CharStyle19"/>
                <w:color w:val="000000"/>
              </w:rPr>
              <w:t xml:space="preserve"> </w:t>
            </w:r>
            <w:r>
              <w:rPr>
                <w:rStyle w:val="CharStyle19"/>
                <w:color w:val="000000"/>
              </w:rPr>
              <w:br/>
            </w:r>
            <w:r w:rsidRPr="00C2323A">
              <w:rPr>
                <w:rStyle w:val="CharStyle19"/>
                <w:color w:val="000000"/>
              </w:rPr>
              <w:t xml:space="preserve">от 12.04.2010 </w:t>
            </w:r>
            <w:r>
              <w:rPr>
                <w:rStyle w:val="CharStyle19"/>
                <w:color w:val="000000"/>
              </w:rPr>
              <w:t xml:space="preserve">№ </w:t>
            </w:r>
            <w:r w:rsidRPr="00C2323A">
              <w:rPr>
                <w:rStyle w:val="CharStyle19"/>
                <w:color w:val="000000"/>
              </w:rPr>
              <w:t>61-ФЗ</w:t>
            </w:r>
          </w:p>
          <w:p w:rsidR="00C2323A" w:rsidRPr="006D0040" w:rsidRDefault="00C2323A" w:rsidP="00C2323A">
            <w:pPr>
              <w:jc w:val="center"/>
              <w:rPr>
                <w:sz w:val="22"/>
              </w:rPr>
            </w:pPr>
            <w:r>
              <w:rPr>
                <w:rStyle w:val="CharStyle19"/>
                <w:color w:val="000000"/>
              </w:rPr>
              <w:t>«</w:t>
            </w:r>
            <w:r w:rsidRPr="00C2323A">
              <w:rPr>
                <w:rStyle w:val="CharStyle19"/>
                <w:color w:val="000000"/>
              </w:rPr>
              <w:t>Об обра</w:t>
            </w:r>
            <w:r>
              <w:rPr>
                <w:rStyle w:val="CharStyle19"/>
                <w:color w:val="000000"/>
              </w:rPr>
              <w:t>щении лекарственных средств»</w:t>
            </w:r>
          </w:p>
        </w:tc>
        <w:tc>
          <w:tcPr>
            <w:tcW w:w="1902" w:type="dxa"/>
          </w:tcPr>
          <w:p w:rsidR="00C2323A" w:rsidRPr="00B36AC2" w:rsidRDefault="00C2323A" w:rsidP="005B300C">
            <w:pPr>
              <w:jc w:val="center"/>
              <w:rPr>
                <w:szCs w:val="24"/>
              </w:rPr>
            </w:pPr>
          </w:p>
        </w:tc>
        <w:tc>
          <w:tcPr>
            <w:tcW w:w="1518" w:type="dxa"/>
          </w:tcPr>
          <w:p w:rsidR="00C2323A" w:rsidRPr="00B36AC2" w:rsidRDefault="00C2323A" w:rsidP="005B300C">
            <w:pPr>
              <w:jc w:val="both"/>
              <w:rPr>
                <w:szCs w:val="24"/>
              </w:rPr>
            </w:pPr>
          </w:p>
        </w:tc>
      </w:tr>
    </w:tbl>
    <w:p w:rsidR="00C2323A" w:rsidRDefault="00C2323A" w:rsidP="00C2323A">
      <w:pPr>
        <w:jc w:val="both"/>
        <w:rPr>
          <w:sz w:val="20"/>
          <w:szCs w:val="20"/>
        </w:rPr>
      </w:pPr>
    </w:p>
    <w:tbl>
      <w:tblPr>
        <w:tblW w:w="9498" w:type="dxa"/>
        <w:jc w:val="center"/>
        <w:tblLayout w:type="fixed"/>
        <w:tblLook w:val="04A0" w:firstRow="1" w:lastRow="0" w:firstColumn="1" w:lastColumn="0" w:noHBand="0" w:noVBand="1"/>
      </w:tblPr>
      <w:tblGrid>
        <w:gridCol w:w="4183"/>
        <w:gridCol w:w="5315"/>
      </w:tblGrid>
      <w:tr w:rsidR="00C2323A" w:rsidRPr="00CC487D" w:rsidTr="005B300C">
        <w:trPr>
          <w:jc w:val="center"/>
        </w:trPr>
        <w:tc>
          <w:tcPr>
            <w:tcW w:w="4183" w:type="dxa"/>
            <w:shd w:val="clear" w:color="auto" w:fill="auto"/>
          </w:tcPr>
          <w:p w:rsidR="00C2323A" w:rsidRPr="00CC487D" w:rsidRDefault="00C2323A" w:rsidP="005B300C">
            <w:pPr>
              <w:suppressAutoHyphens/>
              <w:autoSpaceDE w:val="0"/>
              <w:autoSpaceDN w:val="0"/>
              <w:adjustRightInd w:val="0"/>
              <w:ind w:left="-173" w:firstLine="173"/>
              <w:rPr>
                <w:rFonts w:eastAsia="SimSun"/>
                <w:szCs w:val="24"/>
                <w:lang w:eastAsia="zh-CN"/>
              </w:rPr>
            </w:pPr>
            <w:r>
              <w:rPr>
                <w:rFonts w:eastAsia="SimSun"/>
                <w:szCs w:val="24"/>
                <w:lang w:eastAsia="zh-CN"/>
              </w:rPr>
              <w:t>Дата заполнения проверочного листа:</w:t>
            </w:r>
          </w:p>
        </w:tc>
        <w:tc>
          <w:tcPr>
            <w:tcW w:w="5315" w:type="dxa"/>
            <w:tcBorders>
              <w:bottom w:val="single" w:sz="4" w:space="0" w:color="auto"/>
            </w:tcBorders>
            <w:shd w:val="clear" w:color="auto" w:fill="auto"/>
          </w:tcPr>
          <w:p w:rsidR="00C2323A" w:rsidRPr="00CC487D" w:rsidRDefault="00C2323A" w:rsidP="005B300C">
            <w:pPr>
              <w:suppressAutoHyphens/>
              <w:autoSpaceDE w:val="0"/>
              <w:autoSpaceDN w:val="0"/>
              <w:adjustRightInd w:val="0"/>
              <w:rPr>
                <w:rFonts w:eastAsia="SimSun"/>
                <w:szCs w:val="24"/>
                <w:lang w:eastAsia="zh-CN"/>
              </w:rPr>
            </w:pPr>
          </w:p>
        </w:tc>
      </w:tr>
    </w:tbl>
    <w:p w:rsidR="00C2323A" w:rsidRDefault="00C2323A" w:rsidP="00C2323A">
      <w:pPr>
        <w:rPr>
          <w:szCs w:val="24"/>
        </w:rPr>
      </w:pP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283"/>
        <w:gridCol w:w="1843"/>
        <w:gridCol w:w="283"/>
        <w:gridCol w:w="2541"/>
      </w:tblGrid>
      <w:tr w:rsidR="00C2323A" w:rsidRPr="001E0C04" w:rsidTr="005B300C">
        <w:trPr>
          <w:jc w:val="center"/>
        </w:trPr>
        <w:tc>
          <w:tcPr>
            <w:tcW w:w="9345" w:type="dxa"/>
            <w:gridSpan w:val="5"/>
          </w:tcPr>
          <w:p w:rsidR="00C2323A" w:rsidRPr="001E0C04" w:rsidRDefault="00C2323A" w:rsidP="005B300C">
            <w:pPr>
              <w:ind w:left="-113"/>
              <w:rPr>
                <w:rFonts w:eastAsia="SimSun"/>
                <w:szCs w:val="24"/>
                <w:lang w:eastAsia="zh-CN"/>
              </w:rPr>
            </w:pPr>
            <w:r w:rsidRPr="001E0C04">
              <w:rPr>
                <w:rFonts w:eastAsia="SimSun"/>
                <w:szCs w:val="24"/>
                <w:lang w:eastAsia="zh-CN"/>
              </w:rPr>
              <w:t>Должностные лица, проводящие контрольное (надзорное) мероприятие и заполняющие проверочный лист</w:t>
            </w:r>
          </w:p>
        </w:tc>
      </w:tr>
      <w:tr w:rsidR="00C2323A" w:rsidRPr="007348B7" w:rsidTr="005B300C">
        <w:trPr>
          <w:jc w:val="center"/>
        </w:trPr>
        <w:tc>
          <w:tcPr>
            <w:tcW w:w="4395" w:type="dxa"/>
            <w:tcBorders>
              <w:bottom w:val="single" w:sz="4" w:space="0" w:color="auto"/>
            </w:tcBorders>
          </w:tcPr>
          <w:p w:rsidR="00C2323A" w:rsidRPr="007348B7" w:rsidRDefault="00C2323A" w:rsidP="005B300C"/>
        </w:tc>
        <w:tc>
          <w:tcPr>
            <w:tcW w:w="283" w:type="dxa"/>
          </w:tcPr>
          <w:p w:rsidR="00C2323A" w:rsidRPr="007348B7" w:rsidRDefault="00C2323A" w:rsidP="005B300C"/>
        </w:tc>
        <w:tc>
          <w:tcPr>
            <w:tcW w:w="1843" w:type="dxa"/>
            <w:tcBorders>
              <w:bottom w:val="single" w:sz="4" w:space="0" w:color="auto"/>
            </w:tcBorders>
          </w:tcPr>
          <w:p w:rsidR="00C2323A" w:rsidRPr="007348B7" w:rsidRDefault="00C2323A" w:rsidP="005B300C">
            <w:pPr>
              <w:jc w:val="center"/>
              <w:rPr>
                <w:sz w:val="16"/>
                <w:highlight w:val="yellow"/>
              </w:rPr>
            </w:pPr>
          </w:p>
        </w:tc>
        <w:tc>
          <w:tcPr>
            <w:tcW w:w="283" w:type="dxa"/>
          </w:tcPr>
          <w:p w:rsidR="00C2323A" w:rsidRPr="007348B7" w:rsidRDefault="00C2323A" w:rsidP="005B300C"/>
        </w:tc>
        <w:tc>
          <w:tcPr>
            <w:tcW w:w="2541" w:type="dxa"/>
            <w:tcBorders>
              <w:bottom w:val="single" w:sz="4" w:space="0" w:color="auto"/>
            </w:tcBorders>
          </w:tcPr>
          <w:p w:rsidR="00C2323A" w:rsidRPr="007348B7" w:rsidRDefault="00C2323A" w:rsidP="005B300C">
            <w:pPr>
              <w:jc w:val="center"/>
              <w:rPr>
                <w:sz w:val="16"/>
                <w:highlight w:val="yellow"/>
              </w:rPr>
            </w:pPr>
          </w:p>
        </w:tc>
      </w:tr>
      <w:tr w:rsidR="00C2323A" w:rsidRPr="007348B7" w:rsidTr="005B300C">
        <w:trPr>
          <w:jc w:val="center"/>
        </w:trPr>
        <w:tc>
          <w:tcPr>
            <w:tcW w:w="4395" w:type="dxa"/>
            <w:tcBorders>
              <w:top w:val="single" w:sz="4" w:space="0" w:color="auto"/>
            </w:tcBorders>
          </w:tcPr>
          <w:p w:rsidR="00C2323A" w:rsidRPr="001E0C04" w:rsidRDefault="00C2323A" w:rsidP="005B300C">
            <w:pPr>
              <w:spacing w:after="120"/>
              <w:jc w:val="center"/>
              <w:rPr>
                <w:sz w:val="16"/>
                <w:szCs w:val="16"/>
              </w:rPr>
            </w:pPr>
            <w:r w:rsidRPr="001E0C04">
              <w:rPr>
                <w:sz w:val="16"/>
                <w:szCs w:val="16"/>
              </w:rPr>
              <w:t>(должность)</w:t>
            </w:r>
          </w:p>
        </w:tc>
        <w:tc>
          <w:tcPr>
            <w:tcW w:w="283" w:type="dxa"/>
          </w:tcPr>
          <w:p w:rsidR="00C2323A" w:rsidRPr="001E0C04" w:rsidRDefault="00C2323A" w:rsidP="005B300C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2323A" w:rsidRPr="001E0C04" w:rsidRDefault="00C2323A" w:rsidP="005B300C">
            <w:pPr>
              <w:spacing w:after="120"/>
              <w:jc w:val="center"/>
              <w:rPr>
                <w:sz w:val="16"/>
                <w:szCs w:val="16"/>
              </w:rPr>
            </w:pPr>
            <w:r w:rsidRPr="001E0C04">
              <w:rPr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C2323A" w:rsidRPr="001E0C04" w:rsidRDefault="00C2323A" w:rsidP="005B300C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2541" w:type="dxa"/>
            <w:tcBorders>
              <w:top w:val="single" w:sz="4" w:space="0" w:color="auto"/>
            </w:tcBorders>
          </w:tcPr>
          <w:p w:rsidR="00C2323A" w:rsidRPr="001E0C04" w:rsidRDefault="00C2323A" w:rsidP="005B300C">
            <w:pPr>
              <w:spacing w:after="120"/>
              <w:jc w:val="center"/>
              <w:rPr>
                <w:sz w:val="16"/>
                <w:szCs w:val="16"/>
              </w:rPr>
            </w:pPr>
            <w:r w:rsidRPr="001E0C04">
              <w:rPr>
                <w:sz w:val="16"/>
                <w:szCs w:val="16"/>
              </w:rPr>
              <w:t>(инициалы, фамилия)</w:t>
            </w:r>
          </w:p>
        </w:tc>
      </w:tr>
    </w:tbl>
    <w:p w:rsidR="00C2323A" w:rsidRPr="000B6512" w:rsidRDefault="00C2323A" w:rsidP="00C2323A">
      <w:pPr>
        <w:rPr>
          <w:sz w:val="14"/>
          <w:szCs w:val="24"/>
        </w:rPr>
      </w:pPr>
    </w:p>
    <w:p w:rsidR="00C2323A" w:rsidRDefault="00C2323A" w:rsidP="00C2323A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C2323A" w:rsidRDefault="00C2323A" w:rsidP="00C2323A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C2323A" w:rsidRDefault="00C2323A" w:rsidP="00C2323A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C2323A" w:rsidRDefault="00C2323A" w:rsidP="00C2323A">
      <w:pPr>
        <w:autoSpaceDE w:val="0"/>
        <w:autoSpaceDN w:val="0"/>
        <w:spacing w:line="0" w:lineRule="atLeast"/>
        <w:ind w:right="-283"/>
        <w:jc w:val="center"/>
        <w:rPr>
          <w:b/>
          <w:sz w:val="26"/>
          <w:szCs w:val="26"/>
        </w:rPr>
      </w:pPr>
    </w:p>
    <w:p w:rsidR="00C2323A" w:rsidRPr="00E47580" w:rsidRDefault="00C2323A" w:rsidP="009F43AC">
      <w:pPr>
        <w:autoSpaceDE w:val="0"/>
        <w:autoSpaceDN w:val="0"/>
        <w:spacing w:line="0" w:lineRule="atLeast"/>
        <w:ind w:right="-283"/>
        <w:jc w:val="center"/>
      </w:pPr>
    </w:p>
    <w:sectPr w:rsidR="00C2323A" w:rsidRPr="00E47580" w:rsidSect="008E60F5">
      <w:pgSz w:w="11906" w:h="16838" w:code="9"/>
      <w:pgMar w:top="851" w:right="849" w:bottom="567" w:left="1134" w:header="369" w:footer="4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7B92" w:rsidRDefault="00B27B92">
      <w:r>
        <w:separator/>
      </w:r>
    </w:p>
  </w:endnote>
  <w:endnote w:type="continuationSeparator" w:id="0">
    <w:p w:rsidR="00B27B92" w:rsidRDefault="00B27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7B92" w:rsidRDefault="00B27B92">
      <w:r>
        <w:separator/>
      </w:r>
    </w:p>
  </w:footnote>
  <w:footnote w:type="continuationSeparator" w:id="0">
    <w:p w:rsidR="00B27B92" w:rsidRDefault="00B27B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B026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06022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9A64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AAAE6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F9830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C7465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9088F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23C77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BD4B1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E08B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AB53CA"/>
    <w:multiLevelType w:val="multilevel"/>
    <w:tmpl w:val="4726D9B0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16865835"/>
    <w:multiLevelType w:val="hybridMultilevel"/>
    <w:tmpl w:val="49B63ADA"/>
    <w:lvl w:ilvl="0" w:tplc="C0E8F5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D37197A"/>
    <w:multiLevelType w:val="hybridMultilevel"/>
    <w:tmpl w:val="E7C89904"/>
    <w:lvl w:ilvl="0" w:tplc="2E2CC876">
      <w:start w:val="1"/>
      <w:numFmt w:val="decimal"/>
      <w:lvlText w:val="%1."/>
      <w:lvlJc w:val="left"/>
      <w:pPr>
        <w:ind w:left="1617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 w15:restartNumberingAfterBreak="0">
    <w:nsid w:val="3EB570B2"/>
    <w:multiLevelType w:val="hybridMultilevel"/>
    <w:tmpl w:val="562C56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9f2d69e9-4de9-4826-921b-127becc1bc0f"/>
  </w:docVars>
  <w:rsids>
    <w:rsidRoot w:val="00ED570C"/>
    <w:rsid w:val="0000063F"/>
    <w:rsid w:val="0000649D"/>
    <w:rsid w:val="00007CBE"/>
    <w:rsid w:val="00010A40"/>
    <w:rsid w:val="00012650"/>
    <w:rsid w:val="00016498"/>
    <w:rsid w:val="00017717"/>
    <w:rsid w:val="0002194C"/>
    <w:rsid w:val="0002421B"/>
    <w:rsid w:val="00025B5C"/>
    <w:rsid w:val="00026186"/>
    <w:rsid w:val="00034A56"/>
    <w:rsid w:val="00047A02"/>
    <w:rsid w:val="0005270D"/>
    <w:rsid w:val="00055114"/>
    <w:rsid w:val="000649A3"/>
    <w:rsid w:val="000711F2"/>
    <w:rsid w:val="00083B81"/>
    <w:rsid w:val="00086E38"/>
    <w:rsid w:val="000902F5"/>
    <w:rsid w:val="000906C4"/>
    <w:rsid w:val="0009680A"/>
    <w:rsid w:val="000B27A7"/>
    <w:rsid w:val="000B47B4"/>
    <w:rsid w:val="000C2BD2"/>
    <w:rsid w:val="000E18E0"/>
    <w:rsid w:val="000E4AA1"/>
    <w:rsid w:val="000F4B65"/>
    <w:rsid w:val="000F62E5"/>
    <w:rsid w:val="000F76EF"/>
    <w:rsid w:val="00101B31"/>
    <w:rsid w:val="00112A77"/>
    <w:rsid w:val="00134102"/>
    <w:rsid w:val="00136632"/>
    <w:rsid w:val="00144849"/>
    <w:rsid w:val="00147F27"/>
    <w:rsid w:val="00155166"/>
    <w:rsid w:val="00160F09"/>
    <w:rsid w:val="001753AF"/>
    <w:rsid w:val="00183E82"/>
    <w:rsid w:val="00186710"/>
    <w:rsid w:val="001A0AD9"/>
    <w:rsid w:val="001B5115"/>
    <w:rsid w:val="001B7CE1"/>
    <w:rsid w:val="001C26BD"/>
    <w:rsid w:val="001C412C"/>
    <w:rsid w:val="001C72F8"/>
    <w:rsid w:val="001D2E59"/>
    <w:rsid w:val="001E04A7"/>
    <w:rsid w:val="001E1A2E"/>
    <w:rsid w:val="001E2A98"/>
    <w:rsid w:val="001F3D5D"/>
    <w:rsid w:val="00202D18"/>
    <w:rsid w:val="00211C47"/>
    <w:rsid w:val="00220A34"/>
    <w:rsid w:val="00222428"/>
    <w:rsid w:val="00231099"/>
    <w:rsid w:val="0024107A"/>
    <w:rsid w:val="00261512"/>
    <w:rsid w:val="0026529D"/>
    <w:rsid w:val="00270A35"/>
    <w:rsid w:val="00274270"/>
    <w:rsid w:val="0027533B"/>
    <w:rsid w:val="002A3EC3"/>
    <w:rsid w:val="002A4155"/>
    <w:rsid w:val="002D5B3B"/>
    <w:rsid w:val="002D7411"/>
    <w:rsid w:val="002F1757"/>
    <w:rsid w:val="002F22EB"/>
    <w:rsid w:val="0030278E"/>
    <w:rsid w:val="00304CA5"/>
    <w:rsid w:val="00304E67"/>
    <w:rsid w:val="00320443"/>
    <w:rsid w:val="003277EA"/>
    <w:rsid w:val="00327CD7"/>
    <w:rsid w:val="0033075E"/>
    <w:rsid w:val="003337E7"/>
    <w:rsid w:val="0033527F"/>
    <w:rsid w:val="00357E38"/>
    <w:rsid w:val="00374419"/>
    <w:rsid w:val="00375B04"/>
    <w:rsid w:val="003764D5"/>
    <w:rsid w:val="003A0850"/>
    <w:rsid w:val="003A7DA1"/>
    <w:rsid w:val="003B1C10"/>
    <w:rsid w:val="003C39E5"/>
    <w:rsid w:val="003E04C3"/>
    <w:rsid w:val="003E24A3"/>
    <w:rsid w:val="003E3B10"/>
    <w:rsid w:val="003E3BC5"/>
    <w:rsid w:val="003E640C"/>
    <w:rsid w:val="003F0CC4"/>
    <w:rsid w:val="00417918"/>
    <w:rsid w:val="00421C54"/>
    <w:rsid w:val="00426CB8"/>
    <w:rsid w:val="004379CD"/>
    <w:rsid w:val="00451FF9"/>
    <w:rsid w:val="00453D65"/>
    <w:rsid w:val="00470A8C"/>
    <w:rsid w:val="00484623"/>
    <w:rsid w:val="00490A32"/>
    <w:rsid w:val="004A6D01"/>
    <w:rsid w:val="004C314F"/>
    <w:rsid w:val="004C4B22"/>
    <w:rsid w:val="004C58D3"/>
    <w:rsid w:val="004D0B08"/>
    <w:rsid w:val="004D488E"/>
    <w:rsid w:val="004F3960"/>
    <w:rsid w:val="0050418A"/>
    <w:rsid w:val="00507DF0"/>
    <w:rsid w:val="00514228"/>
    <w:rsid w:val="005252BF"/>
    <w:rsid w:val="0052742A"/>
    <w:rsid w:val="00530389"/>
    <w:rsid w:val="00536E8B"/>
    <w:rsid w:val="00542113"/>
    <w:rsid w:val="00567069"/>
    <w:rsid w:val="00571C6F"/>
    <w:rsid w:val="00577626"/>
    <w:rsid w:val="005A2A1F"/>
    <w:rsid w:val="005A2F3D"/>
    <w:rsid w:val="005A4B41"/>
    <w:rsid w:val="005B4A04"/>
    <w:rsid w:val="005C28DB"/>
    <w:rsid w:val="005D210D"/>
    <w:rsid w:val="00603574"/>
    <w:rsid w:val="0060588A"/>
    <w:rsid w:val="00606788"/>
    <w:rsid w:val="00607B2B"/>
    <w:rsid w:val="00613AD4"/>
    <w:rsid w:val="006172A9"/>
    <w:rsid w:val="0062246E"/>
    <w:rsid w:val="006234A1"/>
    <w:rsid w:val="00627E5D"/>
    <w:rsid w:val="006329DE"/>
    <w:rsid w:val="006333FE"/>
    <w:rsid w:val="00642907"/>
    <w:rsid w:val="006439EE"/>
    <w:rsid w:val="00646299"/>
    <w:rsid w:val="00647E5A"/>
    <w:rsid w:val="006527DB"/>
    <w:rsid w:val="00660E41"/>
    <w:rsid w:val="00665489"/>
    <w:rsid w:val="00665ABA"/>
    <w:rsid w:val="0067530F"/>
    <w:rsid w:val="00675C9F"/>
    <w:rsid w:val="00677C9B"/>
    <w:rsid w:val="00687880"/>
    <w:rsid w:val="00692F7E"/>
    <w:rsid w:val="00695D71"/>
    <w:rsid w:val="00696D8C"/>
    <w:rsid w:val="006A20BF"/>
    <w:rsid w:val="006A6DA3"/>
    <w:rsid w:val="006B1E7C"/>
    <w:rsid w:val="006B7A37"/>
    <w:rsid w:val="006C0BF4"/>
    <w:rsid w:val="006D0040"/>
    <w:rsid w:val="006D1DB3"/>
    <w:rsid w:val="006D1EDF"/>
    <w:rsid w:val="006D75E7"/>
    <w:rsid w:val="006F0D56"/>
    <w:rsid w:val="006F1500"/>
    <w:rsid w:val="006F2BBE"/>
    <w:rsid w:val="006F707A"/>
    <w:rsid w:val="00703396"/>
    <w:rsid w:val="00722C2E"/>
    <w:rsid w:val="00724A9A"/>
    <w:rsid w:val="00740806"/>
    <w:rsid w:val="007431C6"/>
    <w:rsid w:val="00747C8B"/>
    <w:rsid w:val="00751729"/>
    <w:rsid w:val="00752848"/>
    <w:rsid w:val="0076042D"/>
    <w:rsid w:val="007628C0"/>
    <w:rsid w:val="007635A9"/>
    <w:rsid w:val="00766F5C"/>
    <w:rsid w:val="00772903"/>
    <w:rsid w:val="00772A49"/>
    <w:rsid w:val="00773505"/>
    <w:rsid w:val="00773786"/>
    <w:rsid w:val="00773F9C"/>
    <w:rsid w:val="00780D7A"/>
    <w:rsid w:val="007810DD"/>
    <w:rsid w:val="0079111E"/>
    <w:rsid w:val="007955D8"/>
    <w:rsid w:val="007A1EB0"/>
    <w:rsid w:val="007A5EF8"/>
    <w:rsid w:val="007A7262"/>
    <w:rsid w:val="007C13FB"/>
    <w:rsid w:val="007C313F"/>
    <w:rsid w:val="007C521C"/>
    <w:rsid w:val="007C5D5C"/>
    <w:rsid w:val="007C7880"/>
    <w:rsid w:val="007D3A39"/>
    <w:rsid w:val="007D7DB6"/>
    <w:rsid w:val="007E0ADC"/>
    <w:rsid w:val="007F1433"/>
    <w:rsid w:val="007F592E"/>
    <w:rsid w:val="008010BD"/>
    <w:rsid w:val="0080722E"/>
    <w:rsid w:val="0080724D"/>
    <w:rsid w:val="0081046F"/>
    <w:rsid w:val="0081223B"/>
    <w:rsid w:val="0081771E"/>
    <w:rsid w:val="00817E52"/>
    <w:rsid w:val="00826EA5"/>
    <w:rsid w:val="00837994"/>
    <w:rsid w:val="00847A3F"/>
    <w:rsid w:val="00850A98"/>
    <w:rsid w:val="00853460"/>
    <w:rsid w:val="00864019"/>
    <w:rsid w:val="00875FF2"/>
    <w:rsid w:val="008810F6"/>
    <w:rsid w:val="0089095E"/>
    <w:rsid w:val="00893EEC"/>
    <w:rsid w:val="008A055B"/>
    <w:rsid w:val="008A0AD1"/>
    <w:rsid w:val="008A7549"/>
    <w:rsid w:val="008B336F"/>
    <w:rsid w:val="008B3D47"/>
    <w:rsid w:val="008B645E"/>
    <w:rsid w:val="008C4A93"/>
    <w:rsid w:val="008C650D"/>
    <w:rsid w:val="008D04E3"/>
    <w:rsid w:val="008E60F5"/>
    <w:rsid w:val="00905099"/>
    <w:rsid w:val="009064D7"/>
    <w:rsid w:val="0090690D"/>
    <w:rsid w:val="00925FAB"/>
    <w:rsid w:val="00932A8E"/>
    <w:rsid w:val="00940B3B"/>
    <w:rsid w:val="00964518"/>
    <w:rsid w:val="00975004"/>
    <w:rsid w:val="009B448F"/>
    <w:rsid w:val="009B5053"/>
    <w:rsid w:val="009C70C7"/>
    <w:rsid w:val="009C7B6F"/>
    <w:rsid w:val="009E4834"/>
    <w:rsid w:val="009F43AC"/>
    <w:rsid w:val="009F592C"/>
    <w:rsid w:val="00A0258D"/>
    <w:rsid w:val="00A0293E"/>
    <w:rsid w:val="00A03385"/>
    <w:rsid w:val="00A04AF7"/>
    <w:rsid w:val="00A13978"/>
    <w:rsid w:val="00A347BB"/>
    <w:rsid w:val="00A44144"/>
    <w:rsid w:val="00A46F84"/>
    <w:rsid w:val="00A54201"/>
    <w:rsid w:val="00A57DC6"/>
    <w:rsid w:val="00A61FA1"/>
    <w:rsid w:val="00A6243A"/>
    <w:rsid w:val="00A653FF"/>
    <w:rsid w:val="00A65884"/>
    <w:rsid w:val="00A658E8"/>
    <w:rsid w:val="00A65A50"/>
    <w:rsid w:val="00A813E2"/>
    <w:rsid w:val="00A839D0"/>
    <w:rsid w:val="00A83A1A"/>
    <w:rsid w:val="00A93BE0"/>
    <w:rsid w:val="00A94CEF"/>
    <w:rsid w:val="00A95FDD"/>
    <w:rsid w:val="00AA2C89"/>
    <w:rsid w:val="00AA623C"/>
    <w:rsid w:val="00AB47AE"/>
    <w:rsid w:val="00AD336A"/>
    <w:rsid w:val="00AD3AB6"/>
    <w:rsid w:val="00AE6B90"/>
    <w:rsid w:val="00AF0A6F"/>
    <w:rsid w:val="00B0099E"/>
    <w:rsid w:val="00B14C65"/>
    <w:rsid w:val="00B26846"/>
    <w:rsid w:val="00B26FB7"/>
    <w:rsid w:val="00B27B92"/>
    <w:rsid w:val="00B31B8C"/>
    <w:rsid w:val="00B42151"/>
    <w:rsid w:val="00B4375E"/>
    <w:rsid w:val="00B470DA"/>
    <w:rsid w:val="00B65B87"/>
    <w:rsid w:val="00B71041"/>
    <w:rsid w:val="00B85BD0"/>
    <w:rsid w:val="00B85E92"/>
    <w:rsid w:val="00B9366D"/>
    <w:rsid w:val="00BA14BC"/>
    <w:rsid w:val="00BA48F0"/>
    <w:rsid w:val="00BB06A8"/>
    <w:rsid w:val="00BC67FA"/>
    <w:rsid w:val="00BC6B45"/>
    <w:rsid w:val="00BD1F8B"/>
    <w:rsid w:val="00BE0854"/>
    <w:rsid w:val="00BE70A2"/>
    <w:rsid w:val="00BF1B42"/>
    <w:rsid w:val="00BF2BD0"/>
    <w:rsid w:val="00C022D4"/>
    <w:rsid w:val="00C06730"/>
    <w:rsid w:val="00C2323A"/>
    <w:rsid w:val="00C23999"/>
    <w:rsid w:val="00C34E8D"/>
    <w:rsid w:val="00C36676"/>
    <w:rsid w:val="00C40350"/>
    <w:rsid w:val="00C4140D"/>
    <w:rsid w:val="00C44808"/>
    <w:rsid w:val="00C44DAA"/>
    <w:rsid w:val="00C464B0"/>
    <w:rsid w:val="00C5406C"/>
    <w:rsid w:val="00C57200"/>
    <w:rsid w:val="00C87D60"/>
    <w:rsid w:val="00C949D5"/>
    <w:rsid w:val="00CA26DD"/>
    <w:rsid w:val="00CA5A74"/>
    <w:rsid w:val="00CB2738"/>
    <w:rsid w:val="00CC25CF"/>
    <w:rsid w:val="00CD7108"/>
    <w:rsid w:val="00CE47BD"/>
    <w:rsid w:val="00CF16ED"/>
    <w:rsid w:val="00CF5D15"/>
    <w:rsid w:val="00D0775A"/>
    <w:rsid w:val="00D07FC5"/>
    <w:rsid w:val="00D216EB"/>
    <w:rsid w:val="00D40791"/>
    <w:rsid w:val="00D55300"/>
    <w:rsid w:val="00D56F8E"/>
    <w:rsid w:val="00D65D91"/>
    <w:rsid w:val="00D75843"/>
    <w:rsid w:val="00D84374"/>
    <w:rsid w:val="00D84819"/>
    <w:rsid w:val="00D90A90"/>
    <w:rsid w:val="00D933EC"/>
    <w:rsid w:val="00D94630"/>
    <w:rsid w:val="00D95FFF"/>
    <w:rsid w:val="00DB0AFF"/>
    <w:rsid w:val="00DC5861"/>
    <w:rsid w:val="00DD07CD"/>
    <w:rsid w:val="00DD085C"/>
    <w:rsid w:val="00DD3000"/>
    <w:rsid w:val="00DD5A77"/>
    <w:rsid w:val="00DD7E24"/>
    <w:rsid w:val="00DE1C7C"/>
    <w:rsid w:val="00DE4287"/>
    <w:rsid w:val="00E200AC"/>
    <w:rsid w:val="00E27473"/>
    <w:rsid w:val="00E324FC"/>
    <w:rsid w:val="00E41863"/>
    <w:rsid w:val="00E50D05"/>
    <w:rsid w:val="00E6106A"/>
    <w:rsid w:val="00E73AE0"/>
    <w:rsid w:val="00E87710"/>
    <w:rsid w:val="00E9098D"/>
    <w:rsid w:val="00E94D0F"/>
    <w:rsid w:val="00EA1183"/>
    <w:rsid w:val="00EA1D76"/>
    <w:rsid w:val="00EA2475"/>
    <w:rsid w:val="00EC32B9"/>
    <w:rsid w:val="00EC5494"/>
    <w:rsid w:val="00ED0B62"/>
    <w:rsid w:val="00ED570C"/>
    <w:rsid w:val="00ED5B0C"/>
    <w:rsid w:val="00EF053D"/>
    <w:rsid w:val="00EF17F6"/>
    <w:rsid w:val="00F06C98"/>
    <w:rsid w:val="00F10089"/>
    <w:rsid w:val="00F2312A"/>
    <w:rsid w:val="00F262BE"/>
    <w:rsid w:val="00F41645"/>
    <w:rsid w:val="00F54E1D"/>
    <w:rsid w:val="00F6009D"/>
    <w:rsid w:val="00F61417"/>
    <w:rsid w:val="00F749CF"/>
    <w:rsid w:val="00F87317"/>
    <w:rsid w:val="00F87914"/>
    <w:rsid w:val="00F90DF6"/>
    <w:rsid w:val="00FA0F9D"/>
    <w:rsid w:val="00FC71AD"/>
    <w:rsid w:val="00FD2E0D"/>
    <w:rsid w:val="00FE0E41"/>
    <w:rsid w:val="00FE5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F8C9A2"/>
  <w15:docId w15:val="{DB3F717B-E442-4E44-903E-76DB0D8FB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2BF"/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B6F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9C7B6F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2D5B3B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rsid w:val="002D5B3B"/>
    <w:pPr>
      <w:tabs>
        <w:tab w:val="center" w:pos="4677"/>
        <w:tab w:val="right" w:pos="9355"/>
      </w:tabs>
    </w:pPr>
  </w:style>
  <w:style w:type="character" w:styleId="a8">
    <w:name w:val="Hyperlink"/>
    <w:basedOn w:val="a0"/>
    <w:uiPriority w:val="99"/>
    <w:unhideWhenUsed/>
    <w:rsid w:val="006333FE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6A20BF"/>
    <w:pPr>
      <w:ind w:left="720"/>
      <w:contextualSpacing/>
    </w:pPr>
  </w:style>
  <w:style w:type="character" w:customStyle="1" w:styleId="a7">
    <w:name w:val="Нижний колонтитул Знак"/>
    <w:link w:val="a6"/>
    <w:uiPriority w:val="99"/>
    <w:rsid w:val="006F2BBE"/>
    <w:rPr>
      <w:rFonts w:ascii="Times New Roman" w:hAnsi="Times New Roman"/>
      <w:sz w:val="24"/>
      <w:szCs w:val="22"/>
      <w:lang w:eastAsia="en-US"/>
    </w:rPr>
  </w:style>
  <w:style w:type="paragraph" w:styleId="aa">
    <w:name w:val="No Spacing"/>
    <w:uiPriority w:val="99"/>
    <w:qFormat/>
    <w:rsid w:val="00AE6B90"/>
    <w:rPr>
      <w:rFonts w:ascii="Times New Roman" w:hAnsi="Times New Roman"/>
    </w:rPr>
  </w:style>
  <w:style w:type="paragraph" w:customStyle="1" w:styleId="aeoaeno12">
    <w:name w:val="ae_oaeno12"/>
    <w:basedOn w:val="a"/>
    <w:rsid w:val="008B336F"/>
    <w:pPr>
      <w:spacing w:line="360" w:lineRule="auto"/>
      <w:ind w:firstLine="720"/>
      <w:jc w:val="both"/>
    </w:pPr>
    <w:rPr>
      <w:rFonts w:eastAsia="Times New Roman"/>
      <w:szCs w:val="24"/>
      <w:lang w:eastAsia="ru-RU"/>
    </w:rPr>
  </w:style>
  <w:style w:type="paragraph" w:customStyle="1" w:styleId="Default">
    <w:name w:val="Default"/>
    <w:rsid w:val="008B336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Style6">
    <w:name w:val="Style6"/>
    <w:basedOn w:val="a"/>
    <w:uiPriority w:val="99"/>
    <w:rsid w:val="008B336F"/>
    <w:pPr>
      <w:widowControl w:val="0"/>
      <w:autoSpaceDE w:val="0"/>
      <w:autoSpaceDN w:val="0"/>
      <w:adjustRightInd w:val="0"/>
    </w:pPr>
    <w:rPr>
      <w:rFonts w:eastAsiaTheme="minorEastAsia"/>
      <w:szCs w:val="24"/>
      <w:lang w:eastAsia="ru-RU"/>
    </w:rPr>
  </w:style>
  <w:style w:type="paragraph" w:customStyle="1" w:styleId="Style7">
    <w:name w:val="Style7"/>
    <w:basedOn w:val="a"/>
    <w:uiPriority w:val="99"/>
    <w:rsid w:val="008B336F"/>
    <w:pPr>
      <w:widowControl w:val="0"/>
      <w:autoSpaceDE w:val="0"/>
      <w:autoSpaceDN w:val="0"/>
      <w:adjustRightInd w:val="0"/>
      <w:spacing w:line="283" w:lineRule="exact"/>
    </w:pPr>
    <w:rPr>
      <w:rFonts w:eastAsiaTheme="minorEastAsia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8B336F"/>
    <w:rPr>
      <w:rFonts w:ascii="Times New Roman" w:hAnsi="Times New Roman" w:cs="Times New Roman"/>
      <w:b/>
      <w:bCs/>
      <w:sz w:val="20"/>
      <w:szCs w:val="20"/>
    </w:rPr>
  </w:style>
  <w:style w:type="table" w:styleId="ab">
    <w:name w:val="Table Grid"/>
    <w:basedOn w:val="a1"/>
    <w:uiPriority w:val="59"/>
    <w:rsid w:val="008B336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semiHidden/>
    <w:unhideWhenUsed/>
    <w:rsid w:val="008B336F"/>
    <w:pPr>
      <w:spacing w:before="40" w:after="40"/>
    </w:pPr>
    <w:rPr>
      <w:rFonts w:ascii="Arial" w:eastAsia="Times New Roman" w:hAnsi="Arial" w:cs="Arial"/>
      <w:color w:val="332E2D"/>
      <w:spacing w:val="2"/>
      <w:szCs w:val="24"/>
      <w:lang w:eastAsia="ru-RU"/>
    </w:rPr>
  </w:style>
  <w:style w:type="paragraph" w:customStyle="1" w:styleId="ad">
    <w:name w:val="Базовый"/>
    <w:rsid w:val="008B336F"/>
    <w:pPr>
      <w:suppressAutoHyphens/>
      <w:spacing w:after="200" w:line="276" w:lineRule="auto"/>
    </w:pPr>
    <w:rPr>
      <w:rFonts w:eastAsia="SimSun" w:cstheme="minorBidi"/>
      <w:sz w:val="22"/>
      <w:szCs w:val="22"/>
    </w:rPr>
  </w:style>
  <w:style w:type="character" w:customStyle="1" w:styleId="1">
    <w:name w:val="Заголовок №1_"/>
    <w:basedOn w:val="a0"/>
    <w:link w:val="10"/>
    <w:rsid w:val="008B336F"/>
    <w:rPr>
      <w:b/>
      <w:bCs/>
      <w:sz w:val="26"/>
      <w:szCs w:val="26"/>
      <w:shd w:val="clear" w:color="auto" w:fill="FFFFFF"/>
    </w:rPr>
  </w:style>
  <w:style w:type="character" w:customStyle="1" w:styleId="ae">
    <w:name w:val="Основной текст_"/>
    <w:basedOn w:val="a0"/>
    <w:link w:val="11"/>
    <w:rsid w:val="008B336F"/>
    <w:rPr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8B336F"/>
    <w:pPr>
      <w:widowControl w:val="0"/>
      <w:shd w:val="clear" w:color="auto" w:fill="FFFFFF"/>
      <w:spacing w:before="300" w:after="720" w:line="0" w:lineRule="atLeast"/>
      <w:jc w:val="center"/>
      <w:outlineLvl w:val="0"/>
    </w:pPr>
    <w:rPr>
      <w:rFonts w:ascii="Calibri" w:hAnsi="Calibri"/>
      <w:b/>
      <w:bCs/>
      <w:sz w:val="26"/>
      <w:szCs w:val="26"/>
      <w:lang w:eastAsia="ru-RU"/>
    </w:rPr>
  </w:style>
  <w:style w:type="paragraph" w:customStyle="1" w:styleId="11">
    <w:name w:val="Основной текст1"/>
    <w:basedOn w:val="a"/>
    <w:link w:val="ae"/>
    <w:rsid w:val="008B336F"/>
    <w:pPr>
      <w:widowControl w:val="0"/>
      <w:shd w:val="clear" w:color="auto" w:fill="FFFFFF"/>
      <w:spacing w:before="720" w:line="322" w:lineRule="exact"/>
      <w:jc w:val="both"/>
    </w:pPr>
    <w:rPr>
      <w:rFonts w:ascii="Calibri" w:hAnsi="Calibri"/>
      <w:sz w:val="26"/>
      <w:szCs w:val="26"/>
      <w:lang w:eastAsia="ru-RU"/>
    </w:rPr>
  </w:style>
  <w:style w:type="character" w:customStyle="1" w:styleId="85pt">
    <w:name w:val="Основной текст + 8;5 pt"/>
    <w:basedOn w:val="ae"/>
    <w:rsid w:val="008B336F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155166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character" w:customStyle="1" w:styleId="CharStyle14">
    <w:name w:val="Char Style 14"/>
    <w:basedOn w:val="a0"/>
    <w:uiPriority w:val="99"/>
    <w:rsid w:val="006D0040"/>
    <w:rPr>
      <w:sz w:val="22"/>
      <w:szCs w:val="22"/>
      <w:u w:val="none"/>
    </w:rPr>
  </w:style>
  <w:style w:type="character" w:customStyle="1" w:styleId="CharStyle19">
    <w:name w:val="Char Style 19"/>
    <w:basedOn w:val="a0"/>
    <w:uiPriority w:val="99"/>
    <w:rsid w:val="00766F5C"/>
    <w:rPr>
      <w:sz w:val="22"/>
      <w:szCs w:val="22"/>
      <w:u w:val="none"/>
    </w:rPr>
  </w:style>
  <w:style w:type="character" w:styleId="af">
    <w:name w:val="annotation reference"/>
    <w:basedOn w:val="a0"/>
    <w:uiPriority w:val="99"/>
    <w:semiHidden/>
    <w:unhideWhenUsed/>
    <w:rsid w:val="00C2323A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2323A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2323A"/>
    <w:rPr>
      <w:rFonts w:ascii="Times New Roman" w:hAnsi="Times New Roman"/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2323A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2323A"/>
    <w:rPr>
      <w:rFonts w:ascii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0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6541521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olosovskiy\Local%20Settings\Temp\bdttmp\bb6e6261-809c-44e4-8c94-7d87b5255df8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bb6e6261-809c-44e4-8c94-7d87b5255df8</Template>
  <TotalTime>94</TotalTime>
  <Pages>23</Pages>
  <Words>4510</Words>
  <Characters>25712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А.С. Колосовский</dc:creator>
  <cp:lastModifiedBy>Дубовикова Анна Федоровна</cp:lastModifiedBy>
  <cp:revision>8</cp:revision>
  <cp:lastPrinted>2022-02-11T12:54:00Z</cp:lastPrinted>
  <dcterms:created xsi:type="dcterms:W3CDTF">2022-02-11T11:40:00Z</dcterms:created>
  <dcterms:modified xsi:type="dcterms:W3CDTF">2022-02-11T13:28:00Z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9f2d69e9-4de9-4826-921b-127becc1bc0f</vt:lpwstr>
  </property>
</Properties>
</file>