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30449A">
      <w:pPr>
        <w:pStyle w:val="aeoaeno12"/>
        <w:spacing w:line="240" w:lineRule="auto"/>
        <w:ind w:right="5101" w:firstLine="0"/>
      </w:pPr>
    </w:p>
    <w:p w:rsidR="00F138DC" w:rsidRPr="0030449A" w:rsidRDefault="00F138DC" w:rsidP="0030449A">
      <w:pPr>
        <w:pStyle w:val="Heading"/>
        <w:tabs>
          <w:tab w:val="center" w:pos="4673"/>
        </w:tabs>
        <w:ind w:right="3825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30449A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О </w:t>
      </w:r>
      <w:r w:rsidR="00DA2504">
        <w:rPr>
          <w:rFonts w:ascii="Times New Roman" w:hAnsi="Times New Roman" w:cs="Times New Roman"/>
          <w:bCs w:val="0"/>
          <w:color w:val="000000"/>
          <w:sz w:val="28"/>
          <w:szCs w:val="28"/>
        </w:rPr>
        <w:t>П</w:t>
      </w:r>
      <w:r w:rsidRPr="0030449A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орядке проведения отбора </w:t>
      </w:r>
      <w:r w:rsidRPr="0030449A">
        <w:rPr>
          <w:rFonts w:ascii="Times New Roman" w:hAnsi="Times New Roman" w:cs="Times New Roman"/>
          <w:sz w:val="28"/>
          <w:szCs w:val="28"/>
        </w:rPr>
        <w:t xml:space="preserve">на </w:t>
      </w:r>
      <w:r w:rsidR="00FA1E41">
        <w:rPr>
          <w:rFonts w:ascii="Times New Roman" w:hAnsi="Times New Roman" w:cs="Times New Roman"/>
          <w:sz w:val="28"/>
          <w:szCs w:val="28"/>
        </w:rPr>
        <w:t>предоставление в 202</w:t>
      </w:r>
      <w:r w:rsidR="00833352" w:rsidRPr="00833352">
        <w:rPr>
          <w:rFonts w:ascii="Times New Roman" w:hAnsi="Times New Roman" w:cs="Times New Roman"/>
          <w:sz w:val="28"/>
          <w:szCs w:val="28"/>
        </w:rPr>
        <w:t>2</w:t>
      </w:r>
      <w:r w:rsidR="0030449A" w:rsidRPr="0030449A">
        <w:rPr>
          <w:rFonts w:ascii="Times New Roman" w:hAnsi="Times New Roman" w:cs="Times New Roman"/>
          <w:sz w:val="28"/>
          <w:szCs w:val="28"/>
        </w:rPr>
        <w:t xml:space="preserve"> году субсидий </w:t>
      </w:r>
      <w:r w:rsidR="003D3492">
        <w:rPr>
          <w:rFonts w:ascii="Times New Roman" w:hAnsi="Times New Roman" w:cs="Times New Roman"/>
          <w:sz w:val="28"/>
          <w:szCs w:val="28"/>
        </w:rPr>
        <w:br/>
      </w:r>
      <w:r w:rsidR="0030449A" w:rsidRPr="0030449A">
        <w:rPr>
          <w:rFonts w:ascii="Times New Roman" w:hAnsi="Times New Roman" w:cs="Times New Roman"/>
          <w:sz w:val="28"/>
          <w:szCs w:val="28"/>
        </w:rPr>
        <w:t xml:space="preserve">на финансовое обеспечение затрат </w:t>
      </w:r>
      <w:r w:rsidR="003D3492">
        <w:rPr>
          <w:rFonts w:ascii="Times New Roman" w:hAnsi="Times New Roman" w:cs="Times New Roman"/>
          <w:sz w:val="28"/>
          <w:szCs w:val="28"/>
        </w:rPr>
        <w:br/>
      </w:r>
      <w:r w:rsidR="0030449A" w:rsidRPr="0030449A">
        <w:rPr>
          <w:rFonts w:ascii="Times New Roman" w:hAnsi="Times New Roman" w:cs="Times New Roman"/>
          <w:sz w:val="28"/>
          <w:szCs w:val="28"/>
        </w:rPr>
        <w:t>по созданию, модернизации рабочих мест,</w:t>
      </w:r>
      <w:r w:rsidR="003D3492">
        <w:rPr>
          <w:rFonts w:ascii="Times New Roman" w:hAnsi="Times New Roman" w:cs="Times New Roman"/>
          <w:sz w:val="28"/>
          <w:szCs w:val="28"/>
        </w:rPr>
        <w:br/>
      </w:r>
      <w:r w:rsidR="0030449A" w:rsidRPr="0030449A">
        <w:rPr>
          <w:rFonts w:ascii="Times New Roman" w:hAnsi="Times New Roman" w:cs="Times New Roman"/>
          <w:sz w:val="28"/>
          <w:szCs w:val="28"/>
        </w:rPr>
        <w:t xml:space="preserve">в том числе специальных, для трудоустройства инвалидов, </w:t>
      </w:r>
      <w:r w:rsidR="003D3492">
        <w:rPr>
          <w:rFonts w:ascii="Times New Roman" w:hAnsi="Times New Roman" w:cs="Times New Roman"/>
          <w:sz w:val="28"/>
          <w:szCs w:val="28"/>
        </w:rPr>
        <w:br/>
      </w:r>
      <w:r w:rsidR="0030449A" w:rsidRPr="0030449A">
        <w:rPr>
          <w:rFonts w:ascii="Times New Roman" w:hAnsi="Times New Roman" w:cs="Times New Roman"/>
          <w:sz w:val="28"/>
          <w:szCs w:val="28"/>
        </w:rPr>
        <w:t xml:space="preserve">на мероприятия по обеспечению доступа инвалидов к рабочим местам и объектам производственной инфраструктуры, </w:t>
      </w:r>
      <w:r w:rsidR="003D3492">
        <w:rPr>
          <w:rFonts w:ascii="Times New Roman" w:hAnsi="Times New Roman" w:cs="Times New Roman"/>
          <w:sz w:val="28"/>
          <w:szCs w:val="28"/>
        </w:rPr>
        <w:br/>
      </w:r>
      <w:r w:rsidR="0030449A" w:rsidRPr="0030449A">
        <w:rPr>
          <w:rFonts w:ascii="Times New Roman" w:hAnsi="Times New Roman" w:cs="Times New Roman"/>
          <w:sz w:val="28"/>
          <w:szCs w:val="28"/>
        </w:rPr>
        <w:t>на образование и профессиональную подготовку инвалидов в Санкт-Петербурге</w:t>
      </w:r>
    </w:p>
    <w:p w:rsidR="00F138DC" w:rsidRDefault="00F138DC" w:rsidP="0030449A">
      <w:pPr>
        <w:pStyle w:val="Heading"/>
        <w:tabs>
          <w:tab w:val="center" w:pos="4673"/>
        </w:tabs>
        <w:ind w:right="5101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</w:p>
    <w:p w:rsidR="0030449A" w:rsidRDefault="0030449A" w:rsidP="00493A98">
      <w:pPr>
        <w:pStyle w:val="af2"/>
        <w:spacing w:before="0" w:beforeAutospacing="0" w:after="0" w:afterAutospacing="0"/>
        <w:ind w:firstLine="851"/>
        <w:jc w:val="both"/>
        <w:rPr>
          <w:rStyle w:val="a6"/>
          <w:b w:val="0"/>
          <w:sz w:val="28"/>
          <w:szCs w:val="28"/>
        </w:rPr>
      </w:pPr>
    </w:p>
    <w:p w:rsidR="002C7A99" w:rsidRPr="009F2BBC" w:rsidRDefault="00F138DC" w:rsidP="00493A98">
      <w:pPr>
        <w:pStyle w:val="af2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30449A">
        <w:rPr>
          <w:rStyle w:val="a6"/>
          <w:b w:val="0"/>
          <w:sz w:val="28"/>
          <w:szCs w:val="28"/>
        </w:rPr>
        <w:t xml:space="preserve">В целях </w:t>
      </w:r>
      <w:r w:rsidRPr="0030449A">
        <w:rPr>
          <w:bCs/>
          <w:sz w:val="28"/>
          <w:szCs w:val="28"/>
        </w:rPr>
        <w:t xml:space="preserve">проведения отбора </w:t>
      </w:r>
      <w:r w:rsidR="0030449A" w:rsidRPr="0030449A">
        <w:rPr>
          <w:bCs/>
          <w:sz w:val="28"/>
          <w:szCs w:val="28"/>
        </w:rPr>
        <w:t xml:space="preserve">на </w:t>
      </w:r>
      <w:r w:rsidR="00D20917">
        <w:rPr>
          <w:sz w:val="28"/>
          <w:szCs w:val="28"/>
        </w:rPr>
        <w:t>предоставление в 202</w:t>
      </w:r>
      <w:r w:rsidR="00833352" w:rsidRPr="00833352">
        <w:rPr>
          <w:sz w:val="28"/>
          <w:szCs w:val="28"/>
        </w:rPr>
        <w:t>2</w:t>
      </w:r>
      <w:r w:rsidR="0030449A" w:rsidRPr="0030449A">
        <w:rPr>
          <w:sz w:val="28"/>
          <w:szCs w:val="28"/>
        </w:rPr>
        <w:t xml:space="preserve"> году субсидий </w:t>
      </w:r>
      <w:r w:rsidR="0030449A" w:rsidRPr="0030449A">
        <w:rPr>
          <w:bCs/>
          <w:sz w:val="28"/>
          <w:szCs w:val="28"/>
        </w:rPr>
        <w:t xml:space="preserve">на финансовое обеспечение </w:t>
      </w:r>
      <w:r w:rsidR="0030449A" w:rsidRPr="0030449A">
        <w:rPr>
          <w:sz w:val="28"/>
          <w:szCs w:val="28"/>
        </w:rPr>
        <w:t>затрат по созданию, модернизации рабочих мест, в том числе специальных, для трудоустройства инвалидов, на мероприятия по обеспечению доступа инвалидов к рабочим местам и объектам производственной инфраструктуры, на образование и профессиональную подготовку инвалидов в Санкт-Петербурге</w:t>
      </w:r>
      <w:r w:rsidR="009F2BBC">
        <w:rPr>
          <w:sz w:val="28"/>
          <w:szCs w:val="28"/>
        </w:rPr>
        <w:t>:</w:t>
      </w:r>
    </w:p>
    <w:p w:rsidR="00F138DC" w:rsidRPr="0030449A" w:rsidRDefault="00F138DC" w:rsidP="00493A98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bookmarkStart w:id="0" w:name="_GoBack"/>
      <w:bookmarkEnd w:id="0"/>
      <w:r w:rsidRPr="00493A98">
        <w:rPr>
          <w:bCs/>
          <w:sz w:val="28"/>
          <w:szCs w:val="28"/>
        </w:rPr>
        <w:t xml:space="preserve">1. </w:t>
      </w:r>
      <w:r w:rsidRPr="0030449A">
        <w:rPr>
          <w:bCs/>
          <w:sz w:val="28"/>
          <w:szCs w:val="28"/>
        </w:rPr>
        <w:t xml:space="preserve">Утвердить порядок проведения конкурсного отбора </w:t>
      </w:r>
      <w:r w:rsidR="00D20917">
        <w:rPr>
          <w:bCs/>
          <w:sz w:val="28"/>
          <w:szCs w:val="28"/>
        </w:rPr>
        <w:br/>
      </w:r>
      <w:r w:rsidRPr="0030449A">
        <w:rPr>
          <w:bCs/>
          <w:sz w:val="28"/>
          <w:szCs w:val="28"/>
        </w:rPr>
        <w:t xml:space="preserve">на </w:t>
      </w:r>
      <w:r w:rsidR="00FA1E41">
        <w:rPr>
          <w:sz w:val="28"/>
          <w:szCs w:val="28"/>
        </w:rPr>
        <w:t>предоставление в 202</w:t>
      </w:r>
      <w:r w:rsidR="00833352">
        <w:rPr>
          <w:sz w:val="28"/>
          <w:szCs w:val="28"/>
        </w:rPr>
        <w:t>2</w:t>
      </w:r>
      <w:r w:rsidR="0030449A" w:rsidRPr="0030449A">
        <w:rPr>
          <w:sz w:val="28"/>
          <w:szCs w:val="28"/>
        </w:rPr>
        <w:t xml:space="preserve"> году субсидий </w:t>
      </w:r>
      <w:r w:rsidR="0030449A" w:rsidRPr="0030449A">
        <w:rPr>
          <w:bCs/>
          <w:sz w:val="28"/>
          <w:szCs w:val="28"/>
        </w:rPr>
        <w:t xml:space="preserve">на финансовое обеспечение </w:t>
      </w:r>
      <w:r w:rsidR="0030449A" w:rsidRPr="0030449A">
        <w:rPr>
          <w:sz w:val="28"/>
          <w:szCs w:val="28"/>
        </w:rPr>
        <w:t xml:space="preserve">затрат </w:t>
      </w:r>
      <w:r w:rsidR="00D20917">
        <w:rPr>
          <w:sz w:val="28"/>
          <w:szCs w:val="28"/>
        </w:rPr>
        <w:br/>
      </w:r>
      <w:r w:rsidR="0030449A" w:rsidRPr="0030449A">
        <w:rPr>
          <w:sz w:val="28"/>
          <w:szCs w:val="28"/>
        </w:rPr>
        <w:t xml:space="preserve">по созданию, модернизации рабочих мест, в том числе специальных, для трудоустройства инвалидов, на мероприятия по обеспечению доступа инвалидов к рабочим местам и объектам производственной инфраструктуры, на образование и профессиональную подготовку инвалидов </w:t>
      </w:r>
      <w:r w:rsidR="00D20917">
        <w:rPr>
          <w:sz w:val="28"/>
          <w:szCs w:val="28"/>
        </w:rPr>
        <w:br/>
      </w:r>
      <w:r w:rsidR="0030449A" w:rsidRPr="0030449A">
        <w:rPr>
          <w:sz w:val="28"/>
          <w:szCs w:val="28"/>
        </w:rPr>
        <w:t xml:space="preserve">в Санкт-Петербурге </w:t>
      </w:r>
      <w:r w:rsidRPr="0030449A">
        <w:rPr>
          <w:bCs/>
          <w:sz w:val="28"/>
          <w:szCs w:val="28"/>
        </w:rPr>
        <w:t>согласно приложению.</w:t>
      </w:r>
    </w:p>
    <w:p w:rsidR="00F138DC" w:rsidRPr="00493A98" w:rsidRDefault="00F138DC" w:rsidP="00493A98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3A98">
        <w:rPr>
          <w:rFonts w:ascii="Times New Roman" w:hAnsi="Times New Roman" w:cs="Times New Roman"/>
          <w:bCs/>
          <w:sz w:val="28"/>
          <w:szCs w:val="28"/>
        </w:rPr>
        <w:t xml:space="preserve">2. Начальнику отдела занятости граждан с особыми потребностями разместить на официальном сайте Комитета по труду и занятости населения Санкт-Петербурга (http://rspb.ru/) в </w:t>
      </w:r>
      <w:r w:rsidRPr="00493A98">
        <w:rPr>
          <w:rFonts w:ascii="Times New Roman" w:hAnsi="Times New Roman" w:cs="Times New Roman"/>
          <w:sz w:val="28"/>
          <w:szCs w:val="28"/>
        </w:rPr>
        <w:t>информационно-телекоммуникационной</w:t>
      </w:r>
      <w:r w:rsidRPr="00493A98">
        <w:rPr>
          <w:rFonts w:ascii="Times New Roman" w:hAnsi="Times New Roman" w:cs="Times New Roman"/>
          <w:bCs/>
          <w:sz w:val="28"/>
          <w:szCs w:val="28"/>
        </w:rPr>
        <w:t xml:space="preserve"> сети «Интернет» </w:t>
      </w:r>
      <w:r w:rsidR="00D20917">
        <w:rPr>
          <w:rFonts w:ascii="Times New Roman" w:hAnsi="Times New Roman" w:cs="Times New Roman"/>
          <w:bCs/>
          <w:sz w:val="28"/>
          <w:szCs w:val="28"/>
        </w:rPr>
        <w:t>объявление</w:t>
      </w:r>
      <w:r w:rsidRPr="00493A98">
        <w:rPr>
          <w:rFonts w:ascii="Times New Roman" w:hAnsi="Times New Roman" w:cs="Times New Roman"/>
          <w:bCs/>
          <w:sz w:val="28"/>
          <w:szCs w:val="28"/>
        </w:rPr>
        <w:t xml:space="preserve"> о проведении указанного в пункте 1 распоряжения конкурсного отбора. </w:t>
      </w:r>
    </w:p>
    <w:p w:rsidR="00F138DC" w:rsidRPr="00493A98" w:rsidRDefault="00F138DC" w:rsidP="00493A98">
      <w:pPr>
        <w:autoSpaceDE w:val="0"/>
        <w:autoSpaceDN w:val="0"/>
        <w:adjustRightInd w:val="0"/>
        <w:ind w:firstLine="851"/>
        <w:jc w:val="both"/>
        <w:rPr>
          <w:rStyle w:val="a6"/>
          <w:b w:val="0"/>
          <w:sz w:val="28"/>
          <w:szCs w:val="28"/>
        </w:rPr>
      </w:pPr>
      <w:r w:rsidRPr="00493A98">
        <w:rPr>
          <w:rStyle w:val="a6"/>
          <w:b w:val="0"/>
          <w:sz w:val="28"/>
          <w:szCs w:val="28"/>
        </w:rPr>
        <w:t xml:space="preserve">3. </w:t>
      </w:r>
      <w:proofErr w:type="gramStart"/>
      <w:r w:rsidRPr="00493A98">
        <w:rPr>
          <w:rStyle w:val="a6"/>
          <w:b w:val="0"/>
          <w:sz w:val="28"/>
          <w:szCs w:val="28"/>
        </w:rPr>
        <w:t>Контроль за</w:t>
      </w:r>
      <w:proofErr w:type="gramEnd"/>
      <w:r w:rsidRPr="00493A98">
        <w:rPr>
          <w:rStyle w:val="a6"/>
          <w:b w:val="0"/>
          <w:sz w:val="28"/>
          <w:szCs w:val="28"/>
        </w:rPr>
        <w:t xml:space="preserve"> выполнением распоряжения оставляю за собой.</w:t>
      </w:r>
    </w:p>
    <w:p w:rsidR="00A11E8E" w:rsidRDefault="00A11E8E" w:rsidP="00493A98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Pr="00117AFA" w:rsidRDefault="00E21846" w:rsidP="00493A98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45FBB" w:rsidRPr="00833352" w:rsidRDefault="00574DDC" w:rsidP="00493A98">
      <w:pPr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2091690</wp:posOffset>
            </wp:positionH>
            <wp:positionV relativeFrom="paragraph">
              <wp:posOffset>129540</wp:posOffset>
            </wp:positionV>
            <wp:extent cx="2609850" cy="628650"/>
            <wp:effectExtent l="19050" t="0" r="0" b="0"/>
            <wp:wrapNone/>
            <wp:docPr id="2" name="Рисунок 3">
              <a:hlinkClick xmlns:a="http://schemas.openxmlformats.org/drawingml/2006/main" r:id="rId11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1846" w:rsidRPr="00117AFA">
        <w:rPr>
          <w:b/>
          <w:sz w:val="28"/>
          <w:szCs w:val="28"/>
        </w:rPr>
        <w:t>Председатель Комитета</w:t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  <w:t xml:space="preserve"> </w:t>
      </w:r>
      <w:r w:rsidR="00CA0701">
        <w:rPr>
          <w:b/>
          <w:sz w:val="28"/>
          <w:szCs w:val="28"/>
        </w:rPr>
        <w:t xml:space="preserve"> </w:t>
      </w:r>
      <w:r w:rsidR="003B4CD1">
        <w:rPr>
          <w:b/>
          <w:sz w:val="28"/>
          <w:szCs w:val="28"/>
        </w:rPr>
        <w:t xml:space="preserve">   </w:t>
      </w:r>
      <w:proofErr w:type="spellStart"/>
      <w:r w:rsidR="003B4CD1">
        <w:rPr>
          <w:b/>
          <w:sz w:val="28"/>
          <w:szCs w:val="28"/>
        </w:rPr>
        <w:t>Д.С.</w:t>
      </w:r>
      <w:r w:rsidR="00E867E7">
        <w:rPr>
          <w:b/>
          <w:sz w:val="28"/>
          <w:szCs w:val="28"/>
        </w:rPr>
        <w:t>Чернейк</w:t>
      </w:r>
      <w:r w:rsidR="00833352">
        <w:rPr>
          <w:b/>
          <w:sz w:val="28"/>
          <w:szCs w:val="28"/>
        </w:rPr>
        <w:t>о</w:t>
      </w:r>
      <w:proofErr w:type="spellEnd"/>
    </w:p>
    <w:sectPr w:rsidR="00745FBB" w:rsidRPr="00833352" w:rsidSect="00745FBB">
      <w:headerReference w:type="default" r:id="rId13"/>
      <w:pgSz w:w="11906" w:h="16838"/>
      <w:pgMar w:top="232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FD0" w:rsidRPr="002D4915" w:rsidRDefault="00372FD0" w:rsidP="00D9348D">
      <w:r>
        <w:separator/>
      </w:r>
    </w:p>
  </w:endnote>
  <w:endnote w:type="continuationSeparator" w:id="0">
    <w:p w:rsidR="00372FD0" w:rsidRPr="002D4915" w:rsidRDefault="00372FD0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FD0" w:rsidRPr="002D4915" w:rsidRDefault="00372FD0" w:rsidP="00D9348D">
      <w:r>
        <w:separator/>
      </w:r>
    </w:p>
  </w:footnote>
  <w:footnote w:type="continuationSeparator" w:id="0">
    <w:p w:rsidR="00372FD0" w:rsidRPr="002D4915" w:rsidRDefault="00372FD0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46104"/>
      <w:docPartObj>
        <w:docPartGallery w:val="Page Numbers (Top of Page)"/>
        <w:docPartUnique/>
      </w:docPartObj>
    </w:sdtPr>
    <w:sdtEndPr/>
    <w:sdtContent>
      <w:p w:rsidR="00F138DC" w:rsidRDefault="00F138DC">
        <w:pPr>
          <w:pStyle w:val="ae"/>
          <w:jc w:val="center"/>
          <w:rPr>
            <w:lang w:val="en-US"/>
          </w:rPr>
        </w:pPr>
      </w:p>
      <w:p w:rsidR="00F138DC" w:rsidRDefault="00F138DC">
        <w:pPr>
          <w:pStyle w:val="ae"/>
          <w:jc w:val="center"/>
          <w:rPr>
            <w:lang w:val="en-US"/>
          </w:rPr>
        </w:pPr>
      </w:p>
      <w:p w:rsidR="00F138DC" w:rsidRDefault="00873126">
        <w:pPr>
          <w:pStyle w:val="a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333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5D7C" w:rsidRDefault="00CA5D7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5147C"/>
    <w:rsid w:val="00062F1A"/>
    <w:rsid w:val="00075F0F"/>
    <w:rsid w:val="00082175"/>
    <w:rsid w:val="000963EA"/>
    <w:rsid w:val="000B7834"/>
    <w:rsid w:val="000C3C61"/>
    <w:rsid w:val="00101360"/>
    <w:rsid w:val="00117C13"/>
    <w:rsid w:val="00125FD4"/>
    <w:rsid w:val="00136546"/>
    <w:rsid w:val="00187817"/>
    <w:rsid w:val="001C65B7"/>
    <w:rsid w:val="001F4F1B"/>
    <w:rsid w:val="00225175"/>
    <w:rsid w:val="00240861"/>
    <w:rsid w:val="00240AE8"/>
    <w:rsid w:val="0024201D"/>
    <w:rsid w:val="00246A4A"/>
    <w:rsid w:val="00253CE3"/>
    <w:rsid w:val="00273496"/>
    <w:rsid w:val="002C7A99"/>
    <w:rsid w:val="002D5F9F"/>
    <w:rsid w:val="002E4ED9"/>
    <w:rsid w:val="00301610"/>
    <w:rsid w:val="0030449A"/>
    <w:rsid w:val="00327F5D"/>
    <w:rsid w:val="003510A7"/>
    <w:rsid w:val="003573A1"/>
    <w:rsid w:val="00360E74"/>
    <w:rsid w:val="003679F7"/>
    <w:rsid w:val="00372FD0"/>
    <w:rsid w:val="0039472E"/>
    <w:rsid w:val="003B4CD1"/>
    <w:rsid w:val="003D3492"/>
    <w:rsid w:val="003D74D1"/>
    <w:rsid w:val="004435B7"/>
    <w:rsid w:val="0047065B"/>
    <w:rsid w:val="004832AD"/>
    <w:rsid w:val="00487D3C"/>
    <w:rsid w:val="004924DF"/>
    <w:rsid w:val="00493A98"/>
    <w:rsid w:val="004B0DED"/>
    <w:rsid w:val="004C1E94"/>
    <w:rsid w:val="004D68F6"/>
    <w:rsid w:val="004E7489"/>
    <w:rsid w:val="00500409"/>
    <w:rsid w:val="005005CA"/>
    <w:rsid w:val="00501C39"/>
    <w:rsid w:val="00520D1C"/>
    <w:rsid w:val="00524FD7"/>
    <w:rsid w:val="005452AA"/>
    <w:rsid w:val="005471AE"/>
    <w:rsid w:val="00552377"/>
    <w:rsid w:val="00552C2A"/>
    <w:rsid w:val="00552C72"/>
    <w:rsid w:val="00562BFE"/>
    <w:rsid w:val="00564133"/>
    <w:rsid w:val="00574DDC"/>
    <w:rsid w:val="00593B95"/>
    <w:rsid w:val="005A42A2"/>
    <w:rsid w:val="005C41A4"/>
    <w:rsid w:val="005D7C24"/>
    <w:rsid w:val="005F051A"/>
    <w:rsid w:val="00607F0D"/>
    <w:rsid w:val="0061677C"/>
    <w:rsid w:val="00623974"/>
    <w:rsid w:val="00635FDB"/>
    <w:rsid w:val="006568A0"/>
    <w:rsid w:val="006655B6"/>
    <w:rsid w:val="006C5094"/>
    <w:rsid w:val="006D3CF2"/>
    <w:rsid w:val="006F6581"/>
    <w:rsid w:val="00703AF6"/>
    <w:rsid w:val="00745FBB"/>
    <w:rsid w:val="00752909"/>
    <w:rsid w:val="00755578"/>
    <w:rsid w:val="007641AE"/>
    <w:rsid w:val="007A2411"/>
    <w:rsid w:val="007B586B"/>
    <w:rsid w:val="007D54CC"/>
    <w:rsid w:val="007E6002"/>
    <w:rsid w:val="008069FD"/>
    <w:rsid w:val="00820DDC"/>
    <w:rsid w:val="00826271"/>
    <w:rsid w:val="00833352"/>
    <w:rsid w:val="00851F07"/>
    <w:rsid w:val="008700CB"/>
    <w:rsid w:val="00871CE9"/>
    <w:rsid w:val="00873126"/>
    <w:rsid w:val="00876BC2"/>
    <w:rsid w:val="00880F31"/>
    <w:rsid w:val="008A6B31"/>
    <w:rsid w:val="008D613B"/>
    <w:rsid w:val="00910A45"/>
    <w:rsid w:val="0092668E"/>
    <w:rsid w:val="00935A21"/>
    <w:rsid w:val="00943BBE"/>
    <w:rsid w:val="00964DB7"/>
    <w:rsid w:val="00970F60"/>
    <w:rsid w:val="0097469A"/>
    <w:rsid w:val="009A160D"/>
    <w:rsid w:val="009B7D41"/>
    <w:rsid w:val="009C1ADA"/>
    <w:rsid w:val="009C303F"/>
    <w:rsid w:val="009D389C"/>
    <w:rsid w:val="009F2BBC"/>
    <w:rsid w:val="00A11E8E"/>
    <w:rsid w:val="00A343E9"/>
    <w:rsid w:val="00A64983"/>
    <w:rsid w:val="00A763B3"/>
    <w:rsid w:val="00AC768E"/>
    <w:rsid w:val="00AD49D3"/>
    <w:rsid w:val="00AD6A31"/>
    <w:rsid w:val="00AE7656"/>
    <w:rsid w:val="00B106BD"/>
    <w:rsid w:val="00B246F2"/>
    <w:rsid w:val="00B25C6B"/>
    <w:rsid w:val="00B43E80"/>
    <w:rsid w:val="00B45797"/>
    <w:rsid w:val="00B46B61"/>
    <w:rsid w:val="00B82E82"/>
    <w:rsid w:val="00B83A8B"/>
    <w:rsid w:val="00B94E3A"/>
    <w:rsid w:val="00B96E2B"/>
    <w:rsid w:val="00BA6FB2"/>
    <w:rsid w:val="00BE0023"/>
    <w:rsid w:val="00BF11D7"/>
    <w:rsid w:val="00C41BE4"/>
    <w:rsid w:val="00C4450E"/>
    <w:rsid w:val="00C47D05"/>
    <w:rsid w:val="00C51AC6"/>
    <w:rsid w:val="00C53817"/>
    <w:rsid w:val="00C54C9B"/>
    <w:rsid w:val="00C71C6D"/>
    <w:rsid w:val="00C75A56"/>
    <w:rsid w:val="00C922A9"/>
    <w:rsid w:val="00C93041"/>
    <w:rsid w:val="00CA0701"/>
    <w:rsid w:val="00CA5AFE"/>
    <w:rsid w:val="00CA5D7C"/>
    <w:rsid w:val="00CB45F9"/>
    <w:rsid w:val="00CC3ED4"/>
    <w:rsid w:val="00D000A9"/>
    <w:rsid w:val="00D20917"/>
    <w:rsid w:val="00D42399"/>
    <w:rsid w:val="00D52F03"/>
    <w:rsid w:val="00D9348D"/>
    <w:rsid w:val="00D95AD9"/>
    <w:rsid w:val="00DA2504"/>
    <w:rsid w:val="00DC1016"/>
    <w:rsid w:val="00DD04A3"/>
    <w:rsid w:val="00E11473"/>
    <w:rsid w:val="00E15025"/>
    <w:rsid w:val="00E21846"/>
    <w:rsid w:val="00E24F57"/>
    <w:rsid w:val="00E33A0A"/>
    <w:rsid w:val="00E34772"/>
    <w:rsid w:val="00E46BC0"/>
    <w:rsid w:val="00E5081B"/>
    <w:rsid w:val="00E867E7"/>
    <w:rsid w:val="00EB3FB6"/>
    <w:rsid w:val="00EC5F6B"/>
    <w:rsid w:val="00EE678C"/>
    <w:rsid w:val="00F10FBF"/>
    <w:rsid w:val="00F138DC"/>
    <w:rsid w:val="00F33E0B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A1E41"/>
    <w:rsid w:val="00FA67FD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uiPriority w:val="22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customStyle="1" w:styleId="Heading">
    <w:name w:val="Heading"/>
    <w:rsid w:val="00F138D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2">
    <w:name w:val="Normal (Web)"/>
    <w:basedOn w:val="a0"/>
    <w:uiPriority w:val="99"/>
    <w:unhideWhenUsed/>
    <w:rsid w:val="00F138D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uiPriority w:val="22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customStyle="1" w:styleId="Heading">
    <w:name w:val="Heading"/>
    <w:rsid w:val="00F138D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2">
    <w:name w:val="Normal (Web)"/>
    <w:basedOn w:val="a0"/>
    <w:uiPriority w:val="99"/>
    <w:unhideWhenUsed/>
    <w:rsid w:val="00F138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\\13d845a8-0d3d-4225-9092-3fb609a06ee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</Template>
  <TotalTime>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Гагонин Андрей Валерьевич</cp:lastModifiedBy>
  <cp:revision>3</cp:revision>
  <cp:lastPrinted>2020-02-07T07:31:00Z</cp:lastPrinted>
  <dcterms:created xsi:type="dcterms:W3CDTF">2022-02-03T07:32:00Z</dcterms:created>
  <dcterms:modified xsi:type="dcterms:W3CDTF">2022-02-03T09:44:00Z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