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88" w:rsidRDefault="00C5442A" w:rsidP="00BC42FF">
      <w:pPr>
        <w:tabs>
          <w:tab w:val="left" w:pos="992"/>
        </w:tabs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2259E1BB" wp14:editId="6D357C8D">
                <wp:simplePos x="0" y="0"/>
                <wp:positionH relativeFrom="column">
                  <wp:posOffset>75565</wp:posOffset>
                </wp:positionH>
                <wp:positionV relativeFrom="paragraph">
                  <wp:posOffset>1858645</wp:posOffset>
                </wp:positionV>
                <wp:extent cx="3105150" cy="1992630"/>
                <wp:effectExtent l="0" t="0" r="0" b="762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1992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9AF" w:rsidRPr="00307C1B" w:rsidRDefault="006649AF" w:rsidP="001A7082">
                            <w:pPr>
                              <w:pStyle w:val="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</w:p>
                          <w:p w:rsidR="006649AF" w:rsidRDefault="006649AF" w:rsidP="001A7082">
                            <w:pPr>
                              <w:pStyle w:val="1"/>
                            </w:pPr>
                            <w:r w:rsidRPr="001A7082">
                              <w:t xml:space="preserve">О перераспределении объемов работ, </w:t>
                            </w:r>
                            <w:r w:rsidRPr="001A7082">
                              <w:br/>
                              <w:t>предусмотренных Комитету по строительству</w:t>
                            </w:r>
                            <w:r>
                              <w:t xml:space="preserve"> </w:t>
                            </w:r>
                            <w:r w:rsidRPr="001A7082">
                              <w:t xml:space="preserve">и Комитету имущественных отношений Санкт-Петербурга, между объектами Адресной инвестиционной программы на 2022 год и на плановый период 2023 и 2024 годов </w:t>
                            </w:r>
                            <w:r>
                              <w:t xml:space="preserve">и внесении изменений в постановление </w:t>
                            </w:r>
                            <w:r>
                              <w:br/>
                              <w:t xml:space="preserve">Правительства Санкт-Петербурга </w:t>
                            </w:r>
                            <w:r>
                              <w:br/>
                              <w:t xml:space="preserve">от 30.06.2014 № 553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5.95pt;margin-top:146.35pt;width:244.5pt;height:156.9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" o:allowincell="f" filled="f" stroked="f">
                <v:textbox inset="0,0,0,0">
                  <w:txbxContent>
                    <w:p w:rsidR="006649AF" w:rsidRPr="00307C1B" w:rsidRDefault="006649AF" w:rsidP="001A7082">
                      <w:pPr>
                        <w:pStyle w:val="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 xml:space="preserve"> </w:t>
                      </w:r>
                    </w:p>
                    <w:p w:rsidR="006649AF" w:rsidRDefault="006649AF" w:rsidP="001A7082">
                      <w:pPr>
                        <w:pStyle w:val="1"/>
                      </w:pPr>
                      <w:r w:rsidRPr="001A7082">
                        <w:t xml:space="preserve">О перераспределении объемов работ, </w:t>
                      </w:r>
                      <w:r w:rsidRPr="001A7082">
                        <w:br/>
                        <w:t>предусмотренных Комитету по строительству</w:t>
                      </w:r>
                      <w:r>
                        <w:t xml:space="preserve"> </w:t>
                      </w:r>
                      <w:r w:rsidRPr="001A7082">
                        <w:t xml:space="preserve">и Комитету имущественных отношений Санкт-Петербурга, между объектами Адресной инвестиционной программы на 2022 год и на плановый период 2023 и 2024 годов </w:t>
                      </w:r>
                      <w:r>
                        <w:t xml:space="preserve">и внесении изменений в постановление </w:t>
                      </w:r>
                      <w:r>
                        <w:br/>
                        <w:t xml:space="preserve">Правительства Санкт-Петербурга </w:t>
                      </w:r>
                      <w:r>
                        <w:br/>
                        <w:t xml:space="preserve">от 30.06.2014 № 553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w:drawing>
          <wp:anchor distT="0" distB="107950" distL="114300" distR="114300" simplePos="0" relativeHeight="251656704" behindDoc="0" locked="0" layoutInCell="0" allowOverlap="1" wp14:anchorId="37F82136" wp14:editId="451EF55A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FB74447" wp14:editId="44C335AE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9AF" w:rsidRDefault="006649A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6649AF" w:rsidRDefault="006649A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544D0" w:rsidRPr="00A544D0">
        <w:t>В соответствии с пунктом 2 статьи 13 Закона Санкт-Петербурга</w:t>
      </w:r>
      <w:r w:rsidR="00A544D0">
        <w:t xml:space="preserve"> </w:t>
      </w:r>
      <w:r w:rsidR="00A544D0" w:rsidRPr="00A544D0">
        <w:t xml:space="preserve">от 24.11.2021 </w:t>
      </w:r>
      <w:r w:rsidR="00BC42FF">
        <w:t xml:space="preserve">                 </w:t>
      </w:r>
      <w:r w:rsidR="00A544D0" w:rsidRPr="00A544D0">
        <w:t>№ 558-119 «О бюджете Санкт-Петербурга на 2022 год и на плановый период 2023 и 2024 годов» Правительство Санкт-Петербурга</w:t>
      </w:r>
    </w:p>
    <w:p w:rsidR="00DB7BA2" w:rsidRPr="00A544D0" w:rsidRDefault="00DB7BA2" w:rsidP="00A544D0">
      <w:pPr>
        <w:tabs>
          <w:tab w:val="left" w:pos="992"/>
        </w:tabs>
        <w:jc w:val="both"/>
      </w:pPr>
    </w:p>
    <w:p w:rsidR="00C61D88" w:rsidRPr="00F61813" w:rsidRDefault="00C61D88" w:rsidP="00C61D88">
      <w:pPr>
        <w:rPr>
          <w:b/>
        </w:rPr>
      </w:pPr>
      <w:proofErr w:type="gramStart"/>
      <w:r w:rsidRPr="00F61813">
        <w:rPr>
          <w:b/>
        </w:rPr>
        <w:t>П</w:t>
      </w:r>
      <w:proofErr w:type="gramEnd"/>
      <w:r w:rsidRPr="00F61813">
        <w:rPr>
          <w:b/>
        </w:rPr>
        <w:t xml:space="preserve"> О С Т А Н О В Л Я Е Т:</w:t>
      </w:r>
    </w:p>
    <w:p w:rsidR="00C61D88" w:rsidRPr="00F61813" w:rsidRDefault="00C61D88" w:rsidP="00C61D88">
      <w:pPr>
        <w:ind w:firstLine="567"/>
      </w:pPr>
    </w:p>
    <w:p w:rsidR="00A544D0" w:rsidRPr="004872B7" w:rsidRDefault="00A544D0" w:rsidP="00A544D0">
      <w:pPr>
        <w:ind w:firstLine="567"/>
        <w:jc w:val="both"/>
      </w:pPr>
      <w:bookmarkStart w:id="0" w:name="Par0"/>
      <w:bookmarkEnd w:id="0"/>
      <w:r w:rsidRPr="004872B7">
        <w:t xml:space="preserve">1. </w:t>
      </w:r>
      <w:proofErr w:type="gramStart"/>
      <w:r w:rsidRPr="004872B7">
        <w:t xml:space="preserve">Произвести перераспределение утвержденных на 2022 год и на плановый период 2023 и 2024 годов объемов работ, предусмотренных Комитету по строительству </w:t>
      </w:r>
      <w:r w:rsidRPr="004872B7">
        <w:br/>
        <w:t xml:space="preserve">и Комитету имущественных отношений Санкт-Петербурга, между объектами Адресной инвестиционной программы на 2022 год и на плановый период 2023 и 2024 годов (приложение 12 к Закону Санкт-Петербурга от 24.11.2021 № 558-119 «О бюджете </w:t>
      </w:r>
      <w:r w:rsidRPr="004872B7">
        <w:br/>
        <w:t>Санкт-Петербурга на 2022 год и на плановый период 2023</w:t>
      </w:r>
      <w:proofErr w:type="gramEnd"/>
      <w:r w:rsidRPr="004872B7">
        <w:t xml:space="preserve"> и 2024 годов») </w:t>
      </w:r>
      <w:r w:rsidRPr="004872B7">
        <w:br/>
        <w:t>согласно приложению.</w:t>
      </w:r>
    </w:p>
    <w:p w:rsidR="00A544D0" w:rsidRPr="004872B7" w:rsidRDefault="00A544D0" w:rsidP="00A544D0">
      <w:pPr>
        <w:ind w:firstLine="567"/>
        <w:jc w:val="both"/>
      </w:pPr>
      <w:r w:rsidRPr="004872B7">
        <w:t>2. Комитету финансов Санкт-Петербурга принять меры к исполнению пункта 1 постановления.</w:t>
      </w:r>
    </w:p>
    <w:p w:rsidR="00A544D0" w:rsidRPr="00542F7E" w:rsidRDefault="00A544D0" w:rsidP="00516422">
      <w:pPr>
        <w:ind w:firstLine="567"/>
        <w:jc w:val="both"/>
      </w:pPr>
      <w:r w:rsidRPr="004872B7">
        <w:t xml:space="preserve">3. </w:t>
      </w:r>
      <w:proofErr w:type="gramStart"/>
      <w:r w:rsidRPr="004872B7">
        <w:t xml:space="preserve">Комитету по </w:t>
      </w:r>
      <w:r w:rsidR="00AB2995">
        <w:t>э</w:t>
      </w:r>
      <w:r w:rsidR="00E57C48">
        <w:t>кономической</w:t>
      </w:r>
      <w:r>
        <w:t xml:space="preserve"> политике и стратегическому планированию</w:t>
      </w:r>
      <w:r w:rsidR="00542F7E" w:rsidRPr="00542F7E">
        <w:br/>
      </w:r>
      <w:r>
        <w:t>Санкт-Петербурга</w:t>
      </w:r>
      <w:r w:rsidRPr="004872B7">
        <w:t xml:space="preserve"> в </w:t>
      </w:r>
      <w:r>
        <w:t>двух</w:t>
      </w:r>
      <w:r w:rsidRPr="004872B7">
        <w:t xml:space="preserve">месячный срок обеспечить представление </w:t>
      </w:r>
      <w:r w:rsidRPr="004872B7">
        <w:br/>
        <w:t>на рассмотрение Правите</w:t>
      </w:r>
      <w:r>
        <w:t>л</w:t>
      </w:r>
      <w:r w:rsidR="00542F7E">
        <w:t xml:space="preserve">ьства Санкт-Петербурга проекта </w:t>
      </w:r>
      <w:r>
        <w:t>постановления</w:t>
      </w:r>
      <w:r w:rsidRPr="004872B7">
        <w:t xml:space="preserve"> Правительства Сан</w:t>
      </w:r>
      <w:r>
        <w:t>кт-Петербурга, предусматривающего</w:t>
      </w:r>
      <w:r w:rsidRPr="004872B7">
        <w:t xml:space="preserve"> внесение изменений </w:t>
      </w:r>
      <w:r>
        <w:br/>
      </w:r>
      <w:r w:rsidR="00F2513E">
        <w:t xml:space="preserve">в </w:t>
      </w:r>
      <w:r w:rsidR="00E20415" w:rsidRPr="00F61813">
        <w:t>постановление Правительства Санк</w:t>
      </w:r>
      <w:r w:rsidR="00007EEF">
        <w:t>т-Петербурга от 30.06.2014 № 55</w:t>
      </w:r>
      <w:r w:rsidR="00007EEF" w:rsidRPr="00007EEF">
        <w:t>1</w:t>
      </w:r>
      <w:r w:rsidR="00E20415" w:rsidRPr="00F61813">
        <w:br/>
        <w:t>«О государственной программе Санкт-Петербурга</w:t>
      </w:r>
      <w:r w:rsidR="00E20415">
        <w:t xml:space="preserve"> </w:t>
      </w:r>
      <w:r w:rsidR="00516422">
        <w:t>«Экономическое</w:t>
      </w:r>
      <w:r w:rsidR="00E20415">
        <w:t xml:space="preserve"> </w:t>
      </w:r>
      <w:r w:rsidR="00516422">
        <w:t xml:space="preserve">и социальное </w:t>
      </w:r>
      <w:r w:rsidR="00F2513E">
        <w:t xml:space="preserve">    </w:t>
      </w:r>
      <w:r w:rsidR="00516422">
        <w:t>развитие территорий Санкт</w:t>
      </w:r>
      <w:r w:rsidR="00E20415">
        <w:t>-</w:t>
      </w:r>
      <w:r w:rsidR="00516422">
        <w:t xml:space="preserve">Петербурга» </w:t>
      </w:r>
      <w:r w:rsidRPr="004872B7">
        <w:t>в части, касающейся приведения</w:t>
      </w:r>
      <w:r w:rsidR="00E20415">
        <w:t xml:space="preserve"> </w:t>
      </w:r>
      <w:r w:rsidR="00F2513E">
        <w:t xml:space="preserve">                                </w:t>
      </w:r>
      <w:r w:rsidR="00E26BBC">
        <w:t xml:space="preserve">его </w:t>
      </w:r>
      <w:r w:rsidRPr="004872B7">
        <w:t>в соответствие</w:t>
      </w:r>
      <w:r w:rsidR="00F2513E">
        <w:t xml:space="preserve"> </w:t>
      </w:r>
      <w:r w:rsidRPr="004872B7">
        <w:t>с настоящим постановлени</w:t>
      </w:r>
      <w:r>
        <w:t>ем</w:t>
      </w:r>
      <w:r w:rsidR="00542F7E">
        <w:t>.</w:t>
      </w:r>
      <w:proofErr w:type="gramEnd"/>
    </w:p>
    <w:p w:rsidR="00C61D88" w:rsidRPr="00F61813" w:rsidRDefault="00516422" w:rsidP="00B56E9E">
      <w:pPr>
        <w:tabs>
          <w:tab w:val="left" w:pos="851"/>
        </w:tabs>
        <w:ind w:right="-1" w:firstLine="567"/>
        <w:jc w:val="both"/>
      </w:pPr>
      <w:r>
        <w:t xml:space="preserve">4. </w:t>
      </w:r>
      <w:r w:rsidR="00C61D88" w:rsidRPr="00F61813">
        <w:t>Внести в постановление Правительства Санкт-Петербурга от 30.06.2014 № 553</w:t>
      </w:r>
      <w:r w:rsidR="00C61D88" w:rsidRPr="00F61813">
        <w:br/>
        <w:t>«О государственной программе Санкт-Петербурга «Развитие здравоохранения</w:t>
      </w:r>
      <w:r w:rsidR="00542F7E" w:rsidRPr="00542F7E">
        <w:br/>
      </w:r>
      <w:r w:rsidR="00C61D88" w:rsidRPr="00F61813">
        <w:t>в Санкт-Петербурге» следующие изменения:</w:t>
      </w:r>
    </w:p>
    <w:p w:rsidR="00285856" w:rsidRDefault="00285856" w:rsidP="00B56E9E">
      <w:pPr>
        <w:autoSpaceDE w:val="0"/>
        <w:autoSpaceDN w:val="0"/>
        <w:adjustRightInd w:val="0"/>
        <w:ind w:left="-142" w:right="-1" w:firstLine="709"/>
        <w:jc w:val="both"/>
      </w:pPr>
    </w:p>
    <w:p w:rsidR="00285856" w:rsidRDefault="00285856" w:rsidP="00B56E9E">
      <w:pPr>
        <w:autoSpaceDE w:val="0"/>
        <w:autoSpaceDN w:val="0"/>
        <w:adjustRightInd w:val="0"/>
        <w:ind w:left="-142" w:right="-1" w:firstLine="709"/>
        <w:jc w:val="both"/>
      </w:pPr>
    </w:p>
    <w:p w:rsidR="00FF1A4A" w:rsidRPr="00F61813" w:rsidRDefault="00516422" w:rsidP="00B56E9E">
      <w:pPr>
        <w:autoSpaceDE w:val="0"/>
        <w:autoSpaceDN w:val="0"/>
        <w:adjustRightInd w:val="0"/>
        <w:ind w:left="-142" w:right="-1" w:firstLine="709"/>
        <w:jc w:val="both"/>
      </w:pPr>
      <w:r>
        <w:lastRenderedPageBreak/>
        <w:t>4</w:t>
      </w:r>
      <w:r w:rsidR="009C4AD5" w:rsidRPr="00F61813">
        <w:t xml:space="preserve">.1. </w:t>
      </w:r>
      <w:r w:rsidR="00FF1A4A" w:rsidRPr="00F61813">
        <w:t>В</w:t>
      </w:r>
      <w:r w:rsidR="009C4AD5" w:rsidRPr="00F61813">
        <w:t xml:space="preserve"> </w:t>
      </w:r>
      <w:hyperlink r:id="rId10" w:history="1">
        <w:r w:rsidR="009C4AD5" w:rsidRPr="00F61813">
          <w:t>пункт</w:t>
        </w:r>
        <w:r w:rsidR="00FF1A4A" w:rsidRPr="00F61813">
          <w:t>е 2-</w:t>
        </w:r>
        <w:r w:rsidR="009C4AD5" w:rsidRPr="00F61813">
          <w:t>1</w:t>
        </w:r>
      </w:hyperlink>
      <w:r w:rsidR="009C4AD5" w:rsidRPr="00F61813">
        <w:t xml:space="preserve"> </w:t>
      </w:r>
      <w:r w:rsidR="00FF1A4A" w:rsidRPr="00F61813">
        <w:t xml:space="preserve">постановления слова «в пунктах 2.1 – 2.56-2» заменить словами </w:t>
      </w:r>
      <w:r w:rsidR="00FF1A4A" w:rsidRPr="00F61813">
        <w:br/>
        <w:t>«в пунктах 2.1 – 2.56-3».</w:t>
      </w:r>
    </w:p>
    <w:p w:rsidR="002A27D6" w:rsidRDefault="00516422" w:rsidP="00B56E9E">
      <w:pPr>
        <w:pStyle w:val="a8"/>
        <w:tabs>
          <w:tab w:val="left" w:pos="851"/>
          <w:tab w:val="left" w:pos="1276"/>
        </w:tabs>
        <w:ind w:left="-142" w:right="-1" w:firstLine="568"/>
      </w:pPr>
      <w:r>
        <w:t>4</w:t>
      </w:r>
      <w:r w:rsidR="002A27D6" w:rsidRPr="00F61813">
        <w:t>.</w:t>
      </w:r>
      <w:r w:rsidR="009C4AD5" w:rsidRPr="00F61813">
        <w:t>2</w:t>
      </w:r>
      <w:r w:rsidR="002A27D6" w:rsidRPr="00F61813">
        <w:t>. Пункт 9 паспорта государственной программы Санкт-Петербурга «Развитие здравоохранения в Санкт-Петербурге» прил</w:t>
      </w:r>
      <w:r w:rsidR="00B56E9E">
        <w:t>ожения к постановлению изложить</w:t>
      </w:r>
      <w:r w:rsidR="00B56E9E" w:rsidRPr="00B56E9E">
        <w:br/>
      </w:r>
      <w:r w:rsidR="002A27D6" w:rsidRPr="00F61813">
        <w:t>в следующей редакции:</w:t>
      </w:r>
    </w:p>
    <w:p w:rsidR="00307C1B" w:rsidRPr="00F61813" w:rsidRDefault="00307C1B" w:rsidP="00B56E9E">
      <w:pPr>
        <w:pStyle w:val="a8"/>
        <w:tabs>
          <w:tab w:val="left" w:pos="851"/>
          <w:tab w:val="left" w:pos="1276"/>
        </w:tabs>
        <w:ind w:left="-142" w:right="-1" w:firstLine="568"/>
      </w:pPr>
    </w:p>
    <w:tbl>
      <w:tblPr>
        <w:tblW w:w="5426" w:type="pct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2"/>
        <w:gridCol w:w="492"/>
        <w:gridCol w:w="2695"/>
        <w:gridCol w:w="6464"/>
        <w:gridCol w:w="284"/>
      </w:tblGrid>
      <w:tr w:rsidR="00F61813" w:rsidRPr="00F61813" w:rsidTr="005B7134">
        <w:trPr>
          <w:trHeight w:val="18"/>
        </w:trPr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27D6" w:rsidRPr="00F61813" w:rsidRDefault="002A27D6" w:rsidP="005B7134">
            <w:pPr>
              <w:jc w:val="right"/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«</w:t>
            </w:r>
          </w:p>
        </w:tc>
        <w:tc>
          <w:tcPr>
            <w:tcW w:w="23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2A27D6" w:rsidRPr="00F61813" w:rsidRDefault="002A27D6" w:rsidP="005B7134">
            <w:pPr>
              <w:jc w:val="center"/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9</w:t>
            </w:r>
          </w:p>
        </w:tc>
        <w:tc>
          <w:tcPr>
            <w:tcW w:w="1310" w:type="pct"/>
            <w:tcMar>
              <w:top w:w="0" w:type="dxa"/>
              <w:bottom w:w="0" w:type="dxa"/>
            </w:tcMar>
          </w:tcPr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F61813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F61813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42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с учетом внебюджетных средств составляет 1 1</w:t>
            </w:r>
            <w:r w:rsidR="009F6448" w:rsidRPr="00F61813">
              <w:rPr>
                <w:sz w:val="20"/>
                <w:szCs w:val="20"/>
              </w:rPr>
              <w:t>28</w:t>
            </w:r>
            <w:r w:rsidRPr="00F61813">
              <w:rPr>
                <w:sz w:val="20"/>
                <w:szCs w:val="20"/>
              </w:rPr>
              <w:t xml:space="preserve"> </w:t>
            </w:r>
            <w:r w:rsidR="002768FF" w:rsidRPr="00F61813">
              <w:rPr>
                <w:sz w:val="20"/>
                <w:szCs w:val="20"/>
              </w:rPr>
              <w:t>67</w:t>
            </w:r>
            <w:r w:rsidR="009F6448" w:rsidRPr="00F61813">
              <w:rPr>
                <w:sz w:val="20"/>
                <w:szCs w:val="20"/>
              </w:rPr>
              <w:t>1 </w:t>
            </w:r>
            <w:r w:rsidR="002768FF" w:rsidRPr="00F61813">
              <w:rPr>
                <w:sz w:val="20"/>
                <w:szCs w:val="20"/>
              </w:rPr>
              <w:t>7</w:t>
            </w:r>
            <w:r w:rsidR="009F6448" w:rsidRPr="00F61813">
              <w:rPr>
                <w:sz w:val="20"/>
                <w:szCs w:val="20"/>
              </w:rPr>
              <w:t>14,</w:t>
            </w:r>
            <w:r w:rsidR="002768FF" w:rsidRPr="00F61813">
              <w:rPr>
                <w:sz w:val="20"/>
                <w:szCs w:val="20"/>
              </w:rPr>
              <w:t>2</w:t>
            </w:r>
            <w:r w:rsidR="009F6448" w:rsidRPr="00F61813">
              <w:rPr>
                <w:sz w:val="20"/>
                <w:szCs w:val="20"/>
              </w:rPr>
              <w:t xml:space="preserve">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в том числе по годам реализации: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2019 г. – 153 727 895,4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в том числе на региональные проекты 3 163 335,3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2020 г. – 194 624 223,5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в том числе на региональные проекты 5 205 215,3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2021 г. – 181</w:t>
            </w:r>
            <w:r w:rsidR="00A37654" w:rsidRPr="00F61813">
              <w:rPr>
                <w:sz w:val="20"/>
                <w:szCs w:val="20"/>
              </w:rPr>
              <w:t> </w:t>
            </w:r>
            <w:r w:rsidR="002768FF" w:rsidRPr="00F61813">
              <w:rPr>
                <w:sz w:val="20"/>
                <w:szCs w:val="20"/>
              </w:rPr>
              <w:t>386</w:t>
            </w:r>
            <w:r w:rsidR="00A37654" w:rsidRPr="00F61813">
              <w:rPr>
                <w:sz w:val="20"/>
                <w:szCs w:val="20"/>
              </w:rPr>
              <w:t> </w:t>
            </w:r>
            <w:r w:rsidR="002768FF" w:rsidRPr="00F61813">
              <w:rPr>
                <w:sz w:val="20"/>
                <w:szCs w:val="20"/>
              </w:rPr>
              <w:t>0</w:t>
            </w:r>
            <w:r w:rsidR="00A37654" w:rsidRPr="00F61813">
              <w:rPr>
                <w:sz w:val="20"/>
                <w:szCs w:val="20"/>
              </w:rPr>
              <w:t>88,</w:t>
            </w:r>
            <w:r w:rsidR="002768FF" w:rsidRPr="00F61813">
              <w:rPr>
                <w:sz w:val="20"/>
                <w:szCs w:val="20"/>
              </w:rPr>
              <w:t>3</w:t>
            </w:r>
            <w:r w:rsidRPr="00F61813">
              <w:rPr>
                <w:sz w:val="20"/>
                <w:szCs w:val="20"/>
              </w:rPr>
              <w:t xml:space="preserve">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в том числе на региональные проекты 3 138 810,0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2022 г. – 18</w:t>
            </w:r>
            <w:r w:rsidR="00A37654" w:rsidRPr="00F61813">
              <w:rPr>
                <w:sz w:val="20"/>
                <w:szCs w:val="20"/>
              </w:rPr>
              <w:t>9</w:t>
            </w:r>
            <w:r w:rsidRPr="00F61813">
              <w:rPr>
                <w:sz w:val="20"/>
                <w:szCs w:val="20"/>
              </w:rPr>
              <w:t xml:space="preserve"> </w:t>
            </w:r>
            <w:r w:rsidR="00461B48" w:rsidRPr="00F61813">
              <w:rPr>
                <w:sz w:val="20"/>
                <w:szCs w:val="20"/>
              </w:rPr>
              <w:t xml:space="preserve">081 270,8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в том числе на региональные проекты 2 857 303,8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2023 г. – </w:t>
            </w:r>
            <w:r w:rsidR="00A37654" w:rsidRPr="00F61813">
              <w:rPr>
                <w:sz w:val="20"/>
                <w:szCs w:val="20"/>
              </w:rPr>
              <w:t xml:space="preserve">205 778 025,0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2024 г. – 20</w:t>
            </w:r>
            <w:r w:rsidR="00461B48" w:rsidRPr="00F61813">
              <w:rPr>
                <w:sz w:val="20"/>
                <w:szCs w:val="20"/>
              </w:rPr>
              <w:t xml:space="preserve">4 074 211,2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Бюджетные ассигнования бюджета Санкт-Петербурга составляют </w:t>
            </w:r>
          </w:p>
          <w:p w:rsidR="002A27D6" w:rsidRPr="00F61813" w:rsidRDefault="00A37654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715 </w:t>
            </w:r>
            <w:r w:rsidR="002768FF" w:rsidRPr="00F61813">
              <w:rPr>
                <w:sz w:val="20"/>
                <w:szCs w:val="20"/>
              </w:rPr>
              <w:t>548 283,5</w:t>
            </w:r>
            <w:r w:rsidR="00461B48" w:rsidRPr="00F61813">
              <w:rPr>
                <w:sz w:val="20"/>
                <w:szCs w:val="20"/>
              </w:rPr>
              <w:t xml:space="preserve"> </w:t>
            </w:r>
            <w:proofErr w:type="spellStart"/>
            <w:r w:rsidR="002A27D6" w:rsidRPr="00F61813">
              <w:rPr>
                <w:sz w:val="20"/>
                <w:szCs w:val="20"/>
              </w:rPr>
              <w:t>тыс</w:t>
            </w:r>
            <w:proofErr w:type="gramStart"/>
            <w:r w:rsidR="002A27D6" w:rsidRPr="00F61813">
              <w:rPr>
                <w:sz w:val="20"/>
                <w:szCs w:val="20"/>
              </w:rPr>
              <w:t>.р</w:t>
            </w:r>
            <w:proofErr w:type="gramEnd"/>
            <w:r w:rsidR="002A27D6" w:rsidRPr="00F61813">
              <w:rPr>
                <w:sz w:val="20"/>
                <w:szCs w:val="20"/>
              </w:rPr>
              <w:t>уб</w:t>
            </w:r>
            <w:proofErr w:type="spellEnd"/>
            <w:r w:rsidR="002A27D6"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в том числе по годам реализации: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2019 г. – 95 622 800,4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2020 г. – 123 725 653,8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2021 г. – 115</w:t>
            </w:r>
            <w:r w:rsidR="002768FF" w:rsidRPr="00F61813">
              <w:rPr>
                <w:sz w:val="20"/>
                <w:szCs w:val="20"/>
              </w:rPr>
              <w:t xml:space="preserve"> 024 318,1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A37654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2022 г. – 118</w:t>
            </w:r>
            <w:r w:rsidR="00461B48" w:rsidRPr="00F61813">
              <w:rPr>
                <w:sz w:val="20"/>
                <w:szCs w:val="20"/>
              </w:rPr>
              <w:t xml:space="preserve"> 792 086,9 </w:t>
            </w:r>
            <w:proofErr w:type="spellStart"/>
            <w:r w:rsidR="002A27D6" w:rsidRPr="00F61813">
              <w:rPr>
                <w:sz w:val="20"/>
                <w:szCs w:val="20"/>
              </w:rPr>
              <w:t>тыс</w:t>
            </w:r>
            <w:proofErr w:type="gramStart"/>
            <w:r w:rsidR="002A27D6" w:rsidRPr="00F61813">
              <w:rPr>
                <w:sz w:val="20"/>
                <w:szCs w:val="20"/>
              </w:rPr>
              <w:t>.р</w:t>
            </w:r>
            <w:proofErr w:type="gramEnd"/>
            <w:r w:rsidR="002A27D6" w:rsidRPr="00F61813">
              <w:rPr>
                <w:sz w:val="20"/>
                <w:szCs w:val="20"/>
              </w:rPr>
              <w:t>уб</w:t>
            </w:r>
            <w:proofErr w:type="spellEnd"/>
            <w:r w:rsidR="002A27D6"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2023 г. – 1</w:t>
            </w:r>
            <w:r w:rsidR="00A37654" w:rsidRPr="00F61813">
              <w:rPr>
                <w:sz w:val="20"/>
                <w:szCs w:val="20"/>
              </w:rPr>
              <w:t xml:space="preserve">33 358 926,5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411405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2024 г. – 12</w:t>
            </w:r>
            <w:r w:rsidR="00461B48" w:rsidRPr="00F61813">
              <w:rPr>
                <w:sz w:val="20"/>
                <w:szCs w:val="20"/>
              </w:rPr>
              <w:t xml:space="preserve">9 024 497,8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Бюджетные ассигнования федерального бюджета составляют 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27 825 897,8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 xml:space="preserve">., 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в том числе по годам реализации: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2019 г. – 1 978 930,1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2020 г. – 12 321 326,7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2021 г. – 3 602 401,4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2022 г. – 3 624 362,9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2023 г. – 3 087 684,7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2024 г. – 3 211 192,0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Внебюджетные средства составляют 385 297 532,9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 xml:space="preserve">., 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в том числе по годам реализации: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2019 г. – 56 126 164,9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2020 г. – 58 577 243,0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1246B9" w:rsidRPr="00F61813" w:rsidRDefault="002A27D6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2021 г. – 62 759 368,8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1246B9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2022 г.</w:t>
            </w:r>
            <w:r w:rsidR="00485EA2" w:rsidRPr="00F61813">
              <w:rPr>
                <w:sz w:val="20"/>
                <w:szCs w:val="20"/>
              </w:rPr>
              <w:t xml:space="preserve"> </w:t>
            </w:r>
            <w:r w:rsidR="002A27D6" w:rsidRPr="00F61813">
              <w:rPr>
                <w:sz w:val="20"/>
                <w:szCs w:val="20"/>
              </w:rPr>
              <w:t xml:space="preserve">– 66 664 821,0 </w:t>
            </w:r>
            <w:proofErr w:type="spellStart"/>
            <w:r w:rsidR="002A27D6" w:rsidRPr="00F61813">
              <w:rPr>
                <w:sz w:val="20"/>
                <w:szCs w:val="20"/>
              </w:rPr>
              <w:t>тыс</w:t>
            </w:r>
            <w:proofErr w:type="gramStart"/>
            <w:r w:rsidR="002A27D6" w:rsidRPr="00F61813">
              <w:rPr>
                <w:sz w:val="20"/>
                <w:szCs w:val="20"/>
              </w:rPr>
              <w:t>.р</w:t>
            </w:r>
            <w:proofErr w:type="gramEnd"/>
            <w:r w:rsidR="002A27D6" w:rsidRPr="00F61813">
              <w:rPr>
                <w:sz w:val="20"/>
                <w:szCs w:val="20"/>
              </w:rPr>
              <w:t>уб</w:t>
            </w:r>
            <w:proofErr w:type="spellEnd"/>
            <w:r w:rsidR="002A27D6" w:rsidRPr="00F61813">
              <w:rPr>
                <w:sz w:val="20"/>
                <w:szCs w:val="20"/>
              </w:rPr>
              <w:t>.;</w:t>
            </w:r>
          </w:p>
          <w:p w:rsidR="002A27D6" w:rsidRPr="00F61813" w:rsidRDefault="001246B9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2023 г.</w:t>
            </w:r>
            <w:r w:rsidR="00485EA2" w:rsidRPr="00F61813">
              <w:rPr>
                <w:sz w:val="20"/>
                <w:szCs w:val="20"/>
              </w:rPr>
              <w:t xml:space="preserve"> </w:t>
            </w:r>
            <w:r w:rsidR="002A27D6" w:rsidRPr="00F61813">
              <w:rPr>
                <w:sz w:val="20"/>
                <w:szCs w:val="20"/>
              </w:rPr>
              <w:t xml:space="preserve">– 69 331 413,8 </w:t>
            </w:r>
            <w:proofErr w:type="spellStart"/>
            <w:r w:rsidR="002A27D6" w:rsidRPr="00F61813">
              <w:rPr>
                <w:sz w:val="20"/>
                <w:szCs w:val="20"/>
              </w:rPr>
              <w:t>тыс</w:t>
            </w:r>
            <w:proofErr w:type="gramStart"/>
            <w:r w:rsidR="002A27D6" w:rsidRPr="00F61813">
              <w:rPr>
                <w:sz w:val="20"/>
                <w:szCs w:val="20"/>
              </w:rPr>
              <w:t>.р</w:t>
            </w:r>
            <w:proofErr w:type="gramEnd"/>
            <w:r w:rsidR="002A27D6" w:rsidRPr="00F61813">
              <w:rPr>
                <w:sz w:val="20"/>
                <w:szCs w:val="20"/>
              </w:rPr>
              <w:t>уб</w:t>
            </w:r>
            <w:proofErr w:type="spellEnd"/>
            <w:r w:rsidR="002A27D6" w:rsidRPr="00F61813">
              <w:rPr>
                <w:sz w:val="20"/>
                <w:szCs w:val="20"/>
              </w:rPr>
              <w:t>.;</w:t>
            </w:r>
          </w:p>
          <w:p w:rsidR="002A27D6" w:rsidRPr="00F61813" w:rsidRDefault="001246B9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2024 г.</w:t>
            </w:r>
            <w:r w:rsidR="00485EA2" w:rsidRPr="00F61813">
              <w:rPr>
                <w:sz w:val="20"/>
                <w:szCs w:val="20"/>
              </w:rPr>
              <w:t xml:space="preserve"> </w:t>
            </w:r>
            <w:r w:rsidR="002A27D6" w:rsidRPr="00F61813">
              <w:rPr>
                <w:sz w:val="20"/>
                <w:szCs w:val="20"/>
              </w:rPr>
              <w:t xml:space="preserve">– 71 838 521,4 </w:t>
            </w:r>
            <w:proofErr w:type="spellStart"/>
            <w:r w:rsidR="002A27D6" w:rsidRPr="00F61813">
              <w:rPr>
                <w:sz w:val="20"/>
                <w:szCs w:val="20"/>
              </w:rPr>
              <w:t>тыс</w:t>
            </w:r>
            <w:proofErr w:type="gramStart"/>
            <w:r w:rsidR="002A27D6" w:rsidRPr="00F61813">
              <w:rPr>
                <w:sz w:val="20"/>
                <w:szCs w:val="20"/>
              </w:rPr>
              <w:t>.р</w:t>
            </w:r>
            <w:proofErr w:type="gramEnd"/>
            <w:r w:rsidR="002A27D6" w:rsidRPr="00F61813">
              <w:rPr>
                <w:sz w:val="20"/>
                <w:szCs w:val="20"/>
              </w:rPr>
              <w:t>уб</w:t>
            </w:r>
            <w:proofErr w:type="spellEnd"/>
            <w:r w:rsidR="002A27D6" w:rsidRPr="00F61813">
              <w:rPr>
                <w:sz w:val="20"/>
                <w:szCs w:val="20"/>
              </w:rPr>
              <w:t>.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411405" w:rsidRPr="00F61813" w:rsidRDefault="00411405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5B7134" w:rsidRPr="00F61813" w:rsidRDefault="005B7134" w:rsidP="005B7134">
            <w:pPr>
              <w:rPr>
                <w:sz w:val="20"/>
                <w:szCs w:val="20"/>
              </w:rPr>
            </w:pPr>
          </w:p>
          <w:p w:rsidR="002A27D6" w:rsidRPr="00F61813" w:rsidRDefault="005B7134" w:rsidP="005B7134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».</w:t>
            </w:r>
          </w:p>
        </w:tc>
      </w:tr>
    </w:tbl>
    <w:p w:rsidR="005B7134" w:rsidRPr="00F61813" w:rsidRDefault="005B7134" w:rsidP="005B7134">
      <w:pPr>
        <w:pStyle w:val="a8"/>
        <w:tabs>
          <w:tab w:val="left" w:pos="-142"/>
        </w:tabs>
        <w:ind w:left="0" w:firstLine="426"/>
        <w:outlineLvl w:val="0"/>
      </w:pPr>
    </w:p>
    <w:p w:rsidR="002A27D6" w:rsidRPr="00F61813" w:rsidRDefault="00516422" w:rsidP="00542F7E">
      <w:pPr>
        <w:pStyle w:val="a8"/>
        <w:tabs>
          <w:tab w:val="left" w:pos="-142"/>
        </w:tabs>
        <w:ind w:left="0" w:firstLine="567"/>
        <w:outlineLvl w:val="0"/>
      </w:pPr>
      <w:r>
        <w:t>4</w:t>
      </w:r>
      <w:r w:rsidR="002A27D6" w:rsidRPr="00F61813">
        <w:t>.</w:t>
      </w:r>
      <w:r w:rsidR="009C4AD5" w:rsidRPr="00F61813">
        <w:t>3</w:t>
      </w:r>
      <w:r w:rsidR="002A27D6" w:rsidRPr="00F61813">
        <w:t xml:space="preserve">. Пункт 1 подраздела 6.1 раздела 6 приложения к постановлению изложить </w:t>
      </w:r>
      <w:r w:rsidR="00A22042" w:rsidRPr="00F61813">
        <w:br/>
      </w:r>
      <w:r w:rsidR="002A27D6" w:rsidRPr="00F61813">
        <w:t>в следующей редакции:</w:t>
      </w:r>
    </w:p>
    <w:p w:rsidR="00F13DA3" w:rsidRPr="00F61813" w:rsidRDefault="00F13DA3" w:rsidP="005B7134">
      <w:pPr>
        <w:pStyle w:val="a8"/>
        <w:tabs>
          <w:tab w:val="left" w:pos="0"/>
        </w:tabs>
        <w:ind w:left="0" w:firstLine="426"/>
        <w:outlineLvl w:val="0"/>
      </w:pPr>
    </w:p>
    <w:tbl>
      <w:tblPr>
        <w:tblW w:w="10763" w:type="dxa"/>
        <w:tblInd w:w="-6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"/>
        <w:gridCol w:w="227"/>
        <w:gridCol w:w="766"/>
        <w:gridCol w:w="708"/>
        <w:gridCol w:w="567"/>
        <w:gridCol w:w="709"/>
        <w:gridCol w:w="993"/>
        <w:gridCol w:w="992"/>
        <w:gridCol w:w="992"/>
        <w:gridCol w:w="992"/>
        <w:gridCol w:w="993"/>
        <w:gridCol w:w="850"/>
        <w:gridCol w:w="992"/>
        <w:gridCol w:w="465"/>
      </w:tblGrid>
      <w:tr w:rsidR="00F61813" w:rsidRPr="00F61813" w:rsidTr="004A63AF">
        <w:trPr>
          <w:gridAfter w:val="1"/>
          <w:wAfter w:w="465" w:type="dxa"/>
          <w:trHeight w:val="108"/>
        </w:trPr>
        <w:tc>
          <w:tcPr>
            <w:tcW w:w="5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11405" w:rsidRPr="00F61813" w:rsidRDefault="00411405" w:rsidP="00FC038F">
            <w:pPr>
              <w:jc w:val="right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 xml:space="preserve">«  </w:t>
            </w:r>
          </w:p>
        </w:tc>
        <w:tc>
          <w:tcPr>
            <w:tcW w:w="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411405">
            <w:pPr>
              <w:jc w:val="center"/>
              <w:rPr>
                <w:sz w:val="14"/>
                <w:szCs w:val="14"/>
              </w:rPr>
            </w:pPr>
            <w:bookmarkStart w:id="1" w:name="RANGE!B2"/>
            <w:r w:rsidRPr="00F61813">
              <w:rPr>
                <w:sz w:val="14"/>
                <w:szCs w:val="14"/>
              </w:rPr>
              <w:t xml:space="preserve">№ </w:t>
            </w:r>
            <w:proofErr w:type="gramStart"/>
            <w:r w:rsidRPr="00F61813">
              <w:rPr>
                <w:sz w:val="14"/>
                <w:szCs w:val="14"/>
              </w:rPr>
              <w:t>п</w:t>
            </w:r>
            <w:proofErr w:type="gramEnd"/>
            <w:r w:rsidRPr="00F61813">
              <w:rPr>
                <w:sz w:val="14"/>
                <w:szCs w:val="14"/>
              </w:rPr>
              <w:t>/п</w:t>
            </w:r>
            <w:bookmarkEnd w:id="1"/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411405">
            <w:pPr>
              <w:jc w:val="center"/>
              <w:rPr>
                <w:spacing w:val="-14"/>
                <w:sz w:val="12"/>
                <w:szCs w:val="12"/>
              </w:rPr>
            </w:pPr>
            <w:r w:rsidRPr="00F61813">
              <w:rPr>
                <w:spacing w:val="-14"/>
                <w:sz w:val="12"/>
                <w:szCs w:val="12"/>
              </w:rPr>
              <w:t>Наименование подпрограммы, отдельного мероприятия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411405">
            <w:pPr>
              <w:ind w:right="-85"/>
              <w:jc w:val="center"/>
              <w:rPr>
                <w:spacing w:val="-14"/>
                <w:sz w:val="13"/>
                <w:szCs w:val="13"/>
              </w:rPr>
            </w:pPr>
            <w:r w:rsidRPr="00F61813">
              <w:rPr>
                <w:spacing w:val="-14"/>
                <w:sz w:val="13"/>
                <w:szCs w:val="13"/>
              </w:rPr>
              <w:t>Вид источника финансирования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411405">
            <w:pPr>
              <w:jc w:val="center"/>
              <w:rPr>
                <w:spacing w:val="-2"/>
                <w:sz w:val="12"/>
                <w:szCs w:val="12"/>
              </w:rPr>
            </w:pPr>
            <w:r w:rsidRPr="00F61813">
              <w:rPr>
                <w:spacing w:val="-2"/>
                <w:sz w:val="12"/>
                <w:szCs w:val="12"/>
              </w:rPr>
              <w:t xml:space="preserve">Часть перечня </w:t>
            </w:r>
            <w:proofErr w:type="spellStart"/>
            <w:proofErr w:type="gramStart"/>
            <w:r w:rsidRPr="00F61813">
              <w:rPr>
                <w:spacing w:val="-2"/>
                <w:sz w:val="12"/>
                <w:szCs w:val="12"/>
              </w:rPr>
              <w:t>меро</w:t>
            </w:r>
            <w:proofErr w:type="spellEnd"/>
            <w:r w:rsidRPr="00F61813">
              <w:rPr>
                <w:spacing w:val="-2"/>
                <w:sz w:val="12"/>
                <w:szCs w:val="12"/>
              </w:rPr>
              <w:t>-приятий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411405">
            <w:pPr>
              <w:jc w:val="center"/>
              <w:rPr>
                <w:spacing w:val="-14"/>
                <w:sz w:val="14"/>
                <w:szCs w:val="14"/>
              </w:rPr>
            </w:pPr>
            <w:r w:rsidRPr="00F61813">
              <w:rPr>
                <w:spacing w:val="-14"/>
                <w:sz w:val="14"/>
                <w:szCs w:val="14"/>
              </w:rPr>
              <w:t>Вид мероприятия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  <w:r w:rsidRPr="00F61813">
              <w:rPr>
                <w:sz w:val="17"/>
                <w:szCs w:val="17"/>
              </w:rPr>
              <w:t>Объем финансирования по годам,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  <w:r w:rsidRPr="00F61813">
              <w:rPr>
                <w:sz w:val="17"/>
                <w:szCs w:val="17"/>
              </w:rPr>
              <w:t>ИТОГО</w:t>
            </w:r>
          </w:p>
        </w:tc>
      </w:tr>
      <w:tr w:rsidR="00F61813" w:rsidRPr="00F61813" w:rsidTr="004A63AF">
        <w:trPr>
          <w:gridAfter w:val="1"/>
          <w:wAfter w:w="465" w:type="dxa"/>
          <w:trHeight w:val="108"/>
        </w:trPr>
        <w:tc>
          <w:tcPr>
            <w:tcW w:w="5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1405" w:rsidRPr="00F61813" w:rsidRDefault="00411405" w:rsidP="00FC038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F61813" w:rsidRDefault="00411405" w:rsidP="004114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F61813" w:rsidRDefault="00411405" w:rsidP="004114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F61813" w:rsidRDefault="00411405" w:rsidP="00411405">
            <w:pPr>
              <w:ind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F61813" w:rsidRDefault="00411405" w:rsidP="004114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F61813" w:rsidRDefault="00411405" w:rsidP="004114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  <w:r w:rsidRPr="00F61813">
              <w:rPr>
                <w:sz w:val="17"/>
                <w:szCs w:val="17"/>
              </w:rPr>
              <w:t>2019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  <w:r w:rsidRPr="00F61813">
              <w:rPr>
                <w:sz w:val="17"/>
                <w:szCs w:val="17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  <w:r w:rsidRPr="00F61813">
              <w:rPr>
                <w:sz w:val="17"/>
                <w:szCs w:val="17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  <w:r w:rsidRPr="00F61813">
              <w:rPr>
                <w:sz w:val="17"/>
                <w:szCs w:val="17"/>
              </w:rPr>
              <w:t>2022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  <w:r w:rsidRPr="00F61813">
              <w:rPr>
                <w:sz w:val="17"/>
                <w:szCs w:val="17"/>
              </w:rPr>
              <w:t>2023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  <w:r w:rsidRPr="00F61813">
              <w:rPr>
                <w:sz w:val="17"/>
                <w:szCs w:val="17"/>
              </w:rPr>
              <w:t>2024 г.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</w:p>
        </w:tc>
      </w:tr>
      <w:tr w:rsidR="00F61813" w:rsidRPr="00F61813" w:rsidTr="004A63AF">
        <w:trPr>
          <w:gridAfter w:val="1"/>
          <w:wAfter w:w="465" w:type="dxa"/>
          <w:trHeight w:val="108"/>
        </w:trPr>
        <w:tc>
          <w:tcPr>
            <w:tcW w:w="5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1405" w:rsidRPr="00F61813" w:rsidRDefault="00411405" w:rsidP="00FC038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F61813" w:rsidRDefault="00411405" w:rsidP="00411405">
            <w:pPr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F61813" w:rsidRDefault="00411405" w:rsidP="00411405">
            <w:pPr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F61813" w:rsidRDefault="00411405" w:rsidP="00411405">
            <w:pPr>
              <w:ind w:right="-85"/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F61813" w:rsidRDefault="00411405" w:rsidP="00411405">
            <w:pPr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F61813" w:rsidRDefault="00411405" w:rsidP="00411405">
            <w:pPr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12</w:t>
            </w:r>
          </w:p>
        </w:tc>
      </w:tr>
      <w:tr w:rsidR="00F61813" w:rsidRPr="00F61813" w:rsidTr="00D41CB4">
        <w:trPr>
          <w:gridAfter w:val="1"/>
          <w:wAfter w:w="465" w:type="dxa"/>
          <w:trHeight w:val="367"/>
        </w:trPr>
        <w:tc>
          <w:tcPr>
            <w:tcW w:w="5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1405" w:rsidRPr="00F61813" w:rsidRDefault="00411405" w:rsidP="00FC038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F61813">
              <w:rPr>
                <w:sz w:val="14"/>
                <w:szCs w:val="14"/>
              </w:rPr>
              <w:t>Государ-ственная</w:t>
            </w:r>
            <w:proofErr w:type="spellEnd"/>
            <w:proofErr w:type="gramEnd"/>
            <w:r w:rsidRPr="00F61813">
              <w:rPr>
                <w:sz w:val="14"/>
                <w:szCs w:val="14"/>
              </w:rPr>
              <w:t xml:space="preserve"> программа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405" w:rsidRPr="00F61813" w:rsidRDefault="00411405" w:rsidP="002A27D6">
            <w:pPr>
              <w:ind w:right="-85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Бюджет</w:t>
            </w:r>
          </w:p>
          <w:p w:rsidR="00411405" w:rsidRPr="00F61813" w:rsidRDefault="00411405" w:rsidP="002A27D6">
            <w:pPr>
              <w:ind w:right="-85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proofErr w:type="gramStart"/>
            <w:r w:rsidRPr="00F61813">
              <w:rPr>
                <w:sz w:val="14"/>
                <w:szCs w:val="14"/>
              </w:rPr>
              <w:t>Проект-</w:t>
            </w:r>
            <w:proofErr w:type="spellStart"/>
            <w:r w:rsidRPr="00F61813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F61813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F61813" w:rsidRDefault="00411405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3 163 335,3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3 051 859,4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2 250 230,1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2 007 416,5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10 472 841,3</w:t>
            </w:r>
          </w:p>
        </w:tc>
      </w:tr>
      <w:tr w:rsidR="00F61813" w:rsidRPr="00F61813" w:rsidTr="00AA76F2">
        <w:trPr>
          <w:gridBefore w:val="1"/>
          <w:gridAfter w:val="1"/>
          <w:wBefore w:w="517" w:type="dxa"/>
          <w:wAfter w:w="465" w:type="dxa"/>
          <w:trHeight w:val="221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5 779 001,9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12 328 945,5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981B5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</w:t>
            </w:r>
            <w:r w:rsidR="00981B56" w:rsidRPr="00F61813">
              <w:rPr>
                <w:sz w:val="14"/>
                <w:szCs w:val="14"/>
              </w:rPr>
              <w:t> 325 370,0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AA76F2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12 008 195,2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AA76F2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23 971 800,0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F926E1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16 117 058,0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981B5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82</w:t>
            </w:r>
            <w:r w:rsidR="00981B56" w:rsidRPr="00F61813">
              <w:rPr>
                <w:sz w:val="14"/>
                <w:szCs w:val="14"/>
              </w:rPr>
              <w:t> 530 370,6</w:t>
            </w:r>
          </w:p>
        </w:tc>
      </w:tr>
      <w:tr w:rsidR="00F61813" w:rsidRPr="00F61813" w:rsidTr="00AA76F2">
        <w:trPr>
          <w:gridBefore w:val="1"/>
          <w:gridAfter w:val="1"/>
          <w:wBefore w:w="517" w:type="dxa"/>
          <w:wAfter w:w="465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8 942 337,2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15 380 804,9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981B5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14</w:t>
            </w:r>
            <w:r w:rsidR="00981B56" w:rsidRPr="00F61813">
              <w:rPr>
                <w:sz w:val="14"/>
                <w:szCs w:val="14"/>
              </w:rPr>
              <w:t> 575 600,1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AA76F2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14 015 611,7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AA76F2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23 971 800,0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F926E1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16 117 058,0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981B5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93</w:t>
            </w:r>
            <w:r w:rsidR="00981B56" w:rsidRPr="00F61813">
              <w:rPr>
                <w:sz w:val="14"/>
                <w:szCs w:val="14"/>
              </w:rPr>
              <w:t> 003 211,9</w:t>
            </w:r>
          </w:p>
        </w:tc>
      </w:tr>
      <w:tr w:rsidR="00F61813" w:rsidRPr="00F61813" w:rsidTr="00D41CB4">
        <w:trPr>
          <w:gridBefore w:val="1"/>
          <w:gridAfter w:val="1"/>
          <w:wBefore w:w="517" w:type="dxa"/>
          <w:wAfter w:w="465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E1" w:rsidRPr="00F61813" w:rsidRDefault="00F926E1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6E1" w:rsidRPr="00F61813" w:rsidRDefault="00F926E1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6E1" w:rsidRPr="00F61813" w:rsidRDefault="00F926E1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6E1" w:rsidRPr="00F61813" w:rsidRDefault="00F926E1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F61813" w:rsidRDefault="00F926E1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86 680 463,2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F61813" w:rsidRDefault="00F926E1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108 344 848,9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F61813" w:rsidRDefault="00F926E1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100 448 718,0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F61813" w:rsidRDefault="00F926E1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104 776 475,2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F61813" w:rsidRDefault="00F926E1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109 387 126,5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F61813" w:rsidRDefault="00F926E1" w:rsidP="00C94E2A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 xml:space="preserve">12 </w:t>
            </w:r>
            <w:r w:rsidRPr="00F61813">
              <w:rPr>
                <w:spacing w:val="-18"/>
                <w:sz w:val="14"/>
                <w:szCs w:val="14"/>
              </w:rPr>
              <w:t>009</w:t>
            </w:r>
            <w:r w:rsidRPr="00F61813">
              <w:rPr>
                <w:sz w:val="14"/>
                <w:szCs w:val="14"/>
              </w:rPr>
              <w:t xml:space="preserve"> 633,1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6E1" w:rsidRPr="00F61813" w:rsidRDefault="00AE1258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622 545 071,6</w:t>
            </w:r>
          </w:p>
        </w:tc>
      </w:tr>
      <w:tr w:rsidR="00F61813" w:rsidRPr="00F61813" w:rsidTr="00AA76F2">
        <w:trPr>
          <w:gridBefore w:val="1"/>
          <w:gridAfter w:val="1"/>
          <w:wBefore w:w="517" w:type="dxa"/>
          <w:wAfter w:w="465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95 622 800,4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123 725 653,8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981B5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115</w:t>
            </w:r>
            <w:r w:rsidR="00981B56" w:rsidRPr="00F61813">
              <w:rPr>
                <w:sz w:val="14"/>
                <w:szCs w:val="14"/>
              </w:rPr>
              <w:t> 024 318,1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AA76F2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118 792 086,9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AA76F2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133 358 926,5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F926E1">
            <w:pPr>
              <w:jc w:val="center"/>
              <w:rPr>
                <w:spacing w:val="-18"/>
                <w:sz w:val="14"/>
                <w:szCs w:val="14"/>
              </w:rPr>
            </w:pPr>
            <w:r w:rsidRPr="00F61813">
              <w:rPr>
                <w:spacing w:val="-18"/>
                <w:sz w:val="14"/>
                <w:szCs w:val="14"/>
              </w:rPr>
              <w:t>129 024 497,8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981B5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715</w:t>
            </w:r>
            <w:r w:rsidR="00981B56" w:rsidRPr="00F61813">
              <w:rPr>
                <w:sz w:val="14"/>
                <w:szCs w:val="14"/>
              </w:rPr>
              <w:t> 548 283,5</w:t>
            </w:r>
          </w:p>
        </w:tc>
      </w:tr>
      <w:tr w:rsidR="00F61813" w:rsidRPr="00F61813" w:rsidTr="00D41CB4">
        <w:trPr>
          <w:gridBefore w:val="1"/>
          <w:gridAfter w:val="1"/>
          <w:wBefore w:w="517" w:type="dxa"/>
          <w:wAfter w:w="465" w:type="dxa"/>
          <w:trHeight w:val="387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F61813">
              <w:rPr>
                <w:sz w:val="14"/>
                <w:szCs w:val="14"/>
              </w:rPr>
              <w:t>Федераль-ный</w:t>
            </w:r>
            <w:proofErr w:type="spellEnd"/>
            <w:proofErr w:type="gramEnd"/>
            <w:r w:rsidRPr="00F61813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proofErr w:type="gramStart"/>
            <w:r w:rsidRPr="00F61813">
              <w:rPr>
                <w:sz w:val="14"/>
                <w:szCs w:val="14"/>
              </w:rPr>
              <w:t>Проект-</w:t>
            </w:r>
            <w:proofErr w:type="spellStart"/>
            <w:r w:rsidRPr="00F61813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F61813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2 153 355,9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888 579,9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849 887,3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</w:t>
            </w:r>
            <w:r w:rsidR="006629F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891</w:t>
            </w:r>
            <w:r w:rsidR="006629F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823,1</w:t>
            </w:r>
          </w:p>
        </w:tc>
      </w:tr>
      <w:tr w:rsidR="00F61813" w:rsidRPr="00F61813" w:rsidTr="00D41CB4">
        <w:trPr>
          <w:gridBefore w:val="1"/>
          <w:gridAfter w:val="1"/>
          <w:wBefore w:w="517" w:type="dxa"/>
          <w:wAfter w:w="465" w:type="dxa"/>
          <w:trHeight w:val="372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858 052,5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858</w:t>
            </w:r>
            <w:r w:rsidR="006629F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052,5</w:t>
            </w:r>
          </w:p>
        </w:tc>
      </w:tr>
      <w:tr w:rsidR="00F61813" w:rsidRPr="00F61813" w:rsidTr="00D41CB4">
        <w:trPr>
          <w:gridBefore w:val="1"/>
          <w:gridAfter w:val="1"/>
          <w:wBefore w:w="517" w:type="dxa"/>
          <w:wAfter w:w="465" w:type="dxa"/>
          <w:trHeight w:val="275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858 052,5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2 153 355,9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888 579,9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849 887,3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4</w:t>
            </w:r>
            <w:r w:rsidR="006629F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749</w:t>
            </w:r>
            <w:r w:rsidR="006629F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875,6</w:t>
            </w:r>
          </w:p>
        </w:tc>
      </w:tr>
      <w:tr w:rsidR="00F61813" w:rsidRPr="00F61813" w:rsidTr="00D41CB4">
        <w:trPr>
          <w:gridBefore w:val="1"/>
          <w:gridAfter w:val="1"/>
          <w:wBefore w:w="517" w:type="dxa"/>
          <w:wAfter w:w="465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1 120 877,6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10 167 970,8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2 713 821,5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2 774 475,6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</w:t>
            </w:r>
            <w:r w:rsidR="00F926E1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087</w:t>
            </w:r>
            <w:r w:rsidR="00F926E1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684,7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</w:t>
            </w:r>
            <w:r w:rsidR="00F926E1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211</w:t>
            </w:r>
            <w:r w:rsidR="00F926E1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</w:t>
            </w:r>
            <w:r w:rsidR="00C12E14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076</w:t>
            </w:r>
            <w:r w:rsidR="00C12E14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022,2</w:t>
            </w:r>
          </w:p>
        </w:tc>
      </w:tr>
      <w:tr w:rsidR="00F61813" w:rsidRPr="00F61813" w:rsidTr="00D41CB4">
        <w:trPr>
          <w:gridBefore w:val="1"/>
          <w:gridAfter w:val="1"/>
          <w:wBefore w:w="517" w:type="dxa"/>
          <w:wAfter w:w="465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1 978 930,1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12 321 326,7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3 602 401,4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3 624 362,9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</w:t>
            </w:r>
            <w:r w:rsidR="00F926E1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087</w:t>
            </w:r>
            <w:r w:rsidR="00F926E1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684,7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</w:t>
            </w:r>
            <w:r w:rsidR="00F926E1" w:rsidRPr="00F61813">
              <w:rPr>
                <w:sz w:val="14"/>
                <w:szCs w:val="14"/>
              </w:rPr>
              <w:t> </w:t>
            </w:r>
            <w:r w:rsidRPr="00F61813">
              <w:rPr>
                <w:sz w:val="14"/>
                <w:szCs w:val="14"/>
              </w:rPr>
              <w:t>211</w:t>
            </w:r>
            <w:r w:rsidR="00F926E1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27</w:t>
            </w:r>
            <w:r w:rsidR="00C12E14" w:rsidRPr="00F61813">
              <w:rPr>
                <w:sz w:val="14"/>
                <w:szCs w:val="14"/>
              </w:rPr>
              <w:t> </w:t>
            </w:r>
            <w:r w:rsidRPr="00F61813">
              <w:rPr>
                <w:sz w:val="14"/>
                <w:szCs w:val="14"/>
              </w:rPr>
              <w:t>825</w:t>
            </w:r>
            <w:r w:rsidR="00C12E14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897,8</w:t>
            </w:r>
          </w:p>
        </w:tc>
      </w:tr>
      <w:tr w:rsidR="00F61813" w:rsidRPr="00F61813" w:rsidTr="00D41CB4">
        <w:trPr>
          <w:gridBefore w:val="1"/>
          <w:gridAfter w:val="1"/>
          <w:wBefore w:w="517" w:type="dxa"/>
          <w:wAfter w:w="465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56 126 164,9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485EA2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58 577 243,0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62 759 368,8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66 664 821,0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69</w:t>
            </w:r>
            <w:r w:rsidR="00F926E1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331</w:t>
            </w:r>
            <w:r w:rsidR="00F926E1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413,8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pacing w:val="-18"/>
                <w:sz w:val="14"/>
                <w:szCs w:val="14"/>
              </w:rPr>
            </w:pPr>
            <w:r w:rsidRPr="00F61813">
              <w:rPr>
                <w:spacing w:val="-18"/>
                <w:sz w:val="14"/>
                <w:szCs w:val="14"/>
              </w:rPr>
              <w:t>71</w:t>
            </w:r>
            <w:r w:rsidR="00F926E1" w:rsidRPr="00F61813">
              <w:rPr>
                <w:spacing w:val="-18"/>
                <w:sz w:val="14"/>
                <w:szCs w:val="14"/>
              </w:rPr>
              <w:t xml:space="preserve"> </w:t>
            </w:r>
            <w:r w:rsidRPr="00F61813">
              <w:rPr>
                <w:spacing w:val="-18"/>
                <w:sz w:val="14"/>
                <w:szCs w:val="14"/>
              </w:rPr>
              <w:t>838</w:t>
            </w:r>
            <w:r w:rsidR="00F926E1" w:rsidRPr="00F61813">
              <w:rPr>
                <w:spacing w:val="-18"/>
                <w:sz w:val="14"/>
                <w:szCs w:val="14"/>
              </w:rPr>
              <w:t xml:space="preserve"> </w:t>
            </w:r>
            <w:r w:rsidRPr="00F61813">
              <w:rPr>
                <w:spacing w:val="-18"/>
                <w:sz w:val="14"/>
                <w:szCs w:val="14"/>
              </w:rPr>
              <w:t>521,4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385</w:t>
            </w:r>
            <w:r w:rsidR="00F57383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297</w:t>
            </w:r>
            <w:r w:rsidR="00F57383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532,9</w:t>
            </w:r>
          </w:p>
        </w:tc>
      </w:tr>
      <w:tr w:rsidR="00F61813" w:rsidRPr="00F61813" w:rsidTr="00D41CB4">
        <w:trPr>
          <w:gridBefore w:val="1"/>
          <w:gridAfter w:val="1"/>
          <w:wBefore w:w="517" w:type="dxa"/>
          <w:wAfter w:w="465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56 126 164,9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58 577 243,0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62 759 368,8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66 664 821,0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69</w:t>
            </w:r>
            <w:r w:rsidR="00F926E1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331</w:t>
            </w:r>
            <w:r w:rsidR="00F926E1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413,8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pacing w:val="-18"/>
                <w:sz w:val="14"/>
                <w:szCs w:val="14"/>
              </w:rPr>
            </w:pPr>
            <w:r w:rsidRPr="00F61813">
              <w:rPr>
                <w:spacing w:val="-18"/>
                <w:sz w:val="14"/>
                <w:szCs w:val="14"/>
              </w:rPr>
              <w:t>71</w:t>
            </w:r>
            <w:r w:rsidR="00F926E1" w:rsidRPr="00F61813">
              <w:rPr>
                <w:spacing w:val="-18"/>
                <w:sz w:val="14"/>
                <w:szCs w:val="14"/>
              </w:rPr>
              <w:t xml:space="preserve"> </w:t>
            </w:r>
            <w:r w:rsidRPr="00F61813">
              <w:rPr>
                <w:spacing w:val="-18"/>
                <w:sz w:val="14"/>
                <w:szCs w:val="14"/>
              </w:rPr>
              <w:t>838</w:t>
            </w:r>
            <w:r w:rsidR="00F926E1" w:rsidRPr="00F61813">
              <w:rPr>
                <w:spacing w:val="-18"/>
                <w:sz w:val="14"/>
                <w:szCs w:val="14"/>
              </w:rPr>
              <w:t xml:space="preserve"> </w:t>
            </w:r>
            <w:r w:rsidRPr="00F61813">
              <w:rPr>
                <w:spacing w:val="-18"/>
                <w:sz w:val="14"/>
                <w:szCs w:val="14"/>
              </w:rPr>
              <w:t>521,4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385</w:t>
            </w:r>
            <w:r w:rsidR="00F57383" w:rsidRPr="00F61813">
              <w:rPr>
                <w:sz w:val="14"/>
                <w:szCs w:val="14"/>
              </w:rPr>
              <w:t> </w:t>
            </w:r>
            <w:r w:rsidRPr="00F61813">
              <w:rPr>
                <w:sz w:val="14"/>
                <w:szCs w:val="14"/>
              </w:rPr>
              <w:t>297</w:t>
            </w:r>
            <w:r w:rsidR="00F57383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532,9</w:t>
            </w:r>
          </w:p>
        </w:tc>
      </w:tr>
      <w:tr w:rsidR="00F61813" w:rsidRPr="00F61813" w:rsidTr="00D41CB4">
        <w:trPr>
          <w:gridBefore w:val="1"/>
          <w:gridAfter w:val="1"/>
          <w:wBefore w:w="517" w:type="dxa"/>
          <w:wAfter w:w="465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ВСЕГО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F61813" w:rsidRDefault="00411405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3 163 335,3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5 205 215,3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3 138 810,0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2 857 303,8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05" w:rsidRPr="00F61813" w:rsidRDefault="00411405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14</w:t>
            </w:r>
            <w:r w:rsidR="00F57383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364</w:t>
            </w:r>
            <w:r w:rsidR="00F57383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664,4</w:t>
            </w:r>
          </w:p>
        </w:tc>
      </w:tr>
      <w:tr w:rsidR="00F61813" w:rsidRPr="00F61813" w:rsidTr="00AA76F2">
        <w:trPr>
          <w:gridBefore w:val="1"/>
          <w:gridAfter w:val="1"/>
          <w:wBefore w:w="517" w:type="dxa"/>
          <w:wAfter w:w="465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6 637 054,4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12 328 945,5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981B5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</w:t>
            </w:r>
            <w:r w:rsidR="00981B56" w:rsidRPr="00F61813">
              <w:rPr>
                <w:sz w:val="14"/>
                <w:szCs w:val="14"/>
              </w:rPr>
              <w:t> 325 370,0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AA76F2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12 008 195,2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AA76F2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23 971 800,0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AA76F2">
            <w:pPr>
              <w:ind w:left="-85"/>
              <w:jc w:val="center"/>
              <w:rPr>
                <w:spacing w:val="-18"/>
                <w:sz w:val="14"/>
                <w:szCs w:val="14"/>
              </w:rPr>
            </w:pPr>
            <w:r w:rsidRPr="00F61813">
              <w:rPr>
                <w:spacing w:val="-18"/>
                <w:sz w:val="14"/>
                <w:szCs w:val="14"/>
              </w:rPr>
              <w:t>16 117 058,0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6F2" w:rsidRPr="00F61813" w:rsidRDefault="00AA76F2" w:rsidP="00395E6E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83</w:t>
            </w:r>
            <w:r w:rsidR="00395E6E" w:rsidRPr="00F61813">
              <w:rPr>
                <w:sz w:val="14"/>
                <w:szCs w:val="14"/>
              </w:rPr>
              <w:t> 388 423,1</w:t>
            </w:r>
          </w:p>
        </w:tc>
      </w:tr>
      <w:tr w:rsidR="00F61813" w:rsidRPr="00F61813" w:rsidTr="00AA76F2">
        <w:trPr>
          <w:gridBefore w:val="1"/>
          <w:gridAfter w:val="1"/>
          <w:wBefore w:w="517" w:type="dxa"/>
          <w:wAfter w:w="465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9 800 389,7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17 534 160,8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981B5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15</w:t>
            </w:r>
            <w:r w:rsidR="00981B56" w:rsidRPr="00F61813">
              <w:rPr>
                <w:sz w:val="14"/>
                <w:szCs w:val="14"/>
              </w:rPr>
              <w:t> 464 180,0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AA76F2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14 865 499,0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AA76F2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23 971 800,0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AA76F2">
            <w:pPr>
              <w:ind w:left="-85"/>
              <w:jc w:val="center"/>
              <w:rPr>
                <w:spacing w:val="-18"/>
                <w:sz w:val="14"/>
                <w:szCs w:val="14"/>
              </w:rPr>
            </w:pPr>
            <w:r w:rsidRPr="00F61813">
              <w:rPr>
                <w:spacing w:val="-18"/>
                <w:sz w:val="14"/>
                <w:szCs w:val="14"/>
              </w:rPr>
              <w:t>16 117 058,0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6F2" w:rsidRPr="00F61813" w:rsidRDefault="00AA76F2" w:rsidP="00395E6E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97</w:t>
            </w:r>
            <w:r w:rsidR="00395E6E" w:rsidRPr="00F61813">
              <w:rPr>
                <w:sz w:val="14"/>
                <w:szCs w:val="14"/>
              </w:rPr>
              <w:t> 753 087,5</w:t>
            </w:r>
          </w:p>
        </w:tc>
      </w:tr>
      <w:tr w:rsidR="00F61813" w:rsidRPr="00F61813" w:rsidTr="00D41CB4">
        <w:trPr>
          <w:gridBefore w:val="1"/>
          <w:gridAfter w:val="1"/>
          <w:wBefore w:w="517" w:type="dxa"/>
          <w:wAfter w:w="465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E1" w:rsidRPr="00F61813" w:rsidRDefault="00F926E1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6E1" w:rsidRPr="00F61813" w:rsidRDefault="00F926E1" w:rsidP="002A27D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F61813" w:rsidRDefault="00F926E1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F61813" w:rsidRDefault="00F926E1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143 927 505,7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F61813" w:rsidRDefault="00F926E1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177 090 062,7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F61813" w:rsidRDefault="00F926E1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165 921 908,3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F61813" w:rsidRDefault="00F926E1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174 215 771,8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F61813" w:rsidRDefault="00F926E1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181 806 225,0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F61813" w:rsidRDefault="00EF15F2" w:rsidP="00687883">
            <w:pPr>
              <w:jc w:val="center"/>
              <w:rPr>
                <w:spacing w:val="-16"/>
                <w:sz w:val="14"/>
                <w:szCs w:val="14"/>
              </w:rPr>
            </w:pPr>
            <w:r w:rsidRPr="00F61813">
              <w:rPr>
                <w:spacing w:val="-16"/>
                <w:sz w:val="14"/>
                <w:szCs w:val="14"/>
              </w:rPr>
              <w:t>187 957 153,2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6E1" w:rsidRPr="00F61813" w:rsidRDefault="00F926E1" w:rsidP="00B33F6D">
            <w:pPr>
              <w:ind w:left="-85"/>
              <w:jc w:val="center"/>
              <w:rPr>
                <w:spacing w:val="-16"/>
                <w:sz w:val="15"/>
                <w:szCs w:val="15"/>
              </w:rPr>
            </w:pPr>
            <w:r w:rsidRPr="00F61813">
              <w:rPr>
                <w:spacing w:val="-16"/>
                <w:sz w:val="15"/>
                <w:szCs w:val="15"/>
              </w:rPr>
              <w:t>1</w:t>
            </w:r>
            <w:r w:rsidR="00F57383" w:rsidRPr="00F61813">
              <w:rPr>
                <w:spacing w:val="-16"/>
                <w:sz w:val="15"/>
                <w:szCs w:val="15"/>
              </w:rPr>
              <w:t xml:space="preserve"> </w:t>
            </w:r>
            <w:r w:rsidRPr="00F61813">
              <w:rPr>
                <w:spacing w:val="-16"/>
                <w:sz w:val="15"/>
                <w:szCs w:val="15"/>
              </w:rPr>
              <w:t>030</w:t>
            </w:r>
            <w:r w:rsidR="00F57383" w:rsidRPr="00F61813">
              <w:rPr>
                <w:spacing w:val="-16"/>
                <w:sz w:val="15"/>
                <w:szCs w:val="15"/>
              </w:rPr>
              <w:t xml:space="preserve"> </w:t>
            </w:r>
            <w:r w:rsidRPr="00F61813">
              <w:rPr>
                <w:spacing w:val="-16"/>
                <w:sz w:val="15"/>
                <w:szCs w:val="15"/>
              </w:rPr>
              <w:t>918</w:t>
            </w:r>
            <w:r w:rsidR="00F57383" w:rsidRPr="00F61813">
              <w:rPr>
                <w:spacing w:val="-16"/>
                <w:sz w:val="15"/>
                <w:szCs w:val="15"/>
              </w:rPr>
              <w:t xml:space="preserve"> </w:t>
            </w:r>
            <w:r w:rsidRPr="00F61813">
              <w:rPr>
                <w:spacing w:val="-16"/>
                <w:sz w:val="15"/>
                <w:szCs w:val="15"/>
              </w:rPr>
              <w:t>626,7</w:t>
            </w:r>
          </w:p>
        </w:tc>
      </w:tr>
      <w:tr w:rsidR="00F61813" w:rsidRPr="00F61813" w:rsidTr="008D2368">
        <w:trPr>
          <w:gridBefore w:val="1"/>
          <w:wBefore w:w="517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8" w:rsidRPr="00F61813" w:rsidRDefault="008D2368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368" w:rsidRPr="00F61813" w:rsidRDefault="008D2368" w:rsidP="002A27D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68" w:rsidRPr="00F61813" w:rsidRDefault="008D2368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68" w:rsidRPr="00F61813" w:rsidRDefault="008D2368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153 727 895,4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68" w:rsidRPr="00F61813" w:rsidRDefault="008D2368" w:rsidP="002A27D6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194 624 223,5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68" w:rsidRPr="00F61813" w:rsidRDefault="008D2368" w:rsidP="00395E6E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181</w:t>
            </w:r>
            <w:r w:rsidR="00395E6E" w:rsidRPr="00F61813">
              <w:rPr>
                <w:sz w:val="14"/>
                <w:szCs w:val="14"/>
              </w:rPr>
              <w:t xml:space="preserve"> </w:t>
            </w:r>
            <w:r w:rsidR="00981B56" w:rsidRPr="00F61813">
              <w:rPr>
                <w:sz w:val="14"/>
                <w:szCs w:val="14"/>
              </w:rPr>
              <w:t>386 088,3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68" w:rsidRPr="00F61813" w:rsidRDefault="008D2368" w:rsidP="008D2368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189 081 270,8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68" w:rsidRPr="00F61813" w:rsidRDefault="008D2368" w:rsidP="008D2368">
            <w:pPr>
              <w:ind w:lef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205 778 025,0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68" w:rsidRPr="00F61813" w:rsidRDefault="008D2368" w:rsidP="008D2368">
            <w:pPr>
              <w:ind w:left="-85"/>
              <w:jc w:val="center"/>
              <w:rPr>
                <w:spacing w:val="-16"/>
                <w:sz w:val="14"/>
                <w:szCs w:val="14"/>
              </w:rPr>
            </w:pPr>
            <w:r w:rsidRPr="00F61813">
              <w:rPr>
                <w:spacing w:val="-16"/>
                <w:sz w:val="14"/>
                <w:szCs w:val="14"/>
              </w:rPr>
              <w:t>204 074 211,2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68" w:rsidRPr="00F61813" w:rsidRDefault="00395E6E" w:rsidP="00B33F6D">
            <w:pPr>
              <w:ind w:left="-85"/>
              <w:jc w:val="center"/>
              <w:rPr>
                <w:spacing w:val="-16"/>
                <w:sz w:val="15"/>
                <w:szCs w:val="15"/>
              </w:rPr>
            </w:pPr>
            <w:r w:rsidRPr="00F61813">
              <w:rPr>
                <w:spacing w:val="-16"/>
                <w:sz w:val="14"/>
                <w:szCs w:val="14"/>
              </w:rPr>
              <w:t>1</w:t>
            </w:r>
            <w:r w:rsidR="008D2368" w:rsidRPr="00F61813">
              <w:rPr>
                <w:spacing w:val="-16"/>
                <w:sz w:val="14"/>
                <w:szCs w:val="14"/>
              </w:rPr>
              <w:t>28</w:t>
            </w:r>
            <w:r w:rsidRPr="00F61813">
              <w:rPr>
                <w:spacing w:val="-16"/>
                <w:sz w:val="14"/>
                <w:szCs w:val="14"/>
              </w:rPr>
              <w:t> 671 714,2</w:t>
            </w: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D2368" w:rsidRPr="00F61813" w:rsidRDefault="008D2368" w:rsidP="002A27D6">
            <w:pPr>
              <w:rPr>
                <w:sz w:val="16"/>
              </w:rPr>
            </w:pPr>
            <w:r w:rsidRPr="00F61813">
              <w:rPr>
                <w:sz w:val="16"/>
              </w:rPr>
              <w:t>».</w:t>
            </w:r>
          </w:p>
        </w:tc>
      </w:tr>
    </w:tbl>
    <w:p w:rsidR="009C4AD5" w:rsidRPr="00F61813" w:rsidRDefault="009C4AD5" w:rsidP="009C4AD5">
      <w:pPr>
        <w:pStyle w:val="a8"/>
        <w:tabs>
          <w:tab w:val="left" w:pos="851"/>
        </w:tabs>
        <w:ind w:left="426" w:firstLine="0"/>
      </w:pPr>
    </w:p>
    <w:p w:rsidR="002A27D6" w:rsidRPr="00F61813" w:rsidRDefault="00516422" w:rsidP="00542F7E">
      <w:pPr>
        <w:pStyle w:val="a8"/>
        <w:tabs>
          <w:tab w:val="left" w:pos="-142"/>
        </w:tabs>
        <w:ind w:left="0" w:firstLine="567"/>
        <w:outlineLvl w:val="0"/>
      </w:pPr>
      <w:r>
        <w:t xml:space="preserve">4.4. </w:t>
      </w:r>
      <w:r w:rsidR="002A27D6" w:rsidRPr="00F61813">
        <w:t xml:space="preserve">Пункт 6 подраздела 6.1 раздела 6 приложения к постановлению изложить </w:t>
      </w:r>
      <w:r w:rsidR="002A27D6" w:rsidRPr="00F61813">
        <w:br/>
        <w:t>в следующей редакции:</w:t>
      </w:r>
    </w:p>
    <w:p w:rsidR="00CC656A" w:rsidRPr="00F61813" w:rsidRDefault="00CC656A" w:rsidP="00CC656A">
      <w:pPr>
        <w:pStyle w:val="a8"/>
        <w:tabs>
          <w:tab w:val="left" w:pos="851"/>
        </w:tabs>
        <w:ind w:left="426" w:firstLine="0"/>
      </w:pPr>
    </w:p>
    <w:tbl>
      <w:tblPr>
        <w:tblW w:w="1099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864"/>
        <w:gridCol w:w="915"/>
        <w:gridCol w:w="727"/>
        <w:gridCol w:w="736"/>
        <w:gridCol w:w="856"/>
        <w:gridCol w:w="798"/>
        <w:gridCol w:w="862"/>
        <w:gridCol w:w="919"/>
        <w:gridCol w:w="875"/>
        <w:gridCol w:w="907"/>
        <w:gridCol w:w="1130"/>
        <w:gridCol w:w="532"/>
      </w:tblGrid>
      <w:tr w:rsidR="00F61813" w:rsidRPr="00F61813" w:rsidTr="00FC038F">
        <w:trPr>
          <w:gridAfter w:val="1"/>
          <w:wAfter w:w="532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2A27D6" w:rsidRPr="00F61813" w:rsidRDefault="002A27D6" w:rsidP="005B7134">
            <w:pPr>
              <w:jc w:val="right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 xml:space="preserve"> «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F61813">
              <w:rPr>
                <w:sz w:val="14"/>
                <w:szCs w:val="14"/>
              </w:rPr>
              <w:t>Подпрог-рамма</w:t>
            </w:r>
            <w:proofErr w:type="spellEnd"/>
            <w:proofErr w:type="gramEnd"/>
            <w:r w:rsidRPr="00F61813">
              <w:rPr>
                <w:sz w:val="14"/>
                <w:szCs w:val="14"/>
              </w:rPr>
              <w:t xml:space="preserve"> 5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Бюджет</w:t>
            </w:r>
          </w:p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170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547,2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092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323,3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290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694,8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47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881,0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601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446,3</w:t>
            </w:r>
          </w:p>
        </w:tc>
      </w:tr>
      <w:tr w:rsidR="00F61813" w:rsidRPr="00F61813" w:rsidTr="006A5F97">
        <w:trPr>
          <w:gridBefore w:val="1"/>
          <w:gridAfter w:val="1"/>
          <w:wBefore w:w="629" w:type="dxa"/>
          <w:wAfter w:w="532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97" w:rsidRPr="00F61813" w:rsidRDefault="006A5F97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97" w:rsidRPr="00F61813" w:rsidRDefault="006A5F97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97" w:rsidRPr="00F61813" w:rsidRDefault="006A5F97" w:rsidP="002A27D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97" w:rsidRPr="00F61813" w:rsidRDefault="006A5F97" w:rsidP="002A27D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F97" w:rsidRPr="00F61813" w:rsidRDefault="006A5F97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97" w:rsidRPr="00F61813" w:rsidRDefault="006A5F97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5 779 001,9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97" w:rsidRPr="00F61813" w:rsidRDefault="006A5F97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12 328 945,5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97" w:rsidRPr="00F61813" w:rsidRDefault="006A5F97" w:rsidP="00F35F3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</w:t>
            </w:r>
            <w:r w:rsidR="00F35F39" w:rsidRPr="00F61813">
              <w:rPr>
                <w:sz w:val="14"/>
                <w:szCs w:val="14"/>
              </w:rPr>
              <w:t> 325 370,0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97" w:rsidRPr="00F61813" w:rsidRDefault="006A5F97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12 008 195,2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97" w:rsidRPr="00F61813" w:rsidRDefault="006A5F97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23 971 800,0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97" w:rsidRPr="00F61813" w:rsidRDefault="006A5F97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16 117 058,0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97" w:rsidRPr="00F61813" w:rsidRDefault="006A5F97" w:rsidP="00F35F3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82</w:t>
            </w:r>
            <w:r w:rsidR="00F35F39" w:rsidRPr="00F61813">
              <w:rPr>
                <w:sz w:val="14"/>
                <w:szCs w:val="14"/>
              </w:rPr>
              <w:t> 530 370,6</w:t>
            </w:r>
          </w:p>
        </w:tc>
      </w:tr>
      <w:tr w:rsidR="00F61813" w:rsidRPr="00F61813" w:rsidTr="006A5F97">
        <w:trPr>
          <w:gridBefore w:val="1"/>
          <w:gridAfter w:val="1"/>
          <w:wBefore w:w="629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97" w:rsidRPr="00F61813" w:rsidRDefault="006A5F97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97" w:rsidRPr="00F61813" w:rsidRDefault="006A5F97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97" w:rsidRPr="00F61813" w:rsidRDefault="006A5F97" w:rsidP="002A27D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97" w:rsidRPr="00F61813" w:rsidRDefault="006A5F97" w:rsidP="002A27D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5 949 549,1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13 421 268,8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F35F3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</w:t>
            </w:r>
            <w:r w:rsidR="00F35F39" w:rsidRPr="00F61813">
              <w:rPr>
                <w:sz w:val="14"/>
                <w:szCs w:val="14"/>
              </w:rPr>
              <w:t> 616 064,8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12 056 076,2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23 971 800,0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16 117 058,0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F35F3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84</w:t>
            </w:r>
            <w:r w:rsidR="00F35F39" w:rsidRPr="00F61813">
              <w:rPr>
                <w:sz w:val="14"/>
                <w:szCs w:val="14"/>
              </w:rPr>
              <w:t> 131 816,9</w:t>
            </w:r>
          </w:p>
        </w:tc>
      </w:tr>
      <w:tr w:rsidR="00F61813" w:rsidRPr="00F61813" w:rsidTr="006A5F97">
        <w:trPr>
          <w:gridBefore w:val="1"/>
          <w:gridAfter w:val="1"/>
          <w:wBefore w:w="629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9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009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395,1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11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333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540,5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316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900,4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405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061,5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375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458,6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470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477,1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29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910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833,2</w:t>
            </w:r>
          </w:p>
        </w:tc>
      </w:tr>
      <w:tr w:rsidR="00F61813" w:rsidRPr="00F61813" w:rsidTr="006A5F97">
        <w:trPr>
          <w:gridBefore w:val="1"/>
          <w:gridAfter w:val="1"/>
          <w:wBefore w:w="629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97" w:rsidRPr="00F61813" w:rsidRDefault="006A5F97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97" w:rsidRPr="00F61813" w:rsidRDefault="006A5F97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97" w:rsidRPr="00F61813" w:rsidRDefault="006A5F97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F97" w:rsidRPr="00F61813" w:rsidRDefault="006A5F97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14 958 944,2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24 754 809,3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F35F3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</w:t>
            </w:r>
            <w:r w:rsidR="00F35F39" w:rsidRPr="00F61813">
              <w:rPr>
                <w:sz w:val="14"/>
                <w:szCs w:val="14"/>
              </w:rPr>
              <w:t>4 932 965,2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14 461 137,7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26 347 258,6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6A5F97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18 587 535,1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97" w:rsidRPr="00F61813" w:rsidRDefault="006A5F97" w:rsidP="00F35F3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114</w:t>
            </w:r>
            <w:r w:rsidR="00F35F39" w:rsidRPr="00F61813">
              <w:rPr>
                <w:sz w:val="14"/>
                <w:szCs w:val="14"/>
              </w:rPr>
              <w:t> 042 650,1</w:t>
            </w:r>
          </w:p>
        </w:tc>
      </w:tr>
      <w:tr w:rsidR="00F61813" w:rsidRPr="00F61813" w:rsidTr="00FC038F">
        <w:trPr>
          <w:gridBefore w:val="1"/>
          <w:gridAfter w:val="1"/>
          <w:wBefore w:w="629" w:type="dxa"/>
          <w:wAfter w:w="532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909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773,2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235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599,8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354,0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153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727,0</w:t>
            </w:r>
          </w:p>
        </w:tc>
      </w:tr>
      <w:tr w:rsidR="00F61813" w:rsidRPr="00F61813" w:rsidTr="00FC038F">
        <w:trPr>
          <w:gridBefore w:val="1"/>
          <w:gridAfter w:val="1"/>
          <w:wBefore w:w="629" w:type="dxa"/>
          <w:wAfter w:w="532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858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052,5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858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052,5</w:t>
            </w:r>
          </w:p>
        </w:tc>
      </w:tr>
      <w:tr w:rsidR="00F61813" w:rsidRPr="00F61813" w:rsidTr="00FC038F">
        <w:trPr>
          <w:gridBefore w:val="1"/>
          <w:gridAfter w:val="1"/>
          <w:wBefore w:w="629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858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052,5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909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773,2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235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599,8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354,0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4A63AF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> </w:t>
            </w:r>
            <w:r w:rsidRPr="00F61813">
              <w:rPr>
                <w:sz w:val="14"/>
                <w:szCs w:val="14"/>
              </w:rPr>
              <w:t>011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779,5</w:t>
            </w:r>
          </w:p>
        </w:tc>
      </w:tr>
      <w:tr w:rsidR="00F61813" w:rsidRPr="00F61813" w:rsidTr="00FC038F">
        <w:trPr>
          <w:gridBefore w:val="1"/>
          <w:gridAfter w:val="1"/>
          <w:wBefore w:w="629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15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813,7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180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407,0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77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124,1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80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661,7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81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860,2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85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134,6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521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001,3</w:t>
            </w:r>
          </w:p>
        </w:tc>
      </w:tr>
      <w:tr w:rsidR="00F61813" w:rsidRPr="00F61813" w:rsidTr="009B1942">
        <w:trPr>
          <w:gridBefore w:val="1"/>
          <w:gridAfter w:val="1"/>
          <w:wBefore w:w="629" w:type="dxa"/>
          <w:wAfter w:w="532" w:type="dxa"/>
          <w:trHeight w:val="53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9B1942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9B1942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873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866,2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9B1942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4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090</w:t>
            </w:r>
            <w:r w:rsidR="009B1942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180,2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9B1942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312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723,9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9B1942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89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015,7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9B1942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81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860,2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9B1942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85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134,6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9B1942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532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780,8</w:t>
            </w:r>
          </w:p>
        </w:tc>
      </w:tr>
      <w:tr w:rsidR="00F61813" w:rsidRPr="00F61813" w:rsidTr="00FC038F">
        <w:trPr>
          <w:gridBefore w:val="1"/>
          <w:gridAfter w:val="1"/>
          <w:wBefore w:w="629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135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953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661,5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623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156,0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730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198,4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839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406,3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952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982,5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14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235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240,3</w:t>
            </w:r>
          </w:p>
        </w:tc>
      </w:tr>
      <w:tr w:rsidR="00F61813" w:rsidRPr="00F61813" w:rsidTr="00FC038F">
        <w:trPr>
          <w:gridBefore w:val="1"/>
          <w:gridAfter w:val="1"/>
          <w:wBefore w:w="629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135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953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661,5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623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156,0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730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198,4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839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406,3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4A63AF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> </w:t>
            </w:r>
            <w:r w:rsidRPr="00F61813">
              <w:rPr>
                <w:sz w:val="14"/>
                <w:szCs w:val="14"/>
              </w:rPr>
              <w:t>95</w:t>
            </w:r>
            <w:r w:rsidR="004A63AF" w:rsidRPr="00F61813">
              <w:rPr>
                <w:sz w:val="14"/>
                <w:szCs w:val="14"/>
              </w:rPr>
              <w:t xml:space="preserve">2 </w:t>
            </w:r>
            <w:r w:rsidRPr="00F61813">
              <w:rPr>
                <w:sz w:val="14"/>
                <w:szCs w:val="14"/>
              </w:rPr>
              <w:t>982,5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14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235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240,3</w:t>
            </w:r>
          </w:p>
        </w:tc>
      </w:tr>
      <w:tr w:rsidR="00F61813" w:rsidRPr="00F61813" w:rsidTr="00FC038F">
        <w:trPr>
          <w:gridBefore w:val="1"/>
          <w:gridAfter w:val="1"/>
          <w:wBefore w:w="629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ВСЕГО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170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547,2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002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096,5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526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294,6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56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235,0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755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173,3</w:t>
            </w:r>
          </w:p>
        </w:tc>
      </w:tr>
      <w:tr w:rsidR="00F61813" w:rsidRPr="00F61813" w:rsidTr="004F795C">
        <w:trPr>
          <w:gridBefore w:val="1"/>
          <w:gridAfter w:val="1"/>
          <w:wBefore w:w="629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95C" w:rsidRPr="00F61813" w:rsidRDefault="004F795C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95C" w:rsidRPr="00F61813" w:rsidRDefault="004F795C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95C" w:rsidRPr="00F61813" w:rsidRDefault="004F795C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95C" w:rsidRPr="00F61813" w:rsidRDefault="004F795C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95C" w:rsidRPr="00F61813" w:rsidRDefault="004F795C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6 637 054,4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95C" w:rsidRPr="00F61813" w:rsidRDefault="004F795C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12 328 945,5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95C" w:rsidRPr="00F61813" w:rsidRDefault="004F795C" w:rsidP="00F35F3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</w:t>
            </w:r>
            <w:r w:rsidR="00F35F39" w:rsidRPr="00F61813">
              <w:rPr>
                <w:sz w:val="14"/>
                <w:szCs w:val="14"/>
              </w:rPr>
              <w:t> 325 370,0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95C" w:rsidRPr="00F61813" w:rsidRDefault="004F795C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12 008 195,2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95C" w:rsidRPr="00F61813" w:rsidRDefault="004F795C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23 971 800,0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95C" w:rsidRPr="00F61813" w:rsidRDefault="004F795C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16 117 058,0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95C" w:rsidRPr="00F61813" w:rsidRDefault="004F795C" w:rsidP="00A36BA5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83</w:t>
            </w:r>
            <w:r w:rsidR="00A36BA5" w:rsidRPr="00F61813">
              <w:rPr>
                <w:sz w:val="14"/>
                <w:szCs w:val="14"/>
              </w:rPr>
              <w:t> 388 423,1</w:t>
            </w:r>
          </w:p>
        </w:tc>
      </w:tr>
      <w:tr w:rsidR="00F61813" w:rsidRPr="00F61813" w:rsidTr="004F795C">
        <w:trPr>
          <w:gridBefore w:val="1"/>
          <w:gridAfter w:val="1"/>
          <w:wBefore w:w="629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95C" w:rsidRPr="00F61813" w:rsidRDefault="004F795C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95C" w:rsidRPr="00F61813" w:rsidRDefault="004F795C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95C" w:rsidRPr="00F61813" w:rsidRDefault="004F795C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95C" w:rsidRPr="00F61813" w:rsidRDefault="004F795C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6 807 601,6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14 331 042,0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F35F3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</w:t>
            </w:r>
            <w:r w:rsidR="00F35F39" w:rsidRPr="00F61813">
              <w:rPr>
                <w:sz w:val="14"/>
                <w:szCs w:val="14"/>
              </w:rPr>
              <w:t> 851 664,6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12 064 430,2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23 971 800,0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16 117 058,0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A36BA5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86</w:t>
            </w:r>
            <w:r w:rsidR="00A36BA5" w:rsidRPr="00F61813">
              <w:rPr>
                <w:sz w:val="14"/>
                <w:szCs w:val="14"/>
              </w:rPr>
              <w:t> 143 596,4</w:t>
            </w:r>
          </w:p>
        </w:tc>
      </w:tr>
      <w:tr w:rsidR="00F61813" w:rsidRPr="00F61813" w:rsidTr="004F795C">
        <w:trPr>
          <w:gridBefore w:val="1"/>
          <w:gridAfter w:val="1"/>
          <w:wBefore w:w="629" w:type="dxa"/>
          <w:wAfter w:w="532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7D6" w:rsidRPr="00F61813" w:rsidRDefault="002A27D6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10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161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044,4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16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467</w:t>
            </w:r>
            <w:r w:rsidR="004A63AF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609,0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</w:t>
            </w:r>
            <w:r w:rsidR="009C0D98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017</w:t>
            </w:r>
            <w:r w:rsidR="009C0D98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180,5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</w:t>
            </w:r>
            <w:r w:rsidR="009C0D98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215</w:t>
            </w:r>
            <w:r w:rsidR="009C0D98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921,6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</w:t>
            </w:r>
            <w:r w:rsidR="009C0D98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296</w:t>
            </w:r>
            <w:r w:rsidR="009C0D98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725,1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5</w:t>
            </w:r>
            <w:r w:rsidR="009C0D98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508</w:t>
            </w:r>
            <w:r w:rsidR="009C0D98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594,2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7D6" w:rsidRPr="00F61813" w:rsidRDefault="002A27D6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47</w:t>
            </w:r>
            <w:r w:rsidR="009C0D98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667</w:t>
            </w:r>
            <w:r w:rsidR="009C0D98" w:rsidRPr="00F61813">
              <w:rPr>
                <w:sz w:val="14"/>
                <w:szCs w:val="14"/>
              </w:rPr>
              <w:t xml:space="preserve"> </w:t>
            </w:r>
            <w:r w:rsidRPr="00F61813">
              <w:rPr>
                <w:sz w:val="14"/>
                <w:szCs w:val="14"/>
              </w:rPr>
              <w:t>074,8</w:t>
            </w:r>
          </w:p>
        </w:tc>
      </w:tr>
      <w:tr w:rsidR="00F61813" w:rsidRPr="00F61813" w:rsidTr="004F795C">
        <w:trPr>
          <w:gridBefore w:val="1"/>
          <w:wBefore w:w="629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95C" w:rsidRPr="00F61813" w:rsidRDefault="004F795C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95C" w:rsidRPr="00F61813" w:rsidRDefault="004F795C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95C" w:rsidRPr="00F61813" w:rsidRDefault="004F795C" w:rsidP="002A27D6">
            <w:pPr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16 968 646,0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30 798 651,0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F35F3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17</w:t>
            </w:r>
            <w:r w:rsidR="00F35F39" w:rsidRPr="00F61813">
              <w:rPr>
                <w:sz w:val="14"/>
                <w:szCs w:val="14"/>
              </w:rPr>
              <w:t> 868 845,1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17 280 351,8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29 268 525,1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4F795C" w:rsidP="004F795C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21 625 652,2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95C" w:rsidRPr="00F61813" w:rsidRDefault="006F2283" w:rsidP="006F2283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 xml:space="preserve">133 </w:t>
            </w:r>
            <w:r w:rsidR="00A36BA5" w:rsidRPr="00F61813">
              <w:rPr>
                <w:sz w:val="14"/>
                <w:szCs w:val="14"/>
              </w:rPr>
              <w:t>810 671,2</w:t>
            </w:r>
          </w:p>
        </w:tc>
        <w:tc>
          <w:tcPr>
            <w:tcW w:w="532" w:type="dxa"/>
            <w:tcBorders>
              <w:left w:val="single" w:sz="4" w:space="0" w:color="auto"/>
            </w:tcBorders>
            <w:shd w:val="clear" w:color="auto" w:fill="auto"/>
          </w:tcPr>
          <w:p w:rsidR="004F795C" w:rsidRPr="00F61813" w:rsidRDefault="004F795C" w:rsidP="002A27D6">
            <w:pPr>
              <w:rPr>
                <w:sz w:val="16"/>
              </w:rPr>
            </w:pPr>
            <w:r w:rsidRPr="00F61813">
              <w:rPr>
                <w:sz w:val="16"/>
              </w:rPr>
              <w:t>».</w:t>
            </w:r>
          </w:p>
        </w:tc>
      </w:tr>
    </w:tbl>
    <w:p w:rsidR="009C4AD5" w:rsidRPr="00F61813" w:rsidRDefault="009C4AD5" w:rsidP="001200E9">
      <w:pPr>
        <w:pStyle w:val="a8"/>
        <w:tabs>
          <w:tab w:val="left" w:pos="851"/>
        </w:tabs>
        <w:ind w:left="426" w:firstLine="0"/>
      </w:pPr>
    </w:p>
    <w:p w:rsidR="002A27D6" w:rsidRPr="00F61813" w:rsidRDefault="00D05FBD" w:rsidP="001200E9">
      <w:pPr>
        <w:pStyle w:val="a8"/>
        <w:tabs>
          <w:tab w:val="left" w:pos="-142"/>
        </w:tabs>
        <w:ind w:left="0" w:firstLine="567"/>
        <w:outlineLvl w:val="0"/>
      </w:pPr>
      <w:r>
        <w:t xml:space="preserve">4.5. </w:t>
      </w:r>
      <w:r w:rsidR="002A27D6" w:rsidRPr="00F61813">
        <w:t>Пункты 21 и 21.1 подраздела 6.2 раздела 6 приложения к постановлению изложить в следующей редакции:</w:t>
      </w:r>
    </w:p>
    <w:p w:rsidR="009B1942" w:rsidRPr="00F61813" w:rsidRDefault="009B1942" w:rsidP="001200E9">
      <w:pPr>
        <w:pStyle w:val="a8"/>
        <w:tabs>
          <w:tab w:val="left" w:pos="851"/>
        </w:tabs>
        <w:ind w:left="0" w:firstLine="0"/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1134"/>
        <w:gridCol w:w="1929"/>
        <w:gridCol w:w="861"/>
        <w:gridCol w:w="1005"/>
        <w:gridCol w:w="862"/>
        <w:gridCol w:w="862"/>
        <w:gridCol w:w="861"/>
        <w:gridCol w:w="862"/>
        <w:gridCol w:w="1005"/>
        <w:gridCol w:w="400"/>
      </w:tblGrid>
      <w:tr w:rsidR="00F61813" w:rsidRPr="00F61813" w:rsidTr="00542F7E">
        <w:trPr>
          <w:trHeight w:val="292"/>
        </w:trPr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A73BE" w:rsidRPr="00F61813" w:rsidRDefault="001A73BE" w:rsidP="00E72C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F61813">
              <w:rPr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1A73BE" w:rsidRPr="00F61813" w:rsidRDefault="001A73BE" w:rsidP="00E72C53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F61813">
              <w:rPr>
                <w:sz w:val="14"/>
                <w:szCs w:val="14"/>
              </w:rPr>
              <w:t>21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hideMark/>
          </w:tcPr>
          <w:p w:rsidR="001A73BE" w:rsidRPr="00F61813" w:rsidRDefault="001A73BE" w:rsidP="00E72C53">
            <w:pPr>
              <w:spacing w:line="276" w:lineRule="auto"/>
              <w:ind w:left="-57" w:right="-57"/>
              <w:rPr>
                <w:sz w:val="14"/>
                <w:szCs w:val="14"/>
                <w:lang w:eastAsia="en-US"/>
              </w:rPr>
            </w:pPr>
            <w:r w:rsidRPr="00F61813">
              <w:rPr>
                <w:sz w:val="14"/>
                <w:szCs w:val="14"/>
                <w:lang w:eastAsia="en-US"/>
              </w:rPr>
              <w:t>Комитет по строительству</w:t>
            </w:r>
          </w:p>
        </w:tc>
        <w:tc>
          <w:tcPr>
            <w:tcW w:w="1929" w:type="dxa"/>
            <w:shd w:val="clear" w:color="auto" w:fill="FFFFFF"/>
            <w:vAlign w:val="center"/>
            <w:hideMark/>
          </w:tcPr>
          <w:p w:rsidR="001A73BE" w:rsidRPr="00F61813" w:rsidRDefault="001A73BE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F61813">
              <w:rPr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5 838 773,8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12 344 475,7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1A73BE" w:rsidRPr="00F61813" w:rsidRDefault="001A73BE" w:rsidP="00721EA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12 325 370,0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1A73BE" w:rsidRPr="00F61813" w:rsidRDefault="001A73BE" w:rsidP="0068031A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12 008 195,2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:rsidR="001A73BE" w:rsidRPr="00F61813" w:rsidRDefault="001A73BE" w:rsidP="001A73BE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21 186 124,1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1A73BE" w:rsidRPr="00F61813" w:rsidRDefault="001A73BE" w:rsidP="0068031A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12 992 881,0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73BE" w:rsidRPr="00F61813" w:rsidRDefault="001A73BE" w:rsidP="001A73BE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76 695 819,8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A73BE" w:rsidRPr="00F61813" w:rsidRDefault="001A73BE" w:rsidP="00E72C53">
            <w:pPr>
              <w:spacing w:line="276" w:lineRule="auto"/>
              <w:ind w:right="-57"/>
              <w:rPr>
                <w:sz w:val="16"/>
                <w:szCs w:val="16"/>
                <w:lang w:eastAsia="en-US"/>
              </w:rPr>
            </w:pPr>
            <w:r w:rsidRPr="00F61813">
              <w:rPr>
                <w:bCs/>
                <w:sz w:val="16"/>
                <w:szCs w:val="16"/>
                <w:lang w:eastAsia="en-US"/>
              </w:rPr>
              <w:t>».</w:t>
            </w:r>
          </w:p>
        </w:tc>
      </w:tr>
      <w:tr w:rsidR="00F61813" w:rsidRPr="00F61813" w:rsidTr="00542F7E">
        <w:trPr>
          <w:trHeight w:val="74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A73BE" w:rsidRPr="00F61813" w:rsidRDefault="001A73BE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hideMark/>
          </w:tcPr>
          <w:p w:rsidR="001A73BE" w:rsidRPr="00F61813" w:rsidRDefault="001A73BE" w:rsidP="00E72C5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A73BE" w:rsidRPr="00F61813" w:rsidRDefault="001A73BE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929" w:type="dxa"/>
            <w:shd w:val="clear" w:color="auto" w:fill="FFFFFF"/>
            <w:noWrap/>
            <w:vAlign w:val="center"/>
            <w:hideMark/>
          </w:tcPr>
          <w:p w:rsidR="001A73BE" w:rsidRPr="00F61813" w:rsidRDefault="001A73BE" w:rsidP="00E72C53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F61813">
              <w:rPr>
                <w:bCs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5 838 773,8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12 344 475,7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12 325 370,0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12 008 195,2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21 186 124,1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12 992 881,0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76 695 819,8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A73BE" w:rsidRPr="00F61813" w:rsidRDefault="001A73BE">
            <w:pPr>
              <w:rPr>
                <w:sz w:val="15"/>
                <w:szCs w:val="15"/>
                <w:lang w:eastAsia="en-US"/>
              </w:rPr>
            </w:pPr>
          </w:p>
        </w:tc>
      </w:tr>
      <w:tr w:rsidR="00F61813" w:rsidRPr="00F61813" w:rsidTr="00542F7E">
        <w:trPr>
          <w:trHeight w:val="134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A73BE" w:rsidRPr="00F61813" w:rsidRDefault="001A73BE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1A73BE" w:rsidRPr="00F61813" w:rsidRDefault="001A73BE" w:rsidP="00E72C53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F61813">
              <w:rPr>
                <w:sz w:val="14"/>
                <w:szCs w:val="14"/>
                <w:lang w:eastAsia="en-US"/>
              </w:rPr>
              <w:t>21.1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hideMark/>
          </w:tcPr>
          <w:p w:rsidR="001A73BE" w:rsidRPr="00F61813" w:rsidRDefault="001A73BE" w:rsidP="00E72C53">
            <w:pPr>
              <w:spacing w:line="276" w:lineRule="auto"/>
              <w:ind w:left="-57" w:right="-57"/>
              <w:rPr>
                <w:sz w:val="14"/>
                <w:szCs w:val="14"/>
                <w:lang w:eastAsia="en-US"/>
              </w:rPr>
            </w:pPr>
            <w:r w:rsidRPr="00F61813">
              <w:rPr>
                <w:sz w:val="14"/>
                <w:szCs w:val="14"/>
                <w:lang w:eastAsia="en-US"/>
              </w:rPr>
              <w:t>Подпрограмма 5</w:t>
            </w:r>
          </w:p>
        </w:tc>
        <w:tc>
          <w:tcPr>
            <w:tcW w:w="1929" w:type="dxa"/>
            <w:shd w:val="clear" w:color="auto" w:fill="FFFFFF"/>
            <w:vAlign w:val="center"/>
            <w:hideMark/>
          </w:tcPr>
          <w:p w:rsidR="001A73BE" w:rsidRPr="00F61813" w:rsidRDefault="001A73BE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F61813">
              <w:rPr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5 838 773,8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12 344 475,7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12 325 370,0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12 008 195,2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F61813">
              <w:rPr>
                <w:sz w:val="14"/>
                <w:szCs w:val="14"/>
              </w:rPr>
              <w:t>21 186 124,1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F61813">
              <w:rPr>
                <w:sz w:val="14"/>
                <w:szCs w:val="14"/>
              </w:rPr>
              <w:t>12 992 881,0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4"/>
                <w:szCs w:val="14"/>
                <w:lang w:eastAsia="en-US"/>
              </w:rPr>
            </w:pPr>
            <w:r w:rsidRPr="00F61813">
              <w:rPr>
                <w:sz w:val="14"/>
                <w:szCs w:val="14"/>
              </w:rPr>
              <w:t>76 695 819,8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A73BE" w:rsidRPr="00F61813" w:rsidRDefault="001A73BE">
            <w:pPr>
              <w:rPr>
                <w:sz w:val="15"/>
                <w:szCs w:val="15"/>
                <w:lang w:eastAsia="en-US"/>
              </w:rPr>
            </w:pPr>
          </w:p>
        </w:tc>
      </w:tr>
      <w:tr w:rsidR="00F61813" w:rsidRPr="00F61813" w:rsidTr="00542F7E">
        <w:trPr>
          <w:trHeight w:val="124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A73BE" w:rsidRPr="00F61813" w:rsidRDefault="001A73BE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1A73BE" w:rsidRPr="00F61813" w:rsidRDefault="001A73BE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A73BE" w:rsidRPr="00F61813" w:rsidRDefault="001A73BE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929" w:type="dxa"/>
            <w:shd w:val="clear" w:color="auto" w:fill="FFFFFF"/>
            <w:noWrap/>
            <w:vAlign w:val="center"/>
            <w:hideMark/>
          </w:tcPr>
          <w:p w:rsidR="001A73BE" w:rsidRPr="00F61813" w:rsidRDefault="001A73BE" w:rsidP="00E72C53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F61813">
              <w:rPr>
                <w:bCs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5 838 773,8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12 344 475,7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12 325 370,0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12 008 195,2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21 186 124,1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1A73BE" w:rsidRPr="00F61813" w:rsidRDefault="001A73BE" w:rsidP="00C13435">
            <w:pPr>
              <w:spacing w:line="276" w:lineRule="auto"/>
              <w:ind w:left="-57" w:right="-57"/>
              <w:jc w:val="center"/>
              <w:rPr>
                <w:sz w:val="15"/>
                <w:szCs w:val="15"/>
                <w:lang w:eastAsia="en-US"/>
              </w:rPr>
            </w:pPr>
            <w:r w:rsidRPr="00F61813">
              <w:rPr>
                <w:sz w:val="14"/>
                <w:szCs w:val="14"/>
              </w:rPr>
              <w:t>12 992 881,0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73BE" w:rsidRPr="00F61813" w:rsidRDefault="00A8738D" w:rsidP="00A8738D">
            <w:pPr>
              <w:jc w:val="center"/>
              <w:rPr>
                <w:sz w:val="15"/>
                <w:szCs w:val="15"/>
              </w:rPr>
            </w:pPr>
            <w:r w:rsidRPr="00F61813">
              <w:rPr>
                <w:sz w:val="14"/>
                <w:szCs w:val="14"/>
              </w:rPr>
              <w:t xml:space="preserve">76 </w:t>
            </w:r>
            <w:r w:rsidR="001A73BE" w:rsidRPr="00F61813">
              <w:rPr>
                <w:sz w:val="14"/>
                <w:szCs w:val="14"/>
              </w:rPr>
              <w:t>695 819,8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A73BE" w:rsidRPr="00F61813" w:rsidRDefault="001A73BE">
            <w:pPr>
              <w:rPr>
                <w:sz w:val="15"/>
                <w:szCs w:val="15"/>
                <w:lang w:eastAsia="en-US"/>
              </w:rPr>
            </w:pPr>
          </w:p>
        </w:tc>
      </w:tr>
    </w:tbl>
    <w:p w:rsidR="009C4AD5" w:rsidRPr="00F61813" w:rsidRDefault="009C4AD5" w:rsidP="009C4AD5">
      <w:pPr>
        <w:tabs>
          <w:tab w:val="left" w:pos="851"/>
          <w:tab w:val="left" w:pos="1134"/>
        </w:tabs>
        <w:spacing w:before="120" w:after="120"/>
        <w:ind w:firstLine="426"/>
        <w:jc w:val="both"/>
        <w:rPr>
          <w:rFonts w:eastAsia="Calibri"/>
          <w:lang w:eastAsia="en-US"/>
        </w:rPr>
      </w:pPr>
    </w:p>
    <w:p w:rsidR="00D05FBD" w:rsidRDefault="00D05FBD" w:rsidP="009C4AD5">
      <w:pPr>
        <w:tabs>
          <w:tab w:val="left" w:pos="851"/>
          <w:tab w:val="left" w:pos="1134"/>
        </w:tabs>
        <w:spacing w:before="120" w:after="120"/>
        <w:ind w:firstLine="426"/>
        <w:jc w:val="both"/>
        <w:rPr>
          <w:rFonts w:eastAsia="Calibri"/>
          <w:lang w:eastAsia="en-US"/>
        </w:rPr>
      </w:pPr>
    </w:p>
    <w:p w:rsidR="00D05FBD" w:rsidRDefault="00D05FBD" w:rsidP="009C4AD5">
      <w:pPr>
        <w:tabs>
          <w:tab w:val="left" w:pos="851"/>
          <w:tab w:val="left" w:pos="1134"/>
        </w:tabs>
        <w:spacing w:before="120" w:after="120"/>
        <w:ind w:firstLine="426"/>
        <w:jc w:val="both"/>
        <w:rPr>
          <w:rFonts w:eastAsia="Calibri"/>
          <w:lang w:eastAsia="en-US"/>
        </w:rPr>
      </w:pPr>
    </w:p>
    <w:p w:rsidR="00D05FBD" w:rsidRDefault="00D05FBD" w:rsidP="009C4AD5">
      <w:pPr>
        <w:tabs>
          <w:tab w:val="left" w:pos="851"/>
          <w:tab w:val="left" w:pos="1134"/>
        </w:tabs>
        <w:spacing w:before="120" w:after="120"/>
        <w:ind w:firstLine="426"/>
        <w:jc w:val="both"/>
        <w:rPr>
          <w:rFonts w:eastAsia="Calibri"/>
          <w:lang w:eastAsia="en-US"/>
        </w:rPr>
      </w:pPr>
    </w:p>
    <w:p w:rsidR="00D05FBD" w:rsidRDefault="00D05FBD" w:rsidP="009C4AD5">
      <w:pPr>
        <w:tabs>
          <w:tab w:val="left" w:pos="851"/>
          <w:tab w:val="left" w:pos="1134"/>
        </w:tabs>
        <w:spacing w:before="120" w:after="120"/>
        <w:ind w:firstLine="426"/>
        <w:jc w:val="both"/>
        <w:rPr>
          <w:rFonts w:eastAsia="Calibri"/>
          <w:lang w:eastAsia="en-US"/>
        </w:rPr>
      </w:pPr>
    </w:p>
    <w:p w:rsidR="002A27D6" w:rsidRDefault="00D05FBD" w:rsidP="0084358F">
      <w:pPr>
        <w:pStyle w:val="a8"/>
        <w:tabs>
          <w:tab w:val="left" w:pos="-142"/>
        </w:tabs>
        <w:ind w:left="0" w:firstLine="567"/>
        <w:outlineLvl w:val="0"/>
      </w:pPr>
      <w:r>
        <w:lastRenderedPageBreak/>
        <w:t>4</w:t>
      </w:r>
      <w:r w:rsidR="009C4AD5" w:rsidRPr="00F61813">
        <w:t xml:space="preserve">.6. </w:t>
      </w:r>
      <w:r w:rsidR="002A27D6" w:rsidRPr="00F61813">
        <w:t>Пункт 6 раздела 11 приложения к постановлению изложить в следующей редакции:</w:t>
      </w:r>
    </w:p>
    <w:p w:rsidR="0084358F" w:rsidRPr="00F61813" w:rsidRDefault="0084358F" w:rsidP="0084358F">
      <w:pPr>
        <w:pStyle w:val="a8"/>
        <w:tabs>
          <w:tab w:val="left" w:pos="-142"/>
        </w:tabs>
        <w:ind w:left="0" w:firstLine="567"/>
        <w:outlineLvl w:val="0"/>
      </w:pPr>
    </w:p>
    <w:tbl>
      <w:tblPr>
        <w:tblW w:w="5471" w:type="pct"/>
        <w:tblInd w:w="-388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166"/>
        <w:gridCol w:w="425"/>
        <w:gridCol w:w="2697"/>
        <w:gridCol w:w="6661"/>
        <w:gridCol w:w="423"/>
      </w:tblGrid>
      <w:tr w:rsidR="00F61813" w:rsidRPr="00F61813" w:rsidTr="00D47A89">
        <w:trPr>
          <w:trHeight w:val="1536"/>
        </w:trPr>
        <w:tc>
          <w:tcPr>
            <w:tcW w:w="80" w:type="pct"/>
            <w:tcBorders>
              <w:right w:val="single" w:sz="4" w:space="0" w:color="auto"/>
            </w:tcBorders>
            <w:shd w:val="clear" w:color="auto" w:fill="auto"/>
          </w:tcPr>
          <w:p w:rsidR="002A27D6" w:rsidRPr="00F61813" w:rsidRDefault="002A27D6" w:rsidP="002A27D6">
            <w:pPr>
              <w:jc w:val="center"/>
              <w:rPr>
                <w:sz w:val="22"/>
                <w:szCs w:val="18"/>
              </w:rPr>
            </w:pPr>
            <w:r w:rsidRPr="00F61813">
              <w:rPr>
                <w:sz w:val="22"/>
                <w:szCs w:val="18"/>
              </w:rPr>
              <w:t>«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D6" w:rsidRPr="00F61813" w:rsidRDefault="002A27D6" w:rsidP="002A27D6">
            <w:pPr>
              <w:jc w:val="center"/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6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Общий объем финансирования подпрограммы 5</w:t>
            </w:r>
            <w:r w:rsidRPr="00F61813">
              <w:rPr>
                <w:sz w:val="20"/>
                <w:szCs w:val="20"/>
              </w:rPr>
              <w:br/>
              <w:t xml:space="preserve">по источникам финансирования, </w:t>
            </w:r>
            <w:r w:rsidRPr="00F61813">
              <w:rPr>
                <w:sz w:val="20"/>
                <w:szCs w:val="20"/>
              </w:rPr>
              <w:br/>
              <w:t>в том числе по годам реализации</w:t>
            </w:r>
          </w:p>
        </w:tc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Общий объем финансирования подпрограммы 5 составляет 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1</w:t>
            </w:r>
            <w:r w:rsidR="00287894" w:rsidRPr="00F61813">
              <w:rPr>
                <w:sz w:val="20"/>
                <w:szCs w:val="20"/>
              </w:rPr>
              <w:t>33</w:t>
            </w:r>
            <w:r w:rsidR="00230C41" w:rsidRPr="00F61813">
              <w:rPr>
                <w:sz w:val="20"/>
                <w:szCs w:val="20"/>
              </w:rPr>
              <w:t xml:space="preserve"> 810 671,2 </w:t>
            </w:r>
            <w:r w:rsidRPr="00F61813">
              <w:rPr>
                <w:sz w:val="20"/>
                <w:szCs w:val="20"/>
              </w:rPr>
              <w:t xml:space="preserve">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  <w:r w:rsidRPr="00F61813">
              <w:rPr>
                <w:sz w:val="20"/>
                <w:szCs w:val="20"/>
              </w:rPr>
              <w:br/>
              <w:t xml:space="preserve"> в том числе по годам реализации: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2019 г. – 16 968 646,0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в том числе на региональные проекты 170 547,2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2020 г. – 30 798 651,0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в том числе на региональные проекты 2</w:t>
            </w:r>
            <w:r w:rsidR="006C7C4E" w:rsidRPr="00F61813">
              <w:rPr>
                <w:sz w:val="20"/>
                <w:szCs w:val="20"/>
              </w:rPr>
              <w:t xml:space="preserve"> </w:t>
            </w:r>
            <w:r w:rsidRPr="00F61813">
              <w:rPr>
                <w:sz w:val="20"/>
                <w:szCs w:val="20"/>
              </w:rPr>
              <w:t>002</w:t>
            </w:r>
            <w:r w:rsidR="006C7C4E" w:rsidRPr="00F61813">
              <w:rPr>
                <w:sz w:val="20"/>
                <w:szCs w:val="20"/>
              </w:rPr>
              <w:t xml:space="preserve"> </w:t>
            </w:r>
            <w:r w:rsidRPr="00F61813">
              <w:rPr>
                <w:sz w:val="20"/>
                <w:szCs w:val="20"/>
              </w:rPr>
              <w:t xml:space="preserve">096,5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2021 г. – 1</w:t>
            </w:r>
            <w:r w:rsidR="006C7C4E" w:rsidRPr="00F61813">
              <w:rPr>
                <w:sz w:val="20"/>
                <w:szCs w:val="20"/>
              </w:rPr>
              <w:t>7</w:t>
            </w:r>
            <w:r w:rsidR="00560DCB" w:rsidRPr="00F61813">
              <w:rPr>
                <w:sz w:val="20"/>
                <w:szCs w:val="20"/>
              </w:rPr>
              <w:t> 868 845,1</w:t>
            </w:r>
            <w:r w:rsidR="006C7C4E" w:rsidRPr="00F61813">
              <w:rPr>
                <w:sz w:val="20"/>
                <w:szCs w:val="20"/>
              </w:rPr>
              <w:t xml:space="preserve">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в том числе на региональные проекты 526 294,6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2022 г. – 1</w:t>
            </w:r>
            <w:r w:rsidR="00487335" w:rsidRPr="00F61813">
              <w:rPr>
                <w:sz w:val="20"/>
                <w:szCs w:val="20"/>
              </w:rPr>
              <w:t>7</w:t>
            </w:r>
            <w:r w:rsidRPr="00F61813">
              <w:rPr>
                <w:sz w:val="20"/>
                <w:szCs w:val="20"/>
              </w:rPr>
              <w:t xml:space="preserve"> </w:t>
            </w:r>
            <w:r w:rsidR="006C7C4E" w:rsidRPr="00F61813">
              <w:rPr>
                <w:sz w:val="20"/>
                <w:szCs w:val="20"/>
              </w:rPr>
              <w:t>2</w:t>
            </w:r>
            <w:r w:rsidRPr="00F61813">
              <w:rPr>
                <w:sz w:val="20"/>
                <w:szCs w:val="20"/>
              </w:rPr>
              <w:t>8</w:t>
            </w:r>
            <w:r w:rsidR="006C7C4E" w:rsidRPr="00F61813">
              <w:rPr>
                <w:sz w:val="20"/>
                <w:szCs w:val="20"/>
              </w:rPr>
              <w:t xml:space="preserve">0 351,8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в том числе на региональные проекты 56 235,0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2023 г. – </w:t>
            </w:r>
            <w:r w:rsidR="00487335" w:rsidRPr="00F61813">
              <w:rPr>
                <w:sz w:val="20"/>
                <w:szCs w:val="20"/>
              </w:rPr>
              <w:t xml:space="preserve">29 268 525,1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2024 г. – </w:t>
            </w:r>
            <w:r w:rsidR="006C7C4E" w:rsidRPr="00F61813">
              <w:rPr>
                <w:sz w:val="20"/>
                <w:szCs w:val="20"/>
              </w:rPr>
              <w:t xml:space="preserve">21 625 652,2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в том числе: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за счет средств бюджета Санкт-Петербурга – </w:t>
            </w:r>
            <w:r w:rsidR="00487335" w:rsidRPr="00F61813">
              <w:rPr>
                <w:sz w:val="20"/>
              </w:rPr>
              <w:t>114</w:t>
            </w:r>
            <w:r w:rsidR="00AC193E" w:rsidRPr="00F61813">
              <w:rPr>
                <w:sz w:val="20"/>
              </w:rPr>
              <w:t> 042 650,1</w:t>
            </w:r>
            <w:r w:rsidR="00487335" w:rsidRPr="00F61813">
              <w:rPr>
                <w:sz w:val="20"/>
              </w:rPr>
              <w:t xml:space="preserve">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 xml:space="preserve">., </w:t>
            </w:r>
            <w:r w:rsidRPr="00F61813">
              <w:rPr>
                <w:sz w:val="20"/>
                <w:szCs w:val="20"/>
              </w:rPr>
              <w:br/>
              <w:t>в том числе по годам реализации: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2019 г. – 14 958 944,2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2020 г. – 24 754 809,3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2021 г. – </w:t>
            </w:r>
            <w:r w:rsidR="00420D65" w:rsidRPr="00F61813">
              <w:rPr>
                <w:sz w:val="20"/>
                <w:szCs w:val="20"/>
              </w:rPr>
              <w:t>1</w:t>
            </w:r>
            <w:r w:rsidR="004A5798" w:rsidRPr="00F61813">
              <w:rPr>
                <w:sz w:val="20"/>
                <w:szCs w:val="20"/>
              </w:rPr>
              <w:t>4 932 965,2</w:t>
            </w:r>
            <w:r w:rsidR="00487335" w:rsidRPr="00F61813">
              <w:rPr>
                <w:sz w:val="20"/>
                <w:szCs w:val="20"/>
              </w:rPr>
              <w:t xml:space="preserve">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2022 г. – 1</w:t>
            </w:r>
            <w:r w:rsidR="00487335" w:rsidRPr="00F61813">
              <w:rPr>
                <w:sz w:val="20"/>
                <w:szCs w:val="20"/>
              </w:rPr>
              <w:t>4</w:t>
            </w:r>
            <w:r w:rsidR="00420D65" w:rsidRPr="00F61813">
              <w:rPr>
                <w:sz w:val="20"/>
                <w:szCs w:val="20"/>
              </w:rPr>
              <w:t xml:space="preserve"> 461 137,7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2023 г. – </w:t>
            </w:r>
            <w:r w:rsidR="00487335" w:rsidRPr="00F61813">
              <w:rPr>
                <w:sz w:val="20"/>
                <w:szCs w:val="20"/>
              </w:rPr>
              <w:t xml:space="preserve">26 347 258,6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2024 г. – 1</w:t>
            </w:r>
            <w:r w:rsidR="00420D65" w:rsidRPr="00F61813">
              <w:rPr>
                <w:sz w:val="20"/>
                <w:szCs w:val="20"/>
              </w:rPr>
              <w:t>8 587 535,1</w:t>
            </w:r>
            <w:r w:rsidRPr="00F61813">
              <w:rPr>
                <w:sz w:val="20"/>
                <w:szCs w:val="20"/>
              </w:rPr>
              <w:t xml:space="preserve">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за счет средств федерального бюджета – 5 532 780,8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 xml:space="preserve">., </w:t>
            </w:r>
            <w:r w:rsidRPr="00F61813">
              <w:rPr>
                <w:sz w:val="20"/>
                <w:szCs w:val="20"/>
              </w:rPr>
              <w:br/>
              <w:t>в том числе по годам реализации: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2019 г. – 873 866,2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2020 г. – 4 090 180,2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2021 г. – 312 723,9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2022 г. – 89 015,7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2023 г. – 81 860,2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2024 г. – 85 134,6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за счет внебюджетных средств, всего – 14 235 240,3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 из них: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средства ГУ «Территориальный фонд обязательного медицинского страхования Санкт-Петербурга» на формирование нормированного страхового запаса – 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13 578 738,9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в том числе по годам реализации: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2019 г. – 479 334,2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2020 г. – 1 953 661,5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2021 г. – 2 623 156,0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2022 г. – 2 730 198,4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2023 г. – 2 839 406,3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2024 г. – 2 952 982,5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средства, полученные от приносящей доход деятельности, – 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656 501,4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.,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>в том числе по годам реализации: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2019 г. – 656 501,4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2020 г. - 0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2021 г. - 0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2022 г. - 0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2023 г. - 0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.;</w:t>
            </w:r>
          </w:p>
          <w:p w:rsidR="002A27D6" w:rsidRPr="00F61813" w:rsidRDefault="002A27D6" w:rsidP="002A27D6">
            <w:pPr>
              <w:rPr>
                <w:sz w:val="20"/>
                <w:szCs w:val="20"/>
              </w:rPr>
            </w:pPr>
            <w:r w:rsidRPr="00F61813">
              <w:rPr>
                <w:sz w:val="20"/>
                <w:szCs w:val="20"/>
              </w:rPr>
              <w:t xml:space="preserve">2024 г. – 0 </w:t>
            </w:r>
            <w:proofErr w:type="spellStart"/>
            <w:r w:rsidRPr="00F61813">
              <w:rPr>
                <w:sz w:val="20"/>
                <w:szCs w:val="20"/>
              </w:rPr>
              <w:t>тыс</w:t>
            </w:r>
            <w:proofErr w:type="gramStart"/>
            <w:r w:rsidRPr="00F61813">
              <w:rPr>
                <w:sz w:val="20"/>
                <w:szCs w:val="20"/>
              </w:rPr>
              <w:t>.р</w:t>
            </w:r>
            <w:proofErr w:type="gramEnd"/>
            <w:r w:rsidRPr="00F61813">
              <w:rPr>
                <w:sz w:val="20"/>
                <w:szCs w:val="20"/>
              </w:rPr>
              <w:t>уб</w:t>
            </w:r>
            <w:proofErr w:type="spellEnd"/>
            <w:r w:rsidRPr="00F61813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  <w:tcBorders>
              <w:left w:val="single" w:sz="4" w:space="0" w:color="auto"/>
            </w:tcBorders>
            <w:shd w:val="clear" w:color="auto" w:fill="auto"/>
          </w:tcPr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C13435" w:rsidRPr="00F61813" w:rsidRDefault="00C13435" w:rsidP="002A27D6"/>
          <w:p w:rsidR="00D47A89" w:rsidRPr="00F61813" w:rsidRDefault="00D47A89" w:rsidP="002A27D6"/>
          <w:p w:rsidR="00D47A89" w:rsidRPr="00F61813" w:rsidRDefault="00D47A89" w:rsidP="002A27D6"/>
          <w:p w:rsidR="00D47A89" w:rsidRPr="00F61813" w:rsidRDefault="00D47A89" w:rsidP="002A27D6"/>
          <w:p w:rsidR="00D47A89" w:rsidRPr="00F61813" w:rsidRDefault="00D47A89" w:rsidP="002A27D6"/>
          <w:p w:rsidR="00C13435" w:rsidRPr="00F61813" w:rsidRDefault="00C13435" w:rsidP="002A27D6"/>
          <w:p w:rsidR="00C13435" w:rsidRPr="00F61813" w:rsidRDefault="00C13435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2A27D6" w:rsidRPr="00F61813" w:rsidRDefault="002A27D6" w:rsidP="002A27D6"/>
          <w:p w:rsidR="00D41CB4" w:rsidRPr="00F61813" w:rsidRDefault="00D41CB4" w:rsidP="002A27D6"/>
          <w:p w:rsidR="002A27D6" w:rsidRPr="00F61813" w:rsidRDefault="002A27D6" w:rsidP="002A27D6">
            <w:r w:rsidRPr="00F61813">
              <w:rPr>
                <w:sz w:val="22"/>
                <w:szCs w:val="22"/>
              </w:rPr>
              <w:t>»</w:t>
            </w:r>
            <w:r w:rsidRPr="00F61813">
              <w:t>.</w:t>
            </w:r>
          </w:p>
        </w:tc>
      </w:tr>
    </w:tbl>
    <w:p w:rsidR="009C4AD5" w:rsidRPr="00F61813" w:rsidRDefault="009C4AD5" w:rsidP="009C4AD5">
      <w:pPr>
        <w:tabs>
          <w:tab w:val="left" w:pos="851"/>
          <w:tab w:val="left" w:pos="1276"/>
        </w:tabs>
        <w:spacing w:before="120" w:after="120"/>
        <w:rPr>
          <w:rFonts w:eastAsia="Calibri"/>
          <w:lang w:eastAsia="en-US"/>
        </w:rPr>
      </w:pPr>
    </w:p>
    <w:p w:rsidR="005D4550" w:rsidRDefault="005D4550" w:rsidP="009C4AD5">
      <w:pPr>
        <w:tabs>
          <w:tab w:val="left" w:pos="851"/>
          <w:tab w:val="left" w:pos="1276"/>
        </w:tabs>
        <w:spacing w:before="120" w:after="120"/>
        <w:ind w:firstLine="426"/>
        <w:jc w:val="both"/>
        <w:rPr>
          <w:rFonts w:eastAsia="Calibri"/>
          <w:lang w:eastAsia="en-US"/>
        </w:rPr>
      </w:pPr>
    </w:p>
    <w:p w:rsidR="002A27D6" w:rsidRDefault="00D05FBD" w:rsidP="0084358F">
      <w:pPr>
        <w:pStyle w:val="a8"/>
        <w:tabs>
          <w:tab w:val="left" w:pos="-142"/>
        </w:tabs>
        <w:ind w:left="0" w:firstLine="567"/>
        <w:outlineLvl w:val="0"/>
      </w:pPr>
      <w:r>
        <w:lastRenderedPageBreak/>
        <w:t>4</w:t>
      </w:r>
      <w:r w:rsidR="009C4AD5" w:rsidRPr="00F61813">
        <w:t xml:space="preserve">.7. </w:t>
      </w:r>
      <w:r w:rsidR="002A27D6" w:rsidRPr="00F61813">
        <w:t xml:space="preserve">Дополнить таблицу подраздела 11.2.1 раздела 11 приложения к постановлению </w:t>
      </w:r>
      <w:r w:rsidR="002A27D6" w:rsidRPr="0084358F">
        <w:t>пун</w:t>
      </w:r>
      <w:r w:rsidR="002A27D6" w:rsidRPr="00F61813">
        <w:t>ктом 2.56-3 следующего содержания:</w:t>
      </w:r>
    </w:p>
    <w:p w:rsidR="0084358F" w:rsidRPr="00F61813" w:rsidRDefault="0084358F" w:rsidP="0084358F">
      <w:pPr>
        <w:pStyle w:val="a8"/>
        <w:tabs>
          <w:tab w:val="left" w:pos="-142"/>
        </w:tabs>
        <w:ind w:left="0" w:firstLine="567"/>
        <w:outlineLvl w:val="0"/>
      </w:pPr>
    </w:p>
    <w:tbl>
      <w:tblPr>
        <w:tblW w:w="10545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26"/>
        <w:gridCol w:w="1134"/>
        <w:gridCol w:w="425"/>
        <w:gridCol w:w="283"/>
        <w:gridCol w:w="426"/>
        <w:gridCol w:w="425"/>
        <w:gridCol w:w="709"/>
        <w:gridCol w:w="709"/>
        <w:gridCol w:w="567"/>
        <w:gridCol w:w="283"/>
        <w:gridCol w:w="283"/>
        <w:gridCol w:w="426"/>
        <w:gridCol w:w="851"/>
        <w:gridCol w:w="708"/>
        <w:gridCol w:w="284"/>
        <w:gridCol w:w="709"/>
        <w:gridCol w:w="1134"/>
        <w:gridCol w:w="283"/>
      </w:tblGrid>
      <w:tr w:rsidR="00F61813" w:rsidRPr="00F61813" w:rsidTr="00F61813">
        <w:trPr>
          <w:trHeight w:val="2268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6B21" w:rsidRPr="00F61813" w:rsidRDefault="009F6B21" w:rsidP="002A27D6">
            <w:pPr>
              <w:ind w:left="-85"/>
              <w:jc w:val="right"/>
              <w:rPr>
                <w:sz w:val="18"/>
                <w:szCs w:val="18"/>
              </w:rPr>
            </w:pPr>
            <w:r w:rsidRPr="00F61813">
              <w:rPr>
                <w:sz w:val="18"/>
                <w:szCs w:val="18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2.56-3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B21" w:rsidRPr="00F61813" w:rsidRDefault="009F6B21" w:rsidP="002A27D6">
            <w:pPr>
              <w:ind w:left="-85" w:right="-85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 xml:space="preserve">Строительство здания </w:t>
            </w:r>
            <w:proofErr w:type="gramStart"/>
            <w:r w:rsidRPr="00F61813">
              <w:rPr>
                <w:sz w:val="14"/>
                <w:szCs w:val="14"/>
              </w:rPr>
              <w:t>высоко-технологического</w:t>
            </w:r>
            <w:proofErr w:type="gramEnd"/>
            <w:r w:rsidR="00B46795">
              <w:rPr>
                <w:sz w:val="14"/>
                <w:szCs w:val="14"/>
              </w:rPr>
              <w:t xml:space="preserve"> медицинского корпуса </w:t>
            </w:r>
            <w:bookmarkStart w:id="2" w:name="_GoBack"/>
            <w:bookmarkEnd w:id="2"/>
            <w:r w:rsidRPr="00F61813">
              <w:rPr>
                <w:sz w:val="14"/>
                <w:szCs w:val="14"/>
              </w:rPr>
              <w:t xml:space="preserve">СПб ГБУЗ «Городская больница № 15» </w:t>
            </w:r>
          </w:p>
          <w:p w:rsidR="009F6B21" w:rsidRPr="00F61813" w:rsidRDefault="009F6B21" w:rsidP="002A27D6">
            <w:pPr>
              <w:ind w:left="-85" w:right="-85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 xml:space="preserve">по адресу: </w:t>
            </w:r>
          </w:p>
          <w:p w:rsidR="009F6B21" w:rsidRPr="00F61813" w:rsidRDefault="009F6B21" w:rsidP="002A27D6">
            <w:pPr>
              <w:ind w:left="-85" w:right="-85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 xml:space="preserve">Санкт-Петербург, </w:t>
            </w:r>
            <w:proofErr w:type="gramStart"/>
            <w:r w:rsidRPr="00F61813">
              <w:rPr>
                <w:sz w:val="14"/>
                <w:szCs w:val="14"/>
              </w:rPr>
              <w:t>Авангардная</w:t>
            </w:r>
            <w:proofErr w:type="gramEnd"/>
            <w:r w:rsidRPr="00F61813">
              <w:rPr>
                <w:sz w:val="14"/>
                <w:szCs w:val="14"/>
              </w:rPr>
              <w:t xml:space="preserve"> ул., </w:t>
            </w:r>
          </w:p>
          <w:p w:rsidR="009F6B21" w:rsidRPr="00F61813" w:rsidRDefault="009F6B21" w:rsidP="00716CCE">
            <w:pPr>
              <w:ind w:left="-85" w:right="-85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дом 4, литера</w:t>
            </w:r>
            <w:proofErr w:type="gramStart"/>
            <w:r w:rsidRPr="00F61813">
              <w:rPr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proofErr w:type="gramStart"/>
            <w:r w:rsidRPr="00F61813">
              <w:rPr>
                <w:sz w:val="14"/>
                <w:szCs w:val="14"/>
              </w:rPr>
              <w:t>Коми-</w:t>
            </w:r>
            <w:proofErr w:type="spellStart"/>
            <w:r w:rsidRPr="00F61813">
              <w:rPr>
                <w:sz w:val="14"/>
                <w:szCs w:val="14"/>
              </w:rPr>
              <w:t>тет</w:t>
            </w:r>
            <w:proofErr w:type="spellEnd"/>
            <w:proofErr w:type="gramEnd"/>
            <w:r w:rsidRPr="00F61813">
              <w:rPr>
                <w:sz w:val="14"/>
                <w:szCs w:val="14"/>
              </w:rPr>
              <w:t xml:space="preserve"> </w:t>
            </w:r>
          </w:p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 xml:space="preserve">по </w:t>
            </w:r>
            <w:proofErr w:type="spellStart"/>
            <w:r w:rsidRPr="00F61813">
              <w:rPr>
                <w:sz w:val="14"/>
                <w:szCs w:val="14"/>
              </w:rPr>
              <w:t>стро-итель-ству</w:t>
            </w:r>
            <w:proofErr w:type="spellEnd"/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B21" w:rsidRPr="00F61813" w:rsidRDefault="006649AF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569к</w:t>
            </w:r>
            <w:r w:rsidR="00C84F11">
              <w:rPr>
                <w:sz w:val="14"/>
                <w:szCs w:val="14"/>
              </w:rPr>
              <w:t>-м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pacing w:val="-14"/>
                <w:sz w:val="14"/>
                <w:szCs w:val="14"/>
              </w:rPr>
              <w:t>15 962 166,9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pacing w:val="-14"/>
                <w:sz w:val="14"/>
                <w:szCs w:val="14"/>
              </w:rPr>
              <w:t>15 962 166,9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proofErr w:type="spellStart"/>
            <w:proofErr w:type="gramStart"/>
            <w:r w:rsidRPr="00F61813">
              <w:rPr>
                <w:sz w:val="14"/>
                <w:szCs w:val="14"/>
              </w:rPr>
              <w:t>Бюд-жет</w:t>
            </w:r>
            <w:proofErr w:type="spellEnd"/>
            <w:proofErr w:type="gramEnd"/>
            <w:r w:rsidRPr="00F61813">
              <w:rPr>
                <w:sz w:val="14"/>
                <w:szCs w:val="14"/>
              </w:rPr>
              <w:t xml:space="preserve"> Санкт-Петербурга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pacing w:val="-14"/>
                <w:sz w:val="13"/>
                <w:szCs w:val="13"/>
              </w:rPr>
              <w:t>4 000 000,0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pacing w:val="-14"/>
                <w:sz w:val="14"/>
                <w:szCs w:val="14"/>
              </w:rPr>
              <w:t>11 962 166,9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pacing w:val="-14"/>
                <w:sz w:val="14"/>
                <w:szCs w:val="14"/>
              </w:rPr>
              <w:t>15 962 166,9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B21" w:rsidRPr="00F61813" w:rsidRDefault="009F6B21" w:rsidP="002A27D6">
            <w:pPr>
              <w:ind w:left="-85" w:right="-85"/>
              <w:jc w:val="center"/>
              <w:rPr>
                <w:sz w:val="11"/>
                <w:szCs w:val="11"/>
              </w:rPr>
            </w:pPr>
            <w:r w:rsidRPr="00F61813">
              <w:rPr>
                <w:sz w:val="11"/>
                <w:szCs w:val="11"/>
              </w:rPr>
              <w:t>Целевой показатель 1</w:t>
            </w:r>
            <w:r w:rsidRPr="00F61813">
              <w:rPr>
                <w:sz w:val="11"/>
                <w:szCs w:val="11"/>
              </w:rPr>
              <w:br/>
              <w:t>Целевой показатель 2</w:t>
            </w:r>
            <w:r w:rsidRPr="00F61813">
              <w:rPr>
                <w:sz w:val="11"/>
                <w:szCs w:val="11"/>
              </w:rPr>
              <w:br/>
              <w:t>Целевой показатель 3</w:t>
            </w:r>
            <w:r w:rsidRPr="00F61813">
              <w:rPr>
                <w:sz w:val="11"/>
                <w:szCs w:val="11"/>
              </w:rPr>
              <w:br/>
              <w:t>Целевой показатель 4</w:t>
            </w:r>
            <w:r w:rsidRPr="00F61813">
              <w:rPr>
                <w:sz w:val="11"/>
                <w:szCs w:val="11"/>
              </w:rPr>
              <w:br/>
              <w:t>Целевой показатель 10</w:t>
            </w:r>
            <w:r w:rsidRPr="00F61813">
              <w:rPr>
                <w:sz w:val="11"/>
                <w:szCs w:val="11"/>
              </w:rPr>
              <w:br/>
              <w:t>Целевой показатель 12</w:t>
            </w:r>
            <w:r w:rsidRPr="00F61813">
              <w:rPr>
                <w:sz w:val="11"/>
                <w:szCs w:val="11"/>
              </w:rPr>
              <w:br/>
              <w:t>Целевой показатель 13</w:t>
            </w:r>
            <w:r w:rsidRPr="00F61813">
              <w:rPr>
                <w:sz w:val="11"/>
                <w:szCs w:val="11"/>
              </w:rPr>
              <w:br/>
              <w:t>Целевой показатель 14</w:t>
            </w:r>
          </w:p>
          <w:p w:rsidR="009F6B21" w:rsidRPr="00F61813" w:rsidRDefault="009F6B21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F61813">
              <w:rPr>
                <w:sz w:val="11"/>
                <w:szCs w:val="11"/>
              </w:rPr>
              <w:t>Целевой показатель 19</w:t>
            </w:r>
            <w:r w:rsidRPr="00F61813">
              <w:rPr>
                <w:sz w:val="12"/>
                <w:szCs w:val="12"/>
              </w:rPr>
              <w:br/>
              <w:t>Индикатор 5.10</w:t>
            </w:r>
            <w:r w:rsidRPr="00F61813">
              <w:rPr>
                <w:sz w:val="12"/>
                <w:szCs w:val="12"/>
              </w:rPr>
              <w:br/>
              <w:t>Индикатор 5.11</w:t>
            </w:r>
            <w:r w:rsidRPr="00F61813">
              <w:rPr>
                <w:sz w:val="12"/>
                <w:szCs w:val="12"/>
              </w:rPr>
              <w:br/>
              <w:t>Индикатор 5.12</w:t>
            </w:r>
            <w:r w:rsidRPr="00F61813">
              <w:rPr>
                <w:sz w:val="12"/>
                <w:szCs w:val="12"/>
              </w:rPr>
              <w:br/>
              <w:t>Индикатор 5.13</w:t>
            </w:r>
            <w:r w:rsidRPr="00F61813">
              <w:rPr>
                <w:sz w:val="12"/>
                <w:szCs w:val="12"/>
              </w:rPr>
              <w:br/>
              <w:t>Индикатор 5.14</w:t>
            </w:r>
            <w:r w:rsidRPr="00F61813">
              <w:rPr>
                <w:sz w:val="12"/>
                <w:szCs w:val="12"/>
              </w:rPr>
              <w:br/>
              <w:t>Индикатор 5.17</w:t>
            </w:r>
            <w:r w:rsidRPr="00F61813">
              <w:rPr>
                <w:sz w:val="12"/>
                <w:szCs w:val="12"/>
              </w:rPr>
              <w:br/>
              <w:t>Индикатор 5.18</w:t>
            </w:r>
            <w:r w:rsidRPr="00F61813">
              <w:rPr>
                <w:sz w:val="12"/>
                <w:szCs w:val="12"/>
              </w:rPr>
              <w:br/>
              <w:t>Индикатор 5.19</w:t>
            </w:r>
            <w:r w:rsidRPr="00F61813">
              <w:rPr>
                <w:sz w:val="12"/>
                <w:szCs w:val="12"/>
              </w:rPr>
              <w:br/>
              <w:t>Индикатор 5.21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F6B21" w:rsidRPr="00F61813" w:rsidRDefault="009F6B21" w:rsidP="009B0FDD">
            <w:pPr>
              <w:ind w:left="-57"/>
              <w:rPr>
                <w:sz w:val="16"/>
              </w:rPr>
            </w:pPr>
          </w:p>
          <w:p w:rsidR="009F6B21" w:rsidRPr="00F61813" w:rsidRDefault="009F6B21" w:rsidP="009B0FDD">
            <w:pPr>
              <w:ind w:left="-57"/>
              <w:rPr>
                <w:sz w:val="18"/>
                <w:szCs w:val="18"/>
              </w:rPr>
            </w:pPr>
            <w:r w:rsidRPr="00F61813">
              <w:rPr>
                <w:sz w:val="16"/>
              </w:rPr>
              <w:t>».</w:t>
            </w:r>
          </w:p>
        </w:tc>
      </w:tr>
    </w:tbl>
    <w:p w:rsidR="0084358F" w:rsidRDefault="0084358F" w:rsidP="0084358F">
      <w:pPr>
        <w:pStyle w:val="a8"/>
        <w:tabs>
          <w:tab w:val="left" w:pos="-142"/>
        </w:tabs>
        <w:ind w:left="0" w:firstLine="567"/>
        <w:outlineLvl w:val="0"/>
      </w:pPr>
    </w:p>
    <w:p w:rsidR="002A27D6" w:rsidRDefault="00D05FBD" w:rsidP="0084358F">
      <w:pPr>
        <w:pStyle w:val="a8"/>
        <w:tabs>
          <w:tab w:val="left" w:pos="-142"/>
        </w:tabs>
        <w:ind w:left="0" w:firstLine="567"/>
        <w:outlineLvl w:val="0"/>
      </w:pPr>
      <w:r>
        <w:t xml:space="preserve">4.8. </w:t>
      </w:r>
      <w:r w:rsidR="002A27D6" w:rsidRPr="00D05FBD">
        <w:t>Позиции «ИТОГО прочие расходы развития» и «ВСЕГО проектная часть подпрограммы 5» таблицы подраздела 11.2.1 раздела 11 приложения к постановлению изложить в следующей редакции:</w:t>
      </w:r>
    </w:p>
    <w:p w:rsidR="0084358F" w:rsidRPr="00D05FBD" w:rsidRDefault="0084358F" w:rsidP="0084358F">
      <w:pPr>
        <w:pStyle w:val="a8"/>
        <w:tabs>
          <w:tab w:val="left" w:pos="-142"/>
        </w:tabs>
        <w:ind w:left="0" w:firstLine="567"/>
        <w:outlineLvl w:val="0"/>
      </w:pPr>
    </w:p>
    <w:tbl>
      <w:tblPr>
        <w:tblW w:w="10400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10"/>
        <w:gridCol w:w="2962"/>
        <w:gridCol w:w="795"/>
        <w:gridCol w:w="851"/>
        <w:gridCol w:w="810"/>
        <w:gridCol w:w="848"/>
        <w:gridCol w:w="848"/>
        <w:gridCol w:w="896"/>
        <w:gridCol w:w="850"/>
        <w:gridCol w:w="780"/>
        <w:gridCol w:w="450"/>
      </w:tblGrid>
      <w:tr w:rsidR="00F61813" w:rsidRPr="00F61813" w:rsidTr="00847BA9">
        <w:trPr>
          <w:trHeight w:val="407"/>
          <w:jc w:val="center"/>
        </w:trPr>
        <w:tc>
          <w:tcPr>
            <w:tcW w:w="31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47BA9" w:rsidRPr="00F61813" w:rsidRDefault="00847BA9" w:rsidP="002A27D6">
            <w:pPr>
              <w:jc w:val="right"/>
              <w:rPr>
                <w:sz w:val="18"/>
                <w:szCs w:val="15"/>
              </w:rPr>
            </w:pPr>
            <w:r w:rsidRPr="00F61813">
              <w:rPr>
                <w:sz w:val="18"/>
                <w:szCs w:val="15"/>
              </w:rPr>
              <w:t>«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2A27D6">
            <w:pPr>
              <w:rPr>
                <w:sz w:val="18"/>
                <w:szCs w:val="15"/>
              </w:rPr>
            </w:pPr>
            <w:r w:rsidRPr="00F61813">
              <w:rPr>
                <w:sz w:val="18"/>
                <w:szCs w:val="15"/>
              </w:rPr>
              <w:t xml:space="preserve">   ИТОГО прочие расходы развития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6 637 054,4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12 328 945,5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3215E4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</w:t>
            </w:r>
            <w:r w:rsidR="003215E4" w:rsidRPr="00F61813">
              <w:rPr>
                <w:sz w:val="14"/>
                <w:szCs w:val="14"/>
              </w:rPr>
              <w:t> 325 370,0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847BA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12 008 195,2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847BA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23 971 800,0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847BA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16 117 058,0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91449A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83</w:t>
            </w:r>
            <w:r w:rsidR="0091449A" w:rsidRPr="00F61813">
              <w:rPr>
                <w:sz w:val="14"/>
                <w:szCs w:val="14"/>
              </w:rPr>
              <w:t> 388 423,1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A9" w:rsidRPr="00F61813" w:rsidRDefault="00847BA9" w:rsidP="002A27D6">
            <w:pPr>
              <w:jc w:val="center"/>
              <w:rPr>
                <w:sz w:val="15"/>
                <w:szCs w:val="15"/>
              </w:rPr>
            </w:pPr>
            <w:r w:rsidRPr="00F61813">
              <w:rPr>
                <w:sz w:val="15"/>
                <w:szCs w:val="15"/>
              </w:rPr>
              <w:t>х</w:t>
            </w:r>
          </w:p>
        </w:tc>
        <w:tc>
          <w:tcPr>
            <w:tcW w:w="4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47BA9" w:rsidRPr="00F61813" w:rsidRDefault="00847BA9" w:rsidP="002A27D6">
            <w:pPr>
              <w:rPr>
                <w:sz w:val="16"/>
              </w:rPr>
            </w:pPr>
            <w:r w:rsidRPr="00F61813">
              <w:rPr>
                <w:sz w:val="16"/>
              </w:rPr>
              <w:t>».</w:t>
            </w:r>
          </w:p>
        </w:tc>
      </w:tr>
      <w:tr w:rsidR="00847BA9" w:rsidRPr="00F61813" w:rsidTr="00847BA9">
        <w:trPr>
          <w:trHeight w:val="414"/>
          <w:jc w:val="center"/>
        </w:trPr>
        <w:tc>
          <w:tcPr>
            <w:tcW w:w="3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47BA9" w:rsidRPr="00F61813" w:rsidRDefault="00847BA9" w:rsidP="002A27D6">
            <w:pPr>
              <w:rPr>
                <w:sz w:val="15"/>
                <w:szCs w:val="15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2A27D6">
            <w:pPr>
              <w:rPr>
                <w:sz w:val="18"/>
                <w:szCs w:val="15"/>
              </w:rPr>
            </w:pPr>
            <w:r w:rsidRPr="00F61813">
              <w:rPr>
                <w:sz w:val="18"/>
                <w:szCs w:val="15"/>
              </w:rPr>
              <w:t xml:space="preserve">   ВСЕГО проектная часть   </w:t>
            </w:r>
          </w:p>
          <w:p w:rsidR="00847BA9" w:rsidRPr="00F61813" w:rsidRDefault="00847BA9" w:rsidP="002A27D6">
            <w:pPr>
              <w:rPr>
                <w:sz w:val="18"/>
                <w:szCs w:val="15"/>
              </w:rPr>
            </w:pPr>
            <w:r w:rsidRPr="00F61813">
              <w:rPr>
                <w:sz w:val="18"/>
                <w:szCs w:val="15"/>
              </w:rPr>
              <w:t xml:space="preserve">   подпрограммы 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6 807 601,6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2A27D6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14 331 042,0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3215E4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</w:t>
            </w:r>
            <w:r w:rsidR="003215E4" w:rsidRPr="00F61813">
              <w:rPr>
                <w:sz w:val="14"/>
                <w:szCs w:val="14"/>
              </w:rPr>
              <w:t> 851 664,6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847BA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12 064 430,2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847BA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23 971 800,0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847BA9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16 117 058,0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847BA9" w:rsidRPr="00F61813" w:rsidRDefault="00847BA9" w:rsidP="0091449A">
            <w:pPr>
              <w:jc w:val="center"/>
              <w:rPr>
                <w:sz w:val="14"/>
                <w:szCs w:val="14"/>
              </w:rPr>
            </w:pPr>
            <w:r w:rsidRPr="00F61813">
              <w:rPr>
                <w:sz w:val="14"/>
                <w:szCs w:val="14"/>
              </w:rPr>
              <w:t>86</w:t>
            </w:r>
            <w:r w:rsidR="0091449A" w:rsidRPr="00F61813">
              <w:rPr>
                <w:sz w:val="14"/>
                <w:szCs w:val="14"/>
              </w:rPr>
              <w:t> 143 596,4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BA9" w:rsidRPr="00F61813" w:rsidRDefault="00847BA9" w:rsidP="002A27D6">
            <w:pPr>
              <w:jc w:val="center"/>
              <w:rPr>
                <w:sz w:val="15"/>
                <w:szCs w:val="15"/>
              </w:rPr>
            </w:pPr>
            <w:r w:rsidRPr="00F61813">
              <w:rPr>
                <w:sz w:val="15"/>
                <w:szCs w:val="15"/>
              </w:rPr>
              <w:t>х</w:t>
            </w:r>
          </w:p>
        </w:tc>
        <w:tc>
          <w:tcPr>
            <w:tcW w:w="4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47BA9" w:rsidRPr="00F61813" w:rsidRDefault="00847BA9" w:rsidP="002A27D6"/>
        </w:tc>
      </w:tr>
    </w:tbl>
    <w:p w:rsidR="004D1FD6" w:rsidRPr="00F61813" w:rsidRDefault="004D1FD6" w:rsidP="0084358F">
      <w:pPr>
        <w:pStyle w:val="a8"/>
        <w:tabs>
          <w:tab w:val="left" w:pos="-142"/>
        </w:tabs>
        <w:ind w:left="0" w:firstLine="567"/>
        <w:outlineLvl w:val="0"/>
        <w:rPr>
          <w:sz w:val="2"/>
          <w:szCs w:val="2"/>
        </w:rPr>
      </w:pPr>
    </w:p>
    <w:p w:rsidR="0084358F" w:rsidRDefault="0084358F" w:rsidP="00542F7E">
      <w:pPr>
        <w:tabs>
          <w:tab w:val="left" w:pos="709"/>
          <w:tab w:val="left" w:pos="851"/>
        </w:tabs>
        <w:spacing w:line="280" w:lineRule="exact"/>
        <w:ind w:right="-143" w:firstLine="567"/>
      </w:pPr>
    </w:p>
    <w:p w:rsidR="00C13435" w:rsidRPr="00F61813" w:rsidRDefault="00D05FBD" w:rsidP="00542F7E">
      <w:pPr>
        <w:tabs>
          <w:tab w:val="left" w:pos="709"/>
          <w:tab w:val="left" w:pos="851"/>
        </w:tabs>
        <w:spacing w:line="280" w:lineRule="exact"/>
        <w:ind w:right="-143" w:firstLine="567"/>
      </w:pPr>
      <w:r>
        <w:t>4</w:t>
      </w:r>
      <w:r w:rsidR="009C4AD5" w:rsidRPr="00F61813">
        <w:t xml:space="preserve">.9. </w:t>
      </w:r>
      <w:r w:rsidR="00C13435" w:rsidRPr="00F61813">
        <w:t xml:space="preserve">В </w:t>
      </w:r>
      <w:hyperlink r:id="rId11" w:history="1">
        <w:r w:rsidR="00C13435" w:rsidRPr="00F61813">
          <w:t>абзаце четвертом подраздела 11.3 раздела 11</w:t>
        </w:r>
      </w:hyperlink>
      <w:r w:rsidR="00C13435" w:rsidRPr="00F61813">
        <w:t xml:space="preserve"> приложения к постановлению слова «в пунктах 2.1 </w:t>
      </w:r>
      <w:r w:rsidR="00F6255A" w:rsidRPr="00F61813">
        <w:t xml:space="preserve">– </w:t>
      </w:r>
      <w:r w:rsidR="00C13435" w:rsidRPr="00F61813">
        <w:t xml:space="preserve">2.56-2» заменить словами «в пунктах 2.1 </w:t>
      </w:r>
      <w:r w:rsidR="00F6255A" w:rsidRPr="00F61813">
        <w:t xml:space="preserve">– </w:t>
      </w:r>
      <w:r w:rsidR="00C13435" w:rsidRPr="00F61813">
        <w:t>2.56-3».</w:t>
      </w:r>
    </w:p>
    <w:p w:rsidR="00D05FBD" w:rsidRDefault="00D05FBD" w:rsidP="0084358F">
      <w:pPr>
        <w:pStyle w:val="a8"/>
        <w:tabs>
          <w:tab w:val="left" w:pos="-142"/>
        </w:tabs>
        <w:ind w:left="0" w:firstLine="567"/>
        <w:outlineLvl w:val="0"/>
      </w:pPr>
    </w:p>
    <w:p w:rsidR="00C61D88" w:rsidRPr="00F61813" w:rsidRDefault="00D05FBD" w:rsidP="0084358F">
      <w:pPr>
        <w:pStyle w:val="a8"/>
        <w:tabs>
          <w:tab w:val="left" w:pos="-142"/>
        </w:tabs>
        <w:ind w:left="0" w:firstLine="567"/>
        <w:outlineLvl w:val="0"/>
      </w:pPr>
      <w:r>
        <w:t xml:space="preserve">5. </w:t>
      </w:r>
      <w:proofErr w:type="gramStart"/>
      <w:r w:rsidRPr="00D05FBD">
        <w:t>Контроль за</w:t>
      </w:r>
      <w:proofErr w:type="gramEnd"/>
      <w:r w:rsidRPr="00D05FBD">
        <w:t xml:space="preserve"> выполнением постановления возложить на вице-губернатора</w:t>
      </w:r>
      <w:r w:rsidR="00542F7E" w:rsidRPr="00542F7E">
        <w:br/>
      </w:r>
      <w:r w:rsidRPr="00D05FBD">
        <w:t>Санкт-Петербурга Линченко Н.В. и вице-гу</w:t>
      </w:r>
      <w:r w:rsidR="00542F7E">
        <w:t xml:space="preserve">бернатора Санкт-Петербурга </w:t>
      </w:r>
      <w:r w:rsidR="00542F7E" w:rsidRPr="00542F7E">
        <w:t>–</w:t>
      </w:r>
      <w:r w:rsidRPr="00D05FBD">
        <w:t xml:space="preserve"> руководителя Администрации Губернатора Санкт-Петербурга </w:t>
      </w:r>
      <w:proofErr w:type="spellStart"/>
      <w:r w:rsidRPr="00D05FBD">
        <w:t>Пикалёва</w:t>
      </w:r>
      <w:proofErr w:type="spellEnd"/>
      <w:r w:rsidRPr="00D05FBD">
        <w:t xml:space="preserve"> В.И. по принадлежности вопросов.</w:t>
      </w:r>
    </w:p>
    <w:p w:rsidR="00C61D88" w:rsidRPr="00C61D88" w:rsidRDefault="00C61D88" w:rsidP="00C51EDF">
      <w:pPr>
        <w:spacing w:line="280" w:lineRule="exact"/>
        <w:ind w:left="-284" w:firstLine="710"/>
      </w:pPr>
    </w:p>
    <w:p w:rsidR="00C61D88" w:rsidRPr="00C61D88" w:rsidRDefault="00C61D88" w:rsidP="00C51EDF">
      <w:pPr>
        <w:ind w:left="-284" w:firstLine="710"/>
      </w:pPr>
    </w:p>
    <w:p w:rsidR="00C61D88" w:rsidRPr="00C61D88" w:rsidRDefault="00C61D88" w:rsidP="00C51EDF">
      <w:pPr>
        <w:ind w:left="-284" w:firstLine="710"/>
      </w:pPr>
    </w:p>
    <w:p w:rsidR="00C51EDF" w:rsidRDefault="00C51EDF" w:rsidP="00C51EDF">
      <w:pPr>
        <w:ind w:left="-284" w:right="-143"/>
        <w:rPr>
          <w:b/>
        </w:rPr>
      </w:pPr>
      <w:r>
        <w:rPr>
          <w:b/>
        </w:rPr>
        <w:t xml:space="preserve">       Губернатор</w:t>
      </w:r>
    </w:p>
    <w:p w:rsidR="00C61D88" w:rsidRPr="00C61D88" w:rsidRDefault="00C61D88" w:rsidP="00C51EDF">
      <w:pPr>
        <w:ind w:left="-284" w:right="-143"/>
        <w:rPr>
          <w:b/>
        </w:rPr>
      </w:pPr>
      <w:r w:rsidRPr="00C61D88">
        <w:rPr>
          <w:b/>
        </w:rPr>
        <w:t xml:space="preserve">Санкт-Петербурга                                                        </w:t>
      </w:r>
      <w:r w:rsidR="00C51EDF">
        <w:rPr>
          <w:b/>
        </w:rPr>
        <w:t xml:space="preserve"> </w:t>
      </w:r>
      <w:r w:rsidRPr="00C61D88">
        <w:rPr>
          <w:b/>
        </w:rPr>
        <w:t xml:space="preserve">                    </w:t>
      </w:r>
      <w:r>
        <w:rPr>
          <w:b/>
        </w:rPr>
        <w:t xml:space="preserve">                 </w:t>
      </w:r>
      <w:r w:rsidR="001246B9">
        <w:rPr>
          <w:b/>
        </w:rPr>
        <w:t xml:space="preserve">   </w:t>
      </w:r>
      <w:r w:rsidR="00C51EDF">
        <w:rPr>
          <w:b/>
        </w:rPr>
        <w:t xml:space="preserve">            </w:t>
      </w:r>
      <w:proofErr w:type="spellStart"/>
      <w:r w:rsidRPr="00C61D88">
        <w:rPr>
          <w:b/>
        </w:rPr>
        <w:t>А.Д.Беглов</w:t>
      </w:r>
      <w:proofErr w:type="spellEnd"/>
    </w:p>
    <w:p w:rsidR="00E26F20" w:rsidRPr="00C61D88" w:rsidRDefault="00E26F20" w:rsidP="009A4AF3">
      <w:pPr>
        <w:ind w:firstLine="567"/>
        <w:jc w:val="both"/>
      </w:pPr>
    </w:p>
    <w:sectPr w:rsidR="00E26F20" w:rsidRPr="00C61D88" w:rsidSect="0035275A">
      <w:headerReference w:type="default" r:id="rId12"/>
      <w:type w:val="continuous"/>
      <w:pgSz w:w="11906" w:h="16838"/>
      <w:pgMar w:top="1134" w:right="850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EB6" w:rsidRDefault="00A95EB6">
      <w:r>
        <w:separator/>
      </w:r>
    </w:p>
  </w:endnote>
  <w:endnote w:type="continuationSeparator" w:id="0">
    <w:p w:rsidR="00A95EB6" w:rsidRDefault="00A9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EB6" w:rsidRDefault="00A95EB6">
      <w:r>
        <w:separator/>
      </w:r>
    </w:p>
  </w:footnote>
  <w:footnote w:type="continuationSeparator" w:id="0">
    <w:p w:rsidR="00A95EB6" w:rsidRDefault="00A95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9AF" w:rsidRDefault="006649AF" w:rsidP="00C61D8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46795">
      <w:rPr>
        <w:noProof/>
      </w:rPr>
      <w:t>5</w:t>
    </w:r>
    <w:r>
      <w:fldChar w:fldCharType="end"/>
    </w:r>
  </w:p>
  <w:p w:rsidR="006649AF" w:rsidRDefault="006649AF" w:rsidP="00C61D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6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3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5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9"/>
  </w:num>
  <w:num w:numId="8">
    <w:abstractNumId w:val="10"/>
  </w:num>
  <w:num w:numId="9">
    <w:abstractNumId w:val="4"/>
  </w:num>
  <w:num w:numId="10">
    <w:abstractNumId w:val="7"/>
  </w:num>
  <w:num w:numId="11">
    <w:abstractNumId w:val="0"/>
  </w:num>
  <w:num w:numId="12">
    <w:abstractNumId w:val="15"/>
  </w:num>
  <w:num w:numId="13">
    <w:abstractNumId w:val="11"/>
  </w:num>
  <w:num w:numId="14">
    <w:abstractNumId w:val="12"/>
  </w:num>
  <w:num w:numId="15">
    <w:abstractNumId w:val="5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7EEF"/>
    <w:rsid w:val="00011E47"/>
    <w:rsid w:val="0001650B"/>
    <w:rsid w:val="00030745"/>
    <w:rsid w:val="0003164A"/>
    <w:rsid w:val="000373BE"/>
    <w:rsid w:val="00050481"/>
    <w:rsid w:val="0005399A"/>
    <w:rsid w:val="00062567"/>
    <w:rsid w:val="000708C0"/>
    <w:rsid w:val="000720B5"/>
    <w:rsid w:val="00093890"/>
    <w:rsid w:val="000A2311"/>
    <w:rsid w:val="000A5C9A"/>
    <w:rsid w:val="000B5B2F"/>
    <w:rsid w:val="000B739C"/>
    <w:rsid w:val="000C2302"/>
    <w:rsid w:val="000D17A3"/>
    <w:rsid w:val="001200E9"/>
    <w:rsid w:val="001246B9"/>
    <w:rsid w:val="00134AD6"/>
    <w:rsid w:val="00137B7A"/>
    <w:rsid w:val="00171FB0"/>
    <w:rsid w:val="00192DFA"/>
    <w:rsid w:val="001A5808"/>
    <w:rsid w:val="001A6492"/>
    <w:rsid w:val="001A7082"/>
    <w:rsid w:val="001A73BE"/>
    <w:rsid w:val="001B2511"/>
    <w:rsid w:val="001C6221"/>
    <w:rsid w:val="001D2BC2"/>
    <w:rsid w:val="001F79BD"/>
    <w:rsid w:val="002015FA"/>
    <w:rsid w:val="00201E9A"/>
    <w:rsid w:val="00230C41"/>
    <w:rsid w:val="002701CB"/>
    <w:rsid w:val="00271491"/>
    <w:rsid w:val="002768FF"/>
    <w:rsid w:val="00285856"/>
    <w:rsid w:val="00287894"/>
    <w:rsid w:val="00293676"/>
    <w:rsid w:val="002A2215"/>
    <w:rsid w:val="002A27D6"/>
    <w:rsid w:val="002A67EC"/>
    <w:rsid w:val="00303327"/>
    <w:rsid w:val="00304F42"/>
    <w:rsid w:val="00307C1B"/>
    <w:rsid w:val="003215E4"/>
    <w:rsid w:val="00332685"/>
    <w:rsid w:val="0035275A"/>
    <w:rsid w:val="00395E6E"/>
    <w:rsid w:val="003B34E0"/>
    <w:rsid w:val="003B7D6C"/>
    <w:rsid w:val="003D3DD4"/>
    <w:rsid w:val="003D7C37"/>
    <w:rsid w:val="003E68BF"/>
    <w:rsid w:val="00411405"/>
    <w:rsid w:val="00420D65"/>
    <w:rsid w:val="00433EE0"/>
    <w:rsid w:val="00434F2B"/>
    <w:rsid w:val="00454350"/>
    <w:rsid w:val="0045587A"/>
    <w:rsid w:val="0046112D"/>
    <w:rsid w:val="00461B48"/>
    <w:rsid w:val="00467167"/>
    <w:rsid w:val="00474ECD"/>
    <w:rsid w:val="004763ED"/>
    <w:rsid w:val="00485EA2"/>
    <w:rsid w:val="0048731D"/>
    <w:rsid w:val="00487335"/>
    <w:rsid w:val="004A00EA"/>
    <w:rsid w:val="004A5798"/>
    <w:rsid w:val="004A63AF"/>
    <w:rsid w:val="004B733E"/>
    <w:rsid w:val="004C4135"/>
    <w:rsid w:val="004C4EEF"/>
    <w:rsid w:val="004D1FD6"/>
    <w:rsid w:val="004D2C32"/>
    <w:rsid w:val="004D3FCE"/>
    <w:rsid w:val="004F2C41"/>
    <w:rsid w:val="004F795C"/>
    <w:rsid w:val="005013D0"/>
    <w:rsid w:val="00507783"/>
    <w:rsid w:val="00516422"/>
    <w:rsid w:val="005203D4"/>
    <w:rsid w:val="00524613"/>
    <w:rsid w:val="00542F7E"/>
    <w:rsid w:val="00545B98"/>
    <w:rsid w:val="0055055E"/>
    <w:rsid w:val="00560DCB"/>
    <w:rsid w:val="005712D2"/>
    <w:rsid w:val="005755D7"/>
    <w:rsid w:val="00577224"/>
    <w:rsid w:val="005A118F"/>
    <w:rsid w:val="005B7134"/>
    <w:rsid w:val="005D4550"/>
    <w:rsid w:val="005F6F68"/>
    <w:rsid w:val="006119D6"/>
    <w:rsid w:val="00613667"/>
    <w:rsid w:val="00623DCA"/>
    <w:rsid w:val="00636B1A"/>
    <w:rsid w:val="00643BD4"/>
    <w:rsid w:val="006615DF"/>
    <w:rsid w:val="0066275D"/>
    <w:rsid w:val="006629FF"/>
    <w:rsid w:val="006649AF"/>
    <w:rsid w:val="00665CC8"/>
    <w:rsid w:val="0068031A"/>
    <w:rsid w:val="00687883"/>
    <w:rsid w:val="0069085A"/>
    <w:rsid w:val="006A04FD"/>
    <w:rsid w:val="006A5DF9"/>
    <w:rsid w:val="006A5F97"/>
    <w:rsid w:val="006B0688"/>
    <w:rsid w:val="006B7C9B"/>
    <w:rsid w:val="006C2535"/>
    <w:rsid w:val="006C7C4E"/>
    <w:rsid w:val="006E6E8B"/>
    <w:rsid w:val="006E6FD8"/>
    <w:rsid w:val="006F2283"/>
    <w:rsid w:val="006F4593"/>
    <w:rsid w:val="00702F38"/>
    <w:rsid w:val="00712C38"/>
    <w:rsid w:val="00716CCE"/>
    <w:rsid w:val="00721EA9"/>
    <w:rsid w:val="007A4870"/>
    <w:rsid w:val="007D4E82"/>
    <w:rsid w:val="007F6A48"/>
    <w:rsid w:val="00815930"/>
    <w:rsid w:val="008261C9"/>
    <w:rsid w:val="0083451D"/>
    <w:rsid w:val="0084358F"/>
    <w:rsid w:val="00846046"/>
    <w:rsid w:val="00847BA9"/>
    <w:rsid w:val="00856F5D"/>
    <w:rsid w:val="00861642"/>
    <w:rsid w:val="00862DAC"/>
    <w:rsid w:val="00885660"/>
    <w:rsid w:val="008A089F"/>
    <w:rsid w:val="008C4751"/>
    <w:rsid w:val="008D2368"/>
    <w:rsid w:val="008D3519"/>
    <w:rsid w:val="008E2A8E"/>
    <w:rsid w:val="008E4134"/>
    <w:rsid w:val="008F4CA8"/>
    <w:rsid w:val="0091449A"/>
    <w:rsid w:val="00917CEC"/>
    <w:rsid w:val="009228F3"/>
    <w:rsid w:val="00924E2A"/>
    <w:rsid w:val="0093455E"/>
    <w:rsid w:val="0094030E"/>
    <w:rsid w:val="00981B56"/>
    <w:rsid w:val="009850E5"/>
    <w:rsid w:val="009A2931"/>
    <w:rsid w:val="009A4AF3"/>
    <w:rsid w:val="009B0FDD"/>
    <w:rsid w:val="009B1942"/>
    <w:rsid w:val="009B2F39"/>
    <w:rsid w:val="009B4C83"/>
    <w:rsid w:val="009C0D98"/>
    <w:rsid w:val="009C4AD5"/>
    <w:rsid w:val="009C72EE"/>
    <w:rsid w:val="009F6448"/>
    <w:rsid w:val="009F6B21"/>
    <w:rsid w:val="00A022B1"/>
    <w:rsid w:val="00A22042"/>
    <w:rsid w:val="00A27278"/>
    <w:rsid w:val="00A31B82"/>
    <w:rsid w:val="00A3518A"/>
    <w:rsid w:val="00A36BA5"/>
    <w:rsid w:val="00A37654"/>
    <w:rsid w:val="00A466C3"/>
    <w:rsid w:val="00A544D0"/>
    <w:rsid w:val="00A61B42"/>
    <w:rsid w:val="00A802DC"/>
    <w:rsid w:val="00A8155F"/>
    <w:rsid w:val="00A8738D"/>
    <w:rsid w:val="00A91164"/>
    <w:rsid w:val="00A95EB6"/>
    <w:rsid w:val="00AA76F2"/>
    <w:rsid w:val="00AB0410"/>
    <w:rsid w:val="00AB2995"/>
    <w:rsid w:val="00AB2D3E"/>
    <w:rsid w:val="00AC193E"/>
    <w:rsid w:val="00AE1258"/>
    <w:rsid w:val="00AE1A82"/>
    <w:rsid w:val="00AF0422"/>
    <w:rsid w:val="00AF3721"/>
    <w:rsid w:val="00B06F49"/>
    <w:rsid w:val="00B20DAF"/>
    <w:rsid w:val="00B232D4"/>
    <w:rsid w:val="00B32C7B"/>
    <w:rsid w:val="00B33F6D"/>
    <w:rsid w:val="00B37AD9"/>
    <w:rsid w:val="00B40CD1"/>
    <w:rsid w:val="00B46795"/>
    <w:rsid w:val="00B56E9E"/>
    <w:rsid w:val="00B67492"/>
    <w:rsid w:val="00B75F56"/>
    <w:rsid w:val="00BB5630"/>
    <w:rsid w:val="00BB759F"/>
    <w:rsid w:val="00BC1AF4"/>
    <w:rsid w:val="00BC42FF"/>
    <w:rsid w:val="00BD284E"/>
    <w:rsid w:val="00BD7691"/>
    <w:rsid w:val="00C06892"/>
    <w:rsid w:val="00C1252D"/>
    <w:rsid w:val="00C12E14"/>
    <w:rsid w:val="00C13435"/>
    <w:rsid w:val="00C22F5D"/>
    <w:rsid w:val="00C32DD4"/>
    <w:rsid w:val="00C51EDF"/>
    <w:rsid w:val="00C5442A"/>
    <w:rsid w:val="00C61D88"/>
    <w:rsid w:val="00C74BD0"/>
    <w:rsid w:val="00C84F11"/>
    <w:rsid w:val="00C90C6A"/>
    <w:rsid w:val="00C94E2A"/>
    <w:rsid w:val="00CB44CA"/>
    <w:rsid w:val="00CC656A"/>
    <w:rsid w:val="00CD4045"/>
    <w:rsid w:val="00CE0D53"/>
    <w:rsid w:val="00CF132E"/>
    <w:rsid w:val="00D01656"/>
    <w:rsid w:val="00D05FBD"/>
    <w:rsid w:val="00D31B01"/>
    <w:rsid w:val="00D41CB4"/>
    <w:rsid w:val="00D43D85"/>
    <w:rsid w:val="00D46E8C"/>
    <w:rsid w:val="00D47A89"/>
    <w:rsid w:val="00D5176F"/>
    <w:rsid w:val="00D53ABF"/>
    <w:rsid w:val="00D81FA6"/>
    <w:rsid w:val="00D94EA9"/>
    <w:rsid w:val="00DB7BA2"/>
    <w:rsid w:val="00DE14C7"/>
    <w:rsid w:val="00DF2159"/>
    <w:rsid w:val="00DF3D18"/>
    <w:rsid w:val="00E20415"/>
    <w:rsid w:val="00E22865"/>
    <w:rsid w:val="00E26BBC"/>
    <w:rsid w:val="00E26F20"/>
    <w:rsid w:val="00E37431"/>
    <w:rsid w:val="00E57C48"/>
    <w:rsid w:val="00E6013F"/>
    <w:rsid w:val="00E651F8"/>
    <w:rsid w:val="00E72C53"/>
    <w:rsid w:val="00E7350B"/>
    <w:rsid w:val="00E75C70"/>
    <w:rsid w:val="00E925C9"/>
    <w:rsid w:val="00E97A53"/>
    <w:rsid w:val="00EA6604"/>
    <w:rsid w:val="00EC2B8C"/>
    <w:rsid w:val="00EC5C64"/>
    <w:rsid w:val="00ED7B12"/>
    <w:rsid w:val="00EE5EFA"/>
    <w:rsid w:val="00EF15F2"/>
    <w:rsid w:val="00F03045"/>
    <w:rsid w:val="00F13DA3"/>
    <w:rsid w:val="00F2513E"/>
    <w:rsid w:val="00F31A3E"/>
    <w:rsid w:val="00F35F39"/>
    <w:rsid w:val="00F411E6"/>
    <w:rsid w:val="00F57383"/>
    <w:rsid w:val="00F61813"/>
    <w:rsid w:val="00F6255A"/>
    <w:rsid w:val="00F77335"/>
    <w:rsid w:val="00F869EE"/>
    <w:rsid w:val="00F926E1"/>
    <w:rsid w:val="00F94B77"/>
    <w:rsid w:val="00FB5369"/>
    <w:rsid w:val="00FC038F"/>
    <w:rsid w:val="00FF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6928D8EF98FE902C1501D1D30C858126643B6959AED98606BE09F95931B6B3064EA101DB4C809DEA63E5D0D47BA224AC5F040E2FDA90419M3I9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FBEFB3487C5CBD409F826EF111E3674277F1C19102BCFB065EA768C3D364D7BDF2054498B86C31B3E4E1D793838F0F935CC893DD735409DU2Y6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95294-4F8F-4A5F-BA0B-886DDD3AB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1</TotalTime>
  <Pages>5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Анна Смирнова</cp:lastModifiedBy>
  <cp:revision>3</cp:revision>
  <cp:lastPrinted>2022-01-21T06:54:00Z</cp:lastPrinted>
  <dcterms:created xsi:type="dcterms:W3CDTF">2022-01-21T08:46:00Z</dcterms:created>
  <dcterms:modified xsi:type="dcterms:W3CDTF">2022-01-21T09:29:00Z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