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DA" w:rsidRPr="00DA5B14" w:rsidRDefault="00FF05DA" w:rsidP="006E42C7">
      <w:pPr>
        <w:pStyle w:val="ConsPlusNonformat"/>
        <w:widowControl/>
        <w:tabs>
          <w:tab w:val="left" w:pos="5245"/>
          <w:tab w:val="left" w:pos="5387"/>
        </w:tabs>
        <w:ind w:left="6096"/>
        <w:rPr>
          <w:rFonts w:ascii="Times New Roman" w:hAnsi="Times New Roman" w:cs="Times New Roman"/>
        </w:rPr>
      </w:pPr>
      <w:r w:rsidRPr="00DA5B14">
        <w:rPr>
          <w:rFonts w:ascii="Times New Roman" w:hAnsi="Times New Roman" w:cs="Times New Roman"/>
        </w:rPr>
        <w:t>Приложение №</w:t>
      </w:r>
      <w:r w:rsidR="006D7234" w:rsidRPr="00DA5B14">
        <w:rPr>
          <w:rFonts w:ascii="Times New Roman" w:hAnsi="Times New Roman" w:cs="Times New Roman"/>
        </w:rPr>
        <w:t> </w:t>
      </w:r>
      <w:r w:rsidR="00DA5B14">
        <w:rPr>
          <w:rFonts w:ascii="Times New Roman" w:hAnsi="Times New Roman" w:cs="Times New Roman"/>
        </w:rPr>
        <w:t>1</w:t>
      </w:r>
    </w:p>
    <w:p w:rsidR="00EC44D2" w:rsidRPr="00DA5B14" w:rsidRDefault="00FF05DA" w:rsidP="006213E0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6096"/>
        <w:rPr>
          <w:rFonts w:ascii="Times New Roman" w:hAnsi="Times New Roman" w:cs="Times New Roman"/>
        </w:rPr>
      </w:pPr>
      <w:r w:rsidRPr="00DA5B14">
        <w:rPr>
          <w:rFonts w:ascii="Times New Roman" w:hAnsi="Times New Roman" w:cs="Times New Roman"/>
        </w:rPr>
        <w:t xml:space="preserve">к распоряжению Комитета </w:t>
      </w:r>
      <w:r w:rsidR="00BC43F5" w:rsidRPr="00DA5B14">
        <w:rPr>
          <w:rFonts w:ascii="Times New Roman" w:hAnsi="Times New Roman" w:cs="Times New Roman"/>
        </w:rPr>
        <w:br/>
      </w:r>
      <w:r w:rsidRPr="00DA5B14">
        <w:rPr>
          <w:rFonts w:ascii="Times New Roman" w:hAnsi="Times New Roman" w:cs="Times New Roman"/>
        </w:rPr>
        <w:t xml:space="preserve">по труду и занятости </w:t>
      </w:r>
      <w:r w:rsidRPr="00DA5B14">
        <w:rPr>
          <w:rFonts w:ascii="Times New Roman" w:hAnsi="Times New Roman" w:cs="Times New Roman"/>
        </w:rPr>
        <w:br/>
        <w:t>населения Санкт-Петербурга</w:t>
      </w:r>
    </w:p>
    <w:p w:rsidR="00FF05DA" w:rsidRPr="00DA5B14" w:rsidRDefault="00FF05DA" w:rsidP="006213E0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6096"/>
        <w:rPr>
          <w:rFonts w:ascii="Times New Roman" w:hAnsi="Times New Roman" w:cs="Times New Roman"/>
        </w:rPr>
      </w:pPr>
      <w:r w:rsidRPr="00DA5B14">
        <w:rPr>
          <w:rFonts w:ascii="Times New Roman" w:hAnsi="Times New Roman" w:cs="Times New Roman"/>
        </w:rPr>
        <w:t>от</w:t>
      </w:r>
      <w:r w:rsidR="00EC44D2" w:rsidRPr="00DA5B14">
        <w:rPr>
          <w:rFonts w:ascii="Times New Roman" w:hAnsi="Times New Roman" w:cs="Times New Roman"/>
        </w:rPr>
        <w:t>_______________</w:t>
      </w:r>
      <w:r w:rsidR="003D0857">
        <w:rPr>
          <w:rFonts w:ascii="Times New Roman" w:hAnsi="Times New Roman" w:cs="Times New Roman"/>
        </w:rPr>
        <w:t>___</w:t>
      </w:r>
      <w:r w:rsidRPr="00DA5B14">
        <w:rPr>
          <w:rFonts w:ascii="Times New Roman" w:hAnsi="Times New Roman" w:cs="Times New Roman"/>
        </w:rPr>
        <w:t>№</w:t>
      </w:r>
      <w:r w:rsidR="00EC44D2" w:rsidRPr="00DA5B14">
        <w:rPr>
          <w:rFonts w:ascii="Times New Roman" w:hAnsi="Times New Roman" w:cs="Times New Roman"/>
        </w:rPr>
        <w:t>________</w:t>
      </w:r>
    </w:p>
    <w:p w:rsidR="00FF05DA" w:rsidRPr="00DA5B14" w:rsidRDefault="00FF05DA" w:rsidP="006213E0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6096"/>
        <w:jc w:val="center"/>
        <w:rPr>
          <w:rFonts w:ascii="Times New Roman" w:hAnsi="Times New Roman" w:cs="Times New Roman"/>
        </w:rPr>
      </w:pPr>
    </w:p>
    <w:p w:rsidR="00FF05DA" w:rsidRPr="00DA5B14" w:rsidRDefault="00F36664" w:rsidP="006213E0">
      <w:pPr>
        <w:pStyle w:val="ConsPlusNonformat"/>
        <w:tabs>
          <w:tab w:val="left" w:pos="5245"/>
          <w:tab w:val="left" w:pos="5387"/>
          <w:tab w:val="left" w:pos="6237"/>
        </w:tabs>
        <w:ind w:left="6096"/>
        <w:rPr>
          <w:rFonts w:ascii="Times New Roman" w:hAnsi="Times New Roman" w:cs="Times New Roman"/>
        </w:rPr>
      </w:pPr>
      <w:r w:rsidRPr="00DA5B14">
        <w:rPr>
          <w:rFonts w:ascii="Times New Roman" w:hAnsi="Times New Roman" w:cs="Times New Roman"/>
        </w:rPr>
        <w:t>Приложение № </w:t>
      </w:r>
      <w:r w:rsidR="00A32AFA" w:rsidRPr="00DA5B14">
        <w:rPr>
          <w:rFonts w:ascii="Times New Roman" w:hAnsi="Times New Roman" w:cs="Times New Roman"/>
        </w:rPr>
        <w:t>2</w:t>
      </w:r>
    </w:p>
    <w:p w:rsidR="00FF05DA" w:rsidRPr="00DA5B14" w:rsidRDefault="00FF05DA" w:rsidP="006213E0">
      <w:pPr>
        <w:pStyle w:val="ConsPlusNonformat"/>
        <w:tabs>
          <w:tab w:val="left" w:pos="5245"/>
          <w:tab w:val="left" w:pos="5387"/>
          <w:tab w:val="left" w:pos="6237"/>
        </w:tabs>
        <w:ind w:left="6096"/>
        <w:rPr>
          <w:rFonts w:ascii="Times New Roman" w:hAnsi="Times New Roman" w:cs="Times New Roman"/>
        </w:rPr>
      </w:pPr>
      <w:r w:rsidRPr="00DA5B14">
        <w:rPr>
          <w:rFonts w:ascii="Times New Roman" w:hAnsi="Times New Roman" w:cs="Times New Roman"/>
        </w:rPr>
        <w:t>к Административному регламенту</w:t>
      </w:r>
    </w:p>
    <w:p w:rsidR="00470C97" w:rsidRPr="00DA5B14" w:rsidRDefault="00470C97" w:rsidP="006213E0">
      <w:pPr>
        <w:pStyle w:val="ConsPlusNonformat"/>
        <w:tabs>
          <w:tab w:val="left" w:pos="5245"/>
          <w:tab w:val="left" w:pos="5387"/>
          <w:tab w:val="left" w:pos="6237"/>
        </w:tabs>
        <w:ind w:left="6096"/>
        <w:rPr>
          <w:rFonts w:ascii="Times New Roman" w:hAnsi="Times New Roman" w:cs="Times New Roman"/>
        </w:rPr>
      </w:pPr>
      <w:r w:rsidRPr="00DA5B14">
        <w:rPr>
          <w:rFonts w:ascii="Times New Roman" w:hAnsi="Times New Roman" w:cs="Times New Roman"/>
        </w:rPr>
        <w:t xml:space="preserve">Комитета по труду и занятости </w:t>
      </w:r>
      <w:r w:rsidR="00BC43F5" w:rsidRPr="00DA5B14">
        <w:rPr>
          <w:rFonts w:ascii="Times New Roman" w:hAnsi="Times New Roman" w:cs="Times New Roman"/>
        </w:rPr>
        <w:br/>
      </w:r>
      <w:r w:rsidRPr="00DA5B14">
        <w:rPr>
          <w:rFonts w:ascii="Times New Roman" w:hAnsi="Times New Roman" w:cs="Times New Roman"/>
        </w:rPr>
        <w:t xml:space="preserve">населения Санкт-Петербурга </w:t>
      </w:r>
      <w:r w:rsidR="00BC43F5" w:rsidRPr="00DA5B14">
        <w:rPr>
          <w:rFonts w:ascii="Times New Roman" w:hAnsi="Times New Roman" w:cs="Times New Roman"/>
        </w:rPr>
        <w:br/>
      </w:r>
      <w:r w:rsidRPr="00DA5B14">
        <w:rPr>
          <w:rFonts w:ascii="Times New Roman" w:hAnsi="Times New Roman" w:cs="Times New Roman"/>
        </w:rPr>
        <w:t>по предоставлению государственной услуги содействия</w:t>
      </w:r>
      <w:r w:rsidR="00BE773F" w:rsidRPr="00DA5B14">
        <w:rPr>
          <w:rFonts w:ascii="Times New Roman" w:hAnsi="Times New Roman" w:cs="Times New Roman"/>
        </w:rPr>
        <w:t xml:space="preserve"> </w:t>
      </w:r>
      <w:r w:rsidRPr="00DA5B14">
        <w:rPr>
          <w:rFonts w:ascii="Times New Roman" w:hAnsi="Times New Roman" w:cs="Times New Roman"/>
        </w:rPr>
        <w:t xml:space="preserve">работодателям </w:t>
      </w:r>
      <w:r w:rsidR="00BC43F5" w:rsidRPr="00DA5B14">
        <w:rPr>
          <w:rFonts w:ascii="Times New Roman" w:hAnsi="Times New Roman" w:cs="Times New Roman"/>
        </w:rPr>
        <w:br/>
      </w:r>
      <w:r w:rsidRPr="00DA5B14">
        <w:rPr>
          <w:rFonts w:ascii="Times New Roman" w:hAnsi="Times New Roman" w:cs="Times New Roman"/>
        </w:rPr>
        <w:t>в подборе</w:t>
      </w:r>
      <w:r w:rsidR="00BE773F" w:rsidRPr="00DA5B14">
        <w:rPr>
          <w:rFonts w:ascii="Times New Roman" w:hAnsi="Times New Roman" w:cs="Times New Roman"/>
        </w:rPr>
        <w:t xml:space="preserve"> </w:t>
      </w:r>
      <w:r w:rsidRPr="00DA5B14">
        <w:rPr>
          <w:rFonts w:ascii="Times New Roman" w:hAnsi="Times New Roman" w:cs="Times New Roman"/>
        </w:rPr>
        <w:t>необходимых работников</w:t>
      </w:r>
    </w:p>
    <w:p w:rsidR="00A75DF6" w:rsidRPr="00DA5B14" w:rsidRDefault="00A75DF6" w:rsidP="00FF05DA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103"/>
        <w:rPr>
          <w:rFonts w:ascii="Times New Roman" w:hAnsi="Times New Roman" w:cs="Times New Roman"/>
          <w:sz w:val="24"/>
          <w:szCs w:val="24"/>
        </w:rPr>
      </w:pPr>
    </w:p>
    <w:p w:rsidR="00C06933" w:rsidRPr="00DA5B14" w:rsidRDefault="00C06933" w:rsidP="00FF05DA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103"/>
        <w:rPr>
          <w:rFonts w:ascii="Times New Roman" w:hAnsi="Times New Roman" w:cs="Times New Roman"/>
          <w:sz w:val="24"/>
          <w:szCs w:val="24"/>
        </w:rPr>
      </w:pPr>
    </w:p>
    <w:p w:rsidR="00B63B83" w:rsidRPr="00DA5B14" w:rsidRDefault="00B63B83" w:rsidP="00B63B8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5B14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FF05DA" w:rsidRPr="00DA5B14" w:rsidRDefault="00B63B83" w:rsidP="00B63B8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5B14">
        <w:rPr>
          <w:rFonts w:ascii="Times New Roman" w:hAnsi="Times New Roman" w:cs="Times New Roman"/>
          <w:b/>
          <w:sz w:val="24"/>
          <w:szCs w:val="28"/>
        </w:rPr>
        <w:t xml:space="preserve">о предоставлении работодателю государственной услуги </w:t>
      </w:r>
      <w:r w:rsidRPr="00DA5B14">
        <w:rPr>
          <w:rFonts w:ascii="Times New Roman" w:hAnsi="Times New Roman" w:cs="Times New Roman"/>
          <w:b/>
          <w:sz w:val="24"/>
          <w:szCs w:val="28"/>
        </w:rPr>
        <w:br/>
        <w:t>содействия в подборе необходимых работников</w:t>
      </w:r>
    </w:p>
    <w:p w:rsidR="00FF05DA" w:rsidRPr="00DA5B14" w:rsidRDefault="00FF05DA" w:rsidP="00FF05D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DE03AB" w:rsidRPr="00DA5B14" w:rsidRDefault="00B63B83" w:rsidP="00DE03AB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Фамилия, имя, отчество (при наличии) представителя работодателя</w:t>
      </w:r>
    </w:p>
    <w:p w:rsidR="00DE03AB" w:rsidRPr="00DA5B14" w:rsidRDefault="00B63B83" w:rsidP="00DE03AB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Должность</w:t>
      </w:r>
    </w:p>
    <w:p w:rsidR="00DE03AB" w:rsidRPr="00DA5B14" w:rsidRDefault="00B63B83" w:rsidP="00DE03AB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Контактный телефон</w:t>
      </w:r>
    </w:p>
    <w:p w:rsidR="00DE03AB" w:rsidRPr="00DA5B14" w:rsidRDefault="00B63B83" w:rsidP="00DE03AB">
      <w:pPr>
        <w:pStyle w:val="ConsPlusNonforma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Адрес электронной почты</w:t>
      </w:r>
    </w:p>
    <w:p w:rsidR="00B63B83" w:rsidRPr="00DA5B14" w:rsidRDefault="00B63B83" w:rsidP="00DE03AB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5.</w:t>
      </w:r>
      <w:r w:rsidRPr="00DA5B14">
        <w:rPr>
          <w:rFonts w:ascii="Times New Roman" w:hAnsi="Times New Roman" w:cs="Times New Roman"/>
          <w:sz w:val="24"/>
          <w:szCs w:val="28"/>
        </w:rPr>
        <w:tab/>
        <w:t>Сведения о работодателе: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а) полное наименование юридического лица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 xml:space="preserve">б) фамилия, имя, отчество (при наличии) индивидуального предпринимателя </w:t>
      </w:r>
      <w:r w:rsidR="00A00B8C">
        <w:rPr>
          <w:rFonts w:ascii="Times New Roman" w:hAnsi="Times New Roman" w:cs="Times New Roman"/>
          <w:sz w:val="24"/>
          <w:szCs w:val="28"/>
        </w:rPr>
        <w:br/>
      </w:r>
      <w:r w:rsidRPr="00DA5B14">
        <w:rPr>
          <w:rFonts w:ascii="Times New Roman" w:hAnsi="Times New Roman" w:cs="Times New Roman"/>
          <w:sz w:val="24"/>
          <w:szCs w:val="28"/>
        </w:rPr>
        <w:t>или физического лица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в) сокращенное наименование юридического лица (при наличии)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г) организационно-правовая форма юридического лица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д) ОГРН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е) ИНН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ж) КПП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з) форма собственности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и) численность работников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к) количество рабочих мест</w:t>
      </w:r>
    </w:p>
    <w:p w:rsidR="00DE03AB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л) основной вид эконом</w:t>
      </w:r>
      <w:r w:rsidR="00DE03AB" w:rsidRPr="00DA5B14">
        <w:rPr>
          <w:rFonts w:ascii="Times New Roman" w:hAnsi="Times New Roman" w:cs="Times New Roman"/>
          <w:sz w:val="24"/>
          <w:szCs w:val="28"/>
        </w:rPr>
        <w:t>ической деятельности (по ОКВЭД)</w:t>
      </w:r>
    </w:p>
    <w:p w:rsidR="00B63B83" w:rsidRPr="00DA5B14" w:rsidRDefault="00B63B83" w:rsidP="00DE03AB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6.</w:t>
      </w:r>
      <w:r w:rsidRPr="00DA5B14">
        <w:rPr>
          <w:rFonts w:ascii="Times New Roman" w:hAnsi="Times New Roman" w:cs="Times New Roman"/>
          <w:sz w:val="24"/>
          <w:szCs w:val="28"/>
        </w:rPr>
        <w:tab/>
        <w:t>Адрес места нахождения: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а) субъект Российской Федерации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б) район, населенный пункт, улица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в) дом, корпус, строение</w:t>
      </w:r>
    </w:p>
    <w:p w:rsidR="00B63B83" w:rsidRPr="00DA5B14" w:rsidRDefault="00B63B83" w:rsidP="00DA59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Фактический адрес совпадает с адресом места нахождения</w:t>
      </w:r>
    </w:p>
    <w:p w:rsidR="00B63B83" w:rsidRPr="00DA5B14" w:rsidRDefault="00B63B83" w:rsidP="00DA593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Фактический адрес (если не совпадает с адресом местонахождения):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а) субъект Российской Федерации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б) район, населенный пункт, улица</w:t>
      </w:r>
    </w:p>
    <w:p w:rsidR="00DE03AB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в) дом, корпус, строение</w:t>
      </w:r>
    </w:p>
    <w:p w:rsidR="00B63B83" w:rsidRPr="00DA5B14" w:rsidRDefault="00B63B83" w:rsidP="00DE03AB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7.</w:t>
      </w:r>
      <w:r w:rsidRPr="00DA5B14">
        <w:rPr>
          <w:rFonts w:ascii="Times New Roman" w:hAnsi="Times New Roman" w:cs="Times New Roman"/>
          <w:sz w:val="24"/>
          <w:szCs w:val="28"/>
        </w:rPr>
        <w:tab/>
        <w:t>Место оказания государственной услуги: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а) субъект Российской Федерации</w:t>
      </w:r>
    </w:p>
    <w:p w:rsidR="00DE03AB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б) центр занятости населения</w:t>
      </w:r>
    </w:p>
    <w:p w:rsidR="00B63B83" w:rsidRPr="00DA5B14" w:rsidRDefault="00B63B83" w:rsidP="00DE03AB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8.</w:t>
      </w:r>
      <w:r w:rsidRPr="00DA5B14">
        <w:rPr>
          <w:rFonts w:ascii="Times New Roman" w:hAnsi="Times New Roman" w:cs="Times New Roman"/>
          <w:sz w:val="24"/>
          <w:szCs w:val="28"/>
        </w:rPr>
        <w:tab/>
        <w:t>Общие сведения о вакансии: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а) наименование вакансии</w:t>
      </w:r>
    </w:p>
    <w:p w:rsidR="00B63B83" w:rsidRPr="00DA5B14" w:rsidRDefault="00B63B83" w:rsidP="00DE03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A5B14">
        <w:rPr>
          <w:rFonts w:ascii="Times New Roman" w:hAnsi="Times New Roman" w:cs="Times New Roman"/>
          <w:sz w:val="24"/>
          <w:szCs w:val="28"/>
        </w:rPr>
        <w:t>б) дополнительные сервисы</w:t>
      </w:r>
    </w:p>
    <w:p w:rsidR="00BA3954" w:rsidRDefault="00B63B83" w:rsidP="00BA39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  <w:sectPr w:rsidR="00BA3954" w:rsidSect="004A5927">
          <w:pgSz w:w="11906" w:h="16838" w:code="9"/>
          <w:pgMar w:top="1134" w:right="851" w:bottom="1134" w:left="1134" w:header="426" w:footer="135" w:gutter="0"/>
          <w:cols w:space="720"/>
        </w:sectPr>
      </w:pPr>
      <w:r w:rsidRPr="00DA5B14">
        <w:rPr>
          <w:rFonts w:ascii="Times New Roman" w:hAnsi="Times New Roman" w:cs="Times New Roman"/>
          <w:sz w:val="24"/>
          <w:szCs w:val="28"/>
        </w:rPr>
        <w:t>в) необходимое количество работников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lastRenderedPageBreak/>
        <w:t>Приложение №</w:t>
      </w:r>
      <w:r w:rsidR="003D0857">
        <w:rPr>
          <w:sz w:val="20"/>
          <w:szCs w:val="20"/>
        </w:rPr>
        <w:t> 2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 xml:space="preserve">к распоряжению Комитета 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 xml:space="preserve">по труду и занятости 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>населения Санкт-Петербурга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>от_______________№________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>Приложение №</w:t>
      </w:r>
      <w:r w:rsidR="002152B0">
        <w:rPr>
          <w:sz w:val="20"/>
          <w:szCs w:val="20"/>
        </w:rPr>
        <w:t> </w:t>
      </w:r>
      <w:r w:rsidR="00206C28" w:rsidRPr="003D0857">
        <w:rPr>
          <w:sz w:val="20"/>
          <w:szCs w:val="20"/>
        </w:rPr>
        <w:t>3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>к Административному регламенту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 xml:space="preserve">Комитета по труду и занятости 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 xml:space="preserve">населения Санкт-Петербурга </w:t>
      </w:r>
    </w:p>
    <w:p w:rsidR="00052577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 xml:space="preserve">по предоставлению государственной услуги содействия работодателям </w:t>
      </w:r>
    </w:p>
    <w:p w:rsidR="008C73CA" w:rsidRPr="003D0857" w:rsidRDefault="00052577" w:rsidP="00A00B8C">
      <w:pPr>
        <w:ind w:left="6096"/>
        <w:contextualSpacing/>
        <w:jc w:val="both"/>
        <w:rPr>
          <w:sz w:val="20"/>
          <w:szCs w:val="20"/>
        </w:rPr>
      </w:pPr>
      <w:r w:rsidRPr="003D0857">
        <w:rPr>
          <w:sz w:val="20"/>
          <w:szCs w:val="20"/>
        </w:rPr>
        <w:t>в подборе необходимых работников</w:t>
      </w:r>
    </w:p>
    <w:p w:rsidR="00206C28" w:rsidRPr="003D0857" w:rsidRDefault="00206C28" w:rsidP="00052577">
      <w:pPr>
        <w:ind w:left="6804"/>
        <w:contextualSpacing/>
        <w:jc w:val="both"/>
        <w:rPr>
          <w:sz w:val="20"/>
          <w:szCs w:val="20"/>
        </w:rPr>
      </w:pPr>
    </w:p>
    <w:p w:rsidR="00206C28" w:rsidRPr="003D0857" w:rsidRDefault="00206C28" w:rsidP="00206C28">
      <w:pPr>
        <w:contextualSpacing/>
        <w:jc w:val="both"/>
        <w:rPr>
          <w:sz w:val="20"/>
          <w:szCs w:val="20"/>
        </w:rPr>
      </w:pPr>
    </w:p>
    <w:p w:rsidR="00206C28" w:rsidRPr="00541FE8" w:rsidRDefault="00206C28" w:rsidP="00206C28">
      <w:pPr>
        <w:contextualSpacing/>
        <w:jc w:val="center"/>
        <w:rPr>
          <w:b/>
        </w:rPr>
      </w:pPr>
      <w:r w:rsidRPr="00541FE8">
        <w:rPr>
          <w:b/>
        </w:rPr>
        <w:t>Информация о вакансии</w:t>
      </w:r>
    </w:p>
    <w:p w:rsidR="006B5ABA" w:rsidRPr="003D0857" w:rsidRDefault="006B5ABA" w:rsidP="00206C28">
      <w:pPr>
        <w:contextualSpacing/>
        <w:jc w:val="center"/>
        <w:rPr>
          <w:sz w:val="20"/>
          <w:szCs w:val="20"/>
        </w:rPr>
      </w:pP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3D0857">
        <w:t>Основная информация:</w:t>
      </w:r>
    </w:p>
    <w:p w:rsidR="00206C28" w:rsidRPr="003D0857" w:rsidRDefault="00206C28" w:rsidP="00DE03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857">
        <w:rPr>
          <w:rFonts w:ascii="Times New Roman" w:hAnsi="Times New Roman" w:cs="Times New Roman"/>
          <w:sz w:val="24"/>
          <w:szCs w:val="24"/>
        </w:rPr>
        <w:t>а) наименование вакансии (в соответствии со штатным расписанием)</w:t>
      </w:r>
    </w:p>
    <w:p w:rsidR="00206C28" w:rsidRPr="003D0857" w:rsidRDefault="00206C28" w:rsidP="00DE03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857">
        <w:rPr>
          <w:rFonts w:ascii="Times New Roman" w:hAnsi="Times New Roman" w:cs="Times New Roman"/>
          <w:sz w:val="24"/>
          <w:szCs w:val="24"/>
        </w:rPr>
        <w:t>б) наименование работодателя</w:t>
      </w:r>
    </w:p>
    <w:p w:rsidR="00206C28" w:rsidRPr="003D0857" w:rsidRDefault="00206C28" w:rsidP="007531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857">
        <w:rPr>
          <w:rFonts w:ascii="Times New Roman" w:hAnsi="Times New Roman" w:cs="Times New Roman"/>
          <w:sz w:val="24"/>
          <w:szCs w:val="24"/>
        </w:rPr>
        <w:t>в) профессия (в соответствии с Общероссийским классификатором профессий рабочих,</w:t>
      </w:r>
      <w:r w:rsidR="007531B8">
        <w:rPr>
          <w:rFonts w:ascii="Times New Roman" w:hAnsi="Times New Roman" w:cs="Times New Roman"/>
          <w:sz w:val="24"/>
          <w:szCs w:val="24"/>
        </w:rPr>
        <w:t xml:space="preserve"> </w:t>
      </w:r>
      <w:r w:rsidR="0083136D">
        <w:rPr>
          <w:rFonts w:ascii="Times New Roman" w:hAnsi="Times New Roman" w:cs="Times New Roman"/>
          <w:sz w:val="24"/>
          <w:szCs w:val="24"/>
        </w:rPr>
        <w:t>д</w:t>
      </w:r>
      <w:r w:rsidRPr="003D0857">
        <w:rPr>
          <w:rFonts w:ascii="Times New Roman" w:hAnsi="Times New Roman" w:cs="Times New Roman"/>
          <w:sz w:val="24"/>
          <w:szCs w:val="24"/>
        </w:rPr>
        <w:t>олжностей служащих и тарифных разрядов)</w:t>
      </w:r>
    </w:p>
    <w:p w:rsidR="00206C28" w:rsidRPr="003D0857" w:rsidRDefault="00206C28" w:rsidP="00DE03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857">
        <w:rPr>
          <w:rFonts w:ascii="Times New Roman" w:hAnsi="Times New Roman" w:cs="Times New Roman"/>
          <w:sz w:val="24"/>
          <w:szCs w:val="24"/>
        </w:rPr>
        <w:t>г) профессиональный стандарт</w:t>
      </w:r>
    </w:p>
    <w:p w:rsidR="00206C28" w:rsidRPr="003D0857" w:rsidRDefault="00206C28" w:rsidP="00DE03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857">
        <w:rPr>
          <w:rFonts w:ascii="Times New Roman" w:hAnsi="Times New Roman" w:cs="Times New Roman"/>
          <w:sz w:val="24"/>
          <w:szCs w:val="24"/>
        </w:rPr>
        <w:t>д) сфера деятельности</w:t>
      </w:r>
    </w:p>
    <w:p w:rsidR="00206C28" w:rsidRPr="003D0857" w:rsidRDefault="00206C28" w:rsidP="00DE03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857">
        <w:rPr>
          <w:rFonts w:ascii="Times New Roman" w:hAnsi="Times New Roman" w:cs="Times New Roman"/>
          <w:sz w:val="24"/>
          <w:szCs w:val="24"/>
        </w:rPr>
        <w:t>е) заработная плата, руб.</w:t>
      </w:r>
    </w:p>
    <w:p w:rsidR="00206C28" w:rsidRPr="003D0857" w:rsidRDefault="00206C28" w:rsidP="00F67548">
      <w:pPr>
        <w:pStyle w:val="a7"/>
        <w:tabs>
          <w:tab w:val="left" w:pos="8940"/>
        </w:tabs>
        <w:ind w:left="0" w:firstLine="709"/>
        <w:contextualSpacing/>
        <w:jc w:val="both"/>
      </w:pPr>
      <w:r w:rsidRPr="003D0857">
        <w:t>ж) субъект Российской Федерации</w:t>
      </w: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 xml:space="preserve">Адрес места работы: </w:t>
      </w:r>
    </w:p>
    <w:p w:rsidR="00206C28" w:rsidRPr="003D0857" w:rsidRDefault="00206C28" w:rsidP="00DE03AB">
      <w:pPr>
        <w:pStyle w:val="a7"/>
        <w:ind w:left="0" w:firstLine="709"/>
        <w:contextualSpacing/>
        <w:jc w:val="both"/>
      </w:pPr>
      <w:r w:rsidRPr="003D0857">
        <w:t>а) район, населенный пункт, улица</w:t>
      </w:r>
    </w:p>
    <w:p w:rsidR="00206C28" w:rsidRPr="003D0857" w:rsidRDefault="00206C28" w:rsidP="00DE03AB">
      <w:pPr>
        <w:pStyle w:val="a7"/>
        <w:ind w:left="0" w:firstLine="709"/>
        <w:contextualSpacing/>
        <w:jc w:val="both"/>
      </w:pPr>
      <w:r w:rsidRPr="003D0857">
        <w:t>б) дом, корпус, строение</w:t>
      </w:r>
    </w:p>
    <w:p w:rsidR="00206C28" w:rsidRPr="003D0857" w:rsidRDefault="00206C28" w:rsidP="00DE03AB">
      <w:pPr>
        <w:pStyle w:val="a7"/>
        <w:ind w:left="0" w:firstLine="709"/>
        <w:contextualSpacing/>
        <w:jc w:val="both"/>
      </w:pPr>
      <w:r w:rsidRPr="003D0857">
        <w:t>в) название остановки, вид транспорта</w:t>
      </w:r>
    </w:p>
    <w:p w:rsidR="00206C28" w:rsidRPr="003D0857" w:rsidRDefault="00206C28" w:rsidP="00DE03AB">
      <w:pPr>
        <w:pStyle w:val="a7"/>
        <w:ind w:left="0" w:firstLine="709"/>
        <w:contextualSpacing/>
        <w:jc w:val="both"/>
      </w:pPr>
      <w:r w:rsidRPr="003D0857">
        <w:t>г) дополнительная информация по адресу (необязательно)</w:t>
      </w: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>Должностные обязанности</w:t>
      </w: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>Требования к кандидату</w:t>
      </w:r>
    </w:p>
    <w:p w:rsidR="00206C28" w:rsidRPr="003D0857" w:rsidRDefault="00206C28" w:rsidP="00DE03AB">
      <w:pPr>
        <w:ind w:firstLine="709"/>
        <w:contextualSpacing/>
        <w:jc w:val="both"/>
      </w:pPr>
      <w:r w:rsidRPr="003D0857">
        <w:t>а) квалификация</w:t>
      </w:r>
    </w:p>
    <w:p w:rsidR="00206C28" w:rsidRPr="003D0857" w:rsidRDefault="00206C28" w:rsidP="00DE03AB">
      <w:pPr>
        <w:ind w:firstLine="709"/>
        <w:contextualSpacing/>
        <w:jc w:val="both"/>
      </w:pPr>
      <w:r w:rsidRPr="003D0857">
        <w:t>б) опыт работы</w:t>
      </w:r>
    </w:p>
    <w:p w:rsidR="00206C28" w:rsidRPr="003D0857" w:rsidRDefault="00206C28" w:rsidP="00DE03AB">
      <w:pPr>
        <w:ind w:firstLine="709"/>
        <w:contextualSpacing/>
        <w:jc w:val="both"/>
      </w:pPr>
      <w:r w:rsidRPr="003D0857">
        <w:t>в) образование</w:t>
      </w:r>
    </w:p>
    <w:p w:rsidR="00206C28" w:rsidRPr="003D0857" w:rsidRDefault="00206C28" w:rsidP="00DE03AB">
      <w:pPr>
        <w:ind w:firstLine="709"/>
        <w:contextualSpacing/>
        <w:jc w:val="both"/>
      </w:pPr>
      <w:r w:rsidRPr="003D0857">
        <w:t>г) специальность по образованию</w:t>
      </w:r>
    </w:p>
    <w:p w:rsidR="00206C28" w:rsidRPr="003D0857" w:rsidRDefault="00206C28" w:rsidP="00DE03AB">
      <w:pPr>
        <w:ind w:firstLine="709"/>
        <w:contextualSpacing/>
        <w:jc w:val="both"/>
      </w:pPr>
      <w:r w:rsidRPr="003D0857">
        <w:t>д) ученая степень (при наличии)</w:t>
      </w:r>
    </w:p>
    <w:p w:rsidR="00206C28" w:rsidRPr="003D0857" w:rsidRDefault="00206C28" w:rsidP="00DE03AB">
      <w:pPr>
        <w:ind w:firstLine="709"/>
        <w:contextualSpacing/>
        <w:jc w:val="both"/>
      </w:pPr>
      <w:r w:rsidRPr="003D0857">
        <w:t>е) иные требования</w:t>
      </w: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>Владение языками (необязательно)</w:t>
      </w: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>Ключевые навыки</w:t>
      </w: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>Дополнительные навыки</w:t>
      </w:r>
    </w:p>
    <w:p w:rsidR="00206C28" w:rsidRPr="003D0857" w:rsidRDefault="00206C28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>Дополнительные требования к кандидату</w:t>
      </w:r>
      <w:r w:rsidR="006B5ABA" w:rsidRPr="003D0857">
        <w:t>:</w:t>
      </w:r>
    </w:p>
    <w:p w:rsidR="00206C28" w:rsidRPr="003D0857" w:rsidRDefault="00206C28" w:rsidP="00DE03AB">
      <w:pPr>
        <w:pStyle w:val="a7"/>
        <w:ind w:left="0" w:firstLine="709"/>
      </w:pPr>
      <w:r w:rsidRPr="003D0857">
        <w:t>а) медицинская книжка</w:t>
      </w:r>
    </w:p>
    <w:p w:rsidR="00206C28" w:rsidRPr="003D0857" w:rsidRDefault="00206C28" w:rsidP="00DE03AB">
      <w:pPr>
        <w:pStyle w:val="a7"/>
        <w:ind w:left="0" w:firstLine="709"/>
      </w:pPr>
      <w:r w:rsidRPr="003D0857">
        <w:t>б) водительское удостоверение</w:t>
      </w:r>
    </w:p>
    <w:p w:rsidR="00206C28" w:rsidRPr="003D0857" w:rsidRDefault="00206C28" w:rsidP="00DE03AB">
      <w:pPr>
        <w:pStyle w:val="a7"/>
        <w:ind w:left="0" w:firstLine="709"/>
      </w:pPr>
      <w:r w:rsidRPr="003D0857">
        <w:t>в) наличие сертификатов (необязательно)</w:t>
      </w:r>
    </w:p>
    <w:p w:rsidR="00206C28" w:rsidRPr="003D0857" w:rsidRDefault="006B5ABA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3D0857">
        <w:t xml:space="preserve">Данные по вакансии: </w:t>
      </w:r>
    </w:p>
    <w:p w:rsidR="006B5ABA" w:rsidRPr="003D0857" w:rsidRDefault="006B5ABA" w:rsidP="00DE03AB">
      <w:pPr>
        <w:pStyle w:val="a7"/>
        <w:ind w:left="0" w:firstLine="709"/>
        <w:contextualSpacing/>
        <w:jc w:val="both"/>
      </w:pPr>
      <w:r w:rsidRPr="003D0857">
        <w:t>а) график работы</w:t>
      </w:r>
    </w:p>
    <w:p w:rsidR="006B5ABA" w:rsidRPr="003D0857" w:rsidRDefault="006B5ABA" w:rsidP="00DE03AB">
      <w:pPr>
        <w:pStyle w:val="a7"/>
        <w:ind w:left="0" w:firstLine="709"/>
        <w:contextualSpacing/>
        <w:jc w:val="both"/>
      </w:pPr>
      <w:r w:rsidRPr="003D0857">
        <w:t>б) тип занятости</w:t>
      </w:r>
    </w:p>
    <w:p w:rsidR="006B5ABA" w:rsidRPr="003D0857" w:rsidRDefault="006B5ABA" w:rsidP="00DE03AB">
      <w:pPr>
        <w:pStyle w:val="a7"/>
        <w:ind w:left="0" w:firstLine="709"/>
        <w:contextualSpacing/>
        <w:jc w:val="both"/>
      </w:pPr>
      <w:r w:rsidRPr="003D0857">
        <w:t>в) класс условий труда</w:t>
      </w:r>
    </w:p>
    <w:p w:rsidR="006B5ABA" w:rsidRPr="003D0857" w:rsidRDefault="006B5ABA" w:rsidP="00DE03AB">
      <w:pPr>
        <w:pStyle w:val="a7"/>
        <w:ind w:left="0" w:firstLine="709"/>
        <w:contextualSpacing/>
        <w:jc w:val="both"/>
      </w:pPr>
      <w:r w:rsidRPr="003D0857">
        <w:t>г) прием по результатам конкурса на замещение вакансии</w:t>
      </w:r>
    </w:p>
    <w:p w:rsidR="006B5ABA" w:rsidRPr="003D0857" w:rsidRDefault="006B5ABA" w:rsidP="00DE03AB">
      <w:pPr>
        <w:pStyle w:val="a7"/>
        <w:ind w:left="0" w:firstLine="709"/>
        <w:contextualSpacing/>
        <w:jc w:val="both"/>
      </w:pPr>
      <w:r w:rsidRPr="003D0857">
        <w:t>д) квотируемое рабочее место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е) карьерный рост (необязательно)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ж) дополнительные сведения по вакансии (необязательно)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з) возможность работы для социально незащищенных групп</w:t>
      </w:r>
    </w:p>
    <w:p w:rsidR="006B5ABA" w:rsidRPr="00E948FE" w:rsidRDefault="006B5ABA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E948FE">
        <w:lastRenderedPageBreak/>
        <w:t>Премии и дополнительные социальные гарантии, предоставляемые работнику:</w:t>
      </w:r>
    </w:p>
    <w:p w:rsidR="006B5ABA" w:rsidRPr="00E948FE" w:rsidRDefault="006B5ABA" w:rsidP="00DE03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8FE">
        <w:rPr>
          <w:rFonts w:ascii="Times New Roman" w:hAnsi="Times New Roman" w:cs="Times New Roman"/>
          <w:sz w:val="24"/>
          <w:szCs w:val="24"/>
        </w:rPr>
        <w:t>а) вид премии</w:t>
      </w:r>
      <w:bookmarkStart w:id="0" w:name="_GoBack"/>
      <w:bookmarkEnd w:id="0"/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б) размер премии (необязательно, если вид премии не выбран)</w:t>
      </w:r>
    </w:p>
    <w:p w:rsidR="006B5ABA" w:rsidRPr="00E948FE" w:rsidRDefault="006B5ABA" w:rsidP="00DE03AB">
      <w:pPr>
        <w:pStyle w:val="a7"/>
        <w:numPr>
          <w:ilvl w:val="0"/>
          <w:numId w:val="3"/>
        </w:numPr>
        <w:ind w:left="0" w:firstLine="0"/>
        <w:contextualSpacing/>
        <w:jc w:val="both"/>
      </w:pPr>
      <w:r w:rsidRPr="00E948FE">
        <w:t xml:space="preserve">Социальный пакет: 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а) предоставление жилья при переезде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б) тип жилья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в) транспортные льготы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г) переобучение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д) стипендия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е) размер стипендии в месяц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ж) условия обучения (необязательно)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з) дополнительные социальные гарантии (необязательно)</w:t>
      </w:r>
    </w:p>
    <w:p w:rsidR="006B5ABA" w:rsidRPr="00E948FE" w:rsidRDefault="006B5ABA" w:rsidP="00DE03AB">
      <w:pPr>
        <w:pStyle w:val="a7"/>
        <w:ind w:left="0"/>
        <w:contextualSpacing/>
        <w:jc w:val="both"/>
      </w:pPr>
      <w:r w:rsidRPr="00E948FE">
        <w:t>12. Контактная информация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а) контактное лицо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б) телефон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в) мобильный телефон (необязательно)</w:t>
      </w:r>
    </w:p>
    <w:p w:rsidR="006B5ABA" w:rsidRPr="00E948FE" w:rsidRDefault="006B5ABA" w:rsidP="00DE03AB">
      <w:pPr>
        <w:pStyle w:val="a7"/>
        <w:ind w:left="0" w:firstLine="709"/>
        <w:contextualSpacing/>
        <w:jc w:val="both"/>
      </w:pPr>
      <w:r w:rsidRPr="00E948FE">
        <w:t>г) адрес электронной почты</w:t>
      </w:r>
    </w:p>
    <w:p w:rsidR="002514D8" w:rsidRPr="002514D8" w:rsidRDefault="006B5ABA" w:rsidP="004A5927">
      <w:pPr>
        <w:pStyle w:val="a7"/>
        <w:ind w:left="0" w:firstLine="709"/>
        <w:contextualSpacing/>
        <w:jc w:val="both"/>
      </w:pPr>
      <w:r w:rsidRPr="00E948FE">
        <w:t>д) другое (необязательно)</w:t>
      </w:r>
    </w:p>
    <w:sectPr w:rsidR="002514D8" w:rsidRPr="002514D8" w:rsidSect="00064626">
      <w:headerReference w:type="default" r:id="rId8"/>
      <w:pgSz w:w="11906" w:h="16838" w:code="9"/>
      <w:pgMar w:top="1134" w:right="851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3B9" w:rsidRPr="002D4915" w:rsidRDefault="003243B9" w:rsidP="00D9348D">
      <w:r>
        <w:separator/>
      </w:r>
    </w:p>
  </w:endnote>
  <w:endnote w:type="continuationSeparator" w:id="0">
    <w:p w:rsidR="003243B9" w:rsidRPr="002D4915" w:rsidRDefault="003243B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3B9" w:rsidRPr="002D4915" w:rsidRDefault="003243B9" w:rsidP="00D9348D">
      <w:r>
        <w:separator/>
      </w:r>
    </w:p>
  </w:footnote>
  <w:footnote w:type="continuationSeparator" w:id="0">
    <w:p w:rsidR="003243B9" w:rsidRPr="002D4915" w:rsidRDefault="003243B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25588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A3954" w:rsidRPr="00064626" w:rsidRDefault="00BA3954">
        <w:pPr>
          <w:pStyle w:val="af"/>
          <w:jc w:val="center"/>
          <w:rPr>
            <w:sz w:val="20"/>
            <w:szCs w:val="20"/>
          </w:rPr>
        </w:pPr>
        <w:r w:rsidRPr="00064626">
          <w:rPr>
            <w:sz w:val="20"/>
            <w:szCs w:val="20"/>
          </w:rPr>
          <w:fldChar w:fldCharType="begin"/>
        </w:r>
        <w:r w:rsidRPr="00064626">
          <w:rPr>
            <w:sz w:val="20"/>
            <w:szCs w:val="20"/>
          </w:rPr>
          <w:instrText>PAGE   \* MERGEFORMAT</w:instrText>
        </w:r>
        <w:r w:rsidRPr="00064626">
          <w:rPr>
            <w:sz w:val="20"/>
            <w:szCs w:val="20"/>
          </w:rPr>
          <w:fldChar w:fldCharType="separate"/>
        </w:r>
        <w:r w:rsidR="00064626">
          <w:rPr>
            <w:noProof/>
            <w:sz w:val="20"/>
            <w:szCs w:val="20"/>
          </w:rPr>
          <w:t>2</w:t>
        </w:r>
        <w:r w:rsidRPr="00064626">
          <w:rPr>
            <w:sz w:val="20"/>
            <w:szCs w:val="20"/>
          </w:rPr>
          <w:fldChar w:fldCharType="end"/>
        </w:r>
      </w:p>
    </w:sdtContent>
  </w:sdt>
  <w:p w:rsidR="00DA5B14" w:rsidRPr="00064626" w:rsidRDefault="00DA5B14" w:rsidP="0083136D">
    <w:pPr>
      <w:pStyle w:val="af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4B7C"/>
    <w:multiLevelType w:val="hybridMultilevel"/>
    <w:tmpl w:val="03DAFD58"/>
    <w:lvl w:ilvl="0" w:tplc="FE5497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4A01247"/>
    <w:multiLevelType w:val="hybridMultilevel"/>
    <w:tmpl w:val="AC3E4DCE"/>
    <w:lvl w:ilvl="0" w:tplc="C422BF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325"/>
    <w:rsid w:val="00003BE7"/>
    <w:rsid w:val="00004133"/>
    <w:rsid w:val="00005FC3"/>
    <w:rsid w:val="00006182"/>
    <w:rsid w:val="000068A6"/>
    <w:rsid w:val="00006C90"/>
    <w:rsid w:val="00012101"/>
    <w:rsid w:val="00015993"/>
    <w:rsid w:val="0001661E"/>
    <w:rsid w:val="00016747"/>
    <w:rsid w:val="000177DD"/>
    <w:rsid w:val="00024908"/>
    <w:rsid w:val="00030A0A"/>
    <w:rsid w:val="00047B71"/>
    <w:rsid w:val="0005147C"/>
    <w:rsid w:val="00052577"/>
    <w:rsid w:val="00052BC5"/>
    <w:rsid w:val="00053940"/>
    <w:rsid w:val="00055B71"/>
    <w:rsid w:val="000564C9"/>
    <w:rsid w:val="00056BB2"/>
    <w:rsid w:val="000579EE"/>
    <w:rsid w:val="00062F1A"/>
    <w:rsid w:val="00064626"/>
    <w:rsid w:val="00065C35"/>
    <w:rsid w:val="0006720B"/>
    <w:rsid w:val="00067F58"/>
    <w:rsid w:val="00070E54"/>
    <w:rsid w:val="00072DDD"/>
    <w:rsid w:val="00073C78"/>
    <w:rsid w:val="00075F0F"/>
    <w:rsid w:val="00076D0E"/>
    <w:rsid w:val="00077B1A"/>
    <w:rsid w:val="00080B3E"/>
    <w:rsid w:val="00082175"/>
    <w:rsid w:val="000827E3"/>
    <w:rsid w:val="000908B5"/>
    <w:rsid w:val="0009275F"/>
    <w:rsid w:val="00094B6B"/>
    <w:rsid w:val="000963EA"/>
    <w:rsid w:val="00096570"/>
    <w:rsid w:val="000973AA"/>
    <w:rsid w:val="000A04EA"/>
    <w:rsid w:val="000A0C42"/>
    <w:rsid w:val="000A0FB5"/>
    <w:rsid w:val="000A3B48"/>
    <w:rsid w:val="000B07FD"/>
    <w:rsid w:val="000B6993"/>
    <w:rsid w:val="000B7834"/>
    <w:rsid w:val="000C3C61"/>
    <w:rsid w:val="000C5339"/>
    <w:rsid w:val="000C5CCD"/>
    <w:rsid w:val="000D0CF3"/>
    <w:rsid w:val="000D13C1"/>
    <w:rsid w:val="000D5E77"/>
    <w:rsid w:val="000E0635"/>
    <w:rsid w:val="000E1F97"/>
    <w:rsid w:val="000E464A"/>
    <w:rsid w:val="000E5CA3"/>
    <w:rsid w:val="000F2F86"/>
    <w:rsid w:val="000F4158"/>
    <w:rsid w:val="000F45F3"/>
    <w:rsid w:val="000F60B9"/>
    <w:rsid w:val="000F7780"/>
    <w:rsid w:val="00101360"/>
    <w:rsid w:val="00102833"/>
    <w:rsid w:val="0010515A"/>
    <w:rsid w:val="0011005A"/>
    <w:rsid w:val="00110D96"/>
    <w:rsid w:val="00111255"/>
    <w:rsid w:val="00115230"/>
    <w:rsid w:val="00117C13"/>
    <w:rsid w:val="001258C3"/>
    <w:rsid w:val="00125FD4"/>
    <w:rsid w:val="00127DEC"/>
    <w:rsid w:val="001305AC"/>
    <w:rsid w:val="001307E6"/>
    <w:rsid w:val="00130AE8"/>
    <w:rsid w:val="00134E6A"/>
    <w:rsid w:val="00136546"/>
    <w:rsid w:val="0014105F"/>
    <w:rsid w:val="00141FD7"/>
    <w:rsid w:val="0014588C"/>
    <w:rsid w:val="00147BDF"/>
    <w:rsid w:val="001577B9"/>
    <w:rsid w:val="00166E15"/>
    <w:rsid w:val="00173195"/>
    <w:rsid w:val="00174D64"/>
    <w:rsid w:val="00174DF0"/>
    <w:rsid w:val="00180412"/>
    <w:rsid w:val="0018178C"/>
    <w:rsid w:val="001823C0"/>
    <w:rsid w:val="00185196"/>
    <w:rsid w:val="00187817"/>
    <w:rsid w:val="001907A3"/>
    <w:rsid w:val="001951B0"/>
    <w:rsid w:val="00195D2E"/>
    <w:rsid w:val="001969D7"/>
    <w:rsid w:val="001A44F6"/>
    <w:rsid w:val="001A4824"/>
    <w:rsid w:val="001B0C8E"/>
    <w:rsid w:val="001B17F2"/>
    <w:rsid w:val="001B1DC0"/>
    <w:rsid w:val="001B432A"/>
    <w:rsid w:val="001B50D9"/>
    <w:rsid w:val="001C3B8B"/>
    <w:rsid w:val="001C65B7"/>
    <w:rsid w:val="001D216B"/>
    <w:rsid w:val="001D259A"/>
    <w:rsid w:val="001D4BE1"/>
    <w:rsid w:val="001D5F19"/>
    <w:rsid w:val="001D6976"/>
    <w:rsid w:val="001D72BB"/>
    <w:rsid w:val="001E0C67"/>
    <w:rsid w:val="001E16A9"/>
    <w:rsid w:val="001E21CD"/>
    <w:rsid w:val="001E4452"/>
    <w:rsid w:val="001E648F"/>
    <w:rsid w:val="001E673F"/>
    <w:rsid w:val="001F1314"/>
    <w:rsid w:val="001F3BCA"/>
    <w:rsid w:val="001F42D0"/>
    <w:rsid w:val="001F62D8"/>
    <w:rsid w:val="001F7B3D"/>
    <w:rsid w:val="00200A64"/>
    <w:rsid w:val="00200AF0"/>
    <w:rsid w:val="002011BE"/>
    <w:rsid w:val="00205CFE"/>
    <w:rsid w:val="0020684E"/>
    <w:rsid w:val="00206C28"/>
    <w:rsid w:val="002101A0"/>
    <w:rsid w:val="00213061"/>
    <w:rsid w:val="002152B0"/>
    <w:rsid w:val="002201D0"/>
    <w:rsid w:val="00221AA9"/>
    <w:rsid w:val="00224B27"/>
    <w:rsid w:val="00224D48"/>
    <w:rsid w:val="00225175"/>
    <w:rsid w:val="00227083"/>
    <w:rsid w:val="00231620"/>
    <w:rsid w:val="00235910"/>
    <w:rsid w:val="00235EFD"/>
    <w:rsid w:val="00240861"/>
    <w:rsid w:val="00240AE8"/>
    <w:rsid w:val="00241FC4"/>
    <w:rsid w:val="00243F95"/>
    <w:rsid w:val="002463FC"/>
    <w:rsid w:val="00246909"/>
    <w:rsid w:val="00246A4A"/>
    <w:rsid w:val="002514D8"/>
    <w:rsid w:val="00252AF7"/>
    <w:rsid w:val="00252B38"/>
    <w:rsid w:val="002532B3"/>
    <w:rsid w:val="002538CE"/>
    <w:rsid w:val="00253CE3"/>
    <w:rsid w:val="00254824"/>
    <w:rsid w:val="00254916"/>
    <w:rsid w:val="00254CDC"/>
    <w:rsid w:val="00255162"/>
    <w:rsid w:val="00256CCF"/>
    <w:rsid w:val="00263662"/>
    <w:rsid w:val="002664AF"/>
    <w:rsid w:val="00266F94"/>
    <w:rsid w:val="00270DBB"/>
    <w:rsid w:val="0027366B"/>
    <w:rsid w:val="00274978"/>
    <w:rsid w:val="00274AC1"/>
    <w:rsid w:val="0028094A"/>
    <w:rsid w:val="0028329F"/>
    <w:rsid w:val="00287492"/>
    <w:rsid w:val="002921B9"/>
    <w:rsid w:val="0029496F"/>
    <w:rsid w:val="002A07ED"/>
    <w:rsid w:val="002A0DAA"/>
    <w:rsid w:val="002B1F37"/>
    <w:rsid w:val="002B2648"/>
    <w:rsid w:val="002C1EA1"/>
    <w:rsid w:val="002C2084"/>
    <w:rsid w:val="002D0C09"/>
    <w:rsid w:val="002D6AB3"/>
    <w:rsid w:val="002D7827"/>
    <w:rsid w:val="002E065F"/>
    <w:rsid w:val="002E091A"/>
    <w:rsid w:val="002E18F6"/>
    <w:rsid w:val="002E4ED9"/>
    <w:rsid w:val="002E70EA"/>
    <w:rsid w:val="002F1EFD"/>
    <w:rsid w:val="002F1F78"/>
    <w:rsid w:val="002F2F2E"/>
    <w:rsid w:val="002F3808"/>
    <w:rsid w:val="002F48DC"/>
    <w:rsid w:val="002F4A5F"/>
    <w:rsid w:val="0030013B"/>
    <w:rsid w:val="003015CA"/>
    <w:rsid w:val="00301610"/>
    <w:rsid w:val="00305CAB"/>
    <w:rsid w:val="003100E8"/>
    <w:rsid w:val="003127F8"/>
    <w:rsid w:val="003132CC"/>
    <w:rsid w:val="003137D7"/>
    <w:rsid w:val="003142B7"/>
    <w:rsid w:val="00317296"/>
    <w:rsid w:val="00317EF7"/>
    <w:rsid w:val="00320C2F"/>
    <w:rsid w:val="00323CA4"/>
    <w:rsid w:val="003243B9"/>
    <w:rsid w:val="00324DEB"/>
    <w:rsid w:val="003278B9"/>
    <w:rsid w:val="00327E9C"/>
    <w:rsid w:val="00327F5D"/>
    <w:rsid w:val="003301F3"/>
    <w:rsid w:val="00330993"/>
    <w:rsid w:val="003346DF"/>
    <w:rsid w:val="00340E74"/>
    <w:rsid w:val="00342AAE"/>
    <w:rsid w:val="003432F1"/>
    <w:rsid w:val="00345129"/>
    <w:rsid w:val="00347597"/>
    <w:rsid w:val="003510A7"/>
    <w:rsid w:val="003518CB"/>
    <w:rsid w:val="003573A1"/>
    <w:rsid w:val="00357E82"/>
    <w:rsid w:val="00360E74"/>
    <w:rsid w:val="0036262B"/>
    <w:rsid w:val="0036314C"/>
    <w:rsid w:val="003633F5"/>
    <w:rsid w:val="00365BD4"/>
    <w:rsid w:val="0036640B"/>
    <w:rsid w:val="00366C9E"/>
    <w:rsid w:val="003679F7"/>
    <w:rsid w:val="003704BF"/>
    <w:rsid w:val="003715A5"/>
    <w:rsid w:val="00372489"/>
    <w:rsid w:val="00374C46"/>
    <w:rsid w:val="00375E9E"/>
    <w:rsid w:val="00377585"/>
    <w:rsid w:val="00385119"/>
    <w:rsid w:val="003851E6"/>
    <w:rsid w:val="00393FC9"/>
    <w:rsid w:val="00394800"/>
    <w:rsid w:val="00396F2A"/>
    <w:rsid w:val="003A1BAF"/>
    <w:rsid w:val="003A62CA"/>
    <w:rsid w:val="003B704C"/>
    <w:rsid w:val="003B7912"/>
    <w:rsid w:val="003C1122"/>
    <w:rsid w:val="003C27A3"/>
    <w:rsid w:val="003C6FA8"/>
    <w:rsid w:val="003C7D39"/>
    <w:rsid w:val="003D0857"/>
    <w:rsid w:val="003D0E0A"/>
    <w:rsid w:val="003D2921"/>
    <w:rsid w:val="003D40E7"/>
    <w:rsid w:val="003D66FF"/>
    <w:rsid w:val="003D6E55"/>
    <w:rsid w:val="003E20F4"/>
    <w:rsid w:val="003E21B2"/>
    <w:rsid w:val="003E2A82"/>
    <w:rsid w:val="003E6917"/>
    <w:rsid w:val="003E749A"/>
    <w:rsid w:val="003E7830"/>
    <w:rsid w:val="003F3531"/>
    <w:rsid w:val="003F36FE"/>
    <w:rsid w:val="003F6816"/>
    <w:rsid w:val="00400DB9"/>
    <w:rsid w:val="00401D00"/>
    <w:rsid w:val="004070C5"/>
    <w:rsid w:val="00414455"/>
    <w:rsid w:val="00420382"/>
    <w:rsid w:val="0042410D"/>
    <w:rsid w:val="004245CA"/>
    <w:rsid w:val="004266CB"/>
    <w:rsid w:val="00432C84"/>
    <w:rsid w:val="00434D43"/>
    <w:rsid w:val="0043619B"/>
    <w:rsid w:val="004435B7"/>
    <w:rsid w:val="00444B24"/>
    <w:rsid w:val="00450FBA"/>
    <w:rsid w:val="0045179A"/>
    <w:rsid w:val="004561C1"/>
    <w:rsid w:val="004561FA"/>
    <w:rsid w:val="00460335"/>
    <w:rsid w:val="0046427B"/>
    <w:rsid w:val="00464534"/>
    <w:rsid w:val="004646DF"/>
    <w:rsid w:val="00466584"/>
    <w:rsid w:val="004669D2"/>
    <w:rsid w:val="00470C97"/>
    <w:rsid w:val="0047210E"/>
    <w:rsid w:val="00472B51"/>
    <w:rsid w:val="00473869"/>
    <w:rsid w:val="00476CA4"/>
    <w:rsid w:val="00477315"/>
    <w:rsid w:val="00481159"/>
    <w:rsid w:val="004832AD"/>
    <w:rsid w:val="0048455B"/>
    <w:rsid w:val="00485FD3"/>
    <w:rsid w:val="00487D3C"/>
    <w:rsid w:val="0049116F"/>
    <w:rsid w:val="004924DF"/>
    <w:rsid w:val="00494025"/>
    <w:rsid w:val="0049493F"/>
    <w:rsid w:val="00494C74"/>
    <w:rsid w:val="004959D1"/>
    <w:rsid w:val="004A0841"/>
    <w:rsid w:val="004A1B26"/>
    <w:rsid w:val="004A231E"/>
    <w:rsid w:val="004A2388"/>
    <w:rsid w:val="004A5927"/>
    <w:rsid w:val="004B0DED"/>
    <w:rsid w:val="004B2B1B"/>
    <w:rsid w:val="004B6232"/>
    <w:rsid w:val="004C1E94"/>
    <w:rsid w:val="004C2E98"/>
    <w:rsid w:val="004D424F"/>
    <w:rsid w:val="004D612A"/>
    <w:rsid w:val="004D68F6"/>
    <w:rsid w:val="004E0753"/>
    <w:rsid w:val="004E3496"/>
    <w:rsid w:val="004F75FA"/>
    <w:rsid w:val="00500987"/>
    <w:rsid w:val="00500CB8"/>
    <w:rsid w:val="00500D99"/>
    <w:rsid w:val="005040DD"/>
    <w:rsid w:val="00505A3B"/>
    <w:rsid w:val="005107AA"/>
    <w:rsid w:val="0051227C"/>
    <w:rsid w:val="005161E5"/>
    <w:rsid w:val="00517428"/>
    <w:rsid w:val="00520D1C"/>
    <w:rsid w:val="00521C19"/>
    <w:rsid w:val="00524FD7"/>
    <w:rsid w:val="00525D4B"/>
    <w:rsid w:val="00526749"/>
    <w:rsid w:val="0053172E"/>
    <w:rsid w:val="00533043"/>
    <w:rsid w:val="00533193"/>
    <w:rsid w:val="005360B5"/>
    <w:rsid w:val="00540E29"/>
    <w:rsid w:val="00541118"/>
    <w:rsid w:val="00541FE8"/>
    <w:rsid w:val="00543818"/>
    <w:rsid w:val="00544647"/>
    <w:rsid w:val="005452AA"/>
    <w:rsid w:val="00546456"/>
    <w:rsid w:val="00546DE2"/>
    <w:rsid w:val="005471AE"/>
    <w:rsid w:val="005476B9"/>
    <w:rsid w:val="005515DB"/>
    <w:rsid w:val="00552377"/>
    <w:rsid w:val="00552C72"/>
    <w:rsid w:val="00554119"/>
    <w:rsid w:val="005577E8"/>
    <w:rsid w:val="00560468"/>
    <w:rsid w:val="0056196D"/>
    <w:rsid w:val="00564133"/>
    <w:rsid w:val="0056540C"/>
    <w:rsid w:val="00565D5F"/>
    <w:rsid w:val="00565D93"/>
    <w:rsid w:val="005713B1"/>
    <w:rsid w:val="00572125"/>
    <w:rsid w:val="0057245B"/>
    <w:rsid w:val="005744D2"/>
    <w:rsid w:val="00574DDC"/>
    <w:rsid w:val="00581F9D"/>
    <w:rsid w:val="005820C6"/>
    <w:rsid w:val="00584401"/>
    <w:rsid w:val="00584E5D"/>
    <w:rsid w:val="005878DA"/>
    <w:rsid w:val="00591DF9"/>
    <w:rsid w:val="00593B95"/>
    <w:rsid w:val="005949B6"/>
    <w:rsid w:val="00597257"/>
    <w:rsid w:val="005A0508"/>
    <w:rsid w:val="005A196F"/>
    <w:rsid w:val="005A2843"/>
    <w:rsid w:val="005A30EB"/>
    <w:rsid w:val="005A3253"/>
    <w:rsid w:val="005A5947"/>
    <w:rsid w:val="005B7372"/>
    <w:rsid w:val="005C26CC"/>
    <w:rsid w:val="005C2CF8"/>
    <w:rsid w:val="005C41A4"/>
    <w:rsid w:val="005D163B"/>
    <w:rsid w:val="005D2B15"/>
    <w:rsid w:val="005D3C8A"/>
    <w:rsid w:val="005D5A31"/>
    <w:rsid w:val="005D6FC4"/>
    <w:rsid w:val="005D726E"/>
    <w:rsid w:val="005D7C24"/>
    <w:rsid w:val="005E0EB5"/>
    <w:rsid w:val="005E23C3"/>
    <w:rsid w:val="005E2CAF"/>
    <w:rsid w:val="005E2E5C"/>
    <w:rsid w:val="005E5E47"/>
    <w:rsid w:val="005E6FE0"/>
    <w:rsid w:val="005F051A"/>
    <w:rsid w:val="005F2AB2"/>
    <w:rsid w:val="005F5591"/>
    <w:rsid w:val="005F597B"/>
    <w:rsid w:val="0060359E"/>
    <w:rsid w:val="00603B48"/>
    <w:rsid w:val="006041E0"/>
    <w:rsid w:val="00605D84"/>
    <w:rsid w:val="00606EC8"/>
    <w:rsid w:val="00607F0D"/>
    <w:rsid w:val="00611420"/>
    <w:rsid w:val="00612421"/>
    <w:rsid w:val="00612943"/>
    <w:rsid w:val="0061677C"/>
    <w:rsid w:val="006213E0"/>
    <w:rsid w:val="00621F7E"/>
    <w:rsid w:val="00623974"/>
    <w:rsid w:val="0062424F"/>
    <w:rsid w:val="006248CB"/>
    <w:rsid w:val="00625756"/>
    <w:rsid w:val="00626823"/>
    <w:rsid w:val="00633E30"/>
    <w:rsid w:val="00635FDB"/>
    <w:rsid w:val="00636A40"/>
    <w:rsid w:val="00637238"/>
    <w:rsid w:val="00640113"/>
    <w:rsid w:val="00650BB9"/>
    <w:rsid w:val="00651303"/>
    <w:rsid w:val="00652DB1"/>
    <w:rsid w:val="00654B4F"/>
    <w:rsid w:val="00654BD8"/>
    <w:rsid w:val="006568A0"/>
    <w:rsid w:val="006625E6"/>
    <w:rsid w:val="006655B6"/>
    <w:rsid w:val="00671DE2"/>
    <w:rsid w:val="00673259"/>
    <w:rsid w:val="00674570"/>
    <w:rsid w:val="0068369B"/>
    <w:rsid w:val="00684682"/>
    <w:rsid w:val="00687DC7"/>
    <w:rsid w:val="00690D6F"/>
    <w:rsid w:val="006941DD"/>
    <w:rsid w:val="00696C41"/>
    <w:rsid w:val="006978C8"/>
    <w:rsid w:val="00697AE5"/>
    <w:rsid w:val="006A1513"/>
    <w:rsid w:val="006A1977"/>
    <w:rsid w:val="006A2435"/>
    <w:rsid w:val="006A68D3"/>
    <w:rsid w:val="006A6FB1"/>
    <w:rsid w:val="006B00E8"/>
    <w:rsid w:val="006B283C"/>
    <w:rsid w:val="006B427A"/>
    <w:rsid w:val="006B5ABA"/>
    <w:rsid w:val="006C0E55"/>
    <w:rsid w:val="006C5094"/>
    <w:rsid w:val="006C6B91"/>
    <w:rsid w:val="006C715F"/>
    <w:rsid w:val="006D010B"/>
    <w:rsid w:val="006D21D6"/>
    <w:rsid w:val="006D3CF2"/>
    <w:rsid w:val="006D7234"/>
    <w:rsid w:val="006D79B9"/>
    <w:rsid w:val="006E42C7"/>
    <w:rsid w:val="006E6F05"/>
    <w:rsid w:val="006F3299"/>
    <w:rsid w:val="006F4B17"/>
    <w:rsid w:val="006F52E0"/>
    <w:rsid w:val="0070088C"/>
    <w:rsid w:val="007011E6"/>
    <w:rsid w:val="00703AF6"/>
    <w:rsid w:val="00704069"/>
    <w:rsid w:val="00704AB2"/>
    <w:rsid w:val="0071027F"/>
    <w:rsid w:val="00710CFB"/>
    <w:rsid w:val="00713220"/>
    <w:rsid w:val="007170BD"/>
    <w:rsid w:val="00721087"/>
    <w:rsid w:val="007330A3"/>
    <w:rsid w:val="00733EEA"/>
    <w:rsid w:val="007426B0"/>
    <w:rsid w:val="0074701D"/>
    <w:rsid w:val="00751F76"/>
    <w:rsid w:val="00752909"/>
    <w:rsid w:val="00752D86"/>
    <w:rsid w:val="007531B8"/>
    <w:rsid w:val="00755578"/>
    <w:rsid w:val="00761BAA"/>
    <w:rsid w:val="007623B1"/>
    <w:rsid w:val="00762C1D"/>
    <w:rsid w:val="00763C05"/>
    <w:rsid w:val="007641AE"/>
    <w:rsid w:val="00770FF7"/>
    <w:rsid w:val="00773805"/>
    <w:rsid w:val="007818F5"/>
    <w:rsid w:val="00781CE8"/>
    <w:rsid w:val="0078468F"/>
    <w:rsid w:val="00787A1D"/>
    <w:rsid w:val="007900F7"/>
    <w:rsid w:val="007958D7"/>
    <w:rsid w:val="007A217D"/>
    <w:rsid w:val="007A2411"/>
    <w:rsid w:val="007A257E"/>
    <w:rsid w:val="007A3014"/>
    <w:rsid w:val="007A5072"/>
    <w:rsid w:val="007A704A"/>
    <w:rsid w:val="007B2EC3"/>
    <w:rsid w:val="007B5716"/>
    <w:rsid w:val="007B586B"/>
    <w:rsid w:val="007B6029"/>
    <w:rsid w:val="007B676C"/>
    <w:rsid w:val="007C00B8"/>
    <w:rsid w:val="007C0F50"/>
    <w:rsid w:val="007C21F1"/>
    <w:rsid w:val="007C2E4E"/>
    <w:rsid w:val="007C3E67"/>
    <w:rsid w:val="007C64FC"/>
    <w:rsid w:val="007C766A"/>
    <w:rsid w:val="007D010B"/>
    <w:rsid w:val="007D1B5F"/>
    <w:rsid w:val="007D1DAB"/>
    <w:rsid w:val="007D54CC"/>
    <w:rsid w:val="007D75BC"/>
    <w:rsid w:val="007E2474"/>
    <w:rsid w:val="007E518C"/>
    <w:rsid w:val="007E6002"/>
    <w:rsid w:val="007F4E81"/>
    <w:rsid w:val="007F7151"/>
    <w:rsid w:val="007F7E79"/>
    <w:rsid w:val="00800915"/>
    <w:rsid w:val="00802994"/>
    <w:rsid w:val="00804EC2"/>
    <w:rsid w:val="008133F4"/>
    <w:rsid w:val="00815B65"/>
    <w:rsid w:val="00815BE9"/>
    <w:rsid w:val="00817088"/>
    <w:rsid w:val="00820DDC"/>
    <w:rsid w:val="00822609"/>
    <w:rsid w:val="008231CE"/>
    <w:rsid w:val="00824DD5"/>
    <w:rsid w:val="008259EE"/>
    <w:rsid w:val="00825C4D"/>
    <w:rsid w:val="00826271"/>
    <w:rsid w:val="0082661A"/>
    <w:rsid w:val="008278FA"/>
    <w:rsid w:val="0083136D"/>
    <w:rsid w:val="00831E3F"/>
    <w:rsid w:val="00832E08"/>
    <w:rsid w:val="00834229"/>
    <w:rsid w:val="00834E45"/>
    <w:rsid w:val="0084044B"/>
    <w:rsid w:val="00843E65"/>
    <w:rsid w:val="00845672"/>
    <w:rsid w:val="00845C45"/>
    <w:rsid w:val="008514B8"/>
    <w:rsid w:val="00851F07"/>
    <w:rsid w:val="0085562C"/>
    <w:rsid w:val="00857EBF"/>
    <w:rsid w:val="00871CE9"/>
    <w:rsid w:val="00874F26"/>
    <w:rsid w:val="00876BB2"/>
    <w:rsid w:val="00876BC2"/>
    <w:rsid w:val="00880F31"/>
    <w:rsid w:val="00881C7B"/>
    <w:rsid w:val="0088361D"/>
    <w:rsid w:val="00883B93"/>
    <w:rsid w:val="00883C98"/>
    <w:rsid w:val="0089178E"/>
    <w:rsid w:val="008936DD"/>
    <w:rsid w:val="00895AD2"/>
    <w:rsid w:val="00895B5B"/>
    <w:rsid w:val="00896180"/>
    <w:rsid w:val="008A0992"/>
    <w:rsid w:val="008A2663"/>
    <w:rsid w:val="008A5B78"/>
    <w:rsid w:val="008A6B31"/>
    <w:rsid w:val="008B3BFC"/>
    <w:rsid w:val="008B5516"/>
    <w:rsid w:val="008C1761"/>
    <w:rsid w:val="008C73CA"/>
    <w:rsid w:val="008D0E41"/>
    <w:rsid w:val="008D310A"/>
    <w:rsid w:val="008D3E8C"/>
    <w:rsid w:val="008D5522"/>
    <w:rsid w:val="008D613B"/>
    <w:rsid w:val="008E43AF"/>
    <w:rsid w:val="008E4C15"/>
    <w:rsid w:val="008E6D0C"/>
    <w:rsid w:val="008F15B3"/>
    <w:rsid w:val="008F471A"/>
    <w:rsid w:val="008F51E9"/>
    <w:rsid w:val="008F6003"/>
    <w:rsid w:val="008F6325"/>
    <w:rsid w:val="008F6E12"/>
    <w:rsid w:val="00904C2E"/>
    <w:rsid w:val="00906A0D"/>
    <w:rsid w:val="00910A45"/>
    <w:rsid w:val="00910DC4"/>
    <w:rsid w:val="00913089"/>
    <w:rsid w:val="00916E5F"/>
    <w:rsid w:val="00917C76"/>
    <w:rsid w:val="00923856"/>
    <w:rsid w:val="00925FDA"/>
    <w:rsid w:val="00932DE2"/>
    <w:rsid w:val="00933644"/>
    <w:rsid w:val="00933F3E"/>
    <w:rsid w:val="00934042"/>
    <w:rsid w:val="00935A21"/>
    <w:rsid w:val="009371E9"/>
    <w:rsid w:val="0094206C"/>
    <w:rsid w:val="0094306A"/>
    <w:rsid w:val="00943BBE"/>
    <w:rsid w:val="00945DC3"/>
    <w:rsid w:val="00955847"/>
    <w:rsid w:val="00961793"/>
    <w:rsid w:val="00964DB7"/>
    <w:rsid w:val="00967263"/>
    <w:rsid w:val="00970F60"/>
    <w:rsid w:val="00972621"/>
    <w:rsid w:val="0097469A"/>
    <w:rsid w:val="009758EF"/>
    <w:rsid w:val="009772BF"/>
    <w:rsid w:val="00981EB2"/>
    <w:rsid w:val="00982790"/>
    <w:rsid w:val="009856BC"/>
    <w:rsid w:val="00986EF2"/>
    <w:rsid w:val="00992A55"/>
    <w:rsid w:val="00992DE9"/>
    <w:rsid w:val="00993088"/>
    <w:rsid w:val="00993C1E"/>
    <w:rsid w:val="00994223"/>
    <w:rsid w:val="009949D8"/>
    <w:rsid w:val="009A108C"/>
    <w:rsid w:val="009A160D"/>
    <w:rsid w:val="009A2606"/>
    <w:rsid w:val="009A342F"/>
    <w:rsid w:val="009A37F9"/>
    <w:rsid w:val="009A4A6C"/>
    <w:rsid w:val="009A4F1D"/>
    <w:rsid w:val="009A5AF3"/>
    <w:rsid w:val="009A7DEF"/>
    <w:rsid w:val="009B2637"/>
    <w:rsid w:val="009B2B16"/>
    <w:rsid w:val="009B3CB9"/>
    <w:rsid w:val="009B4329"/>
    <w:rsid w:val="009B6ADC"/>
    <w:rsid w:val="009C1ADA"/>
    <w:rsid w:val="009C2EDB"/>
    <w:rsid w:val="009C303F"/>
    <w:rsid w:val="009C351F"/>
    <w:rsid w:val="009C37BD"/>
    <w:rsid w:val="009C3B43"/>
    <w:rsid w:val="009C3CE9"/>
    <w:rsid w:val="009C4246"/>
    <w:rsid w:val="009C69D1"/>
    <w:rsid w:val="009C6A83"/>
    <w:rsid w:val="009C6FB1"/>
    <w:rsid w:val="009D204B"/>
    <w:rsid w:val="009D389C"/>
    <w:rsid w:val="009E44B4"/>
    <w:rsid w:val="009E772E"/>
    <w:rsid w:val="009E7BB6"/>
    <w:rsid w:val="009F1701"/>
    <w:rsid w:val="009F2EBB"/>
    <w:rsid w:val="009F5344"/>
    <w:rsid w:val="009F61EA"/>
    <w:rsid w:val="009F7595"/>
    <w:rsid w:val="009F79BC"/>
    <w:rsid w:val="009F7E39"/>
    <w:rsid w:val="00A00B8C"/>
    <w:rsid w:val="00A02BE9"/>
    <w:rsid w:val="00A030E6"/>
    <w:rsid w:val="00A03284"/>
    <w:rsid w:val="00A05EC0"/>
    <w:rsid w:val="00A06065"/>
    <w:rsid w:val="00A10596"/>
    <w:rsid w:val="00A11E8E"/>
    <w:rsid w:val="00A16B9A"/>
    <w:rsid w:val="00A17B39"/>
    <w:rsid w:val="00A23A18"/>
    <w:rsid w:val="00A323D9"/>
    <w:rsid w:val="00A32AFA"/>
    <w:rsid w:val="00A3451C"/>
    <w:rsid w:val="00A346C3"/>
    <w:rsid w:val="00A36AD0"/>
    <w:rsid w:val="00A408B5"/>
    <w:rsid w:val="00A40B07"/>
    <w:rsid w:val="00A41541"/>
    <w:rsid w:val="00A4580C"/>
    <w:rsid w:val="00A473EE"/>
    <w:rsid w:val="00A5087B"/>
    <w:rsid w:val="00A50CC7"/>
    <w:rsid w:val="00A558D3"/>
    <w:rsid w:val="00A64983"/>
    <w:rsid w:val="00A74C92"/>
    <w:rsid w:val="00A75DF6"/>
    <w:rsid w:val="00A763B3"/>
    <w:rsid w:val="00A8039A"/>
    <w:rsid w:val="00A83372"/>
    <w:rsid w:val="00A83972"/>
    <w:rsid w:val="00A849EB"/>
    <w:rsid w:val="00A8548D"/>
    <w:rsid w:val="00A862D3"/>
    <w:rsid w:val="00A9088C"/>
    <w:rsid w:val="00A919DA"/>
    <w:rsid w:val="00A95D88"/>
    <w:rsid w:val="00A96CFF"/>
    <w:rsid w:val="00A973AF"/>
    <w:rsid w:val="00AA3061"/>
    <w:rsid w:val="00AA3546"/>
    <w:rsid w:val="00AA7A0E"/>
    <w:rsid w:val="00AB3157"/>
    <w:rsid w:val="00AB68B5"/>
    <w:rsid w:val="00AC768E"/>
    <w:rsid w:val="00AD12DB"/>
    <w:rsid w:val="00AD2C8F"/>
    <w:rsid w:val="00AD4105"/>
    <w:rsid w:val="00AD4289"/>
    <w:rsid w:val="00AD4519"/>
    <w:rsid w:val="00AD49D3"/>
    <w:rsid w:val="00AD4BF9"/>
    <w:rsid w:val="00AD796F"/>
    <w:rsid w:val="00AD7C1D"/>
    <w:rsid w:val="00AE0E24"/>
    <w:rsid w:val="00AE326C"/>
    <w:rsid w:val="00AE583C"/>
    <w:rsid w:val="00B02B08"/>
    <w:rsid w:val="00B02B7B"/>
    <w:rsid w:val="00B02EE4"/>
    <w:rsid w:val="00B07B76"/>
    <w:rsid w:val="00B106BD"/>
    <w:rsid w:val="00B126BD"/>
    <w:rsid w:val="00B132A3"/>
    <w:rsid w:val="00B157F9"/>
    <w:rsid w:val="00B16FE4"/>
    <w:rsid w:val="00B246F2"/>
    <w:rsid w:val="00B25C6B"/>
    <w:rsid w:val="00B2703D"/>
    <w:rsid w:val="00B27212"/>
    <w:rsid w:val="00B3136A"/>
    <w:rsid w:val="00B3139E"/>
    <w:rsid w:val="00B31785"/>
    <w:rsid w:val="00B40EE9"/>
    <w:rsid w:val="00B43465"/>
    <w:rsid w:val="00B43E80"/>
    <w:rsid w:val="00B43EAE"/>
    <w:rsid w:val="00B45797"/>
    <w:rsid w:val="00B46B61"/>
    <w:rsid w:val="00B56ED3"/>
    <w:rsid w:val="00B579E9"/>
    <w:rsid w:val="00B611D3"/>
    <w:rsid w:val="00B6179D"/>
    <w:rsid w:val="00B617D1"/>
    <w:rsid w:val="00B63567"/>
    <w:rsid w:val="00B63B83"/>
    <w:rsid w:val="00B67376"/>
    <w:rsid w:val="00B729F6"/>
    <w:rsid w:val="00B73C26"/>
    <w:rsid w:val="00B74603"/>
    <w:rsid w:val="00B81754"/>
    <w:rsid w:val="00B82E82"/>
    <w:rsid w:val="00B8317A"/>
    <w:rsid w:val="00B83A8B"/>
    <w:rsid w:val="00B85E27"/>
    <w:rsid w:val="00B877FC"/>
    <w:rsid w:val="00B91A6E"/>
    <w:rsid w:val="00B94B74"/>
    <w:rsid w:val="00B94E3A"/>
    <w:rsid w:val="00B9717E"/>
    <w:rsid w:val="00B97C7A"/>
    <w:rsid w:val="00BA3954"/>
    <w:rsid w:val="00BA4800"/>
    <w:rsid w:val="00BA59E9"/>
    <w:rsid w:val="00BA6E37"/>
    <w:rsid w:val="00BA6FB2"/>
    <w:rsid w:val="00BA76BF"/>
    <w:rsid w:val="00BA7BFE"/>
    <w:rsid w:val="00BB45DB"/>
    <w:rsid w:val="00BB4E7D"/>
    <w:rsid w:val="00BB7028"/>
    <w:rsid w:val="00BB7B4B"/>
    <w:rsid w:val="00BC2278"/>
    <w:rsid w:val="00BC43F5"/>
    <w:rsid w:val="00BC674B"/>
    <w:rsid w:val="00BC704E"/>
    <w:rsid w:val="00BE0023"/>
    <w:rsid w:val="00BE3BD6"/>
    <w:rsid w:val="00BE3FB0"/>
    <w:rsid w:val="00BE773F"/>
    <w:rsid w:val="00BF11D7"/>
    <w:rsid w:val="00BF2011"/>
    <w:rsid w:val="00BF7342"/>
    <w:rsid w:val="00C01629"/>
    <w:rsid w:val="00C04AB6"/>
    <w:rsid w:val="00C05C38"/>
    <w:rsid w:val="00C05FFF"/>
    <w:rsid w:val="00C06802"/>
    <w:rsid w:val="00C0687C"/>
    <w:rsid w:val="00C06933"/>
    <w:rsid w:val="00C07209"/>
    <w:rsid w:val="00C07B15"/>
    <w:rsid w:val="00C1191F"/>
    <w:rsid w:val="00C213BC"/>
    <w:rsid w:val="00C22F6B"/>
    <w:rsid w:val="00C23658"/>
    <w:rsid w:val="00C2688A"/>
    <w:rsid w:val="00C31893"/>
    <w:rsid w:val="00C32088"/>
    <w:rsid w:val="00C3249B"/>
    <w:rsid w:val="00C376B8"/>
    <w:rsid w:val="00C417AF"/>
    <w:rsid w:val="00C42A5F"/>
    <w:rsid w:val="00C4336B"/>
    <w:rsid w:val="00C4450E"/>
    <w:rsid w:val="00C5186B"/>
    <w:rsid w:val="00C51A2B"/>
    <w:rsid w:val="00C51AC6"/>
    <w:rsid w:val="00C525A1"/>
    <w:rsid w:val="00C53817"/>
    <w:rsid w:val="00C53AD2"/>
    <w:rsid w:val="00C53BEF"/>
    <w:rsid w:val="00C54C9B"/>
    <w:rsid w:val="00C573BF"/>
    <w:rsid w:val="00C643E8"/>
    <w:rsid w:val="00C65AA5"/>
    <w:rsid w:val="00C67E8E"/>
    <w:rsid w:val="00C70E0B"/>
    <w:rsid w:val="00C71470"/>
    <w:rsid w:val="00C71C6D"/>
    <w:rsid w:val="00C72CD5"/>
    <w:rsid w:val="00C741D6"/>
    <w:rsid w:val="00C74F41"/>
    <w:rsid w:val="00C75A56"/>
    <w:rsid w:val="00C76E38"/>
    <w:rsid w:val="00C77E57"/>
    <w:rsid w:val="00C81171"/>
    <w:rsid w:val="00C81367"/>
    <w:rsid w:val="00C81428"/>
    <w:rsid w:val="00C83D9B"/>
    <w:rsid w:val="00C84BB2"/>
    <w:rsid w:val="00C920B6"/>
    <w:rsid w:val="00C923C1"/>
    <w:rsid w:val="00C92502"/>
    <w:rsid w:val="00C93041"/>
    <w:rsid w:val="00C93D9D"/>
    <w:rsid w:val="00C940DD"/>
    <w:rsid w:val="00CA0701"/>
    <w:rsid w:val="00CA0C00"/>
    <w:rsid w:val="00CA1029"/>
    <w:rsid w:val="00CA1423"/>
    <w:rsid w:val="00CA5AFE"/>
    <w:rsid w:val="00CA5B43"/>
    <w:rsid w:val="00CA5D7C"/>
    <w:rsid w:val="00CA7456"/>
    <w:rsid w:val="00CA747D"/>
    <w:rsid w:val="00CB00AC"/>
    <w:rsid w:val="00CB00EE"/>
    <w:rsid w:val="00CB45F9"/>
    <w:rsid w:val="00CB7500"/>
    <w:rsid w:val="00CC0A46"/>
    <w:rsid w:val="00CC19A4"/>
    <w:rsid w:val="00CC2C7C"/>
    <w:rsid w:val="00CC3617"/>
    <w:rsid w:val="00CC3ED4"/>
    <w:rsid w:val="00CC7BCA"/>
    <w:rsid w:val="00CD0397"/>
    <w:rsid w:val="00CD19A0"/>
    <w:rsid w:val="00CD4499"/>
    <w:rsid w:val="00CE1615"/>
    <w:rsid w:val="00CF4882"/>
    <w:rsid w:val="00CF5274"/>
    <w:rsid w:val="00CF5ACF"/>
    <w:rsid w:val="00CF6344"/>
    <w:rsid w:val="00CF6A4E"/>
    <w:rsid w:val="00CF7DC1"/>
    <w:rsid w:val="00D000A9"/>
    <w:rsid w:val="00D04B10"/>
    <w:rsid w:val="00D04FB6"/>
    <w:rsid w:val="00D07248"/>
    <w:rsid w:val="00D07783"/>
    <w:rsid w:val="00D115FE"/>
    <w:rsid w:val="00D11657"/>
    <w:rsid w:val="00D11DFD"/>
    <w:rsid w:val="00D14452"/>
    <w:rsid w:val="00D17043"/>
    <w:rsid w:val="00D171E9"/>
    <w:rsid w:val="00D32A24"/>
    <w:rsid w:val="00D32FF8"/>
    <w:rsid w:val="00D3688E"/>
    <w:rsid w:val="00D402CB"/>
    <w:rsid w:val="00D417DB"/>
    <w:rsid w:val="00D42399"/>
    <w:rsid w:val="00D42B3F"/>
    <w:rsid w:val="00D4411D"/>
    <w:rsid w:val="00D45224"/>
    <w:rsid w:val="00D47AE1"/>
    <w:rsid w:val="00D52332"/>
    <w:rsid w:val="00D52D40"/>
    <w:rsid w:val="00D52F03"/>
    <w:rsid w:val="00D55E81"/>
    <w:rsid w:val="00D55E8A"/>
    <w:rsid w:val="00D568F9"/>
    <w:rsid w:val="00D612DA"/>
    <w:rsid w:val="00D6202C"/>
    <w:rsid w:val="00D63AB9"/>
    <w:rsid w:val="00D64130"/>
    <w:rsid w:val="00D64CCD"/>
    <w:rsid w:val="00D720F1"/>
    <w:rsid w:val="00D73812"/>
    <w:rsid w:val="00D739B9"/>
    <w:rsid w:val="00D74D85"/>
    <w:rsid w:val="00D75D25"/>
    <w:rsid w:val="00D87B68"/>
    <w:rsid w:val="00D9348D"/>
    <w:rsid w:val="00D93D43"/>
    <w:rsid w:val="00D94C6D"/>
    <w:rsid w:val="00D95AD9"/>
    <w:rsid w:val="00D972FF"/>
    <w:rsid w:val="00D974FD"/>
    <w:rsid w:val="00DA1C4B"/>
    <w:rsid w:val="00DA291F"/>
    <w:rsid w:val="00DA593E"/>
    <w:rsid w:val="00DA5B14"/>
    <w:rsid w:val="00DA6AE7"/>
    <w:rsid w:val="00DB079F"/>
    <w:rsid w:val="00DB57CE"/>
    <w:rsid w:val="00DB7359"/>
    <w:rsid w:val="00DD0C0E"/>
    <w:rsid w:val="00DD1D55"/>
    <w:rsid w:val="00DD3910"/>
    <w:rsid w:val="00DD5014"/>
    <w:rsid w:val="00DD71DF"/>
    <w:rsid w:val="00DE03AB"/>
    <w:rsid w:val="00DE1606"/>
    <w:rsid w:val="00DE48C4"/>
    <w:rsid w:val="00DF3939"/>
    <w:rsid w:val="00DF515A"/>
    <w:rsid w:val="00DF5EAA"/>
    <w:rsid w:val="00DF749C"/>
    <w:rsid w:val="00DF7AD7"/>
    <w:rsid w:val="00E000F7"/>
    <w:rsid w:val="00E01602"/>
    <w:rsid w:val="00E027B9"/>
    <w:rsid w:val="00E02AD1"/>
    <w:rsid w:val="00E0465B"/>
    <w:rsid w:val="00E05460"/>
    <w:rsid w:val="00E10281"/>
    <w:rsid w:val="00E11473"/>
    <w:rsid w:val="00E12D03"/>
    <w:rsid w:val="00E137A6"/>
    <w:rsid w:val="00E13F2D"/>
    <w:rsid w:val="00E145FD"/>
    <w:rsid w:val="00E14C5D"/>
    <w:rsid w:val="00E15025"/>
    <w:rsid w:val="00E16FCA"/>
    <w:rsid w:val="00E20B23"/>
    <w:rsid w:val="00E21846"/>
    <w:rsid w:val="00E244BA"/>
    <w:rsid w:val="00E24F57"/>
    <w:rsid w:val="00E310BE"/>
    <w:rsid w:val="00E34772"/>
    <w:rsid w:val="00E35A2F"/>
    <w:rsid w:val="00E44782"/>
    <w:rsid w:val="00E462C1"/>
    <w:rsid w:val="00E464C1"/>
    <w:rsid w:val="00E46BC0"/>
    <w:rsid w:val="00E5081B"/>
    <w:rsid w:val="00E52F7B"/>
    <w:rsid w:val="00E616AF"/>
    <w:rsid w:val="00E669AD"/>
    <w:rsid w:val="00E676BA"/>
    <w:rsid w:val="00E678B2"/>
    <w:rsid w:val="00E70EE0"/>
    <w:rsid w:val="00E738C8"/>
    <w:rsid w:val="00E81200"/>
    <w:rsid w:val="00E8127E"/>
    <w:rsid w:val="00E823C2"/>
    <w:rsid w:val="00E82EBF"/>
    <w:rsid w:val="00E83E1A"/>
    <w:rsid w:val="00E84C80"/>
    <w:rsid w:val="00E85A93"/>
    <w:rsid w:val="00E8717F"/>
    <w:rsid w:val="00E876E0"/>
    <w:rsid w:val="00E92325"/>
    <w:rsid w:val="00E937D3"/>
    <w:rsid w:val="00E94200"/>
    <w:rsid w:val="00E948FE"/>
    <w:rsid w:val="00EA35B1"/>
    <w:rsid w:val="00EA4378"/>
    <w:rsid w:val="00EA51A3"/>
    <w:rsid w:val="00EB2150"/>
    <w:rsid w:val="00EB32B6"/>
    <w:rsid w:val="00EB3FB6"/>
    <w:rsid w:val="00EB67CE"/>
    <w:rsid w:val="00EB6DB6"/>
    <w:rsid w:val="00EC2694"/>
    <w:rsid w:val="00EC44D2"/>
    <w:rsid w:val="00EC5F6B"/>
    <w:rsid w:val="00EC7B10"/>
    <w:rsid w:val="00ED00CA"/>
    <w:rsid w:val="00ED0632"/>
    <w:rsid w:val="00ED3CBD"/>
    <w:rsid w:val="00ED4958"/>
    <w:rsid w:val="00ED4CBD"/>
    <w:rsid w:val="00EE1995"/>
    <w:rsid w:val="00EE5F7C"/>
    <w:rsid w:val="00EE678C"/>
    <w:rsid w:val="00EE6FF6"/>
    <w:rsid w:val="00EE7FA5"/>
    <w:rsid w:val="00EF300C"/>
    <w:rsid w:val="00EF44EC"/>
    <w:rsid w:val="00EF5629"/>
    <w:rsid w:val="00EF56A7"/>
    <w:rsid w:val="00EF6B31"/>
    <w:rsid w:val="00EF6DAE"/>
    <w:rsid w:val="00F00E37"/>
    <w:rsid w:val="00F0633F"/>
    <w:rsid w:val="00F10FBF"/>
    <w:rsid w:val="00F141A9"/>
    <w:rsid w:val="00F14BBB"/>
    <w:rsid w:val="00F14CDC"/>
    <w:rsid w:val="00F20A74"/>
    <w:rsid w:val="00F21601"/>
    <w:rsid w:val="00F24E23"/>
    <w:rsid w:val="00F316BA"/>
    <w:rsid w:val="00F3273D"/>
    <w:rsid w:val="00F335D6"/>
    <w:rsid w:val="00F33E0B"/>
    <w:rsid w:val="00F34999"/>
    <w:rsid w:val="00F34B37"/>
    <w:rsid w:val="00F36664"/>
    <w:rsid w:val="00F37288"/>
    <w:rsid w:val="00F43749"/>
    <w:rsid w:val="00F43E89"/>
    <w:rsid w:val="00F509AD"/>
    <w:rsid w:val="00F510FE"/>
    <w:rsid w:val="00F519D3"/>
    <w:rsid w:val="00F619C1"/>
    <w:rsid w:val="00F6318A"/>
    <w:rsid w:val="00F63AAA"/>
    <w:rsid w:val="00F63C00"/>
    <w:rsid w:val="00F63E55"/>
    <w:rsid w:val="00F647BA"/>
    <w:rsid w:val="00F64E9C"/>
    <w:rsid w:val="00F65CAB"/>
    <w:rsid w:val="00F6669E"/>
    <w:rsid w:val="00F67548"/>
    <w:rsid w:val="00F70B68"/>
    <w:rsid w:val="00F70D6C"/>
    <w:rsid w:val="00F738E6"/>
    <w:rsid w:val="00F7581E"/>
    <w:rsid w:val="00F80B3F"/>
    <w:rsid w:val="00F81BC0"/>
    <w:rsid w:val="00F82B6A"/>
    <w:rsid w:val="00F83DC4"/>
    <w:rsid w:val="00F84B5D"/>
    <w:rsid w:val="00F85152"/>
    <w:rsid w:val="00F94AE5"/>
    <w:rsid w:val="00F9646D"/>
    <w:rsid w:val="00FA38AF"/>
    <w:rsid w:val="00FA454E"/>
    <w:rsid w:val="00FA4B0D"/>
    <w:rsid w:val="00FA67FD"/>
    <w:rsid w:val="00FB24F8"/>
    <w:rsid w:val="00FB38E5"/>
    <w:rsid w:val="00FB4A22"/>
    <w:rsid w:val="00FB4BB1"/>
    <w:rsid w:val="00FC32EB"/>
    <w:rsid w:val="00FD0222"/>
    <w:rsid w:val="00FD09EB"/>
    <w:rsid w:val="00FD205D"/>
    <w:rsid w:val="00FD3D6B"/>
    <w:rsid w:val="00FD4C5E"/>
    <w:rsid w:val="00FD4E5B"/>
    <w:rsid w:val="00FD4EDE"/>
    <w:rsid w:val="00FD4FD4"/>
    <w:rsid w:val="00FD68D8"/>
    <w:rsid w:val="00FD6E08"/>
    <w:rsid w:val="00FD73E9"/>
    <w:rsid w:val="00FD76AD"/>
    <w:rsid w:val="00FE1DB8"/>
    <w:rsid w:val="00FE23CB"/>
    <w:rsid w:val="00FE73E7"/>
    <w:rsid w:val="00FE7448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1EFD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paragraph" w:customStyle="1" w:styleId="HEADERTEXT">
    <w:name w:val=".HEADERTEXT"/>
    <w:uiPriority w:val="99"/>
    <w:rsid w:val="00FF05DA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Nonformat">
    <w:name w:val="ConsPlusNonformat"/>
    <w:qFormat/>
    <w:rsid w:val="00FF05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Hyperlink"/>
    <w:basedOn w:val="a1"/>
    <w:uiPriority w:val="99"/>
    <w:unhideWhenUsed/>
    <w:rsid w:val="00591DF9"/>
    <w:rPr>
      <w:color w:val="0563C1" w:themeColor="hyperlink"/>
      <w:u w:val="single"/>
    </w:rPr>
  </w:style>
  <w:style w:type="table" w:styleId="af4">
    <w:name w:val="Table Grid"/>
    <w:basedOn w:val="a2"/>
    <w:rsid w:val="009772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">
    <w:name w:val="Нет списка1"/>
    <w:next w:val="a3"/>
    <w:uiPriority w:val="99"/>
    <w:semiHidden/>
    <w:unhideWhenUsed/>
    <w:rsid w:val="002514D8"/>
  </w:style>
  <w:style w:type="paragraph" w:customStyle="1" w:styleId="ConsPlusNormal">
    <w:name w:val="ConsPlusNormal"/>
    <w:link w:val="ConsPlusNormal0"/>
    <w:rsid w:val="002514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note text"/>
    <w:aliases w:val="Знак Знак Знак"/>
    <w:basedOn w:val="a0"/>
    <w:link w:val="af6"/>
    <w:uiPriority w:val="99"/>
    <w:rsid w:val="002514D8"/>
    <w:rPr>
      <w:sz w:val="20"/>
      <w:szCs w:val="20"/>
    </w:rPr>
  </w:style>
  <w:style w:type="character" w:customStyle="1" w:styleId="af6">
    <w:name w:val="Текст сноски Знак"/>
    <w:aliases w:val="Знак Знак Знак Знак"/>
    <w:basedOn w:val="a1"/>
    <w:link w:val="af5"/>
    <w:uiPriority w:val="99"/>
    <w:rsid w:val="002514D8"/>
  </w:style>
  <w:style w:type="character" w:styleId="af7">
    <w:name w:val="footnote reference"/>
    <w:uiPriority w:val="99"/>
    <w:rsid w:val="002514D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514D8"/>
    <w:rPr>
      <w:rFonts w:ascii="Arial" w:hAnsi="Arial" w:cs="Arial"/>
    </w:rPr>
  </w:style>
  <w:style w:type="paragraph" w:styleId="21">
    <w:name w:val="Body Text Indent 2"/>
    <w:basedOn w:val="a0"/>
    <w:link w:val="22"/>
    <w:rsid w:val="002514D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2514D8"/>
    <w:rPr>
      <w:sz w:val="24"/>
      <w:szCs w:val="24"/>
    </w:rPr>
  </w:style>
  <w:style w:type="paragraph" w:styleId="af8">
    <w:name w:val="Body Text Indent"/>
    <w:basedOn w:val="a0"/>
    <w:link w:val="af9"/>
    <w:uiPriority w:val="99"/>
    <w:rsid w:val="002514D8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8"/>
    <w:uiPriority w:val="99"/>
    <w:rsid w:val="002514D8"/>
    <w:rPr>
      <w:sz w:val="24"/>
      <w:szCs w:val="24"/>
    </w:rPr>
  </w:style>
  <w:style w:type="character" w:customStyle="1" w:styleId="a8">
    <w:name w:val="Абзац списка Знак"/>
    <w:link w:val="a7"/>
    <w:uiPriority w:val="34"/>
    <w:rsid w:val="002514D8"/>
    <w:rPr>
      <w:sz w:val="24"/>
      <w:szCs w:val="24"/>
    </w:rPr>
  </w:style>
  <w:style w:type="paragraph" w:styleId="31">
    <w:name w:val="Body Text 3"/>
    <w:basedOn w:val="a0"/>
    <w:link w:val="32"/>
    <w:rsid w:val="002514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514D8"/>
    <w:rPr>
      <w:sz w:val="16"/>
      <w:szCs w:val="16"/>
    </w:rPr>
  </w:style>
  <w:style w:type="table" w:customStyle="1" w:styleId="12">
    <w:name w:val="Сетка таблицы1"/>
    <w:basedOn w:val="a2"/>
    <w:next w:val="af4"/>
    <w:uiPriority w:val="59"/>
    <w:rsid w:val="002514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Grid Table Light"/>
    <w:basedOn w:val="a2"/>
    <w:uiPriority w:val="40"/>
    <w:rsid w:val="006372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9A1ED-7A09-426D-92E4-E77D13F4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Плотникова Елена Владимировна</cp:lastModifiedBy>
  <cp:revision>3</cp:revision>
  <cp:lastPrinted>2019-04-19T10:03:00Z</cp:lastPrinted>
  <dcterms:created xsi:type="dcterms:W3CDTF">2022-01-19T14:30:00Z</dcterms:created>
  <dcterms:modified xsi:type="dcterms:W3CDTF">2022-01-19T14:36:00Z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