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F" w:rsidRPr="00724A9F" w:rsidRDefault="00D27CDF" w:rsidP="00D27CDF">
      <w:pPr>
        <w:jc w:val="center"/>
        <w:rPr>
          <w:sz w:val="32"/>
          <w:szCs w:val="32"/>
        </w:rPr>
      </w:pPr>
      <w:bookmarkStart w:id="0" w:name="_GoBack"/>
      <w:bookmarkEnd w:id="0"/>
      <w:r w:rsidRPr="00724A9F">
        <w:rPr>
          <w:noProof/>
          <w:sz w:val="32"/>
          <w:szCs w:val="32"/>
        </w:rPr>
        <w:drawing>
          <wp:inline distT="0" distB="0" distL="0" distR="0" wp14:anchorId="6FAA9CF3" wp14:editId="7F53F8CE">
            <wp:extent cx="589915" cy="619125"/>
            <wp:effectExtent l="19050" t="0" r="635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CDF" w:rsidRPr="00724A9F" w:rsidRDefault="00D27CDF" w:rsidP="00D27CDF">
      <w:pPr>
        <w:jc w:val="center"/>
        <w:rPr>
          <w:sz w:val="32"/>
          <w:szCs w:val="32"/>
        </w:rPr>
      </w:pPr>
    </w:p>
    <w:p w:rsidR="00D27CDF" w:rsidRPr="00724A9F" w:rsidRDefault="00D27CDF" w:rsidP="00D27CDF">
      <w:pPr>
        <w:keepNext/>
        <w:jc w:val="center"/>
        <w:outlineLvl w:val="0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>ПРАВИТЕЛЬСТВО САНКТ-ПЕТЕРБУРГА</w:t>
      </w:r>
    </w:p>
    <w:p w:rsidR="00D27CDF" w:rsidRPr="00724A9F" w:rsidRDefault="00D27CDF" w:rsidP="00D27CDF">
      <w:pPr>
        <w:keepNext/>
        <w:jc w:val="center"/>
        <w:outlineLvl w:val="1"/>
        <w:rPr>
          <w:b/>
          <w:sz w:val="32"/>
          <w:szCs w:val="32"/>
        </w:rPr>
      </w:pPr>
    </w:p>
    <w:p w:rsidR="00D27CDF" w:rsidRPr="00724A9F" w:rsidRDefault="00D27CDF" w:rsidP="00D27CDF">
      <w:pPr>
        <w:keepNext/>
        <w:jc w:val="center"/>
        <w:outlineLvl w:val="1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 xml:space="preserve">ПОСТАНОВЛЕНИЕ </w:t>
      </w:r>
    </w:p>
    <w:p w:rsidR="00D27CDF" w:rsidRPr="00724A9F" w:rsidRDefault="00D27CDF" w:rsidP="00D27CDF">
      <w:pPr>
        <w:rPr>
          <w:sz w:val="27"/>
          <w:szCs w:val="27"/>
        </w:rPr>
      </w:pPr>
    </w:p>
    <w:p w:rsidR="00D27CDF" w:rsidRPr="00724A9F" w:rsidRDefault="00D27CDF" w:rsidP="00D27CDF">
      <w:pPr>
        <w:rPr>
          <w:sz w:val="27"/>
          <w:szCs w:val="27"/>
        </w:rPr>
      </w:pPr>
    </w:p>
    <w:p w:rsidR="00D27CDF" w:rsidRPr="00724A9F" w:rsidRDefault="00D27CDF" w:rsidP="00D27CDF">
      <w:pPr>
        <w:tabs>
          <w:tab w:val="left" w:pos="426"/>
        </w:tabs>
        <w:rPr>
          <w:sz w:val="27"/>
          <w:szCs w:val="27"/>
        </w:rPr>
      </w:pPr>
      <w:r w:rsidRPr="00724A9F">
        <w:rPr>
          <w:sz w:val="27"/>
          <w:szCs w:val="27"/>
        </w:rPr>
        <w:t>________________</w:t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  <w:t xml:space="preserve">     №____________</w:t>
      </w:r>
    </w:p>
    <w:p w:rsidR="00D27CDF" w:rsidRPr="00724A9F" w:rsidRDefault="00D27CDF" w:rsidP="00D27CDF">
      <w:pPr>
        <w:tabs>
          <w:tab w:val="left" w:pos="426"/>
        </w:tabs>
        <w:rPr>
          <w:sz w:val="27"/>
          <w:szCs w:val="27"/>
        </w:rPr>
      </w:pPr>
    </w:p>
    <w:p w:rsidR="00CC1450" w:rsidRPr="00724A9F" w:rsidRDefault="00D27CDF" w:rsidP="00CC1450">
      <w:pPr>
        <w:rPr>
          <w:color w:val="000000"/>
        </w:rPr>
      </w:pP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7CF1A4" wp14:editId="7B4F15B0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90999E" id="Прямая соединительная линия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FFFD78" wp14:editId="2EABBA3D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6FFE0D" id="Прямая соединительная линия 21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14813E" wp14:editId="66AEDB26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AA7366" id="Прямая соединительная линия 1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J9A+39sAAAAJAQAADwAAAGRycy9kb3ducmV2&#10;LnhtbEyPTU/DMAyG70j8h8hI3DZ3HYOpazohPu4wisRuWWPaisYpTdaVf48RBzja76vHj/Pt5Do1&#10;0hBazxoW8wQUceVty7WG8uVxtgYVomFrOs+k4YsCbIvzs9xk1p/4mcZdrJVAOGRGQxNjnyGGqiFn&#10;wtz3xJK9+8GZKONQox3MSeCuwzRJrtGZluVCY3q6a6j62B2dhuXn/glLrt5SHO9Xrw+Lsr/CUuvL&#10;i+l2AyrSFP/K8KMv6lCI08Ef2QbVaZitV6lUJUiWoKTwuzgIPb0BLHL8/0HxDQ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CfQPt/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1A2069" wp14:editId="4E5A53A8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5FF400" id="Прямая соединительная линия 1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482301" wp14:editId="3C73C870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A9435D" id="Прямая соединительная линия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DD39E5" wp14:editId="0202CB6E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B63134" id="Прямая соединительная линия 1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42E825" wp14:editId="61D09B39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B1E760" id="Прямая соединительная линия 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DFCB00" wp14:editId="167B8B0E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D2C241" id="Прямая соединительная линия 2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="00CC1450" w:rsidRPr="00724A9F">
        <w:rPr>
          <w:color w:val="000000"/>
        </w:rPr>
        <w:t xml:space="preserve"> </w:t>
      </w:r>
    </w:p>
    <w:p w:rsidR="004053AF" w:rsidRPr="00724A9F" w:rsidRDefault="00CC1450" w:rsidP="004053AF">
      <w:pPr>
        <w:rPr>
          <w:b/>
        </w:rPr>
      </w:pPr>
      <w:r w:rsidRPr="00724A9F">
        <w:rPr>
          <w:color w:val="000000"/>
        </w:rPr>
        <w:t xml:space="preserve">  </w:t>
      </w:r>
      <w:r w:rsidR="00D27CDF" w:rsidRPr="00724A9F">
        <w:rPr>
          <w:b/>
        </w:rPr>
        <w:t xml:space="preserve">О </w:t>
      </w:r>
      <w:r w:rsidR="004053AF" w:rsidRPr="00724A9F">
        <w:rPr>
          <w:b/>
        </w:rPr>
        <w:t xml:space="preserve">государственной информационной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системе Санкт-Петербурга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«Автоматизированная информационная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>система «Контроль строительства»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и </w:t>
      </w:r>
      <w:proofErr w:type="gramStart"/>
      <w:r w:rsidRPr="00724A9F">
        <w:rPr>
          <w:b/>
        </w:rPr>
        <w:t>внесении</w:t>
      </w:r>
      <w:proofErr w:type="gramEnd"/>
      <w:r w:rsidRPr="00724A9F">
        <w:rPr>
          <w:b/>
        </w:rPr>
        <w:t xml:space="preserve"> изменений в постановление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Правительства Санкт-Петербурга </w:t>
      </w:r>
    </w:p>
    <w:p w:rsidR="00D27CDF" w:rsidRPr="00724A9F" w:rsidRDefault="004053AF" w:rsidP="004053AF">
      <w:pPr>
        <w:ind w:firstLine="142"/>
        <w:rPr>
          <w:color w:val="000000"/>
        </w:rPr>
      </w:pPr>
      <w:r w:rsidRPr="00724A9F">
        <w:rPr>
          <w:b/>
        </w:rPr>
        <w:t>от 28.04.2004 № 650»</w:t>
      </w:r>
    </w:p>
    <w:p w:rsidR="00D27CDF" w:rsidRPr="00724A9F" w:rsidRDefault="00D27CDF" w:rsidP="00D27CDF">
      <w:pPr>
        <w:rPr>
          <w:b/>
        </w:rPr>
      </w:pPr>
    </w:p>
    <w:p w:rsidR="00D27CDF" w:rsidRPr="00724A9F" w:rsidRDefault="00D27CDF" w:rsidP="00D27CD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27CDF" w:rsidRPr="00724A9F" w:rsidRDefault="00F9357F" w:rsidP="00D27CDF">
      <w:pPr>
        <w:pStyle w:val="3"/>
        <w:ind w:firstLine="0"/>
        <w:rPr>
          <w:rFonts w:eastAsia="Calibri"/>
        </w:rPr>
      </w:pPr>
      <w:r w:rsidRPr="00724A9F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C925993" wp14:editId="35832CCD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2A1" w:rsidRDefault="00B932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B932A1" w:rsidRDefault="00B932A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2E26" w:rsidRPr="00724A9F" w:rsidRDefault="004053AF" w:rsidP="00771184">
      <w:pPr>
        <w:ind w:firstLine="567"/>
        <w:jc w:val="both"/>
        <w:rPr>
          <w:rFonts w:eastAsia="Calibri"/>
          <w:lang w:eastAsia="en-US"/>
        </w:rPr>
      </w:pPr>
      <w:proofErr w:type="gramStart"/>
      <w:r w:rsidRPr="00724A9F">
        <w:rPr>
          <w:rFonts w:eastAsia="Calibri"/>
          <w:lang w:eastAsia="en-US"/>
        </w:rPr>
        <w:t xml:space="preserve">В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 w:rsidRPr="00724A9F">
        <w:rPr>
          <w:rFonts w:eastAsia="Calibri"/>
          <w:lang w:eastAsia="en-US"/>
        </w:rPr>
        <w:br/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</w:t>
      </w:r>
      <w:r w:rsidRPr="00724A9F">
        <w:rPr>
          <w:rFonts w:eastAsia="Calibri"/>
          <w:lang w:eastAsia="en-US"/>
        </w:rPr>
        <w:br/>
        <w:t>№ 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</w:t>
      </w:r>
      <w:proofErr w:type="gramEnd"/>
      <w:r w:rsidRPr="00724A9F">
        <w:rPr>
          <w:rFonts w:eastAsia="Calibri"/>
          <w:lang w:eastAsia="en-US"/>
        </w:rPr>
        <w:t xml:space="preserve"> информации», Законом Санкт-Петербурга </w:t>
      </w:r>
      <w:r w:rsidRPr="00724A9F">
        <w:rPr>
          <w:rFonts w:eastAsia="Calibri"/>
          <w:lang w:eastAsia="en-US"/>
        </w:rPr>
        <w:br/>
        <w:t xml:space="preserve">от 01.07.2009 № 371-70 «О государственных информационных системах </w:t>
      </w:r>
      <w:r w:rsidR="00085493" w:rsidRPr="00724A9F">
        <w:rPr>
          <w:rFonts w:eastAsia="Calibri"/>
          <w:lang w:eastAsia="en-US"/>
        </w:rPr>
        <w:br/>
      </w:r>
      <w:r w:rsidRPr="00724A9F">
        <w:rPr>
          <w:rFonts w:eastAsia="Calibri"/>
          <w:lang w:eastAsia="en-US"/>
        </w:rPr>
        <w:t xml:space="preserve">Санкт-Петербурга» и постановлением Правительства Санкт-Петербурга от 24.10.2016 </w:t>
      </w:r>
      <w:r w:rsidRPr="00724A9F">
        <w:rPr>
          <w:rFonts w:eastAsia="Calibri"/>
          <w:lang w:eastAsia="en-US"/>
        </w:rPr>
        <w:br/>
        <w:t xml:space="preserve">№ 928 «О мерах по реализации постановления Правительства Российской Федерации </w:t>
      </w:r>
      <w:r w:rsidRPr="00724A9F">
        <w:rPr>
          <w:rFonts w:eastAsia="Calibri"/>
          <w:lang w:eastAsia="en-US"/>
        </w:rPr>
        <w:br/>
        <w:t>от 06.07.2015 № 676» Правительство Санкт-Петербурга</w:t>
      </w:r>
    </w:p>
    <w:p w:rsidR="00B24DF6" w:rsidRPr="00724A9F" w:rsidRDefault="00B24DF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724A9F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724A9F">
        <w:rPr>
          <w:b/>
          <w:szCs w:val="23"/>
        </w:rPr>
        <w:t>П</w:t>
      </w:r>
      <w:proofErr w:type="gramEnd"/>
      <w:r w:rsidRPr="00724A9F">
        <w:rPr>
          <w:b/>
          <w:szCs w:val="23"/>
        </w:rPr>
        <w:t xml:space="preserve"> О С Т А Н О В Л Я Е Т:</w:t>
      </w:r>
    </w:p>
    <w:p w:rsidR="00564023" w:rsidRPr="00724A9F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000167" w:rsidRPr="00724A9F" w:rsidRDefault="00000167" w:rsidP="004053AF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</w:t>
      </w:r>
      <w:r w:rsidR="00526BEF" w:rsidRPr="00724A9F">
        <w:t> </w:t>
      </w:r>
      <w:r w:rsidRPr="00724A9F">
        <w:rPr>
          <w:rFonts w:eastAsia="Arial Unicode MS"/>
          <w:bdr w:val="nil"/>
        </w:rPr>
        <w:t xml:space="preserve">Преобразовать государственную информационную систему Санкт-Петербурга </w:t>
      </w:r>
      <w:r w:rsidRPr="00724A9F">
        <w:rPr>
          <w:rFonts w:eastAsia="Arial Unicode MS"/>
          <w:bdr w:val="nil"/>
        </w:rPr>
        <w:br/>
        <w:t xml:space="preserve">«Автоматизированная информационная система Комитета по строительству» (регистрационный номер в Реестре государственных информационных систем </w:t>
      </w:r>
      <w:r w:rsidRPr="00724A9F">
        <w:rPr>
          <w:rFonts w:eastAsia="Arial Unicode MS"/>
          <w:bdr w:val="nil"/>
        </w:rPr>
        <w:br/>
        <w:t xml:space="preserve">Санкт-Петербурга № 2176) в государственную информационную систему </w:t>
      </w:r>
      <w:r w:rsidRPr="00724A9F">
        <w:rPr>
          <w:rFonts w:eastAsia="Arial Unicode MS"/>
          <w:bdr w:val="nil"/>
        </w:rPr>
        <w:br/>
        <w:t xml:space="preserve">Санкт-Петербурга </w:t>
      </w:r>
      <w:r w:rsidR="004005E4" w:rsidRPr="00724A9F">
        <w:rPr>
          <w:rFonts w:eastAsia="Arial Unicode MS"/>
          <w:bdr w:val="nil"/>
        </w:rPr>
        <w:t>«Автоматизированная информационная система «Контроль строительства».</w:t>
      </w:r>
    </w:p>
    <w:p w:rsidR="004053AF" w:rsidRPr="00724A9F" w:rsidRDefault="004005E4" w:rsidP="004053AF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</w:t>
      </w:r>
      <w:r w:rsidR="004053AF" w:rsidRPr="00724A9F">
        <w:rPr>
          <w:rFonts w:eastAsia="Arial Unicode MS"/>
          <w:bdr w:val="nil"/>
        </w:rPr>
        <w:t>.</w:t>
      </w:r>
      <w:r w:rsidR="004053AF"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 xml:space="preserve">Утвердить Положение о государственной информационной системе </w:t>
      </w:r>
      <w:r w:rsidR="004053AF" w:rsidRPr="00724A9F">
        <w:rPr>
          <w:rFonts w:eastAsia="Arial Unicode MS"/>
          <w:color w:val="000000"/>
          <w:bdr w:val="nil"/>
        </w:rPr>
        <w:br/>
        <w:t xml:space="preserve">Санкт-Петербурга </w:t>
      </w:r>
      <w:r w:rsidR="004053AF" w:rsidRPr="00724A9F">
        <w:rPr>
          <w:rFonts w:eastAsia="Arial Unicode MS"/>
          <w:bdr w:val="nil"/>
        </w:rPr>
        <w:t xml:space="preserve">«Автоматизированная информационная система «Контроль строительства» </w:t>
      </w:r>
      <w:r w:rsidR="009F2B26" w:rsidRPr="00724A9F">
        <w:rPr>
          <w:rFonts w:eastAsia="Arial Unicode MS"/>
          <w:color w:val="000000"/>
          <w:bdr w:val="nil"/>
        </w:rPr>
        <w:t>(далее – </w:t>
      </w:r>
      <w:r w:rsidR="004053AF" w:rsidRPr="00724A9F">
        <w:rPr>
          <w:rFonts w:eastAsia="Arial Unicode MS"/>
          <w:color w:val="000000"/>
          <w:bdr w:val="nil"/>
        </w:rPr>
        <w:t>АИС КС).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</w:t>
      </w:r>
      <w:r w:rsidR="004053AF"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>Установить, что: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.1. </w:t>
      </w:r>
      <w:r w:rsidR="004053AF" w:rsidRPr="00724A9F">
        <w:rPr>
          <w:rFonts w:eastAsia="Arial Unicode MS"/>
          <w:color w:val="000000"/>
          <w:bdr w:val="nil"/>
        </w:rPr>
        <w:t xml:space="preserve">Оператором АИС КС является </w:t>
      </w:r>
      <w:r w:rsidR="004053AF" w:rsidRPr="00724A9F">
        <w:rPr>
          <w:rFonts w:eastAsia="Arial Unicode MS"/>
          <w:bdr w:val="nil"/>
        </w:rPr>
        <w:t>Ко</w:t>
      </w:r>
      <w:r w:rsidR="009F2B26" w:rsidRPr="00724A9F">
        <w:rPr>
          <w:rFonts w:eastAsia="Arial Unicode MS"/>
          <w:bdr w:val="nil"/>
        </w:rPr>
        <w:t>митет по строительству (далее – </w:t>
      </w:r>
      <w:r w:rsidR="004053AF" w:rsidRPr="00724A9F">
        <w:rPr>
          <w:rFonts w:eastAsia="Arial Unicode MS"/>
          <w:bdr w:val="nil"/>
        </w:rPr>
        <w:t>Комитет).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.2. Операторами автоматизированных систем, входящих в состав АИС КС, являются исполнительные органы государственной вл</w:t>
      </w:r>
      <w:r w:rsidR="009F2B26" w:rsidRPr="00724A9F">
        <w:rPr>
          <w:rFonts w:eastAsia="Arial Unicode MS"/>
          <w:bdr w:val="nil"/>
        </w:rPr>
        <w:t xml:space="preserve">асти Санкт-Петербурга </w:t>
      </w:r>
      <w:r w:rsidR="009F2B26" w:rsidRPr="00724A9F">
        <w:rPr>
          <w:rFonts w:eastAsia="Arial Unicode MS"/>
          <w:bdr w:val="nil"/>
        </w:rPr>
        <w:br/>
        <w:t>(далее – </w:t>
      </w:r>
      <w:r w:rsidR="004053AF" w:rsidRPr="00724A9F">
        <w:rPr>
          <w:rFonts w:eastAsia="Arial Unicode MS"/>
          <w:bdr w:val="nil"/>
        </w:rPr>
        <w:t>исполнительные органы) в соответствии</w:t>
      </w:r>
      <w:r w:rsidR="00321E7D" w:rsidRPr="00724A9F">
        <w:rPr>
          <w:rFonts w:eastAsia="Arial Unicode MS"/>
          <w:bdr w:val="nil"/>
        </w:rPr>
        <w:t xml:space="preserve"> с Перечнем согласно приложению</w:t>
      </w:r>
      <w:r w:rsidRPr="00724A9F">
        <w:rPr>
          <w:rFonts w:eastAsia="Arial Unicode MS"/>
          <w:bdr w:val="nil"/>
        </w:rPr>
        <w:t xml:space="preserve"> № 1</w:t>
      </w:r>
      <w:r w:rsidR="004053AF" w:rsidRPr="00724A9F">
        <w:rPr>
          <w:rFonts w:eastAsia="Arial Unicode MS"/>
          <w:bdr w:val="nil"/>
        </w:rPr>
        <w:t xml:space="preserve"> </w:t>
      </w:r>
      <w:r w:rsidR="004053AF" w:rsidRPr="00724A9F">
        <w:rPr>
          <w:rFonts w:eastAsia="Arial Unicode MS"/>
          <w:bdr w:val="nil"/>
        </w:rPr>
        <w:br/>
        <w:t>к постановлению.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3</w:t>
      </w:r>
      <w:r w:rsidR="004053AF" w:rsidRPr="00724A9F">
        <w:rPr>
          <w:rFonts w:eastAsia="Arial Unicode MS"/>
          <w:bdr w:val="nil"/>
        </w:rPr>
        <w:t xml:space="preserve">.3. Правомочия обладателя информации, содержащейся в АИС КС, от имени </w:t>
      </w:r>
      <w:r w:rsidR="004053AF" w:rsidRPr="00724A9F">
        <w:rPr>
          <w:rFonts w:eastAsia="Arial Unicode MS"/>
          <w:bdr w:val="nil"/>
        </w:rPr>
        <w:br/>
        <w:t>Санкт-Петербурга осуществляет Комитет.</w:t>
      </w:r>
    </w:p>
    <w:p w:rsidR="004053AF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.4. </w:t>
      </w:r>
      <w:r w:rsidR="00A47A83" w:rsidRPr="00724A9F">
        <w:rPr>
          <w:rFonts w:eastAsia="Arial Unicode MS"/>
          <w:bdr w:val="nil"/>
        </w:rPr>
        <w:t>Создание, развитие и сопровождение АИС КС обеспечивает Комитет</w:t>
      </w:r>
      <w:r w:rsidR="00A47A83" w:rsidRPr="00724A9F">
        <w:rPr>
          <w:rFonts w:eastAsia="Arial Unicode MS"/>
          <w:bdr w:val="nil"/>
        </w:rPr>
        <w:br/>
        <w:t>по информатизации и связи</w:t>
      </w:r>
      <w:r w:rsidR="004053AF" w:rsidRPr="00724A9F">
        <w:rPr>
          <w:rFonts w:eastAsia="Arial Unicode MS"/>
          <w:bdr w:val="nil"/>
        </w:rPr>
        <w:t>.</w:t>
      </w:r>
    </w:p>
    <w:p w:rsidR="00A47A83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4</w:t>
      </w:r>
      <w:r w:rsidR="004053AF" w:rsidRPr="00724A9F">
        <w:rPr>
          <w:rFonts w:eastAsia="Arial Unicode MS"/>
          <w:bdr w:val="nil"/>
        </w:rPr>
        <w:t>. </w:t>
      </w:r>
      <w:r w:rsidR="00A47A83" w:rsidRPr="00724A9F">
        <w:rPr>
          <w:rFonts w:eastAsia="Arial Unicode MS"/>
          <w:bdr w:val="nil"/>
        </w:rPr>
        <w:t>Комитету по согласованию с Комитетом по информатизации и связи в течение 60 дней разработать проект типового соглашения об информационном взаимодействии</w:t>
      </w:r>
      <w:r w:rsidR="00A47A83" w:rsidRPr="00724A9F">
        <w:rPr>
          <w:rFonts w:eastAsia="Arial Unicode MS"/>
          <w:bdr w:val="nil"/>
        </w:rPr>
        <w:br/>
        <w:t>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АИС КС, согласно приложению № 2 к постановлению.</w:t>
      </w:r>
    </w:p>
    <w:p w:rsidR="00A47A83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5</w:t>
      </w:r>
      <w:r w:rsidR="00B824A2" w:rsidRPr="00724A9F">
        <w:rPr>
          <w:rFonts w:eastAsia="Arial Unicode MS"/>
          <w:bdr w:val="nil"/>
        </w:rPr>
        <w:t>. </w:t>
      </w:r>
      <w:r w:rsidR="00A47A83" w:rsidRPr="00724A9F">
        <w:rPr>
          <w:rFonts w:eastAsia="Arial Unicode MS"/>
          <w:bdr w:val="nil"/>
        </w:rPr>
        <w:t>Исполнительным органам, указанным в приложении № 2 к постановлению,</w:t>
      </w:r>
      <w:r w:rsidR="00A47A83" w:rsidRPr="00724A9F">
        <w:rPr>
          <w:rFonts w:eastAsia="Arial Unicode MS"/>
          <w:bdr w:val="nil"/>
        </w:rPr>
        <w:br/>
        <w:t>в течение 30 дней пос</w:t>
      </w:r>
      <w:r w:rsidRPr="00724A9F">
        <w:rPr>
          <w:rFonts w:eastAsia="Arial Unicode MS"/>
          <w:bdr w:val="nil"/>
        </w:rPr>
        <w:t>ле выполнения Комитетом пункта 4</w:t>
      </w:r>
      <w:r w:rsidR="00A47A83" w:rsidRPr="00724A9F">
        <w:rPr>
          <w:rFonts w:eastAsia="Arial Unicode MS"/>
          <w:bdr w:val="nil"/>
        </w:rPr>
        <w:t xml:space="preserve"> постановления согласовать</w:t>
      </w:r>
      <w:r w:rsidR="00A47A83" w:rsidRPr="00724A9F">
        <w:rPr>
          <w:rFonts w:eastAsia="Arial Unicode MS"/>
          <w:bdr w:val="nil"/>
        </w:rPr>
        <w:br/>
        <w:t xml:space="preserve">и подписать соглашения об информационном взаимодействии и направить </w:t>
      </w:r>
      <w:r w:rsidR="00A47A83" w:rsidRPr="00724A9F">
        <w:rPr>
          <w:rFonts w:eastAsia="Arial Unicode MS"/>
          <w:bdr w:val="nil"/>
        </w:rPr>
        <w:br/>
        <w:t>их в Комитет.</w:t>
      </w:r>
    </w:p>
    <w:p w:rsidR="004053AF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6</w:t>
      </w:r>
      <w:r w:rsidR="004053AF" w:rsidRPr="00724A9F">
        <w:rPr>
          <w:rFonts w:eastAsia="Arial Unicode MS"/>
          <w:color w:val="000000"/>
          <w:bdr w:val="nil"/>
        </w:rPr>
        <w:t>.</w:t>
      </w:r>
      <w:r w:rsidR="004053AF" w:rsidRPr="00724A9F">
        <w:rPr>
          <w:rFonts w:eastAsia="Arial Unicode MS"/>
          <w:color w:val="000000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 xml:space="preserve">Внести изменения в Положение о Комитете по строительству, утвержденное постановлением Правительства Санкт-Петербурга от 28.04.2004 № 650», дополнив </w:t>
      </w:r>
      <w:r w:rsidR="004053AF" w:rsidRPr="00724A9F">
        <w:rPr>
          <w:rFonts w:eastAsia="Arial Unicode MS"/>
          <w:color w:val="000000"/>
          <w:bdr w:val="nil"/>
        </w:rPr>
        <w:br/>
        <w:t>его пунктами 3.</w:t>
      </w:r>
      <w:r w:rsidR="00800030" w:rsidRPr="00724A9F">
        <w:rPr>
          <w:rFonts w:eastAsia="Arial Unicode MS"/>
          <w:color w:val="000000"/>
          <w:bdr w:val="nil"/>
        </w:rPr>
        <w:t>30</w:t>
      </w:r>
      <w:r w:rsidR="004053AF" w:rsidRPr="00724A9F">
        <w:rPr>
          <w:rFonts w:eastAsia="Arial Unicode MS"/>
          <w:color w:val="000000"/>
          <w:bdr w:val="nil"/>
        </w:rPr>
        <w:t xml:space="preserve"> - 3.3</w:t>
      </w:r>
      <w:r w:rsidR="00800030" w:rsidRPr="00724A9F">
        <w:rPr>
          <w:rFonts w:eastAsia="Arial Unicode MS"/>
          <w:color w:val="000000"/>
          <w:bdr w:val="nil"/>
        </w:rPr>
        <w:t>3</w:t>
      </w:r>
      <w:r w:rsidR="004053AF" w:rsidRPr="00724A9F">
        <w:rPr>
          <w:rFonts w:eastAsia="Arial Unicode MS"/>
          <w:color w:val="000000"/>
          <w:bdr w:val="nil"/>
        </w:rPr>
        <w:t xml:space="preserve"> следующего содержания: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«3.</w:t>
      </w:r>
      <w:r w:rsidR="00800030" w:rsidRPr="00724A9F">
        <w:rPr>
          <w:rFonts w:eastAsia="Arial Unicode MS"/>
          <w:color w:val="000000"/>
          <w:bdr w:val="nil"/>
        </w:rPr>
        <w:t>30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1</w:t>
      </w:r>
      <w:r w:rsidRPr="00724A9F">
        <w:rPr>
          <w:rFonts w:eastAsia="Arial Unicode MS"/>
          <w:color w:val="000000"/>
          <w:bdr w:val="nil"/>
        </w:rPr>
        <w:t xml:space="preserve">. Обеспечивать в пределах своей компетенции предоставление </w:t>
      </w:r>
      <w:r w:rsidRPr="00724A9F">
        <w:rPr>
          <w:rFonts w:eastAsia="Arial Unicode MS"/>
          <w:color w:val="000000"/>
          <w:bdr w:val="nil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2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государственных информационных системах Санкт-Петербурга, в пределах своей компетенции.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3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Обеспечивать защиту информации, обладателем которой является Комитет, </w:t>
      </w:r>
      <w:r w:rsidRPr="00724A9F">
        <w:rPr>
          <w:rFonts w:eastAsia="Arial Unicode MS"/>
          <w:color w:val="000000"/>
          <w:bdr w:val="nil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7</w:t>
      </w:r>
      <w:r w:rsidR="004053AF" w:rsidRPr="00724A9F">
        <w:rPr>
          <w:rFonts w:eastAsia="Arial Unicode MS"/>
          <w:color w:val="000000"/>
          <w:bdr w:val="nil"/>
        </w:rPr>
        <w:t>.</w:t>
      </w:r>
      <w:r w:rsidR="004053AF" w:rsidRPr="00724A9F">
        <w:rPr>
          <w:rFonts w:eastAsia="Arial Unicode MS"/>
          <w:color w:val="000000"/>
          <w:bdr w:val="nil"/>
          <w:lang w:val="en-US"/>
        </w:rPr>
        <w:t> </w:t>
      </w:r>
      <w:proofErr w:type="gramStart"/>
      <w:r w:rsidR="004053AF" w:rsidRPr="00724A9F">
        <w:rPr>
          <w:rFonts w:eastAsia="Arial Unicode MS"/>
          <w:color w:val="000000"/>
          <w:bdr w:val="nil"/>
        </w:rPr>
        <w:t>Контроль за</w:t>
      </w:r>
      <w:proofErr w:type="gramEnd"/>
      <w:r w:rsidR="004053AF" w:rsidRPr="00724A9F">
        <w:rPr>
          <w:rFonts w:eastAsia="Arial Unicode MS"/>
          <w:color w:val="000000"/>
          <w:bdr w:val="nil"/>
        </w:rPr>
        <w:t xml:space="preserve"> выполнением постановления возложить на вице-губернатора </w:t>
      </w:r>
      <w:r w:rsidR="004053AF" w:rsidRPr="00724A9F">
        <w:rPr>
          <w:rFonts w:eastAsia="Arial Unicode MS"/>
          <w:color w:val="000000"/>
          <w:bdr w:val="nil"/>
        </w:rPr>
        <w:br/>
        <w:t>Санкт-Петербурга Линченко Н.В.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3B2BCB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</w:pPr>
      <w:bookmarkStart w:id="1" w:name="_heading=h.1fob9te" w:colFirst="0" w:colLast="0"/>
      <w:bookmarkEnd w:id="1"/>
      <w:r w:rsidRPr="00724A9F">
        <w:rPr>
          <w:rFonts w:eastAsia="Arial Unicode MS"/>
          <w:b/>
          <w:color w:val="000000"/>
          <w:bdr w:val="nil"/>
        </w:rPr>
        <w:t xml:space="preserve">       </w:t>
      </w:r>
      <w:r w:rsidR="004053AF" w:rsidRPr="00724A9F">
        <w:rPr>
          <w:rFonts w:eastAsia="Arial Unicode MS"/>
          <w:b/>
          <w:color w:val="000000"/>
          <w:bdr w:val="nil"/>
        </w:rPr>
        <w:t>Губернатор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  <w:sectPr w:rsidR="004053AF" w:rsidRPr="00724A9F" w:rsidSect="000B5CC6">
          <w:headerReference w:type="default" r:id="rId10"/>
          <w:pgSz w:w="11900" w:h="16840"/>
          <w:pgMar w:top="1134" w:right="843" w:bottom="1134" w:left="1700" w:header="708" w:footer="708" w:gutter="0"/>
          <w:pgNumType w:start="1"/>
          <w:cols w:space="720" w:equalWidth="0">
            <w:col w:w="9357"/>
          </w:cols>
          <w:titlePg/>
        </w:sectPr>
      </w:pPr>
      <w:r w:rsidRPr="00724A9F">
        <w:rPr>
          <w:rFonts w:eastAsia="Arial Unicode MS"/>
          <w:b/>
          <w:color w:val="000000"/>
          <w:bdr w:val="nil"/>
        </w:rPr>
        <w:t>Санкт-Петербурга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  <w:t xml:space="preserve">                     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="00B21333" w:rsidRPr="00724A9F">
        <w:rPr>
          <w:rFonts w:eastAsia="Arial Unicode MS"/>
          <w:b/>
          <w:color w:val="000000"/>
          <w:bdr w:val="nil"/>
        </w:rPr>
        <w:t xml:space="preserve">  </w:t>
      </w:r>
      <w:r w:rsidRPr="00724A9F">
        <w:rPr>
          <w:rFonts w:eastAsia="Arial Unicode MS"/>
          <w:b/>
          <w:color w:val="000000"/>
          <w:bdr w:val="nil"/>
        </w:rPr>
        <w:t xml:space="preserve">   </w:t>
      </w:r>
      <w:proofErr w:type="spellStart"/>
      <w:r w:rsidRPr="00724A9F">
        <w:rPr>
          <w:rFonts w:eastAsia="Arial Unicode MS"/>
          <w:b/>
          <w:color w:val="000000"/>
          <w:bdr w:val="nil"/>
        </w:rPr>
        <w:t>А.Д.Беглов</w:t>
      </w:r>
      <w:proofErr w:type="spellEnd"/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lastRenderedPageBreak/>
        <w:t>УТВЕРЖДЕНО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постановлением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Правительства Санкт-Петербурга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от __________ №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________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ПОЛОЖЕНИЕ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 xml:space="preserve">о государственной информационной системе Санкт-Петербурга </w:t>
      </w:r>
      <w:r w:rsidRPr="00724A9F">
        <w:rPr>
          <w:rFonts w:eastAsia="Arial Unicode MS"/>
          <w:b/>
          <w:color w:val="000000"/>
          <w:bdr w:val="nil"/>
        </w:rPr>
        <w:br/>
        <w:t xml:space="preserve">«Автоматизированная информационная система </w:t>
      </w:r>
      <w:r w:rsidR="00B21333" w:rsidRPr="00724A9F">
        <w:rPr>
          <w:rFonts w:eastAsia="Arial Unicode MS"/>
          <w:b/>
          <w:color w:val="000000"/>
          <w:bdr w:val="nil"/>
        </w:rPr>
        <w:t>«Контроль строительства</w:t>
      </w:r>
      <w:r w:rsidRPr="00724A9F">
        <w:rPr>
          <w:rFonts w:eastAsia="Arial Unicode MS"/>
          <w:b/>
          <w:color w:val="000000"/>
          <w:bdr w:val="nil"/>
        </w:rPr>
        <w:t>»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1. Общие положения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3B2BC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1.1.</w:t>
      </w:r>
      <w:r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bdr w:val="nil"/>
        </w:rPr>
        <w:t xml:space="preserve">Настоящее Положение определяет назначение, цели создания, функции, полномочия оператора, правовые основания обработки персональных данных, состав </w:t>
      </w:r>
      <w:r w:rsidR="004053AF" w:rsidRPr="00724A9F">
        <w:rPr>
          <w:rFonts w:eastAsia="Arial Unicode MS"/>
          <w:bdr w:val="nil"/>
        </w:rPr>
        <w:br/>
        <w:t>и описание государственной информац</w:t>
      </w:r>
      <w:r w:rsidR="00D00801" w:rsidRPr="00724A9F">
        <w:rPr>
          <w:rFonts w:eastAsia="Arial Unicode MS"/>
          <w:bdr w:val="nil"/>
        </w:rPr>
        <w:t xml:space="preserve">ионной системы Санкт-Петербурга </w:t>
      </w:r>
      <w:r w:rsidR="004053AF" w:rsidRPr="00724A9F">
        <w:rPr>
          <w:rFonts w:eastAsia="Arial Unicode MS"/>
          <w:bdr w:val="nil"/>
        </w:rPr>
        <w:t xml:space="preserve">«Автоматизированная информационная система </w:t>
      </w:r>
      <w:r w:rsidR="00B21333" w:rsidRPr="00724A9F">
        <w:rPr>
          <w:rFonts w:eastAsia="Arial Unicode MS"/>
          <w:bdr w:val="nil"/>
        </w:rPr>
        <w:t>«Контроль строительства</w:t>
      </w:r>
      <w:r w:rsidR="004053AF" w:rsidRPr="00724A9F">
        <w:rPr>
          <w:rFonts w:eastAsia="Arial Unicode MS"/>
          <w:bdr w:val="nil"/>
        </w:rPr>
        <w:t xml:space="preserve">» </w:t>
      </w:r>
      <w:r w:rsidR="00B21333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(далее – АИС КС), а также порядок предоставления и распространения информации, содержащейся в АИС КС, и порядок доступа к информации, содержащейся в АИС КС.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1.2. АИС КС </w:t>
      </w:r>
      <w:r w:rsidRPr="00724A9F">
        <w:rPr>
          <w:rFonts w:eastAsia="Arial Unicode MS"/>
          <w:color w:val="000000"/>
          <w:bdr w:val="nil"/>
        </w:rPr>
        <w:t>предназначена для автоматизации следующих полномочий следующих исполнительных органов государст</w:t>
      </w:r>
      <w:r w:rsidR="003B2BCB" w:rsidRPr="00724A9F">
        <w:rPr>
          <w:rFonts w:eastAsia="Arial Unicode MS"/>
          <w:color w:val="000000"/>
          <w:bdr w:val="nil"/>
        </w:rPr>
        <w:t xml:space="preserve">венной власти Санкт-Петербурга </w:t>
      </w:r>
      <w:r w:rsidR="003B2BCB" w:rsidRPr="00724A9F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(далее – исполнительные органы)</w:t>
      </w:r>
      <w:r w:rsidRPr="00724A9F">
        <w:rPr>
          <w:rFonts w:eastAsia="Arial Unicode MS"/>
          <w:bdr w:val="nil"/>
        </w:rPr>
        <w:t>: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1.2.1. Комитета по строительству (далее </w:t>
      </w:r>
      <w:r w:rsidRPr="00724A9F">
        <w:rPr>
          <w:rFonts w:eastAsia="Arial Unicode MS"/>
          <w:bdr w:val="nil"/>
        </w:rPr>
        <w:t>–</w:t>
      </w:r>
      <w:r w:rsidRPr="00724A9F">
        <w:rPr>
          <w:rFonts w:eastAsia="Arial Unicode MS"/>
          <w:color w:val="000000"/>
          <w:bdr w:val="nil"/>
        </w:rPr>
        <w:t xml:space="preserve"> Комитет):</w:t>
      </w:r>
    </w:p>
    <w:p w:rsidR="004053AF" w:rsidRPr="00724A9F" w:rsidRDefault="009A7D5B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4053AF" w:rsidRPr="00724A9F">
        <w:rPr>
          <w:rFonts w:eastAsia="Arial Unicode MS"/>
          <w:bdr w:val="nil"/>
        </w:rPr>
        <w:t xml:space="preserve"> установленном порядке осуществлять полномочия главного распорядителя с</w:t>
      </w:r>
      <w:r w:rsidRPr="00724A9F">
        <w:rPr>
          <w:rFonts w:eastAsia="Arial Unicode MS"/>
          <w:bdr w:val="nil"/>
        </w:rPr>
        <w:t>редств бюджета Санкт-Петербурга;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2D2D2D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существлять полномочия государственного заказчика 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</w:t>
      </w:r>
      <w:r w:rsidR="004053AF" w:rsidRPr="00724A9F">
        <w:rPr>
          <w:rFonts w:eastAsia="Arial Unicode MS"/>
          <w:color w:val="000000"/>
          <w:bdr w:val="nil"/>
        </w:rPr>
        <w:t xml:space="preserve">беспечивать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</w:t>
      </w:r>
      <w:r w:rsidR="00321E7D" w:rsidRPr="00724A9F">
        <w:rPr>
          <w:rFonts w:eastAsia="Arial Unicode MS"/>
          <w:color w:val="000000"/>
          <w:bdr w:val="nil"/>
        </w:rPr>
        <w:br/>
      </w:r>
      <w:r w:rsidR="004053AF" w:rsidRPr="00724A9F">
        <w:rPr>
          <w:rFonts w:eastAsia="Arial Unicode MS"/>
          <w:color w:val="000000"/>
          <w:bdr w:val="nil"/>
        </w:rPr>
        <w:t xml:space="preserve">в Санкт-Петербурге, объектов инженерной инфраструктуры Санкт-Петербурга </w:t>
      </w:r>
      <w:r w:rsidR="00321E7D" w:rsidRPr="00724A9F">
        <w:rPr>
          <w:rFonts w:eastAsia="Arial Unicode MS"/>
          <w:color w:val="000000"/>
          <w:bdr w:val="nil"/>
        </w:rPr>
        <w:br/>
      </w:r>
      <w:r w:rsidR="004053AF" w:rsidRPr="00724A9F">
        <w:rPr>
          <w:rFonts w:eastAsia="Arial Unicode MS"/>
          <w:color w:val="000000"/>
          <w:bdr w:val="nil"/>
        </w:rPr>
        <w:t>и</w:t>
      </w:r>
      <w:r w:rsidR="00321E7D" w:rsidRPr="00724A9F">
        <w:rPr>
          <w:rFonts w:eastAsia="Arial Unicode MS"/>
          <w:color w:val="000000"/>
          <w:bdr w:val="nil"/>
        </w:rPr>
        <w:t xml:space="preserve"> набережных </w:t>
      </w:r>
      <w:r w:rsidRPr="00724A9F">
        <w:rPr>
          <w:rFonts w:eastAsia="Arial Unicode MS"/>
          <w:color w:val="000000"/>
          <w:bdr w:val="nil"/>
        </w:rPr>
        <w:t>в Санкт-Петербурге;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</w:t>
      </w:r>
      <w:r w:rsidR="004053AF" w:rsidRPr="00724A9F">
        <w:rPr>
          <w:rFonts w:eastAsia="Arial Unicode MS"/>
          <w:color w:val="000000"/>
          <w:bdr w:val="nil"/>
        </w:rPr>
        <w:t xml:space="preserve">беспечивать на основании правовых актов Правительства </w:t>
      </w:r>
      <w:r w:rsidR="00726A6A" w:rsidRPr="00724A9F">
        <w:rPr>
          <w:rFonts w:eastAsia="Arial Unicode MS"/>
          <w:color w:val="000000"/>
          <w:bdr w:val="nil"/>
        </w:rPr>
        <w:br/>
      </w:r>
      <w:r w:rsidR="004053AF" w:rsidRPr="00724A9F">
        <w:rPr>
          <w:rFonts w:eastAsia="Arial Unicode MS"/>
          <w:color w:val="000000"/>
          <w:bdr w:val="nil"/>
        </w:rPr>
        <w:t>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 объектов инженерной инфраструктуры Санкт-Петербурга в целях подготовки территорий для строительства объе</w:t>
      </w:r>
      <w:r w:rsidR="00726A6A" w:rsidRPr="00724A9F">
        <w:rPr>
          <w:rFonts w:eastAsia="Arial Unicode MS"/>
          <w:color w:val="000000"/>
          <w:bdr w:val="nil"/>
        </w:rPr>
        <w:t>ктов капитального строительства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 xml:space="preserve">беспечивать рассмотрение обращений граждан в соответствии </w:t>
      </w:r>
      <w:r w:rsidR="00726A6A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 xml:space="preserve">с действующим законодательством, а также организацию приема граждан </w:t>
      </w:r>
      <w:r w:rsidR="00726A6A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и представителей организаций по вопросам, от</w:t>
      </w:r>
      <w:r w:rsidR="006B65E3" w:rsidRPr="00724A9F">
        <w:rPr>
          <w:rFonts w:eastAsia="Arial Unicode MS"/>
          <w:bdr w:val="nil"/>
        </w:rPr>
        <w:t>несенным к компетенции Комитета;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bookmarkStart w:id="2" w:name="_heading=h.gjdgxs" w:colFirst="0" w:colLast="0"/>
      <w:bookmarkEnd w:id="2"/>
      <w:r w:rsidRPr="00724A9F">
        <w:rPr>
          <w:rFonts w:eastAsia="Arial Unicode MS"/>
          <w:bdr w:val="nil"/>
        </w:rPr>
        <w:t>1.2.2. Комитета по развитию транспортной инфраструктуры Санкт-Петербурга</w:t>
      </w:r>
      <w:r w:rsidR="0015734E" w:rsidRPr="00724A9F">
        <w:rPr>
          <w:rFonts w:eastAsia="Arial Unicode MS"/>
          <w:bdr w:val="nil"/>
        </w:rPr>
        <w:t xml:space="preserve"> (далее – КРТИ)</w:t>
      </w:r>
      <w:r w:rsidRPr="00724A9F">
        <w:rPr>
          <w:rFonts w:eastAsia="Arial Unicode MS"/>
          <w:bdr w:val="nil"/>
        </w:rPr>
        <w:t>:</w:t>
      </w:r>
    </w:p>
    <w:p w:rsidR="00E32FA1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E32FA1" w:rsidRPr="00724A9F">
        <w:rPr>
          <w:rFonts w:eastAsia="Arial Unicode MS"/>
          <w:bdr w:val="nil"/>
        </w:rPr>
        <w:t xml:space="preserve"> соответствии с Земельным кодексом Российской Федерации и правовыми актами Правительства Санкт-Петербурга осуществлять действия, связанные </w:t>
      </w:r>
      <w:r w:rsidR="00726A6A" w:rsidRPr="00724A9F">
        <w:rPr>
          <w:rFonts w:eastAsia="Arial Unicode MS"/>
          <w:bdr w:val="nil"/>
        </w:rPr>
        <w:br/>
      </w:r>
      <w:r w:rsidR="00E32FA1" w:rsidRPr="00724A9F">
        <w:rPr>
          <w:rFonts w:eastAsia="Arial Unicode MS"/>
          <w:bdr w:val="nil"/>
        </w:rPr>
        <w:t xml:space="preserve">с подготовкой по инициативе </w:t>
      </w:r>
      <w:r w:rsidR="0015734E" w:rsidRPr="00724A9F">
        <w:rPr>
          <w:rFonts w:eastAsia="Arial Unicode MS"/>
          <w:bdr w:val="nil"/>
        </w:rPr>
        <w:t>КРТИ</w:t>
      </w:r>
      <w:r w:rsidR="00E32FA1" w:rsidRPr="00724A9F">
        <w:rPr>
          <w:rFonts w:eastAsia="Arial Unicode MS"/>
          <w:bdr w:val="nil"/>
        </w:rPr>
        <w:t xml:space="preserve">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="00E32FA1" w:rsidRPr="00724A9F">
        <w:rPr>
          <w:rFonts w:eastAsia="Arial Unicode MS"/>
          <w:bdr w:val="nil"/>
        </w:rPr>
        <w:t>случаях</w:t>
      </w:r>
      <w:proofErr w:type="gramEnd"/>
      <w:r w:rsidR="00E32FA1"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="0015734E" w:rsidRPr="00724A9F">
        <w:rPr>
          <w:rFonts w:eastAsia="Arial Unicode MS"/>
          <w:bdr w:val="nil"/>
        </w:rPr>
        <w:br/>
      </w:r>
      <w:r w:rsidR="00E32FA1" w:rsidRPr="00724A9F">
        <w:rPr>
          <w:rFonts w:eastAsia="Arial Unicode MS"/>
          <w:bdr w:val="nil"/>
        </w:rPr>
        <w:t xml:space="preserve">а также действия, связанные с исполнением указанных решений Правительства </w:t>
      </w:r>
      <w:r w:rsidR="0015734E" w:rsidRPr="00724A9F">
        <w:rPr>
          <w:rFonts w:eastAsia="Arial Unicode MS"/>
          <w:bdr w:val="nil"/>
        </w:rPr>
        <w:br/>
      </w:r>
      <w:r w:rsidR="00726A6A" w:rsidRPr="00724A9F">
        <w:rPr>
          <w:rFonts w:eastAsia="Arial Unicode MS"/>
          <w:bdr w:val="nil"/>
        </w:rPr>
        <w:t>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беспечивать осуществление дорожной деятельности в отношении автомобильных дорог регионального значения в Санкт-Петербурге, в том числе искусственных дорожных сооружений на них (далее</w:t>
      </w:r>
      <w:r w:rsidR="009F2B26" w:rsidRPr="00724A9F">
        <w:rPr>
          <w:rFonts w:eastAsia="Arial Unicode MS"/>
          <w:bdr w:val="nil"/>
        </w:rPr>
        <w:t> </w:t>
      </w:r>
      <w:r w:rsidR="004053AF" w:rsidRPr="00724A9F">
        <w:rPr>
          <w:rFonts w:eastAsia="Arial Unicode MS"/>
          <w:color w:val="000000"/>
          <w:bdr w:val="nil"/>
        </w:rPr>
        <w:t>–</w:t>
      </w:r>
      <w:r w:rsidR="009F2B26" w:rsidRPr="00724A9F">
        <w:rPr>
          <w:rFonts w:eastAsia="Arial Unicode MS"/>
          <w:color w:val="000000"/>
          <w:bdr w:val="nil"/>
        </w:rPr>
        <w:t> </w:t>
      </w:r>
      <w:r w:rsidR="004053AF" w:rsidRPr="00724A9F">
        <w:rPr>
          <w:rFonts w:eastAsia="Arial Unicode MS"/>
          <w:bdr w:val="nil"/>
        </w:rPr>
        <w:t>автомобильные дороги), в части, касающейся выполнения следующих видов работ (включая сбо</w:t>
      </w:r>
      <w:r w:rsidR="00726A6A" w:rsidRPr="00724A9F">
        <w:rPr>
          <w:rFonts w:eastAsia="Arial Unicode MS"/>
          <w:bdr w:val="nil"/>
        </w:rPr>
        <w:t xml:space="preserve">р исходных данных, необходимых </w:t>
      </w:r>
      <w:r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lastRenderedPageBreak/>
        <w:t>для их выполнения):</w:t>
      </w:r>
    </w:p>
    <w:p w:rsidR="00401A9C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>роектирование, строительство, реконструкция автомобильных дорог</w:t>
      </w:r>
      <w:r w:rsidR="004957B0" w:rsidRPr="00724A9F">
        <w:rPr>
          <w:rFonts w:eastAsia="Arial Unicode MS"/>
          <w:bdr w:val="nil"/>
        </w:rPr>
        <w:t xml:space="preserve">, если иное </w:t>
      </w:r>
      <w:r w:rsidR="00E9246A" w:rsidRPr="00724A9F">
        <w:rPr>
          <w:rFonts w:eastAsia="Arial Unicode MS"/>
          <w:bdr w:val="nil"/>
        </w:rPr>
        <w:br/>
      </w:r>
      <w:r w:rsidR="004957B0" w:rsidRPr="00724A9F">
        <w:rPr>
          <w:rFonts w:eastAsia="Arial Unicode MS"/>
          <w:bdr w:val="nil"/>
        </w:rPr>
        <w:t>не предусмотрено правовыми актами Правительства Санкт-Петербурга</w:t>
      </w:r>
      <w:r w:rsidR="00390860" w:rsidRPr="00724A9F">
        <w:rPr>
          <w:rFonts w:eastAsia="Arial Unicode MS"/>
          <w:bdr w:val="nil"/>
        </w:rPr>
        <w:t>;</w:t>
      </w:r>
    </w:p>
    <w:p w:rsidR="00390860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</w:t>
      </w:r>
      <w:r w:rsidR="004053AF" w:rsidRPr="00724A9F">
        <w:rPr>
          <w:rFonts w:eastAsia="Arial Unicode MS"/>
          <w:bdr w:val="nil"/>
        </w:rPr>
        <w:t>апитал</w:t>
      </w:r>
      <w:r w:rsidR="00D3748C" w:rsidRPr="00724A9F">
        <w:rPr>
          <w:rFonts w:eastAsia="Arial Unicode MS"/>
          <w:bdr w:val="nil"/>
        </w:rPr>
        <w:t>ьный ремонт автомобильных дорог</w:t>
      </w:r>
      <w:r w:rsidR="00390860" w:rsidRPr="00724A9F">
        <w:rPr>
          <w:rFonts w:eastAsia="Arial Unicode MS"/>
          <w:bdr w:val="nil"/>
        </w:rPr>
        <w:t>;</w:t>
      </w:r>
    </w:p>
    <w:p w:rsidR="00390860" w:rsidRPr="00724A9F" w:rsidRDefault="00401A9C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ремонт автомобильных дорог;</w:t>
      </w:r>
    </w:p>
    <w:p w:rsidR="00E32FA1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</w:t>
      </w:r>
      <w:r w:rsidR="006D0C2C" w:rsidRPr="00724A9F">
        <w:rPr>
          <w:rFonts w:eastAsia="Arial Unicode MS"/>
          <w:bdr w:val="nil"/>
        </w:rPr>
        <w:t>одержание искусственных дорожных сооружений, за исключением следующих видов работ</w:t>
      </w:r>
      <w:r w:rsidR="00E32FA1" w:rsidRPr="00724A9F">
        <w:rPr>
          <w:rFonts w:eastAsia="Arial Unicode MS"/>
          <w:bdr w:val="nil"/>
        </w:rPr>
        <w:t>: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работ по организации дорожного движени</w:t>
      </w:r>
      <w:r w:rsidR="00390860" w:rsidRPr="00724A9F">
        <w:rPr>
          <w:rFonts w:eastAsia="Arial Unicode MS"/>
          <w:bdr w:val="nil"/>
        </w:rPr>
        <w:t xml:space="preserve">я согласно классификации работ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по организации дорожного движения, утвержденной в соответствии со статьей </w:t>
      </w:r>
      <w:r w:rsidRPr="00724A9F">
        <w:rPr>
          <w:rFonts w:eastAsia="Arial Unicode MS"/>
          <w:bdr w:val="nil"/>
        </w:rPr>
        <w:br/>
        <w:t>9 Федерального закона</w:t>
      </w:r>
      <w:r w:rsidR="0015734E" w:rsidRPr="00724A9F">
        <w:t xml:space="preserve"> </w:t>
      </w:r>
      <w:r w:rsidR="0015734E" w:rsidRPr="00724A9F">
        <w:rPr>
          <w:rFonts w:eastAsia="Arial Unicode MS"/>
          <w:bdr w:val="nil"/>
        </w:rPr>
        <w:t>от 29.12.2017 № 443-ФЗ</w:t>
      </w:r>
      <w:r w:rsidRPr="00724A9F">
        <w:rPr>
          <w:rFonts w:eastAsia="Arial Unicode MS"/>
          <w:bdr w:val="nil"/>
        </w:rPr>
        <w:t xml:space="preserve"> «Об организации дорожного движения </w:t>
      </w:r>
      <w:r w:rsidR="0015734E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в Российской Федерации и о внесении изменений в отдельные законодательные акты Российской Федерации»</w:t>
      </w:r>
      <w:r w:rsidR="00390860" w:rsidRPr="00724A9F">
        <w:rPr>
          <w:rFonts w:eastAsia="Arial Unicode MS"/>
          <w:bdr w:val="nil"/>
        </w:rPr>
        <w:t>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уход за разметкой, нанесение вновь и восстано</w:t>
      </w:r>
      <w:r w:rsidR="00390860" w:rsidRPr="00724A9F">
        <w:rPr>
          <w:rFonts w:eastAsia="Arial Unicode MS"/>
          <w:bdr w:val="nil"/>
        </w:rPr>
        <w:t xml:space="preserve">вление изношенной вертикальной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горизонтальной разметки, в том числе на элементах дорожных сооружений, с удалением остатков старой разметки</w:t>
      </w:r>
      <w:r w:rsidR="00390860" w:rsidRPr="00724A9F">
        <w:rPr>
          <w:rFonts w:eastAsia="Arial Unicode MS"/>
          <w:bdr w:val="nil"/>
        </w:rPr>
        <w:t>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установка недостающих дорожн</w:t>
      </w:r>
      <w:r w:rsidR="00390860" w:rsidRPr="00724A9F">
        <w:rPr>
          <w:rFonts w:eastAsia="Arial Unicode MS"/>
          <w:bdr w:val="nil"/>
        </w:rPr>
        <w:t>ых знаков, светофорных объектов;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работ по очистке, </w:t>
      </w:r>
      <w:proofErr w:type="spellStart"/>
      <w:r w:rsidRPr="00724A9F">
        <w:rPr>
          <w:rFonts w:eastAsia="Arial Unicode MS"/>
          <w:bdr w:val="nil"/>
        </w:rPr>
        <w:t>обеспыливанию</w:t>
      </w:r>
      <w:proofErr w:type="spellEnd"/>
      <w:r w:rsidRPr="00724A9F">
        <w:rPr>
          <w:rFonts w:eastAsia="Arial Unicode MS"/>
          <w:bdr w:val="nil"/>
        </w:rPr>
        <w:t>, механизиро</w:t>
      </w:r>
      <w:r w:rsidR="00390860" w:rsidRPr="00724A9F">
        <w:rPr>
          <w:rFonts w:eastAsia="Arial Unicode MS"/>
          <w:bdr w:val="nil"/>
        </w:rPr>
        <w:t xml:space="preserve">ванной снегоочистке, расчистке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от снежных заносов, борьбе с зимней скользкостью, погрузке и вывозу снега, распределению </w:t>
      </w:r>
      <w:proofErr w:type="spellStart"/>
      <w:r w:rsidRPr="00724A9F">
        <w:rPr>
          <w:rFonts w:eastAsia="Arial Unicode MS"/>
          <w:bdr w:val="nil"/>
        </w:rPr>
        <w:t>противогололедных</w:t>
      </w:r>
      <w:proofErr w:type="spellEnd"/>
      <w:r w:rsidRPr="00724A9F">
        <w:rPr>
          <w:rFonts w:eastAsia="Arial Unicode MS"/>
          <w:bdr w:val="nil"/>
        </w:rPr>
        <w:t xml:space="preserve"> материалов, очистке от снега и льда, борьбе </w:t>
      </w:r>
      <w:r w:rsidRPr="00724A9F">
        <w:rPr>
          <w:rFonts w:eastAsia="Arial Unicode MS"/>
          <w:bdr w:val="nil"/>
        </w:rPr>
        <w:br/>
        <w:t>с наледями, выполняемых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 а также содержание защитных</w:t>
      </w:r>
      <w:proofErr w:type="gramEnd"/>
      <w:r w:rsidRPr="00724A9F">
        <w:rPr>
          <w:rFonts w:eastAsia="Arial Unicode MS"/>
          <w:bdr w:val="nil"/>
        </w:rPr>
        <w:t xml:space="preserve"> дорожных сооружений в части, касающейся берегозащитных сооружений</w:t>
      </w:r>
      <w:r w:rsidR="00E9246A" w:rsidRPr="00724A9F">
        <w:rPr>
          <w:rFonts w:eastAsia="Arial Unicode MS"/>
          <w:bdr w:val="nil"/>
        </w:rPr>
        <w:t>.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 xml:space="preserve">беспечивать подготовку документации по планировке территории в целях размещения объектов капитального строительства в соответствии с компетенцией </w:t>
      </w:r>
      <w:r w:rsidR="00940FC3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;</w:t>
      </w:r>
    </w:p>
    <w:p w:rsidR="00940FC3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</w:t>
      </w:r>
      <w:r w:rsidR="00940FC3" w:rsidRPr="00724A9F">
        <w:rPr>
          <w:rFonts w:eastAsia="Arial Unicode MS"/>
          <w:bdr w:val="nil"/>
        </w:rPr>
        <w:t xml:space="preserve">огласовывать публичному партнеру конкурсную документацию </w:t>
      </w:r>
      <w:r w:rsidR="00321E7D" w:rsidRPr="00724A9F">
        <w:rPr>
          <w:rFonts w:eastAsia="Arial Unicode MS"/>
          <w:bdr w:val="nil"/>
        </w:rPr>
        <w:br/>
      </w:r>
      <w:r w:rsidR="00940FC3" w:rsidRPr="00724A9F">
        <w:rPr>
          <w:rFonts w:eastAsia="Arial Unicode MS"/>
          <w:bdr w:val="nil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беспечивать выполнение следующих видов р</w:t>
      </w:r>
      <w:r w:rsidR="006D0C2C" w:rsidRPr="00724A9F">
        <w:rPr>
          <w:rFonts w:eastAsia="Arial Unicode MS"/>
          <w:bdr w:val="nil"/>
        </w:rPr>
        <w:t xml:space="preserve">абот, необходимых </w:t>
      </w:r>
      <w:r w:rsidR="006D0C2C" w:rsidRPr="00724A9F">
        <w:rPr>
          <w:rFonts w:eastAsia="Arial Unicode MS"/>
          <w:bdr w:val="nil"/>
        </w:rPr>
        <w:br/>
        <w:t xml:space="preserve">для создания </w:t>
      </w:r>
      <w:r w:rsidR="004053AF" w:rsidRPr="00724A9F">
        <w:rPr>
          <w:rFonts w:eastAsia="Arial Unicode MS"/>
          <w:bdr w:val="nil"/>
        </w:rPr>
        <w:t>за счет средств бюджета Санкт-Петербурга искусственного земельного участка на водном объекте, находящемся в федеральной собственности, или его части: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4053AF" w:rsidRPr="00724A9F">
        <w:rPr>
          <w:rFonts w:eastAsia="Arial Unicode MS"/>
          <w:bdr w:val="nil"/>
        </w:rPr>
        <w:t>ыполнение инженерных изысканий для под</w:t>
      </w:r>
      <w:r w:rsidR="006D0C2C" w:rsidRPr="00724A9F">
        <w:rPr>
          <w:rFonts w:eastAsia="Arial Unicode MS"/>
          <w:bdr w:val="nil"/>
        </w:rPr>
        <w:t xml:space="preserve">готовки проектной документации </w:t>
      </w:r>
      <w:r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 xml:space="preserve">для создания искусственного земельного участка </w:t>
      </w:r>
      <w:r w:rsidR="006D0C2C" w:rsidRPr="00724A9F">
        <w:rPr>
          <w:rFonts w:eastAsia="Arial Unicode MS"/>
          <w:bdr w:val="nil"/>
        </w:rPr>
        <w:t xml:space="preserve">на водном объекте, находящемся </w:t>
      </w:r>
      <w:r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в федеральн</w:t>
      </w:r>
      <w:r w:rsidRPr="00724A9F">
        <w:rPr>
          <w:rFonts w:eastAsia="Arial Unicode MS"/>
          <w:bdr w:val="nil"/>
        </w:rPr>
        <w:t>ой собственности, или его части</w:t>
      </w:r>
      <w:r w:rsidR="00390860" w:rsidRPr="00724A9F">
        <w:rPr>
          <w:rFonts w:eastAsia="Arial Unicode MS"/>
          <w:bdr w:val="nil"/>
        </w:rPr>
        <w:t>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8A6A99" w:rsidRPr="00724A9F">
        <w:rPr>
          <w:rFonts w:eastAsia="Arial Unicode MS"/>
          <w:bdr w:val="nil"/>
        </w:rPr>
        <w:t>одготовку</w:t>
      </w:r>
      <w:r w:rsidR="004053AF" w:rsidRPr="00724A9F">
        <w:rPr>
          <w:rFonts w:eastAsia="Arial Unicode MS"/>
          <w:bdr w:val="nil"/>
        </w:rPr>
        <w:t xml:space="preserve"> проектной документации для создания искусственного земельного участка на водном объекте, находящемся в федеральной собственности, </w:t>
      </w:r>
      <w:r w:rsidR="006D0C2C" w:rsidRPr="00724A9F">
        <w:rPr>
          <w:rFonts w:eastAsia="Arial Unicode MS"/>
          <w:bdr w:val="nil"/>
        </w:rPr>
        <w:t>или его части</w:t>
      </w:r>
      <w:r w:rsidR="00390860" w:rsidRPr="00724A9F">
        <w:rPr>
          <w:rFonts w:eastAsia="Arial Unicode MS"/>
          <w:bdr w:val="nil"/>
        </w:rPr>
        <w:t>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 xml:space="preserve">роведение работ по созданию искусственного земельного участка </w:t>
      </w:r>
      <w:r w:rsidR="006D0C2C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на водном объекте, находящемся в федеральной собственности, или его части (намыв, отсыпка грунта или проведение работ с исполь</w:t>
      </w:r>
      <w:r w:rsidR="00E9246A" w:rsidRPr="00724A9F">
        <w:rPr>
          <w:rFonts w:eastAsia="Arial Unicode MS"/>
          <w:bdr w:val="nil"/>
        </w:rPr>
        <w:t>зованием иных технологий).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 xml:space="preserve">рганизовывать благоустройство территории Санкт-Петербурга в части, касающейся проектирования пешеходных территорий, размещения на них элементов благоустройства и их </w:t>
      </w:r>
      <w:r w:rsidRPr="00724A9F">
        <w:rPr>
          <w:rFonts w:eastAsia="Arial Unicode MS"/>
          <w:bdr w:val="nil"/>
        </w:rPr>
        <w:t>ремонта;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</w:t>
      </w:r>
      <w:r w:rsidR="004053AF" w:rsidRPr="00724A9F">
        <w:rPr>
          <w:rFonts w:eastAsia="Arial Unicode MS"/>
          <w:bdr w:val="nil"/>
        </w:rPr>
        <w:t xml:space="preserve">азрабатывать и реализовывать мероприятия по созданию условий </w:t>
      </w:r>
      <w:r w:rsidR="004053AF" w:rsidRPr="00724A9F">
        <w:rPr>
          <w:rFonts w:eastAsia="Arial Unicode MS"/>
          <w:bdr w:val="nil"/>
        </w:rPr>
        <w:br/>
        <w:t>для предоставления транспортных услуг населению в Санкт-Петербурге и организовывать транспортное обслуживание населения в Санкт-Петербурге в части, касающейся: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</w:t>
      </w:r>
      <w:r w:rsidR="004053AF" w:rsidRPr="00724A9F">
        <w:rPr>
          <w:rFonts w:eastAsia="Arial Unicode MS"/>
          <w:bdr w:val="nil"/>
        </w:rPr>
        <w:t xml:space="preserve">рхитектурно-строительного </w:t>
      </w:r>
      <w:r w:rsidR="00940F4D" w:rsidRPr="00724A9F">
        <w:rPr>
          <w:rFonts w:eastAsia="Arial Unicode MS"/>
          <w:bdr w:val="nil"/>
        </w:rPr>
        <w:t>проектирования, строительства</w:t>
      </w:r>
      <w:r w:rsidR="00390860" w:rsidRPr="00724A9F">
        <w:rPr>
          <w:rFonts w:eastAsia="Arial Unicode MS"/>
          <w:bdr w:val="nil"/>
        </w:rPr>
        <w:t xml:space="preserve"> и реконструкции метрополитена;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 xml:space="preserve">роектирования, строительства, реконструкции, капитального ремонта </w:t>
      </w:r>
      <w:r w:rsidR="00321E7D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и ремонта трамвайных путей (за исключением работ, выполняемых в рамках осуществления дорожной деятельности в отношении ав</w:t>
      </w:r>
      <w:r w:rsidRPr="00724A9F">
        <w:rPr>
          <w:rFonts w:eastAsia="Arial Unicode MS"/>
          <w:bdr w:val="nil"/>
        </w:rPr>
        <w:t>томобильных дорог).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1.3. Для целей настоящего Положения используются следующие основные понятия: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оператор АИС КС – Комитет;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операторы автоматизированных систем, входящих в АИС КС – Комитет,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Иные понятия и термины, используемые в наст</w:t>
      </w:r>
      <w:r w:rsidR="00761D95" w:rsidRPr="00724A9F">
        <w:rPr>
          <w:rFonts w:eastAsia="Arial Unicode MS"/>
          <w:bdr w:val="nil"/>
        </w:rPr>
        <w:t xml:space="preserve">оящем Положении, применяются </w:t>
      </w:r>
      <w:r w:rsidR="00761D95" w:rsidRPr="00724A9F">
        <w:rPr>
          <w:rFonts w:eastAsia="Arial Unicode MS"/>
          <w:bdr w:val="nil"/>
        </w:rPr>
        <w:br/>
        <w:t xml:space="preserve">в  </w:t>
      </w:r>
      <w:r w:rsidRPr="00724A9F">
        <w:rPr>
          <w:rFonts w:eastAsia="Arial Unicode MS"/>
          <w:bdr w:val="nil"/>
        </w:rPr>
        <w:t>значениях, определенных законодательством Российской Федераци</w:t>
      </w:r>
      <w:r w:rsidR="0015734E" w:rsidRPr="00724A9F">
        <w:rPr>
          <w:rFonts w:eastAsia="Arial Unicode MS"/>
          <w:bdr w:val="nil"/>
        </w:rPr>
        <w:t>и</w:t>
      </w:r>
      <w:r w:rsidR="00085493" w:rsidRPr="00724A9F">
        <w:rPr>
          <w:rFonts w:eastAsia="Arial Unicode MS"/>
          <w:bdr w:val="nil"/>
        </w:rPr>
        <w:t xml:space="preserve"> </w:t>
      </w:r>
      <w:r w:rsidR="00085493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Санкт-Петербурга.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1.4. Целями создания АИС КС являются: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автоматизация</w:t>
      </w:r>
      <w:r w:rsidRPr="00724A9F">
        <w:rPr>
          <w:rFonts w:eastAsia="Arial Unicode MS"/>
          <w:bdr w:val="nil"/>
        </w:rPr>
        <w:t xml:space="preserve"> полномочий исполнительных органов, указанных в пункте 1.2 настоящего Положения;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обеспечение обмена информацией между исполнительными органами и иными организациями. 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1.5. Функции</w:t>
      </w:r>
      <w:r w:rsidRPr="00724A9F">
        <w:rPr>
          <w:rFonts w:eastAsia="Arial Unicode MS"/>
          <w:color w:val="000000"/>
          <w:bdr w:val="nil"/>
        </w:rPr>
        <w:t xml:space="preserve"> АИС КС: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сбор информации для включения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хранение информации, содержащейся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обработка информации, в том числе формирование отчетов на основании информации, содержащейся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предоставление информации, содержащейся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распространение общедоступной информации, содержащейся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информационное взаимодействие;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защита информации, содержащейся в АИС КС.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1.6.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Оператор АИС КС осуществляет следующие функции:</w:t>
      </w:r>
    </w:p>
    <w:p w:rsidR="004053AF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устанавливает порядок сбора, хранения и обработки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АИС КС</w:t>
      </w:r>
      <w:r w:rsidR="004053AF"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контроль предоставления информации, подлежащей включению </w:t>
      </w:r>
      <w:r w:rsidRPr="00724A9F">
        <w:rPr>
          <w:rFonts w:eastAsia="Arial Unicode MS"/>
          <w:color w:val="000000"/>
          <w:bdr w:val="nil"/>
        </w:rPr>
        <w:br/>
        <w:t xml:space="preserve">в АИС КС, обладателями информации в соответствии с соглашениями </w:t>
      </w:r>
      <w:r w:rsidRPr="00724A9F">
        <w:rPr>
          <w:rFonts w:eastAsia="Arial Unicode MS"/>
          <w:color w:val="000000"/>
          <w:bdr w:val="nil"/>
        </w:rPr>
        <w:br/>
        <w:t>об информационном взаимодействии с обладателями информации, подлежащей включению в АИС КС;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обеспечивает обмен информацией между автоматизированными системами, входящими в состав АИС КС, а также с внешними автоматизированными информационными системами;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доступ к информации, содержащейся в АИС КС </w:t>
      </w:r>
      <w:r w:rsidRPr="00724A9F">
        <w:rPr>
          <w:rFonts w:eastAsia="Arial Unicode MS"/>
          <w:color w:val="000000"/>
          <w:bdr w:val="nil"/>
        </w:rPr>
        <w:br/>
        <w:t>и автоматизированных системах, входящих в состав АИС КС, а также ее пр</w:t>
      </w:r>
      <w:r w:rsidR="00591A69" w:rsidRPr="00724A9F">
        <w:rPr>
          <w:rFonts w:eastAsia="Arial Unicode MS"/>
          <w:color w:val="000000"/>
          <w:bdr w:val="nil"/>
        </w:rPr>
        <w:t xml:space="preserve">едоставление </w:t>
      </w:r>
      <w:r w:rsidR="00591A69" w:rsidRPr="00724A9F">
        <w:rPr>
          <w:rFonts w:eastAsia="Arial Unicode MS"/>
          <w:color w:val="000000"/>
          <w:bdr w:val="nil"/>
        </w:rPr>
        <w:br/>
        <w:t>и распространение;</w:t>
      </w:r>
    </w:p>
    <w:p w:rsidR="00591A69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предоставление и распространение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АИС КС;</w:t>
      </w:r>
    </w:p>
    <w:p w:rsidR="00591A69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обеспечивает защиту информации, содержащейся в соответствующих автоматизированных системах, входящих в состав АИС КС,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1.7. Операторы автоматизированных систем, входящих в АИС КС, осуществляют следующие функции: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обеспечивают сбор, хранение и обработку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соответствующих автоматизированных сис</w:t>
      </w:r>
      <w:r w:rsidR="00591A69" w:rsidRPr="00724A9F">
        <w:rPr>
          <w:rFonts w:eastAsia="Arial Unicode MS"/>
          <w:color w:val="000000"/>
          <w:bdr w:val="nil"/>
        </w:rPr>
        <w:t>темах, входящих в состав АИС КС.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1.8.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О</w:t>
      </w:r>
      <w:r w:rsidRPr="00724A9F">
        <w:rPr>
          <w:rFonts w:eastAsia="Arial Unicode MS"/>
          <w:color w:val="000000"/>
          <w:bdr w:val="nil"/>
        </w:rPr>
        <w:t xml:space="preserve">бработка персональных данных в АИС КС осуществляется в соответствии </w:t>
      </w:r>
      <w:r w:rsidRPr="00724A9F">
        <w:rPr>
          <w:rFonts w:eastAsia="Arial Unicode MS"/>
          <w:color w:val="000000"/>
          <w:bdr w:val="nil"/>
        </w:rPr>
        <w:br/>
        <w:t>с действующим законодательством на основании пункта 4 части 1 статьи 6 Федерального закона 27.07.2006 № 152-ФЗ «О персональных данных».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2. Состав</w:t>
      </w:r>
      <w:r w:rsidRPr="00724A9F">
        <w:rPr>
          <w:rFonts w:eastAsia="Arial Unicode MS"/>
          <w:b/>
          <w:color w:val="000000"/>
          <w:bdr w:val="nil"/>
        </w:rPr>
        <w:t xml:space="preserve"> и описание АИС КС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2.1. В</w:t>
      </w:r>
      <w:r w:rsidRPr="00724A9F">
        <w:rPr>
          <w:rFonts w:eastAsia="Arial Unicode MS"/>
          <w:color w:val="000000"/>
          <w:bdr w:val="nil"/>
        </w:rPr>
        <w:t xml:space="preserve"> состав АИС КС входят следующие автоматизированные системы: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строительства»;</w:t>
      </w:r>
    </w:p>
    <w:p w:rsidR="00BB5009" w:rsidRPr="00724A9F" w:rsidRDefault="00BB5009" w:rsidP="00BB5009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«Система защиты информации»;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Автоматизированная система «Объекты дорож</w:t>
      </w:r>
      <w:r w:rsidR="00BB5009" w:rsidRPr="00724A9F">
        <w:rPr>
          <w:rFonts w:eastAsia="Arial Unicode MS"/>
          <w:bdr w:val="nil"/>
        </w:rPr>
        <w:t>но-транспортной инфраструктуры».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 Назначение автоматизированных систем: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2.2.1.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 предназначена: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для сбора, хранения и обработки данных об объектах капитально</w:t>
      </w:r>
      <w:r w:rsidR="00A418D8" w:rsidRPr="00724A9F">
        <w:rPr>
          <w:rFonts w:eastAsia="Arial Unicode MS"/>
          <w:bdr w:val="nil"/>
        </w:rPr>
        <w:t>го строительства, включенных в а</w:t>
      </w:r>
      <w:r w:rsidRPr="00724A9F">
        <w:rPr>
          <w:rFonts w:eastAsia="Arial Unicode MS"/>
          <w:bdr w:val="nil"/>
        </w:rPr>
        <w:t>дресную инвестиционную программу;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724A9F">
        <w:rPr>
          <w:rFonts w:eastAsia="Arial Unicode MS"/>
          <w:bdr w:val="nil"/>
        </w:rPr>
        <w:br/>
        <w:t>в проект адресной инвестиционной программы в части, по которой ответственным исполнителем или соисполнителем является Комитет, в том числе посредством информационного взаимодействия с исполнительными органами;</w:t>
      </w:r>
    </w:p>
    <w:p w:rsidR="004053AF" w:rsidRPr="00724A9F" w:rsidRDefault="004053AF" w:rsidP="00B95EF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724A9F">
        <w:rPr>
          <w:rFonts w:eastAsia="Arial Unicode MS"/>
          <w:bdr w:val="nil"/>
        </w:rPr>
        <w:br/>
        <w:t xml:space="preserve">о проектируемых и строящихся объектах в соответствии с адресной инвестиционной программой в части, по которой ответственным исполнителем является Комитет, </w:t>
      </w:r>
      <w:r w:rsidRPr="00724A9F">
        <w:rPr>
          <w:rFonts w:eastAsia="Arial Unicode MS"/>
          <w:bdr w:val="nil"/>
        </w:rPr>
        <w:br/>
        <w:t xml:space="preserve">а также распространения иной общедоступной информации о деятельности Комитета путем ее размещения </w:t>
      </w:r>
      <w:r w:rsidR="00B95EFC" w:rsidRPr="00724A9F">
        <w:rPr>
          <w:rFonts w:eastAsia="Arial Unicode MS"/>
          <w:bdr w:val="nil"/>
        </w:rPr>
        <w:t>на сайте в информационно-телекоммуникационной сети «Интернет» (далее – сеть «Интернет») (доменное имя сайта в сети «Интер</w:t>
      </w:r>
      <w:r w:rsidR="00813A41" w:rsidRPr="00724A9F">
        <w:rPr>
          <w:rFonts w:eastAsia="Arial Unicode MS"/>
          <w:bdr w:val="nil"/>
        </w:rPr>
        <w:t xml:space="preserve">нет» </w:t>
      </w:r>
      <w:r w:rsidR="00B95EFC" w:rsidRPr="00724A9F">
        <w:rPr>
          <w:rFonts w:eastAsia="Arial Unicode MS"/>
          <w:bdr w:val="nil"/>
        </w:rPr>
        <w:t>http://komstroy.spb.ru)»;</w:t>
      </w:r>
      <w:proofErr w:type="gramEnd"/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для осуществления контроля (надзора) в области долевого строительс</w:t>
      </w:r>
      <w:r w:rsidR="00B95EFC" w:rsidRPr="00724A9F">
        <w:rPr>
          <w:rFonts w:eastAsia="Arial Unicode MS"/>
          <w:bdr w:val="nil"/>
        </w:rPr>
        <w:t>тва в части полномочий Комитета.</w:t>
      </w:r>
    </w:p>
    <w:p w:rsidR="008026A8" w:rsidRPr="00724A9F" w:rsidRDefault="008026A8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 автоматизирует</w:t>
      </w:r>
      <w:r w:rsidR="00E36BA3" w:rsidRPr="00724A9F">
        <w:rPr>
          <w:rFonts w:eastAsia="Arial Unicode MS"/>
          <w:bdr w:val="nil"/>
        </w:rPr>
        <w:t xml:space="preserve"> </w:t>
      </w:r>
      <w:r w:rsidR="0022707E" w:rsidRPr="00724A9F">
        <w:rPr>
          <w:rFonts w:eastAsia="Arial Unicode MS"/>
          <w:bdr w:val="nil"/>
        </w:rPr>
        <w:t xml:space="preserve">следующие </w:t>
      </w:r>
      <w:r w:rsidR="00E36BA3" w:rsidRPr="00724A9F">
        <w:rPr>
          <w:rFonts w:eastAsia="Arial Unicode MS"/>
          <w:bdr w:val="nil"/>
        </w:rPr>
        <w:t>полномочия Комитета</w:t>
      </w:r>
      <w:r w:rsidRPr="00724A9F">
        <w:rPr>
          <w:rFonts w:eastAsia="Arial Unicode MS"/>
          <w:bdr w:val="nil"/>
        </w:rPr>
        <w:t>:</w:t>
      </w:r>
    </w:p>
    <w:p w:rsidR="00E36BA3" w:rsidRPr="00724A9F" w:rsidRDefault="00E36BA3" w:rsidP="00E36BA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 установленном порядке осуществлять полномочия главного распорядителя средств бюджета Санкт-Петербурга;</w:t>
      </w:r>
    </w:p>
    <w:p w:rsidR="00E36BA3" w:rsidRPr="00724A9F" w:rsidRDefault="00E36BA3" w:rsidP="00E36BA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осуществлять полномочия государственного заказчика Санкт-Петербурга;</w:t>
      </w:r>
    </w:p>
    <w:p w:rsidR="00E36BA3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обеспечивать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 </w:t>
      </w:r>
      <w:r w:rsidR="00551B29" w:rsidRPr="00724A9F">
        <w:rPr>
          <w:rFonts w:eastAsia="Arial Unicode MS"/>
          <w:bdr w:val="nil"/>
        </w:rPr>
        <w:t>и набережных</w:t>
      </w:r>
      <w:r w:rsidR="00551B29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в Санкт-Петербурге;</w:t>
      </w:r>
    </w:p>
    <w:p w:rsidR="00E36BA3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на основании правовых актов Правительства 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 объектов 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8026A8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рассмотрение обращений граждан в соответствии с действующим законодательством, а также организацию приема граждан и представителей организаций по вопросам, отнесенным к компетенции Комитета.</w:t>
      </w:r>
    </w:p>
    <w:p w:rsidR="00BB5009" w:rsidRPr="00724A9F" w:rsidRDefault="00BB5009" w:rsidP="00BB50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2.2.2. </w:t>
      </w:r>
      <w:proofErr w:type="gramStart"/>
      <w:r w:rsidRPr="00724A9F">
        <w:rPr>
          <w:rFonts w:eastAsia="Arial Unicode MS"/>
          <w:bdr w:val="nil"/>
        </w:rPr>
        <w:t>Автоматизированная система «Система з</w:t>
      </w:r>
      <w:r w:rsidR="009A7D5B" w:rsidRPr="00724A9F">
        <w:rPr>
          <w:rFonts w:eastAsia="Arial Unicode MS"/>
          <w:bdr w:val="nil"/>
        </w:rPr>
        <w:t xml:space="preserve">ащиты информации» предназначена </w:t>
      </w:r>
      <w:r w:rsidRPr="00724A9F">
        <w:rPr>
          <w:rFonts w:eastAsia="Arial Unicode MS"/>
          <w:bdr w:val="nil"/>
        </w:rPr>
        <w:t>для защиты информации, содержащейся в АИС КС,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  <w:proofErr w:type="gramEnd"/>
    </w:p>
    <w:p w:rsidR="004053AF" w:rsidRPr="00724A9F" w:rsidRDefault="00BB5009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2.2.3</w:t>
      </w:r>
      <w:r w:rsidR="004053AF" w:rsidRPr="00724A9F">
        <w:rPr>
          <w:rFonts w:eastAsia="Arial Unicode MS"/>
          <w:bdr w:val="nil"/>
        </w:rPr>
        <w:t>. Автоматизированная система «Объе</w:t>
      </w:r>
      <w:r w:rsidR="003B2BCB" w:rsidRPr="00724A9F">
        <w:rPr>
          <w:rFonts w:eastAsia="Arial Unicode MS"/>
          <w:bdr w:val="nil"/>
        </w:rPr>
        <w:t>кты дорожно-транспортной</w:t>
      </w:r>
      <w:r w:rsidR="0015734E" w:rsidRPr="00724A9F">
        <w:rPr>
          <w:rFonts w:eastAsia="Arial Unicode MS"/>
          <w:bdr w:val="nil"/>
        </w:rPr>
        <w:t xml:space="preserve"> </w:t>
      </w:r>
      <w:r w:rsidR="004053AF" w:rsidRPr="00724A9F">
        <w:rPr>
          <w:rFonts w:eastAsia="Arial Unicode MS"/>
          <w:bdr w:val="nil"/>
        </w:rPr>
        <w:t>инфраструктуры» предназначена: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сбора, хранения и обработки данных об объектах проектирования, строительства, реконструкции, капитального ремонта и ремонта, включенных в адресную инвестиционную программу, адресную программу в части, по которой ответственным исполнителем 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724A9F">
        <w:rPr>
          <w:rFonts w:eastAsia="Arial Unicode MS"/>
          <w:bdr w:val="nil"/>
        </w:rPr>
        <w:br/>
        <w:t xml:space="preserve">в проект адресной инвестиционной программы, адресной программы в части, по которой ответственным исполнителем 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, в том числе посредством информационного взаимодействия с исполнительными органами;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lastRenderedPageBreak/>
        <w:t xml:space="preserve">о проектируемых и строящихся объектах в соответствии с адресной инвестиционной программой, адресной программой в части, по которой ответственным исполнителем </w:t>
      </w:r>
      <w:r w:rsidRPr="00724A9F">
        <w:rPr>
          <w:rFonts w:eastAsia="Arial Unicode MS"/>
          <w:bdr w:val="nil"/>
        </w:rPr>
        <w:br/>
        <w:t xml:space="preserve">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="006F7249" w:rsidRPr="00724A9F">
        <w:rPr>
          <w:rFonts w:eastAsia="Arial Unicode MS"/>
          <w:bdr w:val="nil"/>
        </w:rPr>
        <w:t>.</w:t>
      </w:r>
    </w:p>
    <w:p w:rsidR="006F7249" w:rsidRPr="00724A9F" w:rsidRDefault="006F7249" w:rsidP="006F724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дорожно-транспортной инфраструктуры» автоматизирует следующие полномочия КРТИ: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в соответствии с Земельным кодексом Российской Федерации и правовыми актами Правительства Санкт-Петербурга осуществлять действия, связанные </w:t>
      </w:r>
      <w:r w:rsidRPr="00724A9F">
        <w:rPr>
          <w:rFonts w:eastAsia="Arial Unicode MS"/>
          <w:bdr w:val="nil"/>
        </w:rPr>
        <w:br/>
        <w:t xml:space="preserve">с подготовкой по инициативе КРТИ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Pr="00724A9F">
        <w:rPr>
          <w:rFonts w:eastAsia="Arial Unicode MS"/>
          <w:bdr w:val="nil"/>
        </w:rPr>
        <w:t>случаях</w:t>
      </w:r>
      <w:proofErr w:type="gramEnd"/>
      <w:r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Pr="00724A9F">
        <w:rPr>
          <w:rFonts w:eastAsia="Arial Unicode MS"/>
          <w:bdr w:val="nil"/>
        </w:rPr>
        <w:br/>
        <w:t xml:space="preserve">а также действия, связанные с исполнением указанных решений Правительства </w:t>
      </w:r>
      <w:r w:rsidRPr="00724A9F">
        <w:rPr>
          <w:rFonts w:eastAsia="Arial Unicode MS"/>
          <w:bdr w:val="nil"/>
        </w:rPr>
        <w:br/>
        <w:t>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осуществление дорожной деятельности в отношении автомобильных дорог регионального значения в Санкт-Петербурге, в том числе искусственных дорожных сооружений на них (далее </w:t>
      </w:r>
      <w:r w:rsidRPr="00724A9F">
        <w:rPr>
          <w:rFonts w:eastAsia="Arial Unicode MS"/>
          <w:color w:val="000000"/>
          <w:bdr w:val="nil"/>
        </w:rPr>
        <w:t>– </w:t>
      </w:r>
      <w:r w:rsidRPr="00724A9F">
        <w:rPr>
          <w:rFonts w:eastAsia="Arial Unicode MS"/>
          <w:bdr w:val="nil"/>
        </w:rPr>
        <w:t xml:space="preserve">автомобильные дороги), в части, касающейся выполнения следующих видов работ (включая сбор исходных данных, необходимых </w:t>
      </w:r>
      <w:r w:rsidRPr="00724A9F">
        <w:rPr>
          <w:rFonts w:eastAsia="Arial Unicode MS"/>
          <w:bdr w:val="nil"/>
        </w:rPr>
        <w:br/>
        <w:t>для их выполнения):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проектирование, строительство, реконструкция автомобильных дорог, если иное </w:t>
      </w:r>
      <w:r w:rsidRPr="00724A9F">
        <w:rPr>
          <w:rFonts w:eastAsia="Arial Unicode MS"/>
          <w:bdr w:val="nil"/>
        </w:rPr>
        <w:br/>
        <w:t>не предусмотрено правовыми актами Правительства 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капитальный ремонт автомобильных дорог;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ремонт автомобильных дорог;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содержание искусственных дорожных сооружений, за исключением следующих видов работ: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работ по организации дорожного движения согласно классификации работ </w:t>
      </w:r>
      <w:r w:rsidRPr="00724A9F">
        <w:rPr>
          <w:rFonts w:eastAsia="Arial Unicode MS"/>
          <w:bdr w:val="nil"/>
        </w:rPr>
        <w:br/>
        <w:t xml:space="preserve">по организации дорожного движения, утвержденной в соответствии со статьей </w:t>
      </w:r>
      <w:r w:rsidRPr="00724A9F">
        <w:rPr>
          <w:rFonts w:eastAsia="Arial Unicode MS"/>
          <w:bdr w:val="nil"/>
        </w:rPr>
        <w:br/>
        <w:t>9 Федерального закона</w:t>
      </w:r>
      <w:r w:rsidRPr="00724A9F">
        <w:t xml:space="preserve"> </w:t>
      </w:r>
      <w:r w:rsidRPr="00724A9F">
        <w:rPr>
          <w:rFonts w:eastAsia="Arial Unicode MS"/>
          <w:bdr w:val="nil"/>
        </w:rPr>
        <w:t xml:space="preserve">от 29.12.2017 № 443-ФЗ «Об организации дорожного движения </w:t>
      </w:r>
      <w:r w:rsidRPr="00724A9F">
        <w:rPr>
          <w:rFonts w:eastAsia="Arial Unicode MS"/>
          <w:bdr w:val="nil"/>
        </w:rPr>
        <w:br/>
        <w:t>в Российской Федерации и о внесении изменений в отдельные законодательные акты Российской Федерации»;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уход за разметкой, нанесение вновь и восстановление изношенной вертикальной </w:t>
      </w:r>
      <w:r w:rsidRPr="00724A9F">
        <w:rPr>
          <w:rFonts w:eastAsia="Arial Unicode MS"/>
          <w:bdr w:val="nil"/>
        </w:rPr>
        <w:br/>
        <w:t>и горизонтальной разметки, в том числе на элементах дорожных сооружений, с удалением остатков старой разметки;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установка недостающих дорожных знаков, светофорных объектов;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работ по очистке, </w:t>
      </w:r>
      <w:proofErr w:type="spellStart"/>
      <w:r w:rsidRPr="00724A9F">
        <w:rPr>
          <w:rFonts w:eastAsia="Arial Unicode MS"/>
          <w:bdr w:val="nil"/>
        </w:rPr>
        <w:t>обеспыливанию</w:t>
      </w:r>
      <w:proofErr w:type="spellEnd"/>
      <w:r w:rsidRPr="00724A9F">
        <w:rPr>
          <w:rFonts w:eastAsia="Arial Unicode MS"/>
          <w:bdr w:val="nil"/>
        </w:rPr>
        <w:t xml:space="preserve">, механизированной снегоочистке, расчистке </w:t>
      </w:r>
      <w:r w:rsidRPr="00724A9F">
        <w:rPr>
          <w:rFonts w:eastAsia="Arial Unicode MS"/>
          <w:bdr w:val="nil"/>
        </w:rPr>
        <w:br/>
        <w:t xml:space="preserve">от снежных заносов, борьбе с зимней скользкостью, погрузке и вывозу снега, распределению </w:t>
      </w:r>
      <w:proofErr w:type="spellStart"/>
      <w:r w:rsidRPr="00724A9F">
        <w:rPr>
          <w:rFonts w:eastAsia="Arial Unicode MS"/>
          <w:bdr w:val="nil"/>
        </w:rPr>
        <w:t>противогололедных</w:t>
      </w:r>
      <w:proofErr w:type="spellEnd"/>
      <w:r w:rsidRPr="00724A9F">
        <w:rPr>
          <w:rFonts w:eastAsia="Arial Unicode MS"/>
          <w:bdr w:val="nil"/>
        </w:rPr>
        <w:t xml:space="preserve"> материалов, очистке от снега и льда, борьбе </w:t>
      </w:r>
      <w:r w:rsidRPr="00724A9F">
        <w:rPr>
          <w:rFonts w:eastAsia="Arial Unicode MS"/>
          <w:bdr w:val="nil"/>
        </w:rPr>
        <w:br/>
        <w:t>с наледями, выполняемых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 а также содержание защитных</w:t>
      </w:r>
      <w:proofErr w:type="gramEnd"/>
      <w:r w:rsidRPr="00724A9F">
        <w:rPr>
          <w:rFonts w:eastAsia="Arial Unicode MS"/>
          <w:bdr w:val="nil"/>
        </w:rPr>
        <w:t xml:space="preserve"> дорожных сооружений в части, касающейся берегозащитных сооружений.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подготовку документации по планировке территории в целях размещения объектов капитального строительства в соответствии с компетенцией КРТИ;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согласовывать публичному партнеру конкурсную документацию </w:t>
      </w:r>
      <w:r w:rsidRPr="00724A9F">
        <w:rPr>
          <w:rFonts w:eastAsia="Arial Unicode MS"/>
          <w:bdr w:val="nil"/>
        </w:rPr>
        <w:br/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обеспечивать выполнение следующих видов работ, необходимых </w:t>
      </w:r>
      <w:r w:rsidRPr="00724A9F">
        <w:rPr>
          <w:rFonts w:eastAsia="Arial Unicode MS"/>
          <w:bdr w:val="nil"/>
        </w:rPr>
        <w:br/>
        <w:t>для создания за счет средств бюджета Санкт-Петербурга искусственного земельного участка на водном объекте, находящемся в федеральной собственности, или его части: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выполнение инженерных изысканий для подготовки проектной документации </w:t>
      </w:r>
      <w:r w:rsidRPr="00724A9F">
        <w:rPr>
          <w:rFonts w:eastAsia="Arial Unicode MS"/>
          <w:bdr w:val="nil"/>
        </w:rPr>
        <w:br/>
        <w:t xml:space="preserve">для создания искусственного земельного участка на водном объекте, находящемся </w:t>
      </w:r>
      <w:r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lastRenderedPageBreak/>
        <w:t>в федеральной собственности, или его части;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подготовку проектной документации для создания искусственного земельного участка на водном объекте, находящемся в федеральной собственности, или его части;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проведение работ по созданию искусственного земельного участка </w:t>
      </w:r>
      <w:r w:rsidRPr="00724A9F">
        <w:rPr>
          <w:rFonts w:eastAsia="Arial Unicode MS"/>
          <w:bdr w:val="nil"/>
        </w:rPr>
        <w:br/>
        <w:t>на водном объекте, находящемся в федеральной собственности, или его части (намыв, отсыпка грунта или проведение работ с использованием иных технологий).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организовывать благоустройство территории Санкт-Петербурга в части, касающейся проектирования пешеходных территорий, размещения на них элементов благоустройства и их ремонта;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разрабатывать и реализовывать мероприятия по созданию условий </w:t>
      </w:r>
      <w:r w:rsidRPr="00724A9F">
        <w:rPr>
          <w:rFonts w:eastAsia="Arial Unicode MS"/>
          <w:bdr w:val="nil"/>
        </w:rPr>
        <w:br/>
        <w:t>для предоставления транспортных услуг населению в Санкт-Петербурге и организовывать транспортное обслуживание населения в Санкт-Петербурге в части, касающейся: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архитектурно-строительного проектирования, строительства и реконструкции метрополитена;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проектирования, строительства, реконструкции, капитального ремонта </w:t>
      </w:r>
      <w:r w:rsidRPr="00724A9F">
        <w:rPr>
          <w:rFonts w:eastAsia="Arial Unicode MS"/>
          <w:bdr w:val="nil"/>
        </w:rPr>
        <w:br/>
        <w:t>и ремонта трамвайных путей (за исключением работ, выполняемых в рамках осуществления дорожной деятельности в отношении автомобильных дорог).</w:t>
      </w:r>
    </w:p>
    <w:p w:rsidR="00D00801" w:rsidRPr="00724A9F" w:rsidRDefault="00D0080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D00801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bdr w:val="nil"/>
        </w:rPr>
        <w:t>3. Порядок</w:t>
      </w:r>
      <w:r w:rsidRPr="00724A9F">
        <w:rPr>
          <w:rFonts w:eastAsia="Arial Unicode MS"/>
          <w:b/>
          <w:color w:val="000000"/>
          <w:bdr w:val="nil"/>
        </w:rPr>
        <w:t xml:space="preserve"> предоставления и распространения информации,</w:t>
      </w:r>
      <w:r w:rsidR="00D00801" w:rsidRPr="00724A9F">
        <w:rPr>
          <w:rFonts w:eastAsia="Arial Unicode MS"/>
          <w:b/>
          <w:bdr w:val="nil"/>
        </w:rPr>
        <w:t xml:space="preserve"> </w:t>
      </w:r>
      <w:r w:rsidRPr="00724A9F">
        <w:rPr>
          <w:rFonts w:eastAsia="Arial Unicode MS"/>
          <w:b/>
          <w:color w:val="000000"/>
          <w:bdr w:val="nil"/>
        </w:rPr>
        <w:t xml:space="preserve">содержащейся 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в АИС КС, порядок доступа к информации,</w:t>
      </w:r>
      <w:r w:rsidR="00D00801" w:rsidRPr="00724A9F">
        <w:rPr>
          <w:rFonts w:eastAsia="Arial Unicode MS"/>
          <w:b/>
          <w:bdr w:val="nil"/>
        </w:rPr>
        <w:t xml:space="preserve"> </w:t>
      </w:r>
      <w:r w:rsidRPr="00724A9F">
        <w:rPr>
          <w:rFonts w:eastAsia="Arial Unicode MS"/>
          <w:b/>
          <w:color w:val="000000"/>
          <w:bdr w:val="nil"/>
        </w:rPr>
        <w:t>содержащейся в АИС КС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761D9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3.1. Предоставление информации, содержащейся в АИС КС, осуществляется посредством: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электронных сервисов на основании регламента межведомственного электронного взаимодействия;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сайта в сети «Интернет»</w:t>
      </w:r>
      <w:r w:rsidR="00C53304" w:rsidRPr="00724A9F">
        <w:t xml:space="preserve"> </w:t>
      </w:r>
      <w:r w:rsidR="00C53304" w:rsidRPr="00724A9F">
        <w:rPr>
          <w:rFonts w:eastAsia="Arial Unicode MS"/>
          <w:color w:val="000000"/>
          <w:bdr w:val="nil"/>
        </w:rPr>
        <w:t>(доменное имя сайта в сети «Интернет» – http://komstroy.spb.ru)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приложений</w:t>
      </w:r>
      <w:r w:rsidR="002F6B70" w:rsidRPr="00724A9F">
        <w:rPr>
          <w:rFonts w:eastAsia="Arial Unicode MS"/>
          <w:color w:val="000000"/>
          <w:bdr w:val="nil"/>
        </w:rPr>
        <w:t xml:space="preserve"> для мобильных устройств</w:t>
      </w:r>
      <w:r w:rsidR="008045E4" w:rsidRPr="00724A9F">
        <w:rPr>
          <w:rFonts w:eastAsia="Arial Unicode MS"/>
          <w:color w:val="000000"/>
          <w:bdr w:val="nil"/>
        </w:rPr>
        <w:t xml:space="preserve"> (мобильных прило</w:t>
      </w:r>
      <w:r w:rsidR="002F6B70" w:rsidRPr="00724A9F">
        <w:rPr>
          <w:rFonts w:eastAsia="Arial Unicode MS"/>
          <w:color w:val="000000"/>
          <w:bdr w:val="nil"/>
        </w:rPr>
        <w:t>жений)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иным</w:t>
      </w:r>
      <w:r w:rsidRPr="00724A9F">
        <w:rPr>
          <w:rFonts w:eastAsia="Arial Unicode MS"/>
          <w:bdr w:val="nil"/>
        </w:rPr>
        <w:t xml:space="preserve"> способом на основании соглашения об информационном взаимодействии.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3.2. Распространение информации, содержащейся в АИС КС, осуществляется: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посредством сайта в сети «Интернет»</w:t>
      </w:r>
      <w:r w:rsidR="00526BEF" w:rsidRPr="00724A9F">
        <w:rPr>
          <w:rFonts w:eastAsia="Arial Unicode MS"/>
          <w:bdr w:val="nil"/>
        </w:rPr>
        <w:t xml:space="preserve"> (доменное имя сайта в сети «Интернет» – http://komstroy.spb.ru)</w:t>
      </w:r>
      <w:r w:rsidRPr="00724A9F">
        <w:rPr>
          <w:rFonts w:eastAsia="Arial Unicode MS"/>
          <w:bdr w:val="nil"/>
        </w:rPr>
        <w:t>;</w:t>
      </w:r>
    </w:p>
    <w:p w:rsidR="002F6B70" w:rsidRPr="00724A9F" w:rsidRDefault="002F6B70" w:rsidP="002F6B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посредством приложений для мобильных устройств</w:t>
      </w:r>
      <w:r w:rsidR="008045E4" w:rsidRPr="00724A9F">
        <w:rPr>
          <w:rFonts w:eastAsia="Arial Unicode MS"/>
          <w:color w:val="000000"/>
          <w:bdr w:val="nil"/>
        </w:rPr>
        <w:t xml:space="preserve"> (мобильных прило</w:t>
      </w:r>
      <w:r w:rsidRPr="00724A9F">
        <w:rPr>
          <w:rFonts w:eastAsia="Arial Unicode MS"/>
          <w:color w:val="000000"/>
          <w:bdr w:val="nil"/>
        </w:rPr>
        <w:t>жений);</w:t>
      </w: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 форме открытых данных на сайте в сети «Интернет» (доменное имя сайта в сети «Интернет» – data.gov.spb.ru);</w:t>
      </w: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посредством сайта в сети «Интернет» (доменное имя сайта в сети «Интернет» – http://komstroy.spb.ru).</w:t>
      </w:r>
    </w:p>
    <w:p w:rsidR="004053AF" w:rsidRPr="00724A9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3.3. </w:t>
      </w:r>
      <w:r w:rsidR="004053AF" w:rsidRPr="00724A9F">
        <w:rPr>
          <w:rFonts w:eastAsia="Arial Unicode MS"/>
          <w:bdr w:val="nil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 на основании регламента межведомственного электронного взаимодействия.</w:t>
      </w:r>
    </w:p>
    <w:p w:rsidR="004053AF" w:rsidRPr="00724A9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3.4. </w:t>
      </w:r>
      <w:r w:rsidR="004053AF" w:rsidRPr="00724A9F">
        <w:rPr>
          <w:rFonts w:eastAsia="Arial Unicode MS"/>
          <w:bdr w:val="nil"/>
        </w:rPr>
        <w:t xml:space="preserve">Доступ к информации, предоставляемой посредством сайтов в сети «Интернет» </w:t>
      </w:r>
      <w:r w:rsidR="004053AF" w:rsidRPr="00724A9F">
        <w:rPr>
          <w:rFonts w:eastAsia="Arial Unicode MS"/>
          <w:bdr w:val="nil"/>
        </w:rPr>
        <w:br/>
        <w:t xml:space="preserve">и </w:t>
      </w:r>
      <w:r w:rsidR="009569D1" w:rsidRPr="00724A9F">
        <w:rPr>
          <w:rFonts w:eastAsia="Arial Unicode MS"/>
          <w:bdr w:val="nil"/>
        </w:rPr>
        <w:t>приложений для мобильных устройств (мобильных приложений)</w:t>
      </w:r>
      <w:r w:rsidR="004053AF" w:rsidRPr="00724A9F">
        <w:rPr>
          <w:rFonts w:eastAsia="Arial Unicode MS"/>
          <w:bdr w:val="nil"/>
        </w:rPr>
        <w:t>, осуществляется путем: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724A9F">
        <w:rPr>
          <w:rFonts w:eastAsia="Arial Unicode MS"/>
          <w:bdr w:val="nil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724A9F">
        <w:rPr>
          <w:rFonts w:eastAsia="Arial Unicode MS"/>
          <w:bdr w:val="nil"/>
        </w:rPr>
        <w:br/>
        <w:t xml:space="preserve">и муниципальных услуг в электронной форме», предусмотренной постановлением Правительства Российской Федерации от 08.06.2011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lastRenderedPageBreak/>
        <w:t>и исполнения государственных и муниципальных функций в</w:t>
      </w:r>
      <w:proofErr w:type="gramEnd"/>
      <w:r w:rsidRPr="00724A9F">
        <w:rPr>
          <w:rFonts w:eastAsia="Arial Unicode MS"/>
          <w:bdr w:val="nil"/>
        </w:rPr>
        <w:t xml:space="preserve"> электронной форме»;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аутентификации и авторизации с использованием логина и пароля </w:t>
      </w:r>
      <w:r w:rsidRPr="00724A9F">
        <w:rPr>
          <w:rFonts w:eastAsia="Arial Unicode MS"/>
          <w:bdr w:val="nil"/>
        </w:rPr>
        <w:br/>
        <w:t>или квалифицированной электронной подписи в соответствии с установленными оператором АИС КС правами доступа.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3.5. Доступ к информации, содержащийся в АИС КС, обеспечивает оператор </w:t>
      </w:r>
      <w:r w:rsidRPr="00724A9F">
        <w:rPr>
          <w:rFonts w:eastAsia="Arial Unicode MS"/>
          <w:bdr w:val="nil"/>
        </w:rPr>
        <w:br/>
        <w:t>АИС КС.</w:t>
      </w:r>
    </w:p>
    <w:p w:rsidR="004053AF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3.6. </w:t>
      </w:r>
      <w:proofErr w:type="gramStart"/>
      <w:r w:rsidRPr="00724A9F">
        <w:rPr>
          <w:rFonts w:eastAsia="Arial Unicode MS"/>
          <w:bdr w:val="nil"/>
        </w:rPr>
        <w:t xml:space="preserve">Состав информации, содержащейся в АИС КС, порядок предоставления </w:t>
      </w:r>
      <w:r w:rsidRPr="00724A9F">
        <w:rPr>
          <w:rFonts w:eastAsia="Arial Unicode MS"/>
          <w:bdr w:val="nil"/>
        </w:rPr>
        <w:br/>
        <w:t xml:space="preserve">и распространения информации, содержащейся в АИС КС, порядок доступа </w:t>
      </w:r>
      <w:r w:rsidRPr="00724A9F">
        <w:rPr>
          <w:rFonts w:eastAsia="Arial Unicode MS"/>
          <w:bdr w:val="nil"/>
        </w:rPr>
        <w:br/>
        <w:t xml:space="preserve">к информации, содержащейся в АИС КС, особенности эксплуатации АИС КС в части, </w:t>
      </w:r>
      <w:r w:rsidRPr="00724A9F">
        <w:rPr>
          <w:rFonts w:eastAsia="Arial Unicode MS"/>
          <w:bdr w:val="nil"/>
        </w:rPr>
        <w:br/>
        <w:t xml:space="preserve">не урегулированной настоящим Положением, устанавливаются оператором АИС КС </w:t>
      </w:r>
      <w:r w:rsidRPr="00724A9F">
        <w:rPr>
          <w:rFonts w:eastAsia="Arial Unicode MS"/>
          <w:bdr w:val="nil"/>
        </w:rPr>
        <w:br/>
        <w:t>по согласованию с Комитетом по информатизации и связи и операторами автоматизированных систем, входящих в АИС КС».</w:t>
      </w:r>
      <w:proofErr w:type="gramEnd"/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  <w:sectPr w:rsidR="004957B0" w:rsidRPr="00724A9F" w:rsidSect="00134859">
          <w:headerReference w:type="default" r:id="rId11"/>
          <w:headerReference w:type="first" r:id="rId12"/>
          <w:pgSz w:w="11900" w:h="16840"/>
          <w:pgMar w:top="1134" w:right="843" w:bottom="1134" w:left="1701" w:header="709" w:footer="709" w:gutter="0"/>
          <w:pgNumType w:start="1"/>
          <w:cols w:space="720" w:equalWidth="0">
            <w:col w:w="9356"/>
          </w:cols>
          <w:titlePg/>
        </w:sect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П</w:t>
      </w:r>
      <w:r w:rsidR="00321E7D" w:rsidRPr="00724A9F">
        <w:rPr>
          <w:rFonts w:eastAsia="Arial Unicode MS"/>
          <w:bdr w:val="nil"/>
        </w:rPr>
        <w:t>РИЛОЖЕНИЕ</w:t>
      </w:r>
      <w:r w:rsidRPr="00724A9F">
        <w:rPr>
          <w:rFonts w:eastAsia="Arial Unicode MS"/>
          <w:bdr w:val="nil"/>
        </w:rPr>
        <w:t xml:space="preserve"> </w:t>
      </w:r>
      <w:r w:rsidR="00526BEF" w:rsidRPr="00724A9F">
        <w:rPr>
          <w:rFonts w:eastAsia="Arial Unicode MS"/>
          <w:bdr w:val="nil"/>
        </w:rPr>
        <w:t>№ 1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79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операторов автоматизированных систем, входящих в состав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государственной информационной системы Санкт-Петербурга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«Автоматизированная информационная система </w:t>
      </w:r>
      <w:r w:rsidR="00CC548A" w:rsidRPr="00724A9F">
        <w:rPr>
          <w:rFonts w:eastAsia="Arial Unicode MS"/>
          <w:b/>
          <w:bdr w:val="nil"/>
        </w:rPr>
        <w:t>«Контроль строительства</w:t>
      </w:r>
      <w:r w:rsidRPr="00724A9F">
        <w:rPr>
          <w:rFonts w:eastAsia="Arial Unicode MS"/>
          <w:b/>
          <w:bdr w:val="nil"/>
        </w:rPr>
        <w:t>»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tbl>
      <w:tblPr>
        <w:tblW w:w="9356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7"/>
        <w:gridCol w:w="4073"/>
        <w:gridCol w:w="4536"/>
      </w:tblGrid>
      <w:tr w:rsidR="004053AF" w:rsidRPr="00724A9F" w:rsidTr="00381659">
        <w:trPr>
          <w:trHeight w:val="760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  <w:lang w:val="en-US"/>
              </w:rPr>
            </w:pPr>
            <w:r w:rsidRPr="00724A9F">
              <w:rPr>
                <w:rFonts w:eastAsia="Arial Unicode MS"/>
                <w:b/>
                <w:bdr w:val="nil"/>
                <w:lang w:val="en-US"/>
              </w:rPr>
              <w:t>№ п/п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 xml:space="preserve">Оператор </w:t>
            </w:r>
          </w:p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автоматизированной системы, входящей в состав АИС КС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 xml:space="preserve">Наименование автоматизированной системы, входящей в состав </w:t>
            </w:r>
            <w:r w:rsidRPr="00724A9F">
              <w:rPr>
                <w:rFonts w:eastAsia="Arial Unicode MS"/>
                <w:b/>
                <w:bdr w:val="nil"/>
              </w:rPr>
              <w:br/>
              <w:t>АИС КС</w:t>
            </w:r>
          </w:p>
        </w:tc>
      </w:tr>
      <w:tr w:rsidR="004053AF" w:rsidRPr="00724A9F" w:rsidTr="00381659">
        <w:trPr>
          <w:trHeight w:val="20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1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3</w:t>
            </w:r>
          </w:p>
        </w:tc>
      </w:tr>
      <w:tr w:rsidR="004053AF" w:rsidRPr="00724A9F" w:rsidTr="00381659">
        <w:trPr>
          <w:trHeight w:val="680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  <w:lang w:val="en-US"/>
              </w:rPr>
            </w:pPr>
            <w:r w:rsidRPr="00724A9F">
              <w:rPr>
                <w:rFonts w:eastAsia="Arial Unicode MS"/>
                <w:bdr w:val="nil"/>
                <w:lang w:val="en-US"/>
              </w:rPr>
              <w:t>1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val="en-US"/>
              </w:rPr>
            </w:pPr>
            <w:r w:rsidRPr="00724A9F">
              <w:rPr>
                <w:rFonts w:eastAsia="Arial Unicode MS"/>
                <w:bdr w:val="nil"/>
                <w:lang w:val="en-US"/>
              </w:rPr>
              <w:t>Комитет по строительству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bookmarkStart w:id="3" w:name="_heading=h.30j0zll" w:colFirst="0" w:colLast="0"/>
            <w:bookmarkEnd w:id="3"/>
            <w:r w:rsidRPr="00724A9F">
              <w:rPr>
                <w:rFonts w:eastAsia="Arial Unicode MS"/>
                <w:bdr w:val="nil"/>
              </w:rPr>
              <w:t>Автоматизированная система</w:t>
            </w:r>
          </w:p>
          <w:p w:rsidR="001E6D5E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«Объекты капитального строительства»</w:t>
            </w:r>
          </w:p>
        </w:tc>
      </w:tr>
      <w:tr w:rsidR="00863FA8" w:rsidRPr="00724A9F" w:rsidTr="00381659">
        <w:trPr>
          <w:trHeight w:val="680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FA8" w:rsidRPr="00724A9F" w:rsidRDefault="00863FA8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2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FA8" w:rsidRPr="00724A9F" w:rsidRDefault="00863FA8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val="en-US"/>
              </w:rPr>
            </w:pPr>
            <w:r w:rsidRPr="00724A9F">
              <w:rPr>
                <w:rFonts w:eastAsia="Arial Unicode MS"/>
                <w:bdr w:val="nil"/>
                <w:lang w:val="en-US"/>
              </w:rPr>
              <w:t>Комитет по строительству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3FA8" w:rsidRPr="00724A9F" w:rsidRDefault="001E6D5E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Автоматизированная система «Система защиты информации»</w:t>
            </w:r>
          </w:p>
        </w:tc>
      </w:tr>
      <w:tr w:rsidR="004053AF" w:rsidRPr="00724A9F" w:rsidTr="00381659">
        <w:trPr>
          <w:trHeight w:val="864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AE016A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3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Автоматизированная система «Объекты дорожно-транспортной инфраструктуры»</w:t>
            </w:r>
          </w:p>
        </w:tc>
      </w:tr>
    </w:tbl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053AF" w:rsidRPr="00724A9F" w:rsidRDefault="004053AF" w:rsidP="004053AF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Принятое сокращение.</w:t>
      </w:r>
    </w:p>
    <w:p w:rsidR="004053AF" w:rsidRPr="00724A9F" w:rsidRDefault="004053AF" w:rsidP="00EE59A7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  <w:sectPr w:rsidR="004053AF" w:rsidRPr="00724A9F" w:rsidSect="002E0F5E">
          <w:headerReference w:type="default" r:id="rId13"/>
          <w:pgSz w:w="11900" w:h="16840"/>
          <w:pgMar w:top="1134" w:right="843" w:bottom="1134" w:left="1701" w:header="708" w:footer="708" w:gutter="0"/>
          <w:cols w:space="720" w:equalWidth="0">
            <w:col w:w="9356"/>
          </w:cols>
          <w:titlePg/>
        </w:sectPr>
      </w:pPr>
      <w:r w:rsidRPr="00724A9F">
        <w:rPr>
          <w:rFonts w:eastAsia="Arial Unicode MS"/>
          <w:bdr w:val="nil"/>
        </w:rPr>
        <w:t>АИС КС – государственная информац</w:t>
      </w:r>
      <w:r w:rsidR="00AE016A" w:rsidRPr="00724A9F">
        <w:rPr>
          <w:rFonts w:eastAsia="Arial Unicode MS"/>
          <w:bdr w:val="nil"/>
        </w:rPr>
        <w:t xml:space="preserve">ионная система Санкт-Петербурга </w:t>
      </w:r>
      <w:r w:rsidRPr="00724A9F">
        <w:rPr>
          <w:rFonts w:eastAsia="Arial Unicode MS"/>
          <w:bdr w:val="nil"/>
        </w:rPr>
        <w:t xml:space="preserve">«Автоматизированная информационная система </w:t>
      </w:r>
      <w:r w:rsidR="00CC548A" w:rsidRPr="00724A9F">
        <w:rPr>
          <w:rFonts w:eastAsia="Arial Unicode MS"/>
          <w:bdr w:val="nil"/>
        </w:rPr>
        <w:t>«Контроль строительства</w:t>
      </w:r>
      <w:r w:rsidR="002450B4" w:rsidRPr="00724A9F">
        <w:rPr>
          <w:rFonts w:eastAsia="Arial Unicode MS"/>
          <w:bdr w:val="nil"/>
        </w:rPr>
        <w:t>»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 xml:space="preserve">ПРИЛОЖЕНИЕ </w:t>
      </w:r>
      <w:r w:rsidR="00526BEF" w:rsidRPr="00724A9F">
        <w:rPr>
          <w:rFonts w:eastAsia="Arial Unicode MS"/>
          <w:bdr w:val="nil"/>
        </w:rPr>
        <w:t>№ 2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79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4005E4" w:rsidRPr="00724A9F" w:rsidRDefault="004005E4" w:rsidP="004005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исполнительных органов государственной власти </w:t>
      </w:r>
    </w:p>
    <w:p w:rsidR="004005E4" w:rsidRPr="00724A9F" w:rsidRDefault="004005E4" w:rsidP="004005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Санкт-Петербурга </w:t>
      </w:r>
      <w:r w:rsidRPr="00724A9F">
        <w:rPr>
          <w:rFonts w:eastAsia="Arial Unicode MS"/>
          <w:bdr w:val="nil"/>
        </w:rPr>
        <w:t>–</w:t>
      </w:r>
      <w:r w:rsidRPr="00724A9F">
        <w:rPr>
          <w:b/>
          <w:color w:val="000000"/>
          <w:bdr w:val="nil"/>
        </w:rPr>
        <w:t xml:space="preserve"> обладателей информации, подлежащей включению </w:t>
      </w:r>
      <w:r w:rsidRPr="00724A9F">
        <w:rPr>
          <w:b/>
          <w:color w:val="000000"/>
          <w:bdr w:val="nil"/>
        </w:rPr>
        <w:br/>
        <w:t xml:space="preserve">в государственную информационную систему Санкт-Петербурга </w:t>
      </w:r>
      <w:r w:rsidRPr="00724A9F">
        <w:rPr>
          <w:b/>
          <w:color w:val="000000"/>
          <w:bdr w:val="nil"/>
        </w:rPr>
        <w:br/>
        <w:t>«Автоматизированная информационная система «Контроль строительства»</w:t>
      </w:r>
    </w:p>
    <w:p w:rsidR="004053AF" w:rsidRPr="00724A9F" w:rsidRDefault="004053AF" w:rsidP="00F054D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14"/>
        </w:tabs>
        <w:rPr>
          <w:rFonts w:eastAsia="Arial Unicode MS"/>
          <w:bdr w:val="nil"/>
        </w:rPr>
      </w:pPr>
    </w:p>
    <w:p w:rsidR="004005E4" w:rsidRPr="00724A9F" w:rsidRDefault="00863FA8" w:rsidP="00863FA8">
      <w:pPr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</w:t>
      </w:r>
      <w:r w:rsidR="004005E4" w:rsidRPr="00724A9F">
        <w:rPr>
          <w:rFonts w:eastAsia="Arial Unicode MS"/>
          <w:bdr w:val="nil"/>
        </w:rPr>
        <w:t xml:space="preserve">. </w:t>
      </w:r>
      <w:r w:rsidRPr="00724A9F">
        <w:rPr>
          <w:rFonts w:eastAsia="Arial Unicode MS"/>
          <w:bdr w:val="nil"/>
        </w:rPr>
        <w:t>Комитет финансов Санкт-Петербурга</w:t>
      </w:r>
      <w:r w:rsidR="00AE016A" w:rsidRPr="00724A9F">
        <w:rPr>
          <w:rFonts w:eastAsia="Arial Unicode MS"/>
          <w:bdr w:val="nil"/>
        </w:rPr>
        <w:t>.</w:t>
      </w:r>
    </w:p>
    <w:p w:rsidR="004D4626" w:rsidRPr="00724A9F" w:rsidRDefault="004D4626" w:rsidP="00863FA8">
      <w:pPr>
        <w:rPr>
          <w:rFonts w:eastAsia="Arial Unicode MS"/>
          <w:bdr w:val="nil"/>
        </w:rPr>
        <w:sectPr w:rsidR="004D4626" w:rsidRPr="00724A9F">
          <w:pgSz w:w="11900" w:h="16840"/>
          <w:pgMar w:top="1134" w:right="850" w:bottom="1134" w:left="1701" w:header="708" w:footer="708" w:gutter="0"/>
          <w:cols w:space="720" w:equalWidth="0">
            <w:col w:w="9689"/>
          </w:cols>
          <w:titlePg/>
        </w:sectPr>
      </w:pPr>
      <w:r w:rsidRPr="00724A9F">
        <w:rPr>
          <w:rFonts w:eastAsia="Arial Unicode MS"/>
          <w:bdr w:val="nil"/>
        </w:rPr>
        <w:t>2. Комитет по информатизации и связи.</w:t>
      </w:r>
    </w:p>
    <w:tbl>
      <w:tblPr>
        <w:tblpPr w:leftFromText="180" w:rightFromText="180" w:vertAnchor="text" w:horzAnchor="margin" w:tblpX="108" w:tblpY="-371"/>
        <w:tblW w:w="0" w:type="auto"/>
        <w:tblLook w:val="0000" w:firstRow="0" w:lastRow="0" w:firstColumn="0" w:lastColumn="0" w:noHBand="0" w:noVBand="0"/>
      </w:tblPr>
      <w:tblGrid>
        <w:gridCol w:w="4361"/>
        <w:gridCol w:w="4361"/>
      </w:tblGrid>
      <w:tr w:rsidR="004053AF" w:rsidRPr="004053AF" w:rsidTr="009E1069">
        <w:trPr>
          <w:trHeight w:val="14170"/>
        </w:trPr>
        <w:tc>
          <w:tcPr>
            <w:tcW w:w="4361" w:type="dxa"/>
          </w:tcPr>
          <w:p w:rsidR="00624DD8" w:rsidRPr="00724A9F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lastRenderedPageBreak/>
              <w:t xml:space="preserve">Вице-губернатор </w:t>
            </w:r>
          </w:p>
          <w:p w:rsidR="00624DD8" w:rsidRPr="00724A9F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Санкт-Петербурга</w:t>
            </w:r>
          </w:p>
          <w:p w:rsidR="00624DD8" w:rsidRPr="00724A9F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724A9F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Н.В.Линченко</w:t>
            </w:r>
            <w:proofErr w:type="spellEnd"/>
          </w:p>
          <w:p w:rsidR="00624DD8" w:rsidRPr="00724A9F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724A9F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  <w:p w:rsidR="00624DD8" w:rsidRPr="00724A9F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Pr="00724A9F" w:rsidRDefault="00244106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Председатель</w:t>
            </w:r>
          </w:p>
          <w:p w:rsidR="00A94F8A" w:rsidRPr="00724A9F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A94F8A" w:rsidRPr="00724A9F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Pr="00724A9F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="00244106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И.В.Креславский</w:t>
            </w:r>
            <w:proofErr w:type="spellEnd"/>
          </w:p>
          <w:p w:rsidR="00A94F8A" w:rsidRPr="00724A9F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724A9F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800030" w:rsidRPr="00724A9F" w:rsidRDefault="00800030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Первый заместитель председателя</w:t>
            </w:r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А.Б.Гирин</w:t>
            </w:r>
            <w:proofErr w:type="spellEnd"/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244106" w:rsidRPr="00724A9F" w:rsidRDefault="00244106" w:rsidP="002441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C07201" w:rsidRPr="00724A9F" w:rsidRDefault="00C07201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Заместитель председателя </w:t>
            </w:r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В.Е.Усков</w:t>
            </w:r>
            <w:proofErr w:type="spellEnd"/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C07201" w:rsidRPr="00724A9F" w:rsidRDefault="00C07201" w:rsidP="00C072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C07201" w:rsidRPr="00724A9F" w:rsidRDefault="00C07201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Заместитель председателя </w:t>
            </w: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А.Г.Сливний</w:t>
            </w:r>
            <w:proofErr w:type="spellEnd"/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8A6A99" w:rsidRPr="00724A9F" w:rsidRDefault="008A6A99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Заместитель председателя </w:t>
            </w: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А.А.Постраш</w:t>
            </w:r>
            <w:proofErr w:type="spellEnd"/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8A6A99" w:rsidRPr="00724A9F" w:rsidRDefault="008A6A99" w:rsidP="008A6A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8A6A99" w:rsidRPr="00724A9F" w:rsidRDefault="008A6A99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Начальник</w:t>
            </w: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Юридического управления</w:t>
            </w: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  <w:t xml:space="preserve">                                                                                               </w:t>
            </w: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В.О.Болтовская</w:t>
            </w:r>
            <w:proofErr w:type="spellEnd"/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  <w:p w:rsidR="00065CF0" w:rsidRPr="00724A9F" w:rsidRDefault="00065CF0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724A9F" w:rsidRDefault="00244106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Н</w:t>
            </w:r>
            <w:r w:rsidR="004053AF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ачальник Управлени</w:t>
            </w:r>
            <w:r w:rsidR="00C353C6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я организационно-аналитического </w:t>
            </w:r>
            <w:r w:rsidR="004053AF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обеспечения </w:t>
            </w: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  <w:t xml:space="preserve">                                                                                               </w:t>
            </w: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="00244106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Е.И.Тучкин</w:t>
            </w:r>
            <w:proofErr w:type="spellEnd"/>
          </w:p>
          <w:p w:rsidR="004053AF" w:rsidRPr="00724A9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4053A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3"/>
                <w:szCs w:val="23"/>
                <w:bdr w:val="nil"/>
              </w:rPr>
            </w:pP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724A9F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</w:tc>
        <w:tc>
          <w:tcPr>
            <w:tcW w:w="4361" w:type="dxa"/>
          </w:tcPr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2"/>
                <w:szCs w:val="22"/>
                <w:bdr w:val="nil"/>
              </w:rPr>
            </w:pPr>
          </w:p>
        </w:tc>
      </w:tr>
    </w:tbl>
    <w:p w:rsidR="00151426" w:rsidRPr="00940E36" w:rsidRDefault="00151426" w:rsidP="00EE5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</w:p>
    <w:sectPr w:rsidR="00151426" w:rsidRPr="00940E36" w:rsidSect="004053AF">
      <w:headerReference w:type="default" r:id="rId14"/>
      <w:pgSz w:w="11906" w:h="16838"/>
      <w:pgMar w:top="1134" w:right="1276" w:bottom="851" w:left="1134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1C" w:rsidRDefault="00F01E1C">
      <w:r>
        <w:separator/>
      </w:r>
    </w:p>
  </w:endnote>
  <w:endnote w:type="continuationSeparator" w:id="0">
    <w:p w:rsidR="00F01E1C" w:rsidRDefault="00F0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1C" w:rsidRDefault="00F01E1C">
      <w:r>
        <w:separator/>
      </w:r>
    </w:p>
  </w:footnote>
  <w:footnote w:type="continuationSeparator" w:id="0">
    <w:p w:rsidR="00F01E1C" w:rsidRDefault="00F01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t>2</w:t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B1E75">
      <w:rPr>
        <w:noProof/>
        <w:color w:val="000000"/>
      </w:rPr>
      <w:t>7</w:t>
    </w:r>
    <w:r>
      <w:rPr>
        <w:color w:val="000000"/>
      </w:rPr>
      <w:fldChar w:fldCharType="end"/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A1" w:rsidRDefault="00B932A1" w:rsidP="005A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5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65F98"/>
    <w:multiLevelType w:val="hybridMultilevel"/>
    <w:tmpl w:val="9D56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9"/>
  </w:num>
  <w:num w:numId="5">
    <w:abstractNumId w:val="15"/>
  </w:num>
  <w:num w:numId="6">
    <w:abstractNumId w:val="12"/>
  </w:num>
  <w:num w:numId="7">
    <w:abstractNumId w:val="7"/>
  </w:num>
  <w:num w:numId="8">
    <w:abstractNumId w:val="8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6"/>
  </w:num>
  <w:num w:numId="14">
    <w:abstractNumId w:val="17"/>
  </w:num>
  <w:num w:numId="15">
    <w:abstractNumId w:val="1"/>
  </w:num>
  <w:num w:numId="16">
    <w:abstractNumId w:val="3"/>
  </w:num>
  <w:num w:numId="17">
    <w:abstractNumId w:val="13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167"/>
    <w:rsid w:val="00000A75"/>
    <w:rsid w:val="00000C18"/>
    <w:rsid w:val="0000122D"/>
    <w:rsid w:val="00001389"/>
    <w:rsid w:val="00001F5D"/>
    <w:rsid w:val="00002BBD"/>
    <w:rsid w:val="000030DC"/>
    <w:rsid w:val="000040F3"/>
    <w:rsid w:val="000047AA"/>
    <w:rsid w:val="00005BDB"/>
    <w:rsid w:val="00005C40"/>
    <w:rsid w:val="00007E91"/>
    <w:rsid w:val="00007EBD"/>
    <w:rsid w:val="00007F3A"/>
    <w:rsid w:val="00007FD1"/>
    <w:rsid w:val="0001019C"/>
    <w:rsid w:val="00011265"/>
    <w:rsid w:val="00012BE1"/>
    <w:rsid w:val="000135B8"/>
    <w:rsid w:val="000155B9"/>
    <w:rsid w:val="00015E27"/>
    <w:rsid w:val="00016057"/>
    <w:rsid w:val="00016AE1"/>
    <w:rsid w:val="0002049D"/>
    <w:rsid w:val="00020E94"/>
    <w:rsid w:val="00021339"/>
    <w:rsid w:val="000218DA"/>
    <w:rsid w:val="00021AF7"/>
    <w:rsid w:val="00022481"/>
    <w:rsid w:val="00023483"/>
    <w:rsid w:val="00023E77"/>
    <w:rsid w:val="00024065"/>
    <w:rsid w:val="000248DB"/>
    <w:rsid w:val="00024BD5"/>
    <w:rsid w:val="00025D1D"/>
    <w:rsid w:val="0002643B"/>
    <w:rsid w:val="00026AEB"/>
    <w:rsid w:val="00026EE9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2CE6"/>
    <w:rsid w:val="00033C56"/>
    <w:rsid w:val="00033E96"/>
    <w:rsid w:val="00033F26"/>
    <w:rsid w:val="0003475E"/>
    <w:rsid w:val="000353DF"/>
    <w:rsid w:val="00036334"/>
    <w:rsid w:val="0003684A"/>
    <w:rsid w:val="00036EB5"/>
    <w:rsid w:val="00036EF5"/>
    <w:rsid w:val="00037C0C"/>
    <w:rsid w:val="0004030E"/>
    <w:rsid w:val="00040936"/>
    <w:rsid w:val="00041326"/>
    <w:rsid w:val="00041798"/>
    <w:rsid w:val="00041BF9"/>
    <w:rsid w:val="00041DF9"/>
    <w:rsid w:val="00042726"/>
    <w:rsid w:val="00042FCD"/>
    <w:rsid w:val="000439E4"/>
    <w:rsid w:val="00043DDB"/>
    <w:rsid w:val="0004445F"/>
    <w:rsid w:val="00044597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D85"/>
    <w:rsid w:val="00051F41"/>
    <w:rsid w:val="00052083"/>
    <w:rsid w:val="00052140"/>
    <w:rsid w:val="00052462"/>
    <w:rsid w:val="00053081"/>
    <w:rsid w:val="000534DE"/>
    <w:rsid w:val="00053760"/>
    <w:rsid w:val="00053B50"/>
    <w:rsid w:val="00053DD1"/>
    <w:rsid w:val="00054059"/>
    <w:rsid w:val="000540F9"/>
    <w:rsid w:val="00054A26"/>
    <w:rsid w:val="000556F7"/>
    <w:rsid w:val="00055EC0"/>
    <w:rsid w:val="00056165"/>
    <w:rsid w:val="000566F2"/>
    <w:rsid w:val="00056B01"/>
    <w:rsid w:val="00056D95"/>
    <w:rsid w:val="00057AA3"/>
    <w:rsid w:val="00060265"/>
    <w:rsid w:val="00062A4A"/>
    <w:rsid w:val="00062C8D"/>
    <w:rsid w:val="000638A3"/>
    <w:rsid w:val="000643F5"/>
    <w:rsid w:val="000651D8"/>
    <w:rsid w:val="00065CF0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35D8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0FA5"/>
    <w:rsid w:val="000811F1"/>
    <w:rsid w:val="00082538"/>
    <w:rsid w:val="00082814"/>
    <w:rsid w:val="00082CC7"/>
    <w:rsid w:val="00083E0D"/>
    <w:rsid w:val="0008402C"/>
    <w:rsid w:val="00084F28"/>
    <w:rsid w:val="000851A6"/>
    <w:rsid w:val="000852C7"/>
    <w:rsid w:val="00085493"/>
    <w:rsid w:val="00085FFA"/>
    <w:rsid w:val="00086B42"/>
    <w:rsid w:val="00087114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6FE2"/>
    <w:rsid w:val="000970B0"/>
    <w:rsid w:val="00097133"/>
    <w:rsid w:val="000973B1"/>
    <w:rsid w:val="000A049D"/>
    <w:rsid w:val="000A15F6"/>
    <w:rsid w:val="000A2AD5"/>
    <w:rsid w:val="000A332E"/>
    <w:rsid w:val="000A37ED"/>
    <w:rsid w:val="000A3F91"/>
    <w:rsid w:val="000A433E"/>
    <w:rsid w:val="000A59C7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257"/>
    <w:rsid w:val="000C0E88"/>
    <w:rsid w:val="000C13CF"/>
    <w:rsid w:val="000C1885"/>
    <w:rsid w:val="000C20E8"/>
    <w:rsid w:val="000C2116"/>
    <w:rsid w:val="000C284F"/>
    <w:rsid w:val="000C61DD"/>
    <w:rsid w:val="000C6284"/>
    <w:rsid w:val="000D070C"/>
    <w:rsid w:val="000D0C80"/>
    <w:rsid w:val="000D1559"/>
    <w:rsid w:val="000D1843"/>
    <w:rsid w:val="000D3379"/>
    <w:rsid w:val="000D3599"/>
    <w:rsid w:val="000D35C5"/>
    <w:rsid w:val="000D3DA6"/>
    <w:rsid w:val="000D4608"/>
    <w:rsid w:val="000D571D"/>
    <w:rsid w:val="000D5E31"/>
    <w:rsid w:val="000D5F39"/>
    <w:rsid w:val="000D686D"/>
    <w:rsid w:val="000D7322"/>
    <w:rsid w:val="000D73ED"/>
    <w:rsid w:val="000D7528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119E"/>
    <w:rsid w:val="000F23B7"/>
    <w:rsid w:val="000F3072"/>
    <w:rsid w:val="000F38BF"/>
    <w:rsid w:val="000F3C9E"/>
    <w:rsid w:val="000F4398"/>
    <w:rsid w:val="000F5172"/>
    <w:rsid w:val="000F5CF2"/>
    <w:rsid w:val="000F629B"/>
    <w:rsid w:val="000F67D7"/>
    <w:rsid w:val="000F6EAB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D78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037"/>
    <w:rsid w:val="001215B0"/>
    <w:rsid w:val="00121E2E"/>
    <w:rsid w:val="00121F0C"/>
    <w:rsid w:val="00121F42"/>
    <w:rsid w:val="00122AFE"/>
    <w:rsid w:val="00122BF8"/>
    <w:rsid w:val="00122FBF"/>
    <w:rsid w:val="00123851"/>
    <w:rsid w:val="0012391E"/>
    <w:rsid w:val="00124501"/>
    <w:rsid w:val="00124589"/>
    <w:rsid w:val="00127208"/>
    <w:rsid w:val="00130B3D"/>
    <w:rsid w:val="00130D93"/>
    <w:rsid w:val="00133652"/>
    <w:rsid w:val="00133C3A"/>
    <w:rsid w:val="00134123"/>
    <w:rsid w:val="00134FB4"/>
    <w:rsid w:val="001362C1"/>
    <w:rsid w:val="00136822"/>
    <w:rsid w:val="001379B4"/>
    <w:rsid w:val="00140303"/>
    <w:rsid w:val="00140465"/>
    <w:rsid w:val="001411C9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53B5"/>
    <w:rsid w:val="00146D10"/>
    <w:rsid w:val="0014789E"/>
    <w:rsid w:val="00147D45"/>
    <w:rsid w:val="00147FE6"/>
    <w:rsid w:val="001500D1"/>
    <w:rsid w:val="00150390"/>
    <w:rsid w:val="00150599"/>
    <w:rsid w:val="00150AB9"/>
    <w:rsid w:val="00151426"/>
    <w:rsid w:val="00151ABC"/>
    <w:rsid w:val="00151D57"/>
    <w:rsid w:val="0015229C"/>
    <w:rsid w:val="001524A3"/>
    <w:rsid w:val="00152632"/>
    <w:rsid w:val="00152D21"/>
    <w:rsid w:val="001548BF"/>
    <w:rsid w:val="00154F64"/>
    <w:rsid w:val="0015536D"/>
    <w:rsid w:val="001556E3"/>
    <w:rsid w:val="00155919"/>
    <w:rsid w:val="00155DFD"/>
    <w:rsid w:val="001564DE"/>
    <w:rsid w:val="00156A0F"/>
    <w:rsid w:val="00156D5B"/>
    <w:rsid w:val="001570DB"/>
    <w:rsid w:val="0015734E"/>
    <w:rsid w:val="001576F3"/>
    <w:rsid w:val="00157905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FDF"/>
    <w:rsid w:val="001651F7"/>
    <w:rsid w:val="00165695"/>
    <w:rsid w:val="00165BCA"/>
    <w:rsid w:val="00165CDF"/>
    <w:rsid w:val="00166095"/>
    <w:rsid w:val="00166893"/>
    <w:rsid w:val="001673E6"/>
    <w:rsid w:val="001676D7"/>
    <w:rsid w:val="00170661"/>
    <w:rsid w:val="00170DE7"/>
    <w:rsid w:val="00171EB0"/>
    <w:rsid w:val="00172FBF"/>
    <w:rsid w:val="0017366E"/>
    <w:rsid w:val="0017382E"/>
    <w:rsid w:val="0017496C"/>
    <w:rsid w:val="00176EC6"/>
    <w:rsid w:val="0017737E"/>
    <w:rsid w:val="0018040C"/>
    <w:rsid w:val="00181E47"/>
    <w:rsid w:val="001832DC"/>
    <w:rsid w:val="001834E0"/>
    <w:rsid w:val="001844B9"/>
    <w:rsid w:val="0018530E"/>
    <w:rsid w:val="00185514"/>
    <w:rsid w:val="001855D3"/>
    <w:rsid w:val="00185925"/>
    <w:rsid w:val="0018673D"/>
    <w:rsid w:val="0018769E"/>
    <w:rsid w:val="001909C2"/>
    <w:rsid w:val="00190AD3"/>
    <w:rsid w:val="00190C98"/>
    <w:rsid w:val="0019302C"/>
    <w:rsid w:val="0019357E"/>
    <w:rsid w:val="001941A0"/>
    <w:rsid w:val="00194425"/>
    <w:rsid w:val="001948A9"/>
    <w:rsid w:val="001951B6"/>
    <w:rsid w:val="00195DDA"/>
    <w:rsid w:val="00196237"/>
    <w:rsid w:val="001A2251"/>
    <w:rsid w:val="001A38B7"/>
    <w:rsid w:val="001A3FD3"/>
    <w:rsid w:val="001A4449"/>
    <w:rsid w:val="001A5C77"/>
    <w:rsid w:val="001A5FF1"/>
    <w:rsid w:val="001A6730"/>
    <w:rsid w:val="001A68E2"/>
    <w:rsid w:val="001A69D5"/>
    <w:rsid w:val="001A7F8A"/>
    <w:rsid w:val="001B060A"/>
    <w:rsid w:val="001B08C3"/>
    <w:rsid w:val="001B0B33"/>
    <w:rsid w:val="001B0F3B"/>
    <w:rsid w:val="001B2BB4"/>
    <w:rsid w:val="001B2E2F"/>
    <w:rsid w:val="001B343F"/>
    <w:rsid w:val="001B3740"/>
    <w:rsid w:val="001B38B3"/>
    <w:rsid w:val="001B3BE3"/>
    <w:rsid w:val="001B3EF1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2358"/>
    <w:rsid w:val="001C23EC"/>
    <w:rsid w:val="001C3013"/>
    <w:rsid w:val="001C314B"/>
    <w:rsid w:val="001C3B3F"/>
    <w:rsid w:val="001C3F83"/>
    <w:rsid w:val="001C4530"/>
    <w:rsid w:val="001C47A1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0CCF"/>
    <w:rsid w:val="001D1597"/>
    <w:rsid w:val="001D19A6"/>
    <w:rsid w:val="001D1B86"/>
    <w:rsid w:val="001D1F7D"/>
    <w:rsid w:val="001D1FA0"/>
    <w:rsid w:val="001D254F"/>
    <w:rsid w:val="001D443F"/>
    <w:rsid w:val="001D493E"/>
    <w:rsid w:val="001D5A28"/>
    <w:rsid w:val="001D609B"/>
    <w:rsid w:val="001D6924"/>
    <w:rsid w:val="001D6CA9"/>
    <w:rsid w:val="001D7308"/>
    <w:rsid w:val="001D7D84"/>
    <w:rsid w:val="001E0331"/>
    <w:rsid w:val="001E054F"/>
    <w:rsid w:val="001E05DD"/>
    <w:rsid w:val="001E063C"/>
    <w:rsid w:val="001E09CF"/>
    <w:rsid w:val="001E0C9A"/>
    <w:rsid w:val="001E0F95"/>
    <w:rsid w:val="001E33A9"/>
    <w:rsid w:val="001E400E"/>
    <w:rsid w:val="001E4D09"/>
    <w:rsid w:val="001E4FA4"/>
    <w:rsid w:val="001E56E0"/>
    <w:rsid w:val="001E6743"/>
    <w:rsid w:val="001E6D5E"/>
    <w:rsid w:val="001E782A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16AB"/>
    <w:rsid w:val="001F2190"/>
    <w:rsid w:val="001F2717"/>
    <w:rsid w:val="001F2911"/>
    <w:rsid w:val="001F583E"/>
    <w:rsid w:val="001F62CF"/>
    <w:rsid w:val="001F6424"/>
    <w:rsid w:val="001F6D07"/>
    <w:rsid w:val="001F79BD"/>
    <w:rsid w:val="001F7CF7"/>
    <w:rsid w:val="001F7F80"/>
    <w:rsid w:val="001F7FF8"/>
    <w:rsid w:val="0020000B"/>
    <w:rsid w:val="00200203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77DC"/>
    <w:rsid w:val="00210591"/>
    <w:rsid w:val="002107D9"/>
    <w:rsid w:val="00210819"/>
    <w:rsid w:val="0021093A"/>
    <w:rsid w:val="00211236"/>
    <w:rsid w:val="002113AC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C94"/>
    <w:rsid w:val="0021695F"/>
    <w:rsid w:val="0021708F"/>
    <w:rsid w:val="002178D4"/>
    <w:rsid w:val="002178EF"/>
    <w:rsid w:val="00217DB5"/>
    <w:rsid w:val="00220070"/>
    <w:rsid w:val="00220268"/>
    <w:rsid w:val="002211F6"/>
    <w:rsid w:val="0022140B"/>
    <w:rsid w:val="00221C42"/>
    <w:rsid w:val="00221CDA"/>
    <w:rsid w:val="002225D1"/>
    <w:rsid w:val="002245C5"/>
    <w:rsid w:val="00224A9A"/>
    <w:rsid w:val="00224E2A"/>
    <w:rsid w:val="00225B33"/>
    <w:rsid w:val="002266BB"/>
    <w:rsid w:val="002266D6"/>
    <w:rsid w:val="00226FA4"/>
    <w:rsid w:val="0022707E"/>
    <w:rsid w:val="00227133"/>
    <w:rsid w:val="00230611"/>
    <w:rsid w:val="00230695"/>
    <w:rsid w:val="002315E1"/>
    <w:rsid w:val="00231EC7"/>
    <w:rsid w:val="00232143"/>
    <w:rsid w:val="00232B8B"/>
    <w:rsid w:val="002338FC"/>
    <w:rsid w:val="0023473D"/>
    <w:rsid w:val="00235625"/>
    <w:rsid w:val="0023599A"/>
    <w:rsid w:val="00235BB2"/>
    <w:rsid w:val="002360AE"/>
    <w:rsid w:val="002366F7"/>
    <w:rsid w:val="002368AF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106"/>
    <w:rsid w:val="002450B4"/>
    <w:rsid w:val="00245244"/>
    <w:rsid w:val="00245674"/>
    <w:rsid w:val="00245EA0"/>
    <w:rsid w:val="002469EC"/>
    <w:rsid w:val="0025085E"/>
    <w:rsid w:val="0025142E"/>
    <w:rsid w:val="00252621"/>
    <w:rsid w:val="00253135"/>
    <w:rsid w:val="002531B5"/>
    <w:rsid w:val="002539E3"/>
    <w:rsid w:val="00253A56"/>
    <w:rsid w:val="00253CCE"/>
    <w:rsid w:val="002543DC"/>
    <w:rsid w:val="00254736"/>
    <w:rsid w:val="002556E9"/>
    <w:rsid w:val="00255B6C"/>
    <w:rsid w:val="00256690"/>
    <w:rsid w:val="0025711A"/>
    <w:rsid w:val="00257B78"/>
    <w:rsid w:val="00257DBD"/>
    <w:rsid w:val="00257EB3"/>
    <w:rsid w:val="0026151F"/>
    <w:rsid w:val="0026319C"/>
    <w:rsid w:val="00264308"/>
    <w:rsid w:val="0026497B"/>
    <w:rsid w:val="00264B8B"/>
    <w:rsid w:val="00266627"/>
    <w:rsid w:val="00266C50"/>
    <w:rsid w:val="00266D27"/>
    <w:rsid w:val="00267C18"/>
    <w:rsid w:val="00270031"/>
    <w:rsid w:val="00270B33"/>
    <w:rsid w:val="00272E9C"/>
    <w:rsid w:val="00273C57"/>
    <w:rsid w:val="0027527E"/>
    <w:rsid w:val="002754DB"/>
    <w:rsid w:val="00275D9F"/>
    <w:rsid w:val="00276014"/>
    <w:rsid w:val="0027615B"/>
    <w:rsid w:val="002812D9"/>
    <w:rsid w:val="00283938"/>
    <w:rsid w:val="00285D93"/>
    <w:rsid w:val="002869CF"/>
    <w:rsid w:val="00287501"/>
    <w:rsid w:val="00290410"/>
    <w:rsid w:val="00290434"/>
    <w:rsid w:val="00292857"/>
    <w:rsid w:val="00292BF6"/>
    <w:rsid w:val="002932FA"/>
    <w:rsid w:val="0029349D"/>
    <w:rsid w:val="002944BD"/>
    <w:rsid w:val="00295502"/>
    <w:rsid w:val="00295CDF"/>
    <w:rsid w:val="002963CC"/>
    <w:rsid w:val="00296905"/>
    <w:rsid w:val="002969C6"/>
    <w:rsid w:val="00297547"/>
    <w:rsid w:val="00297D09"/>
    <w:rsid w:val="002A127A"/>
    <w:rsid w:val="002A334B"/>
    <w:rsid w:val="002A36C4"/>
    <w:rsid w:val="002A43C7"/>
    <w:rsid w:val="002A4FBE"/>
    <w:rsid w:val="002A53F3"/>
    <w:rsid w:val="002A70BF"/>
    <w:rsid w:val="002A7978"/>
    <w:rsid w:val="002B0147"/>
    <w:rsid w:val="002B0804"/>
    <w:rsid w:val="002B0FC2"/>
    <w:rsid w:val="002B164B"/>
    <w:rsid w:val="002B23B3"/>
    <w:rsid w:val="002B2FAE"/>
    <w:rsid w:val="002B32C2"/>
    <w:rsid w:val="002B4D2C"/>
    <w:rsid w:val="002B511E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149F"/>
    <w:rsid w:val="002C2F70"/>
    <w:rsid w:val="002C2F85"/>
    <w:rsid w:val="002C3EB3"/>
    <w:rsid w:val="002C4577"/>
    <w:rsid w:val="002C4B5D"/>
    <w:rsid w:val="002C4EF5"/>
    <w:rsid w:val="002C5F0E"/>
    <w:rsid w:val="002D1540"/>
    <w:rsid w:val="002D2285"/>
    <w:rsid w:val="002D3BA4"/>
    <w:rsid w:val="002D4049"/>
    <w:rsid w:val="002D4121"/>
    <w:rsid w:val="002D43A8"/>
    <w:rsid w:val="002D4FAF"/>
    <w:rsid w:val="002D6B56"/>
    <w:rsid w:val="002E1E8F"/>
    <w:rsid w:val="002E221F"/>
    <w:rsid w:val="002E22E0"/>
    <w:rsid w:val="002E287E"/>
    <w:rsid w:val="002E316D"/>
    <w:rsid w:val="002E4775"/>
    <w:rsid w:val="002E4AF3"/>
    <w:rsid w:val="002E5A94"/>
    <w:rsid w:val="002E5DDD"/>
    <w:rsid w:val="002E60BA"/>
    <w:rsid w:val="002E614F"/>
    <w:rsid w:val="002E6F6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58ED"/>
    <w:rsid w:val="002F6B70"/>
    <w:rsid w:val="002F7911"/>
    <w:rsid w:val="00300352"/>
    <w:rsid w:val="003016DC"/>
    <w:rsid w:val="00302A9A"/>
    <w:rsid w:val="00303433"/>
    <w:rsid w:val="00304520"/>
    <w:rsid w:val="00304DB3"/>
    <w:rsid w:val="00305046"/>
    <w:rsid w:val="003050A8"/>
    <w:rsid w:val="00305B2E"/>
    <w:rsid w:val="003064E2"/>
    <w:rsid w:val="00306B0F"/>
    <w:rsid w:val="003103E0"/>
    <w:rsid w:val="003112B5"/>
    <w:rsid w:val="003116E9"/>
    <w:rsid w:val="00311C55"/>
    <w:rsid w:val="00311DC0"/>
    <w:rsid w:val="00312261"/>
    <w:rsid w:val="0031255D"/>
    <w:rsid w:val="00312A2D"/>
    <w:rsid w:val="0031320C"/>
    <w:rsid w:val="00313DDF"/>
    <w:rsid w:val="0031461D"/>
    <w:rsid w:val="0031502E"/>
    <w:rsid w:val="00315F65"/>
    <w:rsid w:val="003161D7"/>
    <w:rsid w:val="003168D0"/>
    <w:rsid w:val="00316D0D"/>
    <w:rsid w:val="00316E5D"/>
    <w:rsid w:val="0031741F"/>
    <w:rsid w:val="00317889"/>
    <w:rsid w:val="00317D1A"/>
    <w:rsid w:val="00317D64"/>
    <w:rsid w:val="00317E62"/>
    <w:rsid w:val="00317EA9"/>
    <w:rsid w:val="003209A2"/>
    <w:rsid w:val="00321991"/>
    <w:rsid w:val="00321E6B"/>
    <w:rsid w:val="00321E7D"/>
    <w:rsid w:val="003223A2"/>
    <w:rsid w:val="00322ACE"/>
    <w:rsid w:val="0032343E"/>
    <w:rsid w:val="00323A84"/>
    <w:rsid w:val="0032479B"/>
    <w:rsid w:val="00324964"/>
    <w:rsid w:val="00324BBE"/>
    <w:rsid w:val="00324E6F"/>
    <w:rsid w:val="00327708"/>
    <w:rsid w:val="003278F2"/>
    <w:rsid w:val="00330466"/>
    <w:rsid w:val="003334D8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F34"/>
    <w:rsid w:val="00340B51"/>
    <w:rsid w:val="00340F3B"/>
    <w:rsid w:val="00341247"/>
    <w:rsid w:val="00342DD5"/>
    <w:rsid w:val="00343E33"/>
    <w:rsid w:val="003440FD"/>
    <w:rsid w:val="00344BFB"/>
    <w:rsid w:val="00345C8A"/>
    <w:rsid w:val="00346891"/>
    <w:rsid w:val="00347213"/>
    <w:rsid w:val="003474F2"/>
    <w:rsid w:val="003502F2"/>
    <w:rsid w:val="00351603"/>
    <w:rsid w:val="003522E4"/>
    <w:rsid w:val="00353259"/>
    <w:rsid w:val="0035388C"/>
    <w:rsid w:val="00353EC8"/>
    <w:rsid w:val="003549BA"/>
    <w:rsid w:val="00356BBD"/>
    <w:rsid w:val="00357156"/>
    <w:rsid w:val="00357F94"/>
    <w:rsid w:val="003608DE"/>
    <w:rsid w:val="003608F1"/>
    <w:rsid w:val="00360C60"/>
    <w:rsid w:val="00361E2C"/>
    <w:rsid w:val="00361E5D"/>
    <w:rsid w:val="003627F7"/>
    <w:rsid w:val="00362BE7"/>
    <w:rsid w:val="0036323C"/>
    <w:rsid w:val="00363388"/>
    <w:rsid w:val="003636F1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34DB"/>
    <w:rsid w:val="003738AF"/>
    <w:rsid w:val="00374068"/>
    <w:rsid w:val="00374540"/>
    <w:rsid w:val="0037586A"/>
    <w:rsid w:val="00375A82"/>
    <w:rsid w:val="0037625B"/>
    <w:rsid w:val="00376C29"/>
    <w:rsid w:val="00376F79"/>
    <w:rsid w:val="0037719D"/>
    <w:rsid w:val="00377494"/>
    <w:rsid w:val="00381659"/>
    <w:rsid w:val="0038246C"/>
    <w:rsid w:val="00383C2F"/>
    <w:rsid w:val="00386B18"/>
    <w:rsid w:val="00386F50"/>
    <w:rsid w:val="003874CB"/>
    <w:rsid w:val="00387E26"/>
    <w:rsid w:val="00387E8F"/>
    <w:rsid w:val="00387F36"/>
    <w:rsid w:val="0039061E"/>
    <w:rsid w:val="00390755"/>
    <w:rsid w:val="00390860"/>
    <w:rsid w:val="00390CD2"/>
    <w:rsid w:val="003918A1"/>
    <w:rsid w:val="003918CD"/>
    <w:rsid w:val="0039194D"/>
    <w:rsid w:val="00391992"/>
    <w:rsid w:val="00391EC0"/>
    <w:rsid w:val="003920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F19"/>
    <w:rsid w:val="003A12F7"/>
    <w:rsid w:val="003A1538"/>
    <w:rsid w:val="003A2D90"/>
    <w:rsid w:val="003A3AE8"/>
    <w:rsid w:val="003A3EF9"/>
    <w:rsid w:val="003A4A48"/>
    <w:rsid w:val="003A6332"/>
    <w:rsid w:val="003A6753"/>
    <w:rsid w:val="003A7D18"/>
    <w:rsid w:val="003B017C"/>
    <w:rsid w:val="003B095C"/>
    <w:rsid w:val="003B0D4F"/>
    <w:rsid w:val="003B17E7"/>
    <w:rsid w:val="003B2803"/>
    <w:rsid w:val="003B2BCB"/>
    <w:rsid w:val="003B2E4A"/>
    <w:rsid w:val="003B3054"/>
    <w:rsid w:val="003B3A9C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FFE"/>
    <w:rsid w:val="003C0937"/>
    <w:rsid w:val="003C0B33"/>
    <w:rsid w:val="003C0EC9"/>
    <w:rsid w:val="003C11DC"/>
    <w:rsid w:val="003C3EFC"/>
    <w:rsid w:val="003C5402"/>
    <w:rsid w:val="003C5DBE"/>
    <w:rsid w:val="003C637C"/>
    <w:rsid w:val="003C75AE"/>
    <w:rsid w:val="003C7B4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673"/>
    <w:rsid w:val="003D744E"/>
    <w:rsid w:val="003E0F95"/>
    <w:rsid w:val="003E12A4"/>
    <w:rsid w:val="003E1799"/>
    <w:rsid w:val="003E2090"/>
    <w:rsid w:val="003E2F80"/>
    <w:rsid w:val="003E3C2C"/>
    <w:rsid w:val="003E3F00"/>
    <w:rsid w:val="003E48A2"/>
    <w:rsid w:val="003E4B9C"/>
    <w:rsid w:val="003E593D"/>
    <w:rsid w:val="003E5D5F"/>
    <w:rsid w:val="003E68BF"/>
    <w:rsid w:val="003E7843"/>
    <w:rsid w:val="003E7CB7"/>
    <w:rsid w:val="003E7E35"/>
    <w:rsid w:val="003E7F52"/>
    <w:rsid w:val="003F0B2C"/>
    <w:rsid w:val="003F0D92"/>
    <w:rsid w:val="003F2BAD"/>
    <w:rsid w:val="003F308F"/>
    <w:rsid w:val="003F4C29"/>
    <w:rsid w:val="003F5031"/>
    <w:rsid w:val="003F52C1"/>
    <w:rsid w:val="003F532A"/>
    <w:rsid w:val="003F58C5"/>
    <w:rsid w:val="003F5E6A"/>
    <w:rsid w:val="003F5EE6"/>
    <w:rsid w:val="003F611A"/>
    <w:rsid w:val="003F72DB"/>
    <w:rsid w:val="003F7596"/>
    <w:rsid w:val="004005E4"/>
    <w:rsid w:val="00401A9C"/>
    <w:rsid w:val="00401C28"/>
    <w:rsid w:val="00401D6A"/>
    <w:rsid w:val="00402522"/>
    <w:rsid w:val="00403900"/>
    <w:rsid w:val="00403DD6"/>
    <w:rsid w:val="0040406D"/>
    <w:rsid w:val="00404534"/>
    <w:rsid w:val="00404ABD"/>
    <w:rsid w:val="004053AF"/>
    <w:rsid w:val="004054C2"/>
    <w:rsid w:val="00406B12"/>
    <w:rsid w:val="00406CA0"/>
    <w:rsid w:val="00410439"/>
    <w:rsid w:val="00410D8A"/>
    <w:rsid w:val="0041124C"/>
    <w:rsid w:val="0041297A"/>
    <w:rsid w:val="0041343B"/>
    <w:rsid w:val="00413FC3"/>
    <w:rsid w:val="0041423D"/>
    <w:rsid w:val="004143D7"/>
    <w:rsid w:val="00414F71"/>
    <w:rsid w:val="00415D7E"/>
    <w:rsid w:val="00415EA8"/>
    <w:rsid w:val="00416342"/>
    <w:rsid w:val="0041669B"/>
    <w:rsid w:val="00416D90"/>
    <w:rsid w:val="00421733"/>
    <w:rsid w:val="00421CE6"/>
    <w:rsid w:val="00423017"/>
    <w:rsid w:val="00423114"/>
    <w:rsid w:val="0042370D"/>
    <w:rsid w:val="0042398A"/>
    <w:rsid w:val="00423E55"/>
    <w:rsid w:val="00423F96"/>
    <w:rsid w:val="004241C9"/>
    <w:rsid w:val="004242E1"/>
    <w:rsid w:val="004257CF"/>
    <w:rsid w:val="00425CAE"/>
    <w:rsid w:val="00426197"/>
    <w:rsid w:val="00426E62"/>
    <w:rsid w:val="00427177"/>
    <w:rsid w:val="00427271"/>
    <w:rsid w:val="004278CA"/>
    <w:rsid w:val="00427B86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8F1"/>
    <w:rsid w:val="0044313E"/>
    <w:rsid w:val="004434E7"/>
    <w:rsid w:val="0044368E"/>
    <w:rsid w:val="00443860"/>
    <w:rsid w:val="00443EA9"/>
    <w:rsid w:val="00444A60"/>
    <w:rsid w:val="00444FCC"/>
    <w:rsid w:val="00447440"/>
    <w:rsid w:val="004477C8"/>
    <w:rsid w:val="00450008"/>
    <w:rsid w:val="00450705"/>
    <w:rsid w:val="004519D3"/>
    <w:rsid w:val="00451D61"/>
    <w:rsid w:val="0045350D"/>
    <w:rsid w:val="004542F7"/>
    <w:rsid w:val="00454EAE"/>
    <w:rsid w:val="00455D26"/>
    <w:rsid w:val="00455FE6"/>
    <w:rsid w:val="004568A2"/>
    <w:rsid w:val="00456C0C"/>
    <w:rsid w:val="00457438"/>
    <w:rsid w:val="00457450"/>
    <w:rsid w:val="00457919"/>
    <w:rsid w:val="00460A71"/>
    <w:rsid w:val="00460B5E"/>
    <w:rsid w:val="00463586"/>
    <w:rsid w:val="004635AB"/>
    <w:rsid w:val="00463854"/>
    <w:rsid w:val="00464269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B5E"/>
    <w:rsid w:val="0047386F"/>
    <w:rsid w:val="004741DB"/>
    <w:rsid w:val="00474FD0"/>
    <w:rsid w:val="004761AE"/>
    <w:rsid w:val="004778DB"/>
    <w:rsid w:val="00477ECB"/>
    <w:rsid w:val="00480FE8"/>
    <w:rsid w:val="004814AB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464C"/>
    <w:rsid w:val="004947CB"/>
    <w:rsid w:val="00494B19"/>
    <w:rsid w:val="004957B0"/>
    <w:rsid w:val="00495889"/>
    <w:rsid w:val="00495B2F"/>
    <w:rsid w:val="00495C1C"/>
    <w:rsid w:val="00495C31"/>
    <w:rsid w:val="00497794"/>
    <w:rsid w:val="004A0989"/>
    <w:rsid w:val="004A38B5"/>
    <w:rsid w:val="004A3FFA"/>
    <w:rsid w:val="004A4C96"/>
    <w:rsid w:val="004A4FA6"/>
    <w:rsid w:val="004A51B5"/>
    <w:rsid w:val="004A563C"/>
    <w:rsid w:val="004A698B"/>
    <w:rsid w:val="004A71DD"/>
    <w:rsid w:val="004A7A52"/>
    <w:rsid w:val="004B0874"/>
    <w:rsid w:val="004B16BD"/>
    <w:rsid w:val="004B18EC"/>
    <w:rsid w:val="004B2609"/>
    <w:rsid w:val="004B41C5"/>
    <w:rsid w:val="004B4817"/>
    <w:rsid w:val="004B53B6"/>
    <w:rsid w:val="004B5A8D"/>
    <w:rsid w:val="004B61A1"/>
    <w:rsid w:val="004B6B4C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2B4"/>
    <w:rsid w:val="004D0770"/>
    <w:rsid w:val="004D178E"/>
    <w:rsid w:val="004D2C8A"/>
    <w:rsid w:val="004D3A10"/>
    <w:rsid w:val="004D4626"/>
    <w:rsid w:val="004D4A8E"/>
    <w:rsid w:val="004D4C68"/>
    <w:rsid w:val="004D5B13"/>
    <w:rsid w:val="004D616D"/>
    <w:rsid w:val="004E02E5"/>
    <w:rsid w:val="004E0506"/>
    <w:rsid w:val="004E0578"/>
    <w:rsid w:val="004E0EFD"/>
    <w:rsid w:val="004E26C2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9B2"/>
    <w:rsid w:val="004F1B08"/>
    <w:rsid w:val="004F24DA"/>
    <w:rsid w:val="004F311B"/>
    <w:rsid w:val="004F31EA"/>
    <w:rsid w:val="004F3DB7"/>
    <w:rsid w:val="004F6BCD"/>
    <w:rsid w:val="004F76E2"/>
    <w:rsid w:val="00500E79"/>
    <w:rsid w:val="00501F1E"/>
    <w:rsid w:val="00502D64"/>
    <w:rsid w:val="00503067"/>
    <w:rsid w:val="005037E9"/>
    <w:rsid w:val="00504FC2"/>
    <w:rsid w:val="0050536B"/>
    <w:rsid w:val="00505EA8"/>
    <w:rsid w:val="00507389"/>
    <w:rsid w:val="005104B9"/>
    <w:rsid w:val="00510B04"/>
    <w:rsid w:val="00510B42"/>
    <w:rsid w:val="00511120"/>
    <w:rsid w:val="00511A4A"/>
    <w:rsid w:val="0051354E"/>
    <w:rsid w:val="005137F5"/>
    <w:rsid w:val="00514007"/>
    <w:rsid w:val="005149FC"/>
    <w:rsid w:val="00514A5E"/>
    <w:rsid w:val="00515CE7"/>
    <w:rsid w:val="00516C37"/>
    <w:rsid w:val="00517DD6"/>
    <w:rsid w:val="00517E17"/>
    <w:rsid w:val="00520B2F"/>
    <w:rsid w:val="00520EB0"/>
    <w:rsid w:val="005225D3"/>
    <w:rsid w:val="00522DC1"/>
    <w:rsid w:val="00524032"/>
    <w:rsid w:val="00525E07"/>
    <w:rsid w:val="00526BEF"/>
    <w:rsid w:val="00526D62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4101C"/>
    <w:rsid w:val="00541E89"/>
    <w:rsid w:val="00541EB7"/>
    <w:rsid w:val="0054374E"/>
    <w:rsid w:val="00543BD7"/>
    <w:rsid w:val="005446FC"/>
    <w:rsid w:val="00544F8B"/>
    <w:rsid w:val="005450F5"/>
    <w:rsid w:val="005451CE"/>
    <w:rsid w:val="00546CF5"/>
    <w:rsid w:val="00546F1A"/>
    <w:rsid w:val="00547E48"/>
    <w:rsid w:val="00547F33"/>
    <w:rsid w:val="005501A9"/>
    <w:rsid w:val="00550548"/>
    <w:rsid w:val="00550565"/>
    <w:rsid w:val="00551006"/>
    <w:rsid w:val="00551B29"/>
    <w:rsid w:val="00551B7D"/>
    <w:rsid w:val="0055253C"/>
    <w:rsid w:val="005528A5"/>
    <w:rsid w:val="005529C7"/>
    <w:rsid w:val="005529DB"/>
    <w:rsid w:val="00553A56"/>
    <w:rsid w:val="005549B8"/>
    <w:rsid w:val="005552A1"/>
    <w:rsid w:val="0055546B"/>
    <w:rsid w:val="005562D8"/>
    <w:rsid w:val="00561652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DA0"/>
    <w:rsid w:val="00575A12"/>
    <w:rsid w:val="0057605C"/>
    <w:rsid w:val="00576705"/>
    <w:rsid w:val="00577617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63A2"/>
    <w:rsid w:val="005878C9"/>
    <w:rsid w:val="00587DE9"/>
    <w:rsid w:val="005903D1"/>
    <w:rsid w:val="00591A69"/>
    <w:rsid w:val="00591CC2"/>
    <w:rsid w:val="00593876"/>
    <w:rsid w:val="0059402E"/>
    <w:rsid w:val="00594482"/>
    <w:rsid w:val="005948B2"/>
    <w:rsid w:val="00595277"/>
    <w:rsid w:val="005954B5"/>
    <w:rsid w:val="00595F5F"/>
    <w:rsid w:val="00595FCE"/>
    <w:rsid w:val="00596550"/>
    <w:rsid w:val="00596D6C"/>
    <w:rsid w:val="00597A61"/>
    <w:rsid w:val="00597B9C"/>
    <w:rsid w:val="005A01E0"/>
    <w:rsid w:val="005A0BA1"/>
    <w:rsid w:val="005A0D79"/>
    <w:rsid w:val="005A0F8E"/>
    <w:rsid w:val="005A103B"/>
    <w:rsid w:val="005A29E6"/>
    <w:rsid w:val="005A2EAD"/>
    <w:rsid w:val="005A38E3"/>
    <w:rsid w:val="005A3956"/>
    <w:rsid w:val="005A3DE2"/>
    <w:rsid w:val="005A4239"/>
    <w:rsid w:val="005A5F90"/>
    <w:rsid w:val="005A66FC"/>
    <w:rsid w:val="005A675E"/>
    <w:rsid w:val="005A771A"/>
    <w:rsid w:val="005A7774"/>
    <w:rsid w:val="005A7AFE"/>
    <w:rsid w:val="005B0D11"/>
    <w:rsid w:val="005B0D25"/>
    <w:rsid w:val="005B246B"/>
    <w:rsid w:val="005B2908"/>
    <w:rsid w:val="005B3312"/>
    <w:rsid w:val="005B3837"/>
    <w:rsid w:val="005B39E2"/>
    <w:rsid w:val="005B3A04"/>
    <w:rsid w:val="005B4DC7"/>
    <w:rsid w:val="005B5391"/>
    <w:rsid w:val="005B5485"/>
    <w:rsid w:val="005B5C05"/>
    <w:rsid w:val="005B6645"/>
    <w:rsid w:val="005B6BDA"/>
    <w:rsid w:val="005B798B"/>
    <w:rsid w:val="005B79F8"/>
    <w:rsid w:val="005C3F56"/>
    <w:rsid w:val="005C49AC"/>
    <w:rsid w:val="005C4A21"/>
    <w:rsid w:val="005C51A2"/>
    <w:rsid w:val="005C66C2"/>
    <w:rsid w:val="005C69CE"/>
    <w:rsid w:val="005C7507"/>
    <w:rsid w:val="005C7870"/>
    <w:rsid w:val="005D0005"/>
    <w:rsid w:val="005D150D"/>
    <w:rsid w:val="005D17B6"/>
    <w:rsid w:val="005D2242"/>
    <w:rsid w:val="005D2FE6"/>
    <w:rsid w:val="005D3169"/>
    <w:rsid w:val="005D3D40"/>
    <w:rsid w:val="005D40F7"/>
    <w:rsid w:val="005D5149"/>
    <w:rsid w:val="005D56D3"/>
    <w:rsid w:val="005D5E29"/>
    <w:rsid w:val="005D5EB1"/>
    <w:rsid w:val="005D61F5"/>
    <w:rsid w:val="005D6C09"/>
    <w:rsid w:val="005D7EFA"/>
    <w:rsid w:val="005E09D4"/>
    <w:rsid w:val="005E108B"/>
    <w:rsid w:val="005E2107"/>
    <w:rsid w:val="005E2A5A"/>
    <w:rsid w:val="005E2A9A"/>
    <w:rsid w:val="005E2C61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25F9"/>
    <w:rsid w:val="005F280D"/>
    <w:rsid w:val="005F2A3F"/>
    <w:rsid w:val="005F2FAF"/>
    <w:rsid w:val="005F3A00"/>
    <w:rsid w:val="005F3BEE"/>
    <w:rsid w:val="005F656A"/>
    <w:rsid w:val="005F7022"/>
    <w:rsid w:val="005F712D"/>
    <w:rsid w:val="005F7134"/>
    <w:rsid w:val="005F7746"/>
    <w:rsid w:val="00601219"/>
    <w:rsid w:val="00601B4C"/>
    <w:rsid w:val="00601F0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CBC"/>
    <w:rsid w:val="0061252F"/>
    <w:rsid w:val="00612E6D"/>
    <w:rsid w:val="00613112"/>
    <w:rsid w:val="006149E0"/>
    <w:rsid w:val="00614D68"/>
    <w:rsid w:val="006204DA"/>
    <w:rsid w:val="00620C6D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DD8"/>
    <w:rsid w:val="00625211"/>
    <w:rsid w:val="00625383"/>
    <w:rsid w:val="0063062A"/>
    <w:rsid w:val="00630B23"/>
    <w:rsid w:val="00631E0D"/>
    <w:rsid w:val="0063240D"/>
    <w:rsid w:val="00632A3C"/>
    <w:rsid w:val="006342D1"/>
    <w:rsid w:val="00635773"/>
    <w:rsid w:val="0063628B"/>
    <w:rsid w:val="006364EE"/>
    <w:rsid w:val="00636956"/>
    <w:rsid w:val="00636DE8"/>
    <w:rsid w:val="0064034C"/>
    <w:rsid w:val="00640F43"/>
    <w:rsid w:val="006424B3"/>
    <w:rsid w:val="00643BAB"/>
    <w:rsid w:val="006441F9"/>
    <w:rsid w:val="00644DC3"/>
    <w:rsid w:val="00644DDF"/>
    <w:rsid w:val="00644DE8"/>
    <w:rsid w:val="00644F73"/>
    <w:rsid w:val="0064597D"/>
    <w:rsid w:val="00645E51"/>
    <w:rsid w:val="006466AC"/>
    <w:rsid w:val="0064704A"/>
    <w:rsid w:val="00647090"/>
    <w:rsid w:val="00647B5D"/>
    <w:rsid w:val="006507DC"/>
    <w:rsid w:val="00650F97"/>
    <w:rsid w:val="00650FAD"/>
    <w:rsid w:val="00652A79"/>
    <w:rsid w:val="0065365E"/>
    <w:rsid w:val="00654184"/>
    <w:rsid w:val="006541EE"/>
    <w:rsid w:val="00656097"/>
    <w:rsid w:val="00656281"/>
    <w:rsid w:val="00657630"/>
    <w:rsid w:val="00657741"/>
    <w:rsid w:val="00657A7E"/>
    <w:rsid w:val="006616D5"/>
    <w:rsid w:val="0066275D"/>
    <w:rsid w:val="00662E95"/>
    <w:rsid w:val="00663152"/>
    <w:rsid w:val="00663644"/>
    <w:rsid w:val="00663AD7"/>
    <w:rsid w:val="00663FB2"/>
    <w:rsid w:val="0066433A"/>
    <w:rsid w:val="0066471F"/>
    <w:rsid w:val="00664BF0"/>
    <w:rsid w:val="00664C64"/>
    <w:rsid w:val="00664F02"/>
    <w:rsid w:val="0066519E"/>
    <w:rsid w:val="0066612F"/>
    <w:rsid w:val="00667AF5"/>
    <w:rsid w:val="00670721"/>
    <w:rsid w:val="00670B04"/>
    <w:rsid w:val="00672C23"/>
    <w:rsid w:val="00672C62"/>
    <w:rsid w:val="00672D3F"/>
    <w:rsid w:val="00672F38"/>
    <w:rsid w:val="0067437F"/>
    <w:rsid w:val="00674562"/>
    <w:rsid w:val="00674CE9"/>
    <w:rsid w:val="00674EBF"/>
    <w:rsid w:val="0067514B"/>
    <w:rsid w:val="00675F9C"/>
    <w:rsid w:val="00676EE5"/>
    <w:rsid w:val="00676FC0"/>
    <w:rsid w:val="006775FF"/>
    <w:rsid w:val="00677648"/>
    <w:rsid w:val="00680610"/>
    <w:rsid w:val="00681E10"/>
    <w:rsid w:val="00681E22"/>
    <w:rsid w:val="00682C09"/>
    <w:rsid w:val="006833D1"/>
    <w:rsid w:val="0068376E"/>
    <w:rsid w:val="00684805"/>
    <w:rsid w:val="00684A2E"/>
    <w:rsid w:val="00684AE6"/>
    <w:rsid w:val="00686EED"/>
    <w:rsid w:val="00687D55"/>
    <w:rsid w:val="00691980"/>
    <w:rsid w:val="00691BD1"/>
    <w:rsid w:val="0069236F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A0769"/>
    <w:rsid w:val="006A1512"/>
    <w:rsid w:val="006A389C"/>
    <w:rsid w:val="006A43FE"/>
    <w:rsid w:val="006A460F"/>
    <w:rsid w:val="006A6000"/>
    <w:rsid w:val="006A6097"/>
    <w:rsid w:val="006A66F5"/>
    <w:rsid w:val="006A6F47"/>
    <w:rsid w:val="006B04D9"/>
    <w:rsid w:val="006B0601"/>
    <w:rsid w:val="006B090D"/>
    <w:rsid w:val="006B0B31"/>
    <w:rsid w:val="006B0C95"/>
    <w:rsid w:val="006B1535"/>
    <w:rsid w:val="006B2240"/>
    <w:rsid w:val="006B3287"/>
    <w:rsid w:val="006B37E6"/>
    <w:rsid w:val="006B3E17"/>
    <w:rsid w:val="006B4304"/>
    <w:rsid w:val="006B5B62"/>
    <w:rsid w:val="006B65E3"/>
    <w:rsid w:val="006C02D6"/>
    <w:rsid w:val="006C030B"/>
    <w:rsid w:val="006C08E1"/>
    <w:rsid w:val="006C10D2"/>
    <w:rsid w:val="006C11AB"/>
    <w:rsid w:val="006C1568"/>
    <w:rsid w:val="006C2535"/>
    <w:rsid w:val="006C2EC7"/>
    <w:rsid w:val="006C471A"/>
    <w:rsid w:val="006C4AA9"/>
    <w:rsid w:val="006C4D17"/>
    <w:rsid w:val="006C5E5B"/>
    <w:rsid w:val="006C7845"/>
    <w:rsid w:val="006D076C"/>
    <w:rsid w:val="006D0A6A"/>
    <w:rsid w:val="006D0C2C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46E"/>
    <w:rsid w:val="006E0346"/>
    <w:rsid w:val="006E0D0C"/>
    <w:rsid w:val="006E1969"/>
    <w:rsid w:val="006E1DD6"/>
    <w:rsid w:val="006E2155"/>
    <w:rsid w:val="006E27E5"/>
    <w:rsid w:val="006E2C55"/>
    <w:rsid w:val="006E2F1B"/>
    <w:rsid w:val="006E3614"/>
    <w:rsid w:val="006E3796"/>
    <w:rsid w:val="006E3C3C"/>
    <w:rsid w:val="006E4B52"/>
    <w:rsid w:val="006E4D68"/>
    <w:rsid w:val="006E584F"/>
    <w:rsid w:val="006E6A6A"/>
    <w:rsid w:val="006E6B1E"/>
    <w:rsid w:val="006E70FC"/>
    <w:rsid w:val="006E746B"/>
    <w:rsid w:val="006F00DD"/>
    <w:rsid w:val="006F0B8F"/>
    <w:rsid w:val="006F145E"/>
    <w:rsid w:val="006F166E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249"/>
    <w:rsid w:val="006F7989"/>
    <w:rsid w:val="00700A1F"/>
    <w:rsid w:val="00700AA3"/>
    <w:rsid w:val="0070115C"/>
    <w:rsid w:val="00701396"/>
    <w:rsid w:val="00701C1C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3614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C0C"/>
    <w:rsid w:val="007233E1"/>
    <w:rsid w:val="00723942"/>
    <w:rsid w:val="007248CB"/>
    <w:rsid w:val="00724A9F"/>
    <w:rsid w:val="00724AB1"/>
    <w:rsid w:val="00724F08"/>
    <w:rsid w:val="00725DFB"/>
    <w:rsid w:val="007262A1"/>
    <w:rsid w:val="00726A6A"/>
    <w:rsid w:val="007272DB"/>
    <w:rsid w:val="00727808"/>
    <w:rsid w:val="00730361"/>
    <w:rsid w:val="007326CF"/>
    <w:rsid w:val="0073293E"/>
    <w:rsid w:val="00733090"/>
    <w:rsid w:val="00733FAF"/>
    <w:rsid w:val="00734ADF"/>
    <w:rsid w:val="00734BB3"/>
    <w:rsid w:val="0073605C"/>
    <w:rsid w:val="00736887"/>
    <w:rsid w:val="00736F78"/>
    <w:rsid w:val="00737617"/>
    <w:rsid w:val="00740BC4"/>
    <w:rsid w:val="00740D85"/>
    <w:rsid w:val="00741D9A"/>
    <w:rsid w:val="00742177"/>
    <w:rsid w:val="007422DF"/>
    <w:rsid w:val="00742469"/>
    <w:rsid w:val="0074263A"/>
    <w:rsid w:val="00742948"/>
    <w:rsid w:val="00742EB2"/>
    <w:rsid w:val="00743174"/>
    <w:rsid w:val="00744AA6"/>
    <w:rsid w:val="007452C4"/>
    <w:rsid w:val="0074589F"/>
    <w:rsid w:val="007510C1"/>
    <w:rsid w:val="00751157"/>
    <w:rsid w:val="00751E7B"/>
    <w:rsid w:val="00752046"/>
    <w:rsid w:val="00752843"/>
    <w:rsid w:val="00752C09"/>
    <w:rsid w:val="00752D23"/>
    <w:rsid w:val="00752E26"/>
    <w:rsid w:val="00753089"/>
    <w:rsid w:val="007533B7"/>
    <w:rsid w:val="00753A06"/>
    <w:rsid w:val="00753E52"/>
    <w:rsid w:val="007545F4"/>
    <w:rsid w:val="0075465A"/>
    <w:rsid w:val="00756EA7"/>
    <w:rsid w:val="007576F8"/>
    <w:rsid w:val="00757BE7"/>
    <w:rsid w:val="007607D6"/>
    <w:rsid w:val="00761D95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704A7"/>
    <w:rsid w:val="00771184"/>
    <w:rsid w:val="0077129F"/>
    <w:rsid w:val="00773D2F"/>
    <w:rsid w:val="007746B6"/>
    <w:rsid w:val="00774832"/>
    <w:rsid w:val="0077486D"/>
    <w:rsid w:val="00774976"/>
    <w:rsid w:val="0077601C"/>
    <w:rsid w:val="00776F3C"/>
    <w:rsid w:val="00777AA3"/>
    <w:rsid w:val="00777B87"/>
    <w:rsid w:val="00777E66"/>
    <w:rsid w:val="0078023E"/>
    <w:rsid w:val="00780500"/>
    <w:rsid w:val="007806F7"/>
    <w:rsid w:val="00780FA0"/>
    <w:rsid w:val="007813C8"/>
    <w:rsid w:val="007818B0"/>
    <w:rsid w:val="007837F1"/>
    <w:rsid w:val="0078423D"/>
    <w:rsid w:val="00784CA7"/>
    <w:rsid w:val="00784E41"/>
    <w:rsid w:val="0078544E"/>
    <w:rsid w:val="007858C4"/>
    <w:rsid w:val="0078596E"/>
    <w:rsid w:val="00786616"/>
    <w:rsid w:val="007866EB"/>
    <w:rsid w:val="007868EC"/>
    <w:rsid w:val="00786A2A"/>
    <w:rsid w:val="00787FDB"/>
    <w:rsid w:val="00790102"/>
    <w:rsid w:val="007907A5"/>
    <w:rsid w:val="00790CE5"/>
    <w:rsid w:val="00791729"/>
    <w:rsid w:val="0079210B"/>
    <w:rsid w:val="007921B1"/>
    <w:rsid w:val="007925B9"/>
    <w:rsid w:val="00792692"/>
    <w:rsid w:val="00792F55"/>
    <w:rsid w:val="0079332D"/>
    <w:rsid w:val="007940CD"/>
    <w:rsid w:val="007954B3"/>
    <w:rsid w:val="00795D7F"/>
    <w:rsid w:val="00796439"/>
    <w:rsid w:val="0079656D"/>
    <w:rsid w:val="00796E5F"/>
    <w:rsid w:val="007974AC"/>
    <w:rsid w:val="007A1E99"/>
    <w:rsid w:val="007A3017"/>
    <w:rsid w:val="007A46EA"/>
    <w:rsid w:val="007A49A8"/>
    <w:rsid w:val="007A4B00"/>
    <w:rsid w:val="007A4B4B"/>
    <w:rsid w:val="007A51A7"/>
    <w:rsid w:val="007A5EA4"/>
    <w:rsid w:val="007A69E0"/>
    <w:rsid w:val="007A7809"/>
    <w:rsid w:val="007B0901"/>
    <w:rsid w:val="007B1DEA"/>
    <w:rsid w:val="007B2EAD"/>
    <w:rsid w:val="007B3606"/>
    <w:rsid w:val="007B3BD0"/>
    <w:rsid w:val="007B587A"/>
    <w:rsid w:val="007B66AC"/>
    <w:rsid w:val="007B6DB7"/>
    <w:rsid w:val="007B7AF8"/>
    <w:rsid w:val="007B7C7F"/>
    <w:rsid w:val="007B7E76"/>
    <w:rsid w:val="007C042E"/>
    <w:rsid w:val="007C08CD"/>
    <w:rsid w:val="007C0998"/>
    <w:rsid w:val="007C1283"/>
    <w:rsid w:val="007C2462"/>
    <w:rsid w:val="007C302D"/>
    <w:rsid w:val="007C3AF1"/>
    <w:rsid w:val="007C3DC3"/>
    <w:rsid w:val="007C506B"/>
    <w:rsid w:val="007C5212"/>
    <w:rsid w:val="007C5561"/>
    <w:rsid w:val="007C61BF"/>
    <w:rsid w:val="007C6DAF"/>
    <w:rsid w:val="007C70BB"/>
    <w:rsid w:val="007C71E0"/>
    <w:rsid w:val="007D043E"/>
    <w:rsid w:val="007D106A"/>
    <w:rsid w:val="007D1332"/>
    <w:rsid w:val="007D14D1"/>
    <w:rsid w:val="007D1588"/>
    <w:rsid w:val="007D17F1"/>
    <w:rsid w:val="007D18B9"/>
    <w:rsid w:val="007D1DA9"/>
    <w:rsid w:val="007D2F53"/>
    <w:rsid w:val="007D3AC7"/>
    <w:rsid w:val="007D50CF"/>
    <w:rsid w:val="007D5355"/>
    <w:rsid w:val="007D5B3D"/>
    <w:rsid w:val="007D5D58"/>
    <w:rsid w:val="007D5DB0"/>
    <w:rsid w:val="007D64A9"/>
    <w:rsid w:val="007D6A8D"/>
    <w:rsid w:val="007D6E36"/>
    <w:rsid w:val="007D7681"/>
    <w:rsid w:val="007E0244"/>
    <w:rsid w:val="007E2445"/>
    <w:rsid w:val="007E30B6"/>
    <w:rsid w:val="007E3616"/>
    <w:rsid w:val="007E4290"/>
    <w:rsid w:val="007E47DC"/>
    <w:rsid w:val="007E5319"/>
    <w:rsid w:val="007E591B"/>
    <w:rsid w:val="007E65A0"/>
    <w:rsid w:val="007E76DC"/>
    <w:rsid w:val="007F0652"/>
    <w:rsid w:val="007F18D0"/>
    <w:rsid w:val="007F1BB6"/>
    <w:rsid w:val="007F2959"/>
    <w:rsid w:val="007F3825"/>
    <w:rsid w:val="007F42C0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030"/>
    <w:rsid w:val="00800947"/>
    <w:rsid w:val="00801841"/>
    <w:rsid w:val="00801A59"/>
    <w:rsid w:val="008026A8"/>
    <w:rsid w:val="00802CFA"/>
    <w:rsid w:val="00803596"/>
    <w:rsid w:val="00803982"/>
    <w:rsid w:val="008043D6"/>
    <w:rsid w:val="008045E4"/>
    <w:rsid w:val="00804F63"/>
    <w:rsid w:val="0080514B"/>
    <w:rsid w:val="0080525E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234F"/>
    <w:rsid w:val="0081297B"/>
    <w:rsid w:val="00813225"/>
    <w:rsid w:val="008133DA"/>
    <w:rsid w:val="00813890"/>
    <w:rsid w:val="00813A41"/>
    <w:rsid w:val="00814BF5"/>
    <w:rsid w:val="00814C39"/>
    <w:rsid w:val="00814F61"/>
    <w:rsid w:val="00815227"/>
    <w:rsid w:val="00815C89"/>
    <w:rsid w:val="00815FE6"/>
    <w:rsid w:val="00816E13"/>
    <w:rsid w:val="00817361"/>
    <w:rsid w:val="0082090C"/>
    <w:rsid w:val="00821A99"/>
    <w:rsid w:val="008222CD"/>
    <w:rsid w:val="00823C46"/>
    <w:rsid w:val="00823F2D"/>
    <w:rsid w:val="008243E6"/>
    <w:rsid w:val="0082450A"/>
    <w:rsid w:val="00824575"/>
    <w:rsid w:val="00825285"/>
    <w:rsid w:val="00825A90"/>
    <w:rsid w:val="00830F96"/>
    <w:rsid w:val="008314E4"/>
    <w:rsid w:val="00833320"/>
    <w:rsid w:val="008333FD"/>
    <w:rsid w:val="00834508"/>
    <w:rsid w:val="0083664B"/>
    <w:rsid w:val="0083682F"/>
    <w:rsid w:val="008374E9"/>
    <w:rsid w:val="008375C9"/>
    <w:rsid w:val="00837945"/>
    <w:rsid w:val="00837D21"/>
    <w:rsid w:val="00840405"/>
    <w:rsid w:val="008409B7"/>
    <w:rsid w:val="0084203C"/>
    <w:rsid w:val="0084210E"/>
    <w:rsid w:val="008422B7"/>
    <w:rsid w:val="008437A0"/>
    <w:rsid w:val="00843B7E"/>
    <w:rsid w:val="00843C80"/>
    <w:rsid w:val="008440B4"/>
    <w:rsid w:val="00844E5E"/>
    <w:rsid w:val="008466CE"/>
    <w:rsid w:val="0084670F"/>
    <w:rsid w:val="00846F68"/>
    <w:rsid w:val="0084708D"/>
    <w:rsid w:val="00847453"/>
    <w:rsid w:val="0084777D"/>
    <w:rsid w:val="00847B6C"/>
    <w:rsid w:val="008504A9"/>
    <w:rsid w:val="008505BD"/>
    <w:rsid w:val="008508B9"/>
    <w:rsid w:val="00850CEF"/>
    <w:rsid w:val="00851377"/>
    <w:rsid w:val="008517E3"/>
    <w:rsid w:val="00852A04"/>
    <w:rsid w:val="00852ECF"/>
    <w:rsid w:val="008534FC"/>
    <w:rsid w:val="008542B7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800"/>
    <w:rsid w:val="00863AB9"/>
    <w:rsid w:val="00863FA8"/>
    <w:rsid w:val="008654E8"/>
    <w:rsid w:val="00865A6B"/>
    <w:rsid w:val="00865C50"/>
    <w:rsid w:val="008663FD"/>
    <w:rsid w:val="008669DA"/>
    <w:rsid w:val="00866B54"/>
    <w:rsid w:val="00866E34"/>
    <w:rsid w:val="00867859"/>
    <w:rsid w:val="00867BF1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80516"/>
    <w:rsid w:val="00882C89"/>
    <w:rsid w:val="008833B6"/>
    <w:rsid w:val="0088354C"/>
    <w:rsid w:val="00883780"/>
    <w:rsid w:val="00883BDC"/>
    <w:rsid w:val="0088400E"/>
    <w:rsid w:val="0088498A"/>
    <w:rsid w:val="00884A01"/>
    <w:rsid w:val="00884A6E"/>
    <w:rsid w:val="0088582C"/>
    <w:rsid w:val="00885C85"/>
    <w:rsid w:val="00886FD8"/>
    <w:rsid w:val="00887858"/>
    <w:rsid w:val="0088799B"/>
    <w:rsid w:val="008879A9"/>
    <w:rsid w:val="0089024C"/>
    <w:rsid w:val="00890967"/>
    <w:rsid w:val="008920D9"/>
    <w:rsid w:val="00892285"/>
    <w:rsid w:val="00892474"/>
    <w:rsid w:val="00892651"/>
    <w:rsid w:val="00893E9A"/>
    <w:rsid w:val="00893F04"/>
    <w:rsid w:val="00896F5E"/>
    <w:rsid w:val="0089748B"/>
    <w:rsid w:val="0089782C"/>
    <w:rsid w:val="008A0231"/>
    <w:rsid w:val="008A0B07"/>
    <w:rsid w:val="008A18B5"/>
    <w:rsid w:val="008A1E4F"/>
    <w:rsid w:val="008A2E53"/>
    <w:rsid w:val="008A4354"/>
    <w:rsid w:val="008A496F"/>
    <w:rsid w:val="008A59F9"/>
    <w:rsid w:val="008A6A99"/>
    <w:rsid w:val="008A6B17"/>
    <w:rsid w:val="008A76C0"/>
    <w:rsid w:val="008B002A"/>
    <w:rsid w:val="008B1433"/>
    <w:rsid w:val="008B17DE"/>
    <w:rsid w:val="008B1B83"/>
    <w:rsid w:val="008B1E75"/>
    <w:rsid w:val="008B218C"/>
    <w:rsid w:val="008B2E96"/>
    <w:rsid w:val="008B36E3"/>
    <w:rsid w:val="008B69FE"/>
    <w:rsid w:val="008B7A75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3C45"/>
    <w:rsid w:val="008E45E3"/>
    <w:rsid w:val="008E4620"/>
    <w:rsid w:val="008E5758"/>
    <w:rsid w:val="008E5769"/>
    <w:rsid w:val="008E577B"/>
    <w:rsid w:val="008E67A2"/>
    <w:rsid w:val="008E6B7A"/>
    <w:rsid w:val="008E7006"/>
    <w:rsid w:val="008E7300"/>
    <w:rsid w:val="008E779F"/>
    <w:rsid w:val="008F0053"/>
    <w:rsid w:val="008F0ABC"/>
    <w:rsid w:val="008F1A07"/>
    <w:rsid w:val="008F3127"/>
    <w:rsid w:val="008F440D"/>
    <w:rsid w:val="008F4A3A"/>
    <w:rsid w:val="008F5EBD"/>
    <w:rsid w:val="008F6D11"/>
    <w:rsid w:val="008F7681"/>
    <w:rsid w:val="008F7D0E"/>
    <w:rsid w:val="00900376"/>
    <w:rsid w:val="00901282"/>
    <w:rsid w:val="009018AE"/>
    <w:rsid w:val="00901A89"/>
    <w:rsid w:val="00903212"/>
    <w:rsid w:val="00903629"/>
    <w:rsid w:val="0090362F"/>
    <w:rsid w:val="00903662"/>
    <w:rsid w:val="00904E7E"/>
    <w:rsid w:val="00905813"/>
    <w:rsid w:val="009063F5"/>
    <w:rsid w:val="00911650"/>
    <w:rsid w:val="009118D2"/>
    <w:rsid w:val="00911F41"/>
    <w:rsid w:val="009121E9"/>
    <w:rsid w:val="00912C09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8E9"/>
    <w:rsid w:val="00924037"/>
    <w:rsid w:val="00925180"/>
    <w:rsid w:val="009258C3"/>
    <w:rsid w:val="00925B36"/>
    <w:rsid w:val="00926CBF"/>
    <w:rsid w:val="009275BA"/>
    <w:rsid w:val="00930BA8"/>
    <w:rsid w:val="009318C8"/>
    <w:rsid w:val="00931AEA"/>
    <w:rsid w:val="009330C1"/>
    <w:rsid w:val="0093455E"/>
    <w:rsid w:val="00934B6A"/>
    <w:rsid w:val="00934DB6"/>
    <w:rsid w:val="0093563B"/>
    <w:rsid w:val="0094005A"/>
    <w:rsid w:val="009405A5"/>
    <w:rsid w:val="00940E36"/>
    <w:rsid w:val="00940F4D"/>
    <w:rsid w:val="00940FC3"/>
    <w:rsid w:val="009410C1"/>
    <w:rsid w:val="00941BA1"/>
    <w:rsid w:val="0094244B"/>
    <w:rsid w:val="009429B9"/>
    <w:rsid w:val="00942A18"/>
    <w:rsid w:val="00943719"/>
    <w:rsid w:val="00943BCA"/>
    <w:rsid w:val="00943DA5"/>
    <w:rsid w:val="009442CD"/>
    <w:rsid w:val="009448D0"/>
    <w:rsid w:val="009455F4"/>
    <w:rsid w:val="009460FA"/>
    <w:rsid w:val="009465DC"/>
    <w:rsid w:val="009470C5"/>
    <w:rsid w:val="0094744B"/>
    <w:rsid w:val="0094751E"/>
    <w:rsid w:val="009475F4"/>
    <w:rsid w:val="00950F45"/>
    <w:rsid w:val="00952287"/>
    <w:rsid w:val="009525CB"/>
    <w:rsid w:val="00952DA2"/>
    <w:rsid w:val="00954170"/>
    <w:rsid w:val="00954AF5"/>
    <w:rsid w:val="00956029"/>
    <w:rsid w:val="009562E8"/>
    <w:rsid w:val="009569D1"/>
    <w:rsid w:val="009575E3"/>
    <w:rsid w:val="00957B5C"/>
    <w:rsid w:val="0096004C"/>
    <w:rsid w:val="0096099D"/>
    <w:rsid w:val="0096115A"/>
    <w:rsid w:val="009618EA"/>
    <w:rsid w:val="00961E9B"/>
    <w:rsid w:val="0096281B"/>
    <w:rsid w:val="00962AC9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CE8"/>
    <w:rsid w:val="00967D0C"/>
    <w:rsid w:val="00970D3A"/>
    <w:rsid w:val="00973BF9"/>
    <w:rsid w:val="009740BE"/>
    <w:rsid w:val="009751B2"/>
    <w:rsid w:val="0097536F"/>
    <w:rsid w:val="00976320"/>
    <w:rsid w:val="009763D0"/>
    <w:rsid w:val="00977077"/>
    <w:rsid w:val="00977CA2"/>
    <w:rsid w:val="00977DD5"/>
    <w:rsid w:val="00980A49"/>
    <w:rsid w:val="00980FC5"/>
    <w:rsid w:val="009839E9"/>
    <w:rsid w:val="0098459E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A3D"/>
    <w:rsid w:val="00986C67"/>
    <w:rsid w:val="00987312"/>
    <w:rsid w:val="00987349"/>
    <w:rsid w:val="0099085D"/>
    <w:rsid w:val="00992EBA"/>
    <w:rsid w:val="00993851"/>
    <w:rsid w:val="009950AD"/>
    <w:rsid w:val="00995D6E"/>
    <w:rsid w:val="0099607D"/>
    <w:rsid w:val="00997086"/>
    <w:rsid w:val="00997B5D"/>
    <w:rsid w:val="009A06F8"/>
    <w:rsid w:val="009A11F7"/>
    <w:rsid w:val="009A1341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B"/>
    <w:rsid w:val="009A7D5D"/>
    <w:rsid w:val="009A7D86"/>
    <w:rsid w:val="009B0FF5"/>
    <w:rsid w:val="009B150E"/>
    <w:rsid w:val="009B1E01"/>
    <w:rsid w:val="009B225A"/>
    <w:rsid w:val="009B2DAC"/>
    <w:rsid w:val="009B39D6"/>
    <w:rsid w:val="009B3A6E"/>
    <w:rsid w:val="009B3A7D"/>
    <w:rsid w:val="009B3DF2"/>
    <w:rsid w:val="009B4980"/>
    <w:rsid w:val="009B499F"/>
    <w:rsid w:val="009B555A"/>
    <w:rsid w:val="009B5D8F"/>
    <w:rsid w:val="009B6873"/>
    <w:rsid w:val="009B7466"/>
    <w:rsid w:val="009C0983"/>
    <w:rsid w:val="009C3915"/>
    <w:rsid w:val="009C48FD"/>
    <w:rsid w:val="009C4F16"/>
    <w:rsid w:val="009C514D"/>
    <w:rsid w:val="009C5578"/>
    <w:rsid w:val="009C5FD7"/>
    <w:rsid w:val="009C6CC7"/>
    <w:rsid w:val="009C75DC"/>
    <w:rsid w:val="009D03CF"/>
    <w:rsid w:val="009D0985"/>
    <w:rsid w:val="009D113F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E0D5F"/>
    <w:rsid w:val="009E2E76"/>
    <w:rsid w:val="009E406B"/>
    <w:rsid w:val="009E645D"/>
    <w:rsid w:val="009F06CC"/>
    <w:rsid w:val="009F290D"/>
    <w:rsid w:val="009F2B26"/>
    <w:rsid w:val="009F3BEE"/>
    <w:rsid w:val="009F41AA"/>
    <w:rsid w:val="009F461C"/>
    <w:rsid w:val="009F47C5"/>
    <w:rsid w:val="009F5C7D"/>
    <w:rsid w:val="009F5FFC"/>
    <w:rsid w:val="009F6610"/>
    <w:rsid w:val="009F67A0"/>
    <w:rsid w:val="009F6D0E"/>
    <w:rsid w:val="00A01207"/>
    <w:rsid w:val="00A0162B"/>
    <w:rsid w:val="00A022B1"/>
    <w:rsid w:val="00A02421"/>
    <w:rsid w:val="00A03BD2"/>
    <w:rsid w:val="00A03BEB"/>
    <w:rsid w:val="00A03D6F"/>
    <w:rsid w:val="00A044EF"/>
    <w:rsid w:val="00A04A80"/>
    <w:rsid w:val="00A053FB"/>
    <w:rsid w:val="00A0591F"/>
    <w:rsid w:val="00A05A3C"/>
    <w:rsid w:val="00A068CD"/>
    <w:rsid w:val="00A0714E"/>
    <w:rsid w:val="00A0757C"/>
    <w:rsid w:val="00A07C22"/>
    <w:rsid w:val="00A07FFC"/>
    <w:rsid w:val="00A10698"/>
    <w:rsid w:val="00A10FE8"/>
    <w:rsid w:val="00A1181B"/>
    <w:rsid w:val="00A11A4D"/>
    <w:rsid w:val="00A11DA6"/>
    <w:rsid w:val="00A120E9"/>
    <w:rsid w:val="00A121C8"/>
    <w:rsid w:val="00A12257"/>
    <w:rsid w:val="00A124E5"/>
    <w:rsid w:val="00A12668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18D8"/>
    <w:rsid w:val="00A41986"/>
    <w:rsid w:val="00A42026"/>
    <w:rsid w:val="00A422D6"/>
    <w:rsid w:val="00A42466"/>
    <w:rsid w:val="00A43266"/>
    <w:rsid w:val="00A43A2A"/>
    <w:rsid w:val="00A44776"/>
    <w:rsid w:val="00A4570F"/>
    <w:rsid w:val="00A467AF"/>
    <w:rsid w:val="00A469FC"/>
    <w:rsid w:val="00A46F19"/>
    <w:rsid w:val="00A47A83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48CE"/>
    <w:rsid w:val="00A55DD7"/>
    <w:rsid w:val="00A5623F"/>
    <w:rsid w:val="00A56290"/>
    <w:rsid w:val="00A56946"/>
    <w:rsid w:val="00A5732A"/>
    <w:rsid w:val="00A6042D"/>
    <w:rsid w:val="00A60DB8"/>
    <w:rsid w:val="00A60E4E"/>
    <w:rsid w:val="00A6199C"/>
    <w:rsid w:val="00A61B11"/>
    <w:rsid w:val="00A61B42"/>
    <w:rsid w:val="00A6361C"/>
    <w:rsid w:val="00A64A70"/>
    <w:rsid w:val="00A64FBD"/>
    <w:rsid w:val="00A65935"/>
    <w:rsid w:val="00A6664D"/>
    <w:rsid w:val="00A7048E"/>
    <w:rsid w:val="00A70AEF"/>
    <w:rsid w:val="00A70F0F"/>
    <w:rsid w:val="00A722DA"/>
    <w:rsid w:val="00A72386"/>
    <w:rsid w:val="00A73CBB"/>
    <w:rsid w:val="00A73EE3"/>
    <w:rsid w:val="00A7481F"/>
    <w:rsid w:val="00A74E50"/>
    <w:rsid w:val="00A75141"/>
    <w:rsid w:val="00A75EBC"/>
    <w:rsid w:val="00A75EFB"/>
    <w:rsid w:val="00A76A48"/>
    <w:rsid w:val="00A778F0"/>
    <w:rsid w:val="00A77DB5"/>
    <w:rsid w:val="00A81BAC"/>
    <w:rsid w:val="00A82680"/>
    <w:rsid w:val="00A83F1A"/>
    <w:rsid w:val="00A84273"/>
    <w:rsid w:val="00A845CF"/>
    <w:rsid w:val="00A8547F"/>
    <w:rsid w:val="00A858CF"/>
    <w:rsid w:val="00A863B0"/>
    <w:rsid w:val="00A87004"/>
    <w:rsid w:val="00A87CF0"/>
    <w:rsid w:val="00A902FF"/>
    <w:rsid w:val="00A920A2"/>
    <w:rsid w:val="00A9391E"/>
    <w:rsid w:val="00A93FCE"/>
    <w:rsid w:val="00A945BC"/>
    <w:rsid w:val="00A94EB0"/>
    <w:rsid w:val="00A94F8A"/>
    <w:rsid w:val="00A95396"/>
    <w:rsid w:val="00A96040"/>
    <w:rsid w:val="00A9604A"/>
    <w:rsid w:val="00A9687A"/>
    <w:rsid w:val="00A972A2"/>
    <w:rsid w:val="00AA0669"/>
    <w:rsid w:val="00AA078D"/>
    <w:rsid w:val="00AA0E56"/>
    <w:rsid w:val="00AA12B2"/>
    <w:rsid w:val="00AA451C"/>
    <w:rsid w:val="00AA46CC"/>
    <w:rsid w:val="00AA5A14"/>
    <w:rsid w:val="00AA5D52"/>
    <w:rsid w:val="00AA6DF9"/>
    <w:rsid w:val="00AA71C6"/>
    <w:rsid w:val="00AB0972"/>
    <w:rsid w:val="00AB0A2B"/>
    <w:rsid w:val="00AB0C28"/>
    <w:rsid w:val="00AB14EF"/>
    <w:rsid w:val="00AB158D"/>
    <w:rsid w:val="00AB176B"/>
    <w:rsid w:val="00AB27B8"/>
    <w:rsid w:val="00AB2A80"/>
    <w:rsid w:val="00AB2E75"/>
    <w:rsid w:val="00AB31C6"/>
    <w:rsid w:val="00AB3FD6"/>
    <w:rsid w:val="00AB4147"/>
    <w:rsid w:val="00AB63A2"/>
    <w:rsid w:val="00AB6BDF"/>
    <w:rsid w:val="00AB7708"/>
    <w:rsid w:val="00AC0D8C"/>
    <w:rsid w:val="00AC0D8E"/>
    <w:rsid w:val="00AC204F"/>
    <w:rsid w:val="00AC29FE"/>
    <w:rsid w:val="00AC2D7C"/>
    <w:rsid w:val="00AC3138"/>
    <w:rsid w:val="00AC3535"/>
    <w:rsid w:val="00AC3922"/>
    <w:rsid w:val="00AC44D0"/>
    <w:rsid w:val="00AC517B"/>
    <w:rsid w:val="00AC5718"/>
    <w:rsid w:val="00AC5FB9"/>
    <w:rsid w:val="00AC7D98"/>
    <w:rsid w:val="00AD0D46"/>
    <w:rsid w:val="00AD1443"/>
    <w:rsid w:val="00AD1F9C"/>
    <w:rsid w:val="00AD2392"/>
    <w:rsid w:val="00AD2F2F"/>
    <w:rsid w:val="00AD30FD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78AB"/>
    <w:rsid w:val="00AE016A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F07AC"/>
    <w:rsid w:val="00AF083C"/>
    <w:rsid w:val="00AF18AD"/>
    <w:rsid w:val="00AF1B8A"/>
    <w:rsid w:val="00AF2C62"/>
    <w:rsid w:val="00AF2EDE"/>
    <w:rsid w:val="00AF2F20"/>
    <w:rsid w:val="00AF2F71"/>
    <w:rsid w:val="00AF4333"/>
    <w:rsid w:val="00AF43EC"/>
    <w:rsid w:val="00AF4A2F"/>
    <w:rsid w:val="00AF4CA4"/>
    <w:rsid w:val="00AF4FAE"/>
    <w:rsid w:val="00AF6272"/>
    <w:rsid w:val="00AF64B2"/>
    <w:rsid w:val="00AF785D"/>
    <w:rsid w:val="00AF7B7E"/>
    <w:rsid w:val="00B00CE3"/>
    <w:rsid w:val="00B03239"/>
    <w:rsid w:val="00B048D9"/>
    <w:rsid w:val="00B057B6"/>
    <w:rsid w:val="00B06064"/>
    <w:rsid w:val="00B070B2"/>
    <w:rsid w:val="00B074D3"/>
    <w:rsid w:val="00B10349"/>
    <w:rsid w:val="00B10F9D"/>
    <w:rsid w:val="00B11FCC"/>
    <w:rsid w:val="00B126C8"/>
    <w:rsid w:val="00B1466F"/>
    <w:rsid w:val="00B15349"/>
    <w:rsid w:val="00B15428"/>
    <w:rsid w:val="00B168ED"/>
    <w:rsid w:val="00B17B61"/>
    <w:rsid w:val="00B20299"/>
    <w:rsid w:val="00B20AA7"/>
    <w:rsid w:val="00B21280"/>
    <w:rsid w:val="00B21333"/>
    <w:rsid w:val="00B21B21"/>
    <w:rsid w:val="00B22A55"/>
    <w:rsid w:val="00B22FEE"/>
    <w:rsid w:val="00B234D9"/>
    <w:rsid w:val="00B236BB"/>
    <w:rsid w:val="00B2464D"/>
    <w:rsid w:val="00B249AB"/>
    <w:rsid w:val="00B24D9A"/>
    <w:rsid w:val="00B24DF6"/>
    <w:rsid w:val="00B25300"/>
    <w:rsid w:val="00B25A11"/>
    <w:rsid w:val="00B25E5B"/>
    <w:rsid w:val="00B27437"/>
    <w:rsid w:val="00B3043D"/>
    <w:rsid w:val="00B31B6B"/>
    <w:rsid w:val="00B31B81"/>
    <w:rsid w:val="00B32BA2"/>
    <w:rsid w:val="00B32D16"/>
    <w:rsid w:val="00B339C2"/>
    <w:rsid w:val="00B340E2"/>
    <w:rsid w:val="00B347FF"/>
    <w:rsid w:val="00B350D6"/>
    <w:rsid w:val="00B357E4"/>
    <w:rsid w:val="00B36C98"/>
    <w:rsid w:val="00B37606"/>
    <w:rsid w:val="00B4099D"/>
    <w:rsid w:val="00B40B19"/>
    <w:rsid w:val="00B40FC1"/>
    <w:rsid w:val="00B412A1"/>
    <w:rsid w:val="00B42C45"/>
    <w:rsid w:val="00B4469F"/>
    <w:rsid w:val="00B45258"/>
    <w:rsid w:val="00B452AE"/>
    <w:rsid w:val="00B456EE"/>
    <w:rsid w:val="00B45744"/>
    <w:rsid w:val="00B45D90"/>
    <w:rsid w:val="00B4778B"/>
    <w:rsid w:val="00B47EB6"/>
    <w:rsid w:val="00B47F30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007"/>
    <w:rsid w:val="00B6029F"/>
    <w:rsid w:val="00B60F71"/>
    <w:rsid w:val="00B61BB7"/>
    <w:rsid w:val="00B62190"/>
    <w:rsid w:val="00B62A83"/>
    <w:rsid w:val="00B62B87"/>
    <w:rsid w:val="00B63774"/>
    <w:rsid w:val="00B640A0"/>
    <w:rsid w:val="00B646FD"/>
    <w:rsid w:val="00B64B55"/>
    <w:rsid w:val="00B65008"/>
    <w:rsid w:val="00B65B52"/>
    <w:rsid w:val="00B67008"/>
    <w:rsid w:val="00B67981"/>
    <w:rsid w:val="00B67E2A"/>
    <w:rsid w:val="00B700C9"/>
    <w:rsid w:val="00B70BD9"/>
    <w:rsid w:val="00B70FC0"/>
    <w:rsid w:val="00B71703"/>
    <w:rsid w:val="00B71C68"/>
    <w:rsid w:val="00B72C92"/>
    <w:rsid w:val="00B748CF"/>
    <w:rsid w:val="00B752E3"/>
    <w:rsid w:val="00B75C9A"/>
    <w:rsid w:val="00B772E7"/>
    <w:rsid w:val="00B7732A"/>
    <w:rsid w:val="00B777B6"/>
    <w:rsid w:val="00B77B64"/>
    <w:rsid w:val="00B77CD5"/>
    <w:rsid w:val="00B824A2"/>
    <w:rsid w:val="00B8261B"/>
    <w:rsid w:val="00B828C9"/>
    <w:rsid w:val="00B83124"/>
    <w:rsid w:val="00B84079"/>
    <w:rsid w:val="00B85392"/>
    <w:rsid w:val="00B860E2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2352"/>
    <w:rsid w:val="00B928FE"/>
    <w:rsid w:val="00B932A1"/>
    <w:rsid w:val="00B93B01"/>
    <w:rsid w:val="00B94AB4"/>
    <w:rsid w:val="00B94CFC"/>
    <w:rsid w:val="00B95E0E"/>
    <w:rsid w:val="00B95EFC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6CE"/>
    <w:rsid w:val="00BA5F71"/>
    <w:rsid w:val="00BA61C3"/>
    <w:rsid w:val="00BA6504"/>
    <w:rsid w:val="00BA67FF"/>
    <w:rsid w:val="00BA6CF8"/>
    <w:rsid w:val="00BA6FA0"/>
    <w:rsid w:val="00BA7C9C"/>
    <w:rsid w:val="00BB0880"/>
    <w:rsid w:val="00BB0F33"/>
    <w:rsid w:val="00BB107D"/>
    <w:rsid w:val="00BB150F"/>
    <w:rsid w:val="00BB2629"/>
    <w:rsid w:val="00BB292A"/>
    <w:rsid w:val="00BB311C"/>
    <w:rsid w:val="00BB44B1"/>
    <w:rsid w:val="00BB4E6E"/>
    <w:rsid w:val="00BB5009"/>
    <w:rsid w:val="00BB5673"/>
    <w:rsid w:val="00BB57B3"/>
    <w:rsid w:val="00BB5D5D"/>
    <w:rsid w:val="00BB602F"/>
    <w:rsid w:val="00BB606A"/>
    <w:rsid w:val="00BB7441"/>
    <w:rsid w:val="00BB758A"/>
    <w:rsid w:val="00BC0137"/>
    <w:rsid w:val="00BC0D9F"/>
    <w:rsid w:val="00BC14C3"/>
    <w:rsid w:val="00BC1A60"/>
    <w:rsid w:val="00BC2415"/>
    <w:rsid w:val="00BC32D6"/>
    <w:rsid w:val="00BC3FA6"/>
    <w:rsid w:val="00BC43DE"/>
    <w:rsid w:val="00BC4C1F"/>
    <w:rsid w:val="00BC5A38"/>
    <w:rsid w:val="00BC6247"/>
    <w:rsid w:val="00BC6C34"/>
    <w:rsid w:val="00BD0476"/>
    <w:rsid w:val="00BD079A"/>
    <w:rsid w:val="00BD1450"/>
    <w:rsid w:val="00BD18F9"/>
    <w:rsid w:val="00BD240C"/>
    <w:rsid w:val="00BD3AA2"/>
    <w:rsid w:val="00BD3E0F"/>
    <w:rsid w:val="00BD421C"/>
    <w:rsid w:val="00BD55A2"/>
    <w:rsid w:val="00BD6262"/>
    <w:rsid w:val="00BD6861"/>
    <w:rsid w:val="00BD7100"/>
    <w:rsid w:val="00BD73E4"/>
    <w:rsid w:val="00BE08AE"/>
    <w:rsid w:val="00BE151C"/>
    <w:rsid w:val="00BE1D40"/>
    <w:rsid w:val="00BE24FB"/>
    <w:rsid w:val="00BE2544"/>
    <w:rsid w:val="00BE263A"/>
    <w:rsid w:val="00BE27A5"/>
    <w:rsid w:val="00BE2FF4"/>
    <w:rsid w:val="00BE3200"/>
    <w:rsid w:val="00BE3305"/>
    <w:rsid w:val="00BE3CC8"/>
    <w:rsid w:val="00BE3D12"/>
    <w:rsid w:val="00BE51AF"/>
    <w:rsid w:val="00BE636B"/>
    <w:rsid w:val="00BE64A7"/>
    <w:rsid w:val="00BE6711"/>
    <w:rsid w:val="00BE7D44"/>
    <w:rsid w:val="00BE7E0B"/>
    <w:rsid w:val="00BF09B4"/>
    <w:rsid w:val="00BF1292"/>
    <w:rsid w:val="00BF1C30"/>
    <w:rsid w:val="00BF1D8F"/>
    <w:rsid w:val="00BF1DA8"/>
    <w:rsid w:val="00BF20B0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7737"/>
    <w:rsid w:val="00C003C1"/>
    <w:rsid w:val="00C0100B"/>
    <w:rsid w:val="00C017EE"/>
    <w:rsid w:val="00C01D45"/>
    <w:rsid w:val="00C03D42"/>
    <w:rsid w:val="00C040FE"/>
    <w:rsid w:val="00C044AE"/>
    <w:rsid w:val="00C04E45"/>
    <w:rsid w:val="00C04FD7"/>
    <w:rsid w:val="00C05CF6"/>
    <w:rsid w:val="00C06259"/>
    <w:rsid w:val="00C06AB7"/>
    <w:rsid w:val="00C07201"/>
    <w:rsid w:val="00C0740A"/>
    <w:rsid w:val="00C07609"/>
    <w:rsid w:val="00C10952"/>
    <w:rsid w:val="00C10F22"/>
    <w:rsid w:val="00C111DC"/>
    <w:rsid w:val="00C11E37"/>
    <w:rsid w:val="00C128FF"/>
    <w:rsid w:val="00C12EB7"/>
    <w:rsid w:val="00C134E4"/>
    <w:rsid w:val="00C135C7"/>
    <w:rsid w:val="00C13776"/>
    <w:rsid w:val="00C14194"/>
    <w:rsid w:val="00C144FD"/>
    <w:rsid w:val="00C14A42"/>
    <w:rsid w:val="00C14BDF"/>
    <w:rsid w:val="00C14D00"/>
    <w:rsid w:val="00C15A80"/>
    <w:rsid w:val="00C17116"/>
    <w:rsid w:val="00C17660"/>
    <w:rsid w:val="00C201E5"/>
    <w:rsid w:val="00C205AF"/>
    <w:rsid w:val="00C213D6"/>
    <w:rsid w:val="00C220DA"/>
    <w:rsid w:val="00C22857"/>
    <w:rsid w:val="00C23BE2"/>
    <w:rsid w:val="00C24F0A"/>
    <w:rsid w:val="00C2582C"/>
    <w:rsid w:val="00C26144"/>
    <w:rsid w:val="00C264A4"/>
    <w:rsid w:val="00C27B1F"/>
    <w:rsid w:val="00C27D76"/>
    <w:rsid w:val="00C30C0E"/>
    <w:rsid w:val="00C31333"/>
    <w:rsid w:val="00C328C6"/>
    <w:rsid w:val="00C33076"/>
    <w:rsid w:val="00C33150"/>
    <w:rsid w:val="00C33270"/>
    <w:rsid w:val="00C3406D"/>
    <w:rsid w:val="00C342A4"/>
    <w:rsid w:val="00C34702"/>
    <w:rsid w:val="00C34C8E"/>
    <w:rsid w:val="00C353C6"/>
    <w:rsid w:val="00C35909"/>
    <w:rsid w:val="00C369C8"/>
    <w:rsid w:val="00C41159"/>
    <w:rsid w:val="00C4126A"/>
    <w:rsid w:val="00C413CD"/>
    <w:rsid w:val="00C41662"/>
    <w:rsid w:val="00C41871"/>
    <w:rsid w:val="00C41A9E"/>
    <w:rsid w:val="00C42FFE"/>
    <w:rsid w:val="00C437C5"/>
    <w:rsid w:val="00C43AD5"/>
    <w:rsid w:val="00C44361"/>
    <w:rsid w:val="00C44943"/>
    <w:rsid w:val="00C44F87"/>
    <w:rsid w:val="00C453A3"/>
    <w:rsid w:val="00C467F0"/>
    <w:rsid w:val="00C46B24"/>
    <w:rsid w:val="00C47458"/>
    <w:rsid w:val="00C47C96"/>
    <w:rsid w:val="00C506DD"/>
    <w:rsid w:val="00C511FC"/>
    <w:rsid w:val="00C52C18"/>
    <w:rsid w:val="00C52E1D"/>
    <w:rsid w:val="00C530A4"/>
    <w:rsid w:val="00C53304"/>
    <w:rsid w:val="00C53AF9"/>
    <w:rsid w:val="00C53DAA"/>
    <w:rsid w:val="00C5488F"/>
    <w:rsid w:val="00C54A68"/>
    <w:rsid w:val="00C54D86"/>
    <w:rsid w:val="00C5507F"/>
    <w:rsid w:val="00C55227"/>
    <w:rsid w:val="00C55237"/>
    <w:rsid w:val="00C55837"/>
    <w:rsid w:val="00C56010"/>
    <w:rsid w:val="00C56368"/>
    <w:rsid w:val="00C56518"/>
    <w:rsid w:val="00C57C90"/>
    <w:rsid w:val="00C6000D"/>
    <w:rsid w:val="00C602B7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EF6"/>
    <w:rsid w:val="00C70D79"/>
    <w:rsid w:val="00C719E3"/>
    <w:rsid w:val="00C71EC3"/>
    <w:rsid w:val="00C7243A"/>
    <w:rsid w:val="00C72AD6"/>
    <w:rsid w:val="00C73C44"/>
    <w:rsid w:val="00C73F0B"/>
    <w:rsid w:val="00C7468B"/>
    <w:rsid w:val="00C746A5"/>
    <w:rsid w:val="00C74C07"/>
    <w:rsid w:val="00C753D3"/>
    <w:rsid w:val="00C7548A"/>
    <w:rsid w:val="00C7690F"/>
    <w:rsid w:val="00C802C5"/>
    <w:rsid w:val="00C808BD"/>
    <w:rsid w:val="00C80E56"/>
    <w:rsid w:val="00C81427"/>
    <w:rsid w:val="00C81454"/>
    <w:rsid w:val="00C84384"/>
    <w:rsid w:val="00C84655"/>
    <w:rsid w:val="00C8481E"/>
    <w:rsid w:val="00C85021"/>
    <w:rsid w:val="00C8518E"/>
    <w:rsid w:val="00C85613"/>
    <w:rsid w:val="00C865AC"/>
    <w:rsid w:val="00C8695B"/>
    <w:rsid w:val="00C86AD9"/>
    <w:rsid w:val="00C879A9"/>
    <w:rsid w:val="00C87B61"/>
    <w:rsid w:val="00C87F69"/>
    <w:rsid w:val="00C90EE9"/>
    <w:rsid w:val="00C9181F"/>
    <w:rsid w:val="00C91AA3"/>
    <w:rsid w:val="00C92471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951"/>
    <w:rsid w:val="00C97A76"/>
    <w:rsid w:val="00C97F5A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7BC"/>
    <w:rsid w:val="00CB07CE"/>
    <w:rsid w:val="00CB0ECC"/>
    <w:rsid w:val="00CB11F8"/>
    <w:rsid w:val="00CB1314"/>
    <w:rsid w:val="00CB1928"/>
    <w:rsid w:val="00CB397C"/>
    <w:rsid w:val="00CB3A51"/>
    <w:rsid w:val="00CB4158"/>
    <w:rsid w:val="00CB4394"/>
    <w:rsid w:val="00CB5C00"/>
    <w:rsid w:val="00CB7CC0"/>
    <w:rsid w:val="00CC0A2B"/>
    <w:rsid w:val="00CC1450"/>
    <w:rsid w:val="00CC14CE"/>
    <w:rsid w:val="00CC1919"/>
    <w:rsid w:val="00CC193E"/>
    <w:rsid w:val="00CC2B6D"/>
    <w:rsid w:val="00CC4368"/>
    <w:rsid w:val="00CC50F6"/>
    <w:rsid w:val="00CC52AC"/>
    <w:rsid w:val="00CC548A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218D"/>
    <w:rsid w:val="00CD266B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4F8"/>
    <w:rsid w:val="00CE10E2"/>
    <w:rsid w:val="00CE31ED"/>
    <w:rsid w:val="00CE3D67"/>
    <w:rsid w:val="00CE5255"/>
    <w:rsid w:val="00CE536A"/>
    <w:rsid w:val="00CE5D32"/>
    <w:rsid w:val="00CE62FE"/>
    <w:rsid w:val="00CE673A"/>
    <w:rsid w:val="00CF0DA1"/>
    <w:rsid w:val="00CF1839"/>
    <w:rsid w:val="00CF1A49"/>
    <w:rsid w:val="00CF1DED"/>
    <w:rsid w:val="00CF230B"/>
    <w:rsid w:val="00CF2856"/>
    <w:rsid w:val="00CF4DEF"/>
    <w:rsid w:val="00CF59EF"/>
    <w:rsid w:val="00CF6B69"/>
    <w:rsid w:val="00CF75CD"/>
    <w:rsid w:val="00D00004"/>
    <w:rsid w:val="00D00801"/>
    <w:rsid w:val="00D0089E"/>
    <w:rsid w:val="00D0092D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278E"/>
    <w:rsid w:val="00D12C78"/>
    <w:rsid w:val="00D137BB"/>
    <w:rsid w:val="00D142F7"/>
    <w:rsid w:val="00D1439E"/>
    <w:rsid w:val="00D14E31"/>
    <w:rsid w:val="00D158D7"/>
    <w:rsid w:val="00D16A65"/>
    <w:rsid w:val="00D174D6"/>
    <w:rsid w:val="00D17D23"/>
    <w:rsid w:val="00D203FB"/>
    <w:rsid w:val="00D206C0"/>
    <w:rsid w:val="00D208A7"/>
    <w:rsid w:val="00D20C0A"/>
    <w:rsid w:val="00D23014"/>
    <w:rsid w:val="00D23123"/>
    <w:rsid w:val="00D23340"/>
    <w:rsid w:val="00D23929"/>
    <w:rsid w:val="00D23E0D"/>
    <w:rsid w:val="00D25308"/>
    <w:rsid w:val="00D27B53"/>
    <w:rsid w:val="00D27CDF"/>
    <w:rsid w:val="00D36671"/>
    <w:rsid w:val="00D370F4"/>
    <w:rsid w:val="00D37205"/>
    <w:rsid w:val="00D3748C"/>
    <w:rsid w:val="00D37824"/>
    <w:rsid w:val="00D40648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7C4"/>
    <w:rsid w:val="00D45839"/>
    <w:rsid w:val="00D45AC9"/>
    <w:rsid w:val="00D4662F"/>
    <w:rsid w:val="00D47260"/>
    <w:rsid w:val="00D50288"/>
    <w:rsid w:val="00D509C7"/>
    <w:rsid w:val="00D51655"/>
    <w:rsid w:val="00D5275B"/>
    <w:rsid w:val="00D537DE"/>
    <w:rsid w:val="00D5471C"/>
    <w:rsid w:val="00D5496F"/>
    <w:rsid w:val="00D54ED3"/>
    <w:rsid w:val="00D54F71"/>
    <w:rsid w:val="00D550A4"/>
    <w:rsid w:val="00D5585D"/>
    <w:rsid w:val="00D571BD"/>
    <w:rsid w:val="00D5730D"/>
    <w:rsid w:val="00D577C5"/>
    <w:rsid w:val="00D60DBF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DAC"/>
    <w:rsid w:val="00D670DC"/>
    <w:rsid w:val="00D679A4"/>
    <w:rsid w:val="00D67CC1"/>
    <w:rsid w:val="00D67D24"/>
    <w:rsid w:val="00D7048A"/>
    <w:rsid w:val="00D71344"/>
    <w:rsid w:val="00D71379"/>
    <w:rsid w:val="00D71513"/>
    <w:rsid w:val="00D715F2"/>
    <w:rsid w:val="00D71695"/>
    <w:rsid w:val="00D728FE"/>
    <w:rsid w:val="00D7363A"/>
    <w:rsid w:val="00D73F28"/>
    <w:rsid w:val="00D73F9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E8E"/>
    <w:rsid w:val="00D83236"/>
    <w:rsid w:val="00D83706"/>
    <w:rsid w:val="00D83E01"/>
    <w:rsid w:val="00D84C6C"/>
    <w:rsid w:val="00D8773F"/>
    <w:rsid w:val="00D879EB"/>
    <w:rsid w:val="00D9069B"/>
    <w:rsid w:val="00D90718"/>
    <w:rsid w:val="00D90D15"/>
    <w:rsid w:val="00D91324"/>
    <w:rsid w:val="00D916DB"/>
    <w:rsid w:val="00D91ECE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17D7"/>
    <w:rsid w:val="00DA1AA0"/>
    <w:rsid w:val="00DA2B2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4EC"/>
    <w:rsid w:val="00DB5A27"/>
    <w:rsid w:val="00DB612E"/>
    <w:rsid w:val="00DB680E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2E66"/>
    <w:rsid w:val="00DD3366"/>
    <w:rsid w:val="00DD4DFF"/>
    <w:rsid w:val="00DD511B"/>
    <w:rsid w:val="00DD5267"/>
    <w:rsid w:val="00DD68D2"/>
    <w:rsid w:val="00DD6B1D"/>
    <w:rsid w:val="00DD74AA"/>
    <w:rsid w:val="00DD7824"/>
    <w:rsid w:val="00DD7A91"/>
    <w:rsid w:val="00DE0AB9"/>
    <w:rsid w:val="00DE1E32"/>
    <w:rsid w:val="00DE2288"/>
    <w:rsid w:val="00DE3094"/>
    <w:rsid w:val="00DE3429"/>
    <w:rsid w:val="00DE39AE"/>
    <w:rsid w:val="00DE3AC0"/>
    <w:rsid w:val="00DE47C4"/>
    <w:rsid w:val="00DE4FC8"/>
    <w:rsid w:val="00DE58E5"/>
    <w:rsid w:val="00DE5CAC"/>
    <w:rsid w:val="00DE670F"/>
    <w:rsid w:val="00DE69D3"/>
    <w:rsid w:val="00DE6EDE"/>
    <w:rsid w:val="00DE732C"/>
    <w:rsid w:val="00DE74EE"/>
    <w:rsid w:val="00DF0A74"/>
    <w:rsid w:val="00DF0C73"/>
    <w:rsid w:val="00DF10A9"/>
    <w:rsid w:val="00DF2E21"/>
    <w:rsid w:val="00DF325C"/>
    <w:rsid w:val="00DF3BF3"/>
    <w:rsid w:val="00DF5744"/>
    <w:rsid w:val="00DF686E"/>
    <w:rsid w:val="00E004F9"/>
    <w:rsid w:val="00E0082F"/>
    <w:rsid w:val="00E01033"/>
    <w:rsid w:val="00E017F7"/>
    <w:rsid w:val="00E025BC"/>
    <w:rsid w:val="00E02682"/>
    <w:rsid w:val="00E03062"/>
    <w:rsid w:val="00E03828"/>
    <w:rsid w:val="00E04931"/>
    <w:rsid w:val="00E04AD5"/>
    <w:rsid w:val="00E04B2C"/>
    <w:rsid w:val="00E05A4E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29D1"/>
    <w:rsid w:val="00E22DED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30440"/>
    <w:rsid w:val="00E32FA1"/>
    <w:rsid w:val="00E33226"/>
    <w:rsid w:val="00E33686"/>
    <w:rsid w:val="00E3489C"/>
    <w:rsid w:val="00E34ADD"/>
    <w:rsid w:val="00E3510C"/>
    <w:rsid w:val="00E35234"/>
    <w:rsid w:val="00E36BA3"/>
    <w:rsid w:val="00E36F20"/>
    <w:rsid w:val="00E374D1"/>
    <w:rsid w:val="00E37728"/>
    <w:rsid w:val="00E37B2D"/>
    <w:rsid w:val="00E37DF0"/>
    <w:rsid w:val="00E418B4"/>
    <w:rsid w:val="00E4259D"/>
    <w:rsid w:val="00E42AE3"/>
    <w:rsid w:val="00E43436"/>
    <w:rsid w:val="00E4344F"/>
    <w:rsid w:val="00E43ACB"/>
    <w:rsid w:val="00E43D12"/>
    <w:rsid w:val="00E441BC"/>
    <w:rsid w:val="00E444C7"/>
    <w:rsid w:val="00E448F6"/>
    <w:rsid w:val="00E44F26"/>
    <w:rsid w:val="00E467A2"/>
    <w:rsid w:val="00E46A27"/>
    <w:rsid w:val="00E46EB3"/>
    <w:rsid w:val="00E50AEF"/>
    <w:rsid w:val="00E516B3"/>
    <w:rsid w:val="00E522C8"/>
    <w:rsid w:val="00E52963"/>
    <w:rsid w:val="00E52B45"/>
    <w:rsid w:val="00E5388E"/>
    <w:rsid w:val="00E53A49"/>
    <w:rsid w:val="00E541E0"/>
    <w:rsid w:val="00E5434E"/>
    <w:rsid w:val="00E549AA"/>
    <w:rsid w:val="00E55864"/>
    <w:rsid w:val="00E56DA9"/>
    <w:rsid w:val="00E60DEF"/>
    <w:rsid w:val="00E6160D"/>
    <w:rsid w:val="00E61777"/>
    <w:rsid w:val="00E61DB0"/>
    <w:rsid w:val="00E6365E"/>
    <w:rsid w:val="00E6447D"/>
    <w:rsid w:val="00E66298"/>
    <w:rsid w:val="00E66CE8"/>
    <w:rsid w:val="00E66D2E"/>
    <w:rsid w:val="00E67941"/>
    <w:rsid w:val="00E67CC3"/>
    <w:rsid w:val="00E705FF"/>
    <w:rsid w:val="00E71287"/>
    <w:rsid w:val="00E712DD"/>
    <w:rsid w:val="00E71B79"/>
    <w:rsid w:val="00E72032"/>
    <w:rsid w:val="00E723A7"/>
    <w:rsid w:val="00E72579"/>
    <w:rsid w:val="00E7360A"/>
    <w:rsid w:val="00E73D2A"/>
    <w:rsid w:val="00E74142"/>
    <w:rsid w:val="00E74A97"/>
    <w:rsid w:val="00E74E84"/>
    <w:rsid w:val="00E75503"/>
    <w:rsid w:val="00E7567E"/>
    <w:rsid w:val="00E76019"/>
    <w:rsid w:val="00E7720E"/>
    <w:rsid w:val="00E7770C"/>
    <w:rsid w:val="00E77EB5"/>
    <w:rsid w:val="00E809AC"/>
    <w:rsid w:val="00E80E00"/>
    <w:rsid w:val="00E811EC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90DE5"/>
    <w:rsid w:val="00E91F11"/>
    <w:rsid w:val="00E9246A"/>
    <w:rsid w:val="00E924B7"/>
    <w:rsid w:val="00E92A19"/>
    <w:rsid w:val="00E943E2"/>
    <w:rsid w:val="00E94915"/>
    <w:rsid w:val="00E94D03"/>
    <w:rsid w:val="00E95287"/>
    <w:rsid w:val="00E9722C"/>
    <w:rsid w:val="00E977BE"/>
    <w:rsid w:val="00EA045A"/>
    <w:rsid w:val="00EA0494"/>
    <w:rsid w:val="00EA04D6"/>
    <w:rsid w:val="00EA1873"/>
    <w:rsid w:val="00EA1C27"/>
    <w:rsid w:val="00EA2978"/>
    <w:rsid w:val="00EA2EE2"/>
    <w:rsid w:val="00EA5273"/>
    <w:rsid w:val="00EA54AC"/>
    <w:rsid w:val="00EA5B83"/>
    <w:rsid w:val="00EA5CFA"/>
    <w:rsid w:val="00EA6A0F"/>
    <w:rsid w:val="00EB03B0"/>
    <w:rsid w:val="00EB2436"/>
    <w:rsid w:val="00EB2568"/>
    <w:rsid w:val="00EB28C0"/>
    <w:rsid w:val="00EB2EAC"/>
    <w:rsid w:val="00EB31DF"/>
    <w:rsid w:val="00EB33D6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616"/>
    <w:rsid w:val="00EC4CE1"/>
    <w:rsid w:val="00EC587B"/>
    <w:rsid w:val="00EC638D"/>
    <w:rsid w:val="00EC6E03"/>
    <w:rsid w:val="00EC74C2"/>
    <w:rsid w:val="00ED0A8A"/>
    <w:rsid w:val="00ED30C4"/>
    <w:rsid w:val="00ED3CA8"/>
    <w:rsid w:val="00ED4482"/>
    <w:rsid w:val="00ED4C2B"/>
    <w:rsid w:val="00ED4F63"/>
    <w:rsid w:val="00ED58A8"/>
    <w:rsid w:val="00ED58D5"/>
    <w:rsid w:val="00ED6C40"/>
    <w:rsid w:val="00ED7137"/>
    <w:rsid w:val="00ED73DD"/>
    <w:rsid w:val="00ED7564"/>
    <w:rsid w:val="00EE09ED"/>
    <w:rsid w:val="00EE0F12"/>
    <w:rsid w:val="00EE206F"/>
    <w:rsid w:val="00EE2D16"/>
    <w:rsid w:val="00EE32F8"/>
    <w:rsid w:val="00EE33A8"/>
    <w:rsid w:val="00EE4124"/>
    <w:rsid w:val="00EE495D"/>
    <w:rsid w:val="00EE53FA"/>
    <w:rsid w:val="00EE59A7"/>
    <w:rsid w:val="00EE62D5"/>
    <w:rsid w:val="00EE66DD"/>
    <w:rsid w:val="00EE6804"/>
    <w:rsid w:val="00EE692C"/>
    <w:rsid w:val="00EE6C1B"/>
    <w:rsid w:val="00EE75B0"/>
    <w:rsid w:val="00EE79EF"/>
    <w:rsid w:val="00EE7AA2"/>
    <w:rsid w:val="00EE7E35"/>
    <w:rsid w:val="00EF010A"/>
    <w:rsid w:val="00EF0455"/>
    <w:rsid w:val="00EF05A6"/>
    <w:rsid w:val="00EF0C7F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E18"/>
    <w:rsid w:val="00F00212"/>
    <w:rsid w:val="00F015C0"/>
    <w:rsid w:val="00F01E1C"/>
    <w:rsid w:val="00F024D8"/>
    <w:rsid w:val="00F03045"/>
    <w:rsid w:val="00F03203"/>
    <w:rsid w:val="00F03571"/>
    <w:rsid w:val="00F04098"/>
    <w:rsid w:val="00F04F04"/>
    <w:rsid w:val="00F054D8"/>
    <w:rsid w:val="00F05866"/>
    <w:rsid w:val="00F058D0"/>
    <w:rsid w:val="00F06781"/>
    <w:rsid w:val="00F0708B"/>
    <w:rsid w:val="00F070F3"/>
    <w:rsid w:val="00F07329"/>
    <w:rsid w:val="00F07EF8"/>
    <w:rsid w:val="00F10DB1"/>
    <w:rsid w:val="00F111CC"/>
    <w:rsid w:val="00F1121A"/>
    <w:rsid w:val="00F12225"/>
    <w:rsid w:val="00F13DA7"/>
    <w:rsid w:val="00F14B69"/>
    <w:rsid w:val="00F167EF"/>
    <w:rsid w:val="00F16C3D"/>
    <w:rsid w:val="00F16D94"/>
    <w:rsid w:val="00F173C8"/>
    <w:rsid w:val="00F1767E"/>
    <w:rsid w:val="00F17AC4"/>
    <w:rsid w:val="00F20298"/>
    <w:rsid w:val="00F20C07"/>
    <w:rsid w:val="00F22132"/>
    <w:rsid w:val="00F22144"/>
    <w:rsid w:val="00F23B27"/>
    <w:rsid w:val="00F23CA5"/>
    <w:rsid w:val="00F23E16"/>
    <w:rsid w:val="00F24B22"/>
    <w:rsid w:val="00F25D31"/>
    <w:rsid w:val="00F25F69"/>
    <w:rsid w:val="00F26181"/>
    <w:rsid w:val="00F264D8"/>
    <w:rsid w:val="00F27162"/>
    <w:rsid w:val="00F279C2"/>
    <w:rsid w:val="00F27B2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8E5"/>
    <w:rsid w:val="00F4475E"/>
    <w:rsid w:val="00F4492D"/>
    <w:rsid w:val="00F44F3F"/>
    <w:rsid w:val="00F45807"/>
    <w:rsid w:val="00F45E2C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4B32"/>
    <w:rsid w:val="00F54BCF"/>
    <w:rsid w:val="00F54BFF"/>
    <w:rsid w:val="00F54D4F"/>
    <w:rsid w:val="00F56580"/>
    <w:rsid w:val="00F572E8"/>
    <w:rsid w:val="00F57D63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5960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1EAA"/>
    <w:rsid w:val="00F81EDC"/>
    <w:rsid w:val="00F82AA9"/>
    <w:rsid w:val="00F86454"/>
    <w:rsid w:val="00F864A7"/>
    <w:rsid w:val="00F869EE"/>
    <w:rsid w:val="00F876D3"/>
    <w:rsid w:val="00F879C2"/>
    <w:rsid w:val="00F92514"/>
    <w:rsid w:val="00F9357F"/>
    <w:rsid w:val="00F95D45"/>
    <w:rsid w:val="00F96366"/>
    <w:rsid w:val="00F9648C"/>
    <w:rsid w:val="00F97EE8"/>
    <w:rsid w:val="00FA0195"/>
    <w:rsid w:val="00FA096C"/>
    <w:rsid w:val="00FA0C37"/>
    <w:rsid w:val="00FA2AD3"/>
    <w:rsid w:val="00FA2F54"/>
    <w:rsid w:val="00FA37F6"/>
    <w:rsid w:val="00FA4DC5"/>
    <w:rsid w:val="00FA4E35"/>
    <w:rsid w:val="00FA5168"/>
    <w:rsid w:val="00FA542B"/>
    <w:rsid w:val="00FA5FCE"/>
    <w:rsid w:val="00FA5FDD"/>
    <w:rsid w:val="00FA671A"/>
    <w:rsid w:val="00FA79EE"/>
    <w:rsid w:val="00FB0B20"/>
    <w:rsid w:val="00FB15C1"/>
    <w:rsid w:val="00FB1B23"/>
    <w:rsid w:val="00FB1F1E"/>
    <w:rsid w:val="00FB2436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49A"/>
    <w:rsid w:val="00FB6EF8"/>
    <w:rsid w:val="00FC0912"/>
    <w:rsid w:val="00FC0E38"/>
    <w:rsid w:val="00FC1234"/>
    <w:rsid w:val="00FC23C0"/>
    <w:rsid w:val="00FC2837"/>
    <w:rsid w:val="00FC476C"/>
    <w:rsid w:val="00FC4F24"/>
    <w:rsid w:val="00FC5742"/>
    <w:rsid w:val="00FC57F5"/>
    <w:rsid w:val="00FC61C0"/>
    <w:rsid w:val="00FC623D"/>
    <w:rsid w:val="00FC672F"/>
    <w:rsid w:val="00FC7B91"/>
    <w:rsid w:val="00FC7D60"/>
    <w:rsid w:val="00FD1B71"/>
    <w:rsid w:val="00FD2224"/>
    <w:rsid w:val="00FD23ED"/>
    <w:rsid w:val="00FD2F25"/>
    <w:rsid w:val="00FD30A4"/>
    <w:rsid w:val="00FD30CF"/>
    <w:rsid w:val="00FD59BB"/>
    <w:rsid w:val="00FD63B7"/>
    <w:rsid w:val="00FD6726"/>
    <w:rsid w:val="00FE00D2"/>
    <w:rsid w:val="00FE1B74"/>
    <w:rsid w:val="00FE1FCF"/>
    <w:rsid w:val="00FE2257"/>
    <w:rsid w:val="00FE4529"/>
    <w:rsid w:val="00FE476B"/>
    <w:rsid w:val="00FE5A0F"/>
    <w:rsid w:val="00FE725E"/>
    <w:rsid w:val="00FE763C"/>
    <w:rsid w:val="00FE7D7C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60B2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5DD440-281D-4769-BC38-6B0CFC35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bc56354b-8af5-428e-a6db-9d0d373da5b3.dot</Template>
  <TotalTime>51</TotalTime>
  <Pages>1</Pages>
  <Words>3908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26138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Дмитрий Папанов</cp:lastModifiedBy>
  <cp:revision>5</cp:revision>
  <cp:lastPrinted>2022-01-11T11:49:00Z</cp:lastPrinted>
  <dcterms:created xsi:type="dcterms:W3CDTF">2022-01-11T06:37:00Z</dcterms:created>
  <dcterms:modified xsi:type="dcterms:W3CDTF">2022-01-11T12:25:00Z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