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65229">
        <w:rPr>
          <w:sz w:val="28"/>
          <w:szCs w:val="28"/>
        </w:rPr>
        <w:t xml:space="preserve">         В</w:t>
      </w:r>
      <w:r w:rsidR="00134F90" w:rsidRPr="00F90C54">
        <w:rPr>
          <w:sz w:val="28"/>
          <w:szCs w:val="28"/>
        </w:rPr>
        <w:t xml:space="preserve">нести в распоряжение администрации Выборгского района </w:t>
      </w:r>
      <w:r w:rsidR="00165229">
        <w:rPr>
          <w:sz w:val="28"/>
          <w:szCs w:val="28"/>
        </w:rPr>
        <w:t xml:space="preserve">              </w:t>
      </w:r>
      <w:r w:rsidR="00134F90" w:rsidRPr="00F90C54">
        <w:rPr>
          <w:sz w:val="28"/>
          <w:szCs w:val="28"/>
        </w:rPr>
        <w:t>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>учреждениям</w:t>
      </w:r>
      <w:r w:rsidR="0019178A">
        <w:rPr>
          <w:sz w:val="28"/>
        </w:rPr>
        <w:t xml:space="preserve"> Санкт-Петербурга</w:t>
      </w:r>
      <w:r w:rsidR="00336D1E">
        <w:rPr>
          <w:sz w:val="28"/>
        </w:rPr>
        <w:t xml:space="preserve">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</w:t>
      </w:r>
      <w:r w:rsidR="00F319BF">
        <w:rPr>
          <w:sz w:val="28"/>
        </w:rPr>
        <w:t>–</w:t>
      </w:r>
      <w:r w:rsidR="00E80530">
        <w:rPr>
          <w:sz w:val="28"/>
        </w:rPr>
        <w:t xml:space="preserve"> распоряжение</w:t>
      </w:r>
      <w:r w:rsidR="00F319BF">
        <w:rPr>
          <w:sz w:val="28"/>
        </w:rPr>
        <w:t xml:space="preserve"> № 848-р</w:t>
      </w:r>
      <w:r w:rsidR="00E80530">
        <w:rPr>
          <w:sz w:val="28"/>
        </w:rPr>
        <w:t xml:space="preserve">) </w:t>
      </w:r>
      <w:r w:rsidR="00F319BF">
        <w:rPr>
          <w:sz w:val="28"/>
          <w:szCs w:val="28"/>
        </w:rPr>
        <w:t>следующие</w:t>
      </w:r>
      <w:r w:rsidR="00F90C54" w:rsidRPr="00F90C54">
        <w:rPr>
          <w:sz w:val="28"/>
          <w:szCs w:val="28"/>
        </w:rPr>
        <w:t xml:space="preserve">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110AFD" w:rsidRPr="00F90C54" w:rsidRDefault="00110AFD" w:rsidP="00336D1E">
      <w:pPr>
        <w:jc w:val="both"/>
        <w:rPr>
          <w:sz w:val="28"/>
          <w:szCs w:val="28"/>
        </w:rPr>
      </w:pPr>
    </w:p>
    <w:p w:rsidR="00FA1330" w:rsidRDefault="00F319BF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Приложение № </w:t>
      </w:r>
      <w:r w:rsidR="00165229">
        <w:rPr>
          <w:b w:val="0"/>
          <w:color w:val="000000" w:themeColor="text1"/>
          <w:sz w:val="28"/>
          <w:szCs w:val="28"/>
        </w:rPr>
        <w:t>1 к распоряжению</w:t>
      </w:r>
      <w:r>
        <w:rPr>
          <w:b w:val="0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>
        <w:rPr>
          <w:b w:val="0"/>
          <w:color w:val="000000" w:themeColor="text1"/>
          <w:sz w:val="28"/>
          <w:szCs w:val="28"/>
        </w:rPr>
        <w:t xml:space="preserve">№ 848-р </w:t>
      </w:r>
      <w:r w:rsidR="00165229">
        <w:rPr>
          <w:b w:val="0"/>
          <w:color w:val="000000" w:themeColor="text1"/>
          <w:sz w:val="28"/>
          <w:szCs w:val="28"/>
        </w:rPr>
        <w:t>изложить в р</w:t>
      </w:r>
      <w:r>
        <w:rPr>
          <w:b w:val="0"/>
          <w:color w:val="000000" w:themeColor="text1"/>
          <w:sz w:val="28"/>
          <w:szCs w:val="28"/>
        </w:rPr>
        <w:t xml:space="preserve">едакции согласно приложению </w:t>
      </w:r>
      <w:r w:rsidR="00165229">
        <w:rPr>
          <w:b w:val="0"/>
          <w:color w:val="000000" w:themeColor="text1"/>
          <w:sz w:val="28"/>
          <w:szCs w:val="28"/>
        </w:rPr>
        <w:t>к настоящему распоряжению.</w:t>
      </w:r>
    </w:p>
    <w:p w:rsidR="00165229" w:rsidRPr="00DE02FC" w:rsidRDefault="00165229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Приложение № 2 к распоряжению № 848-р </w:t>
      </w:r>
      <w:r w:rsidR="00F319BF">
        <w:rPr>
          <w:b w:val="0"/>
          <w:color w:val="000000" w:themeColor="text1"/>
          <w:sz w:val="28"/>
          <w:szCs w:val="28"/>
        </w:rPr>
        <w:t>признать утратившим силу</w:t>
      </w:r>
      <w:r w:rsidR="00110AFD">
        <w:rPr>
          <w:b w:val="0"/>
          <w:color w:val="000000" w:themeColor="text1"/>
          <w:sz w:val="28"/>
          <w:szCs w:val="28"/>
        </w:rPr>
        <w:t>.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110AFD" w:rsidRDefault="00110AFD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</w:p>
          <w:p w:rsidR="00110AFD" w:rsidRDefault="00110AFD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</w:p>
          <w:p w:rsidR="00D04F7F" w:rsidRPr="00CD556C" w:rsidRDefault="00CD556C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  <w:r>
              <w:rPr>
                <w:sz w:val="32"/>
              </w:rPr>
              <w:t>Временно и</w:t>
            </w:r>
            <w:r w:rsidR="00D04F7F" w:rsidRPr="00CD556C">
              <w:rPr>
                <w:sz w:val="32"/>
              </w:rPr>
              <w:t>сполняющий обязанности</w:t>
            </w:r>
            <w:r>
              <w:rPr>
                <w:sz w:val="32"/>
              </w:rPr>
              <w:t xml:space="preserve"> главы администрации</w:t>
            </w:r>
            <w:r w:rsidR="00D04F7F" w:rsidRPr="00CD556C">
              <w:rPr>
                <w:sz w:val="3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E6540D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В. М. Полунин                                                     </w:t>
            </w:r>
          </w:p>
        </w:tc>
      </w:tr>
    </w:tbl>
    <w:p w:rsidR="004C1F45" w:rsidRDefault="00D04F7F" w:rsidP="008C107B">
      <w:pPr>
        <w:ind w:firstLine="708"/>
        <w:jc w:val="right"/>
      </w:pPr>
      <w:r>
        <w:t xml:space="preserve">  </w:t>
      </w: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31AC"/>
    <w:rsid w:val="000E6C98"/>
    <w:rsid w:val="00110AFD"/>
    <w:rsid w:val="00134F90"/>
    <w:rsid w:val="00146215"/>
    <w:rsid w:val="00147181"/>
    <w:rsid w:val="00152665"/>
    <w:rsid w:val="00163B16"/>
    <w:rsid w:val="00165229"/>
    <w:rsid w:val="001738F6"/>
    <w:rsid w:val="00187AAF"/>
    <w:rsid w:val="0019178A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3E7D79"/>
    <w:rsid w:val="00434840"/>
    <w:rsid w:val="00471217"/>
    <w:rsid w:val="004802A9"/>
    <w:rsid w:val="00487D15"/>
    <w:rsid w:val="004957C3"/>
    <w:rsid w:val="004B22B0"/>
    <w:rsid w:val="004B631E"/>
    <w:rsid w:val="004B7AB7"/>
    <w:rsid w:val="004C1F45"/>
    <w:rsid w:val="005216C0"/>
    <w:rsid w:val="00541B09"/>
    <w:rsid w:val="00545FCC"/>
    <w:rsid w:val="00552521"/>
    <w:rsid w:val="005733EA"/>
    <w:rsid w:val="00576623"/>
    <w:rsid w:val="005867E7"/>
    <w:rsid w:val="005A525F"/>
    <w:rsid w:val="005B0056"/>
    <w:rsid w:val="005C25CF"/>
    <w:rsid w:val="005C38C2"/>
    <w:rsid w:val="005C3909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528B"/>
    <w:rsid w:val="008F6568"/>
    <w:rsid w:val="00900187"/>
    <w:rsid w:val="00902AAA"/>
    <w:rsid w:val="00945829"/>
    <w:rsid w:val="00951A43"/>
    <w:rsid w:val="009660BC"/>
    <w:rsid w:val="00975EA1"/>
    <w:rsid w:val="00A13FF4"/>
    <w:rsid w:val="00A24348"/>
    <w:rsid w:val="00A60C14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CD556C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941EE"/>
    <w:rsid w:val="00EB05B7"/>
    <w:rsid w:val="00EE28F2"/>
    <w:rsid w:val="00F319BF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3</cp:revision>
  <cp:lastPrinted>2021-09-10T07:51:00Z</cp:lastPrinted>
  <dcterms:created xsi:type="dcterms:W3CDTF">2021-12-27T11:50:00Z</dcterms:created>
  <dcterms:modified xsi:type="dcterms:W3CDTF">2021-12-27T11:52:00Z</dcterms:modified>
</cp:coreProperties>
</file>