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A7F" w:rsidRDefault="009B1A7F">
      <w:pPr>
        <w:jc w:val="center"/>
        <w:rPr>
          <w:sz w:val="24"/>
          <w:lang w:val="en-US"/>
        </w:rPr>
      </w:pPr>
    </w:p>
    <w:p w:rsidR="00DC0416" w:rsidRDefault="00DC0416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 w:rsidP="00FD6BF0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B3530A" w:rsidRPr="00B3530A" w:rsidRDefault="00B3530A" w:rsidP="00B3530A">
      <w:pPr>
        <w:rPr>
          <w:b/>
          <w:sz w:val="28"/>
          <w:szCs w:val="28"/>
        </w:rPr>
      </w:pPr>
      <w:r w:rsidRPr="00B3530A">
        <w:rPr>
          <w:b/>
          <w:sz w:val="28"/>
          <w:szCs w:val="28"/>
        </w:rPr>
        <w:t xml:space="preserve">О признании утратившими силу </w:t>
      </w:r>
    </w:p>
    <w:p w:rsidR="00B3530A" w:rsidRPr="00B3530A" w:rsidRDefault="00B3530A" w:rsidP="00B3530A">
      <w:pPr>
        <w:rPr>
          <w:b/>
          <w:sz w:val="28"/>
          <w:szCs w:val="28"/>
        </w:rPr>
      </w:pPr>
      <w:r w:rsidRPr="00B3530A">
        <w:rPr>
          <w:b/>
          <w:sz w:val="28"/>
          <w:szCs w:val="28"/>
        </w:rPr>
        <w:t>некоторых распоряжений Комитета</w:t>
      </w:r>
    </w:p>
    <w:p w:rsidR="00B3530A" w:rsidRPr="00B3530A" w:rsidRDefault="00B3530A" w:rsidP="00B3530A">
      <w:pPr>
        <w:rPr>
          <w:b/>
          <w:sz w:val="28"/>
          <w:szCs w:val="28"/>
        </w:rPr>
      </w:pPr>
      <w:r w:rsidRPr="00B3530A">
        <w:rPr>
          <w:b/>
          <w:sz w:val="28"/>
          <w:szCs w:val="28"/>
        </w:rPr>
        <w:t xml:space="preserve">по природопользованию, охране </w:t>
      </w:r>
    </w:p>
    <w:p w:rsidR="00B3530A" w:rsidRPr="00B3530A" w:rsidRDefault="00B3530A" w:rsidP="00B3530A">
      <w:pPr>
        <w:rPr>
          <w:b/>
          <w:sz w:val="28"/>
          <w:szCs w:val="28"/>
        </w:rPr>
      </w:pPr>
      <w:r w:rsidRPr="00B3530A">
        <w:rPr>
          <w:b/>
          <w:sz w:val="28"/>
          <w:szCs w:val="28"/>
        </w:rPr>
        <w:t xml:space="preserve">окружающей среды и обеспечению </w:t>
      </w:r>
    </w:p>
    <w:p w:rsidR="00726549" w:rsidRPr="00800B31" w:rsidRDefault="00B3530A" w:rsidP="000609EC">
      <w:pPr>
        <w:rPr>
          <w:bCs/>
          <w:sz w:val="28"/>
          <w:szCs w:val="28"/>
          <w:highlight w:val="yellow"/>
        </w:rPr>
      </w:pPr>
      <w:r w:rsidRPr="00B3530A">
        <w:rPr>
          <w:b/>
          <w:sz w:val="28"/>
          <w:szCs w:val="28"/>
        </w:rPr>
        <w:t>экологической безопасности</w:t>
      </w:r>
    </w:p>
    <w:p w:rsidR="00024365" w:rsidRPr="00800B31" w:rsidRDefault="00024365">
      <w:pPr>
        <w:jc w:val="both"/>
        <w:rPr>
          <w:bCs/>
          <w:sz w:val="28"/>
          <w:szCs w:val="28"/>
          <w:highlight w:val="yellow"/>
        </w:rPr>
      </w:pPr>
    </w:p>
    <w:p w:rsidR="00376BE6" w:rsidRPr="00376BE6" w:rsidRDefault="00453D6C" w:rsidP="00376BE6">
      <w:pPr>
        <w:pStyle w:val="af1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76BE6">
        <w:rPr>
          <w:sz w:val="28"/>
          <w:szCs w:val="28"/>
        </w:rPr>
        <w:t>Признать утратившим</w:t>
      </w:r>
      <w:r w:rsidR="00680E86" w:rsidRPr="00376BE6">
        <w:rPr>
          <w:sz w:val="28"/>
          <w:szCs w:val="28"/>
        </w:rPr>
        <w:t>и</w:t>
      </w:r>
      <w:r w:rsidRPr="00376BE6">
        <w:rPr>
          <w:sz w:val="28"/>
          <w:szCs w:val="28"/>
        </w:rPr>
        <w:t xml:space="preserve"> силу</w:t>
      </w:r>
      <w:r w:rsidR="00244BE7" w:rsidRPr="00376BE6">
        <w:rPr>
          <w:sz w:val="28"/>
          <w:szCs w:val="28"/>
        </w:rPr>
        <w:t>:</w:t>
      </w:r>
    </w:p>
    <w:p w:rsidR="00376BE6" w:rsidRDefault="00376BE6" w:rsidP="00B353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76BE6">
        <w:rPr>
          <w:sz w:val="28"/>
          <w:szCs w:val="28"/>
        </w:rPr>
        <w:t xml:space="preserve">аспоряжение Комитета по природопользованию, охране окружающей среды </w:t>
      </w:r>
      <w:r w:rsidR="000609EC">
        <w:rPr>
          <w:sz w:val="28"/>
          <w:szCs w:val="28"/>
        </w:rPr>
        <w:br/>
      </w:r>
      <w:r w:rsidRPr="00376BE6">
        <w:rPr>
          <w:sz w:val="28"/>
          <w:szCs w:val="28"/>
        </w:rPr>
        <w:t xml:space="preserve">и обеспечению экологической безопасности </w:t>
      </w:r>
      <w:r>
        <w:rPr>
          <w:sz w:val="28"/>
          <w:szCs w:val="28"/>
        </w:rPr>
        <w:t>от 26.02.2010 №</w:t>
      </w:r>
      <w:r w:rsidRPr="00376BE6">
        <w:rPr>
          <w:sz w:val="28"/>
          <w:szCs w:val="28"/>
        </w:rPr>
        <w:t xml:space="preserve"> 31-р</w:t>
      </w:r>
      <w:r>
        <w:rPr>
          <w:sz w:val="28"/>
          <w:szCs w:val="28"/>
        </w:rPr>
        <w:t xml:space="preserve"> «</w:t>
      </w:r>
      <w:r w:rsidRPr="00376BE6">
        <w:rPr>
          <w:sz w:val="28"/>
          <w:szCs w:val="28"/>
        </w:rPr>
        <w:t xml:space="preserve">Об утверждении Административного регламента исполнения Комитетом по природопользованию, охране окружающей среды и обеспечению экологической безопасности государственной функции по ведению учета объектов и источников негативного воздействия на окружающую среду, подлежащих государственному экологическому контролю, осуществляемому исполнительными органами государственной власти Санкт-Петербурга </w:t>
      </w:r>
      <w:r>
        <w:rPr>
          <w:sz w:val="28"/>
          <w:szCs w:val="28"/>
        </w:rPr>
        <w:t>в установленном порядке»;</w:t>
      </w:r>
    </w:p>
    <w:p w:rsidR="00B56A00" w:rsidRDefault="00B56A00" w:rsidP="00B56A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56A00">
        <w:rPr>
          <w:sz w:val="28"/>
          <w:szCs w:val="28"/>
        </w:rPr>
        <w:t xml:space="preserve">аспоряжение Комитета по природопользованию, охране окружающей среды </w:t>
      </w:r>
      <w:r w:rsidR="000609EC">
        <w:rPr>
          <w:sz w:val="28"/>
          <w:szCs w:val="28"/>
        </w:rPr>
        <w:br/>
      </w:r>
      <w:r w:rsidRPr="00B56A00">
        <w:rPr>
          <w:sz w:val="28"/>
          <w:szCs w:val="28"/>
        </w:rPr>
        <w:t xml:space="preserve">и обеспечению экологической безопасности </w:t>
      </w:r>
      <w:r>
        <w:rPr>
          <w:sz w:val="28"/>
          <w:szCs w:val="28"/>
        </w:rPr>
        <w:t>от 31.05.2010 №</w:t>
      </w:r>
      <w:r w:rsidRPr="00B56A00">
        <w:rPr>
          <w:sz w:val="28"/>
          <w:szCs w:val="28"/>
        </w:rPr>
        <w:t xml:space="preserve"> 90-р</w:t>
      </w:r>
      <w:r>
        <w:rPr>
          <w:sz w:val="28"/>
          <w:szCs w:val="28"/>
        </w:rPr>
        <w:t xml:space="preserve"> «</w:t>
      </w:r>
      <w:r w:rsidRPr="00B56A00">
        <w:rPr>
          <w:sz w:val="28"/>
          <w:szCs w:val="28"/>
        </w:rPr>
        <w:t xml:space="preserve">О внесении изменений в Административный регламент исполнения Комитетом </w:t>
      </w:r>
      <w:r w:rsidR="00082E52">
        <w:rPr>
          <w:sz w:val="28"/>
          <w:szCs w:val="28"/>
        </w:rPr>
        <w:br/>
      </w:r>
      <w:r w:rsidRPr="00B56A00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государственной функции по ведению учета объектов и источников негативного воздействия на окружающую среду, подлежащих государственному экологическому контролю, осуществляемому исполнительными органами государственной власти Санкт-Петербурга </w:t>
      </w:r>
      <w:r>
        <w:rPr>
          <w:sz w:val="28"/>
          <w:szCs w:val="28"/>
        </w:rPr>
        <w:t>в установленном порядке»;</w:t>
      </w:r>
    </w:p>
    <w:p w:rsidR="00B56A00" w:rsidRDefault="00B56A00" w:rsidP="00B56A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56A00">
        <w:rPr>
          <w:sz w:val="28"/>
          <w:szCs w:val="28"/>
        </w:rPr>
        <w:t xml:space="preserve">аспоряжение Комитета по природопользованию, охране окружающей среды </w:t>
      </w:r>
      <w:r w:rsidR="000609EC">
        <w:rPr>
          <w:sz w:val="28"/>
          <w:szCs w:val="28"/>
        </w:rPr>
        <w:br/>
      </w:r>
      <w:r w:rsidRPr="00B56A00">
        <w:rPr>
          <w:sz w:val="28"/>
          <w:szCs w:val="28"/>
        </w:rPr>
        <w:t xml:space="preserve">и обеспечению экологической безопасности </w:t>
      </w:r>
      <w:r>
        <w:rPr>
          <w:sz w:val="28"/>
          <w:szCs w:val="28"/>
        </w:rPr>
        <w:t>от 06.09.2010 №</w:t>
      </w:r>
      <w:r w:rsidRPr="00B56A00">
        <w:rPr>
          <w:sz w:val="28"/>
          <w:szCs w:val="28"/>
        </w:rPr>
        <w:t xml:space="preserve"> 125-р</w:t>
      </w:r>
      <w:r>
        <w:rPr>
          <w:sz w:val="28"/>
          <w:szCs w:val="28"/>
        </w:rPr>
        <w:t xml:space="preserve"> «</w:t>
      </w:r>
      <w:r w:rsidRPr="00B56A00">
        <w:rPr>
          <w:sz w:val="28"/>
          <w:szCs w:val="28"/>
        </w:rPr>
        <w:t xml:space="preserve">О внесении изменения в Административный регламент исполнения Комитетом </w:t>
      </w:r>
      <w:r w:rsidR="00082E52">
        <w:rPr>
          <w:sz w:val="28"/>
          <w:szCs w:val="28"/>
        </w:rPr>
        <w:br/>
      </w:r>
      <w:r w:rsidRPr="00B56A00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государственной функции по ведению учета объектов и источников негативного воздействия на окружающую среду, подлежащих государственному экологическому контролю, осуществляемому исполнительными органами государственной власти Санкт-Петербурга </w:t>
      </w:r>
      <w:r>
        <w:rPr>
          <w:sz w:val="28"/>
          <w:szCs w:val="28"/>
        </w:rPr>
        <w:t>в установленном порядке»;</w:t>
      </w:r>
    </w:p>
    <w:p w:rsidR="00376BE6" w:rsidRDefault="00B56A00" w:rsidP="00B353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56A00">
        <w:rPr>
          <w:sz w:val="28"/>
          <w:szCs w:val="28"/>
        </w:rPr>
        <w:t xml:space="preserve">аспоряжение Комитета по природопользованию, охране окружающей среды </w:t>
      </w:r>
      <w:r w:rsidR="000609EC">
        <w:rPr>
          <w:sz w:val="28"/>
          <w:szCs w:val="28"/>
        </w:rPr>
        <w:br/>
      </w:r>
      <w:r w:rsidRPr="00B56A00">
        <w:rPr>
          <w:sz w:val="28"/>
          <w:szCs w:val="28"/>
        </w:rPr>
        <w:t xml:space="preserve">и обеспечению экологической безопасности </w:t>
      </w:r>
      <w:r>
        <w:rPr>
          <w:sz w:val="28"/>
          <w:szCs w:val="28"/>
        </w:rPr>
        <w:t>от 13.11.2010 №</w:t>
      </w:r>
      <w:r w:rsidRPr="00B56A00">
        <w:rPr>
          <w:sz w:val="28"/>
          <w:szCs w:val="28"/>
        </w:rPr>
        <w:t xml:space="preserve"> 149-р</w:t>
      </w:r>
      <w:r>
        <w:rPr>
          <w:sz w:val="28"/>
          <w:szCs w:val="28"/>
        </w:rPr>
        <w:t xml:space="preserve"> «</w:t>
      </w:r>
      <w:r w:rsidRPr="00B56A00">
        <w:rPr>
          <w:sz w:val="28"/>
          <w:szCs w:val="28"/>
        </w:rPr>
        <w:t xml:space="preserve">О внесении изменения в Административный регламент исполнения Комитетом </w:t>
      </w:r>
      <w:r w:rsidR="00082E52">
        <w:rPr>
          <w:sz w:val="28"/>
          <w:szCs w:val="28"/>
        </w:rPr>
        <w:br/>
      </w:r>
      <w:r w:rsidRPr="00B56A00">
        <w:rPr>
          <w:sz w:val="28"/>
          <w:szCs w:val="28"/>
        </w:rPr>
        <w:t xml:space="preserve">по природопользованию, охране окружающей среды и обеспечению экологической </w:t>
      </w:r>
      <w:r w:rsidRPr="00B56A00">
        <w:rPr>
          <w:sz w:val="28"/>
          <w:szCs w:val="28"/>
        </w:rPr>
        <w:lastRenderedPageBreak/>
        <w:t xml:space="preserve">безопасности государственной функции по ведению учета объектов и источников негативного воздействия на окружающую среду, подлежащих государственному экологическому контролю, осуществляемому исполнительными органами государственной власти Санкт-Петербурга </w:t>
      </w:r>
      <w:r>
        <w:rPr>
          <w:sz w:val="28"/>
          <w:szCs w:val="28"/>
        </w:rPr>
        <w:t>в установленном порядке»;</w:t>
      </w:r>
    </w:p>
    <w:p w:rsidR="00B3530A" w:rsidRPr="00B3530A" w:rsidRDefault="00B3530A" w:rsidP="00B353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530A">
        <w:rPr>
          <w:sz w:val="28"/>
          <w:szCs w:val="28"/>
        </w:rPr>
        <w:t xml:space="preserve">аспоряжение Комитета по природопользованию, охране окружающей среды </w:t>
      </w:r>
      <w:r w:rsidR="000609EC">
        <w:rPr>
          <w:sz w:val="28"/>
          <w:szCs w:val="28"/>
        </w:rPr>
        <w:br/>
      </w:r>
      <w:r w:rsidRPr="00B3530A">
        <w:rPr>
          <w:sz w:val="28"/>
          <w:szCs w:val="28"/>
        </w:rPr>
        <w:t xml:space="preserve">и обеспечению экологической безопасности от 22.06.2011 </w:t>
      </w:r>
      <w:r>
        <w:rPr>
          <w:sz w:val="28"/>
          <w:szCs w:val="28"/>
        </w:rPr>
        <w:t>№ </w:t>
      </w:r>
      <w:r w:rsidRPr="00B3530A">
        <w:rPr>
          <w:sz w:val="28"/>
          <w:szCs w:val="28"/>
        </w:rPr>
        <w:t>74-р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«</w:t>
      </w:r>
      <w:r w:rsidRPr="00B3530A">
        <w:rPr>
          <w:sz w:val="28"/>
          <w:szCs w:val="28"/>
        </w:rPr>
        <w:t xml:space="preserve">Об утверждении Административного регламента исполнения Комитетом </w:t>
      </w:r>
      <w:r>
        <w:rPr>
          <w:sz w:val="28"/>
          <w:szCs w:val="28"/>
        </w:rPr>
        <w:br/>
      </w:r>
      <w:r w:rsidRPr="00B3530A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государственной функции по утверждению перечня объектов, подлежащих региональному государственному контролю и надзору </w:t>
      </w:r>
      <w:r>
        <w:rPr>
          <w:sz w:val="28"/>
          <w:szCs w:val="28"/>
        </w:rPr>
        <w:br/>
      </w:r>
      <w:r w:rsidRPr="00B3530A">
        <w:rPr>
          <w:sz w:val="28"/>
          <w:szCs w:val="28"/>
        </w:rPr>
        <w:t>за использованием и охраной водных объектов на территории Санкт-Петербурга</w:t>
      </w:r>
      <w:r>
        <w:rPr>
          <w:sz w:val="28"/>
          <w:szCs w:val="28"/>
        </w:rPr>
        <w:t>»;</w:t>
      </w:r>
    </w:p>
    <w:p w:rsidR="007A521D" w:rsidRDefault="00B3530A" w:rsidP="00A034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530A">
        <w:rPr>
          <w:sz w:val="28"/>
          <w:szCs w:val="28"/>
        </w:rPr>
        <w:t xml:space="preserve">аспоряжение Комитета по природопользованию, охране окружающей среды </w:t>
      </w:r>
      <w:r w:rsidR="000609EC">
        <w:rPr>
          <w:sz w:val="28"/>
          <w:szCs w:val="28"/>
        </w:rPr>
        <w:br/>
      </w:r>
      <w:r w:rsidRPr="00B3530A">
        <w:rPr>
          <w:sz w:val="28"/>
          <w:szCs w:val="28"/>
        </w:rPr>
        <w:t xml:space="preserve">и обеспечению экологической безопасности Правительства Санкт-Петербурга </w:t>
      </w:r>
      <w:r>
        <w:rPr>
          <w:sz w:val="28"/>
          <w:szCs w:val="28"/>
        </w:rPr>
        <w:br/>
      </w:r>
      <w:r w:rsidRPr="00B3530A">
        <w:rPr>
          <w:sz w:val="28"/>
          <w:szCs w:val="28"/>
        </w:rPr>
        <w:t xml:space="preserve">от 24.09.2015 </w:t>
      </w:r>
      <w:r>
        <w:rPr>
          <w:sz w:val="28"/>
          <w:szCs w:val="28"/>
        </w:rPr>
        <w:t>№ </w:t>
      </w:r>
      <w:r w:rsidR="000557EE">
        <w:rPr>
          <w:sz w:val="28"/>
          <w:szCs w:val="28"/>
        </w:rPr>
        <w:t>2</w:t>
      </w:r>
      <w:r w:rsidRPr="00B3530A">
        <w:rPr>
          <w:sz w:val="28"/>
          <w:szCs w:val="28"/>
        </w:rPr>
        <w:t>72-р</w:t>
      </w:r>
      <w:r>
        <w:rPr>
          <w:sz w:val="28"/>
          <w:szCs w:val="28"/>
        </w:rPr>
        <w:t xml:space="preserve"> «</w:t>
      </w:r>
      <w:r w:rsidRPr="00B3530A">
        <w:rPr>
          <w:sz w:val="28"/>
          <w:szCs w:val="28"/>
        </w:rPr>
        <w:t xml:space="preserve">О внесении изменений в распоряжение Комитета </w:t>
      </w:r>
      <w:r w:rsidR="002D5C78">
        <w:rPr>
          <w:sz w:val="28"/>
          <w:szCs w:val="28"/>
        </w:rPr>
        <w:br/>
      </w:r>
      <w:r w:rsidRPr="00B3530A">
        <w:rPr>
          <w:sz w:val="28"/>
          <w:szCs w:val="28"/>
        </w:rPr>
        <w:t xml:space="preserve">от 22.06.2011 </w:t>
      </w:r>
      <w:r w:rsidR="005A2DA2">
        <w:rPr>
          <w:sz w:val="28"/>
          <w:szCs w:val="28"/>
        </w:rPr>
        <w:t>№ </w:t>
      </w:r>
      <w:r w:rsidRPr="00B3530A">
        <w:rPr>
          <w:sz w:val="28"/>
          <w:szCs w:val="28"/>
        </w:rPr>
        <w:t>74-р</w:t>
      </w:r>
      <w:r>
        <w:rPr>
          <w:sz w:val="28"/>
          <w:szCs w:val="28"/>
        </w:rPr>
        <w:t>»</w:t>
      </w:r>
      <w:r w:rsidR="00376BE6">
        <w:rPr>
          <w:sz w:val="28"/>
          <w:szCs w:val="28"/>
        </w:rPr>
        <w:t>;</w:t>
      </w:r>
    </w:p>
    <w:p w:rsidR="00376BE6" w:rsidRPr="00B3530A" w:rsidRDefault="00376BE6" w:rsidP="00376B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530A">
        <w:rPr>
          <w:sz w:val="28"/>
          <w:szCs w:val="28"/>
        </w:rPr>
        <w:t xml:space="preserve">аспоряжение Комитета по природопользованию, охране окружающей среды </w:t>
      </w:r>
      <w:r w:rsidR="000609EC">
        <w:rPr>
          <w:sz w:val="28"/>
          <w:szCs w:val="28"/>
        </w:rPr>
        <w:br/>
      </w:r>
      <w:r w:rsidRPr="00B3530A">
        <w:rPr>
          <w:sz w:val="28"/>
          <w:szCs w:val="28"/>
        </w:rPr>
        <w:t xml:space="preserve">и обеспечению экологической безопасности от 04.07.2011 </w:t>
      </w:r>
      <w:r>
        <w:rPr>
          <w:sz w:val="28"/>
          <w:szCs w:val="28"/>
        </w:rPr>
        <w:t>№ </w:t>
      </w:r>
      <w:r w:rsidRPr="00B3530A">
        <w:rPr>
          <w:sz w:val="28"/>
          <w:szCs w:val="28"/>
        </w:rPr>
        <w:t>82-р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«</w:t>
      </w:r>
      <w:r w:rsidRPr="00B3530A">
        <w:rPr>
          <w:sz w:val="28"/>
          <w:szCs w:val="28"/>
        </w:rPr>
        <w:t xml:space="preserve">Об утверждении Административного регламента по исполнению Комитетом </w:t>
      </w:r>
      <w:r>
        <w:rPr>
          <w:sz w:val="28"/>
          <w:szCs w:val="28"/>
        </w:rPr>
        <w:br/>
      </w:r>
      <w:r w:rsidRPr="00B3530A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государственной функции по утверждению перечня должностных лиц органов государственной власти Санкт-Петербурга, осуществляющих государственный экологический контроль (государственных инспекторов </w:t>
      </w:r>
      <w:r>
        <w:rPr>
          <w:sz w:val="28"/>
          <w:szCs w:val="28"/>
        </w:rPr>
        <w:br/>
      </w:r>
      <w:r w:rsidRPr="00B3530A">
        <w:rPr>
          <w:sz w:val="28"/>
          <w:szCs w:val="28"/>
        </w:rPr>
        <w:t>в области охраны окружающей среды Санкт-Петербурга)</w:t>
      </w:r>
      <w:r>
        <w:rPr>
          <w:sz w:val="28"/>
          <w:szCs w:val="28"/>
        </w:rPr>
        <w:t>»;</w:t>
      </w:r>
    </w:p>
    <w:p w:rsidR="00376BE6" w:rsidRDefault="00376BE6" w:rsidP="00A034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530A">
        <w:rPr>
          <w:sz w:val="28"/>
          <w:szCs w:val="28"/>
        </w:rPr>
        <w:t xml:space="preserve">аспоряжение Комитета по природопользованию, охране окружающей среды </w:t>
      </w:r>
      <w:r w:rsidR="000609EC">
        <w:rPr>
          <w:sz w:val="28"/>
          <w:szCs w:val="28"/>
        </w:rPr>
        <w:br/>
      </w:r>
      <w:r w:rsidRPr="00B3530A">
        <w:rPr>
          <w:sz w:val="28"/>
          <w:szCs w:val="28"/>
        </w:rPr>
        <w:t xml:space="preserve">и обеспечению экологической безопасности от 09.09.2011 </w:t>
      </w:r>
      <w:r>
        <w:rPr>
          <w:sz w:val="28"/>
          <w:szCs w:val="28"/>
        </w:rPr>
        <w:t>№ </w:t>
      </w:r>
      <w:r w:rsidRPr="00B3530A">
        <w:rPr>
          <w:sz w:val="28"/>
          <w:szCs w:val="28"/>
        </w:rPr>
        <w:t>121-р</w:t>
      </w:r>
      <w:r>
        <w:rPr>
          <w:sz w:val="28"/>
          <w:szCs w:val="28"/>
        </w:rPr>
        <w:t xml:space="preserve"> «</w:t>
      </w:r>
      <w:r w:rsidRPr="00B3530A">
        <w:rPr>
          <w:sz w:val="28"/>
          <w:szCs w:val="28"/>
        </w:rPr>
        <w:t>О внесении изменений в Административный регламент</w:t>
      </w:r>
      <w:r>
        <w:rPr>
          <w:sz w:val="28"/>
          <w:szCs w:val="28"/>
        </w:rPr>
        <w:t xml:space="preserve"> </w:t>
      </w:r>
      <w:r w:rsidRPr="00B3530A">
        <w:rPr>
          <w:sz w:val="28"/>
          <w:szCs w:val="28"/>
        </w:rPr>
        <w:t xml:space="preserve">по исполнению Комитетом </w:t>
      </w:r>
      <w:r>
        <w:rPr>
          <w:sz w:val="28"/>
          <w:szCs w:val="28"/>
        </w:rPr>
        <w:br/>
      </w:r>
      <w:r w:rsidRPr="00B3530A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государственной функции по утверждению перечня должностных лиц органов государственной власти Санкт-Петербурга, осуществляющих государственный экологический контроль (государственных инспекторов </w:t>
      </w:r>
      <w:r>
        <w:rPr>
          <w:sz w:val="28"/>
          <w:szCs w:val="28"/>
        </w:rPr>
        <w:br/>
      </w:r>
      <w:r w:rsidRPr="00B3530A">
        <w:rPr>
          <w:sz w:val="28"/>
          <w:szCs w:val="28"/>
        </w:rPr>
        <w:t>в области охраны окр</w:t>
      </w:r>
      <w:r>
        <w:rPr>
          <w:sz w:val="28"/>
          <w:szCs w:val="28"/>
        </w:rPr>
        <w:t>ужающей среды Санкт-Петербурга)».</w:t>
      </w:r>
    </w:p>
    <w:p w:rsidR="00835B08" w:rsidRPr="006E20D5" w:rsidRDefault="00835B08" w:rsidP="00A034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Распоряжение вступает в силу </w:t>
      </w:r>
      <w:r w:rsidRPr="006E20D5">
        <w:rPr>
          <w:sz w:val="28"/>
          <w:szCs w:val="28"/>
        </w:rPr>
        <w:t>с 01.01.2022</w:t>
      </w:r>
      <w:r>
        <w:rPr>
          <w:sz w:val="28"/>
          <w:szCs w:val="28"/>
        </w:rPr>
        <w:t>.</w:t>
      </w:r>
    </w:p>
    <w:p w:rsidR="00024365" w:rsidRPr="006E20D5" w:rsidRDefault="00835B08" w:rsidP="00F31A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24365" w:rsidRPr="006E20D5">
        <w:rPr>
          <w:sz w:val="28"/>
          <w:szCs w:val="28"/>
        </w:rPr>
        <w:t>. </w:t>
      </w:r>
      <w:r w:rsidR="00453D6C" w:rsidRPr="006E20D5">
        <w:rPr>
          <w:sz w:val="28"/>
          <w:szCs w:val="28"/>
        </w:rPr>
        <w:t xml:space="preserve">Контроль за </w:t>
      </w:r>
      <w:r w:rsidR="000609EC">
        <w:rPr>
          <w:sz w:val="28"/>
          <w:szCs w:val="28"/>
        </w:rPr>
        <w:t>вы</w:t>
      </w:r>
      <w:r w:rsidR="003D204C" w:rsidRPr="006E20D5">
        <w:rPr>
          <w:sz w:val="28"/>
          <w:szCs w:val="28"/>
        </w:rPr>
        <w:t xml:space="preserve">полнением настоящего распоряжения </w:t>
      </w:r>
      <w:r w:rsidR="00B70105" w:rsidRPr="006E20D5">
        <w:rPr>
          <w:sz w:val="28"/>
          <w:szCs w:val="28"/>
        </w:rPr>
        <w:t xml:space="preserve">возложить </w:t>
      </w:r>
      <w:r w:rsidR="00244BE7" w:rsidRPr="006E20D5">
        <w:rPr>
          <w:sz w:val="28"/>
          <w:szCs w:val="28"/>
        </w:rPr>
        <w:br/>
      </w:r>
      <w:r w:rsidR="00B70105" w:rsidRPr="006E20D5">
        <w:rPr>
          <w:sz w:val="28"/>
          <w:szCs w:val="28"/>
        </w:rPr>
        <w:t xml:space="preserve">на </w:t>
      </w:r>
      <w:r w:rsidR="00A0340D" w:rsidRPr="006E20D5">
        <w:rPr>
          <w:sz w:val="28"/>
          <w:szCs w:val="28"/>
        </w:rPr>
        <w:t xml:space="preserve">первого </w:t>
      </w:r>
      <w:r w:rsidR="00B70105" w:rsidRPr="006E20D5">
        <w:rPr>
          <w:sz w:val="28"/>
          <w:szCs w:val="28"/>
        </w:rPr>
        <w:t xml:space="preserve">заместителя председателя Комитета по природопользованию, охране окружающей среды и обеспечению экологической безопасности </w:t>
      </w:r>
      <w:proofErr w:type="spellStart"/>
      <w:r w:rsidR="00B70105" w:rsidRPr="006E20D5">
        <w:rPr>
          <w:sz w:val="28"/>
          <w:szCs w:val="28"/>
        </w:rPr>
        <w:t>Кучаева</w:t>
      </w:r>
      <w:proofErr w:type="spellEnd"/>
      <w:r w:rsidR="00B70105" w:rsidRPr="006E20D5">
        <w:rPr>
          <w:sz w:val="28"/>
          <w:szCs w:val="28"/>
        </w:rPr>
        <w:t xml:space="preserve"> А.В.</w:t>
      </w:r>
      <w:r w:rsidR="000609EC">
        <w:rPr>
          <w:sz w:val="28"/>
          <w:szCs w:val="28"/>
        </w:rPr>
        <w:t xml:space="preserve"> </w:t>
      </w:r>
      <w:r w:rsidR="000609EC">
        <w:rPr>
          <w:sz w:val="28"/>
          <w:szCs w:val="28"/>
        </w:rPr>
        <w:br/>
        <w:t>и</w:t>
      </w:r>
      <w:r w:rsidR="00376BE6">
        <w:rPr>
          <w:sz w:val="28"/>
          <w:szCs w:val="28"/>
        </w:rPr>
        <w:t xml:space="preserve"> </w:t>
      </w:r>
      <w:r w:rsidR="00376BE6" w:rsidRPr="006E20D5">
        <w:rPr>
          <w:sz w:val="28"/>
          <w:szCs w:val="28"/>
        </w:rPr>
        <w:t>заместителя председателя Комитета по природопользованию, охране окружающей среды и обеспечению экологи</w:t>
      </w:r>
      <w:r w:rsidR="00376BE6">
        <w:rPr>
          <w:sz w:val="28"/>
          <w:szCs w:val="28"/>
        </w:rPr>
        <w:t xml:space="preserve">ческой безопасности </w:t>
      </w:r>
      <w:proofErr w:type="spellStart"/>
      <w:r w:rsidR="00376BE6">
        <w:rPr>
          <w:sz w:val="28"/>
          <w:szCs w:val="28"/>
        </w:rPr>
        <w:t>Серебрицкого</w:t>
      </w:r>
      <w:proofErr w:type="spellEnd"/>
      <w:r w:rsidR="00376BE6">
        <w:rPr>
          <w:sz w:val="28"/>
          <w:szCs w:val="28"/>
        </w:rPr>
        <w:t xml:space="preserve"> И.А.</w:t>
      </w:r>
      <w:r w:rsidR="00082E52">
        <w:rPr>
          <w:sz w:val="28"/>
          <w:szCs w:val="28"/>
        </w:rPr>
        <w:t xml:space="preserve"> </w:t>
      </w:r>
      <w:r w:rsidR="00082E52">
        <w:rPr>
          <w:sz w:val="28"/>
          <w:szCs w:val="28"/>
        </w:rPr>
        <w:br/>
        <w:t>по принадлежности вопросов</w:t>
      </w:r>
      <w:r w:rsidR="003A6761">
        <w:rPr>
          <w:sz w:val="28"/>
          <w:szCs w:val="28"/>
        </w:rPr>
        <w:t>.</w:t>
      </w:r>
    </w:p>
    <w:p w:rsidR="00CC2450" w:rsidRPr="00800B31" w:rsidRDefault="00CC2450" w:rsidP="00F31A67">
      <w:pPr>
        <w:ind w:firstLine="567"/>
        <w:jc w:val="both"/>
        <w:rPr>
          <w:sz w:val="28"/>
          <w:szCs w:val="28"/>
        </w:rPr>
      </w:pPr>
    </w:p>
    <w:p w:rsidR="000609EC" w:rsidRDefault="000609EC">
      <w:pPr>
        <w:rPr>
          <w:b/>
          <w:sz w:val="28"/>
          <w:szCs w:val="28"/>
        </w:rPr>
      </w:pPr>
    </w:p>
    <w:p w:rsidR="00A0340D" w:rsidRDefault="00A0340D">
      <w:pPr>
        <w:rPr>
          <w:sz w:val="28"/>
          <w:szCs w:val="28"/>
        </w:rPr>
      </w:pPr>
      <w:r w:rsidRPr="00B3530A">
        <w:rPr>
          <w:b/>
          <w:sz w:val="28"/>
          <w:szCs w:val="28"/>
        </w:rPr>
        <w:t>П</w:t>
      </w:r>
      <w:r w:rsidR="003D204C" w:rsidRPr="00B3530A">
        <w:rPr>
          <w:b/>
          <w:sz w:val="28"/>
          <w:szCs w:val="28"/>
        </w:rPr>
        <w:t>редседател</w:t>
      </w:r>
      <w:r w:rsidRPr="00B3530A">
        <w:rPr>
          <w:b/>
          <w:sz w:val="28"/>
          <w:szCs w:val="28"/>
        </w:rPr>
        <w:t>ь</w:t>
      </w:r>
      <w:r w:rsidR="003D204C" w:rsidRPr="00B3530A">
        <w:rPr>
          <w:b/>
          <w:sz w:val="28"/>
          <w:szCs w:val="28"/>
        </w:rPr>
        <w:t xml:space="preserve"> Комитета</w:t>
      </w:r>
      <w:r w:rsidR="003D204C" w:rsidRPr="00B3530A">
        <w:rPr>
          <w:b/>
          <w:sz w:val="28"/>
          <w:szCs w:val="28"/>
        </w:rPr>
        <w:tab/>
      </w:r>
      <w:r w:rsidR="003D204C" w:rsidRPr="00B3530A">
        <w:rPr>
          <w:b/>
          <w:sz w:val="28"/>
          <w:szCs w:val="28"/>
        </w:rPr>
        <w:tab/>
      </w:r>
      <w:r w:rsidR="003D204C" w:rsidRPr="00B3530A">
        <w:rPr>
          <w:b/>
          <w:sz w:val="28"/>
          <w:szCs w:val="28"/>
        </w:rPr>
        <w:tab/>
      </w:r>
      <w:r w:rsidR="003D204C" w:rsidRPr="00B3530A">
        <w:rPr>
          <w:b/>
          <w:sz w:val="28"/>
          <w:szCs w:val="28"/>
        </w:rPr>
        <w:tab/>
      </w:r>
      <w:r w:rsidR="003D204C" w:rsidRPr="00B3530A">
        <w:rPr>
          <w:b/>
          <w:sz w:val="28"/>
          <w:szCs w:val="28"/>
        </w:rPr>
        <w:tab/>
      </w:r>
      <w:r w:rsidR="003D204C" w:rsidRPr="00B3530A">
        <w:rPr>
          <w:b/>
          <w:sz w:val="28"/>
          <w:szCs w:val="28"/>
        </w:rPr>
        <w:tab/>
        <w:t xml:space="preserve">   </w:t>
      </w:r>
      <w:r w:rsidR="00B3530A">
        <w:rPr>
          <w:b/>
          <w:sz w:val="28"/>
          <w:szCs w:val="28"/>
        </w:rPr>
        <w:t xml:space="preserve">  </w:t>
      </w:r>
      <w:r w:rsidR="003D204C" w:rsidRPr="00B3530A">
        <w:rPr>
          <w:b/>
          <w:sz w:val="28"/>
          <w:szCs w:val="28"/>
        </w:rPr>
        <w:t xml:space="preserve">              </w:t>
      </w:r>
      <w:r w:rsidR="000609EC">
        <w:rPr>
          <w:b/>
          <w:sz w:val="28"/>
          <w:szCs w:val="28"/>
        </w:rPr>
        <w:t xml:space="preserve">    </w:t>
      </w:r>
      <w:proofErr w:type="spellStart"/>
      <w:r w:rsidR="003D204C" w:rsidRPr="00B3530A">
        <w:rPr>
          <w:b/>
          <w:sz w:val="28"/>
          <w:szCs w:val="28"/>
        </w:rPr>
        <w:t>А.В.</w:t>
      </w:r>
      <w:r w:rsidRPr="00B3530A">
        <w:rPr>
          <w:b/>
          <w:sz w:val="28"/>
          <w:szCs w:val="28"/>
        </w:rPr>
        <w:t>Герман</w:t>
      </w:r>
      <w:proofErr w:type="spellEnd"/>
      <w:r>
        <w:rPr>
          <w:sz w:val="28"/>
          <w:szCs w:val="28"/>
        </w:rPr>
        <w:br w:type="page"/>
      </w:r>
    </w:p>
    <w:p w:rsidR="00CC2450" w:rsidRDefault="002D5C78" w:rsidP="00607F88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2887097</wp:posOffset>
                </wp:positionH>
                <wp:positionV relativeFrom="paragraph">
                  <wp:posOffset>-465648</wp:posOffset>
                </wp:positionV>
                <wp:extent cx="795130" cy="254441"/>
                <wp:effectExtent l="0" t="0" r="508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130" cy="2544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D5C78" w:rsidRDefault="002D5C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27.35pt;margin-top:-36.65pt;width:62.6pt;height:20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" fillcolor="white [3201]" stroked="f" strokeweight=".5pt">
                <v:textbox>
                  <w:txbxContent>
                    <w:p w:rsidR="002D5C78" w:rsidRDefault="002D5C78"/>
                  </w:txbxContent>
                </v:textbox>
              </v:shape>
            </w:pict>
          </mc:Fallback>
        </mc:AlternateConten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693"/>
        <w:gridCol w:w="2268"/>
        <w:gridCol w:w="1701"/>
        <w:gridCol w:w="1643"/>
        <w:gridCol w:w="1334"/>
      </w:tblGrid>
      <w:tr w:rsidR="00020C78" w:rsidRPr="006535E7" w:rsidTr="00130122">
        <w:tc>
          <w:tcPr>
            <w:tcW w:w="568" w:type="dxa"/>
          </w:tcPr>
          <w:p w:rsidR="00020C78" w:rsidRDefault="00020C78" w:rsidP="00225A07">
            <w:pPr>
              <w:ind w:left="4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020C78" w:rsidRPr="006535E7" w:rsidRDefault="00020C78" w:rsidP="00130122">
            <w:pPr>
              <w:jc w:val="center"/>
              <w:rPr>
                <w:b/>
                <w:sz w:val="24"/>
                <w:szCs w:val="24"/>
              </w:rPr>
            </w:pPr>
            <w:r w:rsidRPr="006535E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693" w:type="dxa"/>
          </w:tcPr>
          <w:p w:rsidR="00020C78" w:rsidRPr="006535E7" w:rsidRDefault="00020C78" w:rsidP="00130122">
            <w:pPr>
              <w:jc w:val="center"/>
              <w:rPr>
                <w:b/>
                <w:sz w:val="24"/>
                <w:szCs w:val="24"/>
              </w:rPr>
            </w:pPr>
            <w:r w:rsidRPr="006535E7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020C78" w:rsidRPr="006535E7" w:rsidRDefault="00020C78" w:rsidP="00130122">
            <w:pPr>
              <w:jc w:val="center"/>
              <w:rPr>
                <w:b/>
                <w:sz w:val="24"/>
                <w:szCs w:val="24"/>
              </w:rPr>
            </w:pPr>
            <w:r w:rsidRPr="006535E7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701" w:type="dxa"/>
          </w:tcPr>
          <w:p w:rsidR="00020C78" w:rsidRPr="006535E7" w:rsidRDefault="00020C78" w:rsidP="00130122">
            <w:pPr>
              <w:jc w:val="center"/>
              <w:rPr>
                <w:b/>
                <w:sz w:val="24"/>
                <w:szCs w:val="24"/>
              </w:rPr>
            </w:pPr>
            <w:r w:rsidRPr="006535E7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643" w:type="dxa"/>
          </w:tcPr>
          <w:p w:rsidR="00020C78" w:rsidRPr="006535E7" w:rsidRDefault="00020C78" w:rsidP="00130122">
            <w:pPr>
              <w:jc w:val="center"/>
              <w:rPr>
                <w:b/>
                <w:sz w:val="24"/>
                <w:szCs w:val="24"/>
              </w:rPr>
            </w:pPr>
            <w:r w:rsidRPr="006535E7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334" w:type="dxa"/>
          </w:tcPr>
          <w:p w:rsidR="00020C78" w:rsidRPr="006535E7" w:rsidRDefault="00020C78" w:rsidP="00130122">
            <w:pPr>
              <w:jc w:val="center"/>
              <w:rPr>
                <w:b/>
                <w:sz w:val="24"/>
                <w:szCs w:val="24"/>
              </w:rPr>
            </w:pPr>
            <w:r w:rsidRPr="006535E7">
              <w:rPr>
                <w:b/>
                <w:sz w:val="24"/>
                <w:szCs w:val="24"/>
              </w:rPr>
              <w:t>Телефон</w:t>
            </w:r>
          </w:p>
        </w:tc>
      </w:tr>
      <w:tr w:rsidR="00020C78" w:rsidRPr="00940307" w:rsidTr="00130122">
        <w:tc>
          <w:tcPr>
            <w:tcW w:w="568" w:type="dxa"/>
          </w:tcPr>
          <w:p w:rsidR="00020C78" w:rsidRPr="00940307" w:rsidRDefault="00020C78" w:rsidP="0013012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94030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20C78" w:rsidRPr="006A6A08" w:rsidRDefault="00A0340D" w:rsidP="00130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заместитель председателя </w:t>
            </w:r>
            <w:r w:rsidR="00B56A00">
              <w:rPr>
                <w:sz w:val="24"/>
                <w:szCs w:val="24"/>
              </w:rPr>
              <w:t>Комитета</w:t>
            </w:r>
          </w:p>
        </w:tc>
        <w:tc>
          <w:tcPr>
            <w:tcW w:w="2268" w:type="dxa"/>
          </w:tcPr>
          <w:p w:rsidR="00020C78" w:rsidRPr="006A6A08" w:rsidRDefault="00A0340D" w:rsidP="00C70C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А.В.Кучаев</w:t>
            </w:r>
            <w:proofErr w:type="spellEnd"/>
          </w:p>
        </w:tc>
        <w:tc>
          <w:tcPr>
            <w:tcW w:w="1701" w:type="dxa"/>
          </w:tcPr>
          <w:p w:rsidR="00020C78" w:rsidRPr="006A6A08" w:rsidRDefault="00020C78" w:rsidP="00130122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020C78" w:rsidRPr="006A6A08" w:rsidRDefault="00020C78" w:rsidP="00130122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020C78" w:rsidRPr="006A6A08" w:rsidRDefault="00020C78" w:rsidP="00A0340D">
            <w:pPr>
              <w:rPr>
                <w:sz w:val="24"/>
                <w:szCs w:val="24"/>
              </w:rPr>
            </w:pPr>
            <w:r w:rsidRPr="006A6A08">
              <w:rPr>
                <w:sz w:val="24"/>
                <w:szCs w:val="24"/>
              </w:rPr>
              <w:t>417-59-3</w:t>
            </w:r>
            <w:r w:rsidR="00A0340D">
              <w:rPr>
                <w:sz w:val="24"/>
                <w:szCs w:val="24"/>
              </w:rPr>
              <w:t>5</w:t>
            </w:r>
          </w:p>
        </w:tc>
      </w:tr>
      <w:tr w:rsidR="00B56A00" w:rsidRPr="00940307" w:rsidTr="00130122">
        <w:tc>
          <w:tcPr>
            <w:tcW w:w="568" w:type="dxa"/>
          </w:tcPr>
          <w:p w:rsidR="00B56A00" w:rsidRDefault="00B56A00" w:rsidP="0013012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B56A00" w:rsidRDefault="00B56A00" w:rsidP="00130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 Комитета</w:t>
            </w:r>
          </w:p>
        </w:tc>
        <w:tc>
          <w:tcPr>
            <w:tcW w:w="2268" w:type="dxa"/>
          </w:tcPr>
          <w:p w:rsidR="00B56A00" w:rsidRDefault="00B56A00" w:rsidP="00C70C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И.А.Серебрицкий</w:t>
            </w:r>
            <w:proofErr w:type="spellEnd"/>
          </w:p>
        </w:tc>
        <w:tc>
          <w:tcPr>
            <w:tcW w:w="1701" w:type="dxa"/>
          </w:tcPr>
          <w:p w:rsidR="00B56A00" w:rsidRPr="006A6A08" w:rsidRDefault="00B56A00" w:rsidP="00130122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B56A00" w:rsidRPr="006A6A08" w:rsidRDefault="00B56A00" w:rsidP="00130122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B56A00" w:rsidRPr="006A6A08" w:rsidRDefault="00B56A00" w:rsidP="00A034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417-</w:t>
            </w:r>
            <w:r w:rsidR="000609EC">
              <w:rPr>
                <w:sz w:val="24"/>
                <w:szCs w:val="24"/>
              </w:rPr>
              <w:t>59-20</w:t>
            </w:r>
          </w:p>
        </w:tc>
      </w:tr>
      <w:tr w:rsidR="00A0340D" w:rsidRPr="00940307" w:rsidTr="00130122">
        <w:tc>
          <w:tcPr>
            <w:tcW w:w="568" w:type="dxa"/>
          </w:tcPr>
          <w:p w:rsidR="00A0340D" w:rsidRDefault="003A6761" w:rsidP="00A034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A0340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A0340D" w:rsidRDefault="00A0340D" w:rsidP="00A034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115998">
              <w:rPr>
                <w:sz w:val="24"/>
                <w:szCs w:val="24"/>
              </w:rPr>
              <w:t xml:space="preserve"> юридического отдела</w:t>
            </w:r>
            <w:r w:rsidR="000609EC">
              <w:rPr>
                <w:sz w:val="24"/>
                <w:szCs w:val="24"/>
              </w:rPr>
              <w:t xml:space="preserve"> Комитета</w:t>
            </w:r>
          </w:p>
        </w:tc>
        <w:tc>
          <w:tcPr>
            <w:tcW w:w="2268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Т.А.Павлова</w:t>
            </w:r>
            <w:proofErr w:type="spellEnd"/>
          </w:p>
        </w:tc>
        <w:tc>
          <w:tcPr>
            <w:tcW w:w="1701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  <w:r w:rsidRPr="00115998">
              <w:rPr>
                <w:sz w:val="24"/>
                <w:szCs w:val="24"/>
              </w:rPr>
              <w:t>417-59-25</w:t>
            </w:r>
          </w:p>
        </w:tc>
      </w:tr>
      <w:tr w:rsidR="00A0340D" w:rsidRPr="00940307" w:rsidTr="00130122">
        <w:tc>
          <w:tcPr>
            <w:tcW w:w="568" w:type="dxa"/>
          </w:tcPr>
          <w:p w:rsidR="00A0340D" w:rsidRPr="00940307" w:rsidRDefault="003A6761" w:rsidP="00A034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A0340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115998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 xml:space="preserve"> общего отдела</w:t>
            </w:r>
            <w:r w:rsidR="000609EC">
              <w:rPr>
                <w:sz w:val="24"/>
                <w:szCs w:val="24"/>
              </w:rPr>
              <w:t xml:space="preserve"> Комитета</w:t>
            </w:r>
          </w:p>
        </w:tc>
        <w:tc>
          <w:tcPr>
            <w:tcW w:w="2268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И.А.Осницкая</w:t>
            </w:r>
            <w:proofErr w:type="spellEnd"/>
            <w:r w:rsidRPr="006A6A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  <w:r w:rsidRPr="006A6A08">
              <w:rPr>
                <w:sz w:val="24"/>
                <w:szCs w:val="24"/>
              </w:rPr>
              <w:t>417-59-1</w:t>
            </w:r>
            <w:r>
              <w:rPr>
                <w:sz w:val="24"/>
                <w:szCs w:val="24"/>
              </w:rPr>
              <w:t>8</w:t>
            </w:r>
          </w:p>
        </w:tc>
      </w:tr>
    </w:tbl>
    <w:p w:rsidR="00020C78" w:rsidRPr="00020C78" w:rsidRDefault="00020C78" w:rsidP="00607F88">
      <w:pPr>
        <w:ind w:firstLine="567"/>
        <w:jc w:val="both"/>
        <w:rPr>
          <w:sz w:val="24"/>
          <w:szCs w:val="28"/>
        </w:rPr>
      </w:pPr>
    </w:p>
    <w:p w:rsidR="00020C78" w:rsidRPr="00020C78" w:rsidRDefault="00020C78" w:rsidP="00607F88">
      <w:pPr>
        <w:ind w:firstLine="567"/>
        <w:jc w:val="both"/>
        <w:rPr>
          <w:sz w:val="24"/>
          <w:szCs w:val="28"/>
        </w:rPr>
      </w:pPr>
    </w:p>
    <w:p w:rsidR="00020C78" w:rsidRDefault="00020C78" w:rsidP="00020C78">
      <w:pPr>
        <w:jc w:val="both"/>
        <w:rPr>
          <w:sz w:val="24"/>
          <w:szCs w:val="24"/>
        </w:rPr>
      </w:pPr>
    </w:p>
    <w:p w:rsidR="00020C78" w:rsidRDefault="00020C78" w:rsidP="00020C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   _____________ </w:t>
      </w:r>
      <w:r w:rsidR="00AE101E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proofErr w:type="spellStart"/>
      <w:r w:rsidR="00065AD7">
        <w:rPr>
          <w:sz w:val="24"/>
          <w:szCs w:val="24"/>
          <w:u w:val="single"/>
        </w:rPr>
        <w:t>И</w:t>
      </w:r>
      <w:r>
        <w:rPr>
          <w:sz w:val="24"/>
          <w:szCs w:val="24"/>
          <w:u w:val="single"/>
        </w:rPr>
        <w:t>.</w:t>
      </w:r>
      <w:r w:rsidR="00065AD7">
        <w:rPr>
          <w:sz w:val="24"/>
          <w:szCs w:val="24"/>
          <w:u w:val="single"/>
        </w:rPr>
        <w:t>В</w:t>
      </w:r>
      <w:r>
        <w:rPr>
          <w:sz w:val="24"/>
          <w:szCs w:val="24"/>
          <w:u w:val="single"/>
        </w:rPr>
        <w:t>.</w:t>
      </w:r>
      <w:r w:rsidR="00065AD7">
        <w:rPr>
          <w:sz w:val="24"/>
          <w:szCs w:val="24"/>
          <w:u w:val="single"/>
        </w:rPr>
        <w:t>Дудиловская</w:t>
      </w:r>
      <w:proofErr w:type="spellEnd"/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        </w:t>
      </w:r>
      <w:r w:rsidR="00AE101E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___________                 </w:t>
      </w:r>
      <w:r w:rsidRPr="00952179">
        <w:rPr>
          <w:sz w:val="24"/>
          <w:szCs w:val="24"/>
          <w:u w:val="single"/>
        </w:rPr>
        <w:t>417-59-31</w:t>
      </w:r>
    </w:p>
    <w:p w:rsidR="00020C78" w:rsidRDefault="00020C78" w:rsidP="00020C7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52179">
        <w:rPr>
          <w:sz w:val="24"/>
          <w:szCs w:val="24"/>
          <w:vertAlign w:val="superscript"/>
        </w:rPr>
        <w:t xml:space="preserve">    </w:t>
      </w:r>
      <w:r>
        <w:rPr>
          <w:sz w:val="24"/>
          <w:szCs w:val="24"/>
          <w:vertAlign w:val="superscript"/>
        </w:rPr>
        <w:t xml:space="preserve">     </w:t>
      </w:r>
      <w:r w:rsidRPr="00952179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  <w:vertAlign w:val="superscript"/>
        </w:rPr>
        <w:t xml:space="preserve"> </w:t>
      </w:r>
      <w:r w:rsidRPr="00952179">
        <w:rPr>
          <w:sz w:val="24"/>
          <w:szCs w:val="24"/>
          <w:vertAlign w:val="superscript"/>
        </w:rPr>
        <w:t xml:space="preserve"> подпись</w:t>
      </w:r>
      <w:r>
        <w:rPr>
          <w:sz w:val="24"/>
          <w:szCs w:val="24"/>
        </w:rPr>
        <w:t xml:space="preserve">                        </w:t>
      </w:r>
      <w:r w:rsidRPr="00952179">
        <w:rPr>
          <w:sz w:val="24"/>
          <w:szCs w:val="24"/>
          <w:vertAlign w:val="superscript"/>
        </w:rPr>
        <w:t>ФИО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</w:t>
      </w:r>
      <w:r w:rsidRPr="00952179">
        <w:rPr>
          <w:sz w:val="24"/>
          <w:szCs w:val="24"/>
          <w:vertAlign w:val="superscript"/>
        </w:rPr>
        <w:t>дата</w:t>
      </w:r>
      <w:r>
        <w:rPr>
          <w:sz w:val="24"/>
          <w:szCs w:val="24"/>
        </w:rPr>
        <w:t xml:space="preserve">                             </w:t>
      </w:r>
      <w:r w:rsidRPr="00952179">
        <w:rPr>
          <w:sz w:val="24"/>
          <w:szCs w:val="24"/>
          <w:vertAlign w:val="superscript"/>
        </w:rPr>
        <w:t>телефон</w:t>
      </w:r>
    </w:p>
    <w:p w:rsidR="00020C78" w:rsidRDefault="00020C78" w:rsidP="00020C78">
      <w:pPr>
        <w:jc w:val="right"/>
        <w:rPr>
          <w:sz w:val="24"/>
          <w:szCs w:val="24"/>
        </w:rPr>
      </w:pPr>
    </w:p>
    <w:p w:rsidR="00020C78" w:rsidRDefault="00020C78" w:rsidP="00607F88">
      <w:pPr>
        <w:ind w:firstLine="567"/>
        <w:jc w:val="both"/>
        <w:rPr>
          <w:sz w:val="28"/>
          <w:szCs w:val="28"/>
        </w:rPr>
      </w:pPr>
    </w:p>
    <w:p w:rsidR="00020C78" w:rsidRDefault="00020C7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65145" w:rsidRPr="00902F5A" w:rsidRDefault="002D5C78" w:rsidP="00C65145">
      <w:pPr>
        <w:jc w:val="both"/>
        <w:rPr>
          <w:b/>
          <w:bCs/>
          <w:sz w:val="28"/>
          <w:szCs w:val="24"/>
        </w:rPr>
      </w:pPr>
      <w:r>
        <w:rPr>
          <w:b/>
          <w:bCs/>
          <w:noProof/>
          <w:sz w:val="28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2696265</wp:posOffset>
                </wp:positionH>
                <wp:positionV relativeFrom="paragraph">
                  <wp:posOffset>-505405</wp:posOffset>
                </wp:positionV>
                <wp:extent cx="1057524" cy="365760"/>
                <wp:effectExtent l="0" t="0" r="9525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524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D5C78" w:rsidRDefault="002D5C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" o:spid="_x0000_s1027" type="#_x0000_t202" style="position:absolute;left:0;text-align:left;margin-left:212.3pt;margin-top:-39.8pt;width:83.25pt;height:28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" fillcolor="white [3201]" stroked="f" strokeweight=".5pt">
                <v:textbox>
                  <w:txbxContent>
                    <w:p w:rsidR="002D5C78" w:rsidRDefault="002D5C78"/>
                  </w:txbxContent>
                </v:textbox>
              </v:shape>
            </w:pict>
          </mc:Fallback>
        </mc:AlternateContent>
      </w:r>
    </w:p>
    <w:p w:rsidR="00185A47" w:rsidRPr="00AB4CAF" w:rsidRDefault="00185A47" w:rsidP="00AB4CAF">
      <w:pPr>
        <w:rPr>
          <w:sz w:val="24"/>
          <w:szCs w:val="24"/>
        </w:rPr>
      </w:pPr>
      <w:r w:rsidRPr="00185A47">
        <w:rPr>
          <w:rFonts w:ascii="Arial" w:hAnsi="Arial" w:cs="Arial"/>
          <w:spacing w:val="-6"/>
          <w:sz w:val="18"/>
        </w:rPr>
        <w:t>Сдается в сектор делопроизводства и контроля</w:t>
      </w:r>
    </w:p>
    <w:p w:rsidR="00185A47" w:rsidRPr="00185A47" w:rsidRDefault="00185A47" w:rsidP="00185A47">
      <w:pPr>
        <w:jc w:val="right"/>
        <w:outlineLvl w:val="0"/>
        <w:rPr>
          <w:rFonts w:ascii="Arial" w:hAnsi="Arial" w:cs="Arial"/>
          <w:b/>
          <w:i/>
          <w:iCs/>
          <w:spacing w:val="-6"/>
          <w:sz w:val="24"/>
        </w:rPr>
      </w:pPr>
    </w:p>
    <w:p w:rsidR="00185A47" w:rsidRPr="00185A47" w:rsidRDefault="00185A47" w:rsidP="00185A47">
      <w:pPr>
        <w:jc w:val="right"/>
        <w:outlineLvl w:val="0"/>
        <w:rPr>
          <w:rFonts w:ascii="Arial" w:hAnsi="Arial" w:cs="Arial"/>
          <w:b/>
          <w:spacing w:val="-6"/>
          <w:sz w:val="24"/>
        </w:rPr>
      </w:pPr>
    </w:p>
    <w:p w:rsidR="006B329A" w:rsidRDefault="00185A47" w:rsidP="00185A47">
      <w:pPr>
        <w:jc w:val="center"/>
        <w:outlineLvl w:val="0"/>
        <w:rPr>
          <w:b/>
          <w:spacing w:val="-6"/>
          <w:sz w:val="24"/>
        </w:rPr>
      </w:pPr>
      <w:r w:rsidRPr="00185A47">
        <w:rPr>
          <w:b/>
          <w:spacing w:val="-6"/>
          <w:sz w:val="24"/>
        </w:rPr>
        <w:t>Комитет по природопользованию, охране окружающей среды</w:t>
      </w:r>
    </w:p>
    <w:p w:rsidR="00185A47" w:rsidRPr="00185A47" w:rsidRDefault="00185A47" w:rsidP="00185A47">
      <w:pPr>
        <w:jc w:val="center"/>
        <w:outlineLvl w:val="0"/>
        <w:rPr>
          <w:b/>
          <w:spacing w:val="-6"/>
          <w:sz w:val="24"/>
        </w:rPr>
      </w:pPr>
      <w:r w:rsidRPr="00185A47">
        <w:rPr>
          <w:b/>
          <w:spacing w:val="-6"/>
          <w:sz w:val="24"/>
        </w:rPr>
        <w:t>и обеспечению экологической безопасности</w:t>
      </w:r>
    </w:p>
    <w:p w:rsidR="00185A47" w:rsidRPr="00185A47" w:rsidRDefault="00185A47" w:rsidP="00185A47">
      <w:pPr>
        <w:spacing w:line="360" w:lineRule="auto"/>
        <w:jc w:val="center"/>
        <w:rPr>
          <w:b/>
          <w:sz w:val="18"/>
          <w:szCs w:val="24"/>
        </w:rPr>
      </w:pPr>
    </w:p>
    <w:p w:rsidR="00185A47" w:rsidRPr="00185A47" w:rsidRDefault="00185A47" w:rsidP="00185A47">
      <w:pPr>
        <w:spacing w:line="360" w:lineRule="auto"/>
        <w:jc w:val="center"/>
        <w:rPr>
          <w:b/>
          <w:bCs/>
          <w:sz w:val="18"/>
          <w:szCs w:val="24"/>
        </w:rPr>
      </w:pPr>
    </w:p>
    <w:p w:rsidR="00185A47" w:rsidRPr="00185A47" w:rsidRDefault="00185A47" w:rsidP="00185A47">
      <w:pPr>
        <w:keepNext/>
        <w:spacing w:line="360" w:lineRule="auto"/>
        <w:jc w:val="center"/>
        <w:outlineLvl w:val="2"/>
        <w:rPr>
          <w:b/>
          <w:bCs/>
          <w:spacing w:val="60"/>
          <w:sz w:val="28"/>
          <w:szCs w:val="24"/>
        </w:rPr>
      </w:pPr>
      <w:r w:rsidRPr="00185A47">
        <w:rPr>
          <w:b/>
          <w:bCs/>
          <w:spacing w:val="60"/>
          <w:sz w:val="28"/>
          <w:szCs w:val="24"/>
        </w:rPr>
        <w:t>ЛИСТ РАССЫЛКИ</w:t>
      </w:r>
    </w:p>
    <w:p w:rsidR="00185A47" w:rsidRPr="00185A47" w:rsidRDefault="00CC2450" w:rsidP="00185A47">
      <w:pPr>
        <w:jc w:val="center"/>
        <w:rPr>
          <w:sz w:val="28"/>
          <w:szCs w:val="24"/>
        </w:rPr>
      </w:pPr>
      <w:r>
        <w:rPr>
          <w:sz w:val="28"/>
          <w:szCs w:val="24"/>
        </w:rPr>
        <w:t>распоряжения</w:t>
      </w:r>
      <w:r w:rsidR="00185A47" w:rsidRPr="00185A47">
        <w:rPr>
          <w:sz w:val="28"/>
          <w:szCs w:val="24"/>
        </w:rPr>
        <w:t xml:space="preserve"> Комитета №___________ от ________________</w:t>
      </w:r>
    </w:p>
    <w:p w:rsidR="00252068" w:rsidRDefault="00252068" w:rsidP="00AB4CAF">
      <w:pPr>
        <w:jc w:val="both"/>
        <w:rPr>
          <w:b/>
          <w:sz w:val="22"/>
        </w:rPr>
      </w:pPr>
    </w:p>
    <w:p w:rsidR="00D07128" w:rsidRPr="002D5C78" w:rsidRDefault="00D07128" w:rsidP="002D5C78">
      <w:pPr>
        <w:jc w:val="both"/>
        <w:rPr>
          <w:b/>
          <w:sz w:val="26"/>
          <w:szCs w:val="26"/>
        </w:rPr>
      </w:pPr>
      <w:r w:rsidRPr="00D41FF5">
        <w:rPr>
          <w:b/>
          <w:sz w:val="26"/>
          <w:szCs w:val="26"/>
        </w:rPr>
        <w:t xml:space="preserve">О признании утратившими силу </w:t>
      </w:r>
      <w:r w:rsidR="002D5C78" w:rsidRPr="002D5C78">
        <w:rPr>
          <w:b/>
          <w:sz w:val="26"/>
          <w:szCs w:val="26"/>
        </w:rPr>
        <w:t>некоторых распоряжений Комитета</w:t>
      </w:r>
      <w:r w:rsidR="002D5C78">
        <w:rPr>
          <w:b/>
          <w:sz w:val="26"/>
          <w:szCs w:val="26"/>
        </w:rPr>
        <w:t xml:space="preserve"> </w:t>
      </w:r>
      <w:r w:rsidR="002D5C78">
        <w:rPr>
          <w:b/>
          <w:sz w:val="26"/>
          <w:szCs w:val="26"/>
        </w:rPr>
        <w:br/>
      </w:r>
      <w:r w:rsidR="002D5C78" w:rsidRPr="002D5C78">
        <w:rPr>
          <w:b/>
          <w:sz w:val="26"/>
          <w:szCs w:val="26"/>
        </w:rPr>
        <w:t>по природопользованию, охране окружающей среды и обеспечению экологической безопасности</w:t>
      </w:r>
    </w:p>
    <w:p w:rsidR="00185A47" w:rsidRPr="00185A47" w:rsidRDefault="00185A47" w:rsidP="00D07128">
      <w:pPr>
        <w:pBdr>
          <w:top w:val="single" w:sz="12" w:space="1" w:color="auto"/>
          <w:bottom w:val="single" w:sz="12" w:space="1" w:color="auto"/>
        </w:pBdr>
        <w:jc w:val="center"/>
        <w:rPr>
          <w:sz w:val="18"/>
          <w:szCs w:val="24"/>
        </w:rPr>
      </w:pPr>
      <w:r w:rsidRPr="00185A47">
        <w:rPr>
          <w:sz w:val="18"/>
          <w:szCs w:val="24"/>
        </w:rPr>
        <w:t>название документа</w:t>
      </w:r>
    </w:p>
    <w:p w:rsidR="00185A47" w:rsidRPr="00185A47" w:rsidRDefault="00185A47" w:rsidP="00185A47">
      <w:pPr>
        <w:pBdr>
          <w:top w:val="single" w:sz="12" w:space="1" w:color="auto"/>
          <w:bottom w:val="single" w:sz="12" w:space="1" w:color="auto"/>
        </w:pBdr>
        <w:jc w:val="center"/>
        <w:rPr>
          <w:sz w:val="18"/>
          <w:szCs w:val="24"/>
        </w:rPr>
      </w:pPr>
    </w:p>
    <w:p w:rsidR="00D710DB" w:rsidRPr="00185A47" w:rsidRDefault="00D710DB" w:rsidP="00D710DB">
      <w:pPr>
        <w:pBdr>
          <w:top w:val="single" w:sz="12" w:space="1" w:color="auto"/>
          <w:bottom w:val="single" w:sz="12" w:space="1" w:color="auto"/>
        </w:pBdr>
        <w:jc w:val="center"/>
        <w:rPr>
          <w:sz w:val="1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701"/>
        <w:gridCol w:w="2410"/>
        <w:gridCol w:w="788"/>
        <w:gridCol w:w="2437"/>
      </w:tblGrid>
      <w:tr w:rsidR="00BC1879" w:rsidRPr="00185A47" w:rsidTr="00BC1879">
        <w:trPr>
          <w:cantSplit/>
        </w:trPr>
        <w:tc>
          <w:tcPr>
            <w:tcW w:w="4219" w:type="dxa"/>
            <w:gridSpan w:val="2"/>
            <w:vAlign w:val="center"/>
          </w:tcPr>
          <w:p w:rsidR="00BC1879" w:rsidRPr="00185A47" w:rsidRDefault="00BC1879" w:rsidP="00BC1879">
            <w:pPr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>Данные</w:t>
            </w:r>
            <w:r>
              <w:rPr>
                <w:sz w:val="24"/>
                <w:szCs w:val="24"/>
              </w:rPr>
              <w:t xml:space="preserve"> о</w:t>
            </w:r>
            <w:r w:rsidR="006B329A">
              <w:rPr>
                <w:sz w:val="24"/>
                <w:szCs w:val="24"/>
              </w:rPr>
              <w:t xml:space="preserve"> </w:t>
            </w:r>
            <w:r w:rsidRPr="00185A47">
              <w:rPr>
                <w:sz w:val="24"/>
                <w:szCs w:val="24"/>
              </w:rPr>
              <w:t>разработчике</w:t>
            </w:r>
          </w:p>
        </w:tc>
        <w:tc>
          <w:tcPr>
            <w:tcW w:w="5635" w:type="dxa"/>
            <w:gridSpan w:val="3"/>
            <w:vAlign w:val="center"/>
          </w:tcPr>
          <w:p w:rsidR="00BC1879" w:rsidRPr="00185A47" w:rsidRDefault="00BC1879" w:rsidP="00BC1879">
            <w:pPr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 xml:space="preserve">Рассылка </w:t>
            </w:r>
          </w:p>
        </w:tc>
      </w:tr>
      <w:tr w:rsidR="00BC1879" w:rsidRPr="00185A47" w:rsidTr="00013268">
        <w:trPr>
          <w:trHeight w:val="1473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BC1879" w:rsidRPr="00185A47" w:rsidRDefault="00BC1879" w:rsidP="00BC1879">
            <w:pPr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>ФИО</w:t>
            </w:r>
            <w:r w:rsidRPr="00185A47">
              <w:rPr>
                <w:sz w:val="24"/>
                <w:szCs w:val="24"/>
              </w:rPr>
              <w:br/>
              <w:t>(разборчиво)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07E05" w:rsidRDefault="00BC1879" w:rsidP="00BC1879">
            <w:pPr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>Подпись</w:t>
            </w:r>
            <w:r>
              <w:rPr>
                <w:sz w:val="24"/>
                <w:szCs w:val="24"/>
              </w:rPr>
              <w:t xml:space="preserve"> </w:t>
            </w:r>
          </w:p>
          <w:p w:rsidR="00BC1879" w:rsidRPr="00185A47" w:rsidRDefault="00BC1879" w:rsidP="00BC18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6B329A">
              <w:rPr>
                <w:sz w:val="24"/>
                <w:szCs w:val="24"/>
              </w:rPr>
              <w:t xml:space="preserve"> </w:t>
            </w:r>
            <w:r w:rsidRPr="00185A47">
              <w:rPr>
                <w:sz w:val="24"/>
                <w:szCs w:val="24"/>
              </w:rPr>
              <w:t>дата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BC1879" w:rsidRPr="00185A47" w:rsidRDefault="00BC1879" w:rsidP="00BC1879">
            <w:pPr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>Ф.И.О. получателей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vAlign w:val="center"/>
          </w:tcPr>
          <w:p w:rsidR="00BC1879" w:rsidRPr="00185A47" w:rsidRDefault="00BC1879" w:rsidP="00BC1879">
            <w:pPr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>Кол-во экз.</w:t>
            </w:r>
          </w:p>
        </w:tc>
        <w:tc>
          <w:tcPr>
            <w:tcW w:w="2437" w:type="dxa"/>
            <w:tcBorders>
              <w:bottom w:val="single" w:sz="4" w:space="0" w:color="auto"/>
            </w:tcBorders>
            <w:vAlign w:val="center"/>
          </w:tcPr>
          <w:p w:rsidR="00BC1879" w:rsidRPr="00185A47" w:rsidRDefault="00BC1879" w:rsidP="00BC1879">
            <w:pPr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>Необходимость внесения</w:t>
            </w:r>
            <w:r>
              <w:rPr>
                <w:sz w:val="24"/>
                <w:szCs w:val="24"/>
              </w:rPr>
              <w:t xml:space="preserve"> в</w:t>
            </w:r>
            <w:r w:rsidR="006B329A">
              <w:rPr>
                <w:sz w:val="24"/>
                <w:szCs w:val="24"/>
              </w:rPr>
              <w:t xml:space="preserve"> </w:t>
            </w:r>
            <w:r w:rsidRPr="00185A47">
              <w:rPr>
                <w:sz w:val="24"/>
                <w:szCs w:val="24"/>
              </w:rPr>
              <w:t>реестр нормативных документов Администрации СПб</w:t>
            </w:r>
          </w:p>
        </w:tc>
      </w:tr>
      <w:tr w:rsidR="00BC1879" w:rsidRPr="00185A47" w:rsidTr="006A6A08">
        <w:trPr>
          <w:trHeight w:val="2499"/>
        </w:trPr>
        <w:tc>
          <w:tcPr>
            <w:tcW w:w="2518" w:type="dxa"/>
            <w:tcBorders>
              <w:bottom w:val="single" w:sz="4" w:space="0" w:color="auto"/>
            </w:tcBorders>
          </w:tcPr>
          <w:p w:rsidR="004D7342" w:rsidRDefault="004D7342" w:rsidP="004D7342">
            <w:pPr>
              <w:spacing w:line="360" w:lineRule="auto"/>
              <w:rPr>
                <w:sz w:val="24"/>
                <w:szCs w:val="24"/>
              </w:rPr>
            </w:pPr>
          </w:p>
          <w:p w:rsidR="004D7342" w:rsidRDefault="004D7342" w:rsidP="004D7342">
            <w:pPr>
              <w:spacing w:line="360" w:lineRule="auto"/>
              <w:rPr>
                <w:sz w:val="24"/>
                <w:szCs w:val="24"/>
              </w:rPr>
            </w:pPr>
          </w:p>
          <w:p w:rsidR="004D7342" w:rsidRPr="00185A47" w:rsidRDefault="00065AD7" w:rsidP="004D7342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И.В.Дудиловская</w:t>
            </w:r>
            <w:proofErr w:type="spellEnd"/>
          </w:p>
          <w:p w:rsidR="00BC1879" w:rsidRPr="00185A47" w:rsidRDefault="00BC1879" w:rsidP="00BC18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00CE3" w:rsidRDefault="00700CE3" w:rsidP="00BC1879">
            <w:pPr>
              <w:spacing w:line="360" w:lineRule="auto"/>
              <w:rPr>
                <w:sz w:val="24"/>
                <w:szCs w:val="24"/>
              </w:rPr>
            </w:pPr>
          </w:p>
          <w:p w:rsidR="00BC1879" w:rsidRPr="00185A47" w:rsidRDefault="006A6A08" w:rsidP="00BC187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</w:p>
          <w:p w:rsidR="00BC1879" w:rsidRPr="00185A47" w:rsidRDefault="00BC1879" w:rsidP="00BF798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D7342" w:rsidRDefault="004D7342" w:rsidP="004D7342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6535E7">
              <w:rPr>
                <w:sz w:val="24"/>
                <w:szCs w:val="24"/>
              </w:rPr>
              <w:t>А.В.Кучаев</w:t>
            </w:r>
            <w:proofErr w:type="spellEnd"/>
            <w:r w:rsidRPr="006535E7">
              <w:rPr>
                <w:sz w:val="24"/>
                <w:szCs w:val="24"/>
              </w:rPr>
              <w:t xml:space="preserve"> </w:t>
            </w:r>
          </w:p>
          <w:p w:rsidR="000609EC" w:rsidRDefault="000609EC" w:rsidP="00065AD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И.А.Серебрицкий</w:t>
            </w:r>
            <w:proofErr w:type="spellEnd"/>
          </w:p>
          <w:p w:rsidR="00065AD7" w:rsidRDefault="00065AD7" w:rsidP="00065AD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Т.А.Павлова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6405FE" w:rsidRPr="006A6A08" w:rsidRDefault="00AE101E" w:rsidP="00AE101E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И.А.Осницкая</w:t>
            </w:r>
            <w:proofErr w:type="spellEnd"/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BC1879" w:rsidRPr="00013268" w:rsidRDefault="00013268" w:rsidP="00BC187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C1879" w:rsidRPr="00185A47" w:rsidRDefault="00BC1879" w:rsidP="00BC187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>1</w:t>
            </w:r>
          </w:p>
          <w:p w:rsidR="00BC1879" w:rsidRPr="00185A47" w:rsidRDefault="006A6A08" w:rsidP="00BC187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069BA" w:rsidRDefault="00BC1879" w:rsidP="00C02D1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>1</w:t>
            </w:r>
          </w:p>
          <w:p w:rsidR="000609EC" w:rsidRPr="00A33EA5" w:rsidRDefault="000609EC" w:rsidP="00C02D18">
            <w:pPr>
              <w:spacing w:line="360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37" w:type="dxa"/>
            <w:tcBorders>
              <w:bottom w:val="single" w:sz="4" w:space="0" w:color="auto"/>
            </w:tcBorders>
          </w:tcPr>
          <w:p w:rsidR="00BC1879" w:rsidRDefault="00BC1879" w:rsidP="00BC187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BC1879" w:rsidRPr="00185A47" w:rsidRDefault="00F637AC" w:rsidP="00BC187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D710DB" w:rsidRPr="00185A47" w:rsidRDefault="00D710DB" w:rsidP="00D710DB">
      <w:pPr>
        <w:spacing w:line="360" w:lineRule="auto"/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both"/>
        <w:rPr>
          <w:sz w:val="24"/>
          <w:szCs w:val="24"/>
        </w:rPr>
      </w:pPr>
      <w:r w:rsidRPr="00185A47">
        <w:rPr>
          <w:sz w:val="28"/>
          <w:szCs w:val="24"/>
        </w:rPr>
        <w:t>Дополнительные условия:</w:t>
      </w:r>
      <w:r w:rsidR="006B329A">
        <w:rPr>
          <w:sz w:val="28"/>
          <w:szCs w:val="24"/>
        </w:rPr>
        <w:t xml:space="preserve"> </w:t>
      </w:r>
      <w:r w:rsidRPr="00185A47">
        <w:rPr>
          <w:sz w:val="28"/>
          <w:szCs w:val="24"/>
        </w:rPr>
        <w:t>нет</w:t>
      </w:r>
    </w:p>
    <w:p w:rsidR="00C75A5A" w:rsidRPr="004A207A" w:rsidRDefault="00C75A5A" w:rsidP="00C75A5A">
      <w:pPr>
        <w:jc w:val="both"/>
        <w:rPr>
          <w:sz w:val="24"/>
          <w:szCs w:val="24"/>
        </w:rPr>
      </w:pPr>
    </w:p>
    <w:p w:rsidR="004A207A" w:rsidRPr="004A207A" w:rsidRDefault="004A207A" w:rsidP="004A207A">
      <w:pPr>
        <w:jc w:val="right"/>
      </w:pPr>
    </w:p>
    <w:sectPr w:rsidR="004A207A" w:rsidRPr="004A207A" w:rsidSect="000609EC">
      <w:headerReference w:type="even" r:id="rId8"/>
      <w:headerReference w:type="default" r:id="rId9"/>
      <w:headerReference w:type="first" r:id="rId10"/>
      <w:pgSz w:w="11907" w:h="16840" w:code="9"/>
      <w:pgMar w:top="1021" w:right="567" w:bottom="1021" w:left="1134" w:header="425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B8F" w:rsidRDefault="001C1B8F">
      <w:r>
        <w:separator/>
      </w:r>
    </w:p>
  </w:endnote>
  <w:endnote w:type="continuationSeparator" w:id="0">
    <w:p w:rsidR="001C1B8F" w:rsidRDefault="001C1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B8F" w:rsidRDefault="001C1B8F">
      <w:r>
        <w:separator/>
      </w:r>
    </w:p>
  </w:footnote>
  <w:footnote w:type="continuationSeparator" w:id="0">
    <w:p w:rsidR="001C1B8F" w:rsidRDefault="001C1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3AB" w:rsidRDefault="00EA73A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A73AB" w:rsidRDefault="00EA73A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231100"/>
      <w:docPartObj>
        <w:docPartGallery w:val="Page Numbers (Top of Page)"/>
        <w:docPartUnique/>
      </w:docPartObj>
    </w:sdtPr>
    <w:sdtEndPr/>
    <w:sdtContent>
      <w:p w:rsidR="00B3530A" w:rsidRDefault="00B3530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761">
          <w:rPr>
            <w:noProof/>
          </w:rPr>
          <w:t>2</w:t>
        </w:r>
        <w:r>
          <w:fldChar w:fldCharType="end"/>
        </w:r>
      </w:p>
    </w:sdtContent>
  </w:sdt>
  <w:p w:rsidR="00EA73AB" w:rsidRDefault="00EA73A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8533886"/>
      <w:docPartObj>
        <w:docPartGallery w:val="Page Numbers (Top of Page)"/>
        <w:docPartUnique/>
      </w:docPartObj>
    </w:sdtPr>
    <w:sdtEndPr/>
    <w:sdtContent>
      <w:p w:rsidR="002D5C78" w:rsidRDefault="002D5C78">
        <w:pPr>
          <w:pStyle w:val="a7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3030220</wp:posOffset>
                  </wp:positionH>
                  <wp:positionV relativeFrom="paragraph">
                    <wp:posOffset>-16068</wp:posOffset>
                  </wp:positionV>
                  <wp:extent cx="516835" cy="190831"/>
                  <wp:effectExtent l="0" t="0" r="0" b="0"/>
                  <wp:wrapNone/>
                  <wp:docPr id="1" name="Надпись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16835" cy="1908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2D5C78" w:rsidRDefault="002D5C7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28" type="#_x0000_t202" style="position:absolute;left:0;text-align:left;margin-left:238.6pt;margin-top:-1.25pt;width:40.7pt;height:1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" fillcolor="white [3201]" stroked="f" strokeweight=".5pt">
                  <v:textbox>
                    <w:txbxContent>
                      <w:p w:rsidR="002D5C78" w:rsidRDefault="002D5C78"/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A6761">
          <w:rPr>
            <w:noProof/>
          </w:rPr>
          <w:t>1</w:t>
        </w:r>
        <w:r>
          <w:fldChar w:fldCharType="end"/>
        </w:r>
      </w:p>
    </w:sdtContent>
  </w:sdt>
  <w:p w:rsidR="00524434" w:rsidRDefault="00524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457785A"/>
    <w:multiLevelType w:val="hybridMultilevel"/>
    <w:tmpl w:val="F528C616"/>
    <w:lvl w:ilvl="0" w:tplc="6DBAD5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E012C6"/>
    <w:multiLevelType w:val="multilevel"/>
    <w:tmpl w:val="8070B15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1" w:hanging="2160"/>
      </w:pPr>
      <w:rPr>
        <w:rFonts w:hint="default"/>
      </w:rPr>
    </w:lvl>
  </w:abstractNum>
  <w:abstractNum w:abstractNumId="4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614468"/>
    <w:multiLevelType w:val="hybridMultilevel"/>
    <w:tmpl w:val="524A7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E46E4B"/>
    <w:multiLevelType w:val="hybridMultilevel"/>
    <w:tmpl w:val="DE8E920E"/>
    <w:lvl w:ilvl="0" w:tplc="82C8AF0C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91D32A1"/>
    <w:multiLevelType w:val="hybridMultilevel"/>
    <w:tmpl w:val="FBC8B070"/>
    <w:lvl w:ilvl="0" w:tplc="C51A2C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F1869"/>
    <w:multiLevelType w:val="hybridMultilevel"/>
    <w:tmpl w:val="C0226466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79C42025"/>
    <w:multiLevelType w:val="hybridMultilevel"/>
    <w:tmpl w:val="57DAD3CA"/>
    <w:lvl w:ilvl="0" w:tplc="A2981F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10"/>
  </w:num>
  <w:num w:numId="8">
    <w:abstractNumId w:val="3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FA7"/>
    <w:rsid w:val="00011A77"/>
    <w:rsid w:val="00013268"/>
    <w:rsid w:val="000171BA"/>
    <w:rsid w:val="00017A3E"/>
    <w:rsid w:val="00020C78"/>
    <w:rsid w:val="00022440"/>
    <w:rsid w:val="00023533"/>
    <w:rsid w:val="00024365"/>
    <w:rsid w:val="00026A75"/>
    <w:rsid w:val="000421B4"/>
    <w:rsid w:val="00044A3B"/>
    <w:rsid w:val="0005152C"/>
    <w:rsid w:val="000557EE"/>
    <w:rsid w:val="000609EC"/>
    <w:rsid w:val="00065AD7"/>
    <w:rsid w:val="0007593E"/>
    <w:rsid w:val="000819C4"/>
    <w:rsid w:val="00082E52"/>
    <w:rsid w:val="0008377C"/>
    <w:rsid w:val="000918D6"/>
    <w:rsid w:val="000945AB"/>
    <w:rsid w:val="00096AA0"/>
    <w:rsid w:val="000A6EF6"/>
    <w:rsid w:val="000B4C42"/>
    <w:rsid w:val="000C461F"/>
    <w:rsid w:val="000C687F"/>
    <w:rsid w:val="000D30F1"/>
    <w:rsid w:val="000D5E56"/>
    <w:rsid w:val="00102D95"/>
    <w:rsid w:val="001032C5"/>
    <w:rsid w:val="00106578"/>
    <w:rsid w:val="00115998"/>
    <w:rsid w:val="00115FB2"/>
    <w:rsid w:val="0011607C"/>
    <w:rsid w:val="001247E1"/>
    <w:rsid w:val="00124D27"/>
    <w:rsid w:val="001254CE"/>
    <w:rsid w:val="00130122"/>
    <w:rsid w:val="00137A95"/>
    <w:rsid w:val="00177769"/>
    <w:rsid w:val="00185A47"/>
    <w:rsid w:val="001A1719"/>
    <w:rsid w:val="001A60F5"/>
    <w:rsid w:val="001A6FC5"/>
    <w:rsid w:val="001B036A"/>
    <w:rsid w:val="001B4B4C"/>
    <w:rsid w:val="001C1B8F"/>
    <w:rsid w:val="001D6A44"/>
    <w:rsid w:val="001E5473"/>
    <w:rsid w:val="001E6335"/>
    <w:rsid w:val="001F615D"/>
    <w:rsid w:val="0020582C"/>
    <w:rsid w:val="002069BA"/>
    <w:rsid w:val="00210A17"/>
    <w:rsid w:val="00213683"/>
    <w:rsid w:val="002157A4"/>
    <w:rsid w:val="00220FC5"/>
    <w:rsid w:val="00223336"/>
    <w:rsid w:val="00225A07"/>
    <w:rsid w:val="002415A0"/>
    <w:rsid w:val="00242A7C"/>
    <w:rsid w:val="00244702"/>
    <w:rsid w:val="00244BE7"/>
    <w:rsid w:val="00246A68"/>
    <w:rsid w:val="00252068"/>
    <w:rsid w:val="002566CC"/>
    <w:rsid w:val="002576B8"/>
    <w:rsid w:val="00261C21"/>
    <w:rsid w:val="00263201"/>
    <w:rsid w:val="002775D7"/>
    <w:rsid w:val="00280323"/>
    <w:rsid w:val="00287EF0"/>
    <w:rsid w:val="00291C74"/>
    <w:rsid w:val="00291FA7"/>
    <w:rsid w:val="002939F4"/>
    <w:rsid w:val="002A402D"/>
    <w:rsid w:val="002A6707"/>
    <w:rsid w:val="002A7C8E"/>
    <w:rsid w:val="002B4B91"/>
    <w:rsid w:val="002B77E8"/>
    <w:rsid w:val="002C3203"/>
    <w:rsid w:val="002D5C78"/>
    <w:rsid w:val="002E2D35"/>
    <w:rsid w:val="003022B3"/>
    <w:rsid w:val="00315561"/>
    <w:rsid w:val="0031752F"/>
    <w:rsid w:val="003263B9"/>
    <w:rsid w:val="003331A0"/>
    <w:rsid w:val="003547DE"/>
    <w:rsid w:val="00361199"/>
    <w:rsid w:val="00361ACC"/>
    <w:rsid w:val="003640B4"/>
    <w:rsid w:val="00370D06"/>
    <w:rsid w:val="003726DF"/>
    <w:rsid w:val="00376BE6"/>
    <w:rsid w:val="0037740C"/>
    <w:rsid w:val="00381AD8"/>
    <w:rsid w:val="00383289"/>
    <w:rsid w:val="00385496"/>
    <w:rsid w:val="00390112"/>
    <w:rsid w:val="003907F2"/>
    <w:rsid w:val="00397926"/>
    <w:rsid w:val="003A6761"/>
    <w:rsid w:val="003A6D0C"/>
    <w:rsid w:val="003B2857"/>
    <w:rsid w:val="003B5E94"/>
    <w:rsid w:val="003B7B2E"/>
    <w:rsid w:val="003D1729"/>
    <w:rsid w:val="003D204C"/>
    <w:rsid w:val="003E2538"/>
    <w:rsid w:val="003F0CE5"/>
    <w:rsid w:val="003F2578"/>
    <w:rsid w:val="003F70A8"/>
    <w:rsid w:val="0041353F"/>
    <w:rsid w:val="004145F8"/>
    <w:rsid w:val="00414D03"/>
    <w:rsid w:val="004163DE"/>
    <w:rsid w:val="00425A14"/>
    <w:rsid w:val="00430146"/>
    <w:rsid w:val="00436707"/>
    <w:rsid w:val="00437647"/>
    <w:rsid w:val="00453D6C"/>
    <w:rsid w:val="00456901"/>
    <w:rsid w:val="004677F7"/>
    <w:rsid w:val="00481BEF"/>
    <w:rsid w:val="0048474C"/>
    <w:rsid w:val="00497ECF"/>
    <w:rsid w:val="004A207A"/>
    <w:rsid w:val="004A7127"/>
    <w:rsid w:val="004B0376"/>
    <w:rsid w:val="004B3329"/>
    <w:rsid w:val="004B421B"/>
    <w:rsid w:val="004B5BB2"/>
    <w:rsid w:val="004D18CC"/>
    <w:rsid w:val="004D5E39"/>
    <w:rsid w:val="004D6B52"/>
    <w:rsid w:val="004D7342"/>
    <w:rsid w:val="004E6F49"/>
    <w:rsid w:val="004F0CDB"/>
    <w:rsid w:val="004F118F"/>
    <w:rsid w:val="005040FC"/>
    <w:rsid w:val="00505C68"/>
    <w:rsid w:val="00507E10"/>
    <w:rsid w:val="00510876"/>
    <w:rsid w:val="005178C2"/>
    <w:rsid w:val="005212AD"/>
    <w:rsid w:val="00524434"/>
    <w:rsid w:val="005416B7"/>
    <w:rsid w:val="00541DC6"/>
    <w:rsid w:val="00547472"/>
    <w:rsid w:val="005573DA"/>
    <w:rsid w:val="005623B4"/>
    <w:rsid w:val="005638F9"/>
    <w:rsid w:val="00572A17"/>
    <w:rsid w:val="0057513C"/>
    <w:rsid w:val="00580262"/>
    <w:rsid w:val="00595540"/>
    <w:rsid w:val="00596D0C"/>
    <w:rsid w:val="005A1229"/>
    <w:rsid w:val="005A2DA2"/>
    <w:rsid w:val="005A3DA1"/>
    <w:rsid w:val="005A6CCA"/>
    <w:rsid w:val="005A7081"/>
    <w:rsid w:val="005B41F4"/>
    <w:rsid w:val="005B6F51"/>
    <w:rsid w:val="005C26F2"/>
    <w:rsid w:val="005E682C"/>
    <w:rsid w:val="005E7888"/>
    <w:rsid w:val="005F42C3"/>
    <w:rsid w:val="00604C66"/>
    <w:rsid w:val="00607F88"/>
    <w:rsid w:val="00610505"/>
    <w:rsid w:val="006116AD"/>
    <w:rsid w:val="00616C5A"/>
    <w:rsid w:val="00622E89"/>
    <w:rsid w:val="006248D2"/>
    <w:rsid w:val="00631116"/>
    <w:rsid w:val="00631997"/>
    <w:rsid w:val="00632131"/>
    <w:rsid w:val="00635E4D"/>
    <w:rsid w:val="0063616E"/>
    <w:rsid w:val="006405FE"/>
    <w:rsid w:val="00642F97"/>
    <w:rsid w:val="0065079F"/>
    <w:rsid w:val="00651CA8"/>
    <w:rsid w:val="006535E7"/>
    <w:rsid w:val="00660259"/>
    <w:rsid w:val="00665669"/>
    <w:rsid w:val="00670A15"/>
    <w:rsid w:val="00680E86"/>
    <w:rsid w:val="00682670"/>
    <w:rsid w:val="0068660B"/>
    <w:rsid w:val="006A3642"/>
    <w:rsid w:val="006A465E"/>
    <w:rsid w:val="006A57A1"/>
    <w:rsid w:val="006A6A08"/>
    <w:rsid w:val="006B329A"/>
    <w:rsid w:val="006C2691"/>
    <w:rsid w:val="006C5928"/>
    <w:rsid w:val="006D4DF2"/>
    <w:rsid w:val="006E20D5"/>
    <w:rsid w:val="006E259C"/>
    <w:rsid w:val="006E5423"/>
    <w:rsid w:val="006E5868"/>
    <w:rsid w:val="006E5EF9"/>
    <w:rsid w:val="006F0FD9"/>
    <w:rsid w:val="006F2954"/>
    <w:rsid w:val="00700677"/>
    <w:rsid w:val="00700CE3"/>
    <w:rsid w:val="00701CA3"/>
    <w:rsid w:val="007047B5"/>
    <w:rsid w:val="00711EAC"/>
    <w:rsid w:val="00717A5D"/>
    <w:rsid w:val="00722318"/>
    <w:rsid w:val="0072291B"/>
    <w:rsid w:val="00726549"/>
    <w:rsid w:val="007328A3"/>
    <w:rsid w:val="00732A3E"/>
    <w:rsid w:val="00741FF5"/>
    <w:rsid w:val="0074209D"/>
    <w:rsid w:val="00743925"/>
    <w:rsid w:val="00752D03"/>
    <w:rsid w:val="00753734"/>
    <w:rsid w:val="00755472"/>
    <w:rsid w:val="007562DE"/>
    <w:rsid w:val="00763AB9"/>
    <w:rsid w:val="00770496"/>
    <w:rsid w:val="007718FD"/>
    <w:rsid w:val="00783A93"/>
    <w:rsid w:val="007940A1"/>
    <w:rsid w:val="00797EBD"/>
    <w:rsid w:val="007A2589"/>
    <w:rsid w:val="007A521D"/>
    <w:rsid w:val="007A6B13"/>
    <w:rsid w:val="007B1FBD"/>
    <w:rsid w:val="007B3C6A"/>
    <w:rsid w:val="007C3CDB"/>
    <w:rsid w:val="007D5761"/>
    <w:rsid w:val="007D6D47"/>
    <w:rsid w:val="007D7477"/>
    <w:rsid w:val="007E2B8F"/>
    <w:rsid w:val="007E4EFE"/>
    <w:rsid w:val="007E6726"/>
    <w:rsid w:val="007F0F4F"/>
    <w:rsid w:val="007F28BF"/>
    <w:rsid w:val="007F4940"/>
    <w:rsid w:val="00800B31"/>
    <w:rsid w:val="00806C7D"/>
    <w:rsid w:val="00811625"/>
    <w:rsid w:val="0081583A"/>
    <w:rsid w:val="00815C17"/>
    <w:rsid w:val="00815DC0"/>
    <w:rsid w:val="00830D98"/>
    <w:rsid w:val="00835B08"/>
    <w:rsid w:val="008372C1"/>
    <w:rsid w:val="00841B0A"/>
    <w:rsid w:val="00846CC4"/>
    <w:rsid w:val="00850897"/>
    <w:rsid w:val="008515CA"/>
    <w:rsid w:val="008531B1"/>
    <w:rsid w:val="008543E6"/>
    <w:rsid w:val="00854FF9"/>
    <w:rsid w:val="00861C98"/>
    <w:rsid w:val="00876D3C"/>
    <w:rsid w:val="00877763"/>
    <w:rsid w:val="0088667B"/>
    <w:rsid w:val="008918F0"/>
    <w:rsid w:val="00891D1D"/>
    <w:rsid w:val="00891DDA"/>
    <w:rsid w:val="008A399C"/>
    <w:rsid w:val="008B09B4"/>
    <w:rsid w:val="008B50DB"/>
    <w:rsid w:val="008D4BA9"/>
    <w:rsid w:val="008D5ACB"/>
    <w:rsid w:val="008D5B86"/>
    <w:rsid w:val="008E7D21"/>
    <w:rsid w:val="008F23FF"/>
    <w:rsid w:val="00902F5A"/>
    <w:rsid w:val="00913642"/>
    <w:rsid w:val="009140EC"/>
    <w:rsid w:val="009254F9"/>
    <w:rsid w:val="00930C43"/>
    <w:rsid w:val="00940307"/>
    <w:rsid w:val="00941D69"/>
    <w:rsid w:val="0095308F"/>
    <w:rsid w:val="009543DE"/>
    <w:rsid w:val="00966636"/>
    <w:rsid w:val="009714AA"/>
    <w:rsid w:val="00975A7D"/>
    <w:rsid w:val="00976B8D"/>
    <w:rsid w:val="00983B40"/>
    <w:rsid w:val="00985991"/>
    <w:rsid w:val="00996D06"/>
    <w:rsid w:val="00997B81"/>
    <w:rsid w:val="009A0B86"/>
    <w:rsid w:val="009A7338"/>
    <w:rsid w:val="009B1A7F"/>
    <w:rsid w:val="009C4C23"/>
    <w:rsid w:val="009D55AD"/>
    <w:rsid w:val="009E28C4"/>
    <w:rsid w:val="009E34B1"/>
    <w:rsid w:val="009E42ED"/>
    <w:rsid w:val="009F28AF"/>
    <w:rsid w:val="009F4BDD"/>
    <w:rsid w:val="009F6312"/>
    <w:rsid w:val="009F793E"/>
    <w:rsid w:val="00A0340D"/>
    <w:rsid w:val="00A1060C"/>
    <w:rsid w:val="00A12677"/>
    <w:rsid w:val="00A31A95"/>
    <w:rsid w:val="00A33EA5"/>
    <w:rsid w:val="00A41E4D"/>
    <w:rsid w:val="00A43333"/>
    <w:rsid w:val="00A47ABB"/>
    <w:rsid w:val="00A6010D"/>
    <w:rsid w:val="00A6668B"/>
    <w:rsid w:val="00A73D4F"/>
    <w:rsid w:val="00A73EC5"/>
    <w:rsid w:val="00A76A29"/>
    <w:rsid w:val="00A907B2"/>
    <w:rsid w:val="00A95D6F"/>
    <w:rsid w:val="00AB3717"/>
    <w:rsid w:val="00AB4CAF"/>
    <w:rsid w:val="00AB615A"/>
    <w:rsid w:val="00AB7A87"/>
    <w:rsid w:val="00AB7DEA"/>
    <w:rsid w:val="00AD0997"/>
    <w:rsid w:val="00AD19CC"/>
    <w:rsid w:val="00AD3A2B"/>
    <w:rsid w:val="00AD6D7E"/>
    <w:rsid w:val="00AE101E"/>
    <w:rsid w:val="00AF2DF5"/>
    <w:rsid w:val="00AF3BA8"/>
    <w:rsid w:val="00B01E8D"/>
    <w:rsid w:val="00B056A8"/>
    <w:rsid w:val="00B12931"/>
    <w:rsid w:val="00B148DE"/>
    <w:rsid w:val="00B15B47"/>
    <w:rsid w:val="00B21CD9"/>
    <w:rsid w:val="00B22AE3"/>
    <w:rsid w:val="00B23722"/>
    <w:rsid w:val="00B3028D"/>
    <w:rsid w:val="00B32D4B"/>
    <w:rsid w:val="00B3530A"/>
    <w:rsid w:val="00B4169D"/>
    <w:rsid w:val="00B47755"/>
    <w:rsid w:val="00B50CB8"/>
    <w:rsid w:val="00B54E08"/>
    <w:rsid w:val="00B563A6"/>
    <w:rsid w:val="00B56A00"/>
    <w:rsid w:val="00B70105"/>
    <w:rsid w:val="00B7114E"/>
    <w:rsid w:val="00B8338C"/>
    <w:rsid w:val="00B94A7D"/>
    <w:rsid w:val="00B97D85"/>
    <w:rsid w:val="00BA231F"/>
    <w:rsid w:val="00BA23AB"/>
    <w:rsid w:val="00BA48D2"/>
    <w:rsid w:val="00BA572D"/>
    <w:rsid w:val="00BB3BDE"/>
    <w:rsid w:val="00BC1879"/>
    <w:rsid w:val="00BC366D"/>
    <w:rsid w:val="00BC39C5"/>
    <w:rsid w:val="00BC7545"/>
    <w:rsid w:val="00BD2FCF"/>
    <w:rsid w:val="00BD5AA1"/>
    <w:rsid w:val="00BE34A7"/>
    <w:rsid w:val="00BE3F56"/>
    <w:rsid w:val="00BF1BCF"/>
    <w:rsid w:val="00BF798B"/>
    <w:rsid w:val="00C02268"/>
    <w:rsid w:val="00C024E2"/>
    <w:rsid w:val="00C0293F"/>
    <w:rsid w:val="00C02D18"/>
    <w:rsid w:val="00C05EB3"/>
    <w:rsid w:val="00C10B6A"/>
    <w:rsid w:val="00C14863"/>
    <w:rsid w:val="00C224C2"/>
    <w:rsid w:val="00C225CF"/>
    <w:rsid w:val="00C228F6"/>
    <w:rsid w:val="00C2363E"/>
    <w:rsid w:val="00C3743D"/>
    <w:rsid w:val="00C55622"/>
    <w:rsid w:val="00C56CCC"/>
    <w:rsid w:val="00C65145"/>
    <w:rsid w:val="00C65537"/>
    <w:rsid w:val="00C70C5D"/>
    <w:rsid w:val="00C75A5A"/>
    <w:rsid w:val="00C7710B"/>
    <w:rsid w:val="00C86A18"/>
    <w:rsid w:val="00CA6778"/>
    <w:rsid w:val="00CB28A5"/>
    <w:rsid w:val="00CC00B1"/>
    <w:rsid w:val="00CC0285"/>
    <w:rsid w:val="00CC2450"/>
    <w:rsid w:val="00CC4DDF"/>
    <w:rsid w:val="00CC5667"/>
    <w:rsid w:val="00CD7BFB"/>
    <w:rsid w:val="00CE4EF9"/>
    <w:rsid w:val="00CE5CCE"/>
    <w:rsid w:val="00CF4E8D"/>
    <w:rsid w:val="00D07128"/>
    <w:rsid w:val="00D1414F"/>
    <w:rsid w:val="00D216F2"/>
    <w:rsid w:val="00D23415"/>
    <w:rsid w:val="00D3371E"/>
    <w:rsid w:val="00D3737F"/>
    <w:rsid w:val="00D3765C"/>
    <w:rsid w:val="00D41FF5"/>
    <w:rsid w:val="00D52818"/>
    <w:rsid w:val="00D5311A"/>
    <w:rsid w:val="00D56BCC"/>
    <w:rsid w:val="00D62092"/>
    <w:rsid w:val="00D66453"/>
    <w:rsid w:val="00D710DB"/>
    <w:rsid w:val="00D81662"/>
    <w:rsid w:val="00D819D1"/>
    <w:rsid w:val="00D86A99"/>
    <w:rsid w:val="00D90F91"/>
    <w:rsid w:val="00D93843"/>
    <w:rsid w:val="00DA3B2A"/>
    <w:rsid w:val="00DA3D27"/>
    <w:rsid w:val="00DB189C"/>
    <w:rsid w:val="00DC0416"/>
    <w:rsid w:val="00DC07D8"/>
    <w:rsid w:val="00DC4392"/>
    <w:rsid w:val="00DC4677"/>
    <w:rsid w:val="00DD3DFB"/>
    <w:rsid w:val="00DE7085"/>
    <w:rsid w:val="00E04B6D"/>
    <w:rsid w:val="00E076DE"/>
    <w:rsid w:val="00E07E05"/>
    <w:rsid w:val="00E13014"/>
    <w:rsid w:val="00E50ED1"/>
    <w:rsid w:val="00E570F9"/>
    <w:rsid w:val="00E66A7A"/>
    <w:rsid w:val="00E73CB6"/>
    <w:rsid w:val="00E77200"/>
    <w:rsid w:val="00E827A9"/>
    <w:rsid w:val="00E915C1"/>
    <w:rsid w:val="00E915EC"/>
    <w:rsid w:val="00E926B3"/>
    <w:rsid w:val="00EA73AB"/>
    <w:rsid w:val="00EB3A78"/>
    <w:rsid w:val="00ED09C1"/>
    <w:rsid w:val="00ED0C78"/>
    <w:rsid w:val="00ED1B98"/>
    <w:rsid w:val="00ED5E5B"/>
    <w:rsid w:val="00EE0302"/>
    <w:rsid w:val="00EE109E"/>
    <w:rsid w:val="00EE4112"/>
    <w:rsid w:val="00EF14E8"/>
    <w:rsid w:val="00F01C45"/>
    <w:rsid w:val="00F01EDD"/>
    <w:rsid w:val="00F06696"/>
    <w:rsid w:val="00F25333"/>
    <w:rsid w:val="00F27303"/>
    <w:rsid w:val="00F31A67"/>
    <w:rsid w:val="00F31E67"/>
    <w:rsid w:val="00F4155E"/>
    <w:rsid w:val="00F53C26"/>
    <w:rsid w:val="00F56612"/>
    <w:rsid w:val="00F637AC"/>
    <w:rsid w:val="00F65CE3"/>
    <w:rsid w:val="00F73F44"/>
    <w:rsid w:val="00F75216"/>
    <w:rsid w:val="00F75B45"/>
    <w:rsid w:val="00F77EAB"/>
    <w:rsid w:val="00F80597"/>
    <w:rsid w:val="00F87368"/>
    <w:rsid w:val="00F96651"/>
    <w:rsid w:val="00FA3265"/>
    <w:rsid w:val="00FC0544"/>
    <w:rsid w:val="00FC2B03"/>
    <w:rsid w:val="00FD009C"/>
    <w:rsid w:val="00FD1939"/>
    <w:rsid w:val="00FD6BF0"/>
    <w:rsid w:val="00FE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8E476C"/>
  <w15:chartTrackingRefBased/>
  <w15:docId w15:val="{A0FA0D99-91EC-4E18-A910-C13C4D872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778"/>
  </w:style>
  <w:style w:type="paragraph" w:styleId="1">
    <w:name w:val="heading 1"/>
    <w:basedOn w:val="a"/>
    <w:next w:val="a"/>
    <w:qFormat/>
    <w:rsid w:val="00CA6778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CA6778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CA6778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CA6778"/>
    <w:pPr>
      <w:keepNext/>
      <w:spacing w:after="120"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CA6778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rsid w:val="00CA6778"/>
    <w:pPr>
      <w:ind w:firstLine="708"/>
      <w:jc w:val="both"/>
    </w:pPr>
    <w:rPr>
      <w:sz w:val="32"/>
    </w:rPr>
  </w:style>
  <w:style w:type="paragraph" w:styleId="a4">
    <w:name w:val="Body Text"/>
    <w:basedOn w:val="a"/>
    <w:rsid w:val="00CA6778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paragraph" w:styleId="20">
    <w:name w:val="Body Text 2"/>
    <w:basedOn w:val="a"/>
    <w:rsid w:val="00CA6778"/>
    <w:pPr>
      <w:spacing w:after="120"/>
      <w:jc w:val="both"/>
    </w:pPr>
    <w:rPr>
      <w:sz w:val="28"/>
    </w:rPr>
  </w:style>
  <w:style w:type="paragraph" w:customStyle="1" w:styleId="a5">
    <w:name w:val="Название"/>
    <w:basedOn w:val="a"/>
    <w:qFormat/>
    <w:rsid w:val="00CA6778"/>
    <w:pPr>
      <w:ind w:firstLine="708"/>
      <w:jc w:val="center"/>
    </w:pPr>
    <w:rPr>
      <w:b/>
      <w:bCs/>
      <w:sz w:val="32"/>
      <w:szCs w:val="24"/>
      <w:u w:val="single"/>
    </w:rPr>
  </w:style>
  <w:style w:type="paragraph" w:styleId="30">
    <w:name w:val="Body Text 3"/>
    <w:basedOn w:val="a"/>
    <w:rsid w:val="00CA6778"/>
    <w:pPr>
      <w:framePr w:w="4345" w:h="2017" w:hSpace="141" w:wrap="around" w:vAnchor="text" w:hAnchor="page" w:x="6618" w:y="89"/>
    </w:pPr>
    <w:rPr>
      <w:sz w:val="28"/>
    </w:rPr>
  </w:style>
  <w:style w:type="character" w:styleId="a6">
    <w:name w:val="Hyperlink"/>
    <w:rsid w:val="00CA6778"/>
    <w:rPr>
      <w:color w:val="0000FF"/>
      <w:u w:val="single"/>
    </w:rPr>
  </w:style>
  <w:style w:type="paragraph" w:styleId="21">
    <w:name w:val="Body Text Indent 2"/>
    <w:basedOn w:val="a"/>
    <w:rsid w:val="00CA6778"/>
    <w:pPr>
      <w:spacing w:after="120"/>
      <w:ind w:firstLine="567"/>
      <w:jc w:val="both"/>
    </w:pPr>
    <w:rPr>
      <w:sz w:val="28"/>
    </w:rPr>
  </w:style>
  <w:style w:type="paragraph" w:customStyle="1" w:styleId="xl28">
    <w:name w:val="xl28"/>
    <w:basedOn w:val="a"/>
    <w:rsid w:val="00CA67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a7">
    <w:name w:val="header"/>
    <w:basedOn w:val="a"/>
    <w:link w:val="a8"/>
    <w:uiPriority w:val="99"/>
    <w:rsid w:val="00CA6778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CA6778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CA6778"/>
    <w:pPr>
      <w:pBdr>
        <w:top w:val="single" w:sz="4" w:space="1" w:color="auto"/>
      </w:pBdr>
      <w:ind w:firstLine="709"/>
      <w:jc w:val="both"/>
    </w:pPr>
    <w:rPr>
      <w:sz w:val="24"/>
    </w:rPr>
  </w:style>
  <w:style w:type="character" w:styleId="ab">
    <w:name w:val="page number"/>
    <w:basedOn w:val="a0"/>
    <w:rsid w:val="00CA6778"/>
  </w:style>
  <w:style w:type="character" w:customStyle="1" w:styleId="apple-converted-space">
    <w:name w:val="apple-converted-space"/>
    <w:basedOn w:val="a0"/>
    <w:rsid w:val="004A207A"/>
  </w:style>
  <w:style w:type="paragraph" w:customStyle="1" w:styleId="headertext">
    <w:name w:val="header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rsid w:val="00D6645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c">
    <w:name w:val="List"/>
    <w:basedOn w:val="a"/>
    <w:rsid w:val="00D66453"/>
    <w:pPr>
      <w:autoSpaceDE w:val="0"/>
      <w:autoSpaceDN w:val="0"/>
      <w:adjustRightInd w:val="0"/>
    </w:pPr>
    <w:rPr>
      <w:rFonts w:ascii="Arial" w:hAnsi="Arial" w:cs="Arial"/>
      <w:i/>
      <w:iCs/>
    </w:rPr>
  </w:style>
  <w:style w:type="table" w:styleId="ad">
    <w:name w:val="Table Grid"/>
    <w:basedOn w:val="a1"/>
    <w:rsid w:val="00B4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Гипертекстовая ссылка"/>
    <w:uiPriority w:val="99"/>
    <w:rsid w:val="002A7C8E"/>
    <w:rPr>
      <w:color w:val="106BBE"/>
    </w:rPr>
  </w:style>
  <w:style w:type="paragraph" w:styleId="af">
    <w:name w:val="Balloon Text"/>
    <w:basedOn w:val="a"/>
    <w:link w:val="af0"/>
    <w:rsid w:val="00861C98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861C9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05C6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4B3329"/>
  </w:style>
  <w:style w:type="character" w:customStyle="1" w:styleId="aa">
    <w:name w:val="Нижний колонтитул Знак"/>
    <w:link w:val="a9"/>
    <w:uiPriority w:val="99"/>
    <w:rsid w:val="004B3329"/>
  </w:style>
  <w:style w:type="character" w:styleId="af2">
    <w:name w:val="Strong"/>
    <w:uiPriority w:val="22"/>
    <w:qFormat/>
    <w:rsid w:val="00BA23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53;&#1086;&#1074;&#1099;&#1077;%20&#1073;&#1083;&#1072;&#1085;&#1082;&#1080;\&#1056;&#1072;&#1089;&#1087;&#1086;&#1088;&#1103;&#1078;&#1077;&#1085;&#1080;&#1077;%202004%20&#1083;&#1072;&#1089;&#1090;-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4EC000-3714-468D-9560-7CCE55C73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2004 ласт-1</Template>
  <TotalTime>115</TotalTime>
  <Pages>1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       </vt:lpstr>
    </vt:vector>
  </TitlesOfParts>
  <Company>УООС</Company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        </dc:title>
  <dc:subject/>
  <dc:creator>Бондаренко Н.В.</dc:creator>
  <cp:keywords/>
  <dc:description/>
  <cp:lastModifiedBy>ur-1</cp:lastModifiedBy>
  <cp:revision>8</cp:revision>
  <cp:lastPrinted>2021-12-10T11:58:00Z</cp:lastPrinted>
  <dcterms:created xsi:type="dcterms:W3CDTF">2021-12-10T09:00:00Z</dcterms:created>
  <dcterms:modified xsi:type="dcterms:W3CDTF">2021-12-13T08:24:00Z</dcterms:modified>
</cp:coreProperties>
</file>