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EC" w:rsidRDefault="00010A76" w:rsidP="006D04EC">
      <w:pPr>
        <w:ind w:right="-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3AE7546" wp14:editId="06D5F545">
                <wp:simplePos x="0" y="0"/>
                <wp:positionH relativeFrom="column">
                  <wp:posOffset>812165</wp:posOffset>
                </wp:positionH>
                <wp:positionV relativeFrom="paragraph">
                  <wp:posOffset>2308225</wp:posOffset>
                </wp:positionV>
                <wp:extent cx="3442970" cy="828675"/>
                <wp:effectExtent l="0" t="0" r="5080" b="952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79A" w:rsidRPr="00AA079A" w:rsidRDefault="00AA079A" w:rsidP="00AA079A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AA079A">
                              <w:rPr>
                                <w:b/>
                                <w:bCs/>
                              </w:rPr>
                              <w:t>О внесении изменений в постановление Правительства Санкт-Петербурга</w:t>
                            </w:r>
                          </w:p>
                          <w:p w:rsidR="00AA079A" w:rsidRPr="00AA079A" w:rsidRDefault="00AA079A" w:rsidP="00AA079A">
                            <w:pPr>
                              <w:rPr>
                                <w:b/>
                              </w:rPr>
                            </w:pPr>
                            <w:r w:rsidRPr="00AA079A">
                              <w:rPr>
                                <w:b/>
                              </w:rPr>
                              <w:t xml:space="preserve">от </w:t>
                            </w:r>
                            <w:r w:rsidR="00E21C1C">
                              <w:rPr>
                                <w:b/>
                              </w:rPr>
                              <w:t>17</w:t>
                            </w:r>
                            <w:r w:rsidRPr="00AA079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489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3.95pt;margin-top:181.75pt;width:271.1pt;height:65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" o:allowincell="f" filled="f" stroked="f">
                <v:textbox inset="0,0,0,0">
                  <w:txbxContent>
                    <w:p w:rsidR="00AA079A" w:rsidRPr="00AA079A" w:rsidRDefault="00AA079A" w:rsidP="00AA079A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AA079A">
                        <w:rPr>
                          <w:b/>
                          <w:bCs/>
                        </w:rPr>
                        <w:t>О внесении изменений в постановление Правительства Санкт-Петербурга</w:t>
                      </w:r>
                    </w:p>
                    <w:p w:rsidR="00AA079A" w:rsidRPr="00AA079A" w:rsidRDefault="00AA079A" w:rsidP="00AA079A">
                      <w:pPr>
                        <w:rPr>
                          <w:b/>
                        </w:rPr>
                      </w:pPr>
                      <w:r w:rsidRPr="00AA079A">
                        <w:rPr>
                          <w:b/>
                        </w:rPr>
                        <w:t xml:space="preserve">от </w:t>
                      </w:r>
                      <w:r w:rsidR="00E21C1C">
                        <w:rPr>
                          <w:b/>
                        </w:rPr>
                        <w:t>17</w:t>
                      </w:r>
                      <w:r w:rsidRPr="00AA079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489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066AC3" w:rsidRDefault="006D04EC" w:rsidP="006D04EC">
      <w:pPr>
        <w:ind w:right="-2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055E608B" wp14:editId="10AA6341">
            <wp:simplePos x="0" y="0"/>
            <wp:positionH relativeFrom="column">
              <wp:posOffset>-83185</wp:posOffset>
            </wp:positionH>
            <wp:positionV relativeFrom="paragraph">
              <wp:posOffset>-635</wp:posOffset>
            </wp:positionV>
            <wp:extent cx="660082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5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11510C2" wp14:editId="203086D2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EAA" w:rsidRDefault="00FF3E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FF3EAA" w:rsidRDefault="00FF3EA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D5D0C">
        <w:t xml:space="preserve">                                                                                                   </w:t>
      </w:r>
    </w:p>
    <w:p w:rsidR="00066AC3" w:rsidRPr="000146EA" w:rsidRDefault="006D04EC" w:rsidP="00841F07">
      <w:pPr>
        <w:ind w:firstLine="567"/>
        <w:jc w:val="both"/>
      </w:pPr>
      <w:proofErr w:type="gramStart"/>
      <w:r>
        <w:t>В</w:t>
      </w:r>
      <w:r w:rsidR="00E126D5">
        <w:t xml:space="preserve"> соответствии с Законом Санкт-Петербурга от 25.11.2020 № 549-114 </w:t>
      </w:r>
      <w:r w:rsidR="000146EA">
        <w:t xml:space="preserve">                        </w:t>
      </w:r>
      <w:r w:rsidR="00F01787">
        <w:t xml:space="preserve">              </w:t>
      </w:r>
      <w:r w:rsidR="00E126D5">
        <w:t>«О бюджете</w:t>
      </w:r>
      <w:r w:rsidR="000146EA">
        <w:t xml:space="preserve"> </w:t>
      </w:r>
      <w:r w:rsidR="00E126D5">
        <w:t>Санкт-Петербурга на 2021 год и на плановый период 2022 и 2023 годов», постановлением Пр</w:t>
      </w:r>
      <w:r w:rsidR="009D22D7">
        <w:t xml:space="preserve">авительства Санкт-Петербурга от              </w:t>
      </w:r>
      <w:r w:rsidR="009C1204">
        <w:t>№</w:t>
      </w:r>
      <w:r w:rsidR="009D22D7">
        <w:t xml:space="preserve">          </w:t>
      </w:r>
      <w:r w:rsidR="009C1204">
        <w:t xml:space="preserve">   </w:t>
      </w:r>
      <w:r w:rsidR="00E126D5">
        <w:t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</w:t>
      </w:r>
      <w:r>
        <w:t xml:space="preserve"> </w:t>
      </w:r>
      <w:r w:rsidR="009C1204">
        <w:t xml:space="preserve">                                     </w:t>
      </w:r>
      <w:r w:rsidR="00E126D5">
        <w:t>и постановлением Правительства Санкт-Петербурга</w:t>
      </w:r>
      <w:r>
        <w:t xml:space="preserve"> </w:t>
      </w:r>
      <w:r w:rsidR="00E126D5">
        <w:t>от 25.12.2013 № 1039 «О порядке принятия</w:t>
      </w:r>
      <w:proofErr w:type="gramEnd"/>
      <w:r w:rsidR="00E126D5">
        <w:t xml:space="preserve"> решений</w:t>
      </w:r>
      <w:r w:rsidR="009C1204">
        <w:t xml:space="preserve"> </w:t>
      </w:r>
      <w:r w:rsidR="00E126D5">
        <w:t xml:space="preserve">о разработке государственных программ Санкт-Петербурга, формирования, реализации </w:t>
      </w:r>
      <w:r>
        <w:t xml:space="preserve">                 </w:t>
      </w:r>
      <w:r w:rsidR="00E126D5">
        <w:t>и проведения оценки эффективности их реализации» Правительство Санкт-Петербурга</w:t>
      </w:r>
    </w:p>
    <w:p w:rsidR="00066AC3" w:rsidRPr="00841F07" w:rsidRDefault="00066AC3" w:rsidP="00841F07">
      <w:pPr>
        <w:ind w:firstLine="567"/>
        <w:jc w:val="both"/>
      </w:pPr>
    </w:p>
    <w:p w:rsidR="00066AC3" w:rsidRPr="00841F07" w:rsidRDefault="00066AC3" w:rsidP="00841F07">
      <w:pPr>
        <w:ind w:firstLine="567"/>
        <w:jc w:val="both"/>
        <w:rPr>
          <w:b/>
        </w:rPr>
      </w:pPr>
      <w:proofErr w:type="gramStart"/>
      <w:r w:rsidRPr="00841F07">
        <w:rPr>
          <w:b/>
        </w:rPr>
        <w:t>П</w:t>
      </w:r>
      <w:proofErr w:type="gramEnd"/>
      <w:r w:rsidRPr="00841F07">
        <w:rPr>
          <w:b/>
        </w:rPr>
        <w:t xml:space="preserve"> О С Т А Н О В Л Я Е Т:</w:t>
      </w:r>
    </w:p>
    <w:p w:rsidR="007237F5" w:rsidRPr="00841F07" w:rsidRDefault="007237F5" w:rsidP="00841F07">
      <w:pPr>
        <w:ind w:firstLine="567"/>
        <w:jc w:val="both"/>
        <w:rPr>
          <w:b/>
        </w:rPr>
      </w:pPr>
    </w:p>
    <w:p w:rsidR="00E126D5" w:rsidRDefault="00E126D5" w:rsidP="00841F07">
      <w:pPr>
        <w:ind w:firstLine="567"/>
        <w:jc w:val="both"/>
      </w:pPr>
      <w:r>
        <w:t>1. Внести в постановление Прав</w:t>
      </w:r>
      <w:r w:rsidR="00E21C1C">
        <w:t>ительства Санкт-Петербурга от 17</w:t>
      </w:r>
      <w:bookmarkStart w:id="0" w:name="_GoBack"/>
      <w:bookmarkEnd w:id="0"/>
      <w:r>
        <w:t>.06.2014 № 489</w:t>
      </w:r>
      <w:r w:rsidR="00E57807">
        <w:t xml:space="preserve">                      </w:t>
      </w:r>
      <w:r>
        <w:t xml:space="preserve">«О государственной программе Санкт-Петербурга «Обеспечение законности, правопорядка </w:t>
      </w:r>
      <w:r w:rsidR="00DA3E11">
        <w:t xml:space="preserve">               </w:t>
      </w:r>
      <w:r>
        <w:t>и безопасности в Санкт-Петербурге» следующие изменения:</w:t>
      </w:r>
    </w:p>
    <w:p w:rsidR="00E126D5" w:rsidRDefault="00E126D5" w:rsidP="00C72318">
      <w:pPr>
        <w:ind w:firstLine="567"/>
        <w:jc w:val="both"/>
      </w:pPr>
      <w:r>
        <w:t xml:space="preserve">1.1. </w:t>
      </w:r>
      <w:r w:rsidR="00C72318">
        <w:t>Пункт 10 раздела 1 паспорта государственной программы Санкт-Петербурга «Обеспечение законности, правопорядка и безопасности в  Санкт-Петербурге» приложения                      к постановлению изложить в следующей редакции:</w:t>
      </w:r>
    </w:p>
    <w:p w:rsidR="00651A6F" w:rsidRPr="00841F07" w:rsidRDefault="00651A6F" w:rsidP="00841F07">
      <w:pPr>
        <w:ind w:firstLine="567"/>
        <w:jc w:val="both"/>
      </w:pPr>
    </w:p>
    <w:tbl>
      <w:tblPr>
        <w:tblW w:w="54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175"/>
        <w:gridCol w:w="383"/>
        <w:gridCol w:w="1985"/>
        <w:gridCol w:w="8285"/>
        <w:gridCol w:w="296"/>
      </w:tblGrid>
      <w:tr w:rsidR="00D249CA" w:rsidRPr="00757CD0" w:rsidTr="00651A6F">
        <w:trPr>
          <w:trHeight w:val="3448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49CA" w:rsidRPr="00757CD0" w:rsidRDefault="00D249CA" w:rsidP="00D249CA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CA" w:rsidRPr="004C58C8" w:rsidRDefault="008543B0" w:rsidP="00D249CA">
            <w:pPr>
              <w:rPr>
                <w:sz w:val="18"/>
                <w:szCs w:val="18"/>
              </w:rPr>
            </w:pPr>
            <w:r w:rsidRPr="004C58C8">
              <w:rPr>
                <w:sz w:val="18"/>
                <w:szCs w:val="18"/>
              </w:rPr>
              <w:t>10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CA" w:rsidRPr="004C58C8" w:rsidRDefault="00D249CA" w:rsidP="00D249CA">
            <w:pPr>
              <w:rPr>
                <w:sz w:val="18"/>
                <w:szCs w:val="18"/>
              </w:rPr>
            </w:pPr>
            <w:r w:rsidRPr="004C58C8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4C58C8">
              <w:rPr>
                <w:sz w:val="18"/>
                <w:szCs w:val="18"/>
              </w:rPr>
              <w:br/>
              <w:t xml:space="preserve">по источникам финансирования </w:t>
            </w:r>
            <w:r w:rsidRPr="004C58C8">
              <w:rPr>
                <w:sz w:val="18"/>
                <w:szCs w:val="18"/>
              </w:rPr>
              <w:br/>
              <w:t xml:space="preserve">с указанием объемов финансирования, предусмотренных </w:t>
            </w:r>
            <w:r w:rsidRPr="004C58C8">
              <w:rPr>
                <w:sz w:val="18"/>
                <w:szCs w:val="18"/>
              </w:rPr>
              <w:br/>
              <w:t>на реализацию региональных проектов,</w:t>
            </w:r>
            <w:r w:rsidRPr="004C58C8">
              <w:rPr>
                <w:sz w:val="18"/>
                <w:szCs w:val="18"/>
              </w:rPr>
              <w:br/>
              <w:t xml:space="preserve">в том числе </w:t>
            </w:r>
            <w:r w:rsidRPr="004C58C8">
              <w:rPr>
                <w:sz w:val="18"/>
                <w:szCs w:val="18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Общий объем финансирования государственной программы в 2021-2026 гг. составляет 96 429 450,3 тыс. руб.,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в том числе из бюджета Санкт-Петербурга – 96 423 257,9 тыс. руб., в том числе по годам реализации:</w:t>
            </w:r>
          </w:p>
          <w:p w:rsidR="008543B0" w:rsidRPr="006C5D82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 xml:space="preserve">2021 г. </w:t>
            </w:r>
            <w:r w:rsidRPr="006C5D82">
              <w:rPr>
                <w:rFonts w:eastAsia="Calibri"/>
                <w:sz w:val="18"/>
                <w:szCs w:val="18"/>
                <w:lang w:eastAsia="en-US"/>
              </w:rPr>
              <w:t>– 1566</w:t>
            </w:r>
            <w:r w:rsidR="00EB0D4A" w:rsidRPr="006C5D82"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Pr="006C5D82">
              <w:rPr>
                <w:rFonts w:eastAsia="Calibri"/>
                <w:sz w:val="18"/>
                <w:szCs w:val="18"/>
                <w:lang w:eastAsia="en-US"/>
              </w:rPr>
              <w:t>537,9 тыс. руб.;</w:t>
            </w:r>
          </w:p>
          <w:p w:rsidR="008543B0" w:rsidRPr="006C5D82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C5D82">
              <w:rPr>
                <w:rFonts w:eastAsia="Calibri"/>
                <w:sz w:val="18"/>
                <w:szCs w:val="18"/>
                <w:lang w:eastAsia="en-US"/>
              </w:rPr>
              <w:t xml:space="preserve">2022 г. – </w:t>
            </w:r>
            <w:r w:rsidR="00317547" w:rsidRPr="006C5D82">
              <w:rPr>
                <w:rFonts w:eastAsia="Calibri"/>
                <w:sz w:val="18"/>
                <w:szCs w:val="18"/>
                <w:lang w:eastAsia="en-US"/>
              </w:rPr>
              <w:t>148867743,7</w:t>
            </w:r>
            <w:r w:rsidRPr="006C5D82">
              <w:rPr>
                <w:rFonts w:eastAsia="Calibri"/>
                <w:sz w:val="18"/>
                <w:szCs w:val="18"/>
                <w:lang w:eastAsia="en-US"/>
              </w:rPr>
              <w:t xml:space="preserve"> тыс. руб.;</w:t>
            </w:r>
          </w:p>
          <w:p w:rsidR="008543B0" w:rsidRPr="006C5D82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C5D82">
              <w:rPr>
                <w:rFonts w:eastAsia="Calibri"/>
                <w:sz w:val="18"/>
                <w:szCs w:val="18"/>
                <w:lang w:eastAsia="en-US"/>
              </w:rPr>
              <w:t>2023 г. – 15367355,2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2024 г. - 16102544,7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2025 г. - 16742093,5 тыс. руб.,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2026 г. – 17739175,3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средства федерального бюджета - 6192,4 тыс. руб.,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в том числе по годам реализации: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2021 г. - 0,0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2022 г. - 6192,4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2023 г. - 0,0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2024 г. - 0,0 тыс. руб.;</w:t>
            </w:r>
          </w:p>
          <w:p w:rsidR="008543B0" w:rsidRPr="004C58C8" w:rsidRDefault="008543B0" w:rsidP="008543B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C58C8">
              <w:rPr>
                <w:rFonts w:eastAsia="Calibri"/>
                <w:sz w:val="18"/>
                <w:szCs w:val="18"/>
                <w:lang w:eastAsia="en-US"/>
              </w:rPr>
              <w:t>2025 г. - 0,0 тыс. руб.</w:t>
            </w:r>
          </w:p>
          <w:p w:rsidR="00D249CA" w:rsidRPr="004C58C8" w:rsidRDefault="008543B0" w:rsidP="00651A6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C58C8">
              <w:rPr>
                <w:sz w:val="18"/>
                <w:szCs w:val="18"/>
              </w:rPr>
              <w:t>2026 г. - 0,0 тыс. руб.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1410A3" w:rsidRPr="00757CD0" w:rsidRDefault="001410A3" w:rsidP="00336B00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6D04EC" w:rsidRDefault="006D04EC" w:rsidP="00336B00">
      <w:pPr>
        <w:tabs>
          <w:tab w:val="left" w:pos="851"/>
        </w:tabs>
        <w:spacing w:before="120" w:after="120"/>
        <w:ind w:firstLine="567"/>
        <w:jc w:val="both"/>
      </w:pPr>
    </w:p>
    <w:p w:rsidR="006D04EC" w:rsidRDefault="006D04EC" w:rsidP="00336B00">
      <w:pPr>
        <w:tabs>
          <w:tab w:val="left" w:pos="851"/>
        </w:tabs>
        <w:spacing w:before="120" w:after="120"/>
        <w:ind w:firstLine="567"/>
        <w:jc w:val="both"/>
      </w:pPr>
    </w:p>
    <w:p w:rsidR="00336B00" w:rsidRPr="00841F07" w:rsidRDefault="00C84AB8" w:rsidP="00841F07">
      <w:pPr>
        <w:ind w:firstLine="567"/>
        <w:jc w:val="both"/>
      </w:pPr>
      <w:r w:rsidRPr="00841F07">
        <w:lastRenderedPageBreak/>
        <w:t>1</w:t>
      </w:r>
      <w:r w:rsidR="00B1553E" w:rsidRPr="00841F07">
        <w:t>.2.</w:t>
      </w:r>
      <w:r w:rsidR="00B1553E" w:rsidRPr="00841F07">
        <w:rPr>
          <w:rFonts w:eastAsia="Calibri"/>
          <w:sz w:val="18"/>
          <w:szCs w:val="18"/>
          <w:lang w:eastAsia="en-US"/>
        </w:rPr>
        <w:t xml:space="preserve"> </w:t>
      </w:r>
      <w:r w:rsidR="00B1553E" w:rsidRPr="00841F07">
        <w:t>Пункт</w:t>
      </w:r>
      <w:r w:rsidR="00336B00" w:rsidRPr="00841F07">
        <w:t xml:space="preserve"> 1 таблицы 3 раздела 7 приложения к постановлению изложить </w:t>
      </w:r>
      <w:r w:rsidR="00EC56C4" w:rsidRPr="00841F07">
        <w:br/>
      </w:r>
      <w:r w:rsidR="00336B00" w:rsidRPr="00841F07">
        <w:t xml:space="preserve">в следующей редакции:  </w:t>
      </w:r>
    </w:p>
    <w:p w:rsidR="00651A6F" w:rsidRPr="00841F07" w:rsidRDefault="00651A6F" w:rsidP="00841F07">
      <w:pPr>
        <w:ind w:firstLine="567"/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6113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160"/>
        <w:gridCol w:w="879"/>
        <w:gridCol w:w="1184"/>
        <w:gridCol w:w="886"/>
        <w:gridCol w:w="740"/>
        <w:gridCol w:w="970"/>
        <w:gridCol w:w="970"/>
        <w:gridCol w:w="970"/>
        <w:gridCol w:w="972"/>
        <w:gridCol w:w="970"/>
        <w:gridCol w:w="970"/>
        <w:gridCol w:w="972"/>
        <w:gridCol w:w="879"/>
        <w:gridCol w:w="960"/>
      </w:tblGrid>
      <w:tr w:rsidR="00226DC8" w:rsidRPr="00757CD0" w:rsidTr="00557A57">
        <w:trPr>
          <w:trHeight w:val="267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6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0606AB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1 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Государ</w:t>
            </w: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>-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ственная</w:t>
            </w:r>
            <w:proofErr w:type="spellEnd"/>
            <w:proofErr w:type="gramEnd"/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 программа</w:t>
            </w: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 w:val="restart"/>
            <w:shd w:val="clear" w:color="auto" w:fill="FFFFFF" w:themeFill="background1"/>
          </w:tcPr>
          <w:p w:rsidR="00226DC8" w:rsidRPr="00757CD0" w:rsidRDefault="00226DC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роектная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226DC8" w:rsidRPr="00757CD0" w:rsidRDefault="00226DC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129 878,2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518 771,7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166 810,9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298 351,3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310 225,7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592 235,7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2 016 273,5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DC8" w:rsidRPr="00757CD0" w:rsidTr="00557A57">
        <w:trPr>
          <w:trHeight w:val="305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226DC8" w:rsidRPr="00757CD0" w:rsidRDefault="00226DC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226DC8" w:rsidRPr="00757CD0" w:rsidRDefault="00226DC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26DC8" w:rsidRPr="00757CD0" w:rsidTr="001C2677">
        <w:trPr>
          <w:trHeight w:val="269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226DC8" w:rsidRPr="00757CD0" w:rsidRDefault="00226DC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226DC8" w:rsidRPr="00757CD0" w:rsidRDefault="00226DC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129 878,2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518 771,7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166 810,9</w:t>
            </w:r>
          </w:p>
        </w:tc>
        <w:tc>
          <w:tcPr>
            <w:tcW w:w="385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298 351,3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310 225,7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592 235,7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DC8" w:rsidRPr="006C5D82" w:rsidRDefault="00226DC8" w:rsidP="00E4540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2 016 273,5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</w:tr>
      <w:tr w:rsidR="00226DC8" w:rsidRPr="00757CD0" w:rsidTr="00FF3EAA">
        <w:trPr>
          <w:trHeight w:val="20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226DC8" w:rsidRPr="00757CD0" w:rsidRDefault="00226DC8" w:rsidP="00DF0FA2">
            <w:pPr>
              <w:rPr>
                <w:sz w:val="15"/>
                <w:szCs w:val="15"/>
              </w:rPr>
            </w:pP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226DC8" w:rsidRPr="00757CD0" w:rsidRDefault="00226DC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15 480 659,7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14 342 779,6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15 200 544,3</w:t>
            </w:r>
          </w:p>
        </w:tc>
        <w:tc>
          <w:tcPr>
            <w:tcW w:w="385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15 804 193,4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16 431 867,8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17 146 939,6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DC8" w:rsidRPr="006C5D82" w:rsidRDefault="00226DC8" w:rsidP="00D55F31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94 406 984,4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DC8" w:rsidRPr="00757CD0" w:rsidTr="00FF3EAA">
        <w:trPr>
          <w:trHeight w:val="125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226DC8" w:rsidRPr="00757CD0" w:rsidRDefault="00226DC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15 610 537,9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14 861 551,3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15 367 355,2</w:t>
            </w:r>
          </w:p>
        </w:tc>
        <w:tc>
          <w:tcPr>
            <w:tcW w:w="385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16 102 544,7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16 742 093,5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17 739 175,3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DC8" w:rsidRPr="006C5D82" w:rsidRDefault="00226DC8" w:rsidP="00067C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96 423 257,9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0665C2" w:rsidRPr="00757CD0" w:rsidTr="00557A57">
        <w:trPr>
          <w:trHeight w:val="289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51" w:type="pct"/>
            <w:vMerge w:val="restar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rPr>
          <w:trHeight w:val="20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rPr>
          <w:trHeight w:val="20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роцессная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8670AE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6 192,4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8670AE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6 192,4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FF3EAA" w:rsidRPr="00757CD0" w:rsidTr="00557A57">
        <w:trPr>
          <w:trHeight w:val="115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8670AE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6 192,4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8670AE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6 192,4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rPr>
          <w:trHeight w:val="319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51" w:type="pct"/>
            <w:vMerge w:val="restar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роектная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0665C2" w:rsidRPr="00757CD0" w:rsidTr="00557A57"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017718" w:rsidRPr="00757CD0" w:rsidRDefault="000606AB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роцессная часть</w:t>
            </w:r>
          </w:p>
        </w:tc>
        <w:tc>
          <w:tcPr>
            <w:tcW w:w="293" w:type="pct"/>
            <w:shd w:val="clear" w:color="auto" w:fill="FFFFFF" w:themeFill="background1"/>
          </w:tcPr>
          <w:p w:rsidR="00017718" w:rsidRPr="00757CD0" w:rsidRDefault="00017718" w:rsidP="00DF0FA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FF3EAA" w:rsidRPr="00757CD0" w:rsidTr="00557A57"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26DC8" w:rsidRPr="00757CD0" w:rsidTr="00FF3EAA">
        <w:trPr>
          <w:trHeight w:val="209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:rsidR="00226DC8" w:rsidRPr="00757CD0" w:rsidRDefault="00226DC8" w:rsidP="000606AB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226DC8" w:rsidRPr="00757CD0" w:rsidRDefault="00226DC8" w:rsidP="000606AB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129 878,2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518 771,7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166 810,9</w:t>
            </w:r>
          </w:p>
        </w:tc>
        <w:tc>
          <w:tcPr>
            <w:tcW w:w="385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298 351,3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310 225,7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592 235,7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DC8" w:rsidRPr="006C5D82" w:rsidRDefault="00226DC8" w:rsidP="006C34A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2 016 273,5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0665C2" w:rsidRPr="00757CD0" w:rsidTr="00FF3EAA">
        <w:trPr>
          <w:trHeight w:val="215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70AE" w:rsidRPr="00757CD0" w:rsidRDefault="008670AE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670AE" w:rsidRPr="00757CD0" w:rsidRDefault="008670AE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8670AE" w:rsidRPr="00757CD0" w:rsidRDefault="008670AE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8670AE" w:rsidRPr="00757CD0" w:rsidRDefault="008670AE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8670AE" w:rsidRPr="00757CD0" w:rsidRDefault="008670AE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0AE" w:rsidRPr="006C5D82" w:rsidRDefault="008670AE" w:rsidP="008670AE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670AE" w:rsidRPr="00757CD0" w:rsidRDefault="008670AE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670AE" w:rsidRPr="00757CD0" w:rsidRDefault="008670AE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26DC8" w:rsidRPr="00757CD0" w:rsidTr="00656147">
        <w:trPr>
          <w:trHeight w:val="176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129 878,2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518 771,7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166 810,9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298 351,3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310 225,7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592 235,7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2 016 273,5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DC8" w:rsidRPr="00757CD0" w:rsidTr="001B69FD">
        <w:trPr>
          <w:trHeight w:val="313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15 480 659,7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14 348 972,0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15 200 544,3</w:t>
            </w:r>
          </w:p>
        </w:tc>
        <w:tc>
          <w:tcPr>
            <w:tcW w:w="385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15 804 193,4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16 431 867,8</w:t>
            </w:r>
          </w:p>
        </w:tc>
        <w:tc>
          <w:tcPr>
            <w:tcW w:w="384" w:type="pct"/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17 146 939,6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DC8" w:rsidRPr="006C5D82" w:rsidRDefault="00226DC8" w:rsidP="00FA2969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94 413 176,8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DC8" w:rsidRPr="00757CD0" w:rsidTr="0077060D">
        <w:trPr>
          <w:trHeight w:val="212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13" w:type="pct"/>
            <w:gridSpan w:val="3"/>
            <w:shd w:val="clear" w:color="auto" w:fill="FFFFFF" w:themeFill="background1"/>
          </w:tcPr>
          <w:p w:rsidR="00226DC8" w:rsidRPr="00757CD0" w:rsidRDefault="00226DC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15 610 537,9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14 867 743,7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15 367 355,2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16 102 544,7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16 742 093,5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17 739 175,3</w:t>
            </w: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DC8" w:rsidRPr="006C5D82" w:rsidRDefault="00226DC8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96 429 450,3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DC8" w:rsidRPr="00757CD0" w:rsidRDefault="00226DC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</w:tbl>
    <w:p w:rsidR="007F7B10" w:rsidRPr="00841F07" w:rsidRDefault="007F7B10" w:rsidP="00841F07">
      <w:pPr>
        <w:ind w:firstLine="567"/>
        <w:jc w:val="both"/>
      </w:pPr>
    </w:p>
    <w:p w:rsidR="004F13EE" w:rsidRDefault="00C84AB8" w:rsidP="00841F07">
      <w:pPr>
        <w:ind w:firstLine="567"/>
        <w:jc w:val="both"/>
      </w:pPr>
      <w:r>
        <w:t>1</w:t>
      </w:r>
      <w:r w:rsidR="00FC696E" w:rsidRPr="00757CD0">
        <w:t>.3</w:t>
      </w:r>
      <w:r w:rsidR="00B1553E" w:rsidRPr="00757CD0">
        <w:t>. Пункт 5</w:t>
      </w:r>
      <w:r w:rsidR="004F13EE" w:rsidRPr="00757CD0">
        <w:t xml:space="preserve"> </w:t>
      </w:r>
      <w:r w:rsidR="00B1553E" w:rsidRPr="00757CD0">
        <w:t xml:space="preserve">таблицы 3 раздела 7 приложения к постановлению изложить в следующей редакции:  </w:t>
      </w:r>
    </w:p>
    <w:p w:rsidR="00651A6F" w:rsidRPr="00841F07" w:rsidRDefault="00651A6F" w:rsidP="00841F07">
      <w:pPr>
        <w:ind w:firstLine="567"/>
        <w:jc w:val="both"/>
      </w:pPr>
    </w:p>
    <w:tbl>
      <w:tblPr>
        <w:tblW w:w="1105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1"/>
        <w:gridCol w:w="191"/>
        <w:gridCol w:w="753"/>
        <w:gridCol w:w="1134"/>
        <w:gridCol w:w="889"/>
        <w:gridCol w:w="812"/>
        <w:gridCol w:w="972"/>
        <w:gridCol w:w="972"/>
        <w:gridCol w:w="972"/>
        <w:gridCol w:w="972"/>
        <w:gridCol w:w="972"/>
        <w:gridCol w:w="972"/>
        <w:gridCol w:w="972"/>
        <w:gridCol w:w="144"/>
        <w:gridCol w:w="139"/>
      </w:tblGrid>
      <w:tr w:rsidR="001E0D35" w:rsidRPr="00757CD0" w:rsidTr="008670B5">
        <w:trPr>
          <w:gridAfter w:val="1"/>
          <w:wAfter w:w="139" w:type="dxa"/>
          <w:trHeight w:val="578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19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53" w:type="dxa"/>
            <w:vMerge w:val="restart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Подпрограмма 4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129 756,9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514 771,7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108 051,9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248 351,3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250 225,7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582 479,3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1 833 636,8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E0D35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C051B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E0D35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129 756,9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514 771,7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108 051,9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248 351,3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250 225,7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582 479,3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1 833 636,8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E0D35" w:rsidRPr="00757CD0" w:rsidTr="008670B5">
        <w:trPr>
          <w:gridAfter w:val="1"/>
          <w:wAfter w:w="139" w:type="dxa"/>
          <w:trHeight w:val="480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3 293 808,5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3 310 991,2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3 443 177,4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3 580 215,9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3 723 017,3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3 898 631,2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21 249 841,5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E0D35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3 423 565,4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3 825 762,9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3 551 229,3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3 828 567,2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3 973 243,0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4 481 110,5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0D35" w:rsidRPr="006C5D82" w:rsidRDefault="001E0D35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23 083 478,3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  <w:trHeight w:val="351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2655CB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2655CB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val="en-US"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Текущие </w:t>
            </w: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lastRenderedPageBreak/>
              <w:t>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lastRenderedPageBreak/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5"/>
                <w:szCs w:val="15"/>
              </w:rPr>
            </w:pPr>
            <w:r w:rsidRPr="006C5D82">
              <w:rPr>
                <w:sz w:val="15"/>
                <w:szCs w:val="15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  <w:trHeight w:val="174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17718" w:rsidRPr="006C5D82" w:rsidRDefault="00017718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889" w:type="dxa"/>
            <w:vMerge w:val="restart"/>
            <w:shd w:val="clear" w:color="auto" w:fill="FFFFFF" w:themeFill="background1"/>
          </w:tcPr>
          <w:p w:rsidR="00017718" w:rsidRPr="006C5D82" w:rsidRDefault="00017718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2655CB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2655CB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812" w:type="dxa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spacing w:line="192" w:lineRule="auto"/>
              <w:jc w:val="center"/>
              <w:rPr>
                <w:spacing w:val="-14"/>
                <w:sz w:val="16"/>
                <w:szCs w:val="16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1E0D35" w:rsidRPr="00757CD0" w:rsidTr="008670B5">
        <w:trPr>
          <w:gridAfter w:val="1"/>
          <w:wAfter w:w="139" w:type="dxa"/>
          <w:trHeight w:val="381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0D35" w:rsidRPr="00757CD0" w:rsidRDefault="001E0D35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 w:val="restart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1E0D35" w:rsidRPr="006C5D82" w:rsidRDefault="001E0D35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129 756,9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514 771,7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108 051,9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248 351,3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250 225,7</w:t>
            </w:r>
          </w:p>
        </w:tc>
        <w:tc>
          <w:tcPr>
            <w:tcW w:w="972" w:type="dxa"/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582 479,3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E0D35" w:rsidRPr="006C5D82" w:rsidRDefault="001E0D35" w:rsidP="00785863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1 833 636,8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E0D35" w:rsidRPr="00757CD0" w:rsidRDefault="001E0D35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13181" w:rsidRPr="00757CD0" w:rsidTr="008670B5">
        <w:trPr>
          <w:gridAfter w:val="1"/>
          <w:wAfter w:w="139" w:type="dxa"/>
          <w:trHeight w:val="108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17718" w:rsidRPr="006C5D82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17718" w:rsidRPr="006C5D82" w:rsidRDefault="00EE0B93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6C5D82" w:rsidRDefault="00017718" w:rsidP="00717E52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F15260" w:rsidRPr="00757CD0" w:rsidTr="008670B5">
        <w:trPr>
          <w:gridAfter w:val="1"/>
          <w:wAfter w:w="139" w:type="dxa"/>
          <w:trHeight w:val="373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15260" w:rsidRPr="00757CD0" w:rsidRDefault="00F15260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129 756,9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514 771,7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108 051,9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248 351,3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250 225,7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582 479,3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260" w:rsidRPr="006C5D82" w:rsidRDefault="00F15260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>1 833 636,8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15260" w:rsidRPr="00757CD0" w:rsidRDefault="00F15260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F15260" w:rsidRPr="00757CD0" w:rsidTr="008670B5">
        <w:trPr>
          <w:gridAfter w:val="1"/>
          <w:wAfter w:w="139" w:type="dxa"/>
          <w:trHeight w:val="94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15260" w:rsidRPr="00757CD0" w:rsidRDefault="00F15260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3 293 808,5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3 310 991,2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3 443 177,4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3 580 215,9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3 723 017,3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3 898 631,2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D75334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21 249 841,5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15260" w:rsidRPr="00757CD0" w:rsidRDefault="00F15260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F15260" w:rsidRPr="00757CD0" w:rsidTr="008670B5">
        <w:trPr>
          <w:trHeight w:val="405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15260" w:rsidRPr="00757CD0" w:rsidRDefault="00F15260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:rsidR="00F15260" w:rsidRPr="006C5D82" w:rsidRDefault="00F15260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6C5D82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3 423 565,4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3 825 762,9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3 551 229,3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3 828 567,2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3 973 243,0</w:t>
            </w:r>
          </w:p>
        </w:tc>
        <w:tc>
          <w:tcPr>
            <w:tcW w:w="972" w:type="dxa"/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4 481 110,5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15260" w:rsidRPr="006C5D82" w:rsidRDefault="00F15260" w:rsidP="00F37BF2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23 083 478,3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15260" w:rsidRPr="00757CD0" w:rsidRDefault="00F15260" w:rsidP="008670B5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841F07" w:rsidRPr="00841F07" w:rsidRDefault="00841F07" w:rsidP="00841F07">
      <w:pPr>
        <w:ind w:firstLine="567"/>
        <w:jc w:val="both"/>
      </w:pPr>
    </w:p>
    <w:p w:rsidR="006D7A5B" w:rsidRDefault="00C84AB8" w:rsidP="00841F07">
      <w:pPr>
        <w:ind w:firstLine="567"/>
        <w:jc w:val="both"/>
      </w:pPr>
      <w:r>
        <w:t>1</w:t>
      </w:r>
      <w:r w:rsidR="006D7A5B" w:rsidRPr="00757CD0">
        <w:t>.</w:t>
      </w:r>
      <w:r w:rsidR="00FC696E" w:rsidRPr="00757CD0">
        <w:t>4. Пункты 3 и 3.1</w:t>
      </w:r>
      <w:r w:rsidR="006D7A5B" w:rsidRPr="00757CD0">
        <w:t xml:space="preserve"> таблицы 5 </w:t>
      </w:r>
      <w:r w:rsidR="00B1158E" w:rsidRPr="00757CD0">
        <w:t xml:space="preserve">раздела 7 приложения </w:t>
      </w:r>
      <w:r w:rsidR="006D7A5B" w:rsidRPr="00757CD0">
        <w:t>к постановлени</w:t>
      </w:r>
      <w:r w:rsidR="006E037C" w:rsidRPr="00757CD0">
        <w:t>ю изложить</w:t>
      </w:r>
      <w:r w:rsidR="004C58C8">
        <w:t xml:space="preserve">                               в </w:t>
      </w:r>
      <w:r w:rsidR="006E037C" w:rsidRPr="00757CD0">
        <w:t>следующей редакции</w:t>
      </w:r>
      <w:r w:rsidR="006D7A5B" w:rsidRPr="00757CD0">
        <w:t>:</w:t>
      </w:r>
    </w:p>
    <w:p w:rsidR="00841F07" w:rsidRPr="00757CD0" w:rsidRDefault="00841F07" w:rsidP="00841F07">
      <w:pPr>
        <w:ind w:firstLine="567"/>
        <w:jc w:val="both"/>
      </w:pPr>
    </w:p>
    <w:p w:rsidR="006D7A5B" w:rsidRPr="00757CD0" w:rsidRDefault="006D7A5B" w:rsidP="006D7A5B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1275"/>
        <w:gridCol w:w="1440"/>
        <w:gridCol w:w="1004"/>
        <w:gridCol w:w="1004"/>
        <w:gridCol w:w="1004"/>
        <w:gridCol w:w="1004"/>
        <w:gridCol w:w="1004"/>
        <w:gridCol w:w="1004"/>
        <w:gridCol w:w="1004"/>
        <w:gridCol w:w="321"/>
      </w:tblGrid>
      <w:tr w:rsidR="006F2D7C" w:rsidRPr="00757CD0" w:rsidTr="001B69FD">
        <w:trPr>
          <w:trHeight w:val="443"/>
        </w:trPr>
        <w:tc>
          <w:tcPr>
            <w:tcW w:w="426" w:type="dxa"/>
            <w:tcBorders>
              <w:right w:val="single" w:sz="4" w:space="0" w:color="auto"/>
            </w:tcBorders>
          </w:tcPr>
          <w:p w:rsidR="006F2D7C" w:rsidRPr="00757CD0" w:rsidRDefault="006F2D7C" w:rsidP="001457D8">
            <w:pPr>
              <w:autoSpaceDE w:val="0"/>
              <w:autoSpaceDN w:val="0"/>
              <w:adjustRightInd w:val="0"/>
              <w:jc w:val="right"/>
              <w:rPr>
                <w:spacing w:val="-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  <w:p w:rsidR="006F2D7C" w:rsidRPr="00757CD0" w:rsidRDefault="006F2D7C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717E52">
            <w:pPr>
              <w:jc w:val="center"/>
              <w:rPr>
                <w:bCs/>
                <w:spacing w:val="-20"/>
                <w:sz w:val="16"/>
              </w:rPr>
            </w:pPr>
            <w:r w:rsidRPr="00757CD0">
              <w:rPr>
                <w:bCs/>
                <w:spacing w:val="-20"/>
                <w:sz w:val="16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 xml:space="preserve">Комитет </w:t>
            </w:r>
            <w:r w:rsidRPr="00757CD0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Бюджет</w:t>
            </w:r>
          </w:p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129 878,2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518 771,7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166 810,9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298 351,3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310 225,7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592 235,7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 xml:space="preserve">2 016 273,5 </w:t>
            </w:r>
          </w:p>
        </w:tc>
        <w:tc>
          <w:tcPr>
            <w:tcW w:w="32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F2D7C" w:rsidRPr="00757CD0" w:rsidRDefault="006F2D7C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D7A5B" w:rsidRPr="00757CD0" w:rsidTr="001B69FD">
        <w:trPr>
          <w:trHeight w:val="299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DF0FA2">
            <w:pPr>
              <w:rPr>
                <w:bCs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F2D7C" w:rsidRPr="00757CD0" w:rsidTr="006F2D7C">
        <w:trPr>
          <w:trHeight w:val="390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F2D7C" w:rsidRPr="00757CD0" w:rsidRDefault="006F2D7C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7C" w:rsidRPr="00757CD0" w:rsidRDefault="006F2D7C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129 878,2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518 771,7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166 810,9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298 351,3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310 225,7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592 235,7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 w:rsidP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2 016 273,5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F2D7C" w:rsidRPr="00757CD0" w:rsidRDefault="006F2D7C" w:rsidP="00717E52">
            <w:pPr>
              <w:rPr>
                <w:sz w:val="14"/>
                <w:szCs w:val="14"/>
              </w:rPr>
            </w:pPr>
          </w:p>
        </w:tc>
      </w:tr>
      <w:tr w:rsidR="006F2D7C" w:rsidRPr="00757CD0" w:rsidTr="001B69FD">
        <w:trPr>
          <w:trHeight w:val="350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F2D7C" w:rsidRPr="00757CD0" w:rsidRDefault="006F2D7C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717E52">
            <w:pPr>
              <w:jc w:val="center"/>
              <w:rPr>
                <w:spacing w:val="-20"/>
                <w:sz w:val="16"/>
              </w:rPr>
            </w:pPr>
            <w:r w:rsidRPr="00757CD0">
              <w:rPr>
                <w:spacing w:val="-20"/>
                <w:sz w:val="16"/>
              </w:rPr>
              <w:t>3.1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DF0FA2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D7C" w:rsidRPr="00757CD0" w:rsidRDefault="006F2D7C" w:rsidP="00DF0FA2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6F2D7C" w:rsidRPr="00757CD0" w:rsidRDefault="006F2D7C" w:rsidP="00DF0FA2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129 756,9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514 771,7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108 051,9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248 351,3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250 225,7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582 479,3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 xml:space="preserve">1 833 636,8 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F2D7C" w:rsidRPr="00757CD0" w:rsidRDefault="006F2D7C" w:rsidP="00717E52">
            <w:pPr>
              <w:rPr>
                <w:sz w:val="14"/>
                <w:szCs w:val="14"/>
              </w:rPr>
            </w:pPr>
          </w:p>
        </w:tc>
      </w:tr>
      <w:tr w:rsidR="006D7A5B" w:rsidRPr="00757CD0" w:rsidTr="001B69FD">
        <w:trPr>
          <w:trHeight w:val="358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5B" w:rsidRPr="00757CD0" w:rsidRDefault="006D7A5B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DF0FA2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DF0FA2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6C5D82" w:rsidRDefault="006D7A5B" w:rsidP="002641BB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0,0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F2D7C" w:rsidRPr="00757CD0" w:rsidTr="006F2D7C">
        <w:trPr>
          <w:trHeight w:val="390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F2D7C" w:rsidRPr="00757CD0" w:rsidRDefault="006F2D7C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7C" w:rsidRPr="00757CD0" w:rsidRDefault="006F2D7C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D7C" w:rsidRPr="00757CD0" w:rsidRDefault="006F2D7C" w:rsidP="00DF0FA2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D7C" w:rsidRPr="00757CD0" w:rsidRDefault="006F2D7C" w:rsidP="00DF0FA2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129 756,9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514 771,7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108 051,9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248 351,3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250 225,7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582 479,3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2D7C" w:rsidRPr="006C5D82" w:rsidRDefault="006F2D7C">
            <w:pPr>
              <w:jc w:val="center"/>
              <w:rPr>
                <w:bCs/>
                <w:sz w:val="16"/>
                <w:szCs w:val="16"/>
              </w:rPr>
            </w:pPr>
            <w:r w:rsidRPr="006C5D82">
              <w:rPr>
                <w:bCs/>
                <w:sz w:val="16"/>
                <w:szCs w:val="16"/>
              </w:rPr>
              <w:t xml:space="preserve">1 833 636,8 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F2D7C" w:rsidRPr="00757CD0" w:rsidRDefault="006F2D7C" w:rsidP="001457D8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5"/>
                <w:szCs w:val="15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  <w:p w:rsidR="006F2D7C" w:rsidRPr="00757CD0" w:rsidRDefault="006F2D7C" w:rsidP="00717E52">
            <w:pPr>
              <w:ind w:left="-251"/>
              <w:rPr>
                <w:sz w:val="14"/>
                <w:szCs w:val="14"/>
              </w:rPr>
            </w:pPr>
          </w:p>
        </w:tc>
      </w:tr>
    </w:tbl>
    <w:p w:rsidR="006E037C" w:rsidRPr="00841F07" w:rsidRDefault="006E037C" w:rsidP="00841F07">
      <w:pPr>
        <w:ind w:firstLine="567"/>
        <w:jc w:val="both"/>
      </w:pPr>
    </w:p>
    <w:p w:rsidR="00D249CA" w:rsidRPr="00841F07" w:rsidRDefault="00C84AB8" w:rsidP="00841F07">
      <w:pPr>
        <w:ind w:firstLine="567"/>
        <w:jc w:val="both"/>
      </w:pPr>
      <w:r w:rsidRPr="00841F07">
        <w:t>1</w:t>
      </w:r>
      <w:r w:rsidR="007B47B3" w:rsidRPr="00841F07">
        <w:t>.5</w:t>
      </w:r>
      <w:r w:rsidR="006E037C" w:rsidRPr="00841F07">
        <w:t>.</w:t>
      </w:r>
      <w:r w:rsidR="006E037C" w:rsidRPr="00757CD0">
        <w:t xml:space="preserve"> Пункт 6 подраздела</w:t>
      </w:r>
      <w:r w:rsidR="006E037C" w:rsidRPr="00841F07">
        <w:t xml:space="preserve"> 11.1 раздела 11 приложения к постановлению изложить </w:t>
      </w:r>
      <w:r w:rsidR="0005040A" w:rsidRPr="00841F07">
        <w:br/>
      </w:r>
      <w:r w:rsidR="006E037C" w:rsidRPr="00841F07">
        <w:t>в следующей редакции:</w:t>
      </w:r>
    </w:p>
    <w:p w:rsidR="00C20A26" w:rsidRPr="00841F07" w:rsidRDefault="00C20A26" w:rsidP="00841F07">
      <w:pPr>
        <w:ind w:firstLine="567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"/>
        <w:gridCol w:w="426"/>
        <w:gridCol w:w="3440"/>
        <w:gridCol w:w="6237"/>
        <w:gridCol w:w="426"/>
      </w:tblGrid>
      <w:tr w:rsidR="006E037C" w:rsidRPr="00757CD0" w:rsidTr="001457D8">
        <w:trPr>
          <w:trHeight w:val="28"/>
          <w:jc w:val="center"/>
        </w:trPr>
        <w:tc>
          <w:tcPr>
            <w:tcW w:w="748" w:type="dxa"/>
            <w:tcBorders>
              <w:right w:val="single" w:sz="4" w:space="0" w:color="auto"/>
            </w:tcBorders>
          </w:tcPr>
          <w:p w:rsidR="006E037C" w:rsidRPr="00757CD0" w:rsidRDefault="006E037C" w:rsidP="00717E52">
            <w:pPr>
              <w:autoSpaceDE w:val="0"/>
              <w:autoSpaceDN w:val="0"/>
              <w:adjustRightInd w:val="0"/>
              <w:jc w:val="right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7C" w:rsidRPr="00757CD0" w:rsidRDefault="006E037C" w:rsidP="00717E5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Объемы финансирования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bCs/>
                <w:sz w:val="20"/>
                <w:szCs w:val="20"/>
              </w:rPr>
            </w:pPr>
            <w:r w:rsidRPr="00757CD0">
              <w:rPr>
                <w:sz w:val="18"/>
                <w:szCs w:val="18"/>
              </w:rPr>
              <w:t>Подпрограммы 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Общий объем финансирования Подпрограммы 4 в 2021-2026 гг. составляет 23083478,3 тыс. руб.,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в том числе из бюджета Санкт-Петербурга – 23083478,3 тыс. руб., в том числе по годам реализации: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 xml:space="preserve">2021 г. – </w:t>
            </w:r>
            <w:r w:rsidR="005730D7" w:rsidRPr="006C5D82">
              <w:rPr>
                <w:sz w:val="18"/>
                <w:szCs w:val="18"/>
              </w:rPr>
              <w:t>34</w:t>
            </w:r>
            <w:r w:rsidR="00741902" w:rsidRPr="006C5D82">
              <w:rPr>
                <w:sz w:val="18"/>
                <w:szCs w:val="18"/>
              </w:rPr>
              <w:t>23</w:t>
            </w:r>
            <w:r w:rsidRPr="006C5D82">
              <w:rPr>
                <w:sz w:val="18"/>
                <w:szCs w:val="18"/>
              </w:rPr>
              <w:t>565,4 тыс. руб.;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2022 г. – 38</w:t>
            </w:r>
            <w:r w:rsidR="00741902" w:rsidRPr="006C5D82">
              <w:rPr>
                <w:sz w:val="18"/>
                <w:szCs w:val="18"/>
              </w:rPr>
              <w:t>25</w:t>
            </w:r>
            <w:r w:rsidRPr="006C5D82">
              <w:rPr>
                <w:sz w:val="18"/>
                <w:szCs w:val="18"/>
              </w:rPr>
              <w:t>762,9 тыс. руб.;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2023 г. – 3551229,3 тыс. руб.;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2024 г. - 3828567,2 тыс. руб.;</w:t>
            </w:r>
          </w:p>
          <w:p w:rsidR="00D7097F" w:rsidRPr="006C5D82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2025 г. - 3973243,0 тыс. руб.;</w:t>
            </w:r>
          </w:p>
          <w:p w:rsidR="006E037C" w:rsidRPr="00757CD0" w:rsidRDefault="00D7097F" w:rsidP="00D7097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5D82">
              <w:rPr>
                <w:sz w:val="18"/>
                <w:szCs w:val="18"/>
              </w:rPr>
              <w:t>2026 г. – 4481110,5 тыс. руб.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6E037C" w:rsidRPr="002641BB" w:rsidRDefault="006E037C" w:rsidP="006E037C">
      <w:pPr>
        <w:jc w:val="both"/>
        <w:rPr>
          <w:rFonts w:eastAsia="Calibri"/>
          <w:sz w:val="18"/>
          <w:szCs w:val="18"/>
          <w:lang w:eastAsia="en-US"/>
        </w:rPr>
      </w:pPr>
    </w:p>
    <w:p w:rsidR="00651A6F" w:rsidRDefault="00651A6F" w:rsidP="00612271">
      <w:pPr>
        <w:ind w:firstLine="708"/>
        <w:jc w:val="both"/>
        <w:rPr>
          <w:rFonts w:eastAsia="Calibri"/>
          <w:lang w:eastAsia="en-US"/>
        </w:rPr>
      </w:pPr>
    </w:p>
    <w:p w:rsidR="00651A6F" w:rsidRDefault="00651A6F" w:rsidP="00612271">
      <w:pPr>
        <w:ind w:firstLine="708"/>
        <w:jc w:val="both"/>
        <w:rPr>
          <w:rFonts w:eastAsia="Calibri"/>
          <w:lang w:eastAsia="en-US"/>
        </w:rPr>
      </w:pPr>
    </w:p>
    <w:p w:rsidR="00651A6F" w:rsidRDefault="00651A6F" w:rsidP="00612271">
      <w:pPr>
        <w:ind w:firstLine="708"/>
        <w:jc w:val="both"/>
        <w:rPr>
          <w:rFonts w:eastAsia="Calibri"/>
          <w:lang w:eastAsia="en-US"/>
        </w:rPr>
      </w:pPr>
    </w:p>
    <w:p w:rsidR="00651A6F" w:rsidRDefault="00651A6F" w:rsidP="00612271">
      <w:pPr>
        <w:ind w:firstLine="708"/>
        <w:jc w:val="both"/>
        <w:rPr>
          <w:rFonts w:eastAsia="Calibri"/>
          <w:lang w:eastAsia="en-US"/>
        </w:rPr>
      </w:pPr>
    </w:p>
    <w:p w:rsidR="002E2956" w:rsidRPr="00841F07" w:rsidRDefault="00C84AB8" w:rsidP="00841F07">
      <w:pPr>
        <w:ind w:firstLine="567"/>
        <w:jc w:val="both"/>
      </w:pPr>
      <w:r w:rsidRPr="00841F07">
        <w:lastRenderedPageBreak/>
        <w:t>1</w:t>
      </w:r>
      <w:r w:rsidR="007B47B3" w:rsidRPr="00841F07">
        <w:t>.6</w:t>
      </w:r>
      <w:r w:rsidR="002E2956" w:rsidRPr="00841F07">
        <w:t xml:space="preserve">. </w:t>
      </w:r>
      <w:r w:rsidR="007B47B3" w:rsidRPr="00841F07">
        <w:t>Пункт 1 таблицы п</w:t>
      </w:r>
      <w:r w:rsidR="002E2956" w:rsidRPr="00841F07">
        <w:t xml:space="preserve">одраздел 11.3 раздела </w:t>
      </w:r>
      <w:r w:rsidR="007B47B3" w:rsidRPr="00841F07">
        <w:t>1</w:t>
      </w:r>
      <w:r w:rsidR="002E2956" w:rsidRPr="00841F07">
        <w:t xml:space="preserve">1 приложения к постановлению изложить </w:t>
      </w:r>
      <w:r w:rsidR="008670B5" w:rsidRPr="00841F07">
        <w:t xml:space="preserve">                 </w:t>
      </w:r>
      <w:r w:rsidR="002E2956" w:rsidRPr="00841F07">
        <w:t>в следующей редакции:</w:t>
      </w:r>
    </w:p>
    <w:p w:rsidR="00957867" w:rsidRPr="00841F07" w:rsidRDefault="00957867" w:rsidP="00841F07">
      <w:pPr>
        <w:ind w:firstLine="567"/>
        <w:jc w:val="both"/>
      </w:pPr>
    </w:p>
    <w:tbl>
      <w:tblPr>
        <w:tblW w:w="11310" w:type="dxa"/>
        <w:tblInd w:w="-330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239"/>
        <w:gridCol w:w="1550"/>
        <w:gridCol w:w="281"/>
        <w:gridCol w:w="403"/>
        <w:gridCol w:w="565"/>
        <w:gridCol w:w="550"/>
        <w:gridCol w:w="703"/>
        <w:gridCol w:w="703"/>
        <w:gridCol w:w="278"/>
        <w:gridCol w:w="621"/>
        <w:gridCol w:w="656"/>
        <w:gridCol w:w="260"/>
        <w:gridCol w:w="688"/>
        <w:gridCol w:w="688"/>
        <w:gridCol w:w="388"/>
        <w:gridCol w:w="969"/>
        <w:gridCol w:w="978"/>
        <w:gridCol w:w="400"/>
      </w:tblGrid>
      <w:tr w:rsidR="00957867" w:rsidRPr="00757CD0" w:rsidTr="002D353C">
        <w:trPr>
          <w:gridAfter w:val="1"/>
          <w:wAfter w:w="400" w:type="dxa"/>
          <w:trHeight w:val="1063"/>
        </w:trPr>
        <w:tc>
          <w:tcPr>
            <w:tcW w:w="39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57867" w:rsidRPr="00757CD0" w:rsidRDefault="00957867" w:rsidP="00E24E72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«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E84660" w:rsidRDefault="00957867" w:rsidP="00E24E72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35454B" w:rsidRDefault="00957867" w:rsidP="00957867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пожарного </w:t>
            </w:r>
          </w:p>
          <w:p w:rsidR="00957867" w:rsidRPr="0035454B" w:rsidRDefault="00957867" w:rsidP="00957867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депо по адресу: </w:t>
            </w:r>
            <w:proofErr w:type="spell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уначарского</w:t>
            </w:r>
            <w:proofErr w:type="spell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, участок 1 (северо-восточнее пересечения </w:t>
            </w:r>
          </w:p>
          <w:p w:rsidR="00957867" w:rsidRPr="0035454B" w:rsidRDefault="00957867" w:rsidP="00957867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proofErr w:type="spell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Лужской</w:t>
            </w:r>
            <w:proofErr w:type="spell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 ул.); </w:t>
            </w:r>
            <w:proofErr w:type="spell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уначарского</w:t>
            </w:r>
            <w:proofErr w:type="spell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, участок 1 (северо-восточнее пересечения </w:t>
            </w:r>
          </w:p>
          <w:p w:rsidR="00957867" w:rsidRPr="0035454B" w:rsidRDefault="00957867" w:rsidP="00957867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proofErr w:type="spell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Лужской</w:t>
            </w:r>
            <w:proofErr w:type="spell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 ул.) </w:t>
            </w:r>
          </w:p>
          <w:p w:rsidR="00957867" w:rsidRPr="00557A57" w:rsidRDefault="00957867" w:rsidP="0095786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5454B">
              <w:rPr>
                <w:rFonts w:ascii="Times New Roman" w:hAnsi="Times New Roman" w:cs="Times New Roman"/>
                <w:sz w:val="18"/>
                <w:szCs w:val="18"/>
              </w:rPr>
              <w:t xml:space="preserve"> а/м)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E8466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E8466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а/м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E84660" w:rsidRDefault="00957867" w:rsidP="00A52FF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7867" w:rsidRPr="00E84660" w:rsidRDefault="00957867" w:rsidP="00A52FF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1B69FD" w:rsidRDefault="00957867" w:rsidP="00AB6BC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2021-2022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957867" w:rsidRDefault="00957867" w:rsidP="00957867">
            <w:pPr>
              <w:jc w:val="center"/>
              <w:rPr>
                <w:sz w:val="16"/>
                <w:szCs w:val="16"/>
              </w:rPr>
            </w:pPr>
            <w:r w:rsidRPr="001B69FD">
              <w:rPr>
                <w:sz w:val="16"/>
                <w:szCs w:val="16"/>
              </w:rPr>
              <w:t>238329,4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957867">
            <w:pPr>
              <w:jc w:val="center"/>
              <w:rPr>
                <w:sz w:val="16"/>
                <w:szCs w:val="15"/>
              </w:rPr>
            </w:pPr>
            <w:r w:rsidRPr="001B69FD">
              <w:rPr>
                <w:sz w:val="16"/>
                <w:szCs w:val="16"/>
              </w:rPr>
              <w:t>238329,4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957867" w:rsidRPr="006C5D82" w:rsidRDefault="00957867" w:rsidP="00E24E72">
            <w:pPr>
              <w:pStyle w:val="FORMATTEXT0"/>
              <w:ind w:left="113" w:right="113"/>
              <w:rPr>
                <w:rFonts w:ascii="Times New Roman" w:hAnsi="Times New Roman" w:cs="Times New Roman"/>
                <w:sz w:val="15"/>
                <w:szCs w:val="15"/>
              </w:rPr>
            </w:pPr>
            <w:r w:rsidRPr="006C5D82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  <w:r w:rsidRPr="004C7993">
              <w:rPr>
                <w:sz w:val="16"/>
                <w:szCs w:val="16"/>
              </w:rPr>
              <w:t>907,7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  <w:r w:rsidRPr="004C7993">
              <w:rPr>
                <w:sz w:val="16"/>
                <w:szCs w:val="16"/>
              </w:rPr>
              <w:t>421,7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Default="00957867" w:rsidP="00E24E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Default="00957867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957867" w:rsidRPr="006C5D82" w:rsidRDefault="00957867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Default="00957867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957867" w:rsidRPr="006C5D82" w:rsidRDefault="00957867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Default="00957867" w:rsidP="00B70C9C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957867" w:rsidRPr="006C5D82" w:rsidRDefault="00957867" w:rsidP="00B70C9C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0B170C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4C7993">
              <w:rPr>
                <w:rFonts w:ascii="Times New Roman" w:hAnsi="Times New Roman" w:cs="Times New Roman"/>
                <w:sz w:val="16"/>
                <w:szCs w:val="16"/>
              </w:rPr>
              <w:t>238329,4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E84660" w:rsidRDefault="00957867" w:rsidP="00E24E72">
            <w:pPr>
              <w:jc w:val="center"/>
              <w:rPr>
                <w:sz w:val="15"/>
                <w:szCs w:val="15"/>
              </w:rPr>
            </w:pPr>
            <w:r w:rsidRPr="00E84660">
              <w:rPr>
                <w:sz w:val="15"/>
                <w:szCs w:val="15"/>
              </w:rPr>
              <w:t>Целевой показатель 4;</w:t>
            </w:r>
          </w:p>
          <w:p w:rsidR="00957867" w:rsidRPr="00E84660" w:rsidRDefault="00957867" w:rsidP="00E24E7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Индикаторы 7, 8</w:t>
            </w:r>
            <w:r w:rsidRPr="00E84660">
              <w:rPr>
                <w:sz w:val="15"/>
                <w:szCs w:val="15"/>
              </w:rPr>
              <w:t xml:space="preserve">, </w:t>
            </w:r>
            <w:r>
              <w:rPr>
                <w:sz w:val="15"/>
                <w:szCs w:val="15"/>
              </w:rPr>
              <w:t>9</w:t>
            </w:r>
          </w:p>
        </w:tc>
      </w:tr>
      <w:tr w:rsidR="00957867" w:rsidRPr="00757CD0" w:rsidTr="002D353C">
        <w:trPr>
          <w:gridBefore w:val="1"/>
          <w:wBefore w:w="390" w:type="dxa"/>
          <w:trHeight w:val="589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757CD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757CD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757CD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757CD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E84660" w:rsidRDefault="00957867" w:rsidP="00A52FF2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1B69FD" w:rsidRDefault="00957867" w:rsidP="00AB6BC7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BE79EC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9A3849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57867" w:rsidRPr="006C5D82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E24E72">
            <w:pPr>
              <w:rPr>
                <w:sz w:val="16"/>
                <w:szCs w:val="16"/>
              </w:rPr>
            </w:pPr>
          </w:p>
        </w:tc>
        <w:tc>
          <w:tcPr>
            <w:tcW w:w="38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B70C9C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6C5D82" w:rsidRDefault="00957867" w:rsidP="000B170C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7867" w:rsidRPr="00757CD0" w:rsidRDefault="00957867" w:rsidP="00E24E72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57867" w:rsidRPr="00757CD0" w:rsidRDefault="00957867" w:rsidP="00E24E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».</w:t>
            </w:r>
          </w:p>
        </w:tc>
      </w:tr>
    </w:tbl>
    <w:p w:rsidR="002641BB" w:rsidRPr="00841F07" w:rsidRDefault="002641BB" w:rsidP="007B47B3">
      <w:pPr>
        <w:ind w:firstLine="567"/>
        <w:jc w:val="both"/>
      </w:pPr>
    </w:p>
    <w:p w:rsidR="007B47B3" w:rsidRPr="00841F07" w:rsidRDefault="00C84AB8" w:rsidP="007B47B3">
      <w:pPr>
        <w:ind w:firstLine="567"/>
        <w:jc w:val="both"/>
      </w:pPr>
      <w:r w:rsidRPr="00841F07">
        <w:t>1</w:t>
      </w:r>
      <w:r w:rsidR="008D351B" w:rsidRPr="00841F07">
        <w:t>.7</w:t>
      </w:r>
      <w:r w:rsidR="007B47B3" w:rsidRPr="00841F07">
        <w:t xml:space="preserve">. Пункт </w:t>
      </w:r>
      <w:r w:rsidR="00B05531" w:rsidRPr="00841F07">
        <w:t>1</w:t>
      </w:r>
      <w:r w:rsidR="007B47B3" w:rsidRPr="00841F07">
        <w:t xml:space="preserve">5 таблицы подраздела 11.3 раздела 11 приложения к постановлению изложить </w:t>
      </w:r>
      <w:r w:rsidR="008670B5" w:rsidRPr="00841F07">
        <w:t xml:space="preserve">                </w:t>
      </w:r>
      <w:r w:rsidR="007B47B3" w:rsidRPr="00841F07">
        <w:t>в следующей редакции:</w:t>
      </w:r>
    </w:p>
    <w:p w:rsidR="008D651B" w:rsidRPr="00841F07" w:rsidRDefault="008D651B" w:rsidP="00841F07">
      <w:pPr>
        <w:ind w:firstLine="567"/>
        <w:jc w:val="both"/>
      </w:pPr>
    </w:p>
    <w:tbl>
      <w:tblPr>
        <w:tblW w:w="11310" w:type="dxa"/>
        <w:tblInd w:w="-330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04"/>
        <w:gridCol w:w="251"/>
        <w:gridCol w:w="1429"/>
        <w:gridCol w:w="282"/>
        <w:gridCol w:w="413"/>
        <w:gridCol w:w="567"/>
        <w:gridCol w:w="557"/>
        <w:gridCol w:w="705"/>
        <w:gridCol w:w="705"/>
        <w:gridCol w:w="280"/>
        <w:gridCol w:w="628"/>
        <w:gridCol w:w="628"/>
        <w:gridCol w:w="270"/>
        <w:gridCol w:w="700"/>
        <w:gridCol w:w="700"/>
        <w:gridCol w:w="406"/>
        <w:gridCol w:w="993"/>
        <w:gridCol w:w="992"/>
        <w:gridCol w:w="400"/>
      </w:tblGrid>
      <w:tr w:rsidR="00D332C5" w:rsidRPr="00757CD0" w:rsidTr="002D353C">
        <w:trPr>
          <w:gridAfter w:val="1"/>
          <w:wAfter w:w="400" w:type="dxa"/>
          <w:trHeight w:val="683"/>
        </w:trPr>
        <w:tc>
          <w:tcPr>
            <w:tcW w:w="40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B69FD" w:rsidRPr="00757CD0" w:rsidRDefault="001B69FD" w:rsidP="00E84660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«</w:t>
            </w:r>
          </w:p>
        </w:tc>
        <w:tc>
          <w:tcPr>
            <w:tcW w:w="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E84660" w:rsidRDefault="001B69FD" w:rsidP="00E84660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5.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557A57" w:rsidRDefault="001B69FD" w:rsidP="00E8466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35454B">
              <w:rPr>
                <w:rFonts w:ascii="Times New Roman" w:hAnsi="Times New Roman" w:cs="Times New Roman"/>
                <w:sz w:val="18"/>
                <w:szCs w:val="18"/>
              </w:rPr>
              <w:t>Строительство пожарного депо на территории предприятия «Ручьи», участок 120 (Беляевка</w:t>
            </w:r>
            <w:r w:rsidRPr="00B055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E8466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E8466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а/м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E8466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1B69FD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B69FD">
              <w:rPr>
                <w:rFonts w:ascii="Times New Roman" w:hAnsi="Times New Roman" w:cs="Times New Roman"/>
                <w:sz w:val="16"/>
                <w:szCs w:val="15"/>
              </w:rPr>
              <w:t>2019-2022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20953,9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14958,0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B69FD" w:rsidRPr="006C5D82" w:rsidRDefault="001B69FD" w:rsidP="00E84660">
            <w:pPr>
              <w:pStyle w:val="FORMATTEXT0"/>
              <w:ind w:left="113" w:right="113"/>
              <w:rPr>
                <w:rFonts w:ascii="Times New Roman" w:hAnsi="Times New Roman" w:cs="Times New Roman"/>
                <w:sz w:val="15"/>
                <w:szCs w:val="15"/>
              </w:rPr>
            </w:pPr>
            <w:r w:rsidRPr="006C5D82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D332C5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6</w:t>
            </w:r>
            <w:r w:rsidR="001B69FD" w:rsidRPr="006C5D82">
              <w:rPr>
                <w:rFonts w:ascii="Times New Roman" w:hAnsi="Times New Roman"/>
                <w:sz w:val="16"/>
                <w:szCs w:val="16"/>
              </w:rPr>
              <w:t>105,1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D332C5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8</w:t>
            </w:r>
            <w:r w:rsidR="001B69FD" w:rsidRPr="006C5D82">
              <w:rPr>
                <w:rFonts w:ascii="Times New Roman" w:hAnsi="Times New Roman"/>
                <w:sz w:val="16"/>
                <w:szCs w:val="16"/>
              </w:rPr>
              <w:t>852,9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14958,0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E84660" w:rsidRDefault="001B69FD" w:rsidP="00E84660">
            <w:pPr>
              <w:jc w:val="center"/>
              <w:rPr>
                <w:sz w:val="15"/>
                <w:szCs w:val="15"/>
              </w:rPr>
            </w:pPr>
            <w:r w:rsidRPr="00E84660">
              <w:rPr>
                <w:sz w:val="15"/>
                <w:szCs w:val="15"/>
              </w:rPr>
              <w:t>Целевой показатель 4;</w:t>
            </w:r>
          </w:p>
          <w:p w:rsidR="001B69FD" w:rsidRPr="00E84660" w:rsidRDefault="001B69FD" w:rsidP="00E8466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Индикаторы 7, 8</w:t>
            </w:r>
            <w:r w:rsidRPr="00E84660">
              <w:rPr>
                <w:sz w:val="15"/>
                <w:szCs w:val="15"/>
              </w:rPr>
              <w:t xml:space="preserve">, </w:t>
            </w:r>
            <w:r>
              <w:rPr>
                <w:sz w:val="15"/>
                <w:szCs w:val="15"/>
              </w:rPr>
              <w:t>9</w:t>
            </w:r>
          </w:p>
        </w:tc>
      </w:tr>
      <w:tr w:rsidR="00D332C5" w:rsidRPr="00757CD0" w:rsidTr="002D353C">
        <w:trPr>
          <w:gridAfter w:val="1"/>
          <w:wAfter w:w="400" w:type="dxa"/>
          <w:trHeight w:val="1036"/>
        </w:trPr>
        <w:tc>
          <w:tcPr>
            <w:tcW w:w="4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1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E8466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1B69FD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B69FD">
              <w:rPr>
                <w:rFonts w:ascii="Times New Roman" w:hAnsi="Times New Roman" w:cs="Times New Roman"/>
                <w:sz w:val="16"/>
                <w:szCs w:val="15"/>
              </w:rPr>
              <w:t>2024-2027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203885,1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203885,1</w:t>
            </w:r>
          </w:p>
        </w:tc>
        <w:tc>
          <w:tcPr>
            <w:tcW w:w="28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6C5D82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36156,7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21061,1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24E72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6C5D82">
              <w:rPr>
                <w:rFonts w:ascii="Times New Roman" w:hAnsi="Times New Roman"/>
                <w:sz w:val="16"/>
                <w:szCs w:val="16"/>
              </w:rPr>
              <w:t>57217,8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</w:tr>
      <w:tr w:rsidR="00D332C5" w:rsidRPr="00757CD0" w:rsidTr="002D353C">
        <w:trPr>
          <w:gridBefore w:val="1"/>
          <w:wBefore w:w="404" w:type="dxa"/>
          <w:trHeight w:val="1177"/>
        </w:trPr>
        <w:tc>
          <w:tcPr>
            <w:tcW w:w="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E8466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1B69FD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B69FD">
              <w:rPr>
                <w:rFonts w:ascii="Times New Roman" w:hAnsi="Times New Roman" w:cs="Times New Roman"/>
                <w:sz w:val="16"/>
                <w:szCs w:val="15"/>
              </w:rPr>
              <w:t>2019-2027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226817,6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1B69FD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6C5D82">
              <w:rPr>
                <w:rFonts w:ascii="Times New Roman" w:hAnsi="Times New Roman" w:cs="Times New Roman"/>
                <w:sz w:val="16"/>
                <w:szCs w:val="15"/>
              </w:rPr>
              <w:t>218843,1</w:t>
            </w:r>
          </w:p>
        </w:tc>
        <w:tc>
          <w:tcPr>
            <w:tcW w:w="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B69FD" w:rsidRPr="006C5D82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D332C5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6</w:t>
            </w:r>
            <w:r w:rsidR="001B69FD" w:rsidRPr="006C5D82">
              <w:rPr>
                <w:sz w:val="16"/>
                <w:szCs w:val="16"/>
              </w:rPr>
              <w:t>105,1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D332C5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8</w:t>
            </w:r>
            <w:r w:rsidR="001B69FD" w:rsidRPr="006C5D82">
              <w:rPr>
                <w:sz w:val="16"/>
                <w:szCs w:val="16"/>
              </w:rPr>
              <w:t>852,9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36156,7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21061,1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1B69FD" w:rsidP="00EA52BA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6C5D82" w:rsidRDefault="00D332C5" w:rsidP="001B69FD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>72175,8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9FD" w:rsidRPr="00757CD0" w:rsidRDefault="001B69FD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B69FD" w:rsidRPr="00757CD0" w:rsidRDefault="001B69FD" w:rsidP="00E8466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».</w:t>
            </w:r>
          </w:p>
        </w:tc>
      </w:tr>
    </w:tbl>
    <w:p w:rsidR="00D95807" w:rsidRPr="00841F07" w:rsidRDefault="00D95807" w:rsidP="00841F07">
      <w:pPr>
        <w:ind w:firstLine="567"/>
        <w:jc w:val="both"/>
      </w:pPr>
    </w:p>
    <w:p w:rsidR="00AF2B25" w:rsidRDefault="00C84AB8" w:rsidP="00EC56C4">
      <w:pPr>
        <w:ind w:firstLine="567"/>
        <w:jc w:val="both"/>
      </w:pPr>
      <w:r>
        <w:t>1</w:t>
      </w:r>
      <w:r w:rsidR="008D351B" w:rsidRPr="00757CD0">
        <w:t>.8</w:t>
      </w:r>
      <w:r w:rsidR="00AF2B25" w:rsidRPr="00757CD0">
        <w:t xml:space="preserve">. Позиции «ИТОГО прочие расходы развития» и «ВСЕГО проектная часть </w:t>
      </w:r>
      <w:r w:rsidR="008670B5">
        <w:t xml:space="preserve">                    </w:t>
      </w:r>
      <w:r w:rsidR="00AF2B25" w:rsidRPr="00757CD0">
        <w:t xml:space="preserve">подпрограммы </w:t>
      </w:r>
      <w:r w:rsidR="007B47B3" w:rsidRPr="00757CD0">
        <w:t>4</w:t>
      </w:r>
      <w:r w:rsidR="00AF2B25" w:rsidRPr="00757CD0">
        <w:t>» таблицы подраздела 11.</w:t>
      </w:r>
      <w:r w:rsidR="00E677C5" w:rsidRPr="00757CD0">
        <w:t>3</w:t>
      </w:r>
      <w:r w:rsidR="00AF2B25" w:rsidRPr="00757CD0">
        <w:t xml:space="preserve"> раздела 11 приложения к постановлению изложить </w:t>
      </w:r>
      <w:r w:rsidR="008670B5">
        <w:t xml:space="preserve">                </w:t>
      </w:r>
      <w:r w:rsidR="00AF2B25" w:rsidRPr="00757CD0">
        <w:t>в следующей редакции:</w:t>
      </w:r>
    </w:p>
    <w:p w:rsidR="00651A6F" w:rsidRPr="00841F07" w:rsidRDefault="00651A6F" w:rsidP="00EC56C4">
      <w:pPr>
        <w:ind w:firstLine="567"/>
        <w:jc w:val="both"/>
      </w:pPr>
    </w:p>
    <w:tbl>
      <w:tblPr>
        <w:tblW w:w="10729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5"/>
        <w:gridCol w:w="2364"/>
        <w:gridCol w:w="950"/>
        <w:gridCol w:w="950"/>
        <w:gridCol w:w="950"/>
        <w:gridCol w:w="950"/>
        <w:gridCol w:w="950"/>
        <w:gridCol w:w="950"/>
        <w:gridCol w:w="1068"/>
        <w:gridCol w:w="909"/>
        <w:gridCol w:w="293"/>
      </w:tblGrid>
      <w:tr w:rsidR="001952D2" w:rsidRPr="00757CD0" w:rsidTr="00651A6F">
        <w:trPr>
          <w:trHeight w:val="723"/>
          <w:jc w:val="center"/>
        </w:trPr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1952D2" w:rsidRPr="00757CD0" w:rsidRDefault="001952D2" w:rsidP="0036439A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952D2" w:rsidRPr="00757CD0" w:rsidRDefault="001952D2" w:rsidP="00717E52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129 756,9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514 771,7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108 051,9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248 351,3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250 225,7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582 479,3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037166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1 833 636,8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2" w:rsidRPr="001B69FD" w:rsidRDefault="001952D2" w:rsidP="001B69FD">
            <w:pPr>
              <w:jc w:val="center"/>
              <w:rPr>
                <w:sz w:val="16"/>
                <w:szCs w:val="16"/>
              </w:rPr>
            </w:pPr>
            <w:r w:rsidRPr="001B69FD">
              <w:rPr>
                <w:sz w:val="16"/>
                <w:szCs w:val="16"/>
              </w:rPr>
              <w:t>X</w:t>
            </w:r>
          </w:p>
        </w:tc>
        <w:tc>
          <w:tcPr>
            <w:tcW w:w="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952D2" w:rsidRPr="00757CD0" w:rsidRDefault="001952D2" w:rsidP="00717E52">
            <w:pPr>
              <w:rPr>
                <w:sz w:val="16"/>
              </w:rPr>
            </w:pPr>
          </w:p>
          <w:p w:rsidR="001952D2" w:rsidRPr="00757CD0" w:rsidRDefault="001952D2" w:rsidP="00717E52">
            <w:pPr>
              <w:rPr>
                <w:sz w:val="16"/>
              </w:rPr>
            </w:pPr>
          </w:p>
          <w:p w:rsidR="001952D2" w:rsidRPr="00757CD0" w:rsidRDefault="001952D2" w:rsidP="00717E52">
            <w:pPr>
              <w:rPr>
                <w:sz w:val="16"/>
              </w:rPr>
            </w:pPr>
          </w:p>
        </w:tc>
      </w:tr>
      <w:tr w:rsidR="001952D2" w:rsidRPr="00757CD0" w:rsidTr="00651A6F">
        <w:trPr>
          <w:trHeight w:val="790"/>
          <w:jc w:val="center"/>
        </w:trPr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1952D2" w:rsidRPr="00757CD0" w:rsidRDefault="001952D2" w:rsidP="00717E52">
            <w:pPr>
              <w:jc w:val="right"/>
              <w:rPr>
                <w:sz w:val="18"/>
                <w:szCs w:val="15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952D2" w:rsidRPr="00757CD0" w:rsidRDefault="001952D2" w:rsidP="00717E52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>ВСЕГО проектная часть Подпрограммы 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129 756,9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514 771,7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108 051,9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248 351,3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250 225,7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582 479,3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952D2" w:rsidRPr="006C5D82" w:rsidRDefault="001952D2" w:rsidP="00E74928">
            <w:pPr>
              <w:rPr>
                <w:sz w:val="16"/>
                <w:szCs w:val="16"/>
              </w:rPr>
            </w:pPr>
            <w:r w:rsidRPr="006C5D82">
              <w:rPr>
                <w:sz w:val="16"/>
                <w:szCs w:val="16"/>
              </w:rPr>
              <w:t xml:space="preserve">1 833 636,8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2" w:rsidRPr="001B69FD" w:rsidRDefault="001952D2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9F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952D2" w:rsidRPr="00757CD0" w:rsidRDefault="001952D2" w:rsidP="00717E52">
            <w:pPr>
              <w:rPr>
                <w:sz w:val="15"/>
                <w:szCs w:val="15"/>
              </w:rPr>
            </w:pPr>
          </w:p>
          <w:p w:rsidR="001952D2" w:rsidRPr="00757CD0" w:rsidRDefault="001952D2" w:rsidP="00717E5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AF2B25" w:rsidRPr="00757CD0" w:rsidRDefault="00AF2B25" w:rsidP="000860EC">
      <w:pPr>
        <w:pStyle w:val="FORMATTEXT0"/>
        <w:jc w:val="center"/>
        <w:rPr>
          <w:rFonts w:ascii="Times New Roman" w:hAnsi="Times New Roman" w:cs="Times New Roman"/>
          <w:sz w:val="16"/>
          <w:szCs w:val="15"/>
        </w:rPr>
      </w:pPr>
    </w:p>
    <w:p w:rsidR="00644BF3" w:rsidRPr="00757CD0" w:rsidRDefault="00644BF3" w:rsidP="00644BF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12"/>
          <w:szCs w:val="12"/>
        </w:rPr>
      </w:pPr>
    </w:p>
    <w:p w:rsidR="00644BF3" w:rsidRPr="00757CD0" w:rsidRDefault="00644BF3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066AC3" w:rsidRDefault="00066AC3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51A6F" w:rsidRDefault="00651A6F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51A6F" w:rsidRDefault="00651A6F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51A6F" w:rsidRDefault="00651A6F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35454B" w:rsidRDefault="0035454B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5A0389" w:rsidRPr="00757CD0" w:rsidRDefault="008B29EC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2</w:t>
      </w:r>
      <w:r w:rsidR="005A0389" w:rsidRPr="00757CD0">
        <w:t>.</w:t>
      </w:r>
      <w:r w:rsidR="001D133D" w:rsidRPr="00757CD0">
        <w:t xml:space="preserve"> </w:t>
      </w:r>
      <w:proofErr w:type="gramStart"/>
      <w:r w:rsidR="005A0389" w:rsidRPr="00757CD0">
        <w:t>Контроль за</w:t>
      </w:r>
      <w:proofErr w:type="gramEnd"/>
      <w:r w:rsidR="005A0389" w:rsidRPr="00757CD0"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r w:rsidR="004C7993">
        <w:rPr>
          <w:b/>
        </w:rPr>
        <w:t xml:space="preserve">              </w:t>
      </w:r>
      <w:proofErr w:type="spellStart"/>
      <w:r w:rsidRPr="00757CD0">
        <w:rPr>
          <w:b/>
        </w:rPr>
        <w:t>А.Д.Беглов</w:t>
      </w:r>
      <w:proofErr w:type="spellEnd"/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FF3EAA">
      <w:headerReference w:type="even" r:id="rId10"/>
      <w:headerReference w:type="default" r:id="rId11"/>
      <w:headerReference w:type="first" r:id="rId12"/>
      <w:pgSz w:w="11906" w:h="16838"/>
      <w:pgMar w:top="113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C9" w:rsidRDefault="003928C9">
      <w:r>
        <w:separator/>
      </w:r>
    </w:p>
  </w:endnote>
  <w:endnote w:type="continuationSeparator" w:id="0">
    <w:p w:rsidR="003928C9" w:rsidRDefault="0039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C9" w:rsidRDefault="003928C9">
      <w:r>
        <w:separator/>
      </w:r>
    </w:p>
  </w:footnote>
  <w:footnote w:type="continuationSeparator" w:id="0">
    <w:p w:rsidR="003928C9" w:rsidRDefault="00392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AA" w:rsidRDefault="00FF3EA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3EAA" w:rsidRDefault="00FF3E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AA" w:rsidRDefault="00FF3EAA" w:rsidP="0097643A">
    <w:pPr>
      <w:pStyle w:val="a3"/>
    </w:pPr>
  </w:p>
  <w:p w:rsidR="006D04EC" w:rsidRDefault="006D04E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AA" w:rsidRDefault="00FF3EAA">
    <w:pPr>
      <w:pStyle w:val="a3"/>
      <w:jc w:val="center"/>
    </w:pPr>
  </w:p>
  <w:p w:rsidR="00FF3EAA" w:rsidRDefault="00FF3E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0A76"/>
    <w:rsid w:val="000112C2"/>
    <w:rsid w:val="000139DD"/>
    <w:rsid w:val="000146EA"/>
    <w:rsid w:val="00017718"/>
    <w:rsid w:val="0002299D"/>
    <w:rsid w:val="0002378F"/>
    <w:rsid w:val="00023D83"/>
    <w:rsid w:val="0002416C"/>
    <w:rsid w:val="0003348C"/>
    <w:rsid w:val="0004495A"/>
    <w:rsid w:val="00045A94"/>
    <w:rsid w:val="0005040A"/>
    <w:rsid w:val="00051D98"/>
    <w:rsid w:val="000606AB"/>
    <w:rsid w:val="000665C2"/>
    <w:rsid w:val="00066AC3"/>
    <w:rsid w:val="00072A2E"/>
    <w:rsid w:val="00072A65"/>
    <w:rsid w:val="00083132"/>
    <w:rsid w:val="000860DD"/>
    <w:rsid w:val="000860EC"/>
    <w:rsid w:val="00087CD0"/>
    <w:rsid w:val="00094225"/>
    <w:rsid w:val="0009641E"/>
    <w:rsid w:val="000A4975"/>
    <w:rsid w:val="000A5367"/>
    <w:rsid w:val="000A6293"/>
    <w:rsid w:val="000A7E86"/>
    <w:rsid w:val="000B20EC"/>
    <w:rsid w:val="000B2177"/>
    <w:rsid w:val="000B4562"/>
    <w:rsid w:val="000B6EB4"/>
    <w:rsid w:val="000C0AAF"/>
    <w:rsid w:val="000C23D8"/>
    <w:rsid w:val="000C7519"/>
    <w:rsid w:val="000D12B3"/>
    <w:rsid w:val="000D1D90"/>
    <w:rsid w:val="000D2325"/>
    <w:rsid w:val="000D777D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B9E"/>
    <w:rsid w:val="00130A7C"/>
    <w:rsid w:val="00132435"/>
    <w:rsid w:val="001410A3"/>
    <w:rsid w:val="001457D8"/>
    <w:rsid w:val="00147B7B"/>
    <w:rsid w:val="001503B7"/>
    <w:rsid w:val="00150EF0"/>
    <w:rsid w:val="00151258"/>
    <w:rsid w:val="00156342"/>
    <w:rsid w:val="00157F69"/>
    <w:rsid w:val="00161D40"/>
    <w:rsid w:val="00162649"/>
    <w:rsid w:val="0016339D"/>
    <w:rsid w:val="00163F56"/>
    <w:rsid w:val="00164B1B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34A1"/>
    <w:rsid w:val="001944A2"/>
    <w:rsid w:val="001952D2"/>
    <w:rsid w:val="001953EF"/>
    <w:rsid w:val="0019630B"/>
    <w:rsid w:val="001B03D9"/>
    <w:rsid w:val="001B4B5D"/>
    <w:rsid w:val="001B655C"/>
    <w:rsid w:val="001B686F"/>
    <w:rsid w:val="001B69FD"/>
    <w:rsid w:val="001C2235"/>
    <w:rsid w:val="001C4528"/>
    <w:rsid w:val="001C5291"/>
    <w:rsid w:val="001C559D"/>
    <w:rsid w:val="001D133D"/>
    <w:rsid w:val="001D354C"/>
    <w:rsid w:val="001D3CC2"/>
    <w:rsid w:val="001E0D35"/>
    <w:rsid w:val="001E13EF"/>
    <w:rsid w:val="001F1FB2"/>
    <w:rsid w:val="001F46AA"/>
    <w:rsid w:val="001F472A"/>
    <w:rsid w:val="001F79BD"/>
    <w:rsid w:val="00207824"/>
    <w:rsid w:val="0021684F"/>
    <w:rsid w:val="002172ED"/>
    <w:rsid w:val="00221827"/>
    <w:rsid w:val="00221A9B"/>
    <w:rsid w:val="00226CB1"/>
    <w:rsid w:val="00226DC8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73A33"/>
    <w:rsid w:val="00280A73"/>
    <w:rsid w:val="00287960"/>
    <w:rsid w:val="00290508"/>
    <w:rsid w:val="002911D9"/>
    <w:rsid w:val="00292DC6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D353C"/>
    <w:rsid w:val="002E16C0"/>
    <w:rsid w:val="002E2956"/>
    <w:rsid w:val="002E5102"/>
    <w:rsid w:val="002E6F4D"/>
    <w:rsid w:val="00307EEF"/>
    <w:rsid w:val="0031019B"/>
    <w:rsid w:val="00313A95"/>
    <w:rsid w:val="003149BA"/>
    <w:rsid w:val="003161EE"/>
    <w:rsid w:val="00317547"/>
    <w:rsid w:val="00320558"/>
    <w:rsid w:val="00325750"/>
    <w:rsid w:val="00325ABD"/>
    <w:rsid w:val="00327ED3"/>
    <w:rsid w:val="00333B42"/>
    <w:rsid w:val="00336B00"/>
    <w:rsid w:val="00336DAF"/>
    <w:rsid w:val="00343E6D"/>
    <w:rsid w:val="0034694B"/>
    <w:rsid w:val="00346A42"/>
    <w:rsid w:val="00347443"/>
    <w:rsid w:val="0035454B"/>
    <w:rsid w:val="00355876"/>
    <w:rsid w:val="003601E6"/>
    <w:rsid w:val="003620F6"/>
    <w:rsid w:val="0036439A"/>
    <w:rsid w:val="0036509C"/>
    <w:rsid w:val="0036650C"/>
    <w:rsid w:val="00382E81"/>
    <w:rsid w:val="00386FA3"/>
    <w:rsid w:val="003928C9"/>
    <w:rsid w:val="003A2FE5"/>
    <w:rsid w:val="003A4EAA"/>
    <w:rsid w:val="003A5033"/>
    <w:rsid w:val="003A6CB0"/>
    <w:rsid w:val="003B15C5"/>
    <w:rsid w:val="003B2134"/>
    <w:rsid w:val="003C2363"/>
    <w:rsid w:val="003C44E7"/>
    <w:rsid w:val="003E0619"/>
    <w:rsid w:val="003E22B4"/>
    <w:rsid w:val="003E68BF"/>
    <w:rsid w:val="003F0168"/>
    <w:rsid w:val="003F22E8"/>
    <w:rsid w:val="003F25D3"/>
    <w:rsid w:val="003F2EA1"/>
    <w:rsid w:val="00400E52"/>
    <w:rsid w:val="00400FA1"/>
    <w:rsid w:val="004055BC"/>
    <w:rsid w:val="0040778F"/>
    <w:rsid w:val="00413181"/>
    <w:rsid w:val="00416346"/>
    <w:rsid w:val="00416E90"/>
    <w:rsid w:val="00417EBC"/>
    <w:rsid w:val="00417FA2"/>
    <w:rsid w:val="00422225"/>
    <w:rsid w:val="00427620"/>
    <w:rsid w:val="00440EB0"/>
    <w:rsid w:val="00445303"/>
    <w:rsid w:val="004460B4"/>
    <w:rsid w:val="00451E6A"/>
    <w:rsid w:val="0046072E"/>
    <w:rsid w:val="0046126D"/>
    <w:rsid w:val="00462C1A"/>
    <w:rsid w:val="004731B6"/>
    <w:rsid w:val="00476CCA"/>
    <w:rsid w:val="00481970"/>
    <w:rsid w:val="0048219D"/>
    <w:rsid w:val="00490D14"/>
    <w:rsid w:val="00491081"/>
    <w:rsid w:val="0049194B"/>
    <w:rsid w:val="00493631"/>
    <w:rsid w:val="004936CB"/>
    <w:rsid w:val="00495270"/>
    <w:rsid w:val="004A0868"/>
    <w:rsid w:val="004A1CBA"/>
    <w:rsid w:val="004A5B09"/>
    <w:rsid w:val="004A7E16"/>
    <w:rsid w:val="004B546F"/>
    <w:rsid w:val="004B6CF7"/>
    <w:rsid w:val="004C58C8"/>
    <w:rsid w:val="004C7809"/>
    <w:rsid w:val="004C7993"/>
    <w:rsid w:val="004D00B1"/>
    <w:rsid w:val="004D5466"/>
    <w:rsid w:val="004D5B82"/>
    <w:rsid w:val="004D7740"/>
    <w:rsid w:val="004E1FA9"/>
    <w:rsid w:val="004E504E"/>
    <w:rsid w:val="004E6E34"/>
    <w:rsid w:val="004F13EE"/>
    <w:rsid w:val="004F1B63"/>
    <w:rsid w:val="004F75F8"/>
    <w:rsid w:val="00501143"/>
    <w:rsid w:val="00501950"/>
    <w:rsid w:val="005025A0"/>
    <w:rsid w:val="00505420"/>
    <w:rsid w:val="00511206"/>
    <w:rsid w:val="00514152"/>
    <w:rsid w:val="005142BE"/>
    <w:rsid w:val="00526BC3"/>
    <w:rsid w:val="00536C13"/>
    <w:rsid w:val="00542D35"/>
    <w:rsid w:val="00547030"/>
    <w:rsid w:val="00557A57"/>
    <w:rsid w:val="005615B6"/>
    <w:rsid w:val="0056419E"/>
    <w:rsid w:val="005712D2"/>
    <w:rsid w:val="00571D3C"/>
    <w:rsid w:val="005730D7"/>
    <w:rsid w:val="0057356C"/>
    <w:rsid w:val="0058557E"/>
    <w:rsid w:val="00585CC8"/>
    <w:rsid w:val="0059084C"/>
    <w:rsid w:val="005912B4"/>
    <w:rsid w:val="00591FE8"/>
    <w:rsid w:val="00593263"/>
    <w:rsid w:val="005A0389"/>
    <w:rsid w:val="005A4ACB"/>
    <w:rsid w:val="005A583F"/>
    <w:rsid w:val="005B6D5A"/>
    <w:rsid w:val="005B738F"/>
    <w:rsid w:val="005B7ECB"/>
    <w:rsid w:val="005C0744"/>
    <w:rsid w:val="005C1A83"/>
    <w:rsid w:val="005C2862"/>
    <w:rsid w:val="005C439A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4642"/>
    <w:rsid w:val="005F5E01"/>
    <w:rsid w:val="00601454"/>
    <w:rsid w:val="00604415"/>
    <w:rsid w:val="0060569E"/>
    <w:rsid w:val="00606CC2"/>
    <w:rsid w:val="00610492"/>
    <w:rsid w:val="0061159E"/>
    <w:rsid w:val="00611FDF"/>
    <w:rsid w:val="00612271"/>
    <w:rsid w:val="00617DDF"/>
    <w:rsid w:val="0062170F"/>
    <w:rsid w:val="00622639"/>
    <w:rsid w:val="006238D5"/>
    <w:rsid w:val="00625526"/>
    <w:rsid w:val="00627AF1"/>
    <w:rsid w:val="00630FC9"/>
    <w:rsid w:val="00632D6F"/>
    <w:rsid w:val="006377C9"/>
    <w:rsid w:val="00637D27"/>
    <w:rsid w:val="00642893"/>
    <w:rsid w:val="00644BF3"/>
    <w:rsid w:val="00651193"/>
    <w:rsid w:val="00651A6F"/>
    <w:rsid w:val="00661075"/>
    <w:rsid w:val="0066275D"/>
    <w:rsid w:val="0066353B"/>
    <w:rsid w:val="00663F2E"/>
    <w:rsid w:val="0067165D"/>
    <w:rsid w:val="006730E5"/>
    <w:rsid w:val="00685CDE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5D82"/>
    <w:rsid w:val="006C6498"/>
    <w:rsid w:val="006D04EC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6F2D7C"/>
    <w:rsid w:val="00702A41"/>
    <w:rsid w:val="0070480C"/>
    <w:rsid w:val="00706298"/>
    <w:rsid w:val="00712642"/>
    <w:rsid w:val="00712D3E"/>
    <w:rsid w:val="0071390B"/>
    <w:rsid w:val="00717E52"/>
    <w:rsid w:val="0072179A"/>
    <w:rsid w:val="0072254D"/>
    <w:rsid w:val="007237F5"/>
    <w:rsid w:val="00723C45"/>
    <w:rsid w:val="00724207"/>
    <w:rsid w:val="00741902"/>
    <w:rsid w:val="00744341"/>
    <w:rsid w:val="007473B6"/>
    <w:rsid w:val="007516AB"/>
    <w:rsid w:val="007562B2"/>
    <w:rsid w:val="00757CD0"/>
    <w:rsid w:val="0076439A"/>
    <w:rsid w:val="007700F0"/>
    <w:rsid w:val="0077211B"/>
    <w:rsid w:val="00772AA9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D6CBE"/>
    <w:rsid w:val="007E7A2F"/>
    <w:rsid w:val="007F49E2"/>
    <w:rsid w:val="007F6A48"/>
    <w:rsid w:val="007F746E"/>
    <w:rsid w:val="007F7B10"/>
    <w:rsid w:val="008036BE"/>
    <w:rsid w:val="00805ED0"/>
    <w:rsid w:val="00811739"/>
    <w:rsid w:val="00812C2C"/>
    <w:rsid w:val="008161C3"/>
    <w:rsid w:val="008179ED"/>
    <w:rsid w:val="00823E96"/>
    <w:rsid w:val="00823FB0"/>
    <w:rsid w:val="00824286"/>
    <w:rsid w:val="00825D38"/>
    <w:rsid w:val="008419E3"/>
    <w:rsid w:val="00841F07"/>
    <w:rsid w:val="00843807"/>
    <w:rsid w:val="008464AC"/>
    <w:rsid w:val="00853B0C"/>
    <w:rsid w:val="008543B0"/>
    <w:rsid w:val="008604B7"/>
    <w:rsid w:val="008616EF"/>
    <w:rsid w:val="0086371D"/>
    <w:rsid w:val="008642C9"/>
    <w:rsid w:val="008670AE"/>
    <w:rsid w:val="008670B5"/>
    <w:rsid w:val="0087404C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66E9"/>
    <w:rsid w:val="00957867"/>
    <w:rsid w:val="00963283"/>
    <w:rsid w:val="00964D8B"/>
    <w:rsid w:val="00975E7E"/>
    <w:rsid w:val="0097643A"/>
    <w:rsid w:val="009836CD"/>
    <w:rsid w:val="0098771F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C1204"/>
    <w:rsid w:val="009C3156"/>
    <w:rsid w:val="009C4270"/>
    <w:rsid w:val="009D22D7"/>
    <w:rsid w:val="009D5AC6"/>
    <w:rsid w:val="009D7F0D"/>
    <w:rsid w:val="009E0662"/>
    <w:rsid w:val="009E5A33"/>
    <w:rsid w:val="009F6334"/>
    <w:rsid w:val="00A00C50"/>
    <w:rsid w:val="00A017C1"/>
    <w:rsid w:val="00A022B1"/>
    <w:rsid w:val="00A046D4"/>
    <w:rsid w:val="00A14799"/>
    <w:rsid w:val="00A23462"/>
    <w:rsid w:val="00A2753E"/>
    <w:rsid w:val="00A352F0"/>
    <w:rsid w:val="00A37C64"/>
    <w:rsid w:val="00A403B4"/>
    <w:rsid w:val="00A41CE8"/>
    <w:rsid w:val="00A41F6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A079A"/>
    <w:rsid w:val="00AA0CB2"/>
    <w:rsid w:val="00AA2386"/>
    <w:rsid w:val="00AA4BB2"/>
    <w:rsid w:val="00AB1EB2"/>
    <w:rsid w:val="00AB28A0"/>
    <w:rsid w:val="00AB2AC2"/>
    <w:rsid w:val="00AB423E"/>
    <w:rsid w:val="00AB5E42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553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3411F"/>
    <w:rsid w:val="00B35CBD"/>
    <w:rsid w:val="00B368BE"/>
    <w:rsid w:val="00B43613"/>
    <w:rsid w:val="00B50242"/>
    <w:rsid w:val="00B5201C"/>
    <w:rsid w:val="00B5783D"/>
    <w:rsid w:val="00B605E6"/>
    <w:rsid w:val="00B6688C"/>
    <w:rsid w:val="00B70AD4"/>
    <w:rsid w:val="00B712DF"/>
    <w:rsid w:val="00B746FF"/>
    <w:rsid w:val="00B82D1D"/>
    <w:rsid w:val="00B83A9B"/>
    <w:rsid w:val="00B849A7"/>
    <w:rsid w:val="00B858B8"/>
    <w:rsid w:val="00B87BC9"/>
    <w:rsid w:val="00B915F3"/>
    <w:rsid w:val="00B9228E"/>
    <w:rsid w:val="00B97F86"/>
    <w:rsid w:val="00BA58CF"/>
    <w:rsid w:val="00BA683E"/>
    <w:rsid w:val="00BB13E1"/>
    <w:rsid w:val="00BB20BC"/>
    <w:rsid w:val="00BB618E"/>
    <w:rsid w:val="00BC0F50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05841"/>
    <w:rsid w:val="00C11009"/>
    <w:rsid w:val="00C13AE8"/>
    <w:rsid w:val="00C15B57"/>
    <w:rsid w:val="00C16CBE"/>
    <w:rsid w:val="00C20A26"/>
    <w:rsid w:val="00C2290B"/>
    <w:rsid w:val="00C23655"/>
    <w:rsid w:val="00C25CA8"/>
    <w:rsid w:val="00C2734E"/>
    <w:rsid w:val="00C27AAC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66C7F"/>
    <w:rsid w:val="00C70A39"/>
    <w:rsid w:val="00C716A5"/>
    <w:rsid w:val="00C71E08"/>
    <w:rsid w:val="00C72318"/>
    <w:rsid w:val="00C75D05"/>
    <w:rsid w:val="00C76597"/>
    <w:rsid w:val="00C77F6B"/>
    <w:rsid w:val="00C83146"/>
    <w:rsid w:val="00C84AB8"/>
    <w:rsid w:val="00C87158"/>
    <w:rsid w:val="00CA5DB2"/>
    <w:rsid w:val="00CB4FF6"/>
    <w:rsid w:val="00CB7C5B"/>
    <w:rsid w:val="00CC0261"/>
    <w:rsid w:val="00CC4290"/>
    <w:rsid w:val="00CC5A7B"/>
    <w:rsid w:val="00CE05F5"/>
    <w:rsid w:val="00CE33A3"/>
    <w:rsid w:val="00CE3EEB"/>
    <w:rsid w:val="00CE4756"/>
    <w:rsid w:val="00CF36DE"/>
    <w:rsid w:val="00D00B3F"/>
    <w:rsid w:val="00D02ED6"/>
    <w:rsid w:val="00D05CEB"/>
    <w:rsid w:val="00D0626F"/>
    <w:rsid w:val="00D14507"/>
    <w:rsid w:val="00D1451C"/>
    <w:rsid w:val="00D1608A"/>
    <w:rsid w:val="00D249CA"/>
    <w:rsid w:val="00D24DDF"/>
    <w:rsid w:val="00D26EAB"/>
    <w:rsid w:val="00D30998"/>
    <w:rsid w:val="00D31546"/>
    <w:rsid w:val="00D332C5"/>
    <w:rsid w:val="00D33AAB"/>
    <w:rsid w:val="00D41CAF"/>
    <w:rsid w:val="00D4359E"/>
    <w:rsid w:val="00D44B94"/>
    <w:rsid w:val="00D44C7C"/>
    <w:rsid w:val="00D476A2"/>
    <w:rsid w:val="00D501C6"/>
    <w:rsid w:val="00D521FB"/>
    <w:rsid w:val="00D52694"/>
    <w:rsid w:val="00D557C1"/>
    <w:rsid w:val="00D575AE"/>
    <w:rsid w:val="00D61089"/>
    <w:rsid w:val="00D6439C"/>
    <w:rsid w:val="00D64906"/>
    <w:rsid w:val="00D7097F"/>
    <w:rsid w:val="00D73C04"/>
    <w:rsid w:val="00D7559A"/>
    <w:rsid w:val="00D81DA0"/>
    <w:rsid w:val="00D853D8"/>
    <w:rsid w:val="00D95807"/>
    <w:rsid w:val="00D95871"/>
    <w:rsid w:val="00D95FC3"/>
    <w:rsid w:val="00D972A0"/>
    <w:rsid w:val="00DA20D7"/>
    <w:rsid w:val="00DA29CC"/>
    <w:rsid w:val="00DA3E11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F0FA2"/>
    <w:rsid w:val="00E00AE3"/>
    <w:rsid w:val="00E05677"/>
    <w:rsid w:val="00E07672"/>
    <w:rsid w:val="00E107FE"/>
    <w:rsid w:val="00E126D5"/>
    <w:rsid w:val="00E1497A"/>
    <w:rsid w:val="00E1732D"/>
    <w:rsid w:val="00E17427"/>
    <w:rsid w:val="00E208AE"/>
    <w:rsid w:val="00E21C1C"/>
    <w:rsid w:val="00E22ED7"/>
    <w:rsid w:val="00E23091"/>
    <w:rsid w:val="00E24688"/>
    <w:rsid w:val="00E26F20"/>
    <w:rsid w:val="00E30F26"/>
    <w:rsid w:val="00E3281B"/>
    <w:rsid w:val="00E41EEE"/>
    <w:rsid w:val="00E44D31"/>
    <w:rsid w:val="00E46568"/>
    <w:rsid w:val="00E50199"/>
    <w:rsid w:val="00E554CE"/>
    <w:rsid w:val="00E57807"/>
    <w:rsid w:val="00E600C6"/>
    <w:rsid w:val="00E6501E"/>
    <w:rsid w:val="00E65DE3"/>
    <w:rsid w:val="00E65F9C"/>
    <w:rsid w:val="00E6640D"/>
    <w:rsid w:val="00E67459"/>
    <w:rsid w:val="00E677C5"/>
    <w:rsid w:val="00E7335F"/>
    <w:rsid w:val="00E73CB7"/>
    <w:rsid w:val="00E74B5D"/>
    <w:rsid w:val="00E753FF"/>
    <w:rsid w:val="00E760A4"/>
    <w:rsid w:val="00E76623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0D4A"/>
    <w:rsid w:val="00EB68F0"/>
    <w:rsid w:val="00EC0BF2"/>
    <w:rsid w:val="00EC1ADE"/>
    <w:rsid w:val="00EC42D0"/>
    <w:rsid w:val="00EC4C1B"/>
    <w:rsid w:val="00EC56C4"/>
    <w:rsid w:val="00EC5A2E"/>
    <w:rsid w:val="00ED2970"/>
    <w:rsid w:val="00ED3B17"/>
    <w:rsid w:val="00ED7263"/>
    <w:rsid w:val="00ED7A34"/>
    <w:rsid w:val="00EE0B93"/>
    <w:rsid w:val="00EE4384"/>
    <w:rsid w:val="00EF081D"/>
    <w:rsid w:val="00EF24A4"/>
    <w:rsid w:val="00EF2551"/>
    <w:rsid w:val="00EF26CE"/>
    <w:rsid w:val="00F01787"/>
    <w:rsid w:val="00F03045"/>
    <w:rsid w:val="00F0419A"/>
    <w:rsid w:val="00F05FC4"/>
    <w:rsid w:val="00F07CB5"/>
    <w:rsid w:val="00F109F5"/>
    <w:rsid w:val="00F14F83"/>
    <w:rsid w:val="00F15260"/>
    <w:rsid w:val="00F2063A"/>
    <w:rsid w:val="00F23320"/>
    <w:rsid w:val="00F334CE"/>
    <w:rsid w:val="00F362F2"/>
    <w:rsid w:val="00F36C49"/>
    <w:rsid w:val="00F371D0"/>
    <w:rsid w:val="00F37997"/>
    <w:rsid w:val="00F50FBE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41E8"/>
    <w:rsid w:val="00FA1943"/>
    <w:rsid w:val="00FA46B6"/>
    <w:rsid w:val="00FA6E10"/>
    <w:rsid w:val="00FB73EE"/>
    <w:rsid w:val="00FC0761"/>
    <w:rsid w:val="00FC0BE9"/>
    <w:rsid w:val="00FC40B2"/>
    <w:rsid w:val="00FC696E"/>
    <w:rsid w:val="00FD1A0D"/>
    <w:rsid w:val="00FD7C24"/>
    <w:rsid w:val="00FE3724"/>
    <w:rsid w:val="00FE7798"/>
    <w:rsid w:val="00FF236D"/>
    <w:rsid w:val="00FF2B05"/>
    <w:rsid w:val="00FF3EAA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6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8670AE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6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8670AE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3B25-E624-47C8-8C39-1F1CC9B7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194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Анна Смирнова</cp:lastModifiedBy>
  <cp:revision>63</cp:revision>
  <cp:lastPrinted>2021-12-08T14:39:00Z</cp:lastPrinted>
  <dcterms:created xsi:type="dcterms:W3CDTF">2021-12-03T07:39:00Z</dcterms:created>
  <dcterms:modified xsi:type="dcterms:W3CDTF">2021-12-09T07:43:00Z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