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Pr="00E82CB2" w:rsidRDefault="00A97C02" w:rsidP="00626566">
      <w:pPr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914775" cy="2543175"/>
                <wp:effectExtent l="0" t="0" r="0" b="9525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203719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03719"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796DAE" w:rsidRPr="00203719">
                              <w:rPr>
                                <w:b/>
                                <w:sz w:val="28"/>
                                <w:szCs w:val="28"/>
                              </w:rPr>
                              <w:t>б утверждении Порядка представления гражданами, претендующими</w:t>
                            </w:r>
                            <w:r w:rsidR="002037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6DAE" w:rsidRPr="00203719">
                              <w:rPr>
                                <w:b/>
                                <w:sz w:val="28"/>
                                <w:szCs w:val="28"/>
                              </w:rPr>
                              <w:t>на замещение должностей государственной гражданской службы Санкт-Петербурга в администрации Выборгского района Санкт-Петербурга,</w:t>
                            </w:r>
                            <w:r w:rsidR="00677FF5" w:rsidRPr="002037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10A9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="00796DAE" w:rsidRPr="00203719">
                              <w:rPr>
                                <w:b/>
                                <w:sz w:val="28"/>
                                <w:szCs w:val="28"/>
                              </w:rPr>
                              <w:t>и государственными гражданскими служащими</w:t>
                            </w:r>
                            <w:r w:rsidR="00677FF5" w:rsidRPr="002037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6DAE" w:rsidRPr="00203719">
                              <w:rPr>
                                <w:b/>
                                <w:sz w:val="28"/>
                                <w:szCs w:val="28"/>
                              </w:rPr>
                              <w:t>Санкт-Петербурга, замещающими должности государственной гражданской службы</w:t>
                            </w:r>
                            <w:r w:rsidR="002037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6DAE" w:rsidRPr="00203719">
                              <w:rPr>
                                <w:b/>
                                <w:sz w:val="28"/>
                                <w:szCs w:val="28"/>
                              </w:rPr>
                              <w:t>Санкт-Петербурга</w:t>
                            </w:r>
                            <w:r w:rsidR="002037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6DAE" w:rsidRPr="00203719">
                              <w:rPr>
                                <w:b/>
                                <w:sz w:val="28"/>
                                <w:szCs w:val="28"/>
                              </w:rPr>
                              <w:t>в администрации Выборгского района Санкт-Петербурга</w:t>
                            </w:r>
                            <w:r w:rsidR="005B7E31" w:rsidRPr="00203719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796DAE" w:rsidRPr="002037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сведений о доходах, расходах, об имуществе </w:t>
                            </w:r>
                            <w:r w:rsidR="00510A9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="00796DAE" w:rsidRPr="00203719">
                              <w:rPr>
                                <w:b/>
                                <w:sz w:val="28"/>
                                <w:szCs w:val="28"/>
                              </w:rPr>
                              <w:t>и обязательствах имущественного характера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width:308.25pt;height:20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" filled="f" stroked="f">
                <v:textbox>
                  <w:txbxContent>
                    <w:p w:rsidR="00DD587C" w:rsidRPr="00203719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203719"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 w:rsidR="00796DAE" w:rsidRPr="00203719">
                        <w:rPr>
                          <w:b/>
                          <w:sz w:val="28"/>
                          <w:szCs w:val="28"/>
                        </w:rPr>
                        <w:t>б утверждении Порядка представления гражданами, претендующими</w:t>
                      </w:r>
                      <w:r w:rsidR="0020371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96DAE" w:rsidRPr="00203719">
                        <w:rPr>
                          <w:b/>
                          <w:sz w:val="28"/>
                          <w:szCs w:val="28"/>
                        </w:rPr>
                        <w:t>на замещение должностей государственной гражданской службы Санкт-Петербурга в администрации Выборгского района Санкт-Петербурга,</w:t>
                      </w:r>
                      <w:r w:rsidR="00677FF5" w:rsidRPr="0020371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10A96">
                        <w:rPr>
                          <w:b/>
                          <w:sz w:val="28"/>
                          <w:szCs w:val="28"/>
                        </w:rPr>
                        <w:t xml:space="preserve">                       </w:t>
                      </w:r>
                      <w:r w:rsidR="00796DAE" w:rsidRPr="00203719">
                        <w:rPr>
                          <w:b/>
                          <w:sz w:val="28"/>
                          <w:szCs w:val="28"/>
                        </w:rPr>
                        <w:t>и государственными гражданскими служащими</w:t>
                      </w:r>
                      <w:r w:rsidR="00677FF5" w:rsidRPr="0020371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96DAE" w:rsidRPr="00203719">
                        <w:rPr>
                          <w:b/>
                          <w:sz w:val="28"/>
                          <w:szCs w:val="28"/>
                        </w:rPr>
                        <w:t>Санкт-Петербурга, замещающими должности государственной гражданской службы</w:t>
                      </w:r>
                      <w:r w:rsidR="0020371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96DAE" w:rsidRPr="00203719">
                        <w:rPr>
                          <w:b/>
                          <w:sz w:val="28"/>
                          <w:szCs w:val="28"/>
                        </w:rPr>
                        <w:t>Санкт-Петербурга</w:t>
                      </w:r>
                      <w:r w:rsidR="0020371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96DAE" w:rsidRPr="00203719">
                        <w:rPr>
                          <w:b/>
                          <w:sz w:val="28"/>
                          <w:szCs w:val="28"/>
                        </w:rPr>
                        <w:t>в администрации Выборгского района Санкт-Петербурга</w:t>
                      </w:r>
                      <w:r w:rsidR="005B7E31" w:rsidRPr="00203719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796DAE" w:rsidRPr="00203719">
                        <w:rPr>
                          <w:b/>
                          <w:sz w:val="28"/>
                          <w:szCs w:val="28"/>
                        </w:rPr>
                        <w:t xml:space="preserve"> сведений о доходах, расходах, об имуществе </w:t>
                      </w:r>
                      <w:r w:rsidR="00510A96">
                        <w:rPr>
                          <w:b/>
                          <w:sz w:val="28"/>
                          <w:szCs w:val="28"/>
                        </w:rPr>
                        <w:t xml:space="preserve">                  </w:t>
                      </w:r>
                      <w:r w:rsidR="00796DAE" w:rsidRPr="00203719">
                        <w:rPr>
                          <w:b/>
                          <w:sz w:val="28"/>
                          <w:szCs w:val="28"/>
                        </w:rPr>
                        <w:t>и обязательствах имущественного характера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6DAE" w:rsidRDefault="00796DAE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96DAE" w:rsidRDefault="00796DAE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10A96" w:rsidRDefault="00510A96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77FF5" w:rsidRPr="00510A96" w:rsidRDefault="00677FF5" w:rsidP="00677F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10A96">
        <w:rPr>
          <w:sz w:val="28"/>
          <w:szCs w:val="28"/>
        </w:rPr>
        <w:t xml:space="preserve">В соответствии со статьей 3 Закона Санкт-Петербурга от 11.05.2016 </w:t>
      </w:r>
      <w:r w:rsidR="00510A96">
        <w:rPr>
          <w:sz w:val="28"/>
          <w:szCs w:val="28"/>
        </w:rPr>
        <w:t xml:space="preserve">                 </w:t>
      </w:r>
      <w:r w:rsidRPr="00510A96">
        <w:rPr>
          <w:sz w:val="28"/>
          <w:szCs w:val="28"/>
        </w:rPr>
        <w:t xml:space="preserve">№ 248-44 «О предоставлении гражданами, претендующими на замещение должностей государственной гражданской службы Санкт-Петербурга, </w:t>
      </w:r>
      <w:r w:rsidR="00510A96">
        <w:rPr>
          <w:sz w:val="28"/>
          <w:szCs w:val="28"/>
        </w:rPr>
        <w:t xml:space="preserve">                       </w:t>
      </w:r>
      <w:r w:rsidRPr="00510A96">
        <w:rPr>
          <w:sz w:val="28"/>
          <w:szCs w:val="28"/>
        </w:rPr>
        <w:t xml:space="preserve">и государственными гражданскими служащими Санкт-Петербурга сведений </w:t>
      </w:r>
      <w:r w:rsidR="00510A96">
        <w:rPr>
          <w:sz w:val="28"/>
          <w:szCs w:val="28"/>
        </w:rPr>
        <w:t xml:space="preserve">              </w:t>
      </w:r>
      <w:r w:rsidRPr="00510A96">
        <w:rPr>
          <w:sz w:val="28"/>
          <w:szCs w:val="28"/>
        </w:rPr>
        <w:t>о доходах, расходах,</w:t>
      </w:r>
      <w:r w:rsidR="00510A96">
        <w:rPr>
          <w:sz w:val="28"/>
          <w:szCs w:val="28"/>
        </w:rPr>
        <w:t xml:space="preserve"> </w:t>
      </w:r>
      <w:r w:rsidRPr="00510A96">
        <w:rPr>
          <w:sz w:val="28"/>
          <w:szCs w:val="28"/>
        </w:rPr>
        <w:t>об имуществе и обязательствах имущественного характера»</w:t>
      </w:r>
    </w:p>
    <w:p w:rsidR="001123BC" w:rsidRPr="00510A96" w:rsidRDefault="001123BC" w:rsidP="001123BC">
      <w:pPr>
        <w:autoSpaceDE w:val="0"/>
        <w:autoSpaceDN w:val="0"/>
        <w:adjustRightInd w:val="0"/>
        <w:ind w:firstLine="737"/>
        <w:jc w:val="both"/>
        <w:rPr>
          <w:sz w:val="28"/>
          <w:szCs w:val="28"/>
          <w:lang w:eastAsia="en-US"/>
        </w:rPr>
      </w:pPr>
    </w:p>
    <w:p w:rsidR="001123BC" w:rsidRPr="00510A96" w:rsidRDefault="001123BC" w:rsidP="001123BC">
      <w:pPr>
        <w:ind w:right="57" w:firstLine="709"/>
        <w:jc w:val="both"/>
        <w:rPr>
          <w:b/>
          <w:sz w:val="28"/>
          <w:szCs w:val="28"/>
        </w:rPr>
      </w:pPr>
      <w:r w:rsidRPr="00510A96">
        <w:rPr>
          <w:b/>
          <w:sz w:val="28"/>
          <w:szCs w:val="28"/>
        </w:rPr>
        <w:t>П Р И К А З Ы В А Ю:</w:t>
      </w:r>
    </w:p>
    <w:p w:rsidR="001123BC" w:rsidRPr="00510A96" w:rsidRDefault="001123BC" w:rsidP="001123BC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</w:p>
    <w:p w:rsidR="00677FF5" w:rsidRPr="00510A96" w:rsidRDefault="001123BC" w:rsidP="005B7E31">
      <w:pPr>
        <w:pStyle w:val="aa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10A96">
        <w:rPr>
          <w:sz w:val="28"/>
          <w:szCs w:val="28"/>
        </w:rPr>
        <w:t xml:space="preserve">Утвердить порядок предоставления гражданами, претендующими </w:t>
      </w:r>
      <w:r w:rsidR="005B7E31" w:rsidRPr="00510A96">
        <w:rPr>
          <w:sz w:val="28"/>
          <w:szCs w:val="28"/>
        </w:rPr>
        <w:t xml:space="preserve">                  </w:t>
      </w:r>
      <w:r w:rsidRPr="00510A96">
        <w:rPr>
          <w:sz w:val="28"/>
          <w:szCs w:val="28"/>
        </w:rPr>
        <w:t xml:space="preserve">на замещение должностей государственной гражданской службы </w:t>
      </w:r>
      <w:r w:rsidR="00510A96">
        <w:rPr>
          <w:sz w:val="28"/>
          <w:szCs w:val="28"/>
        </w:rPr>
        <w:t xml:space="preserve">                        </w:t>
      </w:r>
      <w:r w:rsidRPr="00510A96">
        <w:rPr>
          <w:sz w:val="28"/>
          <w:szCs w:val="28"/>
        </w:rPr>
        <w:t xml:space="preserve">Санкт-Петербурга в администрации Выборгского района Санкт-Петербурга, </w:t>
      </w:r>
      <w:r w:rsidR="00510A96">
        <w:rPr>
          <w:sz w:val="28"/>
          <w:szCs w:val="28"/>
        </w:rPr>
        <w:t xml:space="preserve">            </w:t>
      </w:r>
      <w:r w:rsidRPr="00510A96">
        <w:rPr>
          <w:sz w:val="28"/>
          <w:szCs w:val="28"/>
        </w:rPr>
        <w:t xml:space="preserve">и государственными гражданскими служащими Санкт-Петербурга, замещающими должности государственной гражданской службы </w:t>
      </w:r>
      <w:r w:rsidR="00510A96">
        <w:rPr>
          <w:sz w:val="28"/>
          <w:szCs w:val="28"/>
        </w:rPr>
        <w:t xml:space="preserve">                        </w:t>
      </w:r>
      <w:r w:rsidRPr="00510A96">
        <w:rPr>
          <w:sz w:val="28"/>
          <w:szCs w:val="28"/>
        </w:rPr>
        <w:t xml:space="preserve">Санкт-Петербурга </w:t>
      </w:r>
      <w:r w:rsidR="005B7E31" w:rsidRPr="00510A96">
        <w:rPr>
          <w:sz w:val="28"/>
          <w:szCs w:val="28"/>
        </w:rPr>
        <w:t xml:space="preserve">в администрации Выборгского района Санкт-Петербурга, </w:t>
      </w:r>
      <w:r w:rsidR="005B7E31" w:rsidRPr="00510A96">
        <w:rPr>
          <w:sz w:val="28"/>
          <w:szCs w:val="28"/>
        </w:rPr>
        <w:lastRenderedPageBreak/>
        <w:t>сведений о доходах, расходах,</w:t>
      </w:r>
      <w:r w:rsidR="00510A96">
        <w:rPr>
          <w:sz w:val="28"/>
          <w:szCs w:val="28"/>
        </w:rPr>
        <w:t xml:space="preserve"> </w:t>
      </w:r>
      <w:r w:rsidR="005B7E31" w:rsidRPr="00510A96">
        <w:rPr>
          <w:sz w:val="28"/>
          <w:szCs w:val="28"/>
        </w:rPr>
        <w:t>об имуществе и обязательствах имущественного характера (далее – Порядок) согласно приложению.</w:t>
      </w:r>
    </w:p>
    <w:p w:rsidR="00DD587C" w:rsidRPr="00510A96" w:rsidRDefault="00203719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10A96">
        <w:rPr>
          <w:sz w:val="28"/>
          <w:szCs w:val="28"/>
        </w:rPr>
        <w:t>2</w:t>
      </w:r>
      <w:r w:rsidR="00DD587C" w:rsidRPr="00510A96">
        <w:rPr>
          <w:sz w:val="28"/>
          <w:szCs w:val="28"/>
        </w:rPr>
        <w:t>. Контроль за выполнением приказа остается за главой администрации.</w:t>
      </w:r>
    </w:p>
    <w:p w:rsidR="00062C42" w:rsidRPr="00510A96" w:rsidRDefault="00062C42" w:rsidP="00626566">
      <w:pPr>
        <w:rPr>
          <w:sz w:val="28"/>
          <w:szCs w:val="28"/>
        </w:rPr>
      </w:pPr>
    </w:p>
    <w:p w:rsidR="00DD587C" w:rsidRPr="00510A96" w:rsidRDefault="00DD587C" w:rsidP="00626566">
      <w:pPr>
        <w:rPr>
          <w:sz w:val="28"/>
          <w:szCs w:val="28"/>
        </w:rPr>
      </w:pPr>
    </w:p>
    <w:p w:rsidR="00DD587C" w:rsidRPr="00510A96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626"/>
      </w:tblGrid>
      <w:tr w:rsidR="00626566" w:rsidRPr="00510A96" w:rsidTr="000D624F">
        <w:tc>
          <w:tcPr>
            <w:tcW w:w="5071" w:type="dxa"/>
          </w:tcPr>
          <w:p w:rsidR="00626566" w:rsidRPr="00510A96" w:rsidRDefault="00BD6E1B" w:rsidP="00BD6E1B">
            <w:pPr>
              <w:rPr>
                <w:b/>
                <w:sz w:val="28"/>
                <w:szCs w:val="28"/>
              </w:rPr>
            </w:pPr>
            <w:r w:rsidRPr="00510A96">
              <w:rPr>
                <w:b/>
                <w:sz w:val="28"/>
                <w:szCs w:val="28"/>
              </w:rPr>
              <w:t>Временно исполняющий обязанности г</w:t>
            </w:r>
            <w:r w:rsidR="00626566" w:rsidRPr="00510A96">
              <w:rPr>
                <w:b/>
                <w:sz w:val="28"/>
                <w:szCs w:val="28"/>
              </w:rPr>
              <w:t>лав</w:t>
            </w:r>
            <w:r w:rsidRPr="00510A96">
              <w:rPr>
                <w:b/>
                <w:sz w:val="28"/>
                <w:szCs w:val="28"/>
              </w:rPr>
              <w:t>ы</w:t>
            </w:r>
            <w:r w:rsidR="00626566" w:rsidRPr="00510A96">
              <w:rPr>
                <w:b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5071" w:type="dxa"/>
          </w:tcPr>
          <w:p w:rsidR="00BD6E1B" w:rsidRPr="00510A96" w:rsidRDefault="00BD6E1B" w:rsidP="00BD6E1B">
            <w:pPr>
              <w:jc w:val="right"/>
              <w:rPr>
                <w:b/>
                <w:sz w:val="28"/>
                <w:szCs w:val="28"/>
              </w:rPr>
            </w:pPr>
          </w:p>
          <w:p w:rsidR="00626566" w:rsidRPr="00510A96" w:rsidRDefault="0031659F" w:rsidP="00BD6E1B">
            <w:pPr>
              <w:jc w:val="right"/>
              <w:rPr>
                <w:b/>
                <w:sz w:val="28"/>
                <w:szCs w:val="28"/>
              </w:rPr>
            </w:pPr>
            <w:r w:rsidRPr="00510A96">
              <w:rPr>
                <w:b/>
                <w:sz w:val="28"/>
                <w:szCs w:val="28"/>
              </w:rPr>
              <w:t>В.</w:t>
            </w:r>
            <w:r w:rsidR="00BD6E1B" w:rsidRPr="00510A96">
              <w:rPr>
                <w:b/>
                <w:sz w:val="28"/>
                <w:szCs w:val="28"/>
              </w:rPr>
              <w:t>М</w:t>
            </w:r>
            <w:r w:rsidRPr="00510A96">
              <w:rPr>
                <w:b/>
                <w:sz w:val="28"/>
                <w:szCs w:val="28"/>
              </w:rPr>
              <w:t xml:space="preserve">. </w:t>
            </w:r>
            <w:r w:rsidR="00BD6E1B" w:rsidRPr="00510A96">
              <w:rPr>
                <w:b/>
                <w:sz w:val="28"/>
                <w:szCs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402B72" w:rsidRDefault="00402B72" w:rsidP="00626566">
      <w:pPr>
        <w:rPr>
          <w:sz w:val="28"/>
        </w:rPr>
        <w:sectPr w:rsidR="00402B72" w:rsidSect="00A97C02">
          <w:type w:val="continuous"/>
          <w:pgSz w:w="11906" w:h="16838"/>
          <w:pgMar w:top="1134" w:right="850" w:bottom="1134" w:left="1701" w:header="357" w:footer="709" w:gutter="0"/>
          <w:cols w:space="708"/>
          <w:docGrid w:linePitch="360"/>
        </w:sectPr>
      </w:pPr>
    </w:p>
    <w:p w:rsidR="00402B72" w:rsidRPr="00BD4FEE" w:rsidRDefault="00402B72" w:rsidP="00402B72">
      <w:pPr>
        <w:jc w:val="right"/>
        <w:rPr>
          <w:sz w:val="28"/>
          <w:szCs w:val="28"/>
        </w:rPr>
      </w:pPr>
      <w:r w:rsidRPr="00BD4FEE">
        <w:rPr>
          <w:sz w:val="28"/>
          <w:szCs w:val="28"/>
        </w:rPr>
        <w:lastRenderedPageBreak/>
        <w:t xml:space="preserve">Приложение </w:t>
      </w:r>
    </w:p>
    <w:p w:rsidR="00402B72" w:rsidRPr="00BD4FEE" w:rsidRDefault="00402B72" w:rsidP="00402B72">
      <w:pPr>
        <w:jc w:val="right"/>
        <w:rPr>
          <w:sz w:val="28"/>
          <w:szCs w:val="28"/>
        </w:rPr>
      </w:pPr>
      <w:r w:rsidRPr="00BD4FEE">
        <w:rPr>
          <w:sz w:val="28"/>
          <w:szCs w:val="28"/>
        </w:rPr>
        <w:t xml:space="preserve">к приказу администрации </w:t>
      </w:r>
    </w:p>
    <w:p w:rsidR="00402B72" w:rsidRPr="00BD4FEE" w:rsidRDefault="00402B72" w:rsidP="00402B72">
      <w:pPr>
        <w:jc w:val="right"/>
        <w:rPr>
          <w:sz w:val="28"/>
          <w:szCs w:val="28"/>
        </w:rPr>
      </w:pPr>
      <w:r w:rsidRPr="00BD4FEE">
        <w:rPr>
          <w:sz w:val="28"/>
          <w:szCs w:val="28"/>
        </w:rPr>
        <w:t xml:space="preserve">Выборгского района Санкт-Петербурга </w:t>
      </w:r>
    </w:p>
    <w:p w:rsidR="00402B72" w:rsidRPr="00BD4FEE" w:rsidRDefault="00402B72" w:rsidP="00402B72">
      <w:pPr>
        <w:jc w:val="right"/>
        <w:rPr>
          <w:sz w:val="28"/>
          <w:szCs w:val="28"/>
        </w:rPr>
      </w:pPr>
      <w:r w:rsidRPr="00BD4FEE">
        <w:rPr>
          <w:sz w:val="28"/>
          <w:szCs w:val="28"/>
        </w:rPr>
        <w:t>от _____________ № ___________</w:t>
      </w:r>
    </w:p>
    <w:p w:rsidR="00402B72" w:rsidRPr="00BD4FEE" w:rsidRDefault="00402B72" w:rsidP="00402B72">
      <w:pPr>
        <w:rPr>
          <w:sz w:val="28"/>
          <w:szCs w:val="28"/>
        </w:rPr>
      </w:pPr>
    </w:p>
    <w:p w:rsidR="005B7796" w:rsidRPr="00BD4FEE" w:rsidRDefault="00402B72" w:rsidP="00402B72">
      <w:pPr>
        <w:tabs>
          <w:tab w:val="left" w:pos="2790"/>
        </w:tabs>
        <w:rPr>
          <w:sz w:val="28"/>
          <w:szCs w:val="28"/>
        </w:rPr>
      </w:pPr>
      <w:r w:rsidRPr="00BD4FEE">
        <w:rPr>
          <w:sz w:val="28"/>
          <w:szCs w:val="28"/>
        </w:rPr>
        <w:tab/>
      </w:r>
    </w:p>
    <w:p w:rsidR="00402B72" w:rsidRPr="00BD4FEE" w:rsidRDefault="00402B72" w:rsidP="00402B72">
      <w:pPr>
        <w:spacing w:line="240" w:lineRule="atLeast"/>
        <w:jc w:val="center"/>
        <w:rPr>
          <w:b/>
          <w:sz w:val="28"/>
          <w:szCs w:val="28"/>
        </w:rPr>
      </w:pPr>
    </w:p>
    <w:p w:rsidR="00402B72" w:rsidRPr="00BD4FEE" w:rsidRDefault="00402B72" w:rsidP="00402B72">
      <w:pPr>
        <w:spacing w:line="240" w:lineRule="atLeast"/>
        <w:jc w:val="center"/>
        <w:rPr>
          <w:b/>
          <w:sz w:val="28"/>
          <w:szCs w:val="28"/>
        </w:rPr>
      </w:pPr>
      <w:r w:rsidRPr="00BD4FEE">
        <w:rPr>
          <w:b/>
          <w:sz w:val="28"/>
          <w:szCs w:val="28"/>
        </w:rPr>
        <w:t>ПОРЯДОК</w:t>
      </w:r>
    </w:p>
    <w:p w:rsidR="00402B72" w:rsidRPr="00BD4FEE" w:rsidRDefault="00402B72" w:rsidP="00402B72">
      <w:pPr>
        <w:tabs>
          <w:tab w:val="left" w:pos="2790"/>
        </w:tabs>
        <w:jc w:val="center"/>
        <w:rPr>
          <w:b/>
          <w:color w:val="000000"/>
          <w:sz w:val="28"/>
          <w:szCs w:val="28"/>
        </w:rPr>
      </w:pPr>
      <w:r w:rsidRPr="00BD4FEE">
        <w:rPr>
          <w:b/>
          <w:color w:val="000000"/>
          <w:sz w:val="28"/>
          <w:szCs w:val="28"/>
        </w:rPr>
        <w:t>представления гражданами, претендующими на замещение должностей государственной гражданской службы Санкт-Петербурга</w:t>
      </w:r>
      <w:r w:rsidR="00BD4FEE">
        <w:rPr>
          <w:b/>
          <w:color w:val="000000"/>
          <w:sz w:val="28"/>
          <w:szCs w:val="28"/>
        </w:rPr>
        <w:t xml:space="preserve"> </w:t>
      </w:r>
      <w:r w:rsidRPr="00BD4FEE">
        <w:rPr>
          <w:b/>
          <w:color w:val="000000"/>
          <w:sz w:val="28"/>
          <w:szCs w:val="28"/>
        </w:rPr>
        <w:t xml:space="preserve"> </w:t>
      </w:r>
      <w:r w:rsidR="00BD4FEE">
        <w:rPr>
          <w:b/>
          <w:color w:val="000000"/>
          <w:sz w:val="28"/>
          <w:szCs w:val="28"/>
        </w:rPr>
        <w:t xml:space="preserve">                                 </w:t>
      </w:r>
      <w:r w:rsidRPr="00BD4FEE">
        <w:rPr>
          <w:b/>
          <w:color w:val="000000"/>
          <w:sz w:val="28"/>
          <w:szCs w:val="28"/>
        </w:rPr>
        <w:t xml:space="preserve">в администрации Выборгского района Санкт-Петербурга, </w:t>
      </w:r>
      <w:r w:rsidR="00BD4FEE">
        <w:rPr>
          <w:b/>
          <w:color w:val="000000"/>
          <w:sz w:val="28"/>
          <w:szCs w:val="28"/>
        </w:rPr>
        <w:t xml:space="preserve">                                  </w:t>
      </w:r>
      <w:r w:rsidRPr="00BD4FEE">
        <w:rPr>
          <w:b/>
          <w:color w:val="000000"/>
          <w:sz w:val="28"/>
          <w:szCs w:val="28"/>
        </w:rPr>
        <w:t xml:space="preserve">и государственными гражданскими служащими Санкт-Петербурга, замещающими должности государственной гражданской службы </w:t>
      </w:r>
      <w:r w:rsidR="00BD4FEE">
        <w:rPr>
          <w:b/>
          <w:color w:val="000000"/>
          <w:sz w:val="28"/>
          <w:szCs w:val="28"/>
        </w:rPr>
        <w:t xml:space="preserve">   </w:t>
      </w:r>
      <w:r w:rsidRPr="00BD4FEE">
        <w:rPr>
          <w:b/>
          <w:color w:val="000000"/>
          <w:sz w:val="28"/>
          <w:szCs w:val="28"/>
        </w:rPr>
        <w:t xml:space="preserve">Санкт-Петербурга в администрации Выборгского района </w:t>
      </w:r>
      <w:r w:rsidR="00BD4FEE">
        <w:rPr>
          <w:b/>
          <w:color w:val="000000"/>
          <w:sz w:val="28"/>
          <w:szCs w:val="28"/>
        </w:rPr>
        <w:t xml:space="preserve">                        </w:t>
      </w:r>
      <w:r w:rsidRPr="00BD4FEE">
        <w:rPr>
          <w:b/>
          <w:color w:val="000000"/>
          <w:sz w:val="28"/>
          <w:szCs w:val="28"/>
        </w:rPr>
        <w:t>Санкт-Петербурга, сведений о доходах, расходах,</w:t>
      </w:r>
      <w:r w:rsidR="00BD4FEE">
        <w:rPr>
          <w:b/>
          <w:color w:val="000000"/>
          <w:sz w:val="28"/>
          <w:szCs w:val="28"/>
        </w:rPr>
        <w:t xml:space="preserve"> </w:t>
      </w:r>
      <w:r w:rsidRPr="00BD4FEE">
        <w:rPr>
          <w:b/>
          <w:color w:val="000000"/>
          <w:sz w:val="28"/>
          <w:szCs w:val="28"/>
        </w:rPr>
        <w:t>об имуществе</w:t>
      </w:r>
      <w:r w:rsidR="00D42FA6" w:rsidRPr="00BD4FEE">
        <w:rPr>
          <w:b/>
          <w:color w:val="000000"/>
          <w:sz w:val="28"/>
          <w:szCs w:val="28"/>
        </w:rPr>
        <w:t xml:space="preserve"> </w:t>
      </w:r>
      <w:r w:rsidR="00BD4FEE">
        <w:rPr>
          <w:b/>
          <w:color w:val="000000"/>
          <w:sz w:val="28"/>
          <w:szCs w:val="28"/>
        </w:rPr>
        <w:t xml:space="preserve">                           </w:t>
      </w:r>
      <w:r w:rsidRPr="00BD4FEE">
        <w:rPr>
          <w:b/>
          <w:color w:val="000000"/>
          <w:sz w:val="28"/>
          <w:szCs w:val="28"/>
        </w:rPr>
        <w:t>и обязательствах имущественного характера</w:t>
      </w:r>
    </w:p>
    <w:p w:rsidR="00402B72" w:rsidRPr="00BD4FEE" w:rsidRDefault="00402B72" w:rsidP="00402B72">
      <w:pPr>
        <w:tabs>
          <w:tab w:val="left" w:pos="2790"/>
        </w:tabs>
        <w:jc w:val="center"/>
        <w:rPr>
          <w:sz w:val="28"/>
          <w:szCs w:val="28"/>
        </w:rPr>
      </w:pPr>
    </w:p>
    <w:p w:rsidR="00402B72" w:rsidRPr="00BD4FEE" w:rsidRDefault="00402B72" w:rsidP="00402B72">
      <w:pPr>
        <w:tabs>
          <w:tab w:val="left" w:pos="2790"/>
        </w:tabs>
        <w:jc w:val="center"/>
        <w:rPr>
          <w:sz w:val="28"/>
          <w:szCs w:val="28"/>
        </w:rPr>
      </w:pPr>
    </w:p>
    <w:p w:rsidR="00402B72" w:rsidRPr="00BD4FEE" w:rsidRDefault="000512B4" w:rsidP="000512B4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BD4FEE">
        <w:rPr>
          <w:sz w:val="28"/>
          <w:szCs w:val="28"/>
        </w:rPr>
        <w:t>Настоящий порядок определяет порядок предоставления гражданами, претендующими на замещение должностей государственной гражданской службы Санкт-Петербурга в администрации Выборгского района Санкт-Петербурга</w:t>
      </w:r>
      <w:r w:rsidR="00D42FA6" w:rsidRPr="00BD4FEE">
        <w:rPr>
          <w:sz w:val="28"/>
          <w:szCs w:val="28"/>
        </w:rPr>
        <w:t xml:space="preserve"> </w:t>
      </w:r>
      <w:r w:rsidRPr="00BD4FEE">
        <w:rPr>
          <w:sz w:val="28"/>
          <w:szCs w:val="28"/>
        </w:rPr>
        <w:t>(далее – администрация), и государственными гражданскими служащими</w:t>
      </w:r>
      <w:r w:rsidR="00D42FA6" w:rsidRPr="00BD4FEE">
        <w:rPr>
          <w:sz w:val="28"/>
          <w:szCs w:val="28"/>
        </w:rPr>
        <w:t xml:space="preserve"> </w:t>
      </w:r>
      <w:r w:rsidRPr="00BD4FEE">
        <w:rPr>
          <w:sz w:val="28"/>
          <w:szCs w:val="28"/>
        </w:rPr>
        <w:t>Санкт-Петербурга, замещающими должности государственной гражданской службы Санкт-Петербурга в администрации</w:t>
      </w:r>
      <w:r w:rsidR="00C5620D" w:rsidRPr="00BD4FEE">
        <w:rPr>
          <w:sz w:val="28"/>
          <w:szCs w:val="28"/>
        </w:rPr>
        <w:t xml:space="preserve"> (далее – должности гражданской службы)</w:t>
      </w:r>
      <w:r w:rsidRPr="00BD4FEE">
        <w:rPr>
          <w:sz w:val="28"/>
          <w:szCs w:val="28"/>
        </w:rPr>
        <w:t>, сведений о полученных ими доходах, об имуществе, принадлежащем им на праве собственности, и об их обязательствах имущественного характера, сведений о доходах супруги (супруга)</w:t>
      </w:r>
      <w:r w:rsidR="00BD4FEE">
        <w:rPr>
          <w:sz w:val="28"/>
          <w:szCs w:val="28"/>
        </w:rPr>
        <w:t xml:space="preserve"> </w:t>
      </w:r>
      <w:r w:rsidRPr="00BD4FEE">
        <w:rPr>
          <w:sz w:val="28"/>
          <w:szCs w:val="28"/>
        </w:rPr>
        <w:t xml:space="preserve">и несовершеннолетних детей, об имуществе, принадлежащем им </w:t>
      </w:r>
      <w:r w:rsidR="00BD4FEE">
        <w:rPr>
          <w:sz w:val="28"/>
          <w:szCs w:val="28"/>
        </w:rPr>
        <w:t xml:space="preserve">                </w:t>
      </w:r>
      <w:r w:rsidRPr="00BD4FEE">
        <w:rPr>
          <w:sz w:val="28"/>
          <w:szCs w:val="28"/>
        </w:rPr>
        <w:t xml:space="preserve">на праве собственности, и об их обязательствах имущественного характера </w:t>
      </w:r>
      <w:r w:rsidR="00D42FA6" w:rsidRPr="00BD4FEE">
        <w:rPr>
          <w:sz w:val="28"/>
          <w:szCs w:val="28"/>
        </w:rPr>
        <w:t xml:space="preserve">                                </w:t>
      </w:r>
      <w:r w:rsidRPr="00BD4FEE">
        <w:rPr>
          <w:sz w:val="28"/>
          <w:szCs w:val="28"/>
        </w:rPr>
        <w:t>(далее – сведения о доходах, об имуществе и обязательствах имущественного характера), а</w:t>
      </w:r>
      <w:r w:rsidR="009471DF" w:rsidRPr="00BD4FEE">
        <w:rPr>
          <w:sz w:val="28"/>
          <w:szCs w:val="28"/>
        </w:rPr>
        <w:t xml:space="preserve"> также порядок представления государственными гражданскими служащими Санкт-Петербурга, замещающими должности гражданской службы</w:t>
      </w:r>
      <w:r w:rsidR="00BD4FEE">
        <w:rPr>
          <w:sz w:val="28"/>
          <w:szCs w:val="28"/>
        </w:rPr>
        <w:t xml:space="preserve"> </w:t>
      </w:r>
      <w:r w:rsidR="009471DF" w:rsidRPr="00BD4FEE">
        <w:rPr>
          <w:sz w:val="28"/>
          <w:szCs w:val="28"/>
        </w:rPr>
        <w:t>в администрации</w:t>
      </w:r>
      <w:r w:rsidR="00C5620D" w:rsidRPr="00BD4FEE">
        <w:rPr>
          <w:sz w:val="28"/>
          <w:szCs w:val="28"/>
        </w:rPr>
        <w:t>, сведений о своих расходах, а также</w:t>
      </w:r>
      <w:r w:rsidR="00D42FA6" w:rsidRPr="00BD4FEE">
        <w:rPr>
          <w:sz w:val="28"/>
          <w:szCs w:val="28"/>
        </w:rPr>
        <w:t xml:space="preserve"> </w:t>
      </w:r>
      <w:r w:rsidR="00C5620D" w:rsidRPr="00BD4FEE">
        <w:rPr>
          <w:sz w:val="28"/>
          <w:szCs w:val="28"/>
        </w:rPr>
        <w:t xml:space="preserve">о расходах своих супруги (супруга) </w:t>
      </w:r>
      <w:r w:rsidR="00BF053D" w:rsidRPr="00BD4FEE">
        <w:rPr>
          <w:sz w:val="28"/>
          <w:szCs w:val="28"/>
        </w:rPr>
        <w:t xml:space="preserve">и несовершеннолетних детей (далее – сведения </w:t>
      </w:r>
      <w:r w:rsidR="00BD4FEE">
        <w:rPr>
          <w:sz w:val="28"/>
          <w:szCs w:val="28"/>
        </w:rPr>
        <w:t xml:space="preserve">                       </w:t>
      </w:r>
      <w:r w:rsidR="00BF053D" w:rsidRPr="00BD4FEE">
        <w:rPr>
          <w:sz w:val="28"/>
          <w:szCs w:val="28"/>
        </w:rPr>
        <w:t>о расходах).</w:t>
      </w:r>
    </w:p>
    <w:p w:rsidR="00793D3B" w:rsidRPr="00BD4FEE" w:rsidRDefault="00793D3B" w:rsidP="000512B4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BD4FEE">
        <w:rPr>
          <w:sz w:val="28"/>
          <w:szCs w:val="28"/>
        </w:rPr>
        <w:t>Сведения о доходах, об имуществе и обязательствах имущественного характера представляются:</w:t>
      </w:r>
    </w:p>
    <w:p w:rsidR="00793D3B" w:rsidRPr="00BD4FEE" w:rsidRDefault="00793D3B" w:rsidP="00793D3B">
      <w:pPr>
        <w:pStyle w:val="aa"/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BD4FEE">
        <w:rPr>
          <w:sz w:val="28"/>
          <w:szCs w:val="28"/>
        </w:rPr>
        <w:t>гражданами, претендующими на замещение должностей гражданской службы в администрации (далее – граждане);</w:t>
      </w:r>
    </w:p>
    <w:p w:rsidR="006C220F" w:rsidRPr="00BD4FEE" w:rsidRDefault="008E54E2" w:rsidP="006C220F">
      <w:pPr>
        <w:pStyle w:val="aa"/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BD4FEE">
        <w:rPr>
          <w:sz w:val="28"/>
          <w:szCs w:val="28"/>
        </w:rPr>
        <w:t xml:space="preserve">государственными гражданскими служащими Санкт-Петербурга, замещающими должности государственной гражданской службы </w:t>
      </w:r>
      <w:r w:rsidR="00D42FA6" w:rsidRPr="00BD4FEE">
        <w:rPr>
          <w:sz w:val="28"/>
          <w:szCs w:val="28"/>
        </w:rPr>
        <w:t xml:space="preserve">                            </w:t>
      </w:r>
      <w:r w:rsidRPr="00BD4FEE">
        <w:rPr>
          <w:sz w:val="28"/>
          <w:szCs w:val="28"/>
        </w:rPr>
        <w:t>Санкт-Петербурга в администрации</w:t>
      </w:r>
      <w:r w:rsidR="00431628" w:rsidRPr="00BD4FEE">
        <w:rPr>
          <w:sz w:val="28"/>
          <w:szCs w:val="28"/>
        </w:rPr>
        <w:t xml:space="preserve"> (далее – гражданские служащие)</w:t>
      </w:r>
      <w:r w:rsidRPr="00BD4FEE">
        <w:rPr>
          <w:sz w:val="28"/>
          <w:szCs w:val="28"/>
        </w:rPr>
        <w:t xml:space="preserve">, </w:t>
      </w:r>
      <w:r w:rsidR="006C220F" w:rsidRPr="00BD4FEE">
        <w:rPr>
          <w:sz w:val="28"/>
          <w:szCs w:val="28"/>
        </w:rPr>
        <w:t xml:space="preserve">указанные в пункте 1 приложения к постановлению Правительства </w:t>
      </w:r>
      <w:r w:rsidR="00BD4FEE">
        <w:rPr>
          <w:sz w:val="28"/>
          <w:szCs w:val="28"/>
        </w:rPr>
        <w:t xml:space="preserve">                     </w:t>
      </w:r>
      <w:r w:rsidR="006C220F" w:rsidRPr="00BD4FEE">
        <w:rPr>
          <w:sz w:val="28"/>
          <w:szCs w:val="28"/>
        </w:rPr>
        <w:t>Санкт-Петербурга</w:t>
      </w:r>
      <w:r w:rsidR="00BD4FEE">
        <w:rPr>
          <w:sz w:val="28"/>
          <w:szCs w:val="28"/>
        </w:rPr>
        <w:t xml:space="preserve"> </w:t>
      </w:r>
      <w:r w:rsidR="006C220F" w:rsidRPr="00BD4FEE">
        <w:rPr>
          <w:sz w:val="28"/>
          <w:szCs w:val="28"/>
        </w:rPr>
        <w:t>от 21.07.2009 № 837 «Об у</w:t>
      </w:r>
      <w:r w:rsidR="006C220F" w:rsidRPr="00BD4FEE">
        <w:rPr>
          <w:bCs/>
          <w:sz w:val="28"/>
          <w:szCs w:val="28"/>
        </w:rPr>
        <w:t xml:space="preserve">тверждении перечня должностей государственной гражданской службы Санкт-Петербурга исполнительных </w:t>
      </w:r>
      <w:r w:rsidR="006C220F" w:rsidRPr="00BD4FEE">
        <w:rPr>
          <w:bCs/>
          <w:sz w:val="28"/>
          <w:szCs w:val="28"/>
        </w:rPr>
        <w:lastRenderedPageBreak/>
        <w:t>органов государственной власти</w:t>
      </w:r>
      <w:r w:rsidR="00D42FA6" w:rsidRPr="00BD4FEE">
        <w:rPr>
          <w:bCs/>
          <w:sz w:val="28"/>
          <w:szCs w:val="28"/>
        </w:rPr>
        <w:t xml:space="preserve"> </w:t>
      </w:r>
      <w:r w:rsidR="006C220F" w:rsidRPr="00BD4FEE">
        <w:rPr>
          <w:bCs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</w:t>
      </w:r>
      <w:r w:rsidR="00D42FA6" w:rsidRPr="00BD4FEE">
        <w:rPr>
          <w:bCs/>
          <w:sz w:val="28"/>
          <w:szCs w:val="28"/>
        </w:rPr>
        <w:t xml:space="preserve"> </w:t>
      </w:r>
      <w:r w:rsidR="006C220F" w:rsidRPr="00BD4FEE">
        <w:rPr>
          <w:bCs/>
          <w:sz w:val="28"/>
          <w:szCs w:val="28"/>
        </w:rPr>
        <w:t>и обязательствах имущественного характера, а также сведения о доходах,</w:t>
      </w:r>
      <w:r w:rsidR="00D42FA6" w:rsidRPr="00BD4FEE">
        <w:rPr>
          <w:bCs/>
          <w:sz w:val="28"/>
          <w:szCs w:val="28"/>
        </w:rPr>
        <w:t xml:space="preserve"> </w:t>
      </w:r>
      <w:r w:rsidR="006C220F" w:rsidRPr="00BD4FEE">
        <w:rPr>
          <w:bCs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детей» (далее – Постановление </w:t>
      </w:r>
      <w:r w:rsidR="006C220F" w:rsidRPr="00BD4FEE">
        <w:rPr>
          <w:sz w:val="28"/>
          <w:szCs w:val="28"/>
        </w:rPr>
        <w:t xml:space="preserve">от 21.07.2009 № 837), а также должности гражданской службы, включенные в Перечень должностей государственной гражданской службы Санкт-Петербурга 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 обязаны представлять сведения о своих доходах, </w:t>
      </w:r>
      <w:r w:rsidR="00D42FA6" w:rsidRPr="00BD4FEE">
        <w:rPr>
          <w:sz w:val="28"/>
          <w:szCs w:val="28"/>
        </w:rPr>
        <w:t xml:space="preserve">                           </w:t>
      </w:r>
      <w:r w:rsidR="006C220F" w:rsidRPr="00BD4FEE">
        <w:rPr>
          <w:sz w:val="28"/>
          <w:szCs w:val="28"/>
        </w:rPr>
        <w:t xml:space="preserve">об имуществе и обязательствах имущественного характера, а также сведения </w:t>
      </w:r>
      <w:r w:rsidR="00D42FA6" w:rsidRPr="00BD4FEE">
        <w:rPr>
          <w:sz w:val="28"/>
          <w:szCs w:val="28"/>
        </w:rPr>
        <w:t xml:space="preserve">                  </w:t>
      </w:r>
      <w:r w:rsidR="006C220F" w:rsidRPr="00BD4FEE">
        <w:rPr>
          <w:sz w:val="28"/>
          <w:szCs w:val="28"/>
        </w:rPr>
        <w:t xml:space="preserve">о доходах, об имуществе и обязательствах имущественного характера </w:t>
      </w:r>
      <w:r w:rsidR="00D42FA6" w:rsidRPr="00BD4FEE">
        <w:rPr>
          <w:sz w:val="28"/>
          <w:szCs w:val="28"/>
        </w:rPr>
        <w:t xml:space="preserve">                      </w:t>
      </w:r>
      <w:r w:rsidR="006C220F" w:rsidRPr="00BD4FEE">
        <w:rPr>
          <w:sz w:val="28"/>
          <w:szCs w:val="28"/>
        </w:rPr>
        <w:t>своих супруги (супруга) и несовершеннолетних детей</w:t>
      </w:r>
      <w:r w:rsidR="00D828F0" w:rsidRPr="00BD4FEE">
        <w:rPr>
          <w:sz w:val="28"/>
          <w:szCs w:val="28"/>
        </w:rPr>
        <w:t xml:space="preserve"> (далее – Перечень), утверждаемый правовым актом администраци</w:t>
      </w:r>
      <w:r w:rsidR="00057099" w:rsidRPr="00BD4FEE">
        <w:rPr>
          <w:sz w:val="28"/>
          <w:szCs w:val="28"/>
        </w:rPr>
        <w:t>и</w:t>
      </w:r>
      <w:r w:rsidR="00431628" w:rsidRPr="00BD4FEE">
        <w:rPr>
          <w:sz w:val="28"/>
          <w:szCs w:val="28"/>
        </w:rPr>
        <w:t>;</w:t>
      </w:r>
    </w:p>
    <w:p w:rsidR="00431628" w:rsidRPr="00BD4FEE" w:rsidRDefault="0022698F" w:rsidP="006C220F">
      <w:pPr>
        <w:pStyle w:val="aa"/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гражданскими служащими, не указанными в абзаце 3 настоящего пункта, претендующими на замещение должностей гражданской службы, предусмотренных Перечнем (далее – кандидаты на должности).</w:t>
      </w:r>
    </w:p>
    <w:p w:rsidR="002D6856" w:rsidRPr="00BD4FEE" w:rsidRDefault="00CD63DF" w:rsidP="0065354D">
      <w:pPr>
        <w:pStyle w:val="aa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D4FEE">
        <w:rPr>
          <w:bCs/>
          <w:sz w:val="28"/>
          <w:szCs w:val="28"/>
        </w:rPr>
        <w:t>Сведения о доходах, об имуществе и обязательствах имущественного характера, а также сведения о расходах</w:t>
      </w:r>
      <w:r w:rsidR="002D6856" w:rsidRPr="00BD4FEE">
        <w:rPr>
          <w:bCs/>
          <w:sz w:val="28"/>
          <w:szCs w:val="28"/>
        </w:rPr>
        <w:t xml:space="preserve"> представляются </w:t>
      </w:r>
      <w:r w:rsidR="00BD4FEE">
        <w:rPr>
          <w:bCs/>
          <w:sz w:val="28"/>
          <w:szCs w:val="28"/>
        </w:rPr>
        <w:t xml:space="preserve">                     </w:t>
      </w:r>
      <w:r w:rsidR="002D6856" w:rsidRPr="00BD4FEE">
        <w:rPr>
          <w:bCs/>
          <w:sz w:val="28"/>
          <w:szCs w:val="28"/>
        </w:rPr>
        <w:t xml:space="preserve">в отдел по вопросам государственной службы и кадров администрации </w:t>
      </w:r>
      <w:r w:rsidR="00BD4FEE">
        <w:rPr>
          <w:bCs/>
          <w:sz w:val="28"/>
          <w:szCs w:val="28"/>
        </w:rPr>
        <w:t xml:space="preserve">                    </w:t>
      </w:r>
      <w:r w:rsidR="002D6856" w:rsidRPr="00BD4FEE">
        <w:rPr>
          <w:bCs/>
          <w:sz w:val="28"/>
          <w:szCs w:val="28"/>
        </w:rPr>
        <w:t xml:space="preserve">по форме справки, утвержденной Указом Президента российской федерации от 23.06.2014 № 460 «Об утверждении формы справки о доходах, расходах, </w:t>
      </w:r>
      <w:r w:rsidR="00BD4FEE">
        <w:rPr>
          <w:bCs/>
          <w:sz w:val="28"/>
          <w:szCs w:val="28"/>
        </w:rPr>
        <w:t xml:space="preserve">             </w:t>
      </w:r>
      <w:r w:rsidR="002D6856" w:rsidRPr="00BD4FEE">
        <w:rPr>
          <w:bCs/>
          <w:sz w:val="28"/>
          <w:szCs w:val="28"/>
        </w:rPr>
        <w:t>об имуществе</w:t>
      </w:r>
      <w:r w:rsidR="00BD4FEE">
        <w:rPr>
          <w:bCs/>
          <w:sz w:val="28"/>
          <w:szCs w:val="28"/>
        </w:rPr>
        <w:t xml:space="preserve"> </w:t>
      </w:r>
      <w:r w:rsidR="002D6856" w:rsidRPr="00BD4FEE">
        <w:rPr>
          <w:bCs/>
          <w:sz w:val="28"/>
          <w:szCs w:val="28"/>
        </w:rPr>
        <w:t xml:space="preserve">и обязательствах имущественного характера и внесении изменений в некоторые акты Президента Российской Федерации» </w:t>
      </w:r>
      <w:r w:rsidR="00BD4FEE">
        <w:rPr>
          <w:bCs/>
          <w:sz w:val="28"/>
          <w:szCs w:val="28"/>
        </w:rPr>
        <w:t xml:space="preserve">                  </w:t>
      </w:r>
      <w:r w:rsidR="002D6856" w:rsidRPr="00BD4FEE">
        <w:rPr>
          <w:bCs/>
          <w:sz w:val="28"/>
          <w:szCs w:val="28"/>
        </w:rPr>
        <w:t>(далее – Указ)</w:t>
      </w:r>
      <w:r w:rsidR="00A32601" w:rsidRPr="00BD4FEE">
        <w:rPr>
          <w:bCs/>
          <w:sz w:val="28"/>
          <w:szCs w:val="28"/>
        </w:rPr>
        <w:t>,</w:t>
      </w:r>
      <w:r w:rsidR="00A32601" w:rsidRPr="00BD4FEE">
        <w:rPr>
          <w:sz w:val="28"/>
          <w:szCs w:val="28"/>
        </w:rPr>
        <w:t xml:space="preserve"> заполненной</w:t>
      </w:r>
      <w:r w:rsidR="00BD4FEE">
        <w:rPr>
          <w:sz w:val="28"/>
          <w:szCs w:val="28"/>
        </w:rPr>
        <w:t xml:space="preserve"> </w:t>
      </w:r>
      <w:r w:rsidR="00A32601" w:rsidRPr="00BD4FEE">
        <w:rPr>
          <w:sz w:val="28"/>
          <w:szCs w:val="28"/>
        </w:rPr>
        <w:t>с использованием специального программного обеспечения "Справки БК", размещенного</w:t>
      </w:r>
      <w:r w:rsidR="00D42FA6" w:rsidRPr="00BD4FEE">
        <w:rPr>
          <w:sz w:val="28"/>
          <w:szCs w:val="28"/>
        </w:rPr>
        <w:t xml:space="preserve"> </w:t>
      </w:r>
      <w:r w:rsidR="00A32601" w:rsidRPr="00BD4FEE">
        <w:rPr>
          <w:sz w:val="28"/>
          <w:szCs w:val="28"/>
        </w:rPr>
        <w:t xml:space="preserve">на официальном сайте Президента Российской Федерации, ссылка на который также размещается </w:t>
      </w:r>
      <w:r w:rsidR="00BD4FEE">
        <w:rPr>
          <w:sz w:val="28"/>
          <w:szCs w:val="28"/>
        </w:rPr>
        <w:t xml:space="preserve">                                 </w:t>
      </w:r>
      <w:r w:rsidR="00A32601" w:rsidRPr="00BD4FEE">
        <w:rPr>
          <w:sz w:val="28"/>
          <w:szCs w:val="28"/>
        </w:rPr>
        <w:t>на официальном сайте федеральной государственной информационной системы в области государственной службы</w:t>
      </w:r>
      <w:r w:rsidR="00BD4FEE">
        <w:rPr>
          <w:sz w:val="28"/>
          <w:szCs w:val="28"/>
        </w:rPr>
        <w:t xml:space="preserve"> </w:t>
      </w:r>
      <w:r w:rsidR="00A32601" w:rsidRPr="00BD4FEE">
        <w:rPr>
          <w:sz w:val="28"/>
          <w:szCs w:val="28"/>
        </w:rPr>
        <w:t>в информационно-телекоммуникационной сети "Интернет"</w:t>
      </w:r>
      <w:r w:rsidR="002D6856" w:rsidRPr="00BD4FEE">
        <w:rPr>
          <w:bCs/>
          <w:sz w:val="28"/>
          <w:szCs w:val="28"/>
        </w:rPr>
        <w:t>:</w:t>
      </w:r>
    </w:p>
    <w:p w:rsidR="002D6856" w:rsidRPr="00BD4FEE" w:rsidRDefault="002D6856" w:rsidP="002D6856">
      <w:pPr>
        <w:pStyle w:val="aa"/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гражданами – при поступлении на государственную гражданскую службу Санкт-Петербурга в администрацию;</w:t>
      </w:r>
    </w:p>
    <w:p w:rsidR="002D6856" w:rsidRPr="00BD4FEE" w:rsidRDefault="002D6856" w:rsidP="002D6856">
      <w:pPr>
        <w:pStyle w:val="aa"/>
        <w:tabs>
          <w:tab w:val="left" w:pos="567"/>
        </w:tabs>
        <w:ind w:left="0" w:firstLine="720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гражданскими служащими - ежегодно не позднее 30 апреля года, следующего за отчетным;</w:t>
      </w:r>
    </w:p>
    <w:p w:rsidR="00D021F8" w:rsidRPr="00BD4FEE" w:rsidRDefault="00D021F8" w:rsidP="002D6856">
      <w:pPr>
        <w:pStyle w:val="aa"/>
        <w:tabs>
          <w:tab w:val="left" w:pos="567"/>
        </w:tabs>
        <w:ind w:left="0" w:firstLine="720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кандидатами на должности – при назначении на должности гражданской службы, предусмотренные Перечнем.</w:t>
      </w:r>
    </w:p>
    <w:p w:rsidR="003659A8" w:rsidRPr="00BD4FEE" w:rsidRDefault="009621F8" w:rsidP="00A45619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 xml:space="preserve">Граждане и кандидаты на должности представляют сведения </w:t>
      </w:r>
      <w:r w:rsidR="00D42FA6" w:rsidRPr="00BD4FEE">
        <w:rPr>
          <w:bCs/>
          <w:sz w:val="28"/>
          <w:szCs w:val="28"/>
        </w:rPr>
        <w:t xml:space="preserve">                       </w:t>
      </w:r>
      <w:r w:rsidRPr="00BD4FEE">
        <w:rPr>
          <w:bCs/>
          <w:sz w:val="28"/>
          <w:szCs w:val="28"/>
        </w:rPr>
        <w:t xml:space="preserve">о доходах, об имуществе и обязательствах имущественного характера </w:t>
      </w:r>
      <w:r w:rsidR="00D42FA6" w:rsidRPr="00BD4FEE">
        <w:rPr>
          <w:bCs/>
          <w:sz w:val="28"/>
          <w:szCs w:val="28"/>
        </w:rPr>
        <w:t xml:space="preserve">                             </w:t>
      </w:r>
      <w:r w:rsidRPr="00BD4FEE">
        <w:rPr>
          <w:bCs/>
          <w:sz w:val="28"/>
          <w:szCs w:val="28"/>
        </w:rPr>
        <w:t>в соответствии</w:t>
      </w:r>
      <w:r w:rsidR="00D42FA6" w:rsidRPr="00BD4FEE">
        <w:rPr>
          <w:bCs/>
          <w:sz w:val="28"/>
          <w:szCs w:val="28"/>
        </w:rPr>
        <w:t xml:space="preserve"> </w:t>
      </w:r>
      <w:r w:rsidRPr="00BD4FEE">
        <w:rPr>
          <w:bCs/>
          <w:sz w:val="28"/>
          <w:szCs w:val="28"/>
        </w:rPr>
        <w:t xml:space="preserve">со статей 4 </w:t>
      </w:r>
      <w:r w:rsidR="00F008E0" w:rsidRPr="00BD4FEE">
        <w:rPr>
          <w:bCs/>
          <w:sz w:val="28"/>
          <w:szCs w:val="28"/>
        </w:rPr>
        <w:t xml:space="preserve">Закона Санкт-Петербурга от 11.05.2016 № 248-44 </w:t>
      </w:r>
      <w:r w:rsidR="00D42FA6" w:rsidRPr="00BD4FEE">
        <w:rPr>
          <w:bCs/>
          <w:sz w:val="28"/>
          <w:szCs w:val="28"/>
        </w:rPr>
        <w:t xml:space="preserve">                </w:t>
      </w:r>
      <w:r w:rsidR="00F008E0" w:rsidRPr="00BD4FEE">
        <w:rPr>
          <w:bCs/>
          <w:sz w:val="28"/>
          <w:szCs w:val="28"/>
        </w:rPr>
        <w:t xml:space="preserve">«О предоставлении гражданами, претендующими на замещение должностей государственной гражданской службы Санкт-Петербурга, </w:t>
      </w:r>
      <w:r w:rsidR="00BD4FEE">
        <w:rPr>
          <w:bCs/>
          <w:sz w:val="28"/>
          <w:szCs w:val="28"/>
        </w:rPr>
        <w:t xml:space="preserve">                                                   </w:t>
      </w:r>
      <w:r w:rsidR="00F008E0" w:rsidRPr="00BD4FEE">
        <w:rPr>
          <w:bCs/>
          <w:sz w:val="28"/>
          <w:szCs w:val="28"/>
        </w:rPr>
        <w:t xml:space="preserve">и государственными гражданскими служащими Санкт-Петербурга сведений </w:t>
      </w:r>
      <w:r w:rsidR="00BD4FEE">
        <w:rPr>
          <w:bCs/>
          <w:sz w:val="28"/>
          <w:szCs w:val="28"/>
        </w:rPr>
        <w:t xml:space="preserve">               </w:t>
      </w:r>
      <w:r w:rsidR="00F008E0" w:rsidRPr="00BD4FEE">
        <w:rPr>
          <w:bCs/>
          <w:sz w:val="28"/>
          <w:szCs w:val="28"/>
        </w:rPr>
        <w:lastRenderedPageBreak/>
        <w:t>о доходах, расходах,</w:t>
      </w:r>
      <w:r w:rsidR="00BD4FEE">
        <w:rPr>
          <w:bCs/>
          <w:sz w:val="28"/>
          <w:szCs w:val="28"/>
        </w:rPr>
        <w:t xml:space="preserve"> </w:t>
      </w:r>
      <w:r w:rsidR="00F008E0" w:rsidRPr="00BD4FEE">
        <w:rPr>
          <w:bCs/>
          <w:sz w:val="28"/>
          <w:szCs w:val="28"/>
        </w:rPr>
        <w:t>об имуществе</w:t>
      </w:r>
      <w:r w:rsidR="00D42FA6" w:rsidRPr="00BD4FEE">
        <w:rPr>
          <w:bCs/>
          <w:sz w:val="28"/>
          <w:szCs w:val="28"/>
        </w:rPr>
        <w:t xml:space="preserve"> </w:t>
      </w:r>
      <w:r w:rsidR="00F008E0" w:rsidRPr="00BD4FEE">
        <w:rPr>
          <w:bCs/>
          <w:sz w:val="28"/>
          <w:szCs w:val="28"/>
        </w:rPr>
        <w:t>и обязательствах имущественного характера» (далее – Закон Санкт-Петербурга)</w:t>
      </w:r>
      <w:r w:rsidR="003F7B34" w:rsidRPr="00BD4FEE">
        <w:rPr>
          <w:bCs/>
          <w:sz w:val="28"/>
          <w:szCs w:val="28"/>
        </w:rPr>
        <w:t>.</w:t>
      </w:r>
    </w:p>
    <w:p w:rsidR="003F7B34" w:rsidRPr="00BD4FEE" w:rsidRDefault="003F7B34" w:rsidP="003F7B34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 xml:space="preserve">Гражданские служащие представляют сведения о доходах, </w:t>
      </w:r>
      <w:r w:rsidR="00752A8C" w:rsidRPr="00BD4FEE">
        <w:rPr>
          <w:bCs/>
          <w:sz w:val="28"/>
          <w:szCs w:val="28"/>
        </w:rPr>
        <w:t xml:space="preserve">                                 </w:t>
      </w:r>
      <w:r w:rsidRPr="00BD4FEE">
        <w:rPr>
          <w:bCs/>
          <w:sz w:val="28"/>
          <w:szCs w:val="28"/>
        </w:rPr>
        <w:t>об имуществе и обязательствах имущественного характера в соответствии                            со статей 5 Закона Санкт-Петербурга.</w:t>
      </w:r>
    </w:p>
    <w:p w:rsidR="00F008E0" w:rsidRPr="00BD4FEE" w:rsidRDefault="00F008E0" w:rsidP="00F008E0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Гражданские служащие представляют сведения о расходах                                 в соответствии с пунктом 3 статьи 1 Закона Санкт-Петербурга.</w:t>
      </w:r>
    </w:p>
    <w:p w:rsidR="003F7B34" w:rsidRPr="00BD4FEE" w:rsidRDefault="00752A8C" w:rsidP="00A45619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 xml:space="preserve">В случае если гражданин, гражданский служащий или кандидат                          на должность обнаружили, что в представленных ими сведениях о доходах,                         об имуществе и обязательствах имущественного характера не отражены </w:t>
      </w:r>
      <w:r w:rsidR="00BD4FEE">
        <w:rPr>
          <w:bCs/>
          <w:sz w:val="28"/>
          <w:szCs w:val="28"/>
        </w:rPr>
        <w:t xml:space="preserve">                      </w:t>
      </w:r>
      <w:r w:rsidRPr="00BD4FEE">
        <w:rPr>
          <w:bCs/>
          <w:sz w:val="28"/>
          <w:szCs w:val="28"/>
        </w:rPr>
        <w:t>или</w:t>
      </w:r>
      <w:r w:rsidR="00BD4FEE">
        <w:rPr>
          <w:bCs/>
          <w:sz w:val="28"/>
          <w:szCs w:val="28"/>
        </w:rPr>
        <w:t xml:space="preserve"> </w:t>
      </w:r>
      <w:r w:rsidRPr="00BD4FEE">
        <w:rPr>
          <w:bCs/>
          <w:sz w:val="28"/>
          <w:szCs w:val="28"/>
        </w:rPr>
        <w:t>не полностью отражены какие-то сведения либо имеются ошибки, они вправе представить уточненные  сведения в следующие сроки:</w:t>
      </w:r>
    </w:p>
    <w:p w:rsidR="00752A8C" w:rsidRPr="00BD4FEE" w:rsidRDefault="00752A8C" w:rsidP="00752A8C">
      <w:pPr>
        <w:pStyle w:val="aa"/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гражданский служащий – в течение одного месяца после окончания срока, указанного в абзаце третьем пункта 3 настоящего Порядка;</w:t>
      </w:r>
    </w:p>
    <w:p w:rsidR="00752A8C" w:rsidRPr="00BD4FEE" w:rsidRDefault="00752A8C" w:rsidP="00752A8C">
      <w:pPr>
        <w:pStyle w:val="aa"/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гражданин -  в течение одного месяца со дня представления указанных сведений в соответствии с абзацем вторым пункта 3 настоящего Порядка;</w:t>
      </w:r>
    </w:p>
    <w:p w:rsidR="00752A8C" w:rsidRPr="00BD4FEE" w:rsidRDefault="00752A8C" w:rsidP="00752A8C">
      <w:pPr>
        <w:pStyle w:val="aa"/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кандидат на должность – в течение одного месяца со дня представления указанных сведений в соответствии с абзацем четвертым пункта 3 настоящего Порядка</w:t>
      </w:r>
      <w:r w:rsidR="00A32601" w:rsidRPr="00BD4FEE">
        <w:rPr>
          <w:bCs/>
          <w:sz w:val="28"/>
          <w:szCs w:val="28"/>
        </w:rPr>
        <w:t>.</w:t>
      </w:r>
    </w:p>
    <w:p w:rsidR="00CD33DB" w:rsidRPr="00BD4FEE" w:rsidRDefault="00CD33DB" w:rsidP="00752A8C">
      <w:pPr>
        <w:pStyle w:val="aa"/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Уточненные сведения представляются в отдел по вопросам государственной службы и кадров администрации по форме справки, утвержденной Указом,</w:t>
      </w:r>
      <w:r w:rsidRPr="00BD4FEE">
        <w:rPr>
          <w:sz w:val="28"/>
          <w:szCs w:val="28"/>
        </w:rPr>
        <w:t xml:space="preserve"> заполненной с использованием специального программного обеспечения</w:t>
      </w:r>
      <w:r w:rsidR="00D42FA6" w:rsidRPr="00BD4FEE">
        <w:rPr>
          <w:sz w:val="28"/>
          <w:szCs w:val="28"/>
        </w:rPr>
        <w:t xml:space="preserve"> </w:t>
      </w:r>
      <w:r w:rsidRPr="00BD4FEE">
        <w:rPr>
          <w:sz w:val="28"/>
          <w:szCs w:val="28"/>
        </w:rPr>
        <w:t>"Справки БК", размещенного на официальном сайте Президента Российской Федерации, ссылка на который также размещается</w:t>
      </w:r>
      <w:r w:rsidR="00BD4FEE">
        <w:rPr>
          <w:sz w:val="28"/>
          <w:szCs w:val="28"/>
        </w:rPr>
        <w:t xml:space="preserve"> </w:t>
      </w:r>
      <w:r w:rsidRPr="00BD4FEE">
        <w:rPr>
          <w:sz w:val="28"/>
          <w:szCs w:val="28"/>
        </w:rPr>
        <w:t xml:space="preserve">на официальном сайте федеральной государственной информационной системы в области государственной службы </w:t>
      </w:r>
      <w:r w:rsidR="00BD4FEE">
        <w:rPr>
          <w:sz w:val="28"/>
          <w:szCs w:val="28"/>
        </w:rPr>
        <w:t xml:space="preserve">                                           </w:t>
      </w:r>
      <w:r w:rsidRPr="00BD4FEE">
        <w:rPr>
          <w:sz w:val="28"/>
          <w:szCs w:val="28"/>
        </w:rPr>
        <w:t>в информационно-телекоммуникационной сети "Интернет"</w:t>
      </w:r>
      <w:r w:rsidRPr="00BD4FEE">
        <w:rPr>
          <w:bCs/>
          <w:sz w:val="28"/>
          <w:szCs w:val="28"/>
        </w:rPr>
        <w:t>:</w:t>
      </w:r>
    </w:p>
    <w:p w:rsidR="00296254" w:rsidRPr="00BD4FEE" w:rsidRDefault="0065354D" w:rsidP="005E6BCA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 xml:space="preserve">Заявление гражданского служащего о невозможности </w:t>
      </w:r>
      <w:r w:rsidR="00D42FA6" w:rsidRPr="00BD4FEE">
        <w:rPr>
          <w:bCs/>
          <w:sz w:val="28"/>
          <w:szCs w:val="28"/>
        </w:rPr>
        <w:t xml:space="preserve">                              </w:t>
      </w:r>
      <w:r w:rsidRPr="00BD4FEE">
        <w:rPr>
          <w:bCs/>
          <w:sz w:val="28"/>
          <w:szCs w:val="28"/>
        </w:rPr>
        <w:t>по объективным причинам представить сведения</w:t>
      </w:r>
      <w:r w:rsidR="005E6BCA" w:rsidRPr="00BD4FEE">
        <w:rPr>
          <w:bCs/>
          <w:sz w:val="28"/>
          <w:szCs w:val="28"/>
        </w:rPr>
        <w:t xml:space="preserve"> о доходах, об имуществе </w:t>
      </w:r>
      <w:r w:rsidR="00D42FA6" w:rsidRPr="00BD4FEE">
        <w:rPr>
          <w:bCs/>
          <w:sz w:val="28"/>
          <w:szCs w:val="28"/>
        </w:rPr>
        <w:t xml:space="preserve">                       </w:t>
      </w:r>
      <w:r w:rsidR="005E6BCA" w:rsidRPr="00BD4FEE">
        <w:rPr>
          <w:bCs/>
          <w:sz w:val="28"/>
          <w:szCs w:val="28"/>
        </w:rPr>
        <w:t xml:space="preserve">и обязательствах имущественного характера супруги (супруга) </w:t>
      </w:r>
      <w:r w:rsidR="00D42FA6" w:rsidRPr="00BD4FEE">
        <w:rPr>
          <w:bCs/>
          <w:sz w:val="28"/>
          <w:szCs w:val="28"/>
        </w:rPr>
        <w:t xml:space="preserve">                                           </w:t>
      </w:r>
      <w:r w:rsidR="005E6BCA" w:rsidRPr="00BD4FEE">
        <w:rPr>
          <w:bCs/>
          <w:sz w:val="28"/>
          <w:szCs w:val="28"/>
        </w:rPr>
        <w:t>и несовершеннолетних детей</w:t>
      </w:r>
      <w:r w:rsidR="00D42FA6" w:rsidRPr="00BD4FEE">
        <w:rPr>
          <w:bCs/>
          <w:sz w:val="28"/>
          <w:szCs w:val="28"/>
        </w:rPr>
        <w:t xml:space="preserve"> </w:t>
      </w:r>
      <w:r w:rsidR="00643E15" w:rsidRPr="00BD4FEE">
        <w:rPr>
          <w:bCs/>
          <w:sz w:val="28"/>
          <w:szCs w:val="28"/>
        </w:rPr>
        <w:t>(с указанием причин их непредставления) направляется гражданским служащим в отдел по вопросам государственной службы и кадров администрации. Данное заявление подлежит</w:t>
      </w:r>
      <w:r w:rsidR="005E6BCA" w:rsidRPr="00BD4FEE">
        <w:rPr>
          <w:bCs/>
          <w:sz w:val="28"/>
          <w:szCs w:val="28"/>
        </w:rPr>
        <w:t xml:space="preserve"> рассмотрению </w:t>
      </w:r>
      <w:r w:rsidR="00D42FA6" w:rsidRPr="00BD4FEE">
        <w:rPr>
          <w:bCs/>
          <w:sz w:val="28"/>
          <w:szCs w:val="28"/>
        </w:rPr>
        <w:t xml:space="preserve">                </w:t>
      </w:r>
      <w:r w:rsidR="00296254" w:rsidRPr="00BD4FEE">
        <w:rPr>
          <w:bCs/>
          <w:sz w:val="28"/>
          <w:szCs w:val="28"/>
        </w:rPr>
        <w:t>на заседании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интересов.</w:t>
      </w:r>
    </w:p>
    <w:p w:rsidR="00296254" w:rsidRPr="00BD4FEE" w:rsidRDefault="00296254" w:rsidP="005E6BCA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bCs/>
          <w:sz w:val="28"/>
          <w:szCs w:val="28"/>
        </w:rPr>
        <w:t>Сведения о доход</w:t>
      </w:r>
      <w:r w:rsidR="006F3718" w:rsidRPr="00BD4FEE">
        <w:rPr>
          <w:bCs/>
          <w:sz w:val="28"/>
          <w:szCs w:val="28"/>
        </w:rPr>
        <w:t xml:space="preserve">ах, </w:t>
      </w:r>
      <w:r w:rsidR="006F3718" w:rsidRPr="00BD4FEE">
        <w:rPr>
          <w:sz w:val="28"/>
          <w:szCs w:val="28"/>
        </w:rPr>
        <w:t xml:space="preserve">об имуществе и обязательствах имущественного характера, представленные гражданином или кандидатом </w:t>
      </w:r>
      <w:r w:rsidR="00D42FA6" w:rsidRPr="00BD4FEE">
        <w:rPr>
          <w:sz w:val="28"/>
          <w:szCs w:val="28"/>
        </w:rPr>
        <w:t xml:space="preserve">                   </w:t>
      </w:r>
      <w:r w:rsidR="006F3718" w:rsidRPr="00BD4FEE">
        <w:rPr>
          <w:sz w:val="28"/>
          <w:szCs w:val="28"/>
        </w:rPr>
        <w:t>на должность,</w:t>
      </w:r>
      <w:r w:rsidR="00D42FA6" w:rsidRPr="00BD4FEE">
        <w:rPr>
          <w:sz w:val="28"/>
          <w:szCs w:val="28"/>
        </w:rPr>
        <w:t xml:space="preserve"> </w:t>
      </w:r>
      <w:r w:rsidR="006F3718" w:rsidRPr="00BD4FEE">
        <w:rPr>
          <w:sz w:val="28"/>
          <w:szCs w:val="28"/>
        </w:rPr>
        <w:t xml:space="preserve">при назначении на должность гражданской службы, а также представляемые гражданскими служащими ежегодно, и информация </w:t>
      </w:r>
      <w:r w:rsidR="00D42FA6" w:rsidRPr="00BD4FEE">
        <w:rPr>
          <w:sz w:val="28"/>
          <w:szCs w:val="28"/>
        </w:rPr>
        <w:t xml:space="preserve">                                   </w:t>
      </w:r>
      <w:r w:rsidR="006F3718" w:rsidRPr="00BD4FEE">
        <w:rPr>
          <w:sz w:val="28"/>
          <w:szCs w:val="28"/>
        </w:rPr>
        <w:t xml:space="preserve">о результатах проверки достоверности и полноты этих сведений, и сведения </w:t>
      </w:r>
      <w:r w:rsidR="00D42FA6" w:rsidRPr="00BD4FEE">
        <w:rPr>
          <w:sz w:val="28"/>
          <w:szCs w:val="28"/>
        </w:rPr>
        <w:t xml:space="preserve">                     </w:t>
      </w:r>
      <w:r w:rsidR="006F3718" w:rsidRPr="00BD4FEE">
        <w:rPr>
          <w:sz w:val="28"/>
          <w:szCs w:val="28"/>
        </w:rPr>
        <w:t>о расходах приобщаются</w:t>
      </w:r>
      <w:r w:rsidR="00D42FA6" w:rsidRPr="00BD4FEE">
        <w:rPr>
          <w:sz w:val="28"/>
          <w:szCs w:val="28"/>
        </w:rPr>
        <w:t xml:space="preserve"> </w:t>
      </w:r>
      <w:r w:rsidR="006F3718" w:rsidRPr="00BD4FEE">
        <w:rPr>
          <w:sz w:val="28"/>
          <w:szCs w:val="28"/>
        </w:rPr>
        <w:t xml:space="preserve">к личному делу государственного гражданского служащего Санкт-Петербурга, замещающего должность гражданской службы </w:t>
      </w:r>
      <w:r w:rsidR="00D42FA6" w:rsidRPr="00BD4FEE">
        <w:rPr>
          <w:sz w:val="28"/>
          <w:szCs w:val="28"/>
        </w:rPr>
        <w:t xml:space="preserve">               </w:t>
      </w:r>
      <w:r w:rsidR="006F3718" w:rsidRPr="00BD4FEE">
        <w:rPr>
          <w:sz w:val="28"/>
          <w:szCs w:val="28"/>
        </w:rPr>
        <w:t>в администрации. Указанные сведения могут храниться в электронном виде.</w:t>
      </w:r>
    </w:p>
    <w:p w:rsidR="006F3718" w:rsidRPr="00BD4FEE" w:rsidRDefault="006F3718" w:rsidP="005E6BCA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sz w:val="28"/>
          <w:szCs w:val="28"/>
        </w:rPr>
        <w:lastRenderedPageBreak/>
        <w:t xml:space="preserve">В случае если гражданин или кандидат на должность не был назначен на должность гражданской службы, сведения о доходах, </w:t>
      </w:r>
      <w:r w:rsidR="00BD4FEE">
        <w:rPr>
          <w:sz w:val="28"/>
          <w:szCs w:val="28"/>
        </w:rPr>
        <w:t xml:space="preserve">                                 </w:t>
      </w:r>
      <w:r w:rsidRPr="00BD4FEE">
        <w:rPr>
          <w:sz w:val="28"/>
          <w:szCs w:val="28"/>
        </w:rPr>
        <w:t>об имуществе</w:t>
      </w:r>
      <w:r w:rsidR="00BD4FEE">
        <w:rPr>
          <w:sz w:val="28"/>
          <w:szCs w:val="28"/>
        </w:rPr>
        <w:t xml:space="preserve"> </w:t>
      </w:r>
      <w:r w:rsidRPr="00BD4FEE">
        <w:rPr>
          <w:sz w:val="28"/>
          <w:szCs w:val="28"/>
        </w:rPr>
        <w:t>и обязательствах имущественного характера не могут быть использованы</w:t>
      </w:r>
      <w:r w:rsidR="00BD4FEE">
        <w:rPr>
          <w:sz w:val="28"/>
          <w:szCs w:val="28"/>
        </w:rPr>
        <w:t xml:space="preserve"> </w:t>
      </w:r>
      <w:r w:rsidRPr="00BD4FEE">
        <w:rPr>
          <w:sz w:val="28"/>
          <w:szCs w:val="28"/>
        </w:rPr>
        <w:t xml:space="preserve">и подлежат уничтожению, за исключением случая, указанного </w:t>
      </w:r>
      <w:r w:rsidR="00D42FA6" w:rsidRPr="00BD4FEE">
        <w:rPr>
          <w:sz w:val="28"/>
          <w:szCs w:val="28"/>
        </w:rPr>
        <w:t xml:space="preserve">                                              </w:t>
      </w:r>
      <w:r w:rsidRPr="00BD4FEE">
        <w:rPr>
          <w:sz w:val="28"/>
          <w:szCs w:val="28"/>
        </w:rPr>
        <w:t>в пункте 1</w:t>
      </w:r>
      <w:r w:rsidR="00D42FA6" w:rsidRPr="00BD4FEE">
        <w:rPr>
          <w:sz w:val="28"/>
          <w:szCs w:val="28"/>
        </w:rPr>
        <w:t>1</w:t>
      </w:r>
      <w:r w:rsidRPr="00BD4FEE">
        <w:rPr>
          <w:sz w:val="28"/>
          <w:szCs w:val="28"/>
        </w:rPr>
        <w:t xml:space="preserve"> настоящего Порядка.</w:t>
      </w:r>
    </w:p>
    <w:p w:rsidR="006F3718" w:rsidRPr="00BD4FEE" w:rsidRDefault="006F3718" w:rsidP="005E6BCA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sz w:val="28"/>
          <w:szCs w:val="28"/>
        </w:rPr>
        <w:t xml:space="preserve">Справка </w:t>
      </w:r>
      <w:r w:rsidRPr="00BD4FEE">
        <w:rPr>
          <w:bCs/>
          <w:sz w:val="28"/>
          <w:szCs w:val="28"/>
        </w:rPr>
        <w:t xml:space="preserve">о доходах, </w:t>
      </w:r>
      <w:r w:rsidRPr="00BD4FEE">
        <w:rPr>
          <w:sz w:val="28"/>
          <w:szCs w:val="28"/>
        </w:rPr>
        <w:t>об имуществе и обязательствах имущественного характера возвращается лицам по их письменному заявлению вместе с другими документами.</w:t>
      </w:r>
    </w:p>
    <w:p w:rsidR="006F3718" w:rsidRPr="00BD4FEE" w:rsidRDefault="006F3718" w:rsidP="005E6BCA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sz w:val="28"/>
          <w:szCs w:val="28"/>
        </w:rPr>
        <w:t xml:space="preserve">Сведения </w:t>
      </w:r>
      <w:r w:rsidRPr="00BD4FEE">
        <w:rPr>
          <w:bCs/>
          <w:sz w:val="28"/>
          <w:szCs w:val="28"/>
        </w:rPr>
        <w:t xml:space="preserve">о доходах, </w:t>
      </w:r>
      <w:r w:rsidRPr="00BD4FEE">
        <w:rPr>
          <w:sz w:val="28"/>
          <w:szCs w:val="28"/>
        </w:rPr>
        <w:t xml:space="preserve">об имуществе и обязательствах имущественного характера, а также сведения о расходах относятся </w:t>
      </w:r>
      <w:r w:rsidR="00BD4FEE">
        <w:rPr>
          <w:sz w:val="28"/>
          <w:szCs w:val="28"/>
        </w:rPr>
        <w:t xml:space="preserve">                                 </w:t>
      </w:r>
      <w:bookmarkStart w:id="0" w:name="_GoBack"/>
      <w:bookmarkEnd w:id="0"/>
      <w:r w:rsidRPr="00BD4FEE">
        <w:rPr>
          <w:sz w:val="28"/>
          <w:szCs w:val="28"/>
        </w:rPr>
        <w:t>к информации ограниченного доступа.</w:t>
      </w:r>
    </w:p>
    <w:p w:rsidR="006F3718" w:rsidRPr="00BD4FEE" w:rsidRDefault="006F3718" w:rsidP="005E6BCA">
      <w:pPr>
        <w:pStyle w:val="aa"/>
        <w:numPr>
          <w:ilvl w:val="0"/>
          <w:numId w:val="3"/>
        </w:numPr>
        <w:tabs>
          <w:tab w:val="left" w:pos="567"/>
        </w:tabs>
        <w:ind w:left="0" w:firstLine="709"/>
        <w:jc w:val="both"/>
        <w:rPr>
          <w:bCs/>
          <w:sz w:val="28"/>
          <w:szCs w:val="28"/>
        </w:rPr>
      </w:pPr>
      <w:r w:rsidRPr="00BD4FEE">
        <w:rPr>
          <w:sz w:val="28"/>
          <w:szCs w:val="28"/>
        </w:rPr>
        <w:t xml:space="preserve">Размещение сведений </w:t>
      </w:r>
      <w:r w:rsidRPr="00BD4FEE">
        <w:rPr>
          <w:bCs/>
          <w:sz w:val="28"/>
          <w:szCs w:val="28"/>
        </w:rPr>
        <w:t xml:space="preserve">о доходах, </w:t>
      </w:r>
      <w:r w:rsidRPr="00BD4FEE">
        <w:rPr>
          <w:sz w:val="28"/>
          <w:szCs w:val="28"/>
        </w:rPr>
        <w:t>об имуществе и обязательствах имущественного характера на официальном сайте Администрации                                   Санкт-Петербурга в разделе администрации и на официальном сайте администрации в сети «Интернет» и предоставление этих сведений средствам массовой информации</w:t>
      </w:r>
      <w:r w:rsidR="003E140F" w:rsidRPr="00BD4FEE">
        <w:rPr>
          <w:sz w:val="28"/>
          <w:szCs w:val="28"/>
        </w:rPr>
        <w:t xml:space="preserve"> для опубликования в связи с их запросами осуществляется в соответствии с действующим законодательством.</w:t>
      </w:r>
    </w:p>
    <w:sectPr w:rsidR="006F3718" w:rsidRPr="00BD4FEE" w:rsidSect="00402B72"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0CB" w:rsidRDefault="001F30CB" w:rsidP="00F00D06">
      <w:r>
        <w:separator/>
      </w:r>
    </w:p>
  </w:endnote>
  <w:endnote w:type="continuationSeparator" w:id="0">
    <w:p w:rsidR="001F30CB" w:rsidRDefault="001F30CB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0CB" w:rsidRDefault="001F30CB" w:rsidP="00F00D06">
      <w:r>
        <w:separator/>
      </w:r>
    </w:p>
  </w:footnote>
  <w:footnote w:type="continuationSeparator" w:id="0">
    <w:p w:rsidR="001F30CB" w:rsidRDefault="001F30CB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74F94"/>
    <w:multiLevelType w:val="hybridMultilevel"/>
    <w:tmpl w:val="19EC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5724C"/>
    <w:multiLevelType w:val="hybridMultilevel"/>
    <w:tmpl w:val="465CC00A"/>
    <w:lvl w:ilvl="0" w:tplc="E0A2233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526F2A"/>
    <w:multiLevelType w:val="hybridMultilevel"/>
    <w:tmpl w:val="1A326656"/>
    <w:lvl w:ilvl="0" w:tplc="C1DC8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47ACC"/>
    <w:rsid w:val="000512B4"/>
    <w:rsid w:val="00057099"/>
    <w:rsid w:val="00062C42"/>
    <w:rsid w:val="000931C8"/>
    <w:rsid w:val="000A7FE2"/>
    <w:rsid w:val="000B36B7"/>
    <w:rsid w:val="000C402B"/>
    <w:rsid w:val="000D624F"/>
    <w:rsid w:val="001123BC"/>
    <w:rsid w:val="0011552A"/>
    <w:rsid w:val="0013337B"/>
    <w:rsid w:val="00163C92"/>
    <w:rsid w:val="0018597B"/>
    <w:rsid w:val="001934DE"/>
    <w:rsid w:val="001A2441"/>
    <w:rsid w:val="001F30CB"/>
    <w:rsid w:val="002007C1"/>
    <w:rsid w:val="00203719"/>
    <w:rsid w:val="00217E89"/>
    <w:rsid w:val="00224D39"/>
    <w:rsid w:val="0022698F"/>
    <w:rsid w:val="0025719F"/>
    <w:rsid w:val="00260B7C"/>
    <w:rsid w:val="0029003A"/>
    <w:rsid w:val="00296254"/>
    <w:rsid w:val="002D6856"/>
    <w:rsid w:val="002E3230"/>
    <w:rsid w:val="002F3041"/>
    <w:rsid w:val="0031659F"/>
    <w:rsid w:val="003659A8"/>
    <w:rsid w:val="0036770D"/>
    <w:rsid w:val="003815C5"/>
    <w:rsid w:val="00390394"/>
    <w:rsid w:val="003958D9"/>
    <w:rsid w:val="003C7C72"/>
    <w:rsid w:val="003E0A92"/>
    <w:rsid w:val="003E140F"/>
    <w:rsid w:val="003E51A5"/>
    <w:rsid w:val="003E5DE7"/>
    <w:rsid w:val="003F290D"/>
    <w:rsid w:val="003F7B34"/>
    <w:rsid w:val="00402565"/>
    <w:rsid w:val="00402B72"/>
    <w:rsid w:val="00431628"/>
    <w:rsid w:val="004E704C"/>
    <w:rsid w:val="00507302"/>
    <w:rsid w:val="00510A96"/>
    <w:rsid w:val="005404DB"/>
    <w:rsid w:val="005440D8"/>
    <w:rsid w:val="00562F44"/>
    <w:rsid w:val="005B7796"/>
    <w:rsid w:val="005B7E31"/>
    <w:rsid w:val="005E19C6"/>
    <w:rsid w:val="005E6BCA"/>
    <w:rsid w:val="005F5835"/>
    <w:rsid w:val="00605516"/>
    <w:rsid w:val="006140E6"/>
    <w:rsid w:val="00626566"/>
    <w:rsid w:val="00643E15"/>
    <w:rsid w:val="0065354D"/>
    <w:rsid w:val="00677FF5"/>
    <w:rsid w:val="0068397C"/>
    <w:rsid w:val="00694A25"/>
    <w:rsid w:val="006A7D0F"/>
    <w:rsid w:val="006C220F"/>
    <w:rsid w:val="006C276B"/>
    <w:rsid w:val="006F3718"/>
    <w:rsid w:val="0071420E"/>
    <w:rsid w:val="00752A8C"/>
    <w:rsid w:val="00763CA2"/>
    <w:rsid w:val="007821C4"/>
    <w:rsid w:val="00793D3B"/>
    <w:rsid w:val="00796DAE"/>
    <w:rsid w:val="007A1944"/>
    <w:rsid w:val="007A2244"/>
    <w:rsid w:val="007B0FEB"/>
    <w:rsid w:val="007B1638"/>
    <w:rsid w:val="007C7B5E"/>
    <w:rsid w:val="007E5167"/>
    <w:rsid w:val="007F53E4"/>
    <w:rsid w:val="008055AE"/>
    <w:rsid w:val="00821C58"/>
    <w:rsid w:val="00826DEC"/>
    <w:rsid w:val="00830956"/>
    <w:rsid w:val="00853423"/>
    <w:rsid w:val="00891103"/>
    <w:rsid w:val="00894B13"/>
    <w:rsid w:val="008A6AB4"/>
    <w:rsid w:val="008E54E2"/>
    <w:rsid w:val="00937F52"/>
    <w:rsid w:val="009471DF"/>
    <w:rsid w:val="00961E3B"/>
    <w:rsid w:val="009621F8"/>
    <w:rsid w:val="00985C3E"/>
    <w:rsid w:val="009C706C"/>
    <w:rsid w:val="009D4ACD"/>
    <w:rsid w:val="00A13E28"/>
    <w:rsid w:val="00A32601"/>
    <w:rsid w:val="00A45619"/>
    <w:rsid w:val="00A53F38"/>
    <w:rsid w:val="00A93703"/>
    <w:rsid w:val="00A97C02"/>
    <w:rsid w:val="00AA1B8D"/>
    <w:rsid w:val="00AB47E9"/>
    <w:rsid w:val="00AB4C33"/>
    <w:rsid w:val="00AC0573"/>
    <w:rsid w:val="00AD43B5"/>
    <w:rsid w:val="00AD7B34"/>
    <w:rsid w:val="00AF075D"/>
    <w:rsid w:val="00AF3495"/>
    <w:rsid w:val="00B35DF5"/>
    <w:rsid w:val="00B601B1"/>
    <w:rsid w:val="00BA37F3"/>
    <w:rsid w:val="00BA6CBD"/>
    <w:rsid w:val="00BD4FEE"/>
    <w:rsid w:val="00BD6E1B"/>
    <w:rsid w:val="00BF053D"/>
    <w:rsid w:val="00BF575C"/>
    <w:rsid w:val="00C267C6"/>
    <w:rsid w:val="00C352A8"/>
    <w:rsid w:val="00C5620D"/>
    <w:rsid w:val="00C819D6"/>
    <w:rsid w:val="00CA279F"/>
    <w:rsid w:val="00CD33DB"/>
    <w:rsid w:val="00CD63DF"/>
    <w:rsid w:val="00D021F8"/>
    <w:rsid w:val="00D13AD4"/>
    <w:rsid w:val="00D13B8B"/>
    <w:rsid w:val="00D42FA6"/>
    <w:rsid w:val="00D43EB2"/>
    <w:rsid w:val="00D5283A"/>
    <w:rsid w:val="00D546EF"/>
    <w:rsid w:val="00D828F0"/>
    <w:rsid w:val="00D864D1"/>
    <w:rsid w:val="00D90F9F"/>
    <w:rsid w:val="00DA1A6C"/>
    <w:rsid w:val="00DA509C"/>
    <w:rsid w:val="00DA69C2"/>
    <w:rsid w:val="00DB0E80"/>
    <w:rsid w:val="00DD587C"/>
    <w:rsid w:val="00DE4647"/>
    <w:rsid w:val="00E051CE"/>
    <w:rsid w:val="00E82CB2"/>
    <w:rsid w:val="00EF1BEC"/>
    <w:rsid w:val="00F008E0"/>
    <w:rsid w:val="00F00D06"/>
    <w:rsid w:val="00F02793"/>
    <w:rsid w:val="00F3312E"/>
    <w:rsid w:val="00F342AC"/>
    <w:rsid w:val="00F41F3C"/>
    <w:rsid w:val="00F65D19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53423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53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165</TotalTime>
  <Pages>6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41</cp:revision>
  <cp:lastPrinted>2016-05-27T07:23:00Z</cp:lastPrinted>
  <dcterms:created xsi:type="dcterms:W3CDTF">2021-11-29T12:37:00Z</dcterms:created>
  <dcterms:modified xsi:type="dcterms:W3CDTF">2021-11-30T06:31:00Z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