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7F" w:rsidRDefault="009B1A7F">
      <w:pPr>
        <w:jc w:val="center"/>
        <w:rPr>
          <w:sz w:val="24"/>
          <w:lang w:val="en-US"/>
        </w:rPr>
      </w:pPr>
      <w:bookmarkStart w:id="0" w:name="_GoBack"/>
      <w:bookmarkEnd w:id="0"/>
    </w:p>
    <w:p w:rsidR="00DC0416" w:rsidRDefault="00DC0416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C0293F" w:rsidRDefault="00C0293F" w:rsidP="00FD6BF0">
      <w:pPr>
        <w:jc w:val="both"/>
        <w:rPr>
          <w:b/>
          <w:bCs/>
          <w:sz w:val="24"/>
        </w:rPr>
      </w:pPr>
    </w:p>
    <w:p w:rsidR="00C0293F" w:rsidRDefault="00C0293F">
      <w:pPr>
        <w:jc w:val="both"/>
        <w:rPr>
          <w:b/>
          <w:bCs/>
          <w:sz w:val="24"/>
        </w:rPr>
      </w:pPr>
    </w:p>
    <w:p w:rsidR="00D1414F" w:rsidRPr="006E20D5" w:rsidRDefault="00D66453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>О</w:t>
      </w:r>
      <w:r w:rsidR="00244BE7" w:rsidRPr="006E20D5">
        <w:rPr>
          <w:b/>
          <w:sz w:val="28"/>
          <w:szCs w:val="28"/>
        </w:rPr>
        <w:t xml:space="preserve"> признании утратившими силу </w:t>
      </w:r>
    </w:p>
    <w:p w:rsidR="00DC0416" w:rsidRPr="006E20D5" w:rsidRDefault="00244BE7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>распоряжений</w:t>
      </w:r>
      <w:r w:rsidR="001E6335" w:rsidRPr="006E20D5">
        <w:rPr>
          <w:b/>
          <w:sz w:val="28"/>
          <w:szCs w:val="28"/>
        </w:rPr>
        <w:t xml:space="preserve"> Комитета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по природопользованию, охране </w:t>
      </w:r>
    </w:p>
    <w:p w:rsidR="001E6335" w:rsidRPr="006E20D5" w:rsidRDefault="001E6335" w:rsidP="001E633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окружающей среды и обеспечению </w:t>
      </w:r>
    </w:p>
    <w:p w:rsidR="00B70105" w:rsidRDefault="001E6335" w:rsidP="00B70105">
      <w:pPr>
        <w:rPr>
          <w:b/>
          <w:sz w:val="28"/>
          <w:szCs w:val="28"/>
        </w:rPr>
      </w:pPr>
      <w:r w:rsidRPr="006E20D5">
        <w:rPr>
          <w:b/>
          <w:sz w:val="28"/>
          <w:szCs w:val="28"/>
        </w:rPr>
        <w:t xml:space="preserve">экологической безопасности </w:t>
      </w:r>
    </w:p>
    <w:p w:rsidR="00835B08" w:rsidRDefault="00835B08" w:rsidP="00B701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25.12.2017 № 402-р,</w:t>
      </w:r>
    </w:p>
    <w:p w:rsidR="00835B08" w:rsidRPr="006E20D5" w:rsidRDefault="00835B08" w:rsidP="00B701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18.09.2020 № 237-р</w:t>
      </w:r>
    </w:p>
    <w:p w:rsidR="00726549" w:rsidRPr="00800B31" w:rsidRDefault="00726549">
      <w:pPr>
        <w:jc w:val="both"/>
        <w:rPr>
          <w:bCs/>
          <w:sz w:val="28"/>
          <w:szCs w:val="28"/>
          <w:highlight w:val="yellow"/>
        </w:rPr>
      </w:pPr>
    </w:p>
    <w:p w:rsidR="00024365" w:rsidRPr="00800B31" w:rsidRDefault="00024365">
      <w:pPr>
        <w:jc w:val="both"/>
        <w:rPr>
          <w:bCs/>
          <w:sz w:val="28"/>
          <w:szCs w:val="28"/>
          <w:highlight w:val="yellow"/>
        </w:rPr>
      </w:pPr>
    </w:p>
    <w:p w:rsidR="00244BE7" w:rsidRPr="006E20D5" w:rsidRDefault="00453D6C" w:rsidP="00F31A6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E20D5">
        <w:rPr>
          <w:sz w:val="28"/>
          <w:szCs w:val="28"/>
        </w:rPr>
        <w:t>1. Признать утратившим</w:t>
      </w:r>
      <w:r w:rsidR="00680E86" w:rsidRPr="006E20D5">
        <w:rPr>
          <w:sz w:val="28"/>
          <w:szCs w:val="28"/>
        </w:rPr>
        <w:t>и</w:t>
      </w:r>
      <w:r w:rsidRPr="006E20D5">
        <w:rPr>
          <w:sz w:val="28"/>
          <w:szCs w:val="28"/>
        </w:rPr>
        <w:t xml:space="preserve"> силу</w:t>
      </w:r>
      <w:r w:rsidR="00244BE7" w:rsidRPr="006E20D5">
        <w:rPr>
          <w:sz w:val="28"/>
          <w:szCs w:val="28"/>
        </w:rPr>
        <w:t>:</w:t>
      </w:r>
    </w:p>
    <w:p w:rsidR="00453D6C" w:rsidRPr="006E20D5" w:rsidRDefault="00453D6C" w:rsidP="00A0340D">
      <w:pPr>
        <w:ind w:firstLine="567"/>
        <w:jc w:val="both"/>
        <w:rPr>
          <w:sz w:val="28"/>
          <w:szCs w:val="28"/>
        </w:rPr>
      </w:pPr>
      <w:r w:rsidRPr="006E20D5">
        <w:rPr>
          <w:sz w:val="28"/>
          <w:szCs w:val="28"/>
        </w:rPr>
        <w:t xml:space="preserve">распоряжение Комитета </w:t>
      </w:r>
      <w:r w:rsidR="00B70105" w:rsidRPr="006E20D5">
        <w:rPr>
          <w:sz w:val="28"/>
          <w:szCs w:val="28"/>
        </w:rPr>
        <w:t xml:space="preserve">по природопользованию, охране окружающей среды </w:t>
      </w:r>
      <w:r w:rsidR="00D41FF5" w:rsidRPr="006E20D5">
        <w:rPr>
          <w:sz w:val="28"/>
          <w:szCs w:val="28"/>
        </w:rPr>
        <w:br/>
      </w:r>
      <w:r w:rsidR="00B70105" w:rsidRPr="006E20D5">
        <w:rPr>
          <w:sz w:val="28"/>
          <w:szCs w:val="28"/>
        </w:rPr>
        <w:t xml:space="preserve">и обеспечению экологической безопасности </w:t>
      </w:r>
      <w:r w:rsidR="00E66A7A" w:rsidRPr="006E20D5">
        <w:rPr>
          <w:sz w:val="28"/>
          <w:szCs w:val="28"/>
        </w:rPr>
        <w:t xml:space="preserve">от 25.12.2017 № 402-р </w:t>
      </w:r>
      <w:r w:rsidR="006E20D5">
        <w:rPr>
          <w:sz w:val="28"/>
          <w:szCs w:val="28"/>
        </w:rPr>
        <w:br/>
      </w:r>
      <w:r w:rsidR="00E66A7A" w:rsidRPr="006E20D5">
        <w:rPr>
          <w:sz w:val="28"/>
          <w:szCs w:val="28"/>
        </w:rPr>
        <w:t xml:space="preserve">«Об утверждении Административного регламента Комитета </w:t>
      </w:r>
      <w:r w:rsidR="006E20D5">
        <w:rPr>
          <w:sz w:val="28"/>
          <w:szCs w:val="28"/>
        </w:rPr>
        <w:br/>
      </w:r>
      <w:r w:rsidR="00E66A7A" w:rsidRPr="006E20D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исполнению государственной функции по осуществлению регионального государственного экологического надзора на территории </w:t>
      </w:r>
      <w:r w:rsidR="006E20D5">
        <w:rPr>
          <w:sz w:val="28"/>
          <w:szCs w:val="28"/>
        </w:rPr>
        <w:br/>
      </w:r>
      <w:r w:rsidR="00E66A7A" w:rsidRPr="006E20D5">
        <w:rPr>
          <w:sz w:val="28"/>
          <w:szCs w:val="28"/>
        </w:rPr>
        <w:t xml:space="preserve">Санкт-Петербурга при осуществлении хозяйственной и иной деятельности, </w:t>
      </w:r>
      <w:r w:rsidR="006E20D5">
        <w:rPr>
          <w:sz w:val="28"/>
          <w:szCs w:val="28"/>
        </w:rPr>
        <w:br/>
      </w:r>
      <w:r w:rsidR="00E66A7A" w:rsidRPr="006E20D5">
        <w:rPr>
          <w:sz w:val="28"/>
          <w:szCs w:val="28"/>
        </w:rPr>
        <w:t>за исключением деятельности с использованием объектов, подлежащих федеральному государственному экологическому надзору</w:t>
      </w:r>
      <w:r w:rsidR="00A0340D" w:rsidRPr="006E20D5">
        <w:rPr>
          <w:sz w:val="28"/>
          <w:szCs w:val="28"/>
        </w:rPr>
        <w:t>»</w:t>
      </w:r>
      <w:r w:rsidR="00244BE7" w:rsidRPr="006E20D5">
        <w:rPr>
          <w:sz w:val="28"/>
          <w:szCs w:val="28"/>
        </w:rPr>
        <w:t>;</w:t>
      </w:r>
    </w:p>
    <w:p w:rsidR="007A521D" w:rsidRDefault="00A0340D" w:rsidP="00A0340D">
      <w:pPr>
        <w:ind w:firstLine="567"/>
        <w:jc w:val="both"/>
        <w:rPr>
          <w:sz w:val="28"/>
          <w:szCs w:val="28"/>
        </w:rPr>
      </w:pPr>
      <w:r w:rsidRPr="006E20D5">
        <w:rPr>
          <w:sz w:val="28"/>
          <w:szCs w:val="28"/>
        </w:rPr>
        <w:t>р</w:t>
      </w:r>
      <w:r w:rsidRPr="00A0340D">
        <w:rPr>
          <w:sz w:val="28"/>
          <w:szCs w:val="28"/>
        </w:rPr>
        <w:t xml:space="preserve">аспоряжение Комитета по природопользованию, охране окружающей среды </w:t>
      </w:r>
      <w:r w:rsidRPr="006E20D5">
        <w:rPr>
          <w:sz w:val="28"/>
          <w:szCs w:val="28"/>
        </w:rPr>
        <w:br/>
      </w:r>
      <w:r w:rsidRPr="00A0340D">
        <w:rPr>
          <w:sz w:val="28"/>
          <w:szCs w:val="28"/>
        </w:rPr>
        <w:t xml:space="preserve">и обеспечению экологической безопасности от 18.09.2020 </w:t>
      </w:r>
      <w:r w:rsidRPr="006E20D5">
        <w:rPr>
          <w:sz w:val="28"/>
          <w:szCs w:val="28"/>
        </w:rPr>
        <w:t>№ </w:t>
      </w:r>
      <w:r w:rsidRPr="00A0340D">
        <w:rPr>
          <w:sz w:val="28"/>
          <w:szCs w:val="28"/>
        </w:rPr>
        <w:t>237-р</w:t>
      </w:r>
      <w:r w:rsidRPr="006E20D5">
        <w:rPr>
          <w:sz w:val="28"/>
          <w:szCs w:val="28"/>
        </w:rPr>
        <w:t xml:space="preserve"> «</w:t>
      </w:r>
      <w:r w:rsidRPr="00A0340D">
        <w:rPr>
          <w:sz w:val="28"/>
          <w:szCs w:val="28"/>
        </w:rPr>
        <w:t xml:space="preserve">О внесении изменений в распоряжение Комитета по природопользованию, охране окружающей среды и обеспечению экологической безопасности от 25.12.2017 </w:t>
      </w:r>
      <w:r w:rsidRPr="006E20D5">
        <w:rPr>
          <w:sz w:val="28"/>
          <w:szCs w:val="28"/>
        </w:rPr>
        <w:t>№ </w:t>
      </w:r>
      <w:r w:rsidRPr="00A0340D">
        <w:rPr>
          <w:sz w:val="28"/>
          <w:szCs w:val="28"/>
        </w:rPr>
        <w:t>402-р</w:t>
      </w:r>
      <w:r w:rsidRPr="006E20D5">
        <w:rPr>
          <w:sz w:val="28"/>
          <w:szCs w:val="28"/>
        </w:rPr>
        <w:t>»</w:t>
      </w:r>
      <w:r w:rsidR="007A521D" w:rsidRPr="006E20D5">
        <w:rPr>
          <w:sz w:val="28"/>
          <w:szCs w:val="28"/>
        </w:rPr>
        <w:t>.</w:t>
      </w:r>
    </w:p>
    <w:p w:rsidR="00835B08" w:rsidRPr="006E20D5" w:rsidRDefault="00835B08" w:rsidP="00A034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Распоряжение вступает в силу </w:t>
      </w:r>
      <w:r w:rsidRPr="006E20D5">
        <w:rPr>
          <w:sz w:val="28"/>
          <w:szCs w:val="28"/>
        </w:rPr>
        <w:t>с 01.01.2022</w:t>
      </w:r>
      <w:r>
        <w:rPr>
          <w:sz w:val="28"/>
          <w:szCs w:val="28"/>
        </w:rPr>
        <w:t>.</w:t>
      </w:r>
    </w:p>
    <w:p w:rsidR="00024365" w:rsidRPr="006E20D5" w:rsidRDefault="00835B08" w:rsidP="00F31A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24365" w:rsidRPr="006E20D5">
        <w:rPr>
          <w:sz w:val="28"/>
          <w:szCs w:val="28"/>
        </w:rPr>
        <w:t>. </w:t>
      </w:r>
      <w:r w:rsidR="00453D6C" w:rsidRPr="006E20D5">
        <w:rPr>
          <w:sz w:val="28"/>
          <w:szCs w:val="28"/>
        </w:rPr>
        <w:t xml:space="preserve">Контроль за </w:t>
      </w:r>
      <w:r w:rsidR="003D204C" w:rsidRPr="006E20D5">
        <w:rPr>
          <w:sz w:val="28"/>
          <w:szCs w:val="28"/>
        </w:rPr>
        <w:t xml:space="preserve">исполнением настоящего распоряжения </w:t>
      </w:r>
      <w:r w:rsidR="00B70105" w:rsidRPr="006E20D5">
        <w:rPr>
          <w:sz w:val="28"/>
          <w:szCs w:val="28"/>
        </w:rPr>
        <w:t xml:space="preserve">возложить </w:t>
      </w:r>
      <w:r w:rsidR="00244BE7" w:rsidRPr="006E20D5">
        <w:rPr>
          <w:sz w:val="28"/>
          <w:szCs w:val="28"/>
        </w:rPr>
        <w:br/>
      </w:r>
      <w:r w:rsidR="00B70105" w:rsidRPr="006E20D5">
        <w:rPr>
          <w:sz w:val="28"/>
          <w:szCs w:val="28"/>
        </w:rPr>
        <w:t xml:space="preserve">на </w:t>
      </w:r>
      <w:r w:rsidR="00A0340D" w:rsidRPr="006E20D5">
        <w:rPr>
          <w:sz w:val="28"/>
          <w:szCs w:val="28"/>
        </w:rPr>
        <w:t xml:space="preserve">первого </w:t>
      </w:r>
      <w:r w:rsidR="00B70105" w:rsidRPr="006E20D5">
        <w:rPr>
          <w:sz w:val="28"/>
          <w:szCs w:val="28"/>
        </w:rPr>
        <w:t xml:space="preserve">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B70105" w:rsidRPr="006E20D5">
        <w:rPr>
          <w:sz w:val="28"/>
          <w:szCs w:val="28"/>
        </w:rPr>
        <w:t>Кучаева</w:t>
      </w:r>
      <w:proofErr w:type="spellEnd"/>
      <w:r w:rsidR="00B70105" w:rsidRPr="006E20D5">
        <w:rPr>
          <w:sz w:val="28"/>
          <w:szCs w:val="28"/>
        </w:rPr>
        <w:t xml:space="preserve"> А.В.</w:t>
      </w:r>
    </w:p>
    <w:p w:rsidR="00CC2450" w:rsidRPr="00800B31" w:rsidRDefault="00CC2450" w:rsidP="00F31A67">
      <w:pPr>
        <w:ind w:firstLine="567"/>
        <w:jc w:val="both"/>
        <w:rPr>
          <w:sz w:val="28"/>
          <w:szCs w:val="28"/>
        </w:rPr>
      </w:pPr>
    </w:p>
    <w:p w:rsidR="00D1414F" w:rsidRPr="00800B31" w:rsidRDefault="00D1414F" w:rsidP="003D204C">
      <w:pPr>
        <w:rPr>
          <w:sz w:val="28"/>
          <w:szCs w:val="28"/>
        </w:rPr>
      </w:pPr>
    </w:p>
    <w:p w:rsidR="003D204C" w:rsidRPr="00D41FF5" w:rsidRDefault="00A0340D" w:rsidP="003D204C">
      <w:pPr>
        <w:rPr>
          <w:sz w:val="26"/>
          <w:szCs w:val="26"/>
        </w:rPr>
      </w:pPr>
      <w:r>
        <w:rPr>
          <w:b/>
          <w:sz w:val="26"/>
          <w:szCs w:val="26"/>
        </w:rPr>
        <w:t>П</w:t>
      </w:r>
      <w:r w:rsidR="003D204C" w:rsidRPr="00D41FF5">
        <w:rPr>
          <w:b/>
          <w:sz w:val="26"/>
          <w:szCs w:val="26"/>
        </w:rPr>
        <w:t>редседател</w:t>
      </w:r>
      <w:r>
        <w:rPr>
          <w:b/>
          <w:sz w:val="26"/>
          <w:szCs w:val="26"/>
        </w:rPr>
        <w:t>ь</w:t>
      </w:r>
      <w:r w:rsidR="003D204C" w:rsidRPr="00D41FF5">
        <w:rPr>
          <w:b/>
          <w:sz w:val="26"/>
          <w:szCs w:val="26"/>
        </w:rPr>
        <w:t xml:space="preserve"> Комитета</w:t>
      </w:r>
      <w:r w:rsidR="003D204C" w:rsidRPr="00D41FF5">
        <w:rPr>
          <w:b/>
          <w:sz w:val="26"/>
          <w:szCs w:val="26"/>
        </w:rPr>
        <w:tab/>
      </w:r>
      <w:r w:rsidR="003D204C" w:rsidRPr="00D41FF5">
        <w:rPr>
          <w:b/>
          <w:sz w:val="26"/>
          <w:szCs w:val="26"/>
        </w:rPr>
        <w:tab/>
      </w:r>
      <w:r w:rsidR="003D204C" w:rsidRPr="00D41FF5">
        <w:rPr>
          <w:b/>
          <w:sz w:val="26"/>
          <w:szCs w:val="26"/>
        </w:rPr>
        <w:tab/>
      </w:r>
      <w:r w:rsidR="003D204C" w:rsidRPr="00D41FF5">
        <w:rPr>
          <w:b/>
          <w:sz w:val="26"/>
          <w:szCs w:val="26"/>
        </w:rPr>
        <w:tab/>
      </w:r>
      <w:r w:rsidR="003D204C" w:rsidRPr="00D41FF5">
        <w:rPr>
          <w:b/>
          <w:sz w:val="26"/>
          <w:szCs w:val="26"/>
        </w:rPr>
        <w:tab/>
      </w:r>
      <w:r w:rsidR="003D204C" w:rsidRPr="00D41FF5">
        <w:rPr>
          <w:b/>
          <w:sz w:val="26"/>
          <w:szCs w:val="26"/>
        </w:rPr>
        <w:tab/>
        <w:t xml:space="preserve">   </w:t>
      </w:r>
      <w:r w:rsidR="006E20D5">
        <w:rPr>
          <w:b/>
          <w:sz w:val="26"/>
          <w:szCs w:val="26"/>
        </w:rPr>
        <w:t xml:space="preserve">  </w:t>
      </w:r>
      <w:r w:rsidR="00D1414F">
        <w:rPr>
          <w:b/>
          <w:sz w:val="26"/>
          <w:szCs w:val="26"/>
        </w:rPr>
        <w:t xml:space="preserve">             </w:t>
      </w:r>
      <w:r w:rsidR="003D204C" w:rsidRPr="00D41FF5">
        <w:rPr>
          <w:b/>
          <w:sz w:val="26"/>
          <w:szCs w:val="26"/>
        </w:rPr>
        <w:t xml:space="preserve">               </w:t>
      </w:r>
      <w:proofErr w:type="spellStart"/>
      <w:r w:rsidR="003D204C" w:rsidRPr="00D41FF5">
        <w:rPr>
          <w:b/>
          <w:sz w:val="26"/>
          <w:szCs w:val="26"/>
        </w:rPr>
        <w:t>А.В.</w:t>
      </w:r>
      <w:r>
        <w:rPr>
          <w:b/>
          <w:sz w:val="26"/>
          <w:szCs w:val="26"/>
        </w:rPr>
        <w:t>Герман</w:t>
      </w:r>
      <w:proofErr w:type="spellEnd"/>
    </w:p>
    <w:p w:rsidR="003D204C" w:rsidRPr="00D41FF5" w:rsidRDefault="003D204C" w:rsidP="003D204C">
      <w:pPr>
        <w:rPr>
          <w:sz w:val="26"/>
          <w:szCs w:val="26"/>
        </w:rPr>
      </w:pPr>
    </w:p>
    <w:p w:rsidR="003D204C" w:rsidRPr="00D41FF5" w:rsidRDefault="003D204C">
      <w:pPr>
        <w:rPr>
          <w:sz w:val="26"/>
          <w:szCs w:val="26"/>
        </w:rPr>
      </w:pPr>
    </w:p>
    <w:p w:rsidR="00A0340D" w:rsidRDefault="00A034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2450" w:rsidRDefault="00CC2450" w:rsidP="00607F88">
      <w:pPr>
        <w:ind w:firstLine="567"/>
        <w:jc w:val="both"/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2268"/>
        <w:gridCol w:w="1701"/>
        <w:gridCol w:w="1643"/>
        <w:gridCol w:w="1334"/>
      </w:tblGrid>
      <w:tr w:rsidR="00020C78" w:rsidRPr="006535E7" w:rsidTr="00130122">
        <w:tc>
          <w:tcPr>
            <w:tcW w:w="568" w:type="dxa"/>
          </w:tcPr>
          <w:p w:rsidR="00020C78" w:rsidRDefault="00020C78" w:rsidP="00225A07">
            <w:pPr>
              <w:ind w:left="4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643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334" w:type="dxa"/>
          </w:tcPr>
          <w:p w:rsidR="00020C78" w:rsidRPr="006535E7" w:rsidRDefault="00020C78" w:rsidP="00130122">
            <w:pPr>
              <w:jc w:val="center"/>
              <w:rPr>
                <w:b/>
                <w:sz w:val="24"/>
                <w:szCs w:val="24"/>
              </w:rPr>
            </w:pPr>
            <w:r w:rsidRPr="006535E7">
              <w:rPr>
                <w:b/>
                <w:sz w:val="24"/>
                <w:szCs w:val="24"/>
              </w:rPr>
              <w:t>Телефон</w:t>
            </w:r>
          </w:p>
        </w:tc>
      </w:tr>
      <w:tr w:rsidR="00020C78" w:rsidRPr="00940307" w:rsidTr="00130122">
        <w:tc>
          <w:tcPr>
            <w:tcW w:w="568" w:type="dxa"/>
          </w:tcPr>
          <w:p w:rsidR="00020C78" w:rsidRPr="00940307" w:rsidRDefault="00020C78" w:rsidP="001301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94030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20C78" w:rsidRPr="006A6A08" w:rsidRDefault="00A0340D" w:rsidP="00130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председателя </w:t>
            </w:r>
          </w:p>
        </w:tc>
        <w:tc>
          <w:tcPr>
            <w:tcW w:w="2268" w:type="dxa"/>
          </w:tcPr>
          <w:p w:rsidR="00020C78" w:rsidRPr="006A6A08" w:rsidRDefault="00A0340D" w:rsidP="00C70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А.В.Кучаев</w:t>
            </w:r>
            <w:proofErr w:type="spellEnd"/>
          </w:p>
        </w:tc>
        <w:tc>
          <w:tcPr>
            <w:tcW w:w="1701" w:type="dxa"/>
          </w:tcPr>
          <w:p w:rsidR="00020C78" w:rsidRPr="006A6A08" w:rsidRDefault="00020C78" w:rsidP="00130122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020C78" w:rsidRPr="006A6A08" w:rsidRDefault="00020C78" w:rsidP="00130122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020C78" w:rsidRPr="006A6A08" w:rsidRDefault="00020C78" w:rsidP="00A0340D">
            <w:pPr>
              <w:rPr>
                <w:sz w:val="24"/>
                <w:szCs w:val="24"/>
              </w:rPr>
            </w:pPr>
            <w:r w:rsidRPr="006A6A08">
              <w:rPr>
                <w:sz w:val="24"/>
                <w:szCs w:val="24"/>
              </w:rPr>
              <w:t>417-59-3</w:t>
            </w:r>
            <w:r w:rsidR="00A0340D">
              <w:rPr>
                <w:sz w:val="24"/>
                <w:szCs w:val="24"/>
              </w:rPr>
              <w:t>5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Default="00A0340D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государственного экологического надзора 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Pr="006A6A08">
              <w:rPr>
                <w:sz w:val="24"/>
                <w:szCs w:val="24"/>
              </w:rPr>
              <w:t>.В.</w:t>
            </w:r>
            <w:r>
              <w:rPr>
                <w:sz w:val="24"/>
                <w:szCs w:val="24"/>
              </w:rPr>
              <w:t>Бондаренко</w:t>
            </w:r>
            <w:proofErr w:type="spellEnd"/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417-59-31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Default="00A0340D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A0340D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115998">
              <w:rPr>
                <w:sz w:val="24"/>
                <w:szCs w:val="24"/>
              </w:rPr>
              <w:t xml:space="preserve"> юридического отдела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115998">
              <w:rPr>
                <w:sz w:val="24"/>
                <w:szCs w:val="24"/>
              </w:rPr>
              <w:t>417-59-25</w:t>
            </w:r>
          </w:p>
        </w:tc>
      </w:tr>
      <w:tr w:rsidR="00A0340D" w:rsidRPr="00940307" w:rsidTr="00130122">
        <w:tc>
          <w:tcPr>
            <w:tcW w:w="568" w:type="dxa"/>
          </w:tcPr>
          <w:p w:rsidR="00A0340D" w:rsidRPr="00940307" w:rsidRDefault="00A0340D" w:rsidP="00A034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15998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 xml:space="preserve"> общего отдела</w:t>
            </w:r>
          </w:p>
        </w:tc>
        <w:tc>
          <w:tcPr>
            <w:tcW w:w="2268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  <w:r w:rsidRPr="006A6A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A0340D" w:rsidRPr="006A6A08" w:rsidRDefault="00A0340D" w:rsidP="00A0340D">
            <w:pPr>
              <w:rPr>
                <w:sz w:val="24"/>
                <w:szCs w:val="24"/>
              </w:rPr>
            </w:pPr>
            <w:r w:rsidRPr="006A6A08">
              <w:rPr>
                <w:sz w:val="24"/>
                <w:szCs w:val="24"/>
              </w:rPr>
              <w:t>417-59-1</w:t>
            </w:r>
            <w:r>
              <w:rPr>
                <w:sz w:val="24"/>
                <w:szCs w:val="24"/>
              </w:rPr>
              <w:t>8</w:t>
            </w:r>
          </w:p>
        </w:tc>
      </w:tr>
    </w:tbl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Pr="00020C78" w:rsidRDefault="00020C78" w:rsidP="00607F88">
      <w:pPr>
        <w:ind w:firstLine="567"/>
        <w:jc w:val="both"/>
        <w:rPr>
          <w:sz w:val="24"/>
          <w:szCs w:val="28"/>
        </w:rPr>
      </w:pPr>
    </w:p>
    <w:p w:rsidR="00020C78" w:rsidRDefault="00020C78" w:rsidP="00020C78">
      <w:pPr>
        <w:jc w:val="both"/>
        <w:rPr>
          <w:sz w:val="24"/>
          <w:szCs w:val="24"/>
        </w:rPr>
      </w:pP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   _____________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proofErr w:type="spellStart"/>
      <w:r w:rsidR="00065AD7"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>.</w:t>
      </w:r>
      <w:r w:rsidR="00065AD7"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>.</w:t>
      </w:r>
      <w:r w:rsidR="00065AD7">
        <w:rPr>
          <w:sz w:val="24"/>
          <w:szCs w:val="24"/>
          <w:u w:val="single"/>
        </w:rPr>
        <w:t>Дудиловская</w:t>
      </w:r>
      <w:proofErr w:type="spellEnd"/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        </w:t>
      </w:r>
      <w:r w:rsidR="00AE101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___________                 </w:t>
      </w:r>
      <w:r w:rsidRPr="00952179">
        <w:rPr>
          <w:sz w:val="24"/>
          <w:szCs w:val="24"/>
          <w:u w:val="single"/>
        </w:rPr>
        <w:t>417-59-31</w:t>
      </w:r>
    </w:p>
    <w:p w:rsidR="00020C78" w:rsidRDefault="00020C78" w:rsidP="00020C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2179">
        <w:rPr>
          <w:sz w:val="24"/>
          <w:szCs w:val="24"/>
          <w:vertAlign w:val="superscript"/>
        </w:rPr>
        <w:t xml:space="preserve">    </w:t>
      </w:r>
      <w:r>
        <w:rPr>
          <w:sz w:val="24"/>
          <w:szCs w:val="24"/>
          <w:vertAlign w:val="superscript"/>
        </w:rPr>
        <w:t xml:space="preserve">     </w:t>
      </w:r>
      <w:r w:rsidRPr="00952179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</w:t>
      </w:r>
      <w:r w:rsidRPr="00952179">
        <w:rPr>
          <w:sz w:val="24"/>
          <w:szCs w:val="24"/>
          <w:vertAlign w:val="superscript"/>
        </w:rPr>
        <w:t xml:space="preserve"> подпись</w:t>
      </w:r>
      <w:r>
        <w:rPr>
          <w:sz w:val="24"/>
          <w:szCs w:val="24"/>
        </w:rPr>
        <w:t xml:space="preserve">                        </w:t>
      </w:r>
      <w:r w:rsidRPr="00952179">
        <w:rPr>
          <w:sz w:val="24"/>
          <w:szCs w:val="24"/>
          <w:vertAlign w:val="superscript"/>
        </w:rPr>
        <w:t>ФИО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 w:rsidRPr="00952179">
        <w:rPr>
          <w:sz w:val="24"/>
          <w:szCs w:val="24"/>
          <w:vertAlign w:val="superscript"/>
        </w:rPr>
        <w:t>дата</w:t>
      </w:r>
      <w:r>
        <w:rPr>
          <w:sz w:val="24"/>
          <w:szCs w:val="24"/>
        </w:rPr>
        <w:t xml:space="preserve">                             </w:t>
      </w:r>
      <w:r w:rsidRPr="00952179">
        <w:rPr>
          <w:sz w:val="24"/>
          <w:szCs w:val="24"/>
          <w:vertAlign w:val="superscript"/>
        </w:rPr>
        <w:t>телефон</w:t>
      </w:r>
    </w:p>
    <w:p w:rsidR="00020C78" w:rsidRDefault="00020C78" w:rsidP="00020C78">
      <w:pPr>
        <w:jc w:val="right"/>
        <w:rPr>
          <w:sz w:val="24"/>
          <w:szCs w:val="24"/>
        </w:rPr>
      </w:pPr>
    </w:p>
    <w:p w:rsidR="00020C78" w:rsidRDefault="00020C78" w:rsidP="00607F88">
      <w:pPr>
        <w:ind w:firstLine="567"/>
        <w:jc w:val="both"/>
        <w:rPr>
          <w:sz w:val="28"/>
          <w:szCs w:val="28"/>
        </w:rPr>
      </w:pPr>
    </w:p>
    <w:p w:rsidR="00020C78" w:rsidRDefault="00020C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65145" w:rsidRPr="00902F5A" w:rsidRDefault="00C65145" w:rsidP="00C65145">
      <w:pPr>
        <w:jc w:val="both"/>
        <w:rPr>
          <w:b/>
          <w:bCs/>
          <w:sz w:val="28"/>
          <w:szCs w:val="24"/>
        </w:rPr>
      </w:pPr>
    </w:p>
    <w:p w:rsidR="00185A47" w:rsidRPr="00AB4CAF" w:rsidRDefault="00185A47" w:rsidP="00AB4CAF">
      <w:pPr>
        <w:rPr>
          <w:sz w:val="24"/>
          <w:szCs w:val="24"/>
        </w:rPr>
      </w:pPr>
      <w:r w:rsidRPr="00185A47">
        <w:rPr>
          <w:rFonts w:ascii="Arial" w:hAnsi="Arial" w:cs="Arial"/>
          <w:spacing w:val="-6"/>
          <w:sz w:val="18"/>
        </w:rPr>
        <w:t>Сдается в сектор делопроизводства и контроля</w:t>
      </w: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i/>
          <w:iCs/>
          <w:spacing w:val="-6"/>
          <w:sz w:val="24"/>
        </w:rPr>
      </w:pPr>
    </w:p>
    <w:p w:rsidR="00185A47" w:rsidRPr="00185A47" w:rsidRDefault="00185A47" w:rsidP="00185A47">
      <w:pPr>
        <w:jc w:val="right"/>
        <w:outlineLvl w:val="0"/>
        <w:rPr>
          <w:rFonts w:ascii="Arial" w:hAnsi="Arial" w:cs="Arial"/>
          <w:b/>
          <w:spacing w:val="-6"/>
          <w:sz w:val="24"/>
        </w:rPr>
      </w:pPr>
    </w:p>
    <w:p w:rsidR="006B329A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Комитет по природопользованию, охране окружающей среды</w:t>
      </w:r>
    </w:p>
    <w:p w:rsidR="00185A47" w:rsidRPr="00185A47" w:rsidRDefault="00185A47" w:rsidP="00185A47">
      <w:pPr>
        <w:jc w:val="center"/>
        <w:outlineLvl w:val="0"/>
        <w:rPr>
          <w:b/>
          <w:spacing w:val="-6"/>
          <w:sz w:val="24"/>
        </w:rPr>
      </w:pPr>
      <w:r w:rsidRPr="00185A47">
        <w:rPr>
          <w:b/>
          <w:spacing w:val="-6"/>
          <w:sz w:val="24"/>
        </w:rPr>
        <w:t>и обеспечению экологической безопасности</w:t>
      </w:r>
    </w:p>
    <w:p w:rsidR="00185A47" w:rsidRPr="00185A47" w:rsidRDefault="00185A47" w:rsidP="00185A47">
      <w:pPr>
        <w:spacing w:line="360" w:lineRule="auto"/>
        <w:jc w:val="center"/>
        <w:rPr>
          <w:b/>
          <w:sz w:val="18"/>
          <w:szCs w:val="24"/>
        </w:rPr>
      </w:pPr>
    </w:p>
    <w:p w:rsidR="00185A47" w:rsidRPr="00185A47" w:rsidRDefault="00185A47" w:rsidP="00185A47">
      <w:pPr>
        <w:spacing w:line="360" w:lineRule="auto"/>
        <w:jc w:val="center"/>
        <w:rPr>
          <w:b/>
          <w:bCs/>
          <w:sz w:val="18"/>
          <w:szCs w:val="24"/>
        </w:rPr>
      </w:pPr>
    </w:p>
    <w:p w:rsidR="00185A47" w:rsidRPr="00185A47" w:rsidRDefault="00185A47" w:rsidP="00185A47">
      <w:pPr>
        <w:keepNext/>
        <w:spacing w:line="360" w:lineRule="auto"/>
        <w:jc w:val="center"/>
        <w:outlineLvl w:val="2"/>
        <w:rPr>
          <w:b/>
          <w:bCs/>
          <w:spacing w:val="60"/>
          <w:sz w:val="28"/>
          <w:szCs w:val="24"/>
        </w:rPr>
      </w:pPr>
      <w:r w:rsidRPr="00185A47">
        <w:rPr>
          <w:b/>
          <w:bCs/>
          <w:spacing w:val="60"/>
          <w:sz w:val="28"/>
          <w:szCs w:val="24"/>
        </w:rPr>
        <w:t>ЛИСТ РАССЫЛКИ</w:t>
      </w:r>
    </w:p>
    <w:p w:rsidR="00185A47" w:rsidRPr="00185A47" w:rsidRDefault="00CC2450" w:rsidP="00185A47">
      <w:pPr>
        <w:jc w:val="center"/>
        <w:rPr>
          <w:sz w:val="28"/>
          <w:szCs w:val="24"/>
        </w:rPr>
      </w:pPr>
      <w:r>
        <w:rPr>
          <w:sz w:val="28"/>
          <w:szCs w:val="24"/>
        </w:rPr>
        <w:t>распоряжения</w:t>
      </w:r>
      <w:r w:rsidR="00185A47" w:rsidRPr="00185A47">
        <w:rPr>
          <w:sz w:val="28"/>
          <w:szCs w:val="24"/>
        </w:rPr>
        <w:t xml:space="preserve"> Комитета №___________ от ________________</w:t>
      </w:r>
    </w:p>
    <w:p w:rsidR="00252068" w:rsidRDefault="00252068" w:rsidP="00AB4CAF">
      <w:pPr>
        <w:jc w:val="both"/>
        <w:rPr>
          <w:b/>
          <w:sz w:val="22"/>
        </w:rPr>
      </w:pPr>
    </w:p>
    <w:p w:rsidR="00D07128" w:rsidRPr="00D41FF5" w:rsidRDefault="00D07128" w:rsidP="00D07128">
      <w:pPr>
        <w:jc w:val="both"/>
        <w:rPr>
          <w:b/>
          <w:sz w:val="26"/>
          <w:szCs w:val="26"/>
        </w:rPr>
      </w:pPr>
      <w:r w:rsidRPr="00D41FF5">
        <w:rPr>
          <w:b/>
          <w:sz w:val="26"/>
          <w:szCs w:val="26"/>
        </w:rPr>
        <w:t>О признании утратившими силу распоряжений Комитета</w:t>
      </w:r>
      <w:r>
        <w:rPr>
          <w:b/>
          <w:sz w:val="26"/>
          <w:szCs w:val="26"/>
        </w:rPr>
        <w:t xml:space="preserve"> </w:t>
      </w:r>
      <w:r w:rsidRPr="00D41FF5">
        <w:rPr>
          <w:b/>
          <w:sz w:val="26"/>
          <w:szCs w:val="26"/>
        </w:rPr>
        <w:t>по природопользованию, охране окружающей среды и обеспечению экологической безопасности</w:t>
      </w:r>
      <w:r w:rsidR="00800B31">
        <w:rPr>
          <w:b/>
          <w:sz w:val="26"/>
          <w:szCs w:val="26"/>
        </w:rPr>
        <w:t xml:space="preserve"> </w:t>
      </w:r>
      <w:r w:rsidR="00800B31">
        <w:rPr>
          <w:b/>
          <w:sz w:val="26"/>
          <w:szCs w:val="26"/>
        </w:rPr>
        <w:br/>
      </w:r>
      <w:r w:rsidR="00800B31">
        <w:rPr>
          <w:b/>
          <w:sz w:val="28"/>
          <w:szCs w:val="28"/>
        </w:rPr>
        <w:t>от 25.12.2017 № 402-р, от 18.09.2020 № 237-р</w:t>
      </w:r>
    </w:p>
    <w:p w:rsidR="00185A47" w:rsidRPr="00185A47" w:rsidRDefault="00185A47" w:rsidP="00D07128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  <w:r w:rsidRPr="00185A47">
        <w:rPr>
          <w:sz w:val="18"/>
          <w:szCs w:val="24"/>
        </w:rPr>
        <w:t>название документа</w:t>
      </w:r>
    </w:p>
    <w:p w:rsidR="00185A47" w:rsidRPr="00185A47" w:rsidRDefault="00185A47" w:rsidP="00185A47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p w:rsidR="00D710DB" w:rsidRPr="00185A47" w:rsidRDefault="00D710DB" w:rsidP="00D710DB">
      <w:pPr>
        <w:pBdr>
          <w:top w:val="single" w:sz="12" w:space="1" w:color="auto"/>
          <w:bottom w:val="single" w:sz="12" w:space="1" w:color="auto"/>
        </w:pBdr>
        <w:jc w:val="center"/>
        <w:rPr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701"/>
        <w:gridCol w:w="2410"/>
        <w:gridCol w:w="788"/>
        <w:gridCol w:w="2437"/>
      </w:tblGrid>
      <w:tr w:rsidR="00BC1879" w:rsidRPr="00185A47" w:rsidTr="00BC1879">
        <w:trPr>
          <w:cantSplit/>
        </w:trPr>
        <w:tc>
          <w:tcPr>
            <w:tcW w:w="4219" w:type="dxa"/>
            <w:gridSpan w:val="2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Данные</w:t>
            </w:r>
            <w:r>
              <w:rPr>
                <w:sz w:val="24"/>
                <w:szCs w:val="24"/>
              </w:rPr>
              <w:t xml:space="preserve"> о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разработчике</w:t>
            </w:r>
          </w:p>
        </w:tc>
        <w:tc>
          <w:tcPr>
            <w:tcW w:w="5635" w:type="dxa"/>
            <w:gridSpan w:val="3"/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 xml:space="preserve">Рассылка </w:t>
            </w:r>
          </w:p>
        </w:tc>
      </w:tr>
      <w:tr w:rsidR="00BC1879" w:rsidRPr="00185A47" w:rsidTr="00013268">
        <w:trPr>
          <w:trHeight w:val="1473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ФИО</w:t>
            </w:r>
            <w:r w:rsidRPr="00185A47">
              <w:rPr>
                <w:sz w:val="24"/>
                <w:szCs w:val="24"/>
              </w:rPr>
              <w:br/>
              <w:t>(разборчиво)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07E05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</w:t>
            </w:r>
          </w:p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Ф.И.О. получателей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Кол-во экз.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vAlign w:val="center"/>
          </w:tcPr>
          <w:p w:rsidR="00BC1879" w:rsidRPr="00185A47" w:rsidRDefault="00BC1879" w:rsidP="00BC1879">
            <w:pPr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Необходимость внесения</w:t>
            </w:r>
            <w:r>
              <w:rPr>
                <w:sz w:val="24"/>
                <w:szCs w:val="24"/>
              </w:rPr>
              <w:t xml:space="preserve"> в</w:t>
            </w:r>
            <w:r w:rsidR="006B329A">
              <w:rPr>
                <w:sz w:val="24"/>
                <w:szCs w:val="24"/>
              </w:rPr>
              <w:t xml:space="preserve"> </w:t>
            </w:r>
            <w:r w:rsidRPr="00185A47">
              <w:rPr>
                <w:sz w:val="24"/>
                <w:szCs w:val="24"/>
              </w:rPr>
              <w:t>реестр нормативных документов Администрации СПб</w:t>
            </w:r>
          </w:p>
        </w:tc>
      </w:tr>
      <w:tr w:rsidR="00BC1879" w:rsidRPr="00185A47" w:rsidTr="006A6A08">
        <w:trPr>
          <w:trHeight w:val="2499"/>
        </w:trPr>
        <w:tc>
          <w:tcPr>
            <w:tcW w:w="2518" w:type="dxa"/>
            <w:tcBorders>
              <w:bottom w:val="single" w:sz="4" w:space="0" w:color="auto"/>
            </w:tcBorders>
          </w:tcPr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</w:p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</w:p>
          <w:p w:rsidR="004D7342" w:rsidRPr="00185A47" w:rsidRDefault="00065AD7" w:rsidP="004D734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И.В.Дудиловская</w:t>
            </w:r>
            <w:proofErr w:type="spellEnd"/>
          </w:p>
          <w:p w:rsidR="00BC1879" w:rsidRPr="00185A47" w:rsidRDefault="00BC1879" w:rsidP="00BC1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00CE3" w:rsidRDefault="00700CE3" w:rsidP="00BC1879">
            <w:pPr>
              <w:spacing w:line="360" w:lineRule="auto"/>
              <w:rPr>
                <w:sz w:val="24"/>
                <w:szCs w:val="24"/>
              </w:rPr>
            </w:pPr>
          </w:p>
          <w:p w:rsidR="00BC1879" w:rsidRPr="00185A47" w:rsidRDefault="006A6A08" w:rsidP="00BC187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:rsidR="00BC1879" w:rsidRPr="00185A47" w:rsidRDefault="00BC1879" w:rsidP="00BF79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D7342" w:rsidRDefault="004D7342" w:rsidP="004D734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6535E7">
              <w:rPr>
                <w:sz w:val="24"/>
                <w:szCs w:val="24"/>
              </w:rPr>
              <w:t>А.В.Кучаев</w:t>
            </w:r>
            <w:proofErr w:type="spellEnd"/>
            <w:r w:rsidRPr="006535E7">
              <w:rPr>
                <w:sz w:val="24"/>
                <w:szCs w:val="24"/>
              </w:rPr>
              <w:t xml:space="preserve"> </w:t>
            </w:r>
          </w:p>
          <w:p w:rsidR="00065AD7" w:rsidRDefault="00065AD7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6A6A08">
              <w:rPr>
                <w:sz w:val="24"/>
                <w:szCs w:val="24"/>
              </w:rPr>
              <w:t>Н.В.Бондаренко</w:t>
            </w:r>
            <w:proofErr w:type="spellEnd"/>
          </w:p>
          <w:p w:rsidR="00065AD7" w:rsidRDefault="00065AD7" w:rsidP="00065AD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Т.А.Павлова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405FE" w:rsidRPr="006A6A08" w:rsidRDefault="00AE101E" w:rsidP="00AE101E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И.А.Осницкая</w:t>
            </w:r>
            <w:proofErr w:type="spellEnd"/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BC1879" w:rsidRPr="00013268" w:rsidRDefault="0001326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C1879" w:rsidRPr="00185A47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1</w:t>
            </w:r>
          </w:p>
          <w:p w:rsidR="00BC1879" w:rsidRPr="00185A47" w:rsidRDefault="006A6A08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069BA" w:rsidRPr="00A33EA5" w:rsidRDefault="00BC1879" w:rsidP="00C02D1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85A47">
              <w:rPr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bottom w:val="single" w:sz="4" w:space="0" w:color="auto"/>
            </w:tcBorders>
          </w:tcPr>
          <w:p w:rsidR="00BC1879" w:rsidRDefault="00BC1879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C1879" w:rsidRPr="00185A47" w:rsidRDefault="00F637AC" w:rsidP="00BC187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D710DB" w:rsidRPr="00185A47" w:rsidRDefault="00D710DB" w:rsidP="00D710DB">
      <w:pPr>
        <w:spacing w:line="360" w:lineRule="auto"/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center"/>
        <w:rPr>
          <w:sz w:val="18"/>
          <w:szCs w:val="24"/>
        </w:rPr>
      </w:pPr>
    </w:p>
    <w:p w:rsidR="00185A47" w:rsidRPr="00185A47" w:rsidRDefault="00185A47" w:rsidP="00185A47">
      <w:pPr>
        <w:jc w:val="both"/>
        <w:rPr>
          <w:sz w:val="24"/>
          <w:szCs w:val="24"/>
        </w:rPr>
      </w:pPr>
      <w:r w:rsidRPr="00185A47">
        <w:rPr>
          <w:sz w:val="28"/>
          <w:szCs w:val="24"/>
        </w:rPr>
        <w:t>Дополнительные условия:</w:t>
      </w:r>
      <w:r w:rsidR="006B329A">
        <w:rPr>
          <w:sz w:val="28"/>
          <w:szCs w:val="24"/>
        </w:rPr>
        <w:t xml:space="preserve"> </w:t>
      </w:r>
      <w:r w:rsidRPr="00185A47">
        <w:rPr>
          <w:sz w:val="28"/>
          <w:szCs w:val="24"/>
        </w:rPr>
        <w:t>нет</w:t>
      </w:r>
    </w:p>
    <w:p w:rsidR="00C75A5A" w:rsidRPr="004A207A" w:rsidRDefault="00C75A5A" w:rsidP="00C75A5A">
      <w:pPr>
        <w:jc w:val="both"/>
        <w:rPr>
          <w:sz w:val="24"/>
          <w:szCs w:val="24"/>
        </w:rPr>
      </w:pPr>
    </w:p>
    <w:p w:rsidR="004A207A" w:rsidRPr="004A207A" w:rsidRDefault="004A207A" w:rsidP="004A207A">
      <w:pPr>
        <w:jc w:val="right"/>
      </w:pPr>
    </w:p>
    <w:sectPr w:rsidR="004A207A" w:rsidRPr="004A207A" w:rsidSect="00F65CE3">
      <w:headerReference w:type="even" r:id="rId8"/>
      <w:headerReference w:type="default" r:id="rId9"/>
      <w:headerReference w:type="first" r:id="rId10"/>
      <w:pgSz w:w="11907" w:h="16840"/>
      <w:pgMar w:top="1134" w:right="708" w:bottom="993" w:left="1276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F13" w:rsidRDefault="00586F13">
      <w:r>
        <w:separator/>
      </w:r>
    </w:p>
  </w:endnote>
  <w:endnote w:type="continuationSeparator" w:id="0">
    <w:p w:rsidR="00586F13" w:rsidRDefault="0058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F13" w:rsidRDefault="00586F13">
      <w:r>
        <w:separator/>
      </w:r>
    </w:p>
  </w:footnote>
  <w:footnote w:type="continuationSeparator" w:id="0">
    <w:p w:rsidR="00586F13" w:rsidRDefault="00586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3AB" w:rsidRDefault="00EA73A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A73AB" w:rsidRDefault="00EA73A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723591"/>
      <w:docPartObj>
        <w:docPartGallery w:val="Page Numbers (Top of Page)"/>
        <w:docPartUnique/>
      </w:docPartObj>
    </w:sdtPr>
    <w:sdtEndPr/>
    <w:sdtContent>
      <w:p w:rsidR="00D62092" w:rsidRDefault="00D62092">
        <w:pPr>
          <w:pStyle w:val="a7"/>
          <w:jc w:val="center"/>
        </w:pPr>
      </w:p>
      <w:p w:rsidR="00D62092" w:rsidRDefault="00D62092">
        <w:pPr>
          <w:pStyle w:val="a7"/>
          <w:jc w:val="center"/>
        </w:pPr>
      </w:p>
      <w:p w:rsidR="00D62092" w:rsidRDefault="00586F13">
        <w:pPr>
          <w:pStyle w:val="a7"/>
          <w:jc w:val="center"/>
        </w:pPr>
      </w:p>
    </w:sdtContent>
  </w:sdt>
  <w:p w:rsidR="00EA73AB" w:rsidRDefault="00EA73A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CE3" w:rsidRDefault="00F65CE3">
    <w:pPr>
      <w:pStyle w:val="a7"/>
      <w:jc w:val="center"/>
    </w:pPr>
  </w:p>
  <w:p w:rsidR="00524434" w:rsidRDefault="00524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E012C6"/>
    <w:multiLevelType w:val="multilevel"/>
    <w:tmpl w:val="8070B15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3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14468"/>
    <w:multiLevelType w:val="hybridMultilevel"/>
    <w:tmpl w:val="524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E46E4B"/>
    <w:multiLevelType w:val="hybridMultilevel"/>
    <w:tmpl w:val="DE8E920E"/>
    <w:lvl w:ilvl="0" w:tplc="82C8AF0C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1D32A1"/>
    <w:multiLevelType w:val="hybridMultilevel"/>
    <w:tmpl w:val="FBC8B070"/>
    <w:lvl w:ilvl="0" w:tplc="C51A2C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F1869"/>
    <w:multiLevelType w:val="hybridMultilevel"/>
    <w:tmpl w:val="C0226466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9C42025"/>
    <w:multiLevelType w:val="hybridMultilevel"/>
    <w:tmpl w:val="57DAD3CA"/>
    <w:lvl w:ilvl="0" w:tplc="A2981F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A7"/>
    <w:rsid w:val="00011A77"/>
    <w:rsid w:val="00013268"/>
    <w:rsid w:val="000171BA"/>
    <w:rsid w:val="00017A3E"/>
    <w:rsid w:val="00020C78"/>
    <w:rsid w:val="00022440"/>
    <w:rsid w:val="00023533"/>
    <w:rsid w:val="00024365"/>
    <w:rsid w:val="00026A75"/>
    <w:rsid w:val="000421B4"/>
    <w:rsid w:val="00044A3B"/>
    <w:rsid w:val="0005152C"/>
    <w:rsid w:val="00065AD7"/>
    <w:rsid w:val="0007593E"/>
    <w:rsid w:val="000819C4"/>
    <w:rsid w:val="0008377C"/>
    <w:rsid w:val="000918D6"/>
    <w:rsid w:val="000945AB"/>
    <w:rsid w:val="00096AA0"/>
    <w:rsid w:val="000A6EF6"/>
    <w:rsid w:val="000B4C42"/>
    <w:rsid w:val="000C461F"/>
    <w:rsid w:val="000C687F"/>
    <w:rsid w:val="000D30F1"/>
    <w:rsid w:val="000D5E56"/>
    <w:rsid w:val="00102D95"/>
    <w:rsid w:val="001032C5"/>
    <w:rsid w:val="00106578"/>
    <w:rsid w:val="00115998"/>
    <w:rsid w:val="00115FB2"/>
    <w:rsid w:val="0011607C"/>
    <w:rsid w:val="001247E1"/>
    <w:rsid w:val="00124D27"/>
    <w:rsid w:val="001254CE"/>
    <w:rsid w:val="00130122"/>
    <w:rsid w:val="00137A95"/>
    <w:rsid w:val="00177769"/>
    <w:rsid w:val="00185A47"/>
    <w:rsid w:val="001A1719"/>
    <w:rsid w:val="001A60F5"/>
    <w:rsid w:val="001A6FC5"/>
    <w:rsid w:val="001B036A"/>
    <w:rsid w:val="001B4B4C"/>
    <w:rsid w:val="001D6A44"/>
    <w:rsid w:val="001E5473"/>
    <w:rsid w:val="001E6335"/>
    <w:rsid w:val="001F615D"/>
    <w:rsid w:val="0020582C"/>
    <w:rsid w:val="002069BA"/>
    <w:rsid w:val="00210A17"/>
    <w:rsid w:val="00213683"/>
    <w:rsid w:val="002157A4"/>
    <w:rsid w:val="00220FC5"/>
    <w:rsid w:val="00225A07"/>
    <w:rsid w:val="002415A0"/>
    <w:rsid w:val="00242A7C"/>
    <w:rsid w:val="00244702"/>
    <w:rsid w:val="00244BE7"/>
    <w:rsid w:val="00246A68"/>
    <w:rsid w:val="00252068"/>
    <w:rsid w:val="002566CC"/>
    <w:rsid w:val="002576B8"/>
    <w:rsid w:val="00261C21"/>
    <w:rsid w:val="00263201"/>
    <w:rsid w:val="002775D7"/>
    <w:rsid w:val="00280323"/>
    <w:rsid w:val="00287EF0"/>
    <w:rsid w:val="00291C74"/>
    <w:rsid w:val="00291FA7"/>
    <w:rsid w:val="002939F4"/>
    <w:rsid w:val="002A402D"/>
    <w:rsid w:val="002A6707"/>
    <w:rsid w:val="002A7C8E"/>
    <w:rsid w:val="002B4B91"/>
    <w:rsid w:val="002B77E8"/>
    <w:rsid w:val="002C3203"/>
    <w:rsid w:val="002E2D35"/>
    <w:rsid w:val="003022B3"/>
    <w:rsid w:val="00315561"/>
    <w:rsid w:val="0031752F"/>
    <w:rsid w:val="003263B9"/>
    <w:rsid w:val="003331A0"/>
    <w:rsid w:val="003547DE"/>
    <w:rsid w:val="00361199"/>
    <w:rsid w:val="00361ACC"/>
    <w:rsid w:val="003640B4"/>
    <w:rsid w:val="00370D06"/>
    <w:rsid w:val="003726DF"/>
    <w:rsid w:val="0037740C"/>
    <w:rsid w:val="00381AD8"/>
    <w:rsid w:val="00383289"/>
    <w:rsid w:val="00385496"/>
    <w:rsid w:val="00390112"/>
    <w:rsid w:val="003907F2"/>
    <w:rsid w:val="00397926"/>
    <w:rsid w:val="003A6D0C"/>
    <w:rsid w:val="003B2857"/>
    <w:rsid w:val="003B5E94"/>
    <w:rsid w:val="003B7B2E"/>
    <w:rsid w:val="003D1729"/>
    <w:rsid w:val="003D204C"/>
    <w:rsid w:val="003E2538"/>
    <w:rsid w:val="003F0CE5"/>
    <w:rsid w:val="003F2578"/>
    <w:rsid w:val="003F70A8"/>
    <w:rsid w:val="0041353F"/>
    <w:rsid w:val="004145F8"/>
    <w:rsid w:val="00414D03"/>
    <w:rsid w:val="004163DE"/>
    <w:rsid w:val="00425A14"/>
    <w:rsid w:val="00430146"/>
    <w:rsid w:val="00436707"/>
    <w:rsid w:val="00437647"/>
    <w:rsid w:val="00453D6C"/>
    <w:rsid w:val="00456901"/>
    <w:rsid w:val="004677F7"/>
    <w:rsid w:val="00481BEF"/>
    <w:rsid w:val="0048474C"/>
    <w:rsid w:val="00497ECF"/>
    <w:rsid w:val="004A207A"/>
    <w:rsid w:val="004A7127"/>
    <w:rsid w:val="004B0376"/>
    <w:rsid w:val="004B3329"/>
    <w:rsid w:val="004B421B"/>
    <w:rsid w:val="004B5BB2"/>
    <w:rsid w:val="004D18CC"/>
    <w:rsid w:val="004D5E39"/>
    <w:rsid w:val="004D6B52"/>
    <w:rsid w:val="004D7342"/>
    <w:rsid w:val="004E6F49"/>
    <w:rsid w:val="004F0CDB"/>
    <w:rsid w:val="004F118F"/>
    <w:rsid w:val="005040FC"/>
    <w:rsid w:val="00505C68"/>
    <w:rsid w:val="00507E10"/>
    <w:rsid w:val="00510876"/>
    <w:rsid w:val="005178C2"/>
    <w:rsid w:val="005212AD"/>
    <w:rsid w:val="00524434"/>
    <w:rsid w:val="005416B7"/>
    <w:rsid w:val="00541DC6"/>
    <w:rsid w:val="00547472"/>
    <w:rsid w:val="005573DA"/>
    <w:rsid w:val="005623B4"/>
    <w:rsid w:val="005638F9"/>
    <w:rsid w:val="00572A17"/>
    <w:rsid w:val="0057513C"/>
    <w:rsid w:val="00580262"/>
    <w:rsid w:val="00586F13"/>
    <w:rsid w:val="00595540"/>
    <w:rsid w:val="00596D0C"/>
    <w:rsid w:val="005A1229"/>
    <w:rsid w:val="005A3DA1"/>
    <w:rsid w:val="005A6CCA"/>
    <w:rsid w:val="005A7081"/>
    <w:rsid w:val="005B41F4"/>
    <w:rsid w:val="005B6F51"/>
    <w:rsid w:val="005C26F2"/>
    <w:rsid w:val="005E682C"/>
    <w:rsid w:val="005E7888"/>
    <w:rsid w:val="005F42C3"/>
    <w:rsid w:val="00604C66"/>
    <w:rsid w:val="00607F88"/>
    <w:rsid w:val="00610505"/>
    <w:rsid w:val="006116AD"/>
    <w:rsid w:val="00616C5A"/>
    <w:rsid w:val="00622E89"/>
    <w:rsid w:val="006248D2"/>
    <w:rsid w:val="00631116"/>
    <w:rsid w:val="00631997"/>
    <w:rsid w:val="00632131"/>
    <w:rsid w:val="00635E4D"/>
    <w:rsid w:val="0063616E"/>
    <w:rsid w:val="006405FE"/>
    <w:rsid w:val="00642F97"/>
    <w:rsid w:val="0065079F"/>
    <w:rsid w:val="00651CA8"/>
    <w:rsid w:val="006535E7"/>
    <w:rsid w:val="00660259"/>
    <w:rsid w:val="00665669"/>
    <w:rsid w:val="00670A15"/>
    <w:rsid w:val="00680E86"/>
    <w:rsid w:val="00682670"/>
    <w:rsid w:val="0068660B"/>
    <w:rsid w:val="006A3642"/>
    <w:rsid w:val="006A465E"/>
    <w:rsid w:val="006A57A1"/>
    <w:rsid w:val="006A6A08"/>
    <w:rsid w:val="006B329A"/>
    <w:rsid w:val="006C2691"/>
    <w:rsid w:val="006C5928"/>
    <w:rsid w:val="006D4DF2"/>
    <w:rsid w:val="006E20D5"/>
    <w:rsid w:val="006E259C"/>
    <w:rsid w:val="006E5423"/>
    <w:rsid w:val="006E5868"/>
    <w:rsid w:val="006E5EF9"/>
    <w:rsid w:val="006F0FD9"/>
    <w:rsid w:val="006F2954"/>
    <w:rsid w:val="00700677"/>
    <w:rsid w:val="00700CE3"/>
    <w:rsid w:val="00701CA3"/>
    <w:rsid w:val="007047B5"/>
    <w:rsid w:val="00711EAC"/>
    <w:rsid w:val="00717A5D"/>
    <w:rsid w:val="00722318"/>
    <w:rsid w:val="0072291B"/>
    <w:rsid w:val="00726549"/>
    <w:rsid w:val="007328A3"/>
    <w:rsid w:val="00732A3E"/>
    <w:rsid w:val="0074209D"/>
    <w:rsid w:val="00743925"/>
    <w:rsid w:val="00752D03"/>
    <w:rsid w:val="00753734"/>
    <w:rsid w:val="00755472"/>
    <w:rsid w:val="007562DE"/>
    <w:rsid w:val="00763AB9"/>
    <w:rsid w:val="00770496"/>
    <w:rsid w:val="007718FD"/>
    <w:rsid w:val="00783A93"/>
    <w:rsid w:val="007940A1"/>
    <w:rsid w:val="00797EBD"/>
    <w:rsid w:val="007A2589"/>
    <w:rsid w:val="007A521D"/>
    <w:rsid w:val="007A6B13"/>
    <w:rsid w:val="007B1FBD"/>
    <w:rsid w:val="007B3C6A"/>
    <w:rsid w:val="007C3CDB"/>
    <w:rsid w:val="007D5761"/>
    <w:rsid w:val="007D6D47"/>
    <w:rsid w:val="007D7477"/>
    <w:rsid w:val="007E2B8F"/>
    <w:rsid w:val="007E4EFE"/>
    <w:rsid w:val="007E6726"/>
    <w:rsid w:val="007F0F4F"/>
    <w:rsid w:val="007F28BF"/>
    <w:rsid w:val="007F4940"/>
    <w:rsid w:val="00800B31"/>
    <w:rsid w:val="00806C7D"/>
    <w:rsid w:val="00811625"/>
    <w:rsid w:val="0081583A"/>
    <w:rsid w:val="00815C17"/>
    <w:rsid w:val="00815DC0"/>
    <w:rsid w:val="00830D98"/>
    <w:rsid w:val="00835B08"/>
    <w:rsid w:val="008372C1"/>
    <w:rsid w:val="00841B0A"/>
    <w:rsid w:val="00846CC4"/>
    <w:rsid w:val="00850897"/>
    <w:rsid w:val="008515CA"/>
    <w:rsid w:val="008531B1"/>
    <w:rsid w:val="008543E6"/>
    <w:rsid w:val="00854FF9"/>
    <w:rsid w:val="00861C98"/>
    <w:rsid w:val="00876D3C"/>
    <w:rsid w:val="00877763"/>
    <w:rsid w:val="0088667B"/>
    <w:rsid w:val="008918F0"/>
    <w:rsid w:val="00891D1D"/>
    <w:rsid w:val="00891DDA"/>
    <w:rsid w:val="008B09B4"/>
    <w:rsid w:val="008B50DB"/>
    <w:rsid w:val="008D4BA9"/>
    <w:rsid w:val="008D5ACB"/>
    <w:rsid w:val="008D5B86"/>
    <w:rsid w:val="008E7D21"/>
    <w:rsid w:val="008F23FF"/>
    <w:rsid w:val="00902F5A"/>
    <w:rsid w:val="00913642"/>
    <w:rsid w:val="009140EC"/>
    <w:rsid w:val="00915C5E"/>
    <w:rsid w:val="009254F9"/>
    <w:rsid w:val="00930C43"/>
    <w:rsid w:val="00940307"/>
    <w:rsid w:val="00941D69"/>
    <w:rsid w:val="0095308F"/>
    <w:rsid w:val="009543DE"/>
    <w:rsid w:val="00966636"/>
    <w:rsid w:val="009714AA"/>
    <w:rsid w:val="00975A7D"/>
    <w:rsid w:val="00976B8D"/>
    <w:rsid w:val="00983B40"/>
    <w:rsid w:val="00985991"/>
    <w:rsid w:val="00996D06"/>
    <w:rsid w:val="00997B81"/>
    <w:rsid w:val="009A0B86"/>
    <w:rsid w:val="009A7338"/>
    <w:rsid w:val="009B1A7F"/>
    <w:rsid w:val="009C4C23"/>
    <w:rsid w:val="009D55AD"/>
    <w:rsid w:val="009E28C4"/>
    <w:rsid w:val="009E34B1"/>
    <w:rsid w:val="009E42ED"/>
    <w:rsid w:val="009F28AF"/>
    <w:rsid w:val="009F4BDD"/>
    <w:rsid w:val="009F6312"/>
    <w:rsid w:val="009F793E"/>
    <w:rsid w:val="00A0340D"/>
    <w:rsid w:val="00A1060C"/>
    <w:rsid w:val="00A12677"/>
    <w:rsid w:val="00A31A95"/>
    <w:rsid w:val="00A33EA5"/>
    <w:rsid w:val="00A41E4D"/>
    <w:rsid w:val="00A43333"/>
    <w:rsid w:val="00A47ABB"/>
    <w:rsid w:val="00A6010D"/>
    <w:rsid w:val="00A6668B"/>
    <w:rsid w:val="00A73D4F"/>
    <w:rsid w:val="00A73EC5"/>
    <w:rsid w:val="00A76A29"/>
    <w:rsid w:val="00A907B2"/>
    <w:rsid w:val="00A95D6F"/>
    <w:rsid w:val="00AB3717"/>
    <w:rsid w:val="00AB4CAF"/>
    <w:rsid w:val="00AB615A"/>
    <w:rsid w:val="00AB7A87"/>
    <w:rsid w:val="00AB7DEA"/>
    <w:rsid w:val="00AD0997"/>
    <w:rsid w:val="00AD19CC"/>
    <w:rsid w:val="00AD3A2B"/>
    <w:rsid w:val="00AD6D7E"/>
    <w:rsid w:val="00AE101E"/>
    <w:rsid w:val="00AF2DF5"/>
    <w:rsid w:val="00AF3BA8"/>
    <w:rsid w:val="00B01E8D"/>
    <w:rsid w:val="00B056A8"/>
    <w:rsid w:val="00B12931"/>
    <w:rsid w:val="00B148DE"/>
    <w:rsid w:val="00B15B47"/>
    <w:rsid w:val="00B21CD9"/>
    <w:rsid w:val="00B22AE3"/>
    <w:rsid w:val="00B23722"/>
    <w:rsid w:val="00B3028D"/>
    <w:rsid w:val="00B32D4B"/>
    <w:rsid w:val="00B4169D"/>
    <w:rsid w:val="00B47755"/>
    <w:rsid w:val="00B50CB8"/>
    <w:rsid w:val="00B54E08"/>
    <w:rsid w:val="00B563A6"/>
    <w:rsid w:val="00B70105"/>
    <w:rsid w:val="00B7114E"/>
    <w:rsid w:val="00B8338C"/>
    <w:rsid w:val="00B94A7D"/>
    <w:rsid w:val="00B97D85"/>
    <w:rsid w:val="00BA231F"/>
    <w:rsid w:val="00BA23AB"/>
    <w:rsid w:val="00BA48D2"/>
    <w:rsid w:val="00BA572D"/>
    <w:rsid w:val="00BB3BDE"/>
    <w:rsid w:val="00BC1879"/>
    <w:rsid w:val="00BC366D"/>
    <w:rsid w:val="00BC39C5"/>
    <w:rsid w:val="00BC7545"/>
    <w:rsid w:val="00BD2FCF"/>
    <w:rsid w:val="00BD5AA1"/>
    <w:rsid w:val="00BE34A7"/>
    <w:rsid w:val="00BE3F56"/>
    <w:rsid w:val="00BF1BCF"/>
    <w:rsid w:val="00BF798B"/>
    <w:rsid w:val="00C02268"/>
    <w:rsid w:val="00C024E2"/>
    <w:rsid w:val="00C0293F"/>
    <w:rsid w:val="00C02D18"/>
    <w:rsid w:val="00C10B6A"/>
    <w:rsid w:val="00C14863"/>
    <w:rsid w:val="00C224C2"/>
    <w:rsid w:val="00C225CF"/>
    <w:rsid w:val="00C228F6"/>
    <w:rsid w:val="00C3743D"/>
    <w:rsid w:val="00C55622"/>
    <w:rsid w:val="00C56CCC"/>
    <w:rsid w:val="00C65145"/>
    <w:rsid w:val="00C65537"/>
    <w:rsid w:val="00C70C5D"/>
    <w:rsid w:val="00C75A5A"/>
    <w:rsid w:val="00C7710B"/>
    <w:rsid w:val="00C86A18"/>
    <w:rsid w:val="00CA6778"/>
    <w:rsid w:val="00CB28A5"/>
    <w:rsid w:val="00CC00B1"/>
    <w:rsid w:val="00CC0285"/>
    <w:rsid w:val="00CC2450"/>
    <w:rsid w:val="00CC4DDF"/>
    <w:rsid w:val="00CC5667"/>
    <w:rsid w:val="00CD7BFB"/>
    <w:rsid w:val="00CE4EF9"/>
    <w:rsid w:val="00CE5CCE"/>
    <w:rsid w:val="00CF4E8D"/>
    <w:rsid w:val="00D07128"/>
    <w:rsid w:val="00D1414F"/>
    <w:rsid w:val="00D216F2"/>
    <w:rsid w:val="00D23415"/>
    <w:rsid w:val="00D3371E"/>
    <w:rsid w:val="00D3737F"/>
    <w:rsid w:val="00D3765C"/>
    <w:rsid w:val="00D41FF5"/>
    <w:rsid w:val="00D52818"/>
    <w:rsid w:val="00D5311A"/>
    <w:rsid w:val="00D56BCC"/>
    <w:rsid w:val="00D62092"/>
    <w:rsid w:val="00D66453"/>
    <w:rsid w:val="00D710DB"/>
    <w:rsid w:val="00D81662"/>
    <w:rsid w:val="00D819D1"/>
    <w:rsid w:val="00D86A99"/>
    <w:rsid w:val="00D90F91"/>
    <w:rsid w:val="00D93843"/>
    <w:rsid w:val="00DA3B2A"/>
    <w:rsid w:val="00DA3D27"/>
    <w:rsid w:val="00DB189C"/>
    <w:rsid w:val="00DC0416"/>
    <w:rsid w:val="00DC07D8"/>
    <w:rsid w:val="00DC4392"/>
    <w:rsid w:val="00DC4677"/>
    <w:rsid w:val="00DD3DFB"/>
    <w:rsid w:val="00DE7085"/>
    <w:rsid w:val="00E04B6D"/>
    <w:rsid w:val="00E076DE"/>
    <w:rsid w:val="00E07E05"/>
    <w:rsid w:val="00E13014"/>
    <w:rsid w:val="00E50ED1"/>
    <w:rsid w:val="00E570F9"/>
    <w:rsid w:val="00E66A7A"/>
    <w:rsid w:val="00E73CB6"/>
    <w:rsid w:val="00E77200"/>
    <w:rsid w:val="00E827A9"/>
    <w:rsid w:val="00E915C1"/>
    <w:rsid w:val="00E915EC"/>
    <w:rsid w:val="00E926B3"/>
    <w:rsid w:val="00EA73AB"/>
    <w:rsid w:val="00EB3A78"/>
    <w:rsid w:val="00ED09C1"/>
    <w:rsid w:val="00ED0C78"/>
    <w:rsid w:val="00ED1B98"/>
    <w:rsid w:val="00ED5E5B"/>
    <w:rsid w:val="00EE0302"/>
    <w:rsid w:val="00EE109E"/>
    <w:rsid w:val="00EE4112"/>
    <w:rsid w:val="00EF14E8"/>
    <w:rsid w:val="00F01C45"/>
    <w:rsid w:val="00F01EDD"/>
    <w:rsid w:val="00F06696"/>
    <w:rsid w:val="00F25333"/>
    <w:rsid w:val="00F31A67"/>
    <w:rsid w:val="00F31E67"/>
    <w:rsid w:val="00F4155E"/>
    <w:rsid w:val="00F53C26"/>
    <w:rsid w:val="00F56612"/>
    <w:rsid w:val="00F637AC"/>
    <w:rsid w:val="00F65CE3"/>
    <w:rsid w:val="00F73F44"/>
    <w:rsid w:val="00F75216"/>
    <w:rsid w:val="00F75B45"/>
    <w:rsid w:val="00F77EAB"/>
    <w:rsid w:val="00F87368"/>
    <w:rsid w:val="00F96651"/>
    <w:rsid w:val="00FA3265"/>
    <w:rsid w:val="00FC0544"/>
    <w:rsid w:val="00FC2B03"/>
    <w:rsid w:val="00FD009C"/>
    <w:rsid w:val="00FD1939"/>
    <w:rsid w:val="00FD6BF0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FA0D99-91EC-4E18-A910-C13C4D872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78"/>
  </w:style>
  <w:style w:type="paragraph" w:styleId="1">
    <w:name w:val="heading 1"/>
    <w:basedOn w:val="a"/>
    <w:next w:val="a"/>
    <w:qFormat/>
    <w:rsid w:val="00CA6778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CA677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CA6778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CA6778"/>
    <w:pPr>
      <w:keepNext/>
      <w:spacing w:after="120"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CA6778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rsid w:val="00CA6778"/>
    <w:pPr>
      <w:ind w:firstLine="708"/>
      <w:jc w:val="both"/>
    </w:pPr>
    <w:rPr>
      <w:sz w:val="32"/>
    </w:rPr>
  </w:style>
  <w:style w:type="paragraph" w:styleId="a4">
    <w:name w:val="Body Text"/>
    <w:basedOn w:val="a"/>
    <w:rsid w:val="00CA6778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0">
    <w:name w:val="Body Text 2"/>
    <w:basedOn w:val="a"/>
    <w:rsid w:val="00CA6778"/>
    <w:pPr>
      <w:spacing w:after="120"/>
      <w:jc w:val="both"/>
    </w:pPr>
    <w:rPr>
      <w:sz w:val="28"/>
    </w:rPr>
  </w:style>
  <w:style w:type="paragraph" w:customStyle="1" w:styleId="a5">
    <w:name w:val="Название"/>
    <w:basedOn w:val="a"/>
    <w:qFormat/>
    <w:rsid w:val="00CA6778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rsid w:val="00CA6778"/>
    <w:pPr>
      <w:framePr w:w="4345" w:h="2017" w:hSpace="141" w:wrap="around" w:vAnchor="text" w:hAnchor="page" w:x="6618" w:y="89"/>
    </w:pPr>
    <w:rPr>
      <w:sz w:val="28"/>
    </w:rPr>
  </w:style>
  <w:style w:type="character" w:styleId="a6">
    <w:name w:val="Hyperlink"/>
    <w:rsid w:val="00CA6778"/>
    <w:rPr>
      <w:color w:val="0000FF"/>
      <w:u w:val="single"/>
    </w:rPr>
  </w:style>
  <w:style w:type="paragraph" w:styleId="21">
    <w:name w:val="Body Text Indent 2"/>
    <w:basedOn w:val="a"/>
    <w:rsid w:val="00CA6778"/>
    <w:pPr>
      <w:spacing w:after="120"/>
      <w:ind w:firstLine="567"/>
      <w:jc w:val="both"/>
    </w:pPr>
    <w:rPr>
      <w:sz w:val="28"/>
    </w:rPr>
  </w:style>
  <w:style w:type="paragraph" w:customStyle="1" w:styleId="xl28">
    <w:name w:val="xl28"/>
    <w:basedOn w:val="a"/>
    <w:rsid w:val="00CA67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a7">
    <w:name w:val="header"/>
    <w:basedOn w:val="a"/>
    <w:link w:val="a8"/>
    <w:uiPriority w:val="99"/>
    <w:rsid w:val="00CA677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CA6778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CA6778"/>
    <w:pPr>
      <w:pBdr>
        <w:top w:val="single" w:sz="4" w:space="1" w:color="auto"/>
      </w:pBdr>
      <w:ind w:firstLine="709"/>
      <w:jc w:val="both"/>
    </w:pPr>
    <w:rPr>
      <w:sz w:val="24"/>
    </w:rPr>
  </w:style>
  <w:style w:type="character" w:styleId="ab">
    <w:name w:val="page number"/>
    <w:basedOn w:val="a0"/>
    <w:rsid w:val="00CA6778"/>
  </w:style>
  <w:style w:type="character" w:customStyle="1" w:styleId="apple-converted-space">
    <w:name w:val="apple-converted-space"/>
    <w:basedOn w:val="a0"/>
    <w:rsid w:val="004A207A"/>
  </w:style>
  <w:style w:type="paragraph" w:customStyle="1" w:styleId="headertext">
    <w:name w:val="header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4A207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6645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c">
    <w:name w:val="List"/>
    <w:basedOn w:val="a"/>
    <w:rsid w:val="00D66453"/>
    <w:pPr>
      <w:autoSpaceDE w:val="0"/>
      <w:autoSpaceDN w:val="0"/>
      <w:adjustRightInd w:val="0"/>
    </w:pPr>
    <w:rPr>
      <w:rFonts w:ascii="Arial" w:hAnsi="Arial" w:cs="Arial"/>
      <w:i/>
      <w:iCs/>
    </w:rPr>
  </w:style>
  <w:style w:type="table" w:styleId="ad">
    <w:name w:val="Table Grid"/>
    <w:basedOn w:val="a1"/>
    <w:rsid w:val="00B4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uiPriority w:val="99"/>
    <w:rsid w:val="002A7C8E"/>
    <w:rPr>
      <w:color w:val="106BBE"/>
    </w:rPr>
  </w:style>
  <w:style w:type="paragraph" w:styleId="af">
    <w:name w:val="Balloon Text"/>
    <w:basedOn w:val="a"/>
    <w:link w:val="af0"/>
    <w:rsid w:val="00861C9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861C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05C6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4B3329"/>
  </w:style>
  <w:style w:type="character" w:customStyle="1" w:styleId="aa">
    <w:name w:val="Нижний колонтитул Знак"/>
    <w:link w:val="a9"/>
    <w:uiPriority w:val="99"/>
    <w:rsid w:val="004B3329"/>
  </w:style>
  <w:style w:type="character" w:styleId="af2">
    <w:name w:val="Strong"/>
    <w:uiPriority w:val="22"/>
    <w:qFormat/>
    <w:rsid w:val="00BA23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56;&#1072;&#1089;&#1087;&#1086;&#1088;&#1103;&#1078;&#1077;&#1085;&#1080;&#1077;%202004%20&#1083;&#1072;&#1089;&#1090;-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8B4D3-20BC-4DB5-A58F-BA8140C3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2004 ласт-1</Template>
  <TotalTime>3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       </vt:lpstr>
    </vt:vector>
  </TitlesOfParts>
  <Company>УООС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        </dc:title>
  <dc:subject/>
  <dc:creator>Бондаренко Н.В.</dc:creator>
  <cp:keywords/>
  <dc:description/>
  <cp:lastModifiedBy>ur-1</cp:lastModifiedBy>
  <cp:revision>2</cp:revision>
  <cp:lastPrinted>2021-11-18T11:57:00Z</cp:lastPrinted>
  <dcterms:created xsi:type="dcterms:W3CDTF">2021-11-19T12:11:00Z</dcterms:created>
  <dcterms:modified xsi:type="dcterms:W3CDTF">2021-11-19T12:11:00Z</dcterms:modified>
</cp:coreProperties>
</file>