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1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391"/>
      </w:tblGrid>
      <w:tr w:rsidR="00E21846" w:rsidRPr="006433D1" w:rsidTr="00246AB2">
        <w:trPr>
          <w:trHeight w:val="963"/>
        </w:trPr>
        <w:tc>
          <w:tcPr>
            <w:tcW w:w="9391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246AB2">
        <w:trPr>
          <w:trHeight w:val="1931"/>
        </w:trPr>
        <w:tc>
          <w:tcPr>
            <w:tcW w:w="9391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600274" w:rsidRDefault="00600274" w:rsidP="00600274">
      <w:pPr>
        <w:pStyle w:val="aeoaeno12"/>
        <w:spacing w:line="240" w:lineRule="auto"/>
        <w:ind w:firstLine="0"/>
        <w:rPr>
          <w:lang w:val="en-US"/>
        </w:rPr>
      </w:pPr>
    </w:p>
    <w:p w:rsidR="00600274" w:rsidRPr="003D78ED" w:rsidRDefault="00600274" w:rsidP="00600274">
      <w:pPr>
        <w:rPr>
          <w:b/>
        </w:rPr>
      </w:pPr>
      <w:r w:rsidRPr="003D78ED">
        <w:rPr>
          <w:b/>
        </w:rPr>
        <w:t xml:space="preserve">О </w:t>
      </w:r>
      <w:r w:rsidR="00246AB2" w:rsidRPr="003D78ED">
        <w:rPr>
          <w:b/>
        </w:rPr>
        <w:t>реализации постановления Правительства</w:t>
      </w:r>
    </w:p>
    <w:p w:rsidR="00246AB2" w:rsidRPr="006324BA" w:rsidRDefault="00246AB2" w:rsidP="00600274">
      <w:pPr>
        <w:rPr>
          <w:b/>
        </w:rPr>
      </w:pPr>
      <w:r w:rsidRPr="003D78ED">
        <w:rPr>
          <w:b/>
        </w:rPr>
        <w:t xml:space="preserve">Санкт-Петербурга </w:t>
      </w:r>
      <w:proofErr w:type="gramStart"/>
      <w:r w:rsidRPr="006324BA">
        <w:rPr>
          <w:b/>
        </w:rPr>
        <w:t>от</w:t>
      </w:r>
      <w:proofErr w:type="gramEnd"/>
      <w:r w:rsidRPr="006324BA">
        <w:rPr>
          <w:b/>
        </w:rPr>
        <w:t xml:space="preserve"> ___________ №________</w:t>
      </w:r>
    </w:p>
    <w:p w:rsidR="00246AB2" w:rsidRPr="006324BA" w:rsidRDefault="00246AB2" w:rsidP="00600274">
      <w:pPr>
        <w:rPr>
          <w:b/>
        </w:rPr>
      </w:pPr>
      <w:r w:rsidRPr="006324BA">
        <w:rPr>
          <w:b/>
        </w:rPr>
        <w:t>«О выделении средств»</w:t>
      </w:r>
    </w:p>
    <w:p w:rsidR="00600274" w:rsidRPr="006324BA" w:rsidRDefault="00600274" w:rsidP="00600274"/>
    <w:p w:rsidR="00246AB2" w:rsidRPr="006324BA" w:rsidRDefault="00C567DB" w:rsidP="00246AB2">
      <w:pPr>
        <w:pStyle w:val="21"/>
        <w:ind w:firstLine="709"/>
        <w:rPr>
          <w:szCs w:val="24"/>
        </w:rPr>
      </w:pPr>
      <w:r w:rsidRPr="006324BA">
        <w:rPr>
          <w:szCs w:val="24"/>
        </w:rPr>
        <w:t xml:space="preserve">В </w:t>
      </w:r>
      <w:proofErr w:type="gramStart"/>
      <w:r w:rsidRPr="006324BA">
        <w:rPr>
          <w:szCs w:val="24"/>
        </w:rPr>
        <w:t>целях</w:t>
      </w:r>
      <w:proofErr w:type="gramEnd"/>
      <w:r w:rsidRPr="006324BA">
        <w:rPr>
          <w:szCs w:val="24"/>
        </w:rPr>
        <w:t xml:space="preserve"> </w:t>
      </w:r>
      <w:r w:rsidR="00246AB2" w:rsidRPr="006324BA">
        <w:rPr>
          <w:szCs w:val="24"/>
        </w:rPr>
        <w:t xml:space="preserve">реализации постановления Правительства Санкт-Петербурга </w:t>
      </w:r>
      <w:r w:rsidR="00246AB2" w:rsidRPr="006324BA">
        <w:rPr>
          <w:szCs w:val="24"/>
        </w:rPr>
        <w:br/>
        <w:t>от _____________ № _______ «О выделении средств»</w:t>
      </w:r>
      <w:r w:rsidR="00B47DFE" w:rsidRPr="006324BA">
        <w:rPr>
          <w:szCs w:val="24"/>
        </w:rPr>
        <w:t>:</w:t>
      </w:r>
    </w:p>
    <w:p w:rsidR="00B47DFE" w:rsidRPr="006324BA" w:rsidRDefault="00B47DFE" w:rsidP="00B47DFE">
      <w:pPr>
        <w:pStyle w:val="21"/>
        <w:numPr>
          <w:ilvl w:val="0"/>
          <w:numId w:val="5"/>
        </w:numPr>
        <w:ind w:left="0" w:firstLine="709"/>
        <w:rPr>
          <w:szCs w:val="24"/>
        </w:rPr>
      </w:pPr>
      <w:r w:rsidRPr="006324BA">
        <w:rPr>
          <w:szCs w:val="24"/>
        </w:rPr>
        <w:t>Утвердить:</w:t>
      </w:r>
    </w:p>
    <w:p w:rsidR="00BE66E9" w:rsidRPr="006324BA" w:rsidRDefault="00BE66E9" w:rsidP="00BE66E9">
      <w:pPr>
        <w:pStyle w:val="21"/>
        <w:numPr>
          <w:ilvl w:val="1"/>
          <w:numId w:val="5"/>
        </w:numPr>
        <w:ind w:left="0" w:firstLine="709"/>
        <w:rPr>
          <w:szCs w:val="24"/>
        </w:rPr>
      </w:pPr>
      <w:proofErr w:type="gramStart"/>
      <w:r w:rsidRPr="006324BA">
        <w:rPr>
          <w:szCs w:val="24"/>
        </w:rPr>
        <w:t>Форму заявления на предоставление субсидий</w:t>
      </w:r>
      <w:r w:rsidR="00283D06" w:rsidRPr="006324BA">
        <w:rPr>
          <w:szCs w:val="24"/>
        </w:rPr>
        <w:t xml:space="preserve"> </w:t>
      </w:r>
      <w:r w:rsidRPr="006324BA">
        <w:rPr>
          <w:szCs w:val="24"/>
        </w:rPr>
        <w:t xml:space="preserve">предприятиям общественного питания, оказывающим услуги общественного питания с использованием различными хозяйствующими субъектами </w:t>
      </w:r>
      <w:r w:rsidR="00A6060B" w:rsidRPr="006324BA">
        <w:rPr>
          <w:szCs w:val="24"/>
        </w:rPr>
        <w:t>(юридическими лицами и индивидуальными предпринимателями)</w:t>
      </w:r>
      <w:r w:rsidR="00332319" w:rsidRPr="006324BA">
        <w:rPr>
          <w:szCs w:val="24"/>
        </w:rPr>
        <w:t xml:space="preserve"> </w:t>
      </w:r>
      <w:r w:rsidRPr="006324BA">
        <w:rPr>
          <w:szCs w:val="24"/>
        </w:rPr>
        <w:t xml:space="preserve">общего зала обслуживания, а также вне обособленных помещений </w:t>
      </w:r>
      <w:r w:rsidR="003D78ED" w:rsidRPr="006324BA">
        <w:rPr>
          <w:szCs w:val="24"/>
        </w:rPr>
        <w:br/>
      </w:r>
      <w:r w:rsidRPr="006324BA">
        <w:rPr>
          <w:szCs w:val="24"/>
        </w:rPr>
        <w:t>для оказания услуг общественного питания (</w:t>
      </w:r>
      <w:proofErr w:type="spellStart"/>
      <w:r w:rsidRPr="006324BA">
        <w:rPr>
          <w:szCs w:val="24"/>
        </w:rPr>
        <w:t>фуд-корты</w:t>
      </w:r>
      <w:proofErr w:type="spellEnd"/>
      <w:r w:rsidRPr="006324BA">
        <w:rPr>
          <w:szCs w:val="24"/>
        </w:rPr>
        <w:t xml:space="preserve"> и </w:t>
      </w:r>
      <w:proofErr w:type="spellStart"/>
      <w:r w:rsidRPr="006324BA">
        <w:rPr>
          <w:szCs w:val="24"/>
        </w:rPr>
        <w:t>фуд-плейсы</w:t>
      </w:r>
      <w:proofErr w:type="spellEnd"/>
      <w:r w:rsidRPr="006324BA">
        <w:rPr>
          <w:szCs w:val="24"/>
        </w:rPr>
        <w:t xml:space="preserve">), пострадавшим </w:t>
      </w:r>
      <w:r w:rsidR="003D78ED" w:rsidRPr="006324BA">
        <w:rPr>
          <w:szCs w:val="24"/>
        </w:rPr>
        <w:br/>
      </w:r>
      <w:r w:rsidRPr="006324BA">
        <w:rPr>
          <w:szCs w:val="24"/>
        </w:rPr>
        <w:t xml:space="preserve">от ограничений, введенных в связи с распространением новой </w:t>
      </w:r>
      <w:proofErr w:type="spellStart"/>
      <w:r w:rsidRPr="006324BA">
        <w:rPr>
          <w:szCs w:val="24"/>
        </w:rPr>
        <w:t>коронавирусной</w:t>
      </w:r>
      <w:proofErr w:type="spellEnd"/>
      <w:r w:rsidRPr="006324BA">
        <w:rPr>
          <w:szCs w:val="24"/>
        </w:rPr>
        <w:t xml:space="preserve"> инфекции (COVID-19), на выплату заработной платы работникам и отчислений на заработную плату</w:t>
      </w:r>
      <w:proofErr w:type="gramEnd"/>
      <w:r w:rsidRPr="006324BA">
        <w:rPr>
          <w:szCs w:val="24"/>
        </w:rPr>
        <w:t xml:space="preserve"> работников (далее - субсидии) согласно приложению № </w:t>
      </w:r>
      <w:r w:rsidR="00483D5B" w:rsidRPr="006324BA">
        <w:rPr>
          <w:szCs w:val="24"/>
        </w:rPr>
        <w:t>1</w:t>
      </w:r>
      <w:r w:rsidRPr="006324BA">
        <w:rPr>
          <w:szCs w:val="24"/>
        </w:rPr>
        <w:t xml:space="preserve"> к распоряжению.</w:t>
      </w:r>
    </w:p>
    <w:p w:rsidR="00B47DFE" w:rsidRPr="006324BA" w:rsidRDefault="00B47DFE" w:rsidP="00483D5B">
      <w:pPr>
        <w:pStyle w:val="21"/>
        <w:numPr>
          <w:ilvl w:val="1"/>
          <w:numId w:val="5"/>
        </w:numPr>
        <w:ind w:left="0" w:firstLine="709"/>
        <w:rPr>
          <w:szCs w:val="24"/>
        </w:rPr>
      </w:pPr>
      <w:proofErr w:type="gramStart"/>
      <w:r w:rsidRPr="006324BA">
        <w:rPr>
          <w:szCs w:val="24"/>
        </w:rPr>
        <w:t xml:space="preserve">Порядок </w:t>
      </w:r>
      <w:r w:rsidR="002B70C6" w:rsidRPr="006324BA">
        <w:rPr>
          <w:szCs w:val="24"/>
        </w:rPr>
        <w:t>и</w:t>
      </w:r>
      <w:r w:rsidRPr="006324BA">
        <w:rPr>
          <w:szCs w:val="24"/>
        </w:rPr>
        <w:t xml:space="preserve"> сроки представ</w:t>
      </w:r>
      <w:r w:rsidR="003D78ED" w:rsidRPr="006324BA">
        <w:rPr>
          <w:szCs w:val="24"/>
        </w:rPr>
        <w:t xml:space="preserve">ления и рассмотрения заявлений </w:t>
      </w:r>
      <w:r w:rsidRPr="006324BA">
        <w:rPr>
          <w:szCs w:val="24"/>
        </w:rPr>
        <w:t xml:space="preserve">на предоставление </w:t>
      </w:r>
      <w:r w:rsidR="002F325A" w:rsidRPr="006324BA">
        <w:rPr>
          <w:szCs w:val="24"/>
        </w:rPr>
        <w:t xml:space="preserve">субсидий </w:t>
      </w:r>
      <w:r w:rsidR="00483D5B" w:rsidRPr="006324BA">
        <w:rPr>
          <w:szCs w:val="24"/>
        </w:rPr>
        <w:t xml:space="preserve">и документов, прилагаемых к заявлению на предоставление субсидий, принятие Комитетом по труду и занятости населения Санкт-Петербурга (далее – Комитет) решений </w:t>
      </w:r>
      <w:r w:rsidRPr="006324BA">
        <w:rPr>
          <w:szCs w:val="24"/>
        </w:rPr>
        <w:t>о предоставлении субсидий,</w:t>
      </w:r>
      <w:r w:rsidR="00483D5B" w:rsidRPr="006324BA">
        <w:rPr>
          <w:szCs w:val="24"/>
        </w:rPr>
        <w:t xml:space="preserve"> предоставления и рассмотрения отчетности о достижении результата предоставления субсидий,</w:t>
      </w:r>
      <w:r w:rsidRPr="006324BA">
        <w:rPr>
          <w:szCs w:val="24"/>
        </w:rPr>
        <w:t xml:space="preserve"> срок проведения Комитетом обязательной проверки соблюдения получателем субсидий условий, целей и порядка предоставления субсидий согласно приложению № </w:t>
      </w:r>
      <w:r w:rsidR="00483D5B" w:rsidRPr="006324BA">
        <w:rPr>
          <w:szCs w:val="24"/>
        </w:rPr>
        <w:t>2</w:t>
      </w:r>
      <w:r w:rsidRPr="006324BA">
        <w:rPr>
          <w:szCs w:val="24"/>
        </w:rPr>
        <w:t xml:space="preserve"> к распоряжению.</w:t>
      </w:r>
      <w:proofErr w:type="gramEnd"/>
    </w:p>
    <w:p w:rsidR="00600274" w:rsidRPr="006324BA" w:rsidRDefault="00C567DB" w:rsidP="002F325A">
      <w:pPr>
        <w:pStyle w:val="21"/>
        <w:numPr>
          <w:ilvl w:val="0"/>
          <w:numId w:val="5"/>
        </w:numPr>
        <w:ind w:left="0" w:firstLine="709"/>
        <w:rPr>
          <w:sz w:val="26"/>
          <w:szCs w:val="26"/>
        </w:rPr>
      </w:pPr>
      <w:proofErr w:type="gramStart"/>
      <w:r w:rsidRPr="006324BA">
        <w:rPr>
          <w:szCs w:val="24"/>
        </w:rPr>
        <w:t>Контроль за</w:t>
      </w:r>
      <w:proofErr w:type="gramEnd"/>
      <w:r w:rsidRPr="006324BA">
        <w:rPr>
          <w:szCs w:val="24"/>
        </w:rPr>
        <w:t xml:space="preserve"> выполнением </w:t>
      </w:r>
      <w:r w:rsidR="002F325A" w:rsidRPr="006324BA">
        <w:rPr>
          <w:szCs w:val="24"/>
        </w:rPr>
        <w:t xml:space="preserve">настоящего </w:t>
      </w:r>
      <w:r w:rsidRPr="006324BA">
        <w:rPr>
          <w:szCs w:val="24"/>
        </w:rPr>
        <w:t>ра</w:t>
      </w:r>
      <w:r w:rsidR="00031AC6" w:rsidRPr="006324BA">
        <w:rPr>
          <w:szCs w:val="24"/>
        </w:rPr>
        <w:t xml:space="preserve">споряжения возложить на первого </w:t>
      </w:r>
      <w:r w:rsidRPr="006324BA">
        <w:rPr>
          <w:szCs w:val="24"/>
        </w:rPr>
        <w:t>заместителя председателя Комитета Рогачева Н.А.</w:t>
      </w:r>
    </w:p>
    <w:p w:rsidR="00A11E8E" w:rsidRPr="00A46710" w:rsidRDefault="00A11E8E" w:rsidP="002F325A">
      <w:pPr>
        <w:pStyle w:val="ab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:rsidR="00E21846" w:rsidRPr="00A46710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1846" w:rsidRPr="00A46710" w:rsidRDefault="00E21846" w:rsidP="00E21846">
      <w:pPr>
        <w:jc w:val="both"/>
        <w:rPr>
          <w:sz w:val="26"/>
          <w:szCs w:val="26"/>
        </w:rPr>
      </w:pPr>
    </w:p>
    <w:p w:rsidR="00CA0701" w:rsidRPr="003D78ED" w:rsidRDefault="00E21846" w:rsidP="00E21846">
      <w:pPr>
        <w:jc w:val="both"/>
        <w:rPr>
          <w:b/>
        </w:rPr>
      </w:pPr>
      <w:r w:rsidRPr="003D78ED">
        <w:rPr>
          <w:b/>
        </w:rPr>
        <w:t>Председатель Комитета</w:t>
      </w:r>
      <w:r w:rsidRPr="003D78ED">
        <w:rPr>
          <w:b/>
        </w:rPr>
        <w:tab/>
      </w:r>
      <w:r w:rsidRPr="003D78ED">
        <w:rPr>
          <w:b/>
        </w:rPr>
        <w:tab/>
      </w:r>
      <w:r w:rsidRPr="003D78ED">
        <w:rPr>
          <w:b/>
        </w:rPr>
        <w:tab/>
      </w:r>
      <w:r w:rsidRPr="003D78ED">
        <w:rPr>
          <w:b/>
        </w:rPr>
        <w:tab/>
      </w:r>
      <w:r w:rsidRPr="003D78ED">
        <w:rPr>
          <w:b/>
        </w:rPr>
        <w:tab/>
      </w:r>
      <w:r w:rsidRPr="003D78ED">
        <w:rPr>
          <w:b/>
        </w:rPr>
        <w:tab/>
        <w:t xml:space="preserve"> </w:t>
      </w:r>
      <w:r w:rsidR="00CA0701" w:rsidRPr="003D78ED">
        <w:rPr>
          <w:b/>
        </w:rPr>
        <w:t xml:space="preserve">  </w:t>
      </w:r>
      <w:r w:rsidRPr="003D78ED">
        <w:rPr>
          <w:b/>
        </w:rPr>
        <w:t xml:space="preserve">   </w:t>
      </w:r>
      <w:r w:rsidR="00A46710" w:rsidRPr="003D78ED">
        <w:rPr>
          <w:b/>
        </w:rPr>
        <w:t xml:space="preserve">           </w:t>
      </w:r>
      <w:r w:rsidRPr="003D78ED">
        <w:rPr>
          <w:b/>
        </w:rPr>
        <w:t>Д.С. Чернейко</w:t>
      </w:r>
    </w:p>
    <w:p w:rsidR="00FD1FC3" w:rsidRPr="00D954CF" w:rsidRDefault="002F325A" w:rsidP="0009512C">
      <w:pPr>
        <w:pStyle w:val="af2"/>
        <w:ind w:firstLine="0"/>
      </w:pPr>
      <w:r w:rsidRPr="00A46710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1858038</wp:posOffset>
            </wp:positionH>
            <wp:positionV relativeFrom="paragraph">
              <wp:posOffset>20209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D1FC3" w:rsidRPr="00D954CF" w:rsidSect="00727E5B">
      <w:pgSz w:w="11906" w:h="16838"/>
      <w:pgMar w:top="1134" w:right="850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098" w:rsidRPr="002D4915" w:rsidRDefault="000E2098" w:rsidP="00D9348D">
      <w:r>
        <w:separator/>
      </w:r>
    </w:p>
  </w:endnote>
  <w:endnote w:type="continuationSeparator" w:id="0">
    <w:p w:rsidR="000E2098" w:rsidRPr="002D4915" w:rsidRDefault="000E2098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098" w:rsidRPr="002D4915" w:rsidRDefault="000E2098" w:rsidP="00D9348D">
      <w:r>
        <w:separator/>
      </w:r>
    </w:p>
  </w:footnote>
  <w:footnote w:type="continuationSeparator" w:id="0">
    <w:p w:rsidR="000E2098" w:rsidRPr="002D4915" w:rsidRDefault="000E2098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61620D"/>
    <w:multiLevelType w:val="multilevel"/>
    <w:tmpl w:val="39887A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54226AFC"/>
    <w:multiLevelType w:val="multilevel"/>
    <w:tmpl w:val="9B4054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">
    <w:nsid w:val="7F727C99"/>
    <w:multiLevelType w:val="hybridMultilevel"/>
    <w:tmpl w:val="617E781E"/>
    <w:lvl w:ilvl="0" w:tplc="C4C084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1AC6"/>
    <w:rsid w:val="0005147C"/>
    <w:rsid w:val="00062F1A"/>
    <w:rsid w:val="00075F0F"/>
    <w:rsid w:val="00082175"/>
    <w:rsid w:val="0009512C"/>
    <w:rsid w:val="000963EA"/>
    <w:rsid w:val="000B7834"/>
    <w:rsid w:val="000C3C61"/>
    <w:rsid w:val="000D5188"/>
    <w:rsid w:val="000E2098"/>
    <w:rsid w:val="000E29C0"/>
    <w:rsid w:val="00101360"/>
    <w:rsid w:val="00103585"/>
    <w:rsid w:val="00117C13"/>
    <w:rsid w:val="00125FD4"/>
    <w:rsid w:val="00136546"/>
    <w:rsid w:val="001625CC"/>
    <w:rsid w:val="00187817"/>
    <w:rsid w:val="001952E7"/>
    <w:rsid w:val="001A4BF0"/>
    <w:rsid w:val="001B5F4F"/>
    <w:rsid w:val="001C65B7"/>
    <w:rsid w:val="0020083D"/>
    <w:rsid w:val="00225175"/>
    <w:rsid w:val="00231CFC"/>
    <w:rsid w:val="00234D8D"/>
    <w:rsid w:val="00240861"/>
    <w:rsid w:val="00240AE8"/>
    <w:rsid w:val="00246A4A"/>
    <w:rsid w:val="00246AB2"/>
    <w:rsid w:val="00253CE3"/>
    <w:rsid w:val="0026434D"/>
    <w:rsid w:val="0026663B"/>
    <w:rsid w:val="002734C4"/>
    <w:rsid w:val="002810AE"/>
    <w:rsid w:val="00283D06"/>
    <w:rsid w:val="002B4EE8"/>
    <w:rsid w:val="002B70C6"/>
    <w:rsid w:val="002E4ED9"/>
    <w:rsid w:val="002F325A"/>
    <w:rsid w:val="00301610"/>
    <w:rsid w:val="003231F5"/>
    <w:rsid w:val="00327F5D"/>
    <w:rsid w:val="00332319"/>
    <w:rsid w:val="003510A7"/>
    <w:rsid w:val="00352675"/>
    <w:rsid w:val="0035582C"/>
    <w:rsid w:val="003573A1"/>
    <w:rsid w:val="00360E74"/>
    <w:rsid w:val="00364055"/>
    <w:rsid w:val="00364FD2"/>
    <w:rsid w:val="00367326"/>
    <w:rsid w:val="003679F7"/>
    <w:rsid w:val="00376915"/>
    <w:rsid w:val="0039513A"/>
    <w:rsid w:val="003B22A2"/>
    <w:rsid w:val="003B4B2B"/>
    <w:rsid w:val="003D5926"/>
    <w:rsid w:val="003D78ED"/>
    <w:rsid w:val="003E0158"/>
    <w:rsid w:val="003E611B"/>
    <w:rsid w:val="00400329"/>
    <w:rsid w:val="004164DA"/>
    <w:rsid w:val="00430AF5"/>
    <w:rsid w:val="004368ED"/>
    <w:rsid w:val="004435B7"/>
    <w:rsid w:val="004832AD"/>
    <w:rsid w:val="00483D5B"/>
    <w:rsid w:val="00486CC3"/>
    <w:rsid w:val="00487D3C"/>
    <w:rsid w:val="004924DF"/>
    <w:rsid w:val="004B0DED"/>
    <w:rsid w:val="004C1E94"/>
    <w:rsid w:val="004D1B37"/>
    <w:rsid w:val="004D68F6"/>
    <w:rsid w:val="005053BC"/>
    <w:rsid w:val="00520D1C"/>
    <w:rsid w:val="00524FD7"/>
    <w:rsid w:val="005452AA"/>
    <w:rsid w:val="005471AE"/>
    <w:rsid w:val="00552377"/>
    <w:rsid w:val="00552C72"/>
    <w:rsid w:val="00564133"/>
    <w:rsid w:val="00574DDC"/>
    <w:rsid w:val="00576EF8"/>
    <w:rsid w:val="00593B95"/>
    <w:rsid w:val="005B4F06"/>
    <w:rsid w:val="005C27BB"/>
    <w:rsid w:val="005C41A4"/>
    <w:rsid w:val="005C4526"/>
    <w:rsid w:val="005D7C24"/>
    <w:rsid w:val="005E7712"/>
    <w:rsid w:val="005F051A"/>
    <w:rsid w:val="00600274"/>
    <w:rsid w:val="00607F0D"/>
    <w:rsid w:val="0061677C"/>
    <w:rsid w:val="00623974"/>
    <w:rsid w:val="00630429"/>
    <w:rsid w:val="006324BA"/>
    <w:rsid w:val="00635FDB"/>
    <w:rsid w:val="006568A0"/>
    <w:rsid w:val="00657209"/>
    <w:rsid w:val="006655B6"/>
    <w:rsid w:val="006A49A7"/>
    <w:rsid w:val="006C5094"/>
    <w:rsid w:val="006D3CF2"/>
    <w:rsid w:val="00703AF6"/>
    <w:rsid w:val="00712486"/>
    <w:rsid w:val="0072732A"/>
    <w:rsid w:val="00727E5B"/>
    <w:rsid w:val="00746BA0"/>
    <w:rsid w:val="00752909"/>
    <w:rsid w:val="00755578"/>
    <w:rsid w:val="007641AE"/>
    <w:rsid w:val="007A2411"/>
    <w:rsid w:val="007B586B"/>
    <w:rsid w:val="007C237A"/>
    <w:rsid w:val="007D51CF"/>
    <w:rsid w:val="007D54CC"/>
    <w:rsid w:val="007E6002"/>
    <w:rsid w:val="007F4B34"/>
    <w:rsid w:val="00804E1A"/>
    <w:rsid w:val="00820DDC"/>
    <w:rsid w:val="00826271"/>
    <w:rsid w:val="008269D6"/>
    <w:rsid w:val="00842866"/>
    <w:rsid w:val="00851F07"/>
    <w:rsid w:val="00871CE9"/>
    <w:rsid w:val="00876BC2"/>
    <w:rsid w:val="00880F31"/>
    <w:rsid w:val="008A6B31"/>
    <w:rsid w:val="008C0D6F"/>
    <w:rsid w:val="008D613B"/>
    <w:rsid w:val="00907DEE"/>
    <w:rsid w:val="00910A45"/>
    <w:rsid w:val="00915939"/>
    <w:rsid w:val="0093105B"/>
    <w:rsid w:val="00935A21"/>
    <w:rsid w:val="00943BBE"/>
    <w:rsid w:val="00947C0E"/>
    <w:rsid w:val="00964DB7"/>
    <w:rsid w:val="00970F60"/>
    <w:rsid w:val="0097469A"/>
    <w:rsid w:val="009A160D"/>
    <w:rsid w:val="009C1ADA"/>
    <w:rsid w:val="009C303F"/>
    <w:rsid w:val="009D389C"/>
    <w:rsid w:val="00A11E8E"/>
    <w:rsid w:val="00A35C79"/>
    <w:rsid w:val="00A46710"/>
    <w:rsid w:val="00A6060B"/>
    <w:rsid w:val="00A64983"/>
    <w:rsid w:val="00A72A26"/>
    <w:rsid w:val="00A74CDE"/>
    <w:rsid w:val="00A763B3"/>
    <w:rsid w:val="00AB67E6"/>
    <w:rsid w:val="00AC4E94"/>
    <w:rsid w:val="00AC768E"/>
    <w:rsid w:val="00AD49D3"/>
    <w:rsid w:val="00B106BD"/>
    <w:rsid w:val="00B246F2"/>
    <w:rsid w:val="00B25C6B"/>
    <w:rsid w:val="00B43E80"/>
    <w:rsid w:val="00B45797"/>
    <w:rsid w:val="00B46B61"/>
    <w:rsid w:val="00B47DFE"/>
    <w:rsid w:val="00B82E82"/>
    <w:rsid w:val="00B83A8B"/>
    <w:rsid w:val="00B94E3A"/>
    <w:rsid w:val="00BA6FB2"/>
    <w:rsid w:val="00BB4136"/>
    <w:rsid w:val="00BC32DA"/>
    <w:rsid w:val="00BE0023"/>
    <w:rsid w:val="00BE0A9E"/>
    <w:rsid w:val="00BE66E9"/>
    <w:rsid w:val="00BF11D7"/>
    <w:rsid w:val="00C4450E"/>
    <w:rsid w:val="00C50E78"/>
    <w:rsid w:val="00C51AC6"/>
    <w:rsid w:val="00C53817"/>
    <w:rsid w:val="00C54C9B"/>
    <w:rsid w:val="00C567DB"/>
    <w:rsid w:val="00C71C6D"/>
    <w:rsid w:val="00C75A56"/>
    <w:rsid w:val="00C76E45"/>
    <w:rsid w:val="00C93041"/>
    <w:rsid w:val="00C96F4C"/>
    <w:rsid w:val="00CA0701"/>
    <w:rsid w:val="00CA5AFE"/>
    <w:rsid w:val="00CA5D7C"/>
    <w:rsid w:val="00CB45F9"/>
    <w:rsid w:val="00CC2232"/>
    <w:rsid w:val="00CC3ED4"/>
    <w:rsid w:val="00CD2B41"/>
    <w:rsid w:val="00D000A9"/>
    <w:rsid w:val="00D02E5E"/>
    <w:rsid w:val="00D04F7F"/>
    <w:rsid w:val="00D05C2A"/>
    <w:rsid w:val="00D20B92"/>
    <w:rsid w:val="00D225C9"/>
    <w:rsid w:val="00D42399"/>
    <w:rsid w:val="00D52F03"/>
    <w:rsid w:val="00D642E0"/>
    <w:rsid w:val="00D66449"/>
    <w:rsid w:val="00D8793F"/>
    <w:rsid w:val="00D9348D"/>
    <w:rsid w:val="00D954CF"/>
    <w:rsid w:val="00D95AD9"/>
    <w:rsid w:val="00DF29ED"/>
    <w:rsid w:val="00E11473"/>
    <w:rsid w:val="00E15025"/>
    <w:rsid w:val="00E21846"/>
    <w:rsid w:val="00E24F57"/>
    <w:rsid w:val="00E27FAF"/>
    <w:rsid w:val="00E34772"/>
    <w:rsid w:val="00E42D75"/>
    <w:rsid w:val="00E46BC0"/>
    <w:rsid w:val="00E5081B"/>
    <w:rsid w:val="00E63267"/>
    <w:rsid w:val="00EB3FB6"/>
    <w:rsid w:val="00EC5F6B"/>
    <w:rsid w:val="00ED46D1"/>
    <w:rsid w:val="00EE678C"/>
    <w:rsid w:val="00EF59FB"/>
    <w:rsid w:val="00F05DA3"/>
    <w:rsid w:val="00F10FBF"/>
    <w:rsid w:val="00F33E0B"/>
    <w:rsid w:val="00F34B37"/>
    <w:rsid w:val="00F509AD"/>
    <w:rsid w:val="00F63C00"/>
    <w:rsid w:val="00F67F47"/>
    <w:rsid w:val="00F70B68"/>
    <w:rsid w:val="00F7581E"/>
    <w:rsid w:val="00F80B3F"/>
    <w:rsid w:val="00F81BC0"/>
    <w:rsid w:val="00F82B6A"/>
    <w:rsid w:val="00F94AE5"/>
    <w:rsid w:val="00FA67FD"/>
    <w:rsid w:val="00FC57E0"/>
    <w:rsid w:val="00FD18AB"/>
    <w:rsid w:val="00FD1FC3"/>
    <w:rsid w:val="00FD4C5E"/>
    <w:rsid w:val="00FE417D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af2">
    <w:name w:val="Body Text Indent"/>
    <w:basedOn w:val="a0"/>
    <w:link w:val="af3"/>
    <w:rsid w:val="00600274"/>
    <w:pPr>
      <w:ind w:firstLine="720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1"/>
    <w:link w:val="af2"/>
    <w:rsid w:val="00600274"/>
    <w:rPr>
      <w:sz w:val="28"/>
    </w:rPr>
  </w:style>
  <w:style w:type="paragraph" w:customStyle="1" w:styleId="21">
    <w:name w:val="Основной текст с отступом 21"/>
    <w:basedOn w:val="a0"/>
    <w:rsid w:val="00600274"/>
    <w:pPr>
      <w:widowControl w:val="0"/>
      <w:ind w:firstLine="851"/>
      <w:jc w:val="both"/>
    </w:pPr>
    <w:rPr>
      <w:szCs w:val="20"/>
    </w:rPr>
  </w:style>
  <w:style w:type="paragraph" w:customStyle="1" w:styleId="Heading">
    <w:name w:val="Heading"/>
    <w:rsid w:val="00FD1F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2021-04-22T12:46:00Z</cp:lastPrinted>
  <dcterms:created xsi:type="dcterms:W3CDTF">2021-11-18T14:46:00Z</dcterms:created>
  <dcterms:modified xsi:type="dcterms:W3CDTF">2021-11-18T14:46:00Z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