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Default="00D4359E" w:rsidP="002C3F0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2137410</wp:posOffset>
                </wp:positionV>
                <wp:extent cx="3442970" cy="819150"/>
                <wp:effectExtent l="0" t="0" r="5080" b="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C78" w:rsidRPr="0087236A" w:rsidRDefault="00BA5C78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  <w:r w:rsidRPr="0087236A">
                              <w:t>Правительства Санкт-Петербурга</w:t>
                            </w:r>
                          </w:p>
                          <w:p w:rsidR="00BA5C78" w:rsidRPr="0087236A" w:rsidRDefault="00BA5C78" w:rsidP="0087236A">
                            <w:pPr>
                              <w:rPr>
                                <w:b/>
                              </w:rPr>
                            </w:pPr>
                            <w:r w:rsidRPr="0087236A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  <w:r w:rsidRPr="0087236A">
                              <w:rPr>
                                <w:b/>
                              </w:rPr>
                              <w:t xml:space="preserve">0.06.2014 № </w:t>
                            </w:r>
                            <w:r>
                              <w:rPr>
                                <w:b/>
                              </w:rPr>
                              <w:t>5</w:t>
                            </w:r>
                            <w:r w:rsidRPr="0087236A">
                              <w:rPr>
                                <w:b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2.1pt;margin-top:168.3pt;width:271.1pt;height:64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" o:allowincell="f" filled="f" stroked="f">
                <v:textbox inset="0,0,0,0">
                  <w:txbxContent>
                    <w:p w:rsidR="0026666E" w:rsidRPr="0087236A" w:rsidRDefault="0026666E">
                      <w:pPr>
                        <w:pStyle w:val="11"/>
                      </w:pPr>
                      <w:r w:rsidRPr="00303CCF">
                        <w:t xml:space="preserve">О </w:t>
                      </w:r>
                      <w:r w:rsidR="0087236A">
                        <w:t xml:space="preserve">внесении изменений в постановление </w:t>
                      </w:r>
                      <w:r w:rsidR="0087236A" w:rsidRPr="0087236A">
                        <w:t>Правительства Санкт-Петербурга</w:t>
                      </w:r>
                    </w:p>
                    <w:p w:rsidR="0087236A" w:rsidRPr="0087236A" w:rsidRDefault="0087236A" w:rsidP="0087236A">
                      <w:pPr>
                        <w:rPr>
                          <w:b/>
                        </w:rPr>
                      </w:pPr>
                      <w:r w:rsidRPr="0087236A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3</w:t>
                      </w:r>
                      <w:r w:rsidRPr="0087236A">
                        <w:rPr>
                          <w:b/>
                        </w:rPr>
                        <w:t xml:space="preserve">0.06.2014 № </w:t>
                      </w:r>
                      <w:r>
                        <w:rPr>
                          <w:b/>
                        </w:rPr>
                        <w:t>5</w:t>
                      </w:r>
                      <w:r w:rsidRPr="0087236A">
                        <w:rPr>
                          <w:b/>
                        </w:rPr>
                        <w:t>53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C78" w:rsidRDefault="00BA5C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26666E" w:rsidRDefault="0026666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D0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236A" w:rsidRPr="00302B7A" w:rsidRDefault="00EC5870" w:rsidP="00EC5870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В</w:t>
      </w:r>
      <w:r w:rsidR="0087236A" w:rsidRPr="00757CD0">
        <w:rPr>
          <w:rFonts w:eastAsia="Calibri"/>
          <w:lang w:eastAsia="en-US"/>
        </w:rPr>
        <w:t xml:space="preserve"> соответствии с Законом Санкт-Петербурга от </w:t>
      </w:r>
      <w:smartTag w:uri="urn:schemas-microsoft-com:office:smarttags" w:element="date">
        <w:smartTagPr>
          <w:attr w:name="Year" w:val="2020"/>
          <w:attr w:name="Day" w:val="25"/>
          <w:attr w:name="Month" w:val="11"/>
          <w:attr w:name="ls" w:val="trans"/>
        </w:smartTagPr>
        <w:r w:rsidR="0087236A" w:rsidRPr="00757CD0">
          <w:rPr>
            <w:rFonts w:eastAsia="Calibri"/>
            <w:lang w:eastAsia="en-US"/>
          </w:rPr>
          <w:t>25.11.2020</w:t>
        </w:r>
      </w:smartTag>
      <w:r w:rsidR="0087236A" w:rsidRPr="00757CD0">
        <w:rPr>
          <w:rFonts w:eastAsia="Calibri"/>
          <w:lang w:eastAsia="en-US"/>
        </w:rPr>
        <w:t xml:space="preserve"> № 549-114 «О бюджете </w:t>
      </w:r>
      <w:r>
        <w:rPr>
          <w:rFonts w:eastAsia="Calibri"/>
          <w:lang w:eastAsia="en-US"/>
        </w:rPr>
        <w:br/>
      </w:r>
      <w:r w:rsidR="0087236A" w:rsidRPr="00757CD0">
        <w:rPr>
          <w:rFonts w:eastAsia="Calibri"/>
          <w:lang w:eastAsia="en-US"/>
        </w:rPr>
        <w:t>Санкт-Петербурга на 2021 год и на плановый период 2022 и 2023 годов»</w:t>
      </w:r>
      <w:r w:rsidR="0087236A">
        <w:rPr>
          <w:rFonts w:eastAsia="Calibri"/>
          <w:lang w:eastAsia="en-US"/>
        </w:rPr>
        <w:t>, постановлением Правительства Санкт-Петербурга от</w:t>
      </w:r>
      <w:r w:rsidR="00572951">
        <w:rPr>
          <w:rFonts w:eastAsia="Calibri"/>
          <w:lang w:eastAsia="en-US"/>
        </w:rPr>
        <w:t xml:space="preserve"> 10.11.2021 № 849 </w:t>
      </w:r>
      <w:r w:rsidR="0087236A">
        <w:rPr>
          <w:rFonts w:eastAsia="Calibri"/>
          <w:lang w:eastAsia="en-US"/>
        </w:rPr>
        <w:t>«О перераспределении объемов работ, предусмотренных Комитету по строительству, между объектами Адресной инвестиционной программы на 2021 год и на плановый период 2022 и 2023 годов» и постановлением Правительства Санкт-</w:t>
      </w:r>
      <w:r w:rsidR="0087236A" w:rsidRPr="00302B7A">
        <w:rPr>
          <w:rFonts w:eastAsia="Calibri"/>
          <w:lang w:eastAsia="en-US"/>
        </w:rPr>
        <w:t>Петербурга</w:t>
      </w:r>
      <w:r w:rsidR="00572951" w:rsidRPr="00302B7A">
        <w:rPr>
          <w:rFonts w:eastAsia="Calibri"/>
          <w:lang w:eastAsia="en-US"/>
        </w:rPr>
        <w:t xml:space="preserve"> </w:t>
      </w:r>
      <w:r w:rsidR="0087236A" w:rsidRPr="00302B7A">
        <w:rPr>
          <w:rFonts w:eastAsia="Calibri"/>
          <w:lang w:eastAsia="en-US"/>
        </w:rPr>
        <w:t xml:space="preserve">от </w:t>
      </w:r>
      <w:smartTag w:uri="urn:schemas-microsoft-com:office:smarttags" w:element="date">
        <w:smartTagPr>
          <w:attr w:name="Year" w:val="2013"/>
          <w:attr w:name="Day" w:val="25"/>
          <w:attr w:name="Month" w:val="12"/>
          <w:attr w:name="ls" w:val="trans"/>
        </w:smartTagPr>
        <w:r w:rsidR="0087236A" w:rsidRPr="00302B7A">
          <w:rPr>
            <w:rFonts w:eastAsia="Calibri"/>
            <w:lang w:eastAsia="en-US"/>
          </w:rPr>
          <w:t>25.12.2013</w:t>
        </w:r>
      </w:smartTag>
      <w:r w:rsidR="0087236A" w:rsidRPr="00302B7A">
        <w:rPr>
          <w:rFonts w:eastAsia="Calibri"/>
          <w:lang w:eastAsia="en-US"/>
        </w:rPr>
        <w:t xml:space="preserve"> № 1039 «О</w:t>
      </w:r>
      <w:proofErr w:type="gramEnd"/>
      <w:r w:rsidR="0087236A" w:rsidRPr="00302B7A">
        <w:rPr>
          <w:rFonts w:eastAsia="Calibri"/>
          <w:lang w:eastAsia="en-US"/>
        </w:rPr>
        <w:t xml:space="preserve"> </w:t>
      </w:r>
      <w:proofErr w:type="gramStart"/>
      <w:r w:rsidR="0087236A" w:rsidRPr="00302B7A">
        <w:rPr>
          <w:rFonts w:eastAsia="Calibri"/>
          <w:lang w:eastAsia="en-US"/>
        </w:rPr>
        <w:t>порядке</w:t>
      </w:r>
      <w:proofErr w:type="gramEnd"/>
      <w:r w:rsidR="0087236A" w:rsidRPr="00302B7A">
        <w:rPr>
          <w:rFonts w:eastAsia="Calibri"/>
          <w:lang w:eastAsia="en-US"/>
        </w:rPr>
        <w:t xml:space="preserve"> принятия решений </w:t>
      </w:r>
      <w:r w:rsidR="00572951" w:rsidRPr="00302B7A">
        <w:rPr>
          <w:rFonts w:eastAsia="Calibri"/>
          <w:lang w:eastAsia="en-US"/>
        </w:rPr>
        <w:br/>
      </w:r>
      <w:r w:rsidR="0087236A" w:rsidRPr="00302B7A">
        <w:rPr>
          <w:rFonts w:eastAsia="Calibri"/>
          <w:lang w:eastAsia="en-US"/>
        </w:rPr>
        <w:t xml:space="preserve">о разработке государственных программ Санкт-Петербурга, формирования, реализации </w:t>
      </w:r>
      <w:r w:rsidR="00572951" w:rsidRPr="00302B7A">
        <w:rPr>
          <w:rFonts w:eastAsia="Calibri"/>
          <w:lang w:eastAsia="en-US"/>
        </w:rPr>
        <w:br/>
      </w:r>
      <w:r w:rsidR="0087236A" w:rsidRPr="00302B7A">
        <w:rPr>
          <w:rFonts w:eastAsia="Calibri"/>
          <w:lang w:eastAsia="en-US"/>
        </w:rPr>
        <w:t>и проведения оценки эффективности</w:t>
      </w:r>
      <w:r w:rsidR="00572951" w:rsidRPr="00302B7A">
        <w:rPr>
          <w:rFonts w:eastAsia="Calibri"/>
          <w:lang w:eastAsia="en-US"/>
        </w:rPr>
        <w:t xml:space="preserve"> </w:t>
      </w:r>
      <w:r w:rsidR="0087236A" w:rsidRPr="00302B7A">
        <w:rPr>
          <w:rFonts w:eastAsia="Calibri"/>
          <w:lang w:eastAsia="en-US"/>
        </w:rPr>
        <w:t>их реализации» Правительство Санкт-Петербурга</w:t>
      </w:r>
    </w:p>
    <w:p w:rsidR="002C3F0D" w:rsidRPr="00302B7A" w:rsidRDefault="002C3F0D" w:rsidP="00EC5870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2C3F0D" w:rsidRPr="00302B7A" w:rsidRDefault="002C3F0D" w:rsidP="00EC5870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proofErr w:type="gramStart"/>
      <w:r w:rsidRPr="00302B7A">
        <w:rPr>
          <w:b/>
          <w:szCs w:val="23"/>
        </w:rPr>
        <w:t>П</w:t>
      </w:r>
      <w:proofErr w:type="gramEnd"/>
      <w:r w:rsidRPr="00302B7A">
        <w:rPr>
          <w:b/>
          <w:szCs w:val="23"/>
        </w:rPr>
        <w:t xml:space="preserve"> О С Т А Н О В Л Я Е Т:</w:t>
      </w:r>
    </w:p>
    <w:p w:rsidR="002C3F0D" w:rsidRPr="00302B7A" w:rsidRDefault="002C3F0D" w:rsidP="00EC5870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70412E" w:rsidRPr="00302B7A" w:rsidRDefault="002C3F0D" w:rsidP="00EC5870">
      <w:pPr>
        <w:spacing w:line="264" w:lineRule="auto"/>
        <w:ind w:left="-567" w:right="-284" w:firstLine="567"/>
        <w:jc w:val="both"/>
      </w:pPr>
      <w:r w:rsidRPr="00302B7A">
        <w:rPr>
          <w:rFonts w:eastAsia="Calibri"/>
          <w:lang w:eastAsia="en-US"/>
        </w:rPr>
        <w:t>1.</w:t>
      </w:r>
      <w:r w:rsidR="0087236A" w:rsidRPr="00302B7A">
        <w:rPr>
          <w:rFonts w:eastAsia="Calibri"/>
          <w:lang w:eastAsia="en-US"/>
        </w:rPr>
        <w:t xml:space="preserve"> В</w:t>
      </w:r>
      <w:r w:rsidRPr="00302B7A">
        <w:t>нести</w:t>
      </w:r>
      <w:r w:rsidR="0070412E" w:rsidRPr="00302B7A">
        <w:t xml:space="preserve"> </w:t>
      </w:r>
      <w:r w:rsidR="009E380E" w:rsidRPr="00302B7A">
        <w:t>в постановление Правительства Санкт-Петербурга от 30.06.2014 № 553</w:t>
      </w:r>
      <w:r w:rsidR="00EC5870" w:rsidRPr="00302B7A">
        <w:br/>
      </w:r>
      <w:r w:rsidR="009E380E" w:rsidRPr="00302B7A">
        <w:t>«О государственной программе Санкт-Петербурга «Развитие здравоохранения</w:t>
      </w:r>
      <w:r w:rsidR="00EC5870" w:rsidRPr="00302B7A">
        <w:t xml:space="preserve"> </w:t>
      </w:r>
      <w:r w:rsidR="00EC5870" w:rsidRPr="00302B7A">
        <w:br/>
      </w:r>
      <w:r w:rsidR="009E380E" w:rsidRPr="00302B7A">
        <w:t>в Санкт-Петербурге» следующие изменения:</w:t>
      </w:r>
    </w:p>
    <w:p w:rsidR="000C7519" w:rsidRPr="00302B7A" w:rsidRDefault="0087236A" w:rsidP="00EC5870">
      <w:pPr>
        <w:pStyle w:val="aa"/>
        <w:autoSpaceDE w:val="0"/>
        <w:autoSpaceDN w:val="0"/>
        <w:adjustRightInd w:val="0"/>
        <w:spacing w:after="0" w:line="264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302B7A">
        <w:rPr>
          <w:rFonts w:ascii="Times New Roman" w:hAnsi="Times New Roman"/>
          <w:sz w:val="24"/>
          <w:szCs w:val="24"/>
        </w:rPr>
        <w:t>1</w:t>
      </w:r>
      <w:r w:rsidR="009E380E" w:rsidRPr="00302B7A">
        <w:rPr>
          <w:rFonts w:ascii="Times New Roman" w:hAnsi="Times New Roman"/>
          <w:sz w:val="24"/>
          <w:szCs w:val="24"/>
        </w:rPr>
        <w:t>.1. Пункт 9 паспорта государственной программы Санкт-Петербурга «Развитие здравоохранения в Санкт-Петербурге» приложения к постановлению изложить</w:t>
      </w:r>
      <w:r w:rsidR="002D0E60" w:rsidRPr="00302B7A">
        <w:rPr>
          <w:rFonts w:ascii="Times New Roman" w:hAnsi="Times New Roman"/>
          <w:sz w:val="24"/>
          <w:szCs w:val="24"/>
        </w:rPr>
        <w:br/>
      </w:r>
      <w:r w:rsidR="009E380E" w:rsidRPr="00302B7A">
        <w:rPr>
          <w:rFonts w:ascii="Times New Roman" w:hAnsi="Times New Roman"/>
          <w:sz w:val="24"/>
          <w:szCs w:val="24"/>
        </w:rPr>
        <w:t>в следующей редакции:</w:t>
      </w:r>
      <w:bookmarkStart w:id="0" w:name="_GoBack"/>
      <w:bookmarkEnd w:id="0"/>
    </w:p>
    <w:p w:rsidR="00EC5870" w:rsidRPr="00302B7A" w:rsidRDefault="00EC5870" w:rsidP="0070412E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777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2979"/>
        <w:gridCol w:w="6888"/>
        <w:gridCol w:w="517"/>
      </w:tblGrid>
      <w:tr w:rsidR="00644BF3" w:rsidRPr="00302B7A" w:rsidTr="00763407">
        <w:trPr>
          <w:trHeight w:val="18"/>
        </w:trPr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44BF3" w:rsidRPr="00302B7A" w:rsidRDefault="00644BF3" w:rsidP="00644BF3">
            <w:pPr>
              <w:jc w:val="right"/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«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644BF3" w:rsidRPr="00302B7A" w:rsidRDefault="00644BF3" w:rsidP="00644BF3">
            <w:pPr>
              <w:jc w:val="center"/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9</w:t>
            </w:r>
          </w:p>
        </w:tc>
        <w:tc>
          <w:tcPr>
            <w:tcW w:w="1360" w:type="pct"/>
            <w:tcMar>
              <w:top w:w="0" w:type="dxa"/>
              <w:bottom w:w="0" w:type="dxa"/>
            </w:tcMar>
          </w:tcPr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302B7A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302B7A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45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с учетом внебюджетных средств составляет </w:t>
            </w:r>
            <w:r w:rsidR="00763407" w:rsidRPr="00302B7A">
              <w:rPr>
                <w:sz w:val="20"/>
              </w:rPr>
              <w:t>1 112</w:t>
            </w:r>
            <w:r w:rsidR="00AC6F70" w:rsidRPr="00302B7A">
              <w:rPr>
                <w:sz w:val="20"/>
              </w:rPr>
              <w:t> 686 196</w:t>
            </w:r>
            <w:r w:rsidR="00763407" w:rsidRPr="00302B7A">
              <w:rPr>
                <w:sz w:val="20"/>
              </w:rPr>
              <w:t>,</w:t>
            </w:r>
            <w:r w:rsidR="00AC6F70" w:rsidRPr="00302B7A">
              <w:rPr>
                <w:sz w:val="20"/>
              </w:rPr>
              <w:t xml:space="preserve">4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по годам реализации: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2019 г. – 153 727 895,4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на региональные проекты 3 163 335,3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2020 г. – 194 624 223,5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на региональные проекты 5 205 215,3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2021 г. – 181</w:t>
            </w:r>
            <w:r w:rsidR="00AC6F70" w:rsidRPr="00302B7A">
              <w:rPr>
                <w:sz w:val="20"/>
                <w:szCs w:val="20"/>
              </w:rPr>
              <w:t> </w:t>
            </w:r>
            <w:r w:rsidR="00754ED1" w:rsidRPr="00302B7A">
              <w:rPr>
                <w:sz w:val="20"/>
                <w:szCs w:val="20"/>
              </w:rPr>
              <w:t>409</w:t>
            </w:r>
            <w:r w:rsidR="00AC6F70" w:rsidRPr="00302B7A">
              <w:rPr>
                <w:sz w:val="20"/>
                <w:szCs w:val="20"/>
              </w:rPr>
              <w:t xml:space="preserve"> 304</w:t>
            </w:r>
            <w:r w:rsidR="00292DC6" w:rsidRPr="00302B7A">
              <w:rPr>
                <w:sz w:val="20"/>
                <w:szCs w:val="20"/>
              </w:rPr>
              <w:t>,</w:t>
            </w:r>
            <w:r w:rsidR="00AC6F70" w:rsidRPr="00302B7A">
              <w:rPr>
                <w:sz w:val="20"/>
                <w:szCs w:val="20"/>
              </w:rPr>
              <w:t>6</w:t>
            </w:r>
            <w:r w:rsidR="005A4ACB" w:rsidRPr="00302B7A">
              <w:rPr>
                <w:sz w:val="20"/>
                <w:szCs w:val="20"/>
              </w:rPr>
              <w:t xml:space="preserve">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на региональные проекты 3 138 810,0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2022 г. – 18</w:t>
            </w:r>
            <w:r w:rsidR="00292DC6" w:rsidRPr="00302B7A">
              <w:rPr>
                <w:sz w:val="20"/>
                <w:szCs w:val="20"/>
              </w:rPr>
              <w:t>5</w:t>
            </w:r>
            <w:r w:rsidR="00AC6F70" w:rsidRPr="00302B7A">
              <w:rPr>
                <w:sz w:val="20"/>
                <w:szCs w:val="20"/>
              </w:rPr>
              <w:t> </w:t>
            </w:r>
            <w:r w:rsidR="00292DC6" w:rsidRPr="00302B7A">
              <w:rPr>
                <w:sz w:val="20"/>
                <w:szCs w:val="20"/>
              </w:rPr>
              <w:t>0</w:t>
            </w:r>
            <w:r w:rsidR="00AC6F70" w:rsidRPr="00302B7A">
              <w:rPr>
                <w:sz w:val="20"/>
                <w:szCs w:val="20"/>
              </w:rPr>
              <w:t xml:space="preserve">34 </w:t>
            </w:r>
            <w:r w:rsidR="00292DC6" w:rsidRPr="00302B7A">
              <w:rPr>
                <w:sz w:val="20"/>
                <w:szCs w:val="20"/>
              </w:rPr>
              <w:t>70</w:t>
            </w:r>
            <w:r w:rsidR="00AC6F70" w:rsidRPr="00302B7A">
              <w:rPr>
                <w:sz w:val="20"/>
                <w:szCs w:val="20"/>
              </w:rPr>
              <w:t>3</w:t>
            </w:r>
            <w:r w:rsidR="00292DC6" w:rsidRPr="00302B7A">
              <w:rPr>
                <w:sz w:val="20"/>
                <w:szCs w:val="20"/>
              </w:rPr>
              <w:t>,</w:t>
            </w:r>
            <w:r w:rsidR="00AC6F70" w:rsidRPr="00302B7A">
              <w:rPr>
                <w:sz w:val="20"/>
                <w:szCs w:val="20"/>
              </w:rPr>
              <w:t>6</w:t>
            </w:r>
            <w:r w:rsidR="005A4ACB" w:rsidRPr="00302B7A">
              <w:rPr>
                <w:sz w:val="20"/>
                <w:szCs w:val="20"/>
              </w:rPr>
              <w:t xml:space="preserve">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на региональные проекты 2 857 303,8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2023 г. – </w:t>
            </w:r>
            <w:r w:rsidR="002A11D8" w:rsidRPr="00302B7A">
              <w:rPr>
                <w:sz w:val="20"/>
              </w:rPr>
              <w:t xml:space="preserve">193 815 858,1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2024 г. – </w:t>
            </w:r>
            <w:r w:rsidR="002A11D8" w:rsidRPr="00302B7A">
              <w:rPr>
                <w:sz w:val="20"/>
              </w:rPr>
              <w:t xml:space="preserve">204 074 211,2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Бюджетные ассигнования бюджета Санкт-Петербурга составляют 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69</w:t>
            </w:r>
            <w:r w:rsidR="00C01E1C" w:rsidRPr="00302B7A">
              <w:rPr>
                <w:sz w:val="20"/>
                <w:szCs w:val="20"/>
              </w:rPr>
              <w:t>9</w:t>
            </w:r>
            <w:r w:rsidR="008A2505" w:rsidRPr="00302B7A">
              <w:rPr>
                <w:sz w:val="20"/>
                <w:szCs w:val="20"/>
              </w:rPr>
              <w:t> </w:t>
            </w:r>
            <w:r w:rsidR="00C01E1C" w:rsidRPr="00302B7A">
              <w:rPr>
                <w:sz w:val="20"/>
                <w:szCs w:val="20"/>
              </w:rPr>
              <w:t xml:space="preserve">562 765,7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по годам реализации:</w:t>
            </w:r>
          </w:p>
          <w:p w:rsidR="00292DC6" w:rsidRPr="00302B7A" w:rsidRDefault="00292DC6" w:rsidP="00292DC6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2019 г. – 95 622 800,4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292DC6" w:rsidRPr="00302B7A" w:rsidRDefault="00292DC6" w:rsidP="00292DC6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2020 г. – 123 725 653,8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302B7A" w:rsidRPr="00302B7A" w:rsidRDefault="00292DC6" w:rsidP="00292DC6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2021 г. – 115</w:t>
            </w:r>
            <w:r w:rsidR="00E74B5D" w:rsidRPr="00302B7A">
              <w:rPr>
                <w:sz w:val="20"/>
                <w:szCs w:val="20"/>
              </w:rPr>
              <w:t> 04</w:t>
            </w:r>
            <w:r w:rsidR="00220575" w:rsidRPr="00302B7A">
              <w:rPr>
                <w:sz w:val="20"/>
                <w:szCs w:val="20"/>
              </w:rPr>
              <w:t>7</w:t>
            </w:r>
            <w:r w:rsidR="00E74B5D" w:rsidRPr="00302B7A">
              <w:rPr>
                <w:sz w:val="20"/>
                <w:szCs w:val="20"/>
              </w:rPr>
              <w:t> </w:t>
            </w:r>
            <w:r w:rsidR="00220575" w:rsidRPr="00302B7A">
              <w:rPr>
                <w:sz w:val="20"/>
                <w:szCs w:val="20"/>
              </w:rPr>
              <w:t>534</w:t>
            </w:r>
            <w:r w:rsidR="00E74B5D" w:rsidRPr="00302B7A">
              <w:rPr>
                <w:sz w:val="20"/>
                <w:szCs w:val="20"/>
              </w:rPr>
              <w:t>,</w:t>
            </w:r>
            <w:r w:rsidR="00220575" w:rsidRPr="00302B7A">
              <w:rPr>
                <w:sz w:val="20"/>
                <w:szCs w:val="20"/>
              </w:rPr>
              <w:t>4</w:t>
            </w:r>
            <w:r w:rsidR="00E74B5D" w:rsidRPr="00302B7A">
              <w:rPr>
                <w:sz w:val="20"/>
                <w:szCs w:val="20"/>
              </w:rPr>
              <w:t xml:space="preserve">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292DC6" w:rsidRPr="00302B7A" w:rsidRDefault="00292DC6" w:rsidP="00292DC6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lastRenderedPageBreak/>
              <w:t>2022 г. – 114</w:t>
            </w:r>
            <w:r w:rsidR="00E74B5D" w:rsidRPr="00302B7A">
              <w:rPr>
                <w:sz w:val="20"/>
                <w:szCs w:val="20"/>
              </w:rPr>
              <w:t> 7</w:t>
            </w:r>
            <w:r w:rsidR="00220575" w:rsidRPr="00302B7A">
              <w:rPr>
                <w:sz w:val="20"/>
                <w:szCs w:val="20"/>
              </w:rPr>
              <w:t xml:space="preserve">45 519,7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292DC6" w:rsidRPr="00302B7A" w:rsidRDefault="00292DC6" w:rsidP="00292DC6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2023 г. – </w:t>
            </w:r>
            <w:r w:rsidR="00CE4216" w:rsidRPr="00302B7A">
              <w:rPr>
                <w:sz w:val="20"/>
              </w:rPr>
              <w:t xml:space="preserve">121 396 759,6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2024 г. – </w:t>
            </w:r>
            <w:r w:rsidR="00CE4216" w:rsidRPr="00302B7A">
              <w:rPr>
                <w:sz w:val="20"/>
              </w:rPr>
              <w:t xml:space="preserve">129 024 497,8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Бюджетные ассигнования федерального бюджета составляют 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27 825 897,8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 xml:space="preserve">уб., 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по годам реализации: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2019 г. – 1 978 930,1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2020 г. – 12 321 326,7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2021 г. – 3 602 401,4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2022 г. – 3 624 362,9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2023 г. – 3 087 684,7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2024 г. – 3 211 192,0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Внебюджетные средства составляют 385 297 532,9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 xml:space="preserve">уб., 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по годам реализации: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2019 г. – 56 126 164,9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2020 г. – 58 577 243,0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2021 г. – 62 759 368,8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2022 г. – 66 664 821,0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2023 г. – 69 331 413,8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2024 г. – 71 838 521,4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644BF3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B06159" w:rsidRPr="00302B7A" w:rsidRDefault="00B06159" w:rsidP="00B06159">
            <w:pPr>
              <w:rPr>
                <w:sz w:val="15"/>
                <w:szCs w:val="15"/>
              </w:rPr>
            </w:pPr>
          </w:p>
          <w:p w:rsidR="00644BF3" w:rsidRPr="00302B7A" w:rsidRDefault="00B06159" w:rsidP="00B06159">
            <w:pPr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».</w:t>
            </w:r>
          </w:p>
        </w:tc>
      </w:tr>
    </w:tbl>
    <w:p w:rsidR="00EC5870" w:rsidRPr="00302B7A" w:rsidRDefault="00EC5870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644BF3" w:rsidRPr="00302B7A" w:rsidRDefault="005855D3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 w:rsidRPr="00302B7A">
        <w:t>1</w:t>
      </w:r>
      <w:r w:rsidR="00644BF3" w:rsidRPr="00302B7A">
        <w:t xml:space="preserve">.2. Пункт 1 подраздела 6.1 раздела 6 приложения к постановлению изложить </w:t>
      </w:r>
      <w:r w:rsidR="00644BF3" w:rsidRPr="00302B7A">
        <w:br/>
        <w:t>в следующей редакции:</w:t>
      </w:r>
    </w:p>
    <w:tbl>
      <w:tblPr>
        <w:tblW w:w="11238" w:type="dxa"/>
        <w:tblInd w:w="-11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3"/>
        <w:gridCol w:w="851"/>
        <w:gridCol w:w="850"/>
        <w:gridCol w:w="567"/>
        <w:gridCol w:w="709"/>
        <w:gridCol w:w="993"/>
        <w:gridCol w:w="992"/>
        <w:gridCol w:w="992"/>
        <w:gridCol w:w="992"/>
        <w:gridCol w:w="993"/>
        <w:gridCol w:w="850"/>
        <w:gridCol w:w="1134"/>
        <w:gridCol w:w="465"/>
      </w:tblGrid>
      <w:tr w:rsidR="00644BF3" w:rsidRPr="00302B7A" w:rsidTr="00E554CE">
        <w:trPr>
          <w:gridAfter w:val="1"/>
          <w:wAfter w:w="465" w:type="dxa"/>
          <w:trHeight w:val="405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44BF3" w:rsidRPr="00302B7A" w:rsidRDefault="00644BF3" w:rsidP="00BA5C78">
            <w:pPr>
              <w:jc w:val="right"/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302B7A">
              <w:rPr>
                <w:sz w:val="14"/>
                <w:szCs w:val="14"/>
              </w:rPr>
              <w:t>Государ-ственная</w:t>
            </w:r>
            <w:proofErr w:type="spellEnd"/>
            <w:proofErr w:type="gramEnd"/>
            <w:r w:rsidRPr="00302B7A">
              <w:rPr>
                <w:sz w:val="14"/>
                <w:szCs w:val="14"/>
              </w:rPr>
              <w:t xml:space="preserve"> программа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ind w:right="-85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Бюджет</w:t>
            </w:r>
          </w:p>
          <w:p w:rsidR="00644BF3" w:rsidRPr="00302B7A" w:rsidRDefault="00644BF3" w:rsidP="00644BF3">
            <w:pPr>
              <w:ind w:right="-85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proofErr w:type="gramStart"/>
            <w:r w:rsidRPr="00302B7A">
              <w:rPr>
                <w:sz w:val="14"/>
                <w:szCs w:val="14"/>
              </w:rPr>
              <w:t>Проект-</w:t>
            </w:r>
            <w:proofErr w:type="spellStart"/>
            <w:r w:rsidRPr="00302B7A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302B7A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163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051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250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007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10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472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841,3</w:t>
            </w:r>
          </w:p>
        </w:tc>
      </w:tr>
      <w:tr w:rsidR="00EF1553" w:rsidRPr="00302B7A" w:rsidTr="004936CB">
        <w:trPr>
          <w:gridBefore w:val="1"/>
          <w:gridAfter w:val="1"/>
          <w:wBefore w:w="567" w:type="dxa"/>
          <w:wAfter w:w="465" w:type="dxa"/>
          <w:trHeight w:val="221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53" w:rsidRPr="00302B7A" w:rsidRDefault="00EF155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53" w:rsidRPr="00302B7A" w:rsidRDefault="00EF155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53" w:rsidRPr="00302B7A" w:rsidRDefault="00EF1553" w:rsidP="00644BF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53" w:rsidRPr="00302B7A" w:rsidRDefault="00EF1553" w:rsidP="00644BF3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53" w:rsidRPr="00302B7A" w:rsidRDefault="00EF155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53" w:rsidRPr="00302B7A" w:rsidRDefault="00EF155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5 779 001,9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53" w:rsidRPr="00302B7A" w:rsidRDefault="00EF155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12 328 945,5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53" w:rsidRPr="00302B7A" w:rsidRDefault="00EF1553" w:rsidP="00806545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</w:t>
            </w:r>
            <w:r w:rsidR="00806545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3</w:t>
            </w:r>
            <w:r w:rsidR="00806545" w:rsidRPr="00302B7A">
              <w:rPr>
                <w:sz w:val="14"/>
                <w:szCs w:val="14"/>
              </w:rPr>
              <w:t>48 586,3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53" w:rsidRPr="00302B7A" w:rsidRDefault="00806545" w:rsidP="00806545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7 961 628,0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53" w:rsidRPr="00302B7A" w:rsidRDefault="00EF1553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12 009 633,10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53" w:rsidRPr="00302B7A" w:rsidRDefault="00EF1553" w:rsidP="00AB6412">
            <w:pPr>
              <w:jc w:val="center"/>
              <w:rPr>
                <w:spacing w:val="-10"/>
                <w:sz w:val="14"/>
                <w:szCs w:val="14"/>
              </w:rPr>
            </w:pPr>
            <w:r w:rsidRPr="00302B7A">
              <w:rPr>
                <w:spacing w:val="-10"/>
                <w:sz w:val="14"/>
                <w:szCs w:val="14"/>
              </w:rPr>
              <w:t>16 117 058,0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53" w:rsidRPr="00302B7A" w:rsidRDefault="00EF1553" w:rsidP="00806545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66</w:t>
            </w:r>
            <w:r w:rsidR="00806545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5</w:t>
            </w:r>
            <w:r w:rsidR="00806545" w:rsidRPr="00302B7A">
              <w:rPr>
                <w:sz w:val="14"/>
                <w:szCs w:val="14"/>
              </w:rPr>
              <w:t>44 852,8</w:t>
            </w:r>
          </w:p>
        </w:tc>
      </w:tr>
      <w:tr w:rsidR="00EF1553" w:rsidRPr="00302B7A" w:rsidTr="004936CB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53" w:rsidRPr="00302B7A" w:rsidRDefault="00EF155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53" w:rsidRPr="00302B7A" w:rsidRDefault="00EF155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53" w:rsidRPr="00302B7A" w:rsidRDefault="00EF1553" w:rsidP="00644BF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53" w:rsidRPr="00302B7A" w:rsidRDefault="00EF1553" w:rsidP="00644BF3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53" w:rsidRPr="00302B7A" w:rsidRDefault="00EF155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53" w:rsidRPr="00302B7A" w:rsidRDefault="00EF155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8 942 337,2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53" w:rsidRPr="00302B7A" w:rsidRDefault="00EF155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15 380 804,9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53" w:rsidRPr="00302B7A" w:rsidRDefault="00EF1553" w:rsidP="00806545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14</w:t>
            </w:r>
            <w:r w:rsidR="00806545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5</w:t>
            </w:r>
            <w:r w:rsidR="00806545" w:rsidRPr="00302B7A">
              <w:rPr>
                <w:sz w:val="14"/>
                <w:szCs w:val="14"/>
              </w:rPr>
              <w:t>98 816,4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53" w:rsidRPr="00302B7A" w:rsidRDefault="00806545" w:rsidP="00F941E8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9 969 044,5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53" w:rsidRPr="00302B7A" w:rsidRDefault="00EF1553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12 009 633,10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53" w:rsidRPr="00302B7A" w:rsidRDefault="00EF1553" w:rsidP="00AB6412">
            <w:pPr>
              <w:jc w:val="center"/>
              <w:rPr>
                <w:spacing w:val="-10"/>
                <w:sz w:val="14"/>
                <w:szCs w:val="14"/>
              </w:rPr>
            </w:pPr>
            <w:r w:rsidRPr="00302B7A">
              <w:rPr>
                <w:spacing w:val="-10"/>
                <w:sz w:val="14"/>
                <w:szCs w:val="14"/>
              </w:rPr>
              <w:t>16 117 058,0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53" w:rsidRPr="00302B7A" w:rsidRDefault="00EF1553" w:rsidP="00806545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77</w:t>
            </w:r>
            <w:r w:rsidR="00806545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0</w:t>
            </w:r>
            <w:r w:rsidR="00806545" w:rsidRPr="00302B7A">
              <w:rPr>
                <w:sz w:val="14"/>
                <w:szCs w:val="14"/>
              </w:rPr>
              <w:t>17 694,1</w:t>
            </w:r>
          </w:p>
        </w:tc>
      </w:tr>
      <w:tr w:rsidR="00644BF3" w:rsidRPr="00302B7A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86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680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108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344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CE4216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100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448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78184D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104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776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475,2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E13386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109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387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EF1553">
            <w:pPr>
              <w:ind w:left="-85"/>
              <w:jc w:val="center"/>
              <w:rPr>
                <w:spacing w:val="-10"/>
                <w:sz w:val="14"/>
                <w:szCs w:val="14"/>
              </w:rPr>
            </w:pPr>
            <w:r w:rsidRPr="00302B7A">
              <w:rPr>
                <w:spacing w:val="-10"/>
                <w:sz w:val="14"/>
                <w:szCs w:val="14"/>
              </w:rPr>
              <w:t>112</w:t>
            </w:r>
            <w:r w:rsidR="00EF1553" w:rsidRPr="00302B7A">
              <w:rPr>
                <w:spacing w:val="-10"/>
                <w:sz w:val="14"/>
                <w:szCs w:val="14"/>
              </w:rPr>
              <w:t xml:space="preserve"> </w:t>
            </w:r>
            <w:r w:rsidRPr="00302B7A">
              <w:rPr>
                <w:spacing w:val="-10"/>
                <w:sz w:val="14"/>
                <w:szCs w:val="14"/>
              </w:rPr>
              <w:t>907</w:t>
            </w:r>
            <w:r w:rsidR="00EF1553" w:rsidRPr="00302B7A">
              <w:rPr>
                <w:spacing w:val="-10"/>
                <w:sz w:val="14"/>
                <w:szCs w:val="14"/>
              </w:rPr>
              <w:t xml:space="preserve"> </w:t>
            </w:r>
            <w:r w:rsidRPr="00302B7A">
              <w:rPr>
                <w:spacing w:val="-10"/>
                <w:sz w:val="14"/>
                <w:szCs w:val="14"/>
              </w:rPr>
              <w:t>439,8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622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545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071,6</w:t>
            </w:r>
          </w:p>
        </w:tc>
      </w:tr>
      <w:tr w:rsidR="00E13386" w:rsidRPr="00302B7A" w:rsidTr="004936CB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386" w:rsidRPr="00302B7A" w:rsidRDefault="00E13386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386" w:rsidRPr="00302B7A" w:rsidRDefault="00E13386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386" w:rsidRPr="00302B7A" w:rsidRDefault="00E13386" w:rsidP="00644BF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386" w:rsidRPr="00302B7A" w:rsidRDefault="00E13386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386" w:rsidRPr="00302B7A" w:rsidRDefault="00E13386" w:rsidP="00F941E8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95 622 800,4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386" w:rsidRPr="00302B7A" w:rsidRDefault="00E13386" w:rsidP="00F941E8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123 725 653,8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386" w:rsidRPr="00302B7A" w:rsidRDefault="00E13386" w:rsidP="00806545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115 0</w:t>
            </w:r>
            <w:r w:rsidR="00806545" w:rsidRPr="00302B7A">
              <w:rPr>
                <w:sz w:val="14"/>
                <w:szCs w:val="14"/>
              </w:rPr>
              <w:t>47 534,4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386" w:rsidRPr="00302B7A" w:rsidRDefault="00E13386" w:rsidP="00806545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114 7</w:t>
            </w:r>
            <w:r w:rsidR="00806545" w:rsidRPr="00302B7A">
              <w:rPr>
                <w:sz w:val="14"/>
                <w:szCs w:val="14"/>
              </w:rPr>
              <w:t>45 519,7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386" w:rsidRPr="00302B7A" w:rsidRDefault="00E13386" w:rsidP="00AB6412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121 396 759,6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386" w:rsidRPr="00302B7A" w:rsidRDefault="00E13386" w:rsidP="00E1338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 xml:space="preserve">129 </w:t>
            </w:r>
            <w:r w:rsidRPr="00302B7A">
              <w:rPr>
                <w:spacing w:val="-10"/>
                <w:sz w:val="14"/>
                <w:szCs w:val="14"/>
              </w:rPr>
              <w:t>024</w:t>
            </w:r>
            <w:r w:rsidRPr="00302B7A">
              <w:rPr>
                <w:sz w:val="14"/>
                <w:szCs w:val="14"/>
              </w:rPr>
              <w:t xml:space="preserve"> 497,8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386" w:rsidRPr="00302B7A" w:rsidRDefault="00E13386" w:rsidP="00806545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699</w:t>
            </w:r>
            <w:r w:rsidR="00806545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5</w:t>
            </w:r>
            <w:r w:rsidR="00806545" w:rsidRPr="00302B7A">
              <w:rPr>
                <w:sz w:val="14"/>
                <w:szCs w:val="14"/>
              </w:rPr>
              <w:t>62 765,7</w:t>
            </w:r>
          </w:p>
        </w:tc>
      </w:tr>
      <w:tr w:rsidR="00644BF3" w:rsidRPr="00302B7A" w:rsidTr="00E554CE">
        <w:trPr>
          <w:gridBefore w:val="1"/>
          <w:gridAfter w:val="1"/>
          <w:wBefore w:w="567" w:type="dxa"/>
          <w:wAfter w:w="465" w:type="dxa"/>
          <w:trHeight w:val="387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D133E" w:rsidP="00644BF3">
            <w:pPr>
              <w:rPr>
                <w:sz w:val="12"/>
                <w:szCs w:val="12"/>
              </w:rPr>
            </w:pPr>
            <w:r w:rsidRPr="00302B7A">
              <w:rPr>
                <w:sz w:val="12"/>
                <w:szCs w:val="12"/>
              </w:rPr>
              <w:t>Федераль</w:t>
            </w:r>
            <w:r w:rsidR="00644BF3" w:rsidRPr="00302B7A">
              <w:rPr>
                <w:sz w:val="12"/>
                <w:szCs w:val="12"/>
              </w:rPr>
              <w:t>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proofErr w:type="gramStart"/>
            <w:r w:rsidRPr="00302B7A">
              <w:rPr>
                <w:sz w:val="14"/>
                <w:szCs w:val="14"/>
              </w:rPr>
              <w:t>Проект-</w:t>
            </w:r>
            <w:proofErr w:type="spellStart"/>
            <w:r w:rsidRPr="00302B7A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302B7A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153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888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849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891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823,1</w:t>
            </w:r>
          </w:p>
        </w:tc>
      </w:tr>
      <w:tr w:rsidR="00644BF3" w:rsidRPr="00302B7A" w:rsidTr="00E554CE">
        <w:trPr>
          <w:gridBefore w:val="1"/>
          <w:gridAfter w:val="1"/>
          <w:wBefore w:w="567" w:type="dxa"/>
          <w:wAfter w:w="465" w:type="dxa"/>
          <w:trHeight w:val="372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858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858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052,5</w:t>
            </w:r>
          </w:p>
        </w:tc>
      </w:tr>
      <w:tr w:rsidR="00644BF3" w:rsidRPr="00302B7A" w:rsidTr="00E554CE">
        <w:trPr>
          <w:gridBefore w:val="1"/>
          <w:gridAfter w:val="1"/>
          <w:wBefore w:w="567" w:type="dxa"/>
          <w:wAfter w:w="465" w:type="dxa"/>
          <w:trHeight w:val="27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858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153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888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849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4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749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875,6</w:t>
            </w:r>
          </w:p>
        </w:tc>
      </w:tr>
      <w:tr w:rsidR="00644BF3" w:rsidRPr="00302B7A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120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10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167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713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774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475,6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087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684,7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211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076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022,2</w:t>
            </w:r>
          </w:p>
        </w:tc>
      </w:tr>
      <w:tr w:rsidR="00644BF3" w:rsidRPr="00302B7A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978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321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602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624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362,9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087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684,7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211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825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897,8</w:t>
            </w:r>
          </w:p>
        </w:tc>
      </w:tr>
      <w:tr w:rsidR="00644BF3" w:rsidRPr="00302B7A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D133E" w:rsidP="00644BF3">
            <w:pPr>
              <w:rPr>
                <w:sz w:val="12"/>
                <w:szCs w:val="12"/>
              </w:rPr>
            </w:pPr>
            <w:r w:rsidRPr="00302B7A">
              <w:rPr>
                <w:sz w:val="11"/>
                <w:szCs w:val="11"/>
              </w:rPr>
              <w:t>Внебюджет</w:t>
            </w:r>
            <w:r w:rsidR="00644BF3" w:rsidRPr="00302B7A">
              <w:rPr>
                <w:sz w:val="11"/>
                <w:szCs w:val="11"/>
              </w:rPr>
              <w:t>ные</w:t>
            </w:r>
            <w:r w:rsidR="00644BF3" w:rsidRPr="00302B7A">
              <w:rPr>
                <w:sz w:val="12"/>
                <w:szCs w:val="12"/>
              </w:rPr>
              <w:t xml:space="preserve"> средства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56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126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577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759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66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664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69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331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CE4216">
            <w:pPr>
              <w:ind w:left="-85"/>
              <w:jc w:val="right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838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385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297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532,9</w:t>
            </w:r>
          </w:p>
        </w:tc>
      </w:tr>
      <w:tr w:rsidR="00644BF3" w:rsidRPr="00302B7A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56</w:t>
            </w:r>
            <w:r w:rsidR="00CE4216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126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58</w:t>
            </w:r>
            <w:r w:rsidR="00CE4216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577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62</w:t>
            </w:r>
            <w:r w:rsidR="00CE4216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759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66</w:t>
            </w:r>
            <w:r w:rsidR="00CE4216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664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69</w:t>
            </w:r>
            <w:r w:rsidR="00CE4216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331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CE4216">
            <w:pPr>
              <w:ind w:left="-85"/>
              <w:jc w:val="right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71</w:t>
            </w:r>
            <w:r w:rsidR="00CE4216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838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385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297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532,9</w:t>
            </w:r>
          </w:p>
        </w:tc>
      </w:tr>
      <w:tr w:rsidR="00644BF3" w:rsidRPr="00302B7A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163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205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138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857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14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364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664,4</w:t>
            </w:r>
          </w:p>
        </w:tc>
      </w:tr>
      <w:tr w:rsidR="001A5614" w:rsidRPr="00302B7A" w:rsidTr="002E6F4D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14" w:rsidRPr="00302B7A" w:rsidRDefault="001A5614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614" w:rsidRPr="00302B7A" w:rsidRDefault="001A5614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614" w:rsidRPr="00302B7A" w:rsidRDefault="001A5614" w:rsidP="00644BF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14" w:rsidRPr="00302B7A" w:rsidRDefault="001A5614" w:rsidP="00F941E8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6 637 054,4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14" w:rsidRPr="00302B7A" w:rsidRDefault="001A5614" w:rsidP="00F941E8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12 328 945,5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14" w:rsidRPr="00302B7A" w:rsidRDefault="001A5614" w:rsidP="00806545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12 3</w:t>
            </w:r>
            <w:r w:rsidR="00806545" w:rsidRPr="00302B7A">
              <w:rPr>
                <w:sz w:val="14"/>
                <w:szCs w:val="14"/>
              </w:rPr>
              <w:t>48 586,3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14" w:rsidRPr="00302B7A" w:rsidRDefault="0026666E" w:rsidP="00F941E8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7 961 628,0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14" w:rsidRPr="00302B7A" w:rsidRDefault="001A5614" w:rsidP="001A561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12 009 633,1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14" w:rsidRPr="00302B7A" w:rsidRDefault="001A5614" w:rsidP="001A5614">
            <w:pPr>
              <w:ind w:left="-85"/>
              <w:jc w:val="center"/>
              <w:rPr>
                <w:spacing w:val="-10"/>
                <w:sz w:val="14"/>
                <w:szCs w:val="14"/>
              </w:rPr>
            </w:pPr>
            <w:r w:rsidRPr="00302B7A">
              <w:rPr>
                <w:spacing w:val="-10"/>
                <w:sz w:val="14"/>
                <w:szCs w:val="14"/>
              </w:rPr>
              <w:t>16 117 058,0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14" w:rsidRPr="00302B7A" w:rsidRDefault="001A5614" w:rsidP="009B736E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67</w:t>
            </w:r>
            <w:r w:rsidR="009B736E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4</w:t>
            </w:r>
            <w:r w:rsidR="009B736E" w:rsidRPr="00302B7A">
              <w:rPr>
                <w:sz w:val="14"/>
                <w:szCs w:val="14"/>
              </w:rPr>
              <w:t>02 905,3</w:t>
            </w:r>
          </w:p>
        </w:tc>
      </w:tr>
      <w:tr w:rsidR="001A5614" w:rsidRPr="00302B7A" w:rsidTr="002E6F4D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14" w:rsidRPr="00302B7A" w:rsidRDefault="001A5614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614" w:rsidRPr="00302B7A" w:rsidRDefault="001A5614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614" w:rsidRPr="00302B7A" w:rsidRDefault="001A5614" w:rsidP="00644BF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F941E8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9 800 389,7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F941E8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17 534 160,8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806545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15</w:t>
            </w:r>
            <w:r w:rsidR="00806545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4</w:t>
            </w:r>
            <w:r w:rsidR="00806545" w:rsidRPr="00302B7A">
              <w:rPr>
                <w:sz w:val="14"/>
                <w:szCs w:val="14"/>
              </w:rPr>
              <w:t>87 396,3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192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10</w:t>
            </w:r>
            <w:r w:rsidR="00192BF3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8</w:t>
            </w:r>
            <w:r w:rsidR="0026666E" w:rsidRPr="00302B7A">
              <w:rPr>
                <w:sz w:val="14"/>
                <w:szCs w:val="14"/>
              </w:rPr>
              <w:t>18</w:t>
            </w:r>
            <w:r w:rsidR="00192BF3" w:rsidRPr="00302B7A">
              <w:rPr>
                <w:sz w:val="14"/>
                <w:szCs w:val="14"/>
              </w:rPr>
              <w:t xml:space="preserve"> 931,8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1A561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12 009 633,1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1A5614">
            <w:pPr>
              <w:ind w:left="-85"/>
              <w:jc w:val="center"/>
              <w:rPr>
                <w:spacing w:val="-10"/>
                <w:sz w:val="14"/>
                <w:szCs w:val="14"/>
              </w:rPr>
            </w:pPr>
            <w:r w:rsidRPr="00302B7A">
              <w:rPr>
                <w:spacing w:val="-10"/>
                <w:sz w:val="14"/>
                <w:szCs w:val="14"/>
              </w:rPr>
              <w:t>16 117 058,0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9B736E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81</w:t>
            </w:r>
            <w:r w:rsidR="009B736E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7</w:t>
            </w:r>
            <w:r w:rsidR="009B736E" w:rsidRPr="00302B7A">
              <w:rPr>
                <w:sz w:val="14"/>
                <w:szCs w:val="14"/>
              </w:rPr>
              <w:t>67 569,7</w:t>
            </w:r>
          </w:p>
        </w:tc>
      </w:tr>
      <w:tr w:rsidR="00644BF3" w:rsidRPr="00302B7A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143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927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177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090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165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921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174</w:t>
            </w:r>
            <w:r w:rsidR="001A5614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215</w:t>
            </w:r>
            <w:r w:rsidR="001A5614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181</w:t>
            </w:r>
            <w:r w:rsidR="001A5614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806</w:t>
            </w:r>
            <w:r w:rsidR="001A5614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CE4216">
            <w:pPr>
              <w:ind w:left="-85"/>
              <w:jc w:val="center"/>
              <w:rPr>
                <w:spacing w:val="-10"/>
                <w:sz w:val="14"/>
                <w:szCs w:val="14"/>
              </w:rPr>
            </w:pPr>
            <w:r w:rsidRPr="00302B7A">
              <w:rPr>
                <w:spacing w:val="-10"/>
                <w:sz w:val="14"/>
                <w:szCs w:val="14"/>
              </w:rPr>
              <w:t>187</w:t>
            </w:r>
            <w:r w:rsidR="001A5614" w:rsidRPr="00302B7A">
              <w:rPr>
                <w:spacing w:val="-10"/>
                <w:sz w:val="14"/>
                <w:szCs w:val="14"/>
              </w:rPr>
              <w:t xml:space="preserve"> </w:t>
            </w:r>
            <w:r w:rsidRPr="00302B7A">
              <w:rPr>
                <w:spacing w:val="-10"/>
                <w:sz w:val="14"/>
                <w:szCs w:val="14"/>
              </w:rPr>
              <w:t>957</w:t>
            </w:r>
            <w:r w:rsidR="001A5614" w:rsidRPr="00302B7A">
              <w:rPr>
                <w:spacing w:val="-10"/>
                <w:sz w:val="14"/>
                <w:szCs w:val="14"/>
              </w:rPr>
              <w:t xml:space="preserve"> </w:t>
            </w:r>
            <w:r w:rsidRPr="00302B7A">
              <w:rPr>
                <w:spacing w:val="-10"/>
                <w:sz w:val="14"/>
                <w:szCs w:val="14"/>
              </w:rPr>
              <w:t>153,2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030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918</w:t>
            </w:r>
            <w:r w:rsidR="00CE4216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626,7</w:t>
            </w:r>
          </w:p>
        </w:tc>
      </w:tr>
      <w:tr w:rsidR="001A5614" w:rsidRPr="00302B7A" w:rsidTr="002E6F4D">
        <w:trPr>
          <w:gridBefore w:val="1"/>
          <w:wBefore w:w="567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14" w:rsidRPr="00302B7A" w:rsidRDefault="001A5614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614" w:rsidRPr="00302B7A" w:rsidRDefault="001A5614" w:rsidP="00644BF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153 727 895,4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F941E8">
            <w:pPr>
              <w:ind w:lef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194 624 223,5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806545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181</w:t>
            </w:r>
            <w:r w:rsidR="00806545" w:rsidRPr="00302B7A">
              <w:rPr>
                <w:sz w:val="14"/>
                <w:szCs w:val="14"/>
              </w:rPr>
              <w:t> 409 304,6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192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185 0</w:t>
            </w:r>
            <w:r w:rsidR="00192BF3" w:rsidRPr="00302B7A">
              <w:rPr>
                <w:sz w:val="14"/>
                <w:szCs w:val="14"/>
              </w:rPr>
              <w:t>34 703,6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193 815 858,1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1A5614">
            <w:pPr>
              <w:ind w:left="-85"/>
              <w:jc w:val="center"/>
              <w:rPr>
                <w:sz w:val="13"/>
                <w:szCs w:val="13"/>
              </w:rPr>
            </w:pPr>
            <w:r w:rsidRPr="00302B7A">
              <w:rPr>
                <w:spacing w:val="-10"/>
                <w:sz w:val="14"/>
                <w:szCs w:val="14"/>
              </w:rPr>
              <w:t>204 074 211,2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14" w:rsidRPr="00302B7A" w:rsidRDefault="001A5614" w:rsidP="009B736E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</w:t>
            </w:r>
            <w:r w:rsidR="004E58FA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112</w:t>
            </w:r>
            <w:r w:rsidR="009B736E" w:rsidRPr="00302B7A">
              <w:rPr>
                <w:sz w:val="14"/>
                <w:szCs w:val="14"/>
              </w:rPr>
              <w:t> 686 196,4</w:t>
            </w: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A5614" w:rsidRPr="00302B7A" w:rsidRDefault="001A5614" w:rsidP="00644BF3">
            <w:pPr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».</w:t>
            </w:r>
          </w:p>
        </w:tc>
      </w:tr>
    </w:tbl>
    <w:p w:rsidR="00EC5870" w:rsidRPr="00302B7A" w:rsidRDefault="00EC5870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EC5870" w:rsidRPr="00302B7A" w:rsidRDefault="00EC5870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EC5870" w:rsidRPr="00302B7A" w:rsidRDefault="00EC5870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EC5870" w:rsidRPr="00302B7A" w:rsidRDefault="00EC5870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EC5870" w:rsidRPr="00302B7A" w:rsidRDefault="00EC5870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EC5870" w:rsidRPr="00302B7A" w:rsidRDefault="00EC5870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EC5870" w:rsidRPr="00302B7A" w:rsidRDefault="00EC5870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EC5870" w:rsidRPr="00302B7A" w:rsidRDefault="00EC5870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EC5870" w:rsidRPr="00302B7A" w:rsidRDefault="00EC5870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644BF3" w:rsidRPr="00302B7A" w:rsidRDefault="005855D3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 w:rsidRPr="00302B7A">
        <w:lastRenderedPageBreak/>
        <w:t>1</w:t>
      </w:r>
      <w:r w:rsidR="00644BF3" w:rsidRPr="00302B7A">
        <w:t xml:space="preserve">.3. Пункт 6 подраздела 6.1 раздела 6 приложения к постановлению изложить </w:t>
      </w:r>
      <w:r w:rsidR="00644BF3" w:rsidRPr="00302B7A">
        <w:br/>
        <w:t>в следующей редакции:</w:t>
      </w:r>
    </w:p>
    <w:tbl>
      <w:tblPr>
        <w:tblW w:w="1118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283"/>
        <w:gridCol w:w="1356"/>
        <w:gridCol w:w="944"/>
        <w:gridCol w:w="727"/>
        <w:gridCol w:w="736"/>
        <w:gridCol w:w="856"/>
        <w:gridCol w:w="798"/>
        <w:gridCol w:w="862"/>
        <w:gridCol w:w="919"/>
        <w:gridCol w:w="875"/>
        <w:gridCol w:w="907"/>
        <w:gridCol w:w="943"/>
        <w:gridCol w:w="628"/>
      </w:tblGrid>
      <w:tr w:rsidR="00383171" w:rsidRPr="00302B7A" w:rsidTr="00824286">
        <w:trPr>
          <w:gridAfter w:val="1"/>
          <w:wAfter w:w="628" w:type="dxa"/>
          <w:trHeight w:val="282"/>
          <w:jc w:val="center"/>
        </w:trPr>
        <w:tc>
          <w:tcPr>
            <w:tcW w:w="347" w:type="dxa"/>
            <w:tcBorders>
              <w:right w:val="single" w:sz="4" w:space="0" w:color="auto"/>
            </w:tcBorders>
            <w:shd w:val="clear" w:color="auto" w:fill="auto"/>
          </w:tcPr>
          <w:p w:rsidR="00383171" w:rsidRPr="00302B7A" w:rsidRDefault="00383171" w:rsidP="00BA5C78">
            <w:pPr>
              <w:ind w:left="-85" w:right="-85"/>
              <w:jc w:val="center"/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171" w:rsidRPr="00302B7A" w:rsidRDefault="00383171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Подпрограмма 5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Бюджет</w:t>
            </w:r>
          </w:p>
          <w:p w:rsidR="00383171" w:rsidRPr="00302B7A" w:rsidRDefault="00383171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170 547,2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1 092 323,3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290 694,8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47 881,0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1 601 446,3</w:t>
            </w:r>
          </w:p>
        </w:tc>
      </w:tr>
      <w:tr w:rsidR="00383171" w:rsidRPr="00302B7A" w:rsidTr="00383171">
        <w:trPr>
          <w:gridBefore w:val="1"/>
          <w:gridAfter w:val="1"/>
          <w:wBefore w:w="347" w:type="dxa"/>
          <w:wAfter w:w="628" w:type="dxa"/>
          <w:trHeight w:val="302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171" w:rsidRPr="00302B7A" w:rsidRDefault="00383171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5 779 001,9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12 328 945,5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12 3</w:t>
            </w:r>
            <w:r w:rsidR="00F66804" w:rsidRPr="00302B7A">
              <w:rPr>
                <w:sz w:val="14"/>
                <w:szCs w:val="14"/>
              </w:rPr>
              <w:t>48</w:t>
            </w:r>
            <w:r w:rsidRPr="00302B7A">
              <w:rPr>
                <w:sz w:val="14"/>
                <w:szCs w:val="14"/>
              </w:rPr>
              <w:t xml:space="preserve"> </w:t>
            </w:r>
            <w:r w:rsidR="00F66804" w:rsidRPr="00302B7A">
              <w:rPr>
                <w:sz w:val="14"/>
                <w:szCs w:val="14"/>
              </w:rPr>
              <w:t>586</w:t>
            </w:r>
            <w:r w:rsidRPr="00302B7A">
              <w:rPr>
                <w:sz w:val="14"/>
                <w:szCs w:val="14"/>
              </w:rPr>
              <w:t>,</w:t>
            </w:r>
            <w:r w:rsidR="00F66804" w:rsidRPr="00302B7A">
              <w:rPr>
                <w:sz w:val="14"/>
                <w:szCs w:val="1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F66804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7 961 628,0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12 009 633,1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16 117 058,0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171" w:rsidRPr="00302B7A" w:rsidRDefault="00383171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66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5</w:t>
            </w:r>
            <w:r w:rsidR="00F66804" w:rsidRPr="00302B7A">
              <w:rPr>
                <w:sz w:val="14"/>
                <w:szCs w:val="14"/>
              </w:rPr>
              <w:t>44 852,8</w:t>
            </w:r>
          </w:p>
        </w:tc>
      </w:tr>
      <w:tr w:rsidR="00383171" w:rsidRPr="00302B7A" w:rsidTr="00383171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171" w:rsidRPr="00302B7A" w:rsidRDefault="00383171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171" w:rsidRPr="00302B7A" w:rsidRDefault="00383171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171" w:rsidRPr="00302B7A" w:rsidRDefault="00383171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5 949 549,1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171" w:rsidRPr="00302B7A" w:rsidRDefault="00383171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13 421 268,8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171" w:rsidRPr="00302B7A" w:rsidRDefault="00383171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12 6</w:t>
            </w:r>
            <w:r w:rsidR="00F66804" w:rsidRPr="00302B7A">
              <w:rPr>
                <w:sz w:val="14"/>
                <w:szCs w:val="14"/>
              </w:rPr>
              <w:t>39 281,1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171" w:rsidRPr="00302B7A" w:rsidRDefault="00383171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0</w:t>
            </w:r>
            <w:r w:rsidR="00F66804" w:rsidRPr="00302B7A">
              <w:rPr>
                <w:sz w:val="14"/>
                <w:szCs w:val="14"/>
              </w:rPr>
              <w:t>09 509,0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171" w:rsidRPr="00302B7A" w:rsidRDefault="00383171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12 009 633,1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171" w:rsidRPr="00302B7A" w:rsidRDefault="00383171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16 117 058,0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171" w:rsidRPr="00302B7A" w:rsidRDefault="00383171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68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1</w:t>
            </w:r>
            <w:r w:rsidR="00F66804" w:rsidRPr="00302B7A">
              <w:rPr>
                <w:sz w:val="14"/>
                <w:szCs w:val="14"/>
              </w:rPr>
              <w:t>46 299,1</w:t>
            </w:r>
          </w:p>
        </w:tc>
      </w:tr>
      <w:tr w:rsidR="00FC099C" w:rsidRPr="00302B7A" w:rsidTr="00FC099C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99C" w:rsidRPr="00302B7A" w:rsidRDefault="00FC099C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99C" w:rsidRPr="00302B7A" w:rsidRDefault="00FC099C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99C" w:rsidRPr="00302B7A" w:rsidRDefault="00FC099C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99C" w:rsidRPr="00302B7A" w:rsidRDefault="00FC099C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9 009 395,1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11 333 540,5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2 316 900,4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38317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2 405 061,5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FC099C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2 375 458,6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FC099C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2 470 477,1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FC099C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29 910 833,2</w:t>
            </w:r>
          </w:p>
        </w:tc>
      </w:tr>
      <w:tr w:rsidR="00FC099C" w:rsidRPr="00302B7A" w:rsidTr="00FC099C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99C" w:rsidRPr="00302B7A" w:rsidRDefault="00FC099C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99C" w:rsidRPr="00302B7A" w:rsidRDefault="00FC099C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99C" w:rsidRPr="00302B7A" w:rsidRDefault="00FC099C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099C" w:rsidRPr="00302B7A" w:rsidRDefault="00FC099C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14 958 944,2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24 754 809,3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14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9</w:t>
            </w:r>
            <w:r w:rsidR="00F66804" w:rsidRPr="00302B7A">
              <w:rPr>
                <w:sz w:val="14"/>
                <w:szCs w:val="14"/>
              </w:rPr>
              <w:t>56 181,5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10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4</w:t>
            </w:r>
            <w:r w:rsidR="00F66804" w:rsidRPr="00302B7A">
              <w:rPr>
                <w:sz w:val="14"/>
                <w:szCs w:val="14"/>
              </w:rPr>
              <w:t>14 570,5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FC099C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14 385 091,7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FC099C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18 587 535,1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99C" w:rsidRPr="00302B7A" w:rsidRDefault="00FC099C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98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0</w:t>
            </w:r>
            <w:r w:rsidR="00F66804" w:rsidRPr="00302B7A">
              <w:rPr>
                <w:sz w:val="14"/>
                <w:szCs w:val="14"/>
              </w:rPr>
              <w:t>57 132,3</w:t>
            </w:r>
          </w:p>
        </w:tc>
      </w:tr>
      <w:tr w:rsidR="00644BF3" w:rsidRPr="00302B7A" w:rsidTr="00824286">
        <w:trPr>
          <w:gridBefore w:val="1"/>
          <w:gridAfter w:val="1"/>
          <w:wBefore w:w="347" w:type="dxa"/>
          <w:wAfter w:w="628" w:type="dxa"/>
          <w:trHeight w:val="333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909</w:t>
            </w:r>
            <w:r w:rsidR="00383171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773,2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235</w:t>
            </w:r>
            <w:r w:rsidR="00383171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599,8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</w:t>
            </w:r>
            <w:r w:rsidR="00383171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354,0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</w:t>
            </w:r>
            <w:r w:rsidR="00383171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153</w:t>
            </w:r>
            <w:r w:rsidR="00383171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727,0</w:t>
            </w:r>
          </w:p>
        </w:tc>
      </w:tr>
      <w:tr w:rsidR="00644BF3" w:rsidRPr="00302B7A" w:rsidTr="00824286">
        <w:trPr>
          <w:gridBefore w:val="1"/>
          <w:gridAfter w:val="1"/>
          <w:wBefore w:w="347" w:type="dxa"/>
          <w:wAfter w:w="628" w:type="dxa"/>
          <w:trHeight w:val="197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858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052,5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858</w:t>
            </w:r>
            <w:r w:rsidR="00383171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052,5</w:t>
            </w:r>
          </w:p>
        </w:tc>
      </w:tr>
      <w:tr w:rsidR="00644BF3" w:rsidRPr="00302B7A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858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052,5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909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773,2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235</w:t>
            </w:r>
            <w:r w:rsidR="00383171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599,8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</w:t>
            </w:r>
            <w:r w:rsidR="00383171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354,0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383171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011</w:t>
            </w:r>
            <w:r w:rsidR="00383171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779,5</w:t>
            </w:r>
          </w:p>
        </w:tc>
      </w:tr>
      <w:tr w:rsidR="00644BF3" w:rsidRPr="00302B7A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813,7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180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407,0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77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124,1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80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661,7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81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860,2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134,6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521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001,3</w:t>
            </w:r>
          </w:p>
        </w:tc>
      </w:tr>
      <w:tr w:rsidR="00644BF3" w:rsidRPr="00302B7A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873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866,2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4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090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180,2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312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723,9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89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015,7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81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860,2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134,6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532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780,8</w:t>
            </w:r>
          </w:p>
        </w:tc>
      </w:tr>
      <w:tr w:rsidR="00644BF3" w:rsidRPr="00302B7A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3"/>
                <w:szCs w:val="13"/>
              </w:rPr>
              <w:t>Внебюджетные</w:t>
            </w:r>
            <w:r w:rsidRPr="00302B7A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135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953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661,5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623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156,0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730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198,4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839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406,3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952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982,5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14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235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240,3</w:t>
            </w:r>
          </w:p>
        </w:tc>
      </w:tr>
      <w:tr w:rsidR="00644BF3" w:rsidRPr="00302B7A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135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835,6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</w:t>
            </w:r>
            <w:r w:rsidR="00C52AEF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953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661,5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52AEF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623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156,0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52AEF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730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198,4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52AEF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839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406,3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52AEF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952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982,5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14</w:t>
            </w:r>
            <w:r w:rsidR="00C52AEF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235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240,3</w:t>
            </w:r>
          </w:p>
        </w:tc>
      </w:tr>
      <w:tr w:rsidR="00644BF3" w:rsidRPr="00302B7A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302B7A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ВСЕГО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302B7A" w:rsidRDefault="00644BF3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170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547,2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002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096,5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526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294,6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56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235,0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302B7A" w:rsidRDefault="00644BF3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755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173,3</w:t>
            </w:r>
          </w:p>
        </w:tc>
      </w:tr>
      <w:tr w:rsidR="00C52AEF" w:rsidRPr="00302B7A" w:rsidTr="00DF6678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EF" w:rsidRPr="00302B7A" w:rsidRDefault="00C52AEF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EF" w:rsidRPr="00302B7A" w:rsidRDefault="00C52AEF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EF" w:rsidRPr="00302B7A" w:rsidRDefault="00C52AEF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AEF" w:rsidRPr="00302B7A" w:rsidRDefault="00C52AEF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AEF" w:rsidRPr="00302B7A" w:rsidRDefault="00C52AEF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6 637 054,4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AEF" w:rsidRPr="00302B7A" w:rsidRDefault="00C52AEF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12 328 945,5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AEF" w:rsidRPr="00302B7A" w:rsidRDefault="00C52AEF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3</w:t>
            </w:r>
            <w:r w:rsidR="00F66804" w:rsidRPr="00302B7A">
              <w:rPr>
                <w:sz w:val="14"/>
                <w:szCs w:val="14"/>
              </w:rPr>
              <w:t>48 586,3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AEF" w:rsidRPr="00302B7A" w:rsidRDefault="00F66804" w:rsidP="002B1C82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7 961 628,0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AEF" w:rsidRPr="00302B7A" w:rsidRDefault="00C52AEF" w:rsidP="00DF6678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12 009 633,10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AEF" w:rsidRPr="00302B7A" w:rsidRDefault="00C52AEF" w:rsidP="005D2B9F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16 117 058,0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AEF" w:rsidRPr="00302B7A" w:rsidRDefault="00C52AEF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67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4</w:t>
            </w:r>
            <w:r w:rsidR="00F66804" w:rsidRPr="00302B7A">
              <w:rPr>
                <w:sz w:val="14"/>
                <w:szCs w:val="14"/>
              </w:rPr>
              <w:t>02 905,3</w:t>
            </w:r>
          </w:p>
        </w:tc>
      </w:tr>
      <w:tr w:rsidR="00C52AEF" w:rsidRPr="00302B7A" w:rsidTr="00DF6678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EF" w:rsidRPr="00302B7A" w:rsidRDefault="00C52AEF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EF" w:rsidRPr="00302B7A" w:rsidRDefault="00C52AEF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EF" w:rsidRPr="00302B7A" w:rsidRDefault="00C52AEF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AEF" w:rsidRPr="00302B7A" w:rsidRDefault="00C52AEF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EF" w:rsidRPr="00302B7A" w:rsidRDefault="00C52AEF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6 807 601,6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EF" w:rsidRPr="00302B7A" w:rsidRDefault="00C52AEF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14 331 042,0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EF" w:rsidRPr="00302B7A" w:rsidRDefault="00C52AEF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8</w:t>
            </w:r>
            <w:r w:rsidR="00F66804" w:rsidRPr="00302B7A">
              <w:rPr>
                <w:sz w:val="14"/>
                <w:szCs w:val="14"/>
              </w:rPr>
              <w:t>74 880,9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EF" w:rsidRPr="00302B7A" w:rsidRDefault="00C52AEF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0</w:t>
            </w:r>
            <w:r w:rsidR="00F66804" w:rsidRPr="00302B7A">
              <w:rPr>
                <w:sz w:val="14"/>
                <w:szCs w:val="14"/>
              </w:rPr>
              <w:t>17 863,0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EF" w:rsidRPr="00302B7A" w:rsidRDefault="00C52AEF" w:rsidP="00DF6678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</w:t>
            </w:r>
            <w:r w:rsidR="005D2B9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009</w:t>
            </w:r>
            <w:r w:rsidR="005D2B9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633,1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EF" w:rsidRPr="00302B7A" w:rsidRDefault="00C52AEF" w:rsidP="00DF6678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16</w:t>
            </w:r>
            <w:r w:rsidR="005D2B9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117</w:t>
            </w:r>
            <w:r w:rsidR="005D2B9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058</w:t>
            </w:r>
            <w:r w:rsidR="005D2B9F" w:rsidRPr="00302B7A">
              <w:rPr>
                <w:sz w:val="14"/>
                <w:szCs w:val="14"/>
              </w:rPr>
              <w:t>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AEF" w:rsidRPr="00302B7A" w:rsidRDefault="00C52AEF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70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1</w:t>
            </w:r>
            <w:r w:rsidR="00F66804" w:rsidRPr="00302B7A">
              <w:rPr>
                <w:sz w:val="14"/>
                <w:szCs w:val="14"/>
              </w:rPr>
              <w:t>58 078,6</w:t>
            </w:r>
          </w:p>
        </w:tc>
      </w:tr>
      <w:tr w:rsidR="00130A7C" w:rsidRPr="00302B7A" w:rsidTr="005D2B9F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A7C" w:rsidRPr="00302B7A" w:rsidRDefault="00130A7C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A7C" w:rsidRPr="00302B7A" w:rsidRDefault="00130A7C" w:rsidP="00644BF3">
            <w:pPr>
              <w:rPr>
                <w:sz w:val="14"/>
                <w:szCs w:val="14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A7C" w:rsidRPr="00302B7A" w:rsidRDefault="00130A7C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7C" w:rsidRPr="00302B7A" w:rsidRDefault="00130A7C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10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161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044,4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7C" w:rsidRPr="00302B7A" w:rsidRDefault="00130A7C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16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467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609,0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7C" w:rsidRPr="00302B7A" w:rsidRDefault="00130A7C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017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180,5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7C" w:rsidRPr="00302B7A" w:rsidRDefault="00130A7C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215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921,6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7C" w:rsidRPr="00302B7A" w:rsidRDefault="00130A7C" w:rsidP="005D2B9F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296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725,1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7C" w:rsidRPr="00302B7A" w:rsidRDefault="00130A7C" w:rsidP="005D2B9F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508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594,2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A7C" w:rsidRPr="00302B7A" w:rsidRDefault="00130A7C" w:rsidP="005D2B9F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47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667</w:t>
            </w:r>
            <w:r w:rsidR="00C52AEF" w:rsidRPr="00302B7A">
              <w:rPr>
                <w:sz w:val="14"/>
                <w:szCs w:val="14"/>
              </w:rPr>
              <w:t xml:space="preserve"> </w:t>
            </w:r>
            <w:r w:rsidRPr="00302B7A">
              <w:rPr>
                <w:sz w:val="14"/>
                <w:szCs w:val="14"/>
              </w:rPr>
              <w:t>074,8</w:t>
            </w:r>
          </w:p>
        </w:tc>
      </w:tr>
      <w:tr w:rsidR="005D2B9F" w:rsidRPr="00302B7A" w:rsidTr="008004C8">
        <w:trPr>
          <w:gridBefore w:val="1"/>
          <w:wBefore w:w="347" w:type="dxa"/>
          <w:trHeight w:val="15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B9F" w:rsidRPr="00302B7A" w:rsidRDefault="005D2B9F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B9F" w:rsidRPr="00302B7A" w:rsidRDefault="005D2B9F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9F" w:rsidRPr="00302B7A" w:rsidRDefault="005D2B9F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9F" w:rsidRPr="00302B7A" w:rsidRDefault="005D2B9F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16 968 646,0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9F" w:rsidRPr="00302B7A" w:rsidRDefault="005D2B9F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30 798 651,0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9F" w:rsidRPr="00302B7A" w:rsidRDefault="005D2B9F" w:rsidP="00F66804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17</w:t>
            </w:r>
            <w:r w:rsidR="00F66804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8</w:t>
            </w:r>
            <w:r w:rsidR="00F66804" w:rsidRPr="00302B7A">
              <w:rPr>
                <w:sz w:val="14"/>
                <w:szCs w:val="14"/>
              </w:rPr>
              <w:t>92 061,4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9F" w:rsidRPr="00302B7A" w:rsidRDefault="005D2B9F" w:rsidP="002D30E7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13</w:t>
            </w:r>
            <w:r w:rsidR="002D30E7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2</w:t>
            </w:r>
            <w:r w:rsidR="002D30E7" w:rsidRPr="00302B7A">
              <w:rPr>
                <w:sz w:val="14"/>
                <w:szCs w:val="14"/>
              </w:rPr>
              <w:t>33 784,6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9F" w:rsidRPr="00302B7A" w:rsidRDefault="005D2B9F" w:rsidP="005D2B9F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17 306 358,2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9F" w:rsidRPr="00302B7A" w:rsidRDefault="005D2B9F" w:rsidP="005D2B9F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21 625 652,2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9F" w:rsidRPr="00302B7A" w:rsidRDefault="005D2B9F" w:rsidP="002D30E7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117</w:t>
            </w:r>
            <w:r w:rsidR="002D30E7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8</w:t>
            </w:r>
            <w:r w:rsidR="002D30E7" w:rsidRPr="00302B7A">
              <w:rPr>
                <w:sz w:val="14"/>
                <w:szCs w:val="14"/>
              </w:rPr>
              <w:t>25 153,4</w:t>
            </w:r>
          </w:p>
        </w:tc>
        <w:tc>
          <w:tcPr>
            <w:tcW w:w="628" w:type="dxa"/>
            <w:tcBorders>
              <w:left w:val="single" w:sz="4" w:space="0" w:color="auto"/>
            </w:tcBorders>
            <w:shd w:val="clear" w:color="auto" w:fill="auto"/>
          </w:tcPr>
          <w:p w:rsidR="005D2B9F" w:rsidRPr="00302B7A" w:rsidRDefault="005D2B9F" w:rsidP="00644BF3">
            <w:pPr>
              <w:rPr>
                <w:sz w:val="15"/>
                <w:szCs w:val="15"/>
              </w:rPr>
            </w:pPr>
          </w:p>
          <w:p w:rsidR="005D2B9F" w:rsidRPr="00302B7A" w:rsidRDefault="005D2B9F" w:rsidP="00644BF3">
            <w:pPr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».</w:t>
            </w:r>
          </w:p>
        </w:tc>
      </w:tr>
    </w:tbl>
    <w:p w:rsidR="00644BF3" w:rsidRPr="00302B7A" w:rsidRDefault="005855D3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 w:rsidRPr="00302B7A">
        <w:t>1</w:t>
      </w:r>
      <w:r w:rsidR="00644BF3" w:rsidRPr="00302B7A">
        <w:t>.4. Пункты 21 и 21.1 подраздела 6.2 раздела 6 приложения к постановлению изложить в следующей редакции:</w:t>
      </w:r>
    </w:p>
    <w:tbl>
      <w:tblPr>
        <w:tblW w:w="5649" w:type="pct"/>
        <w:tblInd w:w="-8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"/>
        <w:gridCol w:w="303"/>
        <w:gridCol w:w="2022"/>
        <w:gridCol w:w="1337"/>
        <w:gridCol w:w="933"/>
        <w:gridCol w:w="933"/>
        <w:gridCol w:w="933"/>
        <w:gridCol w:w="933"/>
        <w:gridCol w:w="933"/>
        <w:gridCol w:w="933"/>
        <w:gridCol w:w="933"/>
        <w:gridCol w:w="169"/>
      </w:tblGrid>
      <w:tr w:rsidR="007516AB" w:rsidRPr="00302B7A" w:rsidTr="008004C8">
        <w:trPr>
          <w:gridAfter w:val="1"/>
          <w:wAfter w:w="79" w:type="pct"/>
          <w:trHeight w:val="147"/>
        </w:trPr>
        <w:tc>
          <w:tcPr>
            <w:tcW w:w="127" w:type="pct"/>
            <w:tcBorders>
              <w:right w:val="single" w:sz="4" w:space="0" w:color="auto"/>
            </w:tcBorders>
            <w:shd w:val="clear" w:color="auto" w:fill="auto"/>
          </w:tcPr>
          <w:p w:rsidR="007516AB" w:rsidRPr="00302B7A" w:rsidRDefault="007516AB" w:rsidP="00FF236D">
            <w:pPr>
              <w:jc w:val="right"/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«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21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 xml:space="preserve">Комитет </w:t>
            </w:r>
            <w:r w:rsidRPr="00302B7A">
              <w:rPr>
                <w:sz w:val="14"/>
                <w:szCs w:val="14"/>
              </w:rPr>
              <w:br/>
              <w:t xml:space="preserve">по строительству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 xml:space="preserve">Бюджет </w:t>
            </w:r>
            <w:r w:rsidRPr="00302B7A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5 838 773,8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12 344 475,7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CE0E6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</w:t>
            </w:r>
            <w:r w:rsidR="00CE0E61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3</w:t>
            </w:r>
            <w:r w:rsidR="00CE0E61" w:rsidRPr="00302B7A">
              <w:rPr>
                <w:sz w:val="14"/>
                <w:szCs w:val="14"/>
              </w:rPr>
              <w:t>48 586,3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CE0E61" w:rsidP="007516A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7 961 628,0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7516A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9 223 957,2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7516A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12 992 881,0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CE0E61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60</w:t>
            </w:r>
            <w:r w:rsidR="00CE0E61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7</w:t>
            </w:r>
            <w:r w:rsidR="00CE0E61" w:rsidRPr="00302B7A">
              <w:rPr>
                <w:sz w:val="14"/>
                <w:szCs w:val="14"/>
              </w:rPr>
              <w:t>10 302,0</w:t>
            </w:r>
          </w:p>
        </w:tc>
      </w:tr>
      <w:tr w:rsidR="007516AB" w:rsidRPr="00302B7A" w:rsidTr="008004C8">
        <w:trPr>
          <w:gridBefore w:val="1"/>
          <w:gridAfter w:val="1"/>
          <w:wBefore w:w="127" w:type="pct"/>
          <w:wAfter w:w="79" w:type="pct"/>
          <w:trHeight w:val="13"/>
        </w:trPr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rPr>
                <w:sz w:val="14"/>
                <w:szCs w:val="1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5 838 773,8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12 344 475,7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CE0E61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12 348 586,3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CE0E61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7 961 628,0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9 223 957,2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12 992 881,0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CE0E61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60 710 302,0</w:t>
            </w:r>
          </w:p>
        </w:tc>
      </w:tr>
      <w:tr w:rsidR="007516AB" w:rsidRPr="00302B7A" w:rsidTr="008004C8">
        <w:trPr>
          <w:gridBefore w:val="1"/>
          <w:gridAfter w:val="1"/>
          <w:wBefore w:w="127" w:type="pct"/>
          <w:wAfter w:w="79" w:type="pct"/>
          <w:trHeight w:val="175"/>
        </w:trPr>
        <w:tc>
          <w:tcPr>
            <w:tcW w:w="143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21.1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 xml:space="preserve">Подпрограмма 5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 xml:space="preserve">Бюджет </w:t>
            </w:r>
            <w:r w:rsidRPr="00302B7A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5 838 773,8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12 344 475,7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CE0E61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12 348 586,3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CE0E61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7 961 628,0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9 223 957,2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12 992 881,0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CE0E61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60 710 302,0</w:t>
            </w:r>
          </w:p>
        </w:tc>
      </w:tr>
      <w:tr w:rsidR="007516AB" w:rsidRPr="00302B7A" w:rsidTr="00D00B3F">
        <w:trPr>
          <w:gridBefore w:val="1"/>
          <w:wBefore w:w="127" w:type="pct"/>
          <w:trHeight w:val="20"/>
        </w:trPr>
        <w:tc>
          <w:tcPr>
            <w:tcW w:w="14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rPr>
                <w:sz w:val="14"/>
                <w:szCs w:val="1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516AB" w:rsidRPr="00302B7A" w:rsidRDefault="007516AB" w:rsidP="00644BF3">
            <w:pPr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5 838 773,8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644BF3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12 344 475,7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CE0E61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12 348 586,3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CE0E61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7 961 628,0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9 223 957,2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7516AB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12 992 881,0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7516AB" w:rsidRPr="00302B7A" w:rsidRDefault="00CE0E61" w:rsidP="00D501C6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60 710 302,0</w:t>
            </w:r>
          </w:p>
        </w:tc>
        <w:tc>
          <w:tcPr>
            <w:tcW w:w="79" w:type="pct"/>
            <w:tcBorders>
              <w:left w:val="single" w:sz="4" w:space="0" w:color="auto"/>
            </w:tcBorders>
            <w:shd w:val="clear" w:color="auto" w:fill="auto"/>
          </w:tcPr>
          <w:p w:rsidR="007516AB" w:rsidRPr="00302B7A" w:rsidRDefault="007516AB" w:rsidP="00644BF3">
            <w:pPr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».</w:t>
            </w:r>
          </w:p>
        </w:tc>
      </w:tr>
    </w:tbl>
    <w:p w:rsidR="00644BF3" w:rsidRPr="00302B7A" w:rsidRDefault="005855D3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 w:rsidRPr="00302B7A">
        <w:t>1</w:t>
      </w:r>
      <w:r w:rsidR="00644BF3" w:rsidRPr="00302B7A">
        <w:t>.5. Пункт 6 раздела 11 приложения к постановлению изложить в следующей редакции:</w:t>
      </w:r>
    </w:p>
    <w:tbl>
      <w:tblPr>
        <w:tblW w:w="5908" w:type="pct"/>
        <w:tblInd w:w="-107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84"/>
        <w:gridCol w:w="3400"/>
        <w:gridCol w:w="6525"/>
        <w:gridCol w:w="426"/>
      </w:tblGrid>
      <w:tr w:rsidR="00644BF3" w:rsidRPr="00302B7A" w:rsidTr="00EC5870">
        <w:trPr>
          <w:trHeight w:val="954"/>
        </w:trPr>
        <w:tc>
          <w:tcPr>
            <w:tcW w:w="252" w:type="pct"/>
            <w:tcBorders>
              <w:right w:val="single" w:sz="4" w:space="0" w:color="auto"/>
            </w:tcBorders>
            <w:shd w:val="clear" w:color="auto" w:fill="auto"/>
          </w:tcPr>
          <w:p w:rsidR="00644BF3" w:rsidRPr="00302B7A" w:rsidRDefault="00644BF3" w:rsidP="00FF236D">
            <w:pPr>
              <w:jc w:val="right"/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«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F3" w:rsidRPr="00302B7A" w:rsidRDefault="00644BF3" w:rsidP="00644BF3">
            <w:pPr>
              <w:jc w:val="center"/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6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Общий объем финансирования подпрограммы 5</w:t>
            </w:r>
            <w:r w:rsidRPr="00302B7A">
              <w:rPr>
                <w:sz w:val="20"/>
                <w:szCs w:val="20"/>
              </w:rPr>
              <w:br/>
              <w:t xml:space="preserve">по источникам финансирования, </w:t>
            </w:r>
            <w:r w:rsidRPr="00302B7A">
              <w:rPr>
                <w:sz w:val="20"/>
                <w:szCs w:val="20"/>
              </w:rPr>
              <w:br/>
              <w:t>в том числе по годам реализации</w:t>
            </w:r>
          </w:p>
        </w:tc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Общий объем финансирования подпрограммы 5 составляет </w:t>
            </w:r>
          </w:p>
          <w:p w:rsidR="00644BF3" w:rsidRPr="00302B7A" w:rsidRDefault="00332BBE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</w:rPr>
              <w:t>150</w:t>
            </w:r>
            <w:r w:rsidR="00F140A8" w:rsidRPr="00302B7A">
              <w:rPr>
                <w:sz w:val="20"/>
              </w:rPr>
              <w:t> </w:t>
            </w:r>
            <w:r w:rsidRPr="00302B7A">
              <w:rPr>
                <w:sz w:val="20"/>
              </w:rPr>
              <w:t>8</w:t>
            </w:r>
            <w:r w:rsidR="00F140A8" w:rsidRPr="00302B7A">
              <w:rPr>
                <w:sz w:val="20"/>
              </w:rPr>
              <w:t>4</w:t>
            </w:r>
            <w:r w:rsidRPr="00302B7A">
              <w:rPr>
                <w:sz w:val="20"/>
              </w:rPr>
              <w:t>7</w:t>
            </w:r>
            <w:r w:rsidR="00F140A8" w:rsidRPr="00302B7A">
              <w:rPr>
                <w:sz w:val="20"/>
              </w:rPr>
              <w:t xml:space="preserve"> 310</w:t>
            </w:r>
            <w:r w:rsidRPr="00302B7A">
              <w:rPr>
                <w:sz w:val="20"/>
              </w:rPr>
              <w:t>,</w:t>
            </w:r>
            <w:r w:rsidR="00F140A8" w:rsidRPr="00302B7A">
              <w:rPr>
                <w:sz w:val="20"/>
              </w:rPr>
              <w:t xml:space="preserve">9 </w:t>
            </w:r>
            <w:r w:rsidR="00644BF3" w:rsidRPr="00302B7A">
              <w:rPr>
                <w:sz w:val="20"/>
                <w:szCs w:val="20"/>
              </w:rPr>
              <w:t>тыс</w:t>
            </w:r>
            <w:proofErr w:type="gramStart"/>
            <w:r w:rsidR="00644BF3" w:rsidRPr="00302B7A">
              <w:rPr>
                <w:sz w:val="20"/>
                <w:szCs w:val="20"/>
              </w:rPr>
              <w:t>.р</w:t>
            </w:r>
            <w:proofErr w:type="gramEnd"/>
            <w:r w:rsidR="00644BF3" w:rsidRPr="00302B7A">
              <w:rPr>
                <w:sz w:val="20"/>
                <w:szCs w:val="20"/>
              </w:rPr>
              <w:t>уб.,</w:t>
            </w:r>
            <w:r w:rsidR="00644BF3" w:rsidRPr="00302B7A">
              <w:rPr>
                <w:sz w:val="20"/>
                <w:szCs w:val="20"/>
              </w:rPr>
              <w:br/>
              <w:t xml:space="preserve"> в том числе по годам реализации: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2019 г. – 16 968 646,0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на региональные проекты 170 547,2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2020 г. – 30 798 651,0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на региональные проекты 2</w:t>
            </w:r>
            <w:r w:rsidR="00343E6D" w:rsidRPr="00302B7A">
              <w:rPr>
                <w:sz w:val="20"/>
                <w:szCs w:val="20"/>
              </w:rPr>
              <w:t xml:space="preserve"> </w:t>
            </w:r>
            <w:r w:rsidRPr="00302B7A">
              <w:rPr>
                <w:sz w:val="20"/>
                <w:szCs w:val="20"/>
              </w:rPr>
              <w:t>002</w:t>
            </w:r>
            <w:r w:rsidR="00343E6D" w:rsidRPr="00302B7A">
              <w:rPr>
                <w:sz w:val="20"/>
                <w:szCs w:val="20"/>
              </w:rPr>
              <w:t xml:space="preserve"> </w:t>
            </w:r>
            <w:r w:rsidRPr="00302B7A">
              <w:rPr>
                <w:sz w:val="20"/>
                <w:szCs w:val="20"/>
              </w:rPr>
              <w:t>096,5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1159E" w:rsidRPr="00302B7A" w:rsidRDefault="00343E6D" w:rsidP="00343E6D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2021 г. – 1</w:t>
            </w:r>
            <w:r w:rsidR="00D95FC3" w:rsidRPr="00302B7A">
              <w:rPr>
                <w:sz w:val="20"/>
                <w:szCs w:val="20"/>
              </w:rPr>
              <w:t>7</w:t>
            </w:r>
            <w:r w:rsidRPr="00302B7A">
              <w:rPr>
                <w:sz w:val="20"/>
                <w:szCs w:val="20"/>
              </w:rPr>
              <w:t xml:space="preserve"> 8</w:t>
            </w:r>
            <w:r w:rsidR="00F140A8" w:rsidRPr="00302B7A">
              <w:rPr>
                <w:sz w:val="20"/>
                <w:szCs w:val="20"/>
              </w:rPr>
              <w:t>92 061,4</w:t>
            </w:r>
            <w:r w:rsidR="00166546" w:rsidRPr="00302B7A">
              <w:rPr>
                <w:sz w:val="20"/>
                <w:szCs w:val="20"/>
              </w:rPr>
              <w:t xml:space="preserve">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  <w:r w:rsidR="0061159E" w:rsidRPr="00302B7A">
              <w:rPr>
                <w:sz w:val="20"/>
                <w:szCs w:val="20"/>
              </w:rPr>
              <w:t xml:space="preserve"> </w:t>
            </w:r>
          </w:p>
          <w:p w:rsidR="00343E6D" w:rsidRPr="00302B7A" w:rsidRDefault="00343E6D" w:rsidP="00343E6D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на региональные проекты 526 294,6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343E6D" w:rsidRPr="00302B7A" w:rsidRDefault="00343E6D" w:rsidP="00343E6D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2022 г. – 13</w:t>
            </w:r>
            <w:r w:rsidR="00F140A8" w:rsidRPr="00302B7A">
              <w:rPr>
                <w:sz w:val="20"/>
                <w:szCs w:val="20"/>
              </w:rPr>
              <w:t> </w:t>
            </w:r>
            <w:r w:rsidR="00166546" w:rsidRPr="00302B7A">
              <w:rPr>
                <w:sz w:val="20"/>
                <w:szCs w:val="20"/>
              </w:rPr>
              <w:t>2</w:t>
            </w:r>
            <w:r w:rsidR="00F140A8" w:rsidRPr="00302B7A">
              <w:rPr>
                <w:sz w:val="20"/>
                <w:szCs w:val="20"/>
              </w:rPr>
              <w:t>33 784,6</w:t>
            </w:r>
            <w:r w:rsidRPr="00302B7A">
              <w:rPr>
                <w:sz w:val="20"/>
                <w:szCs w:val="20"/>
              </w:rPr>
              <w:t xml:space="preserve">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343E6D" w:rsidRPr="00302B7A" w:rsidRDefault="00343E6D" w:rsidP="00343E6D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на региональные проекты 56 235,0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343E6D" w:rsidRPr="00302B7A" w:rsidRDefault="00343E6D" w:rsidP="00343E6D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2023 г. – </w:t>
            </w:r>
            <w:r w:rsidR="00332BBE" w:rsidRPr="00302B7A">
              <w:rPr>
                <w:sz w:val="20"/>
              </w:rPr>
              <w:t>17 306 358,2</w:t>
            </w:r>
            <w:r w:rsidR="00166546" w:rsidRPr="00302B7A">
              <w:rPr>
                <w:sz w:val="20"/>
                <w:szCs w:val="20"/>
              </w:rPr>
              <w:t xml:space="preserve">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2024 г. – </w:t>
            </w:r>
            <w:r w:rsidR="00332BBE" w:rsidRPr="00302B7A">
              <w:rPr>
                <w:sz w:val="20"/>
              </w:rPr>
              <w:t>21 625 652,2</w:t>
            </w:r>
            <w:r w:rsidRPr="00302B7A">
              <w:rPr>
                <w:sz w:val="20"/>
                <w:szCs w:val="20"/>
              </w:rPr>
              <w:t xml:space="preserve">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числе: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за счет средств бюджета Санкт-Петербурга –</w:t>
            </w:r>
            <w:r w:rsidR="00332BBE" w:rsidRPr="00302B7A">
              <w:rPr>
                <w:sz w:val="20"/>
                <w:szCs w:val="20"/>
              </w:rPr>
              <w:t xml:space="preserve"> </w:t>
            </w:r>
            <w:r w:rsidR="00332BBE" w:rsidRPr="00302B7A">
              <w:rPr>
                <w:sz w:val="20"/>
              </w:rPr>
              <w:t>125 1</w:t>
            </w:r>
            <w:r w:rsidR="007C5871" w:rsidRPr="00302B7A">
              <w:rPr>
                <w:sz w:val="20"/>
              </w:rPr>
              <w:t>19 906,2</w:t>
            </w:r>
            <w:r w:rsidR="00685CDE" w:rsidRPr="00302B7A">
              <w:rPr>
                <w:sz w:val="20"/>
                <w:szCs w:val="20"/>
              </w:rPr>
              <w:t xml:space="preserve">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 xml:space="preserve">уб., </w:t>
            </w:r>
            <w:r w:rsidRPr="00302B7A">
              <w:rPr>
                <w:sz w:val="20"/>
                <w:szCs w:val="20"/>
              </w:rPr>
              <w:br/>
              <w:t>в том числе по годам реализации: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2019 г. – 14 958 944,2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2020 г. – 24 754 809,3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343E6D" w:rsidRPr="00302B7A" w:rsidRDefault="00343E6D" w:rsidP="00343E6D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2021 г. – 1</w:t>
            </w:r>
            <w:r w:rsidR="007D6CBE" w:rsidRPr="00302B7A">
              <w:rPr>
                <w:sz w:val="20"/>
                <w:szCs w:val="20"/>
              </w:rPr>
              <w:t>4 9</w:t>
            </w:r>
            <w:r w:rsidR="00A915BB" w:rsidRPr="00302B7A">
              <w:rPr>
                <w:sz w:val="20"/>
                <w:szCs w:val="20"/>
              </w:rPr>
              <w:t>56 181,5</w:t>
            </w:r>
            <w:r w:rsidR="007D6CBE" w:rsidRPr="00302B7A">
              <w:rPr>
                <w:sz w:val="20"/>
                <w:szCs w:val="20"/>
              </w:rPr>
              <w:t xml:space="preserve">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343E6D" w:rsidRPr="00302B7A" w:rsidRDefault="00343E6D" w:rsidP="00343E6D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2022 г. – 10</w:t>
            </w:r>
            <w:r w:rsidR="007D6CBE" w:rsidRPr="00302B7A">
              <w:rPr>
                <w:sz w:val="20"/>
                <w:szCs w:val="20"/>
              </w:rPr>
              <w:t> 4</w:t>
            </w:r>
            <w:r w:rsidR="00A915BB" w:rsidRPr="00302B7A">
              <w:rPr>
                <w:sz w:val="20"/>
                <w:szCs w:val="20"/>
              </w:rPr>
              <w:t>14 570,5</w:t>
            </w:r>
            <w:r w:rsidR="007D6CBE" w:rsidRPr="00302B7A">
              <w:rPr>
                <w:sz w:val="20"/>
                <w:szCs w:val="20"/>
              </w:rPr>
              <w:t xml:space="preserve">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343E6D" w:rsidRPr="00302B7A" w:rsidRDefault="00343E6D" w:rsidP="00343E6D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2023 г. – </w:t>
            </w:r>
            <w:r w:rsidR="00332BBE" w:rsidRPr="00302B7A">
              <w:rPr>
                <w:sz w:val="20"/>
              </w:rPr>
              <w:t xml:space="preserve">14 385 091,7 </w:t>
            </w:r>
            <w:r w:rsidR="00723C45" w:rsidRPr="00302B7A">
              <w:rPr>
                <w:sz w:val="20"/>
                <w:szCs w:val="20"/>
              </w:rPr>
              <w:t xml:space="preserve"> </w:t>
            </w:r>
            <w:r w:rsidRPr="00302B7A">
              <w:rPr>
                <w:sz w:val="20"/>
                <w:szCs w:val="20"/>
              </w:rPr>
              <w:t>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2024 г. – </w:t>
            </w:r>
            <w:r w:rsidR="00332BBE" w:rsidRPr="00302B7A">
              <w:rPr>
                <w:sz w:val="20"/>
              </w:rPr>
              <w:t>18 587 535,1</w:t>
            </w:r>
            <w:r w:rsidRPr="00302B7A">
              <w:rPr>
                <w:sz w:val="20"/>
                <w:szCs w:val="20"/>
              </w:rPr>
              <w:t xml:space="preserve">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за счет средств федерального бюджета – 5 532 780,8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 xml:space="preserve">уб., </w:t>
            </w:r>
            <w:r w:rsidRPr="00302B7A">
              <w:rPr>
                <w:sz w:val="20"/>
                <w:szCs w:val="20"/>
              </w:rPr>
              <w:br/>
              <w:t>в том числе по годам реализации: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2019 г. – 873 866,2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lastRenderedPageBreak/>
              <w:t>2020 г. – 4 090 180,2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2021 г. – 312 723,9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2022 г. – 89 015,7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2023 г. – 81 860,2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2024 г. – 85 134,6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за счет внебюджетных средств, всего – 14 235 240,3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 из них: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средства ГУ «Территориальный фонд обязательного медицинского страхования Санкт-Петербурга» на формирование нормированного страхового запаса – 13 578 738,9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по годам реализации: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2019 г. – 479 334,2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2020 г. – 1 953 661,5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2021 г. – 2 623 156,0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2022 г. – 2 730 198,4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2023 г. – 2 839 406,3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2024 г. – 2 952 982,5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 xml:space="preserve">средства, полученные от приносящей доход деятельности, – </w:t>
            </w:r>
            <w:r w:rsidR="003A1828" w:rsidRPr="00302B7A">
              <w:rPr>
                <w:sz w:val="20"/>
                <w:szCs w:val="20"/>
              </w:rPr>
              <w:br/>
            </w:r>
            <w:r w:rsidRPr="00302B7A">
              <w:rPr>
                <w:sz w:val="20"/>
                <w:szCs w:val="20"/>
              </w:rPr>
              <w:t>656 501,4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уб.,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в том числе по годам реализации: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2019 г. – 656 501,4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2020 г. - 0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2021 г. - 0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2022 г. - 0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2023 г. - 0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уб.;</w:t>
            </w:r>
          </w:p>
          <w:p w:rsidR="00644BF3" w:rsidRPr="00302B7A" w:rsidRDefault="00644BF3" w:rsidP="00644BF3">
            <w:pPr>
              <w:rPr>
                <w:sz w:val="20"/>
                <w:szCs w:val="20"/>
              </w:rPr>
            </w:pPr>
            <w:r w:rsidRPr="00302B7A">
              <w:rPr>
                <w:sz w:val="20"/>
                <w:szCs w:val="20"/>
              </w:rPr>
              <w:t>2024 г. – 0 тыс</w:t>
            </w:r>
            <w:proofErr w:type="gramStart"/>
            <w:r w:rsidRPr="00302B7A">
              <w:rPr>
                <w:sz w:val="20"/>
                <w:szCs w:val="20"/>
              </w:rPr>
              <w:t>.р</w:t>
            </w:r>
            <w:proofErr w:type="gramEnd"/>
            <w:r w:rsidRPr="00302B7A">
              <w:rPr>
                <w:sz w:val="20"/>
                <w:szCs w:val="20"/>
              </w:rPr>
              <w:t>уб.</w:t>
            </w:r>
          </w:p>
        </w:tc>
        <w:tc>
          <w:tcPr>
            <w:tcW w:w="190" w:type="pct"/>
            <w:tcBorders>
              <w:left w:val="single" w:sz="4" w:space="0" w:color="auto"/>
            </w:tcBorders>
            <w:shd w:val="clear" w:color="auto" w:fill="auto"/>
          </w:tcPr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/>
          <w:p w:rsidR="00644BF3" w:rsidRPr="00302B7A" w:rsidRDefault="00644BF3" w:rsidP="00644BF3">
            <w:pPr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».</w:t>
            </w:r>
          </w:p>
        </w:tc>
      </w:tr>
    </w:tbl>
    <w:p w:rsidR="00644BF3" w:rsidRPr="00302B7A" w:rsidRDefault="005855D3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 w:rsidRPr="00302B7A">
        <w:lastRenderedPageBreak/>
        <w:t>1</w:t>
      </w:r>
      <w:r w:rsidR="00644BF3" w:rsidRPr="00302B7A">
        <w:t>.6. Пункты 2.</w:t>
      </w:r>
      <w:r w:rsidR="00C41389" w:rsidRPr="00302B7A">
        <w:t>18</w:t>
      </w:r>
      <w:r w:rsidR="00644BF3" w:rsidRPr="00302B7A">
        <w:t>, 2.</w:t>
      </w:r>
      <w:r w:rsidR="00C41389" w:rsidRPr="00302B7A">
        <w:t xml:space="preserve">32, </w:t>
      </w:r>
      <w:r w:rsidR="00644BF3" w:rsidRPr="00302B7A">
        <w:t>2.</w:t>
      </w:r>
      <w:r w:rsidR="00C41389" w:rsidRPr="00302B7A">
        <w:t>33, 2.38</w:t>
      </w:r>
      <w:r w:rsidR="00644BF3" w:rsidRPr="00302B7A">
        <w:t xml:space="preserve"> таблицы подраздела 11.2.1 раздела 11 приложения к постановлению изложить в следующей редакции:</w:t>
      </w:r>
    </w:p>
    <w:tbl>
      <w:tblPr>
        <w:tblW w:w="111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1560"/>
        <w:gridCol w:w="425"/>
        <w:gridCol w:w="425"/>
        <w:gridCol w:w="426"/>
        <w:gridCol w:w="425"/>
        <w:gridCol w:w="567"/>
        <w:gridCol w:w="709"/>
        <w:gridCol w:w="567"/>
        <w:gridCol w:w="567"/>
        <w:gridCol w:w="567"/>
        <w:gridCol w:w="709"/>
        <w:gridCol w:w="708"/>
        <w:gridCol w:w="567"/>
        <w:gridCol w:w="283"/>
        <w:gridCol w:w="708"/>
        <w:gridCol w:w="852"/>
        <w:gridCol w:w="329"/>
      </w:tblGrid>
      <w:tr w:rsidR="00FB0869" w:rsidRPr="00302B7A" w:rsidTr="008004C8">
        <w:trPr>
          <w:trHeight w:val="94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0869" w:rsidRPr="00302B7A" w:rsidRDefault="00FB0869" w:rsidP="00644BF3">
            <w:pPr>
              <w:ind w:left="-85"/>
              <w:jc w:val="right"/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869" w:rsidRPr="00302B7A" w:rsidRDefault="00FB0869" w:rsidP="00C41389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2.18.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869" w:rsidRPr="00302B7A" w:rsidRDefault="00FB0869" w:rsidP="002D7E56">
            <w:pPr>
              <w:ind w:left="-85" w:right="-85"/>
              <w:rPr>
                <w:sz w:val="12"/>
                <w:szCs w:val="12"/>
              </w:rPr>
            </w:pPr>
            <w:r w:rsidRPr="00302B7A">
              <w:rPr>
                <w:sz w:val="12"/>
                <w:szCs w:val="12"/>
              </w:rPr>
              <w:t xml:space="preserve">Строительство здания поликлиники для взрослых (600 посещений в смену) </w:t>
            </w:r>
            <w:r w:rsidRPr="00302B7A">
              <w:rPr>
                <w:sz w:val="12"/>
                <w:szCs w:val="12"/>
              </w:rPr>
              <w:br/>
              <w:t>по адресу:</w:t>
            </w:r>
            <w:r w:rsidR="002D7E56" w:rsidRPr="00302B7A">
              <w:rPr>
                <w:sz w:val="12"/>
                <w:szCs w:val="12"/>
              </w:rPr>
              <w:t xml:space="preserve"> </w:t>
            </w:r>
            <w:r w:rsidRPr="00302B7A">
              <w:rPr>
                <w:sz w:val="12"/>
                <w:szCs w:val="12"/>
              </w:rPr>
              <w:t>Санкт-Петербург, Союзный проспект, участок 16 (северо-восточнее пересечения с улицей Коллонтай)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4C8" w:rsidRPr="00302B7A" w:rsidRDefault="00FB0869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 xml:space="preserve">Комитет </w:t>
            </w:r>
          </w:p>
          <w:p w:rsidR="00FB0869" w:rsidRPr="00302B7A" w:rsidRDefault="00FB0869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по строительству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869" w:rsidRPr="00302B7A" w:rsidRDefault="00FB0869" w:rsidP="00644BF3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600 посещений в смену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69" w:rsidRPr="00302B7A" w:rsidRDefault="00FB0869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69" w:rsidRPr="00302B7A" w:rsidRDefault="00FB0869" w:rsidP="00FB0869">
            <w:pPr>
              <w:ind w:left="-85" w:right="-85"/>
              <w:jc w:val="center"/>
              <w:rPr>
                <w:sz w:val="13"/>
                <w:szCs w:val="13"/>
              </w:rPr>
            </w:pPr>
            <w:r w:rsidRPr="00302B7A">
              <w:rPr>
                <w:sz w:val="13"/>
                <w:szCs w:val="13"/>
              </w:rPr>
              <w:t>2018-2021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69" w:rsidRPr="00302B7A" w:rsidRDefault="00FB0869" w:rsidP="003C0F37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3"/>
                <w:szCs w:val="13"/>
              </w:rPr>
            </w:pPr>
            <w:r w:rsidRPr="00302B7A">
              <w:rPr>
                <w:spacing w:val="-12"/>
                <w:sz w:val="13"/>
                <w:szCs w:val="13"/>
              </w:rPr>
              <w:t>7</w:t>
            </w:r>
            <w:r w:rsidR="003C0F37" w:rsidRPr="00302B7A">
              <w:rPr>
                <w:spacing w:val="-12"/>
                <w:sz w:val="13"/>
                <w:szCs w:val="13"/>
              </w:rPr>
              <w:t>99 818,4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69" w:rsidRPr="00302B7A" w:rsidRDefault="003C0F37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302B7A">
              <w:rPr>
                <w:sz w:val="12"/>
                <w:szCs w:val="12"/>
              </w:rPr>
              <w:t>545 986,3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869" w:rsidRPr="00302B7A" w:rsidRDefault="00FB0869" w:rsidP="0091329D">
            <w:pPr>
              <w:ind w:left="-85" w:right="-108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69" w:rsidRPr="00302B7A" w:rsidRDefault="00FB0869" w:rsidP="00FB0869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 xml:space="preserve">210 975,6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69" w:rsidRPr="00302B7A" w:rsidRDefault="00FB0869" w:rsidP="00FB0869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224 109,5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69" w:rsidRPr="00302B7A" w:rsidRDefault="00FB0869" w:rsidP="004D4723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5</w:t>
            </w:r>
            <w:r w:rsidR="004D4723" w:rsidRPr="00302B7A">
              <w:rPr>
                <w:spacing w:val="-12"/>
                <w:sz w:val="14"/>
                <w:szCs w:val="14"/>
              </w:rPr>
              <w:t>48 082,0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69" w:rsidRPr="00302B7A" w:rsidRDefault="00FB0869" w:rsidP="0091329D">
            <w:pPr>
              <w:ind w:right="-108" w:hanging="108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69" w:rsidRPr="00302B7A" w:rsidRDefault="00FB0869" w:rsidP="0091329D">
            <w:pPr>
              <w:ind w:left="-85" w:right="-108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69" w:rsidRPr="00302B7A" w:rsidRDefault="00FB0869" w:rsidP="0091329D">
            <w:pPr>
              <w:ind w:left="-85" w:right="-108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69" w:rsidRPr="00302B7A" w:rsidRDefault="0095590A" w:rsidP="00FB0869">
            <w:pPr>
              <w:autoSpaceDE w:val="0"/>
              <w:autoSpaceDN w:val="0"/>
              <w:adjustRightInd w:val="0"/>
              <w:ind w:right="-110"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983 167,1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869" w:rsidRPr="00302B7A" w:rsidRDefault="00FB0869" w:rsidP="00FB0869">
            <w:pPr>
              <w:autoSpaceDE w:val="0"/>
              <w:autoSpaceDN w:val="0"/>
              <w:adjustRightInd w:val="0"/>
              <w:ind w:left="-85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Целевой показатель 1</w:t>
            </w:r>
            <w:r w:rsidRPr="00302B7A">
              <w:rPr>
                <w:spacing w:val="-12"/>
                <w:sz w:val="14"/>
                <w:szCs w:val="14"/>
              </w:rPr>
              <w:br/>
              <w:t>Целевой показатель 2</w:t>
            </w:r>
            <w:r w:rsidRPr="00302B7A">
              <w:rPr>
                <w:spacing w:val="-12"/>
                <w:sz w:val="14"/>
                <w:szCs w:val="14"/>
              </w:rPr>
              <w:br/>
              <w:t>Целевой показатель 3</w:t>
            </w:r>
            <w:r w:rsidRPr="00302B7A">
              <w:rPr>
                <w:spacing w:val="-12"/>
                <w:sz w:val="14"/>
                <w:szCs w:val="14"/>
              </w:rPr>
              <w:br/>
              <w:t>Целевой показатель 4</w:t>
            </w:r>
            <w:r w:rsidRPr="00302B7A">
              <w:rPr>
                <w:spacing w:val="-12"/>
                <w:sz w:val="14"/>
                <w:szCs w:val="14"/>
              </w:rPr>
              <w:br/>
              <w:t>Целевой показатель 10</w:t>
            </w:r>
            <w:r w:rsidRPr="00302B7A">
              <w:rPr>
                <w:spacing w:val="-12"/>
                <w:sz w:val="14"/>
                <w:szCs w:val="14"/>
              </w:rPr>
              <w:br/>
              <w:t>Целевой показатель 12</w:t>
            </w:r>
            <w:r w:rsidRPr="00302B7A">
              <w:rPr>
                <w:spacing w:val="-12"/>
                <w:sz w:val="14"/>
                <w:szCs w:val="14"/>
              </w:rPr>
              <w:br/>
              <w:t>Целевой показатель 13</w:t>
            </w:r>
            <w:r w:rsidRPr="00302B7A">
              <w:rPr>
                <w:spacing w:val="-12"/>
                <w:sz w:val="14"/>
                <w:szCs w:val="14"/>
              </w:rPr>
              <w:br/>
              <w:t>Целевой показатель 14</w:t>
            </w:r>
          </w:p>
          <w:p w:rsidR="00FB0869" w:rsidRPr="00302B7A" w:rsidRDefault="00FB0869" w:rsidP="00FB0869">
            <w:pPr>
              <w:autoSpaceDE w:val="0"/>
              <w:autoSpaceDN w:val="0"/>
              <w:adjustRightInd w:val="0"/>
              <w:ind w:left="-85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Целевой показатель 19</w:t>
            </w:r>
            <w:r w:rsidRPr="00302B7A">
              <w:rPr>
                <w:spacing w:val="-12"/>
                <w:sz w:val="14"/>
                <w:szCs w:val="14"/>
              </w:rPr>
              <w:br/>
              <w:t>Индикатор 5.10</w:t>
            </w:r>
            <w:r w:rsidRPr="00302B7A">
              <w:rPr>
                <w:spacing w:val="-12"/>
                <w:sz w:val="14"/>
                <w:szCs w:val="14"/>
              </w:rPr>
              <w:br/>
              <w:t>Индикатор 5.11</w:t>
            </w:r>
            <w:r w:rsidRPr="00302B7A">
              <w:rPr>
                <w:spacing w:val="-12"/>
                <w:sz w:val="14"/>
                <w:szCs w:val="14"/>
              </w:rPr>
              <w:br/>
              <w:t>Индикатор 5.12</w:t>
            </w:r>
            <w:r w:rsidRPr="00302B7A">
              <w:rPr>
                <w:spacing w:val="-12"/>
                <w:sz w:val="14"/>
                <w:szCs w:val="14"/>
              </w:rPr>
              <w:br/>
              <w:t>Индикатор 5.13</w:t>
            </w:r>
            <w:r w:rsidRPr="00302B7A">
              <w:rPr>
                <w:spacing w:val="-12"/>
                <w:sz w:val="14"/>
                <w:szCs w:val="14"/>
              </w:rPr>
              <w:br/>
              <w:t>Индикатор 5.14</w:t>
            </w:r>
            <w:r w:rsidRPr="00302B7A">
              <w:rPr>
                <w:spacing w:val="-12"/>
                <w:sz w:val="14"/>
                <w:szCs w:val="14"/>
              </w:rPr>
              <w:br/>
              <w:t>Индикатор 5.17</w:t>
            </w:r>
            <w:r w:rsidRPr="00302B7A">
              <w:rPr>
                <w:spacing w:val="-12"/>
                <w:sz w:val="14"/>
                <w:szCs w:val="14"/>
              </w:rPr>
              <w:br/>
              <w:t>Индикатор 5.18</w:t>
            </w:r>
            <w:r w:rsidRPr="00302B7A">
              <w:rPr>
                <w:spacing w:val="-12"/>
                <w:sz w:val="14"/>
                <w:szCs w:val="14"/>
              </w:rPr>
              <w:br/>
              <w:t>Индикатор 5.19</w:t>
            </w:r>
            <w:r w:rsidRPr="00302B7A">
              <w:rPr>
                <w:spacing w:val="-12"/>
                <w:sz w:val="14"/>
                <w:szCs w:val="14"/>
              </w:rPr>
              <w:br/>
              <w:t>Индикатор 5.21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B0869" w:rsidRPr="00302B7A" w:rsidRDefault="00FB0869" w:rsidP="00644BF3">
            <w:pPr>
              <w:ind w:left="-57"/>
              <w:rPr>
                <w:sz w:val="18"/>
                <w:szCs w:val="18"/>
              </w:rPr>
            </w:pPr>
          </w:p>
        </w:tc>
      </w:tr>
      <w:tr w:rsidR="000D2DB1" w:rsidRPr="00302B7A" w:rsidTr="008348CB">
        <w:trPr>
          <w:trHeight w:val="1388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2DB1" w:rsidRPr="00302B7A" w:rsidRDefault="000D2DB1" w:rsidP="00644BF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2.32.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1" w:rsidRPr="00302B7A" w:rsidRDefault="000D2DB1" w:rsidP="008348CB">
            <w:pPr>
              <w:ind w:left="-85" w:right="-85"/>
              <w:rPr>
                <w:sz w:val="12"/>
                <w:szCs w:val="12"/>
              </w:rPr>
            </w:pPr>
            <w:r w:rsidRPr="00302B7A">
              <w:rPr>
                <w:sz w:val="12"/>
                <w:szCs w:val="12"/>
              </w:rPr>
              <w:t>Строительство здания ГБУЗ «Детская городская больница</w:t>
            </w:r>
            <w:r w:rsidR="008348CB" w:rsidRPr="00302B7A">
              <w:rPr>
                <w:sz w:val="12"/>
                <w:szCs w:val="12"/>
              </w:rPr>
              <w:t xml:space="preserve"> </w:t>
            </w:r>
            <w:r w:rsidRPr="00302B7A">
              <w:rPr>
                <w:sz w:val="12"/>
                <w:szCs w:val="12"/>
              </w:rPr>
              <w:t>№ 1» для размещения детского центра хирургии врожденных пороков развития и восстановительного лечения (на 250 коек) по адресу: Авангардная улица, дом 14, литера</w:t>
            </w:r>
            <w:proofErr w:type="gramStart"/>
            <w:r w:rsidRPr="00302B7A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4C8" w:rsidRPr="00302B7A" w:rsidRDefault="000D2DB1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 xml:space="preserve">Комитет </w:t>
            </w:r>
          </w:p>
          <w:p w:rsidR="000D2DB1" w:rsidRPr="00302B7A" w:rsidRDefault="000D2DB1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по строительству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B1" w:rsidRPr="00302B7A" w:rsidRDefault="000D2DB1" w:rsidP="00021B0A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250 коек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021B0A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2020-2023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C2306D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spacing w:val="-12"/>
                <w:sz w:val="13"/>
                <w:szCs w:val="13"/>
              </w:rPr>
            </w:pPr>
            <w:r w:rsidRPr="00302B7A">
              <w:rPr>
                <w:spacing w:val="-12"/>
                <w:sz w:val="13"/>
                <w:szCs w:val="13"/>
              </w:rPr>
              <w:t>5 714 298,3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C2306D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3"/>
                <w:szCs w:val="13"/>
              </w:rPr>
            </w:pPr>
            <w:r w:rsidRPr="00302B7A">
              <w:rPr>
                <w:spacing w:val="-12"/>
                <w:sz w:val="13"/>
                <w:szCs w:val="13"/>
              </w:rPr>
              <w:t xml:space="preserve">5 641 934,7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DB1" w:rsidRPr="00302B7A" w:rsidRDefault="000D2DB1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2D7E56">
            <w:pPr>
              <w:autoSpaceDE w:val="0"/>
              <w:autoSpaceDN w:val="0"/>
              <w:adjustRightInd w:val="0"/>
              <w:ind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0D2DB1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 xml:space="preserve">97 082,7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6D707C" w:rsidP="000D2DB1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386 732,5</w:t>
            </w:r>
            <w:r w:rsidR="000D2DB1" w:rsidRPr="00302B7A">
              <w:rPr>
                <w:spacing w:val="-12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6D707C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1</w:t>
            </w:r>
            <w:r w:rsidR="006D707C" w:rsidRPr="00302B7A">
              <w:rPr>
                <w:spacing w:val="-12"/>
                <w:sz w:val="14"/>
                <w:szCs w:val="14"/>
              </w:rPr>
              <w:t> 065 573,4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0D2DB1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4 175 319,7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0D2DB1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6D707C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5</w:t>
            </w:r>
            <w:r w:rsidR="006D707C" w:rsidRPr="00302B7A">
              <w:rPr>
                <w:spacing w:val="-12"/>
                <w:sz w:val="14"/>
                <w:szCs w:val="14"/>
              </w:rPr>
              <w:t> 724 708</w:t>
            </w:r>
            <w:r w:rsidRPr="00302B7A">
              <w:rPr>
                <w:spacing w:val="-12"/>
                <w:sz w:val="14"/>
                <w:szCs w:val="14"/>
              </w:rPr>
              <w:t>,</w:t>
            </w:r>
            <w:r w:rsidR="006D707C" w:rsidRPr="00302B7A">
              <w:rPr>
                <w:spacing w:val="-12"/>
                <w:sz w:val="14"/>
                <w:szCs w:val="14"/>
              </w:rPr>
              <w:t>3</w:t>
            </w:r>
            <w:r w:rsidRPr="00302B7A">
              <w:rPr>
                <w:spacing w:val="-12"/>
                <w:sz w:val="14"/>
                <w:szCs w:val="14"/>
              </w:rPr>
              <w:t xml:space="preserve"> 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2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D2DB1" w:rsidRPr="00302B7A" w:rsidRDefault="000D2DB1" w:rsidP="00644BF3">
            <w:pPr>
              <w:ind w:left="-57"/>
              <w:rPr>
                <w:sz w:val="16"/>
              </w:rPr>
            </w:pPr>
          </w:p>
          <w:p w:rsidR="000D2DB1" w:rsidRPr="00302B7A" w:rsidRDefault="000D2DB1" w:rsidP="00644BF3">
            <w:pPr>
              <w:ind w:left="-57"/>
              <w:rPr>
                <w:sz w:val="16"/>
              </w:rPr>
            </w:pPr>
          </w:p>
          <w:p w:rsidR="000D2DB1" w:rsidRPr="00302B7A" w:rsidRDefault="000D2DB1" w:rsidP="00644BF3">
            <w:pPr>
              <w:ind w:left="-57"/>
              <w:rPr>
                <w:sz w:val="16"/>
              </w:rPr>
            </w:pPr>
          </w:p>
          <w:p w:rsidR="000D2DB1" w:rsidRPr="00302B7A" w:rsidRDefault="000D2DB1" w:rsidP="00644BF3">
            <w:pPr>
              <w:ind w:left="-57"/>
              <w:rPr>
                <w:sz w:val="16"/>
              </w:rPr>
            </w:pPr>
          </w:p>
          <w:p w:rsidR="000D2DB1" w:rsidRPr="00302B7A" w:rsidRDefault="000D2DB1" w:rsidP="00644BF3">
            <w:pPr>
              <w:ind w:left="-57"/>
              <w:rPr>
                <w:sz w:val="16"/>
              </w:rPr>
            </w:pPr>
          </w:p>
        </w:tc>
      </w:tr>
      <w:tr w:rsidR="000D2DB1" w:rsidRPr="00302B7A" w:rsidTr="002D7E56">
        <w:trPr>
          <w:trHeight w:val="1425"/>
        </w:trPr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2DB1" w:rsidRPr="00302B7A" w:rsidRDefault="000D2DB1" w:rsidP="00644BF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267D45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2.33.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DB1" w:rsidRPr="00302B7A" w:rsidRDefault="000D2DB1" w:rsidP="008348CB">
            <w:pPr>
              <w:ind w:left="-85" w:right="-85"/>
              <w:rPr>
                <w:sz w:val="12"/>
                <w:szCs w:val="12"/>
              </w:rPr>
            </w:pPr>
            <w:r w:rsidRPr="00302B7A">
              <w:rPr>
                <w:sz w:val="12"/>
                <w:szCs w:val="12"/>
              </w:rPr>
              <w:t>Строительство здания нового корпуса ГБУЗ «Детская городская больница № 2 Святой Марии Магдалины»</w:t>
            </w:r>
            <w:r w:rsidR="008348CB" w:rsidRPr="00302B7A">
              <w:rPr>
                <w:sz w:val="12"/>
                <w:szCs w:val="12"/>
              </w:rPr>
              <w:t xml:space="preserve"> </w:t>
            </w:r>
            <w:r w:rsidRPr="00302B7A">
              <w:rPr>
                <w:sz w:val="12"/>
                <w:szCs w:val="12"/>
              </w:rPr>
              <w:t>по адресу: 1-я линия В.О., д. 58 для размещения лечебно-диагностических отделений, включая разработку проектной документации стадии РД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4C8" w:rsidRPr="00302B7A" w:rsidRDefault="000D2DB1" w:rsidP="002666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 xml:space="preserve">Комитет </w:t>
            </w:r>
          </w:p>
          <w:p w:rsidR="000D2DB1" w:rsidRPr="00302B7A" w:rsidRDefault="000D2DB1" w:rsidP="002666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по строительству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DB1" w:rsidRPr="00302B7A" w:rsidRDefault="000D2DB1" w:rsidP="002666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160 коек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2666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021B0A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2019-2021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C2306D">
            <w:pPr>
              <w:autoSpaceDE w:val="0"/>
              <w:autoSpaceDN w:val="0"/>
              <w:adjustRightInd w:val="0"/>
              <w:ind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598 200,3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990E16" w:rsidP="00C2306D">
            <w:pPr>
              <w:autoSpaceDE w:val="0"/>
              <w:autoSpaceDN w:val="0"/>
              <w:adjustRightInd w:val="0"/>
              <w:ind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422 254,5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DB1" w:rsidRPr="00302B7A" w:rsidRDefault="000D2DB1" w:rsidP="0026666E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0D2DB1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 xml:space="preserve">50 000,0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990E16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125 549,8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990E16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4</w:t>
            </w:r>
            <w:r w:rsidR="00990E16" w:rsidRPr="00302B7A">
              <w:rPr>
                <w:spacing w:val="-12"/>
                <w:sz w:val="14"/>
                <w:szCs w:val="14"/>
              </w:rPr>
              <w:t>54 014,0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F72698">
            <w:pPr>
              <w:autoSpaceDE w:val="0"/>
              <w:autoSpaceDN w:val="0"/>
              <w:adjustRightInd w:val="0"/>
              <w:ind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F72698">
            <w:pPr>
              <w:autoSpaceDE w:val="0"/>
              <w:autoSpaceDN w:val="0"/>
              <w:adjustRightInd w:val="0"/>
              <w:ind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F72698">
            <w:pPr>
              <w:autoSpaceDE w:val="0"/>
              <w:autoSpaceDN w:val="0"/>
              <w:adjustRightInd w:val="0"/>
              <w:ind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156C9D" w:rsidP="000D2DB1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629 563,8</w:t>
            </w:r>
            <w:r w:rsidR="000D2DB1" w:rsidRPr="00302B7A">
              <w:rPr>
                <w:spacing w:val="-12"/>
                <w:sz w:val="14"/>
                <w:szCs w:val="14"/>
              </w:rPr>
              <w:t xml:space="preserve"> 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DB1" w:rsidRPr="00302B7A" w:rsidRDefault="000D2DB1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2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D2DB1" w:rsidRPr="00302B7A" w:rsidRDefault="000D2DB1" w:rsidP="00644BF3">
            <w:pPr>
              <w:ind w:left="-57"/>
              <w:rPr>
                <w:sz w:val="16"/>
              </w:rPr>
            </w:pPr>
          </w:p>
        </w:tc>
      </w:tr>
      <w:tr w:rsidR="00D35EE2" w:rsidRPr="00302B7A" w:rsidTr="009B3CEE">
        <w:trPr>
          <w:trHeight w:val="15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35EE2" w:rsidRPr="00302B7A" w:rsidRDefault="00D35EE2" w:rsidP="00644BF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267D45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2.38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E2" w:rsidRPr="00302B7A" w:rsidRDefault="00D35EE2" w:rsidP="008348CB">
            <w:pPr>
              <w:ind w:left="-85" w:right="-85"/>
              <w:rPr>
                <w:sz w:val="12"/>
                <w:szCs w:val="12"/>
              </w:rPr>
            </w:pPr>
            <w:r w:rsidRPr="00302B7A">
              <w:rPr>
                <w:sz w:val="12"/>
                <w:szCs w:val="12"/>
              </w:rPr>
              <w:t>Строительство здания амбулаторно-поликлинического корпуса ГБУЗ «Санкт-Петербургский клинический научно-практический центр специализированных видов медицинской помощи (онкологический)»</w:t>
            </w:r>
            <w:r w:rsidR="008348CB" w:rsidRPr="00302B7A">
              <w:rPr>
                <w:sz w:val="12"/>
                <w:szCs w:val="12"/>
              </w:rPr>
              <w:br/>
            </w:r>
            <w:r w:rsidRPr="00302B7A">
              <w:rPr>
                <w:sz w:val="12"/>
                <w:szCs w:val="12"/>
              </w:rPr>
              <w:t>по адресу:</w:t>
            </w:r>
            <w:r w:rsidR="008004C8" w:rsidRPr="00302B7A">
              <w:rPr>
                <w:sz w:val="12"/>
                <w:szCs w:val="12"/>
              </w:rPr>
              <w:t xml:space="preserve"> </w:t>
            </w:r>
            <w:r w:rsidRPr="00302B7A">
              <w:rPr>
                <w:sz w:val="12"/>
                <w:szCs w:val="12"/>
              </w:rPr>
              <w:t xml:space="preserve">Санкт-Петербург, </w:t>
            </w:r>
            <w:r w:rsidRPr="00302B7A">
              <w:rPr>
                <w:sz w:val="12"/>
                <w:szCs w:val="12"/>
              </w:rPr>
              <w:br/>
              <w:t>поселок Песочный, Ленинградская улица,</w:t>
            </w:r>
            <w:r w:rsidRPr="00302B7A">
              <w:rPr>
                <w:sz w:val="12"/>
                <w:szCs w:val="12"/>
              </w:rPr>
              <w:br/>
              <w:t>дом 68а, литера</w:t>
            </w:r>
            <w:proofErr w:type="gramStart"/>
            <w:r w:rsidRPr="00302B7A">
              <w:rPr>
                <w:sz w:val="12"/>
                <w:szCs w:val="12"/>
              </w:rPr>
              <w:t xml:space="preserve"> А</w:t>
            </w:r>
            <w:proofErr w:type="gramEnd"/>
            <w:r w:rsidRPr="00302B7A">
              <w:rPr>
                <w:sz w:val="12"/>
                <w:szCs w:val="12"/>
              </w:rPr>
              <w:t>, включая разработку проектной документации</w:t>
            </w:r>
            <w:r w:rsidR="002D7E56" w:rsidRPr="00302B7A">
              <w:rPr>
                <w:sz w:val="12"/>
                <w:szCs w:val="12"/>
              </w:rPr>
              <w:t xml:space="preserve"> </w:t>
            </w:r>
            <w:r w:rsidRPr="00302B7A">
              <w:rPr>
                <w:sz w:val="12"/>
                <w:szCs w:val="12"/>
              </w:rPr>
              <w:t>стадии РД</w:t>
            </w:r>
          </w:p>
          <w:p w:rsidR="00220BAE" w:rsidRPr="00302B7A" w:rsidRDefault="00220BAE" w:rsidP="008348CB">
            <w:pPr>
              <w:ind w:left="-85" w:right="-85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4C8" w:rsidRPr="00302B7A" w:rsidRDefault="00D35EE2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 xml:space="preserve">Комитет </w:t>
            </w:r>
          </w:p>
          <w:p w:rsidR="00D35EE2" w:rsidRPr="00302B7A" w:rsidRDefault="00D35EE2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по строительству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E2" w:rsidRPr="00302B7A" w:rsidRDefault="00D35EE2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600 посещений в смену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FC0434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2019-2022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064255">
            <w:pPr>
              <w:autoSpaceDE w:val="0"/>
              <w:autoSpaceDN w:val="0"/>
              <w:adjustRightInd w:val="0"/>
              <w:ind w:right="-108" w:hanging="108"/>
              <w:jc w:val="center"/>
              <w:rPr>
                <w:spacing w:val="-12"/>
                <w:sz w:val="13"/>
                <w:szCs w:val="13"/>
              </w:rPr>
            </w:pPr>
            <w:r w:rsidRPr="00302B7A">
              <w:rPr>
                <w:spacing w:val="-12"/>
                <w:sz w:val="13"/>
                <w:szCs w:val="13"/>
              </w:rPr>
              <w:t>1 408 617,9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064255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3"/>
                <w:szCs w:val="13"/>
              </w:rPr>
            </w:pPr>
            <w:r w:rsidRPr="00302B7A">
              <w:rPr>
                <w:spacing w:val="-12"/>
                <w:sz w:val="13"/>
                <w:szCs w:val="13"/>
              </w:rPr>
              <w:t xml:space="preserve">1 381 266,8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EE2" w:rsidRPr="00302B7A" w:rsidRDefault="00D35EE2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D35EE2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 xml:space="preserve">50 000,0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D35EE2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 xml:space="preserve">27 351,1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776EEA" w:rsidP="00D35EE2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242 783,5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776EEA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1</w:t>
            </w:r>
            <w:r w:rsidR="00776EEA" w:rsidRPr="00302B7A">
              <w:rPr>
                <w:spacing w:val="-12"/>
                <w:sz w:val="14"/>
                <w:szCs w:val="14"/>
              </w:rPr>
              <w:t> 120 559,3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D35EE2">
            <w:pPr>
              <w:autoSpaceDE w:val="0"/>
              <w:autoSpaceDN w:val="0"/>
              <w:adjustRightInd w:val="0"/>
              <w:ind w:hanging="108"/>
              <w:jc w:val="center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D35EE2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776EEA">
            <w:pPr>
              <w:autoSpaceDE w:val="0"/>
              <w:autoSpaceDN w:val="0"/>
              <w:adjustRightInd w:val="0"/>
              <w:ind w:hanging="108"/>
              <w:jc w:val="right"/>
              <w:rPr>
                <w:spacing w:val="-12"/>
                <w:sz w:val="14"/>
                <w:szCs w:val="14"/>
              </w:rPr>
            </w:pPr>
            <w:r w:rsidRPr="00302B7A">
              <w:rPr>
                <w:spacing w:val="-12"/>
                <w:sz w:val="14"/>
                <w:szCs w:val="14"/>
              </w:rPr>
              <w:t>1</w:t>
            </w:r>
            <w:r w:rsidR="00776EEA" w:rsidRPr="00302B7A">
              <w:rPr>
                <w:spacing w:val="-12"/>
                <w:sz w:val="14"/>
                <w:szCs w:val="14"/>
              </w:rPr>
              <w:t> </w:t>
            </w:r>
            <w:r w:rsidRPr="00302B7A">
              <w:rPr>
                <w:spacing w:val="-12"/>
                <w:sz w:val="14"/>
                <w:szCs w:val="14"/>
              </w:rPr>
              <w:t>4</w:t>
            </w:r>
            <w:r w:rsidR="00776EEA" w:rsidRPr="00302B7A">
              <w:rPr>
                <w:spacing w:val="-12"/>
                <w:sz w:val="14"/>
                <w:szCs w:val="14"/>
              </w:rPr>
              <w:t>40 693,9</w:t>
            </w:r>
            <w:r w:rsidRPr="00302B7A">
              <w:rPr>
                <w:spacing w:val="-12"/>
                <w:sz w:val="14"/>
                <w:szCs w:val="14"/>
              </w:rPr>
              <w:t xml:space="preserve"> 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5EE2" w:rsidRPr="00302B7A" w:rsidRDefault="00D35EE2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35EE2" w:rsidRPr="00302B7A" w:rsidRDefault="00D35EE2" w:rsidP="00644BF3">
            <w:pPr>
              <w:ind w:left="-57"/>
              <w:rPr>
                <w:sz w:val="15"/>
                <w:szCs w:val="15"/>
              </w:rPr>
            </w:pPr>
          </w:p>
          <w:p w:rsidR="00D35EE2" w:rsidRPr="00302B7A" w:rsidRDefault="00D35EE2" w:rsidP="00644BF3">
            <w:pPr>
              <w:ind w:left="-57"/>
              <w:rPr>
                <w:sz w:val="15"/>
                <w:szCs w:val="15"/>
              </w:rPr>
            </w:pPr>
          </w:p>
          <w:p w:rsidR="00D35EE2" w:rsidRPr="00302B7A" w:rsidRDefault="00D35EE2" w:rsidP="00644BF3">
            <w:pPr>
              <w:ind w:left="-57"/>
              <w:rPr>
                <w:sz w:val="15"/>
                <w:szCs w:val="15"/>
              </w:rPr>
            </w:pPr>
          </w:p>
          <w:p w:rsidR="00D35EE2" w:rsidRPr="00302B7A" w:rsidRDefault="00D35EE2" w:rsidP="00644BF3">
            <w:pPr>
              <w:ind w:left="-57"/>
              <w:rPr>
                <w:sz w:val="15"/>
                <w:szCs w:val="15"/>
              </w:rPr>
            </w:pPr>
          </w:p>
          <w:p w:rsidR="00D35EE2" w:rsidRPr="00302B7A" w:rsidRDefault="00D35EE2" w:rsidP="00644BF3">
            <w:pPr>
              <w:ind w:left="-57"/>
              <w:rPr>
                <w:sz w:val="15"/>
                <w:szCs w:val="15"/>
              </w:rPr>
            </w:pPr>
          </w:p>
          <w:p w:rsidR="00D35EE2" w:rsidRPr="00302B7A" w:rsidRDefault="00D35EE2" w:rsidP="00644BF3">
            <w:pPr>
              <w:ind w:left="-57"/>
              <w:rPr>
                <w:sz w:val="15"/>
                <w:szCs w:val="15"/>
              </w:rPr>
            </w:pPr>
          </w:p>
          <w:p w:rsidR="00D35EE2" w:rsidRPr="00302B7A" w:rsidRDefault="00D35EE2" w:rsidP="00644BF3">
            <w:pPr>
              <w:ind w:left="-57"/>
              <w:rPr>
                <w:sz w:val="15"/>
                <w:szCs w:val="15"/>
              </w:rPr>
            </w:pPr>
          </w:p>
          <w:p w:rsidR="00D35EE2" w:rsidRPr="00302B7A" w:rsidRDefault="00D35EE2" w:rsidP="00644BF3">
            <w:pPr>
              <w:ind w:left="-57"/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».</w:t>
            </w:r>
          </w:p>
        </w:tc>
      </w:tr>
    </w:tbl>
    <w:p w:rsidR="00644BF3" w:rsidRPr="00302B7A" w:rsidRDefault="005855D3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 w:rsidRPr="00302B7A">
        <w:t>1</w:t>
      </w:r>
      <w:r w:rsidR="00644BF3" w:rsidRPr="00302B7A">
        <w:t>.7.</w:t>
      </w:r>
      <w:r w:rsidR="001D133D" w:rsidRPr="00302B7A">
        <w:t xml:space="preserve"> </w:t>
      </w:r>
      <w:r w:rsidR="00644BF3" w:rsidRPr="00302B7A">
        <w:t>Позиции «ИТОГО прочие расходы развития» и «ВСЕГО проектная часть подпрограммы 5» таблицы подраздела 11.2.1 раздела 11 приложения к постановлению изложить в следующей редакции:</w:t>
      </w:r>
    </w:p>
    <w:tbl>
      <w:tblPr>
        <w:tblW w:w="10941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55"/>
        <w:gridCol w:w="3729"/>
        <w:gridCol w:w="731"/>
        <w:gridCol w:w="856"/>
        <w:gridCol w:w="856"/>
        <w:gridCol w:w="844"/>
        <w:gridCol w:w="844"/>
        <w:gridCol w:w="856"/>
        <w:gridCol w:w="816"/>
        <w:gridCol w:w="788"/>
        <w:gridCol w:w="366"/>
      </w:tblGrid>
      <w:tr w:rsidR="003108CB" w:rsidRPr="00302B7A" w:rsidTr="002D7E56">
        <w:trPr>
          <w:trHeight w:val="245"/>
          <w:jc w:val="center"/>
        </w:trPr>
        <w:tc>
          <w:tcPr>
            <w:tcW w:w="25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108CB" w:rsidRPr="00302B7A" w:rsidRDefault="003108CB" w:rsidP="00644BF3">
            <w:pPr>
              <w:jc w:val="right"/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«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644BF3">
            <w:pPr>
              <w:rPr>
                <w:sz w:val="18"/>
                <w:szCs w:val="15"/>
              </w:rPr>
            </w:pPr>
            <w:r w:rsidRPr="00302B7A">
              <w:rPr>
                <w:sz w:val="18"/>
                <w:szCs w:val="15"/>
              </w:rPr>
              <w:t xml:space="preserve">   ИТОГО прочие расходы развития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3108C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6 637 054,4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3108C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12 328 945,5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6F77C2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</w:t>
            </w:r>
            <w:r w:rsidR="006F77C2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3</w:t>
            </w:r>
            <w:r w:rsidR="006F77C2" w:rsidRPr="00302B7A">
              <w:rPr>
                <w:sz w:val="14"/>
                <w:szCs w:val="14"/>
              </w:rPr>
              <w:t>48 586</w:t>
            </w:r>
            <w:r w:rsidRPr="00302B7A">
              <w:rPr>
                <w:sz w:val="14"/>
                <w:szCs w:val="14"/>
              </w:rPr>
              <w:t>,</w:t>
            </w:r>
            <w:r w:rsidR="006F77C2" w:rsidRPr="00302B7A">
              <w:rPr>
                <w:sz w:val="14"/>
                <w:szCs w:val="14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6F77C2" w:rsidP="003108C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7 961 628,0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3108C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12 009 633,1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3108C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16 117 058,0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6F77C2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67</w:t>
            </w:r>
            <w:r w:rsidR="006F77C2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4</w:t>
            </w:r>
            <w:r w:rsidR="006F77C2" w:rsidRPr="00302B7A">
              <w:rPr>
                <w:sz w:val="14"/>
                <w:szCs w:val="14"/>
              </w:rPr>
              <w:t>02 905,3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CB" w:rsidRPr="00302B7A" w:rsidRDefault="003108CB" w:rsidP="003108C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х</w:t>
            </w:r>
          </w:p>
        </w:tc>
        <w:tc>
          <w:tcPr>
            <w:tcW w:w="366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108CB" w:rsidRPr="00302B7A" w:rsidRDefault="003108CB" w:rsidP="00644BF3">
            <w:pPr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».</w:t>
            </w:r>
          </w:p>
        </w:tc>
      </w:tr>
      <w:tr w:rsidR="003108CB" w:rsidRPr="00302B7A" w:rsidTr="002D7E56">
        <w:trPr>
          <w:trHeight w:val="181"/>
          <w:jc w:val="center"/>
        </w:trPr>
        <w:tc>
          <w:tcPr>
            <w:tcW w:w="25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108CB" w:rsidRPr="00302B7A" w:rsidRDefault="003108CB" w:rsidP="00644BF3">
            <w:pPr>
              <w:rPr>
                <w:sz w:val="15"/>
                <w:szCs w:val="15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644BF3">
            <w:pPr>
              <w:rPr>
                <w:sz w:val="18"/>
                <w:szCs w:val="15"/>
              </w:rPr>
            </w:pPr>
            <w:r w:rsidRPr="00302B7A">
              <w:rPr>
                <w:sz w:val="18"/>
                <w:szCs w:val="15"/>
              </w:rPr>
              <w:t xml:space="preserve">   ВСЕГО проектная часть   </w:t>
            </w:r>
          </w:p>
          <w:p w:rsidR="003108CB" w:rsidRPr="00302B7A" w:rsidRDefault="003108CB" w:rsidP="00644BF3">
            <w:pPr>
              <w:rPr>
                <w:sz w:val="18"/>
                <w:szCs w:val="15"/>
              </w:rPr>
            </w:pPr>
            <w:r w:rsidRPr="00302B7A">
              <w:rPr>
                <w:sz w:val="18"/>
                <w:szCs w:val="15"/>
              </w:rPr>
              <w:t xml:space="preserve">   подпрограммы 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3108C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6 807 601,6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3108C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14 331 042,0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6F77C2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</w:t>
            </w:r>
            <w:r w:rsidR="006F77C2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8</w:t>
            </w:r>
            <w:r w:rsidR="006F77C2" w:rsidRPr="00302B7A">
              <w:rPr>
                <w:sz w:val="14"/>
                <w:szCs w:val="14"/>
              </w:rPr>
              <w:t>74 880,9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6F77C2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8</w:t>
            </w:r>
            <w:r w:rsidR="006F77C2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0</w:t>
            </w:r>
            <w:r w:rsidR="006F77C2" w:rsidRPr="00302B7A">
              <w:rPr>
                <w:sz w:val="14"/>
                <w:szCs w:val="14"/>
              </w:rPr>
              <w:t>17 863,0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3108C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12 009 633,1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3108CB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16 117 058,0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3108CB" w:rsidRPr="00302B7A" w:rsidRDefault="003108CB" w:rsidP="006F77C2">
            <w:pPr>
              <w:jc w:val="center"/>
              <w:rPr>
                <w:sz w:val="14"/>
                <w:szCs w:val="14"/>
              </w:rPr>
            </w:pPr>
            <w:r w:rsidRPr="00302B7A">
              <w:rPr>
                <w:sz w:val="14"/>
                <w:szCs w:val="14"/>
              </w:rPr>
              <w:t>70</w:t>
            </w:r>
            <w:r w:rsidR="006F77C2" w:rsidRPr="00302B7A">
              <w:rPr>
                <w:sz w:val="14"/>
                <w:szCs w:val="14"/>
              </w:rPr>
              <w:t> </w:t>
            </w:r>
            <w:r w:rsidRPr="00302B7A">
              <w:rPr>
                <w:sz w:val="14"/>
                <w:szCs w:val="14"/>
              </w:rPr>
              <w:t>1</w:t>
            </w:r>
            <w:r w:rsidR="006F77C2" w:rsidRPr="00302B7A">
              <w:rPr>
                <w:sz w:val="14"/>
                <w:szCs w:val="14"/>
              </w:rPr>
              <w:t>58 078,6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CB" w:rsidRPr="00302B7A" w:rsidRDefault="003108CB" w:rsidP="00644BF3">
            <w:pPr>
              <w:jc w:val="center"/>
              <w:rPr>
                <w:sz w:val="15"/>
                <w:szCs w:val="15"/>
              </w:rPr>
            </w:pPr>
            <w:r w:rsidRPr="00302B7A">
              <w:rPr>
                <w:sz w:val="15"/>
                <w:szCs w:val="15"/>
              </w:rPr>
              <w:t>х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108CB" w:rsidRPr="00302B7A" w:rsidRDefault="003108CB" w:rsidP="00644BF3"/>
        </w:tc>
      </w:tr>
    </w:tbl>
    <w:p w:rsidR="005A0389" w:rsidRPr="00302B7A" w:rsidRDefault="005174C5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 w:rsidRPr="00302B7A">
        <w:lastRenderedPageBreak/>
        <w:t>4</w:t>
      </w:r>
      <w:r w:rsidR="005A0389" w:rsidRPr="00302B7A">
        <w:t>.</w:t>
      </w:r>
      <w:r w:rsidR="001D133D" w:rsidRPr="00302B7A">
        <w:t xml:space="preserve"> </w:t>
      </w:r>
      <w:proofErr w:type="gramStart"/>
      <w:r w:rsidR="005A0389" w:rsidRPr="00302B7A">
        <w:t>Контроль за</w:t>
      </w:r>
      <w:proofErr w:type="gramEnd"/>
      <w:r w:rsidR="005A0389" w:rsidRPr="00302B7A">
        <w:t xml:space="preserve"> выполнением постановления возложить на вице-губернатора                                 Санкт-Петербурга Линченко Н.В. </w:t>
      </w:r>
    </w:p>
    <w:p w:rsidR="005A0389" w:rsidRPr="00302B7A" w:rsidRDefault="005A0389" w:rsidP="005A0389">
      <w:pPr>
        <w:ind w:firstLine="567"/>
        <w:rPr>
          <w:b/>
        </w:rPr>
      </w:pPr>
    </w:p>
    <w:p w:rsidR="005A0389" w:rsidRPr="00302B7A" w:rsidRDefault="005A0389" w:rsidP="005A0389">
      <w:pPr>
        <w:ind w:firstLine="567"/>
        <w:rPr>
          <w:b/>
        </w:rPr>
      </w:pPr>
    </w:p>
    <w:p w:rsidR="005A0389" w:rsidRPr="00302B7A" w:rsidRDefault="005A0389" w:rsidP="005A0389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302B7A">
        <w:rPr>
          <w:b/>
        </w:rPr>
        <w:t xml:space="preserve">Губернатор </w:t>
      </w:r>
    </w:p>
    <w:p w:rsidR="005A0389" w:rsidRPr="00302B7A" w:rsidRDefault="005A0389" w:rsidP="005A0389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302B7A">
        <w:rPr>
          <w:b/>
        </w:rPr>
        <w:t>Санкт-Петербурга</w:t>
      </w:r>
      <w:r w:rsidRPr="00302B7A">
        <w:rPr>
          <w:b/>
        </w:rPr>
        <w:tab/>
      </w:r>
      <w:r w:rsidRPr="00302B7A">
        <w:rPr>
          <w:b/>
        </w:rPr>
        <w:tab/>
      </w:r>
      <w:r w:rsidRPr="00302B7A">
        <w:rPr>
          <w:b/>
        </w:rPr>
        <w:tab/>
      </w:r>
      <w:r w:rsidRPr="00302B7A">
        <w:rPr>
          <w:b/>
        </w:rPr>
        <w:tab/>
      </w:r>
      <w:r w:rsidRPr="00302B7A">
        <w:rPr>
          <w:b/>
        </w:rPr>
        <w:tab/>
      </w:r>
      <w:r w:rsidRPr="00302B7A">
        <w:rPr>
          <w:b/>
        </w:rPr>
        <w:tab/>
      </w:r>
      <w:r w:rsidRPr="00302B7A">
        <w:rPr>
          <w:b/>
        </w:rPr>
        <w:tab/>
      </w:r>
      <w:r w:rsidRPr="00302B7A">
        <w:rPr>
          <w:b/>
        </w:rPr>
        <w:tab/>
      </w:r>
      <w:r w:rsidRPr="00302B7A">
        <w:rPr>
          <w:b/>
        </w:rPr>
        <w:tab/>
        <w:t xml:space="preserve">     </w:t>
      </w:r>
      <w:proofErr w:type="spellStart"/>
      <w:r w:rsidRPr="00302B7A">
        <w:rPr>
          <w:b/>
        </w:rPr>
        <w:t>А.Д.Беглов</w:t>
      </w:r>
      <w:proofErr w:type="spellEnd"/>
    </w:p>
    <w:p w:rsidR="005A0389" w:rsidRPr="00757CD0" w:rsidRDefault="005A0389" w:rsidP="00D44C7C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sectPr w:rsidR="005A0389" w:rsidRPr="00757CD0" w:rsidSect="00045FD1">
      <w:headerReference w:type="even" r:id="rId10"/>
      <w:headerReference w:type="default" r:id="rId11"/>
      <w:pgSz w:w="11906" w:h="16838"/>
      <w:pgMar w:top="113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2A4" w:rsidRDefault="001F32A4">
      <w:r>
        <w:separator/>
      </w:r>
    </w:p>
  </w:endnote>
  <w:endnote w:type="continuationSeparator" w:id="0">
    <w:p w:rsidR="001F32A4" w:rsidRDefault="001F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2A4" w:rsidRDefault="001F32A4">
      <w:r>
        <w:separator/>
      </w:r>
    </w:p>
  </w:footnote>
  <w:footnote w:type="continuationSeparator" w:id="0">
    <w:p w:rsidR="001F32A4" w:rsidRDefault="001F3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78" w:rsidRDefault="00BA5C78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A5C78" w:rsidRDefault="00BA5C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78" w:rsidRDefault="00BA5C78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45FD1">
      <w:rPr>
        <w:rStyle w:val="a7"/>
        <w:noProof/>
      </w:rPr>
      <w:t>4</w:t>
    </w:r>
    <w:r>
      <w:rPr>
        <w:rStyle w:val="a7"/>
      </w:rPr>
      <w:fldChar w:fldCharType="end"/>
    </w:r>
  </w:p>
  <w:p w:rsidR="00045FD1" w:rsidRDefault="00045F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112C2"/>
    <w:rsid w:val="000123D1"/>
    <w:rsid w:val="000139DD"/>
    <w:rsid w:val="00017718"/>
    <w:rsid w:val="00021B0A"/>
    <w:rsid w:val="00021B23"/>
    <w:rsid w:val="0002299D"/>
    <w:rsid w:val="0002378F"/>
    <w:rsid w:val="00023D83"/>
    <w:rsid w:val="0002416C"/>
    <w:rsid w:val="0003348C"/>
    <w:rsid w:val="0004495A"/>
    <w:rsid w:val="00045A94"/>
    <w:rsid w:val="00045FD1"/>
    <w:rsid w:val="0005040A"/>
    <w:rsid w:val="00051D98"/>
    <w:rsid w:val="000606AB"/>
    <w:rsid w:val="00063904"/>
    <w:rsid w:val="00064255"/>
    <w:rsid w:val="00064D7C"/>
    <w:rsid w:val="00072A2E"/>
    <w:rsid w:val="00072A65"/>
    <w:rsid w:val="0007564D"/>
    <w:rsid w:val="00083132"/>
    <w:rsid w:val="000860DD"/>
    <w:rsid w:val="000860EC"/>
    <w:rsid w:val="00087CD0"/>
    <w:rsid w:val="00094225"/>
    <w:rsid w:val="0009641E"/>
    <w:rsid w:val="000A4975"/>
    <w:rsid w:val="000A5367"/>
    <w:rsid w:val="000A6293"/>
    <w:rsid w:val="000A7E86"/>
    <w:rsid w:val="000B20EC"/>
    <w:rsid w:val="000B2177"/>
    <w:rsid w:val="000B4562"/>
    <w:rsid w:val="000B6EB4"/>
    <w:rsid w:val="000C23D8"/>
    <w:rsid w:val="000C6F3F"/>
    <w:rsid w:val="000C7519"/>
    <w:rsid w:val="000D12B3"/>
    <w:rsid w:val="000D1D90"/>
    <w:rsid w:val="000D2325"/>
    <w:rsid w:val="000D2DB1"/>
    <w:rsid w:val="000D777D"/>
    <w:rsid w:val="000E4BAD"/>
    <w:rsid w:val="000F0AD0"/>
    <w:rsid w:val="000F1894"/>
    <w:rsid w:val="000F4511"/>
    <w:rsid w:val="000F5065"/>
    <w:rsid w:val="00110922"/>
    <w:rsid w:val="00114148"/>
    <w:rsid w:val="00114D70"/>
    <w:rsid w:val="00122904"/>
    <w:rsid w:val="00122AEA"/>
    <w:rsid w:val="00124B9E"/>
    <w:rsid w:val="00130A7C"/>
    <w:rsid w:val="00132435"/>
    <w:rsid w:val="00136439"/>
    <w:rsid w:val="001410A3"/>
    <w:rsid w:val="001457D8"/>
    <w:rsid w:val="00146BB2"/>
    <w:rsid w:val="00147B7B"/>
    <w:rsid w:val="001503B7"/>
    <w:rsid w:val="00150EF0"/>
    <w:rsid w:val="00156342"/>
    <w:rsid w:val="00156C9D"/>
    <w:rsid w:val="00157F69"/>
    <w:rsid w:val="00161D40"/>
    <w:rsid w:val="00162649"/>
    <w:rsid w:val="0016339D"/>
    <w:rsid w:val="00163F56"/>
    <w:rsid w:val="00166546"/>
    <w:rsid w:val="00166DB2"/>
    <w:rsid w:val="00174F49"/>
    <w:rsid w:val="00177703"/>
    <w:rsid w:val="001820FB"/>
    <w:rsid w:val="00186FAA"/>
    <w:rsid w:val="00190AA5"/>
    <w:rsid w:val="00190DDC"/>
    <w:rsid w:val="0019123F"/>
    <w:rsid w:val="00191CF5"/>
    <w:rsid w:val="00192BF3"/>
    <w:rsid w:val="001934A1"/>
    <w:rsid w:val="001944A2"/>
    <w:rsid w:val="001953EF"/>
    <w:rsid w:val="0019630B"/>
    <w:rsid w:val="001A5614"/>
    <w:rsid w:val="001A757A"/>
    <w:rsid w:val="001B03D9"/>
    <w:rsid w:val="001B4B5D"/>
    <w:rsid w:val="001B655C"/>
    <w:rsid w:val="001B686F"/>
    <w:rsid w:val="001C2235"/>
    <w:rsid w:val="001C4528"/>
    <w:rsid w:val="001C559D"/>
    <w:rsid w:val="001D133D"/>
    <w:rsid w:val="001D1834"/>
    <w:rsid w:val="001D354C"/>
    <w:rsid w:val="001D3CC2"/>
    <w:rsid w:val="001E13EF"/>
    <w:rsid w:val="001F1FB2"/>
    <w:rsid w:val="001F32A4"/>
    <w:rsid w:val="001F46AA"/>
    <w:rsid w:val="001F472A"/>
    <w:rsid w:val="001F79BD"/>
    <w:rsid w:val="00207824"/>
    <w:rsid w:val="0021684F"/>
    <w:rsid w:val="002172ED"/>
    <w:rsid w:val="00220575"/>
    <w:rsid w:val="00220BAE"/>
    <w:rsid w:val="00221827"/>
    <w:rsid w:val="00221A9B"/>
    <w:rsid w:val="00226CB1"/>
    <w:rsid w:val="00226F0E"/>
    <w:rsid w:val="00232A54"/>
    <w:rsid w:val="00235523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41BB"/>
    <w:rsid w:val="002655CB"/>
    <w:rsid w:val="0026666E"/>
    <w:rsid w:val="00267D45"/>
    <w:rsid w:val="00273A33"/>
    <w:rsid w:val="00280A73"/>
    <w:rsid w:val="00287960"/>
    <w:rsid w:val="00290508"/>
    <w:rsid w:val="002911D9"/>
    <w:rsid w:val="00292DC6"/>
    <w:rsid w:val="002A11D8"/>
    <w:rsid w:val="002A39F8"/>
    <w:rsid w:val="002A6A21"/>
    <w:rsid w:val="002B1C82"/>
    <w:rsid w:val="002B567A"/>
    <w:rsid w:val="002B68E5"/>
    <w:rsid w:val="002C0717"/>
    <w:rsid w:val="002C0A46"/>
    <w:rsid w:val="002C1799"/>
    <w:rsid w:val="002C3F0D"/>
    <w:rsid w:val="002C7C15"/>
    <w:rsid w:val="002D0CDA"/>
    <w:rsid w:val="002D0E60"/>
    <w:rsid w:val="002D30E7"/>
    <w:rsid w:val="002D34B6"/>
    <w:rsid w:val="002D7E56"/>
    <w:rsid w:val="002E16C0"/>
    <w:rsid w:val="002E2956"/>
    <w:rsid w:val="002E5102"/>
    <w:rsid w:val="002E6F4D"/>
    <w:rsid w:val="00302B7A"/>
    <w:rsid w:val="00303B38"/>
    <w:rsid w:val="00307EEF"/>
    <w:rsid w:val="0031019B"/>
    <w:rsid w:val="003108CB"/>
    <w:rsid w:val="00310BD1"/>
    <w:rsid w:val="00313A95"/>
    <w:rsid w:val="003149BA"/>
    <w:rsid w:val="003161EE"/>
    <w:rsid w:val="00320558"/>
    <w:rsid w:val="00325750"/>
    <w:rsid w:val="00325ABD"/>
    <w:rsid w:val="00327ED3"/>
    <w:rsid w:val="00332BBE"/>
    <w:rsid w:val="00333B42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650C"/>
    <w:rsid w:val="00382E81"/>
    <w:rsid w:val="00383171"/>
    <w:rsid w:val="00386FA3"/>
    <w:rsid w:val="003A1828"/>
    <w:rsid w:val="003A2FE5"/>
    <w:rsid w:val="003A4EAA"/>
    <w:rsid w:val="003A5033"/>
    <w:rsid w:val="003A6CB0"/>
    <w:rsid w:val="003B15C5"/>
    <w:rsid w:val="003B2134"/>
    <w:rsid w:val="003C0F37"/>
    <w:rsid w:val="003C2363"/>
    <w:rsid w:val="003C2806"/>
    <w:rsid w:val="003C44E7"/>
    <w:rsid w:val="003C7935"/>
    <w:rsid w:val="003E0619"/>
    <w:rsid w:val="003E22B4"/>
    <w:rsid w:val="003E68BF"/>
    <w:rsid w:val="003F0168"/>
    <w:rsid w:val="003F22E8"/>
    <w:rsid w:val="003F25D3"/>
    <w:rsid w:val="003F2EA1"/>
    <w:rsid w:val="003F6146"/>
    <w:rsid w:val="003F73D3"/>
    <w:rsid w:val="00400E52"/>
    <w:rsid w:val="00400FA1"/>
    <w:rsid w:val="004055BC"/>
    <w:rsid w:val="0040778F"/>
    <w:rsid w:val="00416346"/>
    <w:rsid w:val="00417EBC"/>
    <w:rsid w:val="00417FA2"/>
    <w:rsid w:val="00422225"/>
    <w:rsid w:val="00427620"/>
    <w:rsid w:val="00440EB0"/>
    <w:rsid w:val="00444C44"/>
    <w:rsid w:val="00445303"/>
    <w:rsid w:val="004460B4"/>
    <w:rsid w:val="00451E6A"/>
    <w:rsid w:val="0045764B"/>
    <w:rsid w:val="0046072E"/>
    <w:rsid w:val="0046126D"/>
    <w:rsid w:val="00462C1A"/>
    <w:rsid w:val="004731B6"/>
    <w:rsid w:val="00476CCA"/>
    <w:rsid w:val="00481970"/>
    <w:rsid w:val="0048219D"/>
    <w:rsid w:val="00490D14"/>
    <w:rsid w:val="00491081"/>
    <w:rsid w:val="0049194B"/>
    <w:rsid w:val="00493631"/>
    <w:rsid w:val="004936CB"/>
    <w:rsid w:val="00495270"/>
    <w:rsid w:val="004A0868"/>
    <w:rsid w:val="004A1CBA"/>
    <w:rsid w:val="004A5B09"/>
    <w:rsid w:val="004A7E16"/>
    <w:rsid w:val="004B546F"/>
    <w:rsid w:val="004B6CF7"/>
    <w:rsid w:val="004C7809"/>
    <w:rsid w:val="004D00B1"/>
    <w:rsid w:val="004D4723"/>
    <w:rsid w:val="004D5466"/>
    <w:rsid w:val="004D5B82"/>
    <w:rsid w:val="004D7740"/>
    <w:rsid w:val="004E187F"/>
    <w:rsid w:val="004E1FA9"/>
    <w:rsid w:val="004E3A48"/>
    <w:rsid w:val="004E4991"/>
    <w:rsid w:val="004E504E"/>
    <w:rsid w:val="004E58FA"/>
    <w:rsid w:val="004E6E34"/>
    <w:rsid w:val="004F13EE"/>
    <w:rsid w:val="004F1B63"/>
    <w:rsid w:val="004F45A3"/>
    <w:rsid w:val="004F75F8"/>
    <w:rsid w:val="00501143"/>
    <w:rsid w:val="00501950"/>
    <w:rsid w:val="005025A0"/>
    <w:rsid w:val="00505420"/>
    <w:rsid w:val="00507DDC"/>
    <w:rsid w:val="00511206"/>
    <w:rsid w:val="00514152"/>
    <w:rsid w:val="005142BE"/>
    <w:rsid w:val="005174C5"/>
    <w:rsid w:val="00520298"/>
    <w:rsid w:val="00526BC3"/>
    <w:rsid w:val="00536C13"/>
    <w:rsid w:val="00542D35"/>
    <w:rsid w:val="00547030"/>
    <w:rsid w:val="005615B6"/>
    <w:rsid w:val="0056419E"/>
    <w:rsid w:val="005712D2"/>
    <w:rsid w:val="00571D3C"/>
    <w:rsid w:val="00572951"/>
    <w:rsid w:val="0057356C"/>
    <w:rsid w:val="0058557E"/>
    <w:rsid w:val="005855D3"/>
    <w:rsid w:val="00585CC8"/>
    <w:rsid w:val="0058654F"/>
    <w:rsid w:val="0059084C"/>
    <w:rsid w:val="005912B4"/>
    <w:rsid w:val="00591FE8"/>
    <w:rsid w:val="00593263"/>
    <w:rsid w:val="005A0389"/>
    <w:rsid w:val="005A1023"/>
    <w:rsid w:val="005A4ACB"/>
    <w:rsid w:val="005A583F"/>
    <w:rsid w:val="005B6D5A"/>
    <w:rsid w:val="005B738F"/>
    <w:rsid w:val="005C0744"/>
    <w:rsid w:val="005C1A83"/>
    <w:rsid w:val="005C439A"/>
    <w:rsid w:val="005C679E"/>
    <w:rsid w:val="005D2B9F"/>
    <w:rsid w:val="005D43B9"/>
    <w:rsid w:val="005D63E5"/>
    <w:rsid w:val="005D706C"/>
    <w:rsid w:val="005E2AEC"/>
    <w:rsid w:val="005E6D3E"/>
    <w:rsid w:val="005E76F7"/>
    <w:rsid w:val="005E7A8C"/>
    <w:rsid w:val="005F172F"/>
    <w:rsid w:val="005F5E01"/>
    <w:rsid w:val="00601454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38D5"/>
    <w:rsid w:val="00625526"/>
    <w:rsid w:val="00627AF1"/>
    <w:rsid w:val="00630FC9"/>
    <w:rsid w:val="00631EB8"/>
    <w:rsid w:val="00632D6F"/>
    <w:rsid w:val="006377C9"/>
    <w:rsid w:val="00637D27"/>
    <w:rsid w:val="00642893"/>
    <w:rsid w:val="00644BF3"/>
    <w:rsid w:val="00651193"/>
    <w:rsid w:val="00661075"/>
    <w:rsid w:val="00661C56"/>
    <w:rsid w:val="0066275D"/>
    <w:rsid w:val="0066353B"/>
    <w:rsid w:val="00663F2E"/>
    <w:rsid w:val="0067165D"/>
    <w:rsid w:val="006730E5"/>
    <w:rsid w:val="00681844"/>
    <w:rsid w:val="00685CDE"/>
    <w:rsid w:val="006878E1"/>
    <w:rsid w:val="00691E56"/>
    <w:rsid w:val="00694A2F"/>
    <w:rsid w:val="00695123"/>
    <w:rsid w:val="006967ED"/>
    <w:rsid w:val="006A2ACD"/>
    <w:rsid w:val="006A319D"/>
    <w:rsid w:val="006A547A"/>
    <w:rsid w:val="006B0FCD"/>
    <w:rsid w:val="006B119F"/>
    <w:rsid w:val="006B2E3F"/>
    <w:rsid w:val="006B70AE"/>
    <w:rsid w:val="006C2535"/>
    <w:rsid w:val="006C3393"/>
    <w:rsid w:val="006C3817"/>
    <w:rsid w:val="006C6498"/>
    <w:rsid w:val="006D133E"/>
    <w:rsid w:val="006D4AD6"/>
    <w:rsid w:val="006D5D0C"/>
    <w:rsid w:val="006D707C"/>
    <w:rsid w:val="006D7A5B"/>
    <w:rsid w:val="006E037C"/>
    <w:rsid w:val="006E651B"/>
    <w:rsid w:val="006E77D1"/>
    <w:rsid w:val="006F0885"/>
    <w:rsid w:val="006F0D25"/>
    <w:rsid w:val="006F119E"/>
    <w:rsid w:val="006F77C2"/>
    <w:rsid w:val="00702A41"/>
    <w:rsid w:val="0070412E"/>
    <w:rsid w:val="0070480C"/>
    <w:rsid w:val="0070539B"/>
    <w:rsid w:val="00706298"/>
    <w:rsid w:val="00712642"/>
    <w:rsid w:val="00712D3E"/>
    <w:rsid w:val="0071390B"/>
    <w:rsid w:val="00717E52"/>
    <w:rsid w:val="0072179A"/>
    <w:rsid w:val="00723C45"/>
    <w:rsid w:val="00724207"/>
    <w:rsid w:val="00724756"/>
    <w:rsid w:val="007256E3"/>
    <w:rsid w:val="007271B2"/>
    <w:rsid w:val="00731156"/>
    <w:rsid w:val="00744341"/>
    <w:rsid w:val="007473B6"/>
    <w:rsid w:val="007516AB"/>
    <w:rsid w:val="00754ED1"/>
    <w:rsid w:val="007562B2"/>
    <w:rsid w:val="00757CD0"/>
    <w:rsid w:val="00763407"/>
    <w:rsid w:val="0076439A"/>
    <w:rsid w:val="007700F0"/>
    <w:rsid w:val="0077211B"/>
    <w:rsid w:val="00773ED5"/>
    <w:rsid w:val="00774A50"/>
    <w:rsid w:val="00774F94"/>
    <w:rsid w:val="00776EEA"/>
    <w:rsid w:val="00780483"/>
    <w:rsid w:val="0078184D"/>
    <w:rsid w:val="00781B06"/>
    <w:rsid w:val="00783BC7"/>
    <w:rsid w:val="00783C64"/>
    <w:rsid w:val="0079139E"/>
    <w:rsid w:val="007913D8"/>
    <w:rsid w:val="00792B96"/>
    <w:rsid w:val="00793CD3"/>
    <w:rsid w:val="007947FE"/>
    <w:rsid w:val="00794AC5"/>
    <w:rsid w:val="00794C29"/>
    <w:rsid w:val="00795148"/>
    <w:rsid w:val="00795FB6"/>
    <w:rsid w:val="007A1AFA"/>
    <w:rsid w:val="007A3B5F"/>
    <w:rsid w:val="007A4CAB"/>
    <w:rsid w:val="007A5AF2"/>
    <w:rsid w:val="007B2533"/>
    <w:rsid w:val="007B27B4"/>
    <w:rsid w:val="007B357D"/>
    <w:rsid w:val="007B47B3"/>
    <w:rsid w:val="007C373B"/>
    <w:rsid w:val="007C5871"/>
    <w:rsid w:val="007C6C5A"/>
    <w:rsid w:val="007D6CBE"/>
    <w:rsid w:val="007E058E"/>
    <w:rsid w:val="007E7A2F"/>
    <w:rsid w:val="007F6A48"/>
    <w:rsid w:val="007F746E"/>
    <w:rsid w:val="008004C8"/>
    <w:rsid w:val="008036BE"/>
    <w:rsid w:val="00805ED0"/>
    <w:rsid w:val="008063C5"/>
    <w:rsid w:val="00806545"/>
    <w:rsid w:val="00811739"/>
    <w:rsid w:val="00812C2C"/>
    <w:rsid w:val="008161C3"/>
    <w:rsid w:val="0081737C"/>
    <w:rsid w:val="008179ED"/>
    <w:rsid w:val="008228EA"/>
    <w:rsid w:val="00823E96"/>
    <w:rsid w:val="00823FB0"/>
    <w:rsid w:val="00824286"/>
    <w:rsid w:val="00825D38"/>
    <w:rsid w:val="008348CB"/>
    <w:rsid w:val="00843807"/>
    <w:rsid w:val="008464AC"/>
    <w:rsid w:val="008465C2"/>
    <w:rsid w:val="00853B0C"/>
    <w:rsid w:val="008604B7"/>
    <w:rsid w:val="008616EF"/>
    <w:rsid w:val="0086371D"/>
    <w:rsid w:val="008642C9"/>
    <w:rsid w:val="008660AB"/>
    <w:rsid w:val="0087236A"/>
    <w:rsid w:val="0087508E"/>
    <w:rsid w:val="008763A5"/>
    <w:rsid w:val="00881A2A"/>
    <w:rsid w:val="00883B20"/>
    <w:rsid w:val="00884E08"/>
    <w:rsid w:val="00885DBF"/>
    <w:rsid w:val="00885ED1"/>
    <w:rsid w:val="00893F63"/>
    <w:rsid w:val="008A2505"/>
    <w:rsid w:val="008A3179"/>
    <w:rsid w:val="008A6607"/>
    <w:rsid w:val="008B13F1"/>
    <w:rsid w:val="008B29EC"/>
    <w:rsid w:val="008B74CF"/>
    <w:rsid w:val="008C0D89"/>
    <w:rsid w:val="008C2D04"/>
    <w:rsid w:val="008C3259"/>
    <w:rsid w:val="008C4ECA"/>
    <w:rsid w:val="008C5A80"/>
    <w:rsid w:val="008D0313"/>
    <w:rsid w:val="008D3519"/>
    <w:rsid w:val="008D351B"/>
    <w:rsid w:val="008D651B"/>
    <w:rsid w:val="008D793E"/>
    <w:rsid w:val="008E3B26"/>
    <w:rsid w:val="008E3B53"/>
    <w:rsid w:val="008F28B2"/>
    <w:rsid w:val="008F713B"/>
    <w:rsid w:val="009055DE"/>
    <w:rsid w:val="0090680A"/>
    <w:rsid w:val="00907249"/>
    <w:rsid w:val="0091090E"/>
    <w:rsid w:val="00910CA9"/>
    <w:rsid w:val="0091329D"/>
    <w:rsid w:val="0091339B"/>
    <w:rsid w:val="0091357B"/>
    <w:rsid w:val="00915994"/>
    <w:rsid w:val="00916887"/>
    <w:rsid w:val="009211EC"/>
    <w:rsid w:val="00921AC9"/>
    <w:rsid w:val="0092451D"/>
    <w:rsid w:val="009249CC"/>
    <w:rsid w:val="00930AA1"/>
    <w:rsid w:val="009340FC"/>
    <w:rsid w:val="0093455E"/>
    <w:rsid w:val="009409E5"/>
    <w:rsid w:val="00941672"/>
    <w:rsid w:val="009470F6"/>
    <w:rsid w:val="00952A5D"/>
    <w:rsid w:val="00954B12"/>
    <w:rsid w:val="0095590A"/>
    <w:rsid w:val="009566E9"/>
    <w:rsid w:val="00963283"/>
    <w:rsid w:val="00964D8B"/>
    <w:rsid w:val="00972825"/>
    <w:rsid w:val="00975E7E"/>
    <w:rsid w:val="0097643A"/>
    <w:rsid w:val="0097715D"/>
    <w:rsid w:val="009836CD"/>
    <w:rsid w:val="0098771F"/>
    <w:rsid w:val="00990E16"/>
    <w:rsid w:val="00993045"/>
    <w:rsid w:val="00996A10"/>
    <w:rsid w:val="00996A1E"/>
    <w:rsid w:val="009A309F"/>
    <w:rsid w:val="009A4AF3"/>
    <w:rsid w:val="009A7BB5"/>
    <w:rsid w:val="009B005F"/>
    <w:rsid w:val="009B3843"/>
    <w:rsid w:val="009B3CEE"/>
    <w:rsid w:val="009B736E"/>
    <w:rsid w:val="009C3156"/>
    <w:rsid w:val="009C4270"/>
    <w:rsid w:val="009D31CE"/>
    <w:rsid w:val="009D5AC6"/>
    <w:rsid w:val="009D7F0D"/>
    <w:rsid w:val="009E0662"/>
    <w:rsid w:val="009E380E"/>
    <w:rsid w:val="009E5A33"/>
    <w:rsid w:val="009F6334"/>
    <w:rsid w:val="00A00173"/>
    <w:rsid w:val="00A00C50"/>
    <w:rsid w:val="00A017C1"/>
    <w:rsid w:val="00A022B1"/>
    <w:rsid w:val="00A046D4"/>
    <w:rsid w:val="00A14799"/>
    <w:rsid w:val="00A1498D"/>
    <w:rsid w:val="00A16D7E"/>
    <w:rsid w:val="00A23462"/>
    <w:rsid w:val="00A2753E"/>
    <w:rsid w:val="00A352F0"/>
    <w:rsid w:val="00A37C64"/>
    <w:rsid w:val="00A403B4"/>
    <w:rsid w:val="00A41CE8"/>
    <w:rsid w:val="00A41F63"/>
    <w:rsid w:val="00A4733B"/>
    <w:rsid w:val="00A5297E"/>
    <w:rsid w:val="00A57F56"/>
    <w:rsid w:val="00A61B42"/>
    <w:rsid w:val="00A66353"/>
    <w:rsid w:val="00A70129"/>
    <w:rsid w:val="00A725BA"/>
    <w:rsid w:val="00A732B3"/>
    <w:rsid w:val="00A73BCE"/>
    <w:rsid w:val="00A7422E"/>
    <w:rsid w:val="00A76ABA"/>
    <w:rsid w:val="00A77A58"/>
    <w:rsid w:val="00A8232A"/>
    <w:rsid w:val="00A85CED"/>
    <w:rsid w:val="00A870ED"/>
    <w:rsid w:val="00A915BB"/>
    <w:rsid w:val="00AA0CB2"/>
    <w:rsid w:val="00AA2386"/>
    <w:rsid w:val="00AA4BB2"/>
    <w:rsid w:val="00AB090B"/>
    <w:rsid w:val="00AB1EB2"/>
    <w:rsid w:val="00AB28A0"/>
    <w:rsid w:val="00AB2AC2"/>
    <w:rsid w:val="00AB423E"/>
    <w:rsid w:val="00AB4F08"/>
    <w:rsid w:val="00AB6412"/>
    <w:rsid w:val="00AC22BD"/>
    <w:rsid w:val="00AC25C1"/>
    <w:rsid w:val="00AC5008"/>
    <w:rsid w:val="00AC57AF"/>
    <w:rsid w:val="00AC62CB"/>
    <w:rsid w:val="00AC6CCE"/>
    <w:rsid w:val="00AC6F70"/>
    <w:rsid w:val="00AC7A7B"/>
    <w:rsid w:val="00AD1E79"/>
    <w:rsid w:val="00AD2852"/>
    <w:rsid w:val="00AD426B"/>
    <w:rsid w:val="00AD4995"/>
    <w:rsid w:val="00AD7BA0"/>
    <w:rsid w:val="00AE168F"/>
    <w:rsid w:val="00AF2AD7"/>
    <w:rsid w:val="00AF2B25"/>
    <w:rsid w:val="00AF521B"/>
    <w:rsid w:val="00B03BA1"/>
    <w:rsid w:val="00B06159"/>
    <w:rsid w:val="00B06233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318B1"/>
    <w:rsid w:val="00B3411F"/>
    <w:rsid w:val="00B35CBD"/>
    <w:rsid w:val="00B368BE"/>
    <w:rsid w:val="00B43613"/>
    <w:rsid w:val="00B50242"/>
    <w:rsid w:val="00B5201C"/>
    <w:rsid w:val="00B5783D"/>
    <w:rsid w:val="00B605E6"/>
    <w:rsid w:val="00B6688C"/>
    <w:rsid w:val="00B70AD4"/>
    <w:rsid w:val="00B712DF"/>
    <w:rsid w:val="00B73738"/>
    <w:rsid w:val="00B746FF"/>
    <w:rsid w:val="00B82D1D"/>
    <w:rsid w:val="00B83A9B"/>
    <w:rsid w:val="00B849A7"/>
    <w:rsid w:val="00B858B8"/>
    <w:rsid w:val="00B87BC9"/>
    <w:rsid w:val="00B915F3"/>
    <w:rsid w:val="00B9228E"/>
    <w:rsid w:val="00B942C6"/>
    <w:rsid w:val="00B96670"/>
    <w:rsid w:val="00B97F86"/>
    <w:rsid w:val="00BA58CF"/>
    <w:rsid w:val="00BA5C78"/>
    <w:rsid w:val="00BA683E"/>
    <w:rsid w:val="00BB13E1"/>
    <w:rsid w:val="00BB20BC"/>
    <w:rsid w:val="00BB618E"/>
    <w:rsid w:val="00BC0F50"/>
    <w:rsid w:val="00BC249C"/>
    <w:rsid w:val="00BC2691"/>
    <w:rsid w:val="00BC2B0B"/>
    <w:rsid w:val="00BC493C"/>
    <w:rsid w:val="00BC6354"/>
    <w:rsid w:val="00BD00B4"/>
    <w:rsid w:val="00BD2745"/>
    <w:rsid w:val="00BD5024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1E1C"/>
    <w:rsid w:val="00C02D93"/>
    <w:rsid w:val="00C032C4"/>
    <w:rsid w:val="00C039CC"/>
    <w:rsid w:val="00C04B5E"/>
    <w:rsid w:val="00C11009"/>
    <w:rsid w:val="00C13AE8"/>
    <w:rsid w:val="00C15B57"/>
    <w:rsid w:val="00C16CBE"/>
    <w:rsid w:val="00C20A26"/>
    <w:rsid w:val="00C2306D"/>
    <w:rsid w:val="00C23655"/>
    <w:rsid w:val="00C25CA8"/>
    <w:rsid w:val="00C265A9"/>
    <w:rsid w:val="00C2734E"/>
    <w:rsid w:val="00C27AAC"/>
    <w:rsid w:val="00C27C10"/>
    <w:rsid w:val="00C30E7D"/>
    <w:rsid w:val="00C41389"/>
    <w:rsid w:val="00C466AA"/>
    <w:rsid w:val="00C52603"/>
    <w:rsid w:val="00C52684"/>
    <w:rsid w:val="00C52AEF"/>
    <w:rsid w:val="00C57089"/>
    <w:rsid w:val="00C57A12"/>
    <w:rsid w:val="00C602C1"/>
    <w:rsid w:val="00C617F5"/>
    <w:rsid w:val="00C6423A"/>
    <w:rsid w:val="00C6537F"/>
    <w:rsid w:val="00C66BA7"/>
    <w:rsid w:val="00C67910"/>
    <w:rsid w:val="00C716A5"/>
    <w:rsid w:val="00C71E08"/>
    <w:rsid w:val="00C75D05"/>
    <w:rsid w:val="00C76597"/>
    <w:rsid w:val="00C77F6B"/>
    <w:rsid w:val="00C8259A"/>
    <w:rsid w:val="00C83146"/>
    <w:rsid w:val="00C87158"/>
    <w:rsid w:val="00CA5DB2"/>
    <w:rsid w:val="00CB32BC"/>
    <w:rsid w:val="00CB4FF6"/>
    <w:rsid w:val="00CB69B4"/>
    <w:rsid w:val="00CB7C5B"/>
    <w:rsid w:val="00CC0261"/>
    <w:rsid w:val="00CC4290"/>
    <w:rsid w:val="00CE0E61"/>
    <w:rsid w:val="00CE33A3"/>
    <w:rsid w:val="00CE3EEB"/>
    <w:rsid w:val="00CE4216"/>
    <w:rsid w:val="00CE4756"/>
    <w:rsid w:val="00CF36DE"/>
    <w:rsid w:val="00D00B3F"/>
    <w:rsid w:val="00D02ED6"/>
    <w:rsid w:val="00D05CEB"/>
    <w:rsid w:val="00D0626F"/>
    <w:rsid w:val="00D101E6"/>
    <w:rsid w:val="00D14507"/>
    <w:rsid w:val="00D1451C"/>
    <w:rsid w:val="00D1608A"/>
    <w:rsid w:val="00D249CA"/>
    <w:rsid w:val="00D24DDF"/>
    <w:rsid w:val="00D26EAB"/>
    <w:rsid w:val="00D30998"/>
    <w:rsid w:val="00D31546"/>
    <w:rsid w:val="00D33AAB"/>
    <w:rsid w:val="00D35EE2"/>
    <w:rsid w:val="00D41CAF"/>
    <w:rsid w:val="00D4359E"/>
    <w:rsid w:val="00D44B94"/>
    <w:rsid w:val="00D44C7C"/>
    <w:rsid w:val="00D476A2"/>
    <w:rsid w:val="00D501C6"/>
    <w:rsid w:val="00D521FB"/>
    <w:rsid w:val="00D557C1"/>
    <w:rsid w:val="00D575AE"/>
    <w:rsid w:val="00D61089"/>
    <w:rsid w:val="00D62DE2"/>
    <w:rsid w:val="00D6439C"/>
    <w:rsid w:val="00D64906"/>
    <w:rsid w:val="00D73C04"/>
    <w:rsid w:val="00D74318"/>
    <w:rsid w:val="00D7559A"/>
    <w:rsid w:val="00D81DA0"/>
    <w:rsid w:val="00D95871"/>
    <w:rsid w:val="00D95FC3"/>
    <w:rsid w:val="00D972A0"/>
    <w:rsid w:val="00DA20D7"/>
    <w:rsid w:val="00DA29CC"/>
    <w:rsid w:val="00DB2EE3"/>
    <w:rsid w:val="00DB4DDC"/>
    <w:rsid w:val="00DB599B"/>
    <w:rsid w:val="00DB5D39"/>
    <w:rsid w:val="00DB7D5F"/>
    <w:rsid w:val="00DC0E1D"/>
    <w:rsid w:val="00DC2626"/>
    <w:rsid w:val="00DC4BA2"/>
    <w:rsid w:val="00DD1DFD"/>
    <w:rsid w:val="00DD331B"/>
    <w:rsid w:val="00DE3503"/>
    <w:rsid w:val="00DF0FA2"/>
    <w:rsid w:val="00DF2226"/>
    <w:rsid w:val="00DF6678"/>
    <w:rsid w:val="00E00AE3"/>
    <w:rsid w:val="00E05677"/>
    <w:rsid w:val="00E07672"/>
    <w:rsid w:val="00E13386"/>
    <w:rsid w:val="00E1497A"/>
    <w:rsid w:val="00E1732D"/>
    <w:rsid w:val="00E17427"/>
    <w:rsid w:val="00E208AE"/>
    <w:rsid w:val="00E22ED7"/>
    <w:rsid w:val="00E23091"/>
    <w:rsid w:val="00E24688"/>
    <w:rsid w:val="00E26F20"/>
    <w:rsid w:val="00E30228"/>
    <w:rsid w:val="00E30F26"/>
    <w:rsid w:val="00E3281B"/>
    <w:rsid w:val="00E41EEE"/>
    <w:rsid w:val="00E44D31"/>
    <w:rsid w:val="00E46568"/>
    <w:rsid w:val="00E50199"/>
    <w:rsid w:val="00E554CE"/>
    <w:rsid w:val="00E600C6"/>
    <w:rsid w:val="00E6501E"/>
    <w:rsid w:val="00E65DE3"/>
    <w:rsid w:val="00E65F9C"/>
    <w:rsid w:val="00E6640D"/>
    <w:rsid w:val="00E668A3"/>
    <w:rsid w:val="00E66E11"/>
    <w:rsid w:val="00E67459"/>
    <w:rsid w:val="00E677C5"/>
    <w:rsid w:val="00E7335F"/>
    <w:rsid w:val="00E73CB7"/>
    <w:rsid w:val="00E74B5D"/>
    <w:rsid w:val="00E753FF"/>
    <w:rsid w:val="00E760A4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68F0"/>
    <w:rsid w:val="00EC0BF2"/>
    <w:rsid w:val="00EC1ADE"/>
    <w:rsid w:val="00EC42D0"/>
    <w:rsid w:val="00EC56C4"/>
    <w:rsid w:val="00EC5870"/>
    <w:rsid w:val="00EC5A2E"/>
    <w:rsid w:val="00ED2970"/>
    <w:rsid w:val="00ED3B17"/>
    <w:rsid w:val="00ED7263"/>
    <w:rsid w:val="00EE0B93"/>
    <w:rsid w:val="00EE4384"/>
    <w:rsid w:val="00EF081D"/>
    <w:rsid w:val="00EF1553"/>
    <w:rsid w:val="00EF24A4"/>
    <w:rsid w:val="00EF2551"/>
    <w:rsid w:val="00EF26CE"/>
    <w:rsid w:val="00F03045"/>
    <w:rsid w:val="00F0419A"/>
    <w:rsid w:val="00F05FC4"/>
    <w:rsid w:val="00F07CB5"/>
    <w:rsid w:val="00F109F5"/>
    <w:rsid w:val="00F140A8"/>
    <w:rsid w:val="00F14F83"/>
    <w:rsid w:val="00F176B2"/>
    <w:rsid w:val="00F2063A"/>
    <w:rsid w:val="00F23320"/>
    <w:rsid w:val="00F26F24"/>
    <w:rsid w:val="00F334CE"/>
    <w:rsid w:val="00F36C49"/>
    <w:rsid w:val="00F371D0"/>
    <w:rsid w:val="00F37997"/>
    <w:rsid w:val="00F4170A"/>
    <w:rsid w:val="00F50FBE"/>
    <w:rsid w:val="00F52603"/>
    <w:rsid w:val="00F5675F"/>
    <w:rsid w:val="00F65115"/>
    <w:rsid w:val="00F66804"/>
    <w:rsid w:val="00F72698"/>
    <w:rsid w:val="00F727DC"/>
    <w:rsid w:val="00F72C07"/>
    <w:rsid w:val="00F74F60"/>
    <w:rsid w:val="00F7644C"/>
    <w:rsid w:val="00F77283"/>
    <w:rsid w:val="00F77647"/>
    <w:rsid w:val="00F77E24"/>
    <w:rsid w:val="00F80B72"/>
    <w:rsid w:val="00F8242A"/>
    <w:rsid w:val="00F869EE"/>
    <w:rsid w:val="00F86EDF"/>
    <w:rsid w:val="00F87B4F"/>
    <w:rsid w:val="00F941E8"/>
    <w:rsid w:val="00FA1943"/>
    <w:rsid w:val="00FA1C64"/>
    <w:rsid w:val="00FA46B6"/>
    <w:rsid w:val="00FA6E10"/>
    <w:rsid w:val="00FB06D9"/>
    <w:rsid w:val="00FB0869"/>
    <w:rsid w:val="00FB73EE"/>
    <w:rsid w:val="00FC0434"/>
    <w:rsid w:val="00FC0761"/>
    <w:rsid w:val="00FC099C"/>
    <w:rsid w:val="00FC0BE9"/>
    <w:rsid w:val="00FC40B2"/>
    <w:rsid w:val="00FC4811"/>
    <w:rsid w:val="00FC6794"/>
    <w:rsid w:val="00FC696E"/>
    <w:rsid w:val="00FD0A89"/>
    <w:rsid w:val="00FD1A0D"/>
    <w:rsid w:val="00FD7C24"/>
    <w:rsid w:val="00FE3724"/>
    <w:rsid w:val="00FE7798"/>
    <w:rsid w:val="00FF236D"/>
    <w:rsid w:val="00FF2B05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7F42C-2E48-4A0D-9560-4D6AE7A8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6526</TotalTime>
  <Pages>5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Наталья Махорина</cp:lastModifiedBy>
  <cp:revision>63</cp:revision>
  <cp:lastPrinted>2021-11-10T11:37:00Z</cp:lastPrinted>
  <dcterms:created xsi:type="dcterms:W3CDTF">2021-10-20T13:05:00Z</dcterms:created>
  <dcterms:modified xsi:type="dcterms:W3CDTF">2021-11-10T11:40:00Z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