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Default="00D4359E" w:rsidP="002C3F0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137B66D" wp14:editId="115E5BFA">
                <wp:simplePos x="0" y="0"/>
                <wp:positionH relativeFrom="column">
                  <wp:posOffset>997585</wp:posOffset>
                </wp:positionH>
                <wp:positionV relativeFrom="paragraph">
                  <wp:posOffset>2133600</wp:posOffset>
                </wp:positionV>
                <wp:extent cx="3442970" cy="723265"/>
                <wp:effectExtent l="0" t="0" r="5080" b="63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1123" w:rsidRDefault="00171123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</w:p>
                          <w:p w:rsidR="00171123" w:rsidRDefault="00171123">
                            <w:pPr>
                              <w:pStyle w:val="11"/>
                            </w:pPr>
                            <w:r>
                              <w:t xml:space="preserve">Правительства Санкт-Петербурга </w:t>
                            </w:r>
                          </w:p>
                          <w:p w:rsidR="00171123" w:rsidRDefault="00171123">
                            <w:pPr>
                              <w:pStyle w:val="11"/>
                            </w:pPr>
                            <w:r>
                              <w:t>от 23.06.2014 № 498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55pt;margin-top:168pt;width:271.1pt;height:56.9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" o:allowincell="f" filled="f" stroked="f">
                <v:textbox inset="0,0,0,0">
                  <w:txbxContent>
                    <w:p w:rsidR="006718A4" w:rsidRDefault="006718A4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</w:p>
                    <w:p w:rsidR="006718A4" w:rsidRDefault="006718A4">
                      <w:pPr>
                        <w:pStyle w:val="11"/>
                      </w:pPr>
                      <w:r>
                        <w:t xml:space="preserve">Правительства Санкт-Петербурга </w:t>
                      </w:r>
                    </w:p>
                    <w:p w:rsidR="006718A4" w:rsidRDefault="006718A4">
                      <w:pPr>
                        <w:pStyle w:val="11"/>
                      </w:pPr>
                      <w:r>
                        <w:t>от 23.06.2014 № 498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BFB3A45" wp14:editId="1FF7489A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1123" w:rsidRDefault="0017112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D104E9" w:rsidRDefault="00D104E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6CA90632" wp14:editId="2B5FAC9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D0C">
        <w:t xml:space="preserve">       </w:t>
      </w:r>
      <w:r w:rsidR="006B50DE">
        <w:t xml:space="preserve">             </w:t>
      </w:r>
      <w:r w:rsidR="006D5D0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6F20" w:rsidRDefault="00E26F20" w:rsidP="00E26F20">
      <w:pPr>
        <w:sectPr w:rsidR="00E26F20" w:rsidSect="009A4AF3">
          <w:headerReference w:type="even" r:id="rId10"/>
          <w:headerReference w:type="default" r:id="rId11"/>
          <w:headerReference w:type="first" r:id="rId12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7522D3" w:rsidRPr="00757CD0" w:rsidRDefault="007522D3" w:rsidP="007522D3">
      <w:pPr>
        <w:ind w:firstLine="567"/>
        <w:jc w:val="both"/>
        <w:rPr>
          <w:rFonts w:eastAsia="Calibri"/>
          <w:lang w:eastAsia="en-US"/>
        </w:rPr>
      </w:pPr>
      <w:proofErr w:type="gramStart"/>
      <w:r w:rsidRPr="00757CD0">
        <w:rPr>
          <w:rFonts w:eastAsia="Calibri"/>
          <w:lang w:eastAsia="en-US"/>
        </w:rPr>
        <w:lastRenderedPageBreak/>
        <w:t>В соответствии с Законом Санкт-Петербурга от 25.11.2020 № 549-114 «О бюджете Санкт-Петербурга на 2021 год и на плановый период 2022 и 2023 годов»</w:t>
      </w:r>
      <w:r>
        <w:rPr>
          <w:rFonts w:eastAsia="Calibri"/>
          <w:lang w:eastAsia="en-US"/>
        </w:rPr>
        <w:t xml:space="preserve">, постановлением Правительства Санкт-Петербурга </w:t>
      </w:r>
      <w:r w:rsidRPr="00094D46">
        <w:rPr>
          <w:rFonts w:eastAsia="Calibri"/>
          <w:lang w:eastAsia="en-US"/>
        </w:rPr>
        <w:t>от</w:t>
      </w:r>
      <w:r w:rsidR="00094D46" w:rsidRPr="00094D46">
        <w:rPr>
          <w:rFonts w:eastAsia="Calibri"/>
          <w:lang w:eastAsia="en-US"/>
        </w:rPr>
        <w:t xml:space="preserve"> 10.11.2021 </w:t>
      </w:r>
      <w:r w:rsidRPr="00094D46">
        <w:rPr>
          <w:rFonts w:eastAsia="Calibri"/>
          <w:lang w:eastAsia="en-US"/>
        </w:rPr>
        <w:t>№</w:t>
      </w:r>
      <w:r w:rsidR="00094D46" w:rsidRPr="00094D46">
        <w:rPr>
          <w:rFonts w:eastAsia="Calibri"/>
          <w:lang w:eastAsia="en-US"/>
        </w:rPr>
        <w:t xml:space="preserve"> 849</w:t>
      </w:r>
      <w:r w:rsidR="00F41715" w:rsidRPr="00094D4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«О перераспределении объемов работ, предусмотренных Комитету по строительству, между объектами Адресной инвестиционной программы на 2021 год и на плановый период 2022 и 2023 годов» </w:t>
      </w:r>
      <w:r w:rsidR="006B50DE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и постановлением Правительства Санкт-Петербурга от 25.12.2013 № 1039 «О</w:t>
      </w:r>
      <w:proofErr w:type="gramEnd"/>
      <w:r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>порядке</w:t>
      </w:r>
      <w:proofErr w:type="gramEnd"/>
      <w:r>
        <w:rPr>
          <w:rFonts w:eastAsia="Calibri"/>
          <w:lang w:eastAsia="en-US"/>
        </w:rPr>
        <w:t xml:space="preserve">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Pr="00757CD0">
        <w:rPr>
          <w:rFonts w:eastAsia="Calibri"/>
          <w:lang w:eastAsia="en-US"/>
        </w:rPr>
        <w:t xml:space="preserve"> Правительство Санкт-Петербурга</w:t>
      </w:r>
    </w:p>
    <w:p w:rsidR="00E26F20" w:rsidRPr="00757CD0" w:rsidRDefault="00E26F20" w:rsidP="009A4AF3">
      <w:pPr>
        <w:ind w:firstLine="567"/>
        <w:jc w:val="both"/>
        <w:rPr>
          <w:rFonts w:eastAsia="Calibri"/>
          <w:lang w:eastAsia="en-US"/>
        </w:rPr>
      </w:pPr>
    </w:p>
    <w:p w:rsidR="002C3F0D" w:rsidRPr="00757CD0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Pr="00757CD0" w:rsidRDefault="002C3F0D" w:rsidP="002C3F0D">
      <w:pPr>
        <w:jc w:val="both"/>
        <w:rPr>
          <w:rFonts w:eastAsia="Calibri"/>
          <w:lang w:eastAsia="en-US"/>
        </w:rPr>
      </w:pPr>
      <w:proofErr w:type="gramStart"/>
      <w:r w:rsidRPr="00757CD0">
        <w:rPr>
          <w:b/>
          <w:szCs w:val="23"/>
        </w:rPr>
        <w:t>П</w:t>
      </w:r>
      <w:proofErr w:type="gramEnd"/>
      <w:r w:rsidRPr="00757CD0">
        <w:rPr>
          <w:b/>
          <w:szCs w:val="23"/>
        </w:rPr>
        <w:t xml:space="preserve"> О С Т А Н О В Л Я Е Т:</w:t>
      </w:r>
    </w:p>
    <w:p w:rsidR="002C3F0D" w:rsidRPr="0070412E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6D65A8" w:rsidRPr="00841C51" w:rsidRDefault="002C3F0D" w:rsidP="006D65A8">
      <w:pPr>
        <w:ind w:firstLine="567"/>
        <w:jc w:val="both"/>
      </w:pPr>
      <w:r w:rsidRPr="0070412E">
        <w:rPr>
          <w:rFonts w:eastAsia="Calibri"/>
          <w:lang w:eastAsia="en-US"/>
        </w:rPr>
        <w:t>1</w:t>
      </w:r>
      <w:r w:rsidR="006D65A8">
        <w:rPr>
          <w:rFonts w:eastAsia="Calibri"/>
          <w:lang w:eastAsia="en-US"/>
        </w:rPr>
        <w:t xml:space="preserve">. </w:t>
      </w:r>
      <w:r w:rsidR="006D65A8" w:rsidRPr="00757CD0">
        <w:rPr>
          <w:rFonts w:eastAsia="Calibri"/>
        </w:rPr>
        <w:t xml:space="preserve">Внести в </w:t>
      </w:r>
      <w:hyperlink r:id="rId13" w:history="1">
        <w:r w:rsidR="006D65A8" w:rsidRPr="00757CD0">
          <w:rPr>
            <w:rFonts w:eastAsia="Calibri"/>
          </w:rPr>
          <w:t>постановление</w:t>
        </w:r>
      </w:hyperlink>
      <w:r w:rsidR="006D65A8" w:rsidRPr="00757CD0">
        <w:rPr>
          <w:rFonts w:eastAsia="Calibri"/>
        </w:rPr>
        <w:t xml:space="preserve"> Правительства Санкт</w:t>
      </w:r>
      <w:r w:rsidR="006D65A8" w:rsidRPr="00757CD0">
        <w:rPr>
          <w:rFonts w:eastAsia="Calibri"/>
        </w:rPr>
        <w:noBreakHyphen/>
        <w:t xml:space="preserve">Петербурга </w:t>
      </w:r>
      <w:r w:rsidR="006D65A8" w:rsidRPr="00745131">
        <w:t xml:space="preserve">от </w:t>
      </w:r>
      <w:r w:rsidR="006D65A8" w:rsidRPr="001B6D08">
        <w:t xml:space="preserve">23.06.2014 № 498 </w:t>
      </w:r>
      <w:r w:rsidR="006D65A8" w:rsidRPr="00745131">
        <w:br/>
        <w:t xml:space="preserve">«О государственной программе Санкт-Петербурга «Развитие физической культуры </w:t>
      </w:r>
      <w:r w:rsidR="006D65A8" w:rsidRPr="00745131">
        <w:br/>
        <w:t>и спорта в Санкт-Петербурге»</w:t>
      </w:r>
      <w:r w:rsidR="006D65A8" w:rsidRPr="00757CD0">
        <w:rPr>
          <w:rFonts w:eastAsia="Calibri"/>
        </w:rPr>
        <w:t xml:space="preserve"> следующие изменения:</w:t>
      </w:r>
    </w:p>
    <w:p w:rsidR="00745131" w:rsidRPr="002B38BA" w:rsidRDefault="00932A54" w:rsidP="009E40A9">
      <w:pPr>
        <w:ind w:firstLine="567"/>
        <w:jc w:val="both"/>
      </w:pPr>
      <w:r>
        <w:t>1.1</w:t>
      </w:r>
      <w:r w:rsidR="00745131" w:rsidRPr="002B38BA">
        <w:t>. Пункт 9 паспорта государственной программы Санкт-Петербурга «Развитие физической культуры и спорта в Санкт-Петербурге» приложения к постановлению изложить в следующей редакции:</w:t>
      </w:r>
    </w:p>
    <w:p w:rsidR="00745131" w:rsidRDefault="00745131"/>
    <w:tbl>
      <w:tblPr>
        <w:tblW w:w="5534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"/>
        <w:gridCol w:w="439"/>
        <w:gridCol w:w="2837"/>
        <w:gridCol w:w="6519"/>
        <w:gridCol w:w="424"/>
      </w:tblGrid>
      <w:tr w:rsidR="00745131" w:rsidRPr="006B2E3F" w:rsidTr="00745131">
        <w:trPr>
          <w:trHeight w:val="39"/>
        </w:trPr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5131" w:rsidRPr="00333B42" w:rsidRDefault="00745131" w:rsidP="00D104E9">
            <w:pPr>
              <w:jc w:val="right"/>
              <w:rPr>
                <w:b/>
                <w:sz w:val="15"/>
                <w:szCs w:val="15"/>
              </w:rPr>
            </w:pPr>
            <w:r w:rsidRPr="00333B42">
              <w:rPr>
                <w:b/>
                <w:sz w:val="15"/>
                <w:szCs w:val="15"/>
              </w:rPr>
              <w:t>«</w:t>
            </w:r>
          </w:p>
        </w:tc>
        <w:tc>
          <w:tcPr>
            <w:tcW w:w="20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131" w:rsidRPr="006B2E3F" w:rsidRDefault="00745131" w:rsidP="00D104E9">
            <w:pPr>
              <w:ind w:left="-12"/>
              <w:jc w:val="center"/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9</w:t>
            </w:r>
          </w:p>
        </w:tc>
        <w:tc>
          <w:tcPr>
            <w:tcW w:w="1352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6B2E3F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6B2E3F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0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Государственная программа финансируется за счет средств бюджета 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Санкт-Петербурга, а также за счет средств федерального бюджета 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и внебюджетных источников. </w:t>
            </w:r>
            <w:r w:rsidRPr="006B2E3F">
              <w:rPr>
                <w:sz w:val="20"/>
                <w:szCs w:val="20"/>
              </w:rPr>
              <w:br/>
            </w:r>
            <w:r w:rsidRPr="002663FB">
              <w:rPr>
                <w:sz w:val="20"/>
                <w:szCs w:val="20"/>
              </w:rPr>
              <w:t>Общий объем финансирования государственной программы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на период 2020-2025 годов – </w:t>
            </w:r>
            <w:r w:rsidR="00A31AA9" w:rsidRPr="00094D46">
              <w:rPr>
                <w:sz w:val="20"/>
                <w:szCs w:val="20"/>
              </w:rPr>
              <w:t xml:space="preserve">116 120 140,9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., из них: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2020 г. – 15 458 513,4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 xml:space="preserve">.; 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2021 г. – </w:t>
            </w:r>
            <w:r w:rsidR="002B38BA" w:rsidRPr="00094D46">
              <w:rPr>
                <w:sz w:val="20"/>
                <w:szCs w:val="20"/>
              </w:rPr>
              <w:t xml:space="preserve">22 243 780,5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  <w:r w:rsidR="00A31AA9" w:rsidRPr="00094D46">
              <w:rPr>
                <w:sz w:val="20"/>
                <w:szCs w:val="20"/>
              </w:rPr>
              <w:t xml:space="preserve"> 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2022 г. – </w:t>
            </w:r>
            <w:r w:rsidR="002B38BA" w:rsidRPr="00094D46">
              <w:rPr>
                <w:sz w:val="20"/>
                <w:szCs w:val="20"/>
              </w:rPr>
              <w:t xml:space="preserve">23 060 641,0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  <w:r w:rsidR="00A31AA9" w:rsidRPr="00094D46">
              <w:rPr>
                <w:sz w:val="20"/>
                <w:szCs w:val="20"/>
              </w:rPr>
              <w:t xml:space="preserve"> 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2023 г. – 16 854 744,9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2024 г. – 18 800 778,1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2025 г. – 19 701 683,0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..</w:t>
            </w:r>
          </w:p>
          <w:p w:rsidR="00745131" w:rsidRPr="002663FB" w:rsidRDefault="00745131" w:rsidP="00D104E9">
            <w:pPr>
              <w:rPr>
                <w:sz w:val="16"/>
                <w:szCs w:val="16"/>
              </w:rPr>
            </w:pP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>на период 2020-2025 годов (в ценах соответствующих лет)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за счет средств бюджета Санкт-Петербурга – </w:t>
            </w:r>
          </w:p>
          <w:p w:rsidR="00745131" w:rsidRPr="00094D46" w:rsidRDefault="0049406F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110 911 003,6 </w:t>
            </w:r>
            <w:proofErr w:type="spellStart"/>
            <w:r w:rsidR="00745131" w:rsidRPr="00094D46">
              <w:rPr>
                <w:sz w:val="20"/>
                <w:szCs w:val="20"/>
              </w:rPr>
              <w:t>тыс</w:t>
            </w:r>
            <w:proofErr w:type="gramStart"/>
            <w:r w:rsidR="00745131" w:rsidRPr="00094D46">
              <w:rPr>
                <w:sz w:val="20"/>
                <w:szCs w:val="20"/>
              </w:rPr>
              <w:t>.р</w:t>
            </w:r>
            <w:proofErr w:type="gramEnd"/>
            <w:r w:rsidR="00745131" w:rsidRPr="00094D46">
              <w:rPr>
                <w:sz w:val="20"/>
                <w:szCs w:val="20"/>
              </w:rPr>
              <w:t>уб</w:t>
            </w:r>
            <w:proofErr w:type="spellEnd"/>
            <w:r w:rsidR="00745131" w:rsidRPr="00094D46">
              <w:rPr>
                <w:sz w:val="20"/>
                <w:szCs w:val="20"/>
              </w:rPr>
              <w:t>., из них: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2020 г. –  14 586 422,8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2021 г. –  </w:t>
            </w:r>
            <w:r w:rsidR="002B38BA" w:rsidRPr="00094D46">
              <w:rPr>
                <w:sz w:val="20"/>
                <w:szCs w:val="20"/>
              </w:rPr>
              <w:t xml:space="preserve">21 174 502,8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  <w:r w:rsidR="0049406F" w:rsidRPr="00094D46">
              <w:rPr>
                <w:sz w:val="20"/>
                <w:szCs w:val="20"/>
              </w:rPr>
              <w:t xml:space="preserve"> </w:t>
            </w:r>
          </w:p>
          <w:p w:rsidR="002663FB" w:rsidRDefault="00745131" w:rsidP="00D104E9">
            <w:pPr>
              <w:rPr>
                <w:color w:val="FF0000"/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lastRenderedPageBreak/>
              <w:t xml:space="preserve">2022 г. –  </w:t>
            </w:r>
            <w:r w:rsidR="002B38BA" w:rsidRPr="00094D46">
              <w:rPr>
                <w:sz w:val="20"/>
                <w:szCs w:val="20"/>
              </w:rPr>
              <w:t xml:space="preserve">21 937 800,6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  <w:r w:rsidR="0049406F">
              <w:rPr>
                <w:sz w:val="20"/>
                <w:szCs w:val="20"/>
              </w:rPr>
              <w:t xml:space="preserve"> 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2023 г. –  16 135 016,3 </w:t>
            </w:r>
            <w:proofErr w:type="spellStart"/>
            <w:r w:rsidRPr="006B2E3F">
              <w:rPr>
                <w:sz w:val="20"/>
                <w:szCs w:val="20"/>
              </w:rPr>
              <w:t>тыс</w:t>
            </w:r>
            <w:proofErr w:type="gramStart"/>
            <w:r w:rsidRPr="006B2E3F">
              <w:rPr>
                <w:sz w:val="20"/>
                <w:szCs w:val="20"/>
              </w:rPr>
              <w:t>.р</w:t>
            </w:r>
            <w:proofErr w:type="gramEnd"/>
            <w:r w:rsidRPr="006B2E3F">
              <w:rPr>
                <w:sz w:val="20"/>
                <w:szCs w:val="20"/>
              </w:rPr>
              <w:t>уб</w:t>
            </w:r>
            <w:proofErr w:type="spellEnd"/>
            <w:r w:rsidRPr="006B2E3F">
              <w:rPr>
                <w:sz w:val="20"/>
                <w:szCs w:val="20"/>
              </w:rPr>
              <w:t>.;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2024 г. –  18 090 778,1 </w:t>
            </w:r>
            <w:proofErr w:type="spellStart"/>
            <w:r w:rsidRPr="006B2E3F">
              <w:rPr>
                <w:sz w:val="20"/>
                <w:szCs w:val="20"/>
              </w:rPr>
              <w:t>тыс</w:t>
            </w:r>
            <w:proofErr w:type="gramStart"/>
            <w:r w:rsidRPr="006B2E3F">
              <w:rPr>
                <w:sz w:val="20"/>
                <w:szCs w:val="20"/>
              </w:rPr>
              <w:t>.р</w:t>
            </w:r>
            <w:proofErr w:type="gramEnd"/>
            <w:r w:rsidRPr="006B2E3F">
              <w:rPr>
                <w:sz w:val="20"/>
                <w:szCs w:val="20"/>
              </w:rPr>
              <w:t>уб</w:t>
            </w:r>
            <w:proofErr w:type="spellEnd"/>
            <w:r w:rsidRPr="006B2E3F">
              <w:rPr>
                <w:sz w:val="20"/>
                <w:szCs w:val="20"/>
              </w:rPr>
              <w:t>.;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2025 г. –  18 986 483,0 </w:t>
            </w:r>
            <w:proofErr w:type="spellStart"/>
            <w:r w:rsidRPr="006B2E3F">
              <w:rPr>
                <w:sz w:val="20"/>
                <w:szCs w:val="20"/>
              </w:rPr>
              <w:t>тыс</w:t>
            </w:r>
            <w:proofErr w:type="gramStart"/>
            <w:r w:rsidRPr="006B2E3F">
              <w:rPr>
                <w:sz w:val="20"/>
                <w:szCs w:val="20"/>
              </w:rPr>
              <w:t>.р</w:t>
            </w:r>
            <w:proofErr w:type="gramEnd"/>
            <w:r w:rsidRPr="006B2E3F">
              <w:rPr>
                <w:sz w:val="20"/>
                <w:szCs w:val="20"/>
              </w:rPr>
              <w:t>уб</w:t>
            </w:r>
            <w:proofErr w:type="spellEnd"/>
            <w:r w:rsidRPr="006B2E3F">
              <w:rPr>
                <w:sz w:val="20"/>
                <w:szCs w:val="20"/>
              </w:rPr>
              <w:t>.,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в том числе на реализацию региональных проектов - </w:t>
            </w:r>
            <w:r w:rsidRPr="002663FB">
              <w:rPr>
                <w:sz w:val="20"/>
                <w:szCs w:val="20"/>
              </w:rPr>
              <w:br/>
              <w:t xml:space="preserve">2 345 647,5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., из них: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2020 г. – 566 705,0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2021 г. –  511 080,6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2022 г. –  952 055,1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2023 г. –  52 196,8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2024 г. –  206 878,6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2025 г. –  56 731,4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</w:t>
            </w:r>
          </w:p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на период 2020-2025 годов (в ценах соответствующих лет) 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за счет средств федерального бюджета – 995 937,3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.,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>из них: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2020 г. – 182 890,6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2021 г. – 374 877,7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2022 г. – 423 240,4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2023 г. – 14 928,6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2024 г. – 0,0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2025 г. – 0,0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.,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в том числе на реализацию региональных проектов – 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949 387,3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., из них: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2020 г. – 182 890,6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2021 г. – 339 157,7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2022 г. – 412 410,4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2023 г. – 14 928,6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2024 г. – 0,0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.;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2025 г. – 0,0 </w:t>
            </w:r>
            <w:proofErr w:type="spellStart"/>
            <w:r w:rsidRPr="002663FB">
              <w:rPr>
                <w:sz w:val="20"/>
                <w:szCs w:val="20"/>
              </w:rPr>
              <w:t>тыс</w:t>
            </w:r>
            <w:proofErr w:type="gramStart"/>
            <w:r w:rsidRPr="002663FB">
              <w:rPr>
                <w:sz w:val="20"/>
                <w:szCs w:val="20"/>
              </w:rPr>
              <w:t>.р</w:t>
            </w:r>
            <w:proofErr w:type="gramEnd"/>
            <w:r w:rsidRPr="002663FB">
              <w:rPr>
                <w:sz w:val="20"/>
                <w:szCs w:val="20"/>
              </w:rPr>
              <w:t>уб</w:t>
            </w:r>
            <w:proofErr w:type="spellEnd"/>
            <w:r w:rsidRPr="002663FB">
              <w:rPr>
                <w:sz w:val="20"/>
                <w:szCs w:val="20"/>
              </w:rPr>
              <w:t>.,</w:t>
            </w:r>
          </w:p>
          <w:p w:rsidR="00745131" w:rsidRPr="002663FB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2663FB">
              <w:rPr>
                <w:sz w:val="20"/>
                <w:szCs w:val="20"/>
              </w:rPr>
              <w:t>на период 2020-2025 годов за счет внебюджетных источников –</w:t>
            </w:r>
            <w:r w:rsidRPr="006B2E3F">
              <w:rPr>
                <w:sz w:val="20"/>
                <w:szCs w:val="20"/>
              </w:rPr>
              <w:t xml:space="preserve"> 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4 213 200,0 </w:t>
            </w:r>
            <w:proofErr w:type="spellStart"/>
            <w:r w:rsidRPr="006B2E3F">
              <w:rPr>
                <w:sz w:val="20"/>
                <w:szCs w:val="20"/>
              </w:rPr>
              <w:t>тыс</w:t>
            </w:r>
            <w:proofErr w:type="gramStart"/>
            <w:r w:rsidRPr="006B2E3F">
              <w:rPr>
                <w:sz w:val="20"/>
                <w:szCs w:val="20"/>
              </w:rPr>
              <w:t>.р</w:t>
            </w:r>
            <w:proofErr w:type="gramEnd"/>
            <w:r w:rsidRPr="006B2E3F">
              <w:rPr>
                <w:sz w:val="20"/>
                <w:szCs w:val="20"/>
              </w:rPr>
              <w:t>уб</w:t>
            </w:r>
            <w:proofErr w:type="spellEnd"/>
            <w:r w:rsidRPr="006B2E3F">
              <w:rPr>
                <w:sz w:val="20"/>
                <w:szCs w:val="20"/>
              </w:rPr>
              <w:t>., из них: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2020 г. – 689 200,0 </w:t>
            </w:r>
            <w:proofErr w:type="spellStart"/>
            <w:r w:rsidRPr="006B2E3F">
              <w:rPr>
                <w:sz w:val="20"/>
                <w:szCs w:val="20"/>
              </w:rPr>
              <w:t>тыс</w:t>
            </w:r>
            <w:proofErr w:type="gramStart"/>
            <w:r w:rsidRPr="006B2E3F">
              <w:rPr>
                <w:sz w:val="20"/>
                <w:szCs w:val="20"/>
              </w:rPr>
              <w:t>.р</w:t>
            </w:r>
            <w:proofErr w:type="gramEnd"/>
            <w:r w:rsidRPr="006B2E3F">
              <w:rPr>
                <w:sz w:val="20"/>
                <w:szCs w:val="20"/>
              </w:rPr>
              <w:t>уб</w:t>
            </w:r>
            <w:proofErr w:type="spellEnd"/>
            <w:r w:rsidRPr="006B2E3F">
              <w:rPr>
                <w:sz w:val="20"/>
                <w:szCs w:val="20"/>
              </w:rPr>
              <w:t>.;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2021 г. – 694 400,0 </w:t>
            </w:r>
            <w:proofErr w:type="spellStart"/>
            <w:r w:rsidRPr="006B2E3F">
              <w:rPr>
                <w:sz w:val="20"/>
                <w:szCs w:val="20"/>
              </w:rPr>
              <w:t>тыс</w:t>
            </w:r>
            <w:proofErr w:type="gramStart"/>
            <w:r w:rsidRPr="006B2E3F">
              <w:rPr>
                <w:sz w:val="20"/>
                <w:szCs w:val="20"/>
              </w:rPr>
              <w:t>.р</w:t>
            </w:r>
            <w:proofErr w:type="gramEnd"/>
            <w:r w:rsidRPr="006B2E3F">
              <w:rPr>
                <w:sz w:val="20"/>
                <w:szCs w:val="20"/>
              </w:rPr>
              <w:t>уб</w:t>
            </w:r>
            <w:proofErr w:type="spellEnd"/>
            <w:r w:rsidRPr="006B2E3F">
              <w:rPr>
                <w:sz w:val="20"/>
                <w:szCs w:val="20"/>
              </w:rPr>
              <w:t>.;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2022 г. – 699 600,0 </w:t>
            </w:r>
            <w:proofErr w:type="spellStart"/>
            <w:r w:rsidRPr="006B2E3F">
              <w:rPr>
                <w:sz w:val="20"/>
                <w:szCs w:val="20"/>
              </w:rPr>
              <w:t>тыс</w:t>
            </w:r>
            <w:proofErr w:type="gramStart"/>
            <w:r w:rsidRPr="006B2E3F">
              <w:rPr>
                <w:sz w:val="20"/>
                <w:szCs w:val="20"/>
              </w:rPr>
              <w:t>.р</w:t>
            </w:r>
            <w:proofErr w:type="gramEnd"/>
            <w:r w:rsidRPr="006B2E3F">
              <w:rPr>
                <w:sz w:val="20"/>
                <w:szCs w:val="20"/>
              </w:rPr>
              <w:t>уб</w:t>
            </w:r>
            <w:proofErr w:type="spellEnd"/>
            <w:r w:rsidRPr="006B2E3F">
              <w:rPr>
                <w:sz w:val="20"/>
                <w:szCs w:val="20"/>
              </w:rPr>
              <w:t>.;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2023 г. – 704 800,0 </w:t>
            </w:r>
            <w:proofErr w:type="spellStart"/>
            <w:r w:rsidRPr="006B2E3F">
              <w:rPr>
                <w:sz w:val="20"/>
                <w:szCs w:val="20"/>
              </w:rPr>
              <w:t>тысруб</w:t>
            </w:r>
            <w:proofErr w:type="spellEnd"/>
            <w:r w:rsidRPr="006B2E3F">
              <w:rPr>
                <w:sz w:val="20"/>
                <w:szCs w:val="20"/>
              </w:rPr>
              <w:t>.;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2024 г. – 710 000,0 </w:t>
            </w:r>
            <w:proofErr w:type="spellStart"/>
            <w:r w:rsidRPr="006B2E3F">
              <w:rPr>
                <w:sz w:val="20"/>
                <w:szCs w:val="20"/>
              </w:rPr>
              <w:t>тыс</w:t>
            </w:r>
            <w:proofErr w:type="gramStart"/>
            <w:r w:rsidRPr="006B2E3F">
              <w:rPr>
                <w:sz w:val="20"/>
                <w:szCs w:val="20"/>
              </w:rPr>
              <w:t>.р</w:t>
            </w:r>
            <w:proofErr w:type="gramEnd"/>
            <w:r w:rsidRPr="006B2E3F">
              <w:rPr>
                <w:sz w:val="20"/>
                <w:szCs w:val="20"/>
              </w:rPr>
              <w:t>уб</w:t>
            </w:r>
            <w:proofErr w:type="spellEnd"/>
            <w:r w:rsidRPr="006B2E3F">
              <w:rPr>
                <w:sz w:val="20"/>
                <w:szCs w:val="20"/>
              </w:rPr>
              <w:t>.;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2025 г. -  715 200,0 </w:t>
            </w:r>
            <w:proofErr w:type="spellStart"/>
            <w:r w:rsidRPr="006B2E3F">
              <w:rPr>
                <w:sz w:val="20"/>
                <w:szCs w:val="20"/>
              </w:rPr>
              <w:t>тыс</w:t>
            </w:r>
            <w:proofErr w:type="gramStart"/>
            <w:r w:rsidRPr="006B2E3F">
              <w:rPr>
                <w:sz w:val="20"/>
                <w:szCs w:val="20"/>
              </w:rPr>
              <w:t>.р</w:t>
            </w:r>
            <w:proofErr w:type="gramEnd"/>
            <w:r w:rsidRPr="006B2E3F">
              <w:rPr>
                <w:sz w:val="20"/>
                <w:szCs w:val="20"/>
              </w:rPr>
              <w:t>уб</w:t>
            </w:r>
            <w:proofErr w:type="spellEnd"/>
            <w:r w:rsidRPr="006B2E3F">
              <w:rPr>
                <w:sz w:val="20"/>
                <w:szCs w:val="20"/>
              </w:rPr>
              <w:t>.</w:t>
            </w:r>
          </w:p>
        </w:tc>
        <w:tc>
          <w:tcPr>
            <w:tcW w:w="202" w:type="pct"/>
            <w:tcBorders>
              <w:top w:val="nil"/>
              <w:bottom w:val="nil"/>
              <w:right w:val="nil"/>
            </w:tcBorders>
          </w:tcPr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Pr="00C30E7D" w:rsidRDefault="00745131" w:rsidP="00D104E9"/>
          <w:p w:rsidR="00745131" w:rsidRPr="00C30E7D" w:rsidRDefault="00745131" w:rsidP="00D104E9"/>
          <w:p w:rsidR="00745131" w:rsidRPr="00C30E7D" w:rsidRDefault="00745131" w:rsidP="00D104E9"/>
          <w:p w:rsidR="00745131" w:rsidRPr="00C30E7D" w:rsidRDefault="00745131" w:rsidP="00D104E9"/>
          <w:p w:rsidR="00745131" w:rsidRPr="00C30E7D" w:rsidRDefault="00745131" w:rsidP="00D104E9"/>
          <w:p w:rsidR="00745131" w:rsidRPr="00C30E7D" w:rsidRDefault="00745131" w:rsidP="00D104E9"/>
          <w:p w:rsidR="00745131" w:rsidRDefault="00745131" w:rsidP="00D104E9">
            <w:pPr>
              <w:rPr>
                <w:sz w:val="22"/>
                <w:szCs w:val="22"/>
              </w:rPr>
            </w:pPr>
          </w:p>
          <w:p w:rsidR="00745131" w:rsidRPr="0036439A" w:rsidRDefault="00745131" w:rsidP="00D104E9">
            <w:pPr>
              <w:rPr>
                <w:sz w:val="15"/>
                <w:szCs w:val="15"/>
              </w:rPr>
            </w:pPr>
            <w:r w:rsidRPr="0036439A">
              <w:rPr>
                <w:sz w:val="15"/>
                <w:szCs w:val="15"/>
              </w:rPr>
              <w:t>».</w:t>
            </w:r>
          </w:p>
        </w:tc>
      </w:tr>
    </w:tbl>
    <w:p w:rsidR="00745131" w:rsidRDefault="00745131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745131" w:rsidRDefault="00745131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9351C3" w:rsidRDefault="009351C3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bookmarkStart w:id="0" w:name="_GoBack"/>
      <w:bookmarkEnd w:id="0"/>
    </w:p>
    <w:p w:rsidR="00745131" w:rsidRDefault="00745131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745131" w:rsidRPr="00F860AF" w:rsidRDefault="002663FB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1B6D08">
        <w:lastRenderedPageBreak/>
        <w:t>1.</w:t>
      </w:r>
      <w:r w:rsidR="00E14741">
        <w:t>2</w:t>
      </w:r>
      <w:r w:rsidR="00745131" w:rsidRPr="00B856C2">
        <w:rPr>
          <w:color w:val="FF0000"/>
        </w:rPr>
        <w:t xml:space="preserve">. </w:t>
      </w:r>
      <w:r w:rsidR="00745131" w:rsidRPr="002663FB">
        <w:t>Пункт 1 таблицы 6 подраздела 1.6 раздела 1 приложения к постановлению изложить в следующей редакции:</w:t>
      </w:r>
    </w:p>
    <w:p w:rsidR="00745131" w:rsidRDefault="00745131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tbl>
      <w:tblPr>
        <w:tblW w:w="12124" w:type="dxa"/>
        <w:tblInd w:w="-9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283"/>
        <w:gridCol w:w="1135"/>
        <w:gridCol w:w="1105"/>
        <w:gridCol w:w="850"/>
        <w:gridCol w:w="671"/>
        <w:gridCol w:w="840"/>
        <w:gridCol w:w="942"/>
        <w:gridCol w:w="891"/>
        <w:gridCol w:w="891"/>
        <w:gridCol w:w="891"/>
        <w:gridCol w:w="891"/>
        <w:gridCol w:w="930"/>
        <w:gridCol w:w="426"/>
        <w:gridCol w:w="924"/>
      </w:tblGrid>
      <w:tr w:rsidR="00745131" w:rsidRPr="00AD0986" w:rsidTr="00D104E9">
        <w:trPr>
          <w:trHeight w:val="349"/>
        </w:trPr>
        <w:tc>
          <w:tcPr>
            <w:tcW w:w="45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45131" w:rsidRPr="00706298" w:rsidRDefault="00745131" w:rsidP="00D104E9">
            <w:pPr>
              <w:tabs>
                <w:tab w:val="center" w:pos="-170"/>
              </w:tabs>
              <w:jc w:val="right"/>
              <w:rPr>
                <w:sz w:val="15"/>
                <w:szCs w:val="15"/>
              </w:rPr>
            </w:pPr>
            <w:r w:rsidRPr="00706298">
              <w:rPr>
                <w:sz w:val="15"/>
                <w:szCs w:val="15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81783F" w:rsidRDefault="00745131" w:rsidP="00D104E9">
            <w:pPr>
              <w:tabs>
                <w:tab w:val="center" w:pos="-170"/>
              </w:tabs>
              <w:jc w:val="center"/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2663FB" w:rsidRDefault="00745131" w:rsidP="00D104E9">
            <w:pPr>
              <w:ind w:right="-85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Бюджет</w:t>
            </w:r>
          </w:p>
          <w:p w:rsidR="00745131" w:rsidRPr="002663FB" w:rsidRDefault="00745131" w:rsidP="00D104E9">
            <w:pPr>
              <w:ind w:right="-85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154 161,3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213 522,0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50 479,8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52 196,8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206 878,6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56 731,4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733 969,9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vAlign w:val="bottom"/>
          </w:tcPr>
          <w:p w:rsidR="00745131" w:rsidRPr="00102311" w:rsidRDefault="00745131" w:rsidP="00D104E9">
            <w:pPr>
              <w:rPr>
                <w:sz w:val="8"/>
                <w:szCs w:val="18"/>
              </w:rPr>
            </w:pPr>
          </w:p>
          <w:p w:rsidR="00745131" w:rsidRPr="0081783F" w:rsidRDefault="00745131" w:rsidP="00D104E9">
            <w:pPr>
              <w:rPr>
                <w:sz w:val="14"/>
                <w:szCs w:val="14"/>
              </w:rPr>
            </w:pPr>
            <w:r w:rsidRPr="00706298">
              <w:rPr>
                <w:sz w:val="15"/>
                <w:szCs w:val="15"/>
              </w:rPr>
              <w:t>»</w:t>
            </w:r>
            <w:r w:rsidRPr="0081783F">
              <w:rPr>
                <w:sz w:val="14"/>
                <w:szCs w:val="14"/>
              </w:rPr>
              <w:t>.</w:t>
            </w: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269"/>
        </w:trPr>
        <w:tc>
          <w:tcPr>
            <w:tcW w:w="45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1 331 181,8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283" w:rsidRPr="00094D46" w:rsidRDefault="001C6283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6 200 773,3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283" w:rsidRPr="00094D46" w:rsidRDefault="001C6283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8 152 520,0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1 976 067,6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3 982 210,1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4 528 122,5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283" w:rsidRPr="00094D46" w:rsidRDefault="001C6283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26 170 875,3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21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1 485 343,1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98" w:rsidRPr="00094D46" w:rsidRDefault="00A73498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6 414 295,3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98" w:rsidRPr="00094D46" w:rsidRDefault="00A73498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8 202 999,8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2 028 264,4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4 189 088,7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4 584 853,9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557" w:rsidRPr="00094D46" w:rsidRDefault="00376557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26 904 845,2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35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13 101 079,7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14 760 207,5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13 734 800,8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14 106 751,9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13 901 689,4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14 401 629,1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84 006 158,4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14 586 422,8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C43" w:rsidRPr="00094D46" w:rsidRDefault="00584B76" w:rsidP="002B38BA">
            <w:pPr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21 174 502,8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C43" w:rsidRPr="00094D46" w:rsidRDefault="00584B76" w:rsidP="002B38BA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21 937 800,6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16 135 016,3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18 090 778,1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4"/>
                <w:szCs w:val="14"/>
              </w:rPr>
            </w:pPr>
            <w:r w:rsidRPr="00094D46">
              <w:rPr>
                <w:sz w:val="14"/>
                <w:szCs w:val="14"/>
              </w:rPr>
              <w:t>18 986 483,0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557" w:rsidRPr="00094D46" w:rsidRDefault="00376557" w:rsidP="002B38BA">
            <w:pPr>
              <w:rPr>
                <w:spacing w:val="-6"/>
                <w:sz w:val="14"/>
                <w:szCs w:val="14"/>
              </w:rPr>
            </w:pPr>
            <w:r w:rsidRPr="00094D46">
              <w:rPr>
                <w:spacing w:val="-6"/>
                <w:sz w:val="14"/>
                <w:szCs w:val="14"/>
              </w:rPr>
              <w:t>110 911 003,6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/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38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49 090,9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74 102,0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14 465,7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14 928,6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152 587,2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372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133 799,7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265 055,7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397 944,7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796 800,1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21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182 890,6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339 157,7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412 410,4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14 928,6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  <w:lang w:val="en-US"/>
              </w:rPr>
              <w:t>949387</w:t>
            </w:r>
            <w:r w:rsidRPr="00C30E7D">
              <w:rPr>
                <w:sz w:val="14"/>
                <w:szCs w:val="14"/>
              </w:rPr>
              <w:t>,3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35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35 720,0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10 830,0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46 550,0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182 890,6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374 877,7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423 240,4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14 928,6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995 937,3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27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392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262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689 200,0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694 400,0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699 600,0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704 800,0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710 000,0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715 200,0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4 213 200,0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wBefore w:w="45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689 200,0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694 400,0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699 600,0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704 800,0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710 000,0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715 200,0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4 213 200,0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45131" w:rsidRPr="00AD0986" w:rsidRDefault="00745131" w:rsidP="00D104E9">
            <w:pPr>
              <w:ind w:left="-397" w:right="-57"/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gridAfter w:val="1"/>
          <w:wBefore w:w="454" w:type="dxa"/>
          <w:wAfter w:w="924" w:type="dxa"/>
          <w:trHeight w:val="227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ВСЕГО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 xml:space="preserve">Проектная </w:t>
            </w:r>
          </w:p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часть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203 252,2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2663FB" w:rsidRDefault="00745131" w:rsidP="00D104E9">
            <w:pPr>
              <w:jc w:val="center"/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287 624,0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64 945,5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67 125,4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206 878,6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56 731,4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886 557,1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gridAfter w:val="1"/>
          <w:wBefore w:w="454" w:type="dxa"/>
          <w:wAfter w:w="92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2663FB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2663FB">
              <w:rPr>
                <w:spacing w:val="-8"/>
                <w:sz w:val="14"/>
                <w:szCs w:val="14"/>
              </w:rPr>
              <w:t>1 464 981,5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5243" w:rsidRPr="00094D46" w:rsidRDefault="001E5243" w:rsidP="00D104E9">
            <w:pPr>
              <w:jc w:val="center"/>
              <w:rPr>
                <w:bCs/>
                <w:sz w:val="14"/>
                <w:szCs w:val="14"/>
              </w:rPr>
            </w:pPr>
            <w:r w:rsidRPr="00094D46">
              <w:rPr>
                <w:bCs/>
                <w:sz w:val="14"/>
                <w:szCs w:val="14"/>
              </w:rPr>
              <w:t>6 465 829,0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B77" w:rsidRPr="00094D46" w:rsidRDefault="00B54B77" w:rsidP="00D104E9">
            <w:pPr>
              <w:jc w:val="center"/>
              <w:rPr>
                <w:bCs/>
                <w:sz w:val="14"/>
                <w:szCs w:val="14"/>
              </w:rPr>
            </w:pPr>
            <w:r w:rsidRPr="00094D46">
              <w:rPr>
                <w:bCs/>
                <w:sz w:val="14"/>
                <w:szCs w:val="14"/>
              </w:rPr>
              <w:t>8 550 464,7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1 976 067,6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3 982 210,1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4 528 122,5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EE9" w:rsidRPr="00094D46" w:rsidRDefault="00C71EE9" w:rsidP="00D104E9">
            <w:pPr>
              <w:jc w:val="center"/>
              <w:rPr>
                <w:bCs/>
                <w:sz w:val="14"/>
                <w:szCs w:val="14"/>
              </w:rPr>
            </w:pPr>
            <w:r w:rsidRPr="00094D46">
              <w:rPr>
                <w:bCs/>
                <w:sz w:val="14"/>
                <w:szCs w:val="14"/>
              </w:rPr>
              <w:t>26 967 675,4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gridAfter w:val="1"/>
          <w:wBefore w:w="454" w:type="dxa"/>
          <w:wAfter w:w="92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2663FB">
              <w:rPr>
                <w:spacing w:val="-8"/>
                <w:sz w:val="14"/>
                <w:szCs w:val="14"/>
              </w:rPr>
              <w:t>1 668 233,7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058" w:rsidRPr="00094D46" w:rsidRDefault="00063058" w:rsidP="00D104E9">
            <w:pPr>
              <w:jc w:val="center"/>
              <w:rPr>
                <w:bCs/>
                <w:sz w:val="14"/>
                <w:szCs w:val="14"/>
              </w:rPr>
            </w:pPr>
            <w:r w:rsidRPr="00094D46">
              <w:rPr>
                <w:bCs/>
                <w:sz w:val="14"/>
                <w:szCs w:val="14"/>
              </w:rPr>
              <w:t>6 753 453,0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058" w:rsidRPr="00094D46" w:rsidRDefault="00063058" w:rsidP="00D104E9">
            <w:pPr>
              <w:jc w:val="center"/>
              <w:rPr>
                <w:bCs/>
                <w:sz w:val="14"/>
                <w:szCs w:val="14"/>
              </w:rPr>
            </w:pPr>
            <w:r w:rsidRPr="00094D46">
              <w:rPr>
                <w:bCs/>
                <w:sz w:val="14"/>
                <w:szCs w:val="14"/>
              </w:rPr>
              <w:t>8 615 410,2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2 043 193,0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4 189 088,7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4 584 853,9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584" w:rsidRPr="00094D46" w:rsidRDefault="00E61584" w:rsidP="00D104E9">
            <w:pPr>
              <w:jc w:val="center"/>
              <w:rPr>
                <w:bCs/>
                <w:sz w:val="14"/>
                <w:szCs w:val="14"/>
              </w:rPr>
            </w:pPr>
            <w:r w:rsidRPr="00094D46">
              <w:rPr>
                <w:bCs/>
                <w:sz w:val="14"/>
                <w:szCs w:val="14"/>
              </w:rPr>
              <w:t>27 854 232,5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gridBefore w:val="1"/>
          <w:gridAfter w:val="1"/>
          <w:wBefore w:w="454" w:type="dxa"/>
          <w:wAfter w:w="924" w:type="dxa"/>
          <w:trHeight w:val="262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81783F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rPr>
                <w:sz w:val="14"/>
                <w:szCs w:val="14"/>
              </w:rPr>
            </w:pPr>
            <w:r w:rsidRPr="002663F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2663FB" w:rsidRDefault="00745131" w:rsidP="00D104E9">
            <w:pPr>
              <w:ind w:firstLine="46"/>
              <w:jc w:val="center"/>
              <w:rPr>
                <w:spacing w:val="-8"/>
                <w:sz w:val="14"/>
                <w:szCs w:val="14"/>
              </w:rPr>
            </w:pPr>
            <w:r w:rsidRPr="002663FB">
              <w:rPr>
                <w:spacing w:val="-8"/>
                <w:sz w:val="14"/>
                <w:szCs w:val="14"/>
              </w:rPr>
              <w:t>13 790 279,7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15 490 327,5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14 445 230,8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14 811 551,9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14 611 689,4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15 116 829,1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88 265 908,4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</w:tr>
      <w:tr w:rsidR="00745131" w:rsidRPr="00E56F81" w:rsidTr="00D104E9">
        <w:trPr>
          <w:gridBefore w:val="1"/>
          <w:gridAfter w:val="1"/>
          <w:wBefore w:w="454" w:type="dxa"/>
          <w:wAfter w:w="924" w:type="dxa"/>
          <w:trHeight w:val="227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E56F81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131" w:rsidRPr="00E56F81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E56F81" w:rsidRDefault="00745131" w:rsidP="00D104E9">
            <w:pPr>
              <w:rPr>
                <w:sz w:val="14"/>
                <w:szCs w:val="14"/>
              </w:rPr>
            </w:pPr>
            <w:r w:rsidRPr="00E56F81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E56F81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E56F81">
              <w:rPr>
                <w:spacing w:val="-8"/>
                <w:sz w:val="14"/>
                <w:szCs w:val="14"/>
              </w:rPr>
              <w:t>15 458 513,4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37B" w:rsidRPr="00094D46" w:rsidRDefault="0061237B" w:rsidP="000D75A7">
            <w:pPr>
              <w:jc w:val="center"/>
              <w:rPr>
                <w:bCs/>
                <w:sz w:val="14"/>
                <w:szCs w:val="14"/>
              </w:rPr>
            </w:pPr>
            <w:r w:rsidRPr="00094D46">
              <w:rPr>
                <w:bCs/>
                <w:sz w:val="14"/>
                <w:szCs w:val="14"/>
              </w:rPr>
              <w:t>22 243 780,</w:t>
            </w:r>
            <w:r w:rsidR="00B8359A" w:rsidRPr="00094D46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37B" w:rsidRPr="00094D46" w:rsidRDefault="0061237B" w:rsidP="000D75A7">
            <w:pPr>
              <w:jc w:val="center"/>
              <w:rPr>
                <w:bCs/>
                <w:sz w:val="14"/>
                <w:szCs w:val="14"/>
              </w:rPr>
            </w:pPr>
            <w:r w:rsidRPr="00094D46">
              <w:rPr>
                <w:bCs/>
                <w:sz w:val="14"/>
                <w:szCs w:val="14"/>
              </w:rPr>
              <w:t>23 060 641,0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16 854 744,9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18 800 778,1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pacing w:val="-8"/>
                <w:sz w:val="14"/>
                <w:szCs w:val="14"/>
              </w:rPr>
            </w:pPr>
            <w:r w:rsidRPr="00094D46">
              <w:rPr>
                <w:spacing w:val="-8"/>
                <w:sz w:val="14"/>
                <w:szCs w:val="14"/>
              </w:rPr>
              <w:t>19 701 683,0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358" w:rsidRPr="00094D46" w:rsidRDefault="00090358" w:rsidP="00D104E9">
            <w:pPr>
              <w:jc w:val="center"/>
              <w:rPr>
                <w:bCs/>
                <w:sz w:val="14"/>
                <w:szCs w:val="14"/>
              </w:rPr>
            </w:pPr>
            <w:r w:rsidRPr="00094D46">
              <w:rPr>
                <w:bCs/>
                <w:sz w:val="14"/>
                <w:szCs w:val="14"/>
              </w:rPr>
              <w:t>116 120 140,9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45131" w:rsidRPr="00E56F81" w:rsidRDefault="00745131" w:rsidP="00D104E9">
            <w:pPr>
              <w:rPr>
                <w:sz w:val="18"/>
                <w:szCs w:val="18"/>
              </w:rPr>
            </w:pPr>
          </w:p>
        </w:tc>
      </w:tr>
    </w:tbl>
    <w:p w:rsidR="00745131" w:rsidRPr="00E56F81" w:rsidRDefault="00745131" w:rsidP="00745131">
      <w:pPr>
        <w:rPr>
          <w:rFonts w:eastAsia="Calibri"/>
          <w:lang w:eastAsia="en-US"/>
        </w:rPr>
      </w:pPr>
    </w:p>
    <w:p w:rsidR="00745131" w:rsidRPr="002663FB" w:rsidRDefault="00E14741" w:rsidP="00745131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  <w:r>
        <w:t>1.3</w:t>
      </w:r>
      <w:r w:rsidR="00745131" w:rsidRPr="001B6D08">
        <w:t>.</w:t>
      </w:r>
      <w:r w:rsidR="00745131" w:rsidRPr="002663FB">
        <w:t xml:space="preserve"> Пункт 4 таблицы 6 подраздела 1.6 раздела 1 приложения к постановлению изложить в следующей редакции:</w:t>
      </w:r>
    </w:p>
    <w:tbl>
      <w:tblPr>
        <w:tblW w:w="111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9"/>
        <w:gridCol w:w="328"/>
        <w:gridCol w:w="1135"/>
        <w:gridCol w:w="1327"/>
        <w:gridCol w:w="851"/>
        <w:gridCol w:w="8"/>
        <w:gridCol w:w="700"/>
        <w:gridCol w:w="851"/>
        <w:gridCol w:w="850"/>
        <w:gridCol w:w="850"/>
        <w:gridCol w:w="851"/>
        <w:gridCol w:w="851"/>
        <w:gridCol w:w="851"/>
        <w:gridCol w:w="850"/>
        <w:gridCol w:w="284"/>
        <w:gridCol w:w="229"/>
      </w:tblGrid>
      <w:tr w:rsidR="00745131" w:rsidRPr="00AD0986" w:rsidTr="00D104E9">
        <w:trPr>
          <w:trHeight w:val="373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811739" w:rsidRDefault="00745131" w:rsidP="00D104E9">
            <w:pPr>
              <w:ind w:left="-85" w:right="-85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</w:t>
            </w:r>
            <w:r w:rsidRPr="00811739">
              <w:rPr>
                <w:sz w:val="15"/>
                <w:szCs w:val="15"/>
              </w:rPr>
              <w:t>«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DC44C7" w:rsidRDefault="00745131" w:rsidP="00D104E9">
            <w:pPr>
              <w:ind w:left="-85" w:right="-85"/>
              <w:jc w:val="center"/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Подпрограмма 3</w:t>
            </w:r>
          </w:p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Бюджет</w:t>
            </w:r>
          </w:p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Проектная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</w:tcPr>
          <w:p w:rsidR="00745131" w:rsidRPr="00C30E7D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359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782 018,7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045" w:rsidRPr="00094D46" w:rsidRDefault="00434045" w:rsidP="00D104E9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6 200 773,3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045" w:rsidRPr="00094D46" w:rsidRDefault="00434045" w:rsidP="00D104E9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8 152 520,0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1 976 067,6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3 982 210,1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4 528 122,5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bCs/>
                <w:sz w:val="15"/>
                <w:szCs w:val="15"/>
              </w:rPr>
            </w:pPr>
          </w:p>
          <w:p w:rsidR="00824128" w:rsidRPr="00094D46" w:rsidRDefault="00824128" w:rsidP="00D104E9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25 621 712,2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170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782 018,7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28" w:rsidRPr="00094D46" w:rsidRDefault="00BD3394" w:rsidP="00BD3394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6 200 773,3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28" w:rsidRPr="00094D46" w:rsidRDefault="00BD3394" w:rsidP="00BD3394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8 152 520,0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1 976 067,6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3 982 210,1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4 528 122,5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28" w:rsidRPr="00094D46" w:rsidRDefault="00824128" w:rsidP="00D104E9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25 621 712,2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404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523 534,6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827 103,7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667 124,7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574 681,0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2 592 444,0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553C9D">
        <w:trPr>
          <w:trHeight w:val="137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1 305 553,3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577" w:rsidRPr="00094D46" w:rsidRDefault="00603577" w:rsidP="00D104E9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7 027 877,0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577" w:rsidRPr="00094D46" w:rsidRDefault="00603577" w:rsidP="00D104E9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8 819 644,7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2 550 748,6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C07" w:rsidRPr="00094D46" w:rsidRDefault="00BE0C07" w:rsidP="00CC600F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28 214 156,2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285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Федеральный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Проектная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282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133 799,7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265 055,7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397 944,7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796 800,1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170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133 799,7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265 055,7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397 944,7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796 800,1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272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35 720,0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10 830,0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46 550,0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219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133 799,7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300 775,7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408 774,7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553822" w:rsidRDefault="00745131" w:rsidP="00D104E9">
            <w:pPr>
              <w:jc w:val="center"/>
              <w:rPr>
                <w:sz w:val="15"/>
                <w:szCs w:val="15"/>
              </w:rPr>
            </w:pPr>
            <w:r w:rsidRPr="00553822">
              <w:rPr>
                <w:sz w:val="15"/>
                <w:szCs w:val="15"/>
              </w:rPr>
              <w:t>843 350,1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353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Внебюджетные средства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Проектная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291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149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270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353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F52506" w:rsidRDefault="00745131" w:rsidP="00D104E9">
            <w:pPr>
              <w:jc w:val="center"/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C30E7D" w:rsidRDefault="00745131" w:rsidP="00D104E9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346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  <w:r w:rsidRPr="00F52506">
              <w:rPr>
                <w:sz w:val="15"/>
                <w:szCs w:val="15"/>
              </w:rPr>
              <w:t>ВСЕГО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Проектная часть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</w:tcPr>
          <w:p w:rsidR="00745131" w:rsidRDefault="00745131" w:rsidP="00D104E9">
            <w:pPr>
              <w:rPr>
                <w:sz w:val="15"/>
                <w:szCs w:val="15"/>
              </w:rPr>
            </w:pPr>
          </w:p>
          <w:p w:rsidR="00745131" w:rsidRDefault="00745131" w:rsidP="00D104E9">
            <w:pPr>
              <w:rPr>
                <w:sz w:val="15"/>
                <w:szCs w:val="15"/>
              </w:rPr>
            </w:pPr>
          </w:p>
          <w:p w:rsidR="00745131" w:rsidRDefault="00745131" w:rsidP="00D104E9">
            <w:pPr>
              <w:rPr>
                <w:sz w:val="15"/>
                <w:szCs w:val="15"/>
              </w:rPr>
            </w:pPr>
          </w:p>
          <w:p w:rsidR="00745131" w:rsidRDefault="00745131" w:rsidP="00D104E9">
            <w:pPr>
              <w:rPr>
                <w:sz w:val="15"/>
                <w:szCs w:val="15"/>
              </w:rPr>
            </w:pPr>
          </w:p>
          <w:p w:rsidR="00745131" w:rsidRDefault="00745131" w:rsidP="00D104E9">
            <w:pPr>
              <w:rPr>
                <w:sz w:val="15"/>
                <w:szCs w:val="15"/>
              </w:rPr>
            </w:pPr>
          </w:p>
          <w:p w:rsidR="00745131" w:rsidRDefault="00745131" w:rsidP="00D104E9">
            <w:pPr>
              <w:rPr>
                <w:sz w:val="15"/>
                <w:szCs w:val="15"/>
              </w:rPr>
            </w:pPr>
          </w:p>
          <w:p w:rsidR="00745131" w:rsidRDefault="00745131" w:rsidP="00D104E9">
            <w:pPr>
              <w:rPr>
                <w:sz w:val="15"/>
                <w:szCs w:val="15"/>
              </w:rPr>
            </w:pPr>
          </w:p>
          <w:p w:rsidR="00745131" w:rsidRDefault="00745131" w:rsidP="00D104E9">
            <w:pPr>
              <w:rPr>
                <w:sz w:val="15"/>
                <w:szCs w:val="15"/>
              </w:rPr>
            </w:pPr>
          </w:p>
          <w:p w:rsidR="00745131" w:rsidRPr="00AD0986" w:rsidRDefault="00745131" w:rsidP="00D104E9">
            <w:pPr>
              <w:rPr>
                <w:sz w:val="14"/>
                <w:szCs w:val="14"/>
              </w:rPr>
            </w:pPr>
            <w:r w:rsidRPr="00C30E7D">
              <w:rPr>
                <w:sz w:val="15"/>
                <w:szCs w:val="15"/>
              </w:rPr>
              <w:t>».</w:t>
            </w: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267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915 818,4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C5B" w:rsidRPr="00094D46" w:rsidRDefault="000D1C5B" w:rsidP="0000292F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6</w:t>
            </w:r>
            <w:r w:rsidR="0000292F" w:rsidRPr="00094D46">
              <w:rPr>
                <w:bCs/>
                <w:sz w:val="15"/>
                <w:szCs w:val="15"/>
              </w:rPr>
              <w:t> 465 829,0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62F" w:rsidRPr="00094D46" w:rsidRDefault="00ED362F" w:rsidP="00D104E9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8 550 464,7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1 976 067,6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209" w:rsidRPr="00094D46" w:rsidRDefault="00DF3209" w:rsidP="00D104E9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26 418 512,3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267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  <w:highlight w:val="yellow"/>
              </w:rPr>
            </w:pPr>
            <w:r w:rsidRPr="00094D46">
              <w:rPr>
                <w:sz w:val="15"/>
                <w:szCs w:val="15"/>
              </w:rPr>
              <w:t>915 818,4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334F1F" w:rsidP="00D104E9">
            <w:pPr>
              <w:jc w:val="center"/>
              <w:rPr>
                <w:bCs/>
                <w:sz w:val="15"/>
                <w:szCs w:val="15"/>
                <w:highlight w:val="yellow"/>
              </w:rPr>
            </w:pPr>
            <w:r w:rsidRPr="00094D46">
              <w:rPr>
                <w:bCs/>
                <w:sz w:val="15"/>
                <w:szCs w:val="15"/>
              </w:rPr>
              <w:t>6 465 829,0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334F1F" w:rsidP="00D104E9">
            <w:pPr>
              <w:jc w:val="center"/>
              <w:rPr>
                <w:bCs/>
                <w:sz w:val="15"/>
                <w:szCs w:val="15"/>
                <w:highlight w:val="yellow"/>
              </w:rPr>
            </w:pPr>
            <w:r w:rsidRPr="00094D46">
              <w:rPr>
                <w:bCs/>
                <w:sz w:val="15"/>
                <w:szCs w:val="15"/>
              </w:rPr>
              <w:t>8 550 464,7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1 976 067,6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2966EB" w:rsidP="00D104E9">
            <w:pPr>
              <w:jc w:val="center"/>
              <w:rPr>
                <w:bCs/>
                <w:sz w:val="15"/>
                <w:szCs w:val="15"/>
                <w:highlight w:val="yellow"/>
              </w:rPr>
            </w:pPr>
            <w:r w:rsidRPr="00094D46">
              <w:rPr>
                <w:bCs/>
                <w:sz w:val="15"/>
                <w:szCs w:val="15"/>
              </w:rPr>
              <w:t>26 418 512,3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357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131" w:rsidRPr="00F52506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Процессная часть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523 534,6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862 823,7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677 954,7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574 681,0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2 638 994,0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45131" w:rsidRPr="00AD0986" w:rsidRDefault="00745131" w:rsidP="00D104E9">
            <w:pPr>
              <w:jc w:val="center"/>
              <w:rPr>
                <w:sz w:val="14"/>
                <w:szCs w:val="14"/>
              </w:rPr>
            </w:pPr>
          </w:p>
        </w:tc>
      </w:tr>
      <w:tr w:rsidR="00745131" w:rsidRPr="00AD0986" w:rsidTr="00D104E9">
        <w:trPr>
          <w:trHeight w:val="227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45131" w:rsidRPr="00AD0986" w:rsidRDefault="00745131" w:rsidP="00D104E9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131" w:rsidRPr="00DC44C7" w:rsidRDefault="00745131" w:rsidP="00D104E9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DC44C7" w:rsidRDefault="00745131" w:rsidP="00D104E9">
            <w:pPr>
              <w:rPr>
                <w:sz w:val="15"/>
                <w:szCs w:val="15"/>
              </w:rPr>
            </w:pPr>
          </w:p>
        </w:tc>
        <w:tc>
          <w:tcPr>
            <w:tcW w:w="2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094D46" w:rsidRDefault="00745131" w:rsidP="00D104E9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1 439 353,0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5212A6" w:rsidP="00D104E9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7 328 652,7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E7F" w:rsidRPr="00094D46" w:rsidRDefault="002C2E7F" w:rsidP="00D104E9">
            <w:pPr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9 228 419,4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2 550 748,6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31" w:rsidRPr="00094D46" w:rsidRDefault="00BE0C07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 xml:space="preserve">29 057 506,3 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45131" w:rsidRPr="00AD0986" w:rsidRDefault="00745131" w:rsidP="00D104E9">
            <w:pPr>
              <w:rPr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nil"/>
            </w:tcBorders>
            <w:vAlign w:val="center"/>
          </w:tcPr>
          <w:p w:rsidR="00745131" w:rsidRPr="00AD0986" w:rsidRDefault="00745131" w:rsidP="00D104E9">
            <w:pPr>
              <w:rPr>
                <w:sz w:val="14"/>
                <w:szCs w:val="14"/>
              </w:rPr>
            </w:pPr>
          </w:p>
        </w:tc>
      </w:tr>
    </w:tbl>
    <w:p w:rsidR="00745131" w:rsidRDefault="00745131" w:rsidP="00745131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745131" w:rsidRDefault="00745131" w:rsidP="00745131"/>
    <w:p w:rsidR="00745131" w:rsidRDefault="00E14741" w:rsidP="00C72A0B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lastRenderedPageBreak/>
        <w:t>1.4</w:t>
      </w:r>
      <w:r w:rsidR="00745131" w:rsidRPr="006B2E3F">
        <w:t xml:space="preserve">. Пункты 11 и 11.1 таблицы 8 подраздела 1.6 раздела 1 приложения </w:t>
      </w:r>
      <w:r w:rsidR="00745131" w:rsidRPr="006B2E3F">
        <w:br/>
        <w:t>к постановлению изложить в следующей редакции:</w:t>
      </w:r>
    </w:p>
    <w:tbl>
      <w:tblPr>
        <w:tblW w:w="1102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1310"/>
        <w:gridCol w:w="1985"/>
        <w:gridCol w:w="926"/>
        <w:gridCol w:w="927"/>
        <w:gridCol w:w="926"/>
        <w:gridCol w:w="927"/>
        <w:gridCol w:w="926"/>
        <w:gridCol w:w="927"/>
        <w:gridCol w:w="927"/>
        <w:gridCol w:w="426"/>
      </w:tblGrid>
      <w:tr w:rsidR="00745131" w:rsidRPr="008B1105" w:rsidTr="00D104E9">
        <w:trPr>
          <w:trHeight w:val="283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shd w:val="clear" w:color="000000" w:fill="FFFFFF"/>
            <w:hideMark/>
          </w:tcPr>
          <w:p w:rsidR="00745131" w:rsidRPr="008B1105" w:rsidRDefault="00745131" w:rsidP="00D104E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45131" w:rsidRPr="008B1105" w:rsidRDefault="00745131" w:rsidP="00D104E9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45131" w:rsidRPr="00807CE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07CEA">
              <w:rPr>
                <w:color w:val="000000"/>
                <w:sz w:val="15"/>
                <w:szCs w:val="15"/>
              </w:rPr>
              <w:t xml:space="preserve">Комитет </w:t>
            </w:r>
          </w:p>
          <w:p w:rsidR="00745131" w:rsidRPr="00807CE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07CEA">
              <w:rPr>
                <w:color w:val="000000"/>
                <w:sz w:val="15"/>
                <w:szCs w:val="15"/>
              </w:rPr>
              <w:t>по строительству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1" w:rsidRPr="00807CE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07CEA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807CEA" w:rsidRDefault="00745131" w:rsidP="00D104E9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07CEA">
              <w:rPr>
                <w:color w:val="000000"/>
                <w:sz w:val="15"/>
                <w:szCs w:val="15"/>
              </w:rPr>
              <w:t>1 331 181,8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6796" w:rsidRPr="00094D46" w:rsidRDefault="00116796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1 200 773,3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6796" w:rsidRPr="00094D46" w:rsidRDefault="00116796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3 152 520,0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1 976 067,6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3 982 210,1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4 528 122,5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6796" w:rsidRPr="00094D46" w:rsidRDefault="00116796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16 170 875,3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bottom"/>
          </w:tcPr>
          <w:p w:rsidR="00745131" w:rsidRPr="00126D44" w:rsidRDefault="00745131" w:rsidP="00D104E9">
            <w:pPr>
              <w:ind w:right="-57"/>
              <w:rPr>
                <w:color w:val="000000"/>
                <w:sz w:val="15"/>
                <w:szCs w:val="15"/>
              </w:rPr>
            </w:pPr>
            <w:r w:rsidRPr="00126D44">
              <w:rPr>
                <w:bCs/>
                <w:color w:val="000000"/>
                <w:sz w:val="15"/>
                <w:szCs w:val="15"/>
              </w:rPr>
              <w:t>».</w:t>
            </w:r>
          </w:p>
        </w:tc>
      </w:tr>
      <w:tr w:rsidR="00745131" w:rsidRPr="008B1105" w:rsidTr="00D104E9">
        <w:trPr>
          <w:trHeight w:val="283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45131" w:rsidRPr="008B1105" w:rsidRDefault="00745131" w:rsidP="00D104E9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131" w:rsidRPr="008B1105" w:rsidRDefault="00745131" w:rsidP="00D104E9">
            <w:pPr>
              <w:jc w:val="both"/>
              <w:rPr>
                <w:color w:val="000000"/>
                <w:sz w:val="15"/>
                <w:szCs w:val="15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5131" w:rsidRPr="00807CE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807CE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07CEA">
              <w:rPr>
                <w:color w:val="000000"/>
                <w:sz w:val="15"/>
                <w:szCs w:val="15"/>
              </w:rPr>
              <w:t>Федеральный бюджет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807CEA" w:rsidRDefault="00745131" w:rsidP="00D104E9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07CEA">
              <w:rPr>
                <w:color w:val="000000"/>
                <w:sz w:val="15"/>
                <w:szCs w:val="15"/>
              </w:rPr>
              <w:t>133 799,7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265 055,7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397 944,7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796 800,1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745131" w:rsidRPr="008B1105" w:rsidRDefault="00745131" w:rsidP="00D104E9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745131" w:rsidRPr="008B1105" w:rsidTr="00D104E9">
        <w:trPr>
          <w:trHeight w:val="283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45131" w:rsidRPr="008B1105" w:rsidRDefault="00745131" w:rsidP="00D104E9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131" w:rsidRPr="008B1105" w:rsidRDefault="00745131" w:rsidP="00D104E9">
            <w:pPr>
              <w:jc w:val="both"/>
              <w:rPr>
                <w:color w:val="000000"/>
                <w:sz w:val="15"/>
                <w:szCs w:val="15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5131" w:rsidRPr="00807CE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45131" w:rsidRPr="00807CEA" w:rsidRDefault="00745131" w:rsidP="00D104E9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807CEA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807CEA" w:rsidRDefault="00745131" w:rsidP="00D104E9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07CEA">
              <w:rPr>
                <w:bCs/>
                <w:color w:val="000000"/>
                <w:sz w:val="15"/>
                <w:szCs w:val="15"/>
              </w:rPr>
              <w:t>1 464 981,5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C16" w:rsidRPr="00094D46" w:rsidRDefault="002F36A6" w:rsidP="002F36A6">
            <w:pPr>
              <w:ind w:left="-57" w:right="-57"/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1 465 829,0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C16" w:rsidRPr="00094D46" w:rsidRDefault="00950EEB" w:rsidP="00950EEB">
            <w:pPr>
              <w:ind w:left="-57" w:right="-57"/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3 550 464,7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1 976 067,6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3 982 210,1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4 528 122,5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4610" w:rsidRPr="00094D46" w:rsidRDefault="008C4610" w:rsidP="00D104E9">
            <w:pPr>
              <w:ind w:left="-57" w:right="-57"/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16 967 675,4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745131" w:rsidRPr="008B1105" w:rsidRDefault="00745131" w:rsidP="00D104E9">
            <w:pPr>
              <w:ind w:right="-57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745131" w:rsidRPr="008B1105" w:rsidTr="00D104E9">
        <w:trPr>
          <w:trHeight w:val="283"/>
        </w:trPr>
        <w:tc>
          <w:tcPr>
            <w:tcW w:w="392" w:type="dxa"/>
            <w:vMerge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1" w:rsidRPr="008B1105" w:rsidRDefault="00745131" w:rsidP="00D104E9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45131" w:rsidRPr="008B1105" w:rsidRDefault="00745131" w:rsidP="00D104E9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11.1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45131" w:rsidRPr="00807CE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07CEA">
              <w:rPr>
                <w:color w:val="000000"/>
                <w:sz w:val="15"/>
                <w:szCs w:val="15"/>
              </w:rPr>
              <w:t>Подпрограмма 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1" w:rsidRPr="00807CE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07CEA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807CEA" w:rsidRDefault="00745131" w:rsidP="00D104E9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07CEA">
              <w:rPr>
                <w:color w:val="000000"/>
                <w:sz w:val="15"/>
                <w:szCs w:val="15"/>
              </w:rPr>
              <w:t>782 018,7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C16" w:rsidRPr="00094D46" w:rsidRDefault="002F3C16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1 200 773,3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C16" w:rsidRPr="00094D46" w:rsidRDefault="002F3C16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3 152 520,0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1 976 067,6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3 982 210,1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4 528 122,5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C16" w:rsidRPr="00094D46" w:rsidRDefault="00807CEA" w:rsidP="00807CEA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15 621 712,2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745131" w:rsidRPr="008B1105" w:rsidRDefault="00745131" w:rsidP="00D104E9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745131" w:rsidRPr="008B1105" w:rsidTr="00D104E9">
        <w:trPr>
          <w:trHeight w:val="283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45131" w:rsidRPr="008B1105" w:rsidRDefault="00745131" w:rsidP="00D104E9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5131" w:rsidRPr="008B1105" w:rsidRDefault="00745131" w:rsidP="00D104E9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131" w:rsidRPr="00807CE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807CE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07CEA">
              <w:rPr>
                <w:color w:val="000000"/>
                <w:sz w:val="15"/>
                <w:szCs w:val="15"/>
              </w:rPr>
              <w:t>Федеральный бюджет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807CEA" w:rsidRDefault="00745131" w:rsidP="00D104E9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07CEA">
              <w:rPr>
                <w:color w:val="000000"/>
                <w:sz w:val="15"/>
                <w:szCs w:val="15"/>
              </w:rPr>
              <w:t>133 799,7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265 055,7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397 944,7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796 800,1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745131" w:rsidRPr="008B1105" w:rsidRDefault="00745131" w:rsidP="00D104E9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745131" w:rsidRPr="008B1105" w:rsidTr="00D104E9">
        <w:trPr>
          <w:trHeight w:val="283"/>
        </w:trPr>
        <w:tc>
          <w:tcPr>
            <w:tcW w:w="392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745131" w:rsidRPr="008B1105" w:rsidRDefault="00745131" w:rsidP="00D104E9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5131" w:rsidRPr="008B1105" w:rsidRDefault="00745131" w:rsidP="00D104E9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131" w:rsidRPr="00807CE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45131" w:rsidRPr="00807CEA" w:rsidRDefault="00745131" w:rsidP="00D104E9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807CEA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807CEA" w:rsidRDefault="00745131" w:rsidP="00D104E9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07CEA">
              <w:rPr>
                <w:bCs/>
                <w:color w:val="000000"/>
                <w:sz w:val="15"/>
                <w:szCs w:val="15"/>
              </w:rPr>
              <w:t>915 818,4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0D2C" w:rsidRPr="00094D46" w:rsidRDefault="00020D2C" w:rsidP="00D104E9">
            <w:pPr>
              <w:ind w:left="-57" w:right="-57"/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1 465 829,0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7AA" w:rsidRPr="00094D46" w:rsidRDefault="001D57AA" w:rsidP="00D104E9">
            <w:pPr>
              <w:ind w:left="-57" w:right="-57"/>
              <w:jc w:val="center"/>
              <w:rPr>
                <w:bCs/>
                <w:sz w:val="15"/>
                <w:szCs w:val="15"/>
                <w:highlight w:val="yellow"/>
              </w:rPr>
            </w:pPr>
            <w:r w:rsidRPr="00094D46">
              <w:rPr>
                <w:bCs/>
                <w:sz w:val="15"/>
                <w:szCs w:val="15"/>
              </w:rPr>
              <w:t>3 550 464,7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1 976 067,6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3 982 210,1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1" w:rsidRPr="00094D46" w:rsidRDefault="00745131" w:rsidP="00D104E9">
            <w:pPr>
              <w:ind w:left="-57" w:right="-57"/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4 528 122,5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0F71" w:rsidRPr="00094D46" w:rsidRDefault="003443CE" w:rsidP="000D75A7">
            <w:pPr>
              <w:ind w:left="-57" w:right="-57"/>
              <w:jc w:val="center"/>
              <w:rPr>
                <w:bCs/>
                <w:sz w:val="15"/>
                <w:szCs w:val="15"/>
              </w:rPr>
            </w:pPr>
            <w:r w:rsidRPr="00094D46">
              <w:rPr>
                <w:bCs/>
                <w:sz w:val="15"/>
                <w:szCs w:val="15"/>
              </w:rPr>
              <w:t>16 418 512,3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745131" w:rsidRPr="008B1105" w:rsidRDefault="00745131" w:rsidP="00D104E9">
            <w:pPr>
              <w:ind w:right="-57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</w:tbl>
    <w:p w:rsidR="00745131" w:rsidRPr="006B2E3F" w:rsidRDefault="00E14741" w:rsidP="00745131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t>1.5</w:t>
      </w:r>
      <w:r w:rsidR="00745131" w:rsidRPr="006B2E3F">
        <w:t>. Пункт 6 раздела 4 приложения к постановлению изложить в следующей редакции:</w:t>
      </w:r>
    </w:p>
    <w:tbl>
      <w:tblPr>
        <w:tblW w:w="5758" w:type="pct"/>
        <w:tblInd w:w="-789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426"/>
        <w:gridCol w:w="3541"/>
        <w:gridCol w:w="6237"/>
        <w:gridCol w:w="284"/>
        <w:gridCol w:w="144"/>
      </w:tblGrid>
      <w:tr w:rsidR="00745131" w:rsidRPr="006B2E3F" w:rsidTr="00D104E9">
        <w:trPr>
          <w:trHeight w:val="528"/>
        </w:trPr>
        <w:tc>
          <w:tcPr>
            <w:tcW w:w="130" w:type="pct"/>
            <w:tcBorders>
              <w:right w:val="single" w:sz="4" w:space="0" w:color="auto"/>
            </w:tcBorders>
          </w:tcPr>
          <w:p w:rsidR="00745131" w:rsidRPr="00333B42" w:rsidRDefault="00745131" w:rsidP="00D104E9">
            <w:pPr>
              <w:jc w:val="right"/>
              <w:rPr>
                <w:sz w:val="15"/>
                <w:szCs w:val="15"/>
              </w:rPr>
            </w:pPr>
            <w:r w:rsidRPr="00333B42">
              <w:rPr>
                <w:sz w:val="15"/>
                <w:szCs w:val="15"/>
              </w:rPr>
              <w:t>«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6B2E3F" w:rsidRDefault="00745131" w:rsidP="00D104E9">
            <w:pPr>
              <w:jc w:val="center"/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6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Общий объем финансирования подпрограммы 3</w:t>
            </w:r>
            <w:r w:rsidRPr="006B2E3F">
              <w:rPr>
                <w:sz w:val="20"/>
                <w:szCs w:val="20"/>
              </w:rPr>
              <w:br/>
              <w:t xml:space="preserve">по источникам финансирования, </w:t>
            </w:r>
            <w:r w:rsidRPr="006B2E3F">
              <w:rPr>
                <w:sz w:val="20"/>
                <w:szCs w:val="20"/>
              </w:rPr>
              <w:br/>
              <w:t>в том числе по годам реализации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31" w:rsidRPr="00807CEA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>Общий объем финансирования подпрограммы 3 на период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>2020-2025 годов –</w:t>
            </w:r>
            <w:r w:rsidR="00477F1A" w:rsidRPr="00807CEA">
              <w:rPr>
                <w:sz w:val="20"/>
                <w:szCs w:val="20"/>
              </w:rPr>
              <w:t xml:space="preserve"> </w:t>
            </w:r>
            <w:r w:rsidR="00BF7070" w:rsidRPr="00094D46">
              <w:rPr>
                <w:sz w:val="20"/>
                <w:szCs w:val="20"/>
              </w:rPr>
              <w:t>29 057 506,3</w:t>
            </w:r>
            <w:r w:rsidR="00807CEA" w:rsidRPr="00094D46">
              <w:rPr>
                <w:sz w:val="20"/>
                <w:szCs w:val="20"/>
              </w:rPr>
              <w:t xml:space="preserve">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., из них: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2020 г. – 1 439 353,0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2021 г. – </w:t>
            </w:r>
            <w:r w:rsidR="00477F1A" w:rsidRPr="00094D46">
              <w:rPr>
                <w:sz w:val="20"/>
                <w:szCs w:val="20"/>
              </w:rPr>
              <w:t xml:space="preserve">7 328 652,7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  <w:r w:rsidR="002F3C16" w:rsidRPr="00094D46">
              <w:rPr>
                <w:sz w:val="20"/>
                <w:szCs w:val="20"/>
              </w:rPr>
              <w:t xml:space="preserve"> 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2022 г. – </w:t>
            </w:r>
            <w:r w:rsidR="00477F1A" w:rsidRPr="00094D46">
              <w:rPr>
                <w:sz w:val="20"/>
                <w:szCs w:val="20"/>
              </w:rPr>
              <w:t xml:space="preserve">9 228 419,4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  <w:r w:rsidR="003E5C60" w:rsidRPr="00094D46">
              <w:rPr>
                <w:sz w:val="20"/>
                <w:szCs w:val="20"/>
              </w:rPr>
              <w:t xml:space="preserve"> 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2023 г. – 2 550 748,6 </w:t>
            </w:r>
            <w:proofErr w:type="spellStart"/>
            <w:r w:rsidRPr="00094D46">
              <w:rPr>
                <w:sz w:val="20"/>
                <w:szCs w:val="20"/>
              </w:rPr>
              <w:t>тысруб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2024 г. – 3 982 210,1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2025 г. – 4 528 122,5 </w:t>
            </w:r>
            <w:proofErr w:type="spellStart"/>
            <w:r w:rsidRPr="00094D46">
              <w:rPr>
                <w:sz w:val="20"/>
                <w:szCs w:val="20"/>
              </w:rPr>
              <w:t>тысруб</w:t>
            </w:r>
            <w:proofErr w:type="spellEnd"/>
            <w:r w:rsidRPr="00094D46">
              <w:rPr>
                <w:sz w:val="20"/>
                <w:szCs w:val="20"/>
              </w:rPr>
              <w:t>.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Общий объем финансирования подпрограммы 3 на период 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2020-2025 годов за счет средств бюджета Санкт-Петербурга – </w:t>
            </w:r>
          </w:p>
          <w:p w:rsidR="00745131" w:rsidRPr="00094D46" w:rsidRDefault="00461BBA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28 214 156,2 </w:t>
            </w:r>
            <w:proofErr w:type="spellStart"/>
            <w:r w:rsidR="00745131" w:rsidRPr="00094D46">
              <w:rPr>
                <w:sz w:val="20"/>
                <w:szCs w:val="20"/>
              </w:rPr>
              <w:t>тыс</w:t>
            </w:r>
            <w:proofErr w:type="gramStart"/>
            <w:r w:rsidR="00745131" w:rsidRPr="00094D46">
              <w:rPr>
                <w:sz w:val="20"/>
                <w:szCs w:val="20"/>
              </w:rPr>
              <w:t>.р</w:t>
            </w:r>
            <w:proofErr w:type="gramEnd"/>
            <w:r w:rsidR="00745131" w:rsidRPr="00094D46">
              <w:rPr>
                <w:sz w:val="20"/>
                <w:szCs w:val="20"/>
              </w:rPr>
              <w:t>уб</w:t>
            </w:r>
            <w:proofErr w:type="spellEnd"/>
            <w:r w:rsidR="00745131" w:rsidRPr="00094D46">
              <w:rPr>
                <w:sz w:val="20"/>
                <w:szCs w:val="20"/>
              </w:rPr>
              <w:t>., из них:</w:t>
            </w:r>
            <w:r w:rsidR="003E5C60" w:rsidRPr="00094D46">
              <w:rPr>
                <w:sz w:val="20"/>
                <w:szCs w:val="20"/>
              </w:rPr>
              <w:t xml:space="preserve"> 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2020 г. – 1 305 553,3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2021 г. – </w:t>
            </w:r>
            <w:r w:rsidR="00461BBA" w:rsidRPr="00094D46">
              <w:rPr>
                <w:sz w:val="20"/>
                <w:szCs w:val="20"/>
              </w:rPr>
              <w:t xml:space="preserve">7 027 877,0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  <w:r w:rsidR="003E5C60" w:rsidRPr="00094D46">
              <w:rPr>
                <w:sz w:val="20"/>
                <w:szCs w:val="20"/>
              </w:rPr>
              <w:t xml:space="preserve"> 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2022 г. – </w:t>
            </w:r>
            <w:r w:rsidR="00461BBA" w:rsidRPr="00094D46">
              <w:rPr>
                <w:sz w:val="20"/>
                <w:szCs w:val="20"/>
              </w:rPr>
              <w:t xml:space="preserve">8 819 644,7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  <w:r w:rsidR="003E5C60" w:rsidRPr="00094D46">
              <w:rPr>
                <w:sz w:val="20"/>
                <w:szCs w:val="20"/>
              </w:rPr>
              <w:t xml:space="preserve"> 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>2023 г. –</w:t>
            </w:r>
            <w:r w:rsidR="00E54AAC" w:rsidRPr="00094D46">
              <w:rPr>
                <w:sz w:val="20"/>
                <w:szCs w:val="20"/>
              </w:rPr>
              <w:t xml:space="preserve"> </w:t>
            </w:r>
            <w:r w:rsidRPr="00094D46">
              <w:rPr>
                <w:sz w:val="20"/>
                <w:szCs w:val="20"/>
              </w:rPr>
              <w:t xml:space="preserve">2 550 748,6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2024 г. – 3 982 210,1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2025 г. – 4 528 122,5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.,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в том числе на реализацию РП «Спорт – норма жизни» - 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1 611 677,6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., из них: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2020 г. – 412 543,7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2021 г. – </w:t>
            </w:r>
            <w:r w:rsidRPr="00094D46">
              <w:rPr>
                <w:bCs/>
                <w:sz w:val="20"/>
                <w:szCs w:val="20"/>
              </w:rPr>
              <w:t>297 558,6</w:t>
            </w:r>
            <w:r w:rsidRPr="00094D46">
              <w:rPr>
                <w:sz w:val="20"/>
                <w:szCs w:val="20"/>
              </w:rPr>
              <w:t xml:space="preserve">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2022 г. – </w:t>
            </w:r>
            <w:r w:rsidRPr="00094D46">
              <w:rPr>
                <w:bCs/>
                <w:sz w:val="20"/>
                <w:szCs w:val="20"/>
              </w:rPr>
              <w:t>901 575,3</w:t>
            </w:r>
            <w:r w:rsidRPr="00094D46">
              <w:rPr>
                <w:sz w:val="20"/>
                <w:szCs w:val="20"/>
              </w:rPr>
              <w:t xml:space="preserve">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2023 г. – 0,0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2024 г. – 0,0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2025 г. – 0,0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Общий объем финансирования подпрограммы 3 на период 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>2020-2025 годов за счет средств федерального бюджета –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843 350,1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., из них: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2020 г. – 133 799,7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2021 г. – 300 775,7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2022 г. – 408 774,7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2023 г. – 0,0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094D46" w:rsidRDefault="00745131" w:rsidP="00D104E9">
            <w:pPr>
              <w:rPr>
                <w:sz w:val="20"/>
                <w:szCs w:val="20"/>
              </w:rPr>
            </w:pPr>
            <w:r w:rsidRPr="00094D46">
              <w:rPr>
                <w:sz w:val="20"/>
                <w:szCs w:val="20"/>
              </w:rPr>
              <w:t xml:space="preserve">2024 г. – 0,0 </w:t>
            </w:r>
            <w:proofErr w:type="spellStart"/>
            <w:r w:rsidRPr="00094D46">
              <w:rPr>
                <w:sz w:val="20"/>
                <w:szCs w:val="20"/>
              </w:rPr>
              <w:t>тыс</w:t>
            </w:r>
            <w:proofErr w:type="gramStart"/>
            <w:r w:rsidRPr="00094D46">
              <w:rPr>
                <w:sz w:val="20"/>
                <w:szCs w:val="20"/>
              </w:rPr>
              <w:t>.р</w:t>
            </w:r>
            <w:proofErr w:type="gramEnd"/>
            <w:r w:rsidRPr="00094D46">
              <w:rPr>
                <w:sz w:val="20"/>
                <w:szCs w:val="20"/>
              </w:rPr>
              <w:t>уб</w:t>
            </w:r>
            <w:proofErr w:type="spellEnd"/>
            <w:r w:rsidRPr="00094D46">
              <w:rPr>
                <w:sz w:val="20"/>
                <w:szCs w:val="20"/>
              </w:rPr>
              <w:t>.;</w:t>
            </w:r>
          </w:p>
          <w:p w:rsidR="00745131" w:rsidRPr="00807CEA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 xml:space="preserve">2025 г. – 0,0 </w:t>
            </w:r>
            <w:proofErr w:type="spellStart"/>
            <w:r w:rsidRPr="00807CEA">
              <w:rPr>
                <w:sz w:val="20"/>
                <w:szCs w:val="20"/>
              </w:rPr>
              <w:t>тыс</w:t>
            </w:r>
            <w:proofErr w:type="gramStart"/>
            <w:r w:rsidRPr="00807CEA">
              <w:rPr>
                <w:sz w:val="20"/>
                <w:szCs w:val="20"/>
              </w:rPr>
              <w:t>.р</w:t>
            </w:r>
            <w:proofErr w:type="gramEnd"/>
            <w:r w:rsidRPr="00807CEA">
              <w:rPr>
                <w:sz w:val="20"/>
                <w:szCs w:val="20"/>
              </w:rPr>
              <w:t>уб</w:t>
            </w:r>
            <w:proofErr w:type="spellEnd"/>
            <w:r w:rsidRPr="00807CEA">
              <w:rPr>
                <w:sz w:val="20"/>
                <w:szCs w:val="20"/>
              </w:rPr>
              <w:t>.,</w:t>
            </w:r>
          </w:p>
          <w:p w:rsidR="00745131" w:rsidRPr="00807CEA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 xml:space="preserve">в том числе на реализацию РП «Спорт – норма жизни» - </w:t>
            </w:r>
          </w:p>
          <w:p w:rsidR="00745131" w:rsidRPr="00807CEA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 xml:space="preserve">796 800,1 </w:t>
            </w:r>
            <w:proofErr w:type="spellStart"/>
            <w:r w:rsidRPr="00807CEA">
              <w:rPr>
                <w:sz w:val="20"/>
                <w:szCs w:val="20"/>
              </w:rPr>
              <w:t>тыс</w:t>
            </w:r>
            <w:proofErr w:type="gramStart"/>
            <w:r w:rsidRPr="00807CEA">
              <w:rPr>
                <w:sz w:val="20"/>
                <w:szCs w:val="20"/>
              </w:rPr>
              <w:t>.р</w:t>
            </w:r>
            <w:proofErr w:type="gramEnd"/>
            <w:r w:rsidRPr="00807CEA">
              <w:rPr>
                <w:sz w:val="20"/>
                <w:szCs w:val="20"/>
              </w:rPr>
              <w:t>уб</w:t>
            </w:r>
            <w:proofErr w:type="spellEnd"/>
            <w:r w:rsidRPr="00807CEA">
              <w:rPr>
                <w:sz w:val="20"/>
                <w:szCs w:val="20"/>
              </w:rPr>
              <w:t>., из них:</w:t>
            </w:r>
          </w:p>
          <w:p w:rsidR="00745131" w:rsidRPr="00807CEA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 xml:space="preserve">2020 г. – 133 799,7 </w:t>
            </w:r>
            <w:proofErr w:type="spellStart"/>
            <w:r w:rsidRPr="00807CEA">
              <w:rPr>
                <w:sz w:val="20"/>
                <w:szCs w:val="20"/>
              </w:rPr>
              <w:t>тыс</w:t>
            </w:r>
            <w:proofErr w:type="gramStart"/>
            <w:r w:rsidRPr="00807CEA">
              <w:rPr>
                <w:sz w:val="20"/>
                <w:szCs w:val="20"/>
              </w:rPr>
              <w:t>.р</w:t>
            </w:r>
            <w:proofErr w:type="gramEnd"/>
            <w:r w:rsidRPr="00807CEA">
              <w:rPr>
                <w:sz w:val="20"/>
                <w:szCs w:val="20"/>
              </w:rPr>
              <w:t>уб</w:t>
            </w:r>
            <w:proofErr w:type="spellEnd"/>
            <w:r w:rsidRPr="00807CEA">
              <w:rPr>
                <w:sz w:val="20"/>
                <w:szCs w:val="20"/>
              </w:rPr>
              <w:t>.;</w:t>
            </w:r>
          </w:p>
          <w:p w:rsidR="00745131" w:rsidRPr="00807CEA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 xml:space="preserve">2021 г. – 265 055,7 </w:t>
            </w:r>
            <w:proofErr w:type="spellStart"/>
            <w:r w:rsidRPr="00807CEA">
              <w:rPr>
                <w:sz w:val="20"/>
                <w:szCs w:val="20"/>
              </w:rPr>
              <w:t>тыс</w:t>
            </w:r>
            <w:proofErr w:type="gramStart"/>
            <w:r w:rsidRPr="00807CEA">
              <w:rPr>
                <w:sz w:val="20"/>
                <w:szCs w:val="20"/>
              </w:rPr>
              <w:t>.р</w:t>
            </w:r>
            <w:proofErr w:type="gramEnd"/>
            <w:r w:rsidRPr="00807CEA">
              <w:rPr>
                <w:sz w:val="20"/>
                <w:szCs w:val="20"/>
              </w:rPr>
              <w:t>уб</w:t>
            </w:r>
            <w:proofErr w:type="spellEnd"/>
            <w:r w:rsidRPr="00807CEA">
              <w:rPr>
                <w:sz w:val="20"/>
                <w:szCs w:val="20"/>
              </w:rPr>
              <w:t>.;</w:t>
            </w:r>
          </w:p>
          <w:p w:rsidR="00745131" w:rsidRPr="00807CEA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 xml:space="preserve">2022 г. – 397 944,7 </w:t>
            </w:r>
            <w:proofErr w:type="spellStart"/>
            <w:r w:rsidRPr="00807CEA">
              <w:rPr>
                <w:sz w:val="20"/>
                <w:szCs w:val="20"/>
              </w:rPr>
              <w:t>тыс</w:t>
            </w:r>
            <w:proofErr w:type="gramStart"/>
            <w:r w:rsidRPr="00807CEA">
              <w:rPr>
                <w:sz w:val="20"/>
                <w:szCs w:val="20"/>
              </w:rPr>
              <w:t>.р</w:t>
            </w:r>
            <w:proofErr w:type="gramEnd"/>
            <w:r w:rsidRPr="00807CEA">
              <w:rPr>
                <w:sz w:val="20"/>
                <w:szCs w:val="20"/>
              </w:rPr>
              <w:t>уб</w:t>
            </w:r>
            <w:proofErr w:type="spellEnd"/>
            <w:r w:rsidRPr="00807CEA">
              <w:rPr>
                <w:sz w:val="20"/>
                <w:szCs w:val="20"/>
              </w:rPr>
              <w:t>.;</w:t>
            </w:r>
          </w:p>
          <w:p w:rsidR="00745131" w:rsidRPr="00807CEA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 xml:space="preserve">2023 г. – 0,0 </w:t>
            </w:r>
            <w:proofErr w:type="spellStart"/>
            <w:r w:rsidRPr="00807CEA">
              <w:rPr>
                <w:sz w:val="20"/>
                <w:szCs w:val="20"/>
              </w:rPr>
              <w:t>тыс</w:t>
            </w:r>
            <w:proofErr w:type="gramStart"/>
            <w:r w:rsidRPr="00807CEA">
              <w:rPr>
                <w:sz w:val="20"/>
                <w:szCs w:val="20"/>
              </w:rPr>
              <w:t>.р</w:t>
            </w:r>
            <w:proofErr w:type="gramEnd"/>
            <w:r w:rsidRPr="00807CEA">
              <w:rPr>
                <w:sz w:val="20"/>
                <w:szCs w:val="20"/>
              </w:rPr>
              <w:t>уб</w:t>
            </w:r>
            <w:proofErr w:type="spellEnd"/>
            <w:r w:rsidRPr="00807CEA">
              <w:rPr>
                <w:sz w:val="20"/>
                <w:szCs w:val="20"/>
              </w:rPr>
              <w:t>.;</w:t>
            </w:r>
          </w:p>
          <w:p w:rsidR="00745131" w:rsidRPr="00807CEA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 xml:space="preserve">2024 г. – 0,0 </w:t>
            </w:r>
            <w:proofErr w:type="spellStart"/>
            <w:r w:rsidRPr="00807CEA">
              <w:rPr>
                <w:sz w:val="20"/>
                <w:szCs w:val="20"/>
              </w:rPr>
              <w:t>тыс</w:t>
            </w:r>
            <w:proofErr w:type="gramStart"/>
            <w:r w:rsidRPr="00807CEA">
              <w:rPr>
                <w:sz w:val="20"/>
                <w:szCs w:val="20"/>
              </w:rPr>
              <w:t>.р</w:t>
            </w:r>
            <w:proofErr w:type="gramEnd"/>
            <w:r w:rsidRPr="00807CEA">
              <w:rPr>
                <w:sz w:val="20"/>
                <w:szCs w:val="20"/>
              </w:rPr>
              <w:t>уб</w:t>
            </w:r>
            <w:proofErr w:type="spellEnd"/>
            <w:r w:rsidRPr="00807CEA">
              <w:rPr>
                <w:sz w:val="20"/>
                <w:szCs w:val="20"/>
              </w:rPr>
              <w:t>.;</w:t>
            </w:r>
          </w:p>
          <w:p w:rsidR="00745131" w:rsidRPr="00807CEA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 xml:space="preserve">2025 г. – 0,0 </w:t>
            </w:r>
            <w:proofErr w:type="spellStart"/>
            <w:r w:rsidRPr="00807CEA">
              <w:rPr>
                <w:sz w:val="20"/>
                <w:szCs w:val="20"/>
              </w:rPr>
              <w:t>тыс</w:t>
            </w:r>
            <w:proofErr w:type="gramStart"/>
            <w:r w:rsidRPr="00807CEA">
              <w:rPr>
                <w:sz w:val="20"/>
                <w:szCs w:val="20"/>
              </w:rPr>
              <w:t>.р</w:t>
            </w:r>
            <w:proofErr w:type="gramEnd"/>
            <w:r w:rsidRPr="00807CEA">
              <w:rPr>
                <w:sz w:val="20"/>
                <w:szCs w:val="20"/>
              </w:rPr>
              <w:t>уб</w:t>
            </w:r>
            <w:proofErr w:type="spellEnd"/>
            <w:r w:rsidRPr="00807CEA">
              <w:rPr>
                <w:sz w:val="20"/>
                <w:szCs w:val="20"/>
              </w:rPr>
              <w:t>..</w:t>
            </w:r>
          </w:p>
          <w:p w:rsidR="00745131" w:rsidRPr="006B2E3F" w:rsidRDefault="00745131" w:rsidP="00D104E9">
            <w:pPr>
              <w:rPr>
                <w:sz w:val="20"/>
                <w:szCs w:val="20"/>
              </w:rPr>
            </w:pPr>
            <w:r w:rsidRPr="00807CEA">
              <w:rPr>
                <w:sz w:val="20"/>
                <w:szCs w:val="20"/>
              </w:rPr>
              <w:t xml:space="preserve">Общий объем финансирования подпрограммы 3 на период 2020-2025 годов за счет внебюджетных источников – 0,0 </w:t>
            </w:r>
            <w:proofErr w:type="spellStart"/>
            <w:r w:rsidRPr="00807CEA">
              <w:rPr>
                <w:sz w:val="20"/>
                <w:szCs w:val="20"/>
              </w:rPr>
              <w:t>тыс</w:t>
            </w:r>
            <w:proofErr w:type="gramStart"/>
            <w:r w:rsidRPr="00807CEA">
              <w:rPr>
                <w:sz w:val="20"/>
                <w:szCs w:val="20"/>
              </w:rPr>
              <w:t>.р</w:t>
            </w:r>
            <w:proofErr w:type="gramEnd"/>
            <w:r w:rsidRPr="00807CEA">
              <w:rPr>
                <w:sz w:val="20"/>
                <w:szCs w:val="20"/>
              </w:rPr>
              <w:t>уб</w:t>
            </w:r>
            <w:proofErr w:type="spellEnd"/>
            <w:r w:rsidRPr="00807CEA">
              <w:rPr>
                <w:sz w:val="20"/>
                <w:szCs w:val="20"/>
              </w:rPr>
              <w:t>.</w:t>
            </w:r>
          </w:p>
        </w:tc>
        <w:tc>
          <w:tcPr>
            <w:tcW w:w="130" w:type="pct"/>
            <w:tcBorders>
              <w:left w:val="single" w:sz="4" w:space="0" w:color="auto"/>
            </w:tcBorders>
          </w:tcPr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Default="00745131" w:rsidP="00D104E9">
            <w:pPr>
              <w:rPr>
                <w:sz w:val="18"/>
                <w:szCs w:val="18"/>
              </w:rPr>
            </w:pPr>
          </w:p>
          <w:p w:rsidR="00745131" w:rsidRDefault="00745131" w:rsidP="00D104E9">
            <w:pPr>
              <w:rPr>
                <w:sz w:val="18"/>
                <w:szCs w:val="18"/>
              </w:rPr>
            </w:pPr>
          </w:p>
          <w:p w:rsidR="00745131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  <w:r w:rsidRPr="00333B42">
              <w:rPr>
                <w:sz w:val="15"/>
                <w:szCs w:val="15"/>
              </w:rPr>
              <w:t>»</w:t>
            </w:r>
            <w:r w:rsidRPr="006B2E3F">
              <w:rPr>
                <w:sz w:val="18"/>
                <w:szCs w:val="18"/>
              </w:rPr>
              <w:t>.</w:t>
            </w:r>
          </w:p>
        </w:tc>
        <w:tc>
          <w:tcPr>
            <w:tcW w:w="66" w:type="pct"/>
            <w:tcBorders>
              <w:left w:val="nil"/>
            </w:tcBorders>
            <w:vAlign w:val="bottom"/>
          </w:tcPr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  <w:p w:rsidR="00745131" w:rsidRPr="006B2E3F" w:rsidRDefault="00745131" w:rsidP="00D104E9">
            <w:pPr>
              <w:rPr>
                <w:sz w:val="18"/>
                <w:szCs w:val="18"/>
              </w:rPr>
            </w:pPr>
          </w:p>
        </w:tc>
      </w:tr>
    </w:tbl>
    <w:p w:rsidR="00745131" w:rsidRDefault="00745131" w:rsidP="0074513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094D46" w:rsidRDefault="00094D46" w:rsidP="00745131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 w:firstLine="709"/>
        <w:jc w:val="both"/>
      </w:pPr>
    </w:p>
    <w:p w:rsidR="00094D46" w:rsidRDefault="00094D46" w:rsidP="00745131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 w:firstLine="709"/>
        <w:jc w:val="both"/>
      </w:pPr>
    </w:p>
    <w:p w:rsidR="00745131" w:rsidRPr="00807CEA" w:rsidRDefault="00E14741" w:rsidP="00745131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 w:firstLine="709"/>
        <w:jc w:val="both"/>
      </w:pPr>
      <w:r>
        <w:lastRenderedPageBreak/>
        <w:t>1.6</w:t>
      </w:r>
      <w:r w:rsidR="00745131" w:rsidRPr="00807CEA">
        <w:t>. Пунк</w:t>
      </w:r>
      <w:r w:rsidR="00094D46">
        <w:t xml:space="preserve">т 2.1 таблицы 26 подраздела 4.3 </w:t>
      </w:r>
      <w:r w:rsidR="00745131" w:rsidRPr="00807CEA">
        <w:t>раздела 4 приложения</w:t>
      </w:r>
      <w:r w:rsidR="00745131" w:rsidRPr="00807CEA">
        <w:br/>
        <w:t xml:space="preserve">к постановлению изложить в следующей редакции: </w:t>
      </w:r>
    </w:p>
    <w:p w:rsidR="00745131" w:rsidRPr="00807CEA" w:rsidRDefault="00745131" w:rsidP="00745131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 w:firstLine="709"/>
        <w:jc w:val="both"/>
      </w:pPr>
    </w:p>
    <w:tbl>
      <w:tblPr>
        <w:tblW w:w="11131" w:type="dxa"/>
        <w:jc w:val="center"/>
        <w:tblLayout w:type="fixed"/>
        <w:tblLook w:val="04A0" w:firstRow="1" w:lastRow="0" w:firstColumn="1" w:lastColumn="0" w:noHBand="0" w:noVBand="1"/>
      </w:tblPr>
      <w:tblGrid>
        <w:gridCol w:w="322"/>
        <w:gridCol w:w="313"/>
        <w:gridCol w:w="1569"/>
        <w:gridCol w:w="356"/>
        <w:gridCol w:w="620"/>
        <w:gridCol w:w="653"/>
        <w:gridCol w:w="508"/>
        <w:gridCol w:w="730"/>
        <w:gridCol w:w="781"/>
        <w:gridCol w:w="424"/>
        <w:gridCol w:w="661"/>
        <w:gridCol w:w="661"/>
        <w:gridCol w:w="804"/>
        <w:gridCol w:w="284"/>
        <w:gridCol w:w="283"/>
        <w:gridCol w:w="284"/>
        <w:gridCol w:w="708"/>
        <w:gridCol w:w="567"/>
        <w:gridCol w:w="603"/>
      </w:tblGrid>
      <w:tr w:rsidR="00745131" w:rsidRPr="00E0462C" w:rsidTr="00D104E9">
        <w:trPr>
          <w:trHeight w:val="1020"/>
          <w:jc w:val="center"/>
        </w:trPr>
        <w:tc>
          <w:tcPr>
            <w:tcW w:w="322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45131" w:rsidRPr="004F53EC" w:rsidRDefault="00745131" w:rsidP="00D104E9">
            <w:pPr>
              <w:jc w:val="right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«</w:t>
            </w:r>
          </w:p>
        </w:tc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5131" w:rsidRPr="004F53EC" w:rsidRDefault="00745131" w:rsidP="00D104E9">
            <w:pPr>
              <w:ind w:left="-57" w:right="-57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2.1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Строительство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здания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многофункционального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спортивного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комплекса для лиц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с ограниченными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возможностями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по адресу: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Санкт-Петербург, </w:t>
            </w:r>
            <w:r w:rsidRPr="004F53EC">
              <w:rPr>
                <w:spacing w:val="-6"/>
                <w:sz w:val="15"/>
                <w:szCs w:val="15"/>
              </w:rPr>
              <w:br/>
            </w:r>
            <w:proofErr w:type="gramStart"/>
            <w:r w:rsidRPr="004F53EC">
              <w:rPr>
                <w:spacing w:val="-6"/>
                <w:sz w:val="15"/>
                <w:szCs w:val="15"/>
              </w:rPr>
              <w:t>Яхтенная</w:t>
            </w:r>
            <w:proofErr w:type="gramEnd"/>
            <w:r w:rsidRPr="004F53EC">
              <w:rPr>
                <w:spacing w:val="-6"/>
                <w:sz w:val="15"/>
                <w:szCs w:val="15"/>
              </w:rPr>
              <w:t xml:space="preserve"> ул., участок 1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proofErr w:type="gramStart"/>
            <w:r w:rsidRPr="004F53EC">
              <w:rPr>
                <w:spacing w:val="-6"/>
                <w:sz w:val="15"/>
                <w:szCs w:val="15"/>
              </w:rPr>
              <w:t xml:space="preserve">(северо-восточнее </w:t>
            </w:r>
            <w:r w:rsidRPr="004F53EC">
              <w:rPr>
                <w:spacing w:val="-6"/>
                <w:sz w:val="15"/>
                <w:szCs w:val="15"/>
              </w:rPr>
              <w:br/>
              <w:t xml:space="preserve">пересечения </w:t>
            </w:r>
            <w:proofErr w:type="gramEnd"/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с Камышовой улицей),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включая разработку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проектной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документации </w:t>
            </w:r>
          </w:p>
          <w:p w:rsidR="00745131" w:rsidRPr="004F53EC" w:rsidRDefault="00745131" w:rsidP="00D104E9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>стадии РД</w:t>
            </w:r>
          </w:p>
        </w:tc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45131" w:rsidRPr="004F53EC" w:rsidRDefault="00745131" w:rsidP="00D104E9">
            <w:pPr>
              <w:ind w:left="-57" w:right="-57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КС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131" w:rsidRPr="004F53EC" w:rsidRDefault="00745131" w:rsidP="00D104E9">
            <w:pPr>
              <w:ind w:left="-57" w:right="-57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221 человек</w:t>
            </w:r>
            <w:r w:rsidRPr="004F53EC">
              <w:rPr>
                <w:color w:val="000000"/>
                <w:spacing w:val="-6"/>
                <w:sz w:val="15"/>
                <w:szCs w:val="15"/>
              </w:rPr>
              <w:br/>
              <w:t>/смена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4F53EC" w:rsidRDefault="00745131" w:rsidP="00D104E9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ПИР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5131" w:rsidRPr="004F53EC" w:rsidRDefault="00745131" w:rsidP="00D104E9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2019 –</w:t>
            </w:r>
          </w:p>
          <w:p w:rsidR="00745131" w:rsidRPr="004F53EC" w:rsidRDefault="00745131" w:rsidP="00D104E9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2021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4F53EC" w:rsidRDefault="00745131" w:rsidP="00D104E9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30 734,2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4F53EC" w:rsidRDefault="00745131" w:rsidP="00D104E9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16 617,1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45131" w:rsidRPr="00F07CB5" w:rsidRDefault="00745131" w:rsidP="00D104E9">
            <w:pPr>
              <w:ind w:left="-57" w:right="-57"/>
              <w:jc w:val="center"/>
              <w:rPr>
                <w:color w:val="000000"/>
                <w:spacing w:val="-8"/>
                <w:sz w:val="15"/>
                <w:szCs w:val="15"/>
              </w:rPr>
            </w:pPr>
            <w:r w:rsidRPr="00F07CB5">
              <w:rPr>
                <w:color w:val="000000"/>
                <w:spacing w:val="-8"/>
                <w:sz w:val="15"/>
                <w:szCs w:val="15"/>
              </w:rPr>
              <w:t>Бюджет</w:t>
            </w:r>
            <w:r>
              <w:rPr>
                <w:color w:val="000000"/>
                <w:spacing w:val="-8"/>
                <w:sz w:val="15"/>
                <w:szCs w:val="15"/>
              </w:rPr>
              <w:t xml:space="preserve"> </w:t>
            </w:r>
            <w:r w:rsidRPr="00F07CB5">
              <w:rPr>
                <w:color w:val="000000"/>
                <w:spacing w:val="-8"/>
                <w:sz w:val="15"/>
                <w:szCs w:val="15"/>
              </w:rPr>
              <w:t>Санкт-Петербурга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4F53EC" w:rsidRDefault="00745131" w:rsidP="00D104E9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color w:val="000000" w:themeColor="text1"/>
                <w:spacing w:val="-6"/>
                <w:sz w:val="15"/>
                <w:szCs w:val="15"/>
              </w:rPr>
              <w:t>4 800,0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4F53EC" w:rsidRDefault="00745131" w:rsidP="00D104E9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color w:val="000000" w:themeColor="text1"/>
                <w:spacing w:val="-6"/>
                <w:sz w:val="15"/>
                <w:szCs w:val="15"/>
              </w:rPr>
              <w:t>16 617,1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4F53EC" w:rsidRDefault="00745131" w:rsidP="00D104E9">
            <w:pPr>
              <w:pStyle w:val="ConsPlusNormal"/>
              <w:ind w:left="-113" w:right="-57" w:hanging="107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131" w:rsidRPr="004F53EC" w:rsidRDefault="00745131" w:rsidP="00D104E9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131" w:rsidRPr="004F53EC" w:rsidRDefault="00745131" w:rsidP="00D104E9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131" w:rsidRPr="004F53EC" w:rsidRDefault="00745131" w:rsidP="00D104E9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4F53EC" w:rsidRDefault="00745131" w:rsidP="00D104E9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color w:val="000000" w:themeColor="text1"/>
                <w:spacing w:val="-6"/>
                <w:sz w:val="15"/>
                <w:szCs w:val="15"/>
              </w:rPr>
              <w:t>21 417,1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20121A" w:rsidRDefault="00745131" w:rsidP="00D104E9">
            <w:pPr>
              <w:ind w:left="-57" w:right="-57"/>
              <w:jc w:val="center"/>
              <w:rPr>
                <w:color w:val="000000" w:themeColor="text1"/>
                <w:spacing w:val="-2"/>
                <w:sz w:val="15"/>
                <w:szCs w:val="15"/>
              </w:rPr>
            </w:pPr>
            <w:r w:rsidRPr="0020121A">
              <w:rPr>
                <w:color w:val="000000" w:themeColor="text1"/>
                <w:spacing w:val="-2"/>
                <w:sz w:val="15"/>
                <w:szCs w:val="15"/>
              </w:rPr>
              <w:t>П-3,</w:t>
            </w:r>
          </w:p>
          <w:p w:rsidR="00745131" w:rsidRPr="0020121A" w:rsidRDefault="00745131" w:rsidP="00D104E9">
            <w:pPr>
              <w:ind w:left="-57" w:right="-57"/>
              <w:jc w:val="center"/>
              <w:rPr>
                <w:color w:val="000000" w:themeColor="text1"/>
                <w:spacing w:val="-2"/>
                <w:sz w:val="15"/>
                <w:szCs w:val="15"/>
              </w:rPr>
            </w:pPr>
            <w:r w:rsidRPr="0020121A">
              <w:rPr>
                <w:color w:val="000000" w:themeColor="text1"/>
                <w:spacing w:val="-2"/>
                <w:sz w:val="15"/>
                <w:szCs w:val="15"/>
              </w:rPr>
              <w:t>П-4,</w:t>
            </w:r>
          </w:p>
          <w:p w:rsidR="00745131" w:rsidRPr="0020121A" w:rsidRDefault="00745131" w:rsidP="00D104E9">
            <w:pPr>
              <w:ind w:left="-57" w:right="-57"/>
              <w:jc w:val="center"/>
              <w:rPr>
                <w:color w:val="000000" w:themeColor="text1"/>
                <w:spacing w:val="-2"/>
                <w:sz w:val="15"/>
                <w:szCs w:val="15"/>
              </w:rPr>
            </w:pPr>
            <w:r w:rsidRPr="0020121A">
              <w:rPr>
                <w:color w:val="000000" w:themeColor="text1"/>
                <w:spacing w:val="-2"/>
                <w:sz w:val="15"/>
                <w:szCs w:val="15"/>
              </w:rPr>
              <w:t>И-3.1</w:t>
            </w:r>
          </w:p>
          <w:p w:rsidR="00745131" w:rsidRPr="0020121A" w:rsidRDefault="00745131" w:rsidP="00D104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0121A">
              <w:rPr>
                <w:color w:val="000000" w:themeColor="text1"/>
                <w:spacing w:val="-2"/>
                <w:sz w:val="15"/>
                <w:szCs w:val="15"/>
              </w:rPr>
              <w:t>И-3.2</w:t>
            </w:r>
          </w:p>
        </w:tc>
        <w:tc>
          <w:tcPr>
            <w:tcW w:w="60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745131" w:rsidRPr="0020121A" w:rsidRDefault="00745131" w:rsidP="00D104E9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20121A">
              <w:rPr>
                <w:sz w:val="15"/>
                <w:szCs w:val="15"/>
              </w:rPr>
              <w:t>».</w:t>
            </w:r>
          </w:p>
        </w:tc>
      </w:tr>
      <w:tr w:rsidR="00745131" w:rsidRPr="00E0462C" w:rsidTr="00D104E9">
        <w:trPr>
          <w:trHeight w:val="1020"/>
          <w:jc w:val="center"/>
        </w:trPr>
        <w:tc>
          <w:tcPr>
            <w:tcW w:w="322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131" w:rsidRPr="004F53EC" w:rsidRDefault="00745131" w:rsidP="00D104E9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3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5131" w:rsidRPr="004F53EC" w:rsidRDefault="00745131" w:rsidP="00D104E9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4F53EC" w:rsidRDefault="00745131" w:rsidP="00D104E9">
            <w:pPr>
              <w:rPr>
                <w:spacing w:val="-6"/>
                <w:sz w:val="15"/>
                <w:szCs w:val="15"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131" w:rsidRPr="004F53EC" w:rsidRDefault="00745131" w:rsidP="00D104E9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4F53EC" w:rsidRDefault="00745131" w:rsidP="00D104E9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5131" w:rsidRPr="00EB4209" w:rsidRDefault="00745131" w:rsidP="00D104E9">
            <w:pPr>
              <w:ind w:left="-57" w:right="-57"/>
              <w:jc w:val="center"/>
              <w:rPr>
                <w:spacing w:val="-6"/>
                <w:sz w:val="15"/>
                <w:szCs w:val="15"/>
              </w:rPr>
            </w:pPr>
            <w:r w:rsidRPr="00EB4209">
              <w:rPr>
                <w:spacing w:val="-6"/>
                <w:sz w:val="15"/>
                <w:szCs w:val="15"/>
              </w:rPr>
              <w:t>СМР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5131" w:rsidRPr="004F53EC" w:rsidRDefault="00745131" w:rsidP="00D104E9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2015 –</w:t>
            </w:r>
          </w:p>
          <w:p w:rsidR="00745131" w:rsidRPr="004F53EC" w:rsidRDefault="00745131" w:rsidP="00D104E9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2022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4F53EC" w:rsidRDefault="00745131" w:rsidP="00D104E9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2 462 447,1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4F53EC" w:rsidRDefault="00745131" w:rsidP="00D104E9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1 692 118,8</w:t>
            </w:r>
          </w:p>
        </w:tc>
        <w:tc>
          <w:tcPr>
            <w:tcW w:w="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131" w:rsidRPr="00F07CB5" w:rsidRDefault="00745131" w:rsidP="00D104E9">
            <w:pPr>
              <w:ind w:left="-57" w:right="-57"/>
              <w:rPr>
                <w:color w:val="000000"/>
                <w:spacing w:val="-8"/>
                <w:sz w:val="15"/>
                <w:szCs w:val="15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31" w:rsidRPr="004F53EC" w:rsidRDefault="00745131" w:rsidP="00D104E9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color w:val="000000" w:themeColor="text1"/>
                <w:spacing w:val="-6"/>
                <w:sz w:val="15"/>
                <w:szCs w:val="15"/>
              </w:rPr>
              <w:t>275 736,9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354893" w:rsidP="00D104E9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  <w:r w:rsidRPr="00094D46">
              <w:rPr>
                <w:spacing w:val="-6"/>
                <w:sz w:val="15"/>
                <w:szCs w:val="15"/>
                <w:lang w:val="en-US"/>
              </w:rPr>
              <w:t>600</w:t>
            </w:r>
            <w:r w:rsidR="00745131" w:rsidRPr="00094D46">
              <w:rPr>
                <w:spacing w:val="-6"/>
                <w:sz w:val="15"/>
                <w:szCs w:val="15"/>
              </w:rPr>
              <w:t xml:space="preserve"> 100,0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354893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  <w:r w:rsidRPr="00094D46">
              <w:rPr>
                <w:spacing w:val="-6"/>
                <w:sz w:val="15"/>
                <w:szCs w:val="15"/>
              </w:rPr>
              <w:t xml:space="preserve">1 </w:t>
            </w:r>
            <w:r w:rsidR="00354893" w:rsidRPr="00094D46">
              <w:rPr>
                <w:spacing w:val="-6"/>
                <w:sz w:val="15"/>
                <w:szCs w:val="15"/>
                <w:lang w:val="en-US"/>
              </w:rPr>
              <w:t>123</w:t>
            </w:r>
            <w:r w:rsidRPr="00094D46">
              <w:rPr>
                <w:spacing w:val="-6"/>
                <w:sz w:val="15"/>
                <w:szCs w:val="15"/>
              </w:rPr>
              <w:t xml:space="preserve"> 391,6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131" w:rsidRPr="00094D46" w:rsidRDefault="00745131" w:rsidP="00D104E9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131" w:rsidRPr="00094D46" w:rsidRDefault="00745131" w:rsidP="00D104E9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131" w:rsidRPr="00094D46" w:rsidRDefault="00745131" w:rsidP="00D104E9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F8D" w:rsidRPr="00094D46" w:rsidRDefault="00716F8D" w:rsidP="00D104E9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</w:p>
          <w:p w:rsidR="00745131" w:rsidRPr="00094D46" w:rsidRDefault="00745131" w:rsidP="00D104E9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  <w:r w:rsidRPr="00094D46">
              <w:rPr>
                <w:spacing w:val="-6"/>
                <w:sz w:val="15"/>
                <w:szCs w:val="15"/>
              </w:rPr>
              <w:t>1 999 228,5</w:t>
            </w:r>
          </w:p>
          <w:p w:rsidR="00716F8D" w:rsidRPr="00094D46" w:rsidRDefault="00716F8D" w:rsidP="00D104E9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131" w:rsidRPr="00E0462C" w:rsidRDefault="00745131" w:rsidP="00D104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745131" w:rsidRPr="00E0462C" w:rsidRDefault="00745131" w:rsidP="00D104E9">
            <w:pPr>
              <w:rPr>
                <w:color w:val="000000"/>
                <w:sz w:val="16"/>
                <w:szCs w:val="16"/>
              </w:rPr>
            </w:pPr>
          </w:p>
        </w:tc>
      </w:tr>
      <w:tr w:rsidR="00745131" w:rsidRPr="00E0462C" w:rsidTr="00D104E9">
        <w:trPr>
          <w:trHeight w:val="907"/>
          <w:jc w:val="center"/>
        </w:trPr>
        <w:tc>
          <w:tcPr>
            <w:tcW w:w="322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:rsidR="00745131" w:rsidRPr="004F53EC" w:rsidRDefault="00745131" w:rsidP="00D104E9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3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5131" w:rsidRPr="004F53EC" w:rsidRDefault="00745131" w:rsidP="00D104E9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4F53EC" w:rsidRDefault="00745131" w:rsidP="00D104E9">
            <w:pPr>
              <w:rPr>
                <w:spacing w:val="-6"/>
                <w:sz w:val="15"/>
                <w:szCs w:val="15"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131" w:rsidRPr="004F53EC" w:rsidRDefault="00745131" w:rsidP="00D104E9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1" w:rsidRPr="004F53EC" w:rsidRDefault="00745131" w:rsidP="00D104E9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5131" w:rsidRPr="00EB4209" w:rsidRDefault="00745131" w:rsidP="00D104E9">
            <w:pPr>
              <w:ind w:left="-57" w:right="-57"/>
              <w:jc w:val="center"/>
              <w:rPr>
                <w:bCs/>
                <w:spacing w:val="-6"/>
                <w:sz w:val="15"/>
                <w:szCs w:val="15"/>
              </w:rPr>
            </w:pPr>
            <w:r w:rsidRPr="00EB4209">
              <w:rPr>
                <w:bCs/>
                <w:spacing w:val="-6"/>
                <w:sz w:val="15"/>
                <w:szCs w:val="15"/>
              </w:rPr>
              <w:t>ИТОГО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5131" w:rsidRPr="004F53EC" w:rsidRDefault="00745131" w:rsidP="00D104E9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2015 –</w:t>
            </w:r>
          </w:p>
          <w:p w:rsidR="00745131" w:rsidRPr="004F53EC" w:rsidRDefault="00745131" w:rsidP="00D104E9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2022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4F53EC" w:rsidRDefault="00745131" w:rsidP="00D104E9">
            <w:pPr>
              <w:ind w:left="-113" w:right="-57"/>
              <w:jc w:val="center"/>
              <w:rPr>
                <w:bCs/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bCs/>
                <w:color w:val="000000"/>
                <w:spacing w:val="-6"/>
                <w:sz w:val="15"/>
                <w:szCs w:val="15"/>
              </w:rPr>
              <w:t>2 493 181,3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4F53EC" w:rsidRDefault="00745131" w:rsidP="00D104E9">
            <w:pPr>
              <w:ind w:left="-113" w:right="-57"/>
              <w:jc w:val="center"/>
              <w:rPr>
                <w:bCs/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bCs/>
                <w:color w:val="000000"/>
                <w:spacing w:val="-6"/>
                <w:sz w:val="15"/>
                <w:szCs w:val="15"/>
              </w:rPr>
              <w:t>1 708 735,9</w:t>
            </w:r>
          </w:p>
        </w:tc>
        <w:tc>
          <w:tcPr>
            <w:tcW w:w="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131" w:rsidRPr="00F07CB5" w:rsidRDefault="00745131" w:rsidP="00D104E9">
            <w:pPr>
              <w:ind w:left="-57" w:right="-57"/>
              <w:rPr>
                <w:color w:val="000000"/>
                <w:spacing w:val="-8"/>
                <w:sz w:val="15"/>
                <w:szCs w:val="15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4F53EC" w:rsidRDefault="00745131" w:rsidP="00D104E9">
            <w:pPr>
              <w:ind w:left="-113" w:right="-57"/>
              <w:jc w:val="center"/>
              <w:rPr>
                <w:bCs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bCs/>
                <w:color w:val="000000" w:themeColor="text1"/>
                <w:spacing w:val="-6"/>
                <w:sz w:val="15"/>
                <w:szCs w:val="15"/>
              </w:rPr>
              <w:t>280 536,9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8F3" w:rsidP="00D104E9">
            <w:pPr>
              <w:ind w:left="-113" w:right="-57"/>
              <w:jc w:val="center"/>
              <w:rPr>
                <w:bCs/>
                <w:spacing w:val="-6"/>
                <w:sz w:val="15"/>
                <w:szCs w:val="15"/>
              </w:rPr>
            </w:pPr>
            <w:r w:rsidRPr="00094D46">
              <w:rPr>
                <w:bCs/>
                <w:spacing w:val="-6"/>
                <w:sz w:val="15"/>
                <w:szCs w:val="15"/>
                <w:lang w:val="en-US"/>
              </w:rPr>
              <w:t>616</w:t>
            </w:r>
            <w:r w:rsidR="00745131" w:rsidRPr="00094D46">
              <w:rPr>
                <w:bCs/>
                <w:spacing w:val="-6"/>
                <w:sz w:val="15"/>
                <w:szCs w:val="15"/>
              </w:rPr>
              <w:t xml:space="preserve"> 717,1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1" w:rsidRPr="00094D46" w:rsidRDefault="00745131" w:rsidP="007458F3">
            <w:pPr>
              <w:ind w:left="-113" w:right="-57"/>
              <w:jc w:val="center"/>
              <w:rPr>
                <w:bCs/>
                <w:spacing w:val="-6"/>
                <w:sz w:val="15"/>
                <w:szCs w:val="15"/>
              </w:rPr>
            </w:pPr>
            <w:r w:rsidRPr="00094D46">
              <w:rPr>
                <w:bCs/>
                <w:spacing w:val="-6"/>
                <w:sz w:val="15"/>
                <w:szCs w:val="15"/>
              </w:rPr>
              <w:t xml:space="preserve">1 </w:t>
            </w:r>
            <w:r w:rsidR="007458F3" w:rsidRPr="00094D46">
              <w:rPr>
                <w:bCs/>
                <w:spacing w:val="-6"/>
                <w:sz w:val="15"/>
                <w:szCs w:val="15"/>
                <w:lang w:val="en-US"/>
              </w:rPr>
              <w:t>123</w:t>
            </w:r>
            <w:r w:rsidRPr="00094D46">
              <w:rPr>
                <w:bCs/>
                <w:spacing w:val="-6"/>
                <w:sz w:val="15"/>
                <w:szCs w:val="15"/>
              </w:rPr>
              <w:t xml:space="preserve"> 391,6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131" w:rsidRPr="00094D46" w:rsidRDefault="00745131" w:rsidP="00D104E9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131" w:rsidRPr="00094D46" w:rsidRDefault="00745131" w:rsidP="00D104E9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131" w:rsidRPr="00094D46" w:rsidRDefault="00745131" w:rsidP="00D104E9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DB2" w:rsidRPr="00094D46" w:rsidRDefault="008A2DB2" w:rsidP="00D104E9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</w:p>
          <w:p w:rsidR="00745131" w:rsidRPr="00094D46" w:rsidRDefault="00745131" w:rsidP="00D104E9">
            <w:pPr>
              <w:ind w:left="-113" w:right="-57"/>
              <w:jc w:val="center"/>
              <w:rPr>
                <w:spacing w:val="-6"/>
                <w:sz w:val="15"/>
                <w:szCs w:val="15"/>
                <w:lang w:val="en-US"/>
              </w:rPr>
            </w:pPr>
            <w:r w:rsidRPr="00094D46">
              <w:rPr>
                <w:spacing w:val="-6"/>
                <w:sz w:val="15"/>
                <w:szCs w:val="15"/>
              </w:rPr>
              <w:t>2 020 645,6</w:t>
            </w:r>
          </w:p>
          <w:p w:rsidR="00716F8D" w:rsidRPr="00094D46" w:rsidRDefault="00716F8D" w:rsidP="00D104E9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131" w:rsidRPr="00E0462C" w:rsidRDefault="00745131" w:rsidP="00D104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45131" w:rsidRPr="00E0462C" w:rsidRDefault="00745131" w:rsidP="00D104E9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745131" w:rsidRPr="00807CEA" w:rsidRDefault="00745131" w:rsidP="00745131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 w:firstLine="709"/>
        <w:jc w:val="both"/>
      </w:pPr>
    </w:p>
    <w:p w:rsidR="0010763F" w:rsidRPr="00807CEA" w:rsidRDefault="00E14741" w:rsidP="0010763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 w:firstLine="709"/>
        <w:jc w:val="both"/>
      </w:pPr>
      <w:r>
        <w:t>1.7</w:t>
      </w:r>
      <w:r w:rsidR="0010763F" w:rsidRPr="00807CEA">
        <w:t>. Пункт 2.2 таблицы 26 подраздела 4.3 раздела 4 приложения</w:t>
      </w:r>
      <w:r w:rsidR="0010763F" w:rsidRPr="00807CEA">
        <w:br/>
        <w:t xml:space="preserve">к постановлению изложить в следующей редакции: </w:t>
      </w:r>
    </w:p>
    <w:p w:rsidR="0010763F" w:rsidRDefault="0010763F" w:rsidP="0010763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 w:firstLine="709"/>
        <w:jc w:val="both"/>
        <w:rPr>
          <w:color w:val="FF0000"/>
        </w:rPr>
      </w:pPr>
    </w:p>
    <w:tbl>
      <w:tblPr>
        <w:tblW w:w="11131" w:type="dxa"/>
        <w:jc w:val="center"/>
        <w:tblLayout w:type="fixed"/>
        <w:tblLook w:val="04A0" w:firstRow="1" w:lastRow="0" w:firstColumn="1" w:lastColumn="0" w:noHBand="0" w:noVBand="1"/>
      </w:tblPr>
      <w:tblGrid>
        <w:gridCol w:w="322"/>
        <w:gridCol w:w="313"/>
        <w:gridCol w:w="1569"/>
        <w:gridCol w:w="356"/>
        <w:gridCol w:w="620"/>
        <w:gridCol w:w="653"/>
        <w:gridCol w:w="508"/>
        <w:gridCol w:w="730"/>
        <w:gridCol w:w="781"/>
        <w:gridCol w:w="424"/>
        <w:gridCol w:w="661"/>
        <w:gridCol w:w="661"/>
        <w:gridCol w:w="804"/>
        <w:gridCol w:w="284"/>
        <w:gridCol w:w="283"/>
        <w:gridCol w:w="284"/>
        <w:gridCol w:w="708"/>
        <w:gridCol w:w="567"/>
        <w:gridCol w:w="603"/>
      </w:tblGrid>
      <w:tr w:rsidR="0010763F" w:rsidRPr="00E0462C" w:rsidTr="005D310E">
        <w:trPr>
          <w:trHeight w:val="1020"/>
          <w:jc w:val="center"/>
        </w:trPr>
        <w:tc>
          <w:tcPr>
            <w:tcW w:w="322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0763F" w:rsidRPr="004F53EC" w:rsidRDefault="0010763F" w:rsidP="005D310E">
            <w:pPr>
              <w:jc w:val="right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«</w:t>
            </w:r>
          </w:p>
        </w:tc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763F" w:rsidRPr="004F53EC" w:rsidRDefault="0010763F" w:rsidP="005D310E">
            <w:pPr>
              <w:ind w:left="-57" w:right="-57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2.</w:t>
            </w:r>
            <w:r>
              <w:rPr>
                <w:color w:val="000000"/>
                <w:spacing w:val="-6"/>
                <w:sz w:val="15"/>
                <w:szCs w:val="15"/>
              </w:rPr>
              <w:t>2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3F" w:rsidRDefault="0010763F" w:rsidP="0010763F">
            <w:pPr>
              <w:ind w:left="-57" w:right="-57"/>
              <w:rPr>
                <w:spacing w:val="-6"/>
                <w:sz w:val="15"/>
                <w:szCs w:val="15"/>
              </w:rPr>
            </w:pPr>
          </w:p>
          <w:p w:rsidR="0010763F" w:rsidRPr="0010763F" w:rsidRDefault="0010763F" w:rsidP="0010763F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10763F">
              <w:rPr>
                <w:spacing w:val="-6"/>
                <w:sz w:val="15"/>
                <w:szCs w:val="15"/>
              </w:rPr>
              <w:t>Реконструкция здания Санкт-Петербургского ГБОУ ДОД СДЮШОР Пушкинского района Санкт-Петербурга по адресу: г. Пушкин, Ленинградская ул., д. 83, литера</w:t>
            </w:r>
            <w:proofErr w:type="gramStart"/>
            <w:r w:rsidRPr="0010763F">
              <w:rPr>
                <w:spacing w:val="-6"/>
                <w:sz w:val="15"/>
                <w:szCs w:val="15"/>
              </w:rPr>
              <w:t xml:space="preserve"> А</w:t>
            </w:r>
            <w:proofErr w:type="gramEnd"/>
          </w:p>
          <w:p w:rsidR="0010763F" w:rsidRPr="004F53EC" w:rsidRDefault="0010763F" w:rsidP="005D310E">
            <w:pPr>
              <w:ind w:left="-57" w:right="-57"/>
              <w:rPr>
                <w:spacing w:val="-6"/>
                <w:sz w:val="15"/>
                <w:szCs w:val="15"/>
              </w:rPr>
            </w:pPr>
          </w:p>
        </w:tc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0763F" w:rsidRPr="004F53EC" w:rsidRDefault="0010763F" w:rsidP="005D310E">
            <w:pPr>
              <w:ind w:left="-57" w:right="-57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КС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3F" w:rsidRPr="004F53EC" w:rsidRDefault="0010763F" w:rsidP="005D310E">
            <w:pPr>
              <w:ind w:left="-57" w:right="-57"/>
              <w:rPr>
                <w:color w:val="000000"/>
                <w:spacing w:val="-6"/>
                <w:sz w:val="15"/>
                <w:szCs w:val="15"/>
              </w:rPr>
            </w:pPr>
            <w:r>
              <w:rPr>
                <w:color w:val="000000"/>
                <w:spacing w:val="-6"/>
                <w:sz w:val="15"/>
                <w:szCs w:val="15"/>
              </w:rPr>
              <w:t xml:space="preserve">370 </w:t>
            </w:r>
            <w:r w:rsidRPr="004F53EC">
              <w:rPr>
                <w:color w:val="000000"/>
                <w:spacing w:val="-6"/>
                <w:sz w:val="15"/>
                <w:szCs w:val="15"/>
              </w:rPr>
              <w:t>человек</w:t>
            </w:r>
            <w:r w:rsidRPr="004F53EC">
              <w:rPr>
                <w:color w:val="000000"/>
                <w:spacing w:val="-6"/>
                <w:sz w:val="15"/>
                <w:szCs w:val="15"/>
              </w:rPr>
              <w:br/>
              <w:t>/смена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4F53EC" w:rsidRDefault="0010763F" w:rsidP="005D310E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ПИР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763F" w:rsidRPr="004F53EC" w:rsidRDefault="0010763F" w:rsidP="005D310E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>
              <w:rPr>
                <w:color w:val="000000"/>
                <w:spacing w:val="-6"/>
                <w:sz w:val="15"/>
                <w:szCs w:val="15"/>
              </w:rPr>
              <w:t>2014</w:t>
            </w:r>
            <w:r w:rsidRPr="004F53EC">
              <w:rPr>
                <w:color w:val="000000"/>
                <w:spacing w:val="-6"/>
                <w:sz w:val="15"/>
                <w:szCs w:val="15"/>
              </w:rPr>
              <w:t xml:space="preserve"> –</w:t>
            </w:r>
          </w:p>
          <w:p w:rsidR="0010763F" w:rsidRPr="004F53EC" w:rsidRDefault="0010763F" w:rsidP="005D310E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2021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3F" w:rsidRPr="004F53EC" w:rsidRDefault="0010763F" w:rsidP="005D310E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>
              <w:rPr>
                <w:color w:val="000000"/>
                <w:spacing w:val="-6"/>
                <w:sz w:val="15"/>
                <w:szCs w:val="15"/>
              </w:rPr>
              <w:t>27 193,4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3F" w:rsidRPr="004F53EC" w:rsidRDefault="0010763F" w:rsidP="005D310E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>
              <w:rPr>
                <w:color w:val="000000"/>
                <w:spacing w:val="-6"/>
                <w:sz w:val="15"/>
                <w:szCs w:val="15"/>
              </w:rPr>
              <w:t>6 827,7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0763F" w:rsidRPr="00F07CB5" w:rsidRDefault="0010763F" w:rsidP="005D310E">
            <w:pPr>
              <w:ind w:left="-57" w:right="-57"/>
              <w:jc w:val="center"/>
              <w:rPr>
                <w:color w:val="000000"/>
                <w:spacing w:val="-8"/>
                <w:sz w:val="15"/>
                <w:szCs w:val="15"/>
              </w:rPr>
            </w:pPr>
            <w:r w:rsidRPr="00F07CB5">
              <w:rPr>
                <w:color w:val="000000"/>
                <w:spacing w:val="-8"/>
                <w:sz w:val="15"/>
                <w:szCs w:val="15"/>
              </w:rPr>
              <w:t>Бюджет</w:t>
            </w:r>
            <w:r>
              <w:rPr>
                <w:color w:val="000000"/>
                <w:spacing w:val="-8"/>
                <w:sz w:val="15"/>
                <w:szCs w:val="15"/>
              </w:rPr>
              <w:t xml:space="preserve"> </w:t>
            </w:r>
            <w:r w:rsidRPr="00F07CB5">
              <w:rPr>
                <w:color w:val="000000"/>
                <w:spacing w:val="-8"/>
                <w:sz w:val="15"/>
                <w:szCs w:val="15"/>
              </w:rPr>
              <w:t>Санкт-Петербурга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4F53EC" w:rsidRDefault="0010763F" w:rsidP="005D310E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>
              <w:rPr>
                <w:color w:val="000000" w:themeColor="text1"/>
                <w:spacing w:val="-6"/>
                <w:sz w:val="15"/>
                <w:szCs w:val="15"/>
              </w:rPr>
              <w:t>10 527,7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4F53EC" w:rsidRDefault="0010763F" w:rsidP="005D310E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>
              <w:rPr>
                <w:color w:val="000000" w:themeColor="text1"/>
                <w:spacing w:val="-6"/>
                <w:sz w:val="15"/>
                <w:szCs w:val="15"/>
              </w:rPr>
              <w:t>6 827,7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4F53EC" w:rsidRDefault="0010763F" w:rsidP="005D310E">
            <w:pPr>
              <w:pStyle w:val="ConsPlusNormal"/>
              <w:ind w:left="-113" w:right="-57" w:hanging="107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63F" w:rsidRPr="004F53EC" w:rsidRDefault="0010763F" w:rsidP="005D310E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63F" w:rsidRPr="004F53EC" w:rsidRDefault="0010763F" w:rsidP="005D310E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63F" w:rsidRPr="004F53EC" w:rsidRDefault="0010763F" w:rsidP="005D310E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4F53EC" w:rsidRDefault="001514F4" w:rsidP="005D310E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>
              <w:rPr>
                <w:color w:val="000000" w:themeColor="text1"/>
                <w:spacing w:val="-6"/>
                <w:sz w:val="15"/>
                <w:szCs w:val="15"/>
              </w:rPr>
              <w:t>17 355,4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20121A" w:rsidRDefault="0010763F" w:rsidP="005D310E">
            <w:pPr>
              <w:ind w:left="-57" w:right="-57"/>
              <w:jc w:val="center"/>
              <w:rPr>
                <w:color w:val="000000" w:themeColor="text1"/>
                <w:spacing w:val="-2"/>
                <w:sz w:val="15"/>
                <w:szCs w:val="15"/>
              </w:rPr>
            </w:pPr>
            <w:r w:rsidRPr="0020121A">
              <w:rPr>
                <w:color w:val="000000" w:themeColor="text1"/>
                <w:spacing w:val="-2"/>
                <w:sz w:val="15"/>
                <w:szCs w:val="15"/>
              </w:rPr>
              <w:t>П-3,</w:t>
            </w:r>
          </w:p>
          <w:p w:rsidR="0010763F" w:rsidRPr="0020121A" w:rsidRDefault="0010763F" w:rsidP="005D310E">
            <w:pPr>
              <w:ind w:left="-57" w:right="-57"/>
              <w:jc w:val="center"/>
              <w:rPr>
                <w:color w:val="000000" w:themeColor="text1"/>
                <w:spacing w:val="-2"/>
                <w:sz w:val="15"/>
                <w:szCs w:val="15"/>
              </w:rPr>
            </w:pPr>
            <w:r w:rsidRPr="0020121A">
              <w:rPr>
                <w:color w:val="000000" w:themeColor="text1"/>
                <w:spacing w:val="-2"/>
                <w:sz w:val="15"/>
                <w:szCs w:val="15"/>
              </w:rPr>
              <w:t>П-4,</w:t>
            </w:r>
          </w:p>
          <w:p w:rsidR="0010763F" w:rsidRPr="0020121A" w:rsidRDefault="0010763F" w:rsidP="005D310E">
            <w:pPr>
              <w:ind w:left="-57" w:right="-57"/>
              <w:jc w:val="center"/>
              <w:rPr>
                <w:color w:val="000000" w:themeColor="text1"/>
                <w:spacing w:val="-2"/>
                <w:sz w:val="15"/>
                <w:szCs w:val="15"/>
              </w:rPr>
            </w:pPr>
            <w:r w:rsidRPr="0020121A">
              <w:rPr>
                <w:color w:val="000000" w:themeColor="text1"/>
                <w:spacing w:val="-2"/>
                <w:sz w:val="15"/>
                <w:szCs w:val="15"/>
              </w:rPr>
              <w:t>И-3.1</w:t>
            </w:r>
          </w:p>
          <w:p w:rsidR="0010763F" w:rsidRPr="0020121A" w:rsidRDefault="0010763F" w:rsidP="005D310E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0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10763F" w:rsidRPr="0020121A" w:rsidRDefault="0010763F" w:rsidP="005D310E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20121A">
              <w:rPr>
                <w:sz w:val="15"/>
                <w:szCs w:val="15"/>
              </w:rPr>
              <w:t>».</w:t>
            </w:r>
          </w:p>
        </w:tc>
      </w:tr>
      <w:tr w:rsidR="0010763F" w:rsidRPr="00E0462C" w:rsidTr="005D310E">
        <w:trPr>
          <w:trHeight w:val="1020"/>
          <w:jc w:val="center"/>
        </w:trPr>
        <w:tc>
          <w:tcPr>
            <w:tcW w:w="322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63F" w:rsidRPr="004F53EC" w:rsidRDefault="0010763F" w:rsidP="005D310E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3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763F" w:rsidRPr="004F53EC" w:rsidRDefault="0010763F" w:rsidP="005D310E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3F" w:rsidRPr="004F53EC" w:rsidRDefault="0010763F" w:rsidP="005D310E">
            <w:pPr>
              <w:rPr>
                <w:spacing w:val="-6"/>
                <w:sz w:val="15"/>
                <w:szCs w:val="15"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63F" w:rsidRPr="004F53EC" w:rsidRDefault="0010763F" w:rsidP="005D310E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3F" w:rsidRPr="004F53EC" w:rsidRDefault="0010763F" w:rsidP="005D310E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763F" w:rsidRPr="00EB4209" w:rsidRDefault="0010763F" w:rsidP="005D310E">
            <w:pPr>
              <w:ind w:left="-57" w:right="-57"/>
              <w:jc w:val="center"/>
              <w:rPr>
                <w:spacing w:val="-6"/>
                <w:sz w:val="15"/>
                <w:szCs w:val="15"/>
              </w:rPr>
            </w:pPr>
            <w:r w:rsidRPr="00EB4209">
              <w:rPr>
                <w:spacing w:val="-6"/>
                <w:sz w:val="15"/>
                <w:szCs w:val="15"/>
              </w:rPr>
              <w:t>СМР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763F" w:rsidRPr="004F53EC" w:rsidRDefault="0010763F" w:rsidP="005D310E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>
              <w:rPr>
                <w:color w:val="000000"/>
                <w:spacing w:val="-6"/>
                <w:sz w:val="15"/>
                <w:szCs w:val="15"/>
              </w:rPr>
              <w:t>2017</w:t>
            </w:r>
            <w:r w:rsidRPr="004F53EC">
              <w:rPr>
                <w:color w:val="000000"/>
                <w:spacing w:val="-6"/>
                <w:sz w:val="15"/>
                <w:szCs w:val="15"/>
              </w:rPr>
              <w:t xml:space="preserve"> –</w:t>
            </w:r>
          </w:p>
          <w:p w:rsidR="0010763F" w:rsidRPr="004F53EC" w:rsidRDefault="0010763F" w:rsidP="005D310E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2022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3F" w:rsidRPr="004F53EC" w:rsidRDefault="0010763F" w:rsidP="005D310E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>
              <w:rPr>
                <w:color w:val="000000"/>
                <w:spacing w:val="-6"/>
                <w:sz w:val="15"/>
                <w:szCs w:val="15"/>
              </w:rPr>
              <w:t>841 747,6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3F" w:rsidRPr="004F53EC" w:rsidRDefault="0010763F" w:rsidP="005D310E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>
              <w:rPr>
                <w:color w:val="000000"/>
                <w:spacing w:val="-6"/>
                <w:sz w:val="15"/>
                <w:szCs w:val="15"/>
              </w:rPr>
              <w:t>812 236,0</w:t>
            </w:r>
          </w:p>
        </w:tc>
        <w:tc>
          <w:tcPr>
            <w:tcW w:w="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63F" w:rsidRPr="00F07CB5" w:rsidRDefault="0010763F" w:rsidP="005D310E">
            <w:pPr>
              <w:ind w:left="-57" w:right="-57"/>
              <w:rPr>
                <w:color w:val="000000"/>
                <w:spacing w:val="-8"/>
                <w:sz w:val="15"/>
                <w:szCs w:val="15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3F" w:rsidRPr="004F53EC" w:rsidRDefault="0010763F" w:rsidP="005D310E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>
              <w:rPr>
                <w:color w:val="000000" w:themeColor="text1"/>
                <w:spacing w:val="-6"/>
                <w:sz w:val="15"/>
                <w:szCs w:val="15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094D46" w:rsidRDefault="0010763F" w:rsidP="005D310E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  <w:r w:rsidRPr="00094D46">
              <w:rPr>
                <w:spacing w:val="-6"/>
                <w:sz w:val="15"/>
                <w:szCs w:val="15"/>
              </w:rPr>
              <w:t>113 112,2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094D46" w:rsidRDefault="0010763F" w:rsidP="005D310E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  <w:r w:rsidRPr="00094D46">
              <w:rPr>
                <w:spacing w:val="-6"/>
                <w:sz w:val="15"/>
                <w:szCs w:val="15"/>
              </w:rPr>
              <w:t>614 601,5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63F" w:rsidRPr="00094D46" w:rsidRDefault="0010763F" w:rsidP="005D310E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63F" w:rsidRPr="00094D46" w:rsidRDefault="0010763F" w:rsidP="005D310E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63F" w:rsidRPr="00094D46" w:rsidRDefault="0010763F" w:rsidP="005D310E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094D46" w:rsidRDefault="0010763F" w:rsidP="005D310E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</w:p>
          <w:p w:rsidR="001514F4" w:rsidRPr="00094D46" w:rsidRDefault="001514F4" w:rsidP="005D310E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  <w:r w:rsidRPr="00094D46">
              <w:rPr>
                <w:spacing w:val="-6"/>
                <w:sz w:val="15"/>
                <w:szCs w:val="15"/>
              </w:rPr>
              <w:t>727 713,7</w:t>
            </w:r>
          </w:p>
          <w:p w:rsidR="001514F4" w:rsidRPr="00094D46" w:rsidRDefault="001514F4" w:rsidP="005D310E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</w:p>
          <w:p w:rsidR="0010763F" w:rsidRPr="00094D46" w:rsidRDefault="0010763F" w:rsidP="005D310E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63F" w:rsidRPr="00E0462C" w:rsidRDefault="0010763F" w:rsidP="005D310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10763F" w:rsidRPr="00E0462C" w:rsidRDefault="0010763F" w:rsidP="005D310E">
            <w:pPr>
              <w:rPr>
                <w:color w:val="000000"/>
                <w:sz w:val="16"/>
                <w:szCs w:val="16"/>
              </w:rPr>
            </w:pPr>
          </w:p>
        </w:tc>
      </w:tr>
      <w:tr w:rsidR="0010763F" w:rsidRPr="00E0462C" w:rsidTr="005D310E">
        <w:trPr>
          <w:trHeight w:val="907"/>
          <w:jc w:val="center"/>
        </w:trPr>
        <w:tc>
          <w:tcPr>
            <w:tcW w:w="322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:rsidR="0010763F" w:rsidRPr="004F53EC" w:rsidRDefault="0010763F" w:rsidP="005D310E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3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763F" w:rsidRPr="004F53EC" w:rsidRDefault="0010763F" w:rsidP="005D310E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3F" w:rsidRPr="004F53EC" w:rsidRDefault="0010763F" w:rsidP="005D310E">
            <w:pPr>
              <w:rPr>
                <w:spacing w:val="-6"/>
                <w:sz w:val="15"/>
                <w:szCs w:val="15"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63F" w:rsidRPr="004F53EC" w:rsidRDefault="0010763F" w:rsidP="005D310E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3F" w:rsidRPr="004F53EC" w:rsidRDefault="0010763F" w:rsidP="005D310E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63F" w:rsidRPr="00EB4209" w:rsidRDefault="0010763F" w:rsidP="005D310E">
            <w:pPr>
              <w:ind w:left="-57" w:right="-57"/>
              <w:jc w:val="center"/>
              <w:rPr>
                <w:bCs/>
                <w:spacing w:val="-6"/>
                <w:sz w:val="15"/>
                <w:szCs w:val="15"/>
              </w:rPr>
            </w:pPr>
            <w:r w:rsidRPr="00EB4209">
              <w:rPr>
                <w:bCs/>
                <w:spacing w:val="-6"/>
                <w:sz w:val="15"/>
                <w:szCs w:val="15"/>
              </w:rPr>
              <w:t>ИТОГО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763F" w:rsidRPr="004F53EC" w:rsidRDefault="0010763F" w:rsidP="005D310E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</w:t>
            </w:r>
            <w:r>
              <w:rPr>
                <w:color w:val="000000"/>
                <w:spacing w:val="-6"/>
                <w:sz w:val="15"/>
                <w:szCs w:val="15"/>
              </w:rPr>
              <w:t>014</w:t>
            </w:r>
            <w:r w:rsidRPr="004F53EC">
              <w:rPr>
                <w:color w:val="000000"/>
                <w:spacing w:val="-6"/>
                <w:sz w:val="15"/>
                <w:szCs w:val="15"/>
              </w:rPr>
              <w:t xml:space="preserve"> –</w:t>
            </w:r>
          </w:p>
          <w:p w:rsidR="0010763F" w:rsidRPr="004F53EC" w:rsidRDefault="0010763F" w:rsidP="005D310E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2022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4F53EC" w:rsidRDefault="0010763F" w:rsidP="005D310E">
            <w:pPr>
              <w:ind w:left="-113" w:right="-57"/>
              <w:jc w:val="center"/>
              <w:rPr>
                <w:bCs/>
                <w:color w:val="000000"/>
                <w:spacing w:val="-6"/>
                <w:sz w:val="15"/>
                <w:szCs w:val="15"/>
              </w:rPr>
            </w:pPr>
            <w:r>
              <w:rPr>
                <w:bCs/>
                <w:color w:val="000000"/>
                <w:spacing w:val="-6"/>
                <w:sz w:val="15"/>
                <w:szCs w:val="15"/>
              </w:rPr>
              <w:t>868 941,0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4F53EC" w:rsidRDefault="0010763F" w:rsidP="005D310E">
            <w:pPr>
              <w:ind w:left="-113" w:right="-57"/>
              <w:jc w:val="center"/>
              <w:rPr>
                <w:bCs/>
                <w:color w:val="000000"/>
                <w:spacing w:val="-6"/>
                <w:sz w:val="15"/>
                <w:szCs w:val="15"/>
              </w:rPr>
            </w:pPr>
            <w:r>
              <w:rPr>
                <w:bCs/>
                <w:color w:val="000000"/>
                <w:spacing w:val="-6"/>
                <w:sz w:val="15"/>
                <w:szCs w:val="15"/>
              </w:rPr>
              <w:t>819 063,7</w:t>
            </w:r>
          </w:p>
        </w:tc>
        <w:tc>
          <w:tcPr>
            <w:tcW w:w="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63F" w:rsidRPr="00F07CB5" w:rsidRDefault="0010763F" w:rsidP="005D310E">
            <w:pPr>
              <w:ind w:left="-57" w:right="-57"/>
              <w:rPr>
                <w:color w:val="000000"/>
                <w:spacing w:val="-8"/>
                <w:sz w:val="15"/>
                <w:szCs w:val="15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4F53EC" w:rsidRDefault="0010763F" w:rsidP="005D310E">
            <w:pPr>
              <w:ind w:left="-113" w:right="-57"/>
              <w:jc w:val="center"/>
              <w:rPr>
                <w:bCs/>
                <w:color w:val="000000" w:themeColor="text1"/>
                <w:spacing w:val="-6"/>
                <w:sz w:val="15"/>
                <w:szCs w:val="15"/>
              </w:rPr>
            </w:pPr>
            <w:r>
              <w:rPr>
                <w:bCs/>
                <w:color w:val="000000" w:themeColor="text1"/>
                <w:spacing w:val="-6"/>
                <w:sz w:val="15"/>
                <w:szCs w:val="15"/>
              </w:rPr>
              <w:t>10 527,8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094D46" w:rsidRDefault="0010763F" w:rsidP="005D310E">
            <w:pPr>
              <w:ind w:left="-113" w:right="-57"/>
              <w:jc w:val="center"/>
              <w:rPr>
                <w:bCs/>
                <w:spacing w:val="-6"/>
                <w:sz w:val="15"/>
                <w:szCs w:val="15"/>
              </w:rPr>
            </w:pPr>
            <w:r w:rsidRPr="00094D46">
              <w:rPr>
                <w:bCs/>
                <w:spacing w:val="-6"/>
                <w:sz w:val="15"/>
                <w:szCs w:val="15"/>
              </w:rPr>
              <w:t>119 939,9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094D46" w:rsidRDefault="0010763F" w:rsidP="005D310E">
            <w:pPr>
              <w:ind w:left="-113" w:right="-57"/>
              <w:jc w:val="center"/>
              <w:rPr>
                <w:bCs/>
                <w:spacing w:val="-6"/>
                <w:sz w:val="15"/>
                <w:szCs w:val="15"/>
              </w:rPr>
            </w:pPr>
            <w:r w:rsidRPr="00094D46">
              <w:rPr>
                <w:bCs/>
                <w:spacing w:val="-6"/>
                <w:sz w:val="15"/>
                <w:szCs w:val="15"/>
              </w:rPr>
              <w:t>614 601,5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63F" w:rsidRPr="00094D46" w:rsidRDefault="0010763F" w:rsidP="005D310E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63F" w:rsidRPr="00094D46" w:rsidRDefault="0010763F" w:rsidP="005D310E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63F" w:rsidRPr="00094D46" w:rsidRDefault="0010763F" w:rsidP="005D310E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094D46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3F" w:rsidRPr="00094D46" w:rsidRDefault="0010763F" w:rsidP="006718A4">
            <w:pPr>
              <w:ind w:right="-57"/>
              <w:rPr>
                <w:spacing w:val="-6"/>
                <w:sz w:val="15"/>
                <w:szCs w:val="15"/>
              </w:rPr>
            </w:pPr>
          </w:p>
          <w:p w:rsidR="001514F4" w:rsidRPr="00094D46" w:rsidRDefault="001514F4" w:rsidP="001514F4">
            <w:pPr>
              <w:ind w:left="-113" w:right="-57"/>
              <w:jc w:val="center"/>
              <w:rPr>
                <w:spacing w:val="-6"/>
                <w:sz w:val="15"/>
                <w:szCs w:val="15"/>
              </w:rPr>
            </w:pPr>
            <w:r w:rsidRPr="00094D46">
              <w:rPr>
                <w:spacing w:val="-6"/>
                <w:sz w:val="15"/>
                <w:szCs w:val="15"/>
              </w:rPr>
              <w:t>745 069,2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63F" w:rsidRPr="00E0462C" w:rsidRDefault="0010763F" w:rsidP="005D310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0763F" w:rsidRPr="00E0462C" w:rsidRDefault="0010763F" w:rsidP="005D310E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10763F" w:rsidRDefault="0010763F" w:rsidP="0099493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745131" w:rsidRPr="006B2E3F" w:rsidRDefault="00E14741" w:rsidP="00745131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t>1.8</w:t>
      </w:r>
      <w:r w:rsidR="00745131" w:rsidRPr="006B2E3F">
        <w:t>. Строки таблицы «ИТОГО прочие расходы развития» и «ВСЕГО проектная часть подпрограммы» изложить в следующей редакции:</w:t>
      </w:r>
    </w:p>
    <w:tbl>
      <w:tblPr>
        <w:tblW w:w="11348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30"/>
        <w:gridCol w:w="4083"/>
        <w:gridCol w:w="808"/>
        <w:gridCol w:w="805"/>
        <w:gridCol w:w="805"/>
        <w:gridCol w:w="823"/>
        <w:gridCol w:w="823"/>
        <w:gridCol w:w="823"/>
        <w:gridCol w:w="940"/>
        <w:gridCol w:w="296"/>
        <w:gridCol w:w="712"/>
      </w:tblGrid>
      <w:tr w:rsidR="00622BB6" w:rsidRPr="006B2E3F" w:rsidTr="00D104E9">
        <w:trPr>
          <w:trHeight w:hRule="exact" w:val="464"/>
          <w:jc w:val="center"/>
        </w:trPr>
        <w:tc>
          <w:tcPr>
            <w:tcW w:w="430" w:type="dxa"/>
            <w:tcBorders>
              <w:right w:val="single" w:sz="4" w:space="0" w:color="auto"/>
            </w:tcBorders>
          </w:tcPr>
          <w:p w:rsidR="00745131" w:rsidRPr="00D521FB" w:rsidRDefault="00745131" w:rsidP="00D104E9">
            <w:pPr>
              <w:spacing w:line="240" w:lineRule="atLeast"/>
              <w:ind w:left="-68"/>
              <w:jc w:val="right"/>
              <w:rPr>
                <w:spacing w:val="-6"/>
                <w:sz w:val="15"/>
                <w:szCs w:val="15"/>
              </w:rPr>
            </w:pPr>
            <w:r w:rsidRPr="00D521FB">
              <w:rPr>
                <w:spacing w:val="-6"/>
                <w:sz w:val="15"/>
                <w:szCs w:val="15"/>
              </w:rPr>
              <w:t>«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6B2E3F" w:rsidRDefault="00745131" w:rsidP="00D104E9">
            <w:pPr>
              <w:rPr>
                <w:bCs/>
                <w:sz w:val="16"/>
                <w:szCs w:val="16"/>
              </w:rPr>
            </w:pPr>
            <w:r w:rsidRPr="006B2E3F">
              <w:rPr>
                <w:bCs/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6B2E3F" w:rsidRDefault="00745131" w:rsidP="00D104E9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369</w:t>
            </w:r>
            <w:r>
              <w:rPr>
                <w:sz w:val="15"/>
                <w:szCs w:val="15"/>
              </w:rPr>
              <w:t xml:space="preserve"> </w:t>
            </w:r>
            <w:r w:rsidRPr="006B2E3F">
              <w:rPr>
                <w:sz w:val="15"/>
                <w:szCs w:val="15"/>
              </w:rPr>
              <w:t>475,0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094D46" w:rsidRDefault="00134F7F" w:rsidP="00807CEA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5 903 214,7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094D46" w:rsidRDefault="003D0563" w:rsidP="00807CEA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7 250 944,7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1976067,6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3982210,1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4528122,5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6" w:rsidRPr="00094D46" w:rsidRDefault="00622BB6" w:rsidP="00D104E9">
            <w:pPr>
              <w:jc w:val="center"/>
              <w:rPr>
                <w:bCs/>
                <w:sz w:val="14"/>
                <w:szCs w:val="14"/>
              </w:rPr>
            </w:pPr>
            <w:r w:rsidRPr="00094D46">
              <w:rPr>
                <w:bCs/>
                <w:sz w:val="14"/>
                <w:szCs w:val="14"/>
              </w:rPr>
              <w:t>24 010 034,6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131" w:rsidRPr="006B2E3F" w:rsidRDefault="00745131" w:rsidP="00D104E9">
            <w:pPr>
              <w:ind w:left="-57" w:right="-57"/>
              <w:jc w:val="center"/>
              <w:rPr>
                <w:spacing w:val="-4"/>
                <w:sz w:val="15"/>
                <w:szCs w:val="15"/>
              </w:rPr>
            </w:pPr>
            <w:r w:rsidRPr="006B2E3F">
              <w:rPr>
                <w:spacing w:val="-4"/>
                <w:sz w:val="15"/>
                <w:szCs w:val="15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</w:tcBorders>
            <w:vAlign w:val="bottom"/>
          </w:tcPr>
          <w:p w:rsidR="00745131" w:rsidRPr="006B2E3F" w:rsidRDefault="00745131" w:rsidP="00D104E9">
            <w:pPr>
              <w:rPr>
                <w:sz w:val="16"/>
                <w:szCs w:val="16"/>
              </w:rPr>
            </w:pPr>
          </w:p>
        </w:tc>
      </w:tr>
      <w:tr w:rsidR="00622BB6" w:rsidRPr="006B2E3F" w:rsidTr="00D104E9">
        <w:trPr>
          <w:trHeight w:hRule="exact" w:val="444"/>
          <w:jc w:val="center"/>
        </w:trPr>
        <w:tc>
          <w:tcPr>
            <w:tcW w:w="430" w:type="dxa"/>
            <w:tcBorders>
              <w:right w:val="single" w:sz="4" w:space="0" w:color="auto"/>
            </w:tcBorders>
          </w:tcPr>
          <w:p w:rsidR="00745131" w:rsidRPr="006B2E3F" w:rsidRDefault="00745131" w:rsidP="00D104E9">
            <w:pPr>
              <w:rPr>
                <w:sz w:val="16"/>
                <w:szCs w:val="16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6B2E3F" w:rsidRDefault="00745131" w:rsidP="00D104E9">
            <w:pPr>
              <w:rPr>
                <w:bCs/>
                <w:sz w:val="16"/>
                <w:szCs w:val="16"/>
              </w:rPr>
            </w:pPr>
            <w:r w:rsidRPr="006B2E3F">
              <w:rPr>
                <w:bCs/>
                <w:sz w:val="16"/>
                <w:szCs w:val="16"/>
              </w:rPr>
              <w:t xml:space="preserve">ВСЕГО проектная часть подпрограммы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6B2E3F" w:rsidRDefault="00745131" w:rsidP="00D104E9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915</w:t>
            </w:r>
            <w:r>
              <w:rPr>
                <w:sz w:val="15"/>
                <w:szCs w:val="15"/>
              </w:rPr>
              <w:t xml:space="preserve"> </w:t>
            </w:r>
            <w:r w:rsidRPr="006B2E3F">
              <w:rPr>
                <w:sz w:val="15"/>
                <w:szCs w:val="15"/>
              </w:rPr>
              <w:t>818,4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34F7F" w:rsidRPr="00094D46" w:rsidRDefault="00134F7F" w:rsidP="00807CEA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6 465829,0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094D46" w:rsidRDefault="00613C62" w:rsidP="00807CEA">
            <w:pPr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8 550 464,7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1976067,6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3982210,1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45131" w:rsidRPr="00094D46" w:rsidRDefault="00745131" w:rsidP="00D104E9">
            <w:pPr>
              <w:jc w:val="center"/>
              <w:rPr>
                <w:sz w:val="15"/>
                <w:szCs w:val="15"/>
              </w:rPr>
            </w:pPr>
            <w:r w:rsidRPr="00094D46">
              <w:rPr>
                <w:sz w:val="15"/>
                <w:szCs w:val="15"/>
              </w:rPr>
              <w:t>4528122,5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6" w:rsidRPr="00094D46" w:rsidRDefault="00622BB6" w:rsidP="00807CEA">
            <w:pPr>
              <w:rPr>
                <w:bCs/>
                <w:sz w:val="14"/>
                <w:szCs w:val="14"/>
              </w:rPr>
            </w:pPr>
            <w:r w:rsidRPr="00094D46">
              <w:rPr>
                <w:bCs/>
                <w:sz w:val="14"/>
                <w:szCs w:val="14"/>
              </w:rPr>
              <w:t>26 418 512,3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131" w:rsidRPr="006B2E3F" w:rsidRDefault="00745131" w:rsidP="00D104E9">
            <w:pPr>
              <w:ind w:left="-57" w:right="-57"/>
              <w:jc w:val="center"/>
              <w:rPr>
                <w:spacing w:val="-4"/>
                <w:sz w:val="15"/>
                <w:szCs w:val="15"/>
              </w:rPr>
            </w:pPr>
            <w:r w:rsidRPr="006B2E3F">
              <w:rPr>
                <w:spacing w:val="-4"/>
                <w:sz w:val="15"/>
                <w:szCs w:val="15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</w:tcBorders>
            <w:vAlign w:val="bottom"/>
          </w:tcPr>
          <w:p w:rsidR="00745131" w:rsidRPr="00C71E08" w:rsidRDefault="00745131" w:rsidP="00D104E9">
            <w:pPr>
              <w:rPr>
                <w:sz w:val="15"/>
                <w:szCs w:val="15"/>
              </w:rPr>
            </w:pPr>
            <w:r w:rsidRPr="00C71E08">
              <w:rPr>
                <w:sz w:val="15"/>
                <w:szCs w:val="15"/>
              </w:rPr>
              <w:t>».</w:t>
            </w:r>
          </w:p>
        </w:tc>
      </w:tr>
    </w:tbl>
    <w:p w:rsidR="006B50DE" w:rsidRDefault="006B50DE" w:rsidP="006B50DE">
      <w:pPr>
        <w:tabs>
          <w:tab w:val="left" w:pos="1803"/>
        </w:tabs>
        <w:rPr>
          <w:lang w:eastAsia="en-US"/>
        </w:rPr>
      </w:pPr>
    </w:p>
    <w:p w:rsidR="006B50DE" w:rsidRDefault="006B50DE" w:rsidP="006B50DE">
      <w:pPr>
        <w:rPr>
          <w:lang w:eastAsia="en-US"/>
        </w:rPr>
      </w:pPr>
    </w:p>
    <w:p w:rsidR="00745131" w:rsidRPr="006B50DE" w:rsidRDefault="00745131" w:rsidP="006B50DE">
      <w:pPr>
        <w:rPr>
          <w:lang w:eastAsia="en-US"/>
        </w:rPr>
        <w:sectPr w:rsidR="00745131" w:rsidRPr="006B50DE" w:rsidSect="00EB4209">
          <w:type w:val="continuous"/>
          <w:pgSz w:w="11906" w:h="16838" w:code="9"/>
          <w:pgMar w:top="851" w:right="850" w:bottom="1134" w:left="1701" w:header="708" w:footer="708" w:gutter="0"/>
          <w:cols w:space="708"/>
          <w:docGrid w:linePitch="360"/>
        </w:sectPr>
      </w:pPr>
    </w:p>
    <w:p w:rsidR="005A0389" w:rsidRPr="00DD6E17" w:rsidRDefault="006B50DE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lastRenderedPageBreak/>
        <w:t>2</w:t>
      </w:r>
      <w:r w:rsidR="005A0389" w:rsidRPr="00757CD0">
        <w:t>.</w:t>
      </w:r>
      <w:r w:rsidR="001D133D" w:rsidRPr="00757CD0">
        <w:t xml:space="preserve"> </w:t>
      </w:r>
      <w:proofErr w:type="gramStart"/>
      <w:r w:rsidR="005A0389" w:rsidRPr="00757CD0">
        <w:t>Контроль за</w:t>
      </w:r>
      <w:proofErr w:type="gramEnd"/>
      <w:r w:rsidR="005A0389" w:rsidRPr="00757CD0">
        <w:t xml:space="preserve"> выполнением постановления возложить на вице-губернатора                                 Санкт-Петербурга </w:t>
      </w:r>
      <w:r w:rsidR="00A41FF7">
        <w:t>Линченко Н</w:t>
      </w:r>
      <w:r w:rsidR="005A0389" w:rsidRPr="00DD6E17">
        <w:t>.</w:t>
      </w:r>
      <w:r w:rsidR="00A41FF7">
        <w:t>В.</w:t>
      </w:r>
      <w:r w:rsidR="005A0389" w:rsidRPr="00DD6E17">
        <w:t xml:space="preserve"> </w:t>
      </w:r>
    </w:p>
    <w:p w:rsidR="005A0389" w:rsidRPr="00757CD0" w:rsidRDefault="005A0389" w:rsidP="005A0389">
      <w:pPr>
        <w:ind w:firstLine="567"/>
        <w:rPr>
          <w:b/>
        </w:rPr>
      </w:pPr>
    </w:p>
    <w:p w:rsidR="005A0389" w:rsidRPr="00757CD0" w:rsidRDefault="005A0389" w:rsidP="005A0389">
      <w:pPr>
        <w:ind w:firstLine="567"/>
        <w:rPr>
          <w:b/>
        </w:rPr>
      </w:pPr>
    </w:p>
    <w:p w:rsidR="005A0389" w:rsidRPr="00757CD0" w:rsidRDefault="005A0389" w:rsidP="005A0389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757CD0">
        <w:rPr>
          <w:b/>
        </w:rPr>
        <w:t xml:space="preserve">Губернатор </w:t>
      </w:r>
    </w:p>
    <w:p w:rsidR="005A0389" w:rsidRPr="00757CD0" w:rsidRDefault="005A0389" w:rsidP="005A0389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757CD0">
        <w:rPr>
          <w:b/>
        </w:rPr>
        <w:t>Санкт-Петербурга</w:t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  <w:t xml:space="preserve">     </w:t>
      </w:r>
      <w:proofErr w:type="spellStart"/>
      <w:r w:rsidRPr="00757CD0">
        <w:rPr>
          <w:b/>
        </w:rPr>
        <w:t>А.Д.Беглов</w:t>
      </w:r>
      <w:proofErr w:type="spellEnd"/>
    </w:p>
    <w:p w:rsidR="005A0389" w:rsidRPr="00757CD0" w:rsidRDefault="005A0389" w:rsidP="00D44C7C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sectPr w:rsidR="005A0389" w:rsidRPr="00757CD0" w:rsidSect="00171123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BDF" w:rsidRDefault="00143BDF">
      <w:r>
        <w:separator/>
      </w:r>
    </w:p>
  </w:endnote>
  <w:endnote w:type="continuationSeparator" w:id="0">
    <w:p w:rsidR="00143BDF" w:rsidRDefault="00143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BDF" w:rsidRDefault="00143BDF">
      <w:r>
        <w:separator/>
      </w:r>
    </w:p>
  </w:footnote>
  <w:footnote w:type="continuationSeparator" w:id="0">
    <w:p w:rsidR="00143BDF" w:rsidRDefault="00143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123" w:rsidRDefault="00171123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71123" w:rsidRDefault="001711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123" w:rsidRDefault="00171123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51C3">
      <w:rPr>
        <w:rStyle w:val="a7"/>
        <w:noProof/>
      </w:rPr>
      <w:t>2</w:t>
    </w:r>
    <w:r>
      <w:rPr>
        <w:rStyle w:val="a7"/>
      </w:rPr>
      <w:fldChar w:fldCharType="end"/>
    </w:r>
  </w:p>
  <w:p w:rsidR="00171123" w:rsidRDefault="00171123" w:rsidP="009764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123" w:rsidRDefault="00171123">
    <w:pPr>
      <w:pStyle w:val="a3"/>
      <w:jc w:val="center"/>
    </w:pPr>
  </w:p>
  <w:p w:rsidR="00171123" w:rsidRDefault="001711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292F"/>
    <w:rsid w:val="000112C2"/>
    <w:rsid w:val="000123D1"/>
    <w:rsid w:val="000139DD"/>
    <w:rsid w:val="00014AAB"/>
    <w:rsid w:val="00017718"/>
    <w:rsid w:val="00020763"/>
    <w:rsid w:val="00020D2C"/>
    <w:rsid w:val="00021B23"/>
    <w:rsid w:val="0002299D"/>
    <w:rsid w:val="0002378F"/>
    <w:rsid w:val="00023D83"/>
    <w:rsid w:val="0002416C"/>
    <w:rsid w:val="0003348C"/>
    <w:rsid w:val="0004495A"/>
    <w:rsid w:val="00045A94"/>
    <w:rsid w:val="0005040A"/>
    <w:rsid w:val="00051D98"/>
    <w:rsid w:val="000546B1"/>
    <w:rsid w:val="000606AB"/>
    <w:rsid w:val="00063058"/>
    <w:rsid w:val="00063904"/>
    <w:rsid w:val="00064D7C"/>
    <w:rsid w:val="00072A2E"/>
    <w:rsid w:val="00072A65"/>
    <w:rsid w:val="0007564D"/>
    <w:rsid w:val="00083132"/>
    <w:rsid w:val="000860DD"/>
    <w:rsid w:val="000860EC"/>
    <w:rsid w:val="00087CD0"/>
    <w:rsid w:val="00090358"/>
    <w:rsid w:val="00094225"/>
    <w:rsid w:val="00094D46"/>
    <w:rsid w:val="0009641E"/>
    <w:rsid w:val="000A0FE4"/>
    <w:rsid w:val="000A4975"/>
    <w:rsid w:val="000A5367"/>
    <w:rsid w:val="000A6293"/>
    <w:rsid w:val="000A7E86"/>
    <w:rsid w:val="000B20EC"/>
    <w:rsid w:val="000B2177"/>
    <w:rsid w:val="000B4562"/>
    <w:rsid w:val="000B58C7"/>
    <w:rsid w:val="000B6EB4"/>
    <w:rsid w:val="000C23D8"/>
    <w:rsid w:val="000C7519"/>
    <w:rsid w:val="000D12B3"/>
    <w:rsid w:val="000D1C5B"/>
    <w:rsid w:val="000D1D90"/>
    <w:rsid w:val="000D2325"/>
    <w:rsid w:val="000D4606"/>
    <w:rsid w:val="000D75A7"/>
    <w:rsid w:val="000D777D"/>
    <w:rsid w:val="000E4BAD"/>
    <w:rsid w:val="000E70AE"/>
    <w:rsid w:val="000F0AD0"/>
    <w:rsid w:val="000F1894"/>
    <w:rsid w:val="000F4511"/>
    <w:rsid w:val="000F5065"/>
    <w:rsid w:val="0010763F"/>
    <w:rsid w:val="00110922"/>
    <w:rsid w:val="00114148"/>
    <w:rsid w:val="00114D70"/>
    <w:rsid w:val="00116796"/>
    <w:rsid w:val="00122904"/>
    <w:rsid w:val="00122AEA"/>
    <w:rsid w:val="00124B9E"/>
    <w:rsid w:val="00130A7C"/>
    <w:rsid w:val="00132435"/>
    <w:rsid w:val="00134F7F"/>
    <w:rsid w:val="00136439"/>
    <w:rsid w:val="001410A3"/>
    <w:rsid w:val="00143BDF"/>
    <w:rsid w:val="001457D8"/>
    <w:rsid w:val="00146BB2"/>
    <w:rsid w:val="00147B7B"/>
    <w:rsid w:val="001503B7"/>
    <w:rsid w:val="00150EF0"/>
    <w:rsid w:val="001514F4"/>
    <w:rsid w:val="00156342"/>
    <w:rsid w:val="00157F69"/>
    <w:rsid w:val="00161D40"/>
    <w:rsid w:val="00162649"/>
    <w:rsid w:val="0016339D"/>
    <w:rsid w:val="00163F56"/>
    <w:rsid w:val="00166546"/>
    <w:rsid w:val="00166DB2"/>
    <w:rsid w:val="00171123"/>
    <w:rsid w:val="00174F49"/>
    <w:rsid w:val="00177703"/>
    <w:rsid w:val="001820FB"/>
    <w:rsid w:val="00186FAA"/>
    <w:rsid w:val="00190AA5"/>
    <w:rsid w:val="00190DDC"/>
    <w:rsid w:val="0019104A"/>
    <w:rsid w:val="0019123F"/>
    <w:rsid w:val="00191CF5"/>
    <w:rsid w:val="001934A1"/>
    <w:rsid w:val="001944A2"/>
    <w:rsid w:val="001953EF"/>
    <w:rsid w:val="0019630B"/>
    <w:rsid w:val="001B03D9"/>
    <w:rsid w:val="001B139C"/>
    <w:rsid w:val="001B4B5D"/>
    <w:rsid w:val="001B655C"/>
    <w:rsid w:val="001B686F"/>
    <w:rsid w:val="001B6D08"/>
    <w:rsid w:val="001C2235"/>
    <w:rsid w:val="001C4528"/>
    <w:rsid w:val="001C559D"/>
    <w:rsid w:val="001C6283"/>
    <w:rsid w:val="001D133D"/>
    <w:rsid w:val="001D1834"/>
    <w:rsid w:val="001D354C"/>
    <w:rsid w:val="001D3CC2"/>
    <w:rsid w:val="001D57AA"/>
    <w:rsid w:val="001E13EF"/>
    <w:rsid w:val="001E5243"/>
    <w:rsid w:val="001F1FB2"/>
    <w:rsid w:val="001F46AA"/>
    <w:rsid w:val="001F472A"/>
    <w:rsid w:val="001F79BD"/>
    <w:rsid w:val="00207824"/>
    <w:rsid w:val="002122D1"/>
    <w:rsid w:val="0021684F"/>
    <w:rsid w:val="002172ED"/>
    <w:rsid w:val="00221827"/>
    <w:rsid w:val="00221A9B"/>
    <w:rsid w:val="00226CB1"/>
    <w:rsid w:val="00226F0E"/>
    <w:rsid w:val="00232A54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41BB"/>
    <w:rsid w:val="002655CB"/>
    <w:rsid w:val="002663FB"/>
    <w:rsid w:val="00273A33"/>
    <w:rsid w:val="00280A73"/>
    <w:rsid w:val="00287960"/>
    <w:rsid w:val="00290508"/>
    <w:rsid w:val="002911D9"/>
    <w:rsid w:val="00292DC6"/>
    <w:rsid w:val="002966EB"/>
    <w:rsid w:val="002A11D8"/>
    <w:rsid w:val="002A39F8"/>
    <w:rsid w:val="002A6A21"/>
    <w:rsid w:val="002B1C0A"/>
    <w:rsid w:val="002B1C82"/>
    <w:rsid w:val="002B38BA"/>
    <w:rsid w:val="002B567A"/>
    <w:rsid w:val="002B68E5"/>
    <w:rsid w:val="002C0717"/>
    <w:rsid w:val="002C0A46"/>
    <w:rsid w:val="002C1799"/>
    <w:rsid w:val="002C2E7F"/>
    <w:rsid w:val="002C3F0D"/>
    <w:rsid w:val="002C7C15"/>
    <w:rsid w:val="002D0CDA"/>
    <w:rsid w:val="002D0E60"/>
    <w:rsid w:val="002D34B6"/>
    <w:rsid w:val="002E16C0"/>
    <w:rsid w:val="002E2956"/>
    <w:rsid w:val="002E5102"/>
    <w:rsid w:val="002E6F4D"/>
    <w:rsid w:val="002F36A6"/>
    <w:rsid w:val="002F3C16"/>
    <w:rsid w:val="00303B38"/>
    <w:rsid w:val="00307EEF"/>
    <w:rsid w:val="0031019B"/>
    <w:rsid w:val="003107E4"/>
    <w:rsid w:val="00310BD1"/>
    <w:rsid w:val="00313A95"/>
    <w:rsid w:val="003149BA"/>
    <w:rsid w:val="003161EE"/>
    <w:rsid w:val="00320558"/>
    <w:rsid w:val="00325750"/>
    <w:rsid w:val="00325ABD"/>
    <w:rsid w:val="00327ED3"/>
    <w:rsid w:val="0033325F"/>
    <w:rsid w:val="00333B42"/>
    <w:rsid w:val="00334F1F"/>
    <w:rsid w:val="00336B00"/>
    <w:rsid w:val="00336DAF"/>
    <w:rsid w:val="00343E6D"/>
    <w:rsid w:val="003443CE"/>
    <w:rsid w:val="003449C9"/>
    <w:rsid w:val="0034694B"/>
    <w:rsid w:val="00346A42"/>
    <w:rsid w:val="00347443"/>
    <w:rsid w:val="00354893"/>
    <w:rsid w:val="00355876"/>
    <w:rsid w:val="003601E6"/>
    <w:rsid w:val="003620F6"/>
    <w:rsid w:val="0036439A"/>
    <w:rsid w:val="0036509C"/>
    <w:rsid w:val="0036650C"/>
    <w:rsid w:val="00376557"/>
    <w:rsid w:val="00382E81"/>
    <w:rsid w:val="00386FA3"/>
    <w:rsid w:val="003A2FE5"/>
    <w:rsid w:val="003A4EAA"/>
    <w:rsid w:val="003A5033"/>
    <w:rsid w:val="003A6CB0"/>
    <w:rsid w:val="003B15C5"/>
    <w:rsid w:val="003B2134"/>
    <w:rsid w:val="003C2363"/>
    <w:rsid w:val="003C2806"/>
    <w:rsid w:val="003C44E7"/>
    <w:rsid w:val="003D0563"/>
    <w:rsid w:val="003E0619"/>
    <w:rsid w:val="003E22B4"/>
    <w:rsid w:val="003E5C60"/>
    <w:rsid w:val="003E68BF"/>
    <w:rsid w:val="003F0168"/>
    <w:rsid w:val="003F22E8"/>
    <w:rsid w:val="003F25D3"/>
    <w:rsid w:val="003F2EA1"/>
    <w:rsid w:val="003F6146"/>
    <w:rsid w:val="003F73D3"/>
    <w:rsid w:val="00400E52"/>
    <w:rsid w:val="00400FA1"/>
    <w:rsid w:val="004055BC"/>
    <w:rsid w:val="0040778F"/>
    <w:rsid w:val="00416346"/>
    <w:rsid w:val="00417EBC"/>
    <w:rsid w:val="00417FA2"/>
    <w:rsid w:val="00422225"/>
    <w:rsid w:val="00427620"/>
    <w:rsid w:val="00434045"/>
    <w:rsid w:val="00440EB0"/>
    <w:rsid w:val="00444C44"/>
    <w:rsid w:val="00445303"/>
    <w:rsid w:val="004460B4"/>
    <w:rsid w:val="00451E6A"/>
    <w:rsid w:val="0045764B"/>
    <w:rsid w:val="0046072E"/>
    <w:rsid w:val="0046126D"/>
    <w:rsid w:val="00461BBA"/>
    <w:rsid w:val="00462C1A"/>
    <w:rsid w:val="004731B6"/>
    <w:rsid w:val="00476CCA"/>
    <w:rsid w:val="00477F1A"/>
    <w:rsid w:val="00481970"/>
    <w:rsid w:val="0048219D"/>
    <w:rsid w:val="00490D14"/>
    <w:rsid w:val="00491081"/>
    <w:rsid w:val="0049194B"/>
    <w:rsid w:val="00493631"/>
    <w:rsid w:val="004936CB"/>
    <w:rsid w:val="0049406F"/>
    <w:rsid w:val="00495270"/>
    <w:rsid w:val="004A0868"/>
    <w:rsid w:val="004A1CBA"/>
    <w:rsid w:val="004A5B09"/>
    <w:rsid w:val="004A7E16"/>
    <w:rsid w:val="004B546F"/>
    <w:rsid w:val="004B6CF7"/>
    <w:rsid w:val="004C602B"/>
    <w:rsid w:val="004C7809"/>
    <w:rsid w:val="004D00B1"/>
    <w:rsid w:val="004D5466"/>
    <w:rsid w:val="004D5B82"/>
    <w:rsid w:val="004D7740"/>
    <w:rsid w:val="004E1FA9"/>
    <w:rsid w:val="004E4991"/>
    <w:rsid w:val="004E504E"/>
    <w:rsid w:val="004E6E34"/>
    <w:rsid w:val="004F13EE"/>
    <w:rsid w:val="004F1B63"/>
    <w:rsid w:val="004F45A3"/>
    <w:rsid w:val="004F75F8"/>
    <w:rsid w:val="004F7CB9"/>
    <w:rsid w:val="00501143"/>
    <w:rsid w:val="00501950"/>
    <w:rsid w:val="005025A0"/>
    <w:rsid w:val="00505420"/>
    <w:rsid w:val="00507DDC"/>
    <w:rsid w:val="00511206"/>
    <w:rsid w:val="00514152"/>
    <w:rsid w:val="005142BE"/>
    <w:rsid w:val="005174C5"/>
    <w:rsid w:val="00520298"/>
    <w:rsid w:val="005212A6"/>
    <w:rsid w:val="00526BC3"/>
    <w:rsid w:val="00536C13"/>
    <w:rsid w:val="00542D35"/>
    <w:rsid w:val="00547030"/>
    <w:rsid w:val="00553822"/>
    <w:rsid w:val="00553C9D"/>
    <w:rsid w:val="005615B6"/>
    <w:rsid w:val="0056419E"/>
    <w:rsid w:val="005712D2"/>
    <w:rsid w:val="00571D3C"/>
    <w:rsid w:val="00573517"/>
    <w:rsid w:val="0057356C"/>
    <w:rsid w:val="00584B76"/>
    <w:rsid w:val="0058557E"/>
    <w:rsid w:val="00585CC8"/>
    <w:rsid w:val="0059084C"/>
    <w:rsid w:val="005912B4"/>
    <w:rsid w:val="00591FE8"/>
    <w:rsid w:val="00593263"/>
    <w:rsid w:val="005A0389"/>
    <w:rsid w:val="005A1023"/>
    <w:rsid w:val="005A4ACB"/>
    <w:rsid w:val="005A583F"/>
    <w:rsid w:val="005A77BC"/>
    <w:rsid w:val="005B1734"/>
    <w:rsid w:val="005B4A74"/>
    <w:rsid w:val="005B54C7"/>
    <w:rsid w:val="005B6D5A"/>
    <w:rsid w:val="005B738F"/>
    <w:rsid w:val="005C0744"/>
    <w:rsid w:val="005C1A83"/>
    <w:rsid w:val="005C439A"/>
    <w:rsid w:val="005C679E"/>
    <w:rsid w:val="005D310E"/>
    <w:rsid w:val="005D43B9"/>
    <w:rsid w:val="005D63E5"/>
    <w:rsid w:val="005D706C"/>
    <w:rsid w:val="005E2AEC"/>
    <w:rsid w:val="005E6D3E"/>
    <w:rsid w:val="005E76F7"/>
    <w:rsid w:val="005E7A8C"/>
    <w:rsid w:val="005F172F"/>
    <w:rsid w:val="005F5E01"/>
    <w:rsid w:val="00601454"/>
    <w:rsid w:val="00603577"/>
    <w:rsid w:val="00604415"/>
    <w:rsid w:val="0060569E"/>
    <w:rsid w:val="00606CC2"/>
    <w:rsid w:val="00610492"/>
    <w:rsid w:val="0061159E"/>
    <w:rsid w:val="00611FDF"/>
    <w:rsid w:val="0061237B"/>
    <w:rsid w:val="00613C62"/>
    <w:rsid w:val="00616809"/>
    <w:rsid w:val="00617DDF"/>
    <w:rsid w:val="0062170F"/>
    <w:rsid w:val="00622639"/>
    <w:rsid w:val="00622BB6"/>
    <w:rsid w:val="006238D5"/>
    <w:rsid w:val="00624FAC"/>
    <w:rsid w:val="00625526"/>
    <w:rsid w:val="00627AF1"/>
    <w:rsid w:val="00630FC9"/>
    <w:rsid w:val="00631EB8"/>
    <w:rsid w:val="00632D6F"/>
    <w:rsid w:val="006377C9"/>
    <w:rsid w:val="00637D27"/>
    <w:rsid w:val="00642893"/>
    <w:rsid w:val="006448BC"/>
    <w:rsid w:val="00644BF3"/>
    <w:rsid w:val="00651193"/>
    <w:rsid w:val="00661075"/>
    <w:rsid w:val="00661C56"/>
    <w:rsid w:val="0066275D"/>
    <w:rsid w:val="0066353B"/>
    <w:rsid w:val="00663F2E"/>
    <w:rsid w:val="0067165D"/>
    <w:rsid w:val="006718A4"/>
    <w:rsid w:val="006730E5"/>
    <w:rsid w:val="00681844"/>
    <w:rsid w:val="00685CDE"/>
    <w:rsid w:val="006878E1"/>
    <w:rsid w:val="00691E56"/>
    <w:rsid w:val="00694A2F"/>
    <w:rsid w:val="00695123"/>
    <w:rsid w:val="006967ED"/>
    <w:rsid w:val="006A2ACD"/>
    <w:rsid w:val="006A319D"/>
    <w:rsid w:val="006A547A"/>
    <w:rsid w:val="006B0FCD"/>
    <w:rsid w:val="006B119F"/>
    <w:rsid w:val="006B2E3F"/>
    <w:rsid w:val="006B50DE"/>
    <w:rsid w:val="006B70AE"/>
    <w:rsid w:val="006C2535"/>
    <w:rsid w:val="006C3393"/>
    <w:rsid w:val="006C3817"/>
    <w:rsid w:val="006C6498"/>
    <w:rsid w:val="006D133E"/>
    <w:rsid w:val="006D4AD6"/>
    <w:rsid w:val="006D5D0C"/>
    <w:rsid w:val="006D65A8"/>
    <w:rsid w:val="006D7828"/>
    <w:rsid w:val="006D7A5B"/>
    <w:rsid w:val="006E037C"/>
    <w:rsid w:val="006E651B"/>
    <w:rsid w:val="006E77D1"/>
    <w:rsid w:val="006F0885"/>
    <w:rsid w:val="006F0D25"/>
    <w:rsid w:val="006F119E"/>
    <w:rsid w:val="00702A41"/>
    <w:rsid w:val="0070412E"/>
    <w:rsid w:val="0070480C"/>
    <w:rsid w:val="0070539B"/>
    <w:rsid w:val="00706298"/>
    <w:rsid w:val="00712642"/>
    <w:rsid w:val="00712D3E"/>
    <w:rsid w:val="0071390B"/>
    <w:rsid w:val="00716F8D"/>
    <w:rsid w:val="00717E52"/>
    <w:rsid w:val="0072179A"/>
    <w:rsid w:val="00723C45"/>
    <w:rsid w:val="00724207"/>
    <w:rsid w:val="007256E3"/>
    <w:rsid w:val="00726957"/>
    <w:rsid w:val="007271B2"/>
    <w:rsid w:val="007272C0"/>
    <w:rsid w:val="0072744C"/>
    <w:rsid w:val="00735B34"/>
    <w:rsid w:val="00744341"/>
    <w:rsid w:val="00745131"/>
    <w:rsid w:val="007458F3"/>
    <w:rsid w:val="007473B6"/>
    <w:rsid w:val="00747E50"/>
    <w:rsid w:val="007516AB"/>
    <w:rsid w:val="007522D3"/>
    <w:rsid w:val="007562B2"/>
    <w:rsid w:val="00757CD0"/>
    <w:rsid w:val="00763407"/>
    <w:rsid w:val="0076439A"/>
    <w:rsid w:val="007700F0"/>
    <w:rsid w:val="0077211B"/>
    <w:rsid w:val="00773ED5"/>
    <w:rsid w:val="00774A50"/>
    <w:rsid w:val="00774F94"/>
    <w:rsid w:val="00781B06"/>
    <w:rsid w:val="00781E31"/>
    <w:rsid w:val="00783BC7"/>
    <w:rsid w:val="00783C64"/>
    <w:rsid w:val="0079139E"/>
    <w:rsid w:val="007913D8"/>
    <w:rsid w:val="00792B96"/>
    <w:rsid w:val="00793CD3"/>
    <w:rsid w:val="007947FE"/>
    <w:rsid w:val="00794AC5"/>
    <w:rsid w:val="00794C29"/>
    <w:rsid w:val="00795148"/>
    <w:rsid w:val="00795FB6"/>
    <w:rsid w:val="007A1AFA"/>
    <w:rsid w:val="007A3B5F"/>
    <w:rsid w:val="007A4CAB"/>
    <w:rsid w:val="007A5AF2"/>
    <w:rsid w:val="007B03D7"/>
    <w:rsid w:val="007B1995"/>
    <w:rsid w:val="007B2533"/>
    <w:rsid w:val="007B27B4"/>
    <w:rsid w:val="007B357D"/>
    <w:rsid w:val="007B47B3"/>
    <w:rsid w:val="007B76F3"/>
    <w:rsid w:val="007C09A7"/>
    <w:rsid w:val="007C19D3"/>
    <w:rsid w:val="007C373B"/>
    <w:rsid w:val="007C6C5A"/>
    <w:rsid w:val="007D6CBE"/>
    <w:rsid w:val="007E058E"/>
    <w:rsid w:val="007E7A2F"/>
    <w:rsid w:val="007F6A48"/>
    <w:rsid w:val="007F746E"/>
    <w:rsid w:val="008036BE"/>
    <w:rsid w:val="00805ED0"/>
    <w:rsid w:val="008063C5"/>
    <w:rsid w:val="00807CEA"/>
    <w:rsid w:val="00811739"/>
    <w:rsid w:val="00812C2C"/>
    <w:rsid w:val="008161C3"/>
    <w:rsid w:val="008179ED"/>
    <w:rsid w:val="008228EA"/>
    <w:rsid w:val="00823E96"/>
    <w:rsid w:val="00823FB0"/>
    <w:rsid w:val="00824128"/>
    <w:rsid w:val="00824286"/>
    <w:rsid w:val="00825D38"/>
    <w:rsid w:val="008275A2"/>
    <w:rsid w:val="00843807"/>
    <w:rsid w:val="008464AC"/>
    <w:rsid w:val="008465C2"/>
    <w:rsid w:val="00853B0C"/>
    <w:rsid w:val="008604B7"/>
    <w:rsid w:val="008616EF"/>
    <w:rsid w:val="0086371D"/>
    <w:rsid w:val="008642C9"/>
    <w:rsid w:val="008660AB"/>
    <w:rsid w:val="0087508E"/>
    <w:rsid w:val="008763A5"/>
    <w:rsid w:val="00881A2A"/>
    <w:rsid w:val="00883B20"/>
    <w:rsid w:val="00884E08"/>
    <w:rsid w:val="00885DBF"/>
    <w:rsid w:val="00885ED1"/>
    <w:rsid w:val="00893F63"/>
    <w:rsid w:val="008A2505"/>
    <w:rsid w:val="008A2DB2"/>
    <w:rsid w:val="008A3179"/>
    <w:rsid w:val="008A6607"/>
    <w:rsid w:val="008B13F1"/>
    <w:rsid w:val="008B29EC"/>
    <w:rsid w:val="008B74CF"/>
    <w:rsid w:val="008C0D89"/>
    <w:rsid w:val="008C2D04"/>
    <w:rsid w:val="008C4610"/>
    <w:rsid w:val="008C4ECA"/>
    <w:rsid w:val="008C5748"/>
    <w:rsid w:val="008C5A80"/>
    <w:rsid w:val="008D0313"/>
    <w:rsid w:val="008D3519"/>
    <w:rsid w:val="008D351B"/>
    <w:rsid w:val="008D651B"/>
    <w:rsid w:val="008D793E"/>
    <w:rsid w:val="008E3B26"/>
    <w:rsid w:val="008E3B53"/>
    <w:rsid w:val="008E77AA"/>
    <w:rsid w:val="008F28B2"/>
    <w:rsid w:val="008F38A1"/>
    <w:rsid w:val="009055DE"/>
    <w:rsid w:val="0090680A"/>
    <w:rsid w:val="00907249"/>
    <w:rsid w:val="0091090E"/>
    <w:rsid w:val="00910CA9"/>
    <w:rsid w:val="0091339B"/>
    <w:rsid w:val="0091357B"/>
    <w:rsid w:val="00915994"/>
    <w:rsid w:val="00916887"/>
    <w:rsid w:val="009211EC"/>
    <w:rsid w:val="00921AC9"/>
    <w:rsid w:val="0092451D"/>
    <w:rsid w:val="009249CC"/>
    <w:rsid w:val="00930AA1"/>
    <w:rsid w:val="00932A54"/>
    <w:rsid w:val="009340FC"/>
    <w:rsid w:val="0093455E"/>
    <w:rsid w:val="009351C3"/>
    <w:rsid w:val="009409E5"/>
    <w:rsid w:val="00941672"/>
    <w:rsid w:val="009470F6"/>
    <w:rsid w:val="00950EEB"/>
    <w:rsid w:val="00952A5D"/>
    <w:rsid w:val="00954B12"/>
    <w:rsid w:val="009566E9"/>
    <w:rsid w:val="00963283"/>
    <w:rsid w:val="00964D8B"/>
    <w:rsid w:val="00972825"/>
    <w:rsid w:val="00975E7E"/>
    <w:rsid w:val="0097643A"/>
    <w:rsid w:val="0097715D"/>
    <w:rsid w:val="009836CD"/>
    <w:rsid w:val="0098771F"/>
    <w:rsid w:val="00993045"/>
    <w:rsid w:val="00994933"/>
    <w:rsid w:val="00996A10"/>
    <w:rsid w:val="00996A1E"/>
    <w:rsid w:val="00997733"/>
    <w:rsid w:val="009A309F"/>
    <w:rsid w:val="009A4AF3"/>
    <w:rsid w:val="009A7BB5"/>
    <w:rsid w:val="009B005F"/>
    <w:rsid w:val="009B3843"/>
    <w:rsid w:val="009B3CEE"/>
    <w:rsid w:val="009C3156"/>
    <w:rsid w:val="009C4270"/>
    <w:rsid w:val="009D31CE"/>
    <w:rsid w:val="009D5AC6"/>
    <w:rsid w:val="009D7F0D"/>
    <w:rsid w:val="009E0662"/>
    <w:rsid w:val="009E380E"/>
    <w:rsid w:val="009E40A9"/>
    <w:rsid w:val="009E5A33"/>
    <w:rsid w:val="009F1988"/>
    <w:rsid w:val="009F6334"/>
    <w:rsid w:val="00A00173"/>
    <w:rsid w:val="00A00C50"/>
    <w:rsid w:val="00A017C1"/>
    <w:rsid w:val="00A022B1"/>
    <w:rsid w:val="00A046D4"/>
    <w:rsid w:val="00A14799"/>
    <w:rsid w:val="00A1498D"/>
    <w:rsid w:val="00A16D7E"/>
    <w:rsid w:val="00A23462"/>
    <w:rsid w:val="00A2753E"/>
    <w:rsid w:val="00A31AA9"/>
    <w:rsid w:val="00A352F0"/>
    <w:rsid w:val="00A37C64"/>
    <w:rsid w:val="00A403B4"/>
    <w:rsid w:val="00A41CE8"/>
    <w:rsid w:val="00A41F63"/>
    <w:rsid w:val="00A41FF7"/>
    <w:rsid w:val="00A4733B"/>
    <w:rsid w:val="00A5297E"/>
    <w:rsid w:val="00A57F56"/>
    <w:rsid w:val="00A61B42"/>
    <w:rsid w:val="00A66353"/>
    <w:rsid w:val="00A70129"/>
    <w:rsid w:val="00A725BA"/>
    <w:rsid w:val="00A732B3"/>
    <w:rsid w:val="00A73498"/>
    <w:rsid w:val="00A73BCE"/>
    <w:rsid w:val="00A7422E"/>
    <w:rsid w:val="00A76ABA"/>
    <w:rsid w:val="00A77A58"/>
    <w:rsid w:val="00A8232A"/>
    <w:rsid w:val="00A85CED"/>
    <w:rsid w:val="00A870ED"/>
    <w:rsid w:val="00A96FDC"/>
    <w:rsid w:val="00AA0CB2"/>
    <w:rsid w:val="00AA2386"/>
    <w:rsid w:val="00AA4BB2"/>
    <w:rsid w:val="00AA53DA"/>
    <w:rsid w:val="00AB090B"/>
    <w:rsid w:val="00AB1EB2"/>
    <w:rsid w:val="00AB28A0"/>
    <w:rsid w:val="00AB2AC2"/>
    <w:rsid w:val="00AB423E"/>
    <w:rsid w:val="00AB4F08"/>
    <w:rsid w:val="00AB51A8"/>
    <w:rsid w:val="00AB6017"/>
    <w:rsid w:val="00AC22BD"/>
    <w:rsid w:val="00AC25C1"/>
    <w:rsid w:val="00AC5008"/>
    <w:rsid w:val="00AC57AF"/>
    <w:rsid w:val="00AC62CB"/>
    <w:rsid w:val="00AC6CCE"/>
    <w:rsid w:val="00AC7A7B"/>
    <w:rsid w:val="00AD1E79"/>
    <w:rsid w:val="00AD2852"/>
    <w:rsid w:val="00AD426B"/>
    <w:rsid w:val="00AD7BA0"/>
    <w:rsid w:val="00AE0F71"/>
    <w:rsid w:val="00AF2AD7"/>
    <w:rsid w:val="00AF2B25"/>
    <w:rsid w:val="00AF521B"/>
    <w:rsid w:val="00B03BA1"/>
    <w:rsid w:val="00B06233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318B1"/>
    <w:rsid w:val="00B3411F"/>
    <w:rsid w:val="00B35CBD"/>
    <w:rsid w:val="00B368BE"/>
    <w:rsid w:val="00B43613"/>
    <w:rsid w:val="00B50242"/>
    <w:rsid w:val="00B5201C"/>
    <w:rsid w:val="00B54B77"/>
    <w:rsid w:val="00B5783D"/>
    <w:rsid w:val="00B605E6"/>
    <w:rsid w:val="00B611C7"/>
    <w:rsid w:val="00B6688C"/>
    <w:rsid w:val="00B70AD4"/>
    <w:rsid w:val="00B712DF"/>
    <w:rsid w:val="00B72AD9"/>
    <w:rsid w:val="00B73738"/>
    <w:rsid w:val="00B746FF"/>
    <w:rsid w:val="00B82D1D"/>
    <w:rsid w:val="00B8359A"/>
    <w:rsid w:val="00B83A9B"/>
    <w:rsid w:val="00B849A7"/>
    <w:rsid w:val="00B856C2"/>
    <w:rsid w:val="00B858B8"/>
    <w:rsid w:val="00B87BC9"/>
    <w:rsid w:val="00B915F3"/>
    <w:rsid w:val="00B9228E"/>
    <w:rsid w:val="00B96670"/>
    <w:rsid w:val="00B97F86"/>
    <w:rsid w:val="00BA4355"/>
    <w:rsid w:val="00BA56B4"/>
    <w:rsid w:val="00BA58CF"/>
    <w:rsid w:val="00BA683E"/>
    <w:rsid w:val="00BB13E1"/>
    <w:rsid w:val="00BB20BC"/>
    <w:rsid w:val="00BB5D67"/>
    <w:rsid w:val="00BB618E"/>
    <w:rsid w:val="00BC0F50"/>
    <w:rsid w:val="00BC249C"/>
    <w:rsid w:val="00BC2691"/>
    <w:rsid w:val="00BC2B0B"/>
    <w:rsid w:val="00BC493C"/>
    <w:rsid w:val="00BC6354"/>
    <w:rsid w:val="00BD00B4"/>
    <w:rsid w:val="00BD2745"/>
    <w:rsid w:val="00BD3394"/>
    <w:rsid w:val="00BD5024"/>
    <w:rsid w:val="00BD591A"/>
    <w:rsid w:val="00BD6DC2"/>
    <w:rsid w:val="00BD72DC"/>
    <w:rsid w:val="00BD7B02"/>
    <w:rsid w:val="00BE0C07"/>
    <w:rsid w:val="00BE17BA"/>
    <w:rsid w:val="00BE1E56"/>
    <w:rsid w:val="00BE24B4"/>
    <w:rsid w:val="00BE4524"/>
    <w:rsid w:val="00BF7070"/>
    <w:rsid w:val="00BF731A"/>
    <w:rsid w:val="00C02D93"/>
    <w:rsid w:val="00C032C4"/>
    <w:rsid w:val="00C039CC"/>
    <w:rsid w:val="00C04B5E"/>
    <w:rsid w:val="00C11009"/>
    <w:rsid w:val="00C13AE8"/>
    <w:rsid w:val="00C15B57"/>
    <w:rsid w:val="00C16CBE"/>
    <w:rsid w:val="00C20A26"/>
    <w:rsid w:val="00C23655"/>
    <w:rsid w:val="00C25CA8"/>
    <w:rsid w:val="00C265A9"/>
    <w:rsid w:val="00C2734E"/>
    <w:rsid w:val="00C27AAC"/>
    <w:rsid w:val="00C27C10"/>
    <w:rsid w:val="00C30E7D"/>
    <w:rsid w:val="00C466AA"/>
    <w:rsid w:val="00C52603"/>
    <w:rsid w:val="00C52684"/>
    <w:rsid w:val="00C57089"/>
    <w:rsid w:val="00C57A12"/>
    <w:rsid w:val="00C602C1"/>
    <w:rsid w:val="00C617F5"/>
    <w:rsid w:val="00C6423A"/>
    <w:rsid w:val="00C6537F"/>
    <w:rsid w:val="00C66BA7"/>
    <w:rsid w:val="00C716A5"/>
    <w:rsid w:val="00C71E08"/>
    <w:rsid w:val="00C71EE9"/>
    <w:rsid w:val="00C72A0B"/>
    <w:rsid w:val="00C75D05"/>
    <w:rsid w:val="00C76597"/>
    <w:rsid w:val="00C77F6B"/>
    <w:rsid w:val="00C8259A"/>
    <w:rsid w:val="00C83146"/>
    <w:rsid w:val="00C87158"/>
    <w:rsid w:val="00CA3F14"/>
    <w:rsid w:val="00CA5DB2"/>
    <w:rsid w:val="00CB32BC"/>
    <w:rsid w:val="00CB4FF6"/>
    <w:rsid w:val="00CB69B4"/>
    <w:rsid w:val="00CB7C5B"/>
    <w:rsid w:val="00CC0261"/>
    <w:rsid w:val="00CC1909"/>
    <w:rsid w:val="00CC4290"/>
    <w:rsid w:val="00CC600F"/>
    <w:rsid w:val="00CE33A3"/>
    <w:rsid w:val="00CE3EEB"/>
    <w:rsid w:val="00CE4216"/>
    <w:rsid w:val="00CE4756"/>
    <w:rsid w:val="00CF36DE"/>
    <w:rsid w:val="00D00B3F"/>
    <w:rsid w:val="00D02ED6"/>
    <w:rsid w:val="00D05CEB"/>
    <w:rsid w:val="00D0626F"/>
    <w:rsid w:val="00D104E9"/>
    <w:rsid w:val="00D14507"/>
    <w:rsid w:val="00D1451C"/>
    <w:rsid w:val="00D1608A"/>
    <w:rsid w:val="00D249CA"/>
    <w:rsid w:val="00D24DDF"/>
    <w:rsid w:val="00D26EAB"/>
    <w:rsid w:val="00D30998"/>
    <w:rsid w:val="00D31546"/>
    <w:rsid w:val="00D33AAB"/>
    <w:rsid w:val="00D37358"/>
    <w:rsid w:val="00D41CAF"/>
    <w:rsid w:val="00D4359E"/>
    <w:rsid w:val="00D44B94"/>
    <w:rsid w:val="00D44C7C"/>
    <w:rsid w:val="00D476A2"/>
    <w:rsid w:val="00D501C6"/>
    <w:rsid w:val="00D521FB"/>
    <w:rsid w:val="00D557C1"/>
    <w:rsid w:val="00D575AE"/>
    <w:rsid w:val="00D61089"/>
    <w:rsid w:val="00D6439C"/>
    <w:rsid w:val="00D64906"/>
    <w:rsid w:val="00D73C04"/>
    <w:rsid w:val="00D74318"/>
    <w:rsid w:val="00D75519"/>
    <w:rsid w:val="00D7559A"/>
    <w:rsid w:val="00D75C43"/>
    <w:rsid w:val="00D81DA0"/>
    <w:rsid w:val="00D95871"/>
    <w:rsid w:val="00D95FC3"/>
    <w:rsid w:val="00D972A0"/>
    <w:rsid w:val="00DA20D7"/>
    <w:rsid w:val="00DA29CC"/>
    <w:rsid w:val="00DB2EE3"/>
    <w:rsid w:val="00DB4DDC"/>
    <w:rsid w:val="00DB599B"/>
    <w:rsid w:val="00DB5D39"/>
    <w:rsid w:val="00DC0E1D"/>
    <w:rsid w:val="00DC2626"/>
    <w:rsid w:val="00DC4BA2"/>
    <w:rsid w:val="00DD1DFD"/>
    <w:rsid w:val="00DD331B"/>
    <w:rsid w:val="00DD6E17"/>
    <w:rsid w:val="00DE3503"/>
    <w:rsid w:val="00DF0FA2"/>
    <w:rsid w:val="00DF2226"/>
    <w:rsid w:val="00DF3209"/>
    <w:rsid w:val="00E00AE3"/>
    <w:rsid w:val="00E05677"/>
    <w:rsid w:val="00E07672"/>
    <w:rsid w:val="00E14741"/>
    <w:rsid w:val="00E1497A"/>
    <w:rsid w:val="00E1732D"/>
    <w:rsid w:val="00E17427"/>
    <w:rsid w:val="00E208AE"/>
    <w:rsid w:val="00E22ED7"/>
    <w:rsid w:val="00E23091"/>
    <w:rsid w:val="00E24688"/>
    <w:rsid w:val="00E26F20"/>
    <w:rsid w:val="00E30F26"/>
    <w:rsid w:val="00E3281B"/>
    <w:rsid w:val="00E36172"/>
    <w:rsid w:val="00E41EEE"/>
    <w:rsid w:val="00E44D31"/>
    <w:rsid w:val="00E46568"/>
    <w:rsid w:val="00E50199"/>
    <w:rsid w:val="00E54AAC"/>
    <w:rsid w:val="00E554CE"/>
    <w:rsid w:val="00E56F81"/>
    <w:rsid w:val="00E600C6"/>
    <w:rsid w:val="00E61584"/>
    <w:rsid w:val="00E6501E"/>
    <w:rsid w:val="00E65DE3"/>
    <w:rsid w:val="00E65F9C"/>
    <w:rsid w:val="00E663EC"/>
    <w:rsid w:val="00E6640D"/>
    <w:rsid w:val="00E668A3"/>
    <w:rsid w:val="00E66E11"/>
    <w:rsid w:val="00E67459"/>
    <w:rsid w:val="00E677C5"/>
    <w:rsid w:val="00E7335F"/>
    <w:rsid w:val="00E73CB7"/>
    <w:rsid w:val="00E74B5D"/>
    <w:rsid w:val="00E753FF"/>
    <w:rsid w:val="00E760A4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16A4"/>
    <w:rsid w:val="00EB4209"/>
    <w:rsid w:val="00EB68F0"/>
    <w:rsid w:val="00EC0BF2"/>
    <w:rsid w:val="00EC1ADE"/>
    <w:rsid w:val="00EC42D0"/>
    <w:rsid w:val="00EC56C4"/>
    <w:rsid w:val="00EC5A2E"/>
    <w:rsid w:val="00ED2970"/>
    <w:rsid w:val="00ED362F"/>
    <w:rsid w:val="00ED3B17"/>
    <w:rsid w:val="00ED7263"/>
    <w:rsid w:val="00EE0B93"/>
    <w:rsid w:val="00EE4384"/>
    <w:rsid w:val="00EF081D"/>
    <w:rsid w:val="00EF24A4"/>
    <w:rsid w:val="00EF2551"/>
    <w:rsid w:val="00EF26CE"/>
    <w:rsid w:val="00F03045"/>
    <w:rsid w:val="00F0419A"/>
    <w:rsid w:val="00F05FC4"/>
    <w:rsid w:val="00F07CB5"/>
    <w:rsid w:val="00F109F5"/>
    <w:rsid w:val="00F14F83"/>
    <w:rsid w:val="00F176B2"/>
    <w:rsid w:val="00F2063A"/>
    <w:rsid w:val="00F23320"/>
    <w:rsid w:val="00F26F24"/>
    <w:rsid w:val="00F334CE"/>
    <w:rsid w:val="00F36C11"/>
    <w:rsid w:val="00F36C49"/>
    <w:rsid w:val="00F371D0"/>
    <w:rsid w:val="00F37997"/>
    <w:rsid w:val="00F41715"/>
    <w:rsid w:val="00F50FBE"/>
    <w:rsid w:val="00F52506"/>
    <w:rsid w:val="00F52603"/>
    <w:rsid w:val="00F5675F"/>
    <w:rsid w:val="00F65115"/>
    <w:rsid w:val="00F727DC"/>
    <w:rsid w:val="00F72C07"/>
    <w:rsid w:val="00F74F60"/>
    <w:rsid w:val="00F7644C"/>
    <w:rsid w:val="00F77283"/>
    <w:rsid w:val="00F77647"/>
    <w:rsid w:val="00F77E24"/>
    <w:rsid w:val="00F80B72"/>
    <w:rsid w:val="00F8242A"/>
    <w:rsid w:val="00F860AF"/>
    <w:rsid w:val="00F869EE"/>
    <w:rsid w:val="00F86EDF"/>
    <w:rsid w:val="00F87B4F"/>
    <w:rsid w:val="00F941E8"/>
    <w:rsid w:val="00FA1943"/>
    <w:rsid w:val="00FA1C64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7C24"/>
    <w:rsid w:val="00FE3724"/>
    <w:rsid w:val="00FE7798"/>
    <w:rsid w:val="00FF236D"/>
    <w:rsid w:val="00FF2B05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CAEB0186D2A07257440213F81A9EADAD2407A36751618066D2291CF3C0CD6F5D5B82598F351F0608BF0296896xFw6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C72FE-974D-47F0-88A2-69632C96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526</TotalTime>
  <Pages>6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Александра Васильева</cp:lastModifiedBy>
  <cp:revision>112</cp:revision>
  <cp:lastPrinted>2021-11-10T12:10:00Z</cp:lastPrinted>
  <dcterms:created xsi:type="dcterms:W3CDTF">2021-10-21T08:25:00Z</dcterms:created>
  <dcterms:modified xsi:type="dcterms:W3CDTF">2021-11-10T12:19:00Z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