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Default="0096624F" w:rsidP="002C3F0D">
      <w:pPr>
        <w:jc w:val="both"/>
        <w:sectPr w:rsidR="00FE4B3A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977" w:rsidRDefault="00080977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Правительства Санкт-Петербурга </w:t>
                            </w:r>
                            <w:r>
                              <w:br/>
                              <w:t>от 04.06.2014 № 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080977" w:rsidRDefault="00080977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Правительства Санкт-Петербурга </w:t>
                      </w:r>
                      <w:r>
                        <w:br/>
                        <w:t>от 04.06.2014 № 453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977" w:rsidRDefault="000809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080977" w:rsidRDefault="0008097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</w:t>
      </w:r>
      <w:r w:rsidRPr="00757CD0">
        <w:rPr>
          <w:rFonts w:eastAsia="Calibri"/>
          <w:lang w:eastAsia="en-US"/>
        </w:rPr>
        <w:t xml:space="preserve"> соответстви</w:t>
      </w:r>
      <w:r w:rsidR="0096758F">
        <w:rPr>
          <w:rFonts w:eastAsia="Calibri"/>
          <w:lang w:eastAsia="en-US"/>
        </w:rPr>
        <w:t xml:space="preserve">и с Законом Санкт-Петербурга от </w:t>
      </w:r>
      <w:bookmarkStart w:id="0" w:name="_GoBack"/>
      <w:bookmarkEnd w:id="0"/>
      <w:smartTag w:uri="urn:schemas-microsoft-com:office:smarttags" w:element="date">
        <w:smartTagPr>
          <w:attr w:name="Year" w:val="2020"/>
          <w:attr w:name="Day" w:val="25"/>
          <w:attr w:name="Month" w:val="11"/>
          <w:attr w:name="ls" w:val="trans"/>
        </w:smartTagPr>
        <w:r w:rsidRPr="00757CD0">
          <w:rPr>
            <w:rFonts w:eastAsia="Calibri"/>
            <w:lang w:eastAsia="en-US"/>
          </w:rPr>
          <w:t>25.11.2020</w:t>
        </w:r>
      </w:smartTag>
      <w:r w:rsidRPr="00757CD0">
        <w:rPr>
          <w:rFonts w:eastAsia="Calibri"/>
          <w:lang w:eastAsia="en-US"/>
        </w:rPr>
        <w:t xml:space="preserve"> № 549-114 «О бюджете </w:t>
      </w:r>
      <w:r>
        <w:rPr>
          <w:rFonts w:eastAsia="Calibri"/>
          <w:lang w:eastAsia="en-US"/>
        </w:rPr>
        <w:br/>
      </w:r>
      <w:r w:rsidRPr="00757CD0">
        <w:rPr>
          <w:rFonts w:eastAsia="Calibri"/>
          <w:lang w:eastAsia="en-US"/>
        </w:rPr>
        <w:t>Санкт-Петербурга на 2021 год и на плановый период 2022 и 2023 годов»</w:t>
      </w:r>
      <w:r>
        <w:rPr>
          <w:rFonts w:eastAsia="Calibri"/>
          <w:lang w:eastAsia="en-US"/>
        </w:rPr>
        <w:t>, постановлением Прав</w:t>
      </w:r>
      <w:r w:rsidR="0096758F">
        <w:rPr>
          <w:rFonts w:eastAsia="Calibri"/>
          <w:lang w:eastAsia="en-US"/>
        </w:rPr>
        <w:t xml:space="preserve">ительства Санкт-Петербурга от </w:t>
      </w:r>
      <w:r w:rsidR="00306CDD">
        <w:rPr>
          <w:rFonts w:eastAsia="Calibri"/>
          <w:lang w:eastAsia="en-US"/>
        </w:rPr>
        <w:t xml:space="preserve">10.11.2021 </w:t>
      </w:r>
      <w:r>
        <w:rPr>
          <w:rFonts w:eastAsia="Calibri"/>
          <w:lang w:eastAsia="en-US"/>
        </w:rPr>
        <w:t xml:space="preserve">№ </w:t>
      </w:r>
      <w:r w:rsidR="00306CDD">
        <w:rPr>
          <w:rFonts w:eastAsia="Calibri"/>
          <w:lang w:eastAsia="en-US"/>
        </w:rPr>
        <w:t xml:space="preserve">849 </w:t>
      </w:r>
      <w:r>
        <w:rPr>
          <w:rFonts w:eastAsia="Calibri"/>
          <w:lang w:eastAsia="en-US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2021 год и на плановый период 2022 и 2023 годов»</w:t>
      </w:r>
      <w:r w:rsidR="00306CDD">
        <w:rPr>
          <w:rFonts w:eastAsia="Calibri"/>
          <w:lang w:eastAsia="en-US"/>
        </w:rPr>
        <w:t xml:space="preserve"> и постановлением Правительства Санкт-Петербурга </w:t>
      </w:r>
      <w:r>
        <w:rPr>
          <w:rFonts w:eastAsia="Calibri"/>
          <w:lang w:eastAsia="en-US"/>
        </w:rPr>
        <w:t xml:space="preserve">от </w:t>
      </w:r>
      <w:smartTag w:uri="urn:schemas-microsoft-com:office:smarttags" w:element="date">
        <w:smartTagPr>
          <w:attr w:name="Year" w:val="2013"/>
          <w:attr w:name="Day" w:val="25"/>
          <w:attr w:name="Month" w:val="12"/>
          <w:attr w:name="ls" w:val="trans"/>
        </w:smartTagPr>
        <w:r>
          <w:rPr>
            <w:rFonts w:eastAsia="Calibri"/>
            <w:lang w:eastAsia="en-US"/>
          </w:rPr>
          <w:t>25.12.2013</w:t>
        </w:r>
      </w:smartTag>
      <w:r>
        <w:rPr>
          <w:rFonts w:eastAsia="Calibri"/>
          <w:lang w:eastAsia="en-US"/>
        </w:rPr>
        <w:t xml:space="preserve"> № 1039 «О</w:t>
      </w:r>
      <w:proofErr w:type="gram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порядке</w:t>
      </w:r>
      <w:proofErr w:type="gramEnd"/>
      <w:r>
        <w:rPr>
          <w:rFonts w:eastAsia="Calibri"/>
          <w:lang w:eastAsia="en-US"/>
        </w:rPr>
        <w:t xml:space="preserve"> принятия решений </w:t>
      </w:r>
      <w:r w:rsidR="00306CDD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о разработке государственных программ Санкт-Петербурга, формирования, реализации </w:t>
      </w:r>
      <w:r w:rsidR="00306CDD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>и п</w:t>
      </w:r>
      <w:r w:rsidR="00306CDD">
        <w:rPr>
          <w:rFonts w:eastAsia="Calibri"/>
          <w:lang w:eastAsia="en-US"/>
        </w:rPr>
        <w:t xml:space="preserve">роведения оценки эффективности </w:t>
      </w:r>
      <w:r>
        <w:rPr>
          <w:rFonts w:eastAsia="Calibri"/>
          <w:lang w:eastAsia="en-US"/>
        </w:rPr>
        <w:t>их реализации»</w:t>
      </w:r>
      <w:r w:rsidRPr="00757CD0">
        <w:rPr>
          <w:rFonts w:eastAsia="Calibri"/>
          <w:lang w:eastAsia="en-US"/>
        </w:rPr>
        <w:t xml:space="preserve">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A9008D" w:rsidRDefault="00A9008D" w:rsidP="00A9008D">
      <w:pPr>
        <w:spacing w:line="264" w:lineRule="auto"/>
        <w:ind w:left="-567" w:right="-284" w:firstLine="567"/>
        <w:jc w:val="both"/>
      </w:pPr>
      <w:r w:rsidRPr="0070412E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 В</w:t>
      </w:r>
      <w:r w:rsidRPr="0070412E">
        <w:t xml:space="preserve">нести в постановление Правительства </w:t>
      </w:r>
      <w:r w:rsidRPr="00A9008D">
        <w:t>Санкт-Петербурга от 04.06.2014 № 453</w:t>
      </w:r>
      <w:r w:rsidRPr="00A9008D">
        <w:br/>
        <w:t xml:space="preserve">«О государственной программе Санкт-Петербурга «Развитие </w:t>
      </w:r>
      <w:r w:rsidRPr="00A9008D">
        <w:rPr>
          <w:rFonts w:eastAsia="Calibri"/>
        </w:rPr>
        <w:t xml:space="preserve">образования </w:t>
      </w:r>
      <w:r w:rsidRPr="00A9008D">
        <w:t>в Санкт-Петербурге» следующие изменения:</w:t>
      </w:r>
    </w:p>
    <w:p w:rsidR="00A9008D" w:rsidRPr="00A9008D" w:rsidRDefault="00A9008D" w:rsidP="00A9008D">
      <w:pPr>
        <w:pStyle w:val="aa"/>
        <w:autoSpaceDE w:val="0"/>
        <w:autoSpaceDN w:val="0"/>
        <w:adjustRightInd w:val="0"/>
        <w:spacing w:after="0" w:line="264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A9008D">
        <w:rPr>
          <w:rFonts w:ascii="Times New Roman" w:hAnsi="Times New Roman"/>
          <w:sz w:val="24"/>
          <w:szCs w:val="24"/>
        </w:rPr>
        <w:t xml:space="preserve">1.1. Пункт 9 </w:t>
      </w:r>
      <w:r w:rsidRPr="00A9008D">
        <w:rPr>
          <w:rFonts w:ascii="Times New Roman" w:hAnsi="Times New Roman"/>
          <w:spacing w:val="-4"/>
          <w:sz w:val="24"/>
          <w:szCs w:val="24"/>
        </w:rPr>
        <w:t xml:space="preserve">раздела 1 </w:t>
      </w:r>
      <w:r w:rsidRPr="00A9008D">
        <w:rPr>
          <w:rFonts w:ascii="Times New Roman" w:hAnsi="Times New Roman"/>
          <w:sz w:val="24"/>
          <w:szCs w:val="24"/>
        </w:rPr>
        <w:t>приложения к постановлению изложить в следующей редакции:</w:t>
      </w:r>
    </w:p>
    <w:p w:rsidR="00A9008D" w:rsidRPr="0070412E" w:rsidRDefault="00A9008D" w:rsidP="00A9008D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777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979"/>
        <w:gridCol w:w="6889"/>
        <w:gridCol w:w="517"/>
      </w:tblGrid>
      <w:tr w:rsidR="00A9008D" w:rsidRPr="00757CD0" w:rsidTr="00A9008D">
        <w:trPr>
          <w:trHeight w:val="4140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008D" w:rsidRPr="00757CD0" w:rsidRDefault="00A9008D" w:rsidP="003303CE">
            <w:pPr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A9008D" w:rsidRPr="00757CD0" w:rsidRDefault="00A9008D" w:rsidP="003303CE">
            <w:pPr>
              <w:jc w:val="center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9</w:t>
            </w:r>
          </w:p>
        </w:tc>
        <w:tc>
          <w:tcPr>
            <w:tcW w:w="1360" w:type="pct"/>
            <w:tcMar>
              <w:top w:w="0" w:type="dxa"/>
              <w:bottom w:w="0" w:type="dxa"/>
            </w:tcMar>
          </w:tcPr>
          <w:p w:rsidR="00A9008D" w:rsidRPr="00757CD0" w:rsidRDefault="00A9008D" w:rsidP="003303CE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757CD0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A9008D" w:rsidRPr="00757CD0" w:rsidRDefault="00A9008D" w:rsidP="003303CE">
            <w:pPr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757CD0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145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9008D" w:rsidRPr="00F335EF" w:rsidRDefault="00A9008D" w:rsidP="00A9008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государственной программы –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1 029 359 016,0 тыс. руб., в том числе по годам реализации: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2020 г. – 152 996 340,6 тыс. руб.;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2021 г. – 168 388 777,2 тыс. руб.;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2022 г. – 168 261 408,6 тыс. руб.;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2023 г. – 174 917 417,8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 xml:space="preserve">на 2024 г. – 183 054 948,2 тыс. </w:t>
            </w:r>
            <w:r w:rsidRPr="00F335EF">
              <w:rPr>
                <w:rFonts w:eastAsia="Calibri"/>
                <w:sz w:val="20"/>
                <w:szCs w:val="20"/>
                <w:lang w:eastAsia="en-US"/>
              </w:rPr>
              <w:t>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2025 г. – 181 740 123,6 тыс. руб.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государственной программы  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из федерального бюджета  – 7 333 924,2 тыс. руб.,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2020 г. – 971 386,0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2021 г. – 2 670 328,0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2022 г. – 1 965 784,7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2023 г. – 1 711 366,5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2024 г. – 7 382,6 тыс. руб.;</w:t>
            </w:r>
          </w:p>
          <w:p w:rsidR="00A9008D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2025 г. – 7 676,4 тыс. руб.</w:t>
            </w:r>
          </w:p>
          <w:p w:rsidR="002836A9" w:rsidRDefault="002836A9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836A9" w:rsidRPr="00F335EF" w:rsidRDefault="002836A9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Общий объем финансирования государственной программы из бюджета </w:t>
            </w:r>
            <w:r w:rsidRPr="00F335EF">
              <w:rPr>
                <w:rFonts w:eastAsia="Calibri"/>
                <w:sz w:val="20"/>
                <w:szCs w:val="20"/>
                <w:lang w:eastAsia="en-US"/>
              </w:rPr>
              <w:br/>
              <w:t xml:space="preserve">Санкт-Петербурга </w:t>
            </w:r>
            <w:r w:rsidRPr="006A5F43">
              <w:rPr>
                <w:rFonts w:eastAsia="Calibri"/>
                <w:sz w:val="20"/>
                <w:szCs w:val="20"/>
                <w:lang w:eastAsia="en-US"/>
              </w:rPr>
              <w:t>– 1 022 025 091,8 тыс. руб.,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2020 г. – 152 024 954,6 тыс. руб.;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2021 г. – 165 718 449,2 тыс. руб.;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2022 г. – 166 295 623,9 тыс. руб.;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 xml:space="preserve">на 2023 г. – 173 206 051,3 тыс. руб.; </w:t>
            </w:r>
          </w:p>
          <w:p w:rsidR="00A9008D" w:rsidRPr="006A5F43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2024 г. – 183 047 565,6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A5F43">
              <w:rPr>
                <w:rFonts w:eastAsia="Calibri"/>
                <w:sz w:val="20"/>
                <w:szCs w:val="20"/>
                <w:lang w:eastAsia="en-US"/>
              </w:rPr>
              <w:t>на 2025 г. – 181 732 447,2 тыс</w:t>
            </w:r>
            <w:r w:rsidRPr="00F335EF">
              <w:rPr>
                <w:rFonts w:eastAsia="Calibri"/>
                <w:sz w:val="20"/>
                <w:szCs w:val="20"/>
                <w:lang w:eastAsia="en-US"/>
              </w:rPr>
              <w:t>. руб.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в рамках государственной программы – 8 087 162,2 тыс. руб.,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2020 г. – 2 142 401,0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2021 г. – 2 530 541,7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2022 г. – 2 090 384,8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2023 г. – 568 392,8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2024 г. – 755 441,9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 xml:space="preserve">в рамках государственной программы из федерального бюджета   – 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1 312 852,2 тыс. руб.,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2020 г. – 443 480,5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2021 г. – 333 137,9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2022 г. – 395 461,0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2023 г. – 140 772,8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2024 г. – 0,0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 xml:space="preserve">Общий объем финансирования региональных проектов 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 xml:space="preserve">в рамках государственной программы из бюджета 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Санкт-Петербурга – 6 774 310,0 тыс. руб.,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в том числе по годам реализации: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2020 г. – 1 698 920,5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2021 г. – 2 197 403,8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2022 г. – 1 694 923,8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2023 г. – 427 620,0 тыс. руб.;</w:t>
            </w:r>
          </w:p>
          <w:p w:rsidR="00A9008D" w:rsidRPr="00F335EF" w:rsidRDefault="00A9008D" w:rsidP="00A9008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2024 г. – 755 441,9 тыс. руб.;</w:t>
            </w:r>
          </w:p>
          <w:p w:rsidR="00A9008D" w:rsidRPr="00757CD0" w:rsidRDefault="00A9008D" w:rsidP="00A9008D">
            <w:pPr>
              <w:rPr>
                <w:sz w:val="20"/>
                <w:szCs w:val="20"/>
              </w:rPr>
            </w:pPr>
            <w:r w:rsidRPr="00F335EF">
              <w:rPr>
                <w:rFonts w:eastAsia="Calibri"/>
                <w:sz w:val="20"/>
                <w:szCs w:val="20"/>
                <w:lang w:eastAsia="en-US"/>
              </w:rPr>
              <w:t>на 2025 г. – 0,0 тыс. руб.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2836A9" w:rsidRDefault="002836A9" w:rsidP="003303CE">
            <w:pPr>
              <w:rPr>
                <w:sz w:val="15"/>
                <w:szCs w:val="15"/>
              </w:rPr>
            </w:pPr>
          </w:p>
          <w:p w:rsidR="002836A9" w:rsidRDefault="002836A9" w:rsidP="003303CE">
            <w:pPr>
              <w:rPr>
                <w:sz w:val="15"/>
                <w:szCs w:val="15"/>
              </w:rPr>
            </w:pPr>
          </w:p>
          <w:p w:rsidR="00A9008D" w:rsidRDefault="00A9008D" w:rsidP="003303CE">
            <w:pPr>
              <w:rPr>
                <w:sz w:val="15"/>
                <w:szCs w:val="15"/>
              </w:rPr>
            </w:pPr>
          </w:p>
          <w:p w:rsidR="00A9008D" w:rsidRPr="00757CD0" w:rsidRDefault="00A9008D" w:rsidP="003303CE">
            <w:pPr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A9008D" w:rsidRDefault="00A9008D" w:rsidP="00A9008D">
      <w:pPr>
        <w:jc w:val="both"/>
      </w:pPr>
    </w:p>
    <w:p w:rsidR="000C7519" w:rsidRPr="00757CD0" w:rsidRDefault="000C7519" w:rsidP="000C7519">
      <w:pPr>
        <w:jc w:val="both"/>
        <w:sectPr w:rsidR="000C7519" w:rsidRPr="00757CD0" w:rsidSect="00A9008D">
          <w:type w:val="continuous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:rsidR="000C7519" w:rsidRPr="00757CD0" w:rsidRDefault="000C7519" w:rsidP="00B50242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 w:rsidRPr="00B50242">
        <w:rPr>
          <w:rFonts w:eastAsia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5F370F" wp14:editId="2DCFFE09">
                <wp:simplePos x="0" y="0"/>
                <wp:positionH relativeFrom="column">
                  <wp:posOffset>4613910</wp:posOffset>
                </wp:positionH>
                <wp:positionV relativeFrom="paragraph">
                  <wp:posOffset>-410210</wp:posOffset>
                </wp:positionV>
                <wp:extent cx="257175" cy="27622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977" w:rsidRPr="000E4BAD" w:rsidRDefault="00080977" w:rsidP="000C7519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363.3pt;margin-top:-32.3pt;width:20.25pt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dyhAIAABUFAAAOAAAAZHJzL2Uyb0RvYy54bWysVFtv2yAUfp+0/4B4T32RE8dWnWptl2lS&#10;d5Ha/QACOEbDwIDE7qb99x1wkqa7SNM0P2AO5/Cd23e4vBp7ifbcOqFVg7OLFCOuqGZCbRv86WE9&#10;W2LkPFGMSK14gx+5w1erly8uB1PzXHdaMm4RgChXD6bBnfemThJHO94Td6ENV6Bste2JB9FuE2bJ&#10;AOi9TPI0XSSDtsxYTblzcHo7KfEq4rctp/5D2zrukWwwxObjauO6CWuyuiT11hLTCXoIg/xDFD0R&#10;CpyeoG6JJ2hnxS9QvaBWO936C6r7RLetoDzmANlk6U/Z3HfE8JgLFMeZU5nc/4Ol7/cfLRKswQuM&#10;FOmhRQ989Ohaj6gM1RmMq8Ho3oCZH+EYuhwzdeZO088OKX3TEbXlr6zVQ8cJg+iycDM5uzrhuACy&#10;Gd5pBm7IzusINLa2D6WDYiBAhy49njoTQqFwmM/LrJxjREGVl4s8n0cPpD5eNtb5N1z3KGwabKHx&#10;EZzs75wPwZD6aBJ8OS0FWwspo2C3mxtp0Z4ASdbxO6A/M5MqGCsdrk2I0wnECD6CLkQbm/6tyvIi&#10;vc6r2XqxLGfFupjPqjJdztKsuq4WaVEVt+vvIcCsqDvBGFd3QvEjAbPi7xp8GIWJOpGCaGhwNYfq&#10;xLz+mGQav98l2QsP8yhF3+DlyYjUoa+vFYO0Se2JkNM+eR5+rDLU4PiPVYksCI2fKODHzRjplgfv&#10;gSEbzR6BFlZD26D38JbAptP2K0YDzGWD3ZcdsRwj+VYBtaqsKMIgR6GYlzkI9lyzOdcQRQGqwR6j&#10;aXvjp+HfGSu2HXiayKz0K6BjKyJVnqI6kBhmL+Z0eCfCcJ/L0erpNVv9AAAA//8DAFBLAwQUAAYA&#10;CAAAACEAuGqJ0t4AAAALAQAADwAAAGRycy9kb3ducmV2LnhtbEyPy07DMBBF90j8gzVIbFDrJCo2&#10;hDgVIIHY9vEBTjJNIuJxFLtN+vcMK9jN4+jOmWK7uEFccAq9JwPpOgGBVPump9bA8fCxegIRoqXG&#10;Dp7QwBUDbMvbm8LmjZ9ph5d9bAWHUMitgS7GMZcy1B06G9Z+ROLdyU/ORm6nVjaTnTncDTJLEiWd&#10;7YkvdHbE9w7r7/3ZGTh9zQ+Pz3P1GY96t1FvtteVvxpzf7e8voCIuMQ/GH71WR1Kdqr8mZogBgM6&#10;U4pRAyu14YIJrXQKouJJlqYgy0L+/6H8AQAA//8DAFBLAQItABQABgAIAAAAIQC2gziS/gAAAOEB&#10;AAATAAAAAAAAAAAAAAAAAAAAAABbQ29udGVudF9UeXBlc10ueG1sUEsBAi0AFAAGAAgAAAAhADj9&#10;If/WAAAAlAEAAAsAAAAAAAAAAAAAAAAALwEAAF9yZWxzLy5yZWxzUEsBAi0AFAAGAAgAAAAhAJAa&#10;h3KEAgAAFQUAAA4AAAAAAAAAAAAAAAAALgIAAGRycy9lMm9Eb2MueG1sUEsBAi0AFAAGAAgAAAAh&#10;ALhqidLeAAAACwEAAA8AAAAAAAAAAAAAAAAA3gQAAGRycy9kb3ducmV2LnhtbFBLBQYAAAAABAAE&#10;APMAAADpBQAAAAA=&#10;" stroked="f">
                <v:textbox>
                  <w:txbxContent>
                    <w:p w:rsidR="00080977" w:rsidRPr="000E4BAD" w:rsidRDefault="00080977" w:rsidP="000C7519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41C51">
        <w:rPr>
          <w:rFonts w:eastAsia="Calibri"/>
          <w:lang w:eastAsia="en-US"/>
        </w:rPr>
        <w:t>1</w:t>
      </w:r>
      <w:r w:rsidRPr="00757CD0">
        <w:rPr>
          <w:rFonts w:eastAsia="Calibri"/>
          <w:lang w:eastAsia="en-US"/>
        </w:rPr>
        <w:t>.2. Пункты 1-2 и 3 таблицы 3 раздела 7 приложения к постановлению изложить в следующей редакции:</w:t>
      </w:r>
    </w:p>
    <w:p w:rsidR="000C7519" w:rsidRPr="00757CD0" w:rsidRDefault="000C7519" w:rsidP="000C7519">
      <w:pPr>
        <w:keepLines/>
        <w:tabs>
          <w:tab w:val="left" w:pos="709"/>
          <w:tab w:val="left" w:pos="851"/>
          <w:tab w:val="left" w:pos="1418"/>
        </w:tabs>
        <w:adjustRightInd w:val="0"/>
        <w:spacing w:before="60"/>
        <w:jc w:val="both"/>
        <w:outlineLvl w:val="1"/>
        <w:rPr>
          <w:b/>
          <w:sz w:val="20"/>
          <w:szCs w:val="20"/>
        </w:rPr>
      </w:pPr>
    </w:p>
    <w:tbl>
      <w:tblPr>
        <w:tblW w:w="4845" w:type="pct"/>
        <w:tblInd w:w="464" w:type="dxa"/>
        <w:tblLook w:val="04A0" w:firstRow="1" w:lastRow="0" w:firstColumn="1" w:lastColumn="0" w:noHBand="0" w:noVBand="1"/>
      </w:tblPr>
      <w:tblGrid>
        <w:gridCol w:w="285"/>
        <w:gridCol w:w="273"/>
        <w:gridCol w:w="1453"/>
        <w:gridCol w:w="1714"/>
        <w:gridCol w:w="1227"/>
        <w:gridCol w:w="932"/>
        <w:gridCol w:w="1238"/>
        <w:gridCol w:w="1241"/>
        <w:gridCol w:w="1244"/>
        <w:gridCol w:w="1241"/>
        <w:gridCol w:w="1244"/>
        <w:gridCol w:w="1241"/>
        <w:gridCol w:w="1169"/>
      </w:tblGrid>
      <w:tr w:rsidR="0059084C" w:rsidRPr="00757CD0" w:rsidTr="002836A9">
        <w:trPr>
          <w:trHeight w:val="594"/>
        </w:trPr>
        <w:tc>
          <w:tcPr>
            <w:tcW w:w="98" w:type="pct"/>
            <w:tcBorders>
              <w:right w:val="single" w:sz="4" w:space="0" w:color="auto"/>
            </w:tcBorders>
          </w:tcPr>
          <w:p w:rsidR="0059084C" w:rsidRPr="00757CD0" w:rsidRDefault="0059084C" w:rsidP="000C7519">
            <w:pPr>
              <w:rPr>
                <w:spacing w:val="-6"/>
                <w:sz w:val="15"/>
                <w:szCs w:val="15"/>
              </w:rPr>
            </w:pPr>
            <w:r w:rsidRPr="00757CD0">
              <w:rPr>
                <w:spacing w:val="-6"/>
                <w:sz w:val="15"/>
                <w:szCs w:val="15"/>
              </w:rPr>
              <w:t>«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1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Бюджет </w:t>
            </w:r>
            <w:r w:rsidRPr="00757CD0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1 698 920,5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2 197 403,8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1 694 923,8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427 620,0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29628B" w:rsidP="002962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</w:t>
            </w:r>
            <w:r w:rsidR="007256E3" w:rsidRPr="00746CE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441</w:t>
            </w:r>
            <w:r w:rsidR="007256E3" w:rsidRPr="00746CE7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9084C" w:rsidRPr="00746CE7" w:rsidRDefault="0059084C" w:rsidP="0029628B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6</w:t>
            </w:r>
            <w:r w:rsidR="007256E3" w:rsidRPr="00746CE7">
              <w:rPr>
                <w:sz w:val="16"/>
                <w:szCs w:val="16"/>
              </w:rPr>
              <w:t> </w:t>
            </w:r>
            <w:r w:rsidR="0029628B">
              <w:rPr>
                <w:sz w:val="16"/>
                <w:szCs w:val="16"/>
              </w:rPr>
              <w:t>774</w:t>
            </w:r>
            <w:r w:rsidR="007256E3" w:rsidRPr="00746CE7">
              <w:rPr>
                <w:sz w:val="16"/>
                <w:szCs w:val="16"/>
              </w:rPr>
              <w:t> </w:t>
            </w:r>
            <w:r w:rsidR="0029628B">
              <w:rPr>
                <w:sz w:val="16"/>
                <w:szCs w:val="16"/>
              </w:rPr>
              <w:t>310</w:t>
            </w:r>
            <w:r w:rsidR="007256E3" w:rsidRPr="00746CE7">
              <w:rPr>
                <w:sz w:val="16"/>
                <w:szCs w:val="16"/>
              </w:rPr>
              <w:t>,</w:t>
            </w:r>
            <w:r w:rsidR="0029628B">
              <w:rPr>
                <w:sz w:val="16"/>
                <w:szCs w:val="16"/>
              </w:rPr>
              <w:t>0</w:t>
            </w:r>
          </w:p>
        </w:tc>
      </w:tr>
      <w:tr w:rsidR="0059084C" w:rsidRPr="00757CD0" w:rsidTr="002836A9">
        <w:trPr>
          <w:trHeight w:val="573"/>
        </w:trPr>
        <w:tc>
          <w:tcPr>
            <w:tcW w:w="98" w:type="pct"/>
            <w:tcBorders>
              <w:right w:val="single" w:sz="4" w:space="0" w:color="auto"/>
            </w:tcBorders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7 790 429,2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E66E11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10</w:t>
            </w:r>
            <w:r w:rsidR="000C36FE" w:rsidRPr="006A5F43">
              <w:rPr>
                <w:sz w:val="16"/>
                <w:szCs w:val="16"/>
              </w:rPr>
              <w:t> 608 713,4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0C36FE" w:rsidP="00746CE7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12 910 975,9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</w:t>
            </w:r>
            <w:r w:rsidR="000B0382" w:rsidRPr="006A5F43">
              <w:rPr>
                <w:sz w:val="16"/>
                <w:szCs w:val="16"/>
              </w:rPr>
              <w:t> 518</w:t>
            </w:r>
            <w:r w:rsidR="00425EBA" w:rsidRPr="006A5F43">
              <w:rPr>
                <w:sz w:val="16"/>
                <w:szCs w:val="16"/>
              </w:rPr>
              <w:t> 168,5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20</w:t>
            </w:r>
            <w:r w:rsidR="00425EBA" w:rsidRPr="006A5F43">
              <w:rPr>
                <w:sz w:val="16"/>
                <w:szCs w:val="16"/>
              </w:rPr>
              <w:t> 759 842,3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29628B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13 773</w:t>
            </w:r>
            <w:r w:rsidR="00063904" w:rsidRPr="006A5F43">
              <w:rPr>
                <w:sz w:val="16"/>
                <w:szCs w:val="16"/>
              </w:rPr>
              <w:t xml:space="preserve"> </w:t>
            </w:r>
            <w:r w:rsidRPr="006A5F43">
              <w:rPr>
                <w:sz w:val="16"/>
                <w:szCs w:val="16"/>
              </w:rPr>
              <w:t>289</w:t>
            </w:r>
            <w:r w:rsidR="00063904" w:rsidRPr="006A5F43">
              <w:rPr>
                <w:sz w:val="16"/>
                <w:szCs w:val="16"/>
              </w:rPr>
              <w:t>,</w:t>
            </w:r>
            <w:r w:rsidRPr="006A5F43">
              <w:rPr>
                <w:sz w:val="16"/>
                <w:szCs w:val="16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9084C" w:rsidRPr="006A5F43" w:rsidRDefault="0029628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82</w:t>
            </w:r>
            <w:r w:rsidR="000B0382" w:rsidRPr="006A5F43">
              <w:rPr>
                <w:sz w:val="16"/>
                <w:szCs w:val="16"/>
              </w:rPr>
              <w:t> 361</w:t>
            </w:r>
            <w:r w:rsidR="00430541" w:rsidRPr="006A5F43">
              <w:rPr>
                <w:sz w:val="16"/>
                <w:szCs w:val="16"/>
              </w:rPr>
              <w:t> 418,9</w:t>
            </w:r>
          </w:p>
        </w:tc>
      </w:tr>
      <w:tr w:rsidR="0059084C" w:rsidRPr="006878E1" w:rsidTr="002836A9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9 489 349,7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E66E11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</w:t>
            </w:r>
            <w:r w:rsidR="000C36FE" w:rsidRPr="006A5F43">
              <w:rPr>
                <w:sz w:val="16"/>
                <w:szCs w:val="16"/>
              </w:rPr>
              <w:t> 806 117,2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59084C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14</w:t>
            </w:r>
            <w:r w:rsidR="000C36FE" w:rsidRPr="006A5F43">
              <w:rPr>
                <w:sz w:val="16"/>
                <w:szCs w:val="16"/>
              </w:rPr>
              <w:t> 605 899,7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</w:t>
            </w:r>
            <w:r w:rsidR="000B0382" w:rsidRPr="006A5F43">
              <w:rPr>
                <w:sz w:val="16"/>
                <w:szCs w:val="16"/>
              </w:rPr>
              <w:t> 945</w:t>
            </w:r>
            <w:r w:rsidR="00425EBA" w:rsidRPr="006A5F43">
              <w:rPr>
                <w:sz w:val="16"/>
                <w:szCs w:val="16"/>
              </w:rPr>
              <w:t> 788,5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21</w:t>
            </w:r>
            <w:r w:rsidR="00425EBA" w:rsidRPr="006A5F43">
              <w:rPr>
                <w:sz w:val="16"/>
                <w:szCs w:val="16"/>
              </w:rPr>
              <w:t> 515 284,2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13 773 289,6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9084C" w:rsidRPr="006A5F43" w:rsidRDefault="0039209C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89</w:t>
            </w:r>
            <w:r w:rsidR="000B0382" w:rsidRPr="006A5F43">
              <w:rPr>
                <w:sz w:val="16"/>
                <w:szCs w:val="16"/>
              </w:rPr>
              <w:t> 135</w:t>
            </w:r>
            <w:r w:rsidR="00430541" w:rsidRPr="006A5F43">
              <w:rPr>
                <w:sz w:val="16"/>
                <w:szCs w:val="16"/>
              </w:rPr>
              <w:t> 728,9</w:t>
            </w:r>
          </w:p>
        </w:tc>
      </w:tr>
      <w:tr w:rsidR="0059084C" w:rsidRPr="00757CD0" w:rsidTr="002836A9">
        <w:trPr>
          <w:trHeight w:val="55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142 535 604,9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59084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152 912 332,0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59084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151 689 724,2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59084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156 260 262,8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59084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161 532 281,4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59084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167 959 157,6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9084C" w:rsidRPr="006A5F43" w:rsidRDefault="0059084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932 889 362,9</w:t>
            </w:r>
          </w:p>
        </w:tc>
      </w:tr>
      <w:tr w:rsidR="0059084C" w:rsidRPr="007256E3" w:rsidTr="002836A9">
        <w:trPr>
          <w:trHeight w:val="7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9084C" w:rsidRPr="00757CD0" w:rsidRDefault="0059084C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746CE7" w:rsidRDefault="0059084C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152 024 954,6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59084C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165</w:t>
            </w:r>
            <w:r w:rsidR="000C36FE" w:rsidRPr="006A5F43">
              <w:rPr>
                <w:sz w:val="16"/>
                <w:szCs w:val="16"/>
              </w:rPr>
              <w:t> 718 449,2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746CE7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166</w:t>
            </w:r>
            <w:r w:rsidR="000C36FE" w:rsidRPr="006A5F43">
              <w:rPr>
                <w:sz w:val="16"/>
                <w:szCs w:val="16"/>
              </w:rPr>
              <w:t> 295 623,9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173</w:t>
            </w:r>
            <w:r w:rsidR="000B0382" w:rsidRPr="006A5F43">
              <w:rPr>
                <w:sz w:val="16"/>
                <w:szCs w:val="16"/>
              </w:rPr>
              <w:t> 206</w:t>
            </w:r>
            <w:r w:rsidR="00425EBA" w:rsidRPr="006A5F43">
              <w:rPr>
                <w:sz w:val="16"/>
                <w:szCs w:val="16"/>
              </w:rPr>
              <w:t> 051,3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183</w:t>
            </w:r>
            <w:r w:rsidR="00430541" w:rsidRPr="006A5F43">
              <w:rPr>
                <w:sz w:val="16"/>
                <w:szCs w:val="16"/>
              </w:rPr>
              <w:t> 047 565,6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084C" w:rsidRPr="006A5F43" w:rsidRDefault="0029628B" w:rsidP="0029628B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181 732</w:t>
            </w:r>
            <w:r w:rsidR="00FC4811" w:rsidRPr="006A5F43">
              <w:rPr>
                <w:sz w:val="16"/>
                <w:szCs w:val="16"/>
              </w:rPr>
              <w:t xml:space="preserve"> </w:t>
            </w:r>
            <w:r w:rsidRPr="006A5F43">
              <w:rPr>
                <w:sz w:val="16"/>
                <w:szCs w:val="16"/>
              </w:rPr>
              <w:t>447</w:t>
            </w:r>
            <w:r w:rsidR="00FC4811" w:rsidRPr="006A5F43">
              <w:rPr>
                <w:sz w:val="16"/>
                <w:szCs w:val="16"/>
              </w:rPr>
              <w:t>,</w:t>
            </w:r>
            <w:r w:rsidRPr="006A5F43">
              <w:rPr>
                <w:sz w:val="16"/>
                <w:szCs w:val="16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9084C" w:rsidRPr="006A5F43" w:rsidRDefault="0045764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</w:t>
            </w:r>
            <w:r w:rsidR="00310BD1" w:rsidRPr="006A5F43">
              <w:rPr>
                <w:sz w:val="16"/>
                <w:szCs w:val="16"/>
              </w:rPr>
              <w:t xml:space="preserve"> </w:t>
            </w:r>
            <w:r w:rsidR="0039209C" w:rsidRPr="006A5F43">
              <w:rPr>
                <w:sz w:val="16"/>
                <w:szCs w:val="16"/>
              </w:rPr>
              <w:t>022</w:t>
            </w:r>
            <w:r w:rsidR="000B0382" w:rsidRPr="006A5F43">
              <w:rPr>
                <w:sz w:val="16"/>
                <w:szCs w:val="16"/>
              </w:rPr>
              <w:t> 025</w:t>
            </w:r>
            <w:r w:rsidR="00430541" w:rsidRPr="006A5F43">
              <w:rPr>
                <w:sz w:val="16"/>
                <w:szCs w:val="16"/>
              </w:rPr>
              <w:t> 091,8</w:t>
            </w:r>
          </w:p>
        </w:tc>
      </w:tr>
      <w:tr w:rsidR="000C7519" w:rsidRPr="00757CD0" w:rsidTr="002836A9">
        <w:trPr>
          <w:trHeight w:val="569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443 480,5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333 137,9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395 461,0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140 772,8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1 312 852,2</w:t>
            </w:r>
          </w:p>
        </w:tc>
      </w:tr>
      <w:tr w:rsidR="000C7519" w:rsidRPr="00757CD0" w:rsidTr="002836A9">
        <w:trPr>
          <w:trHeight w:val="652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</w:tr>
      <w:tr w:rsidR="000C7519" w:rsidRPr="00757CD0" w:rsidTr="002836A9">
        <w:trPr>
          <w:trHeight w:val="26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443 480,5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1 097 137,9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395 461,0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140 772,8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2 076 852,2</w:t>
            </w:r>
          </w:p>
        </w:tc>
      </w:tr>
      <w:tr w:rsidR="000C7519" w:rsidRPr="00757CD0" w:rsidTr="002836A9">
        <w:trPr>
          <w:trHeight w:val="55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527 905,5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1 573 190,1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1 570 323,7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1 570 593,7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7 382,6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7 676,4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5 257 072,0</w:t>
            </w:r>
          </w:p>
        </w:tc>
      </w:tr>
      <w:tr w:rsidR="000C7519" w:rsidRPr="00757CD0" w:rsidTr="002836A9">
        <w:trPr>
          <w:trHeight w:val="275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971 386,0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2 670 328,0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1 965 784,7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1 711 366,5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7 382,6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7 676,4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7 333 924,2</w:t>
            </w:r>
          </w:p>
        </w:tc>
      </w:tr>
      <w:tr w:rsidR="000C7519" w:rsidRPr="00757CD0" w:rsidTr="002836A9">
        <w:trPr>
          <w:trHeight w:val="55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2836A9">
        <w:trPr>
          <w:trHeight w:val="625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2836A9">
        <w:trPr>
          <w:trHeight w:hRule="exact" w:val="288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2836A9">
        <w:trPr>
          <w:trHeight w:val="552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2836A9">
        <w:trPr>
          <w:trHeight w:val="27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5C679E" w:rsidRPr="00757CD0" w:rsidTr="002836A9">
        <w:trPr>
          <w:trHeight w:val="26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746CE7" w:rsidRDefault="005C679E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2 142 401,0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2 530 541,7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2 090 384,8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568 392,8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29628B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755</w:t>
            </w:r>
            <w:r w:rsidR="007C6C5A" w:rsidRPr="006A5F43">
              <w:rPr>
                <w:sz w:val="16"/>
                <w:szCs w:val="16"/>
              </w:rPr>
              <w:t> </w:t>
            </w:r>
            <w:r w:rsidRPr="006A5F43">
              <w:rPr>
                <w:sz w:val="16"/>
                <w:szCs w:val="16"/>
              </w:rPr>
              <w:t>441</w:t>
            </w:r>
            <w:r w:rsidR="007C6C5A" w:rsidRPr="006A5F43">
              <w:rPr>
                <w:sz w:val="16"/>
                <w:szCs w:val="16"/>
              </w:rPr>
              <w:t>,</w:t>
            </w:r>
            <w:r w:rsidRPr="006A5F43">
              <w:rPr>
                <w:sz w:val="16"/>
                <w:szCs w:val="16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C679E" w:rsidRPr="006A5F43" w:rsidRDefault="005C679E" w:rsidP="0039209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 xml:space="preserve">8 </w:t>
            </w:r>
            <w:r w:rsidR="0039209C" w:rsidRPr="006A5F43">
              <w:rPr>
                <w:sz w:val="16"/>
                <w:szCs w:val="16"/>
              </w:rPr>
              <w:t>087</w:t>
            </w:r>
            <w:r w:rsidR="007C6C5A" w:rsidRPr="006A5F43">
              <w:rPr>
                <w:sz w:val="16"/>
                <w:szCs w:val="16"/>
              </w:rPr>
              <w:t> </w:t>
            </w:r>
            <w:r w:rsidR="0039209C" w:rsidRPr="006A5F43">
              <w:rPr>
                <w:sz w:val="16"/>
                <w:szCs w:val="16"/>
              </w:rPr>
              <w:t>162</w:t>
            </w:r>
            <w:r w:rsidR="007C6C5A" w:rsidRPr="006A5F43">
              <w:rPr>
                <w:sz w:val="16"/>
                <w:szCs w:val="16"/>
              </w:rPr>
              <w:t>,</w:t>
            </w:r>
            <w:r w:rsidR="0039209C" w:rsidRPr="006A5F43">
              <w:rPr>
                <w:sz w:val="16"/>
                <w:szCs w:val="16"/>
              </w:rPr>
              <w:t>2</w:t>
            </w:r>
          </w:p>
        </w:tc>
      </w:tr>
      <w:tr w:rsidR="005C679E" w:rsidRPr="00757CD0" w:rsidTr="002836A9">
        <w:trPr>
          <w:trHeight w:val="335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746CE7" w:rsidRDefault="005C679E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7 790 429,2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FC4811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11</w:t>
            </w:r>
            <w:r w:rsidR="000C36FE" w:rsidRPr="006A5F43">
              <w:rPr>
                <w:sz w:val="16"/>
                <w:szCs w:val="16"/>
              </w:rPr>
              <w:t> 372 713,4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</w:t>
            </w:r>
            <w:r w:rsidR="00425EBA" w:rsidRPr="006A5F43">
              <w:rPr>
                <w:sz w:val="16"/>
                <w:szCs w:val="16"/>
              </w:rPr>
              <w:t> 910 975,9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</w:t>
            </w:r>
            <w:r w:rsidR="000B0382" w:rsidRPr="006A5F43">
              <w:rPr>
                <w:sz w:val="16"/>
                <w:szCs w:val="16"/>
              </w:rPr>
              <w:t> 518</w:t>
            </w:r>
            <w:r w:rsidR="00425EBA" w:rsidRPr="006A5F43">
              <w:rPr>
                <w:sz w:val="16"/>
                <w:szCs w:val="16"/>
              </w:rPr>
              <w:t> 168,5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20</w:t>
            </w:r>
            <w:r w:rsidR="00430541" w:rsidRPr="006A5F43">
              <w:rPr>
                <w:sz w:val="16"/>
                <w:szCs w:val="16"/>
              </w:rPr>
              <w:t> 759 842,3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13 773 289,6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C679E" w:rsidRPr="006A5F43" w:rsidRDefault="0045764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 </w:t>
            </w:r>
            <w:r w:rsidR="000B0382" w:rsidRPr="006A5F43">
              <w:rPr>
                <w:sz w:val="16"/>
                <w:szCs w:val="16"/>
              </w:rPr>
              <w:t>83 125</w:t>
            </w:r>
            <w:r w:rsidR="00430541" w:rsidRPr="006A5F43">
              <w:rPr>
                <w:sz w:val="16"/>
                <w:szCs w:val="16"/>
              </w:rPr>
              <w:t> 418,9</w:t>
            </w:r>
          </w:p>
        </w:tc>
      </w:tr>
      <w:tr w:rsidR="005C679E" w:rsidRPr="0045764B" w:rsidTr="002836A9">
        <w:trPr>
          <w:trHeight w:val="269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746CE7" w:rsidRDefault="005C679E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9 932 830,2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FC4811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13</w:t>
            </w:r>
            <w:r w:rsidR="000C36FE" w:rsidRPr="006A5F43">
              <w:rPr>
                <w:sz w:val="16"/>
                <w:szCs w:val="16"/>
              </w:rPr>
              <w:t> 903 255,1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425EBA" w:rsidP="00746CE7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15 001 360,7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17</w:t>
            </w:r>
            <w:r w:rsidR="000B0382" w:rsidRPr="006A5F43">
              <w:rPr>
                <w:sz w:val="16"/>
                <w:szCs w:val="16"/>
              </w:rPr>
              <w:t> 086</w:t>
            </w:r>
            <w:r w:rsidR="00425EBA" w:rsidRPr="006A5F43">
              <w:rPr>
                <w:sz w:val="16"/>
                <w:szCs w:val="16"/>
              </w:rPr>
              <w:t> 561,3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21</w:t>
            </w:r>
            <w:r w:rsidR="00430541" w:rsidRPr="006A5F43">
              <w:rPr>
                <w:sz w:val="16"/>
                <w:szCs w:val="16"/>
              </w:rPr>
              <w:t> 515 284,2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29628B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13 773</w:t>
            </w:r>
            <w:r w:rsidR="00FC4811" w:rsidRPr="006A5F43">
              <w:rPr>
                <w:sz w:val="16"/>
                <w:szCs w:val="16"/>
              </w:rPr>
              <w:t xml:space="preserve"> </w:t>
            </w:r>
            <w:r w:rsidRPr="006A5F43">
              <w:rPr>
                <w:sz w:val="16"/>
                <w:szCs w:val="16"/>
              </w:rPr>
              <w:t>289</w:t>
            </w:r>
            <w:r w:rsidR="00FC4811" w:rsidRPr="006A5F43">
              <w:rPr>
                <w:sz w:val="16"/>
                <w:szCs w:val="16"/>
              </w:rPr>
              <w:t>,</w:t>
            </w:r>
            <w:r w:rsidRPr="006A5F43">
              <w:rPr>
                <w:sz w:val="16"/>
                <w:szCs w:val="16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C679E" w:rsidRPr="006A5F43" w:rsidRDefault="0029628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91</w:t>
            </w:r>
            <w:r w:rsidR="000B0382" w:rsidRPr="006A5F43">
              <w:rPr>
                <w:sz w:val="16"/>
                <w:szCs w:val="16"/>
              </w:rPr>
              <w:t> 212</w:t>
            </w:r>
            <w:r w:rsidR="00430541" w:rsidRPr="006A5F43">
              <w:rPr>
                <w:sz w:val="16"/>
                <w:szCs w:val="16"/>
              </w:rPr>
              <w:t> 581,1</w:t>
            </w:r>
          </w:p>
        </w:tc>
      </w:tr>
      <w:tr w:rsidR="005C679E" w:rsidRPr="00757CD0" w:rsidTr="002836A9">
        <w:trPr>
          <w:trHeight w:val="26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746CE7" w:rsidRDefault="005C679E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143 063 510,4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154 485 522,1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153 260 047,9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157 830 856,5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161 539 664,0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167 966 834,0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C679E" w:rsidRPr="006A5F43" w:rsidRDefault="005C679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938 146 434,9</w:t>
            </w:r>
          </w:p>
        </w:tc>
      </w:tr>
      <w:tr w:rsidR="005C679E" w:rsidRPr="00757CD0" w:rsidTr="002836A9">
        <w:trPr>
          <w:trHeight w:val="479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5C679E" w:rsidRPr="00757CD0" w:rsidRDefault="005C679E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746CE7" w:rsidRDefault="005C679E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152 996 340,6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5C679E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168</w:t>
            </w:r>
            <w:r w:rsidR="000C36FE" w:rsidRPr="006A5F43">
              <w:rPr>
                <w:sz w:val="16"/>
                <w:szCs w:val="16"/>
              </w:rPr>
              <w:t> 388 777,2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746CE7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168</w:t>
            </w:r>
            <w:r w:rsidR="00425EBA" w:rsidRPr="006A5F43">
              <w:rPr>
                <w:sz w:val="16"/>
                <w:szCs w:val="16"/>
              </w:rPr>
              <w:t> 261 408,6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425E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174</w:t>
            </w:r>
            <w:r w:rsidR="000B0382" w:rsidRPr="006A5F43">
              <w:rPr>
                <w:sz w:val="16"/>
                <w:szCs w:val="16"/>
              </w:rPr>
              <w:t> 917</w:t>
            </w:r>
            <w:r w:rsidR="00425EBA" w:rsidRPr="006A5F43">
              <w:rPr>
                <w:sz w:val="16"/>
                <w:szCs w:val="16"/>
              </w:rPr>
              <w:t> 417,8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183</w:t>
            </w:r>
            <w:r w:rsidR="00430541" w:rsidRPr="006A5F43">
              <w:rPr>
                <w:sz w:val="16"/>
                <w:szCs w:val="16"/>
              </w:rPr>
              <w:t> 054 948,2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679E" w:rsidRPr="006A5F43" w:rsidRDefault="0029628B" w:rsidP="0029628B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181 740</w:t>
            </w:r>
            <w:r w:rsidR="00FC4811" w:rsidRPr="006A5F43">
              <w:rPr>
                <w:sz w:val="16"/>
                <w:szCs w:val="16"/>
              </w:rPr>
              <w:t xml:space="preserve"> </w:t>
            </w:r>
            <w:r w:rsidRPr="006A5F43">
              <w:rPr>
                <w:sz w:val="16"/>
                <w:szCs w:val="16"/>
              </w:rPr>
              <w:t>123</w:t>
            </w:r>
            <w:r w:rsidR="00FC4811" w:rsidRPr="006A5F43">
              <w:rPr>
                <w:sz w:val="16"/>
                <w:szCs w:val="16"/>
              </w:rPr>
              <w:t>,</w:t>
            </w:r>
            <w:r w:rsidRPr="006A5F43">
              <w:rPr>
                <w:sz w:val="16"/>
                <w:szCs w:val="16"/>
              </w:rPr>
              <w:t>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5C679E" w:rsidRPr="006A5F43" w:rsidRDefault="0045764B" w:rsidP="00430541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</w:t>
            </w:r>
            <w:r w:rsidR="00310BD1" w:rsidRPr="006A5F43">
              <w:rPr>
                <w:sz w:val="16"/>
                <w:szCs w:val="16"/>
              </w:rPr>
              <w:t xml:space="preserve"> </w:t>
            </w:r>
            <w:r w:rsidR="0029628B" w:rsidRPr="006A5F43">
              <w:rPr>
                <w:sz w:val="16"/>
                <w:szCs w:val="16"/>
              </w:rPr>
              <w:t>029</w:t>
            </w:r>
            <w:r w:rsidR="000B0382" w:rsidRPr="006A5F43">
              <w:rPr>
                <w:sz w:val="16"/>
                <w:szCs w:val="16"/>
              </w:rPr>
              <w:t> 359</w:t>
            </w:r>
            <w:r w:rsidR="00430541" w:rsidRPr="006A5F43">
              <w:rPr>
                <w:sz w:val="16"/>
                <w:szCs w:val="16"/>
              </w:rPr>
              <w:t> 016,0</w:t>
            </w:r>
          </w:p>
        </w:tc>
      </w:tr>
    </w:tbl>
    <w:p w:rsidR="00A9008D" w:rsidRDefault="00A9008D">
      <w:r>
        <w:br w:type="page"/>
      </w:r>
    </w:p>
    <w:tbl>
      <w:tblPr>
        <w:tblW w:w="4845" w:type="pct"/>
        <w:tblInd w:w="464" w:type="dxa"/>
        <w:tblLook w:val="04A0" w:firstRow="1" w:lastRow="0" w:firstColumn="1" w:lastColumn="0" w:noHBand="0" w:noVBand="1"/>
      </w:tblPr>
      <w:tblGrid>
        <w:gridCol w:w="285"/>
        <w:gridCol w:w="273"/>
        <w:gridCol w:w="1453"/>
        <w:gridCol w:w="1714"/>
        <w:gridCol w:w="1227"/>
        <w:gridCol w:w="932"/>
        <w:gridCol w:w="1238"/>
        <w:gridCol w:w="1241"/>
        <w:gridCol w:w="1244"/>
        <w:gridCol w:w="1241"/>
        <w:gridCol w:w="1244"/>
        <w:gridCol w:w="1241"/>
        <w:gridCol w:w="1169"/>
      </w:tblGrid>
      <w:tr w:rsidR="000C7519" w:rsidRPr="00757CD0" w:rsidTr="00A9008D">
        <w:trPr>
          <w:trHeight w:val="300"/>
        </w:trPr>
        <w:tc>
          <w:tcPr>
            <w:tcW w:w="98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Подпрограмма 1 «Развитие дошкольного образования»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 xml:space="preserve">Бюджет </w:t>
            </w:r>
            <w:r w:rsidRPr="00757CD0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2 928 918,9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C2806" w:rsidP="00165BE0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</w:t>
            </w:r>
            <w:r w:rsidR="00165BE0" w:rsidRPr="006A5F43">
              <w:rPr>
                <w:spacing w:val="-6"/>
                <w:sz w:val="16"/>
                <w:szCs w:val="16"/>
              </w:rPr>
              <w:t> 473 301,9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165BE0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</w:t>
            </w:r>
            <w:r w:rsidR="00165BE0" w:rsidRPr="006A5F43">
              <w:rPr>
                <w:spacing w:val="-6"/>
                <w:sz w:val="16"/>
                <w:szCs w:val="16"/>
              </w:rPr>
              <w:t> 963 628,7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4</w:t>
            </w:r>
            <w:r w:rsidR="00183C99" w:rsidRPr="006A5F43">
              <w:rPr>
                <w:spacing w:val="-6"/>
                <w:sz w:val="16"/>
                <w:szCs w:val="16"/>
              </w:rPr>
              <w:t> 290 033,8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2 701 4</w:t>
            </w:r>
            <w:r w:rsidR="000C7519" w:rsidRPr="006A5F43">
              <w:rPr>
                <w:spacing w:val="-6"/>
                <w:sz w:val="16"/>
                <w:szCs w:val="16"/>
              </w:rPr>
              <w:t>34,9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39209C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1 5</w:t>
            </w:r>
            <w:r w:rsidR="0039209C" w:rsidRPr="006A5F43">
              <w:rPr>
                <w:spacing w:val="-6"/>
                <w:sz w:val="16"/>
                <w:szCs w:val="16"/>
              </w:rPr>
              <w:t>15</w:t>
            </w:r>
            <w:r w:rsidRPr="006A5F43">
              <w:rPr>
                <w:spacing w:val="-6"/>
                <w:sz w:val="16"/>
                <w:szCs w:val="16"/>
              </w:rPr>
              <w:t> </w:t>
            </w:r>
            <w:r w:rsidR="0039209C" w:rsidRPr="006A5F43">
              <w:rPr>
                <w:spacing w:val="-6"/>
                <w:sz w:val="16"/>
                <w:szCs w:val="16"/>
              </w:rPr>
              <w:t>648</w:t>
            </w:r>
            <w:r w:rsidRPr="006A5F43">
              <w:rPr>
                <w:spacing w:val="-6"/>
                <w:sz w:val="16"/>
                <w:szCs w:val="16"/>
              </w:rPr>
              <w:t>,</w:t>
            </w:r>
            <w:r w:rsidR="0039209C" w:rsidRPr="006A5F43">
              <w:rPr>
                <w:spacing w:val="-6"/>
                <w:sz w:val="16"/>
                <w:szCs w:val="16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17</w:t>
            </w:r>
            <w:r w:rsidR="00183C99" w:rsidRPr="006A5F43">
              <w:rPr>
                <w:spacing w:val="-6"/>
                <w:sz w:val="16"/>
                <w:szCs w:val="16"/>
              </w:rPr>
              <w:t> 872 966,6</w:t>
            </w:r>
          </w:p>
        </w:tc>
      </w:tr>
      <w:tr w:rsidR="000C7519" w:rsidRPr="00757CD0" w:rsidTr="00A9008D">
        <w:trPr>
          <w:trHeight w:val="32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2 928 918,9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165BE0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2 473 301,9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165BE0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3 963 628,7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183C9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4 290 033,8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2 701 434,9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1 515 648,4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183C9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17 872 966,6</w:t>
            </w:r>
          </w:p>
        </w:tc>
      </w:tr>
      <w:tr w:rsidR="000C7519" w:rsidRPr="00757CD0" w:rsidTr="00A9008D">
        <w:trPr>
          <w:trHeight w:val="49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51 321 953,5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55 281 860,2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54 753 729,9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56 954 933,1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59 221 401,1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61 578 074,6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339 111 952,4</w:t>
            </w:r>
          </w:p>
        </w:tc>
      </w:tr>
      <w:tr w:rsidR="000C7519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54 250 872,4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183C9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57 755 162,1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58</w:t>
            </w:r>
            <w:r w:rsidR="00183C99" w:rsidRPr="006A5F43">
              <w:rPr>
                <w:spacing w:val="-6"/>
                <w:sz w:val="16"/>
                <w:szCs w:val="16"/>
              </w:rPr>
              <w:t> 717 358,6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61</w:t>
            </w:r>
            <w:r w:rsidR="00183C99" w:rsidRPr="006A5F43">
              <w:rPr>
                <w:spacing w:val="-6"/>
                <w:sz w:val="16"/>
                <w:szCs w:val="16"/>
              </w:rPr>
              <w:t> 244 966,9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61 922 8</w:t>
            </w:r>
            <w:r w:rsidR="000C7519" w:rsidRPr="006A5F43">
              <w:rPr>
                <w:spacing w:val="-6"/>
                <w:sz w:val="16"/>
                <w:szCs w:val="16"/>
              </w:rPr>
              <w:t>36,0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39209C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 xml:space="preserve">63 </w:t>
            </w:r>
            <w:r w:rsidR="0039209C" w:rsidRPr="006A5F43">
              <w:rPr>
                <w:spacing w:val="-6"/>
                <w:sz w:val="16"/>
                <w:szCs w:val="16"/>
              </w:rPr>
              <w:t>093</w:t>
            </w:r>
            <w:r w:rsidRPr="006A5F43">
              <w:rPr>
                <w:spacing w:val="-6"/>
                <w:sz w:val="16"/>
                <w:szCs w:val="16"/>
              </w:rPr>
              <w:t> </w:t>
            </w:r>
            <w:r w:rsidR="0039209C" w:rsidRPr="006A5F43">
              <w:rPr>
                <w:spacing w:val="-6"/>
                <w:sz w:val="16"/>
                <w:szCs w:val="16"/>
              </w:rPr>
              <w:t>723</w:t>
            </w:r>
            <w:r w:rsidRPr="006A5F43">
              <w:rPr>
                <w:spacing w:val="-6"/>
                <w:sz w:val="16"/>
                <w:szCs w:val="16"/>
              </w:rPr>
              <w:t>,</w:t>
            </w:r>
            <w:r w:rsidR="0039209C" w:rsidRPr="006A5F43">
              <w:rPr>
                <w:spacing w:val="-6"/>
                <w:sz w:val="16"/>
                <w:szCs w:val="16"/>
              </w:rPr>
              <w:t>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183C99" w:rsidP="0039209C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356 984 919,0</w:t>
            </w:r>
          </w:p>
        </w:tc>
      </w:tr>
      <w:tr w:rsidR="000C7519" w:rsidRPr="00757CD0" w:rsidTr="00A9008D">
        <w:trPr>
          <w:trHeight w:val="56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673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</w:tr>
      <w:tr w:rsidR="000C7519" w:rsidRPr="00757CD0" w:rsidTr="00A9008D">
        <w:trPr>
          <w:trHeight w:val="481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</w:tr>
      <w:tr w:rsidR="000C7519" w:rsidRPr="00757CD0" w:rsidTr="00A9008D">
        <w:trPr>
          <w:trHeight w:val="62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764 000,0</w:t>
            </w:r>
          </w:p>
        </w:tc>
      </w:tr>
      <w:tr w:rsidR="000C7519" w:rsidRPr="00757CD0" w:rsidTr="00A9008D">
        <w:trPr>
          <w:trHeight w:val="66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61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425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51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33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341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331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2 928 918,9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681844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</w:t>
            </w:r>
            <w:r w:rsidR="00183C99" w:rsidRPr="006A5F43">
              <w:rPr>
                <w:spacing w:val="-6"/>
                <w:sz w:val="16"/>
                <w:szCs w:val="16"/>
              </w:rPr>
              <w:t> 237 301,9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</w:t>
            </w:r>
            <w:r w:rsidR="00183C99" w:rsidRPr="006A5F43">
              <w:rPr>
                <w:spacing w:val="-6"/>
                <w:sz w:val="16"/>
                <w:szCs w:val="16"/>
              </w:rPr>
              <w:t> 963 628,7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4</w:t>
            </w:r>
            <w:r w:rsidR="00183C99" w:rsidRPr="006A5F43">
              <w:rPr>
                <w:spacing w:val="-6"/>
                <w:sz w:val="16"/>
                <w:szCs w:val="16"/>
              </w:rPr>
              <w:t> 290 033,8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2 701 434,9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39209C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1 5</w:t>
            </w:r>
            <w:r w:rsidR="0039209C" w:rsidRPr="006A5F43">
              <w:rPr>
                <w:spacing w:val="-6"/>
                <w:sz w:val="16"/>
                <w:szCs w:val="16"/>
              </w:rPr>
              <w:t>15</w:t>
            </w:r>
            <w:r w:rsidRPr="006A5F43">
              <w:rPr>
                <w:spacing w:val="-6"/>
                <w:sz w:val="16"/>
                <w:szCs w:val="16"/>
              </w:rPr>
              <w:t> </w:t>
            </w:r>
            <w:r w:rsidR="0039209C" w:rsidRPr="006A5F43">
              <w:rPr>
                <w:spacing w:val="-6"/>
                <w:sz w:val="16"/>
                <w:szCs w:val="16"/>
              </w:rPr>
              <w:t>648</w:t>
            </w:r>
            <w:r w:rsidRPr="006A5F43">
              <w:rPr>
                <w:spacing w:val="-6"/>
                <w:sz w:val="16"/>
                <w:szCs w:val="16"/>
              </w:rPr>
              <w:t>,</w:t>
            </w:r>
            <w:r w:rsidR="0039209C" w:rsidRPr="006A5F43">
              <w:rPr>
                <w:spacing w:val="-6"/>
                <w:sz w:val="16"/>
                <w:szCs w:val="16"/>
              </w:rPr>
              <w:t>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280A73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18</w:t>
            </w:r>
            <w:r w:rsidR="00183C99" w:rsidRPr="006A5F43">
              <w:rPr>
                <w:spacing w:val="-6"/>
                <w:sz w:val="16"/>
                <w:szCs w:val="16"/>
              </w:rPr>
              <w:t> 636 966,6</w:t>
            </w:r>
          </w:p>
        </w:tc>
      </w:tr>
      <w:tr w:rsidR="000C7519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2 928 918,9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183C99" w:rsidP="00681844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3 237 301,9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183C9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3 963 628,7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183C9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4 290 033,8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2 701 434,9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1 515 648,4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183C99" w:rsidP="003C2806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18 636 966,6</w:t>
            </w:r>
          </w:p>
        </w:tc>
      </w:tr>
      <w:tr w:rsidR="000C7519" w:rsidRPr="00757CD0" w:rsidTr="00A9008D">
        <w:trPr>
          <w:trHeight w:val="467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51 321 953,5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55 281 860,2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54 753 729,9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56 954 933,1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59 221 401,1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61 578 074,6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339 111 952,4</w:t>
            </w:r>
          </w:p>
        </w:tc>
      </w:tr>
      <w:tr w:rsidR="000C7519" w:rsidRPr="00757CD0" w:rsidTr="00A9008D">
        <w:trPr>
          <w:trHeight w:val="443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3C2806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54</w:t>
            </w:r>
            <w:r w:rsidR="003C2806" w:rsidRPr="00746CE7">
              <w:rPr>
                <w:spacing w:val="-6"/>
                <w:sz w:val="16"/>
                <w:szCs w:val="16"/>
              </w:rPr>
              <w:t> 250 872,4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C2806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58</w:t>
            </w:r>
            <w:r w:rsidR="00183C99" w:rsidRPr="006A5F43">
              <w:rPr>
                <w:spacing w:val="-6"/>
                <w:sz w:val="16"/>
                <w:szCs w:val="16"/>
              </w:rPr>
              <w:t> 519 162,1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183C9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58</w:t>
            </w:r>
            <w:r w:rsidR="00183C99" w:rsidRPr="006A5F43">
              <w:rPr>
                <w:spacing w:val="-6"/>
                <w:sz w:val="16"/>
                <w:szCs w:val="16"/>
              </w:rPr>
              <w:t> 717 358,6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BC27E8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61</w:t>
            </w:r>
            <w:r w:rsidR="00BC27E8" w:rsidRPr="006A5F43">
              <w:rPr>
                <w:spacing w:val="-6"/>
                <w:sz w:val="16"/>
                <w:szCs w:val="16"/>
              </w:rPr>
              <w:t> 244 966,9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39209C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61 922 8</w:t>
            </w:r>
            <w:r w:rsidR="000C7519" w:rsidRPr="006A5F43">
              <w:rPr>
                <w:spacing w:val="-6"/>
                <w:sz w:val="16"/>
                <w:szCs w:val="16"/>
              </w:rPr>
              <w:t>36,0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39209C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 xml:space="preserve">63 </w:t>
            </w:r>
            <w:r w:rsidR="0039209C" w:rsidRPr="006A5F43">
              <w:rPr>
                <w:spacing w:val="-6"/>
                <w:sz w:val="16"/>
                <w:szCs w:val="16"/>
              </w:rPr>
              <w:t>093 723</w:t>
            </w:r>
            <w:r w:rsidRPr="006A5F43">
              <w:rPr>
                <w:spacing w:val="-6"/>
                <w:sz w:val="16"/>
                <w:szCs w:val="16"/>
              </w:rPr>
              <w:t>,</w:t>
            </w:r>
            <w:r w:rsidR="0039209C" w:rsidRPr="006A5F43">
              <w:rPr>
                <w:spacing w:val="-6"/>
                <w:sz w:val="16"/>
                <w:szCs w:val="16"/>
              </w:rPr>
              <w:t>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BC27E8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357</w:t>
            </w:r>
            <w:r w:rsidR="00BC27E8" w:rsidRPr="006A5F43">
              <w:rPr>
                <w:spacing w:val="-6"/>
                <w:sz w:val="16"/>
                <w:szCs w:val="16"/>
              </w:rPr>
              <w:t> 748 919,0</w:t>
            </w:r>
          </w:p>
        </w:tc>
      </w:tr>
    </w:tbl>
    <w:p w:rsidR="00A9008D" w:rsidRDefault="00A9008D">
      <w:r>
        <w:br w:type="page"/>
      </w:r>
    </w:p>
    <w:tbl>
      <w:tblPr>
        <w:tblW w:w="4845" w:type="pct"/>
        <w:tblInd w:w="464" w:type="dxa"/>
        <w:tblLook w:val="04A0" w:firstRow="1" w:lastRow="0" w:firstColumn="1" w:lastColumn="0" w:noHBand="0" w:noVBand="1"/>
      </w:tblPr>
      <w:tblGrid>
        <w:gridCol w:w="285"/>
        <w:gridCol w:w="273"/>
        <w:gridCol w:w="1453"/>
        <w:gridCol w:w="1714"/>
        <w:gridCol w:w="1227"/>
        <w:gridCol w:w="932"/>
        <w:gridCol w:w="1238"/>
        <w:gridCol w:w="1241"/>
        <w:gridCol w:w="1244"/>
        <w:gridCol w:w="1241"/>
        <w:gridCol w:w="1244"/>
        <w:gridCol w:w="1241"/>
        <w:gridCol w:w="1169"/>
      </w:tblGrid>
      <w:tr w:rsidR="00481970" w:rsidRPr="00757CD0" w:rsidTr="00A9008D">
        <w:trPr>
          <w:trHeight w:val="300"/>
        </w:trPr>
        <w:tc>
          <w:tcPr>
            <w:tcW w:w="98" w:type="pct"/>
            <w:tcBorders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3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Подпрограмма 2 «Развитие общего образования»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Бюджет</w:t>
            </w:r>
            <w:r w:rsidRPr="00757CD0">
              <w:rPr>
                <w:spacing w:val="-6"/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266 495,1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327 505,3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187 099,2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103 704,0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200 000,0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1 084 803,6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4 579 264,0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07564D" w:rsidP="00BC27E8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</w:t>
            </w:r>
            <w:r w:rsidR="00BC27E8" w:rsidRPr="006A5F43">
              <w:rPr>
                <w:sz w:val="16"/>
                <w:szCs w:val="16"/>
              </w:rPr>
              <w:t> 843 360,6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E74F53" w:rsidP="000B0382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</w:t>
            </w:r>
            <w:r w:rsidR="000B0382" w:rsidRPr="006A5F43">
              <w:rPr>
                <w:sz w:val="16"/>
                <w:szCs w:val="16"/>
              </w:rPr>
              <w:t> 654 194,3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39209C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11</w:t>
            </w:r>
            <w:r w:rsidR="000B0382" w:rsidRPr="006A5F43">
              <w:rPr>
                <w:sz w:val="16"/>
                <w:szCs w:val="16"/>
              </w:rPr>
              <w:t> 933</w:t>
            </w:r>
            <w:r w:rsidR="00E74F53" w:rsidRPr="006A5F43">
              <w:rPr>
                <w:sz w:val="16"/>
                <w:szCs w:val="16"/>
              </w:rPr>
              <w:t> 326,6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17</w:t>
            </w:r>
            <w:r w:rsidR="00E74F53" w:rsidRPr="006A5F43">
              <w:rPr>
                <w:sz w:val="16"/>
                <w:szCs w:val="16"/>
              </w:rPr>
              <w:t> 894 190,9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7531A6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</w:t>
            </w:r>
            <w:r w:rsidR="003C2806" w:rsidRPr="006A5F43">
              <w:rPr>
                <w:sz w:val="16"/>
                <w:szCs w:val="16"/>
              </w:rPr>
              <w:t xml:space="preserve"> </w:t>
            </w:r>
            <w:r w:rsidRPr="006A5F43">
              <w:rPr>
                <w:sz w:val="16"/>
                <w:szCs w:val="16"/>
              </w:rPr>
              <w:t>257 641</w:t>
            </w:r>
            <w:r w:rsidR="003C2806" w:rsidRPr="006A5F43">
              <w:rPr>
                <w:sz w:val="16"/>
                <w:szCs w:val="16"/>
              </w:rPr>
              <w:t>,</w:t>
            </w:r>
            <w:r w:rsidRPr="006A5F43">
              <w:rPr>
                <w:sz w:val="16"/>
                <w:szCs w:val="16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0D11BA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63</w:t>
            </w:r>
            <w:r w:rsidR="000B0382" w:rsidRPr="006A5F43">
              <w:rPr>
                <w:sz w:val="16"/>
                <w:szCs w:val="16"/>
              </w:rPr>
              <w:t> 161</w:t>
            </w:r>
            <w:r w:rsidR="000C36FE" w:rsidRPr="006A5F43">
              <w:rPr>
                <w:sz w:val="16"/>
                <w:szCs w:val="16"/>
              </w:rPr>
              <w:t> 977,6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4 845 759,1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BC27E8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8 170 865,9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07564D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</w:t>
            </w:r>
            <w:r w:rsidR="00E74F53" w:rsidRPr="006A5F43">
              <w:rPr>
                <w:sz w:val="16"/>
                <w:szCs w:val="16"/>
              </w:rPr>
              <w:t> 841 293,5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39209C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</w:t>
            </w:r>
            <w:r w:rsidR="000B0382" w:rsidRPr="006A5F43">
              <w:rPr>
                <w:sz w:val="16"/>
                <w:szCs w:val="16"/>
              </w:rPr>
              <w:t> 037</w:t>
            </w:r>
            <w:r w:rsidR="00E74F53" w:rsidRPr="006A5F43">
              <w:rPr>
                <w:sz w:val="16"/>
                <w:szCs w:val="16"/>
              </w:rPr>
              <w:t> 030,6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18</w:t>
            </w:r>
            <w:r w:rsidR="00E74F53" w:rsidRPr="006A5F43">
              <w:rPr>
                <w:sz w:val="16"/>
                <w:szCs w:val="16"/>
              </w:rPr>
              <w:t> 094 190,9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12 257 641,2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0D11BA" w:rsidP="000B0382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64</w:t>
            </w:r>
            <w:r w:rsidR="000B0382" w:rsidRPr="006A5F43">
              <w:rPr>
                <w:sz w:val="16"/>
                <w:szCs w:val="16"/>
              </w:rPr>
              <w:t xml:space="preserve"> 246 </w:t>
            </w:r>
            <w:r w:rsidR="000C36FE" w:rsidRPr="006A5F43">
              <w:rPr>
                <w:sz w:val="16"/>
                <w:szCs w:val="16"/>
              </w:rPr>
              <w:t>781,2</w:t>
            </w:r>
          </w:p>
        </w:tc>
      </w:tr>
      <w:tr w:rsidR="00481970" w:rsidRPr="00757CD0" w:rsidTr="00A9008D">
        <w:trPr>
          <w:trHeight w:val="51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64 687 631,1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67 889 689,6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68 385 029,1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71 134 352,0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73 965 589,8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76 907 429,9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422 969 721,5</w:t>
            </w:r>
          </w:p>
        </w:tc>
      </w:tr>
      <w:tr w:rsidR="00481970" w:rsidRPr="00757CD0" w:rsidTr="00A9008D">
        <w:trPr>
          <w:trHeight w:val="278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69 533 390,2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BC27E8" w:rsidP="0007564D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76 060 555,5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136439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77</w:t>
            </w:r>
            <w:r w:rsidR="00E74F53" w:rsidRPr="006A5F43">
              <w:rPr>
                <w:sz w:val="16"/>
                <w:szCs w:val="16"/>
              </w:rPr>
              <w:t> 226 322,6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83</w:t>
            </w:r>
            <w:r w:rsidR="000B0382" w:rsidRPr="006A5F43">
              <w:rPr>
                <w:sz w:val="16"/>
                <w:szCs w:val="16"/>
              </w:rPr>
              <w:t> 171</w:t>
            </w:r>
            <w:r w:rsidR="00E74F53" w:rsidRPr="006A5F43">
              <w:rPr>
                <w:sz w:val="16"/>
                <w:szCs w:val="16"/>
              </w:rPr>
              <w:t> 382,6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92</w:t>
            </w:r>
            <w:r w:rsidR="00E74F53" w:rsidRPr="006A5F43">
              <w:rPr>
                <w:sz w:val="16"/>
                <w:szCs w:val="16"/>
              </w:rPr>
              <w:t> 059 780,7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7531A6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89</w:t>
            </w:r>
            <w:r w:rsidR="00136439" w:rsidRPr="006A5F43">
              <w:rPr>
                <w:sz w:val="16"/>
                <w:szCs w:val="16"/>
              </w:rPr>
              <w:t xml:space="preserve"> </w:t>
            </w:r>
            <w:r w:rsidRPr="006A5F43">
              <w:rPr>
                <w:sz w:val="16"/>
                <w:szCs w:val="16"/>
              </w:rPr>
              <w:t>165</w:t>
            </w:r>
            <w:r w:rsidR="00136439" w:rsidRPr="006A5F43">
              <w:rPr>
                <w:sz w:val="16"/>
                <w:szCs w:val="16"/>
              </w:rPr>
              <w:t xml:space="preserve"> </w:t>
            </w:r>
            <w:r w:rsidRPr="006A5F43">
              <w:rPr>
                <w:sz w:val="16"/>
                <w:szCs w:val="16"/>
              </w:rPr>
              <w:t>071</w:t>
            </w:r>
            <w:r w:rsidR="00136439" w:rsidRPr="006A5F43">
              <w:rPr>
                <w:sz w:val="16"/>
                <w:szCs w:val="16"/>
              </w:rPr>
              <w:t>,</w:t>
            </w:r>
            <w:r w:rsidRPr="006A5F43">
              <w:rPr>
                <w:sz w:val="16"/>
                <w:szCs w:val="16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681844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4</w:t>
            </w:r>
            <w:r w:rsidR="000D11BA" w:rsidRPr="006A5F43">
              <w:rPr>
                <w:sz w:val="16"/>
                <w:szCs w:val="16"/>
              </w:rPr>
              <w:t>87</w:t>
            </w:r>
            <w:r w:rsidR="000B0382" w:rsidRPr="006A5F43">
              <w:rPr>
                <w:sz w:val="16"/>
                <w:szCs w:val="16"/>
              </w:rPr>
              <w:t> 216</w:t>
            </w:r>
            <w:r w:rsidR="000C36FE" w:rsidRPr="006A5F43">
              <w:rPr>
                <w:sz w:val="16"/>
                <w:szCs w:val="16"/>
              </w:rPr>
              <w:t> 502,7</w:t>
            </w:r>
          </w:p>
        </w:tc>
      </w:tr>
      <w:tr w:rsidR="00481970" w:rsidRPr="00757CD0" w:rsidTr="00A9008D">
        <w:trPr>
          <w:trHeight w:val="30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Федеральный бюджет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14 158,6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28 810,5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26 845,8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48 626,4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118 441,3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14 158,6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28 810,5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26 845,8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48 626,4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118 441,3</w:t>
            </w:r>
          </w:p>
        </w:tc>
      </w:tr>
      <w:tr w:rsidR="00481970" w:rsidRPr="00757CD0" w:rsidTr="00A9008D">
        <w:trPr>
          <w:trHeight w:val="51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521 164,6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1 563 493,7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1 563 493,7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1 563 493,7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5 211 645,7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535 323,2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1 592 304,2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1 590 339,5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1 612 120,1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5 330 087,0</w:t>
            </w:r>
          </w:p>
        </w:tc>
      </w:tr>
      <w:tr w:rsidR="000C7519" w:rsidRPr="00757CD0" w:rsidTr="00A9008D">
        <w:trPr>
          <w:trHeight w:val="30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Внебюджетные средства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ИТОГО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51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0C7519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0C7519" w:rsidRPr="00757CD0" w:rsidRDefault="000C7519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746CE7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746CE7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pacing w:val="-6"/>
                <w:sz w:val="16"/>
                <w:szCs w:val="16"/>
              </w:rPr>
            </w:pPr>
            <w:r w:rsidRPr="006A5F43">
              <w:rPr>
                <w:spacing w:val="-6"/>
                <w:sz w:val="16"/>
                <w:szCs w:val="16"/>
              </w:rPr>
              <w:t>-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Проектная часть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280 653,7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356 315,8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213 945,0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152 330,4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200 000,0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1 203 244,9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Расходы развития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4 579 264,0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 w:rsidP="00BC27E8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</w:t>
            </w:r>
            <w:r w:rsidR="00BC27E8" w:rsidRPr="006A5F43">
              <w:rPr>
                <w:sz w:val="16"/>
                <w:szCs w:val="16"/>
              </w:rPr>
              <w:t> 843 360,6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39209C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</w:t>
            </w:r>
            <w:r w:rsidR="00E74F53" w:rsidRPr="006A5F43">
              <w:rPr>
                <w:sz w:val="16"/>
                <w:szCs w:val="16"/>
              </w:rPr>
              <w:t> 654 194,3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0B0382" w:rsidP="007531A6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11 933</w:t>
            </w:r>
            <w:r w:rsidR="00E74F53" w:rsidRPr="006A5F43">
              <w:rPr>
                <w:sz w:val="16"/>
                <w:szCs w:val="16"/>
              </w:rPr>
              <w:t> 326,6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0C36FE" w:rsidP="007531A6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17 894 190,9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0D11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12 257 641,2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0D11BA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63</w:t>
            </w:r>
            <w:r w:rsidR="000B0382" w:rsidRPr="006A5F43">
              <w:rPr>
                <w:sz w:val="16"/>
                <w:szCs w:val="16"/>
              </w:rPr>
              <w:t> 161</w:t>
            </w:r>
            <w:r w:rsidR="000C36FE" w:rsidRPr="006A5F43">
              <w:rPr>
                <w:sz w:val="16"/>
                <w:szCs w:val="16"/>
              </w:rPr>
              <w:t> 977,6</w:t>
            </w:r>
          </w:p>
        </w:tc>
      </w:tr>
      <w:tr w:rsidR="00481970" w:rsidRPr="00757CD0" w:rsidTr="00A9008D">
        <w:trPr>
          <w:trHeight w:val="276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4 859 917,7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BC27E8" w:rsidP="0007564D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8 199 676,4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E74F53" w:rsidP="0039209C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8 868 139,3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</w:t>
            </w:r>
            <w:r w:rsidR="000B0382" w:rsidRPr="006A5F43">
              <w:rPr>
                <w:sz w:val="16"/>
                <w:szCs w:val="16"/>
              </w:rPr>
              <w:t> 085</w:t>
            </w:r>
            <w:r w:rsidR="00E74F53" w:rsidRPr="006A5F43">
              <w:rPr>
                <w:sz w:val="16"/>
                <w:szCs w:val="16"/>
              </w:rPr>
              <w:t> 657,0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18</w:t>
            </w:r>
            <w:r w:rsidR="000C36FE" w:rsidRPr="006A5F43">
              <w:rPr>
                <w:sz w:val="16"/>
                <w:szCs w:val="16"/>
              </w:rPr>
              <w:t> 094 190,9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0D11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12 257 641,2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0D11BA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64</w:t>
            </w:r>
            <w:r w:rsidR="000B0382" w:rsidRPr="006A5F43">
              <w:rPr>
                <w:sz w:val="16"/>
                <w:szCs w:val="16"/>
              </w:rPr>
              <w:t> 365</w:t>
            </w:r>
            <w:r w:rsidR="000C36FE" w:rsidRPr="006A5F43">
              <w:rPr>
                <w:sz w:val="16"/>
                <w:szCs w:val="16"/>
              </w:rPr>
              <w:t xml:space="preserve"> 222,5</w:t>
            </w:r>
          </w:p>
        </w:tc>
      </w:tr>
      <w:tr w:rsidR="00481970" w:rsidRPr="00757CD0" w:rsidTr="00A9008D">
        <w:trPr>
          <w:trHeight w:val="593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Процессная часть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970" w:rsidRPr="00757CD0" w:rsidRDefault="00481970" w:rsidP="000C7519">
            <w:pPr>
              <w:rPr>
                <w:spacing w:val="-6"/>
                <w:sz w:val="20"/>
                <w:szCs w:val="20"/>
              </w:rPr>
            </w:pPr>
            <w:r w:rsidRPr="00757CD0">
              <w:rPr>
                <w:spacing w:val="-6"/>
                <w:sz w:val="20"/>
                <w:szCs w:val="20"/>
              </w:rPr>
              <w:t>Текущие расходы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746CE7" w:rsidRDefault="00481970">
            <w:pPr>
              <w:jc w:val="center"/>
              <w:rPr>
                <w:sz w:val="16"/>
                <w:szCs w:val="16"/>
              </w:rPr>
            </w:pPr>
            <w:r w:rsidRPr="00746CE7">
              <w:rPr>
                <w:sz w:val="16"/>
                <w:szCs w:val="16"/>
              </w:rPr>
              <w:t>65 208 795,7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69 453 183,3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69 948 522,8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72 697 845,7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73 965 589,8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76 907 429,9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428 181 367,2</w:t>
            </w:r>
          </w:p>
        </w:tc>
      </w:tr>
      <w:tr w:rsidR="006A5F43" w:rsidRPr="006A5F43" w:rsidTr="00A9008D">
        <w:trPr>
          <w:trHeight w:val="300"/>
        </w:trPr>
        <w:tc>
          <w:tcPr>
            <w:tcW w:w="98" w:type="pct"/>
            <w:tcBorders>
              <w:top w:val="nil"/>
              <w:right w:val="single" w:sz="4" w:space="0" w:color="auto"/>
            </w:tcBorders>
          </w:tcPr>
          <w:p w:rsidR="00481970" w:rsidRPr="006A5F43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481970" w:rsidP="000C7519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3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7" w:type="dxa"/>
              <w:right w:w="0" w:type="dxa"/>
            </w:tcMar>
            <w:hideMark/>
          </w:tcPr>
          <w:p w:rsidR="00481970" w:rsidRPr="006A5F43" w:rsidRDefault="00481970" w:rsidP="000C7519">
            <w:pPr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ВСЕГО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70 068 713,4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77</w:t>
            </w:r>
            <w:r w:rsidR="00E74F53" w:rsidRPr="006A5F43">
              <w:rPr>
                <w:sz w:val="16"/>
                <w:szCs w:val="16"/>
              </w:rPr>
              <w:t> 652 859,7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481970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78</w:t>
            </w:r>
            <w:r w:rsidR="00E74F53" w:rsidRPr="006A5F43">
              <w:rPr>
                <w:sz w:val="16"/>
                <w:szCs w:val="16"/>
              </w:rPr>
              <w:t> 816 662,1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E74F53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84</w:t>
            </w:r>
            <w:r w:rsidR="000B0382" w:rsidRPr="006A5F43">
              <w:rPr>
                <w:sz w:val="16"/>
                <w:szCs w:val="16"/>
              </w:rPr>
              <w:t> 783</w:t>
            </w:r>
            <w:r w:rsidR="00E74F53" w:rsidRPr="006A5F43">
              <w:rPr>
                <w:sz w:val="16"/>
                <w:szCs w:val="16"/>
              </w:rPr>
              <w:t> 502,7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7531A6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92</w:t>
            </w:r>
            <w:r w:rsidR="000C36FE" w:rsidRPr="006A5F43">
              <w:rPr>
                <w:sz w:val="16"/>
                <w:szCs w:val="16"/>
              </w:rPr>
              <w:t> 059 780,7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481970" w:rsidRPr="006A5F43" w:rsidRDefault="000D11BA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89 165 071,1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0" w:type="dxa"/>
            </w:tcMar>
            <w:vAlign w:val="center"/>
            <w:hideMark/>
          </w:tcPr>
          <w:p w:rsidR="00481970" w:rsidRPr="006A5F43" w:rsidRDefault="000D11BA" w:rsidP="000C36FE">
            <w:pPr>
              <w:jc w:val="center"/>
              <w:rPr>
                <w:sz w:val="16"/>
                <w:szCs w:val="16"/>
              </w:rPr>
            </w:pPr>
            <w:r w:rsidRPr="006A5F43">
              <w:rPr>
                <w:sz w:val="16"/>
                <w:szCs w:val="16"/>
              </w:rPr>
              <w:t>492</w:t>
            </w:r>
            <w:r w:rsidR="000B0382" w:rsidRPr="006A5F43">
              <w:rPr>
                <w:sz w:val="16"/>
                <w:szCs w:val="16"/>
              </w:rPr>
              <w:t> 546</w:t>
            </w:r>
            <w:r w:rsidR="000C36FE" w:rsidRPr="006A5F43">
              <w:rPr>
                <w:sz w:val="16"/>
                <w:szCs w:val="16"/>
              </w:rPr>
              <w:t> 589,7</w:t>
            </w:r>
          </w:p>
        </w:tc>
      </w:tr>
    </w:tbl>
    <w:p w:rsidR="00FD7C24" w:rsidRPr="006A5F43" w:rsidRDefault="00A9008D" w:rsidP="000C7519">
      <w:pPr>
        <w:rPr>
          <w:spacing w:val="-6"/>
          <w:sz w:val="20"/>
          <w:szCs w:val="20"/>
        </w:rPr>
      </w:pPr>
      <w:r w:rsidRPr="006A5F43">
        <w:rPr>
          <w:spacing w:val="-6"/>
          <w:sz w:val="20"/>
          <w:szCs w:val="20"/>
        </w:rPr>
        <w:t xml:space="preserve"> </w:t>
      </w:r>
    </w:p>
    <w:p w:rsidR="00A9008D" w:rsidRDefault="00A9008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DC4BA2" w:rsidRDefault="00841C51" w:rsidP="00E226F5">
      <w:pPr>
        <w:tabs>
          <w:tab w:val="left" w:pos="851"/>
        </w:tabs>
        <w:ind w:firstLine="99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A23462">
        <w:rPr>
          <w:rFonts w:eastAsia="Calibri"/>
          <w:lang w:eastAsia="en-US"/>
        </w:rPr>
        <w:t>.3.</w:t>
      </w:r>
      <w:r w:rsidR="000C7519" w:rsidRPr="00757CD0">
        <w:rPr>
          <w:rFonts w:eastAsia="Calibri"/>
          <w:lang w:eastAsia="en-US"/>
        </w:rPr>
        <w:t xml:space="preserve"> Пункты 2, 2.1 и 2.2 таблицы 5 раздела 7 приложения к постановлению изложить в следующей редакции:</w:t>
      </w:r>
    </w:p>
    <w:p w:rsidR="00E226F5" w:rsidRPr="00E226F5" w:rsidRDefault="00E226F5" w:rsidP="00E226F5">
      <w:pPr>
        <w:tabs>
          <w:tab w:val="left" w:pos="851"/>
        </w:tabs>
        <w:ind w:firstLine="993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2"/>
        <w:gridCol w:w="604"/>
        <w:gridCol w:w="2011"/>
        <w:gridCol w:w="2210"/>
        <w:gridCol w:w="1333"/>
        <w:gridCol w:w="1333"/>
        <w:gridCol w:w="1333"/>
        <w:gridCol w:w="1333"/>
        <w:gridCol w:w="1333"/>
        <w:gridCol w:w="1333"/>
        <w:gridCol w:w="1332"/>
        <w:gridCol w:w="512"/>
      </w:tblGrid>
      <w:tr w:rsidR="000C7519" w:rsidRPr="00757CD0" w:rsidTr="00F334CE">
        <w:trPr>
          <w:trHeight w:val="361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8C2D04">
            <w:pPr>
              <w:keepNext/>
              <w:spacing w:line="216" w:lineRule="auto"/>
              <w:jc w:val="right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  строительству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0D11BA" w:rsidRDefault="000C7519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7 427 445,5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C8259A" w:rsidP="00165BE0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10</w:t>
            </w:r>
            <w:r w:rsidR="00165BE0" w:rsidRPr="006A5F43">
              <w:rPr>
                <w:sz w:val="18"/>
                <w:szCs w:val="18"/>
              </w:rPr>
              <w:t> 235 925,1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C8259A" w:rsidP="00165BE0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12</w:t>
            </w:r>
            <w:r w:rsidR="00165BE0" w:rsidRPr="006A5F43">
              <w:rPr>
                <w:sz w:val="18"/>
                <w:szCs w:val="18"/>
              </w:rPr>
              <w:t> 172 867,9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B318B1" w:rsidP="000B0382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14</w:t>
            </w:r>
            <w:r w:rsidR="00165BE0" w:rsidRPr="006A5F43">
              <w:rPr>
                <w:sz w:val="18"/>
                <w:szCs w:val="18"/>
              </w:rPr>
              <w:t> 5</w:t>
            </w:r>
            <w:r w:rsidR="000B0382" w:rsidRPr="006A5F43">
              <w:rPr>
                <w:sz w:val="18"/>
                <w:szCs w:val="18"/>
              </w:rPr>
              <w:t>70</w:t>
            </w:r>
            <w:r w:rsidR="00165BE0" w:rsidRPr="006A5F43">
              <w:rPr>
                <w:sz w:val="18"/>
                <w:szCs w:val="18"/>
              </w:rPr>
              <w:t> 624,1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C8259A" w:rsidP="00165BE0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18</w:t>
            </w:r>
            <w:r w:rsidR="00165BE0" w:rsidRPr="006A5F43">
              <w:rPr>
                <w:sz w:val="18"/>
                <w:szCs w:val="18"/>
              </w:rPr>
              <w:t> 048 444,5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7E058E" w:rsidP="000D11BA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 xml:space="preserve">10 </w:t>
            </w:r>
            <w:r w:rsidR="000D11BA" w:rsidRPr="006A5F43">
              <w:rPr>
                <w:sz w:val="18"/>
                <w:szCs w:val="18"/>
              </w:rPr>
              <w:t>625</w:t>
            </w:r>
            <w:r w:rsidRPr="006A5F43">
              <w:rPr>
                <w:sz w:val="18"/>
                <w:szCs w:val="18"/>
              </w:rPr>
              <w:t xml:space="preserve"> </w:t>
            </w:r>
            <w:r w:rsidR="000D11BA" w:rsidRPr="006A5F43">
              <w:rPr>
                <w:sz w:val="18"/>
                <w:szCs w:val="18"/>
              </w:rPr>
              <w:t>737</w:t>
            </w:r>
            <w:r w:rsidRPr="006A5F43">
              <w:rPr>
                <w:sz w:val="18"/>
                <w:szCs w:val="18"/>
              </w:rPr>
              <w:t>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C8259A" w:rsidP="000B0382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73</w:t>
            </w:r>
            <w:r w:rsidR="00165BE0" w:rsidRPr="006A5F43">
              <w:rPr>
                <w:sz w:val="18"/>
                <w:szCs w:val="18"/>
              </w:rPr>
              <w:t> 0</w:t>
            </w:r>
            <w:r w:rsidR="000B0382" w:rsidRPr="006A5F43">
              <w:rPr>
                <w:sz w:val="18"/>
                <w:szCs w:val="18"/>
              </w:rPr>
              <w:t>81</w:t>
            </w:r>
            <w:r w:rsidR="00165BE0" w:rsidRPr="006A5F43">
              <w:rPr>
                <w:sz w:val="18"/>
                <w:szCs w:val="18"/>
              </w:rPr>
              <w:t> 044,3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C7519" w:rsidRPr="00757CD0" w:rsidTr="00F334CE">
        <w:trPr>
          <w:trHeight w:val="232"/>
        </w:trPr>
        <w:tc>
          <w:tcPr>
            <w:tcW w:w="13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0C7519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0D11BA" w:rsidRDefault="000C7519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D11BA" w:rsidRPr="00757CD0" w:rsidTr="00F334CE">
        <w:trPr>
          <w:trHeight w:val="238"/>
        </w:trPr>
        <w:tc>
          <w:tcPr>
            <w:tcW w:w="133" w:type="pct"/>
            <w:tcBorders>
              <w:right w:val="single" w:sz="4" w:space="0" w:color="auto"/>
            </w:tcBorders>
          </w:tcPr>
          <w:p w:rsidR="000D11BA" w:rsidRPr="00757CD0" w:rsidRDefault="000D11BA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0D11BA" w:rsidRDefault="000D11BA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7 427 445,5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165BE0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10 235 925,1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165BE0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12 172 867,9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165BE0" w:rsidP="000B0382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14 5</w:t>
            </w:r>
            <w:r w:rsidR="000B0382" w:rsidRPr="006A5F43">
              <w:rPr>
                <w:sz w:val="18"/>
                <w:szCs w:val="18"/>
              </w:rPr>
              <w:t>70</w:t>
            </w:r>
            <w:r w:rsidRPr="006A5F43">
              <w:rPr>
                <w:sz w:val="18"/>
                <w:szCs w:val="18"/>
              </w:rPr>
              <w:t> 624,1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165BE0" w:rsidP="000D11BA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18 048 444,5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10 625 737,2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165BE0" w:rsidP="000B0382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73 0</w:t>
            </w:r>
            <w:r w:rsidR="000B0382" w:rsidRPr="006A5F43">
              <w:rPr>
                <w:sz w:val="18"/>
                <w:szCs w:val="18"/>
              </w:rPr>
              <w:t>81</w:t>
            </w:r>
            <w:r w:rsidRPr="006A5F43">
              <w:rPr>
                <w:sz w:val="18"/>
                <w:szCs w:val="18"/>
              </w:rPr>
              <w:t> 044,3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D11BA" w:rsidRPr="00757CD0" w:rsidRDefault="000D11BA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D11BA" w:rsidRPr="00757CD0" w:rsidTr="00F334CE">
        <w:trPr>
          <w:trHeight w:val="346"/>
        </w:trPr>
        <w:tc>
          <w:tcPr>
            <w:tcW w:w="133" w:type="pct"/>
            <w:tcBorders>
              <w:right w:val="single" w:sz="4" w:space="0" w:color="auto"/>
            </w:tcBorders>
          </w:tcPr>
          <w:p w:rsidR="000D11BA" w:rsidRPr="00757CD0" w:rsidRDefault="000D11BA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2.1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0D11BA" w:rsidRDefault="000D11BA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2 900 750,6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92353F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2 </w:t>
            </w:r>
            <w:r w:rsidR="0092353F" w:rsidRPr="006A5F43">
              <w:rPr>
                <w:sz w:val="18"/>
                <w:szCs w:val="18"/>
              </w:rPr>
              <w:t>445</w:t>
            </w:r>
            <w:r w:rsidRPr="006A5F43">
              <w:rPr>
                <w:sz w:val="18"/>
                <w:szCs w:val="18"/>
              </w:rPr>
              <w:t> </w:t>
            </w:r>
            <w:r w:rsidR="0092353F" w:rsidRPr="006A5F43">
              <w:rPr>
                <w:sz w:val="18"/>
                <w:szCs w:val="18"/>
              </w:rPr>
              <w:t>133</w:t>
            </w:r>
            <w:r w:rsidRPr="006A5F43">
              <w:rPr>
                <w:sz w:val="18"/>
                <w:szCs w:val="18"/>
              </w:rPr>
              <w:t>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92353F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 xml:space="preserve">3 </w:t>
            </w:r>
            <w:r w:rsidR="0092353F" w:rsidRPr="006A5F43">
              <w:rPr>
                <w:sz w:val="18"/>
                <w:szCs w:val="18"/>
              </w:rPr>
              <w:t>935</w:t>
            </w:r>
            <w:r w:rsidRPr="006A5F43">
              <w:rPr>
                <w:sz w:val="18"/>
                <w:szCs w:val="18"/>
              </w:rPr>
              <w:t xml:space="preserve"> </w:t>
            </w:r>
            <w:r w:rsidR="0092353F" w:rsidRPr="006A5F43">
              <w:rPr>
                <w:sz w:val="18"/>
                <w:szCs w:val="18"/>
              </w:rPr>
              <w:t>460</w:t>
            </w:r>
            <w:r w:rsidRPr="006A5F43">
              <w:rPr>
                <w:sz w:val="18"/>
                <w:szCs w:val="18"/>
              </w:rPr>
              <w:t>,</w:t>
            </w:r>
            <w:r w:rsidR="0092353F" w:rsidRPr="006A5F43">
              <w:rPr>
                <w:sz w:val="18"/>
                <w:szCs w:val="18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92353F" w:rsidP="0092353F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4 265</w:t>
            </w:r>
            <w:r w:rsidR="000D11BA" w:rsidRPr="006A5F43">
              <w:rPr>
                <w:sz w:val="18"/>
                <w:szCs w:val="18"/>
              </w:rPr>
              <w:t xml:space="preserve"> </w:t>
            </w:r>
            <w:r w:rsidRPr="006A5F43">
              <w:rPr>
                <w:sz w:val="18"/>
                <w:szCs w:val="18"/>
              </w:rPr>
              <w:t>338</w:t>
            </w:r>
            <w:r w:rsidR="000D11BA" w:rsidRPr="006A5F43">
              <w:rPr>
                <w:sz w:val="18"/>
                <w:szCs w:val="18"/>
              </w:rPr>
              <w:t>,</w:t>
            </w:r>
            <w:r w:rsidRPr="006A5F43">
              <w:rPr>
                <w:sz w:val="18"/>
                <w:szCs w:val="18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2 683 781,4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D11BA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1 515 648,4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92353F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17 </w:t>
            </w:r>
            <w:r w:rsidR="0092353F" w:rsidRPr="006A5F43">
              <w:rPr>
                <w:sz w:val="18"/>
                <w:szCs w:val="18"/>
              </w:rPr>
              <w:t>746</w:t>
            </w:r>
            <w:r w:rsidRPr="006A5F43">
              <w:rPr>
                <w:sz w:val="18"/>
                <w:szCs w:val="18"/>
              </w:rPr>
              <w:t xml:space="preserve"> </w:t>
            </w:r>
            <w:r w:rsidR="0092353F" w:rsidRPr="006A5F43">
              <w:rPr>
                <w:sz w:val="18"/>
                <w:szCs w:val="18"/>
              </w:rPr>
              <w:t>112</w:t>
            </w:r>
            <w:r w:rsidRPr="006A5F43">
              <w:rPr>
                <w:sz w:val="18"/>
                <w:szCs w:val="18"/>
              </w:rPr>
              <w:t>,</w:t>
            </w:r>
            <w:r w:rsidR="0092353F" w:rsidRPr="006A5F43">
              <w:rPr>
                <w:sz w:val="18"/>
                <w:szCs w:val="18"/>
              </w:rPr>
              <w:t>6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D11BA" w:rsidRPr="00757CD0" w:rsidRDefault="000D11BA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D11BA" w:rsidRPr="00757CD0" w:rsidTr="00F334CE">
        <w:trPr>
          <w:trHeight w:val="307"/>
        </w:trPr>
        <w:tc>
          <w:tcPr>
            <w:tcW w:w="133" w:type="pct"/>
            <w:tcBorders>
              <w:right w:val="single" w:sz="4" w:space="0" w:color="auto"/>
            </w:tcBorders>
          </w:tcPr>
          <w:p w:rsidR="000D11BA" w:rsidRPr="00757CD0" w:rsidRDefault="000D11BA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0D11BA" w:rsidRDefault="000D11BA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D11BA" w:rsidRPr="00757CD0" w:rsidRDefault="000D11BA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D11BA" w:rsidRPr="00757CD0" w:rsidTr="00F334CE">
        <w:trPr>
          <w:trHeight w:val="284"/>
        </w:trPr>
        <w:tc>
          <w:tcPr>
            <w:tcW w:w="133" w:type="pct"/>
            <w:tcBorders>
              <w:right w:val="single" w:sz="4" w:space="0" w:color="auto"/>
            </w:tcBorders>
          </w:tcPr>
          <w:p w:rsidR="000D11BA" w:rsidRPr="00757CD0" w:rsidRDefault="000D11BA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0D11BA" w:rsidRDefault="000D11BA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2 900 750,6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92353F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2 445 133,6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92353F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3 935 460,4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92353F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4 265 338,2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2 683 781,4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1 515 648,4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92353F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17 746 112,6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D11BA" w:rsidRPr="00757CD0" w:rsidRDefault="000D11BA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D11BA" w:rsidRPr="00757CD0" w:rsidTr="00F334CE">
        <w:trPr>
          <w:trHeight w:val="378"/>
        </w:trPr>
        <w:tc>
          <w:tcPr>
            <w:tcW w:w="133" w:type="pct"/>
            <w:tcBorders>
              <w:right w:val="single" w:sz="4" w:space="0" w:color="auto"/>
            </w:tcBorders>
          </w:tcPr>
          <w:p w:rsidR="000D11BA" w:rsidRPr="00757CD0" w:rsidRDefault="000D11BA" w:rsidP="000C7519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2.2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0D11BA" w:rsidRDefault="000D11BA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</w:t>
            </w:r>
            <w:r w:rsidRPr="000D11BA">
              <w:rPr>
                <w:sz w:val="18"/>
                <w:szCs w:val="18"/>
              </w:rPr>
              <w:t>526</w:t>
            </w:r>
            <w:r>
              <w:rPr>
                <w:sz w:val="18"/>
                <w:szCs w:val="18"/>
              </w:rPr>
              <w:t xml:space="preserve"> </w:t>
            </w:r>
            <w:r w:rsidRPr="000D11BA">
              <w:rPr>
                <w:sz w:val="18"/>
                <w:szCs w:val="18"/>
              </w:rPr>
              <w:t>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CE3283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7</w:t>
            </w:r>
            <w:r w:rsidR="00CE3283" w:rsidRPr="006A5F43">
              <w:rPr>
                <w:sz w:val="18"/>
                <w:szCs w:val="18"/>
              </w:rPr>
              <w:t> 790 791,5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CE3283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8</w:t>
            </w:r>
            <w:r w:rsidR="00CE3283" w:rsidRPr="006A5F43">
              <w:rPr>
                <w:sz w:val="18"/>
                <w:szCs w:val="18"/>
              </w:rPr>
              <w:t> 237 407,5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CE3283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10</w:t>
            </w:r>
            <w:r w:rsidR="000B0382" w:rsidRPr="006A5F43">
              <w:rPr>
                <w:sz w:val="18"/>
                <w:szCs w:val="18"/>
              </w:rPr>
              <w:t> 305</w:t>
            </w:r>
            <w:r w:rsidR="00CE3283" w:rsidRPr="006A5F43">
              <w:rPr>
                <w:sz w:val="18"/>
                <w:szCs w:val="18"/>
              </w:rPr>
              <w:t> 285,9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165BE0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15</w:t>
            </w:r>
            <w:r w:rsidR="00165BE0" w:rsidRPr="006A5F43">
              <w:rPr>
                <w:sz w:val="18"/>
                <w:szCs w:val="18"/>
              </w:rPr>
              <w:t> 364 663,1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D11BA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9 110 088,8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CE3283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55</w:t>
            </w:r>
            <w:r w:rsidR="000B0382" w:rsidRPr="006A5F43">
              <w:rPr>
                <w:sz w:val="18"/>
                <w:szCs w:val="18"/>
              </w:rPr>
              <w:t> 334</w:t>
            </w:r>
            <w:r w:rsidR="00CE3283" w:rsidRPr="006A5F43">
              <w:rPr>
                <w:sz w:val="18"/>
                <w:szCs w:val="18"/>
              </w:rPr>
              <w:t> 931,7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D11BA" w:rsidRPr="00757CD0" w:rsidRDefault="000D11BA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0D11BA" w:rsidRPr="00757CD0" w:rsidTr="00C8259A">
        <w:trPr>
          <w:trHeight w:val="325"/>
        </w:trPr>
        <w:tc>
          <w:tcPr>
            <w:tcW w:w="133" w:type="pct"/>
            <w:tcBorders>
              <w:right w:val="single" w:sz="4" w:space="0" w:color="auto"/>
            </w:tcBorders>
          </w:tcPr>
          <w:p w:rsidR="000D11BA" w:rsidRPr="00757CD0" w:rsidRDefault="000D11BA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1BA" w:rsidRPr="00757CD0" w:rsidRDefault="000D11BA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1BA" w:rsidRPr="00757CD0" w:rsidRDefault="000D11BA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0D11BA" w:rsidRDefault="000D11BA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1BA" w:rsidRPr="006A5F43" w:rsidRDefault="000D11BA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0D11BA" w:rsidRPr="00757CD0" w:rsidRDefault="000D11BA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165BE0" w:rsidRPr="00757CD0" w:rsidTr="00F334CE">
        <w:trPr>
          <w:trHeight w:val="132"/>
        </w:trPr>
        <w:tc>
          <w:tcPr>
            <w:tcW w:w="133" w:type="pct"/>
            <w:tcBorders>
              <w:right w:val="single" w:sz="4" w:space="0" w:color="auto"/>
            </w:tcBorders>
          </w:tcPr>
          <w:p w:rsidR="00165BE0" w:rsidRPr="00757CD0" w:rsidRDefault="00165BE0" w:rsidP="000C7519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E0" w:rsidRPr="00757CD0" w:rsidRDefault="00165BE0" w:rsidP="000C7519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BE0" w:rsidRPr="00757CD0" w:rsidRDefault="00165BE0" w:rsidP="000C7519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BE0" w:rsidRPr="00757CD0" w:rsidRDefault="00165BE0" w:rsidP="000C7519">
            <w:pPr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E0" w:rsidRPr="000D11BA" w:rsidRDefault="00165BE0" w:rsidP="000C7519">
            <w:pPr>
              <w:jc w:val="center"/>
              <w:rPr>
                <w:sz w:val="18"/>
                <w:szCs w:val="18"/>
              </w:rPr>
            </w:pPr>
            <w:r w:rsidRPr="000D11BA">
              <w:rPr>
                <w:sz w:val="18"/>
                <w:szCs w:val="18"/>
              </w:rPr>
              <w:t>4 526 694,9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E0" w:rsidRPr="006A5F43" w:rsidRDefault="00165BE0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7 790 791,5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E0" w:rsidRPr="006A5F43" w:rsidRDefault="00165BE0" w:rsidP="000D11BA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8 237 407,5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E0" w:rsidRPr="006A5F43" w:rsidRDefault="000B0382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10 305</w:t>
            </w:r>
            <w:r w:rsidR="00165BE0" w:rsidRPr="006A5F43">
              <w:rPr>
                <w:sz w:val="18"/>
                <w:szCs w:val="18"/>
              </w:rPr>
              <w:t> 285,9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E0" w:rsidRPr="006A5F43" w:rsidRDefault="00165BE0" w:rsidP="00E74F53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15 364 663,1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E0" w:rsidRPr="006A5F43" w:rsidRDefault="00165BE0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9 110 088,8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BE0" w:rsidRPr="006A5F43" w:rsidRDefault="000B0382" w:rsidP="00C8259A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55 334</w:t>
            </w:r>
            <w:r w:rsidR="00165BE0" w:rsidRPr="006A5F43">
              <w:rPr>
                <w:sz w:val="18"/>
                <w:szCs w:val="18"/>
              </w:rPr>
              <w:t> 931,7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165BE0" w:rsidRPr="00F26F24" w:rsidRDefault="00165BE0" w:rsidP="008C2D04">
            <w:pPr>
              <w:jc w:val="both"/>
              <w:rPr>
                <w:spacing w:val="-20"/>
                <w:sz w:val="15"/>
                <w:szCs w:val="15"/>
                <w:highlight w:val="yellow"/>
              </w:rPr>
            </w:pPr>
            <w:r w:rsidRPr="00CE3283">
              <w:rPr>
                <w:spacing w:val="-20"/>
                <w:sz w:val="15"/>
                <w:szCs w:val="15"/>
              </w:rPr>
              <w:t>».</w:t>
            </w:r>
          </w:p>
        </w:tc>
      </w:tr>
    </w:tbl>
    <w:p w:rsidR="00E140CF" w:rsidRDefault="00E140CF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</w:p>
    <w:p w:rsidR="000C7519" w:rsidRPr="00757CD0" w:rsidRDefault="00841C51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0C7519" w:rsidRPr="00757CD0">
        <w:rPr>
          <w:rFonts w:eastAsia="Calibri"/>
          <w:lang w:eastAsia="en-US"/>
        </w:rPr>
        <w:t>.4. Пункт 6 подраздела 8.1 раздела 8 приложения к постановлению изложить в следующей редакции: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1"/>
        <w:gridCol w:w="596"/>
        <w:gridCol w:w="2822"/>
        <w:gridCol w:w="10691"/>
        <w:gridCol w:w="467"/>
      </w:tblGrid>
      <w:tr w:rsidR="000C7519" w:rsidRPr="00757CD0" w:rsidTr="00F334CE">
        <w:trPr>
          <w:trHeight w:val="310"/>
        </w:trPr>
        <w:tc>
          <w:tcPr>
            <w:tcW w:w="134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 xml:space="preserve">  «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57CD0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757CD0">
              <w:rPr>
                <w:rFonts w:eastAsia="Calibr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757CD0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</w:t>
            </w: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19" w:rsidRPr="006A5F43" w:rsidRDefault="000C7519" w:rsidP="000C7519">
            <w:pPr>
              <w:jc w:val="both"/>
              <w:rPr>
                <w:sz w:val="19"/>
                <w:szCs w:val="19"/>
              </w:rPr>
            </w:pPr>
            <w:r w:rsidRPr="00E80DBE">
              <w:rPr>
                <w:sz w:val="19"/>
                <w:szCs w:val="19"/>
              </w:rPr>
              <w:t xml:space="preserve">Общий объем финансирования подпрограммы 1 – </w:t>
            </w:r>
            <w:r w:rsidRPr="006A5F43">
              <w:rPr>
                <w:sz w:val="19"/>
                <w:szCs w:val="19"/>
              </w:rPr>
              <w:t>357</w:t>
            </w:r>
            <w:r w:rsidR="0007564D" w:rsidRPr="006A5F43">
              <w:rPr>
                <w:sz w:val="19"/>
                <w:szCs w:val="19"/>
              </w:rPr>
              <w:t> </w:t>
            </w:r>
            <w:r w:rsidR="006F1F75" w:rsidRPr="006A5F43">
              <w:rPr>
                <w:sz w:val="19"/>
                <w:szCs w:val="19"/>
              </w:rPr>
              <w:t>7</w:t>
            </w:r>
            <w:r w:rsidR="006E6077" w:rsidRPr="006A5F43">
              <w:rPr>
                <w:sz w:val="19"/>
                <w:szCs w:val="19"/>
              </w:rPr>
              <w:t>48</w:t>
            </w:r>
            <w:r w:rsidR="0007564D" w:rsidRPr="006A5F43">
              <w:rPr>
                <w:sz w:val="19"/>
                <w:szCs w:val="19"/>
              </w:rPr>
              <w:t> </w:t>
            </w:r>
            <w:r w:rsidR="006E6077" w:rsidRPr="006A5F43">
              <w:rPr>
                <w:sz w:val="19"/>
                <w:szCs w:val="19"/>
              </w:rPr>
              <w:t>919,0</w:t>
            </w:r>
            <w:r w:rsidRPr="006A5F43">
              <w:rPr>
                <w:sz w:val="19"/>
                <w:szCs w:val="19"/>
              </w:rPr>
              <w:t xml:space="preserve">  тыс. руб., в том числе по годам реализации: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2020 г. – 54 250 872,4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 xml:space="preserve">на 2021 г. </w:t>
            </w:r>
            <w:r w:rsidR="002172ED" w:rsidRPr="006A5F43">
              <w:rPr>
                <w:sz w:val="19"/>
                <w:szCs w:val="19"/>
              </w:rPr>
              <w:t>–</w:t>
            </w:r>
            <w:r w:rsidRPr="006A5F43">
              <w:rPr>
                <w:sz w:val="19"/>
                <w:szCs w:val="19"/>
              </w:rPr>
              <w:t xml:space="preserve"> </w:t>
            </w:r>
            <w:r w:rsidR="002172ED" w:rsidRPr="006A5F43">
              <w:rPr>
                <w:sz w:val="19"/>
                <w:szCs w:val="19"/>
              </w:rPr>
              <w:t>58</w:t>
            </w:r>
            <w:r w:rsidR="0070539B" w:rsidRPr="006A5F43">
              <w:rPr>
                <w:sz w:val="19"/>
                <w:szCs w:val="19"/>
              </w:rPr>
              <w:t> </w:t>
            </w:r>
            <w:r w:rsidR="006E6077" w:rsidRPr="006A5F43">
              <w:rPr>
                <w:sz w:val="19"/>
                <w:szCs w:val="19"/>
              </w:rPr>
              <w:t>519</w:t>
            </w:r>
            <w:r w:rsidR="0070539B" w:rsidRPr="006A5F43">
              <w:rPr>
                <w:sz w:val="19"/>
                <w:szCs w:val="19"/>
              </w:rPr>
              <w:t> </w:t>
            </w:r>
            <w:r w:rsidR="006E6077" w:rsidRPr="006A5F43">
              <w:rPr>
                <w:sz w:val="19"/>
                <w:szCs w:val="19"/>
              </w:rPr>
              <w:t>162</w:t>
            </w:r>
            <w:r w:rsidR="0070539B" w:rsidRPr="006A5F43">
              <w:rPr>
                <w:sz w:val="19"/>
                <w:szCs w:val="19"/>
              </w:rPr>
              <w:t>,1</w:t>
            </w:r>
            <w:r w:rsidRPr="006A5F43">
              <w:rPr>
                <w:sz w:val="19"/>
                <w:szCs w:val="19"/>
              </w:rPr>
              <w:t xml:space="preserve">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2022 г. – 58 </w:t>
            </w:r>
            <w:r w:rsidR="006E6077" w:rsidRPr="006A5F43">
              <w:rPr>
                <w:sz w:val="19"/>
                <w:szCs w:val="19"/>
              </w:rPr>
              <w:t>717</w:t>
            </w:r>
            <w:r w:rsidRPr="006A5F43">
              <w:rPr>
                <w:sz w:val="19"/>
                <w:szCs w:val="19"/>
              </w:rPr>
              <w:t> </w:t>
            </w:r>
            <w:r w:rsidR="006E6077" w:rsidRPr="006A5F43">
              <w:rPr>
                <w:sz w:val="19"/>
                <w:szCs w:val="19"/>
              </w:rPr>
              <w:t>3</w:t>
            </w:r>
            <w:r w:rsidR="00BC27E8" w:rsidRPr="006A5F43">
              <w:rPr>
                <w:sz w:val="19"/>
                <w:szCs w:val="19"/>
              </w:rPr>
              <w:t>58</w:t>
            </w:r>
            <w:r w:rsidR="006E6077" w:rsidRPr="006A5F43">
              <w:rPr>
                <w:sz w:val="19"/>
                <w:szCs w:val="19"/>
              </w:rPr>
              <w:t>,6</w:t>
            </w:r>
            <w:r w:rsidRPr="006A5F43">
              <w:rPr>
                <w:sz w:val="19"/>
                <w:szCs w:val="19"/>
              </w:rPr>
              <w:t xml:space="preserve">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2023 г. – 61 </w:t>
            </w:r>
            <w:r w:rsidR="006E6077" w:rsidRPr="006A5F43">
              <w:rPr>
                <w:sz w:val="19"/>
                <w:szCs w:val="19"/>
              </w:rPr>
              <w:t>244</w:t>
            </w:r>
            <w:r w:rsidRPr="006A5F43">
              <w:rPr>
                <w:sz w:val="19"/>
                <w:szCs w:val="19"/>
              </w:rPr>
              <w:t> </w:t>
            </w:r>
            <w:r w:rsidR="006E6077" w:rsidRPr="006A5F43">
              <w:rPr>
                <w:sz w:val="19"/>
                <w:szCs w:val="19"/>
              </w:rPr>
              <w:t>966,9</w:t>
            </w:r>
            <w:r w:rsidRPr="006A5F43">
              <w:rPr>
                <w:sz w:val="19"/>
                <w:szCs w:val="19"/>
              </w:rPr>
              <w:t xml:space="preserve"> тыс. руб.;</w:t>
            </w:r>
          </w:p>
          <w:p w:rsidR="000C7519" w:rsidRPr="006A5F43" w:rsidRDefault="006F1F75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2024 г. – 61 922 8</w:t>
            </w:r>
            <w:r w:rsidR="000C7519" w:rsidRPr="006A5F43">
              <w:rPr>
                <w:sz w:val="19"/>
                <w:szCs w:val="19"/>
              </w:rPr>
              <w:t>36,0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 xml:space="preserve">на 2025 г. – 63 </w:t>
            </w:r>
            <w:r w:rsidR="006F1F75" w:rsidRPr="006A5F43">
              <w:rPr>
                <w:sz w:val="19"/>
                <w:szCs w:val="19"/>
              </w:rPr>
              <w:t>093</w:t>
            </w:r>
            <w:r w:rsidRPr="006A5F43">
              <w:rPr>
                <w:sz w:val="19"/>
                <w:szCs w:val="19"/>
              </w:rPr>
              <w:t> </w:t>
            </w:r>
            <w:r w:rsidR="006F1F75" w:rsidRPr="006A5F43">
              <w:rPr>
                <w:sz w:val="19"/>
                <w:szCs w:val="19"/>
              </w:rPr>
              <w:t>723,0</w:t>
            </w:r>
            <w:r w:rsidRPr="006A5F43">
              <w:rPr>
                <w:sz w:val="19"/>
                <w:szCs w:val="19"/>
              </w:rPr>
              <w:t xml:space="preserve"> тыс. руб.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 xml:space="preserve">Общий объем финансирования подпрограммы 1 </w:t>
            </w:r>
            <w:r w:rsidRPr="006A5F43">
              <w:rPr>
                <w:sz w:val="19"/>
                <w:szCs w:val="19"/>
              </w:rPr>
              <w:br/>
              <w:t>из федерального бюджета – 764 000,0 тыс. руб.,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в том числе по годам реализации: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2020 г. – 0,0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2021 г. – 764 000,0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2022 г. – 0,0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2023 г. – 0,0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2024 г. – 0,0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2025 г. – 0,0 тыс. руб.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 xml:space="preserve">Общий объем финансирования подпрограммы 1 из бюджета Санкт-Петербурга – </w:t>
            </w:r>
            <w:r w:rsidR="006E6077" w:rsidRPr="006A5F43">
              <w:rPr>
                <w:sz w:val="19"/>
                <w:szCs w:val="19"/>
              </w:rPr>
              <w:t>356</w:t>
            </w:r>
            <w:r w:rsidR="0070539B" w:rsidRPr="006A5F43">
              <w:rPr>
                <w:sz w:val="19"/>
                <w:szCs w:val="19"/>
              </w:rPr>
              <w:t xml:space="preserve"> </w:t>
            </w:r>
            <w:r w:rsidR="006E6077" w:rsidRPr="006A5F43">
              <w:rPr>
                <w:sz w:val="19"/>
                <w:szCs w:val="19"/>
              </w:rPr>
              <w:t>984</w:t>
            </w:r>
            <w:r w:rsidR="0070539B" w:rsidRPr="006A5F43">
              <w:rPr>
                <w:sz w:val="19"/>
                <w:szCs w:val="19"/>
              </w:rPr>
              <w:t xml:space="preserve"> </w:t>
            </w:r>
            <w:r w:rsidR="006E6077" w:rsidRPr="006A5F43">
              <w:rPr>
                <w:sz w:val="19"/>
                <w:szCs w:val="19"/>
              </w:rPr>
              <w:t>919,0</w:t>
            </w:r>
            <w:r w:rsidRPr="006A5F43">
              <w:rPr>
                <w:sz w:val="19"/>
                <w:szCs w:val="19"/>
              </w:rPr>
              <w:t xml:space="preserve">  тыс. руб.,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в том числе по годам реализации: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2020 г. – 54 250 872,4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 xml:space="preserve">на 2021 г. – </w:t>
            </w:r>
            <w:r w:rsidR="00C307A4" w:rsidRPr="006A5F43">
              <w:rPr>
                <w:sz w:val="19"/>
                <w:szCs w:val="19"/>
              </w:rPr>
              <w:t>57</w:t>
            </w:r>
            <w:r w:rsidR="0070539B" w:rsidRPr="006A5F43">
              <w:rPr>
                <w:sz w:val="19"/>
                <w:szCs w:val="19"/>
              </w:rPr>
              <w:t> </w:t>
            </w:r>
            <w:r w:rsidR="00C307A4" w:rsidRPr="006A5F43">
              <w:rPr>
                <w:sz w:val="19"/>
                <w:szCs w:val="19"/>
              </w:rPr>
              <w:t>755</w:t>
            </w:r>
            <w:r w:rsidR="0070539B" w:rsidRPr="006A5F43">
              <w:rPr>
                <w:sz w:val="19"/>
                <w:szCs w:val="19"/>
              </w:rPr>
              <w:t> </w:t>
            </w:r>
            <w:r w:rsidR="00C307A4" w:rsidRPr="006A5F43">
              <w:rPr>
                <w:sz w:val="19"/>
                <w:szCs w:val="19"/>
              </w:rPr>
              <w:t>162</w:t>
            </w:r>
            <w:r w:rsidR="0070539B" w:rsidRPr="006A5F43">
              <w:rPr>
                <w:sz w:val="19"/>
                <w:szCs w:val="19"/>
              </w:rPr>
              <w:t>,1</w:t>
            </w:r>
            <w:r w:rsidRPr="006A5F43">
              <w:rPr>
                <w:sz w:val="19"/>
                <w:szCs w:val="19"/>
              </w:rPr>
              <w:t xml:space="preserve"> 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2022 г. – 58 </w:t>
            </w:r>
            <w:r w:rsidR="00C307A4" w:rsidRPr="006A5F43">
              <w:rPr>
                <w:sz w:val="19"/>
                <w:szCs w:val="19"/>
              </w:rPr>
              <w:t>717</w:t>
            </w:r>
            <w:r w:rsidRPr="006A5F43">
              <w:rPr>
                <w:sz w:val="19"/>
                <w:szCs w:val="19"/>
              </w:rPr>
              <w:t> </w:t>
            </w:r>
            <w:r w:rsidR="00C307A4" w:rsidRPr="006A5F43">
              <w:rPr>
                <w:sz w:val="19"/>
                <w:szCs w:val="19"/>
              </w:rPr>
              <w:t>358,6</w:t>
            </w:r>
            <w:r w:rsidRPr="006A5F43">
              <w:rPr>
                <w:sz w:val="19"/>
                <w:szCs w:val="19"/>
              </w:rPr>
              <w:t xml:space="preserve"> тыс. руб.;</w:t>
            </w:r>
          </w:p>
          <w:p w:rsidR="000C7519" w:rsidRPr="006A5F43" w:rsidRDefault="000C7519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2023 г. – 61 </w:t>
            </w:r>
            <w:r w:rsidR="006E6077" w:rsidRPr="006A5F43">
              <w:rPr>
                <w:sz w:val="19"/>
                <w:szCs w:val="19"/>
              </w:rPr>
              <w:t>244</w:t>
            </w:r>
            <w:r w:rsidRPr="006A5F43">
              <w:rPr>
                <w:sz w:val="19"/>
                <w:szCs w:val="19"/>
              </w:rPr>
              <w:t> </w:t>
            </w:r>
            <w:r w:rsidR="006E6077" w:rsidRPr="006A5F43">
              <w:rPr>
                <w:sz w:val="19"/>
                <w:szCs w:val="19"/>
              </w:rPr>
              <w:t>966,9</w:t>
            </w:r>
            <w:r w:rsidRPr="006A5F43">
              <w:rPr>
                <w:sz w:val="19"/>
                <w:szCs w:val="19"/>
              </w:rPr>
              <w:t xml:space="preserve"> тыс. руб.;</w:t>
            </w:r>
          </w:p>
          <w:p w:rsidR="000C7519" w:rsidRPr="006A5F43" w:rsidRDefault="006F1F75" w:rsidP="000C7519">
            <w:pPr>
              <w:rPr>
                <w:sz w:val="19"/>
                <w:szCs w:val="19"/>
              </w:rPr>
            </w:pPr>
            <w:r w:rsidRPr="006A5F43">
              <w:rPr>
                <w:sz w:val="19"/>
                <w:szCs w:val="19"/>
              </w:rPr>
              <w:t>на 2024 г. – 61 922 8</w:t>
            </w:r>
            <w:r w:rsidR="000C7519" w:rsidRPr="006A5F43">
              <w:rPr>
                <w:sz w:val="19"/>
                <w:szCs w:val="19"/>
              </w:rPr>
              <w:t>36,0 тыс. руб.;</w:t>
            </w:r>
          </w:p>
          <w:p w:rsidR="000C7519" w:rsidRPr="00757CD0" w:rsidRDefault="000C7519" w:rsidP="006F1F75">
            <w:pPr>
              <w:spacing w:line="216" w:lineRule="auto"/>
              <w:rPr>
                <w:sz w:val="20"/>
                <w:szCs w:val="20"/>
              </w:rPr>
            </w:pPr>
            <w:r w:rsidRPr="00E80DBE">
              <w:rPr>
                <w:sz w:val="19"/>
                <w:szCs w:val="19"/>
              </w:rPr>
              <w:t xml:space="preserve">на 2025 г. – 63 </w:t>
            </w:r>
            <w:r w:rsidR="006F1F75">
              <w:rPr>
                <w:sz w:val="19"/>
                <w:szCs w:val="19"/>
              </w:rPr>
              <w:t>093</w:t>
            </w:r>
            <w:r w:rsidRPr="00E80DBE">
              <w:rPr>
                <w:sz w:val="19"/>
                <w:szCs w:val="19"/>
              </w:rPr>
              <w:t> </w:t>
            </w:r>
            <w:r w:rsidR="006F1F75">
              <w:rPr>
                <w:sz w:val="19"/>
                <w:szCs w:val="19"/>
              </w:rPr>
              <w:t>723,0</w:t>
            </w:r>
            <w:r w:rsidRPr="00E80DBE">
              <w:rPr>
                <w:sz w:val="19"/>
                <w:szCs w:val="19"/>
              </w:rPr>
              <w:t xml:space="preserve"> тыс. руб.</w:t>
            </w:r>
          </w:p>
        </w:tc>
        <w:tc>
          <w:tcPr>
            <w:tcW w:w="156" w:type="pct"/>
            <w:tcBorders>
              <w:left w:val="single" w:sz="4" w:space="0" w:color="auto"/>
            </w:tcBorders>
          </w:tcPr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216" w:lineRule="auto"/>
              <w:rPr>
                <w:spacing w:val="-10"/>
                <w:sz w:val="15"/>
                <w:szCs w:val="15"/>
              </w:rPr>
            </w:pPr>
            <w:r w:rsidRPr="00757CD0">
              <w:rPr>
                <w:spacing w:val="-10"/>
                <w:sz w:val="15"/>
                <w:szCs w:val="15"/>
              </w:rPr>
              <w:t>».</w:t>
            </w:r>
          </w:p>
        </w:tc>
      </w:tr>
    </w:tbl>
    <w:p w:rsidR="000C7519" w:rsidRPr="006F1F75" w:rsidRDefault="00841C51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B86CA8">
        <w:rPr>
          <w:rFonts w:eastAsia="Calibri"/>
          <w:lang w:eastAsia="en-US"/>
        </w:rPr>
        <w:t>.5. Пункт 2.1.12</w:t>
      </w:r>
      <w:r w:rsidR="000C7519" w:rsidRPr="006F1F75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428"/>
        <w:gridCol w:w="564"/>
        <w:gridCol w:w="1993"/>
        <w:gridCol w:w="280"/>
        <w:gridCol w:w="283"/>
        <w:gridCol w:w="710"/>
        <w:gridCol w:w="707"/>
        <w:gridCol w:w="1133"/>
        <w:gridCol w:w="1133"/>
        <w:gridCol w:w="427"/>
        <w:gridCol w:w="850"/>
        <w:gridCol w:w="993"/>
        <w:gridCol w:w="850"/>
        <w:gridCol w:w="993"/>
        <w:gridCol w:w="841"/>
        <w:gridCol w:w="996"/>
        <w:gridCol w:w="996"/>
        <w:gridCol w:w="1109"/>
        <w:gridCol w:w="283"/>
      </w:tblGrid>
      <w:tr w:rsidR="00B86CA8" w:rsidRPr="0089455C" w:rsidTr="00B86CA8">
        <w:trPr>
          <w:cantSplit/>
          <w:trHeight w:val="4381"/>
        </w:trPr>
        <w:tc>
          <w:tcPr>
            <w:tcW w:w="137" w:type="pct"/>
            <w:tcBorders>
              <w:top w:val="nil"/>
              <w:right w:val="single" w:sz="4" w:space="0" w:color="auto"/>
            </w:tcBorders>
          </w:tcPr>
          <w:p w:rsidR="00B86CA8" w:rsidRPr="00DB0F71" w:rsidRDefault="00B86CA8" w:rsidP="005611DA">
            <w:pPr>
              <w:jc w:val="right"/>
              <w:rPr>
                <w:spacing w:val="-34"/>
                <w:sz w:val="20"/>
                <w:szCs w:val="20"/>
              </w:rPr>
            </w:pPr>
            <w:r w:rsidRPr="00231175">
              <w:rPr>
                <w:spacing w:val="-34"/>
                <w:sz w:val="20"/>
                <w:szCs w:val="20"/>
              </w:rPr>
              <w:t>«</w:t>
            </w:r>
            <w:r w:rsidRPr="00DB0F71">
              <w:rPr>
                <w:spacing w:val="-34"/>
                <w:sz w:val="20"/>
                <w:szCs w:val="20"/>
              </w:rPr>
              <w:t>.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CA8" w:rsidRPr="00231175" w:rsidRDefault="00B86CA8" w:rsidP="005611DA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spacing w:val="-20"/>
                <w:sz w:val="18"/>
                <w:szCs w:val="18"/>
              </w:rPr>
              <w:t>2.1.1</w:t>
            </w:r>
            <w:r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CA8" w:rsidRPr="00B86CA8" w:rsidRDefault="00B86CA8" w:rsidP="00B86CA8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 xml:space="preserve">Строительство здания дошкольного образовательного учреждения по адресу: Бухарестская ул., участок 1 (территория, ограниченная ул. Димитрова, М. Бухарестской ул., Дунайским пр., Бухарестской ул., во Фрунзенском районе; формируемый земельный участок № 41) (Южнее реки </w:t>
            </w:r>
            <w:proofErr w:type="spellStart"/>
            <w:r w:rsidRPr="00B86CA8">
              <w:rPr>
                <w:rFonts w:eastAsiaTheme="minorHAnsi"/>
                <w:sz w:val="16"/>
                <w:szCs w:val="16"/>
                <w:lang w:eastAsia="en-US"/>
              </w:rPr>
              <w:t>Волковки</w:t>
            </w:r>
            <w:proofErr w:type="spellEnd"/>
            <w:r w:rsidRPr="00B86CA8">
              <w:rPr>
                <w:rFonts w:eastAsiaTheme="minorHAnsi"/>
                <w:sz w:val="16"/>
                <w:szCs w:val="16"/>
                <w:lang w:eastAsia="en-US"/>
              </w:rPr>
              <w:t>, квартал 30, корп. 29), включая корректировку проектной документации стадии РД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B86CA8" w:rsidRDefault="00B86CA8" w:rsidP="005611DA">
            <w:pPr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B86CA8" w:rsidRDefault="00B86CA8" w:rsidP="005611DA">
            <w:pPr>
              <w:ind w:left="113" w:right="113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220 мест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spacing w:val="-20"/>
                <w:sz w:val="16"/>
                <w:szCs w:val="16"/>
              </w:rPr>
            </w:pPr>
            <w:r w:rsidRPr="00B86CA8">
              <w:rPr>
                <w:spacing w:val="-20"/>
                <w:sz w:val="16"/>
                <w:szCs w:val="16"/>
              </w:rPr>
              <w:t>СМР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86CA8" w:rsidRDefault="00B86CA8" w:rsidP="00B86CA8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spacing w:val="-20"/>
                <w:sz w:val="16"/>
                <w:szCs w:val="16"/>
              </w:rPr>
              <w:t>2018 –                  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357955,2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B86CA8" w:rsidRDefault="0051496C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</w:t>
            </w:r>
            <w:r w:rsidR="005611DA">
              <w:rPr>
                <w:rFonts w:eastAsiaTheme="minorHAnsi"/>
                <w:sz w:val="16"/>
                <w:szCs w:val="16"/>
                <w:lang w:eastAsia="en-US"/>
              </w:rPr>
              <w:t>23117,0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B86CA8" w:rsidRDefault="00B86CA8" w:rsidP="005611DA">
            <w:pPr>
              <w:spacing w:line="192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Бюджет Санкт</w:t>
            </w:r>
            <w:r w:rsidRPr="00B86CA8">
              <w:rPr>
                <w:rFonts w:eastAsiaTheme="minorHAnsi"/>
                <w:sz w:val="16"/>
                <w:szCs w:val="16"/>
                <w:lang w:eastAsia="en-US"/>
              </w:rPr>
              <w:noBreakHyphen/>
              <w:t>Петербурга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100454,8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71826,9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333886,5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506168,2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B86CA8" w:rsidRDefault="00B86CA8" w:rsidP="005611DA">
            <w:pPr>
              <w:jc w:val="center"/>
              <w:rPr>
                <w:spacing w:val="-20"/>
                <w:sz w:val="16"/>
                <w:szCs w:val="16"/>
              </w:rPr>
            </w:pPr>
            <w:r w:rsidRPr="00B86CA8">
              <w:rPr>
                <w:spacing w:val="-20"/>
                <w:sz w:val="16"/>
                <w:szCs w:val="16"/>
              </w:rPr>
              <w:t>Целевые</w:t>
            </w:r>
            <w:r w:rsidRPr="00B86CA8">
              <w:rPr>
                <w:spacing w:val="-20"/>
                <w:sz w:val="16"/>
                <w:szCs w:val="16"/>
              </w:rPr>
              <w:br/>
              <w:t>показатели 1.1, 1.2 и 1.3;</w:t>
            </w:r>
          </w:p>
          <w:p w:rsidR="00B86CA8" w:rsidRPr="00B86CA8" w:rsidRDefault="00B86CA8" w:rsidP="00B86CA8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spacing w:val="-20"/>
                <w:sz w:val="16"/>
                <w:szCs w:val="16"/>
              </w:rPr>
              <w:t xml:space="preserve">индикаторы 1.2, 1.6, 1.7, </w:t>
            </w:r>
            <w:r w:rsidRPr="00B86CA8">
              <w:rPr>
                <w:spacing w:val="-20"/>
                <w:sz w:val="16"/>
                <w:szCs w:val="16"/>
              </w:rPr>
              <w:t>1.8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</w:tcBorders>
            <w:vAlign w:val="bottom"/>
          </w:tcPr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jc w:val="right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231175" w:rsidRDefault="00B86CA8" w:rsidP="005611DA">
            <w:pPr>
              <w:ind w:right="-107"/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B86CA8" w:rsidRPr="0089455C" w:rsidRDefault="00B86CA8" w:rsidP="005611DA">
            <w:pPr>
              <w:ind w:right="-107"/>
              <w:rPr>
                <w:rFonts w:eastAsiaTheme="minorHAnsi"/>
                <w:sz w:val="20"/>
                <w:szCs w:val="20"/>
                <w:lang w:eastAsia="en-US"/>
              </w:rPr>
            </w:pPr>
            <w:r w:rsidRPr="0089455C">
              <w:rPr>
                <w:spacing w:val="-24"/>
                <w:sz w:val="20"/>
                <w:szCs w:val="20"/>
              </w:rPr>
              <w:t>»</w:t>
            </w:r>
            <w:r w:rsidRPr="0089455C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:rsidR="00B86CA8" w:rsidRPr="00E226F5" w:rsidRDefault="00B86CA8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sz w:val="16"/>
          <w:szCs w:val="16"/>
          <w:lang w:eastAsia="en-US"/>
        </w:rPr>
      </w:pPr>
    </w:p>
    <w:p w:rsidR="000C7519" w:rsidRPr="00757CD0" w:rsidRDefault="00841C51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B86CA8">
        <w:rPr>
          <w:rFonts w:eastAsia="Calibri"/>
          <w:lang w:eastAsia="en-US"/>
        </w:rPr>
        <w:t>.6. Пункт 2.1.23</w:t>
      </w:r>
      <w:r w:rsidR="000C7519" w:rsidRPr="00757CD0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50"/>
        <w:gridCol w:w="568"/>
        <w:gridCol w:w="1984"/>
        <w:gridCol w:w="287"/>
        <w:gridCol w:w="283"/>
        <w:gridCol w:w="713"/>
        <w:gridCol w:w="719"/>
        <w:gridCol w:w="1121"/>
        <w:gridCol w:w="1133"/>
        <w:gridCol w:w="423"/>
        <w:gridCol w:w="853"/>
        <w:gridCol w:w="990"/>
        <w:gridCol w:w="993"/>
        <w:gridCol w:w="993"/>
        <w:gridCol w:w="719"/>
        <w:gridCol w:w="993"/>
        <w:gridCol w:w="993"/>
        <w:gridCol w:w="1124"/>
        <w:gridCol w:w="430"/>
      </w:tblGrid>
      <w:tr w:rsidR="00B86CA8" w:rsidRPr="00231175" w:rsidTr="0051496C">
        <w:trPr>
          <w:cantSplit/>
          <w:trHeight w:val="736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B86CA8" w:rsidRPr="00E77ECE" w:rsidRDefault="00B86CA8" w:rsidP="005611DA">
            <w:pPr>
              <w:ind w:left="-108" w:firstLine="34"/>
              <w:jc w:val="right"/>
              <w:rPr>
                <w:spacing w:val="-34"/>
                <w:sz w:val="18"/>
                <w:szCs w:val="18"/>
              </w:rPr>
            </w:pPr>
            <w:r w:rsidRPr="00E77ECE">
              <w:rPr>
                <w:spacing w:val="-34"/>
                <w:sz w:val="18"/>
                <w:szCs w:val="18"/>
              </w:rPr>
              <w:t>«</w:t>
            </w:r>
            <w:r w:rsidRPr="00E77ECE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CA8" w:rsidRPr="00231175" w:rsidRDefault="00B86CA8" w:rsidP="00B86CA8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</w:t>
            </w:r>
            <w:r w:rsidR="0051496C">
              <w:rPr>
                <w:spacing w:val="-20"/>
                <w:sz w:val="18"/>
                <w:szCs w:val="18"/>
              </w:rPr>
              <w:t>1.23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86CA8" w:rsidRPr="0088252E" w:rsidRDefault="00B86CA8" w:rsidP="00B86CA8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</w:rPr>
            </w:pPr>
            <w:r w:rsidRPr="00B86CA8">
              <w:rPr>
                <w:rFonts w:eastAsiaTheme="minorHAnsi"/>
                <w:sz w:val="16"/>
                <w:szCs w:val="16"/>
                <w:lang w:eastAsia="en-US"/>
              </w:rPr>
              <w:t xml:space="preserve">Реконструкция здания дошкольного образовательного  учреждения по адресу: </w:t>
            </w:r>
            <w:r w:rsidRPr="00B86CA8"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г. Колпино, </w:t>
            </w:r>
            <w:r w:rsidRPr="00B86CA8"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Павловская ул., </w:t>
            </w:r>
            <w:r w:rsidRPr="00B86CA8">
              <w:rPr>
                <w:rFonts w:eastAsiaTheme="minorHAnsi"/>
                <w:sz w:val="16"/>
                <w:szCs w:val="16"/>
                <w:lang w:eastAsia="en-US"/>
              </w:rPr>
              <w:br/>
              <w:t>д. 31, литера А, включая корректировку проектной документации стадии РД</w:t>
            </w:r>
            <w:r w:rsidRPr="0088252E">
              <w:rPr>
                <w:color w:val="000000" w:themeColor="text1"/>
                <w:spacing w:val="-4"/>
                <w:sz w:val="18"/>
                <w:szCs w:val="18"/>
              </w:rPr>
              <w:t xml:space="preserve">  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231175" w:rsidRDefault="00B86CA8" w:rsidP="005611DA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Комитет по строительству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231175" w:rsidRDefault="00B86CA8" w:rsidP="005611DA">
            <w:pPr>
              <w:ind w:left="113" w:right="113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19</w:t>
            </w:r>
            <w:r w:rsidRPr="00231175">
              <w:rPr>
                <w:rFonts w:eastAsiaTheme="minorHAnsi"/>
                <w:sz w:val="18"/>
                <w:szCs w:val="18"/>
                <w:lang w:eastAsia="en-US"/>
              </w:rPr>
              <w:t>0 мест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pacing w:val="-20"/>
                <w:sz w:val="16"/>
                <w:szCs w:val="16"/>
              </w:rPr>
            </w:pPr>
            <w:r w:rsidRPr="0051496C">
              <w:rPr>
                <w:spacing w:val="-20"/>
                <w:sz w:val="16"/>
                <w:szCs w:val="16"/>
              </w:rPr>
              <w:t>ПИР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1496C">
            <w:pPr>
              <w:jc w:val="center"/>
              <w:rPr>
                <w:spacing w:val="-20"/>
                <w:sz w:val="16"/>
                <w:szCs w:val="16"/>
              </w:rPr>
            </w:pPr>
            <w:r w:rsidRPr="0051496C">
              <w:rPr>
                <w:spacing w:val="-20"/>
                <w:sz w:val="16"/>
                <w:szCs w:val="16"/>
              </w:rPr>
              <w:t>2012</w:t>
            </w:r>
            <w:r w:rsidR="0051496C">
              <w:rPr>
                <w:spacing w:val="-20"/>
                <w:sz w:val="16"/>
                <w:szCs w:val="16"/>
              </w:rPr>
              <w:t xml:space="preserve">  </w:t>
            </w:r>
            <w:r w:rsidRPr="0051496C">
              <w:rPr>
                <w:spacing w:val="-20"/>
                <w:sz w:val="16"/>
                <w:szCs w:val="16"/>
              </w:rPr>
              <w:t>–               2020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11147,2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1942,7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pacing w:val="-6"/>
                <w:sz w:val="16"/>
                <w:szCs w:val="16"/>
              </w:rPr>
            </w:pPr>
            <w:r w:rsidRPr="0051496C">
              <w:rPr>
                <w:spacing w:val="-6"/>
                <w:sz w:val="16"/>
                <w:szCs w:val="16"/>
              </w:rPr>
              <w:t>Бюджет Санкт</w:t>
            </w:r>
            <w:r w:rsidRPr="0051496C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1942,7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ind w:firstLine="108"/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ind w:firstLine="108"/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ind w:firstLine="108"/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ind w:firstLine="108"/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ind w:firstLine="108"/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1942,7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keepNext/>
              <w:pBdr>
                <w:right w:val="single" w:sz="4" w:space="4" w:color="auto"/>
              </w:pBdr>
              <w:spacing w:line="216" w:lineRule="auto"/>
              <w:jc w:val="center"/>
              <w:rPr>
                <w:spacing w:val="-6"/>
                <w:sz w:val="16"/>
                <w:szCs w:val="16"/>
              </w:rPr>
            </w:pPr>
            <w:r w:rsidRPr="0051496C">
              <w:rPr>
                <w:color w:val="000000" w:themeColor="text1"/>
                <w:spacing w:val="-6"/>
                <w:sz w:val="16"/>
                <w:szCs w:val="16"/>
              </w:rPr>
              <w:t>Целевые показатели 1, 1.1, 1.2; индикатор 1.2</w:t>
            </w: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B86CA8" w:rsidRPr="00231175" w:rsidRDefault="00B86CA8" w:rsidP="005611DA">
            <w:pPr>
              <w:keepNext/>
              <w:spacing w:line="216" w:lineRule="auto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B86CA8" w:rsidRPr="00231175" w:rsidTr="0051496C">
        <w:trPr>
          <w:cantSplit/>
          <w:trHeight w:val="1609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B86CA8" w:rsidRPr="00231175" w:rsidRDefault="00B86CA8" w:rsidP="005611DA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6CA8" w:rsidRPr="00231175" w:rsidRDefault="00B86CA8" w:rsidP="005611DA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B86CA8" w:rsidRPr="00231175" w:rsidRDefault="00B86CA8" w:rsidP="005611DA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86CA8" w:rsidRPr="00231175" w:rsidRDefault="00B86CA8" w:rsidP="005611DA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231175" w:rsidRDefault="00B86CA8" w:rsidP="005611DA">
            <w:pPr>
              <w:rPr>
                <w:spacing w:val="-6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pacing w:val="-20"/>
                <w:sz w:val="16"/>
                <w:szCs w:val="16"/>
              </w:rPr>
            </w:pPr>
            <w:r w:rsidRPr="0051496C">
              <w:rPr>
                <w:spacing w:val="-20"/>
                <w:sz w:val="16"/>
                <w:szCs w:val="16"/>
              </w:rPr>
              <w:t>СМР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1496C">
            <w:pPr>
              <w:jc w:val="center"/>
              <w:rPr>
                <w:spacing w:val="-20"/>
                <w:sz w:val="16"/>
                <w:szCs w:val="16"/>
              </w:rPr>
            </w:pPr>
            <w:r w:rsidRPr="0051496C">
              <w:rPr>
                <w:spacing w:val="-20"/>
                <w:sz w:val="16"/>
                <w:szCs w:val="16"/>
              </w:rPr>
              <w:t>2021 –               2023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429821,3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429821,3</w:t>
            </w:r>
          </w:p>
        </w:tc>
        <w:tc>
          <w:tcPr>
            <w:tcW w:w="1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86CA8" w:rsidRPr="00231175" w:rsidRDefault="00B86CA8" w:rsidP="005611DA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51496C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19580,9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200400,0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51496C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285049,7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51496C" w:rsidRDefault="0051496C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505030,6</w:t>
            </w: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CA8" w:rsidRPr="00231175" w:rsidRDefault="00B86CA8" w:rsidP="005611DA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B86CA8" w:rsidRPr="00231175" w:rsidRDefault="00B86CA8" w:rsidP="005611DA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</w:tr>
      <w:tr w:rsidR="00B86CA8" w:rsidRPr="00231175" w:rsidTr="00B86CA8">
        <w:trPr>
          <w:cantSplit/>
          <w:trHeight w:val="718"/>
        </w:trPr>
        <w:tc>
          <w:tcPr>
            <w:tcW w:w="80" w:type="pct"/>
            <w:tcBorders>
              <w:top w:val="nil"/>
              <w:right w:val="single" w:sz="4" w:space="0" w:color="auto"/>
            </w:tcBorders>
          </w:tcPr>
          <w:p w:rsidR="00B86CA8" w:rsidRPr="00231175" w:rsidRDefault="00B86CA8" w:rsidP="005611DA">
            <w:pPr>
              <w:keepNext/>
              <w:spacing w:line="216" w:lineRule="auto"/>
              <w:jc w:val="center"/>
              <w:rPr>
                <w:b/>
                <w:spacing w:val="-6"/>
                <w:sz w:val="20"/>
                <w:szCs w:val="20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6CA8" w:rsidRPr="00231175" w:rsidRDefault="00B86CA8" w:rsidP="005611DA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CA8" w:rsidRPr="0051496C" w:rsidRDefault="00B86CA8" w:rsidP="0051496C">
            <w:pPr>
              <w:jc w:val="right"/>
              <w:rPr>
                <w:spacing w:val="-20"/>
                <w:sz w:val="16"/>
                <w:szCs w:val="16"/>
              </w:rPr>
            </w:pPr>
            <w:r w:rsidRPr="0051496C">
              <w:rPr>
                <w:spacing w:val="-20"/>
                <w:sz w:val="16"/>
                <w:szCs w:val="16"/>
              </w:rPr>
              <w:t>ИТОГО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CA8" w:rsidRPr="0051496C" w:rsidRDefault="00B86CA8" w:rsidP="0051496C">
            <w:pPr>
              <w:jc w:val="center"/>
              <w:rPr>
                <w:spacing w:val="-20"/>
                <w:sz w:val="16"/>
                <w:szCs w:val="16"/>
              </w:rPr>
            </w:pPr>
            <w:r w:rsidRPr="0051496C">
              <w:rPr>
                <w:spacing w:val="-20"/>
                <w:sz w:val="16"/>
                <w:szCs w:val="16"/>
              </w:rPr>
              <w:t xml:space="preserve">2012 </w:t>
            </w:r>
            <w:r w:rsidR="0051496C">
              <w:rPr>
                <w:spacing w:val="-20"/>
                <w:sz w:val="16"/>
                <w:szCs w:val="16"/>
              </w:rPr>
              <w:t xml:space="preserve"> </w:t>
            </w:r>
            <w:r w:rsidRPr="0051496C">
              <w:rPr>
                <w:spacing w:val="-20"/>
                <w:sz w:val="16"/>
                <w:szCs w:val="16"/>
              </w:rPr>
              <w:t>–            2023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440968,5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431764,0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B86CA8" w:rsidRPr="00231175" w:rsidRDefault="00B86CA8" w:rsidP="005611DA">
            <w:pPr>
              <w:ind w:right="113"/>
              <w:rPr>
                <w:spacing w:val="-6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1942,7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51496C" w:rsidRDefault="0051496C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19580,9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200400,0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51496C" w:rsidRDefault="0051496C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285049,7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51496C" w:rsidRDefault="00B86CA8" w:rsidP="005611DA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51496C" w:rsidRDefault="0051496C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506973,3</w:t>
            </w: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CA8" w:rsidRPr="00231175" w:rsidRDefault="00B86CA8" w:rsidP="005611DA">
            <w:pPr>
              <w:spacing w:line="187" w:lineRule="auto"/>
              <w:jc w:val="center"/>
              <w:rPr>
                <w:spacing w:val="-6"/>
                <w:kern w:val="2"/>
                <w:sz w:val="20"/>
                <w:szCs w:val="20"/>
              </w:rPr>
            </w:pPr>
          </w:p>
        </w:tc>
        <w:tc>
          <w:tcPr>
            <w:tcW w:w="138" w:type="pct"/>
            <w:tcBorders>
              <w:left w:val="single" w:sz="4" w:space="0" w:color="auto"/>
            </w:tcBorders>
          </w:tcPr>
          <w:p w:rsidR="00B86CA8" w:rsidRDefault="00B86CA8" w:rsidP="005611DA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B86CA8" w:rsidRDefault="00B86CA8" w:rsidP="005611DA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B86CA8" w:rsidRDefault="00B86CA8" w:rsidP="005611DA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</w:p>
          <w:p w:rsidR="00B86CA8" w:rsidRPr="00231175" w:rsidRDefault="00B86CA8" w:rsidP="005611DA">
            <w:pPr>
              <w:spacing w:line="187" w:lineRule="auto"/>
              <w:rPr>
                <w:spacing w:val="-6"/>
                <w:kern w:val="2"/>
                <w:sz w:val="20"/>
                <w:szCs w:val="20"/>
              </w:rPr>
            </w:pPr>
            <w:r>
              <w:rPr>
                <w:spacing w:val="-6"/>
                <w:kern w:val="2"/>
                <w:sz w:val="20"/>
                <w:szCs w:val="20"/>
              </w:rPr>
              <w:t>».</w:t>
            </w:r>
          </w:p>
        </w:tc>
      </w:tr>
    </w:tbl>
    <w:p w:rsidR="00883B20" w:rsidRDefault="00883B20" w:rsidP="00883B20">
      <w:pPr>
        <w:ind w:firstLine="993"/>
        <w:rPr>
          <w:rFonts w:eastAsia="Calibri"/>
          <w:sz w:val="16"/>
          <w:szCs w:val="16"/>
          <w:lang w:eastAsia="en-US"/>
        </w:rPr>
      </w:pPr>
    </w:p>
    <w:p w:rsidR="00E226F5" w:rsidRDefault="00E226F5" w:rsidP="00883B20">
      <w:pPr>
        <w:ind w:firstLine="993"/>
        <w:rPr>
          <w:rFonts w:eastAsia="Calibri"/>
          <w:sz w:val="16"/>
          <w:szCs w:val="16"/>
          <w:lang w:eastAsia="en-US"/>
        </w:rPr>
      </w:pPr>
    </w:p>
    <w:p w:rsidR="00A9008D" w:rsidRDefault="00A9008D" w:rsidP="00883B20">
      <w:pPr>
        <w:ind w:firstLine="993"/>
        <w:rPr>
          <w:rFonts w:eastAsia="Calibri"/>
          <w:sz w:val="16"/>
          <w:szCs w:val="16"/>
          <w:lang w:eastAsia="en-US"/>
        </w:rPr>
      </w:pPr>
    </w:p>
    <w:p w:rsidR="00A9008D" w:rsidRDefault="00A9008D" w:rsidP="00883B20">
      <w:pPr>
        <w:ind w:firstLine="993"/>
        <w:rPr>
          <w:rFonts w:eastAsia="Calibri"/>
          <w:sz w:val="16"/>
          <w:szCs w:val="16"/>
          <w:lang w:eastAsia="en-US"/>
        </w:rPr>
      </w:pPr>
    </w:p>
    <w:p w:rsidR="00A9008D" w:rsidRDefault="00A9008D" w:rsidP="00883B20">
      <w:pPr>
        <w:ind w:firstLine="993"/>
        <w:rPr>
          <w:rFonts w:eastAsia="Calibri"/>
          <w:sz w:val="16"/>
          <w:szCs w:val="16"/>
          <w:lang w:eastAsia="en-US"/>
        </w:rPr>
      </w:pPr>
    </w:p>
    <w:p w:rsidR="00A9008D" w:rsidRDefault="00A9008D" w:rsidP="00883B20">
      <w:pPr>
        <w:ind w:firstLine="993"/>
        <w:rPr>
          <w:rFonts w:eastAsia="Calibri"/>
          <w:sz w:val="16"/>
          <w:szCs w:val="16"/>
          <w:lang w:eastAsia="en-US"/>
        </w:rPr>
      </w:pPr>
    </w:p>
    <w:p w:rsidR="000C7519" w:rsidRDefault="00841C51" w:rsidP="00883B20">
      <w:pPr>
        <w:ind w:firstLine="993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51496C">
        <w:rPr>
          <w:rFonts w:eastAsia="Calibri"/>
          <w:lang w:eastAsia="en-US"/>
        </w:rPr>
        <w:t>.7. Пункт 2.1.39</w:t>
      </w:r>
      <w:r w:rsidR="000C7519" w:rsidRPr="00757CD0">
        <w:rPr>
          <w:rFonts w:eastAsia="Calibri"/>
          <w:lang w:eastAsia="en-US"/>
        </w:rPr>
        <w:t xml:space="preserve">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6"/>
        <w:gridCol w:w="1970"/>
        <w:gridCol w:w="314"/>
        <w:gridCol w:w="253"/>
        <w:gridCol w:w="709"/>
        <w:gridCol w:w="709"/>
        <w:gridCol w:w="1135"/>
        <w:gridCol w:w="1132"/>
        <w:gridCol w:w="425"/>
        <w:gridCol w:w="851"/>
        <w:gridCol w:w="993"/>
        <w:gridCol w:w="990"/>
        <w:gridCol w:w="993"/>
        <w:gridCol w:w="706"/>
        <w:gridCol w:w="996"/>
        <w:gridCol w:w="993"/>
        <w:gridCol w:w="1132"/>
        <w:gridCol w:w="281"/>
      </w:tblGrid>
      <w:tr w:rsidR="000C7519" w:rsidRPr="00757CD0" w:rsidTr="00883B20">
        <w:trPr>
          <w:cantSplit/>
          <w:trHeight w:hRule="exact" w:val="2288"/>
        </w:trPr>
        <w:tc>
          <w:tcPr>
            <w:tcW w:w="9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51496C" w:rsidP="000C7519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2.1.39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96C" w:rsidRDefault="0051496C" w:rsidP="0051496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1496C">
              <w:rPr>
                <w:sz w:val="16"/>
                <w:szCs w:val="16"/>
              </w:rPr>
              <w:t xml:space="preserve">Строительство здания дошкольного образовательного учреждения на территории, ограниченной пр. Маршала Блюхера, проектируемой ул.; </w:t>
            </w:r>
            <w:proofErr w:type="spellStart"/>
            <w:r w:rsidRPr="0051496C">
              <w:rPr>
                <w:sz w:val="16"/>
                <w:szCs w:val="16"/>
              </w:rPr>
              <w:t>Полюстровским</w:t>
            </w:r>
            <w:proofErr w:type="spellEnd"/>
            <w:r w:rsidRPr="0051496C">
              <w:rPr>
                <w:sz w:val="16"/>
                <w:szCs w:val="16"/>
              </w:rPr>
              <w:t xml:space="preserve"> пр., проектируемой ул., формируемый</w:t>
            </w:r>
            <w:r>
              <w:rPr>
                <w:sz w:val="18"/>
                <w:szCs w:val="18"/>
              </w:rPr>
              <w:t xml:space="preserve"> </w:t>
            </w:r>
            <w:r w:rsidRPr="0051496C">
              <w:rPr>
                <w:sz w:val="16"/>
                <w:szCs w:val="16"/>
              </w:rPr>
              <w:t>земельный участок №</w:t>
            </w:r>
            <w:r>
              <w:rPr>
                <w:sz w:val="18"/>
                <w:szCs w:val="18"/>
              </w:rPr>
              <w:t xml:space="preserve"> </w:t>
            </w:r>
            <w:r w:rsidRPr="0051496C">
              <w:rPr>
                <w:sz w:val="16"/>
                <w:szCs w:val="16"/>
              </w:rPr>
              <w:t>10</w:t>
            </w:r>
          </w:p>
          <w:p w:rsidR="000C7519" w:rsidRPr="00757CD0" w:rsidRDefault="000C7519" w:rsidP="0051496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51496C" w:rsidRDefault="000C7519" w:rsidP="000C7519">
            <w:pPr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1496C">
              <w:rPr>
                <w:rFonts w:eastAsia="Calibri"/>
                <w:sz w:val="16"/>
                <w:szCs w:val="16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51496C" w:rsidRDefault="0051496C" w:rsidP="000C7519">
            <w:pPr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24</w:t>
            </w:r>
            <w:r w:rsidR="000C7519" w:rsidRPr="0051496C">
              <w:rPr>
                <w:rFonts w:eastAsia="Calibri"/>
                <w:sz w:val="16"/>
                <w:szCs w:val="16"/>
                <w:lang w:eastAsia="en-US"/>
              </w:rPr>
              <w:t>0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51496C" w:rsidRDefault="000C7519" w:rsidP="000C7519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51496C" w:rsidRDefault="0051496C" w:rsidP="0051496C">
            <w:pPr>
              <w:jc w:val="center"/>
              <w:rPr>
                <w:spacing w:val="-20"/>
                <w:sz w:val="16"/>
                <w:szCs w:val="16"/>
              </w:rPr>
            </w:pPr>
            <w:r>
              <w:rPr>
                <w:spacing w:val="-20"/>
                <w:sz w:val="16"/>
                <w:szCs w:val="16"/>
              </w:rPr>
              <w:t>2021-</w:t>
            </w:r>
            <w:r w:rsidR="000C7519" w:rsidRPr="0051496C">
              <w:rPr>
                <w:spacing w:val="-20"/>
                <w:sz w:val="16"/>
                <w:szCs w:val="16"/>
              </w:rPr>
              <w:t xml:space="preserve"> </w:t>
            </w:r>
          </w:p>
          <w:p w:rsidR="000C7519" w:rsidRPr="0051496C" w:rsidRDefault="0051496C" w:rsidP="000C7519">
            <w:pPr>
              <w:jc w:val="center"/>
              <w:rPr>
                <w:spacing w:val="-20"/>
                <w:sz w:val="16"/>
                <w:szCs w:val="16"/>
              </w:rPr>
            </w:pPr>
            <w:r>
              <w:rPr>
                <w:spacing w:val="-20"/>
                <w:sz w:val="16"/>
                <w:szCs w:val="16"/>
              </w:rPr>
              <w:t>2022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51496C" w:rsidRDefault="0051496C" w:rsidP="000C7519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469163,7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51496C" w:rsidRDefault="0051496C" w:rsidP="000C7519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469163,7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51496C" w:rsidRDefault="000C7519" w:rsidP="0051496C">
            <w:pPr>
              <w:jc w:val="center"/>
              <w:rPr>
                <w:sz w:val="16"/>
                <w:szCs w:val="16"/>
              </w:rPr>
            </w:pPr>
            <w:r w:rsidRPr="0051496C">
              <w:rPr>
                <w:spacing w:val="-6"/>
                <w:sz w:val="16"/>
                <w:szCs w:val="16"/>
              </w:rPr>
              <w:t>Бюджет Санкт</w:t>
            </w:r>
            <w:r w:rsidRPr="0051496C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51496C" w:rsidRDefault="0051496C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51496C" w:rsidRDefault="0051496C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71 285,8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51496C" w:rsidRDefault="0051496C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376 562,1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51496C" w:rsidRDefault="000C7519" w:rsidP="000C7519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51496C" w:rsidRDefault="000C7519" w:rsidP="000C7519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51496C" w:rsidRDefault="000C7519" w:rsidP="000C7519">
            <w:pPr>
              <w:jc w:val="center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51496C" w:rsidRDefault="0051496C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447 847,9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96C" w:rsidRPr="0051496C" w:rsidRDefault="0051496C" w:rsidP="0051496C">
            <w:pPr>
              <w:keepNext/>
              <w:spacing w:line="216" w:lineRule="auto"/>
              <w:jc w:val="center"/>
              <w:rPr>
                <w:color w:val="000000" w:themeColor="text1"/>
                <w:spacing w:val="-6"/>
                <w:sz w:val="16"/>
                <w:szCs w:val="16"/>
              </w:rPr>
            </w:pPr>
            <w:r w:rsidRPr="0051496C">
              <w:rPr>
                <w:color w:val="000000" w:themeColor="text1"/>
                <w:spacing w:val="-6"/>
                <w:sz w:val="16"/>
                <w:szCs w:val="16"/>
              </w:rPr>
              <w:t>Целевые показатели 1, 1.1, 1.2; индикатор 1.2</w:t>
            </w:r>
          </w:p>
          <w:p w:rsidR="000C7519" w:rsidRPr="0051496C" w:rsidRDefault="000C7519" w:rsidP="000C75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0C7519" w:rsidRPr="00757CD0" w:rsidRDefault="000C7519" w:rsidP="000C7519">
            <w:pPr>
              <w:ind w:left="-109"/>
              <w:rPr>
                <w:spacing w:val="-24"/>
                <w:sz w:val="15"/>
                <w:szCs w:val="15"/>
              </w:rPr>
            </w:pPr>
            <w:r w:rsidRPr="00757CD0">
              <w:rPr>
                <w:spacing w:val="-24"/>
                <w:sz w:val="20"/>
                <w:szCs w:val="20"/>
              </w:rPr>
              <w:t xml:space="preserve"> </w:t>
            </w:r>
            <w:r w:rsidRPr="00757CD0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0C7519" w:rsidRPr="00757CD0" w:rsidRDefault="00841C51" w:rsidP="000C7519">
      <w:pPr>
        <w:tabs>
          <w:tab w:val="left" w:pos="851"/>
        </w:tabs>
        <w:spacing w:before="120" w:after="120"/>
        <w:ind w:firstLine="99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51496C">
        <w:rPr>
          <w:rFonts w:eastAsia="Calibri"/>
          <w:lang w:eastAsia="en-US"/>
        </w:rPr>
        <w:t>.8. Пункт 2.1.8</w:t>
      </w:r>
      <w:r w:rsidR="000C7519" w:rsidRPr="00757CD0">
        <w:rPr>
          <w:rFonts w:eastAsia="Calibri"/>
          <w:lang w:eastAsia="en-US"/>
        </w:rPr>
        <w:t>2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Layout w:type="fixed"/>
        <w:tblLook w:val="04A0" w:firstRow="1" w:lastRow="0" w:firstColumn="1" w:lastColumn="0" w:noHBand="0" w:noVBand="1"/>
      </w:tblPr>
      <w:tblGrid>
        <w:gridCol w:w="288"/>
        <w:gridCol w:w="546"/>
        <w:gridCol w:w="1970"/>
        <w:gridCol w:w="314"/>
        <w:gridCol w:w="253"/>
        <w:gridCol w:w="709"/>
        <w:gridCol w:w="709"/>
        <w:gridCol w:w="1135"/>
        <w:gridCol w:w="1132"/>
        <w:gridCol w:w="425"/>
        <w:gridCol w:w="851"/>
        <w:gridCol w:w="993"/>
        <w:gridCol w:w="990"/>
        <w:gridCol w:w="993"/>
        <w:gridCol w:w="706"/>
        <w:gridCol w:w="996"/>
        <w:gridCol w:w="993"/>
        <w:gridCol w:w="1132"/>
        <w:gridCol w:w="281"/>
      </w:tblGrid>
      <w:tr w:rsidR="000C7519" w:rsidRPr="00757CD0" w:rsidTr="00883B20">
        <w:trPr>
          <w:cantSplit/>
          <w:trHeight w:hRule="exact" w:val="2309"/>
        </w:trPr>
        <w:tc>
          <w:tcPr>
            <w:tcW w:w="93" w:type="pct"/>
            <w:tcBorders>
              <w:right w:val="single" w:sz="4" w:space="0" w:color="auto"/>
            </w:tcBorders>
          </w:tcPr>
          <w:p w:rsidR="000C7519" w:rsidRPr="00757CD0" w:rsidRDefault="000C7519" w:rsidP="000C7519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519" w:rsidRPr="00757CD0" w:rsidRDefault="0051496C" w:rsidP="000C7519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2.1.8</w:t>
            </w:r>
            <w:r w:rsidR="000C7519" w:rsidRPr="00757CD0"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96C" w:rsidRPr="0051496C" w:rsidRDefault="0051496C" w:rsidP="0051496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6C">
              <w:rPr>
                <w:sz w:val="16"/>
                <w:szCs w:val="16"/>
              </w:rPr>
              <w:t>Строительство здания дошкольного образования с бассейном (18 этап строительства) по адресу: территория предприятия "Ручьи", участок 8 (участок 196 по проекту планировки территории), включая разработку проектной документации стадии РД</w:t>
            </w:r>
          </w:p>
          <w:p w:rsidR="000C7519" w:rsidRPr="00757CD0" w:rsidRDefault="000C7519" w:rsidP="0051496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51496C" w:rsidRDefault="000C7519" w:rsidP="000C7519">
            <w:pPr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51496C">
              <w:rPr>
                <w:rFonts w:eastAsia="Calibri"/>
                <w:sz w:val="16"/>
                <w:szCs w:val="16"/>
                <w:lang w:eastAsia="en-US"/>
              </w:rPr>
              <w:t>Комитет по строительству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51496C" w:rsidRDefault="00E226F5" w:rsidP="000C7519">
            <w:pPr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160</w:t>
            </w:r>
            <w:r w:rsidR="000C7519" w:rsidRPr="0051496C">
              <w:rPr>
                <w:rFonts w:eastAsia="Calibri"/>
                <w:sz w:val="16"/>
                <w:szCs w:val="16"/>
                <w:lang w:eastAsia="en-US"/>
              </w:rPr>
              <w:t xml:space="preserve"> мест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E226F5" w:rsidRDefault="000C7519" w:rsidP="000C7519">
            <w:pPr>
              <w:jc w:val="center"/>
              <w:rPr>
                <w:sz w:val="16"/>
                <w:szCs w:val="16"/>
              </w:rPr>
            </w:pPr>
            <w:r w:rsidRPr="00E226F5">
              <w:rPr>
                <w:sz w:val="16"/>
                <w:szCs w:val="16"/>
              </w:rPr>
              <w:t>СМР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E226F5" w:rsidRDefault="00E226F5" w:rsidP="00E226F5">
            <w:pPr>
              <w:jc w:val="center"/>
              <w:rPr>
                <w:spacing w:val="-20"/>
                <w:sz w:val="16"/>
                <w:szCs w:val="16"/>
              </w:rPr>
            </w:pPr>
            <w:r>
              <w:rPr>
                <w:spacing w:val="-20"/>
                <w:sz w:val="16"/>
                <w:szCs w:val="16"/>
              </w:rPr>
              <w:t>2021</w:t>
            </w:r>
            <w:r w:rsidR="000C7519" w:rsidRPr="00E226F5">
              <w:rPr>
                <w:spacing w:val="-20"/>
                <w:sz w:val="16"/>
                <w:szCs w:val="16"/>
              </w:rPr>
              <w:t xml:space="preserve">– </w:t>
            </w:r>
          </w:p>
          <w:p w:rsidR="000C7519" w:rsidRPr="00E226F5" w:rsidRDefault="00E226F5" w:rsidP="000C7519">
            <w:pPr>
              <w:jc w:val="center"/>
              <w:rPr>
                <w:spacing w:val="-20"/>
                <w:sz w:val="16"/>
                <w:szCs w:val="16"/>
              </w:rPr>
            </w:pPr>
            <w:r>
              <w:rPr>
                <w:spacing w:val="-20"/>
                <w:sz w:val="16"/>
                <w:szCs w:val="16"/>
              </w:rPr>
              <w:t>2023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E226F5" w:rsidRDefault="00E226F5" w:rsidP="000C7519">
            <w:pPr>
              <w:jc w:val="center"/>
              <w:rPr>
                <w:sz w:val="16"/>
                <w:szCs w:val="16"/>
              </w:rPr>
            </w:pPr>
            <w:r w:rsidRPr="00E226F5">
              <w:rPr>
                <w:sz w:val="16"/>
                <w:szCs w:val="16"/>
              </w:rPr>
              <w:t>320738,4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E226F5" w:rsidRDefault="00E226F5" w:rsidP="000C7519">
            <w:pPr>
              <w:jc w:val="center"/>
              <w:rPr>
                <w:sz w:val="16"/>
                <w:szCs w:val="16"/>
              </w:rPr>
            </w:pPr>
            <w:r w:rsidRPr="00E226F5">
              <w:rPr>
                <w:sz w:val="16"/>
                <w:szCs w:val="16"/>
              </w:rPr>
              <w:t>320738,4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7519" w:rsidRPr="00E226F5" w:rsidRDefault="000C7519" w:rsidP="00E226F5">
            <w:pPr>
              <w:jc w:val="center"/>
              <w:rPr>
                <w:sz w:val="16"/>
                <w:szCs w:val="16"/>
              </w:rPr>
            </w:pPr>
            <w:r w:rsidRPr="00E226F5">
              <w:rPr>
                <w:spacing w:val="-6"/>
                <w:sz w:val="16"/>
                <w:szCs w:val="16"/>
              </w:rPr>
              <w:t>Бюджет Санкт</w:t>
            </w:r>
            <w:r w:rsidRPr="00E226F5">
              <w:rPr>
                <w:spacing w:val="-6"/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E226F5" w:rsidRDefault="00E226F5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E226F5" w:rsidRDefault="00E226F5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18220,5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E226F5" w:rsidRDefault="00E226F5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223355,3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E226F5" w:rsidRDefault="00E226F5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64706,9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E226F5" w:rsidRDefault="000C7519" w:rsidP="000C7519">
            <w:pPr>
              <w:jc w:val="center"/>
              <w:rPr>
                <w:sz w:val="16"/>
                <w:szCs w:val="16"/>
              </w:rPr>
            </w:pPr>
            <w:r w:rsidRPr="00E226F5">
              <w:rPr>
                <w:sz w:val="16"/>
                <w:szCs w:val="16"/>
              </w:rPr>
              <w:t>–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E226F5" w:rsidRDefault="000C7519" w:rsidP="000C7519">
            <w:pPr>
              <w:jc w:val="center"/>
              <w:rPr>
                <w:sz w:val="16"/>
                <w:szCs w:val="16"/>
              </w:rPr>
            </w:pPr>
            <w:r w:rsidRPr="00E226F5">
              <w:rPr>
                <w:sz w:val="16"/>
                <w:szCs w:val="16"/>
              </w:rPr>
              <w:t>–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E226F5" w:rsidRDefault="00E226F5" w:rsidP="000C75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306282,7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6F5" w:rsidRPr="00E226F5" w:rsidRDefault="00E226F5" w:rsidP="00E226F5">
            <w:pPr>
              <w:keepNext/>
              <w:spacing w:line="216" w:lineRule="auto"/>
              <w:jc w:val="center"/>
              <w:rPr>
                <w:color w:val="000000" w:themeColor="text1"/>
                <w:spacing w:val="-6"/>
                <w:sz w:val="16"/>
                <w:szCs w:val="16"/>
              </w:rPr>
            </w:pPr>
            <w:r w:rsidRPr="00E226F5">
              <w:rPr>
                <w:color w:val="000000" w:themeColor="text1"/>
                <w:spacing w:val="-6"/>
                <w:sz w:val="16"/>
                <w:szCs w:val="16"/>
              </w:rPr>
              <w:t>Целевые показатели 1, 1.1, 1.2; индикатор 1.2</w:t>
            </w:r>
          </w:p>
          <w:p w:rsidR="000C7519" w:rsidRPr="00E226F5" w:rsidRDefault="000C7519" w:rsidP="000C751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tcBorders>
              <w:left w:val="single" w:sz="4" w:space="0" w:color="auto"/>
            </w:tcBorders>
            <w:vAlign w:val="bottom"/>
          </w:tcPr>
          <w:p w:rsidR="000C7519" w:rsidRPr="00757CD0" w:rsidRDefault="000C7519" w:rsidP="000C7519">
            <w:pPr>
              <w:ind w:left="-109"/>
              <w:rPr>
                <w:spacing w:val="-24"/>
                <w:sz w:val="15"/>
                <w:szCs w:val="15"/>
              </w:rPr>
            </w:pPr>
            <w:r w:rsidRPr="00757CD0">
              <w:rPr>
                <w:spacing w:val="-24"/>
                <w:sz w:val="20"/>
                <w:szCs w:val="20"/>
              </w:rPr>
              <w:t xml:space="preserve"> </w:t>
            </w:r>
            <w:r w:rsidRPr="00757CD0">
              <w:rPr>
                <w:spacing w:val="-24"/>
                <w:sz w:val="15"/>
                <w:szCs w:val="15"/>
              </w:rPr>
              <w:t>».</w:t>
            </w:r>
          </w:p>
        </w:tc>
      </w:tr>
    </w:tbl>
    <w:p w:rsidR="000C7519" w:rsidRPr="00E226F5" w:rsidRDefault="000C7519" w:rsidP="000C7519">
      <w:pPr>
        <w:rPr>
          <w:rFonts w:eastAsia="Calibri"/>
          <w:sz w:val="16"/>
          <w:szCs w:val="16"/>
          <w:lang w:eastAsia="en-US"/>
        </w:rPr>
      </w:pPr>
    </w:p>
    <w:p w:rsidR="000C7519" w:rsidRPr="00757CD0" w:rsidRDefault="00841C51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0C7519" w:rsidRPr="00757CD0">
        <w:rPr>
          <w:rFonts w:eastAsia="Calibri"/>
          <w:lang w:eastAsia="en-US"/>
        </w:rPr>
        <w:t>.9. Строку «ИТОГО» раздела 2.1 таблицы 6 подраздела 8.3.1 раздела 8 приложения к постановлению изложить в следующей редакции:</w:t>
      </w:r>
    </w:p>
    <w:tbl>
      <w:tblPr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4770"/>
        <w:gridCol w:w="1320"/>
        <w:gridCol w:w="1320"/>
        <w:gridCol w:w="1320"/>
        <w:gridCol w:w="1323"/>
        <w:gridCol w:w="1320"/>
        <w:gridCol w:w="1320"/>
        <w:gridCol w:w="1335"/>
        <w:gridCol w:w="851"/>
        <w:gridCol w:w="281"/>
      </w:tblGrid>
      <w:tr w:rsidR="000C7519" w:rsidRPr="006A5F43" w:rsidTr="00F334CE">
        <w:trPr>
          <w:cantSplit/>
          <w:trHeight w:val="395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6A5F43" w:rsidRDefault="000C7519" w:rsidP="000C7519">
            <w:pPr>
              <w:spacing w:line="192" w:lineRule="auto"/>
              <w:jc w:val="center"/>
              <w:rPr>
                <w:kern w:val="2"/>
                <w:sz w:val="15"/>
                <w:szCs w:val="15"/>
              </w:rPr>
            </w:pPr>
            <w:r w:rsidRPr="006A5F43">
              <w:rPr>
                <w:kern w:val="2"/>
                <w:sz w:val="15"/>
                <w:szCs w:val="15"/>
              </w:rPr>
              <w:t xml:space="preserve">« </w:t>
            </w:r>
          </w:p>
        </w:tc>
        <w:tc>
          <w:tcPr>
            <w:tcW w:w="1547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ИТОГО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2 900 750,6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6A5F43" w:rsidRDefault="00AB090B" w:rsidP="005611DA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</w:t>
            </w:r>
            <w:r w:rsidR="0070539B" w:rsidRPr="006A5F43">
              <w:rPr>
                <w:sz w:val="18"/>
                <w:szCs w:val="18"/>
              </w:rPr>
              <w:t> </w:t>
            </w:r>
            <w:r w:rsidR="005611DA" w:rsidRPr="006A5F43">
              <w:rPr>
                <w:sz w:val="18"/>
                <w:szCs w:val="18"/>
              </w:rPr>
              <w:t>445</w:t>
            </w:r>
            <w:r w:rsidR="0070539B" w:rsidRPr="006A5F43">
              <w:rPr>
                <w:sz w:val="18"/>
                <w:szCs w:val="18"/>
              </w:rPr>
              <w:t> </w:t>
            </w:r>
            <w:r w:rsidR="005611DA" w:rsidRPr="006A5F43">
              <w:rPr>
                <w:sz w:val="18"/>
                <w:szCs w:val="18"/>
              </w:rPr>
              <w:t>133</w:t>
            </w:r>
            <w:r w:rsidR="0070539B" w:rsidRPr="006A5F43">
              <w:rPr>
                <w:sz w:val="18"/>
                <w:szCs w:val="18"/>
              </w:rPr>
              <w:t>,6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6A5F43" w:rsidRDefault="000C7519" w:rsidP="00537BA8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 xml:space="preserve">3 </w:t>
            </w:r>
            <w:r w:rsidR="00537BA8" w:rsidRPr="006A5F43">
              <w:rPr>
                <w:sz w:val="18"/>
                <w:szCs w:val="18"/>
              </w:rPr>
              <w:t>935</w:t>
            </w:r>
            <w:r w:rsidRPr="006A5F43">
              <w:rPr>
                <w:sz w:val="18"/>
                <w:szCs w:val="18"/>
              </w:rPr>
              <w:t xml:space="preserve"> </w:t>
            </w:r>
            <w:r w:rsidR="00537BA8" w:rsidRPr="006A5F43">
              <w:rPr>
                <w:sz w:val="18"/>
                <w:szCs w:val="18"/>
              </w:rPr>
              <w:t>460</w:t>
            </w:r>
            <w:r w:rsidRPr="006A5F43">
              <w:rPr>
                <w:sz w:val="18"/>
                <w:szCs w:val="18"/>
              </w:rPr>
              <w:t>,</w:t>
            </w:r>
            <w:r w:rsidR="00537BA8" w:rsidRPr="006A5F43">
              <w:rPr>
                <w:sz w:val="18"/>
                <w:szCs w:val="18"/>
              </w:rPr>
              <w:t>4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0C7519" w:rsidRPr="006A5F43" w:rsidRDefault="000C7519" w:rsidP="00537BA8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 xml:space="preserve">4 </w:t>
            </w:r>
            <w:r w:rsidR="00537BA8" w:rsidRPr="006A5F43">
              <w:rPr>
                <w:sz w:val="18"/>
                <w:szCs w:val="18"/>
              </w:rPr>
              <w:t>265</w:t>
            </w:r>
            <w:r w:rsidRPr="006A5F43">
              <w:rPr>
                <w:sz w:val="18"/>
                <w:szCs w:val="18"/>
              </w:rPr>
              <w:t xml:space="preserve"> </w:t>
            </w:r>
            <w:r w:rsidR="00537BA8" w:rsidRPr="006A5F43">
              <w:rPr>
                <w:sz w:val="18"/>
                <w:szCs w:val="18"/>
              </w:rPr>
              <w:t>338</w:t>
            </w:r>
            <w:r w:rsidRPr="006A5F43">
              <w:rPr>
                <w:sz w:val="18"/>
                <w:szCs w:val="18"/>
              </w:rPr>
              <w:t>,</w:t>
            </w:r>
            <w:r w:rsidR="00537BA8" w:rsidRPr="006A5F43">
              <w:rPr>
                <w:sz w:val="18"/>
                <w:szCs w:val="18"/>
              </w:rPr>
              <w:t>2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6A5F43" w:rsidRDefault="006F1F75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2 683 7</w:t>
            </w:r>
            <w:r w:rsidR="000C7519" w:rsidRPr="006A5F43">
              <w:rPr>
                <w:sz w:val="18"/>
                <w:szCs w:val="18"/>
              </w:rPr>
              <w:t>81,4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0C7519" w:rsidRPr="006A5F43" w:rsidRDefault="006F1F75" w:rsidP="006F1F75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1 515 648</w:t>
            </w:r>
            <w:r w:rsidR="000C7519" w:rsidRPr="006A5F43">
              <w:rPr>
                <w:sz w:val="18"/>
                <w:szCs w:val="18"/>
              </w:rPr>
              <w:t>,</w:t>
            </w:r>
            <w:r w:rsidRPr="006A5F43">
              <w:rPr>
                <w:sz w:val="18"/>
                <w:szCs w:val="18"/>
              </w:rPr>
              <w:t>4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0C7519" w:rsidRPr="006A5F43" w:rsidRDefault="002172ED" w:rsidP="00537BA8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17</w:t>
            </w:r>
            <w:r w:rsidR="00537BA8" w:rsidRPr="006A5F43">
              <w:rPr>
                <w:sz w:val="18"/>
                <w:szCs w:val="18"/>
              </w:rPr>
              <w:t> 746 112</w:t>
            </w:r>
            <w:r w:rsidR="0070539B" w:rsidRPr="006A5F43">
              <w:rPr>
                <w:sz w:val="18"/>
                <w:szCs w:val="18"/>
              </w:rPr>
              <w:t>,</w:t>
            </w:r>
            <w:r w:rsidR="00537BA8" w:rsidRPr="006A5F43">
              <w:rPr>
                <w:sz w:val="18"/>
                <w:szCs w:val="18"/>
              </w:rPr>
              <w:t>6</w:t>
            </w:r>
          </w:p>
        </w:tc>
        <w:tc>
          <w:tcPr>
            <w:tcW w:w="27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Х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6A5F43" w:rsidRDefault="000C7519" w:rsidP="000C7519">
            <w:pPr>
              <w:ind w:left="-108"/>
              <w:jc w:val="center"/>
              <w:rPr>
                <w:spacing w:val="-20"/>
                <w:sz w:val="15"/>
                <w:szCs w:val="15"/>
              </w:rPr>
            </w:pPr>
            <w:r w:rsidRPr="006A5F43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A9008D" w:rsidRPr="006A5F43" w:rsidRDefault="00A9008D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</w:p>
    <w:p w:rsidR="000C7519" w:rsidRPr="006A5F43" w:rsidRDefault="00841C51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6A5F43">
        <w:rPr>
          <w:rFonts w:eastAsia="Calibri"/>
          <w:lang w:eastAsia="en-US"/>
        </w:rPr>
        <w:t>1</w:t>
      </w:r>
      <w:r w:rsidR="000C7519" w:rsidRPr="006A5F43">
        <w:rPr>
          <w:rFonts w:eastAsia="Calibri"/>
          <w:lang w:eastAsia="en-US"/>
        </w:rPr>
        <w:t xml:space="preserve">.10. Строки «ИТОГО прочие расходы развития» и «ВСЕГО проектная часть программы 1» таблицы 6 подраздела 8.3.1 </w:t>
      </w:r>
      <w:r w:rsidR="000C7519" w:rsidRPr="006A5F43">
        <w:rPr>
          <w:rFonts w:eastAsia="Calibri"/>
          <w:lang w:eastAsia="en-US"/>
        </w:rPr>
        <w:br/>
        <w:t>раздела 8 приложения к постановлению изложить в следующей редакции:</w:t>
      </w:r>
    </w:p>
    <w:tbl>
      <w:tblPr>
        <w:tblW w:w="5163" w:type="pct"/>
        <w:tblLayout w:type="fixed"/>
        <w:tblLook w:val="04A0" w:firstRow="1" w:lastRow="0" w:firstColumn="1" w:lastColumn="0" w:noHBand="0" w:noVBand="1"/>
      </w:tblPr>
      <w:tblGrid>
        <w:gridCol w:w="256"/>
        <w:gridCol w:w="4771"/>
        <w:gridCol w:w="1323"/>
        <w:gridCol w:w="1323"/>
        <w:gridCol w:w="1323"/>
        <w:gridCol w:w="1319"/>
        <w:gridCol w:w="1319"/>
        <w:gridCol w:w="1319"/>
        <w:gridCol w:w="1319"/>
        <w:gridCol w:w="862"/>
        <w:gridCol w:w="426"/>
      </w:tblGrid>
      <w:tr w:rsidR="006A5F43" w:rsidRPr="006A5F43" w:rsidTr="00F334CE">
        <w:trPr>
          <w:trHeight w:val="206"/>
        </w:trPr>
        <w:tc>
          <w:tcPr>
            <w:tcW w:w="82" w:type="pct"/>
            <w:tcBorders>
              <w:right w:val="single" w:sz="4" w:space="0" w:color="auto"/>
            </w:tcBorders>
          </w:tcPr>
          <w:p w:rsidR="000C7519" w:rsidRPr="006A5F43" w:rsidRDefault="000C7519" w:rsidP="000C7519">
            <w:pPr>
              <w:spacing w:line="192" w:lineRule="auto"/>
              <w:jc w:val="right"/>
              <w:rPr>
                <w:kern w:val="2"/>
                <w:sz w:val="15"/>
                <w:szCs w:val="15"/>
              </w:rPr>
            </w:pPr>
            <w:r w:rsidRPr="006A5F43">
              <w:rPr>
                <w:kern w:val="2"/>
                <w:sz w:val="15"/>
                <w:szCs w:val="15"/>
              </w:rPr>
              <w:t>«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ИТОГО прочие расходы развития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2 928 918,9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537BA8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3</w:t>
            </w:r>
            <w:r w:rsidR="0070539B" w:rsidRPr="006A5F43">
              <w:rPr>
                <w:sz w:val="18"/>
                <w:szCs w:val="18"/>
              </w:rPr>
              <w:t> </w:t>
            </w:r>
            <w:r w:rsidR="00537BA8" w:rsidRPr="006A5F43">
              <w:rPr>
                <w:sz w:val="18"/>
                <w:szCs w:val="18"/>
              </w:rPr>
              <w:t>237</w:t>
            </w:r>
            <w:r w:rsidR="0070539B" w:rsidRPr="006A5F43">
              <w:rPr>
                <w:sz w:val="18"/>
                <w:szCs w:val="18"/>
              </w:rPr>
              <w:t> </w:t>
            </w:r>
            <w:r w:rsidR="00537BA8" w:rsidRPr="006A5F43">
              <w:rPr>
                <w:sz w:val="18"/>
                <w:szCs w:val="18"/>
              </w:rPr>
              <w:t>301</w:t>
            </w:r>
            <w:r w:rsidR="0070539B" w:rsidRPr="006A5F43">
              <w:rPr>
                <w:sz w:val="18"/>
                <w:szCs w:val="18"/>
              </w:rPr>
              <w:t>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537BA8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 xml:space="preserve">3 </w:t>
            </w:r>
            <w:r w:rsidR="00537BA8" w:rsidRPr="006A5F43">
              <w:rPr>
                <w:sz w:val="18"/>
                <w:szCs w:val="18"/>
              </w:rPr>
              <w:t>963</w:t>
            </w:r>
            <w:r w:rsidRPr="006A5F43">
              <w:rPr>
                <w:sz w:val="18"/>
                <w:szCs w:val="18"/>
              </w:rPr>
              <w:t xml:space="preserve"> </w:t>
            </w:r>
            <w:r w:rsidR="00537BA8" w:rsidRPr="006A5F43">
              <w:rPr>
                <w:sz w:val="18"/>
                <w:szCs w:val="18"/>
              </w:rPr>
              <w:t>628</w:t>
            </w:r>
            <w:r w:rsidRPr="006A5F43">
              <w:rPr>
                <w:sz w:val="18"/>
                <w:szCs w:val="18"/>
              </w:rPr>
              <w:t>,</w:t>
            </w:r>
            <w:r w:rsidR="00537BA8" w:rsidRPr="006A5F43">
              <w:rPr>
                <w:sz w:val="18"/>
                <w:szCs w:val="18"/>
              </w:rPr>
              <w:t>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A04CD2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4 2</w:t>
            </w:r>
            <w:r w:rsidR="00A04CD2" w:rsidRPr="006A5F43">
              <w:rPr>
                <w:sz w:val="18"/>
                <w:szCs w:val="18"/>
              </w:rPr>
              <w:t>90</w:t>
            </w:r>
            <w:r w:rsidRPr="006A5F43">
              <w:rPr>
                <w:sz w:val="18"/>
                <w:szCs w:val="18"/>
              </w:rPr>
              <w:t xml:space="preserve"> </w:t>
            </w:r>
            <w:r w:rsidR="00A04CD2" w:rsidRPr="006A5F43">
              <w:rPr>
                <w:sz w:val="18"/>
                <w:szCs w:val="18"/>
              </w:rPr>
              <w:t>033</w:t>
            </w:r>
            <w:r w:rsidRPr="006A5F43">
              <w:rPr>
                <w:sz w:val="18"/>
                <w:szCs w:val="18"/>
              </w:rPr>
              <w:t>,</w:t>
            </w:r>
            <w:r w:rsidR="00A04CD2" w:rsidRPr="006A5F43">
              <w:rPr>
                <w:sz w:val="18"/>
                <w:szCs w:val="18"/>
              </w:rPr>
              <w:t>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</w:t>
            </w:r>
            <w:r w:rsidR="009E7D45" w:rsidRPr="006A5F43">
              <w:rPr>
                <w:sz w:val="18"/>
                <w:szCs w:val="18"/>
              </w:rPr>
              <w:t xml:space="preserve"> 701 4</w:t>
            </w:r>
            <w:r w:rsidRPr="006A5F43">
              <w:rPr>
                <w:sz w:val="18"/>
                <w:szCs w:val="18"/>
              </w:rPr>
              <w:t>34,9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9E7D45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1 5</w:t>
            </w:r>
            <w:r w:rsidR="009E7D45" w:rsidRPr="006A5F43">
              <w:rPr>
                <w:sz w:val="18"/>
                <w:szCs w:val="18"/>
              </w:rPr>
              <w:t>15</w:t>
            </w:r>
            <w:r w:rsidRPr="006A5F43">
              <w:rPr>
                <w:sz w:val="18"/>
                <w:szCs w:val="18"/>
              </w:rPr>
              <w:t xml:space="preserve"> </w:t>
            </w:r>
            <w:r w:rsidR="009E7D45" w:rsidRPr="006A5F43">
              <w:rPr>
                <w:sz w:val="18"/>
                <w:szCs w:val="18"/>
              </w:rPr>
              <w:t>648</w:t>
            </w:r>
            <w:r w:rsidRPr="006A5F43">
              <w:rPr>
                <w:sz w:val="18"/>
                <w:szCs w:val="18"/>
              </w:rPr>
              <w:t>,</w:t>
            </w:r>
            <w:r w:rsidR="009E7D45" w:rsidRPr="006A5F43">
              <w:rPr>
                <w:sz w:val="18"/>
                <w:szCs w:val="18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7B357D" w:rsidP="00A04CD2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18</w:t>
            </w:r>
            <w:r w:rsidR="0070539B" w:rsidRPr="006A5F43">
              <w:rPr>
                <w:sz w:val="18"/>
                <w:szCs w:val="18"/>
              </w:rPr>
              <w:t> </w:t>
            </w:r>
            <w:r w:rsidR="00A04CD2" w:rsidRPr="006A5F43">
              <w:rPr>
                <w:sz w:val="18"/>
                <w:szCs w:val="18"/>
              </w:rPr>
              <w:t>636</w:t>
            </w:r>
            <w:r w:rsidR="0070539B" w:rsidRPr="006A5F43">
              <w:rPr>
                <w:sz w:val="18"/>
                <w:szCs w:val="18"/>
              </w:rPr>
              <w:t> </w:t>
            </w:r>
            <w:r w:rsidR="00A04CD2" w:rsidRPr="006A5F43">
              <w:rPr>
                <w:sz w:val="18"/>
                <w:szCs w:val="18"/>
              </w:rPr>
              <w:t>966</w:t>
            </w:r>
            <w:r w:rsidR="0070539B" w:rsidRPr="006A5F43">
              <w:rPr>
                <w:sz w:val="18"/>
                <w:szCs w:val="18"/>
              </w:rPr>
              <w:t>,</w:t>
            </w:r>
            <w:r w:rsidR="00A04CD2" w:rsidRPr="006A5F43">
              <w:rPr>
                <w:sz w:val="18"/>
                <w:szCs w:val="18"/>
              </w:rPr>
              <w:t>6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6A5F43" w:rsidRDefault="000C751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Х</w:t>
            </w:r>
          </w:p>
        </w:tc>
        <w:tc>
          <w:tcPr>
            <w:tcW w:w="137" w:type="pct"/>
            <w:tcBorders>
              <w:left w:val="single" w:sz="4" w:space="0" w:color="auto"/>
            </w:tcBorders>
          </w:tcPr>
          <w:p w:rsidR="000C7519" w:rsidRPr="006A5F43" w:rsidRDefault="000C751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A5F43" w:rsidRPr="006A5F43" w:rsidTr="00F334CE">
        <w:trPr>
          <w:trHeight w:val="268"/>
        </w:trPr>
        <w:tc>
          <w:tcPr>
            <w:tcW w:w="82" w:type="pct"/>
            <w:tcBorders>
              <w:right w:val="single" w:sz="4" w:space="0" w:color="auto"/>
            </w:tcBorders>
          </w:tcPr>
          <w:p w:rsidR="009E7D45" w:rsidRPr="006A5F43" w:rsidRDefault="009E7D45" w:rsidP="000C7519">
            <w:pPr>
              <w:spacing w:line="192" w:lineRule="auto"/>
              <w:jc w:val="right"/>
              <w:rPr>
                <w:kern w:val="2"/>
                <w:sz w:val="20"/>
                <w:szCs w:val="20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7D45" w:rsidRPr="006A5F43" w:rsidRDefault="009E7D45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ВСЕГО проектная часть подпрограммы 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45" w:rsidRPr="006A5F43" w:rsidRDefault="009E7D45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2 928 918,9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45" w:rsidRPr="006A5F43" w:rsidRDefault="00537BA8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3 237 301,9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45" w:rsidRPr="006A5F43" w:rsidRDefault="00537BA8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3 963 628,7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45" w:rsidRPr="006A5F43" w:rsidRDefault="00A04CD2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4 290 033,8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45" w:rsidRPr="006A5F43" w:rsidRDefault="009E7D45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2 701 434,9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45" w:rsidRPr="006A5F43" w:rsidRDefault="009E7D45" w:rsidP="00F32AE0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1 515 648,4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7D45" w:rsidRPr="006A5F43" w:rsidRDefault="00A04CD2" w:rsidP="0070539B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18 636 966,6</w:t>
            </w:r>
          </w:p>
        </w:tc>
        <w:tc>
          <w:tcPr>
            <w:tcW w:w="27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7D45" w:rsidRPr="006A5F43" w:rsidRDefault="009E7D45" w:rsidP="000C7519">
            <w:pPr>
              <w:spacing w:line="192" w:lineRule="auto"/>
              <w:jc w:val="center"/>
              <w:rPr>
                <w:spacing w:val="-18"/>
                <w:kern w:val="2"/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single" w:sz="4" w:space="0" w:color="auto"/>
            </w:tcBorders>
            <w:vAlign w:val="bottom"/>
          </w:tcPr>
          <w:p w:rsidR="009E7D45" w:rsidRPr="006A5F43" w:rsidRDefault="009E7D45" w:rsidP="000C7519">
            <w:pPr>
              <w:spacing w:line="192" w:lineRule="auto"/>
              <w:rPr>
                <w:spacing w:val="-18"/>
                <w:kern w:val="2"/>
                <w:sz w:val="15"/>
                <w:szCs w:val="15"/>
              </w:rPr>
            </w:pPr>
            <w:r w:rsidRPr="006A5F43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0C7519" w:rsidRDefault="000C7519" w:rsidP="000C7519">
      <w:pPr>
        <w:rPr>
          <w:rFonts w:eastAsia="Calibri"/>
          <w:lang w:eastAsia="en-US"/>
        </w:rPr>
      </w:pPr>
    </w:p>
    <w:p w:rsidR="00A9008D" w:rsidRDefault="00A9008D" w:rsidP="000C7519">
      <w:pPr>
        <w:ind w:firstLine="708"/>
        <w:rPr>
          <w:rFonts w:eastAsia="Calibri"/>
          <w:lang w:eastAsia="en-US"/>
        </w:rPr>
      </w:pPr>
    </w:p>
    <w:p w:rsidR="00A9008D" w:rsidRDefault="00A9008D" w:rsidP="000C7519">
      <w:pPr>
        <w:ind w:firstLine="708"/>
        <w:rPr>
          <w:rFonts w:eastAsia="Calibri"/>
          <w:lang w:eastAsia="en-US"/>
        </w:rPr>
      </w:pPr>
    </w:p>
    <w:p w:rsidR="002836A9" w:rsidRDefault="002836A9" w:rsidP="000C7519">
      <w:pPr>
        <w:ind w:firstLine="708"/>
        <w:rPr>
          <w:rFonts w:eastAsia="Calibri"/>
          <w:lang w:eastAsia="en-US"/>
        </w:rPr>
      </w:pPr>
    </w:p>
    <w:p w:rsidR="002836A9" w:rsidRDefault="002836A9" w:rsidP="000C7519">
      <w:pPr>
        <w:ind w:firstLine="708"/>
        <w:rPr>
          <w:rFonts w:eastAsia="Calibri"/>
          <w:lang w:eastAsia="en-US"/>
        </w:rPr>
      </w:pPr>
    </w:p>
    <w:p w:rsidR="000C7519" w:rsidRPr="00757CD0" w:rsidRDefault="00841C51" w:rsidP="000C7519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0C7519" w:rsidRPr="00757CD0">
        <w:rPr>
          <w:rFonts w:eastAsia="Calibri"/>
          <w:lang w:eastAsia="en-US"/>
        </w:rPr>
        <w:t>.11. Пункт 6 подраздела 9.1 раздела 9 приложения к постановлению изложить в следующей редакции: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0"/>
        <w:gridCol w:w="552"/>
        <w:gridCol w:w="2032"/>
        <w:gridCol w:w="12274"/>
        <w:gridCol w:w="425"/>
      </w:tblGrid>
      <w:tr w:rsidR="000C7519" w:rsidRPr="00757CD0" w:rsidTr="00A9008D">
        <w:trPr>
          <w:trHeight w:val="20"/>
        </w:trPr>
        <w:tc>
          <w:tcPr>
            <w:tcW w:w="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15"/>
                <w:szCs w:val="15"/>
                <w:lang w:eastAsia="en-US"/>
              </w:rPr>
            </w:pPr>
            <w:r w:rsidRPr="00757CD0">
              <w:rPr>
                <w:rFonts w:eastAsia="Calibri"/>
                <w:sz w:val="15"/>
                <w:szCs w:val="15"/>
                <w:lang w:eastAsia="en-US"/>
              </w:rPr>
              <w:t xml:space="preserve">« </w:t>
            </w:r>
          </w:p>
        </w:tc>
        <w:tc>
          <w:tcPr>
            <w:tcW w:w="178" w:type="pct"/>
            <w:tcBorders>
              <w:left w:val="single" w:sz="4" w:space="0" w:color="auto"/>
            </w:tcBorders>
          </w:tcPr>
          <w:p w:rsidR="000C7519" w:rsidRPr="002836A9" w:rsidRDefault="000C7519" w:rsidP="000C751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36A9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5" w:type="pct"/>
          </w:tcPr>
          <w:p w:rsidR="00E07672" w:rsidRPr="002836A9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836A9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2</w:t>
            </w:r>
            <w:r w:rsidRPr="002836A9">
              <w:rPr>
                <w:rFonts w:eastAsia="Calibri"/>
                <w:sz w:val="20"/>
                <w:szCs w:val="20"/>
                <w:lang w:eastAsia="en-US"/>
              </w:rPr>
              <w:br/>
              <w:t xml:space="preserve">по источникам финансирования </w:t>
            </w:r>
            <w:r w:rsidRPr="002836A9">
              <w:rPr>
                <w:rFonts w:eastAsia="Calibri"/>
                <w:sz w:val="20"/>
                <w:szCs w:val="20"/>
                <w:lang w:eastAsia="en-US"/>
              </w:rPr>
              <w:br/>
              <w:t xml:space="preserve">с указанием объема финансирования, </w:t>
            </w:r>
            <w:r w:rsidRPr="002836A9">
              <w:rPr>
                <w:rFonts w:eastAsia="Calibri"/>
                <w:spacing w:val="-4"/>
                <w:sz w:val="20"/>
                <w:szCs w:val="20"/>
                <w:lang w:eastAsia="en-US"/>
              </w:rPr>
              <w:t xml:space="preserve">предусмотренного </w:t>
            </w:r>
            <w:r w:rsidRPr="002836A9">
              <w:rPr>
                <w:rFonts w:eastAsia="Calibri"/>
                <w:sz w:val="20"/>
                <w:szCs w:val="20"/>
                <w:lang w:eastAsia="en-US"/>
              </w:rPr>
              <w:br/>
              <w:t xml:space="preserve">на реализацию региональных проектов, </w:t>
            </w:r>
          </w:p>
          <w:p w:rsidR="000C7519" w:rsidRPr="002836A9" w:rsidRDefault="000C7519" w:rsidP="000C751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836A9">
              <w:rPr>
                <w:rFonts w:eastAsia="Calibri"/>
                <w:sz w:val="20"/>
                <w:szCs w:val="20"/>
                <w:lang w:eastAsia="en-US"/>
              </w:rPr>
              <w:br/>
              <w:t xml:space="preserve">в том числе </w:t>
            </w:r>
            <w:r w:rsidRPr="002836A9">
              <w:rPr>
                <w:rFonts w:eastAsia="Calibri"/>
                <w:sz w:val="20"/>
                <w:szCs w:val="20"/>
                <w:lang w:eastAsia="en-US"/>
              </w:rPr>
              <w:br/>
              <w:t>по годам реализации</w:t>
            </w:r>
          </w:p>
        </w:tc>
        <w:tc>
          <w:tcPr>
            <w:tcW w:w="3956" w:type="pct"/>
            <w:tcBorders>
              <w:right w:val="single" w:sz="4" w:space="0" w:color="auto"/>
            </w:tcBorders>
          </w:tcPr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2836A9">
              <w:rPr>
                <w:spacing w:val="-6"/>
                <w:sz w:val="20"/>
                <w:szCs w:val="20"/>
              </w:rPr>
              <w:t xml:space="preserve">Общий объем финансирования подпрограммы 2– </w:t>
            </w:r>
            <w:r w:rsidR="00FB06D9" w:rsidRPr="006A5F43">
              <w:rPr>
                <w:spacing w:val="-6"/>
                <w:sz w:val="20"/>
                <w:szCs w:val="20"/>
              </w:rPr>
              <w:t>4</w:t>
            </w:r>
            <w:r w:rsidR="009E7D45" w:rsidRPr="006A5F43">
              <w:rPr>
                <w:spacing w:val="-6"/>
                <w:sz w:val="20"/>
                <w:szCs w:val="20"/>
              </w:rPr>
              <w:t>92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0B0382" w:rsidRPr="006A5F43">
              <w:rPr>
                <w:spacing w:val="-6"/>
                <w:sz w:val="20"/>
                <w:szCs w:val="20"/>
              </w:rPr>
              <w:t>546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92353F" w:rsidRPr="006A5F43">
              <w:rPr>
                <w:spacing w:val="-6"/>
                <w:sz w:val="20"/>
                <w:szCs w:val="20"/>
              </w:rPr>
              <w:t>589</w:t>
            </w:r>
            <w:r w:rsidR="00E62D67" w:rsidRPr="006A5F43">
              <w:rPr>
                <w:spacing w:val="-6"/>
                <w:sz w:val="20"/>
                <w:szCs w:val="20"/>
              </w:rPr>
              <w:t>,</w:t>
            </w:r>
            <w:r w:rsidR="0092353F" w:rsidRPr="006A5F43">
              <w:rPr>
                <w:spacing w:val="-6"/>
                <w:sz w:val="20"/>
                <w:szCs w:val="20"/>
              </w:rPr>
              <w:t>7</w:t>
            </w:r>
            <w:r w:rsidR="00FB06D9" w:rsidRPr="006A5F43">
              <w:rPr>
                <w:spacing w:val="-6"/>
                <w:sz w:val="20"/>
                <w:szCs w:val="20"/>
              </w:rPr>
              <w:t xml:space="preserve"> </w:t>
            </w:r>
            <w:r w:rsidRPr="006A5F43">
              <w:rPr>
                <w:spacing w:val="-6"/>
                <w:sz w:val="20"/>
                <w:szCs w:val="20"/>
              </w:rPr>
              <w:t xml:space="preserve"> тыс. руб.,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2020 г. – 70 068 713,4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2021 г. – </w:t>
            </w:r>
            <w:r w:rsidR="002B68E5" w:rsidRPr="006A5F43">
              <w:rPr>
                <w:spacing w:val="-6"/>
                <w:sz w:val="20"/>
                <w:szCs w:val="20"/>
              </w:rPr>
              <w:t>77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E62D67" w:rsidRPr="006A5F43">
              <w:rPr>
                <w:spacing w:val="-6"/>
                <w:sz w:val="20"/>
                <w:szCs w:val="20"/>
              </w:rPr>
              <w:t>652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E62D67" w:rsidRPr="006A5F43">
              <w:rPr>
                <w:spacing w:val="-6"/>
                <w:sz w:val="20"/>
                <w:szCs w:val="20"/>
              </w:rPr>
              <w:t>859,7</w:t>
            </w:r>
            <w:r w:rsidRPr="006A5F43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2022 г. – </w:t>
            </w:r>
            <w:r w:rsidR="002B68E5" w:rsidRPr="006A5F43">
              <w:rPr>
                <w:spacing w:val="-6"/>
                <w:sz w:val="20"/>
                <w:szCs w:val="20"/>
              </w:rPr>
              <w:t>78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E62D67" w:rsidRPr="006A5F43">
              <w:rPr>
                <w:spacing w:val="-6"/>
                <w:sz w:val="20"/>
                <w:szCs w:val="20"/>
              </w:rPr>
              <w:t>816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E62D67" w:rsidRPr="006A5F43">
              <w:rPr>
                <w:spacing w:val="-6"/>
                <w:sz w:val="20"/>
                <w:szCs w:val="20"/>
              </w:rPr>
              <w:t>662,1</w:t>
            </w:r>
            <w:r w:rsidRPr="006A5F43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2023 г. – </w:t>
            </w:r>
            <w:r w:rsidR="006F5F27" w:rsidRPr="006A5F43">
              <w:rPr>
                <w:spacing w:val="-6"/>
                <w:sz w:val="20"/>
                <w:szCs w:val="20"/>
              </w:rPr>
              <w:t xml:space="preserve">84 </w:t>
            </w:r>
            <w:r w:rsidR="000B0382" w:rsidRPr="006A5F43">
              <w:rPr>
                <w:spacing w:val="-6"/>
                <w:sz w:val="20"/>
                <w:szCs w:val="20"/>
              </w:rPr>
              <w:t>783</w:t>
            </w:r>
            <w:r w:rsidR="00AB090B" w:rsidRPr="006A5F43">
              <w:rPr>
                <w:spacing w:val="-6"/>
                <w:sz w:val="20"/>
                <w:szCs w:val="20"/>
              </w:rPr>
              <w:t xml:space="preserve"> </w:t>
            </w:r>
            <w:r w:rsidR="00E62D67" w:rsidRPr="006A5F43">
              <w:rPr>
                <w:spacing w:val="-6"/>
                <w:sz w:val="20"/>
                <w:szCs w:val="20"/>
              </w:rPr>
              <w:t>502,7</w:t>
            </w:r>
            <w:r w:rsidRPr="006A5F43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2024 г. – </w:t>
            </w:r>
            <w:r w:rsidR="006F5F27" w:rsidRPr="006A5F43">
              <w:rPr>
                <w:spacing w:val="-6"/>
                <w:sz w:val="20"/>
                <w:szCs w:val="20"/>
              </w:rPr>
              <w:t>92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92353F" w:rsidRPr="006A5F43">
              <w:rPr>
                <w:spacing w:val="-6"/>
                <w:sz w:val="20"/>
                <w:szCs w:val="20"/>
              </w:rPr>
              <w:t>059</w:t>
            </w:r>
            <w:r w:rsidR="00FB06D9" w:rsidRPr="006A5F43">
              <w:rPr>
                <w:spacing w:val="-6"/>
                <w:sz w:val="20"/>
                <w:szCs w:val="20"/>
              </w:rPr>
              <w:t xml:space="preserve"> </w:t>
            </w:r>
            <w:r w:rsidR="0092353F" w:rsidRPr="006A5F43">
              <w:rPr>
                <w:spacing w:val="-6"/>
                <w:sz w:val="20"/>
                <w:szCs w:val="20"/>
              </w:rPr>
              <w:t>780,7</w:t>
            </w:r>
            <w:r w:rsidR="002B68E5" w:rsidRPr="006A5F43">
              <w:rPr>
                <w:spacing w:val="-6"/>
                <w:sz w:val="20"/>
                <w:szCs w:val="20"/>
              </w:rPr>
              <w:t xml:space="preserve"> </w:t>
            </w:r>
            <w:r w:rsidRPr="006A5F43">
              <w:rPr>
                <w:spacing w:val="-6"/>
                <w:sz w:val="20"/>
                <w:szCs w:val="20"/>
              </w:rPr>
              <w:t>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2025 г. – </w:t>
            </w:r>
            <w:r w:rsidR="00567D10" w:rsidRPr="006A5F43">
              <w:rPr>
                <w:spacing w:val="-6"/>
                <w:sz w:val="20"/>
                <w:szCs w:val="20"/>
              </w:rPr>
              <w:t>89</w:t>
            </w:r>
            <w:r w:rsidR="00AB090B" w:rsidRPr="006A5F43">
              <w:rPr>
                <w:spacing w:val="-6"/>
                <w:sz w:val="20"/>
                <w:szCs w:val="20"/>
              </w:rPr>
              <w:t xml:space="preserve"> </w:t>
            </w:r>
            <w:r w:rsidR="00567D10" w:rsidRPr="006A5F43">
              <w:rPr>
                <w:spacing w:val="-6"/>
                <w:sz w:val="20"/>
                <w:szCs w:val="20"/>
              </w:rPr>
              <w:t>165 071,1</w:t>
            </w:r>
            <w:r w:rsidRPr="006A5F43">
              <w:rPr>
                <w:spacing w:val="-6"/>
                <w:sz w:val="20"/>
                <w:szCs w:val="20"/>
              </w:rPr>
              <w:t xml:space="preserve"> тыс. руб.</w:t>
            </w:r>
          </w:p>
          <w:p w:rsidR="00E07672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Общий объем финансирования подпрограммы 2 из федерального</w:t>
            </w:r>
            <w:r w:rsidRPr="006A5F43">
              <w:rPr>
                <w:spacing w:val="-6"/>
                <w:sz w:val="20"/>
                <w:szCs w:val="20"/>
              </w:rPr>
              <w:br/>
              <w:t>бюджета – 5 330 087,0 тыс. руб., в том числе по годам реализации: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2020 г. – 535 323,2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2021 г. – 1 592 304,2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2022 г. – 1 590 339,5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2023 г. – 1 612 120,1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2024 г. – 0,0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Общий объем финансирования подпрограммы 2 из бюджета </w:t>
            </w:r>
            <w:r w:rsidRPr="006A5F43">
              <w:rPr>
                <w:spacing w:val="-6"/>
                <w:sz w:val="20"/>
                <w:szCs w:val="20"/>
              </w:rPr>
              <w:br/>
              <w:t xml:space="preserve">Санкт-Петербурга – </w:t>
            </w:r>
            <w:r w:rsidR="00A16D7E" w:rsidRPr="006A5F43">
              <w:rPr>
                <w:spacing w:val="-6"/>
                <w:sz w:val="20"/>
                <w:szCs w:val="20"/>
              </w:rPr>
              <w:t>4</w:t>
            </w:r>
            <w:r w:rsidR="00567D10" w:rsidRPr="006A5F43">
              <w:rPr>
                <w:spacing w:val="-6"/>
                <w:sz w:val="20"/>
                <w:szCs w:val="20"/>
              </w:rPr>
              <w:t>87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0B0382" w:rsidRPr="006A5F43">
              <w:rPr>
                <w:spacing w:val="-6"/>
                <w:sz w:val="20"/>
                <w:szCs w:val="20"/>
              </w:rPr>
              <w:t>216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92353F" w:rsidRPr="006A5F43">
              <w:rPr>
                <w:spacing w:val="-6"/>
                <w:sz w:val="20"/>
                <w:szCs w:val="20"/>
              </w:rPr>
              <w:t>502</w:t>
            </w:r>
            <w:r w:rsidR="00E62D67" w:rsidRPr="006A5F43">
              <w:rPr>
                <w:spacing w:val="-6"/>
                <w:sz w:val="20"/>
                <w:szCs w:val="20"/>
              </w:rPr>
              <w:t>,</w:t>
            </w:r>
            <w:r w:rsidR="0092353F" w:rsidRPr="006A5F43">
              <w:rPr>
                <w:spacing w:val="-6"/>
                <w:sz w:val="20"/>
                <w:szCs w:val="20"/>
              </w:rPr>
              <w:t>7</w:t>
            </w:r>
            <w:r w:rsidRPr="006A5F43">
              <w:rPr>
                <w:spacing w:val="-6"/>
                <w:sz w:val="20"/>
                <w:szCs w:val="20"/>
              </w:rPr>
              <w:t xml:space="preserve"> тыс. руб., в том числе по годам реализации: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2020 г. – 69 533 390,2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2021 г. – </w:t>
            </w:r>
            <w:r w:rsidR="0065724B" w:rsidRPr="006A5F43">
              <w:rPr>
                <w:spacing w:val="-6"/>
                <w:sz w:val="20"/>
                <w:szCs w:val="20"/>
              </w:rPr>
              <w:t>76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65724B" w:rsidRPr="006A5F43">
              <w:rPr>
                <w:spacing w:val="-6"/>
                <w:sz w:val="20"/>
                <w:szCs w:val="20"/>
              </w:rPr>
              <w:t>060</w:t>
            </w:r>
            <w:r w:rsidR="00FB06D9" w:rsidRPr="006A5F43">
              <w:rPr>
                <w:spacing w:val="-6"/>
                <w:sz w:val="20"/>
                <w:szCs w:val="20"/>
              </w:rPr>
              <w:t> </w:t>
            </w:r>
            <w:r w:rsidR="0065724B" w:rsidRPr="006A5F43">
              <w:rPr>
                <w:spacing w:val="-6"/>
                <w:sz w:val="20"/>
                <w:szCs w:val="20"/>
              </w:rPr>
              <w:t>555,5</w:t>
            </w:r>
            <w:r w:rsidRPr="006A5F43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2022 г. – </w:t>
            </w:r>
            <w:r w:rsidR="002B68E5" w:rsidRPr="006A5F43">
              <w:rPr>
                <w:spacing w:val="-6"/>
                <w:sz w:val="20"/>
                <w:szCs w:val="20"/>
              </w:rPr>
              <w:t>77</w:t>
            </w:r>
            <w:r w:rsidR="00226F0E" w:rsidRPr="006A5F43">
              <w:rPr>
                <w:spacing w:val="-6"/>
                <w:sz w:val="20"/>
                <w:szCs w:val="20"/>
              </w:rPr>
              <w:t> </w:t>
            </w:r>
            <w:r w:rsidR="0065724B" w:rsidRPr="006A5F43">
              <w:rPr>
                <w:spacing w:val="-6"/>
                <w:sz w:val="20"/>
                <w:szCs w:val="20"/>
              </w:rPr>
              <w:t>226</w:t>
            </w:r>
            <w:r w:rsidR="00226F0E" w:rsidRPr="006A5F43">
              <w:rPr>
                <w:spacing w:val="-6"/>
                <w:sz w:val="20"/>
                <w:szCs w:val="20"/>
              </w:rPr>
              <w:t> </w:t>
            </w:r>
            <w:r w:rsidR="0065724B" w:rsidRPr="006A5F43">
              <w:rPr>
                <w:spacing w:val="-6"/>
                <w:sz w:val="20"/>
                <w:szCs w:val="20"/>
              </w:rPr>
              <w:t>322,6</w:t>
            </w:r>
            <w:r w:rsidRPr="006A5F43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2023 г. – </w:t>
            </w:r>
            <w:r w:rsidR="00567D10" w:rsidRPr="006A5F43">
              <w:rPr>
                <w:spacing w:val="-6"/>
                <w:sz w:val="20"/>
                <w:szCs w:val="20"/>
              </w:rPr>
              <w:t>83</w:t>
            </w:r>
            <w:r w:rsidR="00AB090B" w:rsidRPr="006A5F43">
              <w:rPr>
                <w:spacing w:val="-6"/>
                <w:sz w:val="20"/>
                <w:szCs w:val="20"/>
              </w:rPr>
              <w:t> </w:t>
            </w:r>
            <w:r w:rsidR="00E62D67" w:rsidRPr="006A5F43">
              <w:rPr>
                <w:spacing w:val="-6"/>
                <w:sz w:val="20"/>
                <w:szCs w:val="20"/>
              </w:rPr>
              <w:t>1</w:t>
            </w:r>
            <w:r w:rsidR="000B0382" w:rsidRPr="006A5F43">
              <w:rPr>
                <w:spacing w:val="-6"/>
                <w:sz w:val="20"/>
                <w:szCs w:val="20"/>
              </w:rPr>
              <w:t>71</w:t>
            </w:r>
            <w:r w:rsidR="00AB090B" w:rsidRPr="006A5F43">
              <w:rPr>
                <w:spacing w:val="-6"/>
                <w:sz w:val="20"/>
                <w:szCs w:val="20"/>
              </w:rPr>
              <w:t> </w:t>
            </w:r>
            <w:r w:rsidR="00E62D67" w:rsidRPr="006A5F43">
              <w:rPr>
                <w:spacing w:val="-6"/>
                <w:sz w:val="20"/>
                <w:szCs w:val="20"/>
              </w:rPr>
              <w:t>382,6</w:t>
            </w:r>
            <w:r w:rsidRPr="006A5F43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2024 г. – </w:t>
            </w:r>
            <w:r w:rsidR="00567D10" w:rsidRPr="006A5F43">
              <w:rPr>
                <w:spacing w:val="-6"/>
                <w:sz w:val="20"/>
                <w:szCs w:val="20"/>
              </w:rPr>
              <w:t>92</w:t>
            </w:r>
            <w:r w:rsidR="00A16D7E" w:rsidRPr="006A5F43">
              <w:rPr>
                <w:spacing w:val="-6"/>
                <w:sz w:val="20"/>
                <w:szCs w:val="20"/>
              </w:rPr>
              <w:t> </w:t>
            </w:r>
            <w:r w:rsidR="0092353F" w:rsidRPr="006A5F43">
              <w:rPr>
                <w:spacing w:val="-6"/>
                <w:sz w:val="20"/>
                <w:szCs w:val="20"/>
              </w:rPr>
              <w:t>059</w:t>
            </w:r>
            <w:r w:rsidR="00A16D7E" w:rsidRPr="006A5F43">
              <w:rPr>
                <w:spacing w:val="-6"/>
                <w:sz w:val="20"/>
                <w:szCs w:val="20"/>
              </w:rPr>
              <w:t> </w:t>
            </w:r>
            <w:r w:rsidR="0092353F" w:rsidRPr="006A5F43">
              <w:rPr>
                <w:spacing w:val="-6"/>
                <w:sz w:val="20"/>
                <w:szCs w:val="20"/>
              </w:rPr>
              <w:t>780,7</w:t>
            </w:r>
            <w:r w:rsidRPr="006A5F43">
              <w:rPr>
                <w:spacing w:val="-6"/>
                <w:sz w:val="20"/>
                <w:szCs w:val="20"/>
              </w:rPr>
              <w:t xml:space="preserve">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 xml:space="preserve">на 2025 г. – </w:t>
            </w:r>
            <w:r w:rsidR="00567D10" w:rsidRPr="006A5F43">
              <w:rPr>
                <w:spacing w:val="-6"/>
                <w:sz w:val="20"/>
                <w:szCs w:val="20"/>
              </w:rPr>
              <w:t>89</w:t>
            </w:r>
            <w:r w:rsidR="00AB090B" w:rsidRPr="006A5F43">
              <w:rPr>
                <w:spacing w:val="-6"/>
                <w:sz w:val="20"/>
                <w:szCs w:val="20"/>
              </w:rPr>
              <w:t xml:space="preserve"> </w:t>
            </w:r>
            <w:r w:rsidR="00567D10" w:rsidRPr="006A5F43">
              <w:rPr>
                <w:spacing w:val="-6"/>
                <w:sz w:val="20"/>
                <w:szCs w:val="20"/>
              </w:rPr>
              <w:t>165</w:t>
            </w:r>
            <w:r w:rsidR="00AB090B" w:rsidRPr="006A5F43">
              <w:rPr>
                <w:spacing w:val="-6"/>
                <w:sz w:val="20"/>
                <w:szCs w:val="20"/>
              </w:rPr>
              <w:t xml:space="preserve"> </w:t>
            </w:r>
            <w:r w:rsidR="00567D10" w:rsidRPr="006A5F43">
              <w:rPr>
                <w:spacing w:val="-6"/>
                <w:sz w:val="20"/>
                <w:szCs w:val="20"/>
              </w:rPr>
              <w:t>071,1</w:t>
            </w:r>
            <w:r w:rsidRPr="006A5F43">
              <w:rPr>
                <w:spacing w:val="-6"/>
                <w:sz w:val="20"/>
                <w:szCs w:val="20"/>
              </w:rPr>
              <w:t xml:space="preserve"> тыс. руб.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2 – 1 203 244,9 тыс. руб., в том числе по годам реализации: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2020 г. – 280 653,7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2021 г. – 356 315,8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2022 г. – 213 945,0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2023 г. – 152 330,4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2024 г. – 200 000,0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Общий объем финансирования региональных проектов в рамках подпрограммы из федерального бюджета – 118 441,3 тыс. руб.,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2020 г. – 14 158,6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2021 г. – 28 810,5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2022 г. – 26 845,8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2023 г. – 48 626,4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2024 г. – 0,0 тыс. руб.;</w:t>
            </w:r>
          </w:p>
          <w:p w:rsidR="00841C51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2025 г. – 0,0 тыс. руб.</w:t>
            </w:r>
          </w:p>
          <w:p w:rsidR="002836A9" w:rsidRPr="006A5F43" w:rsidRDefault="002836A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</w:p>
          <w:p w:rsidR="002836A9" w:rsidRPr="006A5F43" w:rsidRDefault="002836A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lastRenderedPageBreak/>
              <w:t>Общий объем финансирования региональных проектов в рамках подпрограммы 2 из бюджета Санкт-Петербурга – 1 084 803,6 тыс. руб.,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в том числе по годам реализации: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2020 г. – 266 495,1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2021 г. – 327 505,3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2022 г. – 187 099,2 тыс. руб.;</w:t>
            </w:r>
          </w:p>
          <w:p w:rsidR="000C7519" w:rsidRPr="006A5F43" w:rsidRDefault="000C7519" w:rsidP="000C7519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2023 г. – 103 704,0 тыс. руб.;</w:t>
            </w:r>
          </w:p>
          <w:p w:rsidR="00A9008D" w:rsidRPr="006A5F43" w:rsidRDefault="000C7519" w:rsidP="00A9008D">
            <w:pPr>
              <w:spacing w:line="238" w:lineRule="auto"/>
              <w:rPr>
                <w:spacing w:val="-6"/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2024 г. – 200 000,0 тыс. руб.;</w:t>
            </w:r>
          </w:p>
          <w:p w:rsidR="000C7519" w:rsidRPr="002836A9" w:rsidRDefault="000C7519" w:rsidP="00A9008D">
            <w:pPr>
              <w:spacing w:line="238" w:lineRule="auto"/>
              <w:rPr>
                <w:sz w:val="20"/>
                <w:szCs w:val="20"/>
              </w:rPr>
            </w:pPr>
            <w:r w:rsidRPr="006A5F43">
              <w:rPr>
                <w:spacing w:val="-6"/>
                <w:sz w:val="20"/>
                <w:szCs w:val="20"/>
              </w:rPr>
              <w:t>на 2025 г. – 0,0 тыс. руб.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</w:rPr>
            </w:pPr>
          </w:p>
          <w:p w:rsidR="000C7519" w:rsidRPr="007C373B" w:rsidRDefault="000C7519" w:rsidP="000C7519">
            <w:pPr>
              <w:rPr>
                <w:spacing w:val="-6"/>
                <w:sz w:val="15"/>
                <w:szCs w:val="15"/>
              </w:rPr>
            </w:pPr>
            <w:r w:rsidRPr="007C373B">
              <w:rPr>
                <w:spacing w:val="-6"/>
                <w:sz w:val="15"/>
                <w:szCs w:val="15"/>
              </w:rPr>
              <w:lastRenderedPageBreak/>
              <w:t>».</w:t>
            </w:r>
          </w:p>
        </w:tc>
      </w:tr>
    </w:tbl>
    <w:p w:rsidR="002836A9" w:rsidRDefault="002836A9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p w:rsidR="000C7519" w:rsidRPr="00757CD0" w:rsidRDefault="00841C51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0C7519" w:rsidRPr="00757CD0">
        <w:rPr>
          <w:rFonts w:eastAsia="Calibri"/>
          <w:lang w:eastAsia="en-US"/>
        </w:rPr>
        <w:t>.12. Пункт</w:t>
      </w:r>
      <w:r w:rsidR="0071728A">
        <w:rPr>
          <w:rFonts w:eastAsia="Calibri"/>
          <w:lang w:eastAsia="en-US"/>
        </w:rPr>
        <w:t xml:space="preserve"> 2.1.3</w:t>
      </w:r>
      <w:r w:rsidR="000C7519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следующей редакции: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"/>
        <w:gridCol w:w="573"/>
        <w:gridCol w:w="1968"/>
        <w:gridCol w:w="425"/>
        <w:gridCol w:w="282"/>
        <w:gridCol w:w="710"/>
        <w:gridCol w:w="710"/>
        <w:gridCol w:w="967"/>
        <w:gridCol w:w="1012"/>
        <w:gridCol w:w="289"/>
        <w:gridCol w:w="993"/>
        <w:gridCol w:w="993"/>
        <w:gridCol w:w="993"/>
        <w:gridCol w:w="993"/>
        <w:gridCol w:w="993"/>
        <w:gridCol w:w="993"/>
        <w:gridCol w:w="993"/>
        <w:gridCol w:w="993"/>
        <w:gridCol w:w="720"/>
      </w:tblGrid>
      <w:tr w:rsidR="000C7519" w:rsidRPr="00757CD0" w:rsidTr="00017C8A">
        <w:trPr>
          <w:cantSplit/>
          <w:trHeight w:val="3118"/>
        </w:trPr>
        <w:tc>
          <w:tcPr>
            <w:tcW w:w="8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7519" w:rsidRPr="00757CD0" w:rsidRDefault="000C7519" w:rsidP="000C7519">
            <w:pPr>
              <w:spacing w:line="192" w:lineRule="auto"/>
              <w:rPr>
                <w:spacing w:val="-3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«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0C7519" w:rsidRPr="0086371D" w:rsidRDefault="0071728A" w:rsidP="0086371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2.1.3</w:t>
            </w:r>
          </w:p>
        </w:tc>
        <w:tc>
          <w:tcPr>
            <w:tcW w:w="621" w:type="pct"/>
            <w:shd w:val="clear" w:color="auto" w:fill="auto"/>
            <w:hideMark/>
          </w:tcPr>
          <w:p w:rsidR="000C7519" w:rsidRPr="00841C51" w:rsidRDefault="0071728A" w:rsidP="0071728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Реконструкция здания государственного бюджетного общеобразовательного учреждения средней общеобразовательной школы N 434 Курортного района Санкт-Петербурга со строительством пристройки для размещения бассейна по адресу: г. Сестрорецк, ул. Мосина, д. 63, литера А, включая разработку проектной документации стадии РД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89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71728A" w:rsidP="0071728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="000C7519" w:rsidRPr="00757CD0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4" w:type="pct"/>
            <w:shd w:val="clear" w:color="auto" w:fill="auto"/>
            <w:noWrap/>
            <w:vAlign w:val="center"/>
            <w:hideMark/>
          </w:tcPr>
          <w:p w:rsidR="000C7519" w:rsidRPr="00757CD0" w:rsidRDefault="0071728A" w:rsidP="000C7519">
            <w:pPr>
              <w:jc w:val="center"/>
              <w:rPr>
                <w:sz w:val="18"/>
                <w:szCs w:val="18"/>
              </w:rPr>
            </w:pPr>
            <w:r w:rsidRPr="0071728A">
              <w:rPr>
                <w:sz w:val="18"/>
                <w:szCs w:val="18"/>
              </w:rPr>
              <w:t>2014-2021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0C7519" w:rsidRPr="00757CD0" w:rsidRDefault="0071728A" w:rsidP="000C7519">
            <w:pPr>
              <w:jc w:val="center"/>
              <w:rPr>
                <w:sz w:val="18"/>
                <w:szCs w:val="18"/>
              </w:rPr>
            </w:pPr>
            <w:r w:rsidRPr="0071728A">
              <w:rPr>
                <w:sz w:val="18"/>
                <w:szCs w:val="18"/>
              </w:rPr>
              <w:t>765</w:t>
            </w:r>
            <w:r>
              <w:rPr>
                <w:sz w:val="18"/>
                <w:szCs w:val="18"/>
              </w:rPr>
              <w:t xml:space="preserve"> </w:t>
            </w:r>
            <w:r w:rsidRPr="0071728A">
              <w:rPr>
                <w:sz w:val="18"/>
                <w:szCs w:val="18"/>
              </w:rPr>
              <w:t>463,9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0C7519" w:rsidRPr="00757CD0" w:rsidRDefault="0071728A" w:rsidP="000C751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1728A">
              <w:rPr>
                <w:sz w:val="18"/>
                <w:szCs w:val="18"/>
              </w:rPr>
              <w:t>318</w:t>
            </w:r>
            <w:r>
              <w:rPr>
                <w:sz w:val="18"/>
                <w:szCs w:val="18"/>
              </w:rPr>
              <w:t xml:space="preserve"> </w:t>
            </w:r>
            <w:r w:rsidRPr="0071728A">
              <w:rPr>
                <w:sz w:val="18"/>
                <w:szCs w:val="18"/>
              </w:rPr>
              <w:t>673,2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0C7519" w:rsidRPr="00757CD0" w:rsidRDefault="000C7519" w:rsidP="000C7519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71728A" w:rsidP="000C7519">
            <w:pPr>
              <w:jc w:val="center"/>
              <w:rPr>
                <w:sz w:val="18"/>
                <w:szCs w:val="18"/>
              </w:rPr>
            </w:pPr>
            <w:r w:rsidRPr="0071728A">
              <w:rPr>
                <w:sz w:val="18"/>
                <w:szCs w:val="18"/>
              </w:rPr>
              <w:t>133</w:t>
            </w:r>
            <w:r>
              <w:rPr>
                <w:sz w:val="18"/>
                <w:szCs w:val="18"/>
              </w:rPr>
              <w:t xml:space="preserve"> </w:t>
            </w:r>
            <w:r w:rsidRPr="0071728A">
              <w:rPr>
                <w:sz w:val="18"/>
                <w:szCs w:val="18"/>
              </w:rPr>
              <w:t>703,3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71728A" w:rsidP="000C75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423 383,0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0C7519" w:rsidP="000C7519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:rsidR="000C7519" w:rsidRPr="00757CD0" w:rsidRDefault="0071728A" w:rsidP="00717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</w:t>
            </w:r>
            <w:r w:rsidR="006A319D" w:rsidRPr="00757C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086</w:t>
            </w:r>
            <w:r w:rsidR="006A319D" w:rsidRPr="00757CD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19" w:rsidRPr="00757CD0" w:rsidRDefault="0071728A" w:rsidP="000C7519">
            <w:pPr>
              <w:jc w:val="center"/>
              <w:rPr>
                <w:sz w:val="18"/>
                <w:szCs w:val="18"/>
              </w:rPr>
            </w:pPr>
            <w:r w:rsidRPr="0071728A">
              <w:rPr>
                <w:spacing w:val="-10"/>
                <w:sz w:val="18"/>
                <w:szCs w:val="18"/>
              </w:rPr>
              <w:t>Целевой показатель 2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0C7519" w:rsidRPr="00757CD0" w:rsidRDefault="000C7519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71728A" w:rsidRDefault="0071728A" w:rsidP="000C7519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</w:p>
          <w:p w:rsidR="000C7519" w:rsidRPr="00757CD0" w:rsidRDefault="00A9008D" w:rsidP="000C7519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>
              <w:rPr>
                <w:sz w:val="15"/>
                <w:szCs w:val="15"/>
              </w:rPr>
              <w:t xml:space="preserve">  </w:t>
            </w:r>
            <w:r w:rsidR="0071728A" w:rsidRPr="00757CD0">
              <w:rPr>
                <w:sz w:val="15"/>
                <w:szCs w:val="15"/>
              </w:rPr>
              <w:t>».</w:t>
            </w:r>
          </w:p>
          <w:p w:rsidR="000C7519" w:rsidRDefault="000C7519" w:rsidP="00BE17BA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 xml:space="preserve">   </w:t>
            </w:r>
          </w:p>
          <w:p w:rsidR="0071728A" w:rsidRPr="00757CD0" w:rsidRDefault="0071728A" w:rsidP="00BE17BA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</w:p>
        </w:tc>
      </w:tr>
    </w:tbl>
    <w:p w:rsidR="00E226F5" w:rsidRPr="000B0382" w:rsidRDefault="00E226F5" w:rsidP="00841C51">
      <w:pPr>
        <w:tabs>
          <w:tab w:val="left" w:pos="851"/>
        </w:tabs>
        <w:spacing w:before="60" w:after="60"/>
        <w:jc w:val="both"/>
        <w:rPr>
          <w:rFonts w:eastAsia="Calibri"/>
          <w:sz w:val="16"/>
          <w:szCs w:val="16"/>
          <w:lang w:eastAsia="en-US"/>
        </w:rPr>
      </w:pPr>
    </w:p>
    <w:p w:rsidR="00287960" w:rsidRPr="00757CD0" w:rsidRDefault="00BC000A" w:rsidP="00287960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287960" w:rsidRPr="00757CD0">
        <w:rPr>
          <w:rFonts w:eastAsia="Calibri"/>
          <w:lang w:eastAsia="en-US"/>
        </w:rPr>
        <w:t>.13. Пункт 2.1.16 таблицы 8 подраздела 9.3.1 раздела 9 приложения к постановлению изложить в  следующей редакции:</w:t>
      </w:r>
    </w:p>
    <w:tbl>
      <w:tblPr>
        <w:tblW w:w="5129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"/>
        <w:gridCol w:w="565"/>
        <w:gridCol w:w="1991"/>
        <w:gridCol w:w="430"/>
        <w:gridCol w:w="288"/>
        <w:gridCol w:w="717"/>
        <w:gridCol w:w="702"/>
        <w:gridCol w:w="992"/>
        <w:gridCol w:w="992"/>
        <w:gridCol w:w="284"/>
        <w:gridCol w:w="989"/>
        <w:gridCol w:w="989"/>
        <w:gridCol w:w="989"/>
        <w:gridCol w:w="989"/>
        <w:gridCol w:w="989"/>
        <w:gridCol w:w="989"/>
        <w:gridCol w:w="989"/>
        <w:gridCol w:w="1079"/>
        <w:gridCol w:w="236"/>
      </w:tblGrid>
      <w:tr w:rsidR="00287960" w:rsidRPr="00757CD0" w:rsidTr="00017C8A">
        <w:trPr>
          <w:cantSplit/>
          <w:trHeight w:val="2407"/>
        </w:trPr>
        <w:tc>
          <w:tcPr>
            <w:tcW w:w="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7960" w:rsidRPr="00757CD0" w:rsidRDefault="00287960" w:rsidP="00000394">
            <w:pPr>
              <w:ind w:left="-142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20"/>
                <w:szCs w:val="20"/>
              </w:rPr>
              <w:t xml:space="preserve">      </w:t>
            </w:r>
            <w:r w:rsidRPr="00757CD0">
              <w:rPr>
                <w:spacing w:val="-34"/>
                <w:sz w:val="15"/>
                <w:szCs w:val="15"/>
              </w:rPr>
              <w:t xml:space="preserve">«  </w:t>
            </w:r>
          </w:p>
        </w:tc>
        <w:tc>
          <w:tcPr>
            <w:tcW w:w="183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287960" w:rsidRPr="0086371D" w:rsidRDefault="00287960" w:rsidP="00287960">
            <w:pPr>
              <w:rPr>
                <w:spacing w:val="-20"/>
                <w:sz w:val="18"/>
                <w:szCs w:val="18"/>
              </w:rPr>
            </w:pPr>
            <w:r w:rsidRPr="0086371D">
              <w:rPr>
                <w:spacing w:val="-20"/>
                <w:sz w:val="18"/>
                <w:szCs w:val="18"/>
              </w:rPr>
              <w:t>2.1.16</w:t>
            </w:r>
          </w:p>
        </w:tc>
        <w:tc>
          <w:tcPr>
            <w:tcW w:w="644" w:type="pct"/>
            <w:shd w:val="clear" w:color="auto" w:fill="auto"/>
            <w:hideMark/>
          </w:tcPr>
          <w:p w:rsidR="00287960" w:rsidRPr="00757CD0" w:rsidRDefault="00287960" w:rsidP="00287960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  <w:r w:rsidRPr="00757CD0">
              <w:rPr>
                <w:sz w:val="16"/>
                <w:szCs w:val="16"/>
              </w:rPr>
              <w:t>Строительство здания государственного бюджетного образовательного учреждения дополнительного образования детей по адресу: город Зеленогорск, Комсомольская ул., участок 1 (северо-восточнее дома N 8, литера А, по Комсомольской ул.), включая корректировку проектной документации стадии РД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  <w:hideMark/>
          </w:tcPr>
          <w:p w:rsidR="00287960" w:rsidRPr="00757CD0" w:rsidRDefault="00287960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3" w:type="pct"/>
            <w:shd w:val="clear" w:color="auto" w:fill="auto"/>
            <w:textDirection w:val="btLr"/>
            <w:vAlign w:val="center"/>
            <w:hideMark/>
          </w:tcPr>
          <w:p w:rsidR="00287960" w:rsidRPr="00757CD0" w:rsidRDefault="002B567A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300</w:t>
            </w:r>
            <w:r w:rsidR="00287960" w:rsidRPr="00757CD0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7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28796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2020                               –                       2023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28796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461803,5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287960" w:rsidRPr="00757CD0" w:rsidRDefault="00287960" w:rsidP="00287960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449657,9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287960" w:rsidRPr="00757CD0" w:rsidRDefault="00287960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12</w:t>
            </w:r>
            <w:r w:rsidR="0071728A">
              <w:rPr>
                <w:sz w:val="18"/>
                <w:szCs w:val="18"/>
              </w:rPr>
              <w:t xml:space="preserve"> </w:t>
            </w:r>
            <w:r w:rsidRPr="00757CD0">
              <w:rPr>
                <w:sz w:val="18"/>
                <w:szCs w:val="18"/>
              </w:rPr>
              <w:t>145,6</w:t>
            </w:r>
          </w:p>
        </w:tc>
        <w:tc>
          <w:tcPr>
            <w:tcW w:w="320" w:type="pct"/>
            <w:vAlign w:val="center"/>
          </w:tcPr>
          <w:p w:rsidR="000F0AD0" w:rsidRPr="00757CD0" w:rsidRDefault="0071728A" w:rsidP="000F0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12 457,0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87960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017C8A">
              <w:rPr>
                <w:sz w:val="18"/>
                <w:szCs w:val="18"/>
              </w:rPr>
              <w:t>258  872,1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87960" w:rsidRPr="00757CD0" w:rsidRDefault="0071728A" w:rsidP="00000394">
            <w:pPr>
              <w:jc w:val="center"/>
              <w:rPr>
                <w:sz w:val="18"/>
                <w:szCs w:val="18"/>
              </w:rPr>
            </w:pPr>
            <w:r w:rsidRPr="00017C8A">
              <w:rPr>
                <w:sz w:val="18"/>
                <w:szCs w:val="18"/>
              </w:rPr>
              <w:t>144 623,6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87960" w:rsidRPr="00757CD0" w:rsidRDefault="0028796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–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287960" w:rsidRPr="00757CD0" w:rsidRDefault="0071728A" w:rsidP="007172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428 098,3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287960" w:rsidRPr="00757CD0" w:rsidRDefault="00287960" w:rsidP="00B97F86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</w:t>
            </w:r>
            <w:r w:rsidRPr="00757CD0">
              <w:rPr>
                <w:spacing w:val="-10"/>
                <w:sz w:val="18"/>
                <w:szCs w:val="18"/>
              </w:rPr>
              <w:br/>
              <w:t xml:space="preserve">показатель </w:t>
            </w:r>
            <w:r w:rsidR="00B97F86" w:rsidRPr="00757CD0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287960" w:rsidRPr="00757CD0" w:rsidRDefault="00287960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  <w:r w:rsidRPr="00757CD0">
              <w:rPr>
                <w:sz w:val="20"/>
                <w:szCs w:val="20"/>
              </w:rPr>
              <w:t xml:space="preserve"> </w:t>
            </w:r>
            <w:r w:rsidRPr="00757CD0">
              <w:rPr>
                <w:sz w:val="15"/>
                <w:szCs w:val="15"/>
              </w:rPr>
              <w:t>».</w:t>
            </w:r>
            <w:r w:rsidRPr="00757CD0">
              <w:rPr>
                <w:sz w:val="20"/>
                <w:szCs w:val="20"/>
              </w:rPr>
              <w:t xml:space="preserve">     </w:t>
            </w:r>
          </w:p>
        </w:tc>
      </w:tr>
    </w:tbl>
    <w:p w:rsidR="000C7519" w:rsidRDefault="00BC000A" w:rsidP="007562B2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D14507" w:rsidRPr="00757CD0">
        <w:rPr>
          <w:rFonts w:eastAsia="Calibri"/>
          <w:lang w:eastAsia="en-US"/>
        </w:rPr>
        <w:t>.1</w:t>
      </w:r>
      <w:r w:rsidR="00D14507" w:rsidRPr="00AB1EB2">
        <w:rPr>
          <w:rFonts w:eastAsia="Calibri"/>
          <w:lang w:eastAsia="en-US"/>
        </w:rPr>
        <w:t>4</w:t>
      </w:r>
      <w:r w:rsidR="00C87158" w:rsidRPr="00757CD0">
        <w:rPr>
          <w:rFonts w:eastAsia="Calibri"/>
          <w:lang w:eastAsia="en-US"/>
        </w:rPr>
        <w:t>. Пункт</w:t>
      </w:r>
      <w:r w:rsidR="0071728A">
        <w:rPr>
          <w:rFonts w:eastAsia="Calibri"/>
          <w:lang w:eastAsia="en-US"/>
        </w:rPr>
        <w:t xml:space="preserve"> 2.1.21</w:t>
      </w:r>
      <w:r w:rsidR="000C7519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p w:rsidR="00AB5A45" w:rsidRPr="00E226F5" w:rsidRDefault="00AB5A45" w:rsidP="00E226F5">
      <w:pPr>
        <w:tabs>
          <w:tab w:val="left" w:pos="851"/>
        </w:tabs>
        <w:spacing w:before="60" w:after="60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1551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"/>
        <w:gridCol w:w="591"/>
        <w:gridCol w:w="1949"/>
        <w:gridCol w:w="425"/>
        <w:gridCol w:w="283"/>
        <w:gridCol w:w="709"/>
        <w:gridCol w:w="709"/>
        <w:gridCol w:w="992"/>
        <w:gridCol w:w="992"/>
        <w:gridCol w:w="284"/>
        <w:gridCol w:w="972"/>
        <w:gridCol w:w="972"/>
        <w:gridCol w:w="972"/>
        <w:gridCol w:w="972"/>
        <w:gridCol w:w="972"/>
        <w:gridCol w:w="972"/>
        <w:gridCol w:w="1114"/>
        <w:gridCol w:w="1134"/>
        <w:gridCol w:w="204"/>
      </w:tblGrid>
      <w:tr w:rsidR="00A86C2C" w:rsidTr="00F933B4">
        <w:trPr>
          <w:trHeight w:val="1955"/>
        </w:trPr>
        <w:tc>
          <w:tcPr>
            <w:tcW w:w="296" w:type="dxa"/>
            <w:tcBorders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«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2.1.21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Реконструкция здания Санкт-Петербургского государственного бюджетного профессионального образовательного учреждения "Колледж судостроения и прикладных технологий" по адресу: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6C2C" w:rsidRPr="0010253C" w:rsidRDefault="00A86C2C" w:rsidP="00AB5A45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6C2C" w:rsidRPr="0010253C" w:rsidRDefault="00A86C2C" w:rsidP="00AB5A45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480 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outlineLvl w:val="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6C2C" w:rsidRPr="0010253C" w:rsidRDefault="00A86C2C" w:rsidP="003658E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Санкт-Петербурга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2C" w:rsidRPr="0010253C" w:rsidRDefault="00A86C2C" w:rsidP="00F32AE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2C" w:rsidRPr="00747037" w:rsidRDefault="00A86C2C" w:rsidP="00F32AE0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2C" w:rsidRPr="0010253C" w:rsidRDefault="00A86C2C" w:rsidP="00F32AE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6C2C" w:rsidRPr="0010253C" w:rsidRDefault="00A86C2C" w:rsidP="00F32AE0">
            <w:pPr>
              <w:spacing w:line="192" w:lineRule="auto"/>
              <w:jc w:val="center"/>
              <w:rPr>
                <w:sz w:val="17"/>
                <w:szCs w:val="17"/>
              </w:rPr>
            </w:pPr>
            <w:r w:rsidRPr="0010253C">
              <w:rPr>
                <w:spacing w:val="-10"/>
                <w:sz w:val="17"/>
                <w:szCs w:val="17"/>
              </w:rPr>
              <w:t>Целевой</w:t>
            </w:r>
            <w:r w:rsidRPr="0010253C">
              <w:rPr>
                <w:spacing w:val="-10"/>
                <w:sz w:val="17"/>
                <w:szCs w:val="17"/>
              </w:rPr>
              <w:br/>
              <w:t>показатель 3</w:t>
            </w:r>
          </w:p>
        </w:tc>
        <w:tc>
          <w:tcPr>
            <w:tcW w:w="204" w:type="dxa"/>
            <w:tcBorders>
              <w:left w:val="single" w:sz="4" w:space="0" w:color="auto"/>
            </w:tcBorders>
          </w:tcPr>
          <w:p w:rsidR="00A86C2C" w:rsidRPr="0010253C" w:rsidRDefault="00A86C2C" w:rsidP="00F32AE0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</w:p>
        </w:tc>
      </w:tr>
      <w:tr w:rsidR="00A86C2C" w:rsidTr="00F933B4">
        <w:trPr>
          <w:trHeight w:val="406"/>
        </w:trPr>
        <w:tc>
          <w:tcPr>
            <w:tcW w:w="296" w:type="dxa"/>
            <w:tcBorders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Кронштадтская ул., д. 15, литера А (1-й этап), Кронштадтская ул., д. 15, литера А, Кронштадтская ул., д. 5, литеры А, Б, Д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ПИР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2014-2021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56790,8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2000,0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11083,2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13083,2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204" w:type="dxa"/>
            <w:tcBorders>
              <w:lef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A86C2C" w:rsidTr="00F933B4">
        <w:trPr>
          <w:trHeight w:val="556"/>
        </w:trPr>
        <w:tc>
          <w:tcPr>
            <w:tcW w:w="296" w:type="dxa"/>
            <w:tcBorders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СМР   (1 этап)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2018-2021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726671,1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382664,5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331950,1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522130,6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854080,7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204" w:type="dxa"/>
            <w:tcBorders>
              <w:lef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A86C2C" w:rsidTr="00F933B4">
        <w:trPr>
          <w:trHeight w:val="1173"/>
        </w:trPr>
        <w:tc>
          <w:tcPr>
            <w:tcW w:w="296" w:type="dxa"/>
            <w:tcBorders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Кронштадтская ул., д. 5, литера А (2</w:t>
            </w:r>
            <w:r w:rsidRPr="0010253C">
              <w:rPr>
                <w:sz w:val="17"/>
                <w:szCs w:val="17"/>
              </w:rPr>
              <w:t xml:space="preserve">-й этап), </w:t>
            </w:r>
            <w:r>
              <w:rPr>
                <w:sz w:val="17"/>
                <w:szCs w:val="17"/>
              </w:rPr>
              <w:t>(</w:t>
            </w:r>
            <w:r w:rsidRPr="0010253C">
              <w:rPr>
                <w:sz w:val="17"/>
                <w:szCs w:val="17"/>
              </w:rPr>
              <w:t xml:space="preserve">Кронштадтская ул., </w:t>
            </w:r>
          </w:p>
          <w:p w:rsidR="00A86C2C" w:rsidRPr="0010253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д. 15, литера А, Кронштадтская ул., д. 5, литеры А, Б, Д</w:t>
            </w:r>
            <w:r>
              <w:rPr>
                <w:sz w:val="17"/>
                <w:szCs w:val="17"/>
              </w:rPr>
              <w:t>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СМР   (2 этап)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2024-2026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1300891,6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1300891,6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27812,3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280891,6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308703,9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204" w:type="dxa"/>
            <w:tcBorders>
              <w:lef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A86C2C" w:rsidTr="00F933B4">
        <w:trPr>
          <w:trHeight w:val="587"/>
        </w:trPr>
        <w:tc>
          <w:tcPr>
            <w:tcW w:w="296" w:type="dxa"/>
            <w:tcBorders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3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right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2014-2026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2084353,5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1685556,1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343033,3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524130,6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27812,3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280891,6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1175867,8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2C" w:rsidRPr="0010253C" w:rsidRDefault="00A86C2C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204" w:type="dxa"/>
            <w:tcBorders>
              <w:left w:val="single" w:sz="4" w:space="0" w:color="auto"/>
            </w:tcBorders>
          </w:tcPr>
          <w:p w:rsidR="00A86C2C" w:rsidRDefault="00A86C2C" w:rsidP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  <w:p w:rsidR="00A86C2C" w:rsidRDefault="00A86C2C" w:rsidP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</w:p>
          <w:p w:rsidR="00A86C2C" w:rsidRPr="0010253C" w:rsidRDefault="00A86C2C" w:rsidP="00A86C2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»</w:t>
            </w:r>
          </w:p>
        </w:tc>
      </w:tr>
    </w:tbl>
    <w:p w:rsidR="00AB5A45" w:rsidRPr="00E226F5" w:rsidRDefault="00AB5A45" w:rsidP="00E226F5">
      <w:pPr>
        <w:tabs>
          <w:tab w:val="left" w:pos="851"/>
        </w:tabs>
        <w:spacing w:before="60" w:after="60"/>
        <w:jc w:val="both"/>
        <w:rPr>
          <w:rFonts w:eastAsia="Calibri"/>
          <w:sz w:val="16"/>
          <w:szCs w:val="16"/>
          <w:lang w:eastAsia="en-US"/>
        </w:rPr>
      </w:pPr>
    </w:p>
    <w:p w:rsidR="00D14507" w:rsidRDefault="00BC000A" w:rsidP="00D14507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D14507" w:rsidRPr="00757CD0">
        <w:rPr>
          <w:rFonts w:eastAsia="Calibri"/>
          <w:lang w:eastAsia="en-US"/>
        </w:rPr>
        <w:t>.1</w:t>
      </w:r>
      <w:r w:rsidR="003F0168" w:rsidRPr="00757CD0">
        <w:rPr>
          <w:rFonts w:eastAsia="Calibri"/>
          <w:lang w:eastAsia="en-US"/>
        </w:rPr>
        <w:t>5</w:t>
      </w:r>
      <w:r w:rsidR="00D14507" w:rsidRPr="00757CD0">
        <w:rPr>
          <w:rFonts w:eastAsia="Calibri"/>
          <w:lang w:eastAsia="en-US"/>
        </w:rPr>
        <w:t>. Пункт 2.1.24 таблицы 8 подраздела 9.3.1 раздела 9 приложения к постановлению изложить в  следующей редакции:</w:t>
      </w:r>
    </w:p>
    <w:p w:rsidR="00E140CF" w:rsidRPr="00757CD0" w:rsidRDefault="00E140CF" w:rsidP="00D14507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</w:p>
    <w:tbl>
      <w:tblPr>
        <w:tblW w:w="5187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"/>
        <w:gridCol w:w="566"/>
        <w:gridCol w:w="1989"/>
        <w:gridCol w:w="428"/>
        <w:gridCol w:w="288"/>
        <w:gridCol w:w="716"/>
        <w:gridCol w:w="703"/>
        <w:gridCol w:w="994"/>
        <w:gridCol w:w="991"/>
        <w:gridCol w:w="285"/>
        <w:gridCol w:w="966"/>
        <w:gridCol w:w="969"/>
        <w:gridCol w:w="969"/>
        <w:gridCol w:w="969"/>
        <w:gridCol w:w="969"/>
        <w:gridCol w:w="969"/>
        <w:gridCol w:w="1113"/>
        <w:gridCol w:w="1079"/>
        <w:gridCol w:w="410"/>
      </w:tblGrid>
      <w:tr w:rsidR="00D14507" w:rsidRPr="00757CD0" w:rsidTr="00F933B4">
        <w:trPr>
          <w:cantSplit/>
          <w:trHeight w:val="2407"/>
        </w:trPr>
        <w:tc>
          <w:tcPr>
            <w:tcW w:w="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507" w:rsidRPr="00757CD0" w:rsidRDefault="0086371D" w:rsidP="0086371D">
            <w:pPr>
              <w:ind w:left="-142"/>
              <w:rPr>
                <w:spacing w:val="-34"/>
                <w:sz w:val="15"/>
                <w:szCs w:val="15"/>
              </w:rPr>
            </w:pPr>
            <w:r>
              <w:rPr>
                <w:spacing w:val="-34"/>
                <w:sz w:val="20"/>
                <w:szCs w:val="20"/>
              </w:rPr>
              <w:t xml:space="preserve">    </w:t>
            </w:r>
            <w:r w:rsidR="00D14507" w:rsidRPr="00757CD0">
              <w:rPr>
                <w:spacing w:val="-34"/>
                <w:sz w:val="15"/>
                <w:szCs w:val="15"/>
              </w:rPr>
              <w:t xml:space="preserve">«  </w:t>
            </w:r>
          </w:p>
        </w:tc>
        <w:tc>
          <w:tcPr>
            <w:tcW w:w="181" w:type="pct"/>
            <w:tcBorders>
              <w:left w:val="single" w:sz="4" w:space="0" w:color="auto"/>
            </w:tcBorders>
            <w:shd w:val="clear" w:color="auto" w:fill="auto"/>
            <w:hideMark/>
          </w:tcPr>
          <w:p w:rsidR="00D14507" w:rsidRPr="00747037" w:rsidRDefault="00D14507" w:rsidP="00000394">
            <w:pPr>
              <w:rPr>
                <w:spacing w:val="-20"/>
                <w:sz w:val="17"/>
                <w:szCs w:val="17"/>
              </w:rPr>
            </w:pPr>
            <w:r w:rsidRPr="00747037">
              <w:rPr>
                <w:spacing w:val="-20"/>
                <w:sz w:val="17"/>
                <w:szCs w:val="17"/>
              </w:rPr>
              <w:t>2.1.24</w:t>
            </w:r>
          </w:p>
        </w:tc>
        <w:tc>
          <w:tcPr>
            <w:tcW w:w="636" w:type="pct"/>
            <w:shd w:val="clear" w:color="auto" w:fill="auto"/>
            <w:hideMark/>
          </w:tcPr>
          <w:p w:rsidR="00D14507" w:rsidRPr="00757CD0" w:rsidRDefault="00D14507" w:rsidP="00D14507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  <w:r w:rsidRPr="00757CD0">
              <w:rPr>
                <w:spacing w:val="-6"/>
                <w:sz w:val="17"/>
                <w:szCs w:val="17"/>
              </w:rPr>
              <w:t>Строительство здания общеобразовательной школы по адресу: г. Пушкин, Промышленная ул., участок 6 (северо-восточнее дома N 17, литера А, по Промышленной ул.)</w:t>
            </w:r>
          </w:p>
        </w:tc>
        <w:tc>
          <w:tcPr>
            <w:tcW w:w="137" w:type="pct"/>
            <w:shd w:val="clear" w:color="auto" w:fill="auto"/>
            <w:textDirection w:val="btLr"/>
            <w:vAlign w:val="center"/>
            <w:hideMark/>
          </w:tcPr>
          <w:p w:rsidR="00D14507" w:rsidRPr="00757CD0" w:rsidRDefault="00D14507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2" w:type="pct"/>
            <w:shd w:val="clear" w:color="auto" w:fill="auto"/>
            <w:textDirection w:val="btLr"/>
            <w:vAlign w:val="center"/>
            <w:hideMark/>
          </w:tcPr>
          <w:p w:rsidR="00D14507" w:rsidRPr="00757CD0" w:rsidRDefault="00D14507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  <w:lang w:val="en-US"/>
              </w:rPr>
              <w:t>1375</w:t>
            </w:r>
            <w:r w:rsidRPr="00757CD0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D14507" w:rsidRPr="00757CD0" w:rsidRDefault="00D1450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СМР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D14507" w:rsidRPr="00757CD0" w:rsidRDefault="00D14507" w:rsidP="00000394">
            <w:pPr>
              <w:jc w:val="center"/>
              <w:rPr>
                <w:sz w:val="18"/>
                <w:szCs w:val="18"/>
                <w:lang w:val="en-US"/>
              </w:rPr>
            </w:pPr>
            <w:r w:rsidRPr="00757CD0">
              <w:rPr>
                <w:sz w:val="18"/>
                <w:szCs w:val="18"/>
              </w:rPr>
              <w:t>20</w:t>
            </w:r>
            <w:r w:rsidRPr="00757CD0">
              <w:rPr>
                <w:sz w:val="18"/>
                <w:szCs w:val="18"/>
                <w:lang w:val="en-US"/>
              </w:rPr>
              <w:t>20</w:t>
            </w:r>
            <w:r w:rsidRPr="00757CD0">
              <w:rPr>
                <w:sz w:val="18"/>
                <w:szCs w:val="18"/>
              </w:rPr>
              <w:t xml:space="preserve">                                 –                       202</w:t>
            </w:r>
            <w:r w:rsidRPr="00757CD0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D14507" w:rsidRPr="00757CD0" w:rsidRDefault="00D14507" w:rsidP="00D14507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1314790,9</w:t>
            </w: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D14507" w:rsidRPr="00757CD0" w:rsidRDefault="00D14507" w:rsidP="00D14507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1265563,1</w:t>
            </w:r>
          </w:p>
        </w:tc>
        <w:tc>
          <w:tcPr>
            <w:tcW w:w="91" w:type="pct"/>
            <w:shd w:val="clear" w:color="auto" w:fill="auto"/>
            <w:textDirection w:val="btLr"/>
            <w:vAlign w:val="center"/>
            <w:hideMark/>
          </w:tcPr>
          <w:p w:rsidR="00D14507" w:rsidRPr="00757CD0" w:rsidRDefault="00D14507" w:rsidP="0000039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Бюджет Санкт</w:t>
            </w:r>
            <w:r w:rsidRPr="00757CD0">
              <w:rPr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D14507" w:rsidRPr="00757CD0" w:rsidRDefault="00D1450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49</w:t>
            </w:r>
            <w:r w:rsidR="000F0AD0" w:rsidRPr="00757CD0">
              <w:rPr>
                <w:sz w:val="18"/>
                <w:szCs w:val="18"/>
              </w:rPr>
              <w:t xml:space="preserve"> </w:t>
            </w:r>
            <w:r w:rsidRPr="00757CD0">
              <w:rPr>
                <w:sz w:val="18"/>
                <w:szCs w:val="18"/>
              </w:rPr>
              <w:t>227,8</w:t>
            </w:r>
          </w:p>
        </w:tc>
        <w:tc>
          <w:tcPr>
            <w:tcW w:w="310" w:type="pct"/>
            <w:vAlign w:val="center"/>
          </w:tcPr>
          <w:p w:rsidR="00D14507" w:rsidRPr="00757CD0" w:rsidRDefault="008626FB" w:rsidP="000003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623 444,7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D14507" w:rsidRPr="00757CD0" w:rsidRDefault="008626FB" w:rsidP="000003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643 383,7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D14507" w:rsidRPr="00757CD0" w:rsidRDefault="00DB5D39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D14507" w:rsidRPr="00757CD0" w:rsidRDefault="00DB5D39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D14507" w:rsidRPr="00757CD0" w:rsidRDefault="00DB5D39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20"/>
                <w:sz w:val="18"/>
                <w:szCs w:val="18"/>
              </w:rPr>
              <w:t>–</w:t>
            </w:r>
          </w:p>
        </w:tc>
        <w:tc>
          <w:tcPr>
            <w:tcW w:w="356" w:type="pct"/>
            <w:shd w:val="clear" w:color="auto" w:fill="auto"/>
            <w:vAlign w:val="center"/>
          </w:tcPr>
          <w:p w:rsidR="00D14507" w:rsidRPr="00757CD0" w:rsidRDefault="000F0AD0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z w:val="18"/>
                <w:szCs w:val="18"/>
              </w:rPr>
              <w:t>1316056,2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D14507" w:rsidRPr="00757CD0" w:rsidRDefault="00D14507" w:rsidP="0000039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Целевой</w:t>
            </w:r>
            <w:r w:rsidRPr="00757CD0">
              <w:rPr>
                <w:spacing w:val="-10"/>
                <w:sz w:val="18"/>
                <w:szCs w:val="18"/>
              </w:rPr>
              <w:br/>
              <w:t>показатель 2;</w:t>
            </w:r>
          </w:p>
          <w:p w:rsidR="00D14507" w:rsidRPr="00757CD0" w:rsidRDefault="00D14507" w:rsidP="00000394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индикаторы</w:t>
            </w:r>
          </w:p>
          <w:p w:rsidR="00D14507" w:rsidRPr="00757CD0" w:rsidRDefault="00D14507" w:rsidP="00000394">
            <w:pPr>
              <w:jc w:val="center"/>
              <w:rPr>
                <w:sz w:val="18"/>
                <w:szCs w:val="18"/>
              </w:rPr>
            </w:pPr>
            <w:r w:rsidRPr="00757CD0">
              <w:rPr>
                <w:spacing w:val="-10"/>
                <w:sz w:val="18"/>
                <w:szCs w:val="18"/>
              </w:rPr>
              <w:t>2.1 и  2.2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57CD0" w:rsidRDefault="00D14507" w:rsidP="00000394">
            <w:pPr>
              <w:spacing w:line="192" w:lineRule="auto"/>
              <w:ind w:left="-108" w:right="-427"/>
              <w:rPr>
                <w:sz w:val="20"/>
                <w:szCs w:val="20"/>
              </w:rPr>
            </w:pPr>
          </w:p>
          <w:p w:rsidR="00D14507" w:rsidRPr="007C373B" w:rsidRDefault="007C373B" w:rsidP="00ED2970">
            <w:pPr>
              <w:spacing w:line="192" w:lineRule="auto"/>
              <w:ind w:left="-108" w:right="-427"/>
              <w:rPr>
                <w:sz w:val="15"/>
                <w:szCs w:val="15"/>
              </w:rPr>
            </w:pPr>
            <w:r w:rsidRPr="007C373B">
              <w:rPr>
                <w:sz w:val="15"/>
                <w:szCs w:val="15"/>
              </w:rPr>
              <w:t xml:space="preserve"> ».</w:t>
            </w:r>
          </w:p>
        </w:tc>
      </w:tr>
    </w:tbl>
    <w:p w:rsidR="00BC000A" w:rsidRPr="00E226F5" w:rsidRDefault="00BC000A" w:rsidP="002B567A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2B567A" w:rsidRDefault="00BC000A" w:rsidP="002B567A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2B567A" w:rsidRPr="00757CD0">
        <w:rPr>
          <w:rFonts w:eastAsia="Calibri"/>
          <w:lang w:eastAsia="en-US"/>
        </w:rPr>
        <w:t>.16. Пункты 2.1.</w:t>
      </w:r>
      <w:r w:rsidR="00E208AE" w:rsidRPr="00757CD0">
        <w:rPr>
          <w:rFonts w:eastAsia="Calibri"/>
          <w:lang w:eastAsia="en-US"/>
        </w:rPr>
        <w:t>26</w:t>
      </w:r>
      <w:r w:rsidR="0081023C">
        <w:rPr>
          <w:rFonts w:eastAsia="Calibri"/>
          <w:lang w:eastAsia="en-US"/>
        </w:rPr>
        <w:t>,</w:t>
      </w:r>
      <w:r w:rsidR="00E208AE" w:rsidRPr="00757CD0">
        <w:rPr>
          <w:rFonts w:eastAsia="Calibri"/>
          <w:lang w:eastAsia="en-US"/>
        </w:rPr>
        <w:t xml:space="preserve"> 2.1.27</w:t>
      </w:r>
      <w:r w:rsidR="002B567A" w:rsidRPr="00757CD0">
        <w:rPr>
          <w:rFonts w:eastAsia="Calibri"/>
          <w:lang w:eastAsia="en-US"/>
        </w:rPr>
        <w:t xml:space="preserve"> </w:t>
      </w:r>
      <w:r w:rsidR="0081023C">
        <w:rPr>
          <w:rFonts w:eastAsia="Calibri"/>
          <w:lang w:eastAsia="en-US"/>
        </w:rPr>
        <w:t xml:space="preserve">и 2.1.28 </w:t>
      </w:r>
      <w:r w:rsidR="002B567A" w:rsidRPr="00757CD0">
        <w:rPr>
          <w:rFonts w:eastAsia="Calibri"/>
          <w:lang w:eastAsia="en-US"/>
        </w:rPr>
        <w:t>таблицы 8 подраздела 9.3.1 раздела 9 приложения к постановлению изложить в  следующей редакции:</w:t>
      </w:r>
    </w:p>
    <w:p w:rsidR="00A9008D" w:rsidRPr="00757CD0" w:rsidRDefault="00A9008D" w:rsidP="002B567A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6"/>
        <w:gridCol w:w="541"/>
        <w:gridCol w:w="1983"/>
        <w:gridCol w:w="439"/>
        <w:gridCol w:w="283"/>
        <w:gridCol w:w="707"/>
        <w:gridCol w:w="710"/>
        <w:gridCol w:w="990"/>
        <w:gridCol w:w="993"/>
        <w:gridCol w:w="283"/>
        <w:gridCol w:w="972"/>
        <w:gridCol w:w="972"/>
        <w:gridCol w:w="972"/>
        <w:gridCol w:w="972"/>
        <w:gridCol w:w="972"/>
        <w:gridCol w:w="972"/>
        <w:gridCol w:w="972"/>
        <w:gridCol w:w="1168"/>
        <w:gridCol w:w="392"/>
      </w:tblGrid>
      <w:tr w:rsidR="00885DBF" w:rsidRPr="00757CD0" w:rsidTr="0010253C">
        <w:trPr>
          <w:cantSplit/>
          <w:trHeight w:val="2090"/>
        </w:trPr>
        <w:tc>
          <w:tcPr>
            <w:tcW w:w="89" w:type="pct"/>
            <w:tcBorders>
              <w:right w:val="single" w:sz="4" w:space="0" w:color="auto"/>
            </w:tcBorders>
          </w:tcPr>
          <w:p w:rsidR="00885DBF" w:rsidRPr="00757CD0" w:rsidRDefault="00885DBF" w:rsidP="00000394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DBF" w:rsidRPr="0010253C" w:rsidRDefault="00885DBF" w:rsidP="00000394">
            <w:pPr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2.1.2</w:t>
            </w:r>
            <w:r w:rsidR="00E208AE" w:rsidRPr="0010253C">
              <w:rPr>
                <w:spacing w:val="-20"/>
                <w:sz w:val="17"/>
                <w:szCs w:val="17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DBF" w:rsidRPr="0010253C" w:rsidRDefault="00885DBF" w:rsidP="00885DBF">
            <w:pPr>
              <w:autoSpaceDE w:val="0"/>
              <w:autoSpaceDN w:val="0"/>
              <w:adjustRightInd w:val="0"/>
              <w:rPr>
                <w:spacing w:val="-20"/>
                <w:sz w:val="17"/>
                <w:szCs w:val="17"/>
              </w:rPr>
            </w:pPr>
            <w:r w:rsidRPr="0010253C">
              <w:rPr>
                <w:spacing w:val="-6"/>
                <w:sz w:val="17"/>
                <w:szCs w:val="17"/>
              </w:rPr>
              <w:t>Реконструкция здания государственного бюджетного общеобр</w:t>
            </w:r>
            <w:r w:rsidR="0010253C" w:rsidRPr="0010253C">
              <w:rPr>
                <w:spacing w:val="-6"/>
                <w:sz w:val="17"/>
                <w:szCs w:val="17"/>
              </w:rPr>
              <w:t>азовательного учреждения лицея №</w:t>
            </w:r>
            <w:r w:rsidRPr="0010253C">
              <w:rPr>
                <w:spacing w:val="-6"/>
                <w:sz w:val="17"/>
                <w:szCs w:val="17"/>
              </w:rPr>
              <w:t xml:space="preserve"> 369 Красносельского района Санкт-Петербурга по адресу: ул. Маршала Захарова, д. 58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85DBF" w:rsidRPr="0010253C" w:rsidRDefault="00885DBF" w:rsidP="002B567A">
            <w:pPr>
              <w:ind w:left="113" w:right="113"/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Комитет по 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DBF" w:rsidRPr="0010253C" w:rsidRDefault="00885DBF" w:rsidP="00885DBF">
            <w:pPr>
              <w:ind w:left="113" w:right="113"/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800</w:t>
            </w:r>
            <w:r w:rsidRPr="0010253C">
              <w:rPr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0253C">
              <w:rPr>
                <w:sz w:val="17"/>
                <w:szCs w:val="17"/>
                <w:lang w:val="en-US"/>
              </w:rPr>
              <w:t>мест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BF" w:rsidRPr="0010253C" w:rsidRDefault="00885DBF" w:rsidP="00885DBF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BF" w:rsidRPr="0010253C" w:rsidRDefault="00885DBF" w:rsidP="00885DBF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2021-2022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DBF" w:rsidRPr="0010253C" w:rsidRDefault="00885DBF" w:rsidP="00885DBF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478691,9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5DBF" w:rsidRPr="0010253C" w:rsidRDefault="00885DBF" w:rsidP="00885DBF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478691,9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85DBF" w:rsidRPr="0010253C" w:rsidRDefault="00885DBF" w:rsidP="00885DBF">
            <w:pPr>
              <w:ind w:left="113" w:right="113"/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Бюджет Санкт</w:t>
            </w:r>
            <w:r w:rsidRPr="0010253C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BF" w:rsidRPr="0010253C" w:rsidRDefault="00885DBF" w:rsidP="000A7E86">
            <w:pPr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10253C" w:rsidRDefault="0081023C" w:rsidP="00DB5D39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235 483,3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10253C" w:rsidRDefault="0081023C" w:rsidP="00DB5D39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244 416,6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10253C" w:rsidRDefault="00DB5D39" w:rsidP="00DB5D39">
            <w:pPr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10253C" w:rsidRDefault="00DB5D39" w:rsidP="00DB5D39">
            <w:pPr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10253C" w:rsidRDefault="00DB5D39" w:rsidP="00DB5D39">
            <w:pPr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DBF" w:rsidRPr="0010253C" w:rsidRDefault="00DB5D39" w:rsidP="00DB5D39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479 899,9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B63" w:rsidRPr="0010253C" w:rsidRDefault="00885DBF" w:rsidP="004F1B63">
            <w:pPr>
              <w:spacing w:line="192" w:lineRule="auto"/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10"/>
                <w:sz w:val="17"/>
                <w:szCs w:val="17"/>
              </w:rPr>
              <w:t>Целевой</w:t>
            </w:r>
            <w:r w:rsidRPr="0010253C">
              <w:rPr>
                <w:spacing w:val="-10"/>
                <w:sz w:val="17"/>
                <w:szCs w:val="17"/>
              </w:rPr>
              <w:br/>
              <w:t>показатель 2</w:t>
            </w:r>
          </w:p>
          <w:p w:rsidR="00885DBF" w:rsidRPr="0010253C" w:rsidRDefault="00885DBF" w:rsidP="004F1B63">
            <w:pPr>
              <w:jc w:val="center"/>
              <w:rPr>
                <w:spacing w:val="-20"/>
                <w:sz w:val="17"/>
                <w:szCs w:val="17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z w:val="20"/>
                <w:szCs w:val="20"/>
              </w:rPr>
            </w:pPr>
          </w:p>
          <w:p w:rsidR="00885DBF" w:rsidRPr="00757CD0" w:rsidRDefault="00885DBF" w:rsidP="00000394">
            <w:pPr>
              <w:jc w:val="center"/>
              <w:rPr>
                <w:spacing w:val="-24"/>
                <w:sz w:val="15"/>
                <w:szCs w:val="15"/>
              </w:rPr>
            </w:pPr>
          </w:p>
        </w:tc>
      </w:tr>
      <w:tr w:rsidR="00E208AE" w:rsidRPr="00757CD0" w:rsidTr="00A9008D">
        <w:trPr>
          <w:cantSplit/>
          <w:trHeight w:val="1960"/>
        </w:trPr>
        <w:tc>
          <w:tcPr>
            <w:tcW w:w="89" w:type="pct"/>
            <w:tcBorders>
              <w:right w:val="single" w:sz="4" w:space="0" w:color="auto"/>
            </w:tcBorders>
          </w:tcPr>
          <w:p w:rsidR="00E208AE" w:rsidRPr="00757CD0" w:rsidRDefault="00E208AE" w:rsidP="00000394">
            <w:pPr>
              <w:jc w:val="center"/>
              <w:rPr>
                <w:spacing w:val="-34"/>
                <w:sz w:val="15"/>
                <w:szCs w:val="15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AE" w:rsidRPr="0010253C" w:rsidRDefault="00E208AE" w:rsidP="00000394">
            <w:pPr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2.1.27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AE" w:rsidRPr="0010253C" w:rsidRDefault="00E208AE" w:rsidP="00000394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10253C">
              <w:rPr>
                <w:spacing w:val="-6"/>
                <w:sz w:val="17"/>
                <w:szCs w:val="17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ул. Ольги </w:t>
            </w:r>
            <w:proofErr w:type="spellStart"/>
            <w:r w:rsidRPr="0010253C">
              <w:rPr>
                <w:spacing w:val="-6"/>
                <w:sz w:val="17"/>
                <w:szCs w:val="17"/>
              </w:rPr>
              <w:t>Форш</w:t>
            </w:r>
            <w:proofErr w:type="spellEnd"/>
            <w:r w:rsidRPr="0010253C">
              <w:rPr>
                <w:spacing w:val="-6"/>
                <w:sz w:val="17"/>
                <w:szCs w:val="17"/>
              </w:rPr>
              <w:t>, д. 9, литера А, включая разработку проектной документации стадии РД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10253C" w:rsidRDefault="00E208A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10253C" w:rsidRDefault="00E208AE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550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10253C" w:rsidRDefault="00E208AE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pacing w:val="-10"/>
                <w:sz w:val="17"/>
                <w:szCs w:val="17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2020-2022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10253C" w:rsidRDefault="00E208AE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987377,9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8AE" w:rsidRPr="0010253C" w:rsidRDefault="00E208AE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947850,3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208AE" w:rsidRPr="0010253C" w:rsidRDefault="00E208AE" w:rsidP="009566E9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Бюджет Санкт</w:t>
            </w:r>
            <w:r w:rsidRPr="0010253C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E208AE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39</w:t>
            </w:r>
            <w:r w:rsidR="000F0AD0" w:rsidRPr="0010253C">
              <w:rPr>
                <w:sz w:val="17"/>
                <w:szCs w:val="17"/>
              </w:rPr>
              <w:t xml:space="preserve"> </w:t>
            </w:r>
            <w:r w:rsidRPr="0010253C">
              <w:rPr>
                <w:sz w:val="17"/>
                <w:szCs w:val="17"/>
              </w:rPr>
              <w:t>527,6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437 655,1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522 518,7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DB5D39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DB5D39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DB5D39" w:rsidP="00000394">
            <w:pPr>
              <w:spacing w:line="192" w:lineRule="auto"/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–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C66BA7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999 701,4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8AE" w:rsidRPr="0010253C" w:rsidRDefault="00E208AE" w:rsidP="00000394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10253C">
              <w:rPr>
                <w:spacing w:val="-10"/>
                <w:sz w:val="17"/>
                <w:szCs w:val="17"/>
              </w:rPr>
              <w:t>Целевой показатель 2; индикаторы 2.1 и 2.2</w:t>
            </w:r>
          </w:p>
          <w:p w:rsidR="00E208AE" w:rsidRPr="0010253C" w:rsidRDefault="00E208AE" w:rsidP="00000394">
            <w:pPr>
              <w:jc w:val="center"/>
              <w:rPr>
                <w:spacing w:val="-10"/>
                <w:sz w:val="17"/>
                <w:szCs w:val="17"/>
              </w:rPr>
            </w:pP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Default="00E208AE" w:rsidP="00E208AE">
            <w:pPr>
              <w:rPr>
                <w:sz w:val="20"/>
                <w:szCs w:val="20"/>
              </w:rPr>
            </w:pPr>
          </w:p>
          <w:p w:rsidR="007C373B" w:rsidRDefault="007C373B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20"/>
                <w:szCs w:val="20"/>
              </w:rPr>
            </w:pPr>
          </w:p>
          <w:p w:rsidR="00E208AE" w:rsidRPr="00757CD0" w:rsidRDefault="00E208AE" w:rsidP="00E208AE">
            <w:pPr>
              <w:rPr>
                <w:sz w:val="15"/>
                <w:szCs w:val="15"/>
              </w:rPr>
            </w:pPr>
          </w:p>
        </w:tc>
      </w:tr>
      <w:tr w:rsidR="0081023C" w:rsidRPr="00757CD0" w:rsidTr="0010253C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81023C" w:rsidRPr="00757CD0" w:rsidRDefault="0081023C" w:rsidP="00000394">
            <w:pPr>
              <w:jc w:val="center"/>
              <w:rPr>
                <w:spacing w:val="-34"/>
                <w:sz w:val="15"/>
                <w:szCs w:val="15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3C" w:rsidRPr="0010253C" w:rsidRDefault="0081023C" w:rsidP="00000394">
            <w:pPr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2.1.28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3C" w:rsidRPr="0010253C" w:rsidRDefault="0081023C" w:rsidP="0081023C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Строительство нового здания государственного бюджетного общеобразовательного учреждения на земельном участке по адресу: Болотная ул., д. 6, литера А</w:t>
            </w:r>
          </w:p>
          <w:p w:rsidR="0081023C" w:rsidRPr="0010253C" w:rsidRDefault="0081023C" w:rsidP="00000394">
            <w:pPr>
              <w:autoSpaceDE w:val="0"/>
              <w:autoSpaceDN w:val="0"/>
              <w:adjustRightInd w:val="0"/>
              <w:rPr>
                <w:spacing w:val="-6"/>
                <w:sz w:val="17"/>
                <w:szCs w:val="17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3C" w:rsidRPr="0010253C" w:rsidRDefault="0081023C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3C" w:rsidRPr="0010253C" w:rsidRDefault="0081023C" w:rsidP="00000394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550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3C" w:rsidRPr="0010253C" w:rsidRDefault="0081023C" w:rsidP="00000394">
            <w:pPr>
              <w:jc w:val="center"/>
              <w:rPr>
                <w:spacing w:val="-10"/>
                <w:sz w:val="17"/>
                <w:szCs w:val="17"/>
              </w:rPr>
            </w:pPr>
            <w:r w:rsidRPr="0010253C">
              <w:rPr>
                <w:spacing w:val="-10"/>
                <w:sz w:val="17"/>
                <w:szCs w:val="17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2020-202</w:t>
            </w:r>
            <w:r w:rsidR="00747037">
              <w:rPr>
                <w:sz w:val="17"/>
                <w:szCs w:val="17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1114500,0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1114500,0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1023C" w:rsidRPr="0010253C" w:rsidRDefault="0081023C" w:rsidP="009566E9">
            <w:pPr>
              <w:ind w:left="113" w:right="113"/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Бюджет Санкт</w:t>
            </w:r>
            <w:r w:rsidRPr="0010253C">
              <w:rPr>
                <w:sz w:val="17"/>
                <w:szCs w:val="17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0,1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421 771,9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377 292,8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348826,2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spacing w:line="192" w:lineRule="auto"/>
              <w:jc w:val="center"/>
              <w:rPr>
                <w:spacing w:val="-20"/>
                <w:sz w:val="17"/>
                <w:szCs w:val="17"/>
              </w:rPr>
            </w:pPr>
            <w:r w:rsidRPr="0010253C">
              <w:rPr>
                <w:spacing w:val="-20"/>
                <w:sz w:val="17"/>
                <w:szCs w:val="17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jc w:val="center"/>
              <w:rPr>
                <w:sz w:val="17"/>
                <w:szCs w:val="17"/>
              </w:rPr>
            </w:pPr>
            <w:r w:rsidRPr="0010253C">
              <w:rPr>
                <w:sz w:val="17"/>
                <w:szCs w:val="17"/>
              </w:rPr>
              <w:t>1147891,0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3C" w:rsidRPr="0010253C" w:rsidRDefault="0081023C" w:rsidP="00000394">
            <w:pPr>
              <w:spacing w:line="192" w:lineRule="auto"/>
              <w:jc w:val="center"/>
              <w:rPr>
                <w:spacing w:val="-10"/>
                <w:sz w:val="17"/>
                <w:szCs w:val="17"/>
              </w:rPr>
            </w:pPr>
            <w:r w:rsidRPr="0010253C">
              <w:rPr>
                <w:spacing w:val="-10"/>
                <w:sz w:val="17"/>
                <w:szCs w:val="17"/>
              </w:rPr>
              <w:t>Целевой показатель 2; индикаторы 2.1 и 2.2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A9008D" w:rsidRDefault="00A9008D" w:rsidP="00E208AE">
            <w:pPr>
              <w:rPr>
                <w:sz w:val="15"/>
                <w:szCs w:val="15"/>
              </w:rPr>
            </w:pPr>
          </w:p>
          <w:p w:rsidR="0081023C" w:rsidRPr="00757CD0" w:rsidRDefault="00A9008D" w:rsidP="00E208AE">
            <w:pPr>
              <w:rPr>
                <w:sz w:val="20"/>
                <w:szCs w:val="20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EC56C4" w:rsidRDefault="00EC56C4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BC000A" w:rsidRDefault="00BC000A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BC000A" w:rsidRDefault="00BC000A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A9008D" w:rsidRDefault="00A9008D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A9008D" w:rsidRDefault="00A9008D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BC000A" w:rsidRPr="00E226F5" w:rsidRDefault="00BC000A" w:rsidP="000B0382">
      <w:pPr>
        <w:tabs>
          <w:tab w:val="left" w:pos="851"/>
        </w:tabs>
        <w:spacing w:after="60"/>
        <w:jc w:val="both"/>
        <w:rPr>
          <w:rFonts w:eastAsia="Calibri"/>
          <w:sz w:val="16"/>
          <w:szCs w:val="16"/>
          <w:lang w:eastAsia="en-US"/>
        </w:rPr>
      </w:pPr>
    </w:p>
    <w:p w:rsidR="00C16CBE" w:rsidRPr="00757CD0" w:rsidRDefault="00BC000A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C9274D">
        <w:rPr>
          <w:rFonts w:eastAsia="Calibri"/>
          <w:lang w:eastAsia="en-US"/>
        </w:rPr>
        <w:t>.17. Пункт 2.1.37</w:t>
      </w:r>
      <w:r w:rsidR="00571D3C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p w:rsidR="002C0A46" w:rsidRPr="00E226F5" w:rsidRDefault="002C0A46" w:rsidP="00EC56C4">
      <w:pPr>
        <w:ind w:firstLine="993"/>
        <w:rPr>
          <w:rFonts w:eastAsia="Calibri"/>
          <w:sz w:val="16"/>
          <w:szCs w:val="16"/>
          <w:lang w:eastAsia="en-US"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1984"/>
        <w:gridCol w:w="428"/>
        <w:gridCol w:w="283"/>
        <w:gridCol w:w="707"/>
        <w:gridCol w:w="710"/>
        <w:gridCol w:w="990"/>
        <w:gridCol w:w="993"/>
        <w:gridCol w:w="283"/>
        <w:gridCol w:w="972"/>
        <w:gridCol w:w="972"/>
        <w:gridCol w:w="975"/>
        <w:gridCol w:w="972"/>
        <w:gridCol w:w="975"/>
        <w:gridCol w:w="972"/>
        <w:gridCol w:w="975"/>
        <w:gridCol w:w="1143"/>
        <w:gridCol w:w="417"/>
      </w:tblGrid>
      <w:tr w:rsidR="002C0A46" w:rsidRPr="00757CD0" w:rsidTr="002C0A46">
        <w:trPr>
          <w:cantSplit/>
          <w:trHeight w:val="2487"/>
        </w:trPr>
        <w:tc>
          <w:tcPr>
            <w:tcW w:w="89" w:type="pct"/>
            <w:tcBorders>
              <w:right w:val="single" w:sz="4" w:space="0" w:color="auto"/>
            </w:tcBorders>
          </w:tcPr>
          <w:p w:rsidR="002C0A46" w:rsidRPr="00757CD0" w:rsidRDefault="002C0A46" w:rsidP="00000394">
            <w:pPr>
              <w:jc w:val="center"/>
              <w:rPr>
                <w:spacing w:val="-34"/>
                <w:sz w:val="15"/>
                <w:szCs w:val="15"/>
              </w:rPr>
            </w:pPr>
            <w:r w:rsidRPr="00757CD0">
              <w:rPr>
                <w:spacing w:val="-34"/>
                <w:sz w:val="15"/>
                <w:szCs w:val="15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46" w:rsidRPr="00757CD0" w:rsidRDefault="002C0A46" w:rsidP="00000394">
            <w:pPr>
              <w:rPr>
                <w:spacing w:val="-20"/>
                <w:sz w:val="16"/>
                <w:szCs w:val="16"/>
              </w:rPr>
            </w:pPr>
            <w:r w:rsidRPr="00757CD0">
              <w:rPr>
                <w:spacing w:val="-20"/>
                <w:sz w:val="16"/>
                <w:szCs w:val="16"/>
              </w:rPr>
              <w:t>2.1.37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0A46" w:rsidRPr="00757CD0" w:rsidRDefault="002C0A46" w:rsidP="0000039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57CD0">
              <w:rPr>
                <w:sz w:val="16"/>
                <w:szCs w:val="16"/>
              </w:rPr>
              <w:t>Строительство объекта начального и среднего общего образования, расположенного по адресу: Комендантский пр., участок 2 (юго-восточнее пересечения с р. Каменкой), включая корректировку проектной документации стадии РД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757CD0" w:rsidRDefault="002C0A46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757CD0" w:rsidRDefault="002C0A46" w:rsidP="0000039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57CD0">
              <w:rPr>
                <w:sz w:val="18"/>
                <w:szCs w:val="18"/>
              </w:rPr>
              <w:t>1375  мест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A46" w:rsidRPr="00757CD0" w:rsidRDefault="002C0A46" w:rsidP="00000394">
            <w:pPr>
              <w:jc w:val="center"/>
              <w:rPr>
                <w:sz w:val="16"/>
                <w:szCs w:val="16"/>
              </w:rPr>
            </w:pPr>
            <w:r w:rsidRPr="00757CD0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A46" w:rsidRPr="00757CD0" w:rsidRDefault="008370D4" w:rsidP="008370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  <w:r w:rsidR="002C0A46" w:rsidRPr="00757CD0">
              <w:rPr>
                <w:sz w:val="16"/>
                <w:szCs w:val="16"/>
              </w:rPr>
              <w:t>–                                  2022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A46" w:rsidRPr="00C9274D" w:rsidRDefault="002C0A46" w:rsidP="002C0A46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1596865,6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A46" w:rsidRPr="00C9274D" w:rsidRDefault="002C0A46" w:rsidP="002C0A46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1451154,5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0A46" w:rsidRPr="00C9274D" w:rsidRDefault="002C0A46" w:rsidP="009566E9">
            <w:pPr>
              <w:ind w:left="113" w:right="113"/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Бюджет Санкт</w:t>
            </w:r>
            <w:r w:rsidRPr="00C9274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46" w:rsidRPr="00C9274D" w:rsidRDefault="002C0A46" w:rsidP="00000394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145711,1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C9274D" w:rsidRDefault="00C9274D" w:rsidP="00000394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800 950,2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C9274D" w:rsidRDefault="00C9274D" w:rsidP="00000394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663767,5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C9274D" w:rsidRDefault="000F0AD0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C9274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C9274D" w:rsidRDefault="000F0AD0" w:rsidP="00000394">
            <w:pPr>
              <w:jc w:val="center"/>
              <w:rPr>
                <w:spacing w:val="-20"/>
                <w:sz w:val="16"/>
                <w:szCs w:val="16"/>
              </w:rPr>
            </w:pPr>
            <w:r w:rsidRPr="00C9274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C9274D" w:rsidRDefault="000F0AD0" w:rsidP="00000394">
            <w:pPr>
              <w:spacing w:line="192" w:lineRule="auto"/>
              <w:jc w:val="center"/>
              <w:rPr>
                <w:spacing w:val="-20"/>
                <w:sz w:val="16"/>
                <w:szCs w:val="16"/>
              </w:rPr>
            </w:pPr>
            <w:r w:rsidRPr="00C9274D">
              <w:rPr>
                <w:spacing w:val="-20"/>
                <w:sz w:val="16"/>
                <w:szCs w:val="16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0A46" w:rsidRPr="00C9274D" w:rsidRDefault="000F0AD0" w:rsidP="000F0AD0">
            <w:pPr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1610428,8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A46" w:rsidRPr="00C9274D" w:rsidRDefault="002C0A46" w:rsidP="00000394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  <w:r w:rsidRPr="00C9274D">
              <w:rPr>
                <w:spacing w:val="-10"/>
                <w:sz w:val="16"/>
                <w:szCs w:val="16"/>
              </w:rPr>
              <w:t>Целевой показатель 2; индикаторы 2.1 и 2.2</w:t>
            </w:r>
          </w:p>
          <w:p w:rsidR="002C0A46" w:rsidRPr="00C9274D" w:rsidRDefault="002C0A46" w:rsidP="00000394">
            <w:pPr>
              <w:jc w:val="center"/>
              <w:rPr>
                <w:spacing w:val="-10"/>
                <w:sz w:val="16"/>
                <w:szCs w:val="16"/>
              </w:rPr>
            </w:pPr>
          </w:p>
        </w:tc>
        <w:tc>
          <w:tcPr>
            <w:tcW w:w="134" w:type="pct"/>
            <w:tcBorders>
              <w:left w:val="single" w:sz="4" w:space="0" w:color="auto"/>
            </w:tcBorders>
          </w:tcPr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z w:val="20"/>
                <w:szCs w:val="20"/>
              </w:rPr>
            </w:pPr>
          </w:p>
          <w:p w:rsidR="002C0A46" w:rsidRPr="00757CD0" w:rsidRDefault="002C0A46" w:rsidP="00000394">
            <w:pPr>
              <w:jc w:val="center"/>
              <w:rPr>
                <w:spacing w:val="-24"/>
                <w:sz w:val="15"/>
                <w:szCs w:val="15"/>
              </w:rPr>
            </w:pPr>
            <w:r w:rsidRPr="00757CD0">
              <w:rPr>
                <w:sz w:val="15"/>
                <w:szCs w:val="15"/>
              </w:rPr>
              <w:t>».</w:t>
            </w:r>
          </w:p>
        </w:tc>
      </w:tr>
    </w:tbl>
    <w:p w:rsidR="004A1CBA" w:rsidRPr="004A6172" w:rsidRDefault="004A1CBA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C9274D" w:rsidRDefault="00BC000A" w:rsidP="00C9274D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C9274D">
        <w:rPr>
          <w:rFonts w:eastAsia="Calibri"/>
          <w:lang w:eastAsia="en-US"/>
        </w:rPr>
        <w:t>.18. Пункт 2.1.42</w:t>
      </w:r>
      <w:r w:rsidR="00C9274D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p w:rsidR="00C9274D" w:rsidRPr="004A6172" w:rsidRDefault="00C9274D" w:rsidP="00C9274D">
      <w:pPr>
        <w:tabs>
          <w:tab w:val="left" w:pos="851"/>
        </w:tabs>
        <w:spacing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0"/>
        <w:gridCol w:w="561"/>
        <w:gridCol w:w="2126"/>
        <w:gridCol w:w="283"/>
        <w:gridCol w:w="283"/>
        <w:gridCol w:w="709"/>
        <w:gridCol w:w="709"/>
        <w:gridCol w:w="992"/>
        <w:gridCol w:w="992"/>
        <w:gridCol w:w="287"/>
        <w:gridCol w:w="973"/>
        <w:gridCol w:w="973"/>
        <w:gridCol w:w="973"/>
        <w:gridCol w:w="973"/>
        <w:gridCol w:w="973"/>
        <w:gridCol w:w="973"/>
        <w:gridCol w:w="973"/>
        <w:gridCol w:w="1153"/>
        <w:gridCol w:w="551"/>
      </w:tblGrid>
      <w:tr w:rsidR="00C9274D" w:rsidRPr="00231175" w:rsidTr="00C9274D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C9274D" w:rsidRPr="00231175" w:rsidRDefault="00C9274D" w:rsidP="00F32AE0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74D" w:rsidRPr="00C9274D" w:rsidRDefault="00C9274D" w:rsidP="00F32AE0">
            <w:pPr>
              <w:rPr>
                <w:sz w:val="16"/>
                <w:szCs w:val="16"/>
              </w:rPr>
            </w:pPr>
            <w:r w:rsidRPr="00C9274D">
              <w:rPr>
                <w:spacing w:val="-20"/>
                <w:sz w:val="16"/>
                <w:szCs w:val="16"/>
              </w:rPr>
              <w:t>2. 1.42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74D" w:rsidRPr="00C9274D" w:rsidRDefault="00C9274D" w:rsidP="00F32AE0">
            <w:pPr>
              <w:rPr>
                <w:color w:val="000000" w:themeColor="text1"/>
                <w:sz w:val="16"/>
                <w:szCs w:val="16"/>
              </w:rPr>
            </w:pPr>
            <w:r w:rsidRPr="00C9274D">
              <w:rPr>
                <w:color w:val="000000" w:themeColor="text1"/>
                <w:sz w:val="16"/>
                <w:szCs w:val="16"/>
              </w:rPr>
              <w:t>Строительство здания общеобразовательной школы по адресу:  Дальневосточный пр., участок 67 (северо-восточнее пересечения</w:t>
            </w:r>
            <w:r w:rsidRPr="00C9274D">
              <w:rPr>
                <w:color w:val="000000" w:themeColor="text1"/>
                <w:sz w:val="16"/>
                <w:szCs w:val="16"/>
              </w:rPr>
              <w:br/>
              <w:t xml:space="preserve">с ул. </w:t>
            </w:r>
            <w:proofErr w:type="spellStart"/>
            <w:r w:rsidRPr="00C9274D">
              <w:rPr>
                <w:color w:val="000000" w:themeColor="text1"/>
                <w:sz w:val="16"/>
                <w:szCs w:val="16"/>
              </w:rPr>
              <w:t>Еремеева</w:t>
            </w:r>
            <w:proofErr w:type="spellEnd"/>
            <w:r w:rsidRPr="00C9274D">
              <w:rPr>
                <w:color w:val="000000" w:themeColor="text1"/>
                <w:sz w:val="16"/>
                <w:szCs w:val="16"/>
              </w:rPr>
              <w:t xml:space="preserve">); Севернее улицы Новоселов, </w:t>
            </w:r>
          </w:p>
          <w:p w:rsidR="00C9274D" w:rsidRPr="00C9274D" w:rsidRDefault="00C9274D" w:rsidP="00F32AE0">
            <w:pPr>
              <w:rPr>
                <w:sz w:val="16"/>
                <w:szCs w:val="16"/>
              </w:rPr>
            </w:pPr>
            <w:r w:rsidRPr="00C9274D">
              <w:rPr>
                <w:color w:val="000000" w:themeColor="text1"/>
                <w:sz w:val="16"/>
                <w:szCs w:val="16"/>
              </w:rPr>
              <w:t>квартал 16, участок 9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274D" w:rsidRPr="00C9274D" w:rsidRDefault="00C9274D" w:rsidP="00F32AE0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  <w:r w:rsidRPr="00C9274D">
              <w:rPr>
                <w:spacing w:val="-10"/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274D" w:rsidRPr="00C9274D" w:rsidRDefault="00C9274D" w:rsidP="00F32AE0">
            <w:pPr>
              <w:spacing w:line="192" w:lineRule="auto"/>
              <w:jc w:val="center"/>
              <w:rPr>
                <w:spacing w:val="-10"/>
                <w:sz w:val="16"/>
                <w:szCs w:val="16"/>
              </w:rPr>
            </w:pPr>
            <w:r w:rsidRPr="00C9274D">
              <w:rPr>
                <w:spacing w:val="-10"/>
                <w:sz w:val="16"/>
                <w:szCs w:val="16"/>
              </w:rPr>
              <w:t>825  мест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C9274D">
              <w:rPr>
                <w:spacing w:val="-10"/>
                <w:sz w:val="16"/>
                <w:szCs w:val="16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8370D4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2018–                                 2020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23884,3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9375,0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274D" w:rsidRPr="00C9274D" w:rsidRDefault="00C9274D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Бюджет  Санкт</w:t>
            </w:r>
            <w:r w:rsidRPr="00C9274D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9375,0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9375,0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C9274D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="008370D4">
              <w:rPr>
                <w:spacing w:val="-10"/>
                <w:sz w:val="16"/>
                <w:szCs w:val="16"/>
              </w:rPr>
              <w:t xml:space="preserve"> </w:t>
            </w:r>
            <w:r w:rsidRPr="00C9274D">
              <w:rPr>
                <w:spacing w:val="-10"/>
                <w:sz w:val="16"/>
                <w:szCs w:val="16"/>
              </w:rPr>
              <w:t>2.1 и 2.2</w:t>
            </w:r>
          </w:p>
          <w:p w:rsidR="00C9274D" w:rsidRPr="0099614D" w:rsidRDefault="00C9274D" w:rsidP="00F32AE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C9274D" w:rsidRPr="00231175" w:rsidRDefault="00C9274D" w:rsidP="00F32AE0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C9274D" w:rsidRPr="00231175" w:rsidTr="00C9274D">
        <w:trPr>
          <w:cantSplit/>
          <w:trHeight w:val="687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C9274D" w:rsidRPr="00231175" w:rsidRDefault="00C9274D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274D" w:rsidRPr="00C9274D" w:rsidRDefault="00C9274D" w:rsidP="00F32AE0">
            <w:pPr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74D" w:rsidRPr="00C9274D" w:rsidRDefault="00C9274D" w:rsidP="00F32AE0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274D" w:rsidRPr="00C9274D" w:rsidRDefault="00C9274D" w:rsidP="00F32A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C9274D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8370D4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2021–                                    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1510723,0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1510723,0</w:t>
            </w:r>
          </w:p>
        </w:tc>
        <w:tc>
          <w:tcPr>
            <w:tcW w:w="9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274D" w:rsidRPr="00C9274D" w:rsidRDefault="00C9274D" w:rsidP="00F32A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0E5EA7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158609,8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200000,0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0E5EA7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1185540,7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74D" w:rsidRPr="00C9274D" w:rsidRDefault="000E5EA7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1544150,5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74D" w:rsidRPr="00231175" w:rsidRDefault="00C9274D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C9274D" w:rsidRPr="00231175" w:rsidRDefault="00C9274D" w:rsidP="00F32AE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C9274D" w:rsidRPr="00231175" w:rsidTr="00A9008D">
        <w:trPr>
          <w:cantSplit/>
          <w:trHeight w:val="754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C9274D" w:rsidRPr="00231175" w:rsidRDefault="00C9274D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74D" w:rsidRPr="00C9274D" w:rsidRDefault="00C9274D" w:rsidP="00F32AE0">
            <w:pPr>
              <w:rPr>
                <w:sz w:val="16"/>
                <w:szCs w:val="16"/>
              </w:rPr>
            </w:pPr>
          </w:p>
        </w:tc>
        <w:tc>
          <w:tcPr>
            <w:tcW w:w="1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C9274D" w:rsidP="00A9008D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74D" w:rsidRPr="00C9274D" w:rsidRDefault="00C9274D" w:rsidP="00A9008D">
            <w:pPr>
              <w:jc w:val="right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2018–                                   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1534607,3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1520098,0</w:t>
            </w: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274D" w:rsidRPr="00C9274D" w:rsidRDefault="00C9274D" w:rsidP="00F32A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9375,0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0E5EA7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158609,8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200000,0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0E5EA7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1185540,7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C9274D" w:rsidP="00F32AE0">
            <w:pPr>
              <w:jc w:val="center"/>
              <w:rPr>
                <w:sz w:val="16"/>
                <w:szCs w:val="16"/>
              </w:rPr>
            </w:pPr>
            <w:r w:rsidRPr="00C9274D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74D" w:rsidRPr="00C9274D" w:rsidRDefault="000E5EA7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1553525,5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74D" w:rsidRPr="00231175" w:rsidRDefault="00C9274D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C9274D" w:rsidRPr="00231175" w:rsidRDefault="00C9274D" w:rsidP="00F32AE0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EC56C4" w:rsidRDefault="00EC56C4" w:rsidP="008370D4">
      <w:pPr>
        <w:tabs>
          <w:tab w:val="left" w:pos="851"/>
        </w:tabs>
        <w:spacing w:after="60"/>
        <w:jc w:val="both"/>
        <w:rPr>
          <w:rFonts w:eastAsia="Calibri"/>
          <w:lang w:eastAsia="en-US"/>
        </w:rPr>
      </w:pPr>
    </w:p>
    <w:p w:rsidR="000C7519" w:rsidRDefault="00BC000A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0C7519" w:rsidRPr="00757CD0">
        <w:rPr>
          <w:rFonts w:eastAsia="Calibri"/>
          <w:lang w:eastAsia="en-US"/>
        </w:rPr>
        <w:t>.1</w:t>
      </w:r>
      <w:r w:rsidR="002C0A46" w:rsidRPr="00757CD0">
        <w:rPr>
          <w:rFonts w:eastAsia="Calibri"/>
          <w:lang w:eastAsia="en-US"/>
        </w:rPr>
        <w:t>9</w:t>
      </w:r>
      <w:r w:rsidR="000E5EA7">
        <w:rPr>
          <w:rFonts w:eastAsia="Calibri"/>
          <w:lang w:eastAsia="en-US"/>
        </w:rPr>
        <w:t>. Пункт 2.1.45</w:t>
      </w:r>
      <w:r w:rsidR="000C7519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p w:rsidR="00E140CF" w:rsidRPr="00757CD0" w:rsidRDefault="00E140CF" w:rsidP="000C751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0"/>
        <w:gridCol w:w="561"/>
        <w:gridCol w:w="2126"/>
        <w:gridCol w:w="283"/>
        <w:gridCol w:w="283"/>
        <w:gridCol w:w="712"/>
        <w:gridCol w:w="709"/>
        <w:gridCol w:w="989"/>
        <w:gridCol w:w="989"/>
        <w:gridCol w:w="287"/>
        <w:gridCol w:w="973"/>
        <w:gridCol w:w="973"/>
        <w:gridCol w:w="973"/>
        <w:gridCol w:w="973"/>
        <w:gridCol w:w="973"/>
        <w:gridCol w:w="973"/>
        <w:gridCol w:w="973"/>
        <w:gridCol w:w="1153"/>
        <w:gridCol w:w="554"/>
      </w:tblGrid>
      <w:tr w:rsidR="000E5EA7" w:rsidRPr="00231175" w:rsidTr="008370D4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0E5EA7" w:rsidRPr="00231175" w:rsidRDefault="000E5EA7" w:rsidP="00F32AE0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EA7" w:rsidRPr="008370D4" w:rsidRDefault="000E5EA7" w:rsidP="008370D4">
            <w:pPr>
              <w:rPr>
                <w:sz w:val="16"/>
                <w:szCs w:val="16"/>
              </w:rPr>
            </w:pPr>
            <w:r w:rsidRPr="008370D4">
              <w:rPr>
                <w:spacing w:val="-20"/>
                <w:sz w:val="16"/>
                <w:szCs w:val="16"/>
              </w:rPr>
              <w:t>2. 1.45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EA7" w:rsidRPr="008370D4" w:rsidRDefault="000E5EA7" w:rsidP="008370D4">
            <w:pPr>
              <w:rPr>
                <w:sz w:val="16"/>
                <w:szCs w:val="16"/>
              </w:rPr>
            </w:pPr>
            <w:r w:rsidRPr="008370D4">
              <w:rPr>
                <w:color w:val="000000" w:themeColor="text1"/>
                <w:sz w:val="16"/>
                <w:szCs w:val="16"/>
              </w:rPr>
              <w:t xml:space="preserve">Строительство здания общеобразовательной школы по адресу: пос. </w:t>
            </w:r>
            <w:proofErr w:type="spellStart"/>
            <w:r w:rsidRPr="008370D4">
              <w:rPr>
                <w:color w:val="000000" w:themeColor="text1"/>
                <w:sz w:val="16"/>
                <w:szCs w:val="16"/>
              </w:rPr>
              <w:t>Шушары</w:t>
            </w:r>
            <w:proofErr w:type="spellEnd"/>
            <w:r w:rsidRPr="008370D4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370D4">
              <w:rPr>
                <w:color w:val="000000" w:themeColor="text1"/>
                <w:sz w:val="16"/>
                <w:szCs w:val="16"/>
              </w:rPr>
              <w:t>Пулковское</w:t>
            </w:r>
            <w:proofErr w:type="spellEnd"/>
            <w:r w:rsidRPr="008370D4">
              <w:rPr>
                <w:color w:val="000000" w:themeColor="text1"/>
                <w:sz w:val="16"/>
                <w:szCs w:val="16"/>
              </w:rPr>
              <w:t xml:space="preserve"> шоссе, участок 438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550  мест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2018–                                 2020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17290,9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9102,1</w:t>
            </w:r>
          </w:p>
        </w:tc>
        <w:tc>
          <w:tcPr>
            <w:tcW w:w="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Бюджет  Санкт</w:t>
            </w:r>
            <w:r w:rsidRPr="008370D4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9</w:t>
            </w:r>
            <w:r w:rsidR="008370D4" w:rsidRPr="008370D4">
              <w:rPr>
                <w:sz w:val="16"/>
                <w:szCs w:val="16"/>
              </w:rPr>
              <w:t xml:space="preserve"> </w:t>
            </w:r>
            <w:r w:rsidRPr="008370D4">
              <w:rPr>
                <w:sz w:val="16"/>
                <w:szCs w:val="16"/>
              </w:rPr>
              <w:t>102,1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9102,1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8370D4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="008370D4">
              <w:rPr>
                <w:spacing w:val="-10"/>
                <w:sz w:val="16"/>
                <w:szCs w:val="16"/>
              </w:rPr>
              <w:br/>
            </w:r>
            <w:r w:rsidRPr="008370D4">
              <w:rPr>
                <w:spacing w:val="-10"/>
                <w:sz w:val="16"/>
                <w:szCs w:val="16"/>
              </w:rPr>
              <w:t>2.1 и 2.2</w:t>
            </w:r>
          </w:p>
          <w:p w:rsidR="000E5EA7" w:rsidRPr="00D15274" w:rsidRDefault="000E5EA7" w:rsidP="00F32AE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6" w:type="pct"/>
            <w:tcBorders>
              <w:left w:val="single" w:sz="4" w:space="0" w:color="auto"/>
            </w:tcBorders>
          </w:tcPr>
          <w:p w:rsidR="000E5EA7" w:rsidRPr="00231175" w:rsidRDefault="000E5EA7" w:rsidP="00F32AE0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0E5EA7" w:rsidRPr="00231175" w:rsidTr="008370D4">
        <w:trPr>
          <w:cantSplit/>
          <w:trHeight w:val="1026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0E5EA7" w:rsidRPr="00231175" w:rsidRDefault="000E5EA7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EA7" w:rsidRPr="008370D4" w:rsidRDefault="000E5EA7" w:rsidP="008370D4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E5EA7" w:rsidRPr="008370D4" w:rsidRDefault="000E5EA7" w:rsidP="008370D4">
            <w:pPr>
              <w:spacing w:line="192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  <w:r w:rsidRPr="008370D4">
              <w:rPr>
                <w:sz w:val="16"/>
                <w:szCs w:val="16"/>
              </w:rPr>
              <w:t>–                                 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1092823,4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1092823,4</w:t>
            </w:r>
          </w:p>
        </w:tc>
        <w:tc>
          <w:tcPr>
            <w:tcW w:w="91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152 817,2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150</w:t>
            </w:r>
            <w:r w:rsidR="008370D4" w:rsidRPr="008370D4">
              <w:rPr>
                <w:sz w:val="16"/>
                <w:szCs w:val="16"/>
              </w:rPr>
              <w:t xml:space="preserve"> </w:t>
            </w:r>
            <w:r w:rsidRPr="008370D4">
              <w:rPr>
                <w:sz w:val="16"/>
                <w:szCs w:val="16"/>
              </w:rPr>
              <w:t>000,0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976 467,9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0E5EA7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–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EA7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1279285,1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EA7" w:rsidRPr="00231175" w:rsidRDefault="000E5EA7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6" w:type="pct"/>
            <w:tcBorders>
              <w:left w:val="single" w:sz="4" w:space="0" w:color="auto"/>
            </w:tcBorders>
          </w:tcPr>
          <w:p w:rsidR="000E5EA7" w:rsidRPr="00231175" w:rsidRDefault="000E5EA7" w:rsidP="00F32AE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8370D4" w:rsidRPr="00231175" w:rsidTr="00A9008D">
        <w:trPr>
          <w:cantSplit/>
          <w:trHeight w:val="471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8370D4" w:rsidRPr="00231175" w:rsidRDefault="008370D4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D4" w:rsidRPr="008370D4" w:rsidRDefault="008370D4" w:rsidP="008370D4">
            <w:pPr>
              <w:spacing w:line="192" w:lineRule="auto"/>
              <w:rPr>
                <w:sz w:val="16"/>
                <w:szCs w:val="16"/>
              </w:rPr>
            </w:pPr>
          </w:p>
        </w:tc>
        <w:tc>
          <w:tcPr>
            <w:tcW w:w="10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A9008D">
            <w:pPr>
              <w:autoSpaceDE w:val="0"/>
              <w:autoSpaceDN w:val="0"/>
              <w:adjustRightInd w:val="0"/>
              <w:spacing w:line="192" w:lineRule="auto"/>
              <w:jc w:val="right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  <w:r w:rsidRPr="008370D4">
              <w:rPr>
                <w:sz w:val="16"/>
                <w:szCs w:val="16"/>
              </w:rPr>
              <w:t>–                                 202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1110114,3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1101925,5</w:t>
            </w: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70D4" w:rsidRPr="008370D4" w:rsidRDefault="008370D4" w:rsidP="008370D4">
            <w:pPr>
              <w:spacing w:line="192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9 102,1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152 817,2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150 000,0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8370D4">
              <w:rPr>
                <w:sz w:val="16"/>
                <w:szCs w:val="16"/>
              </w:rPr>
              <w:t>976 467,9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8370D4" w:rsidRDefault="008370D4" w:rsidP="008370D4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1288387,2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D4" w:rsidRPr="00231175" w:rsidRDefault="008370D4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6" w:type="pct"/>
            <w:tcBorders>
              <w:left w:val="single" w:sz="4" w:space="0" w:color="auto"/>
            </w:tcBorders>
            <w:vAlign w:val="bottom"/>
          </w:tcPr>
          <w:p w:rsidR="008370D4" w:rsidRPr="00231175" w:rsidRDefault="008370D4" w:rsidP="00F32AE0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A9008D" w:rsidRPr="004A6172" w:rsidRDefault="00A9008D" w:rsidP="000B0382">
      <w:pPr>
        <w:tabs>
          <w:tab w:val="left" w:pos="851"/>
        </w:tabs>
        <w:spacing w:before="60" w:after="60"/>
        <w:jc w:val="both"/>
        <w:rPr>
          <w:rFonts w:eastAsia="Calibri"/>
          <w:sz w:val="16"/>
          <w:szCs w:val="16"/>
          <w:lang w:eastAsia="en-US"/>
        </w:rPr>
      </w:pPr>
    </w:p>
    <w:p w:rsidR="008370D4" w:rsidRPr="00757CD0" w:rsidRDefault="00BC000A" w:rsidP="008370D4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8370D4">
        <w:rPr>
          <w:rFonts w:eastAsia="Calibri"/>
          <w:lang w:eastAsia="en-US"/>
        </w:rPr>
        <w:t>.20. Пункт 2.1.49</w:t>
      </w:r>
      <w:r w:rsidR="008370D4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8370D4" w:rsidRPr="00231175" w:rsidTr="008370D4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8370D4" w:rsidRPr="00231175" w:rsidRDefault="008370D4" w:rsidP="00F32AE0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F32AE0" w:rsidRDefault="008370D4" w:rsidP="00F32AE0">
            <w:pPr>
              <w:rPr>
                <w:spacing w:val="-20"/>
                <w:sz w:val="16"/>
                <w:szCs w:val="16"/>
              </w:rPr>
            </w:pPr>
            <w:r w:rsidRPr="00F32AE0">
              <w:rPr>
                <w:spacing w:val="-20"/>
                <w:sz w:val="16"/>
                <w:szCs w:val="16"/>
              </w:rPr>
              <w:t>2. 1.49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F32AE0" w:rsidRDefault="008370D4" w:rsidP="00F32AE0">
            <w:pPr>
              <w:rPr>
                <w:color w:val="000000" w:themeColor="text1"/>
                <w:sz w:val="16"/>
                <w:szCs w:val="16"/>
              </w:rPr>
            </w:pPr>
            <w:r w:rsidRPr="00F32AE0">
              <w:rPr>
                <w:color w:val="000000" w:themeColor="text1"/>
                <w:sz w:val="16"/>
                <w:szCs w:val="16"/>
              </w:rPr>
              <w:t xml:space="preserve">Строительство здания общеобразовательной школы по адресу: муниципальный округ </w:t>
            </w:r>
            <w:proofErr w:type="spellStart"/>
            <w:r w:rsidRPr="00F32AE0">
              <w:rPr>
                <w:color w:val="000000" w:themeColor="text1"/>
                <w:sz w:val="16"/>
                <w:szCs w:val="16"/>
              </w:rPr>
              <w:t>Полюстрово</w:t>
            </w:r>
            <w:proofErr w:type="spellEnd"/>
            <w:r w:rsidRPr="00F32AE0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F32AE0">
              <w:rPr>
                <w:color w:val="000000" w:themeColor="text1"/>
                <w:sz w:val="16"/>
                <w:szCs w:val="16"/>
              </w:rPr>
              <w:t>Муринская</w:t>
            </w:r>
            <w:proofErr w:type="spellEnd"/>
            <w:r w:rsidRPr="00F32AE0">
              <w:rPr>
                <w:color w:val="000000" w:themeColor="text1"/>
                <w:sz w:val="16"/>
                <w:szCs w:val="16"/>
              </w:rPr>
              <w:t xml:space="preserve"> дорога, участок 10 (территория, ограниченная </w:t>
            </w:r>
            <w:proofErr w:type="spellStart"/>
            <w:r w:rsidRPr="00F32AE0">
              <w:rPr>
                <w:color w:val="000000" w:themeColor="text1"/>
                <w:sz w:val="16"/>
                <w:szCs w:val="16"/>
              </w:rPr>
              <w:t>Приозерским</w:t>
            </w:r>
            <w:proofErr w:type="spellEnd"/>
            <w:r w:rsidRPr="00F32AE0">
              <w:rPr>
                <w:color w:val="000000" w:themeColor="text1"/>
                <w:sz w:val="16"/>
                <w:szCs w:val="16"/>
              </w:rPr>
              <w:t xml:space="preserve"> направлением </w:t>
            </w:r>
            <w:proofErr w:type="spellStart"/>
            <w:r w:rsidRPr="00F32AE0">
              <w:rPr>
                <w:color w:val="000000" w:themeColor="text1"/>
                <w:sz w:val="16"/>
                <w:szCs w:val="16"/>
              </w:rPr>
              <w:t>ж.д</w:t>
            </w:r>
            <w:proofErr w:type="spellEnd"/>
            <w:r w:rsidRPr="00F32AE0">
              <w:rPr>
                <w:color w:val="000000" w:themeColor="text1"/>
                <w:sz w:val="16"/>
                <w:szCs w:val="16"/>
              </w:rPr>
              <w:t xml:space="preserve">., административной границей </w:t>
            </w:r>
            <w:r w:rsidRPr="00F32AE0">
              <w:rPr>
                <w:color w:val="000000" w:themeColor="text1"/>
                <w:sz w:val="16"/>
                <w:szCs w:val="16"/>
              </w:rPr>
              <w:br/>
              <w:t xml:space="preserve">Санкт-Петербурга, береговой линией </w:t>
            </w:r>
            <w:proofErr w:type="spellStart"/>
            <w:r w:rsidRPr="00F32AE0">
              <w:rPr>
                <w:color w:val="000000" w:themeColor="text1"/>
                <w:sz w:val="16"/>
                <w:szCs w:val="16"/>
              </w:rPr>
              <w:t>Муринского</w:t>
            </w:r>
            <w:proofErr w:type="spellEnd"/>
            <w:r w:rsidRPr="00F32AE0">
              <w:rPr>
                <w:color w:val="000000" w:themeColor="text1"/>
                <w:sz w:val="16"/>
                <w:szCs w:val="16"/>
              </w:rPr>
              <w:t xml:space="preserve"> ручья, </w:t>
            </w:r>
          </w:p>
          <w:p w:rsidR="008370D4" w:rsidRPr="00F32AE0" w:rsidRDefault="008370D4" w:rsidP="00F32AE0">
            <w:pPr>
              <w:rPr>
                <w:color w:val="000000" w:themeColor="text1"/>
                <w:sz w:val="16"/>
                <w:szCs w:val="16"/>
              </w:rPr>
            </w:pPr>
            <w:r w:rsidRPr="00F32AE0">
              <w:rPr>
                <w:color w:val="000000" w:themeColor="text1"/>
                <w:sz w:val="16"/>
                <w:szCs w:val="16"/>
              </w:rPr>
              <w:t xml:space="preserve">в Красногвардейском районе; формируемый земельный </w:t>
            </w:r>
          </w:p>
          <w:p w:rsidR="008370D4" w:rsidRPr="00F32AE0" w:rsidRDefault="008370D4" w:rsidP="00F32AE0">
            <w:pPr>
              <w:rPr>
                <w:spacing w:val="-20"/>
                <w:sz w:val="16"/>
                <w:szCs w:val="16"/>
              </w:rPr>
            </w:pPr>
            <w:r w:rsidRPr="00F32AE0">
              <w:rPr>
                <w:color w:val="000000" w:themeColor="text1"/>
                <w:sz w:val="16"/>
                <w:szCs w:val="16"/>
              </w:rPr>
              <w:t>участок № 35)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1000 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2018–                                 2020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24002,3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12586,6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Бюджет  Санкт</w:t>
            </w:r>
            <w:r w:rsidRPr="00F32AE0">
              <w:rPr>
                <w:sz w:val="16"/>
                <w:szCs w:val="16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12586,6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12586,6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F32AE0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 w:rsidR="00F32AE0">
              <w:rPr>
                <w:spacing w:val="-10"/>
                <w:sz w:val="16"/>
                <w:szCs w:val="16"/>
              </w:rPr>
              <w:br/>
            </w:r>
            <w:r w:rsidRPr="00F32AE0">
              <w:rPr>
                <w:spacing w:val="-10"/>
                <w:sz w:val="16"/>
                <w:szCs w:val="16"/>
              </w:rPr>
              <w:t>2.1 и 2.2</w:t>
            </w:r>
          </w:p>
          <w:p w:rsidR="008370D4" w:rsidRPr="00D15274" w:rsidRDefault="008370D4" w:rsidP="00F32AE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8370D4" w:rsidRPr="00231175" w:rsidRDefault="008370D4" w:rsidP="00F32AE0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8370D4" w:rsidRPr="00231175" w:rsidTr="008370D4">
        <w:trPr>
          <w:cantSplit/>
          <w:trHeight w:val="1026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8370D4" w:rsidRPr="00231175" w:rsidRDefault="008370D4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70D4" w:rsidRPr="00F32AE0" w:rsidRDefault="008370D4" w:rsidP="00F32AE0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F32AE0" w:rsidRDefault="008370D4" w:rsidP="00F32AE0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370D4" w:rsidRPr="00F32AE0" w:rsidRDefault="008370D4" w:rsidP="00F32AE0">
            <w:pPr>
              <w:ind w:left="113" w:right="113"/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F32AE0" w:rsidRDefault="008370D4" w:rsidP="00F32AE0">
            <w:pPr>
              <w:jc w:val="center"/>
              <w:rPr>
                <w:spacing w:val="-20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2021–     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1673739,2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1673739,2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177 823,8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300000,0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1189521,8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1667345,6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70D4" w:rsidRPr="00231175" w:rsidRDefault="008370D4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8370D4" w:rsidRPr="00231175" w:rsidRDefault="008370D4" w:rsidP="00F32AE0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8370D4" w:rsidRPr="00231175" w:rsidTr="00A9008D">
        <w:trPr>
          <w:cantSplit/>
          <w:trHeight w:val="322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8370D4" w:rsidRPr="00231175" w:rsidRDefault="008370D4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D4" w:rsidRPr="00F32AE0" w:rsidRDefault="008370D4" w:rsidP="00F32AE0">
            <w:pPr>
              <w:rPr>
                <w:spacing w:val="-20"/>
                <w:sz w:val="16"/>
                <w:szCs w:val="16"/>
              </w:rPr>
            </w:pPr>
          </w:p>
        </w:tc>
        <w:tc>
          <w:tcPr>
            <w:tcW w:w="10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8370D4" w:rsidP="00A9008D">
            <w:pPr>
              <w:spacing w:line="192" w:lineRule="auto"/>
              <w:jc w:val="right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2018–     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1697741,5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1686325,8</w:t>
            </w: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70D4" w:rsidRPr="00F32AE0" w:rsidRDefault="008370D4" w:rsidP="00F32AE0">
            <w:pPr>
              <w:spacing w:line="192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12586,6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177 823,8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300000,0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1189521,8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8370D4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D4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1679932,2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D4" w:rsidRPr="00231175" w:rsidRDefault="008370D4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8370D4" w:rsidRPr="00231175" w:rsidRDefault="008370D4" w:rsidP="00F32AE0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4A6172" w:rsidRPr="00BC000A" w:rsidRDefault="004A6172" w:rsidP="00BC000A">
      <w:pPr>
        <w:tabs>
          <w:tab w:val="left" w:pos="851"/>
        </w:tabs>
        <w:spacing w:after="60"/>
        <w:jc w:val="both"/>
        <w:rPr>
          <w:rFonts w:eastAsia="Calibri"/>
          <w:sz w:val="16"/>
          <w:szCs w:val="16"/>
          <w:lang w:eastAsia="en-US"/>
        </w:rPr>
      </w:pPr>
    </w:p>
    <w:p w:rsidR="008370D4" w:rsidRDefault="00BC000A" w:rsidP="00F32AE0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F32AE0">
        <w:rPr>
          <w:rFonts w:eastAsia="Calibri"/>
          <w:lang w:eastAsia="en-US"/>
        </w:rPr>
        <w:t>.21. Пункт 2.1.51</w:t>
      </w:r>
      <w:r w:rsidR="00F32AE0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2"/>
        <w:gridCol w:w="998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F32AE0" w:rsidRPr="00231175" w:rsidTr="00F32AE0">
        <w:trPr>
          <w:cantSplit/>
          <w:trHeight w:val="2861"/>
        </w:trPr>
        <w:tc>
          <w:tcPr>
            <w:tcW w:w="92" w:type="pct"/>
            <w:tcBorders>
              <w:right w:val="single" w:sz="4" w:space="0" w:color="auto"/>
            </w:tcBorders>
          </w:tcPr>
          <w:p w:rsidR="00F32AE0" w:rsidRPr="00231175" w:rsidRDefault="00F32AE0" w:rsidP="00F32AE0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AE0" w:rsidRPr="00F32AE0" w:rsidRDefault="00F32AE0" w:rsidP="00F32AE0">
            <w:pPr>
              <w:rPr>
                <w:spacing w:val="-20"/>
                <w:sz w:val="16"/>
                <w:szCs w:val="16"/>
              </w:rPr>
            </w:pPr>
            <w:r w:rsidRPr="00F32AE0">
              <w:rPr>
                <w:spacing w:val="-20"/>
                <w:sz w:val="16"/>
                <w:szCs w:val="16"/>
              </w:rPr>
              <w:t>2. 1.51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AE0" w:rsidRPr="00F32AE0" w:rsidRDefault="00F32AE0" w:rsidP="00F32AE0">
            <w:pPr>
              <w:rPr>
                <w:color w:val="000000" w:themeColor="text1"/>
                <w:sz w:val="16"/>
                <w:szCs w:val="16"/>
              </w:rPr>
            </w:pPr>
            <w:r w:rsidRPr="00F32AE0">
              <w:rPr>
                <w:color w:val="000000" w:themeColor="text1"/>
                <w:sz w:val="16"/>
                <w:szCs w:val="16"/>
              </w:rPr>
              <w:t>Строительство здания общеобразовательной школы по адресу:</w:t>
            </w:r>
            <w:r w:rsidRPr="00F32AE0">
              <w:rPr>
                <w:color w:val="000000" w:themeColor="text1"/>
                <w:sz w:val="16"/>
                <w:szCs w:val="16"/>
              </w:rPr>
              <w:br/>
              <w:t xml:space="preserve"> пр. Космонавтов, участок 14 (территория квартала 15 района Восточнее пр. Юрия Гагарина, формируемый земельный участок</w:t>
            </w:r>
            <w:r w:rsidRPr="00F32AE0">
              <w:rPr>
                <w:color w:val="000000" w:themeColor="text1"/>
                <w:sz w:val="16"/>
                <w:szCs w:val="16"/>
              </w:rPr>
              <w:br/>
              <w:t xml:space="preserve">№ 13); </w:t>
            </w:r>
            <w:r w:rsidRPr="00F32AE0">
              <w:rPr>
                <w:color w:val="000000" w:themeColor="text1"/>
                <w:sz w:val="16"/>
                <w:szCs w:val="16"/>
              </w:rPr>
              <w:br/>
              <w:t>пр. Космонавтов, участок 5</w:t>
            </w:r>
            <w:r w:rsidRPr="00F32AE0">
              <w:rPr>
                <w:color w:val="000000" w:themeColor="text1"/>
                <w:sz w:val="16"/>
                <w:szCs w:val="16"/>
              </w:rPr>
              <w:br/>
              <w:t xml:space="preserve">(юго-восточнее пересечения </w:t>
            </w:r>
            <w:r w:rsidRPr="00F32AE0">
              <w:rPr>
                <w:color w:val="000000" w:themeColor="text1"/>
                <w:sz w:val="16"/>
                <w:szCs w:val="16"/>
              </w:rPr>
              <w:br/>
              <w:t>со Свирской ул.); квартал 15 района Восточнее пр. Юрия Гагарина, участок 13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2AE0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2AE0" w:rsidRPr="00F32AE0" w:rsidRDefault="00F32AE0" w:rsidP="00F32AE0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1100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4918D9" w:rsidRDefault="00F32AE0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4918D9">
              <w:rPr>
                <w:spacing w:val="-10"/>
                <w:sz w:val="16"/>
                <w:szCs w:val="16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231175" w:rsidRDefault="00F32AE0" w:rsidP="00F32AE0">
            <w:pPr>
              <w:jc w:val="center"/>
              <w:rPr>
                <w:sz w:val="18"/>
                <w:szCs w:val="18"/>
              </w:rPr>
            </w:pPr>
            <w:r w:rsidRPr="00F32AE0">
              <w:rPr>
                <w:sz w:val="16"/>
                <w:szCs w:val="16"/>
              </w:rPr>
              <w:t>2018–                                 2020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31996,9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10787,5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2AE0" w:rsidRPr="00231175" w:rsidRDefault="00F32AE0" w:rsidP="00F32AE0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10787,5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10787,5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F32AE0">
              <w:rPr>
                <w:spacing w:val="-10"/>
                <w:sz w:val="16"/>
                <w:szCs w:val="16"/>
              </w:rPr>
              <w:t>Целевой показатель 2; индикаторы 2.1 и 2.2</w:t>
            </w: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F32AE0" w:rsidRPr="00231175" w:rsidRDefault="00F32AE0" w:rsidP="00F32AE0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F32AE0" w:rsidRPr="00231175" w:rsidTr="00F32AE0">
        <w:trPr>
          <w:cantSplit/>
          <w:trHeight w:val="549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32AE0" w:rsidRPr="00231175" w:rsidRDefault="00F32AE0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AE0" w:rsidRPr="00231175" w:rsidRDefault="00F32AE0" w:rsidP="00F32AE0">
            <w:pPr>
              <w:rPr>
                <w:sz w:val="18"/>
                <w:szCs w:val="18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AE0" w:rsidRPr="00231175" w:rsidRDefault="00F32AE0" w:rsidP="00F32AE0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2AE0" w:rsidRPr="00231175" w:rsidRDefault="00F32AE0" w:rsidP="00F32AE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AE0" w:rsidRPr="00231175" w:rsidRDefault="00F32AE0" w:rsidP="00F32A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4918D9" w:rsidRDefault="00F32AE0" w:rsidP="00F32AE0">
            <w:pPr>
              <w:jc w:val="center"/>
              <w:rPr>
                <w:spacing w:val="-10"/>
                <w:sz w:val="16"/>
                <w:szCs w:val="16"/>
              </w:rPr>
            </w:pPr>
            <w:r w:rsidRPr="004918D9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231175" w:rsidRDefault="00F32AE0" w:rsidP="00F32AE0">
            <w:pPr>
              <w:jc w:val="center"/>
              <w:rPr>
                <w:sz w:val="18"/>
                <w:szCs w:val="18"/>
              </w:rPr>
            </w:pPr>
            <w:r w:rsidRPr="00F32AE0">
              <w:rPr>
                <w:sz w:val="16"/>
                <w:szCs w:val="16"/>
              </w:rPr>
              <w:t>2021–                                 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1741452,1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1741452,1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2AE0" w:rsidRPr="00231175" w:rsidRDefault="00F32AE0" w:rsidP="00F32AE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80062,4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243492,0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1455468,1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AE0" w:rsidRPr="00F32AE0" w:rsidRDefault="004918D9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1779022,5</w:t>
            </w:r>
          </w:p>
        </w:tc>
        <w:tc>
          <w:tcPr>
            <w:tcW w:w="3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2AE0" w:rsidRPr="00231175" w:rsidRDefault="00F32AE0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F32AE0" w:rsidRPr="00231175" w:rsidRDefault="00F32AE0" w:rsidP="00F32AE0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F32AE0" w:rsidRPr="00231175" w:rsidTr="00A9008D">
        <w:trPr>
          <w:cantSplit/>
          <w:trHeight w:val="467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F32AE0" w:rsidRPr="00231175" w:rsidRDefault="00F32AE0" w:rsidP="00F32AE0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AE0" w:rsidRPr="00231175" w:rsidRDefault="00F32AE0" w:rsidP="00F32AE0">
            <w:pPr>
              <w:rPr>
                <w:sz w:val="18"/>
                <w:szCs w:val="18"/>
              </w:rPr>
            </w:pPr>
          </w:p>
        </w:tc>
        <w:tc>
          <w:tcPr>
            <w:tcW w:w="10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F32AE0" w:rsidP="00A9008D">
            <w:pPr>
              <w:spacing w:line="192" w:lineRule="auto"/>
              <w:jc w:val="right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E0" w:rsidRDefault="00F32AE0" w:rsidP="00F32AE0">
            <w:pPr>
              <w:jc w:val="center"/>
              <w:rPr>
                <w:sz w:val="18"/>
                <w:szCs w:val="18"/>
              </w:rPr>
            </w:pPr>
            <w:r w:rsidRPr="00F32AE0">
              <w:rPr>
                <w:sz w:val="16"/>
                <w:szCs w:val="16"/>
              </w:rPr>
              <w:t>2018–                                 2023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1773449,0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1752239,6</w:t>
            </w:r>
          </w:p>
        </w:tc>
        <w:tc>
          <w:tcPr>
            <w:tcW w:w="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2AE0" w:rsidRPr="00231175" w:rsidRDefault="00F32AE0" w:rsidP="00F32AE0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10787,5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80062,4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4918D9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243492,0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  <w:r w:rsidRPr="00F32AE0">
              <w:rPr>
                <w:sz w:val="16"/>
                <w:szCs w:val="16"/>
              </w:rPr>
              <w:t>1455468,1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F32AE0" w:rsidP="00F32A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E0" w:rsidRPr="00F32AE0" w:rsidRDefault="004918D9" w:rsidP="00F32A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1789810,0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AE0" w:rsidRPr="00231175" w:rsidRDefault="00F32AE0" w:rsidP="00F32AE0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F32AE0" w:rsidRPr="00231175" w:rsidRDefault="00F32AE0" w:rsidP="00F32AE0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F32AE0" w:rsidRDefault="00F32AE0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BC000A" w:rsidRDefault="00BC000A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A9008D" w:rsidRDefault="00A9008D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A9008D" w:rsidRDefault="00A9008D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A9008D" w:rsidRDefault="00A9008D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4918D9" w:rsidRDefault="00BC000A" w:rsidP="004918D9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4918D9">
        <w:rPr>
          <w:rFonts w:eastAsia="Calibri"/>
          <w:lang w:eastAsia="en-US"/>
        </w:rPr>
        <w:t>.22. Пункт 2.1.69</w:t>
      </w:r>
      <w:r w:rsidR="004918D9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tbl>
      <w:tblPr>
        <w:tblW w:w="522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91"/>
        <w:gridCol w:w="561"/>
        <w:gridCol w:w="2126"/>
        <w:gridCol w:w="283"/>
        <w:gridCol w:w="283"/>
        <w:gridCol w:w="567"/>
        <w:gridCol w:w="709"/>
        <w:gridCol w:w="995"/>
        <w:gridCol w:w="995"/>
        <w:gridCol w:w="283"/>
        <w:gridCol w:w="992"/>
        <w:gridCol w:w="992"/>
        <w:gridCol w:w="992"/>
        <w:gridCol w:w="992"/>
        <w:gridCol w:w="992"/>
        <w:gridCol w:w="992"/>
        <w:gridCol w:w="992"/>
        <w:gridCol w:w="1153"/>
        <w:gridCol w:w="557"/>
      </w:tblGrid>
      <w:tr w:rsidR="004918D9" w:rsidRPr="00231175" w:rsidTr="004918D9">
        <w:trPr>
          <w:cantSplit/>
          <w:trHeight w:val="831"/>
        </w:trPr>
        <w:tc>
          <w:tcPr>
            <w:tcW w:w="92" w:type="pct"/>
            <w:tcBorders>
              <w:right w:val="single" w:sz="4" w:space="0" w:color="auto"/>
            </w:tcBorders>
          </w:tcPr>
          <w:p w:rsidR="004918D9" w:rsidRPr="00231175" w:rsidRDefault="004918D9" w:rsidP="005611DA">
            <w:pPr>
              <w:spacing w:line="192" w:lineRule="auto"/>
              <w:rPr>
                <w:sz w:val="20"/>
                <w:szCs w:val="20"/>
              </w:rPr>
            </w:pPr>
            <w:r w:rsidRPr="00231175">
              <w:rPr>
                <w:sz w:val="20"/>
                <w:szCs w:val="20"/>
              </w:rPr>
              <w:t xml:space="preserve">« 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8D9" w:rsidRPr="00231175" w:rsidRDefault="004918D9" w:rsidP="005611DA">
            <w:pPr>
              <w:rPr>
                <w:sz w:val="18"/>
                <w:szCs w:val="18"/>
              </w:rPr>
            </w:pPr>
            <w:r w:rsidRPr="004918D9">
              <w:rPr>
                <w:spacing w:val="-20"/>
                <w:sz w:val="16"/>
                <w:szCs w:val="16"/>
              </w:rPr>
              <w:t>2. 1.69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8D9" w:rsidRPr="00D66C06" w:rsidRDefault="004918D9" w:rsidP="005611DA">
            <w:pPr>
              <w:rPr>
                <w:sz w:val="18"/>
                <w:szCs w:val="18"/>
              </w:rPr>
            </w:pPr>
            <w:r w:rsidRPr="004918D9">
              <w:rPr>
                <w:color w:val="000000" w:themeColor="text1"/>
                <w:sz w:val="16"/>
                <w:szCs w:val="16"/>
              </w:rPr>
              <w:t xml:space="preserve">Строительство здания общего среднего образования </w:t>
            </w:r>
            <w:r w:rsidRPr="004918D9">
              <w:rPr>
                <w:color w:val="000000" w:themeColor="text1"/>
                <w:sz w:val="16"/>
                <w:szCs w:val="16"/>
              </w:rPr>
              <w:br/>
              <w:t xml:space="preserve">по адресу: </w:t>
            </w:r>
            <w:r w:rsidRPr="004918D9">
              <w:rPr>
                <w:color w:val="000000" w:themeColor="text1"/>
                <w:sz w:val="16"/>
                <w:szCs w:val="16"/>
              </w:rPr>
              <w:br/>
              <w:t>Петровский пр., участок 33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18D9" w:rsidRPr="004918D9" w:rsidRDefault="004918D9" w:rsidP="005611D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18D9" w:rsidRPr="004918D9" w:rsidRDefault="004918D9" w:rsidP="005611D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1100 мест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pacing w:val="-10"/>
                <w:sz w:val="16"/>
                <w:szCs w:val="16"/>
              </w:rPr>
            </w:pPr>
            <w:r w:rsidRPr="004918D9">
              <w:rPr>
                <w:spacing w:val="-10"/>
                <w:sz w:val="16"/>
                <w:szCs w:val="16"/>
              </w:rPr>
              <w:t>ПИР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4918D9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2020–                                 2021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17847,2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17847,1</w:t>
            </w: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18D9" w:rsidRPr="00231175" w:rsidRDefault="004918D9" w:rsidP="005611DA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  <w:r w:rsidRPr="00231175">
              <w:rPr>
                <w:spacing w:val="-10"/>
                <w:sz w:val="18"/>
                <w:szCs w:val="18"/>
              </w:rPr>
              <w:t>Бюджет  Санкт</w:t>
            </w:r>
            <w:r w:rsidRPr="00231175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1000,0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17847,1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18847,1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pacing w:val="-10"/>
                <w:sz w:val="16"/>
                <w:szCs w:val="16"/>
              </w:rPr>
            </w:pPr>
            <w:r w:rsidRPr="004918D9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>
              <w:rPr>
                <w:spacing w:val="-10"/>
                <w:sz w:val="16"/>
                <w:szCs w:val="16"/>
              </w:rPr>
              <w:br/>
            </w:r>
            <w:r w:rsidRPr="004918D9">
              <w:rPr>
                <w:spacing w:val="-10"/>
                <w:sz w:val="16"/>
                <w:szCs w:val="16"/>
              </w:rPr>
              <w:t>2.1 и 2.2</w:t>
            </w:r>
          </w:p>
          <w:p w:rsidR="004918D9" w:rsidRPr="002A5741" w:rsidRDefault="004918D9" w:rsidP="005611DA">
            <w:pPr>
              <w:spacing w:line="192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4918D9" w:rsidRPr="00231175" w:rsidRDefault="004918D9" w:rsidP="005611DA">
            <w:pPr>
              <w:spacing w:line="192" w:lineRule="auto"/>
              <w:rPr>
                <w:sz w:val="20"/>
                <w:szCs w:val="20"/>
              </w:rPr>
            </w:pPr>
          </w:p>
        </w:tc>
      </w:tr>
      <w:tr w:rsidR="004918D9" w:rsidRPr="00231175" w:rsidTr="004918D9">
        <w:trPr>
          <w:cantSplit/>
          <w:trHeight w:val="1193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4918D9" w:rsidRPr="00231175" w:rsidRDefault="004918D9" w:rsidP="005611DA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18D9" w:rsidRPr="00231175" w:rsidRDefault="004918D9" w:rsidP="005611DA">
            <w:pPr>
              <w:rPr>
                <w:sz w:val="18"/>
                <w:szCs w:val="18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8D9" w:rsidRPr="00231175" w:rsidRDefault="004918D9" w:rsidP="005611DA">
            <w:pPr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18D9" w:rsidRPr="00231175" w:rsidRDefault="004918D9" w:rsidP="005611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8D9" w:rsidRPr="00231175" w:rsidRDefault="004918D9" w:rsidP="005611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pacing w:val="-10"/>
                <w:sz w:val="16"/>
                <w:szCs w:val="16"/>
              </w:rPr>
            </w:pPr>
            <w:r w:rsidRPr="004918D9">
              <w:rPr>
                <w:spacing w:val="-10"/>
                <w:sz w:val="16"/>
                <w:szCs w:val="16"/>
              </w:rPr>
              <w:t>СМР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4918D9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2020–        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1939407,5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1939407,5</w:t>
            </w:r>
          </w:p>
        </w:tc>
        <w:tc>
          <w:tcPr>
            <w:tcW w:w="90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918D9" w:rsidRPr="00231175" w:rsidRDefault="004918D9" w:rsidP="005611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173900,7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813736,7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901652,1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–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1889289,6</w:t>
            </w: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8D9" w:rsidRPr="00231175" w:rsidRDefault="004918D9" w:rsidP="005611DA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</w:tcPr>
          <w:p w:rsidR="004918D9" w:rsidRPr="00231175" w:rsidRDefault="004918D9" w:rsidP="005611D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</w:tr>
      <w:tr w:rsidR="004918D9" w:rsidRPr="00231175" w:rsidTr="004918D9">
        <w:trPr>
          <w:cantSplit/>
          <w:trHeight w:val="322"/>
        </w:trPr>
        <w:tc>
          <w:tcPr>
            <w:tcW w:w="92" w:type="pct"/>
            <w:tcBorders>
              <w:top w:val="nil"/>
              <w:right w:val="single" w:sz="4" w:space="0" w:color="auto"/>
            </w:tcBorders>
          </w:tcPr>
          <w:p w:rsidR="004918D9" w:rsidRPr="00231175" w:rsidRDefault="004918D9" w:rsidP="005611DA">
            <w:pPr>
              <w:spacing w:line="216" w:lineRule="auto"/>
              <w:rPr>
                <w:spacing w:val="-34"/>
                <w:sz w:val="20"/>
                <w:szCs w:val="20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D9" w:rsidRPr="00231175" w:rsidRDefault="004918D9" w:rsidP="005611DA">
            <w:pPr>
              <w:rPr>
                <w:sz w:val="18"/>
                <w:szCs w:val="18"/>
              </w:rPr>
            </w:pPr>
          </w:p>
        </w:tc>
        <w:tc>
          <w:tcPr>
            <w:tcW w:w="10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D9" w:rsidRPr="004918D9" w:rsidRDefault="004918D9" w:rsidP="005611DA">
            <w:pPr>
              <w:spacing w:line="192" w:lineRule="auto"/>
              <w:jc w:val="right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8D9" w:rsidRPr="004918D9" w:rsidRDefault="004918D9" w:rsidP="004918D9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2020–                                   2023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1957254,7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1957254,6</w:t>
            </w: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918D9" w:rsidRPr="00231175" w:rsidRDefault="004918D9" w:rsidP="005611D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 w:rsidRPr="004918D9">
              <w:rPr>
                <w:sz w:val="16"/>
                <w:szCs w:val="16"/>
              </w:rPr>
              <w:t>1000,1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191747,8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813736,7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901652,1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D9" w:rsidRPr="004918D9" w:rsidRDefault="004918D9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1908136,7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D9" w:rsidRPr="00231175" w:rsidRDefault="004918D9" w:rsidP="005611DA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7" w:type="pct"/>
            <w:tcBorders>
              <w:left w:val="single" w:sz="4" w:space="0" w:color="auto"/>
            </w:tcBorders>
            <w:vAlign w:val="bottom"/>
          </w:tcPr>
          <w:p w:rsidR="004918D9" w:rsidRPr="00231175" w:rsidRDefault="004918D9" w:rsidP="005611DA">
            <w:pPr>
              <w:spacing w:line="216" w:lineRule="auto"/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4A6172" w:rsidRPr="00BC000A" w:rsidRDefault="004A6172" w:rsidP="00BC000A">
      <w:pPr>
        <w:tabs>
          <w:tab w:val="left" w:pos="851"/>
        </w:tabs>
        <w:spacing w:after="60"/>
        <w:jc w:val="both"/>
        <w:rPr>
          <w:rFonts w:eastAsia="Calibri"/>
          <w:sz w:val="16"/>
          <w:szCs w:val="16"/>
          <w:lang w:eastAsia="en-US"/>
        </w:rPr>
      </w:pPr>
    </w:p>
    <w:p w:rsidR="004918D9" w:rsidRDefault="00BC000A" w:rsidP="004A6172">
      <w:pPr>
        <w:tabs>
          <w:tab w:val="left" w:pos="851"/>
        </w:tabs>
        <w:spacing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4918D9">
        <w:rPr>
          <w:rFonts w:eastAsia="Calibri"/>
          <w:lang w:eastAsia="en-US"/>
        </w:rPr>
        <w:t>.23. Пункт 2.1.87</w:t>
      </w:r>
      <w:r w:rsidR="004918D9" w:rsidRPr="00757CD0">
        <w:rPr>
          <w:rFonts w:eastAsia="Calibri"/>
          <w:lang w:eastAsia="en-US"/>
        </w:rPr>
        <w:t xml:space="preserve"> таблицы 8 подраздела 9.3.1 раздела 9 приложения к постановлению изложить в  следующей редакции:</w:t>
      </w: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278"/>
        <w:gridCol w:w="540"/>
        <w:gridCol w:w="2128"/>
        <w:gridCol w:w="283"/>
        <w:gridCol w:w="283"/>
        <w:gridCol w:w="573"/>
        <w:gridCol w:w="710"/>
        <w:gridCol w:w="987"/>
        <w:gridCol w:w="993"/>
        <w:gridCol w:w="283"/>
        <w:gridCol w:w="990"/>
        <w:gridCol w:w="996"/>
        <w:gridCol w:w="996"/>
        <w:gridCol w:w="993"/>
        <w:gridCol w:w="993"/>
        <w:gridCol w:w="959"/>
        <w:gridCol w:w="1024"/>
        <w:gridCol w:w="1143"/>
        <w:gridCol w:w="417"/>
      </w:tblGrid>
      <w:tr w:rsidR="00E30CC2" w:rsidRPr="0012256D" w:rsidTr="00BC000A">
        <w:trPr>
          <w:cantSplit/>
          <w:trHeight w:val="2490"/>
        </w:trPr>
        <w:tc>
          <w:tcPr>
            <w:tcW w:w="89" w:type="pct"/>
            <w:tcBorders>
              <w:top w:val="nil"/>
              <w:right w:val="single" w:sz="4" w:space="0" w:color="auto"/>
            </w:tcBorders>
          </w:tcPr>
          <w:p w:rsidR="00E30CC2" w:rsidRPr="00231175" w:rsidRDefault="00E30CC2" w:rsidP="005611DA">
            <w:pPr>
              <w:jc w:val="center"/>
              <w:rPr>
                <w:spacing w:val="-34"/>
                <w:sz w:val="20"/>
                <w:szCs w:val="20"/>
              </w:rPr>
            </w:pPr>
            <w:r w:rsidRPr="00231175">
              <w:rPr>
                <w:spacing w:val="-34"/>
                <w:sz w:val="20"/>
                <w:szCs w:val="20"/>
              </w:rPr>
              <w:t>«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CC2" w:rsidRPr="00231175" w:rsidRDefault="00E30CC2" w:rsidP="005611DA">
            <w:pPr>
              <w:rPr>
                <w:spacing w:val="-20"/>
                <w:sz w:val="18"/>
                <w:szCs w:val="18"/>
              </w:rPr>
            </w:pPr>
            <w:r w:rsidRPr="00E30CC2">
              <w:rPr>
                <w:spacing w:val="-20"/>
                <w:sz w:val="16"/>
                <w:szCs w:val="16"/>
              </w:rPr>
              <w:t>2.1.87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0CC2" w:rsidRPr="00975E7E" w:rsidRDefault="00E30CC2" w:rsidP="005611DA">
            <w:pPr>
              <w:rPr>
                <w:sz w:val="18"/>
                <w:szCs w:val="18"/>
              </w:rPr>
            </w:pPr>
            <w:r w:rsidRPr="00E30CC2">
              <w:rPr>
                <w:color w:val="000000" w:themeColor="text1"/>
                <w:sz w:val="16"/>
                <w:szCs w:val="16"/>
              </w:rPr>
              <w:t>Проектирование и строительство здания общеобразовательного учреждения</w:t>
            </w:r>
            <w:r w:rsidRPr="00E30CC2">
              <w:rPr>
                <w:color w:val="000000" w:themeColor="text1"/>
                <w:sz w:val="16"/>
                <w:szCs w:val="16"/>
              </w:rPr>
              <w:br/>
              <w:t xml:space="preserve">на территории, ограниченной Пулковским шоссе, Дунайским пр., Московским шоссе </w:t>
            </w:r>
            <w:r w:rsidRPr="00E30CC2">
              <w:rPr>
                <w:color w:val="000000" w:themeColor="text1"/>
                <w:sz w:val="16"/>
                <w:szCs w:val="16"/>
              </w:rPr>
              <w:br/>
              <w:t xml:space="preserve">и Южным полукольцом Октябрьской ж. д., </w:t>
            </w:r>
            <w:r w:rsidRPr="00E30CC2">
              <w:rPr>
                <w:color w:val="000000" w:themeColor="text1"/>
                <w:sz w:val="16"/>
                <w:szCs w:val="16"/>
              </w:rPr>
              <w:br/>
              <w:t xml:space="preserve">в Московском районе (формируемый земельный участок </w:t>
            </w:r>
            <w:r w:rsidRPr="00E30CC2">
              <w:rPr>
                <w:color w:val="000000" w:themeColor="text1"/>
                <w:sz w:val="16"/>
                <w:szCs w:val="16"/>
              </w:rPr>
              <w:br/>
              <w:t>№ 24)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E30CC2" w:rsidRDefault="00E30CC2" w:rsidP="00E30CC2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Комитет по строительству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E30CC2" w:rsidRDefault="00E30CC2" w:rsidP="00E30CC2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1100 мест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E30CC2" w:rsidRDefault="00E30CC2" w:rsidP="00E30CC2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ПИРСМР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E30CC2" w:rsidRDefault="00E30CC2" w:rsidP="00E30CC2">
            <w:pPr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2021 –                     2024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E30CC2" w:rsidRDefault="00E30CC2" w:rsidP="005611DA">
            <w:pPr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2406719,2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CC2" w:rsidRPr="00E30CC2" w:rsidRDefault="00E30CC2" w:rsidP="005611DA">
            <w:pPr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2406719,2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CC2" w:rsidRPr="00975E7E" w:rsidRDefault="00E30CC2" w:rsidP="005611DA">
            <w:pPr>
              <w:spacing w:line="192" w:lineRule="auto"/>
              <w:jc w:val="center"/>
              <w:rPr>
                <w:sz w:val="18"/>
                <w:szCs w:val="18"/>
              </w:rPr>
            </w:pPr>
            <w:r w:rsidRPr="00E30CC2">
              <w:rPr>
                <w:spacing w:val="-10"/>
                <w:sz w:val="18"/>
                <w:szCs w:val="18"/>
              </w:rPr>
              <w:t>Бюджет Санкт</w:t>
            </w:r>
            <w:r w:rsidRPr="00E30CC2">
              <w:rPr>
                <w:spacing w:val="-10"/>
                <w:sz w:val="18"/>
                <w:szCs w:val="18"/>
              </w:rPr>
              <w:noBreakHyphen/>
              <w:t>Петербурга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E30CC2" w:rsidRDefault="00E30CC2" w:rsidP="005611DA">
            <w:pPr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–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E30CC2" w:rsidRDefault="00E30CC2" w:rsidP="005611DA">
            <w:pPr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10000,0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E30CC2" w:rsidRDefault="00E30CC2" w:rsidP="005611DA">
            <w:pPr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54708,4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E30CC2" w:rsidRDefault="00E30CC2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103996,8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E30CC2" w:rsidRDefault="00B86CA8" w:rsidP="005611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2530986,3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E30CC2" w:rsidRDefault="00E30CC2" w:rsidP="005611DA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–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E30CC2" w:rsidRDefault="00E30CC2" w:rsidP="005611DA">
            <w:pPr>
              <w:jc w:val="center"/>
              <w:rPr>
                <w:sz w:val="16"/>
                <w:szCs w:val="16"/>
              </w:rPr>
            </w:pPr>
            <w:r w:rsidRPr="00E30CC2">
              <w:rPr>
                <w:sz w:val="16"/>
                <w:szCs w:val="16"/>
              </w:rPr>
              <w:t>2699691,5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2" w:rsidRPr="0058557E" w:rsidRDefault="00E30CC2" w:rsidP="005611DA">
            <w:pPr>
              <w:jc w:val="center"/>
              <w:rPr>
                <w:spacing w:val="-10"/>
                <w:sz w:val="18"/>
                <w:szCs w:val="18"/>
              </w:rPr>
            </w:pPr>
            <w:r w:rsidRPr="00E30CC2">
              <w:rPr>
                <w:spacing w:val="-10"/>
                <w:sz w:val="16"/>
                <w:szCs w:val="16"/>
              </w:rPr>
              <w:t xml:space="preserve">Целевой показатель 2; индикаторы </w:t>
            </w:r>
            <w:r>
              <w:rPr>
                <w:spacing w:val="-10"/>
                <w:sz w:val="16"/>
                <w:szCs w:val="16"/>
              </w:rPr>
              <w:br/>
            </w:r>
            <w:r w:rsidRPr="00E30CC2">
              <w:rPr>
                <w:spacing w:val="-10"/>
                <w:sz w:val="16"/>
                <w:szCs w:val="16"/>
              </w:rPr>
              <w:t>2.1 и 2.2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</w:tcBorders>
            <w:vAlign w:val="bottom"/>
          </w:tcPr>
          <w:p w:rsidR="00E30CC2" w:rsidRPr="0012256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12256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12256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12256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12256D" w:rsidRDefault="00E30CC2" w:rsidP="005611DA">
            <w:pPr>
              <w:ind w:right="-314"/>
              <w:jc w:val="right"/>
              <w:rPr>
                <w:sz w:val="20"/>
                <w:szCs w:val="20"/>
              </w:rPr>
            </w:pPr>
          </w:p>
          <w:p w:rsidR="00E30CC2" w:rsidRPr="0012256D" w:rsidRDefault="00E30CC2" w:rsidP="005611DA">
            <w:pPr>
              <w:ind w:right="-314"/>
              <w:rPr>
                <w:sz w:val="20"/>
                <w:szCs w:val="20"/>
              </w:rPr>
            </w:pPr>
          </w:p>
          <w:p w:rsidR="00E30CC2" w:rsidRPr="0012256D" w:rsidRDefault="00E30CC2" w:rsidP="00BC000A">
            <w:pPr>
              <w:ind w:right="-314"/>
              <w:rPr>
                <w:sz w:val="20"/>
                <w:szCs w:val="20"/>
              </w:rPr>
            </w:pPr>
            <w:r w:rsidRPr="0012256D">
              <w:rPr>
                <w:sz w:val="20"/>
                <w:szCs w:val="20"/>
              </w:rPr>
              <w:t>».</w:t>
            </w:r>
          </w:p>
        </w:tc>
      </w:tr>
    </w:tbl>
    <w:p w:rsidR="004918D9" w:rsidRPr="004A6172" w:rsidRDefault="004918D9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sz w:val="16"/>
          <w:szCs w:val="16"/>
          <w:lang w:eastAsia="en-US"/>
        </w:rPr>
      </w:pPr>
    </w:p>
    <w:p w:rsidR="000C7519" w:rsidRPr="00757CD0" w:rsidRDefault="00BC000A" w:rsidP="000C7519">
      <w:pPr>
        <w:tabs>
          <w:tab w:val="left" w:pos="851"/>
        </w:tabs>
        <w:spacing w:before="60" w:after="60"/>
        <w:ind w:left="142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E226F5">
        <w:rPr>
          <w:rFonts w:eastAsia="Calibri"/>
          <w:lang w:eastAsia="en-US"/>
        </w:rPr>
        <w:t>.24</w:t>
      </w:r>
      <w:r w:rsidR="000C7519" w:rsidRPr="00757CD0">
        <w:rPr>
          <w:rFonts w:eastAsia="Calibri"/>
          <w:lang w:eastAsia="en-US"/>
        </w:rPr>
        <w:t>. Строку «ИТОГО» раздела 2.1 таблицы 8 подраздела 9.3.1 раздела 9 приложения к постановлению изложить в следующей редакции:</w:t>
      </w:r>
    </w:p>
    <w:tbl>
      <w:tblPr>
        <w:tblW w:w="52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"/>
        <w:gridCol w:w="4330"/>
        <w:gridCol w:w="1361"/>
        <w:gridCol w:w="1361"/>
        <w:gridCol w:w="1364"/>
        <w:gridCol w:w="1360"/>
        <w:gridCol w:w="1364"/>
        <w:gridCol w:w="1360"/>
        <w:gridCol w:w="1240"/>
        <w:gridCol w:w="1132"/>
        <w:gridCol w:w="723"/>
      </w:tblGrid>
      <w:tr w:rsidR="00B43613" w:rsidRPr="006A5F43" w:rsidTr="00B43613">
        <w:trPr>
          <w:cantSplit/>
          <w:trHeight w:val="349"/>
        </w:trPr>
        <w:tc>
          <w:tcPr>
            <w:tcW w:w="8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613" w:rsidRPr="006A5F43" w:rsidRDefault="00B43613" w:rsidP="000C7519">
            <w:pPr>
              <w:ind w:left="-142" w:firstLine="142"/>
              <w:jc w:val="right"/>
              <w:rPr>
                <w:kern w:val="2"/>
                <w:sz w:val="15"/>
                <w:szCs w:val="15"/>
              </w:rPr>
            </w:pPr>
            <w:r w:rsidRPr="006A5F43">
              <w:rPr>
                <w:kern w:val="2"/>
                <w:sz w:val="15"/>
                <w:szCs w:val="15"/>
              </w:rPr>
              <w:t xml:space="preserve">«       </w:t>
            </w:r>
          </w:p>
        </w:tc>
        <w:tc>
          <w:tcPr>
            <w:tcW w:w="136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613" w:rsidRPr="006A5F43" w:rsidRDefault="00B43613" w:rsidP="000C7519">
            <w:pPr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ИТОГО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B43613" w:rsidRPr="006A5F43" w:rsidRDefault="00B43613" w:rsidP="00B43613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4 526 694,9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B43613" w:rsidRPr="006A5F43" w:rsidRDefault="00B43613" w:rsidP="0047547D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7</w:t>
            </w:r>
            <w:r w:rsidR="008228EA" w:rsidRPr="006A5F43">
              <w:rPr>
                <w:sz w:val="20"/>
                <w:szCs w:val="20"/>
              </w:rPr>
              <w:t> </w:t>
            </w:r>
            <w:r w:rsidR="0047547D" w:rsidRPr="006A5F43">
              <w:rPr>
                <w:sz w:val="20"/>
                <w:szCs w:val="20"/>
              </w:rPr>
              <w:t>790</w:t>
            </w:r>
            <w:r w:rsidR="008228EA" w:rsidRPr="006A5F43">
              <w:rPr>
                <w:sz w:val="20"/>
                <w:szCs w:val="20"/>
              </w:rPr>
              <w:t> </w:t>
            </w:r>
            <w:r w:rsidR="0047547D" w:rsidRPr="006A5F43">
              <w:rPr>
                <w:sz w:val="20"/>
                <w:szCs w:val="20"/>
              </w:rPr>
              <w:t>791</w:t>
            </w:r>
            <w:r w:rsidR="008228EA" w:rsidRPr="006A5F43">
              <w:rPr>
                <w:sz w:val="20"/>
                <w:szCs w:val="20"/>
              </w:rPr>
              <w:t>,</w:t>
            </w:r>
            <w:r w:rsidR="0047547D" w:rsidRPr="006A5F43">
              <w:rPr>
                <w:sz w:val="20"/>
                <w:szCs w:val="20"/>
              </w:rPr>
              <w:t>5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B43613" w:rsidRPr="006A5F43" w:rsidRDefault="00B43613" w:rsidP="0047547D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8</w:t>
            </w:r>
            <w:r w:rsidR="008228EA" w:rsidRPr="006A5F43">
              <w:rPr>
                <w:sz w:val="20"/>
                <w:szCs w:val="20"/>
              </w:rPr>
              <w:t> </w:t>
            </w:r>
            <w:r w:rsidR="0047547D" w:rsidRPr="006A5F43">
              <w:rPr>
                <w:sz w:val="20"/>
                <w:szCs w:val="20"/>
              </w:rPr>
              <w:t>237</w:t>
            </w:r>
            <w:r w:rsidR="008228EA" w:rsidRPr="006A5F43">
              <w:rPr>
                <w:sz w:val="20"/>
                <w:szCs w:val="20"/>
              </w:rPr>
              <w:t> </w:t>
            </w:r>
            <w:r w:rsidR="0047547D" w:rsidRPr="006A5F43">
              <w:rPr>
                <w:sz w:val="20"/>
                <w:szCs w:val="20"/>
              </w:rPr>
              <w:t>407</w:t>
            </w:r>
            <w:r w:rsidR="008228EA" w:rsidRPr="006A5F43">
              <w:rPr>
                <w:sz w:val="20"/>
                <w:szCs w:val="20"/>
              </w:rPr>
              <w:t>,</w:t>
            </w:r>
            <w:r w:rsidR="0047547D" w:rsidRPr="006A5F43">
              <w:rPr>
                <w:sz w:val="20"/>
                <w:szCs w:val="20"/>
              </w:rPr>
              <w:t>5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B43613" w:rsidRPr="006A5F43" w:rsidRDefault="008660AB" w:rsidP="0047547D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 xml:space="preserve">10 </w:t>
            </w:r>
            <w:r w:rsidR="00567D10" w:rsidRPr="006A5F43">
              <w:rPr>
                <w:sz w:val="20"/>
                <w:szCs w:val="20"/>
              </w:rPr>
              <w:t>3</w:t>
            </w:r>
            <w:r w:rsidR="00CB63B1" w:rsidRPr="006A5F43">
              <w:rPr>
                <w:sz w:val="20"/>
                <w:szCs w:val="20"/>
              </w:rPr>
              <w:t>05</w:t>
            </w:r>
            <w:r w:rsidRPr="006A5F43">
              <w:rPr>
                <w:sz w:val="20"/>
                <w:szCs w:val="20"/>
              </w:rPr>
              <w:t xml:space="preserve"> </w:t>
            </w:r>
            <w:r w:rsidR="0047547D" w:rsidRPr="006A5F43">
              <w:rPr>
                <w:sz w:val="20"/>
                <w:szCs w:val="20"/>
              </w:rPr>
              <w:t>285</w:t>
            </w:r>
            <w:r w:rsidRPr="006A5F43">
              <w:rPr>
                <w:sz w:val="20"/>
                <w:szCs w:val="20"/>
              </w:rPr>
              <w:t>,</w:t>
            </w:r>
            <w:r w:rsidR="0047547D" w:rsidRPr="006A5F43">
              <w:rPr>
                <w:sz w:val="20"/>
                <w:szCs w:val="20"/>
              </w:rPr>
              <w:t>9</w:t>
            </w:r>
          </w:p>
        </w:tc>
        <w:tc>
          <w:tcPr>
            <w:tcW w:w="430" w:type="pct"/>
            <w:shd w:val="clear" w:color="auto" w:fill="auto"/>
            <w:vAlign w:val="center"/>
            <w:hideMark/>
          </w:tcPr>
          <w:p w:rsidR="00B43613" w:rsidRPr="006A5F43" w:rsidRDefault="00226F0E" w:rsidP="0092353F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15 </w:t>
            </w:r>
            <w:r w:rsidR="0092353F" w:rsidRPr="006A5F43">
              <w:rPr>
                <w:sz w:val="20"/>
                <w:szCs w:val="20"/>
              </w:rPr>
              <w:t>364</w:t>
            </w:r>
            <w:r w:rsidRPr="006A5F43">
              <w:rPr>
                <w:sz w:val="20"/>
                <w:szCs w:val="20"/>
              </w:rPr>
              <w:t> </w:t>
            </w:r>
            <w:r w:rsidR="0092353F" w:rsidRPr="006A5F43">
              <w:rPr>
                <w:sz w:val="20"/>
                <w:szCs w:val="20"/>
              </w:rPr>
              <w:t>663</w:t>
            </w:r>
            <w:r w:rsidRPr="006A5F43">
              <w:rPr>
                <w:sz w:val="20"/>
                <w:szCs w:val="20"/>
              </w:rPr>
              <w:t>,</w:t>
            </w:r>
            <w:r w:rsidR="0092353F" w:rsidRPr="006A5F43">
              <w:rPr>
                <w:sz w:val="20"/>
                <w:szCs w:val="20"/>
              </w:rPr>
              <w:t>1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:rsidR="00B43613" w:rsidRPr="006A5F43" w:rsidRDefault="008660AB" w:rsidP="00567D10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9 1</w:t>
            </w:r>
            <w:r w:rsidR="00567D10" w:rsidRPr="006A5F43">
              <w:rPr>
                <w:sz w:val="20"/>
                <w:szCs w:val="20"/>
              </w:rPr>
              <w:t>10</w:t>
            </w:r>
            <w:r w:rsidRPr="006A5F43">
              <w:rPr>
                <w:sz w:val="20"/>
                <w:szCs w:val="20"/>
              </w:rPr>
              <w:t xml:space="preserve"> </w:t>
            </w:r>
            <w:r w:rsidR="00567D10" w:rsidRPr="006A5F43">
              <w:rPr>
                <w:sz w:val="20"/>
                <w:szCs w:val="20"/>
              </w:rPr>
              <w:t>088</w:t>
            </w:r>
            <w:r w:rsidRPr="006A5F43">
              <w:rPr>
                <w:sz w:val="20"/>
                <w:szCs w:val="20"/>
              </w:rPr>
              <w:t>,</w:t>
            </w:r>
            <w:r w:rsidR="00567D10" w:rsidRPr="006A5F43">
              <w:rPr>
                <w:sz w:val="20"/>
                <w:szCs w:val="20"/>
              </w:rPr>
              <w:t>8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:rsidR="00B43613" w:rsidRPr="006A5F43" w:rsidRDefault="00226F0E" w:rsidP="0092353F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55</w:t>
            </w:r>
            <w:r w:rsidR="0047547D" w:rsidRPr="006A5F43">
              <w:rPr>
                <w:sz w:val="20"/>
                <w:szCs w:val="20"/>
              </w:rPr>
              <w:t>3</w:t>
            </w:r>
            <w:r w:rsidR="00CB63B1" w:rsidRPr="006A5F43">
              <w:rPr>
                <w:sz w:val="20"/>
                <w:szCs w:val="20"/>
              </w:rPr>
              <w:t>34</w:t>
            </w:r>
            <w:r w:rsidR="00DF2226" w:rsidRPr="006A5F43">
              <w:rPr>
                <w:sz w:val="20"/>
                <w:szCs w:val="20"/>
              </w:rPr>
              <w:t xml:space="preserve"> </w:t>
            </w:r>
            <w:r w:rsidR="0092353F" w:rsidRPr="006A5F43">
              <w:rPr>
                <w:sz w:val="20"/>
                <w:szCs w:val="20"/>
              </w:rPr>
              <w:t>931,7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613" w:rsidRPr="006A5F43" w:rsidRDefault="00B43613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Х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43613" w:rsidRPr="006A5F43" w:rsidRDefault="00B43613" w:rsidP="000C7519">
            <w:pPr>
              <w:ind w:right="-314"/>
              <w:rPr>
                <w:spacing w:val="-20"/>
                <w:sz w:val="15"/>
                <w:szCs w:val="15"/>
              </w:rPr>
            </w:pPr>
            <w:r w:rsidRPr="006A5F43">
              <w:rPr>
                <w:sz w:val="15"/>
                <w:szCs w:val="15"/>
              </w:rPr>
              <w:t xml:space="preserve">». </w:t>
            </w:r>
          </w:p>
        </w:tc>
      </w:tr>
    </w:tbl>
    <w:p w:rsidR="00BC000A" w:rsidRPr="006A5F43" w:rsidRDefault="00BC000A" w:rsidP="00BC000A">
      <w:pPr>
        <w:tabs>
          <w:tab w:val="left" w:pos="851"/>
        </w:tabs>
        <w:spacing w:before="120" w:after="120"/>
        <w:jc w:val="both"/>
        <w:rPr>
          <w:rFonts w:eastAsia="Calibri"/>
          <w:sz w:val="16"/>
          <w:szCs w:val="16"/>
          <w:lang w:eastAsia="en-US"/>
        </w:rPr>
      </w:pPr>
    </w:p>
    <w:p w:rsidR="000C7519" w:rsidRPr="006A5F43" w:rsidRDefault="00BC000A" w:rsidP="000C7519">
      <w:pPr>
        <w:tabs>
          <w:tab w:val="left" w:pos="851"/>
        </w:tabs>
        <w:spacing w:before="120" w:after="120"/>
        <w:ind w:left="142" w:firstLine="850"/>
        <w:jc w:val="both"/>
        <w:rPr>
          <w:rFonts w:eastAsia="Calibri"/>
          <w:lang w:eastAsia="en-US"/>
        </w:rPr>
      </w:pPr>
      <w:r w:rsidRPr="006A5F43">
        <w:rPr>
          <w:rFonts w:eastAsia="Calibri"/>
          <w:lang w:eastAsia="en-US"/>
        </w:rPr>
        <w:t>1</w:t>
      </w:r>
      <w:r w:rsidR="00E226F5" w:rsidRPr="006A5F43">
        <w:rPr>
          <w:rFonts w:eastAsia="Calibri"/>
          <w:lang w:eastAsia="en-US"/>
        </w:rPr>
        <w:t>.25</w:t>
      </w:r>
      <w:r w:rsidR="000C7519" w:rsidRPr="006A5F43">
        <w:rPr>
          <w:rFonts w:eastAsia="Calibri"/>
          <w:lang w:eastAsia="en-US"/>
        </w:rPr>
        <w:t>. Строки «ИТОГО прочие расходы развития» и «ВСЕГО проектная часть подпрограммы 2» таблицы 8 подраздела 9.3.1 раздела 9 приложения к постановлению изложить в следующей редакции:</w:t>
      </w:r>
    </w:p>
    <w:tbl>
      <w:tblPr>
        <w:tblW w:w="5263" w:type="pct"/>
        <w:tblLayout w:type="fixed"/>
        <w:tblLook w:val="04A0" w:firstRow="1" w:lastRow="0" w:firstColumn="1" w:lastColumn="0" w:noHBand="0" w:noVBand="1"/>
      </w:tblPr>
      <w:tblGrid>
        <w:gridCol w:w="261"/>
        <w:gridCol w:w="4331"/>
        <w:gridCol w:w="1362"/>
        <w:gridCol w:w="1362"/>
        <w:gridCol w:w="1364"/>
        <w:gridCol w:w="1361"/>
        <w:gridCol w:w="1364"/>
        <w:gridCol w:w="1361"/>
        <w:gridCol w:w="1237"/>
        <w:gridCol w:w="1133"/>
        <w:gridCol w:w="726"/>
      </w:tblGrid>
      <w:tr w:rsidR="006A5F43" w:rsidRPr="006A5F43" w:rsidTr="004460B4">
        <w:trPr>
          <w:trHeight w:val="371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D61089" w:rsidRPr="006A5F43" w:rsidRDefault="00D61089" w:rsidP="000C7519">
            <w:pPr>
              <w:jc w:val="center"/>
              <w:rPr>
                <w:kern w:val="2"/>
                <w:sz w:val="15"/>
                <w:szCs w:val="15"/>
              </w:rPr>
            </w:pPr>
            <w:r w:rsidRPr="006A5F43">
              <w:rPr>
                <w:kern w:val="2"/>
                <w:sz w:val="15"/>
                <w:szCs w:val="15"/>
              </w:rPr>
              <w:t>«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089" w:rsidRPr="006A5F43" w:rsidRDefault="00D6108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ИТОГО прочие расходы развития</w:t>
            </w:r>
          </w:p>
          <w:p w:rsidR="00D61089" w:rsidRPr="006A5F43" w:rsidRDefault="00D61089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6A5F43" w:rsidRDefault="008660AB" w:rsidP="004460B4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4 579 264,0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6A5F43" w:rsidRDefault="008228EA" w:rsidP="0047547D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7 </w:t>
            </w:r>
            <w:r w:rsidR="0047547D" w:rsidRPr="006A5F43">
              <w:rPr>
                <w:sz w:val="20"/>
                <w:szCs w:val="20"/>
              </w:rPr>
              <w:t>843</w:t>
            </w:r>
            <w:r w:rsidRPr="006A5F43">
              <w:rPr>
                <w:sz w:val="20"/>
                <w:szCs w:val="20"/>
              </w:rPr>
              <w:t> </w:t>
            </w:r>
            <w:r w:rsidR="0047547D" w:rsidRPr="006A5F43">
              <w:rPr>
                <w:sz w:val="20"/>
                <w:szCs w:val="20"/>
              </w:rPr>
              <w:t>360</w:t>
            </w:r>
            <w:r w:rsidRPr="006A5F43">
              <w:rPr>
                <w:sz w:val="20"/>
                <w:szCs w:val="20"/>
              </w:rPr>
              <w:t>,</w:t>
            </w:r>
            <w:r w:rsidR="0047547D" w:rsidRPr="006A5F43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6A5F43" w:rsidRDefault="008228EA" w:rsidP="0047547D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8 </w:t>
            </w:r>
            <w:r w:rsidR="0047547D" w:rsidRPr="006A5F43">
              <w:rPr>
                <w:sz w:val="20"/>
                <w:szCs w:val="20"/>
              </w:rPr>
              <w:t>654</w:t>
            </w:r>
            <w:r w:rsidRPr="006A5F43">
              <w:rPr>
                <w:sz w:val="20"/>
                <w:szCs w:val="20"/>
              </w:rPr>
              <w:t> </w:t>
            </w:r>
            <w:r w:rsidR="0047547D" w:rsidRPr="006A5F43">
              <w:rPr>
                <w:sz w:val="20"/>
                <w:szCs w:val="20"/>
              </w:rPr>
              <w:t>194</w:t>
            </w:r>
            <w:r w:rsidRPr="006A5F43">
              <w:rPr>
                <w:sz w:val="20"/>
                <w:szCs w:val="20"/>
              </w:rPr>
              <w:t>,</w:t>
            </w:r>
            <w:r w:rsidR="0047547D" w:rsidRPr="006A5F43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6A5F43" w:rsidRDefault="00567D10" w:rsidP="0047547D">
            <w:pPr>
              <w:jc w:val="center"/>
              <w:rPr>
                <w:sz w:val="20"/>
                <w:szCs w:val="20"/>
                <w:highlight w:val="yellow"/>
              </w:rPr>
            </w:pPr>
            <w:r w:rsidRPr="006A5F43">
              <w:rPr>
                <w:sz w:val="20"/>
                <w:szCs w:val="20"/>
              </w:rPr>
              <w:t>11</w:t>
            </w:r>
            <w:r w:rsidR="008660AB" w:rsidRPr="006A5F43">
              <w:rPr>
                <w:sz w:val="20"/>
                <w:szCs w:val="20"/>
              </w:rPr>
              <w:t xml:space="preserve"> </w:t>
            </w:r>
            <w:r w:rsidR="00CB63B1" w:rsidRPr="006A5F43">
              <w:rPr>
                <w:sz w:val="20"/>
                <w:szCs w:val="20"/>
              </w:rPr>
              <w:t>933</w:t>
            </w:r>
            <w:r w:rsidR="008660AB" w:rsidRPr="006A5F43">
              <w:rPr>
                <w:sz w:val="20"/>
                <w:szCs w:val="20"/>
              </w:rPr>
              <w:t xml:space="preserve"> </w:t>
            </w:r>
            <w:r w:rsidR="0047547D" w:rsidRPr="006A5F43">
              <w:rPr>
                <w:sz w:val="20"/>
                <w:szCs w:val="20"/>
              </w:rPr>
              <w:t>326</w:t>
            </w:r>
            <w:r w:rsidR="008660AB" w:rsidRPr="006A5F43">
              <w:rPr>
                <w:sz w:val="20"/>
                <w:szCs w:val="20"/>
              </w:rPr>
              <w:t>,</w:t>
            </w:r>
            <w:r w:rsidR="0047547D" w:rsidRPr="006A5F43">
              <w:rPr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6A5F43" w:rsidRDefault="00567D10" w:rsidP="0092353F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17</w:t>
            </w:r>
            <w:r w:rsidR="00226F0E" w:rsidRPr="006A5F43">
              <w:rPr>
                <w:sz w:val="20"/>
                <w:szCs w:val="20"/>
              </w:rPr>
              <w:t> </w:t>
            </w:r>
            <w:r w:rsidR="0092353F" w:rsidRPr="006A5F43">
              <w:rPr>
                <w:sz w:val="20"/>
                <w:szCs w:val="20"/>
              </w:rPr>
              <w:t>894 190,9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6A5F43" w:rsidRDefault="00567D10" w:rsidP="00567D10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12</w:t>
            </w:r>
            <w:r w:rsidR="008660AB" w:rsidRPr="006A5F43">
              <w:rPr>
                <w:sz w:val="20"/>
                <w:szCs w:val="20"/>
              </w:rPr>
              <w:t xml:space="preserve"> </w:t>
            </w:r>
            <w:r w:rsidRPr="006A5F43">
              <w:rPr>
                <w:sz w:val="20"/>
                <w:szCs w:val="20"/>
              </w:rPr>
              <w:t>257</w:t>
            </w:r>
            <w:r w:rsidR="008660AB" w:rsidRPr="006A5F43">
              <w:rPr>
                <w:sz w:val="20"/>
                <w:szCs w:val="20"/>
              </w:rPr>
              <w:t xml:space="preserve"> 6</w:t>
            </w:r>
            <w:r w:rsidRPr="006A5F43">
              <w:rPr>
                <w:sz w:val="20"/>
                <w:szCs w:val="20"/>
              </w:rPr>
              <w:t>41</w:t>
            </w:r>
            <w:r w:rsidR="008660AB" w:rsidRPr="006A5F43">
              <w:rPr>
                <w:sz w:val="20"/>
                <w:szCs w:val="20"/>
              </w:rPr>
              <w:t>,</w:t>
            </w:r>
            <w:r w:rsidRPr="006A5F43">
              <w:rPr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089" w:rsidRPr="006A5F43" w:rsidRDefault="00CB63B1" w:rsidP="004460B4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63161</w:t>
            </w:r>
            <w:r w:rsidR="00CE3283" w:rsidRPr="006A5F43">
              <w:rPr>
                <w:sz w:val="20"/>
                <w:szCs w:val="20"/>
              </w:rPr>
              <w:t>977,6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089" w:rsidRPr="006A5F43" w:rsidRDefault="00D61089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D61089" w:rsidRPr="006A5F43" w:rsidRDefault="00D61089" w:rsidP="000C7519">
            <w:pPr>
              <w:jc w:val="center"/>
              <w:rPr>
                <w:spacing w:val="-20"/>
                <w:sz w:val="20"/>
                <w:szCs w:val="20"/>
              </w:rPr>
            </w:pPr>
          </w:p>
        </w:tc>
      </w:tr>
      <w:tr w:rsidR="006A5F43" w:rsidRPr="006A5F43" w:rsidTr="004460B4">
        <w:trPr>
          <w:trHeight w:val="367"/>
        </w:trPr>
        <w:tc>
          <w:tcPr>
            <w:tcW w:w="82" w:type="pct"/>
            <w:tcBorders>
              <w:right w:val="single" w:sz="4" w:space="0" w:color="auto"/>
            </w:tcBorders>
            <w:vAlign w:val="center"/>
          </w:tcPr>
          <w:p w:rsidR="004460B4" w:rsidRPr="006A5F43" w:rsidRDefault="004460B4" w:rsidP="000C7519">
            <w:pPr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0B4" w:rsidRPr="006A5F43" w:rsidRDefault="004460B4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ВСЕГО проектная часть подпрограммы 2</w:t>
            </w:r>
          </w:p>
          <w:p w:rsidR="004460B4" w:rsidRPr="006A5F43" w:rsidRDefault="004460B4" w:rsidP="000C7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0B4" w:rsidRPr="006A5F43" w:rsidRDefault="008660AB" w:rsidP="004460B4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4 859 917,7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0B4" w:rsidRPr="006A5F43" w:rsidRDefault="0047547D" w:rsidP="0047547D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8</w:t>
            </w:r>
            <w:r w:rsidR="00226F0E" w:rsidRPr="006A5F43">
              <w:rPr>
                <w:sz w:val="20"/>
                <w:szCs w:val="20"/>
              </w:rPr>
              <w:t> </w:t>
            </w:r>
            <w:r w:rsidRPr="006A5F43">
              <w:rPr>
                <w:sz w:val="20"/>
                <w:szCs w:val="20"/>
              </w:rPr>
              <w:t>199</w:t>
            </w:r>
            <w:r w:rsidR="00226F0E" w:rsidRPr="006A5F43">
              <w:rPr>
                <w:sz w:val="20"/>
                <w:szCs w:val="20"/>
              </w:rPr>
              <w:t> </w:t>
            </w:r>
            <w:r w:rsidRPr="006A5F43">
              <w:rPr>
                <w:sz w:val="20"/>
                <w:szCs w:val="20"/>
              </w:rPr>
              <w:t>676</w:t>
            </w:r>
            <w:r w:rsidR="00226F0E" w:rsidRPr="006A5F43">
              <w:rPr>
                <w:sz w:val="20"/>
                <w:szCs w:val="20"/>
              </w:rPr>
              <w:t>,</w:t>
            </w:r>
            <w:r w:rsidRPr="006A5F43">
              <w:rPr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0B4" w:rsidRPr="006A5F43" w:rsidRDefault="0047547D" w:rsidP="0047547D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8</w:t>
            </w:r>
            <w:r w:rsidR="00226F0E" w:rsidRPr="006A5F43">
              <w:rPr>
                <w:sz w:val="20"/>
                <w:szCs w:val="20"/>
              </w:rPr>
              <w:t> </w:t>
            </w:r>
            <w:r w:rsidRPr="006A5F43">
              <w:rPr>
                <w:sz w:val="20"/>
                <w:szCs w:val="20"/>
              </w:rPr>
              <w:t>868</w:t>
            </w:r>
            <w:r w:rsidR="00226F0E" w:rsidRPr="006A5F43">
              <w:rPr>
                <w:sz w:val="20"/>
                <w:szCs w:val="20"/>
              </w:rPr>
              <w:t> </w:t>
            </w:r>
            <w:r w:rsidRPr="006A5F43">
              <w:rPr>
                <w:sz w:val="20"/>
                <w:szCs w:val="20"/>
              </w:rPr>
              <w:t>139</w:t>
            </w:r>
            <w:r w:rsidR="00226F0E" w:rsidRPr="006A5F43">
              <w:rPr>
                <w:sz w:val="20"/>
                <w:szCs w:val="20"/>
              </w:rPr>
              <w:t>,</w:t>
            </w:r>
            <w:r w:rsidRPr="006A5F43">
              <w:rPr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0B4" w:rsidRPr="006A5F43" w:rsidRDefault="00567D10" w:rsidP="0047547D">
            <w:pPr>
              <w:jc w:val="center"/>
              <w:rPr>
                <w:sz w:val="20"/>
                <w:szCs w:val="20"/>
                <w:highlight w:val="yellow"/>
              </w:rPr>
            </w:pPr>
            <w:r w:rsidRPr="006A5F43">
              <w:rPr>
                <w:sz w:val="20"/>
                <w:szCs w:val="20"/>
              </w:rPr>
              <w:t>12</w:t>
            </w:r>
            <w:r w:rsidR="00CB63B1" w:rsidRPr="006A5F43">
              <w:rPr>
                <w:sz w:val="20"/>
                <w:szCs w:val="20"/>
              </w:rPr>
              <w:t> 085</w:t>
            </w:r>
            <w:r w:rsidR="0047547D" w:rsidRPr="006A5F43">
              <w:rPr>
                <w:sz w:val="20"/>
                <w:szCs w:val="20"/>
              </w:rPr>
              <w:t xml:space="preserve"> 657,0</w:t>
            </w:r>
            <w:r w:rsidR="008660AB" w:rsidRPr="006A5F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0B4" w:rsidRPr="006A5F43" w:rsidRDefault="00567D10" w:rsidP="0092353F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 xml:space="preserve">18 </w:t>
            </w:r>
            <w:r w:rsidR="0092353F" w:rsidRPr="006A5F43">
              <w:rPr>
                <w:sz w:val="20"/>
                <w:szCs w:val="20"/>
              </w:rPr>
              <w:t>094 190,9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0B4" w:rsidRPr="006A5F43" w:rsidRDefault="00567D10" w:rsidP="00567D10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12</w:t>
            </w:r>
            <w:r w:rsidR="008660AB" w:rsidRPr="006A5F43">
              <w:rPr>
                <w:sz w:val="20"/>
                <w:szCs w:val="20"/>
              </w:rPr>
              <w:t xml:space="preserve"> </w:t>
            </w:r>
            <w:r w:rsidRPr="006A5F43">
              <w:rPr>
                <w:sz w:val="20"/>
                <w:szCs w:val="20"/>
              </w:rPr>
              <w:t>257</w:t>
            </w:r>
            <w:r w:rsidR="008660AB" w:rsidRPr="006A5F43">
              <w:rPr>
                <w:sz w:val="20"/>
                <w:szCs w:val="20"/>
              </w:rPr>
              <w:t xml:space="preserve"> 6</w:t>
            </w:r>
            <w:r w:rsidRPr="006A5F43">
              <w:rPr>
                <w:sz w:val="20"/>
                <w:szCs w:val="20"/>
              </w:rPr>
              <w:t>41</w:t>
            </w:r>
            <w:r w:rsidR="008660AB" w:rsidRPr="006A5F43">
              <w:rPr>
                <w:sz w:val="20"/>
                <w:szCs w:val="20"/>
              </w:rPr>
              <w:t>,</w:t>
            </w:r>
            <w:r w:rsidRPr="006A5F43">
              <w:rPr>
                <w:sz w:val="20"/>
                <w:szCs w:val="20"/>
              </w:rPr>
              <w:t>2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0B4" w:rsidRPr="006A5F43" w:rsidRDefault="00CB63B1" w:rsidP="004460B4">
            <w:pPr>
              <w:jc w:val="center"/>
              <w:rPr>
                <w:sz w:val="20"/>
                <w:szCs w:val="20"/>
              </w:rPr>
            </w:pPr>
            <w:r w:rsidRPr="006A5F43">
              <w:rPr>
                <w:sz w:val="20"/>
                <w:szCs w:val="20"/>
              </w:rPr>
              <w:t>64365</w:t>
            </w:r>
            <w:r w:rsidR="00CE3283" w:rsidRPr="006A5F43">
              <w:rPr>
                <w:sz w:val="20"/>
                <w:szCs w:val="20"/>
              </w:rPr>
              <w:t>222,5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0B4" w:rsidRPr="006A5F43" w:rsidRDefault="004460B4" w:rsidP="000C7519">
            <w:pPr>
              <w:jc w:val="center"/>
              <w:rPr>
                <w:sz w:val="18"/>
                <w:szCs w:val="18"/>
              </w:rPr>
            </w:pPr>
            <w:r w:rsidRPr="006A5F43">
              <w:rPr>
                <w:sz w:val="18"/>
                <w:szCs w:val="18"/>
              </w:rPr>
              <w:t>Х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vAlign w:val="center"/>
          </w:tcPr>
          <w:p w:rsidR="004460B4" w:rsidRPr="006A5F43" w:rsidRDefault="004460B4" w:rsidP="000C7519">
            <w:pPr>
              <w:ind w:left="-113"/>
              <w:rPr>
                <w:spacing w:val="-18"/>
                <w:kern w:val="2"/>
                <w:sz w:val="15"/>
                <w:szCs w:val="15"/>
              </w:rPr>
            </w:pPr>
            <w:r w:rsidRPr="006A5F43">
              <w:rPr>
                <w:spacing w:val="-18"/>
                <w:kern w:val="2"/>
                <w:sz w:val="20"/>
                <w:szCs w:val="20"/>
              </w:rPr>
              <w:t xml:space="preserve">  </w:t>
            </w:r>
            <w:r w:rsidRPr="006A5F43">
              <w:rPr>
                <w:spacing w:val="-18"/>
                <w:kern w:val="2"/>
                <w:sz w:val="15"/>
                <w:szCs w:val="15"/>
              </w:rPr>
              <w:t>».</w:t>
            </w:r>
          </w:p>
        </w:tc>
      </w:tr>
    </w:tbl>
    <w:p w:rsidR="0071728A" w:rsidRPr="00757CD0" w:rsidRDefault="0071728A" w:rsidP="002C3F0D">
      <w:pPr>
        <w:tabs>
          <w:tab w:val="left" w:pos="-284"/>
          <w:tab w:val="left" w:pos="993"/>
          <w:tab w:val="left" w:pos="1134"/>
          <w:tab w:val="left" w:pos="1418"/>
        </w:tabs>
        <w:jc w:val="both"/>
        <w:sectPr w:rsidR="0071728A" w:rsidRPr="00757CD0" w:rsidSect="00A9008D">
          <w:pgSz w:w="16838" w:h="11906" w:orient="landscape"/>
          <w:pgMar w:top="851" w:right="851" w:bottom="709" w:left="1134" w:header="709" w:footer="709" w:gutter="0"/>
          <w:cols w:space="708"/>
          <w:titlePg/>
          <w:docGrid w:linePitch="360"/>
        </w:sectPr>
      </w:pPr>
    </w:p>
    <w:p w:rsidR="005A0389" w:rsidRPr="00757CD0" w:rsidRDefault="008B29EC" w:rsidP="000A5367">
      <w:pPr>
        <w:tabs>
          <w:tab w:val="left" w:pos="1276"/>
        </w:tabs>
        <w:autoSpaceDE w:val="0"/>
        <w:autoSpaceDN w:val="0"/>
        <w:adjustRightInd w:val="0"/>
        <w:spacing w:before="120" w:after="120"/>
        <w:ind w:firstLine="567"/>
        <w:jc w:val="both"/>
      </w:pPr>
      <w:r>
        <w:lastRenderedPageBreak/>
        <w:t>2</w:t>
      </w:r>
      <w:r w:rsidR="005A0389" w:rsidRPr="00757CD0">
        <w:t>.</w:t>
      </w:r>
      <w:r w:rsidR="001D133D" w:rsidRPr="00757CD0">
        <w:t xml:space="preserve"> </w:t>
      </w:r>
      <w:r w:rsidR="005A0389" w:rsidRPr="00757CD0">
        <w:t xml:space="preserve">Контроль за выполнением постановления возложить на вице-губернатора                                 Санкт-Петербурга </w:t>
      </w:r>
      <w:r w:rsidR="00811644">
        <w:t>Линченко Н.В</w:t>
      </w:r>
      <w:r w:rsidR="005A0389" w:rsidRPr="00757CD0">
        <w:t xml:space="preserve">. </w:t>
      </w: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ind w:firstLine="567"/>
        <w:rPr>
          <w:b/>
        </w:rPr>
      </w:pP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5A0389" w:rsidRPr="00757CD0" w:rsidRDefault="005A0389" w:rsidP="005A038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А.Д.Беглов</w:t>
      </w:r>
    </w:p>
    <w:p w:rsidR="005A0389" w:rsidRPr="00757CD0" w:rsidRDefault="005A0389" w:rsidP="00D44C7C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7947FE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DF" w:rsidRDefault="001912DF">
      <w:r>
        <w:separator/>
      </w:r>
    </w:p>
  </w:endnote>
  <w:endnote w:type="continuationSeparator" w:id="0">
    <w:p w:rsidR="001912DF" w:rsidRDefault="0019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DF" w:rsidRDefault="001912DF">
      <w:r>
        <w:separator/>
      </w:r>
    </w:p>
  </w:footnote>
  <w:footnote w:type="continuationSeparator" w:id="0">
    <w:p w:rsidR="001912DF" w:rsidRDefault="00191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977" w:rsidRDefault="00080977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0977" w:rsidRDefault="000809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A9008D" w:rsidRDefault="00A9008D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96758F">
          <w:rPr>
            <w:noProof/>
          </w:rPr>
          <w:t>2</w:t>
        </w:r>
        <w:r w:rsidRPr="00A9008D">
          <w:fldChar w:fldCharType="end"/>
        </w:r>
      </w:p>
    </w:sdtContent>
  </w:sdt>
  <w:p w:rsidR="00A9008D" w:rsidRDefault="00A9008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977" w:rsidRDefault="00080977">
    <w:pPr>
      <w:pStyle w:val="a3"/>
      <w:jc w:val="center"/>
    </w:pPr>
  </w:p>
  <w:p w:rsidR="00080977" w:rsidRDefault="000809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12C2"/>
    <w:rsid w:val="000123D1"/>
    <w:rsid w:val="000139DD"/>
    <w:rsid w:val="00017718"/>
    <w:rsid w:val="00017C8A"/>
    <w:rsid w:val="00021B23"/>
    <w:rsid w:val="0002299D"/>
    <w:rsid w:val="0002378F"/>
    <w:rsid w:val="00023D83"/>
    <w:rsid w:val="0002416C"/>
    <w:rsid w:val="0003348C"/>
    <w:rsid w:val="0004495A"/>
    <w:rsid w:val="00045A94"/>
    <w:rsid w:val="0005040A"/>
    <w:rsid w:val="00051D98"/>
    <w:rsid w:val="000606AB"/>
    <w:rsid w:val="00063904"/>
    <w:rsid w:val="00064D7C"/>
    <w:rsid w:val="00066DE3"/>
    <w:rsid w:val="00071C4D"/>
    <w:rsid w:val="00072A2E"/>
    <w:rsid w:val="00072A65"/>
    <w:rsid w:val="0007564D"/>
    <w:rsid w:val="00080977"/>
    <w:rsid w:val="00083132"/>
    <w:rsid w:val="000860DD"/>
    <w:rsid w:val="000860EC"/>
    <w:rsid w:val="00087CD0"/>
    <w:rsid w:val="00094225"/>
    <w:rsid w:val="00094F4C"/>
    <w:rsid w:val="0009641E"/>
    <w:rsid w:val="000A4975"/>
    <w:rsid w:val="000A5367"/>
    <w:rsid w:val="000A6293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4BAD"/>
    <w:rsid w:val="000E5EA7"/>
    <w:rsid w:val="000F0AD0"/>
    <w:rsid w:val="000F1894"/>
    <w:rsid w:val="000F4511"/>
    <w:rsid w:val="000F5065"/>
    <w:rsid w:val="0010253C"/>
    <w:rsid w:val="00110922"/>
    <w:rsid w:val="00114148"/>
    <w:rsid w:val="00114D70"/>
    <w:rsid w:val="00122904"/>
    <w:rsid w:val="00122AEA"/>
    <w:rsid w:val="00124B9E"/>
    <w:rsid w:val="00130A7C"/>
    <w:rsid w:val="00132435"/>
    <w:rsid w:val="00136439"/>
    <w:rsid w:val="001410A3"/>
    <w:rsid w:val="001457D8"/>
    <w:rsid w:val="00146BB2"/>
    <w:rsid w:val="00147B7B"/>
    <w:rsid w:val="001503B7"/>
    <w:rsid w:val="00150EF0"/>
    <w:rsid w:val="0015525A"/>
    <w:rsid w:val="00156342"/>
    <w:rsid w:val="00157F69"/>
    <w:rsid w:val="00161D40"/>
    <w:rsid w:val="00162649"/>
    <w:rsid w:val="0016339D"/>
    <w:rsid w:val="00163F56"/>
    <w:rsid w:val="00165BE0"/>
    <w:rsid w:val="00166546"/>
    <w:rsid w:val="00166DB2"/>
    <w:rsid w:val="00174F49"/>
    <w:rsid w:val="00177703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CF5"/>
    <w:rsid w:val="001934A1"/>
    <w:rsid w:val="001944A2"/>
    <w:rsid w:val="001953EF"/>
    <w:rsid w:val="0019630B"/>
    <w:rsid w:val="001B03D9"/>
    <w:rsid w:val="001B4B5D"/>
    <w:rsid w:val="001B655C"/>
    <w:rsid w:val="001B686F"/>
    <w:rsid w:val="001C2235"/>
    <w:rsid w:val="001C4528"/>
    <w:rsid w:val="001C559D"/>
    <w:rsid w:val="001D133D"/>
    <w:rsid w:val="001D1834"/>
    <w:rsid w:val="001D354C"/>
    <w:rsid w:val="001D3CC2"/>
    <w:rsid w:val="001E13EF"/>
    <w:rsid w:val="001F1FB2"/>
    <w:rsid w:val="001F46AA"/>
    <w:rsid w:val="001F472A"/>
    <w:rsid w:val="001F79BD"/>
    <w:rsid w:val="00202F80"/>
    <w:rsid w:val="00207824"/>
    <w:rsid w:val="0021684F"/>
    <w:rsid w:val="002172ED"/>
    <w:rsid w:val="00221827"/>
    <w:rsid w:val="00221A9B"/>
    <w:rsid w:val="00226CB1"/>
    <w:rsid w:val="00226F0E"/>
    <w:rsid w:val="00232A54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41BB"/>
    <w:rsid w:val="002655CB"/>
    <w:rsid w:val="00273A33"/>
    <w:rsid w:val="00280A73"/>
    <w:rsid w:val="00282FA2"/>
    <w:rsid w:val="002836A9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7C15"/>
    <w:rsid w:val="002D0CDA"/>
    <w:rsid w:val="002D34B6"/>
    <w:rsid w:val="002E16C0"/>
    <w:rsid w:val="002E2956"/>
    <w:rsid w:val="002E5102"/>
    <w:rsid w:val="002E6F4D"/>
    <w:rsid w:val="00303B38"/>
    <w:rsid w:val="00306CDD"/>
    <w:rsid w:val="00307EEF"/>
    <w:rsid w:val="0031019B"/>
    <w:rsid w:val="00310BD1"/>
    <w:rsid w:val="00313A95"/>
    <w:rsid w:val="003149BA"/>
    <w:rsid w:val="003161EE"/>
    <w:rsid w:val="00320558"/>
    <w:rsid w:val="00325750"/>
    <w:rsid w:val="00325ABD"/>
    <w:rsid w:val="00327ED3"/>
    <w:rsid w:val="003326BA"/>
    <w:rsid w:val="00333B42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58EC"/>
    <w:rsid w:val="0036650C"/>
    <w:rsid w:val="00382E81"/>
    <w:rsid w:val="00386FA3"/>
    <w:rsid w:val="0039209C"/>
    <w:rsid w:val="003A2FE5"/>
    <w:rsid w:val="003A4EAA"/>
    <w:rsid w:val="003A5033"/>
    <w:rsid w:val="003A6CB0"/>
    <w:rsid w:val="003B15C5"/>
    <w:rsid w:val="003B2134"/>
    <w:rsid w:val="003C2363"/>
    <w:rsid w:val="003C2806"/>
    <w:rsid w:val="003C44E7"/>
    <w:rsid w:val="003E0619"/>
    <w:rsid w:val="003E22B4"/>
    <w:rsid w:val="003E68BF"/>
    <w:rsid w:val="003F0168"/>
    <w:rsid w:val="003F22E8"/>
    <w:rsid w:val="003F25D3"/>
    <w:rsid w:val="003F2EA1"/>
    <w:rsid w:val="003F6146"/>
    <w:rsid w:val="003F73D3"/>
    <w:rsid w:val="00400E52"/>
    <w:rsid w:val="00400FA1"/>
    <w:rsid w:val="004055BC"/>
    <w:rsid w:val="0040778F"/>
    <w:rsid w:val="00416346"/>
    <w:rsid w:val="00417EBC"/>
    <w:rsid w:val="00417FA2"/>
    <w:rsid w:val="00422225"/>
    <w:rsid w:val="00425EBA"/>
    <w:rsid w:val="00427620"/>
    <w:rsid w:val="00430541"/>
    <w:rsid w:val="00437769"/>
    <w:rsid w:val="00440EB0"/>
    <w:rsid w:val="00444C44"/>
    <w:rsid w:val="00445303"/>
    <w:rsid w:val="004460B4"/>
    <w:rsid w:val="00451E6A"/>
    <w:rsid w:val="0045764B"/>
    <w:rsid w:val="0046072E"/>
    <w:rsid w:val="0046126D"/>
    <w:rsid w:val="0046187F"/>
    <w:rsid w:val="00462C1A"/>
    <w:rsid w:val="004731B6"/>
    <w:rsid w:val="0047547D"/>
    <w:rsid w:val="00476CC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5B09"/>
    <w:rsid w:val="004A6172"/>
    <w:rsid w:val="004A7E16"/>
    <w:rsid w:val="004B546F"/>
    <w:rsid w:val="004B6CF7"/>
    <w:rsid w:val="004C7809"/>
    <w:rsid w:val="004D00B1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501143"/>
    <w:rsid w:val="00501950"/>
    <w:rsid w:val="005025A0"/>
    <w:rsid w:val="00504BCA"/>
    <w:rsid w:val="00505420"/>
    <w:rsid w:val="00511206"/>
    <w:rsid w:val="00514152"/>
    <w:rsid w:val="005142BE"/>
    <w:rsid w:val="0051496C"/>
    <w:rsid w:val="00520298"/>
    <w:rsid w:val="00523570"/>
    <w:rsid w:val="00526BC3"/>
    <w:rsid w:val="00535316"/>
    <w:rsid w:val="00536C13"/>
    <w:rsid w:val="00537BA8"/>
    <w:rsid w:val="00542D35"/>
    <w:rsid w:val="00547030"/>
    <w:rsid w:val="005611DA"/>
    <w:rsid w:val="005615B6"/>
    <w:rsid w:val="0056419E"/>
    <w:rsid w:val="00567D10"/>
    <w:rsid w:val="005712D2"/>
    <w:rsid w:val="00571D3C"/>
    <w:rsid w:val="0057356C"/>
    <w:rsid w:val="0058557E"/>
    <w:rsid w:val="00585CC8"/>
    <w:rsid w:val="0059084C"/>
    <w:rsid w:val="005912B4"/>
    <w:rsid w:val="00591FE8"/>
    <w:rsid w:val="00593263"/>
    <w:rsid w:val="005A0389"/>
    <w:rsid w:val="005A0D72"/>
    <w:rsid w:val="005A1023"/>
    <w:rsid w:val="005A4ACB"/>
    <w:rsid w:val="005A583F"/>
    <w:rsid w:val="005A624A"/>
    <w:rsid w:val="005B6D5A"/>
    <w:rsid w:val="005B738F"/>
    <w:rsid w:val="005C0744"/>
    <w:rsid w:val="005C1A83"/>
    <w:rsid w:val="005C439A"/>
    <w:rsid w:val="005C679E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0B59"/>
    <w:rsid w:val="00601454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38D5"/>
    <w:rsid w:val="00625526"/>
    <w:rsid w:val="00627AF1"/>
    <w:rsid w:val="00630FC9"/>
    <w:rsid w:val="00631EB8"/>
    <w:rsid w:val="00632D6F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5CDE"/>
    <w:rsid w:val="006878E1"/>
    <w:rsid w:val="00691E56"/>
    <w:rsid w:val="00694A2F"/>
    <w:rsid w:val="00695123"/>
    <w:rsid w:val="00695417"/>
    <w:rsid w:val="006967ED"/>
    <w:rsid w:val="006A2ACD"/>
    <w:rsid w:val="006A319D"/>
    <w:rsid w:val="006A547A"/>
    <w:rsid w:val="006A5F43"/>
    <w:rsid w:val="006B0FCD"/>
    <w:rsid w:val="006B119F"/>
    <w:rsid w:val="006B2E3F"/>
    <w:rsid w:val="006B70AE"/>
    <w:rsid w:val="006C2535"/>
    <w:rsid w:val="006C3393"/>
    <w:rsid w:val="006C3817"/>
    <w:rsid w:val="006C6498"/>
    <w:rsid w:val="006D133E"/>
    <w:rsid w:val="006D4AD6"/>
    <w:rsid w:val="006D5D0C"/>
    <w:rsid w:val="006D7A5B"/>
    <w:rsid w:val="006E037C"/>
    <w:rsid w:val="006E6077"/>
    <w:rsid w:val="006E651B"/>
    <w:rsid w:val="006E77D1"/>
    <w:rsid w:val="006F0885"/>
    <w:rsid w:val="006F0D25"/>
    <w:rsid w:val="006F119E"/>
    <w:rsid w:val="006F1F75"/>
    <w:rsid w:val="006F5F27"/>
    <w:rsid w:val="00702A41"/>
    <w:rsid w:val="0070480C"/>
    <w:rsid w:val="0070539B"/>
    <w:rsid w:val="00706298"/>
    <w:rsid w:val="00712642"/>
    <w:rsid w:val="00712D3E"/>
    <w:rsid w:val="0071390B"/>
    <w:rsid w:val="0071728A"/>
    <w:rsid w:val="00717E52"/>
    <w:rsid w:val="0072179A"/>
    <w:rsid w:val="00723C45"/>
    <w:rsid w:val="00724207"/>
    <w:rsid w:val="007256E3"/>
    <w:rsid w:val="007271B2"/>
    <w:rsid w:val="00744341"/>
    <w:rsid w:val="00746CE7"/>
    <w:rsid w:val="00747037"/>
    <w:rsid w:val="007473B6"/>
    <w:rsid w:val="007516AB"/>
    <w:rsid w:val="007531A6"/>
    <w:rsid w:val="007562B2"/>
    <w:rsid w:val="00757CD0"/>
    <w:rsid w:val="0076439A"/>
    <w:rsid w:val="007700F0"/>
    <w:rsid w:val="0077211B"/>
    <w:rsid w:val="00773ED5"/>
    <w:rsid w:val="00774A50"/>
    <w:rsid w:val="00774F94"/>
    <w:rsid w:val="00781B06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1E17"/>
    <w:rsid w:val="007A3B5F"/>
    <w:rsid w:val="007A3E03"/>
    <w:rsid w:val="007A4CAB"/>
    <w:rsid w:val="007A5AF2"/>
    <w:rsid w:val="007B2533"/>
    <w:rsid w:val="007B27B4"/>
    <w:rsid w:val="007B357D"/>
    <w:rsid w:val="007B47B3"/>
    <w:rsid w:val="007C373B"/>
    <w:rsid w:val="007C6C5A"/>
    <w:rsid w:val="007D6CBE"/>
    <w:rsid w:val="007E058E"/>
    <w:rsid w:val="007E75AA"/>
    <w:rsid w:val="007E7A2F"/>
    <w:rsid w:val="007F6A48"/>
    <w:rsid w:val="007F746E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5D38"/>
    <w:rsid w:val="0083515D"/>
    <w:rsid w:val="008370D4"/>
    <w:rsid w:val="00841C51"/>
    <w:rsid w:val="00843807"/>
    <w:rsid w:val="008464AC"/>
    <w:rsid w:val="008465C2"/>
    <w:rsid w:val="00852E3C"/>
    <w:rsid w:val="00853B0C"/>
    <w:rsid w:val="008604B7"/>
    <w:rsid w:val="008616EF"/>
    <w:rsid w:val="008626FB"/>
    <w:rsid w:val="0086371D"/>
    <w:rsid w:val="008642C9"/>
    <w:rsid w:val="008660AB"/>
    <w:rsid w:val="0087508E"/>
    <w:rsid w:val="008763A5"/>
    <w:rsid w:val="00881A2A"/>
    <w:rsid w:val="00883B20"/>
    <w:rsid w:val="00884E08"/>
    <w:rsid w:val="00885DBF"/>
    <w:rsid w:val="00885ED1"/>
    <w:rsid w:val="00893F63"/>
    <w:rsid w:val="008A2505"/>
    <w:rsid w:val="008A3179"/>
    <w:rsid w:val="008A6607"/>
    <w:rsid w:val="008B13F1"/>
    <w:rsid w:val="008B29EC"/>
    <w:rsid w:val="008B74CF"/>
    <w:rsid w:val="008C0D89"/>
    <w:rsid w:val="008C2D04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904829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353F"/>
    <w:rsid w:val="0092451D"/>
    <w:rsid w:val="009249CC"/>
    <w:rsid w:val="00930AA1"/>
    <w:rsid w:val="009340FC"/>
    <w:rsid w:val="0093455E"/>
    <w:rsid w:val="009409E5"/>
    <w:rsid w:val="00941672"/>
    <w:rsid w:val="009470F6"/>
    <w:rsid w:val="00951A54"/>
    <w:rsid w:val="00952A5D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836CD"/>
    <w:rsid w:val="0098771F"/>
    <w:rsid w:val="00993045"/>
    <w:rsid w:val="00996A10"/>
    <w:rsid w:val="00996A1E"/>
    <w:rsid w:val="009A309F"/>
    <w:rsid w:val="009A4AF3"/>
    <w:rsid w:val="009A7BB5"/>
    <w:rsid w:val="009B005F"/>
    <w:rsid w:val="009B3843"/>
    <w:rsid w:val="009B3CEE"/>
    <w:rsid w:val="009C3156"/>
    <w:rsid w:val="009C4270"/>
    <w:rsid w:val="009D31CE"/>
    <w:rsid w:val="009D5AC6"/>
    <w:rsid w:val="009D7F0D"/>
    <w:rsid w:val="009E0662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14799"/>
    <w:rsid w:val="00A1498D"/>
    <w:rsid w:val="00A16D7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5CED"/>
    <w:rsid w:val="00A86C2C"/>
    <w:rsid w:val="00A870ED"/>
    <w:rsid w:val="00A9008D"/>
    <w:rsid w:val="00A949BC"/>
    <w:rsid w:val="00AA0CB2"/>
    <w:rsid w:val="00AA179E"/>
    <w:rsid w:val="00AA2386"/>
    <w:rsid w:val="00AA4BB2"/>
    <w:rsid w:val="00AB090B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7AF"/>
    <w:rsid w:val="00AC62CB"/>
    <w:rsid w:val="00AC6CCE"/>
    <w:rsid w:val="00AC7A7B"/>
    <w:rsid w:val="00AD1E79"/>
    <w:rsid w:val="00AD2852"/>
    <w:rsid w:val="00AD426B"/>
    <w:rsid w:val="00AD7BA0"/>
    <w:rsid w:val="00AF2AD7"/>
    <w:rsid w:val="00AF2B25"/>
    <w:rsid w:val="00AF521B"/>
    <w:rsid w:val="00B03BA1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318B1"/>
    <w:rsid w:val="00B3411F"/>
    <w:rsid w:val="00B35CBD"/>
    <w:rsid w:val="00B368BE"/>
    <w:rsid w:val="00B43613"/>
    <w:rsid w:val="00B50242"/>
    <w:rsid w:val="00B5201C"/>
    <w:rsid w:val="00B5385B"/>
    <w:rsid w:val="00B5783D"/>
    <w:rsid w:val="00B605E6"/>
    <w:rsid w:val="00B6688C"/>
    <w:rsid w:val="00B70AD4"/>
    <w:rsid w:val="00B712DF"/>
    <w:rsid w:val="00B73738"/>
    <w:rsid w:val="00B746FF"/>
    <w:rsid w:val="00B82D1D"/>
    <w:rsid w:val="00B83A9B"/>
    <w:rsid w:val="00B849A7"/>
    <w:rsid w:val="00B858B8"/>
    <w:rsid w:val="00B86CA8"/>
    <w:rsid w:val="00B87BC9"/>
    <w:rsid w:val="00B915F3"/>
    <w:rsid w:val="00B9228E"/>
    <w:rsid w:val="00B97F86"/>
    <w:rsid w:val="00BA58CF"/>
    <w:rsid w:val="00BA683E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2D93"/>
    <w:rsid w:val="00C032C4"/>
    <w:rsid w:val="00C039CC"/>
    <w:rsid w:val="00C04B5E"/>
    <w:rsid w:val="00C11009"/>
    <w:rsid w:val="00C13AE8"/>
    <w:rsid w:val="00C15B57"/>
    <w:rsid w:val="00C16CBE"/>
    <w:rsid w:val="00C20A26"/>
    <w:rsid w:val="00C23655"/>
    <w:rsid w:val="00C25CA8"/>
    <w:rsid w:val="00C265A9"/>
    <w:rsid w:val="00C2734E"/>
    <w:rsid w:val="00C27AAC"/>
    <w:rsid w:val="00C27C10"/>
    <w:rsid w:val="00C307A4"/>
    <w:rsid w:val="00C30E7D"/>
    <w:rsid w:val="00C37BB0"/>
    <w:rsid w:val="00C43FD9"/>
    <w:rsid w:val="00C466AA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5DB2"/>
    <w:rsid w:val="00CB32BC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5774"/>
    <w:rsid w:val="00D00B3F"/>
    <w:rsid w:val="00D02ED6"/>
    <w:rsid w:val="00D05CEB"/>
    <w:rsid w:val="00D0626F"/>
    <w:rsid w:val="00D14507"/>
    <w:rsid w:val="00D1451C"/>
    <w:rsid w:val="00D1608A"/>
    <w:rsid w:val="00D249CA"/>
    <w:rsid w:val="00D24DDF"/>
    <w:rsid w:val="00D26EAB"/>
    <w:rsid w:val="00D30998"/>
    <w:rsid w:val="00D31546"/>
    <w:rsid w:val="00D33AAB"/>
    <w:rsid w:val="00D41CAF"/>
    <w:rsid w:val="00D4359E"/>
    <w:rsid w:val="00D44B94"/>
    <w:rsid w:val="00D44C7C"/>
    <w:rsid w:val="00D476A2"/>
    <w:rsid w:val="00D501C6"/>
    <w:rsid w:val="00D521FB"/>
    <w:rsid w:val="00D557C1"/>
    <w:rsid w:val="00D575AE"/>
    <w:rsid w:val="00D61089"/>
    <w:rsid w:val="00D6439C"/>
    <w:rsid w:val="00D64906"/>
    <w:rsid w:val="00D73C04"/>
    <w:rsid w:val="00D74318"/>
    <w:rsid w:val="00D7559A"/>
    <w:rsid w:val="00D81DA0"/>
    <w:rsid w:val="00D95871"/>
    <w:rsid w:val="00D95FC3"/>
    <w:rsid w:val="00D972A0"/>
    <w:rsid w:val="00DA20D7"/>
    <w:rsid w:val="00DA29CC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E3503"/>
    <w:rsid w:val="00DF0FA2"/>
    <w:rsid w:val="00DF2226"/>
    <w:rsid w:val="00E00AE3"/>
    <w:rsid w:val="00E05677"/>
    <w:rsid w:val="00E07672"/>
    <w:rsid w:val="00E140CF"/>
    <w:rsid w:val="00E1497A"/>
    <w:rsid w:val="00E1732D"/>
    <w:rsid w:val="00E17427"/>
    <w:rsid w:val="00E208AE"/>
    <w:rsid w:val="00E226F5"/>
    <w:rsid w:val="00E22D9F"/>
    <w:rsid w:val="00E22ED7"/>
    <w:rsid w:val="00E23091"/>
    <w:rsid w:val="00E24688"/>
    <w:rsid w:val="00E26F20"/>
    <w:rsid w:val="00E30CC2"/>
    <w:rsid w:val="00E30F26"/>
    <w:rsid w:val="00E3281B"/>
    <w:rsid w:val="00E41EEE"/>
    <w:rsid w:val="00E44D31"/>
    <w:rsid w:val="00E46568"/>
    <w:rsid w:val="00E5019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335F"/>
    <w:rsid w:val="00E73CB7"/>
    <w:rsid w:val="00E74B5D"/>
    <w:rsid w:val="00E74F53"/>
    <w:rsid w:val="00E753FF"/>
    <w:rsid w:val="00E760A4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E0B93"/>
    <w:rsid w:val="00EE4384"/>
    <w:rsid w:val="00EF081D"/>
    <w:rsid w:val="00EF24A4"/>
    <w:rsid w:val="00EF2551"/>
    <w:rsid w:val="00EF26CE"/>
    <w:rsid w:val="00F03045"/>
    <w:rsid w:val="00F0419A"/>
    <w:rsid w:val="00F05FC4"/>
    <w:rsid w:val="00F07CB5"/>
    <w:rsid w:val="00F109F5"/>
    <w:rsid w:val="00F14F83"/>
    <w:rsid w:val="00F176B2"/>
    <w:rsid w:val="00F2063A"/>
    <w:rsid w:val="00F23320"/>
    <w:rsid w:val="00F26F24"/>
    <w:rsid w:val="00F32AE0"/>
    <w:rsid w:val="00F334CE"/>
    <w:rsid w:val="00F335EF"/>
    <w:rsid w:val="00F36C49"/>
    <w:rsid w:val="00F371D0"/>
    <w:rsid w:val="00F37997"/>
    <w:rsid w:val="00F50FBE"/>
    <w:rsid w:val="00F52603"/>
    <w:rsid w:val="00F5675F"/>
    <w:rsid w:val="00F65115"/>
    <w:rsid w:val="00F727DC"/>
    <w:rsid w:val="00F72C07"/>
    <w:rsid w:val="00F74F60"/>
    <w:rsid w:val="00F7644C"/>
    <w:rsid w:val="00F77283"/>
    <w:rsid w:val="00F77647"/>
    <w:rsid w:val="00F80B72"/>
    <w:rsid w:val="00F8242A"/>
    <w:rsid w:val="00F869EE"/>
    <w:rsid w:val="00F86EDF"/>
    <w:rsid w:val="00F87B4F"/>
    <w:rsid w:val="00F91E29"/>
    <w:rsid w:val="00F933B4"/>
    <w:rsid w:val="00F941E8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7C24"/>
    <w:rsid w:val="00FE3724"/>
    <w:rsid w:val="00FE4B3A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76A89-9D30-4FAF-AC71-8975B7BF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12</TotalTime>
  <Pages>16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Наталья Потапова</cp:lastModifiedBy>
  <cp:revision>4</cp:revision>
  <cp:lastPrinted>2021-11-10T11:35:00Z</cp:lastPrinted>
  <dcterms:created xsi:type="dcterms:W3CDTF">2021-11-10T11:26:00Z</dcterms:created>
  <dcterms:modified xsi:type="dcterms:W3CDTF">2021-11-10T11:37:00Z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