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231848" w:rsidRDefault="00AF4A2F" w:rsidP="0002643B">
      <w:pPr>
        <w:pStyle w:val="3"/>
        <w:rPr>
          <w:color w:val="auto"/>
        </w:rPr>
        <w:sectPr w:rsidR="00E26F20" w:rsidRPr="00231848" w:rsidSect="004677A6">
          <w:headerReference w:type="even" r:id="rId9"/>
          <w:headerReference w:type="first" r:id="rId10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bookmarkStart w:id="0" w:name="_GoBack"/>
      <w:bookmarkEnd w:id="0"/>
      <w:r w:rsidRPr="00231848">
        <w:rPr>
          <w:noProof/>
          <w:color w:val="auto"/>
          <w:lang w:eastAsia="ru-RU"/>
        </w:rPr>
        <w:drawing>
          <wp:anchor distT="0" distB="107950" distL="114300" distR="114300" simplePos="0" relativeHeight="251656704" behindDoc="0" locked="0" layoutInCell="0" allowOverlap="1" wp14:anchorId="3CB798CF" wp14:editId="6A6E16A9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357F" w:rsidRPr="00231848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C684CF4" wp14:editId="685CF445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6D8" w:rsidRDefault="004546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4546D8" w:rsidRDefault="004546D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F1B29" w:rsidRPr="00231848" w:rsidRDefault="00F9357F" w:rsidP="00A52BFA">
      <w:pPr>
        <w:ind w:firstLine="567"/>
        <w:jc w:val="both"/>
        <w:rPr>
          <w:bCs/>
          <w:sz w:val="28"/>
        </w:rPr>
      </w:pPr>
      <w:r w:rsidRPr="00231848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5113EDC8" wp14:editId="0495EF05">
                <wp:simplePos x="0" y="0"/>
                <wp:positionH relativeFrom="column">
                  <wp:posOffset>160655</wp:posOffset>
                </wp:positionH>
                <wp:positionV relativeFrom="paragraph">
                  <wp:posOffset>1675130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6D8" w:rsidRPr="00A261EB" w:rsidRDefault="004546D8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231848">
                              <w:rPr>
                                <w:szCs w:val="23"/>
                              </w:rPr>
                              <w:t xml:space="preserve">О внесении изменений в постановления Правительства Санкт-Петербурга </w:t>
                            </w:r>
                            <w:r w:rsidRPr="00231848">
                              <w:rPr>
                                <w:szCs w:val="23"/>
                              </w:rPr>
                              <w:br/>
                              <w:t>от 23.06.2014 № 491, от 30.12.2003 № 175</w:t>
                            </w:r>
                            <w:r>
                              <w:rPr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12.65pt;margin-top:131.9pt;width:231.75pt;height:46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" o:allowincell="f" filled="f" stroked="f">
                <v:textbox inset="0,0,0,0">
                  <w:txbxContent>
                    <w:p w:rsidR="004546D8" w:rsidRPr="00A261EB" w:rsidRDefault="004546D8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231848">
                        <w:rPr>
                          <w:szCs w:val="23"/>
                        </w:rPr>
                        <w:t xml:space="preserve">О внесении изменений в постановления Правительства Санкт-Петербурга </w:t>
                      </w:r>
                      <w:r w:rsidRPr="00231848">
                        <w:rPr>
                          <w:szCs w:val="23"/>
                        </w:rPr>
                        <w:br/>
                        <w:t>от 23.06.2014 № 491, от 30.12.2003 № 175</w:t>
                      </w:r>
                      <w:bookmarkStart w:id="1" w:name="_GoBack"/>
                      <w:bookmarkEnd w:id="1"/>
                      <w:r>
                        <w:rPr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A52BFA" w:rsidRPr="00231848" w:rsidRDefault="003B3054" w:rsidP="00B57F03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231848">
        <w:rPr>
          <w:bCs/>
          <w:szCs w:val="23"/>
        </w:rPr>
        <w:t xml:space="preserve">В соответствии со статьей 179 Бюджетного кодекса Российской Федерации, статьей 10 Закона Санкт-Петербурга от 04.07.2007 № 371-77 «О бюджетном процессе </w:t>
      </w:r>
      <w:r w:rsidRPr="00231848">
        <w:rPr>
          <w:bCs/>
          <w:szCs w:val="23"/>
        </w:rPr>
        <w:br/>
        <w:t xml:space="preserve">в Санкт-Петербурге», постановлением Правительства Санкт-Петербурга от 25.12.2013 </w:t>
      </w:r>
      <w:r w:rsidRPr="00231848">
        <w:rPr>
          <w:bCs/>
          <w:szCs w:val="23"/>
        </w:rPr>
        <w:br/>
        <w:t xml:space="preserve">№ 1039 «О порядке принятия решений о разработке государственных программ </w:t>
      </w:r>
      <w:r w:rsidRPr="00231848">
        <w:rPr>
          <w:bCs/>
          <w:szCs w:val="23"/>
        </w:rPr>
        <w:br/>
        <w:t xml:space="preserve">Санкт-Петербурга, формирования, реализации и проведения оценки эффективности </w:t>
      </w:r>
      <w:r w:rsidRPr="00231848">
        <w:rPr>
          <w:bCs/>
          <w:szCs w:val="23"/>
        </w:rPr>
        <w:br/>
        <w:t xml:space="preserve">их реализации» </w:t>
      </w:r>
      <w:r w:rsidR="00562170" w:rsidRPr="00231848">
        <w:rPr>
          <w:bCs/>
          <w:szCs w:val="23"/>
        </w:rPr>
        <w:t xml:space="preserve">Правительство Санкт-Петербурга </w:t>
      </w:r>
    </w:p>
    <w:p w:rsidR="00752E26" w:rsidRPr="00231848" w:rsidRDefault="00752E26" w:rsidP="00B57F03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A52BFA" w:rsidRPr="00231848" w:rsidRDefault="00A52BFA" w:rsidP="00B57F03">
      <w:pPr>
        <w:tabs>
          <w:tab w:val="left" w:pos="709"/>
        </w:tabs>
        <w:jc w:val="both"/>
        <w:rPr>
          <w:b/>
          <w:szCs w:val="23"/>
        </w:rPr>
      </w:pPr>
      <w:r w:rsidRPr="00231848">
        <w:rPr>
          <w:b/>
          <w:szCs w:val="23"/>
        </w:rPr>
        <w:t>П О С Т А Н О В Л Я Е Т:</w:t>
      </w:r>
    </w:p>
    <w:p w:rsidR="00564023" w:rsidRPr="00231848" w:rsidRDefault="00564023" w:rsidP="00B57F03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EE335A" w:rsidRPr="00231848" w:rsidRDefault="00564023" w:rsidP="00EE335A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1848">
        <w:rPr>
          <w:rFonts w:ascii="Times New Roman" w:hAnsi="Times New Roman"/>
          <w:sz w:val="24"/>
          <w:szCs w:val="24"/>
        </w:rPr>
        <w:t>Внести в постановление Правительства Санкт-Петербурга от 23.06.2014</w:t>
      </w:r>
      <w:r w:rsidR="0004617F" w:rsidRPr="00231848">
        <w:rPr>
          <w:rFonts w:ascii="Times New Roman" w:hAnsi="Times New Roman"/>
          <w:sz w:val="24"/>
          <w:szCs w:val="24"/>
        </w:rPr>
        <w:t xml:space="preserve"> </w:t>
      </w:r>
      <w:r w:rsidR="0004617F" w:rsidRPr="00231848">
        <w:rPr>
          <w:rFonts w:ascii="Times New Roman" w:hAnsi="Times New Roman"/>
          <w:sz w:val="24"/>
          <w:szCs w:val="24"/>
        </w:rPr>
        <w:br/>
      </w:r>
      <w:r w:rsidRPr="00231848">
        <w:rPr>
          <w:rFonts w:ascii="Times New Roman" w:hAnsi="Times New Roman"/>
          <w:sz w:val="24"/>
          <w:szCs w:val="24"/>
        </w:rPr>
        <w:t>№ 491 «О государственной программе Санкт-Петербурга «Обеспечение доступным жильем и жилищно-коммунальными услугами жителей Санкт-Петербурга»</w:t>
      </w:r>
      <w:r w:rsidR="0004617F" w:rsidRPr="00231848">
        <w:rPr>
          <w:rFonts w:ascii="Times New Roman" w:hAnsi="Times New Roman"/>
          <w:sz w:val="24"/>
          <w:szCs w:val="24"/>
        </w:rPr>
        <w:t xml:space="preserve"> </w:t>
      </w:r>
      <w:r w:rsidRPr="00231848">
        <w:rPr>
          <w:rFonts w:ascii="Times New Roman" w:hAnsi="Times New Roman"/>
          <w:sz w:val="24"/>
          <w:szCs w:val="24"/>
        </w:rPr>
        <w:t>следующие изменения:</w:t>
      </w:r>
    </w:p>
    <w:p w:rsidR="00EE335A" w:rsidRPr="00231848" w:rsidRDefault="00EE335A" w:rsidP="00EE335A">
      <w:pPr>
        <w:pStyle w:val="aa"/>
        <w:numPr>
          <w:ilvl w:val="1"/>
          <w:numId w:val="27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48">
        <w:rPr>
          <w:rFonts w:ascii="Times New Roman" w:hAnsi="Times New Roman"/>
          <w:spacing w:val="-4"/>
          <w:sz w:val="24"/>
          <w:szCs w:val="23"/>
        </w:rPr>
        <w:t xml:space="preserve"> Пункт 2-1 постановления изложить в следующей </w:t>
      </w:r>
      <w:r w:rsidR="00C4636F" w:rsidRPr="00231848">
        <w:rPr>
          <w:rFonts w:ascii="Times New Roman" w:hAnsi="Times New Roman"/>
          <w:spacing w:val="-4"/>
          <w:sz w:val="24"/>
          <w:szCs w:val="23"/>
        </w:rPr>
        <w:t>редакции</w:t>
      </w:r>
      <w:r w:rsidRPr="00231848">
        <w:rPr>
          <w:rFonts w:ascii="Times New Roman" w:hAnsi="Times New Roman"/>
          <w:spacing w:val="-4"/>
          <w:sz w:val="24"/>
          <w:szCs w:val="23"/>
        </w:rPr>
        <w:t>:</w:t>
      </w:r>
    </w:p>
    <w:p w:rsidR="00EE335A" w:rsidRPr="00231848" w:rsidRDefault="00EE335A" w:rsidP="00496CE5">
      <w:pPr>
        <w:tabs>
          <w:tab w:val="left" w:pos="1560"/>
        </w:tabs>
        <w:ind w:firstLine="709"/>
        <w:jc w:val="both"/>
      </w:pPr>
      <w:r w:rsidRPr="00231848">
        <w:t>«2-1.</w:t>
      </w:r>
      <w:r w:rsidR="00496CE5" w:rsidRPr="00231848">
        <w:t xml:space="preserve"> Осуществлять реализацию мероприятий, указанных в пунктах 1.2.1-1.2.</w:t>
      </w:r>
      <w:r w:rsidR="00193738" w:rsidRPr="00231848">
        <w:t>4</w:t>
      </w:r>
      <w:r w:rsidR="00496CE5" w:rsidRPr="00231848">
        <w:t xml:space="preserve">, </w:t>
      </w:r>
      <w:r w:rsidR="00496CE5" w:rsidRPr="00231848">
        <w:br/>
        <w:t>2.4.1-2.4.18</w:t>
      </w:r>
      <w:r w:rsidR="006115D8" w:rsidRPr="00231848">
        <w:t xml:space="preserve"> и</w:t>
      </w:r>
      <w:r w:rsidR="00496CE5" w:rsidRPr="00231848">
        <w:t xml:space="preserve"> 2.5.1-2.5.7 таблицы 6 подраздела 9.5 приложения к постановлению, путем выделения бюджетных ассигнований из бюджета Санкт-Петербурга на осуществление бюджетных инвестиций в объекты государственной собственности Санкт-Петербурга </w:t>
      </w:r>
      <w:r w:rsidR="00496CE5" w:rsidRPr="00231848">
        <w:br/>
        <w:t>с 202</w:t>
      </w:r>
      <w:r w:rsidR="00E8159E" w:rsidRPr="00231848">
        <w:t>1</w:t>
      </w:r>
      <w:r w:rsidR="00496CE5" w:rsidRPr="00231848">
        <w:t xml:space="preserve"> по 202</w:t>
      </w:r>
      <w:r w:rsidR="00E8159E" w:rsidRPr="00231848">
        <w:t>6</w:t>
      </w:r>
      <w:r w:rsidR="00496CE5" w:rsidRPr="00231848">
        <w:t xml:space="preserve"> годы</w:t>
      </w:r>
      <w:r w:rsidRPr="00231848">
        <w:t>».</w:t>
      </w:r>
    </w:p>
    <w:p w:rsidR="0017347E" w:rsidRPr="00231848" w:rsidRDefault="00496CE5" w:rsidP="0017347E">
      <w:pPr>
        <w:pStyle w:val="aa"/>
        <w:numPr>
          <w:ilvl w:val="1"/>
          <w:numId w:val="27"/>
        </w:num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1848">
        <w:rPr>
          <w:rFonts w:ascii="Times New Roman" w:hAnsi="Times New Roman"/>
          <w:spacing w:val="-4"/>
          <w:sz w:val="24"/>
          <w:szCs w:val="23"/>
        </w:rPr>
        <w:t xml:space="preserve"> </w:t>
      </w:r>
      <w:r w:rsidR="001F6D07" w:rsidRPr="00231848">
        <w:rPr>
          <w:rFonts w:ascii="Times New Roman" w:hAnsi="Times New Roman"/>
          <w:spacing w:val="-4"/>
          <w:sz w:val="24"/>
          <w:szCs w:val="23"/>
        </w:rPr>
        <w:t>В приложении к постановлению:</w:t>
      </w:r>
    </w:p>
    <w:p w:rsidR="00104346" w:rsidRPr="00231848" w:rsidRDefault="005A2864" w:rsidP="0017347E">
      <w:pPr>
        <w:pStyle w:val="aa"/>
        <w:numPr>
          <w:ilvl w:val="2"/>
          <w:numId w:val="27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1848">
        <w:rPr>
          <w:rFonts w:ascii="Times New Roman" w:hAnsi="Times New Roman"/>
          <w:spacing w:val="-4"/>
          <w:sz w:val="24"/>
          <w:szCs w:val="24"/>
        </w:rPr>
        <w:t>Р</w:t>
      </w:r>
      <w:r w:rsidR="001F6D07" w:rsidRPr="00231848">
        <w:rPr>
          <w:rFonts w:ascii="Times New Roman" w:hAnsi="Times New Roman"/>
          <w:spacing w:val="-4"/>
          <w:sz w:val="24"/>
          <w:szCs w:val="24"/>
        </w:rPr>
        <w:t>аздел «Паспорт государственной программы Санкт-Петербурга</w:t>
      </w:r>
      <w:r w:rsidR="0004617F" w:rsidRPr="0023184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6D07" w:rsidRPr="00231848">
        <w:rPr>
          <w:rFonts w:ascii="Times New Roman" w:hAnsi="Times New Roman"/>
          <w:spacing w:val="-4"/>
          <w:sz w:val="24"/>
          <w:szCs w:val="24"/>
        </w:rPr>
        <w:t xml:space="preserve">«Обеспечение доступным жильем и жилищно-коммунальными услугами жителей </w:t>
      </w:r>
      <w:r w:rsidR="0018769E" w:rsidRPr="00231848">
        <w:rPr>
          <w:rFonts w:ascii="Times New Roman" w:hAnsi="Times New Roman"/>
          <w:spacing w:val="-4"/>
          <w:sz w:val="24"/>
          <w:szCs w:val="24"/>
        </w:rPr>
        <w:br/>
      </w:r>
      <w:r w:rsidR="001F6D07" w:rsidRPr="00231848">
        <w:rPr>
          <w:rFonts w:ascii="Times New Roman" w:hAnsi="Times New Roman"/>
          <w:spacing w:val="-4"/>
          <w:sz w:val="24"/>
          <w:szCs w:val="24"/>
        </w:rPr>
        <w:t>Санкт-Петербурга»</w:t>
      </w:r>
      <w:r w:rsidR="00122288" w:rsidRPr="00231848">
        <w:rPr>
          <w:rFonts w:ascii="Times New Roman" w:hAnsi="Times New Roman"/>
          <w:spacing w:val="-4"/>
          <w:sz w:val="24"/>
          <w:szCs w:val="24"/>
        </w:rPr>
        <w:t xml:space="preserve"> и разделы 1 и 2</w:t>
      </w:r>
      <w:r w:rsidR="00840881" w:rsidRPr="0023184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C7845" w:rsidRPr="00231848">
        <w:rPr>
          <w:rFonts w:ascii="Times New Roman" w:hAnsi="Times New Roman"/>
          <w:spacing w:val="-4"/>
          <w:sz w:val="24"/>
          <w:szCs w:val="24"/>
        </w:rPr>
        <w:t>изложить в редакции согласно приложению № 1</w:t>
      </w:r>
      <w:r w:rsidRPr="0023184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22288" w:rsidRPr="00231848">
        <w:rPr>
          <w:rFonts w:ascii="Times New Roman" w:hAnsi="Times New Roman"/>
          <w:spacing w:val="-4"/>
          <w:sz w:val="24"/>
          <w:szCs w:val="24"/>
        </w:rPr>
        <w:br/>
      </w:r>
      <w:r w:rsidR="006C7845" w:rsidRPr="00231848">
        <w:rPr>
          <w:rFonts w:ascii="Times New Roman" w:hAnsi="Times New Roman"/>
          <w:spacing w:val="-4"/>
          <w:sz w:val="24"/>
          <w:szCs w:val="24"/>
        </w:rPr>
        <w:t>к настоящему постановлению.</w:t>
      </w:r>
    </w:p>
    <w:p w:rsidR="00AB0143" w:rsidRPr="00231848" w:rsidRDefault="00CE1B37" w:rsidP="00CE1B37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>В разделе 3 абзац первый изложить в следующей редакции:</w:t>
      </w:r>
    </w:p>
    <w:p w:rsidR="00CE1B37" w:rsidRPr="00231848" w:rsidRDefault="00CE1B37" w:rsidP="00CE1B37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«Цель государственной программы, заключающаяся в улучшении жилищных условий жителей Санкт-Петербурга, соответствует целевым ориентирам, заданным Указом № 600, Указом № 204, Указом № 474 и Указом № 68, предусматривающим предоставление доступного и комфортного жилья российским семьям, желающим улучшить свои жилищные условия. Достижение указанной цели государственной программы осуществляется путем решения задач по обеспечению и развитию механизмов государственного содействия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>в улучшении жилищных условий проживающих в Санкт-Петербурге граждан, увеличению объемов жилищного строительства, а также обеспечению устойчивого сокращения непригодного для проживания жилищного фонда».</w:t>
      </w:r>
    </w:p>
    <w:p w:rsidR="00C765EE" w:rsidRPr="00231848" w:rsidRDefault="00C765EE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Дополнить разделом 5-1 «Информация о налоговых расходах, соответствующих целям государственной программы» согласно приложению № 2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>к настоящему постановлению.</w:t>
      </w:r>
    </w:p>
    <w:p w:rsidR="00CE1B37" w:rsidRPr="00231848" w:rsidRDefault="00CE1B37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>В разделе 6 абзац шестой изложить в следующей редакции:</w:t>
      </w:r>
    </w:p>
    <w:p w:rsidR="00CE1B37" w:rsidRPr="00231848" w:rsidRDefault="00CE1B37" w:rsidP="00CE1B37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«Подпрограмма «Улучшение жилищных условий жителей Санкт-Петербурга»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>(далее – подпрограмма 1) сформирована с учетом положений Указа № 600, Указа № 204, Указа № 474 и Указа № 68».</w:t>
      </w:r>
    </w:p>
    <w:p w:rsidR="00CE1B37" w:rsidRPr="00231848" w:rsidRDefault="00CE1B37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Подразделы 7.1 </w:t>
      </w:r>
      <w:r w:rsidRPr="00231848">
        <w:rPr>
          <w:rFonts w:ascii="Times New Roman" w:hAnsi="Times New Roman" w:cs="Times New Roman"/>
          <w:sz w:val="24"/>
          <w:szCs w:val="24"/>
        </w:rPr>
        <w:t>–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7.5 раздела 7 изложить в редакции согласно приложению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 xml:space="preserve">№ </w:t>
      </w:r>
      <w:r w:rsidR="00C765EE" w:rsidRPr="00231848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к настоящему постановлению.</w:t>
      </w:r>
    </w:p>
    <w:p w:rsidR="00B8374D" w:rsidRPr="00231848" w:rsidRDefault="00142144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r w:rsidR="00FA3334" w:rsidRPr="00231848">
        <w:rPr>
          <w:rFonts w:ascii="Times New Roman" w:hAnsi="Times New Roman" w:cs="Times New Roman"/>
          <w:spacing w:val="-4"/>
          <w:sz w:val="24"/>
          <w:szCs w:val="24"/>
        </w:rPr>
        <w:t>разделе 9</w:t>
      </w:r>
      <w:r w:rsidR="00B8374D" w:rsidRPr="00231848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AB0143"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9720CC" w:rsidRPr="00231848" w:rsidRDefault="00D6781A" w:rsidP="00D6781A">
      <w:pPr>
        <w:pStyle w:val="ConsPlusNormal"/>
        <w:numPr>
          <w:ilvl w:val="3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П</w:t>
      </w:r>
      <w:r w:rsidR="006115D8" w:rsidRPr="00231848">
        <w:rPr>
          <w:rFonts w:ascii="Times New Roman" w:hAnsi="Times New Roman" w:cs="Times New Roman"/>
          <w:spacing w:val="-4"/>
          <w:sz w:val="24"/>
          <w:szCs w:val="23"/>
        </w:rPr>
        <w:t>одраздел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ы</w:t>
      </w:r>
      <w:r w:rsidR="006115D8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9.1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и 9.2</w:t>
      </w:r>
      <w:r w:rsidR="006115D8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AB0143"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изложить в редакции согласно приложению </w:t>
      </w:r>
      <w:r w:rsidR="00B8374D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№ </w:t>
      </w:r>
      <w:r w:rsidR="00C765EE" w:rsidRPr="00231848">
        <w:rPr>
          <w:rFonts w:ascii="Times New Roman" w:hAnsi="Times New Roman" w:cs="Times New Roman"/>
          <w:spacing w:val="-4"/>
          <w:sz w:val="24"/>
          <w:szCs w:val="23"/>
        </w:rPr>
        <w:t>4</w:t>
      </w:r>
      <w:r w:rsidR="00B8374D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</w:r>
      <w:r w:rsidR="00AB0143" w:rsidRPr="00231848">
        <w:rPr>
          <w:rFonts w:ascii="Times New Roman" w:hAnsi="Times New Roman" w:cs="Times New Roman"/>
          <w:spacing w:val="-4"/>
          <w:sz w:val="24"/>
          <w:szCs w:val="24"/>
        </w:rPr>
        <w:t>к настоящему постановлению.</w:t>
      </w:r>
    </w:p>
    <w:p w:rsidR="00EE335A" w:rsidRPr="00231848" w:rsidRDefault="006E0346" w:rsidP="0017347E">
      <w:pPr>
        <w:pStyle w:val="ConsPlusNormal"/>
        <w:numPr>
          <w:ilvl w:val="3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Подр</w:t>
      </w:r>
      <w:r w:rsidR="00486325" w:rsidRPr="00231848">
        <w:rPr>
          <w:rFonts w:ascii="Times New Roman" w:hAnsi="Times New Roman" w:cs="Times New Roman"/>
          <w:spacing w:val="-4"/>
          <w:sz w:val="24"/>
          <w:szCs w:val="23"/>
        </w:rPr>
        <w:t>аздел</w:t>
      </w:r>
      <w:r w:rsidR="00154C02" w:rsidRPr="00231848">
        <w:rPr>
          <w:rFonts w:ascii="Times New Roman" w:hAnsi="Times New Roman" w:cs="Times New Roman"/>
          <w:spacing w:val="-4"/>
          <w:sz w:val="24"/>
          <w:szCs w:val="23"/>
        </w:rPr>
        <w:t>ы</w:t>
      </w:r>
      <w:r w:rsidR="00486325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9.5</w:t>
      </w:r>
      <w:r w:rsidR="00154C02" w:rsidRPr="00231848">
        <w:rPr>
          <w:rFonts w:ascii="Times New Roman" w:hAnsi="Times New Roman" w:cs="Times New Roman"/>
          <w:spacing w:val="-4"/>
          <w:sz w:val="24"/>
          <w:szCs w:val="23"/>
        </w:rPr>
        <w:t>-9.7</w:t>
      </w:r>
      <w:r w:rsidR="008C398C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486325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изложить в редакции </w:t>
      </w:r>
      <w:r w:rsidR="00A87CF0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согласно приложению </w:t>
      </w:r>
      <w:r w:rsidR="00AB0143"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№ </w:t>
      </w:r>
      <w:r w:rsidR="00C765EE" w:rsidRPr="00231848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6738CC"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42203" w:rsidRPr="00231848">
        <w:rPr>
          <w:rFonts w:ascii="Times New Roman" w:hAnsi="Times New Roman" w:cs="Times New Roman"/>
          <w:spacing w:val="-4"/>
          <w:sz w:val="24"/>
          <w:szCs w:val="24"/>
        </w:rPr>
        <w:br/>
      </w:r>
      <w:r w:rsidR="00A87CF0" w:rsidRPr="00231848">
        <w:rPr>
          <w:rFonts w:ascii="Times New Roman" w:hAnsi="Times New Roman" w:cs="Times New Roman"/>
          <w:spacing w:val="-4"/>
          <w:sz w:val="24"/>
          <w:szCs w:val="23"/>
        </w:rPr>
        <w:t>к настоящему постановлению.</w:t>
      </w:r>
      <w:r w:rsidR="00C4636F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</w:p>
    <w:p w:rsidR="00E8169E" w:rsidRPr="00231848" w:rsidRDefault="00642203" w:rsidP="00EF6B66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1.2.7</w:t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t>. В разделе 10:</w:t>
      </w:r>
    </w:p>
    <w:p w:rsidR="00E8169E" w:rsidRPr="00231848" w:rsidRDefault="00E8169E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231848"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.1. Подразделы 10.1 и 10.2 изложить в редакции согласно приложению № </w:t>
      </w:r>
      <w:r w:rsidR="006C288B" w:rsidRPr="00231848">
        <w:rPr>
          <w:rFonts w:ascii="Times New Roman" w:hAnsi="Times New Roman" w:cs="Times New Roman"/>
          <w:spacing w:val="-4"/>
          <w:sz w:val="24"/>
          <w:szCs w:val="23"/>
        </w:rPr>
        <w:t>6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>к настоящему постановлению.</w:t>
      </w:r>
    </w:p>
    <w:p w:rsidR="00E8169E" w:rsidRPr="00231848" w:rsidRDefault="00E8169E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231848"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.2. Подраздел 10.5 изложить в редакции согласно приложению № </w:t>
      </w:r>
      <w:r w:rsidR="006C288B" w:rsidRPr="00231848"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к настоящему постановлению.</w:t>
      </w:r>
    </w:p>
    <w:p w:rsidR="006C288B" w:rsidRPr="00231848" w:rsidRDefault="006C288B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231848">
        <w:rPr>
          <w:rFonts w:ascii="Times New Roman" w:hAnsi="Times New Roman" w:cs="Times New Roman"/>
          <w:spacing w:val="-4"/>
          <w:sz w:val="24"/>
          <w:szCs w:val="23"/>
        </w:rPr>
        <w:t>8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. В разделе 11:</w:t>
      </w:r>
    </w:p>
    <w:p w:rsidR="00E8169E" w:rsidRPr="00231848" w:rsidRDefault="006C288B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231848">
        <w:rPr>
          <w:rFonts w:ascii="Times New Roman" w:hAnsi="Times New Roman" w:cs="Times New Roman"/>
          <w:spacing w:val="-4"/>
          <w:sz w:val="24"/>
          <w:szCs w:val="23"/>
        </w:rPr>
        <w:t>8</w:t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t>.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1</w:t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. Подраздел 11.1 изложить в редакции согласно приложению №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8</w:t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br/>
        <w:t>к настоящему постановлению.</w:t>
      </w:r>
    </w:p>
    <w:p w:rsidR="000170C4" w:rsidRPr="00231848" w:rsidRDefault="000170C4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231848">
        <w:rPr>
          <w:rFonts w:ascii="Times New Roman" w:hAnsi="Times New Roman" w:cs="Times New Roman"/>
          <w:spacing w:val="-4"/>
          <w:sz w:val="24"/>
          <w:szCs w:val="23"/>
        </w:rPr>
        <w:t>8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.2. Подраздел 11.2 дополнить абзацем следующего содержания:</w:t>
      </w:r>
    </w:p>
    <w:p w:rsidR="000170C4" w:rsidRPr="00231848" w:rsidRDefault="000170C4" w:rsidP="000170C4">
      <w:pPr>
        <w:autoSpaceDE w:val="0"/>
        <w:autoSpaceDN w:val="0"/>
        <w:adjustRightInd w:val="0"/>
        <w:ind w:firstLine="709"/>
        <w:jc w:val="both"/>
      </w:pPr>
      <w:r w:rsidRPr="00231848">
        <w:rPr>
          <w:bCs/>
        </w:rPr>
        <w:t xml:space="preserve">«Согласно </w:t>
      </w:r>
      <w:hyperlink r:id="rId12" w:history="1">
        <w:r w:rsidRPr="00231848">
          <w:rPr>
            <w:bCs/>
          </w:rPr>
          <w:t>статье</w:t>
        </w:r>
      </w:hyperlink>
      <w:r w:rsidRPr="00231848">
        <w:rPr>
          <w:bCs/>
        </w:rPr>
        <w:t xml:space="preserve"> 90 главы 21 Социального кодекса Санкт-Петербурга меры социальной поддержки предоставляются следующим категориям граждан Российской Федерации, имеющим место жительства в Санкт-Петербурге независимо от форм собственности: </w:t>
      </w:r>
      <w:r w:rsidRPr="00231848">
        <w:t xml:space="preserve">гражданам, которым в соответствии с действующим законодательством Российской Федерации и законодательством Санкт-Петербурга предоставляются меры социальной поддержки или дополнительные меры социальной поддержки по оплате жилых помещений и коммунальных услуг; гражданам, получающим страховую пенсию или достигшим возраста 60 и 55 лет (для мужчин и женщин соответственно), которым </w:t>
      </w:r>
      <w:r w:rsidRPr="00231848">
        <w:br/>
        <w:t xml:space="preserve">не предоставляются меры социальной поддержки по оплате жилых помещений </w:t>
      </w:r>
      <w:r w:rsidRPr="00231848">
        <w:br/>
        <w:t xml:space="preserve">и коммунальных услуг: одиноко проживающим; проживающим в семье, состоящей только из пенсионеров или граждан, достигших возраста 60 и 55 лет (для мужчин и женщин соответственно), которым не предоставляются меры социальной поддержки по оплате жилых помещений и коммунальных услуг; семьям (одиноко проживающим гражданам), среднедушевой доход которых ниже 1,15 размера величины прожиточного минимума </w:t>
      </w:r>
      <w:r w:rsidRPr="00231848">
        <w:br/>
        <w:t>в расчете на душу населения, установленного в Санкт-Петербурге за квартал, предшествующий месяцу обращения».</w:t>
      </w:r>
    </w:p>
    <w:p w:rsidR="00E8169E" w:rsidRPr="00231848" w:rsidRDefault="006C288B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231848">
        <w:rPr>
          <w:rFonts w:ascii="Times New Roman" w:hAnsi="Times New Roman" w:cs="Times New Roman"/>
          <w:spacing w:val="-4"/>
          <w:sz w:val="24"/>
          <w:szCs w:val="23"/>
        </w:rPr>
        <w:t>8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.</w:t>
      </w:r>
      <w:r w:rsidR="000170C4" w:rsidRPr="00231848">
        <w:rPr>
          <w:rFonts w:ascii="Times New Roman" w:hAnsi="Times New Roman" w:cs="Times New Roman"/>
          <w:spacing w:val="-4"/>
          <w:sz w:val="24"/>
          <w:szCs w:val="23"/>
        </w:rPr>
        <w:t>3</w:t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. Подраздел 11.5 изложить в редакции согласно приложению №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9</w:t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6738CC" w:rsidRPr="00231848">
        <w:rPr>
          <w:rFonts w:ascii="Times New Roman" w:hAnsi="Times New Roman" w:cs="Times New Roman"/>
          <w:spacing w:val="-4"/>
          <w:sz w:val="24"/>
          <w:szCs w:val="23"/>
        </w:rPr>
        <w:br/>
      </w:r>
      <w:r w:rsidR="00E8169E" w:rsidRPr="00231848">
        <w:rPr>
          <w:rFonts w:ascii="Times New Roman" w:hAnsi="Times New Roman" w:cs="Times New Roman"/>
          <w:spacing w:val="-4"/>
          <w:sz w:val="24"/>
          <w:szCs w:val="23"/>
        </w:rPr>
        <w:t>к настоящему постановлению.</w:t>
      </w:r>
    </w:p>
    <w:p w:rsidR="005E09D4" w:rsidRPr="00231848" w:rsidRDefault="0025711A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z w:val="24"/>
          <w:szCs w:val="23"/>
        </w:rPr>
        <w:t>2</w:t>
      </w:r>
      <w:r w:rsidR="005E09D4" w:rsidRPr="00231848">
        <w:rPr>
          <w:rFonts w:ascii="Times New Roman" w:hAnsi="Times New Roman" w:cs="Times New Roman"/>
          <w:sz w:val="24"/>
          <w:szCs w:val="23"/>
        </w:rPr>
        <w:t xml:space="preserve">. Контроль за выполнением постановления возложить на вице-губернатора </w:t>
      </w:r>
      <w:r w:rsidR="005E09D4" w:rsidRPr="00231848">
        <w:rPr>
          <w:rFonts w:ascii="Times New Roman" w:hAnsi="Times New Roman" w:cs="Times New Roman"/>
          <w:sz w:val="24"/>
          <w:szCs w:val="23"/>
        </w:rPr>
        <w:br/>
        <w:t xml:space="preserve">Санкт-Петербурга </w:t>
      </w:r>
      <w:r w:rsidR="006E31ED" w:rsidRPr="00231848">
        <w:rPr>
          <w:rFonts w:ascii="Times New Roman" w:hAnsi="Times New Roman" w:cs="Times New Roman"/>
          <w:sz w:val="24"/>
          <w:szCs w:val="23"/>
        </w:rPr>
        <w:t>Линченко Н.В.</w:t>
      </w:r>
    </w:p>
    <w:p w:rsidR="00AB644C" w:rsidRPr="00231848" w:rsidRDefault="00D12C78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231848">
        <w:rPr>
          <w:b/>
          <w:szCs w:val="23"/>
        </w:rPr>
        <w:t xml:space="preserve">   </w:t>
      </w:r>
    </w:p>
    <w:p w:rsidR="006C288B" w:rsidRPr="00231848" w:rsidRDefault="006C288B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6C288B" w:rsidRPr="00231848" w:rsidRDefault="006C288B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D12C78" w:rsidRPr="00231848" w:rsidRDefault="003B3054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231848">
        <w:rPr>
          <w:b/>
          <w:szCs w:val="23"/>
        </w:rPr>
        <w:t xml:space="preserve">    </w:t>
      </w:r>
      <w:r w:rsidR="00D12C78" w:rsidRPr="00231848">
        <w:rPr>
          <w:b/>
          <w:szCs w:val="23"/>
        </w:rPr>
        <w:t xml:space="preserve">  </w:t>
      </w:r>
      <w:r w:rsidR="0004617F" w:rsidRPr="00231848">
        <w:rPr>
          <w:b/>
          <w:szCs w:val="23"/>
        </w:rPr>
        <w:t xml:space="preserve"> </w:t>
      </w:r>
      <w:r w:rsidR="00B77CD5" w:rsidRPr="00231848">
        <w:rPr>
          <w:b/>
          <w:szCs w:val="23"/>
        </w:rPr>
        <w:t>Губернатор</w:t>
      </w:r>
      <w:r w:rsidR="00290410" w:rsidRPr="00231848">
        <w:rPr>
          <w:b/>
          <w:szCs w:val="23"/>
        </w:rPr>
        <w:t xml:space="preserve"> </w:t>
      </w:r>
    </w:p>
    <w:p w:rsidR="007F3CD3" w:rsidRPr="00231848" w:rsidRDefault="00B77CD5" w:rsidP="00FB0B20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7F3CD3" w:rsidRPr="00231848" w:rsidSect="004677A6">
          <w:headerReference w:type="default" r:id="rId13"/>
          <w:type w:val="continuous"/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  <w:r w:rsidRPr="00231848">
        <w:rPr>
          <w:b/>
          <w:szCs w:val="23"/>
        </w:rPr>
        <w:t>Санкт-Петербурга</w:t>
      </w:r>
      <w:r w:rsidR="00FB0B20" w:rsidRPr="00231848">
        <w:rPr>
          <w:b/>
          <w:szCs w:val="23"/>
        </w:rPr>
        <w:t xml:space="preserve">                                                                                                     </w:t>
      </w:r>
      <w:r w:rsidR="00290410" w:rsidRPr="00231848">
        <w:rPr>
          <w:b/>
          <w:szCs w:val="23"/>
        </w:rPr>
        <w:t>А.Д.Беглов</w:t>
      </w:r>
    </w:p>
    <w:p w:rsidR="00ED240C" w:rsidRPr="00231848" w:rsidRDefault="00ED240C" w:rsidP="00ED240C">
      <w:pPr>
        <w:ind w:left="5670"/>
      </w:pPr>
      <w:r w:rsidRPr="00231848">
        <w:lastRenderedPageBreak/>
        <w:t>Приложение № 1</w:t>
      </w:r>
    </w:p>
    <w:p w:rsidR="00ED240C" w:rsidRPr="00231848" w:rsidRDefault="00ED240C" w:rsidP="00ED240C">
      <w:pPr>
        <w:ind w:left="5670"/>
      </w:pPr>
      <w:r w:rsidRPr="00231848">
        <w:t xml:space="preserve">к постановлению </w:t>
      </w:r>
    </w:p>
    <w:p w:rsidR="00ED240C" w:rsidRPr="00231848" w:rsidRDefault="00ED240C" w:rsidP="00ED240C">
      <w:pPr>
        <w:ind w:left="5670"/>
      </w:pPr>
      <w:r w:rsidRPr="00231848">
        <w:t xml:space="preserve">Правительства Санкт-Петербурга </w:t>
      </w:r>
    </w:p>
    <w:p w:rsidR="00ED240C" w:rsidRPr="00231848" w:rsidRDefault="00ED240C" w:rsidP="00ED240C">
      <w:pPr>
        <w:ind w:left="5670"/>
      </w:pPr>
      <w:r w:rsidRPr="00231848">
        <w:t>от _______________ № _________</w:t>
      </w:r>
    </w:p>
    <w:p w:rsidR="00C34636" w:rsidRPr="00231848" w:rsidRDefault="00C34636" w:rsidP="00ED240C">
      <w:pPr>
        <w:pStyle w:val="ConsPlusNormal"/>
        <w:ind w:firstLine="567"/>
        <w:jc w:val="both"/>
      </w:pPr>
    </w:p>
    <w:p w:rsidR="00C34636" w:rsidRPr="00231848" w:rsidRDefault="00C34636" w:rsidP="00C34636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1848">
        <w:rPr>
          <w:rFonts w:ascii="Times New Roman" w:hAnsi="Times New Roman" w:cs="Times New Roman"/>
          <w:b/>
          <w:sz w:val="24"/>
        </w:rPr>
        <w:t>ПАСПОРТ</w:t>
      </w:r>
    </w:p>
    <w:p w:rsidR="00C34636" w:rsidRPr="00231848" w:rsidRDefault="00C34636" w:rsidP="00C34636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231848">
        <w:rPr>
          <w:rFonts w:ascii="Times New Roman" w:hAnsi="Times New Roman" w:cs="Times New Roman"/>
          <w:b/>
          <w:sz w:val="24"/>
        </w:rPr>
        <w:t>государственной программы Санкт-Петербурга</w:t>
      </w:r>
    </w:p>
    <w:p w:rsidR="00ED240C" w:rsidRPr="00231848" w:rsidRDefault="00C34636" w:rsidP="00C34636">
      <w:pPr>
        <w:pStyle w:val="ConsPlusNormal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1848">
        <w:rPr>
          <w:rFonts w:ascii="Times New Roman" w:hAnsi="Times New Roman" w:cs="Times New Roman"/>
          <w:b/>
          <w:sz w:val="24"/>
        </w:rPr>
        <w:t>«Обеспечение доступным жильем и жилищно-коммунальными услугами жителей Санкт-Петербурга»</w:t>
      </w:r>
    </w:p>
    <w:p w:rsidR="00C34636" w:rsidRPr="00231848" w:rsidRDefault="00C34636" w:rsidP="00ED24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86" w:type="dxa"/>
        <w:tblLook w:val="04A0" w:firstRow="1" w:lastRow="0" w:firstColumn="1" w:lastColumn="0" w:noHBand="0" w:noVBand="1"/>
      </w:tblPr>
      <w:tblGrid>
        <w:gridCol w:w="546"/>
        <w:gridCol w:w="2148"/>
        <w:gridCol w:w="7371"/>
      </w:tblGrid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6C288B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231848">
              <w:rPr>
                <w:spacing w:val="-6"/>
              </w:rPr>
              <w:t xml:space="preserve">Ответственный исполнитель государственной программы 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231848">
              <w:rPr>
                <w:spacing w:val="-6"/>
              </w:rPr>
              <w:t xml:space="preserve">Санкт-Петербурга «Обеспечение доступным жильем и жилищно-коммунальными услугами жителей Санкт-Петербурга» (далее – </w:t>
            </w:r>
            <w:r w:rsidR="006C288B" w:rsidRPr="00231848">
              <w:rPr>
                <w:spacing w:val="-6"/>
              </w:rPr>
              <w:t>г</w:t>
            </w:r>
            <w:r w:rsidRPr="00231848">
              <w:rPr>
                <w:spacing w:val="-6"/>
              </w:rPr>
              <w:t>осударственная программа)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Жилищный комитет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2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Соисполнители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Комитет имущественных отношений Санкт-Петербурга;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Комитет по строительству;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администрации районов Санкт-Петербурга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3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Участники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 xml:space="preserve">Некоммерческая организация </w:t>
            </w:r>
            <w:r w:rsidR="0073361C" w:rsidRPr="00231848">
              <w:rPr>
                <w:spacing w:val="-4"/>
              </w:rPr>
              <w:t>«</w:t>
            </w:r>
            <w:r w:rsidRPr="00231848">
              <w:rPr>
                <w:spacing w:val="-4"/>
              </w:rPr>
              <w:t xml:space="preserve">Фонд </w:t>
            </w:r>
            <w:r w:rsidR="0073361C" w:rsidRPr="00231848">
              <w:rPr>
                <w:spacing w:val="-4"/>
              </w:rPr>
              <w:t>–</w:t>
            </w:r>
            <w:r w:rsidRPr="00231848">
              <w:rPr>
                <w:spacing w:val="-4"/>
              </w:rPr>
              <w:t xml:space="preserve"> региональный оператор капитального ремонта общего имущества в многоквартирных домах</w:t>
            </w:r>
            <w:r w:rsidR="0073361C" w:rsidRPr="00231848">
              <w:rPr>
                <w:spacing w:val="-4"/>
              </w:rPr>
              <w:t>»</w:t>
            </w:r>
            <w:r w:rsidRPr="00231848">
              <w:rPr>
                <w:spacing w:val="-4"/>
              </w:rPr>
              <w:t>;</w:t>
            </w:r>
          </w:p>
          <w:p w:rsidR="008508AC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231848">
              <w:rPr>
                <w:spacing w:val="-6"/>
              </w:rPr>
              <w:t>акционерное общество</w:t>
            </w:r>
            <w:r w:rsidR="0073361C" w:rsidRPr="00231848">
              <w:rPr>
                <w:spacing w:val="-6"/>
              </w:rPr>
              <w:t xml:space="preserve"> «</w:t>
            </w:r>
            <w:r w:rsidRPr="00231848">
              <w:rPr>
                <w:spacing w:val="-6"/>
              </w:rPr>
              <w:t>Санкт-Петербургский центр доступного жилья</w:t>
            </w:r>
            <w:r w:rsidR="0073361C" w:rsidRPr="00231848">
              <w:rPr>
                <w:spacing w:val="-6"/>
              </w:rPr>
              <w:t>»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4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Цель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220103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 xml:space="preserve">Улучшение жилищных условий и повышение качества 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и доступности предоставления жилищно-коммунальных услуг жителям Санкт-Петербурга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5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Задачи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Обеспечение и развитие механизмов государственного содействия в улучшении жилищных условий проживающих в Санкт-Петербурге граждан;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увеличение объемов жилищного строительства;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устойчивое сокращение непригодного для проживания жилищного фонда;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обеспечение повышения уровня предоставляемых жилищно-коммунальных услуг гражданам Санкт-Петербурга;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обеспечение доступности оплаты населением жилищно-коммунальных услуг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6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Основания разработки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 xml:space="preserve">Государственная программа Российской Федерации </w:t>
            </w:r>
            <w:r w:rsidR="0073361C" w:rsidRPr="00231848">
              <w:rPr>
                <w:spacing w:val="-4"/>
              </w:rPr>
              <w:t>«</w:t>
            </w:r>
            <w:r w:rsidRPr="00231848">
              <w:rPr>
                <w:spacing w:val="-4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73361C" w:rsidRPr="00231848">
              <w:rPr>
                <w:spacing w:val="-4"/>
              </w:rPr>
              <w:t>»</w:t>
            </w:r>
            <w:r w:rsidRPr="00231848">
              <w:rPr>
                <w:spacing w:val="-4"/>
              </w:rPr>
              <w:t xml:space="preserve">, утвержденная постановлением Правительства Российской Федерации от 30.12.2017 </w:t>
            </w:r>
            <w:r w:rsidR="0073361C" w:rsidRPr="00231848">
              <w:rPr>
                <w:spacing w:val="-4"/>
              </w:rPr>
              <w:t xml:space="preserve">№ </w:t>
            </w:r>
            <w:r w:rsidRPr="00231848">
              <w:rPr>
                <w:spacing w:val="-4"/>
              </w:rPr>
              <w:t>1710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7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 xml:space="preserve">Региональный проект Санкт-Петербурга </w:t>
            </w:r>
            <w:r w:rsidR="0073361C" w:rsidRPr="00231848">
              <w:rPr>
                <w:spacing w:val="-4"/>
              </w:rPr>
              <w:t>«</w:t>
            </w:r>
            <w:r w:rsidRPr="00231848">
              <w:rPr>
                <w:spacing w:val="-4"/>
              </w:rPr>
              <w:t>Жилье</w:t>
            </w:r>
            <w:r w:rsidR="0073361C" w:rsidRPr="00231848">
              <w:rPr>
                <w:spacing w:val="-4"/>
              </w:rPr>
              <w:t>»</w:t>
            </w:r>
            <w:r w:rsidRPr="00231848">
              <w:rPr>
                <w:spacing w:val="-4"/>
              </w:rPr>
              <w:t>;</w:t>
            </w:r>
          </w:p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231848">
              <w:rPr>
                <w:spacing w:val="-4"/>
              </w:rPr>
              <w:t xml:space="preserve">региональный проект Санкт-Петербурга </w:t>
            </w:r>
            <w:r w:rsidR="0073361C" w:rsidRPr="00231848">
              <w:rPr>
                <w:spacing w:val="-4"/>
              </w:rPr>
              <w:t>«</w:t>
            </w:r>
            <w:r w:rsidRPr="00231848">
              <w:rPr>
                <w:spacing w:val="-4"/>
              </w:rPr>
              <w:t>Обеспечение устойчивого сокращения непригодного для проживания жилищного фонда</w:t>
            </w:r>
            <w:r w:rsidR="0073361C" w:rsidRPr="00231848">
              <w:rPr>
                <w:spacing w:val="-4"/>
              </w:rPr>
              <w:t>»</w:t>
            </w:r>
          </w:p>
        </w:tc>
      </w:tr>
      <w:tr w:rsidR="005A2864" w:rsidRPr="00231848" w:rsidTr="000104B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N w:val="0"/>
              <w:spacing w:line="233" w:lineRule="auto"/>
              <w:jc w:val="center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231848">
              <w:rPr>
                <w:spacing w:val="-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Объем налогового расхода «Освобождаются от уплаты налога на имущество организаций жилищно-строительные кооперативы, жилищные кооперативы, товарищества собственников жилья, товарищества домовладельцев – в отношении общего имущества в многоквартирных домах (до 01.01.2020 – в отношении жилых помещений, а также общего имущества жилого дома и имущества, используемого для обеспечения эксплуатации многоквартирного дома)» в период с 2021 по 2024 годы оценивается в 8776,0 тыс. руб., в том числе по годам реализации:</w:t>
            </w:r>
          </w:p>
          <w:p w:rsidR="00741A33" w:rsidRPr="00231848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2021 г. – </w:t>
            </w:r>
            <w:r w:rsidRPr="00231848">
              <w:rPr>
                <w:spacing w:val="-4"/>
                <w:lang w:eastAsia="en-US"/>
              </w:rPr>
              <w:t xml:space="preserve">2194,0 </w:t>
            </w:r>
            <w:r w:rsidRPr="00231848">
              <w:rPr>
                <w:spacing w:val="-4"/>
                <w:szCs w:val="28"/>
                <w:lang w:eastAsia="en-US"/>
              </w:rPr>
              <w:t xml:space="preserve">тыс.руб.; </w:t>
            </w:r>
          </w:p>
          <w:p w:rsidR="00741A33" w:rsidRPr="00231848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2022 г. – </w:t>
            </w:r>
            <w:r w:rsidRPr="00231848">
              <w:rPr>
                <w:spacing w:val="-4"/>
                <w:lang w:eastAsia="en-US"/>
              </w:rPr>
              <w:t xml:space="preserve">2194,0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741A33" w:rsidRPr="00231848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2023 г. – </w:t>
            </w:r>
            <w:r w:rsidRPr="00231848">
              <w:rPr>
                <w:spacing w:val="-4"/>
                <w:lang w:eastAsia="en-US"/>
              </w:rPr>
              <w:t xml:space="preserve">2194,0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741A33" w:rsidRPr="00231848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2024 г. – </w:t>
            </w:r>
            <w:r w:rsidRPr="00231848">
              <w:rPr>
                <w:spacing w:val="-4"/>
                <w:lang w:eastAsia="en-US"/>
              </w:rPr>
              <w:t>2194,0</w:t>
            </w:r>
            <w:r w:rsidRPr="00231848">
              <w:rPr>
                <w:spacing w:val="-4"/>
                <w:szCs w:val="28"/>
                <w:lang w:eastAsia="en-US"/>
              </w:rPr>
              <w:t xml:space="preserve"> тыс.руб.</w:t>
            </w:r>
          </w:p>
          <w:p w:rsidR="006C288B" w:rsidRPr="00231848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Объем налогового расхода «Пониженная (0,01%) ставка земельного налога в отношении земельных участков,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 в период </w:t>
            </w:r>
          </w:p>
          <w:p w:rsidR="002B2FDA" w:rsidRPr="00231848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с 2021 по 2024 годы оценивается в 48661131,0 тыс. руб., в том числе по годам реализации:</w:t>
            </w:r>
          </w:p>
          <w:p w:rsidR="002B2FDA" w:rsidRPr="00231848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2021 г. – </w:t>
            </w:r>
            <w:r w:rsidRPr="00231848">
              <w:rPr>
                <w:spacing w:val="-4"/>
                <w:lang w:eastAsia="en-US"/>
              </w:rPr>
              <w:t xml:space="preserve">11833504,0 </w:t>
            </w:r>
            <w:r w:rsidRPr="00231848">
              <w:rPr>
                <w:spacing w:val="-4"/>
                <w:szCs w:val="28"/>
                <w:lang w:eastAsia="en-US"/>
              </w:rPr>
              <w:t xml:space="preserve">тыс.руб.; </w:t>
            </w:r>
          </w:p>
          <w:p w:rsidR="002B2FDA" w:rsidRPr="00231848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2022 г. – </w:t>
            </w:r>
            <w:r w:rsidRPr="00231848">
              <w:rPr>
                <w:spacing w:val="-4"/>
                <w:lang w:eastAsia="en-US"/>
              </w:rPr>
              <w:t xml:space="preserve">12064697,0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2B2FDA" w:rsidRPr="00231848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2023 г. – </w:t>
            </w:r>
            <w:r w:rsidR="000104B6" w:rsidRPr="00231848">
              <w:rPr>
                <w:spacing w:val="-4"/>
                <w:lang w:eastAsia="en-US"/>
              </w:rPr>
              <w:t>12274658,0</w:t>
            </w:r>
            <w:r w:rsidRPr="00231848">
              <w:rPr>
                <w:spacing w:val="-4"/>
                <w:lang w:eastAsia="en-US"/>
              </w:rPr>
              <w:t xml:space="preserve">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741A33" w:rsidRPr="00231848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2024 г. – </w:t>
            </w:r>
            <w:r w:rsidR="000104B6" w:rsidRPr="00231848">
              <w:rPr>
                <w:spacing w:val="-4"/>
                <w:lang w:eastAsia="en-US"/>
              </w:rPr>
              <w:t>12488272,0</w:t>
            </w:r>
            <w:r w:rsidRPr="00231848">
              <w:rPr>
                <w:spacing w:val="-4"/>
                <w:szCs w:val="28"/>
                <w:lang w:eastAsia="en-US"/>
              </w:rPr>
              <w:t xml:space="preserve"> тыс.руб.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N w:val="0"/>
              <w:spacing w:line="233" w:lineRule="auto"/>
              <w:jc w:val="center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9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231848">
              <w:rPr>
                <w:spacing w:val="-4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73361C" w:rsidRPr="00231848" w:rsidRDefault="0073361C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«Улучшение жилищных условий жителей Санкт-Петербурга»;</w:t>
            </w:r>
          </w:p>
          <w:p w:rsidR="0073361C" w:rsidRPr="00231848" w:rsidRDefault="0073361C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«Обеспечение качественными жилищно-коммунальными услугами граждан»;</w:t>
            </w:r>
          </w:p>
          <w:p w:rsidR="0073361C" w:rsidRPr="00231848" w:rsidRDefault="0073361C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«Обеспечение доступности предоставления жилищно-коммунальных услуг гражданам»</w:t>
            </w:r>
          </w:p>
          <w:p w:rsidR="005A2864" w:rsidRPr="00231848" w:rsidRDefault="005A2864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5A2864" w:rsidRPr="00231848" w:rsidRDefault="005A2864" w:rsidP="004E0BF7">
            <w:pPr>
              <w:autoSpaceDN w:val="0"/>
              <w:spacing w:line="233" w:lineRule="auto"/>
              <w:jc w:val="center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10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5A2864" w:rsidRPr="00231848" w:rsidRDefault="005A2864" w:rsidP="004E0BF7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231848">
              <w:rPr>
                <w:spacing w:val="-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5A2864" w:rsidRPr="00231848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1. </w:t>
            </w:r>
            <w:r w:rsidRPr="00231848">
              <w:rPr>
                <w:spacing w:val="-4"/>
                <w:szCs w:val="28"/>
                <w:lang w:val="en-US" w:eastAsia="en-US"/>
              </w:rPr>
              <w:t> </w:t>
            </w:r>
            <w:r w:rsidRPr="00231848">
              <w:rPr>
                <w:spacing w:val="-4"/>
                <w:szCs w:val="28"/>
                <w:lang w:eastAsia="en-US"/>
              </w:rPr>
              <w:t xml:space="preserve">Бюджет Санкт-Петербурга, </w:t>
            </w:r>
            <w:r w:rsidRPr="00231848">
              <w:rPr>
                <w:spacing w:val="-4"/>
                <w:szCs w:val="28"/>
                <w:lang w:eastAsia="en-US"/>
              </w:rPr>
              <w:br/>
              <w:t xml:space="preserve">всего </w:t>
            </w:r>
            <w:r w:rsidR="00056472" w:rsidRPr="00231848">
              <w:rPr>
                <w:spacing w:val="-4"/>
                <w:szCs w:val="28"/>
                <w:lang w:eastAsia="en-US"/>
              </w:rPr>
              <w:t>2393</w:t>
            </w:r>
            <w:r w:rsidR="00B021DF" w:rsidRPr="00231848">
              <w:rPr>
                <w:spacing w:val="-4"/>
                <w:szCs w:val="28"/>
                <w:lang w:eastAsia="en-US"/>
              </w:rPr>
              <w:t>608</w:t>
            </w:r>
            <w:r w:rsidR="00306F10" w:rsidRPr="00231848">
              <w:rPr>
                <w:spacing w:val="-4"/>
                <w:szCs w:val="28"/>
                <w:lang w:eastAsia="en-US"/>
              </w:rPr>
              <w:t xml:space="preserve">20,1 </w:t>
            </w:r>
            <w:r w:rsidRPr="00231848">
              <w:rPr>
                <w:spacing w:val="-4"/>
                <w:szCs w:val="28"/>
                <w:lang w:eastAsia="en-US"/>
              </w:rPr>
              <w:t xml:space="preserve">тыс.руб., в том числе по годам реализации: </w:t>
            </w:r>
          </w:p>
          <w:p w:rsidR="005A2864" w:rsidRPr="00231848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2021 г. –</w:t>
            </w:r>
            <w:r w:rsidR="002E71A3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="00056472" w:rsidRPr="00231848">
              <w:rPr>
                <w:spacing w:val="-4"/>
                <w:szCs w:val="28"/>
                <w:lang w:eastAsia="en-US"/>
              </w:rPr>
              <w:t xml:space="preserve">34972443,3 </w:t>
            </w:r>
            <w:r w:rsidRPr="00231848">
              <w:rPr>
                <w:spacing w:val="-4"/>
                <w:szCs w:val="28"/>
                <w:lang w:eastAsia="en-US"/>
              </w:rPr>
              <w:t xml:space="preserve">тыс.руб.; </w:t>
            </w:r>
          </w:p>
          <w:p w:rsidR="005A2864" w:rsidRPr="00231848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2022 г. –</w:t>
            </w:r>
            <w:r w:rsidR="002E71A3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="00056472" w:rsidRPr="00231848">
              <w:rPr>
                <w:spacing w:val="-4"/>
                <w:szCs w:val="28"/>
                <w:lang w:eastAsia="en-US"/>
              </w:rPr>
              <w:t xml:space="preserve">38545708,9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5A2864" w:rsidRPr="00231848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2023 г. –</w:t>
            </w:r>
            <w:r w:rsidR="002E71A3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="00056472" w:rsidRPr="00231848">
              <w:rPr>
                <w:spacing w:val="-4"/>
                <w:szCs w:val="28"/>
                <w:lang w:eastAsia="en-US"/>
              </w:rPr>
              <w:t xml:space="preserve">37916013,8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5A2864" w:rsidRPr="00231848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2024 г. –</w:t>
            </w:r>
            <w:r w:rsidR="002E71A3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="00056472" w:rsidRPr="00231848">
              <w:rPr>
                <w:spacing w:val="-4"/>
                <w:szCs w:val="28"/>
                <w:lang w:eastAsia="en-US"/>
              </w:rPr>
              <w:t>3915</w:t>
            </w:r>
            <w:r w:rsidR="00B021DF" w:rsidRPr="00231848">
              <w:rPr>
                <w:spacing w:val="-4"/>
                <w:szCs w:val="28"/>
                <w:lang w:eastAsia="en-US"/>
              </w:rPr>
              <w:t>5574,</w:t>
            </w:r>
            <w:r w:rsidR="00306F10" w:rsidRPr="00231848">
              <w:rPr>
                <w:spacing w:val="-4"/>
                <w:szCs w:val="28"/>
                <w:lang w:eastAsia="en-US"/>
              </w:rPr>
              <w:t>7</w:t>
            </w:r>
            <w:r w:rsidR="00B021DF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5A2864" w:rsidRPr="00231848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2025 г. –</w:t>
            </w:r>
            <w:r w:rsidR="002E71A3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="00056472" w:rsidRPr="00231848">
              <w:rPr>
                <w:spacing w:val="-4"/>
                <w:szCs w:val="28"/>
                <w:lang w:eastAsia="en-US"/>
              </w:rPr>
              <w:t>4386</w:t>
            </w:r>
            <w:r w:rsidR="00B021DF" w:rsidRPr="00231848">
              <w:rPr>
                <w:spacing w:val="-4"/>
                <w:szCs w:val="28"/>
                <w:lang w:eastAsia="en-US"/>
              </w:rPr>
              <w:t xml:space="preserve">1509,1 </w:t>
            </w:r>
            <w:r w:rsidRPr="00231848">
              <w:rPr>
                <w:spacing w:val="-4"/>
                <w:szCs w:val="28"/>
                <w:lang w:eastAsia="en-US"/>
              </w:rPr>
              <w:t>тыс.руб.;</w:t>
            </w:r>
          </w:p>
          <w:p w:rsidR="002E71A3" w:rsidRPr="00231848" w:rsidRDefault="002E71A3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2026 г. </w:t>
            </w:r>
            <w:r w:rsidR="00056472" w:rsidRPr="00231848">
              <w:rPr>
                <w:spacing w:val="-4"/>
                <w:szCs w:val="28"/>
                <w:lang w:eastAsia="en-US"/>
              </w:rPr>
              <w:t>–</w:t>
            </w:r>
            <w:r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="00056472" w:rsidRPr="00231848">
              <w:rPr>
                <w:spacing w:val="-4"/>
                <w:szCs w:val="28"/>
                <w:lang w:eastAsia="en-US"/>
              </w:rPr>
              <w:t>44</w:t>
            </w:r>
            <w:r w:rsidR="00B021DF" w:rsidRPr="00231848">
              <w:rPr>
                <w:spacing w:val="-4"/>
                <w:szCs w:val="28"/>
                <w:lang w:eastAsia="en-US"/>
              </w:rPr>
              <w:t>909570,</w:t>
            </w:r>
            <w:r w:rsidR="00306F10" w:rsidRPr="00231848">
              <w:rPr>
                <w:spacing w:val="-4"/>
                <w:szCs w:val="28"/>
                <w:lang w:eastAsia="en-US"/>
              </w:rPr>
              <w:t>3</w:t>
            </w:r>
            <w:r w:rsidR="00B021DF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Pr="00231848">
              <w:rPr>
                <w:spacing w:val="-4"/>
                <w:szCs w:val="28"/>
                <w:lang w:eastAsia="en-US"/>
              </w:rPr>
              <w:t>тыс.руб.,</w:t>
            </w:r>
          </w:p>
          <w:p w:rsidR="005A2864" w:rsidRPr="00231848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 xml:space="preserve">в том числе объем финансирования, предусмотренный </w:t>
            </w:r>
            <w:r w:rsidRPr="00231848">
              <w:rPr>
                <w:bCs/>
                <w:spacing w:val="-4"/>
                <w:lang w:eastAsia="en-US"/>
              </w:rPr>
              <w:br/>
              <w:t>на реализацию региональных проектов:</w:t>
            </w:r>
          </w:p>
          <w:p w:rsidR="00D448AB" w:rsidRPr="00231848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бюджет Санкт-Петербурга, </w:t>
            </w:r>
          </w:p>
          <w:p w:rsidR="00D448AB" w:rsidRPr="00231848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всего 4095627,8 тыс.руб., </w:t>
            </w:r>
            <w:r w:rsidRPr="00231848">
              <w:rPr>
                <w:bCs/>
                <w:lang w:eastAsia="en-US"/>
              </w:rPr>
              <w:br w:type="page"/>
              <w:t>в том числе по годам реализации:</w:t>
            </w:r>
          </w:p>
          <w:p w:rsidR="00D448AB" w:rsidRPr="00231848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2021 г. – 1077787,2 тыс.руб.;</w:t>
            </w:r>
          </w:p>
          <w:p w:rsidR="00D448AB" w:rsidRPr="00231848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2022 г. – 700000,0 тыс.руб.;</w:t>
            </w:r>
          </w:p>
          <w:p w:rsidR="00D448AB" w:rsidRPr="00231848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2023 г. – 1786725,0 тыс.руб.;</w:t>
            </w:r>
          </w:p>
          <w:p w:rsidR="00D448AB" w:rsidRPr="00231848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2024 г. – 114875,5 тыс.руб.;</w:t>
            </w:r>
          </w:p>
          <w:p w:rsidR="00D448AB" w:rsidRPr="00231848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2025 г. – 203939,3 тыс.руб.;</w:t>
            </w:r>
          </w:p>
          <w:p w:rsidR="00D448AB" w:rsidRPr="00231848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2026 г. – 212300,8 тыс.руб.,</w:t>
            </w:r>
          </w:p>
          <w:p w:rsidR="005A2864" w:rsidRPr="00231848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lastRenderedPageBreak/>
              <w:t>2.  </w:t>
            </w:r>
            <w:r w:rsidRPr="00231848">
              <w:rPr>
                <w:bCs/>
                <w:spacing w:val="-4"/>
                <w:lang w:eastAsia="en-US"/>
              </w:rPr>
              <w:t xml:space="preserve">Внебюджетные средства, </w:t>
            </w:r>
          </w:p>
          <w:p w:rsidR="005A2864" w:rsidRPr="00231848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 xml:space="preserve">всего </w:t>
            </w:r>
            <w:r w:rsidR="00D448AB" w:rsidRPr="00231848">
              <w:rPr>
                <w:bCs/>
                <w:spacing w:val="-4"/>
                <w:lang w:eastAsia="en-US"/>
              </w:rPr>
              <w:t>98797284,9</w:t>
            </w:r>
            <w:r w:rsidRPr="00231848">
              <w:rPr>
                <w:bCs/>
                <w:spacing w:val="-4"/>
                <w:lang w:eastAsia="en-US"/>
              </w:rPr>
              <w:t xml:space="preserve"> руб., в том числе по годам реализации:</w:t>
            </w:r>
          </w:p>
          <w:p w:rsidR="005A2864" w:rsidRPr="00231848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>2021 г. –</w:t>
            </w:r>
            <w:r w:rsidR="00EC5F84" w:rsidRPr="00231848">
              <w:rPr>
                <w:bCs/>
                <w:spacing w:val="-4"/>
                <w:lang w:eastAsia="en-US"/>
              </w:rPr>
              <w:t xml:space="preserve"> </w:t>
            </w:r>
            <w:r w:rsidR="00D448AB" w:rsidRPr="00231848">
              <w:rPr>
                <w:bCs/>
                <w:spacing w:val="-4"/>
                <w:lang w:eastAsia="en-US"/>
              </w:rPr>
              <w:t xml:space="preserve">14823342,9 </w:t>
            </w:r>
            <w:r w:rsidRPr="00231848">
              <w:rPr>
                <w:bCs/>
                <w:spacing w:val="-4"/>
                <w:lang w:eastAsia="en-US"/>
              </w:rPr>
              <w:t>тыс.руб.;</w:t>
            </w:r>
          </w:p>
          <w:p w:rsidR="005A2864" w:rsidRPr="00231848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>2022 г. –</w:t>
            </w:r>
            <w:r w:rsidR="00EC5F84" w:rsidRPr="00231848">
              <w:rPr>
                <w:bCs/>
                <w:spacing w:val="-4"/>
                <w:lang w:eastAsia="en-US"/>
              </w:rPr>
              <w:t xml:space="preserve"> </w:t>
            </w:r>
            <w:r w:rsidR="00D448AB" w:rsidRPr="00231848">
              <w:rPr>
                <w:bCs/>
                <w:spacing w:val="-4"/>
                <w:lang w:eastAsia="en-US"/>
              </w:rPr>
              <w:t xml:space="preserve">16536110,6 </w:t>
            </w:r>
            <w:r w:rsidRPr="00231848">
              <w:rPr>
                <w:bCs/>
                <w:spacing w:val="-4"/>
                <w:lang w:eastAsia="en-US"/>
              </w:rPr>
              <w:t>тыс.руб.;</w:t>
            </w:r>
          </w:p>
          <w:p w:rsidR="005A2864" w:rsidRPr="00231848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>2023 г. –</w:t>
            </w:r>
            <w:r w:rsidR="00EC5F84" w:rsidRPr="00231848">
              <w:rPr>
                <w:bCs/>
                <w:spacing w:val="-4"/>
                <w:lang w:eastAsia="en-US"/>
              </w:rPr>
              <w:t xml:space="preserve"> </w:t>
            </w:r>
            <w:r w:rsidR="00D448AB" w:rsidRPr="00231848">
              <w:rPr>
                <w:bCs/>
                <w:spacing w:val="-4"/>
                <w:lang w:eastAsia="en-US"/>
              </w:rPr>
              <w:t xml:space="preserve">17530486,9 </w:t>
            </w:r>
            <w:r w:rsidRPr="00231848">
              <w:rPr>
                <w:bCs/>
                <w:spacing w:val="-4"/>
                <w:lang w:eastAsia="en-US"/>
              </w:rPr>
              <w:t>тыс.руб.;</w:t>
            </w:r>
          </w:p>
          <w:p w:rsidR="005A2864" w:rsidRPr="00231848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>2024 г. –</w:t>
            </w:r>
            <w:r w:rsidR="00EC5F84" w:rsidRPr="00231848">
              <w:rPr>
                <w:bCs/>
                <w:spacing w:val="-4"/>
                <w:lang w:eastAsia="en-US"/>
              </w:rPr>
              <w:t xml:space="preserve"> </w:t>
            </w:r>
            <w:r w:rsidR="00D448AB" w:rsidRPr="00231848">
              <w:rPr>
                <w:bCs/>
                <w:spacing w:val="-4"/>
                <w:lang w:eastAsia="en-US"/>
              </w:rPr>
              <w:t xml:space="preserve">17814365,8 </w:t>
            </w:r>
            <w:r w:rsidRPr="00231848">
              <w:rPr>
                <w:bCs/>
                <w:spacing w:val="-4"/>
                <w:lang w:eastAsia="en-US"/>
              </w:rPr>
              <w:t>тыс.руб.;</w:t>
            </w:r>
          </w:p>
          <w:p w:rsidR="005A2864" w:rsidRPr="00231848" w:rsidRDefault="005A2864" w:rsidP="00391AFF">
            <w:pPr>
              <w:shd w:val="clear" w:color="auto" w:fill="FFFFFF"/>
              <w:tabs>
                <w:tab w:val="left" w:pos="5670"/>
              </w:tabs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>2025 г. –</w:t>
            </w:r>
            <w:r w:rsidR="00EC5F84" w:rsidRPr="00231848">
              <w:rPr>
                <w:bCs/>
                <w:spacing w:val="-4"/>
                <w:lang w:eastAsia="en-US"/>
              </w:rPr>
              <w:t xml:space="preserve"> </w:t>
            </w:r>
            <w:r w:rsidR="00D448AB" w:rsidRPr="00231848">
              <w:rPr>
                <w:bCs/>
                <w:spacing w:val="-4"/>
                <w:lang w:eastAsia="en-US"/>
              </w:rPr>
              <w:t xml:space="preserve">16245248,2 </w:t>
            </w:r>
            <w:r w:rsidRPr="00231848">
              <w:rPr>
                <w:bCs/>
                <w:spacing w:val="-4"/>
                <w:lang w:eastAsia="en-US"/>
              </w:rPr>
              <w:t>тыс.руб.</w:t>
            </w:r>
            <w:r w:rsidR="00EC5F84" w:rsidRPr="00231848">
              <w:rPr>
                <w:bCs/>
                <w:spacing w:val="-4"/>
                <w:lang w:eastAsia="en-US"/>
              </w:rPr>
              <w:t>;</w:t>
            </w:r>
          </w:p>
          <w:p w:rsidR="00EC5F84" w:rsidRPr="00231848" w:rsidRDefault="00EC5F84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231848">
              <w:rPr>
                <w:bCs/>
                <w:spacing w:val="-4"/>
                <w:lang w:eastAsia="en-US"/>
              </w:rPr>
              <w:t xml:space="preserve">2026 г. – </w:t>
            </w:r>
            <w:r w:rsidR="00D448AB" w:rsidRPr="00231848">
              <w:rPr>
                <w:bCs/>
                <w:spacing w:val="-4"/>
                <w:lang w:eastAsia="en-US"/>
              </w:rPr>
              <w:t>15847730,5</w:t>
            </w:r>
            <w:r w:rsidRPr="00231848">
              <w:rPr>
                <w:bCs/>
                <w:spacing w:val="-4"/>
                <w:lang w:eastAsia="en-US"/>
              </w:rPr>
              <w:t xml:space="preserve"> тыс.руб.</w:t>
            </w:r>
          </w:p>
          <w:p w:rsidR="005A2864" w:rsidRPr="00231848" w:rsidRDefault="005A2864" w:rsidP="00391AFF">
            <w:pPr>
              <w:shd w:val="clear" w:color="auto" w:fill="FFFFFF"/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3.  Федеральный бюджет,</w:t>
            </w:r>
          </w:p>
          <w:p w:rsidR="00D448AB" w:rsidRPr="00231848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231848">
              <w:rPr>
                <w:rFonts w:eastAsia="Calibri"/>
                <w:lang w:eastAsia="en-US"/>
              </w:rPr>
              <w:t>всего 1868416,</w:t>
            </w:r>
            <w:r w:rsidR="00B021DF" w:rsidRPr="00231848">
              <w:rPr>
                <w:rFonts w:eastAsia="Calibri"/>
                <w:lang w:eastAsia="en-US"/>
              </w:rPr>
              <w:t>6</w:t>
            </w:r>
            <w:r w:rsidRPr="00231848">
              <w:rPr>
                <w:rFonts w:eastAsia="Calibri"/>
                <w:lang w:eastAsia="en-US"/>
              </w:rPr>
              <w:t xml:space="preserve"> тыс.руб., в том числе по годам реализации:</w:t>
            </w:r>
          </w:p>
          <w:p w:rsidR="00D448AB" w:rsidRPr="00231848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2021 г. – 663100,</w:t>
            </w:r>
            <w:r w:rsidR="00B021DF" w:rsidRPr="00231848">
              <w:rPr>
                <w:bCs/>
                <w:lang w:eastAsia="en-US"/>
              </w:rPr>
              <w:t>0</w:t>
            </w:r>
            <w:r w:rsidRPr="00231848">
              <w:rPr>
                <w:bCs/>
                <w:lang w:eastAsia="en-US"/>
              </w:rPr>
              <w:t xml:space="preserve"> тыс.руб.;</w:t>
            </w:r>
          </w:p>
          <w:p w:rsidR="00D448AB" w:rsidRPr="00231848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2022 г. – 629293,6 тыс.руб.;</w:t>
            </w:r>
          </w:p>
          <w:p w:rsidR="00D448AB" w:rsidRPr="00231848" w:rsidRDefault="00D448AB" w:rsidP="00391AFF">
            <w:pPr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2023 г. – 576023,0 тыс.руб.;</w:t>
            </w:r>
          </w:p>
          <w:p w:rsidR="00D448AB" w:rsidRPr="00231848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2024 г. – 0,0 тыс.руб.;</w:t>
            </w:r>
          </w:p>
          <w:p w:rsidR="00D448AB" w:rsidRPr="00231848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2025 г. – 0,0 тыс.руб.;</w:t>
            </w:r>
          </w:p>
          <w:p w:rsidR="00EC5F84" w:rsidRPr="00231848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spacing w:val="-4"/>
                <w:szCs w:val="28"/>
                <w:lang w:eastAsia="en-US"/>
              </w:rPr>
            </w:pPr>
            <w:r w:rsidRPr="00231848">
              <w:rPr>
                <w:bCs/>
                <w:lang w:eastAsia="en-US"/>
              </w:rPr>
              <w:t>2026 г. – 0,0 тыс.руб.</w:t>
            </w:r>
          </w:p>
        </w:tc>
      </w:tr>
      <w:tr w:rsidR="005A2864" w:rsidRPr="00231848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220103">
            <w:pPr>
              <w:autoSpaceDN w:val="0"/>
              <w:jc w:val="center"/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220103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231848">
              <w:rPr>
                <w:spacing w:val="-4"/>
              </w:rPr>
              <w:t>Ожидаемые результаты 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231848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В результате реализации государственной программы к 202</w:t>
            </w:r>
            <w:r w:rsidR="00491929" w:rsidRPr="00231848">
              <w:rPr>
                <w:spacing w:val="-4"/>
                <w:szCs w:val="28"/>
                <w:lang w:eastAsia="en-US"/>
              </w:rPr>
              <w:t>6</w:t>
            </w:r>
            <w:r w:rsidRPr="00231848">
              <w:rPr>
                <w:spacing w:val="-4"/>
                <w:szCs w:val="28"/>
                <w:lang w:eastAsia="en-US"/>
              </w:rPr>
              <w:t xml:space="preserve"> году должен сложиться качественно новый уровень состояния жилищной сферы, характеризуемый следующими целевыми ориентирами:</w:t>
            </w:r>
          </w:p>
          <w:p w:rsidR="005A2864" w:rsidRPr="00231848" w:rsidRDefault="005A2864" w:rsidP="004612C9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</w:t>
            </w:r>
            <w:r w:rsidR="00A82133" w:rsidRPr="00231848">
              <w:rPr>
                <w:spacing w:val="-4"/>
                <w:szCs w:val="28"/>
                <w:lang w:eastAsia="en-US"/>
              </w:rPr>
              <w:t>23314</w:t>
            </w:r>
            <w:r w:rsidR="00EC5F84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Pr="00231848">
              <w:rPr>
                <w:spacing w:val="-4"/>
                <w:szCs w:val="28"/>
                <w:lang w:eastAsia="en-US"/>
              </w:rPr>
              <w:t>петербургск</w:t>
            </w:r>
            <w:r w:rsidR="00C42B41" w:rsidRPr="00231848">
              <w:rPr>
                <w:spacing w:val="-4"/>
                <w:szCs w:val="28"/>
                <w:lang w:eastAsia="en-US"/>
              </w:rPr>
              <w:t>и</w:t>
            </w:r>
            <w:r w:rsidR="00FF04AD" w:rsidRPr="00231848">
              <w:rPr>
                <w:spacing w:val="-4"/>
                <w:szCs w:val="28"/>
                <w:lang w:eastAsia="en-US"/>
              </w:rPr>
              <w:t>х семей</w:t>
            </w:r>
            <w:r w:rsidRPr="00231848">
              <w:rPr>
                <w:spacing w:val="-4"/>
                <w:szCs w:val="28"/>
                <w:lang w:eastAsia="en-US"/>
              </w:rPr>
              <w:t>;</w:t>
            </w:r>
          </w:p>
          <w:p w:rsidR="00220103" w:rsidRPr="00231848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предоставление государственной поддержки в улучшении жилищных условий в виде долгосрочных ипотечных кредитов (займов) или в форме рассрочки на оплату жилья на долгосрочной основе </w:t>
            </w:r>
          </w:p>
          <w:p w:rsidR="005A2864" w:rsidRPr="00231848" w:rsidRDefault="00023909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8104</w:t>
            </w:r>
            <w:r w:rsidR="00C6790D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="005A2864" w:rsidRPr="00231848">
              <w:rPr>
                <w:spacing w:val="-4"/>
                <w:szCs w:val="28"/>
                <w:lang w:eastAsia="en-US"/>
              </w:rPr>
              <w:t>молодым семьям;</w:t>
            </w:r>
          </w:p>
          <w:p w:rsidR="00D92607" w:rsidRPr="00231848" w:rsidRDefault="00E53F07" w:rsidP="00220103">
            <w:pPr>
              <w:tabs>
                <w:tab w:val="left" w:pos="5670"/>
              </w:tabs>
              <w:rPr>
                <w:color w:val="FF0000"/>
              </w:rPr>
            </w:pPr>
            <w:r w:rsidRPr="00231848">
              <w:t xml:space="preserve">расселение 4,78 тыс. кв. м аварийного жилищного фонда, признанного таковым </w:t>
            </w:r>
            <w:r w:rsidR="00D92607" w:rsidRPr="00231848">
              <w:t>до</w:t>
            </w:r>
            <w:r w:rsidRPr="00231848">
              <w:t xml:space="preserve"> 1 января 2017 года, переселение из него 0,24 тыс. человек и расселение </w:t>
            </w:r>
            <w:r w:rsidR="00D92607" w:rsidRPr="00231848">
              <w:t>2,37 тыс. кв. м аварийного жилищного фонда, признанного таковым после 1 января 2017 года, переселение из него 0,19</w:t>
            </w:r>
            <w:r w:rsidR="005B620E" w:rsidRPr="00231848">
              <w:t>4</w:t>
            </w:r>
            <w:r w:rsidR="00D92607" w:rsidRPr="00231848">
              <w:t xml:space="preserve"> тыс. человек;</w:t>
            </w:r>
          </w:p>
          <w:p w:rsidR="005A2864" w:rsidRPr="00231848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формирование государственного жилищного фонда </w:t>
            </w:r>
          </w:p>
          <w:p w:rsidR="005A2864" w:rsidRPr="00231848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Санкт-Петербурга общей площадью </w:t>
            </w:r>
            <w:r w:rsidR="0054344D" w:rsidRPr="00231848">
              <w:rPr>
                <w:spacing w:val="-4"/>
                <w:szCs w:val="28"/>
                <w:lang w:eastAsia="en-US"/>
              </w:rPr>
              <w:t>340,1</w:t>
            </w:r>
            <w:r w:rsidR="00B818C1" w:rsidRPr="00231848">
              <w:rPr>
                <w:spacing w:val="-4"/>
                <w:szCs w:val="28"/>
                <w:lang w:eastAsia="en-US"/>
              </w:rPr>
              <w:t xml:space="preserve"> </w:t>
            </w:r>
            <w:r w:rsidRPr="00231848">
              <w:rPr>
                <w:spacing w:val="-4"/>
                <w:szCs w:val="28"/>
                <w:lang w:eastAsia="en-US"/>
              </w:rPr>
              <w:t xml:space="preserve">тыс. кв. м </w:t>
            </w:r>
            <w:r w:rsidRPr="00231848">
              <w:rPr>
                <w:spacing w:val="-4"/>
                <w:szCs w:val="28"/>
                <w:lang w:eastAsia="en-US"/>
              </w:rPr>
              <w:br/>
              <w:t xml:space="preserve">для предоставления жилых помещений </w:t>
            </w:r>
            <w:r w:rsidR="00DE7E6D" w:rsidRPr="00231848">
              <w:rPr>
                <w:spacing w:val="-4"/>
                <w:szCs w:val="28"/>
                <w:lang w:eastAsia="en-US"/>
              </w:rPr>
              <w:t>6,2</w:t>
            </w:r>
            <w:r w:rsidRPr="00231848">
              <w:rPr>
                <w:spacing w:val="-4"/>
                <w:szCs w:val="28"/>
                <w:lang w:eastAsia="en-US"/>
              </w:rPr>
              <w:t xml:space="preserve"> тыс. семей;</w:t>
            </w:r>
          </w:p>
          <w:p w:rsidR="005A2864" w:rsidRPr="00231848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проведение капитального ремонта общего имущества по необходимым видам работ, включая мероприятия в области энергосбережения и повышения энергетической эффективности, в </w:t>
            </w:r>
            <w:r w:rsidR="00491929" w:rsidRPr="00231848">
              <w:rPr>
                <w:spacing w:val="-4"/>
                <w:szCs w:val="28"/>
                <w:lang w:eastAsia="en-US"/>
              </w:rPr>
              <w:t>73</w:t>
            </w:r>
            <w:r w:rsidRPr="00231848">
              <w:rPr>
                <w:spacing w:val="-4"/>
                <w:szCs w:val="28"/>
                <w:lang w:eastAsia="en-US"/>
              </w:rPr>
              <w:t>,49 % многоквартирных домов от общего количества домов, включенных в региональную программу;</w:t>
            </w:r>
          </w:p>
          <w:p w:rsidR="005A2864" w:rsidRPr="00231848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повышение степени удовлетворенности населения </w:t>
            </w:r>
            <w:r w:rsidRPr="00231848">
              <w:rPr>
                <w:spacing w:val="-4"/>
                <w:szCs w:val="28"/>
                <w:lang w:eastAsia="en-US"/>
              </w:rPr>
              <w:br/>
              <w:t>Санкт-Петербурга уровнем жилищно-коммунального обслуживания до 60 % к 202</w:t>
            </w:r>
            <w:r w:rsidR="00491929" w:rsidRPr="00231848">
              <w:rPr>
                <w:spacing w:val="-4"/>
                <w:szCs w:val="28"/>
                <w:lang w:eastAsia="en-US"/>
              </w:rPr>
              <w:t>6</w:t>
            </w:r>
            <w:r w:rsidRPr="00231848">
              <w:rPr>
                <w:spacing w:val="-4"/>
                <w:szCs w:val="28"/>
                <w:lang w:eastAsia="en-US"/>
              </w:rPr>
              <w:t xml:space="preserve"> году;</w:t>
            </w:r>
          </w:p>
          <w:p w:rsidR="005A2864" w:rsidRPr="00231848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>достижение уровня доступности оплаты жилищно-коммунальных услуг гражданами</w:t>
            </w:r>
          </w:p>
        </w:tc>
      </w:tr>
    </w:tbl>
    <w:p w:rsidR="00220103" w:rsidRPr="00231848" w:rsidRDefault="00220103" w:rsidP="00122288">
      <w:pPr>
        <w:jc w:val="center"/>
        <w:rPr>
          <w:b/>
        </w:rPr>
      </w:pPr>
    </w:p>
    <w:p w:rsidR="004E0BF7" w:rsidRPr="00231848" w:rsidRDefault="004E0BF7" w:rsidP="00122288">
      <w:pPr>
        <w:jc w:val="center"/>
        <w:rPr>
          <w:b/>
        </w:rPr>
      </w:pPr>
    </w:p>
    <w:p w:rsidR="001260FB" w:rsidRPr="00231848" w:rsidRDefault="001260FB" w:rsidP="00122288">
      <w:pPr>
        <w:jc w:val="center"/>
        <w:rPr>
          <w:b/>
        </w:rPr>
      </w:pPr>
    </w:p>
    <w:p w:rsidR="00391AFF" w:rsidRPr="00231848" w:rsidRDefault="00391AFF" w:rsidP="00122288">
      <w:pPr>
        <w:jc w:val="center"/>
        <w:rPr>
          <w:b/>
        </w:rPr>
      </w:pPr>
    </w:p>
    <w:p w:rsidR="00391AFF" w:rsidRPr="00231848" w:rsidRDefault="00391AFF" w:rsidP="00122288">
      <w:pPr>
        <w:jc w:val="center"/>
        <w:rPr>
          <w:b/>
        </w:rPr>
      </w:pPr>
    </w:p>
    <w:p w:rsidR="001260FB" w:rsidRPr="00231848" w:rsidRDefault="001260FB" w:rsidP="00122288">
      <w:pPr>
        <w:jc w:val="center"/>
        <w:rPr>
          <w:b/>
        </w:rPr>
      </w:pPr>
    </w:p>
    <w:p w:rsidR="00122288" w:rsidRPr="00231848" w:rsidRDefault="00122288" w:rsidP="00122288">
      <w:pPr>
        <w:jc w:val="center"/>
        <w:rPr>
          <w:b/>
        </w:rPr>
      </w:pPr>
      <w:r w:rsidRPr="00231848">
        <w:rPr>
          <w:b/>
        </w:rPr>
        <w:lastRenderedPageBreak/>
        <w:t xml:space="preserve">Раздел 1. Характеристика текущего состояния жилищной </w:t>
      </w:r>
      <w:r w:rsidRPr="00231848">
        <w:rPr>
          <w:b/>
        </w:rPr>
        <w:br/>
        <w:t>и жилищно-коммунальной сфер</w:t>
      </w:r>
    </w:p>
    <w:p w:rsidR="00122288" w:rsidRPr="00231848" w:rsidRDefault="00122288" w:rsidP="00122288">
      <w:pPr>
        <w:jc w:val="center"/>
        <w:rPr>
          <w:b/>
        </w:rPr>
      </w:pP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Согласно данным Управления Федеральной службы государственной статистики по г. Санкт-Петербургу и Ленинградской области на начало 2021 года в Санкт-Петербурге проживает 53</w:t>
      </w:r>
      <w:r w:rsidR="00E45529" w:rsidRPr="00231848">
        <w:t xml:space="preserve">84,3 </w:t>
      </w:r>
      <w:r w:rsidRPr="00231848">
        <w:t>тыс. человек, общая площадь объектов жилищного фонда по итогам 2020 года составляет 14</w:t>
      </w:r>
      <w:r w:rsidR="00E45529" w:rsidRPr="00231848">
        <w:t xml:space="preserve">5,5 </w:t>
      </w:r>
      <w:r w:rsidRPr="00231848">
        <w:t xml:space="preserve">млн кв. м. Средняя обеспеченность населения жильем к </w:t>
      </w:r>
      <w:r w:rsidR="00E45529" w:rsidRPr="00231848">
        <w:t>концу</w:t>
      </w:r>
      <w:r w:rsidRPr="00231848">
        <w:t xml:space="preserve"> 202</w:t>
      </w:r>
      <w:r w:rsidR="00E45529" w:rsidRPr="00231848">
        <w:t>0</w:t>
      </w:r>
      <w:r w:rsidRPr="00231848">
        <w:t xml:space="preserve"> года составила </w:t>
      </w:r>
      <w:r w:rsidR="00E45529" w:rsidRPr="00231848">
        <w:t>27,0</w:t>
      </w:r>
      <w:r w:rsidRPr="00231848">
        <w:t xml:space="preserve"> кв. м общей площади жилья на одного жителя Санкт-Петербурга.</w:t>
      </w:r>
    </w:p>
    <w:p w:rsidR="00122288" w:rsidRPr="00231848" w:rsidRDefault="00122288" w:rsidP="00122288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Государственная жилищная политика Санкт-Петербурга базируется в первую очередь на соответствии Жилищному кодексу Российской Федерации, а также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 xml:space="preserve">на выполнении поручений, содержащихся в Указе Президента Российской Федерации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 xml:space="preserve">от 07.05.2012 № 600 «О мерах по обеспечению граждан Российской Федерации доступным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 xml:space="preserve">и комфортным жильем и повышению качества жилищно-коммунальных услуг» </w:t>
      </w:r>
      <w:r w:rsidR="00DA2F54" w:rsidRPr="00231848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(далее – Указ № 600), Указе Президента Российской Федерации от 07.05.2018 № 204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 xml:space="preserve">«О национальных целях и стратегических задачах развития Российской Федерации на период до 2024 года» (далее – Указ № 204), Указе Президента Российской Федерации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– Указ № 68), Указе Президента Российской Федерации от 21.07.2020 № 474 «О национальных целях развития Российской Федерации на период до 2030 года» (далее – Указ № 474),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>и реализации приоритетов, определенных Президентом Российской Федерации в ежегодных посланиях Федеральному Собранию Российской Федерации и установленных Стратегией социально-экономического развития Санкт-Петербурга на период до 2035 года, утвержденной Законом Санкт-Петербурга от 19.12.2018 № 771-164 (далее – Стратегия 2035).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Ежегодно планирование предоставления жилых помещений государственного жилищного фонда Санкт-Петербурга, а также содействия гражданам в улучшении жилищных условий иными способами осуществляется путем составления годового жилищного плана, утверждаемого Жилищным комитетом.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В период с 2018 по 2020 годы количество семей, состоящих на жилищном учете, сократилось на </w:t>
      </w:r>
      <w:r w:rsidR="00347E0F" w:rsidRPr="00231848">
        <w:t>47529</w:t>
      </w:r>
      <w:r w:rsidRPr="00231848">
        <w:t xml:space="preserve"> семей</w:t>
      </w:r>
      <w:r w:rsidR="00347E0F" w:rsidRPr="00231848">
        <w:t>, в том числе</w:t>
      </w:r>
      <w:r w:rsidRPr="00231848">
        <w:t xml:space="preserve"> за счет предоставления жилых помещений </w:t>
      </w:r>
      <w:r w:rsidR="00347E0F" w:rsidRPr="00231848">
        <w:br/>
      </w:r>
      <w:r w:rsidRPr="00231848">
        <w:t>и оказания государственного содействия в рамках других механизмов.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В целях обеспечения исполнения Указа № 204 разработан национальный проект «Жилье и городская среда» (далее – национальный проект). Национальный проект содержит 4 направления (федеральных проекта): федеральный проект «Ипотека»; федеральный проект «Жилье»; федеральный проект «Формирование комфортной городской среды»; федеральный проект «Обеспечение устойчивого сокращения непригодного для проживания жилищного фонда».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В Санкт-Петербурге в рамках национального проекта реализуется региональный проект «Обеспечение устойчивого сокращения непригодного для проживания жилищного фонда» (далее – региональный проект). Ответственным за его реализацию определен Жилищный комитет. Региональный проект направлен на расселение домов, признанных </w:t>
      </w:r>
      <w:r w:rsidR="00DF43C6" w:rsidRPr="00231848">
        <w:br/>
      </w:r>
      <w:r w:rsidRPr="00231848">
        <w:t xml:space="preserve">в установленном порядке до 01.01.2017 аварийными и подлежащими сносу </w:t>
      </w:r>
      <w:r w:rsidR="00DF43C6" w:rsidRPr="00231848">
        <w:br/>
      </w:r>
      <w:r w:rsidRPr="00231848">
        <w:t xml:space="preserve">или реконструкции. По состоянию на 01.01.2019 в Санкт-Петербурге нерасселенными оставались 5 </w:t>
      </w:r>
      <w:r w:rsidR="0064722D" w:rsidRPr="00231848">
        <w:t>таких домов</w:t>
      </w:r>
      <w:r w:rsidRPr="00231848">
        <w:t xml:space="preserve">, общая площадь нерасселенных жилых помещений в которых составляла 4883,5 кв. м (переселению из них подлежали 106 семей (249 человек). </w:t>
      </w:r>
      <w:r w:rsidR="0064722D" w:rsidRPr="00231848">
        <w:br/>
      </w:r>
      <w:r w:rsidRPr="00231848">
        <w:t>На начало 20</w:t>
      </w:r>
      <w:r w:rsidR="00347E0F" w:rsidRPr="00231848">
        <w:t>21</w:t>
      </w:r>
      <w:r w:rsidRPr="00231848">
        <w:t xml:space="preserve"> года нерасселенными в городе оставалось </w:t>
      </w:r>
      <w:r w:rsidR="0064722D" w:rsidRPr="00231848">
        <w:t xml:space="preserve">уже </w:t>
      </w:r>
      <w:r w:rsidRPr="00231848">
        <w:t xml:space="preserve">3 </w:t>
      </w:r>
      <w:r w:rsidR="0064722D" w:rsidRPr="00231848">
        <w:t>таких дома</w:t>
      </w:r>
      <w:r w:rsidRPr="00231848">
        <w:t xml:space="preserve">, общая площадь нерасселенных жилых помещений в которых составляла </w:t>
      </w:r>
      <w:r w:rsidR="00F85CF1" w:rsidRPr="00231848">
        <w:t>1777,6</w:t>
      </w:r>
      <w:r w:rsidRPr="00231848">
        <w:t xml:space="preserve"> кв. м (переселению из них подлежали </w:t>
      </w:r>
      <w:r w:rsidR="00F85CF1" w:rsidRPr="00231848">
        <w:t>37</w:t>
      </w:r>
      <w:r w:rsidRPr="00231848">
        <w:t xml:space="preserve"> семей (</w:t>
      </w:r>
      <w:r w:rsidR="00F85CF1" w:rsidRPr="00231848">
        <w:t>94</w:t>
      </w:r>
      <w:r w:rsidRPr="00231848">
        <w:t xml:space="preserve"> человек</w:t>
      </w:r>
      <w:r w:rsidR="00F85CF1" w:rsidRPr="00231848">
        <w:t>а</w:t>
      </w:r>
      <w:r w:rsidRPr="00231848">
        <w:t>).</w:t>
      </w:r>
    </w:p>
    <w:p w:rsidR="00347E0F" w:rsidRPr="00231848" w:rsidRDefault="00347E0F" w:rsidP="00347E0F">
      <w:pPr>
        <w:autoSpaceDE w:val="0"/>
        <w:autoSpaceDN w:val="0"/>
        <w:adjustRightInd w:val="0"/>
        <w:ind w:firstLine="709"/>
        <w:jc w:val="both"/>
      </w:pPr>
      <w:r w:rsidRPr="00231848">
        <w:t xml:space="preserve">Расселение многоквартирных домов, признанных после 01.01.2017 аварийными </w:t>
      </w:r>
      <w:r w:rsidR="00C50D0E" w:rsidRPr="00231848">
        <w:br/>
      </w:r>
      <w:r w:rsidRPr="00231848">
        <w:t xml:space="preserve">и подлежащими сносу или реконструкции осуществляется на основании распоряжений Жилищного комитета о признании многоквартирных домов аварийными и подлежащими </w:t>
      </w:r>
      <w:r w:rsidRPr="00231848">
        <w:lastRenderedPageBreak/>
        <w:t xml:space="preserve">сносу или реконструкции. С 01.01.2017 в Санкт-Петербурге признаны аварийными </w:t>
      </w:r>
      <w:r w:rsidR="00C50D0E" w:rsidRPr="00231848">
        <w:br/>
      </w:r>
      <w:r w:rsidRPr="00231848">
        <w:t>и подлежащими сносу или реконструкции,</w:t>
      </w:r>
      <w:r w:rsidR="00C50D0E" w:rsidRPr="00231848">
        <w:t xml:space="preserve"> а также подлежащими расселению</w:t>
      </w:r>
      <w:r w:rsidRPr="00231848">
        <w:t xml:space="preserve"> </w:t>
      </w:r>
      <w:r w:rsidRPr="00231848">
        <w:br/>
        <w:t>3</w:t>
      </w:r>
      <w:r w:rsidR="00164FFB" w:rsidRPr="00231848">
        <w:t>8</w:t>
      </w:r>
      <w:r w:rsidRPr="00231848">
        <w:t xml:space="preserve"> многоквартирных домов, в которых проживало 15</w:t>
      </w:r>
      <w:r w:rsidR="00164FFB" w:rsidRPr="00231848">
        <w:t>6</w:t>
      </w:r>
      <w:r w:rsidRPr="00231848">
        <w:t xml:space="preserve"> семей (4</w:t>
      </w:r>
      <w:r w:rsidR="00A11C35" w:rsidRPr="00231848">
        <w:t>32</w:t>
      </w:r>
      <w:r w:rsidRPr="00231848">
        <w:t xml:space="preserve"> человек</w:t>
      </w:r>
      <w:r w:rsidR="00A11C35" w:rsidRPr="00231848">
        <w:t>а</w:t>
      </w:r>
      <w:r w:rsidRPr="00231848">
        <w:t xml:space="preserve">), </w:t>
      </w:r>
      <w:r w:rsidR="00220103" w:rsidRPr="00231848">
        <w:br/>
      </w:r>
      <w:r w:rsidRPr="00231848">
        <w:t xml:space="preserve">из них к началу 2021 года </w:t>
      </w:r>
      <w:r w:rsidR="00427EA1" w:rsidRPr="00231848">
        <w:t>8</w:t>
      </w:r>
      <w:r w:rsidR="00164FFB" w:rsidRPr="00231848">
        <w:t>8</w:t>
      </w:r>
      <w:r w:rsidRPr="00231848">
        <w:t xml:space="preserve"> сем</w:t>
      </w:r>
      <w:r w:rsidR="00427EA1" w:rsidRPr="00231848">
        <w:t>ей</w:t>
      </w:r>
      <w:r w:rsidRPr="00231848">
        <w:t xml:space="preserve"> / 2</w:t>
      </w:r>
      <w:r w:rsidR="00CE0E6E" w:rsidRPr="00231848">
        <w:t>3</w:t>
      </w:r>
      <w:r w:rsidR="00164FFB" w:rsidRPr="00231848">
        <w:t>8</w:t>
      </w:r>
      <w:r w:rsidRPr="00231848">
        <w:t xml:space="preserve"> человек переселены в благоустроенные жилые помещения, либо собственникам жилых помещений выплачено денежное возмещение </w:t>
      </w:r>
      <w:r w:rsidR="00C50D0E" w:rsidRPr="00231848">
        <w:br/>
      </w:r>
      <w:r w:rsidRPr="00231848">
        <w:t>за изымаемое жилое помещение в соответствии со статьей 32 Жилищного кодекса Российской Федерации, завершено расселение 1</w:t>
      </w:r>
      <w:r w:rsidR="00CE0E6E" w:rsidRPr="00231848">
        <w:t>0</w:t>
      </w:r>
      <w:r w:rsidRPr="00231848">
        <w:t xml:space="preserve"> аварийных многоквартирных домов.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В целях обеспечения социальной поддержки детей-сирот и детей, оставшихся </w:t>
      </w:r>
      <w:r w:rsidR="00DF43C6" w:rsidRPr="00231848">
        <w:br/>
      </w:r>
      <w:r w:rsidRPr="00231848">
        <w:t xml:space="preserve">без попечения родителей, данная категория подлежит обеспечению специализированными жилыми помещениями. Детям-сиротам как не имеющим закрепленного жилья, так и тем, у кого такое жилое помещение есть, однако проживание в нем по ряду обстоятельств невозможно, предоставляются отдельные квартиры по договорам найма специализированного жилищного фонда на пять лет. Жилищный фонд для этих целей сформирован из квартир в домах бюджетного строительства, приобретаемых </w:t>
      </w:r>
      <w:r w:rsidR="00DF43C6" w:rsidRPr="00231848">
        <w:br/>
      </w:r>
      <w:r w:rsidRPr="00231848">
        <w:t xml:space="preserve">в собственность Санкт-Петербурга, а также квартир </w:t>
      </w:r>
      <w:r w:rsidR="00DA2F54" w:rsidRPr="00231848">
        <w:t>свободного</w:t>
      </w:r>
      <w:r w:rsidRPr="00231848">
        <w:t xml:space="preserve"> жилищного фонда районов Санкт-Петербурга. С 20</w:t>
      </w:r>
      <w:r w:rsidR="00F85CF1" w:rsidRPr="00231848">
        <w:t>18 по 2020</w:t>
      </w:r>
      <w:r w:rsidRPr="00231848">
        <w:t xml:space="preserve"> годы </w:t>
      </w:r>
      <w:r w:rsidR="00553378" w:rsidRPr="00231848">
        <w:t>1005</w:t>
      </w:r>
      <w:r w:rsidRPr="00231848">
        <w:t xml:space="preserve"> детей-сирот обеспечено отдельными квартирами специализированного жилищного фонда Санкт-Петербурга.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  <w:rPr>
          <w:color w:val="FF0000"/>
          <w:spacing w:val="-4"/>
        </w:rPr>
      </w:pPr>
      <w:r w:rsidRPr="00231848">
        <w:rPr>
          <w:spacing w:val="-4"/>
        </w:rPr>
        <w:t xml:space="preserve">Помимо прямого механизма содействия гражданам в улучшении жилищных условий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>в форме обеспечения жилыми помещениями в Санкт-Петербурге также осуществляются косвенные меры поддержки в форме предоставления социальных выплат на приобретение жилья. На это направлены целевые жилищные программы</w:t>
      </w:r>
      <w:r w:rsidR="007C0A66" w:rsidRPr="00231848">
        <w:rPr>
          <w:spacing w:val="-4"/>
        </w:rPr>
        <w:t xml:space="preserve"> </w:t>
      </w:r>
      <w:r w:rsidRPr="00231848">
        <w:rPr>
          <w:spacing w:val="-4"/>
        </w:rPr>
        <w:t xml:space="preserve">Санкт-Петербурга (далее </w:t>
      </w:r>
      <w:r w:rsidR="00064D9C" w:rsidRPr="00231848">
        <w:rPr>
          <w:spacing w:val="-4"/>
        </w:rPr>
        <w:t>–</w:t>
      </w:r>
      <w:r w:rsidRPr="00231848">
        <w:rPr>
          <w:spacing w:val="-4"/>
        </w:rPr>
        <w:t xml:space="preserve"> программы). Так, в период с 201</w:t>
      </w:r>
      <w:r w:rsidR="00064D9C" w:rsidRPr="00231848">
        <w:rPr>
          <w:spacing w:val="-4"/>
        </w:rPr>
        <w:t>8</w:t>
      </w:r>
      <w:r w:rsidRPr="00231848">
        <w:rPr>
          <w:spacing w:val="-4"/>
        </w:rPr>
        <w:t xml:space="preserve"> по 20</w:t>
      </w:r>
      <w:r w:rsidR="00064D9C" w:rsidRPr="00231848">
        <w:rPr>
          <w:spacing w:val="-4"/>
        </w:rPr>
        <w:t>20</w:t>
      </w:r>
      <w:r w:rsidRPr="00231848">
        <w:rPr>
          <w:spacing w:val="-4"/>
        </w:rPr>
        <w:t xml:space="preserve"> годы в рамках следующих программ: программа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>Развитие долгосрочного жилищного кредитования в Санкт-Петербурге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, утвержденная Законом Санкт-Петербурга от 10.10.2001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707-90 (далее </w:t>
      </w:r>
      <w:r w:rsidR="00064D9C" w:rsidRPr="00231848">
        <w:rPr>
          <w:spacing w:val="-4"/>
        </w:rPr>
        <w:t>–</w:t>
      </w:r>
      <w:r w:rsidRPr="00231848">
        <w:rPr>
          <w:spacing w:val="-4"/>
        </w:rPr>
        <w:t xml:space="preserve"> программа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>Развитие долгосрочного жилищного кредитования в Санкт-Петербурге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), программа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 xml:space="preserve">Молодежи </w:t>
      </w:r>
      <w:r w:rsidR="00064D9C" w:rsidRPr="00231848">
        <w:rPr>
          <w:spacing w:val="-4"/>
        </w:rPr>
        <w:t>–</w:t>
      </w:r>
      <w:r w:rsidRPr="00231848">
        <w:rPr>
          <w:spacing w:val="-4"/>
        </w:rPr>
        <w:t xml:space="preserve"> доступное жилье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, утвержденная Законом Санкт-Петербурга от 11.04.2001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315-45 (далее </w:t>
      </w:r>
      <w:r w:rsidR="00064D9C" w:rsidRPr="00231848">
        <w:rPr>
          <w:spacing w:val="-4"/>
        </w:rPr>
        <w:t>–</w:t>
      </w:r>
      <w:r w:rsidRPr="00231848">
        <w:rPr>
          <w:spacing w:val="-4"/>
        </w:rPr>
        <w:t xml:space="preserve"> программа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 xml:space="preserve">Молодежи </w:t>
      </w:r>
      <w:r w:rsidR="00064D9C" w:rsidRPr="00231848">
        <w:rPr>
          <w:spacing w:val="-4"/>
        </w:rPr>
        <w:t>–</w:t>
      </w:r>
      <w:r w:rsidRPr="00231848">
        <w:rPr>
          <w:spacing w:val="-4"/>
        </w:rPr>
        <w:t xml:space="preserve"> доступное</w:t>
      </w:r>
      <w:r w:rsidR="00064D9C" w:rsidRPr="00231848">
        <w:rPr>
          <w:spacing w:val="-4"/>
        </w:rPr>
        <w:t xml:space="preserve"> </w:t>
      </w:r>
      <w:r w:rsidRPr="00231848">
        <w:rPr>
          <w:spacing w:val="-4"/>
        </w:rPr>
        <w:t>жилье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), программа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>Расселение коммунальных квартир в Санкт-Петербурге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, утвержденная Законом Санкт-Петербурга от 17.10.2007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513-101 (далее </w:t>
      </w:r>
      <w:r w:rsidR="00064D9C" w:rsidRPr="00231848">
        <w:rPr>
          <w:spacing w:val="-4"/>
        </w:rPr>
        <w:t>–</w:t>
      </w:r>
      <w:r w:rsidRPr="00231848">
        <w:rPr>
          <w:spacing w:val="-4"/>
        </w:rPr>
        <w:t xml:space="preserve"> программа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>Расселение коммунал</w:t>
      </w:r>
      <w:r w:rsidR="00064D9C" w:rsidRPr="00231848">
        <w:rPr>
          <w:spacing w:val="-4"/>
        </w:rPr>
        <w:t>ьных квартир в Санкт-Петербурге»), программа «</w:t>
      </w:r>
      <w:r w:rsidRPr="00231848">
        <w:rPr>
          <w:spacing w:val="-4"/>
        </w:rPr>
        <w:t>Ж</w:t>
      </w:r>
      <w:r w:rsidR="00064D9C" w:rsidRPr="00231848">
        <w:rPr>
          <w:spacing w:val="-4"/>
        </w:rPr>
        <w:t>илье работникам бюджетной сферы»</w:t>
      </w:r>
      <w:r w:rsidRPr="00231848">
        <w:rPr>
          <w:spacing w:val="-4"/>
        </w:rPr>
        <w:t xml:space="preserve">, утвержденная Законом </w:t>
      </w:r>
      <w:r w:rsidR="00064D9C" w:rsidRPr="00231848">
        <w:rPr>
          <w:spacing w:val="-4"/>
        </w:rPr>
        <w:t xml:space="preserve">Санкт-Петербурга </w:t>
      </w:r>
      <w:r w:rsidR="007C0A66" w:rsidRPr="00231848">
        <w:rPr>
          <w:spacing w:val="-4"/>
        </w:rPr>
        <w:br/>
      </w:r>
      <w:r w:rsidR="00064D9C" w:rsidRPr="00231848">
        <w:rPr>
          <w:spacing w:val="-4"/>
        </w:rPr>
        <w:t>от 30.11.2005 №</w:t>
      </w:r>
      <w:r w:rsidRPr="00231848">
        <w:rPr>
          <w:spacing w:val="-4"/>
        </w:rPr>
        <w:t xml:space="preserve"> 648-91 (далее </w:t>
      </w:r>
      <w:r w:rsidR="00064D9C" w:rsidRPr="00231848">
        <w:rPr>
          <w:spacing w:val="-4"/>
        </w:rPr>
        <w:t>–</w:t>
      </w:r>
      <w:r w:rsidRPr="00231848">
        <w:rPr>
          <w:spacing w:val="-4"/>
        </w:rPr>
        <w:t xml:space="preserve"> программа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>Ж</w:t>
      </w:r>
      <w:r w:rsidR="00064D9C" w:rsidRPr="00231848">
        <w:rPr>
          <w:spacing w:val="-4"/>
        </w:rPr>
        <w:t>илье работникам бюджетной сферы»</w:t>
      </w:r>
      <w:r w:rsidRPr="00231848">
        <w:rPr>
          <w:spacing w:val="-4"/>
        </w:rPr>
        <w:t xml:space="preserve">),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 xml:space="preserve">и реализации постановления Правительства Санкт-Петербурга от 28.03.2006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312 </w:t>
      </w:r>
      <w:r w:rsidR="007C0A66" w:rsidRPr="00231848">
        <w:rPr>
          <w:spacing w:val="-4"/>
        </w:rPr>
        <w:br/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 xml:space="preserve">О порядке и условиях предоставления гражданам безвозмездных субсидий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 xml:space="preserve">для приобретения или строительства жилых помещений, социальных выплат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>для приобретения или строительства жилых помещений и порядке предоставления единовременных денежных выплат на приобретение или строительство жилых помещений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, постановления Правительства Санкт-Петербурга от 24.04.2018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328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 xml:space="preserve">Об утверждении Порядка предоставления социальных выплат для приобретения или строительства жилых помещений гражданам, имеющим трех и более несовершеннолетних детей,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 жилищных условий, и о внесении изменений в постановления Правительства Санкт-Петербурга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 xml:space="preserve">от 28.03.2006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312, от 30.12.2009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1593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 и постановления Правительства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 xml:space="preserve">Санкт-Петербурга от 15.06.2020 </w:t>
      </w:r>
      <w:r w:rsidR="00064D9C" w:rsidRPr="00231848">
        <w:rPr>
          <w:spacing w:val="-4"/>
        </w:rPr>
        <w:t>№</w:t>
      </w:r>
      <w:r w:rsidRPr="00231848">
        <w:rPr>
          <w:spacing w:val="-4"/>
        </w:rPr>
        <w:t xml:space="preserve"> 411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 xml:space="preserve">Об утверждении Порядка предоставления социальных выплат 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>в содействии Санкт-Петербурга в улучшении жилищных условий</w:t>
      </w:r>
      <w:r w:rsidR="007A115A" w:rsidRPr="00231848">
        <w:rPr>
          <w:spacing w:val="-4"/>
        </w:rPr>
        <w:t>»</w:t>
      </w:r>
      <w:r w:rsidRPr="00231848">
        <w:rPr>
          <w:spacing w:val="-4"/>
        </w:rPr>
        <w:t xml:space="preserve"> денежные выплаты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 xml:space="preserve">на сумму </w:t>
      </w:r>
      <w:r w:rsidR="007A115A" w:rsidRPr="00231848">
        <w:rPr>
          <w:spacing w:val="-4"/>
        </w:rPr>
        <w:t>27,1</w:t>
      </w:r>
      <w:r w:rsidRPr="00231848">
        <w:rPr>
          <w:spacing w:val="-4"/>
        </w:rPr>
        <w:t xml:space="preserve"> млрд руб. предоставлены </w:t>
      </w:r>
      <w:r w:rsidR="007A115A" w:rsidRPr="00231848">
        <w:rPr>
          <w:spacing w:val="-4"/>
        </w:rPr>
        <w:t>19,0</w:t>
      </w:r>
      <w:r w:rsidRPr="00231848">
        <w:rPr>
          <w:spacing w:val="-4"/>
        </w:rPr>
        <w:t xml:space="preserve"> тыс. семей. Кроме того, в указанный период </w:t>
      </w:r>
      <w:r w:rsidR="007C0A66" w:rsidRPr="00231848">
        <w:rPr>
          <w:spacing w:val="-4"/>
        </w:rPr>
        <w:br/>
      </w:r>
      <w:r w:rsidRPr="00231848">
        <w:rPr>
          <w:spacing w:val="-4"/>
        </w:rPr>
        <w:t xml:space="preserve">в рамках программы </w:t>
      </w:r>
      <w:r w:rsidR="00064D9C" w:rsidRPr="00231848">
        <w:rPr>
          <w:spacing w:val="-4"/>
        </w:rPr>
        <w:t>«</w:t>
      </w:r>
      <w:r w:rsidRPr="00231848">
        <w:rPr>
          <w:spacing w:val="-4"/>
        </w:rPr>
        <w:t>Жилье работникам бюджетной сферы</w:t>
      </w:r>
      <w:r w:rsidR="00064D9C" w:rsidRPr="00231848">
        <w:rPr>
          <w:spacing w:val="-4"/>
        </w:rPr>
        <w:t>»</w:t>
      </w:r>
      <w:r w:rsidRPr="00231848">
        <w:rPr>
          <w:spacing w:val="-4"/>
        </w:rPr>
        <w:t xml:space="preserve"> предоставлено</w:t>
      </w:r>
      <w:r w:rsidR="007C0A66" w:rsidRPr="00231848">
        <w:rPr>
          <w:spacing w:val="-4"/>
        </w:rPr>
        <w:t xml:space="preserve"> </w:t>
      </w:r>
      <w:r w:rsidR="007A115A" w:rsidRPr="00231848">
        <w:rPr>
          <w:spacing w:val="-4"/>
        </w:rPr>
        <w:t xml:space="preserve">120 </w:t>
      </w:r>
      <w:r w:rsidRPr="00231848">
        <w:rPr>
          <w:spacing w:val="-4"/>
        </w:rPr>
        <w:t>жилых помещений на условиях беспроцентной рассрочки.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lastRenderedPageBreak/>
        <w:t xml:space="preserve">С апреля 2018 года комплекс мер по улучшению жилищных условий многодетных семей, имеющих трех и более несовершеннолетних детей, принятых на учет в качестве нуждающихся в жилых помещениях или на учет нуждающихся в содействии </w:t>
      </w:r>
      <w:r w:rsidR="00DF43C6" w:rsidRPr="00231848">
        <w:br/>
      </w:r>
      <w:r w:rsidRPr="00231848">
        <w:t xml:space="preserve">Санкт-Петербурга в улучшении жилищных условий, дополнен новым видом государственного содействия в улучшении жилищных условий </w:t>
      </w:r>
      <w:r w:rsidR="00F85CF1" w:rsidRPr="00231848">
        <w:t>–</w:t>
      </w:r>
      <w:r w:rsidRPr="00231848">
        <w:t xml:space="preserve"> предоставлением социальных выплат за счет средств бюджета Санкт-Петербурга для приобретения </w:t>
      </w:r>
      <w:r w:rsidR="00DF43C6" w:rsidRPr="00231848">
        <w:br/>
      </w:r>
      <w:r w:rsidRPr="00231848">
        <w:t>или строительства жилья (сертификаты). В 2018-20</w:t>
      </w:r>
      <w:r w:rsidR="00F85CF1" w:rsidRPr="00231848">
        <w:t>20</w:t>
      </w:r>
      <w:r w:rsidRPr="00231848">
        <w:t xml:space="preserve"> годах </w:t>
      </w:r>
      <w:r w:rsidR="00553378" w:rsidRPr="00231848">
        <w:t>1336</w:t>
      </w:r>
      <w:r w:rsidRPr="00231848">
        <w:t xml:space="preserve"> многодетным семьям предоставлены социальные выплаты на общую сумму </w:t>
      </w:r>
      <w:r w:rsidR="00553378" w:rsidRPr="00231848">
        <w:t>5003</w:t>
      </w:r>
      <w:r w:rsidRPr="00231848">
        <w:t>,</w:t>
      </w:r>
      <w:r w:rsidR="00553378" w:rsidRPr="00231848">
        <w:t>0</w:t>
      </w:r>
      <w:r w:rsidRPr="00231848">
        <w:t xml:space="preserve"> млн руб.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Особое внимание уделяется проблеме расселения коммунальных квартир </w:t>
      </w:r>
      <w:r w:rsidR="00DF43C6" w:rsidRPr="00231848">
        <w:br/>
      </w:r>
      <w:r w:rsidRPr="00231848">
        <w:t>в Санкт-Петербурге. Так, с 201</w:t>
      </w:r>
      <w:r w:rsidR="00F85CF1" w:rsidRPr="00231848">
        <w:t>8</w:t>
      </w:r>
      <w:r w:rsidRPr="00231848">
        <w:t xml:space="preserve"> по 20</w:t>
      </w:r>
      <w:r w:rsidR="00F85CF1" w:rsidRPr="00231848">
        <w:t>20</w:t>
      </w:r>
      <w:r w:rsidRPr="00231848">
        <w:t xml:space="preserve"> годы количество коммунальных квартир сократилось на </w:t>
      </w:r>
      <w:r w:rsidR="00553378" w:rsidRPr="00231848">
        <w:t>9122</w:t>
      </w:r>
      <w:r w:rsidRPr="00231848">
        <w:t xml:space="preserve"> квартир</w:t>
      </w:r>
      <w:r w:rsidR="00553378" w:rsidRPr="00231848">
        <w:t>ы</w:t>
      </w:r>
      <w:r w:rsidR="00220103" w:rsidRPr="00231848">
        <w:t xml:space="preserve">. </w:t>
      </w:r>
      <w:r w:rsidRPr="00231848">
        <w:t>По состоянию на 01.01.202</w:t>
      </w:r>
      <w:r w:rsidR="00F85CF1" w:rsidRPr="00231848">
        <w:t>1</w:t>
      </w:r>
      <w:r w:rsidRPr="00231848">
        <w:t xml:space="preserve"> в Санкт-Петербурге остается </w:t>
      </w:r>
      <w:r w:rsidR="00553378" w:rsidRPr="00231848">
        <w:br/>
        <w:t>65 400</w:t>
      </w:r>
      <w:r w:rsidRPr="00231848">
        <w:t xml:space="preserve"> коммунальных квартир</w:t>
      </w:r>
      <w:r w:rsidR="00220103" w:rsidRPr="00231848">
        <w:t xml:space="preserve">. </w:t>
      </w:r>
      <w:r w:rsidRPr="00231848">
        <w:t xml:space="preserve">Таким образом, проблема расселения коммунальных квартир до сих пор остается актуальной для Санкт-Петербурга, а ее решение </w:t>
      </w:r>
      <w:r w:rsidR="00F85CF1" w:rsidRPr="00231848">
        <w:t>–</w:t>
      </w:r>
      <w:r w:rsidRPr="00231848">
        <w:t xml:space="preserve"> одной </w:t>
      </w:r>
      <w:r w:rsidR="00220103" w:rsidRPr="00231848">
        <w:br/>
      </w:r>
      <w:r w:rsidRPr="00231848">
        <w:t>из приоритетных задач жилищной политики Санкт-Петербурга.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Также Санкт-Петербург развивает систему наемных домов социального использования. В 201</w:t>
      </w:r>
      <w:r w:rsidR="00F85CF1" w:rsidRPr="00231848">
        <w:t>8</w:t>
      </w:r>
      <w:r w:rsidRPr="00231848">
        <w:t>-20</w:t>
      </w:r>
      <w:r w:rsidR="00F85CF1" w:rsidRPr="00231848">
        <w:t>20</w:t>
      </w:r>
      <w:r w:rsidRPr="00231848">
        <w:t xml:space="preserve"> годах проведены мероприятия по заселению квартир в </w:t>
      </w:r>
      <w:r w:rsidR="007B6C46" w:rsidRPr="00231848">
        <w:t>трех</w:t>
      </w:r>
      <w:r w:rsidRPr="00231848">
        <w:t xml:space="preserve"> наемных домах социального использования Санкт-Петербурга, расположенных в Невском районе Санкт-Петербурга по адресу: ул. Еремеева, д. 3, корп. 2 (178 квартир), </w:t>
      </w:r>
      <w:r w:rsidR="00DF43C6" w:rsidRPr="00231848">
        <w:br/>
      </w:r>
      <w:r w:rsidRPr="00231848">
        <w:t>Кировском районе Санкт-Петербурга по адресу: Охотничий пер., д. 9 (32 квартиры)</w:t>
      </w:r>
      <w:r w:rsidR="007B6C46" w:rsidRPr="00231848">
        <w:t xml:space="preserve">, </w:t>
      </w:r>
      <w:r w:rsidR="007B6C46" w:rsidRPr="00231848">
        <w:br/>
        <w:t>а также в г. Красное село по адресу: Гатчинское шоссе, д</w:t>
      </w:r>
      <w:r w:rsidRPr="00231848">
        <w:t>.</w:t>
      </w:r>
      <w:r w:rsidR="007B6C46" w:rsidRPr="00231848">
        <w:t xml:space="preserve"> 10в (3 квартиры).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В целях обеспечения социальных гарантий в области жилищных прав граждан пожилого возраста путем заключения от имени Санкт-Петербурга договоров пожизненной ренты в рамках реализации государственной жилищной политики Санкт-Петербурга </w:t>
      </w:r>
      <w:r w:rsidR="00DF43C6" w:rsidRPr="00231848">
        <w:br/>
      </w:r>
      <w:r w:rsidRPr="00231848">
        <w:t>с 201</w:t>
      </w:r>
      <w:r w:rsidR="00F85CF1" w:rsidRPr="00231848">
        <w:t>8</w:t>
      </w:r>
      <w:r w:rsidRPr="00231848">
        <w:t xml:space="preserve"> по 20</w:t>
      </w:r>
      <w:r w:rsidR="00F85CF1" w:rsidRPr="00231848">
        <w:t>20</w:t>
      </w:r>
      <w:r w:rsidRPr="00231848">
        <w:t xml:space="preserve"> годы было заключено </w:t>
      </w:r>
      <w:r w:rsidR="00595437" w:rsidRPr="00231848">
        <w:t>42 договора</w:t>
      </w:r>
      <w:r w:rsidRPr="00231848">
        <w:t xml:space="preserve"> пожизненной ренты.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В Санкт-Петербурге 23303 многоквартирных дома, из них 129 многоквартирных домов (0,6</w:t>
      </w:r>
      <w:r w:rsidR="00F85CF1" w:rsidRPr="00231848">
        <w:t xml:space="preserve"> </w:t>
      </w:r>
      <w:r w:rsidRPr="00231848">
        <w:t xml:space="preserve">% от общего количества домов) находятся в непосредственном управлении, </w:t>
      </w:r>
      <w:r w:rsidR="00DF43C6" w:rsidRPr="00231848">
        <w:br/>
      </w:r>
      <w:r w:rsidRPr="00231848">
        <w:t>в 4129 многоквартирных домах (17,7</w:t>
      </w:r>
      <w:r w:rsidR="00F85CF1" w:rsidRPr="00231848">
        <w:t xml:space="preserve"> </w:t>
      </w:r>
      <w:r w:rsidRPr="00231848">
        <w:t>% от общего количества многоквартирных домов) созданы товарищества собственников жилья или жилищные, жилищно-строительные кооперативы, 19045 многоквартирных домов находятся в управлении управляющих организаций (81,7</w:t>
      </w:r>
      <w:r w:rsidR="00F85CF1" w:rsidRPr="00231848">
        <w:t xml:space="preserve"> </w:t>
      </w:r>
      <w:r w:rsidRPr="00231848">
        <w:t>% от общего количества многоквартирных домов) и 358 зданий относятся к специализированному жилищному фонду.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В настоящее время в Санкт-Петербурге обслуживают многоквартирные дома </w:t>
      </w:r>
      <w:r w:rsidR="00DF43C6" w:rsidRPr="00231848">
        <w:br/>
      </w:r>
      <w:r w:rsidRPr="00231848">
        <w:t>7 государственных управляющих организаций, 38 управляющих организаций, в которых доля Санкт-Петербурга составляет 20</w:t>
      </w:r>
      <w:r w:rsidR="00F85CF1" w:rsidRPr="00231848">
        <w:t xml:space="preserve"> </w:t>
      </w:r>
      <w:r w:rsidRPr="00231848">
        <w:t>%, а также 547 частных управляющих организаций.</w:t>
      </w:r>
    </w:p>
    <w:p w:rsidR="00F85CF1" w:rsidRPr="00231848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 xml:space="preserve">При формировании государственной программы потребность финансирования капитального ремонта общего имущества в многоквартирных домах в Санкт-Петербурге была определена и экономически обоснована исходя из общей стоимости видов работ </w:t>
      </w:r>
      <w:r w:rsidRPr="00231848">
        <w:rPr>
          <w:spacing w:val="-4"/>
        </w:rPr>
        <w:br/>
        <w:t>по капитальному ремонту в 21 965 многоквартирных домах, включенных в региональную программу.</w:t>
      </w:r>
    </w:p>
    <w:p w:rsidR="00F85CF1" w:rsidRPr="00231848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 xml:space="preserve">На основании представленных администрациями районов Санкт-Петербурга документов региональная программа ежегодно актуализируется в установленном порядке. </w:t>
      </w:r>
      <w:r w:rsidRPr="00231848">
        <w:rPr>
          <w:spacing w:val="-4"/>
        </w:rPr>
        <w:br/>
        <w:t xml:space="preserve">По результатам проведенной актуализации в 2018 году региональная программа включала </w:t>
      </w:r>
      <w:r w:rsidRPr="00231848">
        <w:rPr>
          <w:spacing w:val="-4"/>
        </w:rPr>
        <w:br/>
        <w:t xml:space="preserve">в себя 22 534 многоквартирных дома по необходимым видам работ, в 2019 году –  </w:t>
      </w:r>
      <w:r w:rsidR="00DF43C6" w:rsidRPr="00231848">
        <w:rPr>
          <w:spacing w:val="-4"/>
        </w:rPr>
        <w:br/>
      </w:r>
      <w:r w:rsidRPr="00231848">
        <w:rPr>
          <w:spacing w:val="-4"/>
        </w:rPr>
        <w:t xml:space="preserve">22 540 многоквартирных домов, в 2020 году – 22 680 многоквартирных домов. </w:t>
      </w:r>
    </w:p>
    <w:p w:rsidR="00F85CF1" w:rsidRPr="00231848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>Общая стоимость работ на 25 лет (период, на который сформирована региональная программа) составила 502,9 млрд руб., соответственно в год – 20,1 млрд руб.</w:t>
      </w:r>
    </w:p>
    <w:p w:rsidR="00F85CF1" w:rsidRPr="00231848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>В период 2017-2020 годов на проведение работ по капитальному ремонту было направлено 42,7 млрд руб., что позволило провести капитальный ремонт по 9761 виду работ.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В Санкт-Петербурге в целях уменьшения расходов граждан по оплате жилого помещения и коммунальных услуг предоставляются субсидии на оплату жилого помещения и коммунальных услуг.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lastRenderedPageBreak/>
        <w:t xml:space="preserve">В целях социальной поддержки отдельных категорий граждан Санкт-Петербурга </w:t>
      </w:r>
      <w:r w:rsidR="00DF43C6" w:rsidRPr="00231848">
        <w:br/>
      </w:r>
      <w:r w:rsidRPr="00231848">
        <w:t xml:space="preserve">в бюджете Санкт-Петербурга предусмотрены расходы, связанные с приобретением </w:t>
      </w:r>
      <w:r w:rsidR="00DF43C6" w:rsidRPr="00231848">
        <w:br/>
      </w:r>
      <w:r w:rsidRPr="00231848">
        <w:t xml:space="preserve">и заменой газовых плит, газовых водонагревательных колонок и электрических плит, </w:t>
      </w:r>
      <w:r w:rsidR="00DF43C6" w:rsidRPr="00231848">
        <w:br/>
      </w:r>
      <w:r w:rsidRPr="00231848">
        <w:t xml:space="preserve">в соответствии с Законом Санкт-Петербурга от 09.11.2011 </w:t>
      </w:r>
      <w:r w:rsidR="00F85CF1" w:rsidRPr="00231848">
        <w:t>№</w:t>
      </w:r>
      <w:r w:rsidRPr="00231848">
        <w:t xml:space="preserve"> 728-132 </w:t>
      </w:r>
      <w:r w:rsidR="00F85CF1" w:rsidRPr="00231848">
        <w:t>«</w:t>
      </w:r>
      <w:r w:rsidRPr="00231848">
        <w:t>Социальный кодекс Санкт-Петербурга</w:t>
      </w:r>
      <w:r w:rsidR="00F85CF1" w:rsidRPr="00231848">
        <w:t>»</w:t>
      </w:r>
      <w:r w:rsidRPr="00231848">
        <w:t xml:space="preserve"> (далее </w:t>
      </w:r>
      <w:r w:rsidR="00F85CF1" w:rsidRPr="00231848">
        <w:t>–</w:t>
      </w:r>
      <w:r w:rsidRPr="00231848">
        <w:t xml:space="preserve"> Социальный кодекс Санкт-Петербурга).</w:t>
      </w:r>
    </w:p>
    <w:p w:rsidR="000B705A" w:rsidRPr="00231848" w:rsidRDefault="000B705A" w:rsidP="00F85CF1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41268B" w:rsidRPr="00231848" w:rsidRDefault="0041268B" w:rsidP="00F85CF1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122288" w:rsidRPr="00231848" w:rsidRDefault="00122288" w:rsidP="00F85CF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31848">
        <w:rPr>
          <w:b/>
        </w:rPr>
        <w:t>Раздел 2. Приоритеты и цели государственной политики</w:t>
      </w:r>
    </w:p>
    <w:p w:rsidR="00122288" w:rsidRPr="00231848" w:rsidRDefault="00122288" w:rsidP="00F85CF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31848">
        <w:rPr>
          <w:b/>
        </w:rPr>
        <w:t>на 202</w:t>
      </w:r>
      <w:r w:rsidR="00F85CF1" w:rsidRPr="00231848">
        <w:rPr>
          <w:b/>
        </w:rPr>
        <w:t>1</w:t>
      </w:r>
      <w:r w:rsidRPr="00231848">
        <w:rPr>
          <w:b/>
        </w:rPr>
        <w:t>-202</w:t>
      </w:r>
      <w:r w:rsidR="00F85CF1" w:rsidRPr="00231848">
        <w:rPr>
          <w:b/>
        </w:rPr>
        <w:t>6</w:t>
      </w:r>
      <w:r w:rsidRPr="00231848">
        <w:rPr>
          <w:b/>
        </w:rPr>
        <w:t xml:space="preserve"> годы в жилищной и жилищно-коммунальной сферах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Приоритеты и цели государственной политики в жилищной сфере </w:t>
      </w:r>
      <w:r w:rsidR="00DF43C6" w:rsidRPr="00231848">
        <w:br/>
      </w:r>
      <w:r w:rsidRPr="00231848">
        <w:t xml:space="preserve">Санкт-Петербурга определены в соответствии с Указом </w:t>
      </w:r>
      <w:r w:rsidR="00F85CF1" w:rsidRPr="00231848">
        <w:t>№</w:t>
      </w:r>
      <w:r w:rsidRPr="00231848">
        <w:t xml:space="preserve"> 600, Указом </w:t>
      </w:r>
      <w:r w:rsidR="00F85CF1" w:rsidRPr="00231848">
        <w:t>№</w:t>
      </w:r>
      <w:r w:rsidRPr="00231848">
        <w:t xml:space="preserve"> 204, Указом </w:t>
      </w:r>
      <w:r w:rsidR="00DF43C6" w:rsidRPr="00231848">
        <w:br/>
      </w:r>
      <w:r w:rsidR="00F85CF1" w:rsidRPr="00231848">
        <w:t>№</w:t>
      </w:r>
      <w:r w:rsidRPr="00231848">
        <w:t xml:space="preserve"> 68 и Указом </w:t>
      </w:r>
      <w:r w:rsidR="00F85CF1" w:rsidRPr="00231848">
        <w:t>№</w:t>
      </w:r>
      <w:r w:rsidRPr="00231848">
        <w:t xml:space="preserve"> 474.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Обеспечение права на жилище ряда категорий граждан (граждане льготных категорий, дети-сироты, граждане, переселяемые из аварийного жилищного фонда) возможно лишь путем предоставления жилых помещений государственного жилищного фонда. В этой связи очень важным фактором являются темпы ввода жилья в эксплуатацию. Так, в период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 xml:space="preserve">с 2021 по 2026 годы в Санкт-Петербурге планируется ввести в эксплуатацию в общей сложности 200,5 тыс. кв. м жилых помещений государственного жилищного фонда, 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br/>
        <w:t>в том числе: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>в 2021 г. – 12,9 тыс. кв. м;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>в 2023 г. – 31,9 тыс. кв. м;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>в 2025 г. – 2,9 тыс. кв. м;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в 2026 г. – 152,8 тыс. кв. м. 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Другим источником формирования государственного жилищного фонда является приобретение жилья в государственную собственность Санкт-Петербурга за счет средств бюджета Санкт-Петербурга и федерального бюджета. В период с 2021 по 2026 годы запланировано приобретение </w:t>
      </w:r>
      <w:r w:rsidR="0054344D" w:rsidRPr="00231848">
        <w:rPr>
          <w:rFonts w:ascii="Times New Roman" w:hAnsi="Times New Roman" w:cs="Times New Roman"/>
          <w:spacing w:val="-4"/>
          <w:sz w:val="24"/>
          <w:szCs w:val="24"/>
        </w:rPr>
        <w:t>139,6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тыс. кв. м жилья, в том числе: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>в 2021 г. – 43,5 тыс. кв. м;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в 2022 г. – </w:t>
      </w:r>
      <w:r w:rsidR="0054344D" w:rsidRPr="00231848">
        <w:rPr>
          <w:rFonts w:ascii="Times New Roman" w:hAnsi="Times New Roman" w:cs="Times New Roman"/>
          <w:spacing w:val="-4"/>
          <w:sz w:val="24"/>
          <w:szCs w:val="24"/>
        </w:rPr>
        <w:t>32,6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тыс. кв. м;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в 2023 г. – </w:t>
      </w:r>
      <w:r w:rsidR="0054344D" w:rsidRPr="00231848">
        <w:rPr>
          <w:rFonts w:ascii="Times New Roman" w:hAnsi="Times New Roman" w:cs="Times New Roman"/>
          <w:spacing w:val="-4"/>
          <w:sz w:val="24"/>
          <w:szCs w:val="24"/>
        </w:rPr>
        <w:t>15,3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тыс. кв. м;</w:t>
      </w:r>
    </w:p>
    <w:p w:rsidR="00F85CF1" w:rsidRPr="00231848" w:rsidRDefault="0054344D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>в 2024 г. – 15,5</w:t>
      </w:r>
      <w:r w:rsidR="00F85CF1"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тыс. кв. м; </w:t>
      </w:r>
    </w:p>
    <w:p w:rsidR="00F85CF1" w:rsidRPr="00231848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в 2025 г. – </w:t>
      </w:r>
      <w:r w:rsidR="0054344D" w:rsidRPr="00231848">
        <w:rPr>
          <w:rFonts w:ascii="Times New Roman" w:hAnsi="Times New Roman" w:cs="Times New Roman"/>
          <w:spacing w:val="-4"/>
          <w:sz w:val="24"/>
          <w:szCs w:val="24"/>
        </w:rPr>
        <w:t>16,0</w:t>
      </w:r>
      <w:r w:rsidRPr="00231848">
        <w:rPr>
          <w:rFonts w:ascii="Times New Roman" w:hAnsi="Times New Roman" w:cs="Times New Roman"/>
          <w:spacing w:val="-4"/>
          <w:sz w:val="24"/>
          <w:szCs w:val="24"/>
        </w:rPr>
        <w:t xml:space="preserve"> тыс. кв. м;</w:t>
      </w:r>
    </w:p>
    <w:p w:rsidR="00F85CF1" w:rsidRPr="00231848" w:rsidRDefault="0054344D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>в 2026 г. – 16,7</w:t>
      </w:r>
      <w:r w:rsidR="00F85CF1" w:rsidRPr="00231848">
        <w:rPr>
          <w:spacing w:val="-4"/>
        </w:rPr>
        <w:t xml:space="preserve"> тыс. кв. м.</w:t>
      </w:r>
    </w:p>
    <w:p w:rsidR="00122288" w:rsidRPr="00231848" w:rsidRDefault="00122288" w:rsidP="00F85CF1">
      <w:pPr>
        <w:autoSpaceDE w:val="0"/>
        <w:autoSpaceDN w:val="0"/>
        <w:adjustRightInd w:val="0"/>
        <w:ind w:firstLine="709"/>
        <w:jc w:val="both"/>
      </w:pPr>
      <w:r w:rsidRPr="00231848">
        <w:t>Приоритетными направлениями в сфере реализации государственной программы являются: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проведение капитального ремонта общего имущества многоквартирных домов Санкт-Петербурга, включая мероприятия в области энергосбережения и повышения энергетической эффективности;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повышение комфортности условий проживания, в том числе обеспечение доступности многоквартирных домов для инвалидов и других маломобильных групп населения;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обеспечение своевременной и качественной уборки внутриквартальных территорий, входящих в состав земель общего пользования;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обеспечение доступности оплаты гражданами коммунальных услуг по отоплению </w:t>
      </w:r>
      <w:r w:rsidR="00DF43C6" w:rsidRPr="00231848">
        <w:br/>
      </w:r>
      <w:r w:rsidRPr="00231848">
        <w:t>и горячему водоснабжению многоквартирных домов;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обеспечение бесперебойным отоплением и горячим водоснабжением потребителей в многоквартирных домах;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>техническое и организационное обеспечение предоставления гражданам субсидий на оплату жилого помещения и коммунальных услуг;</w:t>
      </w:r>
    </w:p>
    <w:p w:rsidR="00122288" w:rsidRPr="00231848" w:rsidRDefault="00122288" w:rsidP="00122288">
      <w:pPr>
        <w:autoSpaceDE w:val="0"/>
        <w:autoSpaceDN w:val="0"/>
        <w:adjustRightInd w:val="0"/>
        <w:ind w:firstLine="709"/>
        <w:jc w:val="both"/>
      </w:pPr>
      <w:r w:rsidRPr="00231848">
        <w:t xml:space="preserve">повышение безопасности в системе газового хозяйства и электроснабжения </w:t>
      </w:r>
      <w:r w:rsidR="00DF43C6" w:rsidRPr="00231848">
        <w:br/>
      </w:r>
      <w:r w:rsidRPr="00231848">
        <w:t>в Санкт-Петербурге.</w:t>
      </w:r>
    </w:p>
    <w:p w:rsidR="00122288" w:rsidRPr="00231848" w:rsidRDefault="00122288" w:rsidP="00ED240C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122288" w:rsidRPr="00231848" w:rsidSect="007F3CD3"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</w:p>
    <w:p w:rsidR="00C34636" w:rsidRPr="00231848" w:rsidRDefault="00C34636" w:rsidP="0070045C">
      <w:pPr>
        <w:ind w:left="10632"/>
      </w:pPr>
      <w:r w:rsidRPr="00231848">
        <w:lastRenderedPageBreak/>
        <w:t>Приложение № 2</w:t>
      </w:r>
    </w:p>
    <w:p w:rsidR="00C34636" w:rsidRPr="00231848" w:rsidRDefault="00C34636" w:rsidP="0070045C">
      <w:pPr>
        <w:ind w:left="10632"/>
      </w:pPr>
      <w:r w:rsidRPr="00231848">
        <w:t xml:space="preserve">к постановлению </w:t>
      </w:r>
    </w:p>
    <w:p w:rsidR="00C34636" w:rsidRPr="00231848" w:rsidRDefault="00C34636" w:rsidP="0070045C">
      <w:pPr>
        <w:ind w:left="10632"/>
      </w:pPr>
      <w:r w:rsidRPr="00231848">
        <w:t xml:space="preserve">Правительства Санкт-Петербурга </w:t>
      </w:r>
    </w:p>
    <w:p w:rsidR="00C34636" w:rsidRPr="00231848" w:rsidRDefault="00C34636" w:rsidP="0070045C">
      <w:pPr>
        <w:ind w:left="10632"/>
      </w:pPr>
      <w:r w:rsidRPr="00231848">
        <w:t>от _______________ № _________</w:t>
      </w:r>
    </w:p>
    <w:p w:rsidR="00ED240C" w:rsidRPr="00231848" w:rsidRDefault="00ED240C" w:rsidP="00ED240C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C34636" w:rsidRPr="00231848" w:rsidRDefault="00C34636" w:rsidP="00C34636">
      <w:pPr>
        <w:tabs>
          <w:tab w:val="left" w:pos="5387"/>
          <w:tab w:val="right" w:pos="9354"/>
        </w:tabs>
        <w:jc w:val="center"/>
        <w:rPr>
          <w:b/>
          <w:szCs w:val="23"/>
        </w:rPr>
      </w:pPr>
      <w:r w:rsidRPr="00231848">
        <w:rPr>
          <w:b/>
          <w:szCs w:val="23"/>
        </w:rPr>
        <w:t>5-1. Информация о налоговых расходах, соответствующих целям государственной программы</w:t>
      </w:r>
    </w:p>
    <w:p w:rsidR="00C34636" w:rsidRPr="00231848" w:rsidRDefault="00C34636" w:rsidP="00ED240C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3246"/>
        <w:gridCol w:w="1675"/>
        <w:gridCol w:w="2484"/>
        <w:gridCol w:w="1442"/>
        <w:gridCol w:w="1317"/>
        <w:gridCol w:w="1317"/>
        <w:gridCol w:w="1317"/>
        <w:gridCol w:w="1646"/>
      </w:tblGrid>
      <w:tr w:rsidR="0070045C" w:rsidRPr="00231848" w:rsidTr="00BA7110">
        <w:trPr>
          <w:trHeight w:val="1497"/>
        </w:trPr>
        <w:tc>
          <w:tcPr>
            <w:tcW w:w="548" w:type="dxa"/>
            <w:vMerge w:val="restart"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 xml:space="preserve">№ п/п </w:t>
            </w:r>
          </w:p>
        </w:tc>
        <w:tc>
          <w:tcPr>
            <w:tcW w:w="3246" w:type="dxa"/>
            <w:vMerge w:val="restart"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 xml:space="preserve">Наименование налогового расхода </w:t>
            </w:r>
          </w:p>
        </w:tc>
        <w:tc>
          <w:tcPr>
            <w:tcW w:w="1675" w:type="dxa"/>
            <w:vMerge w:val="restart"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 xml:space="preserve">Основания налогового расхода </w:t>
            </w:r>
          </w:p>
        </w:tc>
        <w:tc>
          <w:tcPr>
            <w:tcW w:w="2484" w:type="dxa"/>
            <w:vMerge w:val="restart"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 xml:space="preserve">Наименование целевых показателей государственной программы, </w:t>
            </w:r>
            <w:r w:rsidR="0070045C" w:rsidRPr="00231848">
              <w:rPr>
                <w:b/>
                <w:bCs/>
                <w:spacing w:val="-4"/>
              </w:rPr>
              <w:t>и</w:t>
            </w:r>
            <w:r w:rsidRPr="00231848">
              <w:rPr>
                <w:b/>
                <w:bCs/>
                <w:spacing w:val="-4"/>
              </w:rPr>
              <w:t xml:space="preserve">ндикаторов подпрограмм и отдельных </w:t>
            </w:r>
            <w:r w:rsidR="0070045C" w:rsidRPr="00231848">
              <w:rPr>
                <w:b/>
                <w:bCs/>
                <w:spacing w:val="-4"/>
              </w:rPr>
              <w:t>м</w:t>
            </w:r>
            <w:r w:rsidRPr="00231848">
              <w:rPr>
                <w:b/>
                <w:bCs/>
                <w:spacing w:val="-4"/>
              </w:rPr>
              <w:t xml:space="preserve">ероприятий, на достижение которых оказывают влияние соответствующие налоговые расходы </w:t>
            </w:r>
          </w:p>
        </w:tc>
        <w:tc>
          <w:tcPr>
            <w:tcW w:w="5393" w:type="dxa"/>
            <w:gridSpan w:val="4"/>
          </w:tcPr>
          <w:p w:rsidR="00C34636" w:rsidRPr="00231848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231848">
              <w:rPr>
                <w:b/>
                <w:bCs/>
                <w:spacing w:val="-4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646" w:type="dxa"/>
            <w:vMerge w:val="restart"/>
          </w:tcPr>
          <w:p w:rsidR="00C34636" w:rsidRPr="00231848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231848">
              <w:rPr>
                <w:b/>
                <w:bCs/>
                <w:spacing w:val="-4"/>
              </w:rPr>
              <w:t>Куратор налогового расхода</w:t>
            </w:r>
          </w:p>
        </w:tc>
      </w:tr>
      <w:tr w:rsidR="0070045C" w:rsidRPr="00231848" w:rsidTr="00BA7110">
        <w:trPr>
          <w:trHeight w:val="1234"/>
        </w:trPr>
        <w:tc>
          <w:tcPr>
            <w:tcW w:w="548" w:type="dxa"/>
            <w:vMerge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3246" w:type="dxa"/>
            <w:vMerge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675" w:type="dxa"/>
            <w:vMerge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2484" w:type="dxa"/>
            <w:vMerge/>
          </w:tcPr>
          <w:p w:rsidR="00C34636" w:rsidRPr="00231848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442" w:type="dxa"/>
          </w:tcPr>
          <w:p w:rsidR="00C34636" w:rsidRPr="00231848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2021 г.</w:t>
            </w:r>
          </w:p>
        </w:tc>
        <w:tc>
          <w:tcPr>
            <w:tcW w:w="1317" w:type="dxa"/>
          </w:tcPr>
          <w:p w:rsidR="00C34636" w:rsidRPr="00231848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2022 г.</w:t>
            </w:r>
          </w:p>
        </w:tc>
        <w:tc>
          <w:tcPr>
            <w:tcW w:w="1317" w:type="dxa"/>
          </w:tcPr>
          <w:p w:rsidR="00C34636" w:rsidRPr="00231848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2023 г.</w:t>
            </w:r>
          </w:p>
        </w:tc>
        <w:tc>
          <w:tcPr>
            <w:tcW w:w="1317" w:type="dxa"/>
          </w:tcPr>
          <w:p w:rsidR="00C34636" w:rsidRPr="00231848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2024 г.</w:t>
            </w:r>
          </w:p>
        </w:tc>
        <w:tc>
          <w:tcPr>
            <w:tcW w:w="1646" w:type="dxa"/>
            <w:vMerge/>
          </w:tcPr>
          <w:p w:rsidR="00C34636" w:rsidRPr="00231848" w:rsidRDefault="00C34636" w:rsidP="0070045C">
            <w:pPr>
              <w:tabs>
                <w:tab w:val="left" w:pos="5387"/>
                <w:tab w:val="right" w:pos="9354"/>
              </w:tabs>
              <w:jc w:val="both"/>
              <w:rPr>
                <w:b/>
                <w:spacing w:val="-4"/>
              </w:rPr>
            </w:pPr>
          </w:p>
        </w:tc>
      </w:tr>
      <w:tr w:rsidR="0070045C" w:rsidRPr="00231848" w:rsidTr="00BA7110">
        <w:tc>
          <w:tcPr>
            <w:tcW w:w="548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7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1646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9</w:t>
            </w:r>
          </w:p>
        </w:tc>
      </w:tr>
      <w:tr w:rsidR="0070045C" w:rsidRPr="00231848" w:rsidTr="00BA7110">
        <w:tc>
          <w:tcPr>
            <w:tcW w:w="548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FC11D2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Освобождаются от уплаты налога на имущество организаций жилищно-строительные кооперативы, жилищные кооперативы, товарищества собственников жилья, товарищества домовладельцев – </w:t>
            </w:r>
          </w:p>
          <w:p w:rsidR="0070045C" w:rsidRPr="00231848" w:rsidRDefault="0070045C" w:rsidP="00BA7110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отношении общего</w:t>
            </w:r>
            <w:r w:rsidR="00BA7110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A7110"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мущества в </w:t>
            </w:r>
            <w:r w:rsidR="00BA7110"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ногоквартирных домах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(до 01.01.2020 –</w:t>
            </w:r>
            <w:r w:rsidR="00FC11D2"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отношении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жилых помещений, а также общего имущества жилого дома и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имущества, используемого для обеспечения эксплуатации многоквартирного дома)</w:t>
            </w:r>
          </w:p>
        </w:tc>
        <w:tc>
          <w:tcPr>
            <w:tcW w:w="1675" w:type="dxa"/>
          </w:tcPr>
          <w:p w:rsidR="00FC11D2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Подпункт 3 пункта 1 </w:t>
            </w:r>
          </w:p>
          <w:p w:rsidR="00FC11D2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статьи 11-1 Закона Санкт-Петербурга </w:t>
            </w:r>
          </w:p>
          <w:p w:rsidR="00FC11D2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14.07.1995 </w:t>
            </w:r>
          </w:p>
          <w:p w:rsidR="00FC11D2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81-11 </w:t>
            </w:r>
          </w:p>
          <w:p w:rsidR="0070045C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«О налоговых льготах»</w:t>
            </w:r>
          </w:p>
        </w:tc>
        <w:tc>
          <w:tcPr>
            <w:tcW w:w="2484" w:type="dxa"/>
          </w:tcPr>
          <w:p w:rsidR="0070045C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Уровень возмещения населением затрат на предоставление жилищно-коммунальных услуг по установленным для населения тарифам</w:t>
            </w:r>
            <w:r w:rsidR="00053C8A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в процентах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*</w:t>
            </w:r>
          </w:p>
        </w:tc>
        <w:tc>
          <w:tcPr>
            <w:tcW w:w="1442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646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Жилищный комитет</w:t>
            </w:r>
          </w:p>
        </w:tc>
      </w:tr>
      <w:tr w:rsidR="0070045C" w:rsidRPr="00231848" w:rsidTr="00BA7110">
        <w:tc>
          <w:tcPr>
            <w:tcW w:w="548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6" w:type="dxa"/>
          </w:tcPr>
          <w:p w:rsidR="0070045C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Пониженная (0,01%) ставка земельного налога в отношении земельных участков, занятых </w:t>
            </w:r>
            <w:r w:rsidR="00FC11D2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илищным фондом и объектами инженерной инфраструктуры жилищно-коммунального комплекса (за исключением доли в праве</w:t>
            </w:r>
            <w:r w:rsidR="00FC11D2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земельный участок, приходящейся на объект,</w:t>
            </w:r>
          </w:p>
          <w:p w:rsidR="0070045C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 относящийся к жилищному фонду и объектам инженерной инфраструктуры жилищно-коммунального комплекса) или приобретенных (предоставленных) для жилищного строительства</w:t>
            </w:r>
          </w:p>
          <w:p w:rsidR="0070045C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      </w:r>
          </w:p>
        </w:tc>
        <w:tc>
          <w:tcPr>
            <w:tcW w:w="1675" w:type="dxa"/>
          </w:tcPr>
          <w:p w:rsidR="00FC11D2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Абзац второй пункта 1 </w:t>
            </w:r>
          </w:p>
          <w:p w:rsidR="00FC11D2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статьи 2 </w:t>
            </w:r>
          </w:p>
          <w:p w:rsidR="00FC11D2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Закона Санкт-Петербурга </w:t>
            </w:r>
          </w:p>
          <w:p w:rsidR="00FC11D2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23.11.2012 </w:t>
            </w:r>
          </w:p>
          <w:p w:rsidR="00FC11D2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617-105 </w:t>
            </w:r>
          </w:p>
          <w:p w:rsidR="00BA7110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земельном налоге </w:t>
            </w:r>
          </w:p>
          <w:p w:rsidR="0070045C" w:rsidRPr="00231848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Санкт-Петербурге» </w:t>
            </w:r>
          </w:p>
        </w:tc>
        <w:tc>
          <w:tcPr>
            <w:tcW w:w="2484" w:type="dxa"/>
          </w:tcPr>
          <w:p w:rsidR="0070045C" w:rsidRPr="00231848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Уровень доступности жилья </w:t>
            </w:r>
            <w:r w:rsidR="00053C8A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в процентах</w:t>
            </w:r>
          </w:p>
        </w:tc>
        <w:tc>
          <w:tcPr>
            <w:tcW w:w="1442" w:type="dxa"/>
          </w:tcPr>
          <w:p w:rsidR="0070045C" w:rsidRPr="00231848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231848">
              <w:rPr>
                <w:rFonts w:eastAsia="Calibri"/>
                <w:spacing w:val="-4"/>
                <w:lang w:eastAsia="en-US"/>
              </w:rPr>
              <w:t>11833504,0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231848">
              <w:rPr>
                <w:rFonts w:eastAsia="Calibri"/>
                <w:spacing w:val="-4"/>
                <w:lang w:eastAsia="en-US"/>
              </w:rPr>
              <w:t>12064697,0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231848">
              <w:rPr>
                <w:rFonts w:eastAsia="Calibri"/>
                <w:spacing w:val="-4"/>
                <w:lang w:eastAsia="en-US"/>
              </w:rPr>
              <w:t>12274658,0</w:t>
            </w:r>
          </w:p>
        </w:tc>
        <w:tc>
          <w:tcPr>
            <w:tcW w:w="1317" w:type="dxa"/>
          </w:tcPr>
          <w:p w:rsidR="0070045C" w:rsidRPr="00231848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231848">
              <w:rPr>
                <w:rFonts w:eastAsia="Calibri"/>
                <w:spacing w:val="-4"/>
                <w:lang w:eastAsia="en-US"/>
              </w:rPr>
              <w:t>12488272,0</w:t>
            </w:r>
          </w:p>
        </w:tc>
        <w:tc>
          <w:tcPr>
            <w:tcW w:w="1646" w:type="dxa"/>
          </w:tcPr>
          <w:p w:rsidR="0070045C" w:rsidRPr="00231848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Комитет по 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строительству</w:t>
            </w:r>
          </w:p>
        </w:tc>
      </w:tr>
    </w:tbl>
    <w:p w:rsidR="00C34636" w:rsidRPr="00231848" w:rsidRDefault="00C34636" w:rsidP="00ED240C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70045C" w:rsidRPr="00231848" w:rsidRDefault="0070045C" w:rsidP="00053C8A">
      <w:pPr>
        <w:ind w:firstLine="709"/>
        <w:jc w:val="both"/>
        <w:rPr>
          <w:spacing w:val="-4"/>
        </w:rPr>
      </w:pPr>
      <w:r w:rsidRPr="00231848">
        <w:rPr>
          <w:spacing w:val="-4"/>
        </w:rPr>
        <w:t>* По результатам проведенной оценки налогового р</w:t>
      </w:r>
      <w:r w:rsidR="00053C8A" w:rsidRPr="00231848">
        <w:rPr>
          <w:spacing w:val="-4"/>
        </w:rPr>
        <w:t>асхода сделаны следующие выводы</w:t>
      </w:r>
      <w:r w:rsidR="00FC11D2" w:rsidRPr="00231848">
        <w:rPr>
          <w:spacing w:val="-4"/>
        </w:rPr>
        <w:t>.</w:t>
      </w:r>
    </w:p>
    <w:p w:rsidR="0070045C" w:rsidRPr="00231848" w:rsidRDefault="00053C8A" w:rsidP="00053C8A">
      <w:pPr>
        <w:ind w:firstLine="709"/>
        <w:jc w:val="both"/>
        <w:rPr>
          <w:spacing w:val="-4"/>
        </w:rPr>
      </w:pPr>
      <w:r w:rsidRPr="00231848">
        <w:rPr>
          <w:spacing w:val="-4"/>
        </w:rPr>
        <w:t>1. Ц</w:t>
      </w:r>
      <w:r w:rsidR="0070045C" w:rsidRPr="00231848">
        <w:rPr>
          <w:spacing w:val="-4"/>
        </w:rPr>
        <w:t xml:space="preserve">ели налогового расхода косвенно относятся к целям социально-экономического развития Санкт-Петербурга, относящимся </w:t>
      </w:r>
      <w:r w:rsidR="00FC11D2" w:rsidRPr="00231848">
        <w:rPr>
          <w:spacing w:val="-4"/>
        </w:rPr>
        <w:br/>
      </w:r>
      <w:r w:rsidR="0070045C" w:rsidRPr="00231848">
        <w:rPr>
          <w:spacing w:val="-4"/>
        </w:rPr>
        <w:t xml:space="preserve">к </w:t>
      </w:r>
      <w:r w:rsidRPr="00231848">
        <w:rPr>
          <w:spacing w:val="-4"/>
        </w:rPr>
        <w:t>государственной программе.</w:t>
      </w:r>
    </w:p>
    <w:p w:rsidR="0070045C" w:rsidRPr="00231848" w:rsidRDefault="00053C8A" w:rsidP="00053C8A">
      <w:pPr>
        <w:ind w:firstLine="709"/>
        <w:jc w:val="both"/>
        <w:rPr>
          <w:spacing w:val="-4"/>
        </w:rPr>
      </w:pPr>
      <w:r w:rsidRPr="00231848">
        <w:rPr>
          <w:spacing w:val="-4"/>
        </w:rPr>
        <w:lastRenderedPageBreak/>
        <w:t>2. Н</w:t>
      </w:r>
      <w:r w:rsidR="0070045C" w:rsidRPr="00231848">
        <w:rPr>
          <w:spacing w:val="-4"/>
        </w:rPr>
        <w:t xml:space="preserve">алоговый расход оказывает </w:t>
      </w:r>
      <w:r w:rsidRPr="00231848">
        <w:rPr>
          <w:spacing w:val="-4"/>
        </w:rPr>
        <w:t>косвенное</w:t>
      </w:r>
      <w:r w:rsidR="0070045C" w:rsidRPr="00231848">
        <w:rPr>
          <w:spacing w:val="-4"/>
        </w:rPr>
        <w:t xml:space="preserve"> влияни</w:t>
      </w:r>
      <w:r w:rsidRPr="00231848">
        <w:rPr>
          <w:spacing w:val="-4"/>
        </w:rPr>
        <w:t>е</w:t>
      </w:r>
      <w:r w:rsidR="0070045C" w:rsidRPr="00231848">
        <w:rPr>
          <w:spacing w:val="-4"/>
        </w:rPr>
        <w:t xml:space="preserve"> на целев</w:t>
      </w:r>
      <w:r w:rsidRPr="00231848">
        <w:rPr>
          <w:spacing w:val="-4"/>
        </w:rPr>
        <w:t>ой показатель «У</w:t>
      </w:r>
      <w:r w:rsidR="0070045C" w:rsidRPr="00231848">
        <w:rPr>
          <w:spacing w:val="-4"/>
          <w:szCs w:val="28"/>
        </w:rPr>
        <w:t>ровень возмещения населением затрат на предоставление жилищно-коммунальных услуг по установленным для населения тарифам</w:t>
      </w:r>
      <w:r w:rsidR="0070045C" w:rsidRPr="00231848">
        <w:rPr>
          <w:spacing w:val="-4"/>
        </w:rPr>
        <w:t>»</w:t>
      </w:r>
      <w:r w:rsidRPr="00231848">
        <w:rPr>
          <w:spacing w:val="-4"/>
        </w:rPr>
        <w:t>.</w:t>
      </w:r>
    </w:p>
    <w:p w:rsidR="0070045C" w:rsidRPr="00231848" w:rsidRDefault="00053C8A" w:rsidP="00053C8A">
      <w:pPr>
        <w:ind w:firstLine="709"/>
        <w:jc w:val="both"/>
        <w:rPr>
          <w:spacing w:val="-4"/>
        </w:rPr>
      </w:pPr>
      <w:r w:rsidRPr="00231848">
        <w:rPr>
          <w:spacing w:val="-4"/>
        </w:rPr>
        <w:t>3. Н</w:t>
      </w:r>
      <w:r w:rsidR="0070045C" w:rsidRPr="00231848">
        <w:rPr>
          <w:spacing w:val="-4"/>
        </w:rPr>
        <w:t>алоговый расход с 01.01.2020 является невостребованным и н</w:t>
      </w:r>
      <w:r w:rsidRPr="00231848">
        <w:rPr>
          <w:spacing w:val="-4"/>
        </w:rPr>
        <w:t xml:space="preserve">е может быть применен, так как </w:t>
      </w:r>
      <w:r w:rsidR="0070045C" w:rsidRPr="00231848">
        <w:rPr>
          <w:spacing w:val="-4"/>
        </w:rPr>
        <w:t xml:space="preserve">подпунктом 3 пункта 1 статьи 11-1 </w:t>
      </w:r>
      <w:r w:rsidRPr="00231848">
        <w:rPr>
          <w:spacing w:val="-4"/>
          <w:lang w:eastAsia="en-US"/>
        </w:rPr>
        <w:t>Закона Санкт-Петербурга от 14.07.1995</w:t>
      </w:r>
      <w:r w:rsidRPr="00231848">
        <w:rPr>
          <w:spacing w:val="-4"/>
        </w:rPr>
        <w:t xml:space="preserve"> </w:t>
      </w:r>
      <w:r w:rsidRPr="00231848">
        <w:rPr>
          <w:spacing w:val="-4"/>
          <w:lang w:eastAsia="en-US"/>
        </w:rPr>
        <w:t xml:space="preserve">№ 81-11 </w:t>
      </w:r>
      <w:r w:rsidRPr="00231848">
        <w:rPr>
          <w:spacing w:val="-4"/>
        </w:rPr>
        <w:t>«</w:t>
      </w:r>
      <w:r w:rsidRPr="00231848">
        <w:rPr>
          <w:spacing w:val="-4"/>
          <w:lang w:eastAsia="en-US"/>
        </w:rPr>
        <w:t>О налоговых льготах</w:t>
      </w:r>
      <w:r w:rsidRPr="00231848">
        <w:rPr>
          <w:spacing w:val="-4"/>
        </w:rPr>
        <w:t xml:space="preserve">» </w:t>
      </w:r>
      <w:r w:rsidR="0070045C" w:rsidRPr="00231848">
        <w:rPr>
          <w:spacing w:val="-4"/>
        </w:rPr>
        <w:t xml:space="preserve"> предусмотрено освобождение от уплаты налога на имущество организаций жилищно-строительных кооперативов, жилищных кооперативов, товариществ собственников жилья, товариществ домовладельцев </w:t>
      </w:r>
      <w:r w:rsidRPr="00231848">
        <w:rPr>
          <w:spacing w:val="-4"/>
        </w:rPr>
        <w:t>–</w:t>
      </w:r>
      <w:r w:rsidR="0070045C" w:rsidRPr="00231848">
        <w:rPr>
          <w:spacing w:val="-4"/>
        </w:rPr>
        <w:t xml:space="preserve"> в отношении общего имущества в многоквартирных домах.  </w:t>
      </w:r>
    </w:p>
    <w:p w:rsidR="0070045C" w:rsidRPr="00231848" w:rsidRDefault="00053C8A" w:rsidP="00053C8A">
      <w:pPr>
        <w:ind w:firstLine="709"/>
        <w:jc w:val="both"/>
        <w:rPr>
          <w:spacing w:val="-4"/>
        </w:rPr>
      </w:pPr>
      <w:r w:rsidRPr="00231848">
        <w:rPr>
          <w:spacing w:val="-4"/>
        </w:rPr>
        <w:t>При этом с</w:t>
      </w:r>
      <w:r w:rsidR="0070045C" w:rsidRPr="00231848">
        <w:rPr>
          <w:spacing w:val="-4"/>
        </w:rPr>
        <w:t xml:space="preserve">огласно части 1 статьи 36 Жилищного кодекса Российской Федерации общее имущество в многоквартирном доме принадлежит </w:t>
      </w:r>
      <w:r w:rsidR="00FC11D2" w:rsidRPr="00231848">
        <w:rPr>
          <w:spacing w:val="-4"/>
        </w:rPr>
        <w:br/>
      </w:r>
      <w:r w:rsidR="0070045C" w:rsidRPr="00231848">
        <w:rPr>
          <w:spacing w:val="-4"/>
        </w:rPr>
        <w:t>на праве общей долевой собственности собственникам помещений в таком доме.</w:t>
      </w:r>
      <w:r w:rsidRPr="00231848">
        <w:rPr>
          <w:spacing w:val="-4"/>
        </w:rPr>
        <w:t xml:space="preserve"> </w:t>
      </w:r>
    </w:p>
    <w:p w:rsidR="0070045C" w:rsidRPr="00231848" w:rsidRDefault="0070045C" w:rsidP="00053C8A">
      <w:pPr>
        <w:ind w:firstLine="709"/>
        <w:jc w:val="both"/>
        <w:rPr>
          <w:spacing w:val="-4"/>
        </w:rPr>
      </w:pPr>
      <w:r w:rsidRPr="00231848">
        <w:rPr>
          <w:spacing w:val="-4"/>
        </w:rPr>
        <w:t>В соответствии со статьей 290 Гражданског</w:t>
      </w:r>
      <w:r w:rsidR="00053C8A" w:rsidRPr="00231848">
        <w:rPr>
          <w:spacing w:val="-4"/>
        </w:rPr>
        <w:t xml:space="preserve">о кодекса Российской Федерации </w:t>
      </w:r>
      <w:r w:rsidRPr="00231848">
        <w:rPr>
          <w:spacing w:val="-4"/>
        </w:rPr>
        <w:t xml:space="preserve">собственникам квартир в </w:t>
      </w:r>
      <w:r w:rsidR="00053C8A" w:rsidRPr="00231848">
        <w:rPr>
          <w:spacing w:val="-4"/>
        </w:rPr>
        <w:t xml:space="preserve">многоквартирном доме </w:t>
      </w:r>
      <w:r w:rsidRPr="00231848">
        <w:rPr>
          <w:spacing w:val="-4"/>
        </w:rPr>
        <w:t xml:space="preserve">принадлежат на праве общей долевой собственности общие помещения дома, несущие конструкции дома, механическое, электрическое, санитарно-техническое </w:t>
      </w:r>
      <w:r w:rsidR="00FC11D2" w:rsidRPr="00231848">
        <w:rPr>
          <w:spacing w:val="-4"/>
        </w:rPr>
        <w:br/>
      </w:r>
      <w:r w:rsidRPr="00231848">
        <w:rPr>
          <w:spacing w:val="-4"/>
        </w:rPr>
        <w:t>и иное оборудование за пределами или внутри квартиры, обслуживающее более одной квартиры. Собственник квартиры не вправе отчуждать свою долю в праве собственности на общее имущество дома, а также совершать иные действия, влекущие передачу этой доли отдельно от права собственности на квартиру.</w:t>
      </w:r>
      <w:r w:rsidR="00053C8A" w:rsidRPr="00231848">
        <w:rPr>
          <w:spacing w:val="-4"/>
        </w:rPr>
        <w:t xml:space="preserve">  </w:t>
      </w:r>
    </w:p>
    <w:p w:rsidR="0070045C" w:rsidRPr="00231848" w:rsidRDefault="0070045C" w:rsidP="00053C8A">
      <w:pPr>
        <w:ind w:firstLine="709"/>
        <w:jc w:val="both"/>
        <w:rPr>
          <w:spacing w:val="-4"/>
        </w:rPr>
      </w:pPr>
      <w:r w:rsidRPr="00231848">
        <w:rPr>
          <w:spacing w:val="-4"/>
        </w:rPr>
        <w:t xml:space="preserve">Обязательная регистрация права общей  долевой собственности на общее имущество в </w:t>
      </w:r>
      <w:r w:rsidR="00053C8A" w:rsidRPr="00231848">
        <w:rPr>
          <w:spacing w:val="-4"/>
        </w:rPr>
        <w:t xml:space="preserve">многоквартирном доме </w:t>
      </w:r>
      <w:r w:rsidRPr="00231848">
        <w:rPr>
          <w:spacing w:val="-4"/>
        </w:rPr>
        <w:t>не требуется. В соответствии</w:t>
      </w:r>
      <w:r w:rsidR="00FC11D2" w:rsidRPr="00231848">
        <w:rPr>
          <w:spacing w:val="-4"/>
        </w:rPr>
        <w:br/>
      </w:r>
      <w:r w:rsidRPr="00231848">
        <w:rPr>
          <w:spacing w:val="-4"/>
        </w:rPr>
        <w:t xml:space="preserve">с частями 1 и 2 статьи 37 </w:t>
      </w:r>
      <w:r w:rsidR="00053C8A" w:rsidRPr="00231848">
        <w:rPr>
          <w:spacing w:val="-4"/>
        </w:rPr>
        <w:t xml:space="preserve">Жилищного кодекса Российской Федерации </w:t>
      </w:r>
      <w:r w:rsidRPr="00231848">
        <w:rPr>
          <w:spacing w:val="-4"/>
        </w:rPr>
        <w:t xml:space="preserve">доля  в праве общей собственности на общее имущество в </w:t>
      </w:r>
      <w:r w:rsidR="00053C8A" w:rsidRPr="00231848">
        <w:rPr>
          <w:spacing w:val="-4"/>
        </w:rPr>
        <w:t xml:space="preserve">многоквартирном доме  </w:t>
      </w:r>
      <w:r w:rsidRPr="00231848">
        <w:rPr>
          <w:spacing w:val="-4"/>
        </w:rPr>
        <w:t>собственника помещения в этом доме пропорциональна размеру общей площади указанного помещения и следует судьбе права собственности на указанное помещение.</w:t>
      </w:r>
    </w:p>
    <w:p w:rsidR="0070045C" w:rsidRPr="00231848" w:rsidRDefault="0070045C" w:rsidP="00053C8A">
      <w:pPr>
        <w:ind w:firstLine="709"/>
        <w:jc w:val="both"/>
        <w:rPr>
          <w:rFonts w:eastAsia="Calibri"/>
          <w:spacing w:val="-4"/>
        </w:rPr>
      </w:pPr>
      <w:r w:rsidRPr="00231848">
        <w:rPr>
          <w:rFonts w:eastAsia="Calibri"/>
          <w:spacing w:val="-4"/>
        </w:rPr>
        <w:t xml:space="preserve">Частью 2 статьи 161 </w:t>
      </w:r>
      <w:r w:rsidR="00053C8A" w:rsidRPr="00231848">
        <w:rPr>
          <w:spacing w:val="-4"/>
        </w:rPr>
        <w:t xml:space="preserve">Жилищного кодекса Российской Федерации </w:t>
      </w:r>
      <w:r w:rsidRPr="00231848">
        <w:rPr>
          <w:rFonts w:eastAsia="Calibri"/>
          <w:spacing w:val="-4"/>
        </w:rPr>
        <w:t xml:space="preserve">установлены возможные способы управления </w:t>
      </w:r>
      <w:r w:rsidR="00053C8A" w:rsidRPr="00231848">
        <w:rPr>
          <w:spacing w:val="-4"/>
        </w:rPr>
        <w:t>многоквартирным домом</w:t>
      </w:r>
      <w:r w:rsidRPr="00231848">
        <w:rPr>
          <w:rFonts w:eastAsia="Calibri"/>
          <w:spacing w:val="-4"/>
        </w:rPr>
        <w:t>,</w:t>
      </w:r>
      <w:r w:rsidR="00053C8A" w:rsidRPr="00231848">
        <w:rPr>
          <w:rFonts w:eastAsia="Calibri"/>
          <w:spacing w:val="-4"/>
        </w:rPr>
        <w:t xml:space="preserve"> </w:t>
      </w:r>
      <w:r w:rsidR="00FC11D2" w:rsidRPr="00231848">
        <w:rPr>
          <w:rFonts w:eastAsia="Calibri"/>
          <w:spacing w:val="-4"/>
        </w:rPr>
        <w:br/>
      </w:r>
      <w:r w:rsidR="00053C8A" w:rsidRPr="00231848">
        <w:rPr>
          <w:rFonts w:eastAsia="Calibri"/>
          <w:spacing w:val="-4"/>
        </w:rPr>
        <w:t>к которым относится</w:t>
      </w:r>
      <w:r w:rsidRPr="00231848">
        <w:rPr>
          <w:rFonts w:eastAsia="Calibri"/>
          <w:spacing w:val="-4"/>
        </w:rPr>
        <w:t xml:space="preserve"> в том числе управление </w:t>
      </w:r>
      <w:r w:rsidR="00053C8A" w:rsidRPr="00231848">
        <w:rPr>
          <w:spacing w:val="-4"/>
        </w:rPr>
        <w:t xml:space="preserve">многоквартирным домом </w:t>
      </w:r>
      <w:r w:rsidRPr="00231848">
        <w:rPr>
          <w:rFonts w:eastAsia="Calibri"/>
          <w:spacing w:val="-4"/>
        </w:rPr>
        <w:t xml:space="preserve">товариществом собственников жилья либо жилищным кооперативом </w:t>
      </w:r>
      <w:r w:rsidR="00FC11D2" w:rsidRPr="00231848">
        <w:rPr>
          <w:rFonts w:eastAsia="Calibri"/>
          <w:spacing w:val="-4"/>
        </w:rPr>
        <w:br/>
      </w:r>
      <w:r w:rsidRPr="00231848">
        <w:rPr>
          <w:rFonts w:eastAsia="Calibri"/>
          <w:spacing w:val="-4"/>
        </w:rPr>
        <w:t>или иным специализированным потребительским кооперативом</w:t>
      </w:r>
      <w:r w:rsidR="00FC11D2" w:rsidRPr="00231848">
        <w:rPr>
          <w:rFonts w:eastAsia="Calibri"/>
          <w:spacing w:val="-4"/>
        </w:rPr>
        <w:t>.</w:t>
      </w:r>
    </w:p>
    <w:p w:rsidR="0070045C" w:rsidRPr="00231848" w:rsidRDefault="0070045C" w:rsidP="00053C8A">
      <w:pPr>
        <w:pStyle w:val="ConsNormal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231848">
        <w:rPr>
          <w:rFonts w:ascii="Times New Roman" w:hAnsi="Times New Roman"/>
          <w:spacing w:val="-4"/>
          <w:sz w:val="24"/>
          <w:szCs w:val="24"/>
        </w:rPr>
        <w:t xml:space="preserve">При осуществлении управления </w:t>
      </w:r>
      <w:r w:rsidR="00053C8A" w:rsidRPr="00231848">
        <w:rPr>
          <w:rFonts w:ascii="Times New Roman" w:hAnsi="Times New Roman"/>
          <w:spacing w:val="-4"/>
          <w:sz w:val="24"/>
          <w:szCs w:val="24"/>
        </w:rPr>
        <w:t xml:space="preserve">многоквартирным домом </w:t>
      </w:r>
      <w:r w:rsidR="00FC11D2" w:rsidRPr="00231848">
        <w:rPr>
          <w:rFonts w:ascii="Times New Roman" w:hAnsi="Times New Roman" w:cs="Times New Roman"/>
          <w:spacing w:val="-4"/>
          <w:sz w:val="24"/>
          <w:szCs w:val="24"/>
        </w:rPr>
        <w:t>товариществом собственников жилья либо жилищным кооперативом или иным специализированным потребительским кооперативом</w:t>
      </w:r>
      <w:r w:rsidR="00FC11D2" w:rsidRPr="0023184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31848">
        <w:rPr>
          <w:rFonts w:ascii="Times New Roman" w:hAnsi="Times New Roman"/>
          <w:spacing w:val="-4"/>
          <w:sz w:val="24"/>
          <w:szCs w:val="24"/>
        </w:rPr>
        <w:t xml:space="preserve">правовой статус объектов, относящихся к общему имуществу в </w:t>
      </w:r>
      <w:r w:rsidR="00053C8A" w:rsidRPr="00231848">
        <w:rPr>
          <w:rFonts w:ascii="Times New Roman" w:hAnsi="Times New Roman"/>
          <w:spacing w:val="-4"/>
          <w:sz w:val="24"/>
          <w:szCs w:val="24"/>
        </w:rPr>
        <w:t>многоквартирном доме</w:t>
      </w:r>
      <w:r w:rsidRPr="00231848">
        <w:rPr>
          <w:rFonts w:ascii="Times New Roman" w:hAnsi="Times New Roman"/>
          <w:spacing w:val="-4"/>
          <w:sz w:val="24"/>
          <w:szCs w:val="24"/>
        </w:rPr>
        <w:t xml:space="preserve">, остается неизменным, поэтому право общей долевой собственности на это имущество к </w:t>
      </w:r>
      <w:r w:rsidR="00FC11D2" w:rsidRPr="00231848">
        <w:rPr>
          <w:rFonts w:ascii="Times New Roman" w:hAnsi="Times New Roman" w:cs="Times New Roman"/>
          <w:spacing w:val="-4"/>
          <w:sz w:val="24"/>
          <w:szCs w:val="24"/>
        </w:rPr>
        <w:t>товариществу собственников жилья либо жилищному кооперативу или иному специализированному потребительскому кооперативу</w:t>
      </w:r>
      <w:r w:rsidR="00FC11D2" w:rsidRPr="0023184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31848">
        <w:rPr>
          <w:rFonts w:ascii="Times New Roman" w:hAnsi="Times New Roman"/>
          <w:spacing w:val="-4"/>
          <w:sz w:val="24"/>
          <w:szCs w:val="24"/>
        </w:rPr>
        <w:t>не переходит.</w:t>
      </w:r>
    </w:p>
    <w:p w:rsidR="00FC11D2" w:rsidRPr="00231848" w:rsidRDefault="0070045C" w:rsidP="00FC11D2">
      <w:pPr>
        <w:tabs>
          <w:tab w:val="left" w:pos="5387"/>
          <w:tab w:val="right" w:pos="9354"/>
        </w:tabs>
        <w:ind w:firstLine="709"/>
        <w:jc w:val="both"/>
        <w:rPr>
          <w:spacing w:val="-4"/>
        </w:rPr>
      </w:pPr>
      <w:r w:rsidRPr="00231848">
        <w:rPr>
          <w:spacing w:val="-4"/>
        </w:rPr>
        <w:t>По совокупности критериев оценки сделан вывод о неэффективности налогового расхода.</w:t>
      </w:r>
    </w:p>
    <w:p w:rsidR="00FC11D2" w:rsidRPr="00231848" w:rsidRDefault="00FC11D2" w:rsidP="00FC11D2">
      <w:pPr>
        <w:tabs>
          <w:tab w:val="left" w:pos="5387"/>
          <w:tab w:val="right" w:pos="9354"/>
        </w:tabs>
        <w:ind w:firstLine="709"/>
        <w:jc w:val="both"/>
        <w:rPr>
          <w:spacing w:val="-4"/>
        </w:rPr>
        <w:sectPr w:rsidR="00FC11D2" w:rsidRPr="00231848" w:rsidSect="00172497">
          <w:pgSz w:w="16838" w:h="11906" w:orient="landscape"/>
          <w:pgMar w:top="1134" w:right="851" w:bottom="1134" w:left="1134" w:header="709" w:footer="709" w:gutter="0"/>
          <w:pgNumType w:start="1"/>
          <w:cols w:space="720"/>
          <w:titlePg/>
          <w:docGrid w:linePitch="326"/>
        </w:sectPr>
      </w:pPr>
    </w:p>
    <w:p w:rsidR="005B2B95" w:rsidRPr="00231848" w:rsidRDefault="005B2B95" w:rsidP="00FC11D2">
      <w:pPr>
        <w:tabs>
          <w:tab w:val="left" w:pos="5387"/>
          <w:tab w:val="right" w:pos="9354"/>
        </w:tabs>
        <w:ind w:firstLine="11199"/>
        <w:jc w:val="both"/>
      </w:pPr>
      <w:r w:rsidRPr="00231848">
        <w:lastRenderedPageBreak/>
        <w:t xml:space="preserve">Приложение № </w:t>
      </w:r>
      <w:r w:rsidR="00FC11D2" w:rsidRPr="00231848">
        <w:t>3</w:t>
      </w:r>
    </w:p>
    <w:p w:rsidR="005B2B95" w:rsidRPr="00231848" w:rsidRDefault="005B2B95" w:rsidP="005B2B95">
      <w:pPr>
        <w:ind w:left="11199"/>
      </w:pPr>
      <w:r w:rsidRPr="00231848">
        <w:t xml:space="preserve">к постановлению </w:t>
      </w:r>
    </w:p>
    <w:p w:rsidR="005B2B95" w:rsidRPr="00231848" w:rsidRDefault="005B2B95" w:rsidP="005B2B95">
      <w:pPr>
        <w:ind w:left="11199"/>
      </w:pPr>
      <w:r w:rsidRPr="00231848">
        <w:t xml:space="preserve">Правительства Санкт-Петербурга </w:t>
      </w:r>
    </w:p>
    <w:p w:rsidR="005B2B95" w:rsidRPr="00231848" w:rsidRDefault="005B2B95" w:rsidP="005B2B95">
      <w:pPr>
        <w:ind w:left="11199"/>
      </w:pPr>
      <w:r w:rsidRPr="00231848">
        <w:t>от ________________ № ________</w:t>
      </w:r>
    </w:p>
    <w:p w:rsidR="005B2B95" w:rsidRPr="00231848" w:rsidRDefault="005B2B95" w:rsidP="005B2B95">
      <w:pPr>
        <w:jc w:val="center"/>
        <w:rPr>
          <w:b/>
          <w:sz w:val="18"/>
        </w:rPr>
      </w:pPr>
    </w:p>
    <w:p w:rsidR="005B2B95" w:rsidRPr="00231848" w:rsidRDefault="005B2B95" w:rsidP="005B2B95">
      <w:pPr>
        <w:jc w:val="center"/>
        <w:rPr>
          <w:b/>
        </w:rPr>
      </w:pPr>
      <w:r w:rsidRPr="00231848">
        <w:rPr>
          <w:b/>
        </w:rPr>
        <w:t>7.1. ЦЕЛЕВЫЕ ПОКАЗАТЕЛИ</w:t>
      </w:r>
    </w:p>
    <w:p w:rsidR="005B2B95" w:rsidRPr="00231848" w:rsidRDefault="005B2B95" w:rsidP="005B2B95">
      <w:pPr>
        <w:jc w:val="center"/>
        <w:rPr>
          <w:b/>
        </w:rPr>
      </w:pPr>
      <w:r w:rsidRPr="00231848">
        <w:rPr>
          <w:b/>
        </w:rPr>
        <w:t>государственной программы</w:t>
      </w:r>
    </w:p>
    <w:p w:rsidR="005B2B95" w:rsidRPr="00231848" w:rsidRDefault="005B2B95" w:rsidP="005B2B95">
      <w:pPr>
        <w:jc w:val="center"/>
      </w:pPr>
      <w:r w:rsidRPr="00231848">
        <w:t xml:space="preserve">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p w:rsidR="005B2B95" w:rsidRPr="00231848" w:rsidRDefault="005B2B95" w:rsidP="005B2B95">
      <w:pPr>
        <w:jc w:val="center"/>
        <w:rPr>
          <w:sz w:val="1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5B2B95" w:rsidRPr="00231848" w:rsidTr="003808A3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№ п/п</w:t>
            </w: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Наименование целевого показателя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Единица измерения</w:t>
            </w:r>
          </w:p>
        </w:tc>
        <w:tc>
          <w:tcPr>
            <w:tcW w:w="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Значение целевого показателя по годам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231848">
              <w:rPr>
                <w:b/>
                <w:bCs/>
                <w:spacing w:val="-6"/>
              </w:rPr>
              <w:t>Ответственный за достижение целевого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1848">
              <w:rPr>
                <w:b/>
              </w:rPr>
              <w:t xml:space="preserve">Принадлежность </w:t>
            </w:r>
            <w:r w:rsidRPr="00231848">
              <w:rPr>
                <w:b/>
              </w:rPr>
              <w:br/>
              <w:t xml:space="preserve">целевого показателя </w:t>
            </w:r>
            <w:r w:rsidRPr="00231848">
              <w:rPr>
                <w:b/>
              </w:rPr>
              <w:br/>
              <w:t xml:space="preserve">к показателям Стратегии 2035, региональных проектов, </w:t>
            </w:r>
          </w:p>
          <w:p w:rsidR="005B2B95" w:rsidRPr="00231848" w:rsidRDefault="005B2B95" w:rsidP="00B9124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231848">
              <w:rPr>
                <w:b/>
              </w:rPr>
              <w:t xml:space="preserve">Указа № </w:t>
            </w:r>
            <w:r w:rsidR="00B9124F" w:rsidRPr="00231848">
              <w:rPr>
                <w:b/>
              </w:rPr>
              <w:t>68</w:t>
            </w:r>
          </w:p>
        </w:tc>
      </w:tr>
      <w:tr w:rsidR="008251C2" w:rsidRPr="00231848" w:rsidTr="003808A3">
        <w:trPr>
          <w:trHeight w:val="174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231848" w:rsidRDefault="008251C2">
            <w:pPr>
              <w:rPr>
                <w:b/>
                <w:bCs/>
                <w:spacing w:val="-4"/>
              </w:rPr>
            </w:pPr>
          </w:p>
        </w:tc>
        <w:tc>
          <w:tcPr>
            <w:tcW w:w="4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231848" w:rsidRDefault="008251C2">
            <w:pPr>
              <w:rPr>
                <w:b/>
                <w:bCs/>
                <w:spacing w:val="-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231848" w:rsidRDefault="008251C2">
            <w:pPr>
              <w:rPr>
                <w:b/>
                <w:bCs/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2021</w:t>
            </w:r>
            <w:r w:rsidRPr="00231848">
              <w:rPr>
                <w:b/>
                <w:lang w:val="en-US"/>
              </w:rPr>
              <w:t xml:space="preserve"> </w:t>
            </w:r>
            <w:r w:rsidRPr="00231848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2022</w:t>
            </w:r>
            <w:r w:rsidRPr="00231848">
              <w:rPr>
                <w:b/>
                <w:lang w:val="en-US"/>
              </w:rPr>
              <w:t xml:space="preserve"> </w:t>
            </w:r>
            <w:r w:rsidRPr="00231848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2023</w:t>
            </w:r>
            <w:r w:rsidRPr="00231848">
              <w:rPr>
                <w:b/>
                <w:lang w:val="en-US"/>
              </w:rPr>
              <w:t xml:space="preserve"> </w:t>
            </w:r>
            <w:r w:rsidRPr="00231848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2024</w:t>
            </w:r>
            <w:r w:rsidRPr="00231848">
              <w:rPr>
                <w:b/>
                <w:lang w:val="en-US"/>
              </w:rPr>
              <w:t xml:space="preserve"> </w:t>
            </w:r>
            <w:r w:rsidRPr="00231848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2025</w:t>
            </w:r>
            <w:r w:rsidRPr="00231848">
              <w:rPr>
                <w:b/>
                <w:lang w:val="en-US"/>
              </w:rPr>
              <w:t xml:space="preserve"> </w:t>
            </w:r>
            <w:r w:rsidRPr="00231848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B3104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2026</w:t>
            </w:r>
            <w:r w:rsidRPr="00231848">
              <w:rPr>
                <w:b/>
                <w:lang w:val="en-US"/>
              </w:rPr>
              <w:t xml:space="preserve"> </w:t>
            </w:r>
            <w:r w:rsidRPr="00231848">
              <w:rPr>
                <w:b/>
              </w:rPr>
              <w:t>г.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231848" w:rsidRDefault="008251C2">
            <w:pPr>
              <w:rPr>
                <w:b/>
                <w:bCs/>
                <w:spacing w:val="-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231848" w:rsidRDefault="008251C2">
            <w:pPr>
              <w:rPr>
                <w:b/>
                <w:bCs/>
                <w:spacing w:val="-6"/>
              </w:rPr>
            </w:pPr>
          </w:p>
        </w:tc>
      </w:tr>
    </w:tbl>
    <w:p w:rsidR="005B2B95" w:rsidRPr="00231848" w:rsidRDefault="005B2B95" w:rsidP="005B2B95">
      <w:pPr>
        <w:rPr>
          <w:sz w:val="2"/>
          <w:szCs w:val="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5B2B95" w:rsidRPr="00231848" w:rsidTr="003808A3">
        <w:trPr>
          <w:trHeight w:val="185"/>
          <w:tblHeader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11</w:t>
            </w:r>
          </w:p>
        </w:tc>
      </w:tr>
      <w:tr w:rsidR="008871EE" w:rsidRPr="00231848" w:rsidTr="00FC6983">
        <w:trPr>
          <w:trHeight w:val="4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тыс.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135,45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139,61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142,72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 w:rsidP="00E21EFC">
            <w:r w:rsidRPr="00231848">
              <w:t>161,41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 w:rsidP="00E21EFC">
            <w:r w:rsidRPr="00231848">
              <w:t>165,89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71EE" w:rsidRPr="00231848" w:rsidRDefault="008871EE" w:rsidP="00E21EFC">
            <w:r w:rsidRPr="00231848">
              <w:t>169,72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231848" w:rsidRDefault="008871EE" w:rsidP="00B9124F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Указ № 68</w:t>
            </w:r>
          </w:p>
        </w:tc>
      </w:tr>
      <w:tr w:rsidR="008251C2" w:rsidRPr="00231848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1A087C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Ввод в эксплуатацию объектов жилищного строительства </w:t>
            </w:r>
            <w:r w:rsidRPr="00231848">
              <w:rPr>
                <w:bCs/>
                <w:spacing w:val="-4"/>
              </w:rPr>
              <w:br/>
              <w:t>в Санкт-Петербурге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млн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3,191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3,415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2,771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2,650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51C2" w:rsidRPr="00231848" w:rsidRDefault="008251C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2,578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Комитет </w:t>
            </w:r>
            <w:r w:rsidRPr="00231848">
              <w:rPr>
                <w:bCs/>
                <w:spacing w:val="-4"/>
              </w:rPr>
              <w:br/>
              <w:t>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231848" w:rsidRDefault="008251C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Региональный проект «Жилье» </w:t>
            </w:r>
            <w:r w:rsidRPr="00231848">
              <w:rPr>
                <w:bCs/>
                <w:spacing w:val="-8"/>
              </w:rPr>
              <w:t>(город федерального</w:t>
            </w:r>
            <w:r w:rsidRPr="00231848">
              <w:rPr>
                <w:bCs/>
                <w:spacing w:val="-4"/>
              </w:rPr>
              <w:t xml:space="preserve"> значения </w:t>
            </w:r>
          </w:p>
          <w:p w:rsidR="008251C2" w:rsidRPr="00231848" w:rsidRDefault="008251C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Санкт-Петербург), Указ № 68</w:t>
            </w:r>
          </w:p>
        </w:tc>
      </w:tr>
      <w:tr w:rsidR="006C288B" w:rsidRPr="00231848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8251C2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lastRenderedPageBreak/>
              <w:t>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spacing w:val="-4"/>
              </w:rPr>
              <w:t xml:space="preserve">Количество квадратных метров расселенного аварийного жилищного фонда, признанного таковым </w:t>
            </w:r>
            <w:r w:rsidRPr="00231848">
              <w:rPr>
                <w:spacing w:val="-4"/>
              </w:rPr>
              <w:br w:type="page"/>
              <w:t>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Региональный проект «Обеспечение устойчивого сокращения непригодного </w:t>
            </w:r>
          </w:p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для проживания жилищного фонда»</w:t>
            </w:r>
          </w:p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8"/>
              </w:rPr>
              <w:t>(город федерального</w:t>
            </w:r>
            <w:r w:rsidRPr="00231848">
              <w:rPr>
                <w:bCs/>
                <w:spacing w:val="-4"/>
              </w:rPr>
              <w:t xml:space="preserve"> значения </w:t>
            </w:r>
          </w:p>
          <w:p w:rsidR="006C288B" w:rsidRPr="00231848" w:rsidRDefault="006C288B" w:rsidP="0041268B">
            <w:pPr>
              <w:pageBreakBefore/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Санкт-Петербург)</w:t>
            </w:r>
          </w:p>
        </w:tc>
      </w:tr>
      <w:tr w:rsidR="006C288B" w:rsidRPr="00231848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8251C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1A087C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231848">
              <w:rPr>
                <w:spacing w:val="-4"/>
              </w:rPr>
              <w:t xml:space="preserve">Количество граждан, переселенных </w:t>
            </w:r>
            <w:r w:rsidRPr="00231848">
              <w:rPr>
                <w:spacing w:val="-4"/>
              </w:rPr>
              <w:br/>
              <w:t>из аварийного жилищного фонда, признанного таковым 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10"/>
              </w:rPr>
            </w:pPr>
            <w:r w:rsidRPr="00231848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25384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C288B" w:rsidRPr="00231848" w:rsidRDefault="006C28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231848" w:rsidRDefault="006C28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Региональный проект «Обеспечение устойчивого сокращения непригодного </w:t>
            </w:r>
          </w:p>
          <w:p w:rsidR="006C288B" w:rsidRPr="00231848" w:rsidRDefault="006C28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для проживания жилищного фонда»</w:t>
            </w:r>
          </w:p>
          <w:p w:rsidR="006C288B" w:rsidRPr="00231848" w:rsidRDefault="006C28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8"/>
              </w:rPr>
              <w:t>(город федерального</w:t>
            </w:r>
            <w:r w:rsidRPr="00231848">
              <w:rPr>
                <w:bCs/>
                <w:spacing w:val="-4"/>
              </w:rPr>
              <w:t xml:space="preserve"> значения </w:t>
            </w:r>
          </w:p>
          <w:p w:rsidR="006C288B" w:rsidRPr="00231848" w:rsidRDefault="006C28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Санкт-Петербург)</w:t>
            </w:r>
          </w:p>
        </w:tc>
      </w:tr>
      <w:tr w:rsidR="00D66E02" w:rsidRPr="00231848" w:rsidTr="00493B8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8705D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231848">
              <w:rPr>
                <w:spacing w:val="-4"/>
              </w:rPr>
              <w:t>Количество квадратных метров расселенного аварийного жилищного фонда, признанного таковым после 01.01.2017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AC666F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D66E02" w:rsidP="0025384C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0,9</w:t>
            </w:r>
            <w:r w:rsidR="001C3E0E" w:rsidRPr="00231848">
              <w:rPr>
                <w:spacing w:val="-4"/>
              </w:rPr>
              <w:t>88</w:t>
            </w:r>
          </w:p>
          <w:p w:rsidR="00D66E02" w:rsidRPr="00231848" w:rsidRDefault="00D66E02" w:rsidP="0025384C">
            <w:pPr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1C3E0E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0,563</w:t>
            </w:r>
          </w:p>
          <w:p w:rsidR="00D66E02" w:rsidRPr="00231848" w:rsidRDefault="00D66E02">
            <w:pPr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1C3E0E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0,818</w:t>
            </w:r>
          </w:p>
          <w:p w:rsidR="00D66E02" w:rsidRPr="00231848" w:rsidRDefault="00D66E02">
            <w:pPr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D66E02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25384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AC666F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Администрации районов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</w:tr>
      <w:tr w:rsidR="00D66E02" w:rsidRPr="00231848" w:rsidTr="00493B8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8705D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231848">
              <w:rPr>
                <w:spacing w:val="-4"/>
              </w:rPr>
              <w:t xml:space="preserve">Количество граждан, переселенных </w:t>
            </w:r>
            <w:r w:rsidRPr="00231848">
              <w:rPr>
                <w:spacing w:val="-4"/>
              </w:rPr>
              <w:br/>
              <w:t xml:space="preserve">из аварийного жилищного фонда, признанного таковым после 01.01.2017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AC666F">
            <w:pPr>
              <w:autoSpaceDE w:val="0"/>
              <w:autoSpaceDN w:val="0"/>
              <w:adjustRightInd w:val="0"/>
              <w:jc w:val="center"/>
              <w:rPr>
                <w:bCs/>
                <w:spacing w:val="-10"/>
              </w:rPr>
            </w:pPr>
            <w:r w:rsidRPr="00231848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1C3E0E" w:rsidP="00D92607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1C3E0E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0,047</w:t>
            </w:r>
          </w:p>
          <w:p w:rsidR="00D66E02" w:rsidRPr="00231848" w:rsidRDefault="00D66E02">
            <w:pPr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1C3E0E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0,080</w:t>
            </w:r>
          </w:p>
          <w:p w:rsidR="00D66E02" w:rsidRPr="00231848" w:rsidRDefault="00D66E02">
            <w:pPr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231848" w:rsidRDefault="00D66E02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25384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AC666F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Администрации районов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231848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</w:tr>
      <w:tr w:rsidR="0018705D" w:rsidRPr="00231848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4126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lastRenderedPageBreak/>
              <w:t>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 w:rsidP="001A087C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Доля отремонтированных </w:t>
            </w:r>
          </w:p>
          <w:p w:rsidR="0018705D" w:rsidRPr="00231848" w:rsidRDefault="0018705D" w:rsidP="001A087C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по необходимым видам работ многоквартирных домов с учетом мероприятий в области энергосбережения и повышения энергетической эффективности </w:t>
            </w:r>
            <w:r w:rsidRPr="00231848">
              <w:rPr>
                <w:bCs/>
                <w:spacing w:val="-4"/>
              </w:rPr>
              <w:br/>
              <w:t>от общего количества многоквартирных домов, включенных в региональную программу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47,19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52,51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57,83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63,16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68,49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73,49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-</w:t>
            </w:r>
          </w:p>
        </w:tc>
      </w:tr>
      <w:tr w:rsidR="0018705D" w:rsidRPr="00231848" w:rsidTr="003808A3">
        <w:trPr>
          <w:trHeight w:val="252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41268B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Доля осветительных устройств, </w:t>
            </w:r>
          </w:p>
          <w:p w:rsidR="0018705D" w:rsidRPr="00231848" w:rsidRDefault="0018705D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в том числе с использованием светодиодов, установленных в местах общего пользования в многоквартирных домах, от общего количества используемых осветительных устройств, установленных в местах </w:t>
            </w:r>
          </w:p>
          <w:p w:rsidR="0018705D" w:rsidRPr="00231848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общего пользования в многоквартирных домах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 w:rsidP="00491929">
            <w:pPr>
              <w:jc w:val="center"/>
            </w:pPr>
            <w:r w:rsidRPr="00231848">
              <w:t>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 w:rsidP="00491929">
            <w:pPr>
              <w:jc w:val="center"/>
            </w:pPr>
            <w:r w:rsidRPr="00231848"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 w:rsidP="00491929">
            <w:pPr>
              <w:jc w:val="center"/>
            </w:pPr>
            <w:r w:rsidRPr="00231848"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 w:rsidP="00491929">
            <w:pPr>
              <w:jc w:val="center"/>
            </w:pPr>
            <w:r w:rsidRPr="00231848">
              <w:rPr>
                <w:bCs/>
                <w:spacing w:val="-4"/>
              </w:rPr>
              <w:t>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 w:rsidP="00491929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 w:rsidP="00491929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89,0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jc w:val="center"/>
            </w:pPr>
            <w:r w:rsidRPr="00231848">
              <w:rPr>
                <w:bCs/>
                <w:spacing w:val="-4"/>
              </w:rPr>
              <w:t>-</w:t>
            </w:r>
          </w:p>
        </w:tc>
      </w:tr>
      <w:tr w:rsidR="0018705D" w:rsidRPr="00231848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41268B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Уровень возмещения населением затрат на предоставление </w:t>
            </w:r>
          </w:p>
          <w:p w:rsidR="0018705D" w:rsidRPr="00231848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жилищно-коммунальных услуг по установленным для населения тарифам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99,1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99,2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jc w:val="center"/>
            </w:pPr>
            <w:r w:rsidRPr="00231848">
              <w:rPr>
                <w:bCs/>
                <w:spacing w:val="-4"/>
              </w:rPr>
              <w:t>-</w:t>
            </w:r>
          </w:p>
        </w:tc>
      </w:tr>
      <w:tr w:rsidR="0018705D" w:rsidRPr="00231848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41268B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10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Степень удовлетворенности населения Санкт-Петербурга уровнем </w:t>
            </w:r>
            <w:r w:rsidRPr="00231848">
              <w:rPr>
                <w:bCs/>
                <w:spacing w:val="-4"/>
              </w:rPr>
              <w:br/>
              <w:t>жилищно-коммунального обслуживания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60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Стратегия 2035</w:t>
            </w:r>
          </w:p>
        </w:tc>
      </w:tr>
      <w:tr w:rsidR="0018705D" w:rsidRPr="00231848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41268B" w:rsidP="006220D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11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Обеспеченность общей площадью жилья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кв.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26,97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231848">
              <w:t>27,14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Комитет 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231848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Стратегия 2035</w:t>
            </w:r>
          </w:p>
        </w:tc>
      </w:tr>
    </w:tbl>
    <w:p w:rsidR="00157B20" w:rsidRPr="00231848" w:rsidRDefault="00157B20" w:rsidP="005B2B95">
      <w:pPr>
        <w:jc w:val="right"/>
      </w:pPr>
    </w:p>
    <w:p w:rsidR="00157B20" w:rsidRPr="00231848" w:rsidRDefault="00157B20" w:rsidP="005B2B95">
      <w:pPr>
        <w:jc w:val="right"/>
      </w:pPr>
    </w:p>
    <w:p w:rsidR="005B2B95" w:rsidRPr="00231848" w:rsidRDefault="005B2B95" w:rsidP="005B2B95">
      <w:pPr>
        <w:sectPr w:rsidR="005B2B95" w:rsidRPr="00231848" w:rsidSect="00172497">
          <w:pgSz w:w="16838" w:h="11906" w:orient="landscape"/>
          <w:pgMar w:top="1134" w:right="851" w:bottom="1134" w:left="1134" w:header="709" w:footer="709" w:gutter="0"/>
          <w:pgNumType w:start="1"/>
          <w:cols w:space="720"/>
          <w:titlePg/>
          <w:docGrid w:linePitch="326"/>
        </w:sectPr>
      </w:pPr>
    </w:p>
    <w:p w:rsidR="005B2B95" w:rsidRPr="00231848" w:rsidRDefault="005B2B95" w:rsidP="005B2B95">
      <w:pPr>
        <w:tabs>
          <w:tab w:val="left" w:pos="9639"/>
          <w:tab w:val="left" w:pos="14034"/>
        </w:tabs>
        <w:spacing w:line="192" w:lineRule="auto"/>
        <w:ind w:right="-425"/>
        <w:jc w:val="center"/>
        <w:rPr>
          <w:b/>
        </w:rPr>
      </w:pPr>
      <w:r w:rsidRPr="00231848">
        <w:rPr>
          <w:b/>
        </w:rPr>
        <w:lastRenderedPageBreak/>
        <w:t xml:space="preserve">7.2. ИНДИКАТОРЫ </w:t>
      </w:r>
      <w:r w:rsidRPr="00231848">
        <w:rPr>
          <w:b/>
        </w:rPr>
        <w:br/>
        <w:t>подпрограмм 1 – 3 государственной программы</w:t>
      </w:r>
    </w:p>
    <w:p w:rsidR="005B2B95" w:rsidRPr="00231848" w:rsidRDefault="005B2B95" w:rsidP="005B2B95">
      <w:pPr>
        <w:ind w:left="10915"/>
        <w:rPr>
          <w:sz w:val="2"/>
        </w:rPr>
      </w:pPr>
    </w:p>
    <w:p w:rsidR="005B2B95" w:rsidRPr="00231848" w:rsidRDefault="005B2B95" w:rsidP="005B2B95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</w:pPr>
      <w:r w:rsidRPr="00231848">
        <w:t>Таблица 2</w:t>
      </w:r>
    </w:p>
    <w:p w:rsidR="005B2B95" w:rsidRPr="00231848" w:rsidRDefault="005B2B95" w:rsidP="005B2B95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  <w:rPr>
          <w:sz w:val="18"/>
        </w:rPr>
      </w:pPr>
    </w:p>
    <w:tbl>
      <w:tblPr>
        <w:tblW w:w="515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6"/>
        <w:gridCol w:w="2333"/>
        <w:gridCol w:w="1214"/>
        <w:gridCol w:w="830"/>
        <w:gridCol w:w="868"/>
        <w:gridCol w:w="731"/>
        <w:gridCol w:w="871"/>
        <w:gridCol w:w="877"/>
        <w:gridCol w:w="741"/>
        <w:gridCol w:w="2037"/>
        <w:gridCol w:w="2219"/>
        <w:gridCol w:w="2295"/>
      </w:tblGrid>
      <w:tr w:rsidR="005B2B95" w:rsidRPr="00231848" w:rsidTr="00164B5D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№ </w:t>
            </w:r>
            <w:r w:rsidRPr="00231848">
              <w:rPr>
                <w:rFonts w:asciiTheme="minorHAnsi" w:eastAsiaTheme="minorHAnsi" w:hAnsiTheme="minorHAnsi"/>
                <w:b/>
                <w:spacing w:val="-8"/>
                <w:lang w:eastAsia="en-US"/>
              </w:rPr>
              <w:br/>
            </w:r>
            <w:r w:rsidRPr="00231848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Наименование индикатора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Единица </w:t>
            </w:r>
            <w:r w:rsidRPr="00231848">
              <w:rPr>
                <w:rFonts w:ascii="Times New Roman Полужирный" w:eastAsiaTheme="minorHAnsi" w:hAnsi="Times New Roman Полужирный"/>
                <w:b/>
                <w:spacing w:val="-14"/>
                <w:lang w:eastAsia="en-US"/>
              </w:rPr>
              <w:t>измерения</w:t>
            </w:r>
          </w:p>
        </w:tc>
        <w:tc>
          <w:tcPr>
            <w:tcW w:w="1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Значение индикатора по годам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Ответственный </w:t>
            </w:r>
            <w:r w:rsidRPr="00231848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br/>
              <w:t>за достижение индикатора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8"/>
              </w:rPr>
              <w:t xml:space="preserve">Наименование целевого показателя, </w:t>
            </w:r>
            <w:r w:rsidRPr="00231848">
              <w:rPr>
                <w:rFonts w:asciiTheme="minorHAnsi" w:hAnsiTheme="minorHAnsi"/>
                <w:b/>
                <w:spacing w:val="-8"/>
              </w:rPr>
              <w:br/>
            </w:r>
            <w:r w:rsidRPr="00231848">
              <w:rPr>
                <w:rFonts w:ascii="Times New Roman Полужирный" w:hAnsi="Times New Roman Полужирный"/>
                <w:b/>
                <w:spacing w:val="-8"/>
              </w:rPr>
              <w:t>на достижение которого оказывает влияние индикатор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B9124F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pacing w:val="-8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8"/>
              </w:rPr>
              <w:t xml:space="preserve">Принадлежность индикатора </w:t>
            </w:r>
            <w:r w:rsidRPr="00231848">
              <w:rPr>
                <w:rFonts w:asciiTheme="minorHAnsi" w:hAnsiTheme="minorHAnsi"/>
                <w:b/>
                <w:spacing w:val="-8"/>
              </w:rPr>
              <w:br/>
            </w:r>
            <w:r w:rsidRPr="00231848">
              <w:rPr>
                <w:rFonts w:ascii="Times New Roman Полужирный" w:hAnsi="Times New Roman Полужирный"/>
                <w:b/>
                <w:spacing w:val="-8"/>
              </w:rPr>
              <w:t xml:space="preserve">к показателям Стратегии 2035, региональных проектов, 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 xml:space="preserve">Указа № </w:t>
            </w:r>
            <w:r w:rsidR="00B9124F" w:rsidRPr="00231848">
              <w:rPr>
                <w:rFonts w:ascii="Times New Roman Полужирный" w:hAnsi="Times New Roman Полужирный"/>
                <w:b/>
                <w:spacing w:val="-20"/>
              </w:rPr>
              <w:t>68</w:t>
            </w:r>
          </w:p>
        </w:tc>
      </w:tr>
      <w:tr w:rsidR="005C7EB8" w:rsidRPr="00231848" w:rsidTr="00164B5D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231848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231848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231848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231848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2021</w:t>
            </w:r>
            <w:r w:rsidRPr="00231848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231848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2022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231848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2023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231848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2024</w:t>
            </w:r>
            <w:r w:rsidRPr="00231848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231848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231848">
              <w:rPr>
                <w:b/>
                <w:spacing w:val="-20"/>
              </w:rPr>
              <w:t>5</w:t>
            </w:r>
            <w:r w:rsidRPr="00231848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231848" w:rsidRDefault="005C7EB8" w:rsidP="00786EF6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231848">
              <w:rPr>
                <w:b/>
                <w:spacing w:val="-20"/>
              </w:rPr>
              <w:t>6</w:t>
            </w:r>
            <w:r w:rsidRPr="00231848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231848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231848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231848" w:rsidRDefault="005C7EB8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231848" w:rsidRDefault="005C7EB8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</w:tr>
    </w:tbl>
    <w:p w:rsidR="005B2B95" w:rsidRPr="00231848" w:rsidRDefault="005B2B95" w:rsidP="005B2B95">
      <w:pPr>
        <w:rPr>
          <w:sz w:val="2"/>
        </w:rPr>
      </w:pPr>
    </w:p>
    <w:tbl>
      <w:tblPr>
        <w:tblW w:w="5171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28" w:type="dxa"/>
          <w:bottom w:w="102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2338"/>
        <w:gridCol w:w="1168"/>
        <w:gridCol w:w="853"/>
        <w:gridCol w:w="875"/>
        <w:gridCol w:w="723"/>
        <w:gridCol w:w="907"/>
        <w:gridCol w:w="875"/>
        <w:gridCol w:w="729"/>
        <w:gridCol w:w="2039"/>
        <w:gridCol w:w="2131"/>
        <w:gridCol w:w="2385"/>
      </w:tblGrid>
      <w:tr w:rsidR="00164B5D" w:rsidRPr="00231848" w:rsidTr="00164B5D">
        <w:trPr>
          <w:trHeight w:val="108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10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11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231848">
              <w:rPr>
                <w:rFonts w:eastAsiaTheme="minorHAnsi"/>
                <w:b/>
                <w:spacing w:val="-4"/>
                <w:lang w:eastAsia="en-US"/>
              </w:rPr>
              <w:t>12</w:t>
            </w:r>
          </w:p>
        </w:tc>
      </w:tr>
      <w:tr w:rsidR="005B2B95" w:rsidRPr="00231848" w:rsidTr="00164B5D">
        <w:trPr>
          <w:trHeight w:val="4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DE11A3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t xml:space="preserve">Подпрограмма 1 </w:t>
            </w:r>
          </w:p>
        </w:tc>
      </w:tr>
      <w:tr w:rsidR="00B10597" w:rsidRPr="00231848" w:rsidTr="00DF1EC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97" w:rsidRPr="00231848" w:rsidRDefault="00B1059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97" w:rsidRPr="00231848" w:rsidRDefault="00B1059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в отношении которых принято решение об оказании государственного содействия в улучшении жилищных условий в форме предоставления социальной выплаты,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0597" w:rsidRPr="00231848" w:rsidRDefault="00B1059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0597" w:rsidRPr="00231848" w:rsidRDefault="00B10597" w:rsidP="00B10597">
            <w:pPr>
              <w:jc w:val="center"/>
            </w:pPr>
            <w:r w:rsidRPr="00231848">
              <w:t>3545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0597" w:rsidRPr="00231848" w:rsidRDefault="00B10597" w:rsidP="00B10597">
            <w:pPr>
              <w:jc w:val="center"/>
            </w:pPr>
            <w:r w:rsidRPr="00231848">
              <w:t>6922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0597" w:rsidRPr="00231848" w:rsidRDefault="00B10597" w:rsidP="00B10597">
            <w:pPr>
              <w:jc w:val="center"/>
            </w:pPr>
            <w:r w:rsidRPr="00231848">
              <w:t>5609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0597" w:rsidRPr="00231848" w:rsidRDefault="00B10597" w:rsidP="00B10597">
            <w:pPr>
              <w:jc w:val="center"/>
            </w:pPr>
            <w:r w:rsidRPr="00231848">
              <w:t>4940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0597" w:rsidRPr="00231848" w:rsidRDefault="00B10597" w:rsidP="00B10597">
            <w:pPr>
              <w:jc w:val="center"/>
            </w:pPr>
            <w:r w:rsidRPr="00231848">
              <w:t>5138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10597" w:rsidRPr="00231848" w:rsidRDefault="00B10597" w:rsidP="00B10597">
            <w:pPr>
              <w:jc w:val="center"/>
            </w:pPr>
            <w:r w:rsidRPr="00231848">
              <w:t>5325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97" w:rsidRPr="00231848" w:rsidRDefault="00B1059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97" w:rsidRPr="00231848" w:rsidRDefault="00B1059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597" w:rsidRPr="00231848" w:rsidRDefault="00B1059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рамках </w:t>
            </w:r>
          </w:p>
          <w:p w:rsidR="00491929" w:rsidRPr="00231848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реализации Закона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от 10.10.2001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91929" w:rsidRPr="00231848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707-90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«О целевой программе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310D75" w:rsidRPr="00231848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«Развитие долгосрочного жилищного кредитования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91929" w:rsidRPr="00231848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481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231848" w:rsidRDefault="0049192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1.1.1-</w:t>
            </w:r>
            <w:r w:rsidR="00461D7D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E53F07" w:rsidP="0041268B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состоящих на учете в качестве нуждающихся в жилых помещениях либо на учете нуждающихся в содействии Санкт-Петербурга в улучшении жилищных условий, члены которых являются заемщиками (созаемщиками) по договору ипотечного кредитования, один из членов семьи которых является заемщиком по </w:t>
            </w: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договору </w:t>
            </w:r>
            <w:r w:rsidR="0041268B"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</w:t>
            </w: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потечного</w:t>
            </w: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кредитования, а также его несовершеннолетние дети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E53F07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2369D6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5D182F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1346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5D182F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447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5D182F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447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0F1D43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465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0F1D43" w:rsidP="007B0851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4</w:t>
            </w:r>
            <w:r w:rsidR="007B0851" w:rsidRPr="00231848">
              <w:rPr>
                <w:lang w:eastAsia="en-US"/>
              </w:rPr>
              <w:t>84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рамках реализации Закона Санкт-Петербурга</w:t>
            </w:r>
            <w:r w:rsidR="005D182F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11.04.2001 № 315-45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«О целевой программе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«Молодежи – доступное жилье»,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623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1.1.2.1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Принято решение о предоставлении дополнительных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348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9091A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1A" w:rsidRPr="00231848" w:rsidRDefault="0049091A" w:rsidP="00DE11A3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1.1.2-1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182267">
            <w:pPr>
              <w:pStyle w:val="ConsPlusNormal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Количество молодых семей: граждан, состоящих на учете в качестве нуждающихся в жилых помещениях либо на учете нуждающихся в содействии Санкт-Петербурга в улучшении жилищных условий, состоящих в браке, зарегистрированном в органах записи актов гражданского состояния, если </w:t>
            </w: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возраст обоих или одного из супругов на дату обращения не превышает 35 лет;</w:t>
            </w:r>
          </w:p>
          <w:p w:rsidR="0049091A" w:rsidRPr="00231848" w:rsidRDefault="0049091A" w:rsidP="00182267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граждан, состоящих на учете в качестве нуждающихся в жилых помещениях либо на учете нуждающихся в содействии Санкт-Петербурга в улучшении жилищных условий, </w:t>
            </w: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воспитывающих одного и более детей в возрасте до 18 лет, имеющих статус одинокой матери (одинокого отца), в случае если второй родитель умер, признан судом безвестно отсутствующим (умершим), лишен родительских прав (ограничен                             в родительских правах), решение суда (судебный </w:t>
            </w: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приказ) о взыскании алиментов                    либо соглашение об уплате алиментов на этих детей вторым родителем не исполняется, если их возраст на дату обращения не превышает 35 лет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B10597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909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B10597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909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B10597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eastAsia="en-US"/>
              </w:rPr>
              <w:t>1736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B10597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1807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91A" w:rsidRPr="00231848" w:rsidRDefault="0049091A" w:rsidP="00B10597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1881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1A" w:rsidRPr="00231848" w:rsidRDefault="0049091A" w:rsidP="004126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1A" w:rsidRPr="00231848" w:rsidRDefault="0049091A" w:rsidP="0041268B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1A" w:rsidRPr="00231848" w:rsidRDefault="0049091A" w:rsidP="004126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Принято решение о предоставлении социальных выплат молодым семьям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FE472A" w:rsidRPr="00231848" w:rsidRDefault="00FE472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и комфортным жильем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3D62A0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141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196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4546D8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eastAsia="en-US"/>
              </w:rPr>
              <w:t>30</w:t>
            </w:r>
            <w:r w:rsidR="004546D8" w:rsidRPr="00231848">
              <w:rPr>
                <w:lang w:val="en-US" w:eastAsia="en-US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304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316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328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DE11A3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72A" w:rsidRPr="00231848" w:rsidRDefault="00FE472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рамках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реализации Закона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от </w:t>
            </w:r>
            <w:r w:rsidRPr="0023184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17.10.2007 № 513-101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«О целевой программе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Санкт-Петербурга «Расселение коммунальных квартир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422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1.1.4-</w:t>
            </w:r>
            <w:r w:rsidR="00461D7D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состоящих на учете в качестве нуждающихся в жилых помещениях либо на учете нуждающихся в содействии Санкт-Петербурга в улучшении жилищных условий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члены которых являются нанимателями и(или) собственниками (членами семьи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нанимателей и (или) собственников) комнат (долей) в коммунальной квартире, расселяемой в порядке, предусмотренном законодательством 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2369D6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6A64C8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2842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6A64C8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2842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6A64C8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1311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6A64C8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1365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F07" w:rsidRPr="00231848" w:rsidRDefault="006A64C8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1421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рамках реализации постановления Правительства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312 «О порядке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условиях предоставления гражданам безвозмездных субсидий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помещений, социальных выплат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порядке предоставления единовременных денежных выплат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на приобретение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или строительство жилых помещений»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9</w:t>
            </w:r>
            <w:r w:rsidRPr="00231848">
              <w:rPr>
                <w:lang w:val="en-US" w:eastAsia="en-US"/>
              </w:rPr>
              <w:t>1</w:t>
            </w:r>
            <w:r w:rsidRPr="00231848">
              <w:rPr>
                <w:lang w:eastAsia="en-US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904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588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612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636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BF14DC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31848">
              <w:rPr>
                <w:lang w:eastAsia="en-US"/>
              </w:rPr>
              <w:t>640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рамках реализации Закона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бюджетной сферы»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их стоимости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lang w:eastAsia="en-US"/>
              </w:rPr>
              <w:t>4</w:t>
            </w:r>
            <w:r w:rsidRPr="00231848">
              <w:rPr>
                <w:lang w:val="en-US" w:eastAsia="en-US"/>
              </w:rPr>
              <w:t>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207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31848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рамках постановления Правительства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24.04.2018 № 328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«Об утверждении Порядка предоставления социальных выплат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для приобретения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 гражданам, имеющим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трех и более несовершеннолетних детей, принятым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учет в качестве нуждающихся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жилых помещениях, предоставляемых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 договорам социального найма,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на учет нуждающихся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содействии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улучшении жилищных условий,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и о внесении изменений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постановления Правительства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Санкт-Петербурга </w:t>
            </w:r>
          </w:p>
          <w:p w:rsidR="00E53F07" w:rsidRPr="00231848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№ 312, </w:t>
            </w:r>
          </w:p>
          <w:p w:rsidR="00E53F07" w:rsidRPr="00231848" w:rsidRDefault="00E53F07" w:rsidP="0041268B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30.12.2009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>№ 1593»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E53F07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456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231848">
              <w:rPr>
                <w:lang w:eastAsia="en-US"/>
              </w:rPr>
              <w:t>454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231848">
              <w:rPr>
                <w:lang w:eastAsia="en-US"/>
              </w:rPr>
              <w:t>454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231848">
              <w:rPr>
                <w:lang w:eastAsia="en-US"/>
              </w:rPr>
              <w:t>462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 w:rsidRPr="00231848">
              <w:rPr>
                <w:lang w:eastAsia="en-US"/>
              </w:rPr>
              <w:t>480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F07" w:rsidRPr="00231848" w:rsidRDefault="00BF14DC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501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lastRenderedPageBreak/>
              <w:t>1.1.8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3F07" w:rsidRPr="00231848" w:rsidRDefault="00E53F07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 xml:space="preserve">В рамках постановления Правительства Санкт-Петербурга от 15.06.2020 № 411 </w:t>
            </w:r>
          </w:p>
          <w:p w:rsidR="00E53F07" w:rsidRPr="00231848" w:rsidRDefault="00E53F07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 xml:space="preserve">«Об утверждении Порядка предоставления социальных выплат                     для приобретения                         или строительства жилых помещений семьям, имеющим детей-инвалидов, принятым на учет </w:t>
            </w:r>
          </w:p>
          <w:p w:rsidR="00E53F07" w:rsidRPr="00231848" w:rsidRDefault="00E53F07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 xml:space="preserve">в качестве нуждающихся </w:t>
            </w:r>
          </w:p>
          <w:p w:rsidR="00E53F07" w:rsidRPr="00231848" w:rsidRDefault="00E53F07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 xml:space="preserve">в жилых помещениях, предоставляемых по договорам социального найма, или на учет нуждающихся </w:t>
            </w:r>
            <w:r w:rsidRPr="00231848">
              <w:rPr>
                <w:color w:val="000000"/>
                <w:lang w:eastAsia="en-US"/>
              </w:rPr>
              <w:br/>
              <w:t xml:space="preserve">в содействии Санкт-Петербурга </w:t>
            </w:r>
          </w:p>
          <w:p w:rsidR="00E53F07" w:rsidRPr="00231848" w:rsidRDefault="00E53F07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>в улучшении жилищных условий»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E53F07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lang w:eastAsia="en-US"/>
              </w:rPr>
              <w:t>6</w:t>
            </w:r>
            <w:r w:rsidRPr="00231848">
              <w:rPr>
                <w:lang w:val="en-US" w:eastAsia="en-US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64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64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68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69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BF14DC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31848">
              <w:rPr>
                <w:lang w:eastAsia="en-US"/>
              </w:rPr>
              <w:t>70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07" w:rsidRPr="00231848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-</w:t>
            </w:r>
          </w:p>
        </w:tc>
      </w:tr>
      <w:tr w:rsidR="00E6514C" w:rsidRPr="00231848" w:rsidTr="00DF1EC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4C" w:rsidRPr="00231848" w:rsidRDefault="00E6514C" w:rsidP="00E6514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E6514C">
            <w:pPr>
              <w:jc w:val="center"/>
              <w:rPr>
                <w:lang w:val="en-US"/>
              </w:rPr>
            </w:pPr>
            <w:r w:rsidRPr="00231848">
              <w:rPr>
                <w:lang w:val="en-US"/>
              </w:rPr>
              <w:t>3130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E6514C">
            <w:pPr>
              <w:jc w:val="center"/>
            </w:pPr>
            <w:r w:rsidRPr="00231848">
              <w:t>3848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E6514C">
            <w:pPr>
              <w:jc w:val="center"/>
            </w:pPr>
            <w:r w:rsidRPr="00231848">
              <w:t>4266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E6514C">
            <w:pPr>
              <w:jc w:val="center"/>
            </w:pPr>
            <w:r w:rsidRPr="00231848">
              <w:t>4408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E6514C">
            <w:pPr>
              <w:jc w:val="center"/>
            </w:pPr>
            <w:r w:rsidRPr="00231848">
              <w:t>3762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514C" w:rsidRPr="00231848" w:rsidRDefault="00E6514C" w:rsidP="00E6514C">
            <w:pPr>
              <w:jc w:val="center"/>
            </w:pPr>
            <w:r w:rsidRPr="00231848">
              <w:t>3900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4C" w:rsidRPr="00231848" w:rsidRDefault="00E6514C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4C" w:rsidRPr="00231848" w:rsidRDefault="00E6514C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4C" w:rsidRPr="00231848" w:rsidRDefault="00E6514C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1268B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</w:t>
            </w:r>
            <w:r w:rsidR="00461D7D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-1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реализации предоставленных социальных выплат в рамках реализации Закона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от 10.10.2001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№ 707-90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«О целевой программе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61D7D" w:rsidRPr="00231848" w:rsidRDefault="00461D7D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«Развитие долгосрочного жилищного кредитования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9B40F7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336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D6" w:rsidRPr="00231848" w:rsidRDefault="002369D6" w:rsidP="0041268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</w:t>
            </w:r>
            <w:r w:rsidR="0041268B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состоящих на учете в качестве нуждающихся в жилых помещениях либо на учете </w:t>
            </w: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нуждающихся в содействии Санкт-Петербурга в улучшении жилищных условий, члены которых являются заемщиками (созаемщиками) по договору ипотечного кредитования, один из членов семьи которых является заемщиком по договору ипотечного кредитования, а также его несовершеннолетние дети,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2369D6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2369D6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522DEC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963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522DEC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312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522DEC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312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522DEC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325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D6" w:rsidRPr="00231848" w:rsidRDefault="00522DEC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338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41268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</w:t>
            </w:r>
            <w:r w:rsidR="0041268B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 в рамках реализации Закона Санкт-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Петербурга от 11.04.2001 № 315-45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«О целевой программе </w:t>
            </w:r>
          </w:p>
          <w:p w:rsidR="00282CEB" w:rsidRPr="00231848" w:rsidRDefault="00461D7D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 «Молодежи – доступное жилье»</w:t>
            </w:r>
            <w:r w:rsidR="00282CEB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</w:p>
          <w:p w:rsidR="00461D7D" w:rsidRPr="00231848" w:rsidRDefault="00282CEB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522DEC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436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1268B" w:rsidP="00DE11A3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lastRenderedPageBreak/>
              <w:t>1.1-1.3.1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r w:rsidR="00461D7D"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 счет реализации предоставленных дополнительных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461D7D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D7D" w:rsidRPr="00231848" w:rsidRDefault="00522DEC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243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D7D" w:rsidRPr="00231848" w:rsidRDefault="00461D7D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7D" w:rsidRPr="00231848" w:rsidRDefault="00461D7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8B" w:rsidRPr="00231848" w:rsidRDefault="0041268B" w:rsidP="0041268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8B" w:rsidRPr="00231848" w:rsidRDefault="0041268B" w:rsidP="00E03230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Количество </w:t>
            </w:r>
            <w:r w:rsidR="00E03230"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молодых </w:t>
            </w: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семей</w:t>
            </w:r>
            <w:r w:rsidR="00E03230"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граждан</w:t>
            </w: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, состоящих на учете в качестве нуждающихся в жилых помещениях либо на учете нуждающихся в содействии Санкт-Петербурга в улучшении жилищных условий, состоящих в браке, зарегистрированном в органах записи актов гражданского состояния, если возраст обоих или одного из супругов на </w:t>
            </w: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дату обращения не превышает 35 лет,</w:t>
            </w:r>
            <w:r w:rsidR="006808C5"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="006808C5"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воспитывающих одного и более детей в возрасте до 18 лет, имеющих статус одинокой матери (одинокого отца), в случае если второй родитель умер, признан судом безвестно отсутствующим (умершим), лишен родительских прав (ограничен                             в родительских правах), решение суда (судебный приказ) о взыскании алиментов                    либо соглашение об уплате алиментов на этих детей вторым родителем не исполняется, если их возраст на дату обращения не превышает 35 лет,</w:t>
            </w:r>
            <w:r w:rsidRPr="0023184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8B" w:rsidRPr="00231848" w:rsidRDefault="00863F28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68B" w:rsidRPr="00231848" w:rsidRDefault="00522DEC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268B" w:rsidRPr="00231848" w:rsidRDefault="00B10597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636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268B" w:rsidRPr="00231848" w:rsidRDefault="00B10597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636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268B" w:rsidRPr="00231848" w:rsidRDefault="00B10597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1215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268B" w:rsidRPr="00231848" w:rsidRDefault="00B10597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1265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268B" w:rsidRPr="00231848" w:rsidRDefault="00B10597" w:rsidP="00DE11A3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val="en-US" w:eastAsia="en-US"/>
              </w:rPr>
              <w:t>1317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8B" w:rsidRPr="00231848" w:rsidRDefault="0041268B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8B" w:rsidRPr="00231848" w:rsidRDefault="0041268B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8B" w:rsidRPr="00231848" w:rsidRDefault="0041268B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2A" w:rsidRPr="00231848" w:rsidRDefault="00FE472A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72A" w:rsidRPr="00231848" w:rsidRDefault="00FE472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молодых семей, улучшивших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жилищные условия за счет реализации предоставленных социальных выплат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FE472A" w:rsidRPr="00231848" w:rsidRDefault="00FE472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72A" w:rsidRPr="00231848" w:rsidRDefault="00FE472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72A" w:rsidRPr="00231848" w:rsidRDefault="00FE472A" w:rsidP="003D62A0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98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137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472A" w:rsidRPr="00231848" w:rsidRDefault="00FE472A" w:rsidP="004546D8">
            <w:pPr>
              <w:spacing w:after="200"/>
              <w:jc w:val="center"/>
              <w:rPr>
                <w:lang w:val="en-US" w:eastAsia="en-US"/>
              </w:rPr>
            </w:pPr>
            <w:r w:rsidRPr="00231848">
              <w:rPr>
                <w:lang w:eastAsia="en-US"/>
              </w:rPr>
              <w:t>21</w:t>
            </w:r>
            <w:r w:rsidR="004546D8" w:rsidRPr="00231848">
              <w:rPr>
                <w:lang w:val="en-US" w:eastAsia="en-US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212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221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472A" w:rsidRPr="00231848" w:rsidRDefault="00FE472A" w:rsidP="00224A6B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229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2A" w:rsidRPr="00231848" w:rsidRDefault="00FE472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2A" w:rsidRPr="00231848" w:rsidRDefault="00FE472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 xml:space="preserve">Количество семей, улучшивших </w:t>
            </w:r>
            <w:r w:rsidRPr="00231848">
              <w:rPr>
                <w:bCs/>
                <w:spacing w:val="-4"/>
              </w:rPr>
              <w:lastRenderedPageBreak/>
              <w:t>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2A" w:rsidRPr="00231848" w:rsidRDefault="00FE472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реализации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предоставленных социальных выплат в рамках реализации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Закона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от </w:t>
            </w:r>
            <w:r w:rsidRPr="0023184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17.10.2007 № 513-101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«О целевой программе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Санкт-Петербурга «Расселение коммунальных квартир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755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08C5" w:rsidRPr="00231848" w:rsidRDefault="006808C5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08C5" w:rsidRPr="00231848" w:rsidRDefault="006808C5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08C5" w:rsidRPr="00231848" w:rsidRDefault="006808C5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08C5" w:rsidRPr="00231848" w:rsidRDefault="006808C5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08C5" w:rsidRPr="00231848" w:rsidRDefault="006808C5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состоящих на учете в качестве нуждающихся в жилых помещениях либо на учете нуждающихся в содействии Санкт-Петербурга в улучшении жилищных условий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члены которых являются нанимателями и(или) собственниками (членами семьи нанимателей и (или) собственников) комнат (долей) в коммунальной квартире, расселяемой в порядке,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предусмотренном законодательством Санкт-Петербурга,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853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2274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1814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1064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lang w:eastAsia="en-US"/>
              </w:rPr>
            </w:pPr>
            <w:r w:rsidRPr="00231848">
              <w:rPr>
                <w:lang w:eastAsia="en-US"/>
              </w:rPr>
              <w:t>1108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постановления Правительства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312 «О порядке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условиях предоставления гражданам безвозмездных субсидий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помещений, социальных выплат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жилых помещений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порядке предоставления единовременных денежных выплат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на приобретение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или строительство жилых помещений»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640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632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411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428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445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448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863F28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8" w:rsidRPr="00231848" w:rsidRDefault="00863F28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Закона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</w:t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бюджетной сферы»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863F28" w:rsidRPr="00231848" w:rsidRDefault="00863F28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 их стоимости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445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207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207A26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207A26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207A26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28" w:rsidRPr="00231848" w:rsidRDefault="00863F28" w:rsidP="00207A26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8" w:rsidRPr="00231848" w:rsidRDefault="00863F28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8" w:rsidRPr="00231848" w:rsidRDefault="00863F28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28" w:rsidRPr="00231848" w:rsidRDefault="00863F28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постановления Правительства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24.04.2018 № 328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«Об утверждении Порядка предоставления социальных выплат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для приобретения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 гражданам, имеющим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трех и более несовершеннолетних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детей, принятым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учет в качестве нуждающихся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жилых помещениях, предоставляемых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 договорам социального найма,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на учет нуждающихся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содействии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улучшении жилищных условий,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и о внесении изменений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постановления Правительства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312,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30.12.2009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 1593»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364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363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363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369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384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BF14DC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400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rPr>
                <w:color w:val="000000"/>
                <w:lang w:eastAsia="en-US"/>
              </w:rPr>
            </w:pPr>
            <w:r w:rsidRPr="00231848">
              <w:rPr>
                <w:spacing w:val="-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231848">
              <w:rPr>
                <w:spacing w:val="-10"/>
              </w:rPr>
              <w:t xml:space="preserve"> в </w:t>
            </w:r>
            <w:r w:rsidRPr="00231848">
              <w:rPr>
                <w:color w:val="000000"/>
                <w:lang w:eastAsia="en-US"/>
              </w:rPr>
              <w:t xml:space="preserve">рамках постановления Правительства Санкт-Петербурга от </w:t>
            </w:r>
            <w:r w:rsidRPr="00231848">
              <w:rPr>
                <w:color w:val="000000"/>
                <w:lang w:eastAsia="en-US"/>
              </w:rPr>
              <w:lastRenderedPageBreak/>
              <w:t xml:space="preserve">15.06.2020 № 411 </w:t>
            </w:r>
          </w:p>
          <w:p w:rsidR="006808C5" w:rsidRPr="00231848" w:rsidRDefault="006808C5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 xml:space="preserve">«Об утверждении Порядка предоставления социальных выплат                     для приобретения                         или строительства жилых помещений семьям, имеющим детей-инвалидов, принятым на учет </w:t>
            </w:r>
          </w:p>
          <w:p w:rsidR="006808C5" w:rsidRPr="00231848" w:rsidRDefault="006808C5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 xml:space="preserve">в качестве нуждающихся </w:t>
            </w:r>
          </w:p>
          <w:p w:rsidR="006808C5" w:rsidRPr="00231848" w:rsidRDefault="006808C5" w:rsidP="00DE11A3">
            <w:pPr>
              <w:rPr>
                <w:color w:val="000000"/>
                <w:lang w:eastAsia="en-US"/>
              </w:rPr>
            </w:pPr>
            <w:r w:rsidRPr="00231848">
              <w:rPr>
                <w:color w:val="000000"/>
                <w:lang w:eastAsia="en-US"/>
              </w:rPr>
              <w:t xml:space="preserve">в жилых помещениях, предоставляемых по договорам социального найма, или на учет нуждающихся </w:t>
            </w:r>
            <w:r w:rsidRPr="00231848">
              <w:rPr>
                <w:color w:val="000000"/>
                <w:lang w:eastAsia="en-US"/>
              </w:rPr>
              <w:br/>
              <w:t xml:space="preserve">в содействии Санкт-Петербурга </w:t>
            </w:r>
          </w:p>
          <w:p w:rsidR="006808C5" w:rsidRPr="00231848" w:rsidRDefault="006808C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улучшении жилищных условий»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6808C5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1B348A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56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1B348A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57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1B348A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57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1B348A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58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1B348A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58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8C5" w:rsidRPr="00231848" w:rsidRDefault="001B348A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rFonts w:eastAsiaTheme="minorEastAsia"/>
                <w:lang w:eastAsia="en-US"/>
              </w:rPr>
              <w:t>60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C5" w:rsidRPr="00231848" w:rsidRDefault="006808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Реализация Закона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от 30.11.2005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№ 648-91 </w:t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 «Жилье работникам бюджетной сферы»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31848">
              <w:rPr>
                <w:lang w:eastAsia="en-US"/>
              </w:rPr>
              <w:t>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231848">
              <w:rPr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31848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в отношении которых принято решение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об оказании государственного содействия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в улучшении жилищных условий </w:t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приобретении жилья </w:t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соответствии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417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Количество семей, </w:t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в отношении которых принято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решение об оказании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государственного содействия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улучшении жилищных условий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в форме предоставления долгосрочных займов на оплату жилья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на долгосрочной </w:t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основе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в соответствии </w:t>
            </w:r>
          </w:p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с условиями программы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Количество </w:t>
            </w:r>
          </w:p>
          <w:p w:rsidR="002369D6" w:rsidRPr="00231848" w:rsidRDefault="002369D6" w:rsidP="00391AFF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семей, в отношении которых принято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решение об оказании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государственного содействия в улучшении жилищных условий в форме предоставления рассрочки на оплату жилья на долгосрочной основе в соответствии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с условиями программы 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231848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1.3-1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Количество молодых семей, в отношении которых принято решение о предоставлении целевых жилищных займов, а также рассрочки на оплату 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306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435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578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035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035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1.3-1.1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Количество молодых </w:t>
            </w: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семей, в отношении которых принято решение о предоставлении целевых жилищных займов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943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801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799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799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Жилищный </w:t>
            </w: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 xml:space="preserve">Количество семей, </w:t>
            </w: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1.3-1.2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Количество молодых семей, в отношении которых принято решение о предоставлении рассрочки на оплату 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363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634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778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236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color w:val="FF0000"/>
                <w:spacing w:val="-4"/>
                <w:lang w:eastAsia="en-US"/>
              </w:rPr>
            </w:pPr>
            <w:r w:rsidRPr="00231848">
              <w:rPr>
                <w:rFonts w:eastAsiaTheme="minorHAnsi"/>
                <w:color w:val="FF0000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3F496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1.3-</w:t>
            </w:r>
            <w:r w:rsidR="003F496E" w:rsidRPr="00231848">
              <w:rPr>
                <w:rFonts w:eastAsiaTheme="minorHAnsi"/>
                <w:spacing w:val="-4"/>
                <w:lang w:eastAsia="en-US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предоставленных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долгосрочных займов на оплату жилья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>на долгосрочной основе, а также рассрочки на оплату жилья на долгосрочной основе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соответствии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15" w:rsidRPr="00231848" w:rsidRDefault="0069138E" w:rsidP="00DE11A3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  <w:t>593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3F496E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1.3-2.1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предоставленных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долгосрочных займов на оплату жилья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на долгосрочной основе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соответствии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15" w:rsidRPr="00231848" w:rsidRDefault="0069138E" w:rsidP="00DE11A3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  <w:t>375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96E" w:rsidRPr="00231848" w:rsidRDefault="003F496E" w:rsidP="003F496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1.3-2.2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6E" w:rsidRPr="00231848" w:rsidRDefault="003F496E" w:rsidP="00DE11A3">
            <w:pPr>
              <w:pStyle w:val="ConsPlusNormal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предоставленной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рассрочки на оплату жилья на долгосрочной основе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соответствии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6E" w:rsidRPr="00231848" w:rsidRDefault="003F496E" w:rsidP="00DE11A3">
            <w:pPr>
              <w:jc w:val="center"/>
            </w:pPr>
            <w:r w:rsidRPr="00231848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C15" w:rsidRPr="00231848" w:rsidRDefault="0069138E" w:rsidP="000C663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  <w:t>218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6E" w:rsidRPr="00231848" w:rsidRDefault="003F496E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6E" w:rsidRPr="00231848" w:rsidRDefault="003F496E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6E" w:rsidRPr="00231848" w:rsidRDefault="003F496E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6E" w:rsidRPr="00231848" w:rsidRDefault="003F496E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6E" w:rsidRPr="00231848" w:rsidRDefault="003F496E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96E" w:rsidRPr="00231848" w:rsidRDefault="003F496E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96E" w:rsidRPr="00231848" w:rsidRDefault="003F496E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96E" w:rsidRPr="00231848" w:rsidRDefault="003F496E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1.3-3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Количество молодых семей, улучшивших жилищные условия за счет предоставленных целевых жилищных займов, а также рассрочки на оплату </w:t>
            </w: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231848">
              <w:rPr>
                <w:rFonts w:eastAsia="Calibr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</w:rPr>
            </w:pPr>
            <w:r w:rsidRPr="00231848">
              <w:rPr>
                <w:rFonts w:eastAsiaTheme="minorHAnsi"/>
              </w:rPr>
              <w:t>1</w:t>
            </w:r>
            <w:r w:rsidR="0069138E" w:rsidRPr="00231848">
              <w:rPr>
                <w:rFonts w:eastAsiaTheme="minorHAnsi"/>
              </w:rPr>
              <w:t>803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</w:pPr>
            <w:r w:rsidRPr="00231848">
              <w:t>1</w:t>
            </w:r>
            <w:r w:rsidR="0069138E" w:rsidRPr="00231848">
              <w:t>981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549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</w:pPr>
            <w:r w:rsidRPr="00231848">
              <w:t>1</w:t>
            </w:r>
            <w:r w:rsidR="0069138E" w:rsidRPr="00231848">
              <w:t>143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</w:pPr>
            <w:r w:rsidRPr="00231848">
              <w:t>1</w:t>
            </w:r>
            <w:r w:rsidR="0069138E" w:rsidRPr="00231848">
              <w:t>035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val="en-US"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1.3-3.</w:t>
            </w:r>
            <w:r w:rsidRPr="00231848">
              <w:rPr>
                <w:rFonts w:eastAsiaTheme="minorHAnsi"/>
                <w:spacing w:val="-4"/>
                <w:lang w:val="en-US" w:eastAsia="en-US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Количество молодых семей, улучшивших жилищные условия за счет предоставленных целевых жилищных займов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jc w:val="center"/>
            </w:pPr>
            <w:r w:rsidRPr="00231848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1</w:t>
            </w:r>
            <w:r w:rsidR="0069138E" w:rsidRPr="00231848">
              <w:rPr>
                <w:rFonts w:eastAsiaTheme="minorHAnsi"/>
                <w:spacing w:val="-4"/>
                <w:lang w:eastAsia="en-US"/>
              </w:rPr>
              <w:t>458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863F28">
            <w:pPr>
              <w:jc w:val="center"/>
            </w:pPr>
            <w:r w:rsidRPr="00231848">
              <w:t>1</w:t>
            </w:r>
            <w:r w:rsidR="0069138E" w:rsidRPr="00231848">
              <w:t>401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</w:pPr>
            <w:r w:rsidRPr="00231848">
              <w:t>800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</w:pPr>
            <w:r w:rsidRPr="00231848">
              <w:t>800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1.3-3.2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Количество молодежи, молодых семей, улучшивших жилищные условия за счет предоставленной рассрочки на оплату 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231848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345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</w:pPr>
            <w:r w:rsidRPr="00231848">
              <w:t>580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749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</w:pPr>
            <w:r w:rsidRPr="00231848">
              <w:t>344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jc w:val="center"/>
            </w:pPr>
            <w:r w:rsidRPr="00231848">
              <w:t>236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38E" w:rsidRPr="00231848" w:rsidRDefault="006913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rPr>
          <w:trHeight w:val="138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Общая площадь сформированного государственного жилищного фонда Санкт-Петербурга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56,4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32,6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47,2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15,5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18,9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169,5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по строительству, Комитет имущественных отношений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многоквартирных домах, построенных для государственных нужд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31,9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152,8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  <w:r w:rsidRPr="00231848">
              <w:rPr>
                <w:rFonts w:eastAsiaTheme="minorHAnsi"/>
                <w:spacing w:val="-4"/>
                <w:lang w:eastAsia="en-US"/>
              </w:rPr>
              <w:br/>
              <w:t>по строительству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13,0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ind w:left="-60" w:right="-49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в </w:t>
            </w:r>
            <w:r w:rsidRPr="0023184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целях предоставления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договорам найма специализированных жилых помещений детям-сиротам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11,9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2,1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2,2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 счет средств федерального бюджета в целях предоставления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детям-сиротам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из их числа по договорам найма специализированных жилых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1,2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1,5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1.4.4-1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для государственных нужд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учетом средств федерального бюджета в целях предоставления детям-сиротам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 по договорам найма специализированных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0,5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0,5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которым предоставлены жилые помещения государственного жилищного фонда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766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318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726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201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258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2773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7B47C0" w:rsidRPr="00231848" w:rsidRDefault="007B47C0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детей-сирот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и детей, оставшихся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без попечения родителей, лиц из их числа, которым предоставлены жилые помещения 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договорам найма </w:t>
            </w:r>
            <w:r w:rsidRPr="0023184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специализированных</w:t>
            </w: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231848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321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412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115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106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106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112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F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Численность</w:t>
            </w:r>
            <w:r w:rsidR="00391AFF"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детей-сирот и детей, оставшихся без попечения родителей, лиц из числа детей-сирот и детей, оставшихся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без попечения</w:t>
            </w:r>
            <w:r w:rsidR="00391AFF"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родителей, обеспеченных благоустроенными жилыми помещениями </w:t>
            </w:r>
            <w:r w:rsidRPr="0023184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специализированного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жилищного фонда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 договорам найма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специализированных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231848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306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371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436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501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566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631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1.8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Ежегодное сокращение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численности 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детей-сирот и детей, оставшихся без </w:t>
            </w:r>
            <w:r w:rsidRPr="0023184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попечения родителей,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 которых право 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на обеспечение жилыми </w:t>
            </w:r>
            <w:r w:rsidR="006808C5"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омещениями возникло,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но не реализовано 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по состоянию на конец соответствующего года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lang w:eastAsia="en-US"/>
              </w:rPr>
            </w:pPr>
            <w:r w:rsidRPr="00231848">
              <w:rPr>
                <w:rFonts w:eastAsiaTheme="minorHAnsi"/>
                <w:spacing w:val="-6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63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57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54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51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48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 xml:space="preserve">Количество семей, улучшивших </w:t>
            </w:r>
            <w:r w:rsidRPr="00231848">
              <w:rPr>
                <w:bCs/>
                <w:spacing w:val="-4"/>
              </w:rPr>
              <w:lastRenderedPageBreak/>
              <w:t>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1.9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заключенных договоров пожизненной ренты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Штук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7B47C0" w:rsidRPr="00231848" w:rsidTr="00164B5D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98686B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lastRenderedPageBreak/>
              <w:t xml:space="preserve">Подпрограмма 2 </w:t>
            </w:r>
          </w:p>
        </w:tc>
      </w:tr>
      <w:tr w:rsidR="00164B5D" w:rsidRPr="00231848" w:rsidTr="00164B5D">
        <w:trPr>
          <w:trHeight w:val="528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2.1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Количество многоквартирных домов, в которых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соответствии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 краткосрочным планом реализации региональной программы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соответствующем году выполнены работы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капитальному ремонту общего имущества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необходимым видам работ,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Единиц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Доля отремонтированных </w:t>
            </w:r>
            <w:r w:rsidRPr="00231848">
              <w:rPr>
                <w:bCs/>
                <w:spacing w:val="-4"/>
              </w:rPr>
              <w:br/>
              <w:t xml:space="preserve">по необходимым видам работ многоквартирных домов с учетом мероприятий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в области энергосбережения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и повышения энергетической эффективности </w:t>
            </w:r>
            <w:r w:rsidRPr="00231848">
              <w:rPr>
                <w:bCs/>
                <w:spacing w:val="-4"/>
              </w:rPr>
              <w:br/>
              <w:t xml:space="preserve">от общего количества многоквартирных домов, включенных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231848">
              <w:rPr>
                <w:bCs/>
                <w:spacing w:val="-4"/>
              </w:rPr>
              <w:t xml:space="preserve">в региональную </w:t>
            </w:r>
            <w:r w:rsidRPr="00231848">
              <w:rPr>
                <w:bCs/>
                <w:spacing w:val="-4"/>
              </w:rPr>
              <w:br/>
              <w:t>программу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rPr>
                <w:rFonts w:eastAsiaTheme="minorHAnsi"/>
                <w:spacing w:val="-4"/>
                <w:lang w:eastAsia="en-US"/>
              </w:rPr>
            </w:pP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rPr>
                <w:rFonts w:eastAsiaTheme="minorHAnsi"/>
                <w:spacing w:val="-4"/>
                <w:lang w:eastAsia="en-US"/>
              </w:rPr>
            </w:pP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2.1.1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Доля многоквартирных домов, оснащенных индивидуальными тепловыми пунктами с автоматическим погодным регулированием, </w:t>
            </w: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количества многоквартирных домов, в которых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br w:type="page"/>
              <w:t xml:space="preserve">в соответствии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с краткосрочным планом реализации региональной программы планируется выполнить капитальный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ремонт систем теплоснабжения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15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C0" w:rsidRPr="00231848" w:rsidRDefault="007B47C0" w:rsidP="00DE11A3">
            <w:pPr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C0" w:rsidRPr="00231848" w:rsidRDefault="007B47C0" w:rsidP="00DE11A3"/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 xml:space="preserve">Доля многоквартирных домов, в которых выполнена газификация,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 xml:space="preserve">от числа многоквартирных домов, в которых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 xml:space="preserve">в соответствии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 xml:space="preserve">с утвержденными администрациями районов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 xml:space="preserve">Санкт-Петербурга адресными программами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>по устройству внутренней системы газоснабжения объектов жилищного фонда планируется выполнить газификацию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98686B">
        <w:trPr>
          <w:trHeight w:val="167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Доля приспособленных жилых помещений инвалидов и общего имущества в многоквартирных домах, в которых проживают инвалиды, от включенных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План мероприятий по приспособлению жилых помещений инвалидов  и общего имущества в многоквартирных домах, в которых проживают  инвалиды, с учетом потребностей инвалидов и обеспечения условий их доступности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для инвалидов, утвержденный постановлением Правительства </w:t>
            </w:r>
            <w:r w:rsidR="0098686B"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Санкт-Петербурга  </w:t>
            </w:r>
            <w:r w:rsidR="0098686B"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от 24.05.2017 № 389 «О реализации постановления Правительства Российской Федерации 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lastRenderedPageBreak/>
              <w:t xml:space="preserve">от 09.07.2016 № 649», </w:t>
            </w: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и обеспеченных финансированием в бюджете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Санкт-Петербурга на текущий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55,0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60,0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70,0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80,0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90,0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95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Доля руководителей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и специалистов, прошедших профессиональную переподготовку,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к общему количеству руководителей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и специалистов, которые должны пройти профессиональную переподготовку </w:t>
            </w: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в пределах выделенных бюджетных ассигнований,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по отношению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к шестому году реализации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государственной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20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программы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7B47C0" w:rsidRPr="00231848" w:rsidTr="00164B5D">
        <w:trPr>
          <w:trHeight w:val="24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98686B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231848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lastRenderedPageBreak/>
              <w:t xml:space="preserve">Подпрограмма 3 </w:t>
            </w:r>
          </w:p>
        </w:tc>
      </w:tr>
      <w:tr w:rsidR="00164B5D" w:rsidRPr="00231848" w:rsidTr="00164B5D">
        <w:trPr>
          <w:trHeight w:val="20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Доля бюджетной составляющей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экономически обоснованном тарифе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t>0,41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231848">
              <w:rPr>
                <w:bCs/>
                <w:spacing w:val="-6"/>
              </w:rPr>
              <w:t xml:space="preserve">Уровень возмещения населением затрат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bCs/>
                <w:spacing w:val="-6"/>
              </w:rPr>
              <w:t xml:space="preserve">на предоставление </w:t>
            </w:r>
            <w:r w:rsidRPr="00231848">
              <w:rPr>
                <w:bCs/>
                <w:spacing w:val="-6"/>
              </w:rPr>
              <w:br/>
              <w:t>жилищно-коммунальных услуг по установленным для населения тарифам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231848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3.2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Доля граждан, условия проживания которых улучшены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результате замены газовых плит, газовых водонагревательных колонок, электрических плит, не подлежащих ремонту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 установленных в жилых помещениях жилищного фонда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Санкт-Петербурге,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от общего количества граждан, которым такие условия проживания улучшены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соответствии </w:t>
            </w:r>
          </w:p>
          <w:p w:rsidR="007B47C0" w:rsidRPr="00231848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 ежегодно утверждаемой адресной программой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34,0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36,4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38,8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41,2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47,4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231848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31848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231848" w:rsidRDefault="007B47C0" w:rsidP="00DE11A3">
            <w:pPr>
              <w:jc w:val="center"/>
            </w:pPr>
            <w:r w:rsidRPr="0023184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</w:tbl>
    <w:p w:rsidR="005B2B95" w:rsidRPr="00231848" w:rsidRDefault="005B2B95" w:rsidP="005B2B95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</w:pPr>
      <w:r w:rsidRPr="00231848">
        <w:rPr>
          <w:b/>
        </w:rPr>
        <w:lastRenderedPageBreak/>
        <w:t xml:space="preserve">7.3. ОБЪЕМ </w:t>
      </w:r>
      <w:r w:rsidRPr="00231848">
        <w:rPr>
          <w:b/>
        </w:rPr>
        <w:br/>
        <w:t>финансирования государственной программы по текущим расходам и расходам развития</w:t>
      </w:r>
    </w:p>
    <w:p w:rsidR="005B2B95" w:rsidRPr="00231848" w:rsidRDefault="005B2B95" w:rsidP="005B2B95">
      <w:pPr>
        <w:pStyle w:val="formattext"/>
        <w:shd w:val="clear" w:color="auto" w:fill="FFFFFF"/>
        <w:spacing w:before="0" w:beforeAutospacing="0" w:after="0" w:afterAutospacing="0" w:line="192" w:lineRule="auto"/>
        <w:ind w:firstLine="709"/>
        <w:jc w:val="right"/>
      </w:pPr>
      <w:r w:rsidRPr="00231848">
        <w:t>Таблица 3</w:t>
      </w:r>
    </w:p>
    <w:p w:rsidR="005B2B95" w:rsidRPr="00231848" w:rsidRDefault="005B2B95" w:rsidP="005B2B95">
      <w:pPr>
        <w:pStyle w:val="formattext"/>
        <w:shd w:val="clear" w:color="auto" w:fill="FFFFFF"/>
        <w:spacing w:before="0" w:beforeAutospacing="0" w:after="0" w:afterAutospacing="0" w:line="192" w:lineRule="auto"/>
        <w:ind w:firstLine="709"/>
        <w:jc w:val="right"/>
      </w:pPr>
    </w:p>
    <w:tbl>
      <w:tblPr>
        <w:tblW w:w="5154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42"/>
        <w:gridCol w:w="1830"/>
        <w:gridCol w:w="1276"/>
        <w:gridCol w:w="1276"/>
        <w:gridCol w:w="991"/>
        <w:gridCol w:w="1273"/>
        <w:gridCol w:w="1419"/>
        <w:gridCol w:w="1419"/>
        <w:gridCol w:w="1556"/>
        <w:gridCol w:w="1419"/>
        <w:gridCol w:w="1416"/>
        <w:gridCol w:w="1559"/>
      </w:tblGrid>
      <w:tr w:rsidR="005E04FB" w:rsidRPr="00231848" w:rsidTr="002A71B3">
        <w:trPr>
          <w:trHeight w:val="283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>№ п/п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Наименование государственной программы, подпрограммы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Вид источника финанси</w:t>
            </w:r>
            <w:r w:rsidR="00381E15" w:rsidRPr="00231848">
              <w:rPr>
                <w:rFonts w:asciiTheme="minorHAnsi" w:eastAsiaTheme="minorHAnsi" w:hAnsiTheme="minorHAnsi"/>
                <w:b/>
                <w:spacing w:val="-10"/>
                <w:szCs w:val="20"/>
                <w:lang w:eastAsia="en-US"/>
              </w:rPr>
              <w:t>-</w:t>
            </w:r>
            <w:r w:rsidRPr="00231848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рования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Часть перечня мероприя</w:t>
            </w:r>
            <w:r w:rsidR="00381E15" w:rsidRPr="00231848">
              <w:rPr>
                <w:rFonts w:asciiTheme="minorHAnsi" w:eastAsiaTheme="minorHAnsi" w:hAnsiTheme="minorHAnsi"/>
                <w:b/>
                <w:spacing w:val="-10"/>
                <w:szCs w:val="20"/>
                <w:lang w:eastAsia="en-US"/>
              </w:rPr>
              <w:t>-</w:t>
            </w:r>
            <w:r w:rsidRPr="00231848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тий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624A0E">
            <w:pPr>
              <w:autoSpaceDE w:val="0"/>
              <w:autoSpaceDN w:val="0"/>
              <w:adjustRightInd w:val="0"/>
              <w:spacing w:line="216" w:lineRule="auto"/>
              <w:ind w:left="-69"/>
              <w:jc w:val="center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 xml:space="preserve">Вид </w:t>
            </w:r>
            <w:r w:rsidRPr="00231848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br/>
              <w:t>расходов</w:t>
            </w:r>
          </w:p>
        </w:tc>
        <w:tc>
          <w:tcPr>
            <w:tcW w:w="26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231848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ИТОГО</w:t>
            </w:r>
          </w:p>
        </w:tc>
      </w:tr>
      <w:tr w:rsidR="002A71B3" w:rsidRPr="00231848" w:rsidTr="002A71B3">
        <w:trPr>
          <w:trHeight w:val="301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231848">
              <w:rPr>
                <w:b/>
                <w:spacing w:val="-10"/>
                <w:szCs w:val="18"/>
              </w:rPr>
              <w:t>202</w:t>
            </w:r>
            <w:r w:rsidR="00591A7D" w:rsidRPr="00231848">
              <w:rPr>
                <w:b/>
                <w:spacing w:val="-10"/>
                <w:szCs w:val="18"/>
                <w:lang w:val="en-US"/>
              </w:rPr>
              <w:t>1</w:t>
            </w:r>
            <w:r w:rsidRPr="00231848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231848">
              <w:rPr>
                <w:b/>
                <w:spacing w:val="-10"/>
                <w:szCs w:val="18"/>
              </w:rPr>
              <w:t>202</w:t>
            </w:r>
            <w:r w:rsidR="00591A7D" w:rsidRPr="00231848">
              <w:rPr>
                <w:b/>
                <w:spacing w:val="-10"/>
                <w:szCs w:val="18"/>
                <w:lang w:val="en-US"/>
              </w:rPr>
              <w:t>2</w:t>
            </w:r>
            <w:r w:rsidRPr="00231848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231848">
              <w:rPr>
                <w:b/>
                <w:spacing w:val="-10"/>
                <w:szCs w:val="18"/>
              </w:rPr>
              <w:t>202</w:t>
            </w:r>
            <w:r w:rsidR="00591A7D" w:rsidRPr="00231848">
              <w:rPr>
                <w:b/>
                <w:spacing w:val="-10"/>
                <w:szCs w:val="18"/>
                <w:lang w:val="en-US"/>
              </w:rPr>
              <w:t>3</w:t>
            </w:r>
            <w:r w:rsidRPr="00231848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231848">
              <w:rPr>
                <w:b/>
                <w:spacing w:val="-10"/>
                <w:szCs w:val="18"/>
              </w:rPr>
              <w:t>202</w:t>
            </w:r>
            <w:r w:rsidR="00591A7D" w:rsidRPr="00231848">
              <w:rPr>
                <w:b/>
                <w:spacing w:val="-10"/>
                <w:szCs w:val="18"/>
                <w:lang w:val="en-US"/>
              </w:rPr>
              <w:t>4</w:t>
            </w:r>
            <w:r w:rsidRPr="00231848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231848">
              <w:rPr>
                <w:b/>
                <w:spacing w:val="-10"/>
                <w:szCs w:val="18"/>
              </w:rPr>
              <w:t>202</w:t>
            </w:r>
            <w:r w:rsidR="00591A7D" w:rsidRPr="00231848">
              <w:rPr>
                <w:b/>
                <w:spacing w:val="-10"/>
                <w:szCs w:val="18"/>
                <w:lang w:val="en-US"/>
              </w:rPr>
              <w:t>5</w:t>
            </w:r>
            <w:r w:rsidRPr="00231848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231848">
              <w:rPr>
                <w:b/>
                <w:spacing w:val="-10"/>
                <w:szCs w:val="18"/>
              </w:rPr>
              <w:t>202</w:t>
            </w:r>
            <w:r w:rsidR="00591A7D" w:rsidRPr="00231848">
              <w:rPr>
                <w:b/>
                <w:spacing w:val="-10"/>
                <w:szCs w:val="18"/>
                <w:lang w:val="en-US"/>
              </w:rPr>
              <w:t>6</w:t>
            </w:r>
            <w:r w:rsidRPr="00231848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</w:tr>
    </w:tbl>
    <w:p w:rsidR="005B2B95" w:rsidRPr="00231848" w:rsidRDefault="005B2B95" w:rsidP="005B2B95">
      <w:pPr>
        <w:spacing w:line="192" w:lineRule="auto"/>
        <w:rPr>
          <w:b/>
          <w:sz w:val="2"/>
          <w:szCs w:val="2"/>
        </w:rPr>
      </w:pPr>
    </w:p>
    <w:tbl>
      <w:tblPr>
        <w:tblW w:w="5154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32"/>
        <w:gridCol w:w="1835"/>
        <w:gridCol w:w="1270"/>
        <w:gridCol w:w="1270"/>
        <w:gridCol w:w="987"/>
        <w:gridCol w:w="1292"/>
        <w:gridCol w:w="10"/>
        <w:gridCol w:w="1410"/>
        <w:gridCol w:w="10"/>
        <w:gridCol w:w="1413"/>
        <w:gridCol w:w="1556"/>
        <w:gridCol w:w="1388"/>
        <w:gridCol w:w="1381"/>
        <w:gridCol w:w="38"/>
        <w:gridCol w:w="1584"/>
      </w:tblGrid>
      <w:tr w:rsidR="00942F14" w:rsidRPr="00231848" w:rsidTr="005C7C87">
        <w:trPr>
          <w:trHeight w:val="21"/>
          <w:tblHeader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5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10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11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231848">
              <w:rPr>
                <w:rFonts w:eastAsiaTheme="minorHAnsi"/>
                <w:b/>
                <w:spacing w:val="-14"/>
                <w:lang w:eastAsia="en-US"/>
              </w:rPr>
              <w:t>12</w:t>
            </w:r>
          </w:p>
        </w:tc>
      </w:tr>
      <w:tr w:rsidR="0075311C" w:rsidRPr="00231848" w:rsidTr="003B3C27">
        <w:trPr>
          <w:trHeight w:val="429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Государственная программа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161613,3</w:t>
            </w:r>
          </w:p>
        </w:tc>
      </w:tr>
      <w:tr w:rsidR="0075311C" w:rsidRPr="00231848" w:rsidTr="003B3C27">
        <w:trPr>
          <w:trHeight w:val="35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7387467,9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4972683,9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3769937,7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7217645,4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6765362,6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34066064,1</w:t>
            </w:r>
          </w:p>
        </w:tc>
      </w:tr>
      <w:tr w:rsidR="0075311C" w:rsidRPr="00231848" w:rsidTr="003B3C27">
        <w:trPr>
          <w:trHeight w:val="19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7549081,2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4972683,9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3769937,7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7217645,4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6765362,6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34227677,4</w:t>
            </w:r>
          </w:p>
        </w:tc>
      </w:tr>
      <w:tr w:rsidR="0075311C" w:rsidRPr="00231848" w:rsidTr="003B3C27">
        <w:trPr>
          <w:trHeight w:val="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27423362,1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33573025,0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34146076,1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35202608,1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36643863,7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38144207,7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205133142,7</w:t>
            </w:r>
          </w:p>
        </w:tc>
      </w:tr>
      <w:tr w:rsidR="0075311C" w:rsidRPr="00231848" w:rsidTr="003B3C27">
        <w:trPr>
          <w:trHeight w:val="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34972443,3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38545708,9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37916013,8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39155574,7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43861509,1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44909570,3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239360820,1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231848" w:rsidTr="00A06CB8">
        <w:trPr>
          <w:trHeight w:val="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231848" w:rsidTr="00A06CB8">
        <w:trPr>
          <w:trHeight w:val="367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3B3C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59807</w:t>
            </w:r>
            <w:r w:rsidR="003B3C27" w:rsidRPr="00231848">
              <w:rPr>
                <w:rFonts w:eastAsiaTheme="minorHAnsi"/>
                <w:spacing w:val="-14"/>
                <w:lang w:eastAsia="en-US"/>
              </w:rPr>
              <w:t>6,9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560334,9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507064,3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3B3C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1665476,</w:t>
            </w:r>
            <w:r w:rsidR="003B3C27" w:rsidRPr="00231848">
              <w:rPr>
                <w:rFonts w:eastAsiaTheme="minorHAnsi"/>
                <w:spacing w:val="-14"/>
                <w:lang w:eastAsia="en-US"/>
              </w:rPr>
              <w:t>1</w:t>
            </w:r>
          </w:p>
        </w:tc>
      </w:tr>
      <w:tr w:rsidR="00A06CB8" w:rsidRPr="00231848" w:rsidTr="00A06CB8">
        <w:trPr>
          <w:trHeight w:val="13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3B3C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663100,</w:t>
            </w:r>
            <w:r w:rsidR="003B3C27" w:rsidRPr="00231848">
              <w:rPr>
                <w:rFonts w:eastAsiaTheme="minorHAnsi"/>
                <w:spacing w:val="-14"/>
                <w:lang w:eastAsia="en-US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629293,6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576023,0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3B3C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1868416,</w:t>
            </w:r>
            <w:r w:rsidR="003B3C27" w:rsidRPr="00231848">
              <w:rPr>
                <w:rFonts w:eastAsiaTheme="minorHAnsi"/>
                <w:spacing w:val="-14"/>
                <w:lang w:eastAsia="en-US"/>
              </w:rPr>
              <w:t>6</w:t>
            </w:r>
          </w:p>
        </w:tc>
      </w:tr>
      <w:tr w:rsidR="00A06CB8" w:rsidRPr="00231848" w:rsidTr="00A06CB8">
        <w:trPr>
          <w:trHeight w:val="58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231848" w:rsidTr="00A06CB8">
        <w:trPr>
          <w:trHeight w:val="16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16536110,6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17530486,9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17814365,8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16245248,2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15847730,5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98797284,9</w:t>
            </w:r>
          </w:p>
        </w:tc>
      </w:tr>
      <w:tr w:rsidR="00A06CB8" w:rsidRPr="00231848" w:rsidTr="00A06CB8">
        <w:trPr>
          <w:trHeight w:val="24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16536110,6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17530486,9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17814365,8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16245248,2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15847730,5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98797284,9</w:t>
            </w:r>
          </w:p>
        </w:tc>
      </w:tr>
      <w:tr w:rsidR="0075311C" w:rsidRPr="00231848" w:rsidTr="004546D8">
        <w:trPr>
          <w:trHeight w:val="25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161613,3</w:t>
            </w:r>
          </w:p>
        </w:tc>
      </w:tr>
      <w:tr w:rsidR="0075311C" w:rsidRPr="00231848" w:rsidTr="004546D8">
        <w:trPr>
          <w:trHeight w:val="25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7452491,0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5041642,6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3838896,4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7217645,4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6765362,6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34269004,6</w:t>
            </w:r>
          </w:p>
        </w:tc>
      </w:tr>
      <w:tr w:rsidR="0075311C" w:rsidRPr="00231848" w:rsidTr="004546D8">
        <w:trPr>
          <w:trHeight w:val="25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7614104,3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5041642,6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3838896,4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7217645,4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6765362,6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34430617,9</w:t>
            </w:r>
          </w:p>
        </w:tc>
      </w:tr>
      <w:tr w:rsidR="0075311C" w:rsidRPr="00231848" w:rsidTr="000251C9">
        <w:trPr>
          <w:trHeight w:val="134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42844781,9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50669470,5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52183627,3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53016973,9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52889111,9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53991938,2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305595903,7</w:t>
            </w:r>
          </w:p>
        </w:tc>
      </w:tr>
      <w:tr w:rsidR="0075311C" w:rsidRPr="00231848" w:rsidTr="00DD1871">
        <w:trPr>
          <w:trHeight w:val="29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311C" w:rsidRPr="00231848" w:rsidRDefault="0075311C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311C" w:rsidRPr="00231848" w:rsidRDefault="0075311C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50458886,2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55711113,1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56022523,7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56969940,5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60106757,3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60757300,8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311C" w:rsidRPr="00231848" w:rsidRDefault="0075311C" w:rsidP="0075311C">
            <w:pPr>
              <w:jc w:val="center"/>
            </w:pPr>
            <w:r w:rsidRPr="00231848">
              <w:t>340026521,6</w:t>
            </w:r>
          </w:p>
        </w:tc>
      </w:tr>
      <w:tr w:rsidR="006E4E56" w:rsidRPr="00231848" w:rsidTr="000251C9">
        <w:trPr>
          <w:trHeight w:val="332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Подпрограмма 1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161613,3</w:t>
            </w:r>
          </w:p>
        </w:tc>
      </w:tr>
      <w:tr w:rsidR="006E4E56" w:rsidRPr="00231848" w:rsidTr="000251C9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7387467,9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4972683,9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3769937,7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7217645,4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6765362,6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34066064,1</w:t>
            </w:r>
          </w:p>
        </w:tc>
      </w:tr>
      <w:tr w:rsidR="006E4E56" w:rsidRPr="00231848" w:rsidTr="000251C9">
        <w:trPr>
          <w:trHeight w:val="239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7549081,2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4972683,9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3769937,7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7217645,4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6765362,6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34227677,4</w:t>
            </w:r>
          </w:p>
        </w:tc>
      </w:tr>
      <w:tr w:rsidR="006E4E56" w:rsidRPr="00231848" w:rsidTr="000251C9">
        <w:trPr>
          <w:trHeight w:val="41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6594777,8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13152419,6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13492665,3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13652407,4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14212155,2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14794848,8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75899274,1</w:t>
            </w:r>
          </w:p>
        </w:tc>
      </w:tr>
      <w:tr w:rsidR="006E4E56" w:rsidRPr="00231848" w:rsidTr="004546D8">
        <w:trPr>
          <w:trHeight w:val="197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14143859,0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18125103,5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17262603,0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17605374,0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21429800,6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21560211,4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110126951,5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59807</w:t>
            </w:r>
            <w:r w:rsidR="000251C9" w:rsidRPr="00231848">
              <w:rPr>
                <w:rFonts w:eastAsiaTheme="minorHAnsi"/>
                <w:spacing w:val="-14"/>
                <w:lang w:eastAsia="en-US"/>
              </w:rPr>
              <w:t>6,9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560334,9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507064,3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1665476,</w:t>
            </w:r>
            <w:r w:rsidR="000251C9" w:rsidRPr="00231848">
              <w:rPr>
                <w:rFonts w:eastAsiaTheme="minorHAnsi"/>
                <w:spacing w:val="-14"/>
                <w:lang w:eastAsia="en-US"/>
              </w:rPr>
              <w:t>1</w:t>
            </w:r>
          </w:p>
        </w:tc>
      </w:tr>
      <w:tr w:rsidR="00A06CB8" w:rsidRPr="00231848" w:rsidTr="00A06CB8">
        <w:trPr>
          <w:trHeight w:val="174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663100,</w:t>
            </w:r>
            <w:r w:rsidR="000251C9" w:rsidRPr="00231848">
              <w:rPr>
                <w:rFonts w:eastAsiaTheme="minorHAnsi"/>
                <w:spacing w:val="-14"/>
                <w:lang w:eastAsia="en-US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629293,6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576023,0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1868416,</w:t>
            </w:r>
            <w:r w:rsidR="000251C9" w:rsidRPr="00231848">
              <w:rPr>
                <w:rFonts w:eastAsiaTheme="minorHAnsi"/>
                <w:spacing w:val="-14"/>
                <w:lang w:eastAsia="en-US"/>
              </w:rPr>
              <w:t>6</w:t>
            </w:r>
          </w:p>
        </w:tc>
      </w:tr>
      <w:tr w:rsidR="00FF04AD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231848" w:rsidRDefault="00FF04AD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231848" w:rsidRDefault="00FF04AD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231848" w:rsidRDefault="00FF04AD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FF04AD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231848" w:rsidRDefault="00FF04AD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FF04AD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231848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231848" w:rsidRDefault="00FF04AD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04AD" w:rsidRPr="00231848" w:rsidRDefault="00FF04AD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1712767,7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2707144,0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2991022,9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1421905,3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1024387,6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9857227,5</w:t>
            </w:r>
          </w:p>
        </w:tc>
      </w:tr>
      <w:tr w:rsidR="00A06CB8" w:rsidRPr="00231848" w:rsidTr="00A06CB8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231848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231848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1712767,7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2707144,0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2991022,9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1421905,3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1024387,6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CB8" w:rsidRPr="00231848" w:rsidRDefault="00A06CB8" w:rsidP="00A06C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9857227,5</w:t>
            </w:r>
          </w:p>
        </w:tc>
      </w:tr>
      <w:tr w:rsidR="006E4E56" w:rsidRPr="00231848" w:rsidTr="000251C9">
        <w:trPr>
          <w:trHeight w:val="149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0,0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161613,3</w:t>
            </w:r>
          </w:p>
        </w:tc>
      </w:tr>
      <w:tr w:rsidR="006E4E56" w:rsidRPr="00231848" w:rsidTr="000251C9">
        <w:trPr>
          <w:trHeight w:val="10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7452491,0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5041642,6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3838896,4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7217645,4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6765362,6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34269004,6</w:t>
            </w:r>
          </w:p>
        </w:tc>
      </w:tr>
      <w:tr w:rsidR="006E4E56" w:rsidRPr="00231848" w:rsidTr="000251C9">
        <w:trPr>
          <w:trHeight w:val="13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7614104,3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5041642,6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3838896,4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3952966,6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7217645,4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6765362,6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34430617,9</w:t>
            </w:r>
          </w:p>
        </w:tc>
      </w:tr>
      <w:tr w:rsidR="006E4E56" w:rsidRPr="00231848" w:rsidTr="000251C9">
        <w:trPr>
          <w:trHeight w:val="39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7192854,7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15425522,2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16706873,6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16643430,3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15634060,5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15819236,4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87421977,7</w:t>
            </w:r>
          </w:p>
        </w:tc>
      </w:tr>
      <w:tr w:rsidR="006E4E56" w:rsidRPr="00231848" w:rsidTr="004546D8">
        <w:trPr>
          <w:trHeight w:val="19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4E56" w:rsidRPr="00231848" w:rsidRDefault="006E4E5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E4E56" w:rsidRPr="00231848" w:rsidRDefault="006E4E5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14806959,0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20467164,8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20545770,0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20596396,9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22851705,9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22584599,0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6E4E56">
            <w:pPr>
              <w:jc w:val="center"/>
            </w:pPr>
            <w:r w:rsidRPr="00231848">
              <w:t>121852595,6</w:t>
            </w:r>
          </w:p>
        </w:tc>
      </w:tr>
      <w:tr w:rsidR="00942F14" w:rsidRPr="00231848" w:rsidTr="005C7C87"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3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Подпрограмма 2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0251C9" w:rsidRPr="00231848" w:rsidTr="000251C9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51C9" w:rsidRPr="00231848" w:rsidRDefault="000251C9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51C9" w:rsidRPr="00231848" w:rsidRDefault="000251C9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51C9" w:rsidRPr="00231848" w:rsidRDefault="000251C9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51C9" w:rsidRPr="00231848" w:rsidRDefault="000251C9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51C9" w:rsidRPr="00231848" w:rsidRDefault="000251C9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7521289,2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6845103,8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7069739,7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7359599,1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7661342,2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7975457,6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44432531,6</w:t>
            </w:r>
          </w:p>
        </w:tc>
      </w:tr>
      <w:tr w:rsidR="008A7FEA" w:rsidRPr="00231848" w:rsidTr="000251C9">
        <w:trPr>
          <w:trHeight w:val="1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7FEA" w:rsidRPr="00231848" w:rsidRDefault="008A7FE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7FEA" w:rsidRPr="00231848" w:rsidRDefault="008A7FE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A7FEA" w:rsidRPr="00231848" w:rsidRDefault="008A7FE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A7FEA" w:rsidRPr="00231848" w:rsidRDefault="008A7FE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7FEA" w:rsidRPr="00231848" w:rsidRDefault="008A7FEA" w:rsidP="008A7FEA">
            <w:pPr>
              <w:jc w:val="center"/>
            </w:pPr>
            <w:r w:rsidRPr="00231848">
              <w:t>7521289,2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7FEA" w:rsidRPr="00231848" w:rsidRDefault="008A7FEA" w:rsidP="008A7FEA">
            <w:pPr>
              <w:jc w:val="center"/>
            </w:pPr>
            <w:r w:rsidRPr="00231848">
              <w:t>6845103,8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7FEA" w:rsidRPr="00231848" w:rsidRDefault="008A7FEA" w:rsidP="008A7FEA">
            <w:pPr>
              <w:jc w:val="center"/>
            </w:pPr>
            <w:r w:rsidRPr="00231848">
              <w:t>7069739,7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7FEA" w:rsidRPr="00231848" w:rsidRDefault="008A7FEA" w:rsidP="008A7FEA">
            <w:pPr>
              <w:jc w:val="center"/>
            </w:pPr>
            <w:r w:rsidRPr="00231848">
              <w:t>7359599,1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7FEA" w:rsidRPr="00231848" w:rsidRDefault="008A7FEA" w:rsidP="008A7FEA">
            <w:pPr>
              <w:jc w:val="center"/>
            </w:pPr>
            <w:r w:rsidRPr="00231848">
              <w:t>7661342,2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7FEA" w:rsidRPr="00231848" w:rsidRDefault="008A7FEA" w:rsidP="008A7FEA">
            <w:pPr>
              <w:jc w:val="center"/>
            </w:pPr>
            <w:r w:rsidRPr="00231848">
              <w:t>7975457,6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7FEA" w:rsidRPr="00231848" w:rsidRDefault="008A7FEA" w:rsidP="008A7FEA">
            <w:pPr>
              <w:jc w:val="center"/>
            </w:pPr>
            <w:r w:rsidRPr="00231848">
              <w:t>44432531,6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231848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231848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231848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 xml:space="preserve">Внебюд-жетные </w:t>
            </w:r>
            <w:r w:rsidRPr="00231848">
              <w:rPr>
                <w:rFonts w:eastAsiaTheme="minorHAnsi"/>
                <w:spacing w:val="-14"/>
                <w:lang w:eastAsia="en-US"/>
              </w:rPr>
              <w:lastRenderedPageBreak/>
              <w:t>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lastRenderedPageBreak/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231848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4AC7" w:rsidRPr="00231848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2026A" w:rsidRPr="00231848" w:rsidTr="00761424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88940057,4</w:t>
            </w:r>
          </w:p>
        </w:tc>
      </w:tr>
      <w:tr w:rsidR="00D2026A" w:rsidRPr="00231848" w:rsidTr="00761424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88940057,4</w:t>
            </w:r>
          </w:p>
        </w:tc>
      </w:tr>
      <w:tr w:rsidR="005C7C87" w:rsidRPr="00231848" w:rsidTr="005C7C87">
        <w:trPr>
          <w:trHeight w:val="23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231848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231848" w:rsidRDefault="005C7C87" w:rsidP="000251C9">
            <w:pPr>
              <w:jc w:val="center"/>
              <w:rPr>
                <w:spacing w:val="-14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C7C87" w:rsidRPr="00231848" w:rsidTr="005C7C87">
        <w:trPr>
          <w:trHeight w:val="2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231848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231848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231848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231848" w:rsidRDefault="005C7C87" w:rsidP="000251C9">
            <w:pPr>
              <w:jc w:val="center"/>
              <w:rPr>
                <w:spacing w:val="-14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C7C87" w:rsidRPr="00231848" w:rsidTr="005C7C87">
        <w:trPr>
          <w:trHeight w:val="22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231848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231848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231848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231848" w:rsidRDefault="005C7C87" w:rsidP="000251C9">
            <w:pPr>
              <w:jc w:val="center"/>
              <w:rPr>
                <w:spacing w:val="-14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7C87" w:rsidRPr="00231848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0251C9" w:rsidRPr="00231848" w:rsidTr="00761424">
        <w:trPr>
          <w:trHeight w:val="23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51C9" w:rsidRPr="00231848" w:rsidRDefault="000251C9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51C9" w:rsidRPr="00231848" w:rsidRDefault="000251C9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51C9" w:rsidRPr="00231848" w:rsidRDefault="000251C9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51C9" w:rsidRPr="00231848" w:rsidRDefault="000251C9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22344632,1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21668446,7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21893082,6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22182942,0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22484685,1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22798800,5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133372589,0</w:t>
            </w:r>
          </w:p>
        </w:tc>
      </w:tr>
      <w:tr w:rsidR="000251C9" w:rsidRPr="00231848" w:rsidTr="00761424">
        <w:trPr>
          <w:trHeight w:val="32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51C9" w:rsidRPr="00231848" w:rsidRDefault="000251C9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51C9" w:rsidRPr="00231848" w:rsidRDefault="000251C9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51C9" w:rsidRPr="00231848" w:rsidRDefault="000251C9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22344632,1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21668446,7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21893082,6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22182942,0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22484685,1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22798800,5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1C9" w:rsidRPr="00231848" w:rsidRDefault="000251C9" w:rsidP="000251C9">
            <w:pPr>
              <w:jc w:val="center"/>
            </w:pPr>
            <w:r w:rsidRPr="00231848">
              <w:t>133372589,0</w:t>
            </w:r>
          </w:p>
        </w:tc>
      </w:tr>
      <w:tr w:rsidR="00526B06" w:rsidRPr="00231848" w:rsidTr="00F47350">
        <w:trPr>
          <w:trHeight w:val="683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4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Подпрограмма 3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231848" w:rsidTr="00F47350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231848" w:rsidTr="00F47350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2026A" w:rsidRPr="00231848" w:rsidTr="00761424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13307295,1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14190601,6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14770366,3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15373901,3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84801337,0</w:t>
            </w:r>
          </w:p>
        </w:tc>
      </w:tr>
      <w:tr w:rsidR="00D2026A" w:rsidRPr="00231848" w:rsidTr="00761424">
        <w:trPr>
          <w:trHeight w:val="226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13307295,1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14190601,6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14770366,3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15373901,3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84801337,0</w:t>
            </w:r>
          </w:p>
        </w:tc>
      </w:tr>
      <w:tr w:rsidR="00526B06" w:rsidRPr="00231848" w:rsidTr="00F47350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Федераль-ный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231848" w:rsidTr="00F47350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231848" w:rsidTr="00F47350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231848" w:rsidTr="000251C9">
        <w:trPr>
          <w:trHeight w:val="156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231848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B06" w:rsidRPr="00231848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231848" w:rsidTr="00F47350">
        <w:trPr>
          <w:trHeight w:val="43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Внебюд-жетные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231848" w:rsidTr="00F47350">
        <w:trPr>
          <w:trHeight w:val="34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231848" w:rsidTr="00F47350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231848" w:rsidTr="005C7C87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231848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231848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231848" w:rsidRDefault="00255292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292" w:rsidRPr="00231848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231848" w:rsidTr="00761424">
        <w:trPr>
          <w:trHeight w:val="2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231848" w:rsidTr="00F47350">
        <w:trPr>
          <w:trHeight w:val="23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231848" w:rsidTr="00F47350">
        <w:trPr>
          <w:trHeight w:val="2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231848" w:rsidTr="00F47350">
        <w:trPr>
          <w:trHeight w:val="216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231848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272E" w:rsidRPr="00231848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2026A" w:rsidRPr="00231848" w:rsidTr="000251C9">
        <w:trPr>
          <w:trHeight w:val="24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13307295,1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14190601,6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14770366,3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15373901,3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84801337,0</w:t>
            </w:r>
          </w:p>
        </w:tc>
      </w:tr>
      <w:tr w:rsidR="00D2026A" w:rsidRPr="00231848" w:rsidTr="00761424">
        <w:trPr>
          <w:trHeight w:val="4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231848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13307295,1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14190601,6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14770366,3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15373901,3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231848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231848">
              <w:rPr>
                <w:rFonts w:eastAsiaTheme="minorHAnsi"/>
                <w:spacing w:val="-14"/>
                <w:lang w:eastAsia="en-US"/>
              </w:rPr>
              <w:t>84801337,0</w:t>
            </w:r>
          </w:p>
        </w:tc>
      </w:tr>
    </w:tbl>
    <w:p w:rsidR="005B2B95" w:rsidRPr="00231848" w:rsidRDefault="005B2B95" w:rsidP="008779CA">
      <w:pPr>
        <w:pStyle w:val="formattext"/>
        <w:shd w:val="clear" w:color="auto" w:fill="FFFFFF" w:themeFill="background1"/>
        <w:spacing w:before="0" w:beforeAutospacing="0" w:after="0" w:afterAutospacing="0" w:line="330" w:lineRule="atLeast"/>
        <w:ind w:firstLine="709"/>
        <w:jc w:val="center"/>
        <w:rPr>
          <w:b/>
        </w:rPr>
      </w:pPr>
      <w:r w:rsidRPr="00231848">
        <w:rPr>
          <w:b/>
        </w:rPr>
        <w:lastRenderedPageBreak/>
        <w:t xml:space="preserve">7.4. ОБЪЕМ </w:t>
      </w:r>
      <w:r w:rsidRPr="00231848">
        <w:rPr>
          <w:b/>
        </w:rPr>
        <w:br/>
        <w:t>финансирования региональных проектов, реализуемых в рамках государственной программы</w:t>
      </w:r>
    </w:p>
    <w:p w:rsidR="00E5186B" w:rsidRPr="00231848" w:rsidRDefault="005B2B95" w:rsidP="008779CA">
      <w:pPr>
        <w:pStyle w:val="formattext"/>
        <w:shd w:val="clear" w:color="auto" w:fill="FFFFFF" w:themeFill="background1"/>
        <w:spacing w:before="0" w:beforeAutospacing="0" w:after="120" w:afterAutospacing="0" w:line="330" w:lineRule="atLeast"/>
        <w:ind w:firstLine="709"/>
        <w:jc w:val="right"/>
        <w:rPr>
          <w:color w:val="FF0000"/>
          <w:sz w:val="14"/>
        </w:rPr>
      </w:pPr>
      <w:r w:rsidRPr="00231848"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788"/>
        <w:gridCol w:w="2190"/>
        <w:gridCol w:w="2039"/>
        <w:gridCol w:w="1164"/>
        <w:gridCol w:w="1023"/>
        <w:gridCol w:w="1164"/>
        <w:gridCol w:w="1167"/>
        <w:gridCol w:w="1020"/>
        <w:gridCol w:w="1167"/>
        <w:gridCol w:w="1195"/>
      </w:tblGrid>
      <w:tr w:rsidR="00734D72" w:rsidRPr="00231848" w:rsidTr="009F353A">
        <w:trPr>
          <w:trHeight w:val="130"/>
          <w:tblHeader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231848">
              <w:rPr>
                <w:rFonts w:eastAsiaTheme="minorHAnsi"/>
                <w:b/>
                <w:szCs w:val="20"/>
                <w:lang w:eastAsia="en-US"/>
              </w:rPr>
              <w:t>№ п/п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231848">
              <w:rPr>
                <w:rFonts w:eastAsiaTheme="minorHAnsi"/>
                <w:b/>
                <w:szCs w:val="20"/>
                <w:lang w:eastAsia="en-US"/>
              </w:rPr>
              <w:t xml:space="preserve">Наименование </w:t>
            </w:r>
            <w:r w:rsidRPr="00231848">
              <w:rPr>
                <w:rFonts w:eastAsiaTheme="minorHAnsi"/>
                <w:b/>
                <w:szCs w:val="20"/>
                <w:lang w:eastAsia="en-US"/>
              </w:rPr>
              <w:br/>
              <w:t xml:space="preserve">регионального проекта 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231848">
              <w:rPr>
                <w:rFonts w:eastAsiaTheme="minorHAnsi"/>
                <w:b/>
                <w:szCs w:val="20"/>
                <w:lang w:eastAsia="en-US"/>
              </w:rPr>
              <w:t>Вид источника финансирования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231848">
              <w:rPr>
                <w:rFonts w:eastAsiaTheme="minorHAnsi"/>
                <w:b/>
                <w:szCs w:val="20"/>
                <w:lang w:eastAsia="en-US"/>
              </w:rPr>
              <w:t>Вид мероприятия</w:t>
            </w:r>
          </w:p>
        </w:tc>
        <w:tc>
          <w:tcPr>
            <w:tcW w:w="21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231848">
              <w:rPr>
                <w:rFonts w:eastAsiaTheme="minorHAnsi"/>
                <w:b/>
                <w:szCs w:val="20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231848">
              <w:rPr>
                <w:rFonts w:eastAsiaTheme="minorHAnsi"/>
                <w:b/>
                <w:szCs w:val="20"/>
                <w:lang w:eastAsia="en-US"/>
              </w:rPr>
              <w:t>ИТОГО</w:t>
            </w:r>
          </w:p>
        </w:tc>
      </w:tr>
      <w:tr w:rsidR="009F353A" w:rsidRPr="00231848" w:rsidTr="005B2B95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231848">
              <w:rPr>
                <w:b/>
                <w:szCs w:val="20"/>
              </w:rPr>
              <w:t>202</w:t>
            </w:r>
            <w:r w:rsidR="008232DD" w:rsidRPr="00231848">
              <w:rPr>
                <w:b/>
                <w:szCs w:val="20"/>
              </w:rPr>
              <w:t>1</w:t>
            </w:r>
            <w:r w:rsidRPr="00231848">
              <w:rPr>
                <w:b/>
                <w:szCs w:val="20"/>
              </w:rPr>
              <w:t xml:space="preserve"> 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231848">
              <w:rPr>
                <w:b/>
                <w:szCs w:val="20"/>
              </w:rPr>
              <w:t>202</w:t>
            </w:r>
            <w:r w:rsidR="008232DD" w:rsidRPr="00231848">
              <w:rPr>
                <w:b/>
                <w:szCs w:val="20"/>
              </w:rPr>
              <w:t>2</w:t>
            </w:r>
            <w:r w:rsidRPr="00231848">
              <w:rPr>
                <w:b/>
                <w:szCs w:val="20"/>
              </w:rPr>
              <w:t xml:space="preserve"> г.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231848">
              <w:rPr>
                <w:b/>
                <w:szCs w:val="20"/>
              </w:rPr>
              <w:t>202</w:t>
            </w:r>
            <w:r w:rsidR="008232DD" w:rsidRPr="00231848">
              <w:rPr>
                <w:b/>
                <w:szCs w:val="20"/>
              </w:rPr>
              <w:t>3</w:t>
            </w:r>
            <w:r w:rsidRPr="00231848">
              <w:rPr>
                <w:b/>
                <w:szCs w:val="20"/>
              </w:rPr>
              <w:t xml:space="preserve">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231848">
              <w:rPr>
                <w:b/>
                <w:szCs w:val="20"/>
              </w:rPr>
              <w:t>202</w:t>
            </w:r>
            <w:r w:rsidR="008232DD" w:rsidRPr="00231848">
              <w:rPr>
                <w:b/>
                <w:szCs w:val="20"/>
              </w:rPr>
              <w:t>4</w:t>
            </w:r>
            <w:r w:rsidRPr="00231848">
              <w:rPr>
                <w:b/>
                <w:szCs w:val="20"/>
              </w:rPr>
              <w:t xml:space="preserve"> г.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231848">
              <w:rPr>
                <w:b/>
                <w:szCs w:val="20"/>
              </w:rPr>
              <w:t>202</w:t>
            </w:r>
            <w:r w:rsidR="008232DD" w:rsidRPr="00231848">
              <w:rPr>
                <w:b/>
                <w:szCs w:val="20"/>
              </w:rPr>
              <w:t>5</w:t>
            </w:r>
            <w:r w:rsidRPr="00231848">
              <w:rPr>
                <w:b/>
                <w:szCs w:val="20"/>
              </w:rPr>
              <w:t xml:space="preserve">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231848">
              <w:rPr>
                <w:b/>
                <w:szCs w:val="20"/>
              </w:rPr>
              <w:t>202</w:t>
            </w:r>
            <w:r w:rsidR="008232DD" w:rsidRPr="00231848">
              <w:rPr>
                <w:b/>
                <w:szCs w:val="20"/>
              </w:rPr>
              <w:t>6</w:t>
            </w:r>
            <w:r w:rsidRPr="00231848">
              <w:rPr>
                <w:b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231848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</w:tr>
    </w:tbl>
    <w:p w:rsidR="005B2B95" w:rsidRPr="00231848" w:rsidRDefault="005B2B95" w:rsidP="005B2B95">
      <w:pPr>
        <w:rPr>
          <w:color w:val="FF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2728"/>
        <w:gridCol w:w="2189"/>
        <w:gridCol w:w="2035"/>
        <w:gridCol w:w="1177"/>
        <w:gridCol w:w="1060"/>
        <w:gridCol w:w="1144"/>
        <w:gridCol w:w="1177"/>
        <w:gridCol w:w="1053"/>
        <w:gridCol w:w="1177"/>
        <w:gridCol w:w="1164"/>
      </w:tblGrid>
      <w:tr w:rsidR="00734D72" w:rsidRPr="00231848" w:rsidTr="0088465A">
        <w:trPr>
          <w:trHeight w:val="199"/>
          <w:tblHeader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231848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231848">
              <w:rPr>
                <w:rFonts w:eastAsiaTheme="minorHAnsi"/>
                <w:b/>
                <w:lang w:val="en-US" w:eastAsia="en-US"/>
              </w:rPr>
              <w:t>11</w:t>
            </w:r>
          </w:p>
        </w:tc>
      </w:tr>
      <w:tr w:rsidR="00734D72" w:rsidRPr="00231848" w:rsidTr="0088465A">
        <w:trPr>
          <w:trHeight w:val="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</w:t>
            </w: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88465A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  <w:tr w:rsidR="00734D72" w:rsidRPr="00231848" w:rsidTr="008846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1077787,2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4095627,8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Внебюджетные средства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1077787,2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4095627,8</w:t>
            </w:r>
          </w:p>
        </w:tc>
      </w:tr>
      <w:tr w:rsidR="00734D72" w:rsidRPr="00231848" w:rsidTr="0088465A">
        <w:trPr>
          <w:trHeight w:val="146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1.1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231848">
              <w:rPr>
                <w:rFonts w:eastAsiaTheme="minorHAnsi"/>
                <w:lang w:eastAsia="en-US"/>
              </w:rPr>
              <w:br/>
              <w:t>«</w:t>
            </w:r>
            <w:r w:rsidRPr="00231848">
              <w:t xml:space="preserve">Обеспечение устойчивого сокращения непригодного для проживания жилищного фонда» (город </w:t>
            </w:r>
            <w:r w:rsidRPr="00231848">
              <w:lastRenderedPageBreak/>
              <w:t>федерального значения Санкт-Петербург)</w:t>
            </w:r>
          </w:p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lastRenderedPageBreak/>
              <w:t xml:space="preserve">Бюджет </w:t>
            </w:r>
            <w:r w:rsidRPr="00231848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88465A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88465A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Федеральный </w:t>
            </w:r>
            <w:r w:rsidRPr="00231848">
              <w:rPr>
                <w:rFonts w:eastAsiaTheme="minorHAnsi"/>
                <w:lang w:eastAsia="en-US"/>
              </w:rPr>
              <w:lastRenderedPageBreak/>
              <w:t>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lastRenderedPageBreak/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Внебюджетные средства</w:t>
            </w:r>
          </w:p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231848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231848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88465A">
        <w:trPr>
          <w:trHeight w:val="269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1.2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231848">
              <w:rPr>
                <w:rFonts w:eastAsiaTheme="minorHAnsi"/>
                <w:lang w:eastAsia="en-US"/>
              </w:rPr>
              <w:br/>
              <w:t xml:space="preserve">«Жилье» </w:t>
            </w:r>
            <w:r w:rsidRPr="00231848">
              <w:t>(город федерального значения Санкт-Петербург)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lang w:eastAsia="en-US"/>
              </w:rPr>
              <w:br/>
              <w:t>Санкт-Петербурга</w:t>
            </w:r>
          </w:p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  <w:tr w:rsidR="00734D72" w:rsidRPr="00231848" w:rsidTr="0088465A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  <w:tr w:rsidR="00734D72" w:rsidRPr="00231848" w:rsidTr="0088465A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Внебюджетные средства</w:t>
            </w:r>
          </w:p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97C8F" w:rsidRPr="00231848" w:rsidRDefault="00097C8F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C8F" w:rsidRPr="00231848" w:rsidRDefault="00097C8F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C67E5" w:rsidRPr="00231848" w:rsidRDefault="002C67E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C67E5" w:rsidRPr="00231848" w:rsidRDefault="002C67E5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67E5" w:rsidRPr="00231848" w:rsidRDefault="002C67E5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  <w:tr w:rsidR="00734D72" w:rsidRPr="00231848" w:rsidTr="0088465A">
        <w:trPr>
          <w:trHeight w:val="1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36FA0" w:rsidRPr="00231848" w:rsidRDefault="00236FA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1077787,2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FA0" w:rsidRPr="00231848" w:rsidRDefault="00236FA0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4095627,8</w:t>
            </w:r>
          </w:p>
        </w:tc>
      </w:tr>
      <w:tr w:rsidR="00734D72" w:rsidRPr="00231848" w:rsidTr="00AB331C">
        <w:trPr>
          <w:trHeight w:val="10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231848" w:rsidRDefault="005B2B95" w:rsidP="00421B7C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231848">
              <w:rPr>
                <w:rFonts w:eastAsiaTheme="minorHAnsi"/>
                <w:b/>
                <w:lang w:eastAsia="en-US"/>
              </w:rPr>
              <w:lastRenderedPageBreak/>
              <w:t>Подпрограмма 1</w:t>
            </w:r>
          </w:p>
        </w:tc>
      </w:tr>
      <w:tr w:rsidR="00734D72" w:rsidRPr="00231848" w:rsidTr="0088465A">
        <w:trPr>
          <w:trHeight w:val="2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>
            <w:pPr>
              <w:autoSpaceDE w:val="0"/>
              <w:autoSpaceDN w:val="0"/>
              <w:adjustRightInd w:val="0"/>
              <w:spacing w:line="208" w:lineRule="auto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Объем финансирования региональных проектов, реализуемых в рамках подпрограммы</w:t>
            </w: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  <w:tr w:rsidR="00734D72" w:rsidRPr="00231848" w:rsidTr="0088465A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1077787,2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4095627,8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Внебюджетные средства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1077787,2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4095627,8</w:t>
            </w:r>
          </w:p>
        </w:tc>
      </w:tr>
      <w:tr w:rsidR="00734D72" w:rsidRPr="00231848" w:rsidTr="0088465A">
        <w:trPr>
          <w:trHeight w:val="2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>
            <w:pPr>
              <w:autoSpaceDE w:val="0"/>
              <w:autoSpaceDN w:val="0"/>
              <w:adjustRightInd w:val="0"/>
              <w:spacing w:line="208" w:lineRule="auto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231848">
              <w:rPr>
                <w:rFonts w:eastAsiaTheme="minorHAnsi"/>
                <w:lang w:eastAsia="en-US"/>
              </w:rPr>
              <w:br/>
              <w:t>«</w:t>
            </w:r>
            <w:r w:rsidRPr="00231848">
              <w:t>Обеспечение устойчивого сокращения непригодного для проживания жилищного фонда» (город федерального значения Санкт-Петербург)</w:t>
            </w: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lastRenderedPageBreak/>
              <w:t xml:space="preserve">Бюджет </w:t>
            </w:r>
            <w:r w:rsidRPr="00231848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88465A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8846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Внебюджетные средства</w:t>
            </w: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88465A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231848" w:rsidTr="00F47350">
        <w:trPr>
          <w:trHeight w:val="51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2.2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231848">
              <w:rPr>
                <w:rFonts w:eastAsiaTheme="minorHAnsi"/>
                <w:lang w:eastAsia="en-US"/>
              </w:rPr>
              <w:br/>
              <w:t xml:space="preserve">«Жилье» </w:t>
            </w:r>
            <w:r w:rsidRPr="00231848">
              <w:t>(город федерального значения Санкт-Петербург)</w:t>
            </w: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 xml:space="preserve">Бюджет </w:t>
            </w:r>
            <w:r w:rsidRPr="00231848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F47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  <w:tr w:rsidR="00734D72" w:rsidRPr="00231848" w:rsidTr="00F4735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  <w:tr w:rsidR="00734D72" w:rsidRPr="00231848" w:rsidTr="00F47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F47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F47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F47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Внебюджетные средства</w:t>
            </w:r>
          </w:p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F47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F473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231848" w:rsidTr="00F47350">
        <w:trPr>
          <w:trHeight w:val="1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231848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916173,9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700000,0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1786725,0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212300,8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231848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1848">
              <w:rPr>
                <w:rFonts w:eastAsiaTheme="minorHAnsi"/>
                <w:lang w:eastAsia="en-US"/>
              </w:rPr>
              <w:t>3934014,5</w:t>
            </w:r>
          </w:p>
        </w:tc>
      </w:tr>
    </w:tbl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7.5. ОБЪЕМ </w:t>
      </w:r>
    </w:p>
    <w:p w:rsidR="005B2B95" w:rsidRPr="00231848" w:rsidRDefault="005B2B95" w:rsidP="005B2B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31848"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</w:t>
      </w:r>
    </w:p>
    <w:p w:rsidR="005B2B95" w:rsidRPr="00231848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48">
        <w:rPr>
          <w:rFonts w:ascii="Times New Roman" w:hAnsi="Times New Roman" w:cs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5B2B95" w:rsidRPr="00231848" w:rsidRDefault="005B2B95" w:rsidP="005B2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B2B95" w:rsidRPr="00231848" w:rsidRDefault="005B2B95" w:rsidP="005B2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1848">
        <w:rPr>
          <w:rFonts w:ascii="Times New Roman" w:hAnsi="Times New Roman" w:cs="Times New Roman"/>
          <w:sz w:val="24"/>
          <w:szCs w:val="24"/>
        </w:rPr>
        <w:t>Таблица 5</w:t>
      </w:r>
    </w:p>
    <w:p w:rsidR="005B2B95" w:rsidRPr="00231848" w:rsidRDefault="005B2B95" w:rsidP="005B2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B2B95" w:rsidRPr="00231848" w:rsidRDefault="005B2B95" w:rsidP="005B2B95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5B2B95" w:rsidRPr="00231848" w:rsidTr="009F353A">
        <w:trPr>
          <w:trHeight w:val="107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E43CDD">
            <w:pPr>
              <w:jc w:val="center"/>
              <w:rPr>
                <w:b/>
              </w:rPr>
            </w:pPr>
            <w:r w:rsidRPr="00231848">
              <w:rPr>
                <w:b/>
              </w:rPr>
              <w:t>№</w:t>
            </w:r>
            <w:r w:rsidRPr="00231848">
              <w:rPr>
                <w:b/>
              </w:rPr>
              <w:br/>
              <w:t>п/п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E43CDD">
            <w:pPr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  <w:r w:rsidRPr="00231848">
              <w:rPr>
                <w:rFonts w:ascii="Times New Roman Полужирный" w:hAnsi="Times New Roman Полужирный"/>
                <w:b/>
                <w:spacing w:val="-8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 w:rsidP="00E43CDD">
            <w:pPr>
              <w:jc w:val="center"/>
              <w:rPr>
                <w:b/>
              </w:rPr>
            </w:pPr>
            <w:r w:rsidRPr="00231848">
              <w:rPr>
                <w:b/>
              </w:rPr>
              <w:t>Вид источника</w:t>
            </w:r>
            <w:r w:rsidRPr="00231848">
              <w:rPr>
                <w:b/>
              </w:rPr>
              <w:br/>
              <w:t>финансирования</w:t>
            </w:r>
          </w:p>
        </w:tc>
        <w:tc>
          <w:tcPr>
            <w:tcW w:w="822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B2B95" w:rsidRPr="00231848" w:rsidRDefault="005B2B95" w:rsidP="00E43CDD">
            <w:pPr>
              <w:jc w:val="center"/>
              <w:rPr>
                <w:b/>
              </w:rPr>
            </w:pPr>
            <w:r w:rsidRPr="00231848">
              <w:rPr>
                <w:b/>
              </w:rPr>
              <w:t>Объем финансирования по годам, тыс. руб.</w:t>
            </w:r>
          </w:p>
        </w:tc>
        <w:tc>
          <w:tcPr>
            <w:tcW w:w="15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B2B95" w:rsidRPr="00231848" w:rsidRDefault="005B2B95" w:rsidP="00E43CDD">
            <w:pPr>
              <w:jc w:val="center"/>
              <w:rPr>
                <w:b/>
              </w:rPr>
            </w:pPr>
            <w:r w:rsidRPr="00231848">
              <w:rPr>
                <w:b/>
              </w:rPr>
              <w:t>ИТОГО</w:t>
            </w:r>
          </w:p>
        </w:tc>
      </w:tr>
      <w:tr w:rsidR="009F353A" w:rsidRPr="00231848" w:rsidTr="009F353A">
        <w:trPr>
          <w:trHeight w:val="1114"/>
          <w:tblHeader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E43CDD">
            <w:pPr>
              <w:jc w:val="center"/>
              <w:rPr>
                <w:b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E43CDD">
            <w:pPr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E43CDD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</w:t>
            </w:r>
            <w:r w:rsidR="00471CF1" w:rsidRPr="00231848">
              <w:rPr>
                <w:b/>
              </w:rPr>
              <w:t>1</w:t>
            </w:r>
            <w:r w:rsidRPr="00231848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</w:t>
            </w:r>
            <w:r w:rsidR="00471CF1" w:rsidRPr="00231848">
              <w:rPr>
                <w:b/>
              </w:rPr>
              <w:t>2</w:t>
            </w:r>
            <w:r w:rsidRPr="00231848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</w:t>
            </w:r>
            <w:r w:rsidR="00471CF1" w:rsidRPr="00231848">
              <w:rPr>
                <w:b/>
              </w:rPr>
              <w:t>3</w:t>
            </w:r>
            <w:r w:rsidRPr="00231848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</w:t>
            </w:r>
            <w:r w:rsidR="00471CF1" w:rsidRPr="00231848">
              <w:rPr>
                <w:b/>
              </w:rPr>
              <w:t>4</w:t>
            </w:r>
            <w:r w:rsidRPr="00231848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</w:t>
            </w:r>
            <w:r w:rsidR="00471CF1" w:rsidRPr="00231848">
              <w:rPr>
                <w:b/>
              </w:rPr>
              <w:t>5</w:t>
            </w:r>
            <w:r w:rsidRPr="00231848">
              <w:rPr>
                <w:b/>
              </w:rPr>
              <w:t xml:space="preserve"> г.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231848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31848">
              <w:rPr>
                <w:b/>
              </w:rPr>
              <w:t>202</w:t>
            </w:r>
            <w:r w:rsidR="00471CF1" w:rsidRPr="00231848">
              <w:rPr>
                <w:b/>
              </w:rPr>
              <w:t>6</w:t>
            </w:r>
            <w:r w:rsidRPr="00231848">
              <w:rPr>
                <w:b/>
              </w:rPr>
              <w:t xml:space="preserve"> г.</w:t>
            </w:r>
          </w:p>
        </w:tc>
        <w:tc>
          <w:tcPr>
            <w:tcW w:w="15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F353A" w:rsidRPr="00231848" w:rsidRDefault="009F353A" w:rsidP="00E43CDD">
            <w:pPr>
              <w:jc w:val="center"/>
              <w:rPr>
                <w:b/>
              </w:rPr>
            </w:pPr>
          </w:p>
        </w:tc>
      </w:tr>
    </w:tbl>
    <w:p w:rsidR="005B2B95" w:rsidRPr="00231848" w:rsidRDefault="005B2B95" w:rsidP="005B2B95">
      <w:pPr>
        <w:rPr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5B2B95" w:rsidRPr="00231848" w:rsidTr="002C507B">
        <w:trPr>
          <w:trHeight w:val="240"/>
          <w:tblHeader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  <w:spacing w:val="-20"/>
              </w:rPr>
            </w:pPr>
            <w:r w:rsidRPr="00231848">
              <w:rPr>
                <w:b/>
                <w:spacing w:val="-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B2B95" w:rsidRPr="00231848" w:rsidRDefault="005B2B95" w:rsidP="002C507B">
            <w:pPr>
              <w:jc w:val="center"/>
              <w:rPr>
                <w:b/>
              </w:rPr>
            </w:pPr>
            <w:r w:rsidRPr="00231848">
              <w:rPr>
                <w:b/>
              </w:rPr>
              <w:t>10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Жилищный комитет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20284001,6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25829750,2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25475086,1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26180096,5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27251430,5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28366689,2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153387054,1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598076,9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560334,9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507064,3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1665476,1</w:t>
            </w:r>
          </w:p>
        </w:tc>
      </w:tr>
      <w:tr w:rsidR="006E4E56" w:rsidRPr="00231848" w:rsidTr="006E4E56">
        <w:trPr>
          <w:trHeight w:val="32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20882078,5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26390085,1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25982150,4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26180096,5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27251430,5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28366689,2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155052530,2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5844777,8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11073419,6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10663665,3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10711407,4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11150575,2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11607748,8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61051594,1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598076,9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560334,9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507064,3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1665476,1</w:t>
            </w:r>
          </w:p>
        </w:tc>
      </w:tr>
      <w:tr w:rsidR="006E4E56" w:rsidRPr="00231848" w:rsidTr="006E4E56">
        <w:trPr>
          <w:trHeight w:val="29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6442854,7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11633754,5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11170729,6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10711407,4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11150575,2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11607748,8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62717070,2</w:t>
            </w:r>
          </w:p>
        </w:tc>
      </w:tr>
      <w:tr w:rsidR="006E4E56" w:rsidRPr="00231848" w:rsidTr="006E4E56">
        <w:trPr>
          <w:trHeight w:val="40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1.2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1131928,7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1180829,0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1227749,7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1278087,5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1330489,0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1385039,1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7534123,0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7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1131928,7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1180829,0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1227749,7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1278087,5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1330489,0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1385039,1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7534123,0</w:t>
            </w:r>
          </w:p>
        </w:tc>
      </w:tr>
      <w:tr w:rsidR="006E4E56" w:rsidRPr="00231848" w:rsidTr="006E4E56">
        <w:trPr>
          <w:trHeight w:val="60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1.3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13307295,1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13575501,6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13583671,1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14190601,6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14770366,3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15373901,3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84801337,0</w:t>
            </w:r>
          </w:p>
        </w:tc>
      </w:tr>
      <w:tr w:rsidR="006E4E56" w:rsidRPr="00231848" w:rsidTr="006E4E56">
        <w:trPr>
          <w:trHeight w:val="35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11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13307295,1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13575501,6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13583671,1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14190601,6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14770366,3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15373901,3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84801337,0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lastRenderedPageBreak/>
              <w:t>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Комитет </w:t>
            </w:r>
            <w:r w:rsidRPr="00231848">
              <w:rPr>
                <w:bCs/>
              </w:rPr>
              <w:br/>
              <w:t>по строительству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1749542,8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754982,0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1810954,1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1913664,7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5094732,1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4555409,8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15879285,5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7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1749542,8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754982,0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1810954,1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1913664,7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5094732,1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4555409,8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15879285,5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1749542,8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754982,0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1810954,1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1913664,7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5094732,1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4555409,8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15879285,5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8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1749542,8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754982,0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1810954,1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1913664,7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5094732,1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4555409,8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15879285,5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Комитет имущественных отношений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6387925,1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4217701,9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1958983,6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2039301,9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2122913,3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2209952,8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18936778,6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65023,1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202940,5</w:t>
            </w:r>
          </w:p>
        </w:tc>
      </w:tr>
      <w:tr w:rsidR="006E4E56" w:rsidRPr="00231848" w:rsidTr="006E4E56">
        <w:trPr>
          <w:trHeight w:val="25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6452948,2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4286660,6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2027942,3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2039301,9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2122913,3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2209952,8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19139719,1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3.1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6387925,1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4217701,9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1958983,6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2039301,9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2122913,3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2209952,8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18936778,6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65023,1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202940,5</w:t>
            </w:r>
          </w:p>
        </w:tc>
      </w:tr>
      <w:tr w:rsidR="006E4E56" w:rsidRPr="00231848" w:rsidTr="006E4E56">
        <w:trPr>
          <w:trHeight w:val="25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6452948,2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4286660,6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2027942,3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2039301,9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2122913,3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2209952,8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19139719,1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4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spacing w:after="120"/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Адмиралтейского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315814,3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276504,5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284015,6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295660,2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307782,2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320401,3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1800178,1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7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315814,3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276504,5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284015,6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295660,2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307782,2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320401,3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1800178,1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315814,3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276504,5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284015,6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295660,2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307782,2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320401,3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1800178,1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315814,3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276504,5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284015,6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295660,2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307782,2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320401,3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1800178,1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pageBreakBefore/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lastRenderedPageBreak/>
              <w:t>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pageBreakBefore/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Василеостровского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pageBreakBefore/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pageBreakBefore/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349238,4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209214,9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214641,1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223441,2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232602,3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242139,1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1471277,0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99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349238,4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209214,9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214641,1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223441,2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232602,3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242139,1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1471277,0</w:t>
            </w:r>
          </w:p>
        </w:tc>
      </w:tr>
      <w:tr w:rsidR="006E4E56" w:rsidRPr="00231848" w:rsidTr="006E4E56">
        <w:trPr>
          <w:trHeight w:val="299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5.1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103255,4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103255,4</w:t>
            </w:r>
          </w:p>
        </w:tc>
      </w:tr>
      <w:tr w:rsidR="006E4E56" w:rsidRPr="00231848" w:rsidTr="006E4E56">
        <w:trPr>
          <w:trHeight w:val="299"/>
        </w:trPr>
        <w:tc>
          <w:tcPr>
            <w:tcW w:w="56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99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103255,4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103255,4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5.2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Бюджет</w:t>
            </w:r>
          </w:p>
          <w:p w:rsidR="006E4E56" w:rsidRPr="00231848" w:rsidRDefault="006E4E56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245983,0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209214,9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214641,1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223441,2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232602,3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242139,1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1368021,6</w:t>
            </w:r>
          </w:p>
        </w:tc>
      </w:tr>
      <w:tr w:rsidR="006E4E56" w:rsidRPr="00231848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6E4E56" w:rsidRPr="00231848" w:rsidTr="006E4E56">
        <w:trPr>
          <w:trHeight w:val="23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E56" w:rsidRPr="00231848" w:rsidRDefault="006E4E56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4E56" w:rsidRPr="00231848" w:rsidRDefault="006E4E56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245983,0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209214,9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214641,1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223441,2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232602,3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242139,1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E4E56" w:rsidRPr="00231848" w:rsidRDefault="006E4E56" w:rsidP="006E4E5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1368021,6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Администрация Выборгского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425035,9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355376,2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362443,1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377303,2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392772,7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408876,3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2321807,4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425035,9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355376,2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362443,1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377303,2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392772,7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408876,3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2321807,4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73008D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425035,9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355376,2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362443,1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377303,2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392772,7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408876,3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2321807,4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425035,9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355376,2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362443,1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377303,2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392772,7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408876,3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2321807,4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7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Администрация Калининского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450061,6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327365,2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335093,9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348832,7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363134,9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378023,4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2202511,7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450061,6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327365,2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335093,9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348832,7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363134,9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378023,4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2202511,7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391AFF">
            <w:pPr>
              <w:pageBreakBefore/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lastRenderedPageBreak/>
              <w:t>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391AFF">
            <w:pPr>
              <w:pageBreakBefore/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391AFF">
            <w:pPr>
              <w:pageBreakBefore/>
              <w:jc w:val="center"/>
            </w:pPr>
            <w:r w:rsidRPr="00231848">
              <w:t>Бюджет</w:t>
            </w:r>
          </w:p>
          <w:p w:rsidR="008A7FEA" w:rsidRPr="00231848" w:rsidRDefault="008A7FEA" w:rsidP="00391AFF">
            <w:pPr>
              <w:pageBreakBefore/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450061,6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327365,2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335093,9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348832,7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363134,9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378023,4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2202511,7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2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450061,6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327365,2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335093,9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348832,7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363134,9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378023,4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2202511,7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Кировского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506850,3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350962,1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359558,9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374300,9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389647,2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405622,7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2386942,1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11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506850,3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350962,1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359558,9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374300,9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389647,2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405622,7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2386942,1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8.1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58357,9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58357,9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58357,9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58357,9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8.2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448492,4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350962,1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359558,9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374300,9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389647,2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405622,7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2328584,2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91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448492,4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350962,1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359558,9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374300,9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389647,2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405622,7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2328584,2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Администрация Колпинского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308023,5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267561,9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278045,5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289445,4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301312,7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313666,5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1758055,5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308023,5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267561,9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278045,5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289445,4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301312,7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313666,5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1758055,5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308023,5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267561,9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278045,5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289445,4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301312,7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313666,5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1758055,5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4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308023,5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267561,9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278045,5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289445,4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301312,7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313666,5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1758055,5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lastRenderedPageBreak/>
              <w:t>10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Красногвардейского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405400,5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300351,0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307011,6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319599,1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332702,6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346343,4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2011408,2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5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405400,5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300351,0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307011,6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319599,1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332702,6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346343,4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2011408,2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405400,5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300351,0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307011,6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319599,1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332702,6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346343,4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2011408,2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3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405400,5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300351,0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307011,6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319599,1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332702,6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346343,4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2011408,2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Красносельского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444443,5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499966,6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520112,1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541436,7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563635,5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586744,6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3156339,0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84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444443,5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499966,6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520112,1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541436,7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563635,5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586744,6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3156339,0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444443,5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499966,6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520112,1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541436,7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563635,5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586744,6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3156339,0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444443,5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499966,6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520112,1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541436,7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563635,5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586744,6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3156339,0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12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Кронштадтского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114622,8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113414,8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117834,2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122665,5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127694,7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132930,1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729162,1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114622,8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113414,8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117834,2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122665,5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127694,7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132930,1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729162,1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lastRenderedPageBreak/>
              <w:t>12.1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pageBreakBefore/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114622,8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113414,8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117834,2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122665,5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127694,7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132930,1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729162,1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6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114622,8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113414,8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117834,2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122665,5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127694,7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132930,1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729162,1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Курортного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182077,2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173416,4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180146,4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187532,4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195221,2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203225,3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1121618,9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182077,2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173416,4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180146,4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187532,4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195221,2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203225,3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1121618,9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13.1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182077,2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173416,4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180146,4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187532,4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195221,2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203225,3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1121618,9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5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182077,2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173416,4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180146,4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187532,4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195221,2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203225,3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1121618,9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14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Московского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325630,7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275896,1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283336,8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294953,7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307046,7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319635,8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1806499,8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57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325630,7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275896,1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283336,8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294953,7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307046,7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319635,8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1806499,8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325630,7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275896,1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283336,8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294953,7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307046,7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319635,8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1806499,8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3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325630,7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275896,1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283336,8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294953,7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307046,7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319635,8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1806499,8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Невского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528355,6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478059,2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488968,8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509016,5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529886,1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551611,5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3085897,7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528355,6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478059,2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488968,8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509016,5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529886,1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551611,5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3085897,7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lastRenderedPageBreak/>
              <w:t>15.1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pageBreakBefore/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528355,6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478059,2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488968,8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509016,5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529886,1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551611,5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3085897,7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528355,6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478059,2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488968,8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509016,5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529886,1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551611,5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3085897,7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Петроградского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272974,6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278380,6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289249,6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301108,8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313454,4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326306,1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1781474,1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7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272974,6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278380,6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289249,6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301108,8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313454,4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326306,1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1781474,1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272974,6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278380,6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289249,6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301108,8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313454,4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326306,1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1781474,1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272974,6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278380,6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289249,6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301108,8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313454,4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326306,1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1781474,1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17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 xml:space="preserve">Администрация Петродворцового района </w:t>
            </w:r>
            <w:r w:rsidRPr="00231848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204571,2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195491,6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203099,9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211427,0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220095,4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229119,4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1263804,5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30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204571,2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195491,6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203099,9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211427,0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220095,4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229119,4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1263804,5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204571,2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195491,6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203099,9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211427,0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220095,4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229119,4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1263804,5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204571,2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195491,6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203099,9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211427,0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220095,4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229119,4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1263804,5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Администрация Приморского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467616,3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403310,3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413204,0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430145,3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447781,3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466140,3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2628197,5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6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467616,3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403310,3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413204,0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430145,3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447781,3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466140,3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2628197,5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lastRenderedPageBreak/>
              <w:t>18.1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pageBreakBefore/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467616,3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403310,3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413204,0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430145,3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447781,3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466140,3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2628197,5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467616,3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403310,3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413204,0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430145,3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447781,3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466140,3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2628197,5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19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Администрация Пушкинского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329683,8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330769,6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343514,7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357598,8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372260,3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387523,0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2121350,2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7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329683,8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330769,6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343514,7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357598,8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372260,3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387523,0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2121350,2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19.1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329683,8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330769,6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343514,7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357598,8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372260,3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387523,0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2121350,2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5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329683,8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330769,6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343514,7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357598,8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372260,3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387523,0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2121350,2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20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Администрация Фрунзенского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410825,0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386736,6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402444,6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418944,9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436121,7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454002,6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2509075,4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8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410825,0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386736,6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402444,6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418944,9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436121,7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454002,6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2509075,4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t>20.1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410825,0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386736,6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402444,6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418944,9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436121,7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454002,6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2509075,4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3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410825,0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386736,6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402444,6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418944,9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436121,7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454002,6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2509075,4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21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Администрация Центрального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Бюджет</w:t>
            </w:r>
          </w:p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509748,6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441497,2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459269,2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478099,3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497701,3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518107,1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2904422,7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2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509748,6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441497,2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459269,2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478099,3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497701,3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518107,1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2904422,7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  <w:rPr>
                <w:spacing w:val="-20"/>
              </w:rPr>
            </w:pPr>
            <w:r w:rsidRPr="00231848">
              <w:rPr>
                <w:spacing w:val="-20"/>
              </w:rPr>
              <w:lastRenderedPageBreak/>
              <w:t>21.1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pageBreakBefore/>
              <w:jc w:val="center"/>
            </w:pPr>
            <w:r w:rsidRPr="00231848">
              <w:t>Бюджет</w:t>
            </w:r>
          </w:p>
          <w:p w:rsidR="008A7FEA" w:rsidRPr="00231848" w:rsidRDefault="008A7FEA" w:rsidP="002C507B">
            <w:pPr>
              <w:pageBreakBefore/>
              <w:jc w:val="center"/>
            </w:pPr>
            <w:r w:rsidRPr="00231848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509748,6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441497,2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459269,2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478099,3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497701,3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518107,1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2904422,7</w:t>
            </w:r>
          </w:p>
        </w:tc>
      </w:tr>
      <w:tr w:rsidR="008A7FEA" w:rsidRPr="00231848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</w:pPr>
            <w:r w:rsidRPr="00231848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0,0</w:t>
            </w:r>
          </w:p>
        </w:tc>
      </w:tr>
      <w:tr w:rsidR="008A7FEA" w:rsidRPr="00231848" w:rsidTr="008A7FEA">
        <w:trPr>
          <w:trHeight w:val="22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FEA" w:rsidRPr="00231848" w:rsidRDefault="008A7FEA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FEA" w:rsidRPr="00231848" w:rsidRDefault="008A7FE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509748,6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441497,2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459269,2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478099,3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497701,3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518107,1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A7FEA" w:rsidRPr="00231848" w:rsidRDefault="008A7FEA" w:rsidP="008A7FEA">
            <w:pPr>
              <w:jc w:val="center"/>
              <w:rPr>
                <w:bCs/>
              </w:rPr>
            </w:pPr>
            <w:r w:rsidRPr="00231848">
              <w:rPr>
                <w:bCs/>
              </w:rPr>
              <w:t>2904422,7</w:t>
            </w:r>
          </w:p>
        </w:tc>
      </w:tr>
      <w:tr w:rsidR="008779CA" w:rsidRPr="00231848" w:rsidTr="00471CF1">
        <w:trPr>
          <w:trHeight w:val="53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22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</w:pPr>
            <w:r w:rsidRPr="00231848">
              <w:t>Некоммерческая организация «</w:t>
            </w:r>
            <w:r w:rsidRPr="00231848">
              <w:rPr>
                <w:rStyle w:val="match"/>
              </w:rPr>
              <w:t xml:space="preserve">Фонд </w:t>
            </w:r>
            <w:r w:rsidRPr="00231848">
              <w:t xml:space="preserve">– </w:t>
            </w:r>
            <w:r w:rsidRPr="00231848">
              <w:rPr>
                <w:spacing w:val="-8"/>
              </w:rPr>
              <w:t>региональный оператор</w:t>
            </w:r>
            <w:r w:rsidRPr="00231848">
              <w:t xml:space="preserve"> капитального ремонта общего имущества </w:t>
            </w:r>
            <w:r w:rsidRPr="00231848">
              <w:br/>
              <w:t>в многоквартирных домах»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C507B">
            <w:pPr>
              <w:jc w:val="center"/>
            </w:pPr>
            <w:r w:rsidRPr="00231848">
              <w:t>Внебюджетные средства</w:t>
            </w:r>
          </w:p>
          <w:p w:rsidR="008779CA" w:rsidRPr="00231848" w:rsidRDefault="008779CA" w:rsidP="002C507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231848" w:rsidRDefault="008779CA" w:rsidP="00207A2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88940057,4</w:t>
            </w:r>
          </w:p>
        </w:tc>
      </w:tr>
      <w:tr w:rsidR="008779CA" w:rsidRPr="00231848" w:rsidTr="00471CF1">
        <w:trPr>
          <w:trHeight w:val="666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9CA" w:rsidRPr="00231848" w:rsidRDefault="008779C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231848" w:rsidRDefault="008779CA" w:rsidP="00207A2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88940057,4</w:t>
            </w:r>
          </w:p>
        </w:tc>
      </w:tr>
      <w:tr w:rsidR="008779CA" w:rsidRPr="00231848" w:rsidTr="00471CF1">
        <w:trPr>
          <w:trHeight w:val="56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22.1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</w:pPr>
            <w:r w:rsidRPr="00231848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9CA" w:rsidRPr="00231848" w:rsidRDefault="008779CA" w:rsidP="002C507B">
            <w:pPr>
              <w:jc w:val="center"/>
            </w:pPr>
            <w:r w:rsidRPr="00231848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231848" w:rsidRDefault="008779CA" w:rsidP="00207A2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88940057,4</w:t>
            </w:r>
          </w:p>
        </w:tc>
      </w:tr>
      <w:tr w:rsidR="008779CA" w:rsidRPr="00231848" w:rsidTr="00471CF1">
        <w:trPr>
          <w:trHeight w:val="28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231848" w:rsidRDefault="008779C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9CA" w:rsidRPr="00231848" w:rsidRDefault="008779CA" w:rsidP="002C507B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231848" w:rsidRDefault="008779CA" w:rsidP="00207A26">
            <w:pPr>
              <w:jc w:val="center"/>
            </w:pPr>
            <w:r w:rsidRPr="00231848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231848" w:rsidRDefault="008779CA" w:rsidP="00207A26">
            <w:pPr>
              <w:jc w:val="center"/>
              <w:rPr>
                <w:bCs/>
              </w:rPr>
            </w:pPr>
            <w:r w:rsidRPr="00231848">
              <w:rPr>
                <w:bCs/>
              </w:rPr>
              <w:t>88940057,4</w:t>
            </w:r>
          </w:p>
        </w:tc>
      </w:tr>
      <w:tr w:rsidR="00FE655C" w:rsidRPr="00231848" w:rsidTr="00FE655C">
        <w:trPr>
          <w:trHeight w:val="43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FE655C" w:rsidRPr="00231848" w:rsidRDefault="00FE655C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23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55C" w:rsidRPr="00231848" w:rsidRDefault="00FE655C" w:rsidP="002C507B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Акционерное общество «Санкт-Петербургский центр доступного жилья»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E655C">
            <w:pPr>
              <w:jc w:val="center"/>
            </w:pPr>
            <w:r w:rsidRPr="00231848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jc w:val="center"/>
            </w:pPr>
            <w:r w:rsidRPr="00231848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1712767,7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2707144,0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1024387,6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9857227,5</w:t>
            </w:r>
          </w:p>
        </w:tc>
      </w:tr>
      <w:tr w:rsidR="00FE655C" w:rsidRPr="00231848" w:rsidTr="00FD7D0F">
        <w:trPr>
          <w:trHeight w:val="280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E655C" w:rsidRPr="00231848" w:rsidRDefault="00FE655C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5C" w:rsidRPr="00231848" w:rsidRDefault="00FE655C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jc w:val="center"/>
            </w:pPr>
            <w:r w:rsidRPr="00231848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1712767,7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2707144,0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1024387,6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9857227,5</w:t>
            </w:r>
          </w:p>
        </w:tc>
      </w:tr>
      <w:tr w:rsidR="00FE655C" w:rsidRPr="00231848" w:rsidTr="00FD7D0F">
        <w:trPr>
          <w:trHeight w:val="28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FE655C" w:rsidRPr="00231848" w:rsidRDefault="00FE655C" w:rsidP="002C507B">
            <w:pPr>
              <w:jc w:val="center"/>
              <w:rPr>
                <w:bCs/>
                <w:spacing w:val="-20"/>
              </w:rPr>
            </w:pPr>
            <w:r w:rsidRPr="00231848">
              <w:rPr>
                <w:bCs/>
                <w:spacing w:val="-20"/>
              </w:rPr>
              <w:t>23.1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55C" w:rsidRPr="00231848" w:rsidRDefault="00FE655C" w:rsidP="00FE655C">
            <w:pPr>
              <w:jc w:val="center"/>
            </w:pPr>
            <w:r w:rsidRPr="00231848">
              <w:t>Подпрограмма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jc w:val="center"/>
            </w:pPr>
            <w:r w:rsidRPr="00231848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jc w:val="center"/>
            </w:pPr>
            <w:r w:rsidRPr="00231848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1712767,7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2707144,0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1024387,6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9857227,5</w:t>
            </w:r>
          </w:p>
        </w:tc>
      </w:tr>
      <w:tr w:rsidR="00FE655C" w:rsidRPr="00231848" w:rsidTr="00FD7D0F">
        <w:trPr>
          <w:trHeight w:val="280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E655C" w:rsidRPr="00231848" w:rsidRDefault="00FE655C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55C" w:rsidRPr="00231848" w:rsidRDefault="00FE655C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jc w:val="center"/>
              <w:rPr>
                <w:bCs/>
              </w:rPr>
            </w:pPr>
            <w:r w:rsidRPr="00231848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jc w:val="center"/>
            </w:pPr>
            <w:r w:rsidRPr="00231848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1712767,7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2707144,0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1024387,6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E655C" w:rsidRPr="00231848" w:rsidRDefault="00FE655C" w:rsidP="00FD7D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9857227,5</w:t>
            </w:r>
          </w:p>
        </w:tc>
      </w:tr>
    </w:tbl>
    <w:p w:rsidR="005B2B95" w:rsidRPr="00231848" w:rsidRDefault="005B2B95" w:rsidP="005B2B95">
      <w:pPr>
        <w:rPr>
          <w:b/>
        </w:rPr>
      </w:pPr>
    </w:p>
    <w:p w:rsidR="003D1D5A" w:rsidRPr="00231848" w:rsidRDefault="003D1D5A" w:rsidP="003E7F52">
      <w:pPr>
        <w:pStyle w:val="formattext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</w:rPr>
        <w:sectPr w:rsidR="003D1D5A" w:rsidRPr="00231848" w:rsidSect="00682194">
          <w:pgSz w:w="16838" w:h="11906" w:orient="landscape"/>
          <w:pgMar w:top="1276" w:right="851" w:bottom="1134" w:left="709" w:header="709" w:footer="709" w:gutter="0"/>
          <w:pgNumType w:start="4"/>
          <w:cols w:space="708"/>
          <w:docGrid w:linePitch="360"/>
        </w:sectPr>
      </w:pPr>
    </w:p>
    <w:p w:rsidR="005B2B95" w:rsidRPr="00231848" w:rsidRDefault="005B2B95" w:rsidP="005B2B95">
      <w:pPr>
        <w:ind w:left="5670"/>
      </w:pPr>
      <w:r w:rsidRPr="00231848">
        <w:lastRenderedPageBreak/>
        <w:t xml:space="preserve">Приложение № </w:t>
      </w:r>
      <w:r w:rsidR="00FC11D2" w:rsidRPr="00231848">
        <w:t>4</w:t>
      </w:r>
    </w:p>
    <w:p w:rsidR="005B2B95" w:rsidRPr="00231848" w:rsidRDefault="005B2B95" w:rsidP="005B2B95">
      <w:pPr>
        <w:ind w:left="5670"/>
      </w:pPr>
      <w:r w:rsidRPr="00231848">
        <w:t xml:space="preserve">к постановлению </w:t>
      </w:r>
    </w:p>
    <w:p w:rsidR="005B2B95" w:rsidRPr="00231848" w:rsidRDefault="005B2B95" w:rsidP="005B2B95">
      <w:pPr>
        <w:ind w:left="5670"/>
      </w:pPr>
      <w:r w:rsidRPr="00231848">
        <w:t xml:space="preserve">Правительства Санкт-Петербурга </w:t>
      </w:r>
    </w:p>
    <w:p w:rsidR="005B2B95" w:rsidRPr="00231848" w:rsidRDefault="005B2B95" w:rsidP="005B2B95">
      <w:pPr>
        <w:shd w:val="clear" w:color="auto" w:fill="FFFFFF"/>
        <w:ind w:left="5670"/>
      </w:pPr>
      <w:r w:rsidRPr="00231848">
        <w:t>от ________________ № ________</w:t>
      </w:r>
    </w:p>
    <w:p w:rsidR="00D6781A" w:rsidRPr="00231848" w:rsidRDefault="00D6781A" w:rsidP="00D6781A">
      <w:pPr>
        <w:shd w:val="clear" w:color="auto" w:fill="FFFFFF"/>
        <w:jc w:val="center"/>
        <w:rPr>
          <w:b/>
        </w:rPr>
      </w:pPr>
    </w:p>
    <w:p w:rsidR="00D6781A" w:rsidRPr="00231848" w:rsidRDefault="00D6781A" w:rsidP="00D6781A">
      <w:pPr>
        <w:shd w:val="clear" w:color="auto" w:fill="FFFFFF"/>
        <w:jc w:val="center"/>
        <w:rPr>
          <w:b/>
        </w:rPr>
      </w:pPr>
      <w:r w:rsidRPr="00231848">
        <w:rPr>
          <w:b/>
        </w:rPr>
        <w:t xml:space="preserve">9.1. ПАСПОРТ </w:t>
      </w:r>
    </w:p>
    <w:p w:rsidR="00D6781A" w:rsidRPr="00231848" w:rsidRDefault="00D6781A" w:rsidP="00D6781A">
      <w:pPr>
        <w:shd w:val="clear" w:color="auto" w:fill="FFFFFF"/>
        <w:jc w:val="center"/>
        <w:rPr>
          <w:b/>
        </w:rPr>
      </w:pPr>
      <w:r w:rsidRPr="00231848">
        <w:rPr>
          <w:b/>
        </w:rPr>
        <w:t>подпрограммы 1</w:t>
      </w:r>
    </w:p>
    <w:p w:rsidR="00D6781A" w:rsidRPr="00231848" w:rsidRDefault="00D6781A" w:rsidP="00D6781A">
      <w:pPr>
        <w:shd w:val="clear" w:color="auto" w:fill="FFFFFF"/>
        <w:spacing w:line="330" w:lineRule="atLeast"/>
        <w:jc w:val="center"/>
        <w:rPr>
          <w:b/>
          <w:sz w:val="1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5"/>
        <w:gridCol w:w="2127"/>
        <w:gridCol w:w="6590"/>
      </w:tblGrid>
      <w:tr w:rsidR="00D6781A" w:rsidRPr="00231848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231848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Исполнители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Жилищный комитет;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Комитет по строительству;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Комитет имущественных отношений Санкт-Петербурга</w:t>
            </w:r>
            <w:r w:rsidR="00B372F7" w:rsidRPr="00231848">
              <w:t>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Администрация Выборгского района Санкт-Петербурга</w:t>
            </w:r>
            <w:r w:rsidR="00B372F7" w:rsidRPr="00231848">
              <w:t>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Администрация Кировского района Санкт-Петербурга</w:t>
            </w:r>
            <w:r w:rsidR="00B372F7" w:rsidRPr="00231848">
              <w:t>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Администрация Василеостровского района Санкт-Петербурга</w:t>
            </w:r>
          </w:p>
        </w:tc>
      </w:tr>
      <w:tr w:rsidR="00D6781A" w:rsidRPr="00231848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231848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 xml:space="preserve">Участник государственной программы 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rPr>
                <w:spacing w:val="-4"/>
              </w:rPr>
              <w:t>(в части реализации</w:t>
            </w:r>
            <w:r w:rsidRPr="00231848">
              <w:t xml:space="preserve"> подпрограммы 1)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Акционерное общество «Санкт-Петербургский центр доступного жилья»</w:t>
            </w:r>
          </w:p>
          <w:p w:rsidR="006B665C" w:rsidRPr="00231848" w:rsidRDefault="006B665C" w:rsidP="006808C5">
            <w:pPr>
              <w:autoSpaceDE w:val="0"/>
              <w:autoSpaceDN w:val="0"/>
              <w:adjustRightInd w:val="0"/>
              <w:spacing w:line="233" w:lineRule="auto"/>
            </w:pPr>
          </w:p>
        </w:tc>
      </w:tr>
      <w:tr w:rsidR="00D6781A" w:rsidRPr="00231848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231848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Цели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Создание благоприятных условий для оказания содействия Санкт-Петербурга в улучшении жилищных условий проживающих в Санкт-Петербурге граждан и сокращение числа граждан, состоящих на жилищном учете</w:t>
            </w:r>
          </w:p>
        </w:tc>
      </w:tr>
      <w:tr w:rsidR="00D6781A" w:rsidRPr="00231848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23184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Задачи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Создание условий для осуществления гражданами прав на жилище путем предоставления социальных выплат на приобретение жилья гражданам, нуждающимся в улучшении жилищных условий;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устойчивое сокращение непригодного для проживания жилищного фонда;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развитие механизмов субсидирования части затрат по найму жилья для малообеспеченных граждан, нуждающихся в улучшении жилищных условий;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обеспечение доступности приобретения жилья отдельными категориями граждан посредством предоставления им рассрочки на оплату жилья или долгосрочных ипотечных кредитов (займов) на долгосрочной основе;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создание условий для осуществления гражданами прав на жилище путем предоставления им в установленном порядке жилых помещений государственного жилищного фонда Санкт-Петербурга по договорам социального найма, в собственность либо в наем за доступную плату;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обеспечение развития государственного жилищного фонда Санкт-Петербурга, в том числе путем увеличения объемов жилищного строительства</w:t>
            </w:r>
          </w:p>
        </w:tc>
      </w:tr>
      <w:tr w:rsidR="00D6781A" w:rsidRPr="00231848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231848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 xml:space="preserve">Региональные проекты, реализуемые 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в рамках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Региональный проект Санкт-Петербурга «Жилье»;</w:t>
            </w:r>
          </w:p>
          <w:p w:rsidR="00D6781A" w:rsidRPr="00231848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231848">
              <w:t>региональный проект Санкт-Петербурга «Обеспечение устойчивого сокращения непригодного для проживания жилищного фонда»</w:t>
            </w:r>
          </w:p>
        </w:tc>
      </w:tr>
      <w:tr w:rsidR="005B2B95" w:rsidRPr="00231848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rFonts w:eastAsia="Calibri"/>
                <w:lang w:eastAsia="en-US"/>
              </w:rPr>
              <w:t xml:space="preserve">Общий объем финансирования подпрограммы 1 </w:t>
            </w:r>
            <w:r w:rsidRPr="00231848">
              <w:rPr>
                <w:rFonts w:eastAsia="Calibri"/>
                <w:lang w:eastAsia="en-US"/>
              </w:rPr>
              <w:br/>
              <w:t xml:space="preserve">по источникам финансирования </w:t>
            </w:r>
            <w:r w:rsidRPr="00231848">
              <w:rPr>
                <w:rFonts w:eastAsia="Calibr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31848">
              <w:rPr>
                <w:rFonts w:eastAsia="Calibri"/>
                <w:lang w:eastAsia="en-US"/>
              </w:rPr>
              <w:br/>
              <w:t xml:space="preserve">на реализацию региональных проектов, </w:t>
            </w:r>
            <w:r w:rsidRPr="00231848">
              <w:rPr>
                <w:rFonts w:eastAsia="Calibri"/>
                <w:lang w:eastAsia="en-US"/>
              </w:rPr>
              <w:br/>
              <w:t xml:space="preserve">в том числе по годам реализации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1.  Общий объем финансирования</w:t>
            </w:r>
            <w:r w:rsidR="00E9713F" w:rsidRPr="00231848">
              <w:rPr>
                <w:bCs/>
                <w:lang w:eastAsia="en-US"/>
              </w:rPr>
              <w:t>,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всего </w:t>
            </w:r>
            <w:r w:rsidR="00FD7D0F" w:rsidRPr="00231848">
              <w:rPr>
                <w:bCs/>
                <w:lang w:eastAsia="en-US"/>
              </w:rPr>
              <w:t>1218</w:t>
            </w:r>
            <w:r w:rsidR="00E94B00" w:rsidRPr="00231848">
              <w:rPr>
                <w:bCs/>
                <w:lang w:eastAsia="en-US"/>
              </w:rPr>
              <w:t>52595,</w:t>
            </w:r>
            <w:r w:rsidR="0027005F" w:rsidRPr="00231848">
              <w:rPr>
                <w:bCs/>
                <w:lang w:eastAsia="en-US"/>
              </w:rPr>
              <w:t>6</w:t>
            </w:r>
            <w:r w:rsidR="00E94B00" w:rsidRPr="00231848">
              <w:rPr>
                <w:bCs/>
                <w:lang w:eastAsia="en-US"/>
              </w:rPr>
              <w:t xml:space="preserve"> </w:t>
            </w:r>
            <w:r w:rsidRPr="00231848">
              <w:rPr>
                <w:bCs/>
                <w:lang w:eastAsia="en-US"/>
              </w:rPr>
              <w:t xml:space="preserve">тыс.руб., в том числе по годам </w:t>
            </w:r>
            <w:r w:rsidR="009F353A" w:rsidRPr="00231848">
              <w:rPr>
                <w:bCs/>
                <w:lang w:eastAsia="en-US"/>
              </w:rPr>
              <w:t>р</w:t>
            </w:r>
            <w:r w:rsidRPr="00231848">
              <w:rPr>
                <w:bCs/>
                <w:lang w:eastAsia="en-US"/>
              </w:rPr>
              <w:t>еализации: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2021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FD7D0F" w:rsidRPr="00231848">
              <w:rPr>
                <w:bCs/>
                <w:lang w:eastAsia="en-US"/>
              </w:rPr>
              <w:t>14806959,</w:t>
            </w:r>
            <w:r w:rsidR="00E94B00" w:rsidRPr="00231848">
              <w:rPr>
                <w:bCs/>
                <w:lang w:eastAsia="en-US"/>
              </w:rPr>
              <w:t>0</w:t>
            </w:r>
            <w:r w:rsidR="00FD7D0F" w:rsidRPr="00231848">
              <w:rPr>
                <w:bCs/>
                <w:lang w:eastAsia="en-US"/>
              </w:rPr>
              <w:t xml:space="preserve">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2022 г. – </w:t>
            </w:r>
            <w:r w:rsidR="00FD7D0F" w:rsidRPr="00231848">
              <w:rPr>
                <w:bCs/>
                <w:lang w:eastAsia="en-US"/>
              </w:rPr>
              <w:t>20467164,8</w:t>
            </w:r>
            <w:r w:rsidR="00C973F7" w:rsidRPr="00231848">
              <w:rPr>
                <w:bCs/>
                <w:lang w:eastAsia="en-US"/>
              </w:rPr>
              <w:t xml:space="preserve">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2023 г. – </w:t>
            </w:r>
            <w:r w:rsidR="00FD7D0F" w:rsidRPr="00231848">
              <w:rPr>
                <w:bCs/>
                <w:lang w:eastAsia="en-US"/>
              </w:rPr>
              <w:t xml:space="preserve">20545770,0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2024 г. – </w:t>
            </w:r>
            <w:r w:rsidR="00FD7D0F" w:rsidRPr="00231848">
              <w:rPr>
                <w:bCs/>
                <w:lang w:eastAsia="en-US"/>
              </w:rPr>
              <w:t>20</w:t>
            </w:r>
            <w:r w:rsidR="00E94B00" w:rsidRPr="00231848">
              <w:rPr>
                <w:bCs/>
                <w:lang w:eastAsia="en-US"/>
              </w:rPr>
              <w:t xml:space="preserve">596396,9 </w:t>
            </w:r>
            <w:r w:rsidR="009F353A" w:rsidRPr="00231848">
              <w:rPr>
                <w:bCs/>
                <w:lang w:eastAsia="en-US"/>
              </w:rPr>
              <w:t>тыс.руб.;</w:t>
            </w:r>
          </w:p>
          <w:p w:rsidR="009F353A" w:rsidRPr="00231848" w:rsidRDefault="009F353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2025 г. – </w:t>
            </w:r>
            <w:r w:rsidR="00FD7D0F" w:rsidRPr="00231848">
              <w:rPr>
                <w:bCs/>
                <w:lang w:eastAsia="en-US"/>
              </w:rPr>
              <w:t>2285</w:t>
            </w:r>
            <w:r w:rsidR="00E94B00" w:rsidRPr="00231848">
              <w:rPr>
                <w:bCs/>
                <w:lang w:eastAsia="en-US"/>
              </w:rPr>
              <w:t xml:space="preserve">1705,9 </w:t>
            </w:r>
            <w:r w:rsidR="00D448AB" w:rsidRPr="00231848">
              <w:rPr>
                <w:bCs/>
                <w:lang w:eastAsia="en-US"/>
              </w:rPr>
              <w:t>тыс.руб.;</w:t>
            </w:r>
          </w:p>
          <w:p w:rsidR="00CE2F5A" w:rsidRPr="00231848" w:rsidRDefault="00CE2F5A" w:rsidP="00CE2F5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2026 г. – </w:t>
            </w:r>
            <w:r w:rsidR="00FD7D0F" w:rsidRPr="00231848">
              <w:rPr>
                <w:bCs/>
                <w:lang w:eastAsia="en-US"/>
              </w:rPr>
              <w:t>225</w:t>
            </w:r>
            <w:r w:rsidR="00E94B00" w:rsidRPr="00231848">
              <w:rPr>
                <w:bCs/>
                <w:lang w:eastAsia="en-US"/>
              </w:rPr>
              <w:t>8459</w:t>
            </w:r>
            <w:r w:rsidR="000D217D" w:rsidRPr="00231848">
              <w:rPr>
                <w:bCs/>
                <w:lang w:eastAsia="en-US"/>
              </w:rPr>
              <w:t xml:space="preserve">9,0 </w:t>
            </w:r>
            <w:r w:rsidRPr="00231848">
              <w:rPr>
                <w:bCs/>
                <w:lang w:eastAsia="en-US"/>
              </w:rPr>
              <w:t>тыс.руб.,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в том числе: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1.1.</w:t>
            </w:r>
            <w:r w:rsidRPr="00231848">
              <w:rPr>
                <w:bCs/>
                <w:lang w:val="en-US" w:eastAsia="en-US"/>
              </w:rPr>
              <w:t> </w:t>
            </w:r>
            <w:r w:rsidRPr="00231848">
              <w:rPr>
                <w:bCs/>
                <w:lang w:eastAsia="en-US"/>
              </w:rPr>
              <w:t>Бюджет Санкт-Петербурга</w:t>
            </w:r>
            <w:r w:rsidR="00E9713F" w:rsidRPr="00231848">
              <w:rPr>
                <w:bCs/>
                <w:lang w:eastAsia="en-US"/>
              </w:rPr>
              <w:t>,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всего </w:t>
            </w:r>
            <w:r w:rsidR="00FD7D0F" w:rsidRPr="00231848">
              <w:rPr>
                <w:bCs/>
                <w:lang w:eastAsia="en-US"/>
              </w:rPr>
              <w:t>110</w:t>
            </w:r>
            <w:r w:rsidR="00E94B00" w:rsidRPr="00231848">
              <w:rPr>
                <w:bCs/>
                <w:lang w:eastAsia="en-US"/>
              </w:rPr>
              <w:t>126951,</w:t>
            </w:r>
            <w:r w:rsidR="00DD1871" w:rsidRPr="00231848">
              <w:rPr>
                <w:bCs/>
                <w:lang w:eastAsia="en-US"/>
              </w:rPr>
              <w:t>5</w:t>
            </w:r>
            <w:r w:rsidR="00E94B00" w:rsidRPr="00231848">
              <w:rPr>
                <w:bCs/>
                <w:lang w:eastAsia="en-US"/>
              </w:rPr>
              <w:t xml:space="preserve"> </w:t>
            </w:r>
            <w:r w:rsidRPr="00231848">
              <w:rPr>
                <w:bCs/>
                <w:lang w:eastAsia="en-US"/>
              </w:rPr>
              <w:t>тыс.руб., в том числе по годам реализации: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2021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FD7D0F" w:rsidRPr="00231848">
              <w:rPr>
                <w:bCs/>
                <w:lang w:eastAsia="en-US"/>
              </w:rPr>
              <w:t xml:space="preserve">14143859,0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2022 г. – </w:t>
            </w:r>
            <w:r w:rsidR="00FD7D0F" w:rsidRPr="00231848">
              <w:rPr>
                <w:bCs/>
                <w:lang w:eastAsia="en-US"/>
              </w:rPr>
              <w:t xml:space="preserve">18125103,5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2023 г. – </w:t>
            </w:r>
            <w:r w:rsidR="00FD7D0F" w:rsidRPr="00231848">
              <w:rPr>
                <w:bCs/>
                <w:lang w:eastAsia="en-US"/>
              </w:rPr>
              <w:t>17262603,0</w:t>
            </w:r>
            <w:r w:rsidR="00C973F7" w:rsidRPr="00231848">
              <w:rPr>
                <w:bCs/>
                <w:lang w:eastAsia="en-US"/>
              </w:rPr>
              <w:t xml:space="preserve">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2024 г. – </w:t>
            </w:r>
            <w:r w:rsidR="00FD7D0F" w:rsidRPr="00231848">
              <w:rPr>
                <w:bCs/>
                <w:lang w:eastAsia="en-US"/>
              </w:rPr>
              <w:t>1760</w:t>
            </w:r>
            <w:r w:rsidR="00E94B00" w:rsidRPr="00231848">
              <w:rPr>
                <w:bCs/>
                <w:lang w:eastAsia="en-US"/>
              </w:rPr>
              <w:t xml:space="preserve">5374,0 </w:t>
            </w:r>
            <w:r w:rsidR="009F353A" w:rsidRPr="00231848">
              <w:rPr>
                <w:bCs/>
                <w:lang w:eastAsia="en-US"/>
              </w:rPr>
              <w:t>тыс.руб.;</w:t>
            </w:r>
          </w:p>
          <w:p w:rsidR="009F353A" w:rsidRPr="00231848" w:rsidRDefault="009F353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2025 г. – </w:t>
            </w:r>
            <w:r w:rsidR="00FD7D0F" w:rsidRPr="00231848">
              <w:rPr>
                <w:bCs/>
                <w:lang w:eastAsia="en-US"/>
              </w:rPr>
              <w:t>214</w:t>
            </w:r>
            <w:r w:rsidR="00E94B00" w:rsidRPr="00231848">
              <w:rPr>
                <w:bCs/>
                <w:lang w:eastAsia="en-US"/>
              </w:rPr>
              <w:t xml:space="preserve">29800,6 </w:t>
            </w:r>
            <w:r w:rsidRPr="00231848">
              <w:rPr>
                <w:bCs/>
                <w:lang w:eastAsia="en-US"/>
              </w:rPr>
              <w:t>тыс.руб.</w:t>
            </w:r>
            <w:r w:rsidR="00D448AB" w:rsidRPr="00231848">
              <w:rPr>
                <w:bCs/>
                <w:lang w:eastAsia="en-US"/>
              </w:rPr>
              <w:t>;</w:t>
            </w:r>
          </w:p>
          <w:p w:rsidR="00CE2F5A" w:rsidRPr="00231848" w:rsidRDefault="00CE2F5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2026 г. – </w:t>
            </w:r>
            <w:r w:rsidR="00FD7D0F" w:rsidRPr="00231848">
              <w:rPr>
                <w:bCs/>
                <w:lang w:eastAsia="en-US"/>
              </w:rPr>
              <w:t>215</w:t>
            </w:r>
            <w:r w:rsidR="00E94B00" w:rsidRPr="00231848">
              <w:rPr>
                <w:bCs/>
                <w:lang w:eastAsia="en-US"/>
              </w:rPr>
              <w:t>60211,</w:t>
            </w:r>
            <w:r w:rsidR="00DD1871" w:rsidRPr="00231848">
              <w:rPr>
                <w:bCs/>
                <w:lang w:eastAsia="en-US"/>
              </w:rPr>
              <w:t>4</w:t>
            </w:r>
            <w:r w:rsidR="00E94B00" w:rsidRPr="00231848">
              <w:rPr>
                <w:bCs/>
                <w:lang w:eastAsia="en-US"/>
              </w:rPr>
              <w:t xml:space="preserve"> </w:t>
            </w:r>
            <w:r w:rsidRPr="00231848">
              <w:rPr>
                <w:bCs/>
                <w:lang w:eastAsia="en-US"/>
              </w:rPr>
              <w:t>тыс.руб.,</w:t>
            </w:r>
          </w:p>
          <w:p w:rsidR="009F353A" w:rsidRPr="00231848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в том числе объем финансирования, предусмотренный </w:t>
            </w:r>
          </w:p>
          <w:p w:rsidR="005B2B95" w:rsidRPr="00231848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на реализацию региональных проектов:</w:t>
            </w:r>
          </w:p>
          <w:p w:rsidR="00E9713F" w:rsidRPr="00231848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бюджет Санкт-Петербурга</w:t>
            </w:r>
            <w:r w:rsidR="00E9713F" w:rsidRPr="00231848">
              <w:rPr>
                <w:bCs/>
                <w:lang w:eastAsia="en-US"/>
              </w:rPr>
              <w:t>,</w:t>
            </w:r>
            <w:r w:rsidRPr="00231848">
              <w:rPr>
                <w:bCs/>
                <w:lang w:eastAsia="en-US"/>
              </w:rPr>
              <w:t xml:space="preserve"> </w:t>
            </w:r>
          </w:p>
          <w:p w:rsidR="005B2B95" w:rsidRPr="00231848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всего </w:t>
            </w:r>
            <w:r w:rsidR="00FD7D0F" w:rsidRPr="00231848">
              <w:rPr>
                <w:bCs/>
                <w:lang w:eastAsia="en-US"/>
              </w:rPr>
              <w:t xml:space="preserve">4095627,8 </w:t>
            </w:r>
            <w:r w:rsidRPr="00231848">
              <w:rPr>
                <w:bCs/>
                <w:lang w:eastAsia="en-US"/>
              </w:rPr>
              <w:t xml:space="preserve">тыс.руб., </w:t>
            </w:r>
            <w:r w:rsidRPr="00231848">
              <w:rPr>
                <w:bCs/>
                <w:lang w:eastAsia="en-US"/>
              </w:rPr>
              <w:br w:type="page"/>
              <w:t>в том числе по годам реализации:</w:t>
            </w:r>
          </w:p>
          <w:p w:rsidR="005B2B95" w:rsidRPr="00231848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2021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FD7D0F" w:rsidRPr="00231848">
              <w:rPr>
                <w:bCs/>
                <w:lang w:eastAsia="en-US"/>
              </w:rPr>
              <w:t xml:space="preserve">1077787,2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2022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FD7D0F" w:rsidRPr="00231848">
              <w:rPr>
                <w:bCs/>
                <w:lang w:eastAsia="en-US"/>
              </w:rPr>
              <w:t xml:space="preserve">700000,0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2023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FD7D0F" w:rsidRPr="00231848">
              <w:rPr>
                <w:bCs/>
                <w:lang w:eastAsia="en-US"/>
              </w:rPr>
              <w:t xml:space="preserve">1786725,0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9F353A" w:rsidRPr="00231848" w:rsidRDefault="005B2B95" w:rsidP="009F353A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2024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FD7D0F" w:rsidRPr="00231848">
              <w:rPr>
                <w:bCs/>
                <w:lang w:eastAsia="en-US"/>
              </w:rPr>
              <w:t xml:space="preserve">114875,5 </w:t>
            </w:r>
            <w:r w:rsidRPr="00231848">
              <w:rPr>
                <w:bCs/>
                <w:lang w:eastAsia="en-US"/>
              </w:rPr>
              <w:t>тыс.руб.</w:t>
            </w:r>
            <w:r w:rsidR="009F353A" w:rsidRPr="00231848">
              <w:rPr>
                <w:bCs/>
                <w:lang w:eastAsia="en-US"/>
              </w:rPr>
              <w:t>;</w:t>
            </w:r>
          </w:p>
          <w:p w:rsidR="009F353A" w:rsidRPr="00231848" w:rsidRDefault="009F353A" w:rsidP="009F353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2025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FD7D0F" w:rsidRPr="00231848">
              <w:rPr>
                <w:bCs/>
                <w:lang w:eastAsia="en-US"/>
              </w:rPr>
              <w:t xml:space="preserve">203939,3 </w:t>
            </w:r>
            <w:r w:rsidRPr="00231848">
              <w:rPr>
                <w:bCs/>
                <w:lang w:eastAsia="en-US"/>
              </w:rPr>
              <w:t>тыс.руб.</w:t>
            </w:r>
            <w:r w:rsidR="00D448AB" w:rsidRPr="00231848">
              <w:rPr>
                <w:bCs/>
                <w:lang w:eastAsia="en-US"/>
              </w:rPr>
              <w:t>;</w:t>
            </w:r>
          </w:p>
          <w:p w:rsidR="00CE2F5A" w:rsidRPr="00231848" w:rsidRDefault="00CE2F5A" w:rsidP="00CE2F5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2026 г. – </w:t>
            </w:r>
            <w:r w:rsidR="00FD7D0F" w:rsidRPr="00231848">
              <w:rPr>
                <w:bCs/>
                <w:lang w:eastAsia="en-US"/>
              </w:rPr>
              <w:t>212300,8</w:t>
            </w:r>
            <w:r w:rsidRPr="00231848">
              <w:rPr>
                <w:bCs/>
                <w:lang w:eastAsia="en-US"/>
              </w:rPr>
              <w:t xml:space="preserve"> тыс.руб.,</w:t>
            </w:r>
          </w:p>
          <w:p w:rsidR="005B2B95" w:rsidRPr="00231848" w:rsidRDefault="005B2B95">
            <w:pPr>
              <w:pageBreakBefore/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231848">
              <w:rPr>
                <w:szCs w:val="28"/>
                <w:lang w:eastAsia="en-US"/>
              </w:rPr>
              <w:t>1.2. Федеральный бюджет</w:t>
            </w:r>
            <w:r w:rsidR="00E9713F" w:rsidRPr="00231848">
              <w:rPr>
                <w:szCs w:val="28"/>
                <w:lang w:eastAsia="en-US"/>
              </w:rPr>
              <w:t>,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231848">
              <w:rPr>
                <w:rFonts w:eastAsia="Calibri"/>
                <w:lang w:eastAsia="en-US"/>
              </w:rPr>
              <w:t xml:space="preserve">всего </w:t>
            </w:r>
            <w:r w:rsidR="00AF3258" w:rsidRPr="00231848">
              <w:rPr>
                <w:rFonts w:eastAsia="Calibri"/>
                <w:lang w:eastAsia="en-US"/>
              </w:rPr>
              <w:t>1868416,</w:t>
            </w:r>
            <w:r w:rsidR="00E94B00" w:rsidRPr="00231848">
              <w:rPr>
                <w:rFonts w:eastAsia="Calibri"/>
                <w:lang w:eastAsia="en-US"/>
              </w:rPr>
              <w:t>6</w:t>
            </w:r>
            <w:r w:rsidR="00AF3258" w:rsidRPr="00231848">
              <w:rPr>
                <w:rFonts w:eastAsia="Calibri"/>
                <w:lang w:eastAsia="en-US"/>
              </w:rPr>
              <w:t xml:space="preserve"> </w:t>
            </w:r>
            <w:r w:rsidRPr="00231848">
              <w:rPr>
                <w:rFonts w:eastAsia="Calibri"/>
                <w:lang w:eastAsia="en-US"/>
              </w:rPr>
              <w:t>тыс.руб., в том числе по годам реализации: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2021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AF3258" w:rsidRPr="00231848">
              <w:rPr>
                <w:bCs/>
                <w:lang w:eastAsia="en-US"/>
              </w:rPr>
              <w:t>663100,</w:t>
            </w:r>
            <w:r w:rsidR="00E94B00" w:rsidRPr="00231848">
              <w:rPr>
                <w:bCs/>
                <w:lang w:eastAsia="en-US"/>
              </w:rPr>
              <w:t>0</w:t>
            </w:r>
            <w:r w:rsidR="00AF3258" w:rsidRPr="00231848">
              <w:rPr>
                <w:bCs/>
                <w:lang w:eastAsia="en-US"/>
              </w:rPr>
              <w:t xml:space="preserve">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2022 г. –</w:t>
            </w:r>
            <w:r w:rsidR="00CE2F5A" w:rsidRPr="00231848">
              <w:rPr>
                <w:bCs/>
                <w:lang w:eastAsia="en-US"/>
              </w:rPr>
              <w:t xml:space="preserve"> </w:t>
            </w:r>
            <w:r w:rsidR="00AF3258" w:rsidRPr="00231848">
              <w:rPr>
                <w:bCs/>
                <w:lang w:eastAsia="en-US"/>
              </w:rPr>
              <w:t xml:space="preserve">629293,6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5B2B95" w:rsidRPr="00231848" w:rsidRDefault="005B2B95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2023 г. –</w:t>
            </w:r>
            <w:r w:rsidR="00AF3258" w:rsidRPr="00231848">
              <w:rPr>
                <w:bCs/>
                <w:lang w:eastAsia="en-US"/>
              </w:rPr>
              <w:t xml:space="preserve"> 576023,0 </w:t>
            </w:r>
            <w:r w:rsidRPr="00231848">
              <w:rPr>
                <w:bCs/>
                <w:lang w:eastAsia="en-US"/>
              </w:rPr>
              <w:t>тыс.руб.;</w:t>
            </w:r>
          </w:p>
          <w:p w:rsidR="009F353A" w:rsidRPr="00231848" w:rsidRDefault="005B2B95" w:rsidP="009F353A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2024 г. –</w:t>
            </w:r>
            <w:r w:rsidR="00FD7D0F" w:rsidRPr="00231848">
              <w:rPr>
                <w:bCs/>
                <w:lang w:eastAsia="en-US"/>
              </w:rPr>
              <w:t xml:space="preserve"> 0,0 </w:t>
            </w:r>
            <w:r w:rsidRPr="00231848">
              <w:rPr>
                <w:bCs/>
                <w:lang w:eastAsia="en-US"/>
              </w:rPr>
              <w:t>тыс.руб.</w:t>
            </w:r>
            <w:r w:rsidR="009F353A" w:rsidRPr="00231848">
              <w:rPr>
                <w:bCs/>
                <w:lang w:eastAsia="en-US"/>
              </w:rPr>
              <w:t>;</w:t>
            </w:r>
          </w:p>
          <w:p w:rsidR="005B2B95" w:rsidRPr="00231848" w:rsidRDefault="009F353A" w:rsidP="00645DCD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2025 г. –</w:t>
            </w:r>
            <w:r w:rsidR="00FD7D0F" w:rsidRPr="00231848">
              <w:rPr>
                <w:bCs/>
                <w:lang w:eastAsia="en-US"/>
              </w:rPr>
              <w:t xml:space="preserve"> 0,0 </w:t>
            </w:r>
            <w:r w:rsidRPr="00231848">
              <w:rPr>
                <w:bCs/>
                <w:lang w:eastAsia="en-US"/>
              </w:rPr>
              <w:t>тыс.руб.</w:t>
            </w:r>
            <w:r w:rsidR="00D448AB" w:rsidRPr="00231848">
              <w:rPr>
                <w:bCs/>
                <w:lang w:eastAsia="en-US"/>
              </w:rPr>
              <w:t>;</w:t>
            </w:r>
          </w:p>
          <w:p w:rsidR="00645DCD" w:rsidRPr="00231848" w:rsidRDefault="00645DCD" w:rsidP="00645DCD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 xml:space="preserve">2026 г. – </w:t>
            </w:r>
            <w:r w:rsidR="00FD7D0F" w:rsidRPr="00231848">
              <w:rPr>
                <w:bCs/>
                <w:lang w:eastAsia="en-US"/>
              </w:rPr>
              <w:t>0,0</w:t>
            </w:r>
            <w:r w:rsidRPr="00231848">
              <w:rPr>
                <w:bCs/>
                <w:lang w:eastAsia="en-US"/>
              </w:rPr>
              <w:t xml:space="preserve"> тыс.руб.</w:t>
            </w:r>
            <w:r w:rsidR="00585CA0" w:rsidRPr="00231848">
              <w:rPr>
                <w:bCs/>
                <w:lang w:eastAsia="en-US"/>
              </w:rPr>
              <w:t>;</w:t>
            </w:r>
          </w:p>
          <w:p w:rsidR="00585CA0" w:rsidRPr="00231848" w:rsidRDefault="00585CA0" w:rsidP="00645DCD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1.3. Внебюджетные средства,</w:t>
            </w:r>
          </w:p>
          <w:p w:rsidR="00585CA0" w:rsidRPr="00231848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231848">
              <w:rPr>
                <w:rFonts w:eastAsia="Calibri"/>
                <w:lang w:eastAsia="en-US"/>
              </w:rPr>
              <w:t>всего 9857227,5тыс.руб., в том числе по годам реализации:</w:t>
            </w:r>
          </w:p>
          <w:p w:rsidR="00585CA0" w:rsidRPr="00231848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2021 г. – 0,0 тыс.руб.;</w:t>
            </w:r>
          </w:p>
          <w:p w:rsidR="00585CA0" w:rsidRPr="00231848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2022 г. – 1712767,7 тыс.руб.;</w:t>
            </w:r>
          </w:p>
          <w:p w:rsidR="00585CA0" w:rsidRPr="00231848" w:rsidRDefault="00585CA0" w:rsidP="00585CA0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2023 г. – 2707144,0 тыс.руб.;</w:t>
            </w:r>
          </w:p>
          <w:p w:rsidR="00585CA0" w:rsidRPr="00231848" w:rsidRDefault="00585CA0" w:rsidP="00585CA0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2024 г. – 2991022,9 тыс.руб.;</w:t>
            </w:r>
          </w:p>
          <w:p w:rsidR="00585CA0" w:rsidRPr="00231848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2025 г. – 1421905,3 тыс.руб.;</w:t>
            </w:r>
          </w:p>
          <w:p w:rsidR="00585CA0" w:rsidRPr="00231848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231848">
              <w:rPr>
                <w:bCs/>
                <w:lang w:eastAsia="en-US"/>
              </w:rPr>
              <w:t>2026 г. – 1024387,6 тыс.руб.</w:t>
            </w:r>
          </w:p>
        </w:tc>
      </w:tr>
      <w:tr w:rsidR="009F353A" w:rsidRPr="00231848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A" w:rsidRPr="00231848" w:rsidRDefault="009F353A">
            <w:pPr>
              <w:autoSpaceDE w:val="0"/>
              <w:autoSpaceDN w:val="0"/>
              <w:adjustRightInd w:val="0"/>
              <w:jc w:val="center"/>
            </w:pPr>
            <w:r w:rsidRPr="00231848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A" w:rsidRPr="00231848" w:rsidRDefault="009F353A">
            <w:pPr>
              <w:autoSpaceDE w:val="0"/>
              <w:autoSpaceDN w:val="0"/>
              <w:adjustRightInd w:val="0"/>
            </w:pPr>
            <w:r w:rsidRPr="00231848">
              <w:t>Ожидаемые результаты реализации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53A" w:rsidRPr="00231848" w:rsidRDefault="009F353A">
            <w:pPr>
              <w:autoSpaceDE w:val="0"/>
              <w:autoSpaceDN w:val="0"/>
              <w:adjustRightInd w:val="0"/>
            </w:pPr>
            <w:r w:rsidRPr="00231848">
              <w:t>В результате реализации подпрограммы 1 к 202</w:t>
            </w:r>
            <w:r w:rsidR="000170C4" w:rsidRPr="00231848">
              <w:t>6</w:t>
            </w:r>
            <w:r w:rsidRPr="00231848">
              <w:t xml:space="preserve"> году должен сложиться качественно новый уровень состояния жилищной сферы Санкт-Петербурга, характеризуемый следующими целевыми ориентирами:</w:t>
            </w:r>
          </w:p>
          <w:p w:rsidR="00FF04AD" w:rsidRPr="00231848" w:rsidRDefault="009F353A" w:rsidP="00FF04AD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lastRenderedPageBreak/>
              <w:t xml:space="preserve"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</w:t>
            </w:r>
            <w:r w:rsidR="000135FC" w:rsidRPr="00231848">
              <w:rPr>
                <w:spacing w:val="-4"/>
                <w:szCs w:val="28"/>
                <w:lang w:eastAsia="en-US"/>
              </w:rPr>
              <w:t>23314</w:t>
            </w:r>
            <w:r w:rsidR="00FF04AD" w:rsidRPr="00231848">
              <w:rPr>
                <w:spacing w:val="-4"/>
                <w:szCs w:val="28"/>
                <w:lang w:eastAsia="en-US"/>
              </w:rPr>
              <w:t xml:space="preserve"> петербургских семей;</w:t>
            </w:r>
          </w:p>
          <w:p w:rsidR="00FF04AD" w:rsidRPr="00231848" w:rsidRDefault="00FF04AD" w:rsidP="00FF04AD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31848">
              <w:rPr>
                <w:spacing w:val="-4"/>
                <w:szCs w:val="28"/>
                <w:lang w:eastAsia="en-US"/>
              </w:rPr>
              <w:t xml:space="preserve">предоставление государственной поддержки в улучшении жилищных условий в виде долгосрочных ипотечных кредитов (займов) или в форме рассрочки на оплату жилья на долгосрочной основе </w:t>
            </w:r>
            <w:r w:rsidR="00023909" w:rsidRPr="00231848">
              <w:rPr>
                <w:spacing w:val="-4"/>
                <w:szCs w:val="28"/>
                <w:lang w:eastAsia="en-US"/>
              </w:rPr>
              <w:t>8104</w:t>
            </w:r>
            <w:r w:rsidRPr="00231848">
              <w:rPr>
                <w:spacing w:val="-4"/>
                <w:szCs w:val="28"/>
                <w:lang w:eastAsia="en-US"/>
              </w:rPr>
              <w:t xml:space="preserve"> молодым семьям;</w:t>
            </w:r>
          </w:p>
          <w:p w:rsidR="009F353A" w:rsidRPr="00231848" w:rsidRDefault="009F353A">
            <w:pPr>
              <w:autoSpaceDE w:val="0"/>
              <w:autoSpaceDN w:val="0"/>
              <w:adjustRightInd w:val="0"/>
            </w:pPr>
            <w:r w:rsidRPr="00231848">
              <w:t xml:space="preserve">формирование государственного жилищного фонда </w:t>
            </w:r>
          </w:p>
          <w:p w:rsidR="009F353A" w:rsidRPr="00231848" w:rsidRDefault="009F353A">
            <w:pPr>
              <w:autoSpaceDE w:val="0"/>
              <w:autoSpaceDN w:val="0"/>
              <w:adjustRightInd w:val="0"/>
            </w:pPr>
            <w:r w:rsidRPr="00231848">
              <w:t xml:space="preserve">Санкт-Петербурга общей площадью </w:t>
            </w:r>
            <w:r w:rsidR="0054344D" w:rsidRPr="00231848">
              <w:t xml:space="preserve">340,1 </w:t>
            </w:r>
            <w:r w:rsidRPr="00231848">
              <w:t xml:space="preserve">тыс. кв. м </w:t>
            </w:r>
          </w:p>
          <w:p w:rsidR="009F353A" w:rsidRPr="00231848" w:rsidRDefault="009F353A">
            <w:pPr>
              <w:autoSpaceDE w:val="0"/>
              <w:autoSpaceDN w:val="0"/>
              <w:adjustRightInd w:val="0"/>
            </w:pPr>
            <w:r w:rsidRPr="00231848">
              <w:t xml:space="preserve">для предоставления жилых помещений </w:t>
            </w:r>
            <w:r w:rsidR="00DE7E6D" w:rsidRPr="00231848">
              <w:t>6,2</w:t>
            </w:r>
            <w:r w:rsidRPr="00231848">
              <w:t xml:space="preserve"> тыс. семей;</w:t>
            </w:r>
          </w:p>
          <w:p w:rsidR="000170C4" w:rsidRPr="00231848" w:rsidRDefault="00D92607" w:rsidP="00090EDE">
            <w:pPr>
              <w:tabs>
                <w:tab w:val="left" w:pos="5670"/>
              </w:tabs>
              <w:rPr>
                <w:color w:val="FF0000"/>
              </w:rPr>
            </w:pPr>
            <w:r w:rsidRPr="00231848">
              <w:t>расселение 4,78 тыс. кв. м аварийного жилищного фонда, признанного таковым до 1 января 2017 года, переселение из него 0,24 тыс. человек и расселение 2,37 тыс. кв. м аварийного жилищного фонда, признанного таковым после 1 января 2017 года, переселение из него 0,19</w:t>
            </w:r>
            <w:r w:rsidR="00090EDE" w:rsidRPr="00231848">
              <w:t>4</w:t>
            </w:r>
            <w:r w:rsidRPr="00231848">
              <w:t xml:space="preserve"> тыс. человек</w:t>
            </w:r>
          </w:p>
        </w:tc>
      </w:tr>
    </w:tbl>
    <w:p w:rsidR="005B2B95" w:rsidRPr="00231848" w:rsidRDefault="005B2B95" w:rsidP="005B2B95"/>
    <w:p w:rsidR="003D1D5A" w:rsidRPr="00231848" w:rsidRDefault="003D1D5A" w:rsidP="001B0F3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31848">
        <w:rPr>
          <w:b/>
        </w:rPr>
        <w:t xml:space="preserve">9.2. Характеристика текущего состояния сферы реализации подпрограммы 1 </w:t>
      </w:r>
      <w:r w:rsidRPr="00231848">
        <w:rPr>
          <w:b/>
        </w:rPr>
        <w:br/>
      </w:r>
      <w:r w:rsidRPr="00231848">
        <w:rPr>
          <w:rFonts w:ascii="Times New Roman Полужирный" w:hAnsi="Times New Roman Полужирный"/>
          <w:b/>
          <w:spacing w:val="-4"/>
        </w:rPr>
        <w:t>с указанием основных проблем и прогноз развития сферы реализации подпрограммы 1</w:t>
      </w: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>Основные направления государственной жилищной политики отражены в базовых документах стратегического планирования, в том числе регулирующих</w:t>
      </w:r>
      <w:r w:rsidR="0064722D" w:rsidRPr="00231848">
        <w:t xml:space="preserve"> </w:t>
      </w:r>
      <w:r w:rsidRPr="00231848">
        <w:t xml:space="preserve">жилищно-коммунальную сферу, а именно в прогнозе социально-экономического развития Российской Федерации на 2021 год и на плановый период 2022 и 2023 годов, разработанном Министерством экономического развития Российской Федерации, государственной программе Российской Федерации «Обеспечение доступным </w:t>
      </w:r>
      <w:r w:rsidR="0064722D" w:rsidRPr="00231848">
        <w:br/>
      </w:r>
      <w:r w:rsidRPr="00231848">
        <w:t xml:space="preserve">и комфортным жильем и коммунальными услугами граждан Российской Федерации», утвержденной постановлением Правительства Российской Федерации от 30.12.2017 </w:t>
      </w:r>
      <w:r w:rsidRPr="00231848">
        <w:br/>
        <w:t>№ 1710, Стратегии 2035.</w:t>
      </w: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 xml:space="preserve">Государственная жилищная политика Санкт-Петербурга реализуется в первую очередь за счет косвенных механизмов содействия в улучшении жилищных условий, предполагающих предоставление денежных выплат в форме социальных выплат. Социальные выплаты в настоящее время предоставляются жителям Санкт-Петербурга </w:t>
      </w:r>
      <w:r w:rsidRPr="00231848">
        <w:br/>
        <w:t xml:space="preserve">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</w:t>
      </w:r>
      <w:r w:rsidR="006B665C" w:rsidRPr="00231848">
        <w:br/>
      </w:r>
      <w:r w:rsidRPr="00231848">
        <w:t>и оплате жилищно-коммунальных услуг</w:t>
      </w:r>
      <w:r w:rsidR="006B665C" w:rsidRPr="00231848">
        <w:t>»</w:t>
      </w:r>
      <w:r w:rsidRPr="00231848">
        <w:t xml:space="preserve"> государственной программы Российской Федерации </w:t>
      </w:r>
      <w:r w:rsidR="006B665C" w:rsidRPr="00231848">
        <w:t>«</w:t>
      </w:r>
      <w:r w:rsidRPr="00231848">
        <w:t>Обеспечение доступным и комфортным жильем и коммунальными услугами граждан Российской Федерации</w:t>
      </w:r>
      <w:r w:rsidR="006B665C" w:rsidRPr="00231848">
        <w:t>»</w:t>
      </w:r>
      <w:r w:rsidRPr="00231848">
        <w:t>, а также следующих программ:</w:t>
      </w:r>
    </w:p>
    <w:p w:rsidR="00D6781A" w:rsidRPr="00231848" w:rsidRDefault="006B665C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>«</w:t>
      </w:r>
      <w:r w:rsidR="00D6781A" w:rsidRPr="00231848">
        <w:t xml:space="preserve">Молодежи </w:t>
      </w:r>
      <w:r w:rsidRPr="00231848">
        <w:t>–</w:t>
      </w:r>
      <w:r w:rsidR="00D6781A" w:rsidRPr="00231848">
        <w:t xml:space="preserve"> доступное жилье</w:t>
      </w:r>
      <w:r w:rsidRPr="00231848">
        <w:t>»</w:t>
      </w:r>
      <w:r w:rsidR="00D6781A" w:rsidRPr="00231848">
        <w:t>;</w:t>
      </w:r>
      <w:r w:rsidR="00DD5E06" w:rsidRPr="00231848">
        <w:t xml:space="preserve"> </w:t>
      </w:r>
      <w:r w:rsidRPr="00231848">
        <w:t>«</w:t>
      </w:r>
      <w:r w:rsidR="00D6781A" w:rsidRPr="00231848">
        <w:t>Развитие долгосрочного жилищного кредитования в Санкт-Петербурге</w:t>
      </w:r>
      <w:r w:rsidRPr="00231848">
        <w:t>»</w:t>
      </w:r>
      <w:r w:rsidR="00D6781A" w:rsidRPr="00231848">
        <w:t>;</w:t>
      </w:r>
      <w:r w:rsidR="00DD5E06" w:rsidRPr="00231848">
        <w:t xml:space="preserve"> </w:t>
      </w:r>
      <w:r w:rsidRPr="00231848">
        <w:t>«</w:t>
      </w:r>
      <w:r w:rsidR="00D6781A" w:rsidRPr="00231848">
        <w:t>Расселение коммунальных квартир в Санкт-Петербурге</w:t>
      </w:r>
      <w:r w:rsidRPr="00231848">
        <w:t>»</w:t>
      </w:r>
      <w:r w:rsidR="00D6781A" w:rsidRPr="00231848">
        <w:t>;</w:t>
      </w:r>
      <w:r w:rsidR="00DD5E06" w:rsidRPr="00231848">
        <w:t xml:space="preserve"> </w:t>
      </w:r>
      <w:r w:rsidRPr="00231848">
        <w:t>«</w:t>
      </w:r>
      <w:r w:rsidR="00D6781A" w:rsidRPr="00231848">
        <w:t>Жилье работникам бюджетной сферы</w:t>
      </w:r>
      <w:r w:rsidRPr="00231848">
        <w:t>».</w:t>
      </w: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 xml:space="preserve">Социальные выплаты предоставляются в соответствии с постановлением Правительства Санкт-Петербурга от 28.03.2006 </w:t>
      </w:r>
      <w:r w:rsidR="006B665C" w:rsidRPr="00231848">
        <w:t>№</w:t>
      </w:r>
      <w:r w:rsidRPr="00231848">
        <w:t xml:space="preserve"> 312 </w:t>
      </w:r>
      <w:r w:rsidR="006B665C" w:rsidRPr="00231848">
        <w:t>«</w:t>
      </w:r>
      <w:r w:rsidRPr="00231848">
        <w:t>О порядке и условиях предоставления гражданам безвозмездных субсидий для приобретения или строительства жилых помещений, социальных выплат для приобретения или строительства жилых помещений и порядке предоставления единовременных денежных выплат на приобретение или строительство жилых помещений</w:t>
      </w:r>
      <w:r w:rsidR="0018705D" w:rsidRPr="00231848">
        <w:t>»</w:t>
      </w:r>
      <w:r w:rsidRPr="00231848">
        <w:t xml:space="preserve">, постановлением Правительства Санкт-Петербурга от 24.04.2018 </w:t>
      </w:r>
      <w:r w:rsidR="006B665C" w:rsidRPr="00231848">
        <w:t>№</w:t>
      </w:r>
      <w:r w:rsidRPr="00231848">
        <w:t xml:space="preserve"> 328 </w:t>
      </w:r>
      <w:r w:rsidR="006B665C" w:rsidRPr="00231848">
        <w:t>«</w:t>
      </w:r>
      <w:r w:rsidRPr="00231848">
        <w:t xml:space="preserve">Об утверждении Порядка предоставления социальных выплат </w:t>
      </w:r>
      <w:r w:rsidR="006B665C" w:rsidRPr="00231848">
        <w:br/>
      </w:r>
      <w:r w:rsidRPr="00231848">
        <w:t xml:space="preserve">для приобретения или строительства жилых помещений гражданам, имеющим трех и более </w:t>
      </w:r>
      <w:r w:rsidRPr="00231848">
        <w:lastRenderedPageBreak/>
        <w:t xml:space="preserve">несовершеннолетних детей,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 жилищных условий, </w:t>
      </w:r>
      <w:r w:rsidR="006B665C" w:rsidRPr="00231848">
        <w:br/>
      </w:r>
      <w:r w:rsidRPr="00231848">
        <w:t xml:space="preserve">и о внесении изменений в постановления Правительства Санкт-Петербурга от 28.03.2006 </w:t>
      </w:r>
      <w:r w:rsidR="006B665C" w:rsidRPr="00231848">
        <w:br/>
        <w:t>№</w:t>
      </w:r>
      <w:r w:rsidRPr="00231848">
        <w:t xml:space="preserve"> 312, от 30.12.2009 </w:t>
      </w:r>
      <w:r w:rsidR="006B665C" w:rsidRPr="00231848">
        <w:t>№</w:t>
      </w:r>
      <w:r w:rsidRPr="00231848">
        <w:t xml:space="preserve"> 1593</w:t>
      </w:r>
      <w:r w:rsidR="006B665C" w:rsidRPr="00231848">
        <w:t>»</w:t>
      </w:r>
      <w:r w:rsidRPr="00231848">
        <w:t xml:space="preserve"> и постановлением Правительства Санкт-Петербурга </w:t>
      </w:r>
      <w:r w:rsidR="006B665C" w:rsidRPr="00231848">
        <w:br/>
      </w:r>
      <w:r w:rsidRPr="00231848">
        <w:t xml:space="preserve">от 15.06.2020 </w:t>
      </w:r>
      <w:r w:rsidR="006B665C" w:rsidRPr="00231848">
        <w:t>№</w:t>
      </w:r>
      <w:r w:rsidRPr="00231848">
        <w:t xml:space="preserve"> 411 </w:t>
      </w:r>
      <w:r w:rsidR="006B665C" w:rsidRPr="00231848">
        <w:t>«</w:t>
      </w:r>
      <w:r w:rsidRPr="00231848">
        <w:t xml:space="preserve">Об утверждении Порядка предоставления социальных выплат </w:t>
      </w:r>
      <w:r w:rsidR="006B665C" w:rsidRPr="00231848">
        <w:br/>
      </w:r>
      <w:r w:rsidRPr="00231848">
        <w:t xml:space="preserve">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</w:t>
      </w:r>
      <w:r w:rsidR="006B665C" w:rsidRPr="00231848">
        <w:br/>
      </w:r>
      <w:r w:rsidRPr="00231848">
        <w:t>в содействии Санкт-Петербурга в улучшении жилищных условий</w:t>
      </w:r>
      <w:r w:rsidR="006B665C" w:rsidRPr="00231848">
        <w:t>»</w:t>
      </w:r>
      <w:r w:rsidRPr="00231848">
        <w:t>.</w:t>
      </w:r>
      <w:r w:rsidR="00966A0A" w:rsidRPr="00231848">
        <w:t xml:space="preserve">   </w:t>
      </w: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>На особом контроле у Правительства Санкт-Петербурга находится вопрос расселения коммунальных квартир в Санкт-Петербурге. В период с 201</w:t>
      </w:r>
      <w:r w:rsidR="00DD5E06" w:rsidRPr="00231848">
        <w:t>8</w:t>
      </w:r>
      <w:r w:rsidRPr="00231848">
        <w:t xml:space="preserve"> по 20</w:t>
      </w:r>
      <w:r w:rsidR="00DD5E06" w:rsidRPr="00231848">
        <w:t>20</w:t>
      </w:r>
      <w:r w:rsidRPr="00231848">
        <w:t xml:space="preserve"> годы </w:t>
      </w:r>
      <w:r w:rsidR="00DD5E06" w:rsidRPr="00231848">
        <w:t>количество коммунальных квартир сократилось на 9122 квартиры</w:t>
      </w:r>
      <w:r w:rsidR="00220103" w:rsidRPr="00231848">
        <w:t xml:space="preserve">. </w:t>
      </w:r>
      <w:r w:rsidR="00DD5E06" w:rsidRPr="00231848">
        <w:t xml:space="preserve">По состоянию </w:t>
      </w:r>
      <w:r w:rsidR="00220103" w:rsidRPr="00231848">
        <w:br/>
      </w:r>
      <w:r w:rsidR="00DD5E06" w:rsidRPr="00231848">
        <w:t>на 01.01.2021 в Санкт-Петербурге остается 65 400 коммунальных квартир.</w:t>
      </w: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 xml:space="preserve">Другим приоритетным направлением государственной жилищной политики </w:t>
      </w:r>
      <w:r w:rsidR="00DD5E06" w:rsidRPr="00231848">
        <w:br/>
      </w:r>
      <w:r w:rsidRPr="00231848">
        <w:t>Санкт-Петербурга является предоставление жилья льготным категориям граждан, а именно ветеранам Великой Отечественной войны 1941-1945 годов, ветеранам боевых действий, многодетным семьям, имеющим трех и более несовершеннолетних детей, семьям, имеющим в своем составе инвалидов (детей-инвалидов), гражданам, страдающим тяжелыми формами хронических заболеваний, гражданам, жилые помещения которых признаны непригодными для проживания, или проживающим в аварийных домах. Данные категории граждан обеспечиваются в соответствии с жилищными планами, ежегодно утверждаемыми Жилищным комитетом.</w:t>
      </w: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 xml:space="preserve">В Санкт-Петербурге продолжаются мероприятия по расселению аварийного фонда. Многоквартирные дома, признанные в установленном порядке </w:t>
      </w:r>
      <w:r w:rsidR="0064722D" w:rsidRPr="00231848">
        <w:t xml:space="preserve">до 01.01.2012 </w:t>
      </w:r>
      <w:r w:rsidRPr="00231848">
        <w:t xml:space="preserve">аварийными </w:t>
      </w:r>
      <w:r w:rsidR="0064722D" w:rsidRPr="00231848">
        <w:br/>
      </w:r>
      <w:r w:rsidRPr="00231848">
        <w:t>и подлежащими сносу или реконструкции, расселены в Санкт-Петербурге еще в 2015 году. В настоящее время осуществляется расселение аварийных домов, признанных таковыми после 01.01.2012.</w:t>
      </w:r>
    </w:p>
    <w:p w:rsidR="0064722D" w:rsidRPr="00231848" w:rsidRDefault="00D6781A" w:rsidP="0064722D">
      <w:pPr>
        <w:autoSpaceDE w:val="0"/>
        <w:autoSpaceDN w:val="0"/>
        <w:adjustRightInd w:val="0"/>
        <w:ind w:firstLine="709"/>
        <w:jc w:val="both"/>
      </w:pPr>
      <w:r w:rsidRPr="00231848">
        <w:t xml:space="preserve">В целях обеспечения исполнения Указа </w:t>
      </w:r>
      <w:r w:rsidR="0064722D" w:rsidRPr="00231848">
        <w:t>№</w:t>
      </w:r>
      <w:r w:rsidRPr="00231848">
        <w:t xml:space="preserve"> 204 разработан национальный проект. </w:t>
      </w:r>
      <w:r w:rsidR="0064722D" w:rsidRPr="00231848">
        <w:br/>
      </w:r>
      <w:r w:rsidRPr="00231848">
        <w:t xml:space="preserve">В Санкт-Петербурге в рамках национального проекта реализуется региональный проект. Ответственным за его реализацию определен Жилищный комитет. </w:t>
      </w:r>
      <w:r w:rsidR="0064722D" w:rsidRPr="00231848">
        <w:t xml:space="preserve">Региональный проект направлен на расселение домов, признанных в установленном порядке до 01.01.2017 аварийными и подлежащими сносу или реконструкции. По состоянию на 01.01.2019 </w:t>
      </w:r>
      <w:r w:rsidR="0064722D" w:rsidRPr="00231848">
        <w:br/>
        <w:t>в Санкт-Петербурге нерасселенными оставались 5 таких домов, общая площадь нерасселенных жилых помещений в которых составляла 4883,5 кв. м (переселению из них подлежали 106 семей (249 человек). На начало 2021 года нерасселенными в городе оставалось уже 3 таких дома, общая площадь нерасселенных жилых помещений в которых составляла 1777,6 кв. м (переселению из них подлежали 37 семей (94 человека).</w:t>
      </w:r>
    </w:p>
    <w:p w:rsidR="00164FFB" w:rsidRPr="00231848" w:rsidRDefault="0064722D" w:rsidP="00CE0E6E">
      <w:pPr>
        <w:autoSpaceDE w:val="0"/>
        <w:autoSpaceDN w:val="0"/>
        <w:adjustRightInd w:val="0"/>
        <w:ind w:firstLine="709"/>
        <w:jc w:val="both"/>
      </w:pPr>
      <w:r w:rsidRPr="00231848">
        <w:t xml:space="preserve">Расселение многоквартирных домов, признанных после 01.01.2017 аварийными </w:t>
      </w:r>
      <w:r w:rsidRPr="00231848">
        <w:br/>
        <w:t xml:space="preserve">и подлежащими сносу или реконструкции осуществляется на основании распоряжений Жилищного комитета о признании многоквартирных домов аварийными и подлежащими сносу или реконструкции. </w:t>
      </w:r>
      <w:r w:rsidR="00CE0E6E" w:rsidRPr="00231848">
        <w:t xml:space="preserve">С 01.01.2017 в Санкт-Петербурге признаны аварийными </w:t>
      </w:r>
      <w:r w:rsidR="00CE0E6E" w:rsidRPr="00231848">
        <w:br/>
        <w:t xml:space="preserve">и подлежащими сносу или реконструкции, а также подлежащими расселению </w:t>
      </w:r>
      <w:r w:rsidR="00CE0E6E" w:rsidRPr="00231848">
        <w:br/>
      </w:r>
      <w:r w:rsidR="00164FFB" w:rsidRPr="00231848">
        <w:t>38 многоквартирных домов, в которых проживало 156 семей (4</w:t>
      </w:r>
      <w:r w:rsidR="00BF222E" w:rsidRPr="00231848">
        <w:t>32</w:t>
      </w:r>
      <w:r w:rsidR="00164FFB" w:rsidRPr="00231848">
        <w:t xml:space="preserve"> человек</w:t>
      </w:r>
      <w:r w:rsidR="00BF222E" w:rsidRPr="00231848">
        <w:t>а</w:t>
      </w:r>
      <w:r w:rsidR="00164FFB" w:rsidRPr="00231848">
        <w:t xml:space="preserve">), </w:t>
      </w:r>
      <w:r w:rsidR="00164FFB" w:rsidRPr="00231848">
        <w:br/>
        <w:t xml:space="preserve">из них к началу 2021 года 88 семей / 238 человек переселены в благоустроенные жилые помещения, либо собственникам жилых помещений выплачено денежное возмещение </w:t>
      </w:r>
      <w:r w:rsidR="00164FFB" w:rsidRPr="00231848">
        <w:br/>
        <w:t>за изымаемое жилое помещение в соответствии со статьей 32 Жилищного кодекса Российской Федерации, завершено расселение 10 аварийных многоквартирных домов.</w:t>
      </w:r>
    </w:p>
    <w:p w:rsidR="00D6781A" w:rsidRPr="00231848" w:rsidRDefault="00D6781A" w:rsidP="00CE0E6E">
      <w:pPr>
        <w:autoSpaceDE w:val="0"/>
        <w:autoSpaceDN w:val="0"/>
        <w:adjustRightInd w:val="0"/>
        <w:ind w:firstLine="709"/>
        <w:jc w:val="both"/>
      </w:pPr>
      <w:r w:rsidRPr="00231848">
        <w:t>Социальные гарантии в области жилищных прав граждан пожилого возраста обеспечиваются путем заключения от имени Санкт-Петербурга договоров пожизненной ренты. С 20</w:t>
      </w:r>
      <w:r w:rsidR="00DD5E06" w:rsidRPr="00231848">
        <w:t>18</w:t>
      </w:r>
      <w:r w:rsidRPr="00231848">
        <w:t xml:space="preserve"> по 20</w:t>
      </w:r>
      <w:r w:rsidR="00DD5E06" w:rsidRPr="00231848">
        <w:t>20</w:t>
      </w:r>
      <w:r w:rsidRPr="00231848">
        <w:t xml:space="preserve"> годы было заключено </w:t>
      </w:r>
      <w:r w:rsidR="00DD5E06" w:rsidRPr="00231848">
        <w:t>42</w:t>
      </w:r>
      <w:r w:rsidRPr="00231848">
        <w:t xml:space="preserve"> договор</w:t>
      </w:r>
      <w:r w:rsidR="00DD5E06" w:rsidRPr="00231848">
        <w:t>а</w:t>
      </w:r>
      <w:r w:rsidRPr="00231848">
        <w:t xml:space="preserve"> пожизненной ренты.</w:t>
      </w:r>
    </w:p>
    <w:p w:rsidR="00DD5E06" w:rsidRPr="00231848" w:rsidRDefault="00D6781A" w:rsidP="00DD5E06">
      <w:pPr>
        <w:autoSpaceDE w:val="0"/>
        <w:autoSpaceDN w:val="0"/>
        <w:adjustRightInd w:val="0"/>
        <w:ind w:firstLine="709"/>
        <w:jc w:val="both"/>
      </w:pPr>
      <w:r w:rsidRPr="00231848">
        <w:lastRenderedPageBreak/>
        <w:t xml:space="preserve">Также в Санкт-Петербурге продолжатся мероприятия по развитию системы наемных домов социального использования. </w:t>
      </w:r>
      <w:r w:rsidR="00DD5E06" w:rsidRPr="00231848">
        <w:t xml:space="preserve">В 2018-2020 годах проведены мероприятия </w:t>
      </w:r>
      <w:r w:rsidR="00DD5E06" w:rsidRPr="00231848">
        <w:br/>
        <w:t xml:space="preserve">по заселению квартир в трех наемных домах социального использования </w:t>
      </w:r>
      <w:r w:rsidR="00DD5E06" w:rsidRPr="00231848">
        <w:br/>
        <w:t xml:space="preserve">Санкт-Петербурга, расположенных в Невском районе Санкт-Петербурга по адресу: </w:t>
      </w:r>
      <w:r w:rsidR="00DD5E06" w:rsidRPr="00231848">
        <w:br/>
        <w:t>ул. Еремеева, д. 3, корп. 2 (178 квартир), Кировском районе Санкт-Петербурга по адресу: Охотничий пер., д. 9 (32 квартиры), а также в г. Красное село по адресу: Гатчинское шоссе, д. 10в (3 квартиры).</w:t>
      </w:r>
    </w:p>
    <w:p w:rsidR="00D6781A" w:rsidRPr="00231848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231848">
        <w:t xml:space="preserve">Одной из важных проблем реализации жилищной политики Санкт-Петербурга остаются темпы формирования государственного жилищного фонда Санкт-Петербурга. Основными источниками его пополнения являются приобретение и строительство. Сегодняшние объемы строительства бюджетного жилья не позволяют обеспечивать необходимое для Санкт-Петербурга поступление квартир в целях их последующего распределения между закрепленными в годовых жилищных планах категориями граждан. </w:t>
      </w:r>
      <w:r w:rsidR="0064722D" w:rsidRPr="00231848">
        <w:br/>
      </w:r>
      <w:r w:rsidRPr="00231848">
        <w:t xml:space="preserve">В данных условиях альтернативным источником поступления жилья остается </w:t>
      </w:r>
      <w:r w:rsidR="0064722D" w:rsidRPr="00231848">
        <w:br/>
      </w:r>
      <w:r w:rsidRPr="00231848">
        <w:t>его приобретение на основе заключения государственных контрактов.</w:t>
      </w:r>
    </w:p>
    <w:p w:rsidR="009F44A0" w:rsidRPr="00231848" w:rsidRDefault="00D6781A" w:rsidP="001B0F3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  <w:sectPr w:rsidR="009F44A0" w:rsidRPr="00231848" w:rsidSect="004677A6">
          <w:pgSz w:w="11906" w:h="16838"/>
          <w:pgMar w:top="851" w:right="1134" w:bottom="1134" w:left="1276" w:header="709" w:footer="709" w:gutter="0"/>
          <w:pgNumType w:start="1"/>
          <w:cols w:space="708"/>
          <w:titlePg/>
          <w:docGrid w:linePitch="360"/>
        </w:sectPr>
      </w:pPr>
      <w:r w:rsidRPr="00231848">
        <w:t xml:space="preserve">Так, если в период с 2011 по 2013 годы в собственность Санкт-Петербурга за счет приобретения и строительства жилья поступило 1016,3 тыс. кв. м жилья (17487 квартир), </w:t>
      </w:r>
      <w:r w:rsidR="0064722D" w:rsidRPr="00231848">
        <w:br/>
      </w:r>
      <w:r w:rsidRPr="00231848">
        <w:t>то с 201</w:t>
      </w:r>
      <w:r w:rsidR="00DD5E06" w:rsidRPr="00231848">
        <w:t>8</w:t>
      </w:r>
      <w:r w:rsidRPr="00231848">
        <w:t xml:space="preserve"> по 20</w:t>
      </w:r>
      <w:r w:rsidR="00DD5E06" w:rsidRPr="00231848">
        <w:t>20</w:t>
      </w:r>
      <w:r w:rsidRPr="00231848">
        <w:t xml:space="preserve"> годы объем такого жилья составил </w:t>
      </w:r>
      <w:r w:rsidR="001506A0" w:rsidRPr="00231848">
        <w:t>163,2</w:t>
      </w:r>
      <w:r w:rsidRPr="00231848">
        <w:t xml:space="preserve"> тыс. кв. м (</w:t>
      </w:r>
      <w:r w:rsidR="001506A0" w:rsidRPr="00231848">
        <w:t>2759</w:t>
      </w:r>
      <w:r w:rsidRPr="00231848">
        <w:t xml:space="preserve"> квартир). Таким образом, снижение показателя между указанными периодами составило </w:t>
      </w:r>
      <w:r w:rsidR="001506A0" w:rsidRPr="00231848">
        <w:t>83,9</w:t>
      </w:r>
      <w:r w:rsidR="00DD5E06" w:rsidRPr="00231848">
        <w:t xml:space="preserve"> </w:t>
      </w:r>
      <w:r w:rsidRPr="00231848">
        <w:t xml:space="preserve">% </w:t>
      </w:r>
      <w:r w:rsidR="0064722D" w:rsidRPr="00231848">
        <w:br/>
      </w:r>
      <w:r w:rsidRPr="00231848">
        <w:t xml:space="preserve">в относительном выражении и </w:t>
      </w:r>
      <w:r w:rsidR="001506A0" w:rsidRPr="00231848">
        <w:t>255,6</w:t>
      </w:r>
      <w:r w:rsidRPr="00231848">
        <w:t xml:space="preserve"> тыс. кв. м (</w:t>
      </w:r>
      <w:r w:rsidR="001506A0" w:rsidRPr="00231848">
        <w:t>14728</w:t>
      </w:r>
      <w:r w:rsidRPr="00231848">
        <w:t xml:space="preserve"> квартир) в абсолютном выражении.</w:t>
      </w:r>
    </w:p>
    <w:p w:rsidR="00737F5A" w:rsidRPr="00231848" w:rsidRDefault="00737F5A" w:rsidP="00737F5A">
      <w:pPr>
        <w:ind w:left="10632"/>
      </w:pPr>
      <w:r w:rsidRPr="00231848">
        <w:lastRenderedPageBreak/>
        <w:t xml:space="preserve">Приложение № </w:t>
      </w:r>
      <w:r w:rsidR="00FC11D2" w:rsidRPr="00231848">
        <w:t>5</w:t>
      </w:r>
    </w:p>
    <w:p w:rsidR="00737F5A" w:rsidRPr="00231848" w:rsidRDefault="00737F5A" w:rsidP="00737F5A">
      <w:pPr>
        <w:ind w:left="10632"/>
      </w:pPr>
      <w:r w:rsidRPr="00231848">
        <w:t xml:space="preserve">к постановлению </w:t>
      </w:r>
    </w:p>
    <w:p w:rsidR="00737F5A" w:rsidRPr="00231848" w:rsidRDefault="00737F5A" w:rsidP="00737F5A">
      <w:pPr>
        <w:ind w:left="10632"/>
      </w:pPr>
      <w:r w:rsidRPr="00231848">
        <w:t xml:space="preserve">Правительства Санкт-Петербурга </w:t>
      </w:r>
    </w:p>
    <w:p w:rsidR="00737F5A" w:rsidRPr="00231848" w:rsidRDefault="00737F5A" w:rsidP="00737F5A">
      <w:pPr>
        <w:ind w:left="10632"/>
      </w:pPr>
      <w:r w:rsidRPr="00231848">
        <w:t>от ________________ № ________</w:t>
      </w:r>
    </w:p>
    <w:p w:rsidR="00737F5A" w:rsidRPr="00231848" w:rsidRDefault="00737F5A" w:rsidP="00737F5A">
      <w:pPr>
        <w:shd w:val="clear" w:color="auto" w:fill="FFFFFF"/>
        <w:spacing w:line="330" w:lineRule="atLeast"/>
        <w:ind w:firstLine="709"/>
        <w:jc w:val="center"/>
        <w:rPr>
          <w:b/>
          <w:sz w:val="16"/>
        </w:rPr>
      </w:pPr>
    </w:p>
    <w:p w:rsidR="00737F5A" w:rsidRPr="00231848" w:rsidRDefault="00737F5A" w:rsidP="00737F5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lang w:eastAsia="en-US"/>
        </w:rPr>
      </w:pPr>
      <w:r w:rsidRPr="00231848">
        <w:rPr>
          <w:rFonts w:eastAsia="Calibri"/>
          <w:b/>
          <w:lang w:eastAsia="en-US"/>
        </w:rPr>
        <w:t xml:space="preserve">9.5. ПЕРЕЧЕНЬ </w:t>
      </w:r>
    </w:p>
    <w:p w:rsidR="00737F5A" w:rsidRPr="00231848" w:rsidRDefault="00737F5A" w:rsidP="00737F5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lang w:eastAsia="en-US"/>
        </w:rPr>
      </w:pPr>
      <w:r w:rsidRPr="00231848">
        <w:rPr>
          <w:rFonts w:eastAsia="Calibri"/>
          <w:b/>
          <w:lang w:eastAsia="en-US"/>
        </w:rPr>
        <w:t xml:space="preserve">мероприятий подпрограммы 1 </w:t>
      </w:r>
    </w:p>
    <w:p w:rsidR="00737F5A" w:rsidRPr="00231848" w:rsidRDefault="00737F5A" w:rsidP="00737F5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18"/>
          <w:lang w:eastAsia="en-US"/>
        </w:rPr>
      </w:pPr>
    </w:p>
    <w:p w:rsidR="00737F5A" w:rsidRPr="00231848" w:rsidRDefault="00737F5A" w:rsidP="00737F5A">
      <w:pPr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Cs w:val="20"/>
          <w:lang w:eastAsia="en-US"/>
        </w:rPr>
      </w:pPr>
      <w:r w:rsidRPr="00231848">
        <w:rPr>
          <w:rFonts w:eastAsia="Calibri"/>
          <w:b/>
          <w:szCs w:val="20"/>
          <w:lang w:eastAsia="en-US"/>
        </w:rPr>
        <w:t>Проектная часть</w:t>
      </w:r>
    </w:p>
    <w:p w:rsidR="00737F5A" w:rsidRPr="00231848" w:rsidRDefault="00737F5A" w:rsidP="00737F5A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231848">
        <w:rPr>
          <w:rFonts w:eastAsia="Calibri"/>
          <w:sz w:val="20"/>
          <w:szCs w:val="20"/>
          <w:lang w:eastAsia="en-US"/>
        </w:rPr>
        <w:t>Таблица 6</w:t>
      </w: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1353"/>
        <w:gridCol w:w="1122"/>
        <w:gridCol w:w="992"/>
        <w:gridCol w:w="824"/>
        <w:gridCol w:w="983"/>
        <w:gridCol w:w="1091"/>
        <w:gridCol w:w="874"/>
        <w:gridCol w:w="1119"/>
        <w:gridCol w:w="706"/>
        <w:gridCol w:w="703"/>
        <w:gridCol w:w="700"/>
        <w:gridCol w:w="703"/>
        <w:gridCol w:w="703"/>
        <w:gridCol w:w="706"/>
        <w:gridCol w:w="892"/>
        <w:gridCol w:w="1483"/>
      </w:tblGrid>
      <w:tr w:rsidR="00737F5A" w:rsidRPr="00231848" w:rsidTr="00513DE0">
        <w:trPr>
          <w:trHeight w:val="450"/>
          <w:tblHeader/>
        </w:trPr>
        <w:tc>
          <w:tcPr>
            <w:tcW w:w="191" w:type="pct"/>
            <w:vMerge w:val="restart"/>
            <w:shd w:val="clear" w:color="auto" w:fill="auto"/>
            <w:noWrap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№</w:t>
            </w:r>
          </w:p>
          <w:p w:rsidR="00737F5A" w:rsidRPr="00231848" w:rsidRDefault="00737F5A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п/п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Наименование мероприятия</w:t>
            </w:r>
            <w:r w:rsidRPr="00231848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361" w:type="pct"/>
            <w:vMerge w:val="restart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 xml:space="preserve">Вид </w:t>
            </w:r>
            <w:r w:rsidRPr="00231848">
              <w:rPr>
                <w:b/>
                <w:bCs/>
                <w:sz w:val="14"/>
                <w:szCs w:val="14"/>
              </w:rPr>
              <w:br/>
              <w:t xml:space="preserve">работ  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231848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>Срок выполнения работ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10"/>
                <w:sz w:val="14"/>
                <w:szCs w:val="14"/>
              </w:rPr>
            </w:pPr>
            <w:r w:rsidRPr="00231848">
              <w:rPr>
                <w:rFonts w:ascii="Times New Roman Полужирный" w:hAnsi="Times New Roman Полужирный"/>
                <w:b/>
                <w:bCs/>
                <w:spacing w:val="-10"/>
                <w:sz w:val="14"/>
                <w:szCs w:val="14"/>
              </w:rPr>
              <w:t xml:space="preserve">Сметная стоимость работ </w:t>
            </w:r>
            <w:r w:rsidRPr="00231848">
              <w:rPr>
                <w:b/>
                <w:bCs/>
                <w:spacing w:val="-10"/>
                <w:sz w:val="14"/>
                <w:szCs w:val="14"/>
              </w:rPr>
              <w:t>(предполагаемая</w:t>
            </w:r>
            <w:r w:rsidRPr="00231848">
              <w:rPr>
                <w:rFonts w:ascii="Times New Roman Полужирный" w:hAnsi="Times New Roman Полужирный"/>
                <w:b/>
                <w:bCs/>
                <w:spacing w:val="-10"/>
                <w:sz w:val="14"/>
                <w:szCs w:val="14"/>
              </w:rPr>
              <w:t xml:space="preserve"> (предельная) стоимость работ)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231848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>Остаток сметной стоимости работ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231848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r w:rsidRPr="00231848">
              <w:rPr>
                <w:rFonts w:ascii="Times New Roman Полужирный" w:hAnsi="Times New Roman Полужирный"/>
                <w:b/>
                <w:bCs/>
                <w:spacing w:val="-12"/>
                <w:sz w:val="14"/>
                <w:szCs w:val="14"/>
              </w:rPr>
              <w:t>финансирования</w:t>
            </w:r>
          </w:p>
        </w:tc>
        <w:tc>
          <w:tcPr>
            <w:tcW w:w="1357" w:type="pct"/>
            <w:gridSpan w:val="6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 xml:space="preserve">Срок реализации и объем финансирования </w:t>
            </w:r>
            <w:r w:rsidRPr="00231848">
              <w:rPr>
                <w:b/>
                <w:bCs/>
                <w:sz w:val="14"/>
                <w:szCs w:val="14"/>
              </w:rPr>
              <w:br/>
              <w:t>по годам, тыс. руб.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231848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231848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1F403F" w:rsidRPr="00231848" w:rsidTr="00653F80">
        <w:trPr>
          <w:trHeight w:val="585"/>
          <w:tblHeader/>
        </w:trPr>
        <w:tc>
          <w:tcPr>
            <w:tcW w:w="191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sz w:val="14"/>
                <w:szCs w:val="14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1" w:type="pct"/>
            <w:vMerge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5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7" w:type="pct"/>
            <w:vAlign w:val="center"/>
          </w:tcPr>
          <w:p w:rsidR="001F403F" w:rsidRPr="00231848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2021 г.</w:t>
            </w:r>
          </w:p>
        </w:tc>
        <w:tc>
          <w:tcPr>
            <w:tcW w:w="226" w:type="pct"/>
            <w:vAlign w:val="center"/>
          </w:tcPr>
          <w:p w:rsidR="001F403F" w:rsidRPr="00231848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2022 г.</w:t>
            </w:r>
          </w:p>
        </w:tc>
        <w:tc>
          <w:tcPr>
            <w:tcW w:w="225" w:type="pct"/>
            <w:vAlign w:val="center"/>
          </w:tcPr>
          <w:p w:rsidR="001F403F" w:rsidRPr="00231848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2023 г.</w:t>
            </w:r>
          </w:p>
        </w:tc>
        <w:tc>
          <w:tcPr>
            <w:tcW w:w="226" w:type="pct"/>
            <w:vAlign w:val="center"/>
          </w:tcPr>
          <w:p w:rsidR="001F403F" w:rsidRPr="00231848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2024 г.</w:t>
            </w:r>
          </w:p>
        </w:tc>
        <w:tc>
          <w:tcPr>
            <w:tcW w:w="226" w:type="pct"/>
            <w:vAlign w:val="center"/>
          </w:tcPr>
          <w:p w:rsidR="001F403F" w:rsidRPr="00231848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2025 г.</w:t>
            </w:r>
          </w:p>
        </w:tc>
        <w:tc>
          <w:tcPr>
            <w:tcW w:w="227" w:type="pct"/>
            <w:vAlign w:val="center"/>
          </w:tcPr>
          <w:p w:rsidR="001F403F" w:rsidRPr="00231848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b/>
                <w:sz w:val="14"/>
                <w:szCs w:val="14"/>
              </w:rPr>
              <w:t>2026 г.</w:t>
            </w:r>
          </w:p>
        </w:tc>
        <w:tc>
          <w:tcPr>
            <w:tcW w:w="287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:rsidR="001F403F" w:rsidRPr="00231848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</w:tr>
    </w:tbl>
    <w:p w:rsidR="00737F5A" w:rsidRPr="00231848" w:rsidRDefault="00737F5A" w:rsidP="00737F5A">
      <w:pPr>
        <w:rPr>
          <w:sz w:val="2"/>
        </w:rPr>
      </w:pPr>
    </w:p>
    <w:tbl>
      <w:tblPr>
        <w:tblW w:w="521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593"/>
        <w:gridCol w:w="1318"/>
        <w:gridCol w:w="1117"/>
        <w:gridCol w:w="980"/>
        <w:gridCol w:w="837"/>
        <w:gridCol w:w="980"/>
        <w:gridCol w:w="1120"/>
        <w:gridCol w:w="847"/>
        <w:gridCol w:w="1126"/>
        <w:gridCol w:w="701"/>
        <w:gridCol w:w="698"/>
        <w:gridCol w:w="698"/>
        <w:gridCol w:w="692"/>
        <w:gridCol w:w="701"/>
        <w:gridCol w:w="738"/>
        <w:gridCol w:w="887"/>
        <w:gridCol w:w="1476"/>
      </w:tblGrid>
      <w:tr w:rsidR="00737F5A" w:rsidRPr="00231848" w:rsidTr="00653F80">
        <w:trPr>
          <w:trHeight w:val="84"/>
          <w:tblHeader/>
        </w:trPr>
        <w:tc>
          <w:tcPr>
            <w:tcW w:w="191" w:type="pct"/>
            <w:shd w:val="clear" w:color="auto" w:fill="auto"/>
            <w:noWrap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0" w:type="pct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17</w:t>
            </w:r>
          </w:p>
        </w:tc>
      </w:tr>
      <w:tr w:rsidR="00737F5A" w:rsidRPr="00231848" w:rsidTr="00653F80">
        <w:trPr>
          <w:trHeight w:val="199"/>
        </w:trPr>
        <w:tc>
          <w:tcPr>
            <w:tcW w:w="5000" w:type="pct"/>
            <w:gridSpan w:val="17"/>
            <w:vAlign w:val="center"/>
          </w:tcPr>
          <w:p w:rsidR="00737F5A" w:rsidRPr="00231848" w:rsidRDefault="00737F5A" w:rsidP="00737F5A">
            <w:pPr>
              <w:numPr>
                <w:ilvl w:val="0"/>
                <w:numId w:val="15"/>
              </w:numPr>
              <w:autoSpaceDE w:val="0"/>
              <w:autoSpaceDN w:val="0"/>
              <w:contextualSpacing/>
              <w:jc w:val="center"/>
              <w:rPr>
                <w:b/>
                <w:bCs/>
                <w:sz w:val="18"/>
                <w:szCs w:val="14"/>
                <w:lang w:eastAsia="en-US"/>
              </w:rPr>
            </w:pPr>
            <w:r w:rsidRPr="00231848">
              <w:rPr>
                <w:b/>
                <w:bCs/>
                <w:sz w:val="18"/>
                <w:szCs w:val="14"/>
                <w:lang w:eastAsia="en-US"/>
              </w:rPr>
              <w:t>Региональные проекты</w:t>
            </w:r>
          </w:p>
        </w:tc>
      </w:tr>
      <w:tr w:rsidR="00737F5A" w:rsidRPr="00231848" w:rsidTr="00653F80">
        <w:trPr>
          <w:trHeight w:val="263"/>
        </w:trPr>
        <w:tc>
          <w:tcPr>
            <w:tcW w:w="5000" w:type="pct"/>
            <w:gridSpan w:val="17"/>
            <w:vAlign w:val="center"/>
          </w:tcPr>
          <w:p w:rsidR="00737F5A" w:rsidRPr="00231848" w:rsidRDefault="00737F5A" w:rsidP="00737F5A">
            <w:pPr>
              <w:numPr>
                <w:ilvl w:val="1"/>
                <w:numId w:val="15"/>
              </w:numPr>
              <w:autoSpaceDE w:val="0"/>
              <w:autoSpaceDN w:val="0"/>
              <w:contextualSpacing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31848">
              <w:rPr>
                <w:b/>
                <w:bCs/>
                <w:sz w:val="18"/>
                <w:szCs w:val="14"/>
                <w:lang w:eastAsia="en-US"/>
              </w:rPr>
              <w:t>Мероприятия регионального проекта «Обеспечение устойчивого сокращения непригодного для проживания жилищного фонда»</w:t>
            </w:r>
            <w:r w:rsidR="00C7432C" w:rsidRPr="00231848">
              <w:rPr>
                <w:b/>
                <w:bCs/>
                <w:sz w:val="18"/>
                <w:szCs w:val="14"/>
                <w:lang w:eastAsia="en-US"/>
              </w:rPr>
              <w:t xml:space="preserve"> (город федерального значения Санкт-Петербург)</w:t>
            </w:r>
          </w:p>
        </w:tc>
      </w:tr>
      <w:tr w:rsidR="00737F5A" w:rsidRPr="00231848" w:rsidTr="00653F80">
        <w:trPr>
          <w:trHeight w:val="140"/>
        </w:trPr>
        <w:tc>
          <w:tcPr>
            <w:tcW w:w="5000" w:type="pct"/>
            <w:gridSpan w:val="17"/>
            <w:shd w:val="clear" w:color="auto" w:fill="auto"/>
            <w:noWrap/>
            <w:vAlign w:val="center"/>
          </w:tcPr>
          <w:p w:rsidR="00737F5A" w:rsidRPr="00231848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>Текущие расходы</w:t>
            </w:r>
          </w:p>
        </w:tc>
      </w:tr>
      <w:tr w:rsidR="001F403F" w:rsidRPr="00231848" w:rsidTr="001F403F">
        <w:trPr>
          <w:trHeight w:val="904"/>
        </w:trPr>
        <w:tc>
          <w:tcPr>
            <w:tcW w:w="191" w:type="pct"/>
            <w:vMerge w:val="restart"/>
            <w:shd w:val="clear" w:color="auto" w:fill="auto"/>
            <w:noWrap/>
          </w:tcPr>
          <w:p w:rsidR="001F403F" w:rsidRPr="00231848" w:rsidRDefault="001F403F" w:rsidP="001F403F">
            <w:pPr>
              <w:ind w:right="-9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1.1.1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1F403F" w:rsidRPr="00231848" w:rsidRDefault="001F403F" w:rsidP="001F403F">
            <w:pPr>
              <w:rPr>
                <w:sz w:val="18"/>
                <w:szCs w:val="14"/>
              </w:rPr>
            </w:pPr>
            <w:r w:rsidRPr="00231848">
              <w:rPr>
                <w:sz w:val="16"/>
                <w:szCs w:val="14"/>
              </w:rPr>
              <w:t xml:space="preserve">Изъятие помещений, находящихся </w:t>
            </w:r>
            <w:r w:rsidRPr="00231848">
              <w:rPr>
                <w:sz w:val="16"/>
                <w:szCs w:val="14"/>
              </w:rPr>
              <w:br/>
              <w:t>в собственности граждан и юридических лиц</w:t>
            </w:r>
          </w:p>
        </w:tc>
        <w:tc>
          <w:tcPr>
            <w:tcW w:w="360" w:type="pct"/>
          </w:tcPr>
          <w:p w:rsidR="001F403F" w:rsidRPr="00231848" w:rsidRDefault="001F403F" w:rsidP="00737F5A">
            <w:pPr>
              <w:jc w:val="center"/>
              <w:rPr>
                <w:spacing w:val="-6"/>
                <w:sz w:val="16"/>
                <w:szCs w:val="14"/>
              </w:rPr>
            </w:pPr>
            <w:r w:rsidRPr="00231848">
              <w:rPr>
                <w:spacing w:val="-6"/>
                <w:sz w:val="16"/>
                <w:szCs w:val="14"/>
              </w:rPr>
              <w:t xml:space="preserve">Администрация Кировского района </w:t>
            </w:r>
            <w:r w:rsidRPr="00231848">
              <w:rPr>
                <w:spacing w:val="-6"/>
                <w:sz w:val="16"/>
                <w:szCs w:val="14"/>
              </w:rPr>
              <w:br/>
              <w:t>Санкт-Петербурга</w:t>
            </w:r>
          </w:p>
        </w:tc>
        <w:tc>
          <w:tcPr>
            <w:tcW w:w="1536" w:type="pct"/>
            <w:gridSpan w:val="5"/>
            <w:shd w:val="clear" w:color="auto" w:fill="auto"/>
          </w:tcPr>
          <w:p w:rsidR="001F403F" w:rsidRPr="00231848" w:rsidRDefault="001F403F" w:rsidP="00737F5A">
            <w:pPr>
              <w:jc w:val="center"/>
              <w:rPr>
                <w:bCs/>
                <w:sz w:val="18"/>
                <w:szCs w:val="14"/>
              </w:rPr>
            </w:pPr>
            <w:r w:rsidRPr="00231848">
              <w:rPr>
                <w:bCs/>
                <w:sz w:val="18"/>
                <w:szCs w:val="14"/>
              </w:rPr>
              <w:t>Х</w:t>
            </w:r>
          </w:p>
          <w:p w:rsidR="001F403F" w:rsidRPr="00231848" w:rsidRDefault="001F403F" w:rsidP="00737F5A">
            <w:pPr>
              <w:rPr>
                <w:bCs/>
                <w:sz w:val="18"/>
                <w:szCs w:val="14"/>
              </w:rPr>
            </w:pPr>
          </w:p>
        </w:tc>
        <w:tc>
          <w:tcPr>
            <w:tcW w:w="363" w:type="pct"/>
            <w:shd w:val="clear" w:color="auto" w:fill="auto"/>
            <w:noWrap/>
          </w:tcPr>
          <w:p w:rsidR="001F403F" w:rsidRPr="00231848" w:rsidRDefault="001F403F" w:rsidP="00F86FD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Бюджет </w:t>
            </w:r>
          </w:p>
          <w:p w:rsidR="001F403F" w:rsidRPr="00231848" w:rsidRDefault="001F403F" w:rsidP="00F86FD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58357,9</w:t>
            </w:r>
          </w:p>
        </w:tc>
        <w:tc>
          <w:tcPr>
            <w:tcW w:w="225" w:type="pct"/>
            <w:shd w:val="clear" w:color="auto" w:fill="auto"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  <w:noWrap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noWrap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231848" w:rsidRDefault="001F403F" w:rsidP="00737F5A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58357,9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1F403F" w:rsidRPr="00231848" w:rsidRDefault="001F403F" w:rsidP="001F403F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1F403F" w:rsidRPr="00231848" w:rsidRDefault="001F403F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Количество квадратных метров расселенного аварийного жилищного фонда, признанного таковым до 01.01.2017 (нарастающим итогом)</w:t>
            </w:r>
          </w:p>
          <w:p w:rsidR="001F403F" w:rsidRPr="00231848" w:rsidRDefault="001F403F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1F403F" w:rsidRPr="00231848" w:rsidRDefault="001F403F" w:rsidP="00653F80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Количество граждан, переселенных из аварийного жилищного фонда, признанного таковым до 01.01.2017 (нарастающим итогом)</w:t>
            </w:r>
          </w:p>
        </w:tc>
      </w:tr>
      <w:tr w:rsidR="001F403F" w:rsidRPr="00231848" w:rsidTr="00350D2D">
        <w:trPr>
          <w:trHeight w:val="799"/>
        </w:trPr>
        <w:tc>
          <w:tcPr>
            <w:tcW w:w="191" w:type="pct"/>
            <w:vMerge/>
            <w:shd w:val="clear" w:color="auto" w:fill="auto"/>
            <w:noWrap/>
          </w:tcPr>
          <w:p w:rsidR="001F403F" w:rsidRPr="00231848" w:rsidRDefault="001F403F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1F403F" w:rsidRPr="00231848" w:rsidRDefault="001F403F" w:rsidP="00737F5A">
            <w:pPr>
              <w:rPr>
                <w:sz w:val="18"/>
                <w:szCs w:val="14"/>
              </w:rPr>
            </w:pPr>
          </w:p>
        </w:tc>
        <w:tc>
          <w:tcPr>
            <w:tcW w:w="360" w:type="pct"/>
          </w:tcPr>
          <w:p w:rsidR="001F403F" w:rsidRPr="00231848" w:rsidRDefault="001F403F" w:rsidP="00287540">
            <w:pPr>
              <w:jc w:val="center"/>
              <w:rPr>
                <w:spacing w:val="-14"/>
                <w:sz w:val="16"/>
                <w:szCs w:val="14"/>
              </w:rPr>
            </w:pPr>
            <w:r w:rsidRPr="00231848">
              <w:rPr>
                <w:spacing w:val="-14"/>
                <w:sz w:val="16"/>
                <w:szCs w:val="14"/>
              </w:rPr>
              <w:t xml:space="preserve">Администрация Василеостровско-го района </w:t>
            </w:r>
            <w:r w:rsidRPr="00231848">
              <w:rPr>
                <w:spacing w:val="-14"/>
                <w:sz w:val="16"/>
                <w:szCs w:val="14"/>
              </w:rPr>
              <w:br/>
              <w:t>Санкт-Петербурга</w:t>
            </w:r>
          </w:p>
        </w:tc>
        <w:tc>
          <w:tcPr>
            <w:tcW w:w="1536" w:type="pct"/>
            <w:gridSpan w:val="5"/>
            <w:shd w:val="clear" w:color="auto" w:fill="auto"/>
          </w:tcPr>
          <w:p w:rsidR="001F403F" w:rsidRPr="00231848" w:rsidRDefault="001F403F" w:rsidP="00737F5A">
            <w:pPr>
              <w:jc w:val="center"/>
              <w:rPr>
                <w:bCs/>
                <w:sz w:val="18"/>
                <w:szCs w:val="14"/>
              </w:rPr>
            </w:pPr>
            <w:r w:rsidRPr="00231848">
              <w:rPr>
                <w:bCs/>
                <w:sz w:val="18"/>
                <w:szCs w:val="14"/>
              </w:rPr>
              <w:t>Х</w:t>
            </w:r>
          </w:p>
        </w:tc>
        <w:tc>
          <w:tcPr>
            <w:tcW w:w="363" w:type="pct"/>
            <w:shd w:val="clear" w:color="auto" w:fill="auto"/>
            <w:noWrap/>
          </w:tcPr>
          <w:p w:rsidR="001F403F" w:rsidRPr="00231848" w:rsidRDefault="001F403F" w:rsidP="00F86FD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Бюджет </w:t>
            </w:r>
          </w:p>
          <w:p w:rsidR="001F403F" w:rsidRPr="00231848" w:rsidRDefault="001F403F" w:rsidP="00F86FD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1F403F" w:rsidRPr="00231848" w:rsidRDefault="001F403F" w:rsidP="001F403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103255,4</w:t>
            </w:r>
          </w:p>
        </w:tc>
        <w:tc>
          <w:tcPr>
            <w:tcW w:w="225" w:type="pct"/>
            <w:shd w:val="clear" w:color="auto" w:fill="auto"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  <w:noWrap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noWrap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231848" w:rsidRDefault="001F403F" w:rsidP="00287540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</w:tcPr>
          <w:p w:rsidR="001F403F" w:rsidRPr="00231848" w:rsidRDefault="001F403F" w:rsidP="001F403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103255,4</w:t>
            </w:r>
          </w:p>
        </w:tc>
        <w:tc>
          <w:tcPr>
            <w:tcW w:w="476" w:type="pct"/>
            <w:vMerge/>
            <w:shd w:val="clear" w:color="auto" w:fill="auto"/>
          </w:tcPr>
          <w:p w:rsidR="001F403F" w:rsidRPr="00231848" w:rsidRDefault="001F403F" w:rsidP="0028754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1F403F" w:rsidRPr="00231848" w:rsidTr="00A7498F">
        <w:trPr>
          <w:trHeight w:val="139"/>
        </w:trPr>
        <w:tc>
          <w:tcPr>
            <w:tcW w:w="2875" w:type="pct"/>
            <w:gridSpan w:val="9"/>
            <w:shd w:val="clear" w:color="auto" w:fill="auto"/>
            <w:noWrap/>
          </w:tcPr>
          <w:p w:rsidR="001F403F" w:rsidRPr="00231848" w:rsidRDefault="001F403F" w:rsidP="00A7498F">
            <w:pPr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>ИТОГО по текущим расходам</w:t>
            </w:r>
          </w:p>
        </w:tc>
        <w:tc>
          <w:tcPr>
            <w:tcW w:w="226" w:type="pct"/>
            <w:shd w:val="clear" w:color="auto" w:fill="auto"/>
          </w:tcPr>
          <w:p w:rsidR="001F403F" w:rsidRPr="00231848" w:rsidRDefault="001F403F" w:rsidP="001F403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161613,3</w:t>
            </w:r>
          </w:p>
        </w:tc>
        <w:tc>
          <w:tcPr>
            <w:tcW w:w="225" w:type="pct"/>
            <w:shd w:val="clear" w:color="auto" w:fill="auto"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  <w:noWrap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noWrap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</w:tcPr>
          <w:p w:rsidR="001F403F" w:rsidRPr="00231848" w:rsidRDefault="001F403F" w:rsidP="001F403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161613,3</w:t>
            </w:r>
          </w:p>
        </w:tc>
        <w:tc>
          <w:tcPr>
            <w:tcW w:w="476" w:type="pct"/>
            <w:shd w:val="clear" w:color="auto" w:fill="auto"/>
          </w:tcPr>
          <w:p w:rsidR="001F403F" w:rsidRPr="00231848" w:rsidRDefault="001F403F" w:rsidP="00A7498F">
            <w:pPr>
              <w:jc w:val="center"/>
              <w:rPr>
                <w:b/>
                <w:bCs/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Х</w:t>
            </w:r>
          </w:p>
        </w:tc>
      </w:tr>
      <w:tr w:rsidR="001F403F" w:rsidRPr="00231848" w:rsidTr="00A7498F">
        <w:trPr>
          <w:trHeight w:val="435"/>
        </w:trPr>
        <w:tc>
          <w:tcPr>
            <w:tcW w:w="2875" w:type="pct"/>
            <w:gridSpan w:val="9"/>
          </w:tcPr>
          <w:p w:rsidR="001F403F" w:rsidRPr="00231848" w:rsidRDefault="001F403F" w:rsidP="00A7498F">
            <w:pPr>
              <w:rPr>
                <w:b/>
                <w:bCs/>
                <w:sz w:val="18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 xml:space="preserve">ИТОГО финансирование регионального проекта «Обеспечение устойчивого сокращения непригодного </w:t>
            </w:r>
          </w:p>
          <w:p w:rsidR="001F403F" w:rsidRPr="00231848" w:rsidRDefault="001F403F" w:rsidP="00A7498F">
            <w:pPr>
              <w:rPr>
                <w:b/>
                <w:bCs/>
                <w:sz w:val="18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 xml:space="preserve">для проживания жилищного фонда» </w:t>
            </w:r>
            <w:r w:rsidRPr="00231848">
              <w:rPr>
                <w:b/>
                <w:bCs/>
                <w:sz w:val="18"/>
                <w:szCs w:val="14"/>
                <w:lang w:eastAsia="en-US"/>
              </w:rPr>
              <w:t>(город федерального значения Санкт-Петербург)</w:t>
            </w:r>
          </w:p>
        </w:tc>
        <w:tc>
          <w:tcPr>
            <w:tcW w:w="226" w:type="pct"/>
            <w:shd w:val="clear" w:color="auto" w:fill="auto"/>
          </w:tcPr>
          <w:p w:rsidR="001F403F" w:rsidRPr="00231848" w:rsidRDefault="001F403F" w:rsidP="001F403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161613,3</w:t>
            </w:r>
          </w:p>
        </w:tc>
        <w:tc>
          <w:tcPr>
            <w:tcW w:w="225" w:type="pct"/>
            <w:shd w:val="clear" w:color="auto" w:fill="auto"/>
          </w:tcPr>
          <w:p w:rsidR="001F403F" w:rsidRPr="00231848" w:rsidRDefault="001F403F" w:rsidP="001F403F">
            <w:pPr>
              <w:jc w:val="center"/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231848" w:rsidRDefault="001F403F" w:rsidP="00287540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1F403F" w:rsidRPr="00231848" w:rsidRDefault="001F403F" w:rsidP="001F403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161613,3</w:t>
            </w:r>
          </w:p>
        </w:tc>
        <w:tc>
          <w:tcPr>
            <w:tcW w:w="476" w:type="pct"/>
            <w:shd w:val="clear" w:color="auto" w:fill="auto"/>
            <w:hideMark/>
          </w:tcPr>
          <w:p w:rsidR="001F403F" w:rsidRPr="00231848" w:rsidRDefault="001F403F" w:rsidP="00A7498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Х</w:t>
            </w:r>
          </w:p>
        </w:tc>
      </w:tr>
      <w:tr w:rsidR="001F403F" w:rsidRPr="00231848" w:rsidTr="00613176">
        <w:trPr>
          <w:trHeight w:val="245"/>
        </w:trPr>
        <w:tc>
          <w:tcPr>
            <w:tcW w:w="5000" w:type="pct"/>
            <w:gridSpan w:val="17"/>
            <w:vAlign w:val="center"/>
          </w:tcPr>
          <w:p w:rsidR="001F403F" w:rsidRPr="00231848" w:rsidRDefault="001F403F" w:rsidP="00413951">
            <w:pPr>
              <w:pageBreakBefore/>
              <w:numPr>
                <w:ilvl w:val="1"/>
                <w:numId w:val="15"/>
              </w:numPr>
              <w:autoSpaceDE w:val="0"/>
              <w:autoSpaceDN w:val="0"/>
              <w:ind w:left="714" w:hanging="357"/>
              <w:contextualSpacing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b/>
                <w:bCs/>
                <w:sz w:val="18"/>
                <w:szCs w:val="14"/>
                <w:lang w:eastAsia="en-US"/>
              </w:rPr>
              <w:lastRenderedPageBreak/>
              <w:t>Мероприятия регионального проекта «Жилье» (город федерального значения Санкт-Петербург)</w:t>
            </w:r>
          </w:p>
        </w:tc>
      </w:tr>
      <w:tr w:rsidR="001F403F" w:rsidRPr="00231848" w:rsidTr="00244219">
        <w:trPr>
          <w:trHeight w:val="225"/>
        </w:trPr>
        <w:tc>
          <w:tcPr>
            <w:tcW w:w="5000" w:type="pct"/>
            <w:gridSpan w:val="17"/>
            <w:vAlign w:val="center"/>
          </w:tcPr>
          <w:p w:rsidR="001F403F" w:rsidRPr="00231848" w:rsidRDefault="001F403F" w:rsidP="00737F5A">
            <w:pPr>
              <w:jc w:val="center"/>
              <w:rPr>
                <w:b/>
                <w:bCs/>
                <w:sz w:val="18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>Расходы развития</w:t>
            </w:r>
          </w:p>
        </w:tc>
      </w:tr>
      <w:tr w:rsidR="00613176" w:rsidRPr="00231848" w:rsidTr="00452BD5">
        <w:trPr>
          <w:trHeight w:val="4260"/>
        </w:trPr>
        <w:tc>
          <w:tcPr>
            <w:tcW w:w="191" w:type="pct"/>
            <w:shd w:val="clear" w:color="auto" w:fill="auto"/>
            <w:noWrap/>
          </w:tcPr>
          <w:p w:rsidR="00613176" w:rsidRPr="00231848" w:rsidRDefault="00613176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1.2.</w:t>
            </w:r>
            <w:r w:rsidR="00C15103" w:rsidRPr="00231848">
              <w:rPr>
                <w:sz w:val="14"/>
                <w:szCs w:val="14"/>
              </w:rPr>
              <w:t>1</w:t>
            </w:r>
          </w:p>
        </w:tc>
        <w:tc>
          <w:tcPr>
            <w:tcW w:w="425" w:type="pct"/>
            <w:shd w:val="clear" w:color="auto" w:fill="auto"/>
          </w:tcPr>
          <w:p w:rsidR="00613176" w:rsidRPr="00231848" w:rsidRDefault="00613176" w:rsidP="00350D2D">
            <w:pPr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>Строительство многоквартирного дома со встроенными помещениями</w:t>
            </w:r>
          </w:p>
          <w:p w:rsidR="00613176" w:rsidRPr="00231848" w:rsidRDefault="00613176" w:rsidP="00350D2D">
            <w:pPr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>по адресу:</w:t>
            </w:r>
          </w:p>
          <w:p w:rsidR="00613176" w:rsidRPr="00231848" w:rsidRDefault="00613176" w:rsidP="00350D2D">
            <w:pPr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>ул. Солдата Корзуна, участок 3</w:t>
            </w:r>
          </w:p>
          <w:p w:rsidR="00613176" w:rsidRPr="00231848" w:rsidRDefault="00613176" w:rsidP="00350D2D">
            <w:pPr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>(юго-восточнее пересечения</w:t>
            </w:r>
          </w:p>
          <w:p w:rsidR="00613176" w:rsidRPr="00231848" w:rsidRDefault="00613176" w:rsidP="00350D2D">
            <w:pPr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>с пр. Маршала Жукова)</w:t>
            </w:r>
          </w:p>
        </w:tc>
        <w:tc>
          <w:tcPr>
            <w:tcW w:w="360" w:type="pct"/>
          </w:tcPr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14162 кв.м</w:t>
            </w:r>
          </w:p>
        </w:tc>
        <w:tc>
          <w:tcPr>
            <w:tcW w:w="270" w:type="pct"/>
            <w:shd w:val="clear" w:color="auto" w:fill="auto"/>
          </w:tcPr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</w:t>
            </w:r>
            <w:r w:rsidR="00452BD5" w:rsidRPr="00231848">
              <w:rPr>
                <w:sz w:val="14"/>
                <w:szCs w:val="14"/>
              </w:rPr>
              <w:t>7</w:t>
            </w:r>
          </w:p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pct"/>
            <w:shd w:val="clear" w:color="auto" w:fill="auto"/>
          </w:tcPr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1258771,0</w:t>
            </w:r>
          </w:p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shd w:val="clear" w:color="auto" w:fill="auto"/>
          </w:tcPr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1258771,0</w:t>
            </w:r>
          </w:p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613176" w:rsidRPr="00231848" w:rsidRDefault="00613176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613176" w:rsidRPr="00231848" w:rsidRDefault="00613176" w:rsidP="0032210F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  <w:p w:rsidR="00613176" w:rsidRPr="00231848" w:rsidRDefault="00613176" w:rsidP="0032210F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25" w:type="pct"/>
            <w:shd w:val="clear" w:color="auto" w:fill="auto"/>
          </w:tcPr>
          <w:p w:rsidR="00613176" w:rsidRPr="00231848" w:rsidRDefault="00613176" w:rsidP="00452BD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  <w:p w:rsidR="00613176" w:rsidRPr="00231848" w:rsidRDefault="00613176" w:rsidP="00452BD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25" w:type="pct"/>
            <w:shd w:val="clear" w:color="auto" w:fill="auto"/>
          </w:tcPr>
          <w:p w:rsidR="00613176" w:rsidRPr="00231848" w:rsidRDefault="00613176" w:rsidP="00452BD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  <w:p w:rsidR="00613176" w:rsidRPr="00231848" w:rsidRDefault="00613176" w:rsidP="00452BD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23" w:type="pct"/>
            <w:shd w:val="clear" w:color="auto" w:fill="auto"/>
          </w:tcPr>
          <w:p w:rsidR="00613176" w:rsidRPr="00231848" w:rsidRDefault="00613176" w:rsidP="0032210F">
            <w:pPr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auto"/>
          </w:tcPr>
          <w:p w:rsidR="00613176" w:rsidRPr="00231848" w:rsidRDefault="00613176" w:rsidP="0032210F">
            <w:pPr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auto"/>
          </w:tcPr>
          <w:p w:rsidR="002D1D37" w:rsidRPr="00231848" w:rsidRDefault="002D1D37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212300,8</w:t>
            </w:r>
          </w:p>
          <w:p w:rsidR="00613176" w:rsidRPr="00231848" w:rsidRDefault="00613176" w:rsidP="00452BD5">
            <w:pPr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86" w:type="pct"/>
            <w:shd w:val="clear" w:color="auto" w:fill="auto"/>
          </w:tcPr>
          <w:p w:rsidR="007D6A1C" w:rsidRPr="00231848" w:rsidRDefault="002D1D37" w:rsidP="007D6A1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531115,6</w:t>
            </w:r>
          </w:p>
          <w:p w:rsidR="00613176" w:rsidRPr="00231848" w:rsidRDefault="00613176" w:rsidP="00452BD5">
            <w:pPr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«Количество семей, улучшивших жилищные условия»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  <w:r w:rsidRPr="00231848">
              <w:rPr>
                <w:spacing w:val="-6"/>
                <w:sz w:val="14"/>
                <w:szCs w:val="14"/>
              </w:rPr>
              <w:br/>
              <w:t>в многоквартирных домах, построенных для государственных нужд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231848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5D163E" w:rsidRPr="00231848" w:rsidTr="00C7432C">
        <w:trPr>
          <w:trHeight w:val="333"/>
        </w:trPr>
        <w:tc>
          <w:tcPr>
            <w:tcW w:w="191" w:type="pct"/>
            <w:shd w:val="clear" w:color="auto" w:fill="auto"/>
            <w:noWrap/>
          </w:tcPr>
          <w:p w:rsidR="005D163E" w:rsidRPr="00231848" w:rsidRDefault="005D163E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1.2.2</w:t>
            </w:r>
          </w:p>
        </w:tc>
        <w:tc>
          <w:tcPr>
            <w:tcW w:w="425" w:type="pct"/>
            <w:shd w:val="clear" w:color="auto" w:fill="auto"/>
          </w:tcPr>
          <w:p w:rsidR="005D163E" w:rsidRPr="00231848" w:rsidRDefault="005D163E" w:rsidP="00350D2D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</w:t>
            </w:r>
            <w:r w:rsidRPr="00231848">
              <w:rPr>
                <w:spacing w:val="-10"/>
                <w:sz w:val="14"/>
                <w:szCs w:val="14"/>
              </w:rPr>
              <w:br/>
              <w:t>по адресу:</w:t>
            </w:r>
          </w:p>
          <w:p w:rsidR="005D163E" w:rsidRPr="00231848" w:rsidRDefault="005D163E" w:rsidP="00350D2D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Нижне-Каменская ул., участок 46 (территория квартала 74Б </w:t>
            </w:r>
            <w:r w:rsidRPr="00231848">
              <w:rPr>
                <w:spacing w:val="-10"/>
                <w:sz w:val="14"/>
                <w:szCs w:val="14"/>
              </w:rPr>
              <w:br/>
              <w:t>района Каменка, ограниченной Глухарской ул.,</w:t>
            </w:r>
          </w:p>
          <w:p w:rsidR="005D163E" w:rsidRPr="00231848" w:rsidRDefault="005D163E" w:rsidP="00350D2D">
            <w:pPr>
              <w:ind w:right="-108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6"/>
                <w:sz w:val="14"/>
                <w:szCs w:val="14"/>
              </w:rPr>
              <w:t>пр. Авиаконструкторов,</w:t>
            </w:r>
            <w:r w:rsidRPr="00231848">
              <w:rPr>
                <w:spacing w:val="-10"/>
                <w:sz w:val="14"/>
                <w:szCs w:val="14"/>
              </w:rPr>
              <w:t xml:space="preserve"> Плесецкой ул.,</w:t>
            </w:r>
          </w:p>
          <w:p w:rsidR="005D163E" w:rsidRPr="00231848" w:rsidRDefault="005D163E" w:rsidP="00350D2D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16"/>
                <w:sz w:val="14"/>
                <w:szCs w:val="14"/>
              </w:rPr>
              <w:t>Нижне-Каменской ул.,</w:t>
            </w:r>
            <w:r w:rsidRPr="00231848">
              <w:rPr>
                <w:spacing w:val="-10"/>
                <w:sz w:val="14"/>
                <w:szCs w:val="14"/>
              </w:rPr>
              <w:t xml:space="preserve"> </w:t>
            </w:r>
            <w:r w:rsidRPr="00231848">
              <w:rPr>
                <w:spacing w:val="-10"/>
                <w:sz w:val="14"/>
                <w:szCs w:val="14"/>
              </w:rPr>
              <w:br/>
            </w:r>
            <w:r w:rsidRPr="00231848">
              <w:rPr>
                <w:spacing w:val="-8"/>
                <w:sz w:val="14"/>
                <w:szCs w:val="14"/>
              </w:rPr>
              <w:t xml:space="preserve">(формируемый </w:t>
            </w:r>
          </w:p>
          <w:p w:rsidR="005D163E" w:rsidRPr="00231848" w:rsidRDefault="005D163E" w:rsidP="00350D2D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земельный участок </w:t>
            </w:r>
          </w:p>
          <w:p w:rsidR="005D163E" w:rsidRPr="00231848" w:rsidRDefault="005D163E" w:rsidP="00350D2D">
            <w:pPr>
              <w:ind w:right="-108"/>
              <w:rPr>
                <w:spacing w:val="-10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(далее – </w:t>
            </w:r>
            <w:r w:rsidRPr="00231848">
              <w:rPr>
                <w:spacing w:val="-10"/>
                <w:sz w:val="14"/>
                <w:szCs w:val="14"/>
              </w:rPr>
              <w:t>ФЗУ) № 1)</w:t>
            </w:r>
          </w:p>
        </w:tc>
        <w:tc>
          <w:tcPr>
            <w:tcW w:w="360" w:type="pct"/>
          </w:tcPr>
          <w:p w:rsidR="005D163E" w:rsidRPr="00231848" w:rsidRDefault="005D163E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350D2D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12918,49 кв.м</w:t>
            </w:r>
          </w:p>
        </w:tc>
        <w:tc>
          <w:tcPr>
            <w:tcW w:w="270" w:type="pct"/>
            <w:shd w:val="clear" w:color="auto" w:fill="auto"/>
          </w:tcPr>
          <w:p w:rsidR="005D163E" w:rsidRPr="00231848" w:rsidRDefault="005D163E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2019-2021</w:t>
            </w:r>
          </w:p>
        </w:tc>
        <w:tc>
          <w:tcPr>
            <w:tcW w:w="361" w:type="pct"/>
            <w:shd w:val="clear" w:color="auto" w:fill="auto"/>
          </w:tcPr>
          <w:p w:rsidR="005D163E" w:rsidRPr="00231848" w:rsidRDefault="005D163E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1176486,3</w:t>
            </w:r>
          </w:p>
        </w:tc>
        <w:tc>
          <w:tcPr>
            <w:tcW w:w="273" w:type="pct"/>
            <w:shd w:val="clear" w:color="auto" w:fill="auto"/>
          </w:tcPr>
          <w:p w:rsidR="005D163E" w:rsidRPr="00231848" w:rsidRDefault="005D163E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652771,1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5D163E" w:rsidRPr="00231848" w:rsidRDefault="005D163E" w:rsidP="00350D2D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2210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652771,1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2210F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2210F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2210F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2210F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50D2D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452BD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652771,1</w:t>
            </w:r>
          </w:p>
        </w:tc>
        <w:tc>
          <w:tcPr>
            <w:tcW w:w="476" w:type="pct"/>
            <w:shd w:val="clear" w:color="auto" w:fill="auto"/>
          </w:tcPr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5D163E" w:rsidRPr="00231848" w:rsidRDefault="005D163E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5D163E" w:rsidRPr="00231848" w:rsidRDefault="005D163E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5D163E" w:rsidRPr="00231848" w:rsidTr="00C7432C">
        <w:trPr>
          <w:trHeight w:val="333"/>
        </w:trPr>
        <w:tc>
          <w:tcPr>
            <w:tcW w:w="191" w:type="pct"/>
            <w:shd w:val="clear" w:color="auto" w:fill="auto"/>
            <w:noWrap/>
          </w:tcPr>
          <w:p w:rsidR="005D163E" w:rsidRPr="00231848" w:rsidRDefault="005D163E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lastRenderedPageBreak/>
              <w:t>1.2.3</w:t>
            </w:r>
          </w:p>
        </w:tc>
        <w:tc>
          <w:tcPr>
            <w:tcW w:w="425" w:type="pct"/>
            <w:shd w:val="clear" w:color="auto" w:fill="auto"/>
          </w:tcPr>
          <w:p w:rsidR="005D163E" w:rsidRPr="00231848" w:rsidRDefault="005D163E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 xml:space="preserve">Строительство многоквартирного </w:t>
            </w:r>
          </w:p>
          <w:p w:rsidR="005D163E" w:rsidRPr="00231848" w:rsidRDefault="005D163E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 xml:space="preserve">дома со встроенно-пристроенными помещениями по адресу: Глухарская ул., участок 57 (территории квартала 74Б района Каменка, ограниченной Глухарской ул., </w:t>
            </w:r>
          </w:p>
          <w:p w:rsidR="005D163E" w:rsidRPr="00231848" w:rsidRDefault="005D163E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 xml:space="preserve">пр. Авиаконструкторов, Плесецкой ул., </w:t>
            </w:r>
          </w:p>
          <w:p w:rsidR="005D163E" w:rsidRPr="00231848" w:rsidRDefault="005D163E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 xml:space="preserve">Нижне-Каменской ул.; ФЗУ № 3), включая разработку проектной документации </w:t>
            </w:r>
          </w:p>
          <w:p w:rsidR="005D163E" w:rsidRPr="00231848" w:rsidRDefault="005D163E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>стадии РД</w:t>
            </w:r>
          </w:p>
        </w:tc>
        <w:tc>
          <w:tcPr>
            <w:tcW w:w="360" w:type="pct"/>
          </w:tcPr>
          <w:p w:rsidR="005D163E" w:rsidRPr="00231848" w:rsidRDefault="005D163E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12918,4</w:t>
            </w:r>
          </w:p>
        </w:tc>
        <w:tc>
          <w:tcPr>
            <w:tcW w:w="270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361" w:type="pct"/>
            <w:shd w:val="clear" w:color="auto" w:fill="auto"/>
          </w:tcPr>
          <w:p w:rsidR="005D163E" w:rsidRPr="00231848" w:rsidRDefault="005D163E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1119936,3</w:t>
            </w:r>
          </w:p>
        </w:tc>
        <w:tc>
          <w:tcPr>
            <w:tcW w:w="273" w:type="pct"/>
            <w:shd w:val="clear" w:color="auto" w:fill="auto"/>
          </w:tcPr>
          <w:p w:rsidR="005D163E" w:rsidRPr="00231848" w:rsidRDefault="005D163E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1119936,3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5D163E" w:rsidRPr="00231848" w:rsidRDefault="005D163E" w:rsidP="00C7432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2210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150000,0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2210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350000,0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619936,3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1119936,3</w:t>
            </w:r>
          </w:p>
        </w:tc>
        <w:tc>
          <w:tcPr>
            <w:tcW w:w="476" w:type="pct"/>
            <w:shd w:val="clear" w:color="auto" w:fill="auto"/>
          </w:tcPr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5D163E" w:rsidRPr="00231848" w:rsidTr="00C7432C">
        <w:trPr>
          <w:trHeight w:val="333"/>
        </w:trPr>
        <w:tc>
          <w:tcPr>
            <w:tcW w:w="191" w:type="pct"/>
            <w:shd w:val="clear" w:color="auto" w:fill="auto"/>
            <w:noWrap/>
          </w:tcPr>
          <w:p w:rsidR="005D163E" w:rsidRPr="00231848" w:rsidRDefault="005D163E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1.2.4</w:t>
            </w:r>
          </w:p>
        </w:tc>
        <w:tc>
          <w:tcPr>
            <w:tcW w:w="425" w:type="pct"/>
            <w:shd w:val="clear" w:color="auto" w:fill="auto"/>
          </w:tcPr>
          <w:p w:rsidR="005D163E" w:rsidRPr="00231848" w:rsidRDefault="005D163E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 xml:space="preserve">Строительство многоквартирного </w:t>
            </w:r>
          </w:p>
          <w:p w:rsidR="005D163E" w:rsidRPr="00231848" w:rsidRDefault="005D163E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 xml:space="preserve">дома со встроенно-пристроенными помещениями по адресу: Глухарская ул., участок 58 (территории квартала 74Б района Каменка, ограниченной Глухарской ул., </w:t>
            </w:r>
          </w:p>
          <w:p w:rsidR="005D163E" w:rsidRPr="00231848" w:rsidRDefault="005D163E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 xml:space="preserve">пр. Авиаконструкторов, Плесецкой ул., </w:t>
            </w:r>
          </w:p>
          <w:p w:rsidR="005D163E" w:rsidRPr="00231848" w:rsidRDefault="005D163E" w:rsidP="00C7432C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color w:val="000000"/>
                <w:spacing w:val="-8"/>
                <w:sz w:val="14"/>
                <w:szCs w:val="14"/>
              </w:rPr>
              <w:t>Нижне-Каменской ул., ФЗУ № 2),</w:t>
            </w:r>
            <w:r w:rsidRPr="00231848">
              <w:rPr>
                <w:color w:val="FF0000"/>
                <w:spacing w:val="-8"/>
                <w:sz w:val="14"/>
                <w:szCs w:val="14"/>
              </w:rPr>
              <w:t xml:space="preserve"> </w:t>
            </w:r>
            <w:r w:rsidRPr="00231848">
              <w:rPr>
                <w:spacing w:val="-8"/>
                <w:sz w:val="14"/>
                <w:szCs w:val="14"/>
              </w:rPr>
              <w:t xml:space="preserve">включая разработку проектной документации </w:t>
            </w:r>
          </w:p>
          <w:p w:rsidR="005D163E" w:rsidRPr="00231848" w:rsidRDefault="005D163E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стадии РД</w:t>
            </w:r>
          </w:p>
        </w:tc>
        <w:tc>
          <w:tcPr>
            <w:tcW w:w="360" w:type="pct"/>
          </w:tcPr>
          <w:p w:rsidR="005D163E" w:rsidRPr="00231848" w:rsidRDefault="005D163E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18994 м</w:t>
            </w:r>
            <w:r w:rsidRPr="00231848">
              <w:rPr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2021-2023</w:t>
            </w:r>
          </w:p>
        </w:tc>
        <w:tc>
          <w:tcPr>
            <w:tcW w:w="361" w:type="pct"/>
            <w:shd w:val="clear" w:color="auto" w:fill="auto"/>
          </w:tcPr>
          <w:p w:rsidR="005D163E" w:rsidRPr="00231848" w:rsidRDefault="005D163E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1630191,5</w:t>
            </w:r>
          </w:p>
        </w:tc>
        <w:tc>
          <w:tcPr>
            <w:tcW w:w="273" w:type="pct"/>
            <w:shd w:val="clear" w:color="auto" w:fill="auto"/>
          </w:tcPr>
          <w:p w:rsidR="005D163E" w:rsidRPr="00231848" w:rsidRDefault="005D163E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1630191,5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C7432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5D163E" w:rsidRPr="00231848" w:rsidRDefault="005D163E" w:rsidP="00C7432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2210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113402,8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2210F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350000,0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BF6CFC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1166788,7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BF6C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1630191,5</w:t>
            </w:r>
          </w:p>
        </w:tc>
        <w:tc>
          <w:tcPr>
            <w:tcW w:w="476" w:type="pct"/>
            <w:shd w:val="clear" w:color="auto" w:fill="auto"/>
          </w:tcPr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5D163E" w:rsidRPr="00231848" w:rsidRDefault="005D163E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5D163E" w:rsidRPr="00231848" w:rsidTr="002D1D37">
        <w:trPr>
          <w:trHeight w:val="227"/>
        </w:trPr>
        <w:tc>
          <w:tcPr>
            <w:tcW w:w="2875" w:type="pct"/>
            <w:gridSpan w:val="9"/>
            <w:vAlign w:val="center"/>
          </w:tcPr>
          <w:p w:rsidR="005D163E" w:rsidRPr="00231848" w:rsidRDefault="005D163E" w:rsidP="00737F5A">
            <w:pPr>
              <w:rPr>
                <w:b/>
                <w:sz w:val="14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>ИТОГО по расходам развития</w:t>
            </w:r>
          </w:p>
        </w:tc>
        <w:tc>
          <w:tcPr>
            <w:tcW w:w="22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916173,9</w:t>
            </w:r>
          </w:p>
        </w:tc>
        <w:tc>
          <w:tcPr>
            <w:tcW w:w="225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700000,0</w:t>
            </w:r>
          </w:p>
        </w:tc>
        <w:tc>
          <w:tcPr>
            <w:tcW w:w="225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1786725,0</w:t>
            </w:r>
          </w:p>
        </w:tc>
        <w:tc>
          <w:tcPr>
            <w:tcW w:w="223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212300,8</w:t>
            </w:r>
          </w:p>
        </w:tc>
        <w:tc>
          <w:tcPr>
            <w:tcW w:w="28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3934014,5</w:t>
            </w:r>
          </w:p>
        </w:tc>
        <w:tc>
          <w:tcPr>
            <w:tcW w:w="476" w:type="pct"/>
            <w:shd w:val="clear" w:color="auto" w:fill="FFFFFF"/>
            <w:vAlign w:val="center"/>
          </w:tcPr>
          <w:p w:rsidR="005D163E" w:rsidRPr="00231848" w:rsidRDefault="005D163E" w:rsidP="00737F5A">
            <w:pPr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Х</w:t>
            </w:r>
          </w:p>
        </w:tc>
      </w:tr>
      <w:tr w:rsidR="005D163E" w:rsidRPr="00231848" w:rsidTr="002D1D37">
        <w:trPr>
          <w:trHeight w:val="171"/>
        </w:trPr>
        <w:tc>
          <w:tcPr>
            <w:tcW w:w="2875" w:type="pct"/>
            <w:gridSpan w:val="9"/>
            <w:vAlign w:val="center"/>
          </w:tcPr>
          <w:p w:rsidR="005D163E" w:rsidRPr="00231848" w:rsidRDefault="005D163E" w:rsidP="00737F5A">
            <w:pPr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>ИТОГО финансирование регионального проекта  «Жилье»</w:t>
            </w:r>
          </w:p>
        </w:tc>
        <w:tc>
          <w:tcPr>
            <w:tcW w:w="22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916173,9</w:t>
            </w:r>
          </w:p>
        </w:tc>
        <w:tc>
          <w:tcPr>
            <w:tcW w:w="225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700000,0</w:t>
            </w:r>
          </w:p>
        </w:tc>
        <w:tc>
          <w:tcPr>
            <w:tcW w:w="225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1786725,0</w:t>
            </w:r>
          </w:p>
        </w:tc>
        <w:tc>
          <w:tcPr>
            <w:tcW w:w="223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212300,8</w:t>
            </w:r>
          </w:p>
        </w:tc>
        <w:tc>
          <w:tcPr>
            <w:tcW w:w="28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3934014,5</w:t>
            </w:r>
          </w:p>
        </w:tc>
        <w:tc>
          <w:tcPr>
            <w:tcW w:w="476" w:type="pct"/>
            <w:shd w:val="clear" w:color="auto" w:fill="FFFFFF"/>
            <w:vAlign w:val="center"/>
          </w:tcPr>
          <w:p w:rsidR="005D163E" w:rsidRPr="00231848" w:rsidRDefault="005D163E" w:rsidP="00737F5A">
            <w:pPr>
              <w:jc w:val="center"/>
              <w:rPr>
                <w:b/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Х</w:t>
            </w:r>
          </w:p>
        </w:tc>
      </w:tr>
      <w:tr w:rsidR="005D163E" w:rsidRPr="00231848" w:rsidTr="002D1D37">
        <w:trPr>
          <w:trHeight w:val="135"/>
        </w:trPr>
        <w:tc>
          <w:tcPr>
            <w:tcW w:w="2875" w:type="pct"/>
            <w:gridSpan w:val="9"/>
            <w:vAlign w:val="center"/>
          </w:tcPr>
          <w:p w:rsidR="005D163E" w:rsidRPr="00231848" w:rsidRDefault="005D163E" w:rsidP="00737F5A">
            <w:pPr>
              <w:rPr>
                <w:b/>
                <w:bCs/>
                <w:sz w:val="18"/>
                <w:szCs w:val="14"/>
              </w:rPr>
            </w:pPr>
            <w:r w:rsidRPr="00231848">
              <w:rPr>
                <w:b/>
                <w:bCs/>
                <w:sz w:val="18"/>
                <w:szCs w:val="14"/>
              </w:rPr>
              <w:t xml:space="preserve">ИТОГО финансирование региональных проектов </w:t>
            </w:r>
          </w:p>
        </w:tc>
        <w:tc>
          <w:tcPr>
            <w:tcW w:w="22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1077787,2</w:t>
            </w:r>
          </w:p>
        </w:tc>
        <w:tc>
          <w:tcPr>
            <w:tcW w:w="225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700000,0</w:t>
            </w:r>
          </w:p>
        </w:tc>
        <w:tc>
          <w:tcPr>
            <w:tcW w:w="225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1786725,0</w:t>
            </w:r>
          </w:p>
        </w:tc>
        <w:tc>
          <w:tcPr>
            <w:tcW w:w="223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212300,8</w:t>
            </w:r>
          </w:p>
        </w:tc>
        <w:tc>
          <w:tcPr>
            <w:tcW w:w="286" w:type="pct"/>
            <w:shd w:val="clear" w:color="auto" w:fill="FFFFFF"/>
          </w:tcPr>
          <w:p w:rsidR="005D163E" w:rsidRPr="00231848" w:rsidRDefault="005D163E" w:rsidP="002D1D3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4095627,8</w:t>
            </w:r>
          </w:p>
        </w:tc>
        <w:tc>
          <w:tcPr>
            <w:tcW w:w="476" w:type="pct"/>
            <w:shd w:val="clear" w:color="auto" w:fill="FFFFFF"/>
            <w:vAlign w:val="center"/>
          </w:tcPr>
          <w:p w:rsidR="005D163E" w:rsidRPr="00231848" w:rsidRDefault="005D163E" w:rsidP="00500BD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31848">
              <w:rPr>
                <w:sz w:val="14"/>
                <w:szCs w:val="14"/>
                <w:lang w:eastAsia="en-US"/>
              </w:rPr>
              <w:t>Х</w:t>
            </w:r>
          </w:p>
        </w:tc>
      </w:tr>
      <w:tr w:rsidR="005D163E" w:rsidRPr="00231848" w:rsidTr="00513DE0">
        <w:trPr>
          <w:trHeight w:val="235"/>
        </w:trPr>
        <w:tc>
          <w:tcPr>
            <w:tcW w:w="5000" w:type="pct"/>
            <w:gridSpan w:val="17"/>
            <w:vAlign w:val="center"/>
          </w:tcPr>
          <w:p w:rsidR="005D163E" w:rsidRPr="00231848" w:rsidRDefault="005D163E" w:rsidP="00C15103">
            <w:pPr>
              <w:autoSpaceDE w:val="0"/>
              <w:autoSpaceDN w:val="0"/>
              <w:ind w:left="720"/>
              <w:contextualSpacing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31848">
              <w:rPr>
                <w:b/>
                <w:bCs/>
                <w:sz w:val="18"/>
                <w:szCs w:val="14"/>
                <w:lang w:eastAsia="en-US"/>
              </w:rPr>
              <w:lastRenderedPageBreak/>
              <w:t>2. Прочие расходы развития</w:t>
            </w:r>
          </w:p>
        </w:tc>
      </w:tr>
      <w:tr w:rsidR="005D163E" w:rsidRPr="00231848" w:rsidTr="005F7F18">
        <w:trPr>
          <w:trHeight w:val="82"/>
        </w:trPr>
        <w:tc>
          <w:tcPr>
            <w:tcW w:w="191" w:type="pc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2.1</w:t>
            </w:r>
          </w:p>
        </w:tc>
        <w:tc>
          <w:tcPr>
            <w:tcW w:w="4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Приобретение жилых помещений в государственную собственность </w:t>
            </w:r>
            <w:r w:rsidRPr="00231848">
              <w:rPr>
                <w:spacing w:val="-10"/>
                <w:sz w:val="14"/>
                <w:szCs w:val="14"/>
              </w:rPr>
              <w:br/>
              <w:t xml:space="preserve">Санкт-Петербурга в целях предоставления их отдельным категориям граждан в соответствии с Законом </w:t>
            </w:r>
            <w:r w:rsidRPr="00231848">
              <w:rPr>
                <w:spacing w:val="-10"/>
                <w:sz w:val="14"/>
                <w:szCs w:val="14"/>
              </w:rPr>
              <w:br/>
              <w:t xml:space="preserve">Санкт-Петербурга </w:t>
            </w:r>
            <w:r w:rsidRPr="00231848">
              <w:rPr>
                <w:spacing w:val="-10"/>
                <w:sz w:val="14"/>
                <w:szCs w:val="14"/>
              </w:rPr>
              <w:br/>
              <w:t xml:space="preserve">от 26.04.2006 </w:t>
            </w:r>
          </w:p>
          <w:p w:rsidR="005D163E" w:rsidRPr="00231848" w:rsidRDefault="005D163E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№ 221-32 </w:t>
            </w:r>
            <w:r w:rsidRPr="00231848">
              <w:rPr>
                <w:spacing w:val="-10"/>
                <w:sz w:val="14"/>
                <w:szCs w:val="14"/>
              </w:rPr>
              <w:br/>
              <w:t xml:space="preserve">«О жилищной политике </w:t>
            </w:r>
          </w:p>
          <w:p w:rsidR="005D163E" w:rsidRPr="00231848" w:rsidRDefault="005D163E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Санкт-Петербурга»</w:t>
            </w:r>
          </w:p>
        </w:tc>
        <w:tc>
          <w:tcPr>
            <w:tcW w:w="360" w:type="pct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pacing w:val="-14"/>
                <w:sz w:val="14"/>
                <w:szCs w:val="14"/>
              </w:rPr>
            </w:pPr>
            <w:r w:rsidRPr="00231848">
              <w:rPr>
                <w:spacing w:val="-14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14"/>
                <w:sz w:val="14"/>
                <w:szCs w:val="14"/>
              </w:rPr>
            </w:pPr>
            <w:r w:rsidRPr="00231848">
              <w:rPr>
                <w:spacing w:val="-14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7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Бюджет 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4306342,4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2486957,6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1515540,0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1577677,1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1642361,9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1709698,7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0135FC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  <w:lang w:val="en-US"/>
              </w:rPr>
            </w:pPr>
            <w:r w:rsidRPr="00231848">
              <w:rPr>
                <w:sz w:val="14"/>
                <w:szCs w:val="14"/>
              </w:rPr>
              <w:t>13238577,</w:t>
            </w:r>
            <w:r w:rsidR="000135FC" w:rsidRPr="00231848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47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Целевой показатель: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</w:t>
            </w:r>
            <w:r w:rsidRPr="00231848">
              <w:rPr>
                <w:bCs/>
                <w:spacing w:val="-4"/>
                <w:sz w:val="14"/>
                <w:szCs w:val="14"/>
              </w:rPr>
              <w:t>Количество семей, улучшивших жилищные условия</w:t>
            </w:r>
            <w:r w:rsidRPr="00231848">
              <w:rPr>
                <w:spacing w:val="-4"/>
                <w:sz w:val="14"/>
                <w:szCs w:val="14"/>
              </w:rPr>
              <w:t>»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«Общая площадь жилых помещений, приобретенных </w:t>
            </w:r>
            <w:r w:rsidRPr="00231848">
              <w:rPr>
                <w:spacing w:val="-4"/>
                <w:sz w:val="14"/>
                <w:szCs w:val="14"/>
              </w:rPr>
              <w:br/>
              <w:t xml:space="preserve">для государственных нужд 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6"/>
                <w:szCs w:val="14"/>
              </w:rPr>
            </w:pP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5D163E" w:rsidRPr="00231848" w:rsidTr="005F7F18">
        <w:trPr>
          <w:trHeight w:val="122"/>
        </w:trPr>
        <w:tc>
          <w:tcPr>
            <w:tcW w:w="191" w:type="pc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2.2</w:t>
            </w:r>
          </w:p>
        </w:tc>
        <w:tc>
          <w:tcPr>
            <w:tcW w:w="4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Приобретение жилых помещений в государственную собственность </w:t>
            </w:r>
            <w:r w:rsidRPr="00231848">
              <w:rPr>
                <w:spacing w:val="-10"/>
                <w:sz w:val="14"/>
                <w:szCs w:val="14"/>
              </w:rPr>
              <w:br/>
              <w:t xml:space="preserve">Санкт-Петербурга </w:t>
            </w:r>
            <w:r w:rsidRPr="00231848">
              <w:rPr>
                <w:spacing w:val="-10"/>
                <w:sz w:val="14"/>
                <w:szCs w:val="14"/>
              </w:rPr>
              <w:br/>
              <w:t xml:space="preserve">в целях предоставления по договорам найма </w:t>
            </w:r>
            <w:r w:rsidRPr="00231848">
              <w:rPr>
                <w:spacing w:val="-14"/>
                <w:sz w:val="14"/>
                <w:szCs w:val="14"/>
              </w:rPr>
              <w:t>специализированных</w:t>
            </w:r>
            <w:r w:rsidRPr="00231848">
              <w:rPr>
                <w:spacing w:val="-10"/>
                <w:sz w:val="14"/>
                <w:szCs w:val="14"/>
              </w:rPr>
              <w:t xml:space="preserve"> жилых помещений детям-сиротам и детям, оставшимся </w:t>
            </w:r>
            <w:r w:rsidRPr="00231848">
              <w:rPr>
                <w:spacing w:val="-10"/>
                <w:sz w:val="14"/>
                <w:szCs w:val="14"/>
              </w:rPr>
              <w:br/>
              <w:t>без попечения родителей, лицам из их числа</w:t>
            </w:r>
          </w:p>
        </w:tc>
        <w:tc>
          <w:tcPr>
            <w:tcW w:w="360" w:type="pct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pacing w:val="-14"/>
                <w:sz w:val="14"/>
                <w:szCs w:val="14"/>
              </w:rPr>
            </w:pPr>
            <w:r w:rsidRPr="00231848">
              <w:rPr>
                <w:spacing w:val="-14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4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7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Бюджет 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right="-104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1170813,1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right="-105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1562252,8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right="-106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265422,3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276304,6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287633,1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299426,1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3861852,0</w:t>
            </w:r>
          </w:p>
        </w:tc>
        <w:tc>
          <w:tcPr>
            <w:tcW w:w="47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Целевой показатель: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</w:t>
            </w:r>
            <w:r w:rsidRPr="00231848">
              <w:rPr>
                <w:bCs/>
                <w:spacing w:val="-6"/>
                <w:sz w:val="14"/>
                <w:szCs w:val="14"/>
              </w:rPr>
              <w:t>Количество семей, улучшивших жилищные условия</w:t>
            </w:r>
            <w:r w:rsidRPr="00231848">
              <w:rPr>
                <w:spacing w:val="-6"/>
                <w:sz w:val="14"/>
                <w:szCs w:val="14"/>
              </w:rPr>
              <w:t>»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6"/>
                <w:szCs w:val="14"/>
              </w:rPr>
            </w:pP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6"/>
                <w:szCs w:val="14"/>
              </w:rPr>
            </w:pP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помещений, приобретенных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для государственных нужд Санкт-Петербурга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в целях предоставления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по договорам найма специализированных жилых помещений 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детям-сиротам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и детям, оставшимся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без попечения родителей, </w:t>
            </w:r>
            <w:r w:rsidRPr="00231848">
              <w:rPr>
                <w:spacing w:val="-6"/>
                <w:sz w:val="14"/>
                <w:szCs w:val="14"/>
              </w:rPr>
              <w:br/>
              <w:t>лицам из их числа»</w:t>
            </w: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6"/>
                <w:szCs w:val="14"/>
              </w:rPr>
            </w:pPr>
          </w:p>
          <w:p w:rsidR="005D163E" w:rsidRPr="00231848" w:rsidRDefault="005D163E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«Количество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детей-сирот и детей, оставшихся </w:t>
            </w:r>
            <w:r w:rsidRPr="00231848">
              <w:rPr>
                <w:spacing w:val="-6"/>
                <w:sz w:val="14"/>
                <w:szCs w:val="14"/>
              </w:rPr>
              <w:br/>
            </w:r>
            <w:r w:rsidRPr="00231848">
              <w:rPr>
                <w:spacing w:val="-10"/>
                <w:sz w:val="14"/>
                <w:szCs w:val="14"/>
              </w:rPr>
              <w:t>без попечения родителей</w:t>
            </w:r>
            <w:r w:rsidRPr="00231848">
              <w:rPr>
                <w:spacing w:val="-6"/>
                <w:sz w:val="14"/>
                <w:szCs w:val="14"/>
              </w:rPr>
              <w:t xml:space="preserve">, лиц из их числа, которым предоставлены жилые помещения </w:t>
            </w:r>
            <w:r w:rsidRPr="00231848">
              <w:rPr>
                <w:spacing w:val="-6"/>
                <w:sz w:val="14"/>
                <w:szCs w:val="14"/>
              </w:rPr>
              <w:br/>
              <w:t>по договорам найма специализированных жилых помещений»</w:t>
            </w:r>
          </w:p>
        </w:tc>
      </w:tr>
      <w:tr w:rsidR="005D163E" w:rsidRPr="00231848" w:rsidTr="005F7F18">
        <w:trPr>
          <w:trHeight w:val="576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737F5A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Приобретение жилых помещений в государственную собственность</w:t>
            </w:r>
          </w:p>
          <w:p w:rsidR="005D163E" w:rsidRPr="00231848" w:rsidRDefault="005D163E" w:rsidP="00737F5A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Санкт-Петербурга </w:t>
            </w:r>
          </w:p>
          <w:p w:rsidR="005D163E" w:rsidRPr="00231848" w:rsidRDefault="005D163E" w:rsidP="00737F5A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в целях предоставления по договорам найма </w:t>
            </w:r>
            <w:r w:rsidRPr="00231848">
              <w:rPr>
                <w:spacing w:val="-14"/>
                <w:sz w:val="14"/>
                <w:szCs w:val="14"/>
              </w:rPr>
              <w:t>специализированных</w:t>
            </w:r>
            <w:r w:rsidRPr="00231848">
              <w:rPr>
                <w:spacing w:val="-10"/>
                <w:sz w:val="14"/>
                <w:szCs w:val="14"/>
              </w:rPr>
              <w:t xml:space="preserve"> жилых помещений детям-сиротам </w:t>
            </w:r>
          </w:p>
          <w:p w:rsidR="005D163E" w:rsidRPr="00231848" w:rsidRDefault="005D163E" w:rsidP="00737F5A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и детям, оставшимся </w:t>
            </w:r>
          </w:p>
          <w:p w:rsidR="005D163E" w:rsidRPr="00231848" w:rsidRDefault="005D163E" w:rsidP="00737F5A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без попечения родителей, лицам </w:t>
            </w:r>
          </w:p>
          <w:p w:rsidR="005D163E" w:rsidRPr="00231848" w:rsidRDefault="005D163E" w:rsidP="001A64DA">
            <w:pPr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из их числа, в том числе: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737F5A">
            <w:pPr>
              <w:jc w:val="center"/>
              <w:rPr>
                <w:spacing w:val="-14"/>
                <w:sz w:val="14"/>
                <w:szCs w:val="14"/>
              </w:rPr>
            </w:pPr>
            <w:r w:rsidRPr="00231848">
              <w:rPr>
                <w:spacing w:val="-14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737F5A">
            <w:pPr>
              <w:jc w:val="center"/>
              <w:rPr>
                <w:spacing w:val="-14"/>
                <w:sz w:val="14"/>
                <w:szCs w:val="14"/>
              </w:rPr>
            </w:pPr>
            <w:r w:rsidRPr="00231848">
              <w:rPr>
                <w:spacing w:val="-14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Бюджет </w:t>
            </w:r>
          </w:p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160769,6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168491,5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178021,3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5F7F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185320,2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5F7F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192918,3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5F7F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200828,0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0135F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val="en-US"/>
              </w:rPr>
            </w:pPr>
            <w:r w:rsidRPr="00231848">
              <w:rPr>
                <w:sz w:val="14"/>
                <w:szCs w:val="14"/>
              </w:rPr>
              <w:t>1086348,</w:t>
            </w:r>
            <w:r w:rsidR="000135FC" w:rsidRPr="00231848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Целевой показатель:</w:t>
            </w:r>
          </w:p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</w:t>
            </w:r>
            <w:r w:rsidRPr="00231848">
              <w:rPr>
                <w:bCs/>
                <w:spacing w:val="-6"/>
                <w:sz w:val="14"/>
                <w:szCs w:val="14"/>
              </w:rPr>
              <w:t>Количество семей, улучшивших жилищные условия</w:t>
            </w:r>
            <w:r w:rsidRPr="00231848">
              <w:rPr>
                <w:spacing w:val="-6"/>
                <w:sz w:val="14"/>
                <w:szCs w:val="14"/>
              </w:rPr>
              <w:t>»</w:t>
            </w:r>
          </w:p>
          <w:p w:rsidR="005D163E" w:rsidRPr="00231848" w:rsidRDefault="005D163E" w:rsidP="00737F5A">
            <w:pPr>
              <w:jc w:val="center"/>
              <w:rPr>
                <w:spacing w:val="-6"/>
                <w:sz w:val="8"/>
                <w:szCs w:val="14"/>
              </w:rPr>
            </w:pPr>
          </w:p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</w:t>
            </w:r>
          </w:p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5D163E" w:rsidRPr="00231848" w:rsidRDefault="005D163E" w:rsidP="00737F5A">
            <w:pPr>
              <w:jc w:val="center"/>
              <w:rPr>
                <w:spacing w:val="-6"/>
                <w:sz w:val="6"/>
                <w:szCs w:val="14"/>
              </w:rPr>
            </w:pPr>
          </w:p>
          <w:p w:rsidR="005D163E" w:rsidRPr="00231848" w:rsidRDefault="005D163E" w:rsidP="00737F5A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rFonts w:eastAsia="Calibri"/>
                <w:spacing w:val="-6"/>
                <w:sz w:val="14"/>
                <w:szCs w:val="14"/>
                <w:lang w:eastAsia="en-US"/>
              </w:rPr>
            </w:pPr>
            <w:r w:rsidRPr="00231848">
              <w:rPr>
                <w:rFonts w:eastAsia="Calibri"/>
                <w:spacing w:val="-6"/>
                <w:sz w:val="14"/>
                <w:szCs w:val="14"/>
                <w:lang w:eastAsia="en-US"/>
              </w:rPr>
              <w:t xml:space="preserve">«Общая площадь жилых помещений, приобретенных </w:t>
            </w:r>
            <w:r w:rsidRPr="00231848">
              <w:rPr>
                <w:rFonts w:eastAsia="Calibri"/>
                <w:spacing w:val="-6"/>
                <w:sz w:val="14"/>
                <w:szCs w:val="14"/>
                <w:lang w:eastAsia="en-US"/>
              </w:rPr>
              <w:br/>
              <w:t>для государственных нужд Санкт-Петербурга</w:t>
            </w:r>
          </w:p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за счет средств федерального бюджета в целях предоставления детям-сиротам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и детям, оставшимся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без попечения родителей, </w:t>
            </w:r>
            <w:r w:rsidRPr="00231848">
              <w:rPr>
                <w:spacing w:val="-6"/>
                <w:sz w:val="14"/>
                <w:szCs w:val="14"/>
              </w:rPr>
              <w:br/>
              <w:t>лицам из их числа</w:t>
            </w:r>
            <w:r w:rsidRPr="00231848">
              <w:rPr>
                <w:spacing w:val="-6"/>
                <w:sz w:val="14"/>
                <w:szCs w:val="14"/>
              </w:rPr>
              <w:br/>
              <w:t>по договорам найма специализированных жилых помещений»</w:t>
            </w:r>
          </w:p>
          <w:p w:rsidR="005D163E" w:rsidRPr="00231848" w:rsidRDefault="005D163E" w:rsidP="00737F5A">
            <w:pPr>
              <w:jc w:val="center"/>
              <w:rPr>
                <w:spacing w:val="-6"/>
                <w:sz w:val="6"/>
                <w:szCs w:val="14"/>
              </w:rPr>
            </w:pPr>
          </w:p>
          <w:p w:rsidR="005D163E" w:rsidRPr="00231848" w:rsidRDefault="005D163E" w:rsidP="00653F80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Общая площадь жилых помещений, приобретенных для государственных нужд Санкт-Петербурга </w:t>
            </w:r>
          </w:p>
          <w:p w:rsidR="005D163E" w:rsidRPr="00231848" w:rsidRDefault="005D163E" w:rsidP="00653F80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с учетом средств федерального бюджета в целях предоставления детям-сиротам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и детям, оставшимся </w:t>
            </w:r>
            <w:r w:rsidRPr="00231848">
              <w:rPr>
                <w:spacing w:val="-6"/>
                <w:sz w:val="14"/>
                <w:szCs w:val="14"/>
              </w:rPr>
              <w:br/>
              <w:t>без попечения родителей, лицам из их числа по договорам найма специализированных жилых помещений</w:t>
            </w:r>
          </w:p>
          <w:p w:rsidR="005D163E" w:rsidRPr="00231848" w:rsidRDefault="005D163E" w:rsidP="00653F80">
            <w:pPr>
              <w:jc w:val="center"/>
              <w:rPr>
                <w:spacing w:val="-6"/>
                <w:sz w:val="8"/>
                <w:szCs w:val="14"/>
              </w:rPr>
            </w:pPr>
          </w:p>
          <w:p w:rsidR="005D163E" w:rsidRPr="00231848" w:rsidRDefault="005D163E" w:rsidP="00737F5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rFonts w:ascii="Arial" w:hAnsi="Arial" w:cs="Arial"/>
                <w:spacing w:val="-6"/>
                <w:sz w:val="14"/>
                <w:szCs w:val="14"/>
              </w:rPr>
              <w:t>«</w:t>
            </w:r>
            <w:r w:rsidRPr="00231848">
              <w:rPr>
                <w:spacing w:val="-6"/>
                <w:sz w:val="14"/>
                <w:szCs w:val="14"/>
              </w:rPr>
              <w:t xml:space="preserve">Численность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детей-сирот и детей, оставшихся без попечения родителей, лиц из числа </w:t>
            </w:r>
          </w:p>
          <w:p w:rsidR="005D163E" w:rsidRPr="00231848" w:rsidRDefault="005D163E" w:rsidP="00737F5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детей-сирот, оставшихся без попечения родителей, обеспеченных благоустроенными жилыми помещениями специализированного жилищного фонда</w:t>
            </w:r>
          </w:p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по договорам найма специализированных помещений»</w:t>
            </w:r>
          </w:p>
        </w:tc>
      </w:tr>
      <w:tr w:rsidR="005D163E" w:rsidRPr="00231848" w:rsidTr="005F7F18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737F5A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737F5A">
            <w:pPr>
              <w:jc w:val="center"/>
              <w:rPr>
                <w:spacing w:val="-14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65023,1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68958,7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>
            <w:pPr>
              <w:autoSpaceDE w:val="0"/>
              <w:autoSpaceDN w:val="0"/>
              <w:adjustRightInd w:val="0"/>
              <w:jc w:val="right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68958,7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5F7F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0,0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452BD5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0,0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452BD5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0,0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5F7F1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202940,5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91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E21E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  <w:r w:rsidRPr="00231848">
              <w:rPr>
                <w:rStyle w:val="71"/>
                <w:spacing w:val="-4"/>
                <w:sz w:val="14"/>
                <w:szCs w:val="14"/>
              </w:rPr>
              <w:br/>
              <w:t xml:space="preserve">Санкт-Петербург, пос. Парголово, Торфяное, </w:t>
            </w:r>
            <w:r w:rsidRPr="00231848">
              <w:rPr>
                <w:rStyle w:val="71"/>
                <w:spacing w:val="-4"/>
                <w:sz w:val="14"/>
                <w:szCs w:val="14"/>
              </w:rPr>
              <w:br/>
              <w:t xml:space="preserve">ул. Шишкина, участок 21 (восточнее дома </w:t>
            </w:r>
            <w:r w:rsidRPr="00231848">
              <w:rPr>
                <w:rStyle w:val="71"/>
                <w:spacing w:val="-4"/>
                <w:sz w:val="14"/>
                <w:szCs w:val="14"/>
              </w:rPr>
              <w:br/>
              <w:t xml:space="preserve">№ 277, литера Б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  <w:r w:rsidRPr="00231848">
              <w:rPr>
                <w:rStyle w:val="71"/>
                <w:spacing w:val="-4"/>
                <w:sz w:val="14"/>
                <w:szCs w:val="14"/>
              </w:rPr>
              <w:br/>
              <w:t>(21-1), корп. 36, кв. 9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737F5A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737F5A">
            <w:pPr>
              <w:widowControl w:val="0"/>
              <w:autoSpaceDE w:val="0"/>
              <w:autoSpaceDN w:val="0"/>
              <w:spacing w:line="233" w:lineRule="auto"/>
              <w:ind w:right="-61"/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74247F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E21E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№ 277, литера Б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24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737F5A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737F5A">
            <w:pPr>
              <w:widowControl w:val="0"/>
              <w:autoSpaceDE w:val="0"/>
              <w:autoSpaceDN w:val="0"/>
              <w:spacing w:line="233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E21E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46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737F5A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737F5A">
            <w:pPr>
              <w:widowControl w:val="0"/>
              <w:autoSpaceDE w:val="0"/>
              <w:autoSpaceDN w:val="0"/>
              <w:spacing w:line="233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400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E21E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№ 277, литера Б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49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738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246306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246306">
            <w:pPr>
              <w:widowControl w:val="0"/>
              <w:autoSpaceDE w:val="0"/>
              <w:autoSpaceDN w:val="0"/>
              <w:spacing w:line="233" w:lineRule="auto"/>
              <w:ind w:left="-10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246306">
            <w:pPr>
              <w:spacing w:line="233" w:lineRule="auto"/>
              <w:jc w:val="center"/>
              <w:rPr>
                <w:spacing w:val="-14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E21E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2.3.5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№ 277, литера Б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65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246306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246306">
            <w:pPr>
              <w:widowControl w:val="0"/>
              <w:autoSpaceDE w:val="0"/>
              <w:autoSpaceDN w:val="0"/>
              <w:spacing w:line="233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E21E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2.3.6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№ 277, литера Б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88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737F5A">
            <w:pPr>
              <w:spacing w:line="23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737F5A">
            <w:pPr>
              <w:widowControl w:val="0"/>
              <w:autoSpaceDE w:val="0"/>
              <w:autoSpaceDN w:val="0"/>
              <w:spacing w:line="238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E21EFC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2.3.7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94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E21EFC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737F5A">
            <w:pPr>
              <w:spacing w:line="23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737F5A">
            <w:pPr>
              <w:widowControl w:val="0"/>
              <w:autoSpaceDE w:val="0"/>
              <w:autoSpaceDN w:val="0"/>
              <w:spacing w:line="238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2.3.8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97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2.3.9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кв.104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 w:firstLine="134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2.3.10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110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129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152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161</w:t>
            </w:r>
          </w:p>
        </w:tc>
        <w:tc>
          <w:tcPr>
            <w:tcW w:w="360" w:type="pct"/>
            <w:vMerge w:val="restart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174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2.3.15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177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2.3.16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270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2.3.17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286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1A64DA">
        <w:trPr>
          <w:trHeight w:val="10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2.3.18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302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2.3.19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№ 277, литера Б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(21-1), корп. 36, кв. 1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2.3.20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Первого Мая,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д. 107, корп. 1,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литера А, кв. 94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40,00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2.3.21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Заречная, д. 35, корп. 1, литера А,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425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40,40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2.3.22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Заречная, д. 35, корп. 1, литера А,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425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40,40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2.3.23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внутригородское муниципальное образование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Санкт-Петербурга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город Колпино,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ул. Севастьянова,               д. 28, корп. 1, стр. 1, кв. 601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34,90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784517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2.3.24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Санкт-Петербург, пос. Шушары,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 xml:space="preserve">ул. Пушкинская, 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д. 18, литера А,</w:t>
            </w:r>
          </w:p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231848">
              <w:rPr>
                <w:rStyle w:val="71"/>
                <w:spacing w:val="-4"/>
                <w:sz w:val="14"/>
                <w:szCs w:val="14"/>
              </w:rPr>
              <w:t>кв. 119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231848">
              <w:rPr>
                <w:rStyle w:val="71"/>
                <w:sz w:val="14"/>
                <w:szCs w:val="14"/>
              </w:rPr>
              <w:t>40,10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Бюджет </w:t>
            </w:r>
            <w:r w:rsidRPr="00231848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jc w:val="center"/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784517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231848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231848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231848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231848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231848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231848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231848" w:rsidTr="00513DE0">
        <w:trPr>
          <w:trHeight w:val="73"/>
        </w:trPr>
        <w:tc>
          <w:tcPr>
            <w:tcW w:w="5000" w:type="pct"/>
            <w:gridSpan w:val="17"/>
            <w:shd w:val="clear" w:color="auto" w:fill="auto"/>
            <w:noWrap/>
          </w:tcPr>
          <w:p w:rsidR="005D163E" w:rsidRPr="00231848" w:rsidRDefault="005D163E" w:rsidP="00B41D18">
            <w:pPr>
              <w:pageBreakBefore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 Строительство и проектирование многоквартирных домов для государственных нужд</w:t>
            </w:r>
          </w:p>
        </w:tc>
      </w:tr>
      <w:tr w:rsidR="009D013F" w:rsidRPr="00231848" w:rsidTr="00B41D18">
        <w:trPr>
          <w:trHeight w:val="91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Строительство многоквартирного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дома по адресу: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г. Петродворец, Ульяновская ул., участок  25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в Петродворцовом районе, ФЗУ № 1, включая разработку проектной документации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10570,2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916799,4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916799,4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88051,7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218747,7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227716,4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534515,8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2.4.2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г. Петродворец, Ульяновская ул., участок  26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в Петродворцовом районе, ФЗУ № 2), включая разработку проектной документации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10570,2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912359,4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912359,4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86210,2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216149,2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225011,3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527370,7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2.4.3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Строительство многоквартирного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дома со встроенно-пристроенными помещениями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по адресу: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г. Петродворец, Ботаническая ул., участок 58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в Петродворцовом районе, ФЗУ № 6), включая разработку проектной документации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7115,6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731059,3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731059,3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75281,7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205777,6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214214,5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495273,8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2.4.4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Строительство многоквартирного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дома по адресу: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г. Петродворец, Ботаническая ул., участок 59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в Петродворцовом районе, ФЗУ № 7), включая разработку проектной документации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7821,4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693873,6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693873,6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85830,6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218043,0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226982,8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530856,4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1E3CA3" w:rsidRPr="00231848" w:rsidRDefault="001E3CA3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2.4.5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г. Петродворец, Ботаническая ул., участок 58 (территория, ограниченная Ботанической ул., Ульяновской ул., Астрономической ул., Гостилицким шоссе, Пригородной ул., проектируемым проездом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в Петродворцовом районе, ФЗУ № 8), включая разработку проектной документации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10763,4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899291,3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899291,3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88180,8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201110,5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209356,0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498647,3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2.4.6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Строительство многоквартирного дома по адресу: Шипкинский пер., участок 1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(юго-восточнее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д. 3, корп. 1,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литера А, по Шипкинскому пер.), включая снос объекта незавершенного строительства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 xml:space="preserve">по адресу: Шипкинский пер., 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д. 3, корп. 2, литера А</w:t>
            </w:r>
          </w:p>
          <w:p w:rsidR="009D013F" w:rsidRPr="00231848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2895,98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369031,4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369031,4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131821,2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237210,2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B41D18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369031,4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1E3CA3" w:rsidRPr="00231848" w:rsidRDefault="001E3CA3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2.4.7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дома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со встроенным подземным гаражом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по адресу: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Колпинский район, пос.Металлострой, Центральная ул., участок 1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(северо-западнее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дома № 16,  литера А, </w:t>
            </w:r>
            <w:r w:rsidRPr="00231848">
              <w:rPr>
                <w:spacing w:val="-8"/>
                <w:sz w:val="14"/>
                <w:szCs w:val="14"/>
              </w:rPr>
              <w:br/>
              <w:t>по Центральной ул.)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18616,64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2521850,0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2521850,0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131981,8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233867,2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243455,8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609304,8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2.4.8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дома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со встроенным подземным гаражом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по адресу: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Колпинский район, пос.Металлострой, Центральная ул., участок 1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(юго-западнее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дома № 21, корп. 3, </w:t>
            </w:r>
            <w:r w:rsidRPr="00231848">
              <w:rPr>
                <w:spacing w:val="-8"/>
                <w:sz w:val="14"/>
                <w:szCs w:val="14"/>
              </w:rPr>
              <w:br/>
              <w:t>по Садовой ул.)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19064,48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2589605,4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2589605,4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132726,7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271120,3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282236,2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686083,2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1E3CA3" w:rsidRPr="00231848" w:rsidRDefault="001E3CA3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9D013F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231848" w:rsidRDefault="009D013F" w:rsidP="005D163E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2.4.9</w:t>
            </w:r>
          </w:p>
        </w:tc>
        <w:tc>
          <w:tcPr>
            <w:tcW w:w="425" w:type="pct"/>
            <w:shd w:val="clear" w:color="auto" w:fill="auto"/>
          </w:tcPr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дома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со встроенным подземным гаражом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по адресу: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Колпинский район, пос.Металлострой, Садовая ул., участок 1 (напротив дома № 16 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по Садовой ул.)</w:t>
            </w:r>
          </w:p>
          <w:p w:rsidR="009D013F" w:rsidRPr="00231848" w:rsidRDefault="009D013F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19088,72 кв.м</w:t>
            </w:r>
          </w:p>
        </w:tc>
        <w:tc>
          <w:tcPr>
            <w:tcW w:w="270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2601759,3</w:t>
            </w:r>
          </w:p>
        </w:tc>
        <w:tc>
          <w:tcPr>
            <w:tcW w:w="27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2601759,3</w:t>
            </w:r>
          </w:p>
        </w:tc>
        <w:tc>
          <w:tcPr>
            <w:tcW w:w="363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9D013F" w:rsidRPr="00231848" w:rsidRDefault="009D013F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130095,0</w:t>
            </w:r>
          </w:p>
        </w:tc>
        <w:tc>
          <w:tcPr>
            <w:tcW w:w="22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257865,0</w:t>
            </w:r>
          </w:p>
        </w:tc>
        <w:tc>
          <w:tcPr>
            <w:tcW w:w="238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268437,5</w:t>
            </w:r>
          </w:p>
        </w:tc>
        <w:tc>
          <w:tcPr>
            <w:tcW w:w="286" w:type="pct"/>
            <w:shd w:val="clear" w:color="auto" w:fill="auto"/>
          </w:tcPr>
          <w:p w:rsidR="009D013F" w:rsidRPr="00231848" w:rsidRDefault="009D013F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656397,5</w:t>
            </w:r>
          </w:p>
        </w:tc>
        <w:tc>
          <w:tcPr>
            <w:tcW w:w="476" w:type="pct"/>
            <w:shd w:val="clear" w:color="auto" w:fill="auto"/>
          </w:tcPr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231848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231848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CB6F54" w:rsidRPr="00231848" w:rsidTr="00CB6F54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B6F54" w:rsidRPr="00231848" w:rsidRDefault="00CB6F54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2.4.10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</w:t>
            </w:r>
            <w:r w:rsidRPr="00231848">
              <w:rPr>
                <w:spacing w:val="-8"/>
                <w:sz w:val="14"/>
                <w:szCs w:val="14"/>
              </w:rPr>
              <w:br/>
              <w:t>дома со встроенно-пристроенными помещениями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по адресу: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г. Колпино,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Колпинская ул.,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участок 21 (территория, ограниченная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Загородной ул., Колпинской ул.,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ул. Севастьянова, проектируемым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проездом,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в г. Колпино;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ФЗУ № 4)</w:t>
            </w:r>
          </w:p>
          <w:p w:rsidR="00CB6F54" w:rsidRPr="00231848" w:rsidRDefault="00CB6F54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  <w:p w:rsidR="00CB6F54" w:rsidRPr="00231848" w:rsidRDefault="00CB6F54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22000 </w:t>
            </w:r>
            <w:r w:rsidRPr="00231848">
              <w:rPr>
                <w:sz w:val="14"/>
                <w:szCs w:val="14"/>
              </w:rPr>
              <w:t>кв.м</w:t>
            </w:r>
          </w:p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270" w:type="pc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B6F54" w:rsidRPr="00231848" w:rsidRDefault="00CB6F54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29096,8</w:t>
            </w:r>
          </w:p>
        </w:tc>
        <w:tc>
          <w:tcPr>
            <w:tcW w:w="273" w:type="pct"/>
            <w:shd w:val="clear" w:color="auto" w:fill="auto"/>
          </w:tcPr>
          <w:p w:rsidR="00CB6F54" w:rsidRPr="00231848" w:rsidRDefault="00CB6F54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29096,8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5800,0</w:t>
            </w:r>
          </w:p>
        </w:tc>
        <w:tc>
          <w:tcPr>
            <w:tcW w:w="22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23296,8</w:t>
            </w:r>
          </w:p>
        </w:tc>
        <w:tc>
          <w:tcPr>
            <w:tcW w:w="238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29096,8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1231288,2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1231288,2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231848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1260385,0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1260385,0</w:t>
            </w:r>
          </w:p>
        </w:tc>
        <w:tc>
          <w:tcPr>
            <w:tcW w:w="363" w:type="pct"/>
            <w:vMerge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5800,0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23296,8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79096,8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B6F54" w:rsidRPr="00231848" w:rsidTr="00CB6F54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B6F54" w:rsidRPr="00231848" w:rsidRDefault="00CB6F54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дома  по адресу: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г. Колпино,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Колпинская ул., </w:t>
            </w:r>
            <w:r w:rsidRPr="00231848">
              <w:rPr>
                <w:spacing w:val="-8"/>
                <w:sz w:val="14"/>
                <w:szCs w:val="14"/>
              </w:rPr>
              <w:br/>
              <w:t>участок 14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(территория, ограниченная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Загородной ул., Колпинской ул.,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ул. Севастьянова, проектируемым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проездом,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ФЗУ № 5)</w:t>
            </w:r>
          </w:p>
          <w:p w:rsidR="00CB6F54" w:rsidRPr="00231848" w:rsidRDefault="00CB6F54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21000 </w:t>
            </w:r>
            <w:r w:rsidRPr="00231848">
              <w:rPr>
                <w:sz w:val="14"/>
                <w:szCs w:val="14"/>
              </w:rPr>
              <w:t>кв.м</w:t>
            </w:r>
          </w:p>
        </w:tc>
        <w:tc>
          <w:tcPr>
            <w:tcW w:w="270" w:type="pc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B6F54" w:rsidRPr="00231848" w:rsidRDefault="00CB6F54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28740,0</w:t>
            </w:r>
          </w:p>
        </w:tc>
        <w:tc>
          <w:tcPr>
            <w:tcW w:w="273" w:type="pct"/>
            <w:shd w:val="clear" w:color="auto" w:fill="auto"/>
          </w:tcPr>
          <w:p w:rsidR="00CB6F54" w:rsidRPr="00231848" w:rsidRDefault="00CB6F54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28740,0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5700,0</w:t>
            </w:r>
          </w:p>
        </w:tc>
        <w:tc>
          <w:tcPr>
            <w:tcW w:w="22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23040,0</w:t>
            </w:r>
          </w:p>
        </w:tc>
        <w:tc>
          <w:tcPr>
            <w:tcW w:w="238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28740,0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231848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1101592,3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1101592,3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5700,0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23040,0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78740,0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B6F54" w:rsidRPr="00231848" w:rsidTr="00CB6F54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B6F54" w:rsidRPr="00231848" w:rsidRDefault="00CB6F54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дома  по адресу: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г. Колпино,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Колпинская ул.,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участок 15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(территория, ограниченная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Загородной ул., Колпинской ул.,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ул. Севастьянова, проектируемым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проездом,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CB6F54" w:rsidRPr="00231848" w:rsidRDefault="00CB6F54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ФЗУ № 6)</w:t>
            </w:r>
          </w:p>
          <w:p w:rsidR="00CB6F54" w:rsidRPr="00231848" w:rsidRDefault="00CB6F54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21000 </w:t>
            </w:r>
            <w:r w:rsidRPr="00231848">
              <w:rPr>
                <w:sz w:val="14"/>
                <w:szCs w:val="14"/>
              </w:rPr>
              <w:t>кв.м</w:t>
            </w:r>
          </w:p>
        </w:tc>
        <w:tc>
          <w:tcPr>
            <w:tcW w:w="270" w:type="pc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B6F54" w:rsidRPr="00231848" w:rsidRDefault="00CB6F54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28740,0</w:t>
            </w:r>
          </w:p>
        </w:tc>
        <w:tc>
          <w:tcPr>
            <w:tcW w:w="273" w:type="pct"/>
            <w:shd w:val="clear" w:color="auto" w:fill="auto"/>
          </w:tcPr>
          <w:p w:rsidR="00CB6F54" w:rsidRPr="00231848" w:rsidRDefault="00CB6F54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28740,0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CB6F54" w:rsidRPr="00231848" w:rsidRDefault="00CB6F54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5700,0</w:t>
            </w:r>
          </w:p>
        </w:tc>
        <w:tc>
          <w:tcPr>
            <w:tcW w:w="22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23040,0</w:t>
            </w:r>
          </w:p>
        </w:tc>
        <w:tc>
          <w:tcPr>
            <w:tcW w:w="238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B6F54" w:rsidRPr="00231848" w:rsidRDefault="00CB6F54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28740,0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CB6F54" w:rsidRPr="00231848" w:rsidRDefault="00CB6F54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158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231848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1101592,3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1101592,3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5700,0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23040,0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78740,0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EC7417" w:rsidRPr="00231848" w:rsidRDefault="00EC7417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дома   по адресу: 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г. Колпино, 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Колпинская ул., 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участок 18 (территория, ограниченная Загородной ул., Колпинской ул.,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ул. Севастьянова, проектируемым проездом, 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ФЗУ № 7)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21000 </w:t>
            </w:r>
            <w:r w:rsidRPr="00231848">
              <w:rPr>
                <w:sz w:val="14"/>
                <w:szCs w:val="14"/>
              </w:rPr>
              <w:t>кв.м</w:t>
            </w:r>
          </w:p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29428,2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29428,2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5800,0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23628,2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29428,2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231848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1102280,5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1102280,5</w:t>
            </w:r>
          </w:p>
        </w:tc>
        <w:tc>
          <w:tcPr>
            <w:tcW w:w="363" w:type="pct"/>
            <w:vMerge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5800,0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23628,2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79428,2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EC7417" w:rsidRPr="00231848" w:rsidRDefault="00EC7417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многоквартирного </w:t>
            </w:r>
          </w:p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дома по адресу: </w:t>
            </w:r>
          </w:p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г. Колпино,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Колпинская ул., </w:t>
            </w:r>
            <w:r w:rsidRPr="00231848">
              <w:rPr>
                <w:spacing w:val="-8"/>
                <w:sz w:val="14"/>
                <w:szCs w:val="14"/>
              </w:rPr>
              <w:br/>
              <w:t>участок 19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(территория, ограниченная </w:t>
            </w:r>
          </w:p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Загородной ул., Колпинской ул., </w:t>
            </w:r>
          </w:p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ул. Севастьянова, проектируемым </w:t>
            </w:r>
          </w:p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проездом, </w:t>
            </w:r>
          </w:p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EC7417" w:rsidRPr="00231848" w:rsidRDefault="00EC7417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ФЗУ № 8)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21000 </w:t>
            </w:r>
            <w:r w:rsidRPr="00231848">
              <w:rPr>
                <w:sz w:val="14"/>
                <w:szCs w:val="14"/>
              </w:rPr>
              <w:t>кв.м</w:t>
            </w:r>
          </w:p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29584,7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29584,7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5900,0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23684,7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29584,7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231848" w:rsidRDefault="00EC7417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CB6F54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EC7417" w:rsidRPr="00231848" w:rsidRDefault="00EC7417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231848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1102437,0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CB6F54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6"/>
              </w:rPr>
              <w:t>1102437,0</w:t>
            </w:r>
          </w:p>
        </w:tc>
        <w:tc>
          <w:tcPr>
            <w:tcW w:w="363" w:type="pct"/>
            <w:vMerge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5900,0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23684,7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154C02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79584,7</w:t>
            </w:r>
          </w:p>
        </w:tc>
        <w:tc>
          <w:tcPr>
            <w:tcW w:w="476" w:type="pct"/>
            <w:vMerge/>
            <w:shd w:val="clear" w:color="auto" w:fill="auto"/>
          </w:tcPr>
          <w:p w:rsidR="00EC7417" w:rsidRPr="00231848" w:rsidRDefault="00EC7417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231848" w:rsidTr="00B41D18">
        <w:trPr>
          <w:trHeight w:val="4343"/>
        </w:trPr>
        <w:tc>
          <w:tcPr>
            <w:tcW w:w="191" w:type="pct"/>
            <w:shd w:val="clear" w:color="auto" w:fill="auto"/>
            <w:noWrap/>
          </w:tcPr>
          <w:p w:rsidR="00EC7417" w:rsidRPr="00231848" w:rsidRDefault="00EC7417" w:rsidP="00B41D18">
            <w:pPr>
              <w:widowControl w:val="0"/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2.4.15</w:t>
            </w:r>
          </w:p>
        </w:tc>
        <w:tc>
          <w:tcPr>
            <w:tcW w:w="425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 xml:space="preserve">Строительство многоквартирного дома со встроенно-пристроенным гаражом по адресу: </w:t>
            </w:r>
            <w:r w:rsidRPr="00231848">
              <w:rPr>
                <w:spacing w:val="-12"/>
                <w:sz w:val="14"/>
                <w:szCs w:val="14"/>
              </w:rPr>
              <w:br/>
              <w:t xml:space="preserve">пос. Понтонный, </w:t>
            </w:r>
            <w:r w:rsidRPr="00231848">
              <w:rPr>
                <w:spacing w:val="-12"/>
                <w:sz w:val="14"/>
                <w:szCs w:val="14"/>
              </w:rPr>
              <w:br/>
              <w:t xml:space="preserve">Лагерное шоссе, </w:t>
            </w:r>
            <w:r w:rsidRPr="00231848">
              <w:rPr>
                <w:spacing w:val="-12"/>
                <w:sz w:val="14"/>
                <w:szCs w:val="14"/>
              </w:rPr>
              <w:br/>
              <w:t xml:space="preserve">участок 13 </w:t>
            </w:r>
          </w:p>
          <w:p w:rsidR="00EC7417" w:rsidRPr="00231848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 xml:space="preserve">(северо-западнее пересечения </w:t>
            </w:r>
          </w:p>
          <w:p w:rsidR="00EC7417" w:rsidRPr="00231848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>с Южной ул.)</w:t>
            </w:r>
          </w:p>
        </w:tc>
        <w:tc>
          <w:tcPr>
            <w:tcW w:w="360" w:type="pct"/>
          </w:tcPr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8561,45 кв.м</w:t>
            </w: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1099156,8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1099156,8</w:t>
            </w:r>
          </w:p>
        </w:tc>
        <w:tc>
          <w:tcPr>
            <w:tcW w:w="363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102078,7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240172,6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250019,7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592271,0</w:t>
            </w:r>
          </w:p>
        </w:tc>
        <w:tc>
          <w:tcPr>
            <w:tcW w:w="476" w:type="pct"/>
            <w:shd w:val="clear" w:color="auto" w:fill="auto"/>
          </w:tcPr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231848" w:rsidTr="00B41D18">
        <w:trPr>
          <w:trHeight w:val="4201"/>
        </w:trPr>
        <w:tc>
          <w:tcPr>
            <w:tcW w:w="191" w:type="pct"/>
            <w:shd w:val="clear" w:color="auto" w:fill="auto"/>
            <w:noWrap/>
          </w:tcPr>
          <w:p w:rsidR="00EC7417" w:rsidRPr="00231848" w:rsidRDefault="00EC7417" w:rsidP="00B41D18">
            <w:pPr>
              <w:widowControl w:val="0"/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2.4.16</w:t>
            </w:r>
          </w:p>
        </w:tc>
        <w:tc>
          <w:tcPr>
            <w:tcW w:w="425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 xml:space="preserve">Строительство многоквартирного дома со встроенно-пристроенным гаражом по адресу: пос. Понтонный, Лагерное шоссе, участок 6 </w:t>
            </w:r>
          </w:p>
          <w:p w:rsidR="00EC7417" w:rsidRPr="00231848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231848">
              <w:rPr>
                <w:spacing w:val="-12"/>
                <w:sz w:val="14"/>
                <w:szCs w:val="14"/>
              </w:rPr>
              <w:t xml:space="preserve">(северо-западнее пересечения </w:t>
            </w:r>
            <w:r w:rsidRPr="00231848">
              <w:rPr>
                <w:spacing w:val="-12"/>
                <w:sz w:val="14"/>
                <w:szCs w:val="14"/>
              </w:rPr>
              <w:br/>
              <w:t>с Южной ул.)</w:t>
            </w:r>
          </w:p>
          <w:p w:rsidR="00EC7417" w:rsidRPr="00231848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</w:p>
        </w:tc>
        <w:tc>
          <w:tcPr>
            <w:tcW w:w="360" w:type="pct"/>
          </w:tcPr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16433,17 кв.м</w:t>
            </w: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1834167,1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1834167,1</w:t>
            </w:r>
          </w:p>
        </w:tc>
        <w:tc>
          <w:tcPr>
            <w:tcW w:w="363" w:type="pct"/>
            <w:shd w:val="clear" w:color="auto" w:fill="auto"/>
          </w:tcPr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EC7417" w:rsidRPr="00231848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107881,1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230457,9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239906,7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578245,7</w:t>
            </w:r>
          </w:p>
        </w:tc>
        <w:tc>
          <w:tcPr>
            <w:tcW w:w="476" w:type="pct"/>
            <w:shd w:val="clear" w:color="auto" w:fill="auto"/>
          </w:tcPr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231848" w:rsidTr="00B41D18">
        <w:trPr>
          <w:trHeight w:val="4201"/>
        </w:trPr>
        <w:tc>
          <w:tcPr>
            <w:tcW w:w="191" w:type="pct"/>
            <w:shd w:val="clear" w:color="auto" w:fill="auto"/>
            <w:noWrap/>
          </w:tcPr>
          <w:p w:rsidR="00EC7417" w:rsidRPr="00231848" w:rsidRDefault="00EC7417" w:rsidP="00B41D18">
            <w:pPr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2.4.17</w:t>
            </w:r>
          </w:p>
        </w:tc>
        <w:tc>
          <w:tcPr>
            <w:tcW w:w="425" w:type="pct"/>
            <w:shd w:val="clear" w:color="auto" w:fill="auto"/>
          </w:tcPr>
          <w:p w:rsidR="00EC7417" w:rsidRPr="00231848" w:rsidRDefault="00EC7417" w:rsidP="005D163E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Строительство многоквартирного дома со встроенно-пристроенным гаражом  по адресу: пос. Понтонный, Лагерное шоссе, </w:t>
            </w:r>
            <w:r w:rsidRPr="00231848">
              <w:rPr>
                <w:sz w:val="14"/>
                <w:szCs w:val="14"/>
              </w:rPr>
              <w:br/>
              <w:t xml:space="preserve">участок 14 </w:t>
            </w:r>
          </w:p>
          <w:p w:rsidR="00EC7417" w:rsidRPr="00231848" w:rsidRDefault="00EC7417" w:rsidP="005D163E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(северо-западнее пересечения </w:t>
            </w:r>
          </w:p>
          <w:p w:rsidR="00EC7417" w:rsidRPr="00231848" w:rsidRDefault="00EC7417" w:rsidP="005D163E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 Южной ул.)</w:t>
            </w:r>
          </w:p>
          <w:p w:rsidR="00EC7417" w:rsidRPr="00231848" w:rsidRDefault="00EC7417" w:rsidP="005D163E">
            <w:pPr>
              <w:rPr>
                <w:spacing w:val="-18"/>
                <w:sz w:val="14"/>
                <w:szCs w:val="14"/>
              </w:rPr>
            </w:pPr>
          </w:p>
        </w:tc>
        <w:tc>
          <w:tcPr>
            <w:tcW w:w="360" w:type="pct"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10073,86 кв.м</w:t>
            </w: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СМР</w:t>
            </w:r>
          </w:p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1072993,9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1072993,9</w:t>
            </w:r>
          </w:p>
        </w:tc>
        <w:tc>
          <w:tcPr>
            <w:tcW w:w="363" w:type="pc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EC7417" w:rsidRPr="00231848" w:rsidRDefault="00EC7417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99856,4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235271,2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244917,3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580044,9</w:t>
            </w:r>
          </w:p>
        </w:tc>
        <w:tc>
          <w:tcPr>
            <w:tcW w:w="476" w:type="pct"/>
            <w:shd w:val="clear" w:color="auto" w:fill="auto"/>
          </w:tcPr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231848" w:rsidTr="00B41D18">
        <w:trPr>
          <w:trHeight w:val="801"/>
        </w:trPr>
        <w:tc>
          <w:tcPr>
            <w:tcW w:w="191" w:type="pct"/>
            <w:vMerge w:val="restart"/>
            <w:shd w:val="clear" w:color="auto" w:fill="auto"/>
            <w:noWrap/>
          </w:tcPr>
          <w:p w:rsidR="00EC7417" w:rsidRPr="00231848" w:rsidRDefault="00EC7417" w:rsidP="005D163E">
            <w:pPr>
              <w:ind w:right="-82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2.4.18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EC7417" w:rsidRPr="00231848" w:rsidRDefault="00EC7417" w:rsidP="008A6B51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по адресу: </w:t>
            </w:r>
          </w:p>
          <w:p w:rsidR="00EC7417" w:rsidRPr="00231848" w:rsidRDefault="00EC7417" w:rsidP="008A6B51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Санкт-Петербург, Муринская дорога, участок 4, (территория, ограниченная Приозерским направлением ж.д., административной границей </w:t>
            </w:r>
          </w:p>
          <w:p w:rsidR="00EC7417" w:rsidRPr="00231848" w:rsidRDefault="00EC7417" w:rsidP="008A6B51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Санкт-Петербурга, береговой линией Муринского ручья (ФЗУ № 36)</w:t>
            </w:r>
          </w:p>
          <w:p w:rsidR="00EC7417" w:rsidRPr="00231848" w:rsidRDefault="00EC7417" w:rsidP="008A6B51">
            <w:pPr>
              <w:rPr>
                <w:sz w:val="14"/>
                <w:szCs w:val="14"/>
              </w:rPr>
            </w:pPr>
          </w:p>
          <w:p w:rsidR="00EC7417" w:rsidRPr="00231848" w:rsidRDefault="00EC7417" w:rsidP="005D163E">
            <w:pPr>
              <w:rPr>
                <w:sz w:val="14"/>
                <w:szCs w:val="14"/>
              </w:rPr>
            </w:pPr>
          </w:p>
        </w:tc>
        <w:tc>
          <w:tcPr>
            <w:tcW w:w="360" w:type="pct"/>
            <w:vMerge w:val="restart"/>
          </w:tcPr>
          <w:p w:rsidR="00EC7417" w:rsidRPr="00231848" w:rsidRDefault="00EC7417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EC7417" w:rsidRPr="00231848" w:rsidRDefault="00EC7417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25650,0 кв.м</w:t>
            </w:r>
          </w:p>
        </w:tc>
        <w:tc>
          <w:tcPr>
            <w:tcW w:w="270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2024-2026</w:t>
            </w:r>
          </w:p>
        </w:tc>
        <w:tc>
          <w:tcPr>
            <w:tcW w:w="361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208453,9</w:t>
            </w:r>
          </w:p>
        </w:tc>
        <w:tc>
          <w:tcPr>
            <w:tcW w:w="27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208453,9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Бюджет</w:t>
            </w:r>
          </w:p>
          <w:p w:rsidR="00EC7417" w:rsidRPr="00231848" w:rsidRDefault="00EC7417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30069,1</w:t>
            </w:r>
          </w:p>
        </w:tc>
        <w:tc>
          <w:tcPr>
            <w:tcW w:w="22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69259,9</w:t>
            </w:r>
          </w:p>
        </w:tc>
        <w:tc>
          <w:tcPr>
            <w:tcW w:w="238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109124,9</w:t>
            </w:r>
          </w:p>
        </w:tc>
        <w:tc>
          <w:tcPr>
            <w:tcW w:w="286" w:type="pct"/>
            <w:shd w:val="clear" w:color="auto" w:fill="auto"/>
          </w:tcPr>
          <w:p w:rsidR="00EC7417" w:rsidRPr="00231848" w:rsidRDefault="00EC7417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208453,9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231848" w:rsidRDefault="00EC7417" w:rsidP="00B41D18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231848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F060C9" w:rsidRPr="00231848" w:rsidTr="00F060C9">
        <w:trPr>
          <w:trHeight w:val="1430"/>
        </w:trPr>
        <w:tc>
          <w:tcPr>
            <w:tcW w:w="191" w:type="pct"/>
            <w:vMerge/>
            <w:shd w:val="clear" w:color="auto" w:fill="auto"/>
            <w:noWrap/>
          </w:tcPr>
          <w:p w:rsidR="00F060C9" w:rsidRPr="00231848" w:rsidRDefault="00F060C9" w:rsidP="005D163E">
            <w:pPr>
              <w:ind w:right="-82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F060C9" w:rsidRPr="00231848" w:rsidRDefault="00F060C9" w:rsidP="008A6B51">
            <w:pPr>
              <w:rPr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2027-2029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2346167,4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AC666F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2346167,4</w:t>
            </w:r>
          </w:p>
        </w:tc>
        <w:tc>
          <w:tcPr>
            <w:tcW w:w="363" w:type="pct"/>
            <w:vMerge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476" w:type="pct"/>
            <w:vMerge/>
            <w:shd w:val="clear" w:color="auto" w:fill="auto"/>
          </w:tcPr>
          <w:p w:rsidR="00F060C9" w:rsidRPr="00231848" w:rsidRDefault="00F060C9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F060C9" w:rsidRPr="00231848" w:rsidTr="00F060C9">
        <w:trPr>
          <w:trHeight w:val="1950"/>
        </w:trPr>
        <w:tc>
          <w:tcPr>
            <w:tcW w:w="191" w:type="pct"/>
            <w:vMerge/>
            <w:shd w:val="clear" w:color="auto" w:fill="auto"/>
            <w:noWrap/>
          </w:tcPr>
          <w:p w:rsidR="00F060C9" w:rsidRPr="00231848" w:rsidRDefault="00F060C9" w:rsidP="005D163E">
            <w:pPr>
              <w:ind w:right="-82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F060C9" w:rsidRPr="00231848" w:rsidRDefault="00F060C9" w:rsidP="008A6B51">
            <w:pPr>
              <w:rPr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2022-2024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F060C9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2554621,3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F060C9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2554621,3</w:t>
            </w:r>
          </w:p>
        </w:tc>
        <w:tc>
          <w:tcPr>
            <w:tcW w:w="363" w:type="pct"/>
            <w:vMerge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30069,1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69259,9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109124,9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208453,9</w:t>
            </w:r>
          </w:p>
        </w:tc>
        <w:tc>
          <w:tcPr>
            <w:tcW w:w="476" w:type="pct"/>
            <w:vMerge/>
            <w:shd w:val="clear" w:color="auto" w:fill="auto"/>
          </w:tcPr>
          <w:p w:rsidR="00F060C9" w:rsidRPr="00231848" w:rsidRDefault="00F060C9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F060C9" w:rsidRPr="00231848" w:rsidTr="00513DE0">
        <w:trPr>
          <w:trHeight w:val="142"/>
        </w:trPr>
        <w:tc>
          <w:tcPr>
            <w:tcW w:w="5000" w:type="pct"/>
            <w:gridSpan w:val="17"/>
            <w:shd w:val="clear" w:color="auto" w:fill="auto"/>
            <w:noWrap/>
          </w:tcPr>
          <w:p w:rsidR="00F060C9" w:rsidRPr="00231848" w:rsidRDefault="00F060C9" w:rsidP="001E3CA3">
            <w:pPr>
              <w:pageBreakBefore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2.5. Инженерная подготовка территорий</w:t>
            </w:r>
          </w:p>
        </w:tc>
      </w:tr>
      <w:tr w:rsidR="00F060C9" w:rsidRPr="00231848" w:rsidTr="00B93944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F060C9" w:rsidRPr="00231848" w:rsidRDefault="00F060C9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2.5.1</w:t>
            </w:r>
          </w:p>
        </w:tc>
        <w:tc>
          <w:tcPr>
            <w:tcW w:w="425" w:type="pct"/>
            <w:shd w:val="clear" w:color="auto" w:fill="auto"/>
          </w:tcPr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Инженерная подготовка территории под жилищное строительство 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в квартале 21 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Юго-Западной Приморской части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32,9 Га</w:t>
            </w: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2007-2021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735135,9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19373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10415,2</w:t>
            </w:r>
          </w:p>
        </w:tc>
        <w:tc>
          <w:tcPr>
            <w:tcW w:w="363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10415,2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color w:val="000000"/>
                <w:sz w:val="14"/>
                <w:szCs w:val="14"/>
              </w:rPr>
            </w:pPr>
            <w:r w:rsidRPr="0023184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10415,2</w:t>
            </w:r>
          </w:p>
        </w:tc>
        <w:tc>
          <w:tcPr>
            <w:tcW w:w="476" w:type="pct"/>
            <w:shd w:val="clear" w:color="auto" w:fill="auto"/>
          </w:tcPr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060C9" w:rsidRPr="00231848" w:rsidTr="00B41D18">
        <w:trPr>
          <w:trHeight w:val="658"/>
        </w:trPr>
        <w:tc>
          <w:tcPr>
            <w:tcW w:w="191" w:type="pct"/>
            <w:shd w:val="clear" w:color="auto" w:fill="auto"/>
            <w:noWrap/>
          </w:tcPr>
          <w:p w:rsidR="00F060C9" w:rsidRPr="00231848" w:rsidRDefault="00F060C9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2.5.2</w:t>
            </w:r>
          </w:p>
        </w:tc>
        <w:tc>
          <w:tcPr>
            <w:tcW w:w="425" w:type="pct"/>
            <w:shd w:val="clear" w:color="auto" w:fill="auto"/>
          </w:tcPr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Инженерная подготовка территории, ограниченной Ботанической ул., Ульяновской ул., Астрономической ул., Гостилицким шоссе, Пригородной ул., проектируемым проездом 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 инженерным </w:t>
            </w:r>
          </w:p>
          <w:p w:rsidR="00F060C9" w:rsidRPr="00231848" w:rsidRDefault="00F060C9" w:rsidP="005D163E">
            <w:pPr>
              <w:rPr>
                <w:spacing w:val="-16"/>
                <w:sz w:val="14"/>
                <w:szCs w:val="16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и инженерно-транспортным обеспечением, </w:t>
            </w:r>
            <w:r w:rsidRPr="00231848">
              <w:rPr>
                <w:spacing w:val="-16"/>
                <w:sz w:val="14"/>
                <w:szCs w:val="16"/>
              </w:rPr>
              <w:t xml:space="preserve">включая корректировку проектной документации 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16"/>
                <w:sz w:val="14"/>
                <w:szCs w:val="16"/>
              </w:rPr>
              <w:t>стадии РД</w:t>
            </w:r>
          </w:p>
        </w:tc>
        <w:tc>
          <w:tcPr>
            <w:tcW w:w="360" w:type="pct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101162 </w:t>
            </w:r>
            <w:r w:rsidRPr="00231848">
              <w:rPr>
                <w:sz w:val="14"/>
                <w:szCs w:val="14"/>
              </w:rPr>
              <w:t>кв.м</w:t>
            </w: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2319990,5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2319990,5</w:t>
            </w:r>
          </w:p>
        </w:tc>
        <w:tc>
          <w:tcPr>
            <w:tcW w:w="363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200000,0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238016,1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247774,8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685790,9</w:t>
            </w:r>
          </w:p>
        </w:tc>
        <w:tc>
          <w:tcPr>
            <w:tcW w:w="476" w:type="pct"/>
            <w:shd w:val="clear" w:color="auto" w:fill="auto"/>
          </w:tcPr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231848" w:rsidRDefault="00F060C9" w:rsidP="005D163E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060C9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F060C9" w:rsidRPr="00231848" w:rsidRDefault="00F060C9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2.5.3</w:t>
            </w:r>
          </w:p>
        </w:tc>
        <w:tc>
          <w:tcPr>
            <w:tcW w:w="425" w:type="pct"/>
            <w:shd w:val="clear" w:color="auto" w:fill="auto"/>
          </w:tcPr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Инженерная подготовка территории квартала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74 Б района Каменка, ограниченной Глухарской ул., </w:t>
            </w:r>
          </w:p>
          <w:p w:rsidR="00F060C9" w:rsidRPr="00231848" w:rsidRDefault="00F060C9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16"/>
                <w:sz w:val="14"/>
                <w:szCs w:val="14"/>
              </w:rPr>
              <w:t xml:space="preserve">пр. Авиаконструкторов, </w:t>
            </w:r>
            <w:r w:rsidRPr="00231848">
              <w:rPr>
                <w:spacing w:val="-8"/>
                <w:sz w:val="14"/>
                <w:szCs w:val="14"/>
              </w:rPr>
              <w:t xml:space="preserve">Плесецкой ул., </w:t>
            </w:r>
            <w:r w:rsidRPr="00231848">
              <w:rPr>
                <w:spacing w:val="-8"/>
                <w:sz w:val="14"/>
                <w:szCs w:val="14"/>
              </w:rPr>
              <w:br/>
              <w:t>Нижне-Каменской ул.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с инженерным </w:t>
            </w:r>
          </w:p>
          <w:p w:rsidR="00F060C9" w:rsidRPr="00231848" w:rsidRDefault="00F060C9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и инженерно-транспортным обеспечением</w:t>
            </w:r>
          </w:p>
          <w:p w:rsidR="00F060C9" w:rsidRPr="00231848" w:rsidRDefault="00F060C9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85578,2 </w:t>
            </w:r>
            <w:r w:rsidRPr="00231848">
              <w:rPr>
                <w:sz w:val="14"/>
                <w:szCs w:val="14"/>
              </w:rPr>
              <w:t>кв.м</w:t>
            </w: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2017-2021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1141023,0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19373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489356,0</w:t>
            </w:r>
          </w:p>
        </w:tc>
        <w:tc>
          <w:tcPr>
            <w:tcW w:w="363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489356,0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489356,0</w:t>
            </w:r>
          </w:p>
        </w:tc>
        <w:tc>
          <w:tcPr>
            <w:tcW w:w="476" w:type="pct"/>
            <w:shd w:val="clear" w:color="auto" w:fill="auto"/>
          </w:tcPr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«Ввод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060C9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F060C9" w:rsidRPr="00231848" w:rsidRDefault="00F060C9" w:rsidP="001E3CA3">
            <w:pPr>
              <w:pageBreakBefore/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2.5.4</w:t>
            </w:r>
          </w:p>
        </w:tc>
        <w:tc>
          <w:tcPr>
            <w:tcW w:w="425" w:type="pct"/>
            <w:shd w:val="clear" w:color="auto" w:fill="auto"/>
          </w:tcPr>
          <w:p w:rsidR="00F060C9" w:rsidRPr="00231848" w:rsidRDefault="00F060C9" w:rsidP="001E3CA3">
            <w:pPr>
              <w:pageBreakBefore/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Инженерная </w:t>
            </w:r>
            <w:r w:rsidRPr="00231848">
              <w:rPr>
                <w:spacing w:val="-8"/>
                <w:sz w:val="14"/>
                <w:szCs w:val="14"/>
              </w:rPr>
              <w:br/>
              <w:t xml:space="preserve">подготовка  территории, ограниченной пр. Маршала Блюхера, проектируемой ул., Полюстровским пр., проектируемой ул., </w:t>
            </w:r>
          </w:p>
          <w:p w:rsidR="00F060C9" w:rsidRPr="00231848" w:rsidRDefault="00F060C9" w:rsidP="001E3CA3">
            <w:pPr>
              <w:pageBreakBefore/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 инженерным </w:t>
            </w:r>
          </w:p>
          <w:p w:rsidR="00F060C9" w:rsidRPr="00231848" w:rsidRDefault="00F060C9" w:rsidP="001E3CA3">
            <w:pPr>
              <w:pageBreakBefore/>
              <w:ind w:right="-108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и инженерно-транспортным обеспечением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</w:tcPr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40 Га</w:t>
            </w: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2085309,6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2085309,6</w:t>
            </w:r>
          </w:p>
        </w:tc>
        <w:tc>
          <w:tcPr>
            <w:tcW w:w="363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120551,4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204732,2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213126,2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538409,8</w:t>
            </w:r>
          </w:p>
        </w:tc>
        <w:tc>
          <w:tcPr>
            <w:tcW w:w="476" w:type="pct"/>
            <w:shd w:val="clear" w:color="auto" w:fill="auto"/>
          </w:tcPr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060C9" w:rsidRPr="00231848" w:rsidTr="00B41D18">
        <w:trPr>
          <w:trHeight w:val="2501"/>
        </w:trPr>
        <w:tc>
          <w:tcPr>
            <w:tcW w:w="191" w:type="pct"/>
            <w:shd w:val="clear" w:color="auto" w:fill="auto"/>
            <w:noWrap/>
          </w:tcPr>
          <w:p w:rsidR="00F060C9" w:rsidRPr="00231848" w:rsidRDefault="00F060C9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2.5.5</w:t>
            </w:r>
          </w:p>
        </w:tc>
        <w:tc>
          <w:tcPr>
            <w:tcW w:w="425" w:type="pct"/>
            <w:shd w:val="clear" w:color="auto" w:fill="auto"/>
          </w:tcPr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Инженерная подготовка территории квартала 15 Восточнее проспекта 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Юрия Гагарина 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 инженерным 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и инженерно-транспортным обеспечением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34,58 Га</w:t>
            </w: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2020-2021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334204,7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313597,7</w:t>
            </w:r>
          </w:p>
        </w:tc>
        <w:tc>
          <w:tcPr>
            <w:tcW w:w="363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313597,7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313597,7</w:t>
            </w:r>
          </w:p>
        </w:tc>
        <w:tc>
          <w:tcPr>
            <w:tcW w:w="476" w:type="pct"/>
            <w:shd w:val="clear" w:color="auto" w:fill="auto"/>
          </w:tcPr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8"/>
                <w:szCs w:val="14"/>
              </w:rPr>
            </w:pP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231848" w:rsidRDefault="00F060C9" w:rsidP="005D163E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060C9" w:rsidRPr="00231848" w:rsidTr="00A82153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F060C9" w:rsidRPr="00231848" w:rsidRDefault="00F060C9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2.5.6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F060C9" w:rsidRPr="00231848" w:rsidRDefault="00F060C9" w:rsidP="005D163E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Инженерная подготовка территории,  ограниченной Загородной ул., Колпинской ул.,</w:t>
            </w:r>
            <w:r w:rsidRPr="00231848">
              <w:rPr>
                <w:sz w:val="14"/>
                <w:szCs w:val="14"/>
              </w:rPr>
              <w:br/>
              <w:t xml:space="preserve">ул. Севастьянова, проектируемым проездом, </w:t>
            </w:r>
          </w:p>
          <w:p w:rsidR="00F060C9" w:rsidRPr="00231848" w:rsidRDefault="00F060C9" w:rsidP="005D163E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 xml:space="preserve">с инженерным </w:t>
            </w:r>
          </w:p>
          <w:p w:rsidR="00F060C9" w:rsidRPr="00231848" w:rsidRDefault="00F060C9" w:rsidP="005D163E">
            <w:pPr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и инженерно-транспортным обеспечением</w:t>
            </w:r>
          </w:p>
          <w:p w:rsidR="00F060C9" w:rsidRPr="00231848" w:rsidRDefault="00F060C9" w:rsidP="005D163E">
            <w:pPr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44,92 Га</w:t>
            </w: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2019-2023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A82153">
            <w:pPr>
              <w:jc w:val="center"/>
            </w:pPr>
            <w:r w:rsidRPr="00231848">
              <w:rPr>
                <w:sz w:val="14"/>
                <w:szCs w:val="14"/>
              </w:rPr>
              <w:t>99211,1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A82153">
            <w:pPr>
              <w:jc w:val="center"/>
            </w:pPr>
            <w:r w:rsidRPr="00231848">
              <w:rPr>
                <w:sz w:val="14"/>
                <w:szCs w:val="14"/>
              </w:rPr>
              <w:t>99211,1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231848" w:rsidRDefault="00F060C9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20000,0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54982,0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24229,1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99211,1</w:t>
            </w:r>
          </w:p>
          <w:p w:rsidR="00F060C9" w:rsidRPr="00231848" w:rsidRDefault="00F060C9" w:rsidP="00B41D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«Ввод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231848" w:rsidRDefault="00F060C9" w:rsidP="005D163E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3327C5" w:rsidRPr="00231848" w:rsidTr="00B41D18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3327C5" w:rsidRPr="00231848" w:rsidRDefault="003327C5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3327C5" w:rsidRPr="00231848" w:rsidRDefault="003327C5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3327C5" w:rsidRPr="00231848" w:rsidRDefault="003327C5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3327C5" w:rsidRPr="00231848" w:rsidRDefault="003327C5" w:rsidP="00B1059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2235782,5</w:t>
            </w:r>
          </w:p>
          <w:p w:rsidR="003327C5" w:rsidRPr="00231848" w:rsidRDefault="003327C5" w:rsidP="00B10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shd w:val="clear" w:color="auto" w:fill="auto"/>
          </w:tcPr>
          <w:p w:rsidR="003327C5" w:rsidRPr="00231848" w:rsidRDefault="003327C5" w:rsidP="00B1059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2235782,5</w:t>
            </w:r>
          </w:p>
          <w:p w:rsidR="003327C5" w:rsidRPr="00231848" w:rsidRDefault="003327C5" w:rsidP="00B10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3" w:type="pct"/>
            <w:vMerge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3327C5" w:rsidRPr="00231848" w:rsidRDefault="003327C5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3327C5" w:rsidRPr="00231848" w:rsidRDefault="003327C5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3327C5" w:rsidRPr="00231848" w:rsidRDefault="003327C5" w:rsidP="00B41D18">
            <w:pPr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95000,0</w:t>
            </w:r>
          </w:p>
        </w:tc>
        <w:tc>
          <w:tcPr>
            <w:tcW w:w="226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1375602,4</w:t>
            </w:r>
          </w:p>
        </w:tc>
        <w:tc>
          <w:tcPr>
            <w:tcW w:w="238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765180,1</w:t>
            </w:r>
          </w:p>
          <w:p w:rsidR="003327C5" w:rsidRPr="00231848" w:rsidRDefault="003327C5" w:rsidP="00B41D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6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2235782,5</w:t>
            </w:r>
          </w:p>
          <w:p w:rsidR="003327C5" w:rsidRPr="00231848" w:rsidRDefault="003327C5" w:rsidP="00B41D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:rsidR="003327C5" w:rsidRPr="00231848" w:rsidRDefault="003327C5" w:rsidP="005D163E">
            <w:pPr>
              <w:spacing w:line="228" w:lineRule="auto"/>
              <w:rPr>
                <w:spacing w:val="-6"/>
                <w:sz w:val="14"/>
                <w:szCs w:val="14"/>
              </w:rPr>
            </w:pPr>
          </w:p>
        </w:tc>
      </w:tr>
      <w:tr w:rsidR="003327C5" w:rsidRPr="00231848" w:rsidTr="00B41D18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3327C5" w:rsidRPr="00231848" w:rsidRDefault="003327C5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3327C5" w:rsidRPr="00231848" w:rsidRDefault="003327C5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3327C5" w:rsidRPr="00231848" w:rsidRDefault="003327C5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2019-2026</w:t>
            </w:r>
          </w:p>
        </w:tc>
        <w:tc>
          <w:tcPr>
            <w:tcW w:w="361" w:type="pct"/>
            <w:shd w:val="clear" w:color="auto" w:fill="auto"/>
          </w:tcPr>
          <w:p w:rsidR="003327C5" w:rsidRPr="00231848" w:rsidRDefault="003327C5" w:rsidP="00B1059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2334993,6</w:t>
            </w:r>
          </w:p>
        </w:tc>
        <w:tc>
          <w:tcPr>
            <w:tcW w:w="273" w:type="pct"/>
            <w:shd w:val="clear" w:color="auto" w:fill="auto"/>
          </w:tcPr>
          <w:p w:rsidR="003327C5" w:rsidRPr="00231848" w:rsidRDefault="003327C5" w:rsidP="00B10597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2334993,6</w:t>
            </w:r>
          </w:p>
        </w:tc>
        <w:tc>
          <w:tcPr>
            <w:tcW w:w="363" w:type="pct"/>
            <w:vMerge/>
            <w:shd w:val="clear" w:color="auto" w:fill="auto"/>
          </w:tcPr>
          <w:p w:rsidR="003327C5" w:rsidRPr="00231848" w:rsidRDefault="003327C5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20000,0</w:t>
            </w:r>
          </w:p>
        </w:tc>
        <w:tc>
          <w:tcPr>
            <w:tcW w:w="225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54982,0</w:t>
            </w:r>
          </w:p>
        </w:tc>
        <w:tc>
          <w:tcPr>
            <w:tcW w:w="225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24229,1</w:t>
            </w:r>
          </w:p>
        </w:tc>
        <w:tc>
          <w:tcPr>
            <w:tcW w:w="223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95000,0</w:t>
            </w:r>
          </w:p>
        </w:tc>
        <w:tc>
          <w:tcPr>
            <w:tcW w:w="226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1375602,4</w:t>
            </w:r>
          </w:p>
        </w:tc>
        <w:tc>
          <w:tcPr>
            <w:tcW w:w="238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765180,1</w:t>
            </w:r>
          </w:p>
        </w:tc>
        <w:tc>
          <w:tcPr>
            <w:tcW w:w="286" w:type="pct"/>
            <w:shd w:val="clear" w:color="auto" w:fill="auto"/>
          </w:tcPr>
          <w:p w:rsidR="003327C5" w:rsidRPr="00231848" w:rsidRDefault="003327C5" w:rsidP="00D00F05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2334993,6</w:t>
            </w:r>
          </w:p>
        </w:tc>
        <w:tc>
          <w:tcPr>
            <w:tcW w:w="476" w:type="pct"/>
            <w:vMerge/>
            <w:shd w:val="clear" w:color="auto" w:fill="auto"/>
            <w:vAlign w:val="center"/>
          </w:tcPr>
          <w:p w:rsidR="003327C5" w:rsidRPr="00231848" w:rsidRDefault="003327C5" w:rsidP="005D163E">
            <w:pPr>
              <w:spacing w:line="228" w:lineRule="auto"/>
              <w:rPr>
                <w:spacing w:val="-6"/>
                <w:sz w:val="14"/>
                <w:szCs w:val="14"/>
              </w:rPr>
            </w:pPr>
          </w:p>
        </w:tc>
      </w:tr>
      <w:tr w:rsidR="00F060C9" w:rsidRPr="00231848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F060C9" w:rsidRPr="00231848" w:rsidRDefault="00F060C9" w:rsidP="001E3CA3">
            <w:pPr>
              <w:pageBreakBefore/>
              <w:ind w:right="-80"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2.5.7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Строительство объектов инженерной инфраструктуры: сетей водоснабжения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и водоотведения, тепловых сетей, сетей электроснабжения, газоснабжения, линейно-кабельных сооружений связи на территории, ограниченной Лагерным шоссе, Южной ул., проектируемыми проездами,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и объектов дорожной инфраструктуры: Лагерное шоссе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 от проектируемого проезда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до Южной ул.; проектируемый проезд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от Лагерного шоссе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до проектируемого проезда;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Южная ул.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от проектируемого проезда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до Лагерного шоссе; проектируемый проезд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 xml:space="preserve">от Южной улицы до проектируемого проезда в пос. Понтонный </w:t>
            </w:r>
          </w:p>
          <w:p w:rsidR="00F060C9" w:rsidRPr="00231848" w:rsidRDefault="00F060C9" w:rsidP="001E3CA3">
            <w:pPr>
              <w:pageBreakBefore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в Колпинском районе</w:t>
            </w:r>
          </w:p>
        </w:tc>
        <w:tc>
          <w:tcPr>
            <w:tcW w:w="360" w:type="pct"/>
          </w:tcPr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26 Га</w:t>
            </w:r>
          </w:p>
        </w:tc>
        <w:tc>
          <w:tcPr>
            <w:tcW w:w="270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3170192,6</w:t>
            </w:r>
          </w:p>
        </w:tc>
        <w:tc>
          <w:tcPr>
            <w:tcW w:w="273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3170192,6</w:t>
            </w:r>
          </w:p>
        </w:tc>
        <w:tc>
          <w:tcPr>
            <w:tcW w:w="363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231848" w:rsidRDefault="00F060C9" w:rsidP="001E3CA3">
            <w:pPr>
              <w:pageBreakBefore/>
              <w:jc w:val="center"/>
              <w:rPr>
                <w:spacing w:val="-8"/>
                <w:sz w:val="14"/>
                <w:szCs w:val="14"/>
              </w:rPr>
            </w:pPr>
            <w:r w:rsidRPr="00231848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</w:rPr>
            </w:pPr>
            <w:r w:rsidRPr="00231848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64272,8</w:t>
            </w:r>
          </w:p>
        </w:tc>
        <w:tc>
          <w:tcPr>
            <w:tcW w:w="22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120700,1</w:t>
            </w:r>
          </w:p>
        </w:tc>
        <w:tc>
          <w:tcPr>
            <w:tcW w:w="238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125648,8</w:t>
            </w:r>
          </w:p>
        </w:tc>
        <w:tc>
          <w:tcPr>
            <w:tcW w:w="286" w:type="pct"/>
            <w:shd w:val="clear" w:color="auto" w:fill="auto"/>
          </w:tcPr>
          <w:p w:rsidR="00F060C9" w:rsidRPr="00231848" w:rsidRDefault="00F060C9" w:rsidP="001E3CA3">
            <w:pPr>
              <w:pageBreakBefore/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310621,7</w:t>
            </w:r>
          </w:p>
        </w:tc>
        <w:tc>
          <w:tcPr>
            <w:tcW w:w="476" w:type="pct"/>
            <w:shd w:val="clear" w:color="auto" w:fill="auto"/>
          </w:tcPr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«Ввод </w:t>
            </w:r>
            <w:r w:rsidRPr="00231848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231848">
              <w:rPr>
                <w:spacing w:val="-6"/>
                <w:sz w:val="14"/>
                <w:szCs w:val="14"/>
              </w:rPr>
              <w:t>Санкт-Петербурга»</w:t>
            </w:r>
          </w:p>
          <w:p w:rsidR="00F060C9" w:rsidRPr="00231848" w:rsidRDefault="00F060C9" w:rsidP="001E3CA3">
            <w:pPr>
              <w:pageBreakBefore/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F060C9" w:rsidRPr="00231848" w:rsidTr="00513DE0">
        <w:trPr>
          <w:trHeight w:val="182"/>
        </w:trPr>
        <w:tc>
          <w:tcPr>
            <w:tcW w:w="2875" w:type="pct"/>
            <w:gridSpan w:val="9"/>
          </w:tcPr>
          <w:p w:rsidR="00F060C9" w:rsidRPr="00231848" w:rsidRDefault="00F060C9" w:rsidP="005D163E">
            <w:pPr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226" w:type="pct"/>
            <w:shd w:val="clear" w:color="auto" w:fill="FFFFFF"/>
          </w:tcPr>
          <w:p w:rsidR="00F060C9" w:rsidRPr="00231848" w:rsidRDefault="00F060C9" w:rsidP="00A56B6E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6536317,1</w:t>
            </w:r>
          </w:p>
        </w:tc>
        <w:tc>
          <w:tcPr>
            <w:tcW w:w="225" w:type="pct"/>
            <w:shd w:val="clear" w:color="auto" w:fill="FFFFFF"/>
          </w:tcPr>
          <w:p w:rsidR="00F060C9" w:rsidRPr="00231848" w:rsidRDefault="00F060C9" w:rsidP="00A56B6E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4341642,6</w:t>
            </w:r>
          </w:p>
        </w:tc>
        <w:tc>
          <w:tcPr>
            <w:tcW w:w="225" w:type="pct"/>
            <w:shd w:val="clear" w:color="auto" w:fill="FFFFFF"/>
          </w:tcPr>
          <w:p w:rsidR="00F060C9" w:rsidRPr="00231848" w:rsidRDefault="00F060C9" w:rsidP="00A56B6E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2052171,4</w:t>
            </w:r>
          </w:p>
        </w:tc>
        <w:tc>
          <w:tcPr>
            <w:tcW w:w="223" w:type="pct"/>
            <w:shd w:val="clear" w:color="auto" w:fill="FFFFFF"/>
          </w:tcPr>
          <w:p w:rsidR="00F060C9" w:rsidRPr="00231848" w:rsidRDefault="00F060C9" w:rsidP="00D00F05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3838091,1</w:t>
            </w:r>
          </w:p>
        </w:tc>
        <w:tc>
          <w:tcPr>
            <w:tcW w:w="226" w:type="pct"/>
            <w:shd w:val="clear" w:color="auto" w:fill="FFFFFF"/>
          </w:tcPr>
          <w:p w:rsidR="00F060C9" w:rsidRPr="00231848" w:rsidRDefault="00F060C9" w:rsidP="00D00F05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7013706,1</w:t>
            </w:r>
          </w:p>
        </w:tc>
        <w:tc>
          <w:tcPr>
            <w:tcW w:w="238" w:type="pct"/>
            <w:shd w:val="clear" w:color="auto" w:fill="FFFFFF"/>
          </w:tcPr>
          <w:p w:rsidR="00F060C9" w:rsidRPr="00231848" w:rsidRDefault="00F060C9" w:rsidP="00AF411C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6553061,</w:t>
            </w:r>
            <w:r w:rsidR="00AF411C" w:rsidRPr="00231848">
              <w:rPr>
                <w:sz w:val="14"/>
                <w:szCs w:val="16"/>
              </w:rPr>
              <w:t>8</w:t>
            </w:r>
          </w:p>
        </w:tc>
        <w:tc>
          <w:tcPr>
            <w:tcW w:w="286" w:type="pct"/>
            <w:shd w:val="clear" w:color="auto" w:fill="FFFFFF"/>
          </w:tcPr>
          <w:p w:rsidR="00F060C9" w:rsidRPr="00231848" w:rsidRDefault="00F060C9" w:rsidP="00AF411C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303349</w:t>
            </w:r>
            <w:r w:rsidR="00AF411C" w:rsidRPr="00231848">
              <w:rPr>
                <w:sz w:val="14"/>
                <w:szCs w:val="16"/>
              </w:rPr>
              <w:t>90,1</w:t>
            </w:r>
          </w:p>
        </w:tc>
        <w:tc>
          <w:tcPr>
            <w:tcW w:w="476" w:type="pct"/>
            <w:shd w:val="clear" w:color="auto" w:fill="FFFFFF"/>
            <w:hideMark/>
          </w:tcPr>
          <w:p w:rsidR="00F060C9" w:rsidRPr="00231848" w:rsidRDefault="00F060C9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Х</w:t>
            </w:r>
          </w:p>
        </w:tc>
      </w:tr>
      <w:tr w:rsidR="00F060C9" w:rsidRPr="00231848" w:rsidTr="00564D19">
        <w:trPr>
          <w:trHeight w:val="73"/>
        </w:trPr>
        <w:tc>
          <w:tcPr>
            <w:tcW w:w="2875" w:type="pct"/>
            <w:gridSpan w:val="9"/>
          </w:tcPr>
          <w:p w:rsidR="00F060C9" w:rsidRPr="00231848" w:rsidRDefault="00F060C9" w:rsidP="005D163E">
            <w:pPr>
              <w:rPr>
                <w:b/>
                <w:bCs/>
                <w:sz w:val="14"/>
                <w:szCs w:val="14"/>
              </w:rPr>
            </w:pPr>
            <w:r w:rsidRPr="00231848">
              <w:rPr>
                <w:b/>
                <w:bCs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226" w:type="pct"/>
            <w:shd w:val="clear" w:color="auto" w:fill="FFFFFF"/>
          </w:tcPr>
          <w:p w:rsidR="00F060C9" w:rsidRPr="00231848" w:rsidRDefault="00F060C9" w:rsidP="00A56B6E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7614104,3</w:t>
            </w:r>
          </w:p>
        </w:tc>
        <w:tc>
          <w:tcPr>
            <w:tcW w:w="225" w:type="pct"/>
            <w:shd w:val="clear" w:color="auto" w:fill="FFFFFF"/>
          </w:tcPr>
          <w:p w:rsidR="00F060C9" w:rsidRPr="00231848" w:rsidRDefault="00F060C9" w:rsidP="00A56B6E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5041642,6</w:t>
            </w:r>
          </w:p>
        </w:tc>
        <w:tc>
          <w:tcPr>
            <w:tcW w:w="225" w:type="pct"/>
            <w:shd w:val="clear" w:color="auto" w:fill="FFFFFF"/>
          </w:tcPr>
          <w:p w:rsidR="00F060C9" w:rsidRPr="00231848" w:rsidRDefault="00F060C9" w:rsidP="00A56B6E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3838896,4</w:t>
            </w:r>
          </w:p>
        </w:tc>
        <w:tc>
          <w:tcPr>
            <w:tcW w:w="223" w:type="pct"/>
            <w:shd w:val="clear" w:color="auto" w:fill="FFFFFF"/>
          </w:tcPr>
          <w:p w:rsidR="00F060C9" w:rsidRPr="00231848" w:rsidRDefault="00F060C9" w:rsidP="00D00F05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3952966,6</w:t>
            </w:r>
          </w:p>
        </w:tc>
        <w:tc>
          <w:tcPr>
            <w:tcW w:w="226" w:type="pct"/>
            <w:shd w:val="clear" w:color="auto" w:fill="FFFFFF"/>
          </w:tcPr>
          <w:p w:rsidR="00F060C9" w:rsidRPr="00231848" w:rsidRDefault="00F060C9" w:rsidP="00D00F05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7217645,4</w:t>
            </w:r>
          </w:p>
        </w:tc>
        <w:tc>
          <w:tcPr>
            <w:tcW w:w="238" w:type="pct"/>
            <w:shd w:val="clear" w:color="auto" w:fill="FFFFFF"/>
          </w:tcPr>
          <w:p w:rsidR="00F060C9" w:rsidRPr="00231848" w:rsidRDefault="00F060C9" w:rsidP="00AF411C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6765362</w:t>
            </w:r>
            <w:r w:rsidR="00AF411C" w:rsidRPr="00231848">
              <w:rPr>
                <w:sz w:val="14"/>
                <w:szCs w:val="16"/>
              </w:rPr>
              <w:t>,6</w:t>
            </w:r>
          </w:p>
        </w:tc>
        <w:tc>
          <w:tcPr>
            <w:tcW w:w="286" w:type="pct"/>
            <w:shd w:val="clear" w:color="auto" w:fill="FFFFFF"/>
          </w:tcPr>
          <w:p w:rsidR="00F060C9" w:rsidRPr="00231848" w:rsidRDefault="00F060C9" w:rsidP="00AF411C">
            <w:pPr>
              <w:pageBreakBefore/>
              <w:jc w:val="center"/>
              <w:rPr>
                <w:sz w:val="14"/>
                <w:szCs w:val="16"/>
              </w:rPr>
            </w:pPr>
            <w:r w:rsidRPr="00231848">
              <w:rPr>
                <w:sz w:val="14"/>
                <w:szCs w:val="16"/>
              </w:rPr>
              <w:t>34430617,</w:t>
            </w:r>
            <w:r w:rsidR="00AF411C" w:rsidRPr="00231848">
              <w:rPr>
                <w:sz w:val="14"/>
                <w:szCs w:val="16"/>
              </w:rPr>
              <w:t>9</w:t>
            </w:r>
          </w:p>
        </w:tc>
        <w:tc>
          <w:tcPr>
            <w:tcW w:w="476" w:type="pct"/>
            <w:shd w:val="clear" w:color="auto" w:fill="FFFFFF"/>
            <w:hideMark/>
          </w:tcPr>
          <w:p w:rsidR="00F060C9" w:rsidRPr="00231848" w:rsidRDefault="00F060C9" w:rsidP="005D163E">
            <w:pPr>
              <w:jc w:val="center"/>
              <w:rPr>
                <w:sz w:val="14"/>
                <w:szCs w:val="14"/>
              </w:rPr>
            </w:pPr>
            <w:r w:rsidRPr="00231848">
              <w:rPr>
                <w:sz w:val="14"/>
                <w:szCs w:val="14"/>
              </w:rPr>
              <w:t>Х</w:t>
            </w:r>
          </w:p>
        </w:tc>
      </w:tr>
    </w:tbl>
    <w:p w:rsidR="009F5506" w:rsidRPr="00231848" w:rsidRDefault="009F5506" w:rsidP="005D163E">
      <w:pPr>
        <w:adjustRightInd w:val="0"/>
        <w:jc w:val="center"/>
        <w:outlineLvl w:val="0"/>
        <w:rPr>
          <w:rFonts w:eastAsia="Calibri"/>
          <w:b/>
          <w:szCs w:val="20"/>
          <w:lang w:eastAsia="en-US"/>
        </w:rPr>
      </w:pPr>
    </w:p>
    <w:p w:rsidR="005B2B95" w:rsidRPr="00231848" w:rsidRDefault="005B2B95" w:rsidP="005B2B95">
      <w:pPr>
        <w:adjustRightInd w:val="0"/>
        <w:jc w:val="center"/>
        <w:outlineLvl w:val="0"/>
        <w:rPr>
          <w:rFonts w:eastAsia="Calibri"/>
          <w:b/>
          <w:szCs w:val="20"/>
          <w:lang w:eastAsia="en-US"/>
        </w:rPr>
      </w:pPr>
      <w:r w:rsidRPr="00231848">
        <w:rPr>
          <w:rFonts w:eastAsia="Calibri"/>
          <w:b/>
          <w:szCs w:val="20"/>
          <w:lang w:eastAsia="en-US"/>
        </w:rPr>
        <w:t>Процессная часть</w:t>
      </w:r>
    </w:p>
    <w:p w:rsidR="005B2B95" w:rsidRPr="00231848" w:rsidRDefault="005B2B95" w:rsidP="005B2B95">
      <w:pPr>
        <w:adjustRightInd w:val="0"/>
        <w:spacing w:after="12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231848">
        <w:rPr>
          <w:rFonts w:eastAsia="Calibri"/>
          <w:sz w:val="20"/>
          <w:szCs w:val="20"/>
          <w:lang w:eastAsia="en-US"/>
        </w:rPr>
        <w:t>Таблица 7</w:t>
      </w:r>
    </w:p>
    <w:tbl>
      <w:tblPr>
        <w:tblW w:w="531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50"/>
        <w:gridCol w:w="1577"/>
        <w:gridCol w:w="1560"/>
        <w:gridCol w:w="1134"/>
        <w:gridCol w:w="993"/>
        <w:gridCol w:w="1134"/>
        <w:gridCol w:w="1131"/>
        <w:gridCol w:w="1134"/>
        <w:gridCol w:w="1134"/>
        <w:gridCol w:w="1278"/>
        <w:gridCol w:w="2128"/>
      </w:tblGrid>
      <w:tr w:rsidR="005B2B95" w:rsidRPr="00231848" w:rsidTr="00A44FC4">
        <w:trPr>
          <w:trHeight w:val="49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Источник финанси</w:t>
            </w:r>
            <w:r w:rsidRPr="00231848">
              <w:rPr>
                <w:b/>
                <w:bCs/>
                <w:sz w:val="18"/>
                <w:szCs w:val="18"/>
                <w:lang w:val="en-US" w:eastAsia="en-US"/>
              </w:rPr>
              <w:t>-</w:t>
            </w:r>
            <w:r w:rsidRPr="00231848">
              <w:rPr>
                <w:b/>
                <w:bCs/>
                <w:sz w:val="18"/>
                <w:szCs w:val="18"/>
                <w:lang w:eastAsia="en-US"/>
              </w:rPr>
              <w:t>рования</w:t>
            </w:r>
          </w:p>
        </w:tc>
        <w:tc>
          <w:tcPr>
            <w:tcW w:w="20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231848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231848">
              <w:rPr>
                <w:b/>
                <w:bCs/>
                <w:sz w:val="18"/>
                <w:szCs w:val="18"/>
                <w:lang w:eastAsia="en-US"/>
              </w:rPr>
              <w:br/>
              <w:t xml:space="preserve">на достижение которых оказывает влияние </w:t>
            </w:r>
            <w:r w:rsidRPr="00231848">
              <w:rPr>
                <w:rFonts w:ascii="Times New Roman Полужирный" w:hAnsi="Times New Roman Полужирный"/>
                <w:b/>
                <w:bCs/>
                <w:spacing w:val="-2"/>
                <w:sz w:val="18"/>
                <w:szCs w:val="18"/>
                <w:lang w:eastAsia="en-US"/>
              </w:rPr>
              <w:t>реализация мероприятия</w:t>
            </w:r>
          </w:p>
        </w:tc>
      </w:tr>
      <w:tr w:rsidR="00A44FC4" w:rsidRPr="00231848" w:rsidTr="00A44FC4">
        <w:trPr>
          <w:trHeight w:val="54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231848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231848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231848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231848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231848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2021 г.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231848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231848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231848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231848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231848" w:rsidRDefault="00A44FC4" w:rsidP="00A44FC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231848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231848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5B2B95" w:rsidRPr="00231848" w:rsidRDefault="005B2B95" w:rsidP="005B2B95">
      <w:pPr>
        <w:rPr>
          <w:sz w:val="2"/>
          <w:szCs w:val="2"/>
        </w:rPr>
      </w:pPr>
    </w:p>
    <w:tbl>
      <w:tblPr>
        <w:tblW w:w="531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9"/>
        <w:gridCol w:w="1554"/>
        <w:gridCol w:w="1548"/>
        <w:gridCol w:w="1154"/>
        <w:gridCol w:w="987"/>
        <w:gridCol w:w="1137"/>
        <w:gridCol w:w="1141"/>
        <w:gridCol w:w="1125"/>
        <w:gridCol w:w="1137"/>
        <w:gridCol w:w="1275"/>
        <w:gridCol w:w="2128"/>
      </w:tblGrid>
      <w:tr w:rsidR="00A44FC4" w:rsidRPr="00231848" w:rsidTr="00A44FC4">
        <w:trPr>
          <w:trHeight w:val="165"/>
          <w:tblHeader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pacing w:val="-4"/>
                <w:sz w:val="18"/>
                <w:szCs w:val="18"/>
                <w:lang w:eastAsia="en-US"/>
              </w:rPr>
              <w:t>12</w:t>
            </w:r>
          </w:p>
        </w:tc>
      </w:tr>
      <w:tr w:rsidR="005B2B95" w:rsidRPr="00231848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31848" w:rsidRDefault="005B2B95" w:rsidP="00A44FC4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предоставление социальных выплат гражданам</w:t>
            </w:r>
          </w:p>
        </w:tc>
      </w:tr>
      <w:tr w:rsidR="00C218D1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C218D1" w:rsidRPr="00231848" w:rsidRDefault="00C218D1" w:rsidP="00A44FC4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от 10.10.2001 № 707-90 «О целевой программе</w:t>
            </w:r>
          </w:p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Санкт-Петербурга «Развитие долгосрочного жилищного кредитования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/>
              <w:t>в Санкт-Петербурге»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C218D1" w:rsidRPr="00231848" w:rsidRDefault="00C218D1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  </w:t>
            </w:r>
          </w:p>
          <w:p w:rsidR="00C218D1" w:rsidRPr="00231848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в рамках реализации Закона Санкт-Петербурга от 10.10.2001 № 707-90 </w:t>
            </w:r>
          </w:p>
          <w:p w:rsidR="00C218D1" w:rsidRPr="00231848" w:rsidRDefault="00C218D1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«О целевой программе Санкт-Петербурга «Развитие долгосрочного жилищного кредитования в Санкт-Петербурге»</w:t>
            </w:r>
          </w:p>
        </w:tc>
      </w:tr>
      <w:tr w:rsidR="0029781D" w:rsidRPr="00231848" w:rsidTr="00A40E2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781D" w:rsidRPr="00231848" w:rsidRDefault="0029781D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1.1-1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29781D" w:rsidP="00D338A8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</w:t>
            </w:r>
          </w:p>
          <w:p w:rsidR="0029781D" w:rsidRPr="00231848" w:rsidRDefault="0029781D" w:rsidP="007D1335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Cs/>
                <w:sz w:val="18"/>
                <w:szCs w:val="18"/>
                <w:lang w:eastAsia="en-US"/>
              </w:rPr>
              <w:t>гражданам,</w:t>
            </w:r>
            <w:r w:rsidRPr="00231848">
              <w:rPr>
                <w:bCs/>
                <w:color w:val="1D1B11"/>
              </w:rPr>
              <w:t xml:space="preserve"> </w:t>
            </w:r>
            <w:r w:rsidRPr="0023184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состоящим на учете в качестве нуждающихся в жилых помещениях либо на учете нуждающихся в содействии Санкт-Петербурга в улучшении жилищных условий, являющимся заемщиками (созаемщиками) по договору ипотечного кредитования, один из членов семьи которых является заемщиком по договору ипотечного кредитования, а также их </w:t>
            </w:r>
            <w:r w:rsidRPr="00231848">
              <w:rPr>
                <w:rFonts w:eastAsia="Calibri"/>
                <w:bCs/>
                <w:spacing w:val="-4"/>
                <w:sz w:val="18"/>
                <w:szCs w:val="18"/>
                <w:lang w:eastAsia="en-US"/>
              </w:rPr>
              <w:t>несовершеннолетним детям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29781D" w:rsidP="00AC666F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29781D" w:rsidP="00AC666F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9781D" w:rsidRPr="00231848" w:rsidRDefault="0029781D" w:rsidP="00AC666F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29781D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29781D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903500,0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29781D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29781D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994789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val="en-US" w:eastAsia="en-US"/>
              </w:rPr>
              <w:t>312300</w:t>
            </w:r>
            <w:r w:rsidRPr="00231848">
              <w:rPr>
                <w:sz w:val="18"/>
                <w:szCs w:val="22"/>
                <w:lang w:eastAsia="en-US"/>
              </w:rPr>
              <w:t>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994789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325104,3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31848" w:rsidRDefault="00994789" w:rsidP="00A44FC4">
            <w:pPr>
              <w:spacing w:line="276" w:lineRule="auto"/>
              <w:jc w:val="center"/>
              <w:rPr>
                <w:bCs/>
                <w:sz w:val="18"/>
                <w:szCs w:val="22"/>
                <w:lang w:eastAsia="en-US"/>
              </w:rPr>
            </w:pPr>
            <w:r w:rsidRPr="00231848">
              <w:rPr>
                <w:bCs/>
                <w:sz w:val="18"/>
                <w:szCs w:val="22"/>
                <w:lang w:eastAsia="en-US"/>
              </w:rPr>
              <w:t>2140904,3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89" w:rsidRPr="00231848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994789" w:rsidRPr="00231848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994789" w:rsidRPr="00231848" w:rsidRDefault="00994789" w:rsidP="00994789">
            <w:pPr>
              <w:spacing w:line="180" w:lineRule="exact"/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994789" w:rsidRPr="00231848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994789" w:rsidRPr="00231848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994789" w:rsidRPr="00231848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29781D" w:rsidRPr="00231848" w:rsidRDefault="0029781D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C218D1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781D" w:rsidRPr="00231848" w:rsidRDefault="00C218D1" w:rsidP="00A44FC4">
            <w:pPr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 w:type="page"/>
            </w:r>
          </w:p>
          <w:p w:rsidR="00C218D1" w:rsidRPr="00231848" w:rsidRDefault="00C218D1" w:rsidP="00A44FC4">
            <w:pPr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</w:t>
            </w:r>
          </w:p>
          <w:p w:rsidR="00C218D1" w:rsidRPr="00231848" w:rsidRDefault="00C218D1" w:rsidP="00A44FC4">
            <w:pPr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от 11.04.2001 № 315-45 «О целевой программе</w:t>
            </w:r>
          </w:p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«Молодежи – доступное жилье» в части, касающейся предоставления социальных выплат гражданам,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C218D1" w:rsidRPr="00231848" w:rsidRDefault="00C218D1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750000,0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750000,0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8D1" w:rsidRPr="00231848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C218D1" w:rsidRPr="00231848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C218D1" w:rsidRPr="00231848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C218D1" w:rsidRPr="00231848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C218D1" w:rsidRPr="00231848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C218D1" w:rsidRPr="00231848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выплаты, всего»</w:t>
            </w:r>
          </w:p>
          <w:p w:rsidR="00C218D1" w:rsidRPr="00231848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C218D1" w:rsidRPr="00231848" w:rsidRDefault="00C218D1" w:rsidP="00A44FC4">
            <w:pPr>
              <w:autoSpaceDN w:val="0"/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форме предоставления социальной выплаты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рамках реализации Закона Санкт-Петербурга от 11.04.2001 № 315-45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>«О целевой программе Санкт-Петербурга «Молодежи – доступное жилье», в том числе путем предоставления дополнительных социальных выплат»</w:t>
            </w:r>
          </w:p>
        </w:tc>
      </w:tr>
      <w:tr w:rsidR="00C218D1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16"/>
                <w:sz w:val="16"/>
                <w:szCs w:val="16"/>
                <w:lang w:eastAsia="en-US"/>
              </w:rPr>
            </w:pPr>
            <w:r w:rsidRPr="00231848">
              <w:rPr>
                <w:rFonts w:eastAsia="Calibri"/>
                <w:spacing w:val="-16"/>
                <w:sz w:val="16"/>
                <w:szCs w:val="16"/>
                <w:lang w:eastAsia="en-US"/>
              </w:rPr>
              <w:t>1.2.1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Предоставление дополнительных социальных выплат гражданам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C218D1" w:rsidRPr="00231848" w:rsidRDefault="00C218D1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BE4EDF">
            <w:pPr>
              <w:autoSpaceDN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44271,7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C218D1">
            <w:pPr>
              <w:jc w:val="center"/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C218D1">
            <w:pPr>
              <w:jc w:val="center"/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C218D1">
            <w:pPr>
              <w:jc w:val="center"/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C218D1">
            <w:pPr>
              <w:jc w:val="center"/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C218D1">
            <w:pPr>
              <w:jc w:val="center"/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31848" w:rsidRDefault="00C218D1" w:rsidP="00BE4EDF">
            <w:pPr>
              <w:autoSpaceDN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44271,7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218D1" w:rsidRPr="00231848" w:rsidRDefault="00C218D1" w:rsidP="00A44FC4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A40E2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1.2-1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29781D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</w:t>
            </w:r>
            <w:r w:rsidR="00A40E2D" w:rsidRPr="00231848">
              <w:rPr>
                <w:rFonts w:eastAsia="Calibri"/>
                <w:sz w:val="18"/>
                <w:szCs w:val="18"/>
                <w:lang w:eastAsia="en-US"/>
              </w:rPr>
              <w:t xml:space="preserve"> молодым семьям:</w:t>
            </w:r>
          </w:p>
          <w:p w:rsidR="00122DD5" w:rsidRPr="00231848" w:rsidRDefault="00122DD5" w:rsidP="0029781D">
            <w:pPr>
              <w:autoSpaceDE w:val="0"/>
              <w:autoSpaceDN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гражданам, состоящим на учете в качестве нуждающихся в жилых помещениях либо на учете нуждающихся в содействии Санкт-Петербурга в улучшении жилищных условий, состоящим в браке, зарегистрированном в органах записи актов гражданского состояния, если возраст обоих или одного из супругов, на дату обращения не превышает 35 лет (молодым семьям), воспитывающим одного и более детей в возрасте до 18 лет, имеющим статус одинокой матери (одинокого отца), в случае если второй родитель умер, признан судом безвестно отсутствующим (умершим), лишен родительских прав (ограничен                             в родительских правах), решение суда (судебный приказ) о взыскании алиментов                    либо соглашение об уплате алиментов на этих детей вторым родителем не исполняется, если их возраст на дату обращения не превышает 35 лет (молодым гражданам)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464893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464893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464893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2200000,0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BD319A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2200000,0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BD319A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4200000,0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C44A3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4372200,0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C44A3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4551460,2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F97923" w:rsidP="00464893">
            <w:pPr>
              <w:spacing w:line="276" w:lineRule="auto"/>
              <w:jc w:val="center"/>
              <w:rPr>
                <w:bCs/>
                <w:color w:val="FF0000"/>
                <w:sz w:val="18"/>
                <w:szCs w:val="22"/>
                <w:lang w:eastAsia="en-US"/>
              </w:rPr>
            </w:pPr>
            <w:r w:rsidRPr="00231848">
              <w:rPr>
                <w:bCs/>
                <w:sz w:val="18"/>
                <w:szCs w:val="22"/>
                <w:lang w:eastAsia="en-US"/>
              </w:rPr>
              <w:t>17523</w:t>
            </w:r>
            <w:r w:rsidR="00FC7901" w:rsidRPr="00231848">
              <w:rPr>
                <w:bCs/>
                <w:sz w:val="18"/>
                <w:szCs w:val="22"/>
                <w:lang w:eastAsia="en-US"/>
              </w:rPr>
              <w:t>660,2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A35" w:rsidRPr="00231848" w:rsidRDefault="00C44A35" w:rsidP="00C44A35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C44A35" w:rsidRPr="00231848" w:rsidRDefault="00C44A35" w:rsidP="00C44A35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C44A35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Предоставление социальных выплат молодым семьям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рамках мероприятия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обеспечении жильем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и оплате жилищно-коммунальных услуг» государственной программы Российской Федерации «Обеспечение доступным 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и комфортным жильем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433657,7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A2879" w:rsidP="00F9792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453563,0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A2879" w:rsidP="00F9792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668893,7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44A35" w:rsidP="00F9792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660200,0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7E335D" w:rsidP="00F9792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687268,0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7E335D" w:rsidP="00F9792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715446,2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F36F4" w:rsidP="00F9792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3639028,6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выплаты, всего»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форме предоставления социальной выплаты молодым семьям в рамках мероприятия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по обеспечению жильем молодых семей ведомственной целевой программы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«Оказание государственной поддержки гражданам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в обеспечении жильем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 оплате жилищно-коммунальных услуг» государственной программы Российской Федерации «Обеспечение доступным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и комфортным жильем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и коммунальными услугами граждан Российской Федерации» </w:t>
            </w:r>
          </w:p>
          <w:p w:rsidR="00122DD5" w:rsidRPr="00231848" w:rsidRDefault="00122DD5" w:rsidP="00A44FC4">
            <w:pPr>
              <w:autoSpaceDN w:val="0"/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7B0851" w:rsidRPr="00231848" w:rsidTr="00647BF1">
        <w:trPr>
          <w:trHeight w:val="38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851" w:rsidRPr="00231848" w:rsidRDefault="007B085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6"/>
                <w:szCs w:val="18"/>
                <w:lang w:eastAsia="en-US"/>
              </w:rPr>
              <w:t>1.3.1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851" w:rsidRPr="00231848" w:rsidRDefault="007B0851" w:rsidP="00A44FC4">
            <w:pPr>
              <w:adjustRightInd w:val="0"/>
              <w:spacing w:line="256" w:lineRule="auto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Реализация мероприятия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в обеспечении жильем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и оплате жилищно-коммунальных услуг» государственной программы Российской Федерации «Обеспечение доступным 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и комфортным жильем </w:t>
            </w:r>
            <w:r w:rsidRPr="00231848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>и коммунальными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7B085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7B0851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B0851" w:rsidRPr="00231848" w:rsidRDefault="007B0851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7B0851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406310,9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F97923" w:rsidP="00BE4ED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424</w:t>
            </w:r>
            <w:r w:rsidR="00A8649D" w:rsidRPr="00231848">
              <w:rPr>
                <w:sz w:val="18"/>
                <w:szCs w:val="22"/>
                <w:lang w:eastAsia="en-US"/>
              </w:rPr>
              <w:t>961,0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647BF1" w:rsidP="00BE4ED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660200,0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7B0851" w:rsidP="004B5BCD">
            <w:pPr>
              <w:jc w:val="center"/>
            </w:pPr>
            <w:r w:rsidRPr="00231848">
              <w:rPr>
                <w:sz w:val="18"/>
                <w:szCs w:val="22"/>
                <w:lang w:eastAsia="en-US"/>
              </w:rPr>
              <w:t>660200,0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7B0851" w:rsidP="003539AC">
            <w:pPr>
              <w:jc w:val="center"/>
              <w:rPr>
                <w:lang w:val="en-US"/>
              </w:rPr>
            </w:pPr>
            <w:r w:rsidRPr="00231848">
              <w:rPr>
                <w:sz w:val="18"/>
                <w:szCs w:val="22"/>
                <w:lang w:eastAsia="en-US"/>
              </w:rPr>
              <w:t>687268,</w:t>
            </w:r>
            <w:r w:rsidR="003539AC" w:rsidRPr="00231848">
              <w:rPr>
                <w:sz w:val="18"/>
                <w:szCs w:val="22"/>
                <w:lang w:val="en-US" w:eastAsia="en-US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7B0851" w:rsidP="004B5BCD">
            <w:pPr>
              <w:jc w:val="center"/>
            </w:pPr>
            <w:r w:rsidRPr="00231848">
              <w:rPr>
                <w:sz w:val="18"/>
                <w:szCs w:val="22"/>
                <w:lang w:eastAsia="en-US"/>
              </w:rPr>
              <w:t>715446,2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851" w:rsidRPr="00231848" w:rsidRDefault="00F97923" w:rsidP="003539AC">
            <w:pPr>
              <w:spacing w:line="276" w:lineRule="auto"/>
              <w:jc w:val="center"/>
              <w:rPr>
                <w:bCs/>
                <w:color w:val="FF0000"/>
                <w:sz w:val="18"/>
                <w:szCs w:val="22"/>
                <w:lang w:val="en-US"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3554</w:t>
            </w:r>
            <w:r w:rsidR="00A8649D" w:rsidRPr="00231848">
              <w:rPr>
                <w:sz w:val="18"/>
                <w:szCs w:val="22"/>
                <w:lang w:eastAsia="en-US"/>
              </w:rPr>
              <w:t>386,</w:t>
            </w:r>
            <w:r w:rsidR="003539AC" w:rsidRPr="00231848">
              <w:rPr>
                <w:sz w:val="18"/>
                <w:szCs w:val="22"/>
                <w:lang w:val="en-US" w:eastAsia="en-US"/>
              </w:rPr>
              <w:t>3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851" w:rsidRPr="00231848" w:rsidRDefault="007B0851" w:rsidP="00A44FC4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647BF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22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6"/>
                <w:szCs w:val="18"/>
                <w:lang w:eastAsia="en-US"/>
              </w:rPr>
              <w:t>1.3.2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Реализация мероприятия </w:t>
            </w:r>
            <w:r w:rsidRPr="00231848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31848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в обеспечении жильем </w:t>
            </w:r>
            <w:r w:rsidRPr="00231848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и оплате жилищно-коммунальных услуг» государственной программы Российской Федерации «Обеспечение 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доступным и комфортным</w:t>
            </w:r>
            <w:r w:rsidRPr="00231848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жильем и коммунальными</w:t>
            </w:r>
            <w:r w:rsidRPr="00231848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DD5" w:rsidRPr="00231848" w:rsidRDefault="00122DD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DD5" w:rsidRPr="00231848" w:rsidRDefault="00122DD5" w:rsidP="00BE4ED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27346,8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DD5" w:rsidRPr="00231848" w:rsidRDefault="00F97923" w:rsidP="00BE4ED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28</w:t>
            </w:r>
            <w:r w:rsidR="00A8649D" w:rsidRPr="00231848">
              <w:rPr>
                <w:sz w:val="18"/>
                <w:szCs w:val="18"/>
                <w:lang w:eastAsia="en-US"/>
              </w:rPr>
              <w:t>602,0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DD5" w:rsidRPr="00231848" w:rsidRDefault="00A8649D" w:rsidP="00F979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28693,7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41A5" w:rsidP="00BE4ED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41A5" w:rsidP="00BE4ED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41A5" w:rsidP="00BE4ED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DD5" w:rsidRPr="00231848" w:rsidRDefault="007B0851" w:rsidP="00A44FC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84642,5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DD5" w:rsidRPr="00231848" w:rsidRDefault="00122DD5" w:rsidP="00A44FC4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от 17.10.2007 № 513-101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«О целевой программе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«Расселение коммунальных квартир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в Санкт-Петербурге»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BE4EDF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593689,1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218D1">
            <w:pPr>
              <w:jc w:val="center"/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218D1">
            <w:pPr>
              <w:jc w:val="center"/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218D1">
            <w:pPr>
              <w:jc w:val="center"/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218D1">
            <w:pPr>
              <w:jc w:val="center"/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218D1">
            <w:pPr>
              <w:jc w:val="center"/>
            </w:pPr>
            <w:r w:rsidRPr="0023184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BE4EDF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593689,1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8"/>
                <w:szCs w:val="8"/>
                <w:lang w:eastAsia="en-US"/>
              </w:rPr>
            </w:pP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Индикаторы </w:t>
            </w: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подпрограммы 1:</w:t>
            </w: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в форме предоставления </w:t>
            </w:r>
            <w:r w:rsidRPr="00231848">
              <w:rPr>
                <w:spacing w:val="-8"/>
                <w:sz w:val="18"/>
                <w:szCs w:val="18"/>
                <w:lang w:eastAsia="en-US"/>
              </w:rPr>
              <w:t>социальной выплаты, всего»</w:t>
            </w: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в рамках реализации Закона Санкт-Петербурга от </w:t>
            </w:r>
            <w:r w:rsidRPr="00231848">
              <w:rPr>
                <w:spacing w:val="-10"/>
                <w:sz w:val="18"/>
                <w:szCs w:val="18"/>
                <w:lang w:eastAsia="en-US"/>
              </w:rPr>
              <w:t xml:space="preserve">17.10.2007 № 513-101 </w:t>
            </w:r>
            <w:r w:rsidRPr="00231848">
              <w:rPr>
                <w:spacing w:val="-10"/>
                <w:sz w:val="18"/>
                <w:szCs w:val="18"/>
                <w:lang w:eastAsia="en-US"/>
              </w:rPr>
              <w:br/>
              <w:t>«О целевой программе Санкт-Петербурга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 «Расселение коммунальных квартир </w:t>
            </w:r>
          </w:p>
          <w:p w:rsidR="00122DD5" w:rsidRPr="00231848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в Санкт-Петербурге»</w:t>
            </w:r>
          </w:p>
        </w:tc>
      </w:tr>
      <w:tr w:rsidR="00122DD5" w:rsidRPr="00231848" w:rsidTr="00A40E2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1.4-1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7D1335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</w:t>
            </w:r>
          </w:p>
          <w:p w:rsidR="00391AFF" w:rsidRPr="00231848" w:rsidRDefault="00122DD5" w:rsidP="00391AFF">
            <w:pPr>
              <w:adjustRightInd w:val="0"/>
              <w:spacing w:line="25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Cs/>
                <w:sz w:val="18"/>
                <w:szCs w:val="18"/>
                <w:lang w:eastAsia="en-US"/>
              </w:rPr>
              <w:t>гражданам,</w:t>
            </w:r>
            <w:r w:rsidRPr="00231848">
              <w:rPr>
                <w:bCs/>
                <w:color w:val="1D1B11"/>
              </w:rPr>
              <w:t xml:space="preserve"> </w:t>
            </w:r>
            <w:r w:rsidRPr="00231848">
              <w:rPr>
                <w:rFonts w:eastAsia="Calibri"/>
                <w:bCs/>
                <w:sz w:val="18"/>
                <w:szCs w:val="18"/>
                <w:lang w:eastAsia="en-US"/>
              </w:rPr>
              <w:t>состоящим на учете в качестве нуждающихся в жилых помещениях либо на учете нуждающихся в содействии Санкт-Петербурга в улучшении жилищных условий, являющимся</w:t>
            </w:r>
            <w:r w:rsidRPr="00231848">
              <w:t xml:space="preserve"> </w:t>
            </w:r>
            <w:r w:rsidRPr="0023184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нанимателями и(или) собственниками (членами семьи нанимателей и(или) собственников) комнат (долей) в коммунальной квартире, расселяемой в порядке, </w:t>
            </w:r>
            <w:r w:rsidR="00391AFF" w:rsidRPr="00231848"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23184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редусмотренном законодательством </w:t>
            </w:r>
          </w:p>
          <w:p w:rsidR="00122DD5" w:rsidRPr="00231848" w:rsidRDefault="00122DD5" w:rsidP="00391AFF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AC666F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AC666F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C666F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3900000,0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46489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3900000,0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122DD5" w:rsidP="0046489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1800000,0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496604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1873800,0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496604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1950625,8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31848" w:rsidRDefault="00056C90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  <w:lang w:val="en-US"/>
              </w:rPr>
              <w:t>13424425</w:t>
            </w:r>
            <w:r w:rsidRPr="00231848">
              <w:rPr>
                <w:sz w:val="18"/>
              </w:rPr>
              <w:t>,8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8"/>
                <w:szCs w:val="8"/>
                <w:lang w:eastAsia="en-US"/>
              </w:rPr>
            </w:pPr>
          </w:p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Индикаторы </w:t>
            </w:r>
          </w:p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подпрограммы 1:</w:t>
            </w:r>
          </w:p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в форме предоставления </w:t>
            </w:r>
            <w:r w:rsidRPr="00231848">
              <w:rPr>
                <w:spacing w:val="-8"/>
                <w:sz w:val="18"/>
                <w:szCs w:val="18"/>
                <w:lang w:eastAsia="en-US"/>
              </w:rPr>
              <w:t>социальной выплаты, всего»</w:t>
            </w:r>
          </w:p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</w:p>
          <w:p w:rsidR="003246A9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в рамках реализации Закона Санкт-Петербурга от </w:t>
            </w:r>
            <w:r w:rsidRPr="00231848">
              <w:rPr>
                <w:spacing w:val="-10"/>
                <w:sz w:val="18"/>
                <w:szCs w:val="18"/>
                <w:lang w:eastAsia="en-US"/>
              </w:rPr>
              <w:t xml:space="preserve">17.10.2007 № 513-101 </w:t>
            </w:r>
            <w:r w:rsidRPr="00231848">
              <w:rPr>
                <w:spacing w:val="-10"/>
                <w:sz w:val="18"/>
                <w:szCs w:val="18"/>
                <w:lang w:eastAsia="en-US"/>
              </w:rPr>
              <w:br/>
              <w:t>«О целевой программе Санкт-Петербурга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 «Расселение коммунальных квартир </w:t>
            </w:r>
          </w:p>
          <w:p w:rsidR="00122DD5" w:rsidRPr="00231848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в Санкт-Петербурге»</w:t>
            </w: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djustRightInd w:val="0"/>
              <w:spacing w:line="228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/>
              <w:t xml:space="preserve">Санкт-Петербурга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/>
              <w:t>от 30.11.2005 № 648-91 «О целевой программе</w:t>
            </w:r>
          </w:p>
          <w:p w:rsidR="00122DD5" w:rsidRPr="00231848" w:rsidRDefault="00122DD5" w:rsidP="00A44FC4">
            <w:pPr>
              <w:adjustRightInd w:val="0"/>
              <w:spacing w:line="228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«Жилье работникам бюджетной сферы» в части, касающейся предоставления гражданам, получившим государственное содействие в рамках программы «Жилье работникам бюджетной сферы» в период с 2006 года по 31.12.2011, социальных выплат в последний год рассрочки на оплату остатка стоимости жилых помещений в размере</w:t>
            </w:r>
          </w:p>
          <w:p w:rsidR="00122DD5" w:rsidRPr="00231848" w:rsidRDefault="00122DD5" w:rsidP="00391AFF">
            <w:pPr>
              <w:adjustRightInd w:val="0"/>
              <w:spacing w:line="228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20 процентов</w:t>
            </w:r>
            <w:r w:rsidR="00391AFF" w:rsidRPr="002318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от их стоимости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4B5BCD" w:rsidP="00BE4EDF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248261,0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BE4EDF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95590,6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4B5BCD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343851,6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0"/>
                <w:szCs w:val="17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Индикаторы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подпрограммы 1: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выплаты,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t>всего»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0"/>
                <w:szCs w:val="17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в рамках реализации Закона Санкт-Петербурга от 30.11.2005 № 648-91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«О целевой программе Санкт-Петербурга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«Жилье работникам бюджетной сферы»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в части предоставления социальных выплат гражданам, получившим государственное содействие в рамках программы «Жилье работникам бюджетной сферы» в период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с 2006 года по 31.12.2011,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в последний год рассрочки на оплату остатка стоимости жилых помещений в размере 20 процентов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>от их стоимости»</w:t>
            </w: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1.6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гражданам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 xml:space="preserve">для приобретения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>или строительства жилых помещений в соответствии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с постановлением Правительства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Санкт-Петербурга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от 28.03.2006 № 312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 xml:space="preserve">«О порядке и условиях предоставления гражданам безвозмездных субсидий для приобретения или строительства жилых помещений, социальных выплат для приобретения 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или строительства жилых помещений и порядке предоставления единовременных денежных выплат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 xml:space="preserve">на приобретение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>или строительство жилых помещений» всего,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850E1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1457737,0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850E1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1402316,2</w:t>
            </w:r>
          </w:p>
          <w:p w:rsidR="00122DD5" w:rsidRPr="00231848" w:rsidRDefault="00122DD5" w:rsidP="00A44FC4">
            <w:pPr>
              <w:jc w:val="center"/>
              <w:rPr>
                <w:sz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850E1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1384647,8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850E1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943434,6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850E1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982115,4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676CD" w:rsidRPr="00231848" w:rsidRDefault="00F97923" w:rsidP="009676CD">
            <w:pPr>
              <w:rPr>
                <w:sz w:val="18"/>
              </w:rPr>
            </w:pPr>
            <w:r w:rsidRPr="00231848">
              <w:rPr>
                <w:sz w:val="18"/>
              </w:rPr>
              <w:t>102238</w:t>
            </w:r>
            <w:r w:rsidR="002850E1" w:rsidRPr="00231848">
              <w:rPr>
                <w:sz w:val="18"/>
              </w:rPr>
              <w:t>2</w:t>
            </w:r>
            <w:r w:rsidRPr="00231848">
              <w:rPr>
                <w:sz w:val="18"/>
              </w:rPr>
              <w:t>,</w:t>
            </w:r>
            <w:r w:rsidR="002850E1" w:rsidRPr="00231848">
              <w:rPr>
                <w:sz w:val="18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2850E1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7192633,1</w:t>
            </w:r>
          </w:p>
          <w:p w:rsidR="00122DD5" w:rsidRPr="00231848" w:rsidRDefault="00122DD5" w:rsidP="00A44FC4">
            <w:pPr>
              <w:jc w:val="center"/>
              <w:rPr>
                <w:sz w:val="18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  <w:p w:rsidR="00122DD5" w:rsidRPr="00231848" w:rsidRDefault="00122DD5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Индикаторы 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подпрограммы 1: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форме предоставления социальной выплаты,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t>всего»</w:t>
            </w:r>
          </w:p>
          <w:p w:rsidR="00122DD5" w:rsidRPr="00231848" w:rsidRDefault="00122DD5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  <w:p w:rsidR="00122DD5" w:rsidRPr="00231848" w:rsidRDefault="00122DD5" w:rsidP="00A44FC4">
            <w:pPr>
              <w:spacing w:line="19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</w:t>
            </w:r>
          </w:p>
          <w:p w:rsidR="00122DD5" w:rsidRPr="00231848" w:rsidRDefault="00122DD5" w:rsidP="00A44FC4">
            <w:pPr>
              <w:spacing w:line="19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в рамках реализации постановления Правительства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Санкт-Петербурга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от 28.03.2006 № 312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«О порядке и условиях предоставления гражданам безвозмездных субсидий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для приобретения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или строительства жилых помещений, социальных выплат для приобретения или строительства жилых помещений и порядке предоставления единовременных денежных выплат на приобретение </w:t>
            </w:r>
          </w:p>
          <w:p w:rsidR="00122DD5" w:rsidRPr="00231848" w:rsidRDefault="00122DD5" w:rsidP="00A44FC4">
            <w:pPr>
              <w:spacing w:line="19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или строительство жилых помещений»</w:t>
            </w:r>
          </w:p>
          <w:p w:rsidR="00122DD5" w:rsidRPr="00231848" w:rsidRDefault="00122DD5" w:rsidP="00A44FC4">
            <w:pPr>
              <w:autoSpaceDN w:val="0"/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</w:tc>
      </w:tr>
      <w:tr w:rsidR="0021734C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1734C" w:rsidRPr="00231848" w:rsidRDefault="0021734C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pacing w:val="-14"/>
                <w:sz w:val="16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6"/>
                <w:szCs w:val="18"/>
                <w:lang w:eastAsia="en-US"/>
              </w:rPr>
              <w:t>1.6.1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21734C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Предоставление социальных выплат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для приобретения</w:t>
            </w:r>
          </w:p>
          <w:p w:rsidR="0021734C" w:rsidRPr="00231848" w:rsidRDefault="0021734C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или строительства жилых помещений гражданам, состоящим на учете в качестве нуждающихся</w:t>
            </w:r>
          </w:p>
          <w:p w:rsidR="0021734C" w:rsidRPr="00231848" w:rsidRDefault="0021734C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жилых помещениях или на учете нуждающихся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в содействии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21734C" w:rsidRPr="00231848" w:rsidRDefault="0021734C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в улучшении жилищных условий, в соответствии</w:t>
            </w:r>
          </w:p>
          <w:p w:rsidR="00391AFF" w:rsidRPr="00231848" w:rsidRDefault="0021734C" w:rsidP="00EE1A38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 постановлением Правительства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Санкт-Петербурга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от 28.03.2006 № 312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«О порядке и условиях предоставления гражданам безвозмездных субсидий для приобретения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или строительства жилых помещений, социальных выплат для приобретения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или строительства жилых помещений и порядке предоставления единовременных денежных выплат на приобретение или строительство жилых помещений»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21734C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21734C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1734C" w:rsidRPr="00231848" w:rsidRDefault="0021734C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124C6F" w:rsidP="00F9792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887006,8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9676CD" w:rsidP="00F9792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870583,3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CB29AE" w:rsidP="00F9792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906277,2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CB29AE" w:rsidP="00F9792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943434,6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CB29AE" w:rsidP="00F9792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982115,4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F97923" w:rsidP="00F9792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102238</w:t>
            </w:r>
            <w:r w:rsidR="00CB29AE" w:rsidRPr="00231848">
              <w:rPr>
                <w:sz w:val="18"/>
              </w:rPr>
              <w:t>2</w:t>
            </w:r>
            <w:r w:rsidRPr="00231848">
              <w:rPr>
                <w:sz w:val="18"/>
              </w:rPr>
              <w:t>,</w:t>
            </w:r>
            <w:r w:rsidR="00CB29AE" w:rsidRPr="00231848">
              <w:rPr>
                <w:sz w:val="18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734C" w:rsidRPr="00231848" w:rsidRDefault="009368D0" w:rsidP="00F97923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5611799,4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734C" w:rsidRPr="00231848" w:rsidRDefault="0021734C" w:rsidP="00A44FC4">
            <w:pPr>
              <w:rPr>
                <w:spacing w:val="-4"/>
                <w:sz w:val="17"/>
                <w:szCs w:val="17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pacing w:val="-14"/>
                <w:sz w:val="16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6"/>
                <w:szCs w:val="18"/>
                <w:lang w:eastAsia="en-US"/>
              </w:rPr>
              <w:t>1.6.2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Предоставление социальных выплат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для приобретения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или строительства жилых помещений отдельным категориям граждан, установленным Федеральным законом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«О ветеранах»,</w:t>
            </w:r>
          </w:p>
          <w:p w:rsidR="00122DD5" w:rsidRPr="00231848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в соответствии с Указом Президента Российской Федерации от 07.05.2008 № 714 «Об обеспечении жильем ветеранов Великой Отечественной войны 1941-1945 годов»,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>за счет средств федерального бюджета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B29AE" w:rsidP="00EE1A3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val="en-US"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39343,</w:t>
            </w:r>
            <w:r w:rsidR="00EE1A38" w:rsidRPr="00231848">
              <w:rPr>
                <w:bCs/>
                <w:sz w:val="18"/>
                <w:szCs w:val="16"/>
                <w:lang w:val="en-US" w:eastAsia="en-US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9368D0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B29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val="en-US"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39343,</w:t>
            </w:r>
            <w:r w:rsidR="00EE1A38" w:rsidRPr="00231848">
              <w:rPr>
                <w:bCs/>
                <w:sz w:val="18"/>
                <w:szCs w:val="16"/>
                <w:lang w:val="en-US" w:eastAsia="en-US"/>
              </w:rPr>
              <w:t>4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DD5" w:rsidRPr="00231848" w:rsidRDefault="00122DD5" w:rsidP="00A44FC4">
            <w:pPr>
              <w:rPr>
                <w:spacing w:val="-4"/>
                <w:sz w:val="17"/>
                <w:szCs w:val="17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CB29A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1.6.</w:t>
            </w:r>
            <w:r w:rsidR="00CB29AE"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djustRightInd w:val="0"/>
              <w:spacing w:line="228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для приобретения</w:t>
            </w:r>
          </w:p>
          <w:p w:rsidR="00122DD5" w:rsidRPr="00231848" w:rsidRDefault="00122DD5" w:rsidP="00A44FC4">
            <w:pPr>
              <w:adjustRightInd w:val="0"/>
              <w:spacing w:line="228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или строительства жилых помещений отдельным категориям граждан, указанным в статье 28.2 Федерального закона </w:t>
            </w:r>
            <w:r w:rsidRPr="00231848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«О социальной защите инвалидов в Российской Федерации», за счет средств федерального бюджета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28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N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B29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531386,7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B29AE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531732,9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B29AE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478370,6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034701" w:rsidP="00A44FC4">
            <w:pPr>
              <w:jc w:val="center"/>
              <w:rPr>
                <w:sz w:val="18"/>
                <w:lang w:val="en-US"/>
              </w:rPr>
            </w:pPr>
            <w:r w:rsidRPr="00231848">
              <w:rPr>
                <w:sz w:val="18"/>
                <w:lang w:val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B29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1541490,2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DD5" w:rsidRPr="00231848" w:rsidRDefault="00122DD5" w:rsidP="00A44FC4">
            <w:pPr>
              <w:rPr>
                <w:spacing w:val="-4"/>
                <w:sz w:val="17"/>
                <w:szCs w:val="17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>Предоставление социальных выплат гражданам для приобретения или строительства жилых помещений в соответствии</w:t>
            </w:r>
          </w:p>
          <w:p w:rsidR="00122DD5" w:rsidRPr="00231848" w:rsidRDefault="00122DD5" w:rsidP="00A44FC4">
            <w:pPr>
              <w:adjustRightInd w:val="0"/>
              <w:spacing w:line="180" w:lineRule="exact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с постановлением Правительства</w:t>
            </w:r>
          </w:p>
          <w:p w:rsidR="00122DD5" w:rsidRPr="00231848" w:rsidRDefault="00122DD5" w:rsidP="00A44FC4">
            <w:pPr>
              <w:adjustRightInd w:val="0"/>
              <w:spacing w:line="180" w:lineRule="exact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Санкт-Петербурга</w:t>
            </w:r>
          </w:p>
          <w:p w:rsidR="00122DD5" w:rsidRPr="00231848" w:rsidRDefault="00122DD5" w:rsidP="00A44FC4">
            <w:pPr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от 24.04.2018 № 328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«Об утверждении Порядка предоставления социальных выплат  для приобретения или строительства жилых помещений гражданам, имеющим трех и более несовершеннолетних детей, принятым на учет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в качестве нуждающихся в жилых помещениях, предоставляемых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по договорам социального найма, или на учет </w:t>
            </w:r>
            <w:r w:rsidRPr="00231848">
              <w:rPr>
                <w:spacing w:val="-8"/>
                <w:sz w:val="18"/>
                <w:szCs w:val="18"/>
                <w:lang w:eastAsia="en-US"/>
              </w:rPr>
              <w:t>нуждающихся в содействии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 Санкт-Петербурга в улучшении жилищных условий, и о внесении изменений в постановления Правительства </w:t>
            </w:r>
          </w:p>
          <w:p w:rsidR="00122DD5" w:rsidRPr="00231848" w:rsidRDefault="00122DD5" w:rsidP="00A44FC4">
            <w:pPr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  <w:lang w:eastAsia="en-US"/>
              </w:rPr>
              <w:t xml:space="preserve">Санкт-Петербурга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от 28.03.2006 № 312,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br/>
              <w:t xml:space="preserve">от 30.12.2009 № 1593» 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2000000,0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2000000,0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2000000,0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2082000,0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2167362,0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2256223,8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12505585,8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Индикаторы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подпрограммы 1: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выплаты, всего»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</w: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в рамках реализации постановления Правительства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Санкт-Петербурга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от 24.04.2018 № 328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«Об утверждении Порядка предоставления социальных выплат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для приобретения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или строительства жилых помещений гражданам, имеющим трех и более несовершеннолетних детей, принятым на учет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в качестве нуждающихся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в жилых помещениях, предоставляемых по договорам социального найма, или на учет нуждающихся в содействии Санкт-Петербурга </w:t>
            </w:r>
            <w:r w:rsidRPr="00231848">
              <w:rPr>
                <w:spacing w:val="-4"/>
                <w:sz w:val="17"/>
                <w:szCs w:val="17"/>
                <w:lang w:eastAsia="en-US"/>
              </w:rPr>
              <w:br/>
              <w:t xml:space="preserve">в улучшении жилищных условий, и о внесении изменений в постановления Правительства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Санкт-Петербурга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 xml:space="preserve">от 28.03.2006 № 312,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31848">
              <w:rPr>
                <w:spacing w:val="-4"/>
                <w:sz w:val="17"/>
                <w:szCs w:val="17"/>
                <w:lang w:eastAsia="en-US"/>
              </w:rPr>
              <w:t>от 30.12.2009 № 1593»</w:t>
            </w: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231848">
              <w:rPr>
                <w:rFonts w:eastAsia="Calibri"/>
                <w:sz w:val="16"/>
                <w:szCs w:val="18"/>
                <w:lang w:eastAsia="en-US"/>
              </w:rPr>
              <w:t>1.8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  <w:r w:rsidRPr="00231848">
              <w:rPr>
                <w:sz w:val="18"/>
                <w:szCs w:val="18"/>
                <w:lang w:eastAsia="en-US"/>
              </w:rPr>
              <w:br/>
              <w:t xml:space="preserve">для приобретения или строительства жилых помещений 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t>в соответствии</w:t>
            </w:r>
            <w:r w:rsidRPr="00231848">
              <w:rPr>
                <w:sz w:val="18"/>
                <w:szCs w:val="18"/>
                <w:lang w:eastAsia="en-US"/>
              </w:rPr>
              <w:t xml:space="preserve"> с постановлением Правительства Санкт-Петербурга от 15.06.2020 № 411 «Об утверждении Порядка предоставления социальных выплат 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 жилищных условий»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325000,0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325000,0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325000,0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val="en-US"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338325,0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352196,3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366636,4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CF2EAE" w:rsidP="00A44FC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2032157,7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в рамках постановления Правительства Санкт-Петербурга от 15.06.2020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№ 411 «Об утверждении Порядка предоставления социальных выплат                     для приобретения                        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в содействии Санкт-Петербурга в улучшении жилищных условий»</w:t>
            </w:r>
          </w:p>
        </w:tc>
      </w:tr>
      <w:tr w:rsidR="00122DD5" w:rsidRPr="00231848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A44FC4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финансовое обеспечение деятельности государственных бюджетных учреждений</w:t>
            </w: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2.1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 xml:space="preserve">Предоставление субсидий бюджетному учреждению </w:t>
            </w:r>
            <w:r w:rsidRPr="00231848">
              <w:rPr>
                <w:rFonts w:eastAsia="Calibri"/>
                <w:spacing w:val="-4"/>
                <w:sz w:val="18"/>
                <w:lang w:eastAsia="en-US"/>
              </w:rPr>
              <w:t>«Дирекция по управлению</w:t>
            </w:r>
            <w:r w:rsidRPr="00231848">
              <w:rPr>
                <w:rFonts w:eastAsia="Calibri"/>
                <w:sz w:val="18"/>
                <w:lang w:eastAsia="en-US"/>
              </w:rPr>
              <w:t xml:space="preserve"> объектами государственного жилищного фонда </w:t>
            </w:r>
            <w:r w:rsidRPr="00231848">
              <w:rPr>
                <w:rFonts w:eastAsia="Calibri"/>
                <w:sz w:val="18"/>
                <w:lang w:eastAsia="en-US"/>
              </w:rPr>
              <w:br/>
              <w:t>Санкт-Петербурга»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 xml:space="preserve">на финансовое обеспечение выполнения </w:t>
            </w:r>
            <w:r w:rsidRPr="00231848">
              <w:rPr>
                <w:rFonts w:eastAsia="Calibri"/>
                <w:spacing w:val="-4"/>
                <w:sz w:val="18"/>
                <w:lang w:eastAsia="en-US"/>
              </w:rPr>
              <w:t>государственного задания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88827,2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101479,5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105632,3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109963,2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114471,7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119165,0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639538,9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2.2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 xml:space="preserve">Предоставление субсидии бюджетному учреждению «Дирекция </w:t>
            </w:r>
            <w:r w:rsidRPr="00231848">
              <w:rPr>
                <w:rFonts w:eastAsia="Calibri"/>
                <w:sz w:val="18"/>
                <w:lang w:eastAsia="en-US"/>
              </w:rPr>
              <w:br/>
              <w:t xml:space="preserve">по управлению объектами государственного жилищного фонда </w:t>
            </w:r>
            <w:r w:rsidRPr="00231848">
              <w:rPr>
                <w:rFonts w:eastAsia="Calibri"/>
                <w:sz w:val="18"/>
                <w:lang w:eastAsia="en-US"/>
              </w:rPr>
              <w:br/>
              <w:t>Санкт-Петербурга»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на иные цели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8750,8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8647,0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8647,0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9001,5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9370,6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9754,8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pStyle w:val="ConsPlus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231848">
              <w:rPr>
                <w:rFonts w:ascii="Times New Roman" w:hAnsi="Times New Roman" w:cs="Times New Roman"/>
                <w:sz w:val="18"/>
                <w:szCs w:val="24"/>
              </w:rPr>
              <w:t>54171,7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2.3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Предоставление субсидии бюджетному учреждению «Горжилобмен»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 xml:space="preserve">на финансовое обеспечение выполнения </w:t>
            </w:r>
            <w:r w:rsidRPr="00231848">
              <w:rPr>
                <w:rFonts w:eastAsia="Calibri"/>
                <w:spacing w:val="-4"/>
                <w:sz w:val="18"/>
                <w:lang w:eastAsia="en-US"/>
              </w:rPr>
              <w:t>государственного задания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187878,0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195393,1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203208,8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A44FC4">
            <w:pPr>
              <w:spacing w:line="276" w:lineRule="auto"/>
              <w:jc w:val="center"/>
              <w:rPr>
                <w:sz w:val="18"/>
                <w:lang w:eastAsia="en-US"/>
              </w:rPr>
            </w:pPr>
            <w:r w:rsidRPr="00231848">
              <w:rPr>
                <w:sz w:val="18"/>
                <w:lang w:eastAsia="en-US"/>
              </w:rPr>
              <w:t>211540,4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36A30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  <w:r w:rsidRPr="00231848">
              <w:rPr>
                <w:sz w:val="18"/>
                <w:lang w:eastAsia="en-US"/>
              </w:rPr>
              <w:t>220213,</w:t>
            </w:r>
            <w:r w:rsidR="00C36A30" w:rsidRPr="00231848">
              <w:rPr>
                <w:sz w:val="18"/>
                <w:lang w:val="en-US" w:eastAsia="en-US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36A30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  <w:r w:rsidRPr="00231848">
              <w:rPr>
                <w:sz w:val="18"/>
                <w:lang w:eastAsia="en-US"/>
              </w:rPr>
              <w:t>229242,</w:t>
            </w:r>
            <w:r w:rsidR="00C36A30" w:rsidRPr="00231848">
              <w:rPr>
                <w:sz w:val="18"/>
                <w:lang w:val="en-US" w:eastAsia="en-US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31848" w:rsidRDefault="00122DD5" w:rsidP="00C36A30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  <w:r w:rsidRPr="00231848">
              <w:rPr>
                <w:sz w:val="18"/>
                <w:lang w:eastAsia="en-US"/>
              </w:rPr>
              <w:t>1247476,</w:t>
            </w:r>
            <w:r w:rsidR="00C36A30" w:rsidRPr="00231848">
              <w:rPr>
                <w:sz w:val="18"/>
                <w:lang w:val="en-US" w:eastAsia="en-US"/>
              </w:rPr>
              <w:t>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18705D">
            <w:pPr>
              <w:numPr>
                <w:ilvl w:val="0"/>
                <w:numId w:val="25"/>
              </w:numPr>
              <w:autoSpaceDN w:val="0"/>
              <w:spacing w:line="180" w:lineRule="exact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проведение капитального ремонта аварийного фонда</w:t>
            </w: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/>
                <w:sz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lang w:eastAsia="en-US"/>
              </w:rPr>
              <w:t>3.1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Реализация мероприятий</w:t>
            </w:r>
          </w:p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pacing w:val="-4"/>
                <w:sz w:val="18"/>
                <w:lang w:eastAsia="en-US"/>
              </w:rPr>
              <w:t xml:space="preserve">по капитальному ремонту </w:t>
            </w:r>
            <w:r w:rsidRPr="00231848">
              <w:rPr>
                <w:rFonts w:eastAsia="Calibri"/>
                <w:sz w:val="18"/>
                <w:lang w:eastAsia="en-US"/>
              </w:rPr>
              <w:t xml:space="preserve">многоквартирных домов, цель использования которых после капитального ремонта будет определена </w:t>
            </w:r>
            <w:r w:rsidRPr="00231848">
              <w:rPr>
                <w:rFonts w:eastAsia="Calibri"/>
                <w:sz w:val="18"/>
                <w:lang w:eastAsia="en-US"/>
              </w:rPr>
              <w:br/>
              <w:t>как наемный дом социального использования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rFonts w:eastAsia="Calibri"/>
                <w:b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6224,0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bCs/>
                <w:sz w:val="18"/>
                <w:szCs w:val="22"/>
                <w:lang w:eastAsia="en-US"/>
              </w:rPr>
            </w:pPr>
            <w:r w:rsidRPr="00231848">
              <w:rPr>
                <w:sz w:val="18"/>
                <w:szCs w:val="22"/>
                <w:lang w:eastAsia="en-US"/>
              </w:rPr>
              <w:t>6224,0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231848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A44FC4">
            <w:pPr>
              <w:numPr>
                <w:ilvl w:val="0"/>
                <w:numId w:val="25"/>
              </w:numPr>
              <w:autoSpaceDN w:val="0"/>
              <w:spacing w:line="180" w:lineRule="exact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Мероприятия, реализуемые в рамках жилищной политики Санкт-Петербурга</w:t>
            </w:r>
          </w:p>
        </w:tc>
      </w:tr>
      <w:tr w:rsidR="00122DD5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4.1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djustRightInd w:val="0"/>
              <w:ind w:firstLine="11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 xml:space="preserve">Обеспечение реализации мероприятий </w:t>
            </w:r>
            <w:r w:rsidRPr="00231848">
              <w:rPr>
                <w:rFonts w:eastAsia="Calibri"/>
                <w:sz w:val="18"/>
                <w:lang w:eastAsia="en-US"/>
              </w:rPr>
              <w:br/>
              <w:t xml:space="preserve">по заключению </w:t>
            </w:r>
            <w:r w:rsidRPr="00231848">
              <w:rPr>
                <w:rFonts w:eastAsia="Calibri"/>
                <w:sz w:val="18"/>
                <w:lang w:eastAsia="en-US"/>
              </w:rPr>
              <w:br/>
              <w:t>Санкт-Петербургом договоров пожизненной ренты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autoSpaceDE w:val="0"/>
              <w:autoSpaceDN w:val="0"/>
              <w:adjustRightInd w:val="0"/>
              <w:spacing w:line="180" w:lineRule="exact"/>
              <w:ind w:firstLine="12"/>
              <w:jc w:val="center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31848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42830,0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48265,1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122DD5" w:rsidP="00A44FC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54700,0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CE648B" w:rsidP="00CE648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56942,7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CE648B" w:rsidP="00A44FC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59277,4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CE648B" w:rsidP="00A44FC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61707,8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231848" w:rsidRDefault="00CE648B" w:rsidP="00A44FC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323723</w:t>
            </w:r>
            <w:r w:rsidR="00C32859" w:rsidRPr="00231848">
              <w:rPr>
                <w:rFonts w:ascii="Times New Roman" w:hAnsi="Times New Roman" w:cs="Times New Roman"/>
                <w:sz w:val="18"/>
              </w:rPr>
              <w:t>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8"/>
                <w:szCs w:val="18"/>
                <w:lang w:eastAsia="en-US"/>
              </w:rPr>
            </w:pP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Индикатор 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122DD5" w:rsidRPr="00231848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заключенных договоров пожизненной ренты»</w:t>
            </w:r>
          </w:p>
        </w:tc>
      </w:tr>
      <w:tr w:rsidR="00122DD5" w:rsidRPr="00231848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31848" w:rsidRDefault="00122DD5" w:rsidP="00A44FC4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развитие инструментов жилищной политики Санкт-Петербурга</w:t>
            </w:r>
          </w:p>
        </w:tc>
      </w:tr>
      <w:tr w:rsidR="001928ED" w:rsidRPr="00231848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8ED" w:rsidRPr="00231848" w:rsidRDefault="001928ED" w:rsidP="00A44FC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5.1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adjustRightInd w:val="0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 xml:space="preserve">Предоставление бюджетных инвестиций </w:t>
            </w:r>
            <w:r w:rsidRPr="00231848">
              <w:rPr>
                <w:rFonts w:eastAsia="Calibri"/>
                <w:sz w:val="18"/>
                <w:lang w:eastAsia="en-US"/>
              </w:rPr>
              <w:br/>
              <w:t>в уставный капитал</w:t>
            </w:r>
          </w:p>
          <w:p w:rsidR="001928ED" w:rsidRPr="00231848" w:rsidRDefault="001928ED" w:rsidP="008246C0">
            <w:pPr>
              <w:adjustRightInd w:val="0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lang w:eastAsia="en-US"/>
              </w:rPr>
              <w:t>акционерного общества «Санкт-Петербургский</w:t>
            </w:r>
            <w:r w:rsidRPr="00231848">
              <w:rPr>
                <w:rFonts w:eastAsia="Calibri"/>
                <w:sz w:val="18"/>
                <w:lang w:eastAsia="en-US"/>
              </w:rPr>
              <w:t xml:space="preserve"> центр доступного жилья» </w:t>
            </w:r>
            <w:r w:rsidRPr="00231848">
              <w:rPr>
                <w:rFonts w:eastAsia="Calibri"/>
                <w:spacing w:val="-6"/>
                <w:sz w:val="18"/>
                <w:lang w:eastAsia="en-US"/>
              </w:rPr>
              <w:t xml:space="preserve">в соответствии с условиями </w:t>
            </w:r>
            <w:r w:rsidRPr="00231848">
              <w:rPr>
                <w:rFonts w:eastAsia="Calibri"/>
                <w:sz w:val="18"/>
                <w:lang w:eastAsia="en-US"/>
              </w:rPr>
              <w:t xml:space="preserve">программы </w:t>
            </w:r>
          </w:p>
          <w:p w:rsidR="001928ED" w:rsidRPr="00231848" w:rsidRDefault="001928ED" w:rsidP="008246C0">
            <w:pPr>
              <w:adjustRightInd w:val="0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Санкт-Петербурга «Молодежи – доступное жилье»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lang w:eastAsia="en-US"/>
              </w:rPr>
            </w:pPr>
            <w:r w:rsidRPr="00231848">
              <w:rPr>
                <w:rFonts w:eastAsia="Calibri"/>
                <w:sz w:val="18"/>
                <w:lang w:eastAsia="en-US"/>
              </w:rPr>
              <w:t>Комитет иму</w:t>
            </w:r>
            <w:r w:rsidRPr="00231848">
              <w:rPr>
                <w:rFonts w:eastAsia="Calibri"/>
                <w:spacing w:val="-8"/>
                <w:sz w:val="18"/>
                <w:lang w:eastAsia="en-US"/>
              </w:rPr>
              <w:t>щественных</w:t>
            </w:r>
            <w:r w:rsidRPr="00231848">
              <w:rPr>
                <w:rFonts w:eastAsia="Calibri"/>
                <w:sz w:val="18"/>
                <w:lang w:eastAsia="en-US"/>
              </w:rPr>
              <w:t xml:space="preserve"> отношений Санкт-Петербурга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928ED" w:rsidRPr="00231848" w:rsidRDefault="001928ED" w:rsidP="00A44FC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C666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750000,0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231848" w:rsidRDefault="001928ED" w:rsidP="00BD319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31848">
              <w:rPr>
                <w:bCs/>
                <w:sz w:val="18"/>
                <w:szCs w:val="16"/>
                <w:lang w:eastAsia="en-US"/>
              </w:rPr>
              <w:t>750000,0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8"/>
                <w:szCs w:val="18"/>
                <w:lang w:eastAsia="en-US"/>
              </w:rPr>
            </w:pP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Индикатор 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в отношении которых принято решение об оказании государственного содействия в улучшении жилищных условий 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в форме предоставления долгосрочных займов 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на оплату жилья 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на долгосрочной основе </w:t>
            </w:r>
          </w:p>
          <w:p w:rsidR="001928ED" w:rsidRPr="00231848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 xml:space="preserve">в соответствии </w:t>
            </w:r>
            <w:r w:rsidRPr="00231848">
              <w:rPr>
                <w:spacing w:val="-4"/>
                <w:sz w:val="18"/>
                <w:szCs w:val="18"/>
                <w:lang w:eastAsia="en-US"/>
              </w:rPr>
              <w:br/>
              <w:t xml:space="preserve">с условиями программы </w:t>
            </w:r>
          </w:p>
          <w:p w:rsidR="001928ED" w:rsidRPr="00231848" w:rsidRDefault="001928ED" w:rsidP="00A44FC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spacing w:val="-4"/>
                <w:sz w:val="18"/>
                <w:szCs w:val="18"/>
                <w:lang w:eastAsia="en-US"/>
              </w:rPr>
              <w:t>«Молодежи – доступное жилье»</w:t>
            </w:r>
          </w:p>
        </w:tc>
      </w:tr>
      <w:tr w:rsidR="00897910" w:rsidRPr="00231848" w:rsidTr="00647BF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910" w:rsidRPr="00231848" w:rsidRDefault="00897910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</w:rPr>
              <w:t>5.1-1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897910" w:rsidP="00997976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 xml:space="preserve">Внесение взносов в уставный капитал </w:t>
            </w:r>
            <w:r w:rsidR="00997976" w:rsidRPr="00231848">
              <w:rPr>
                <w:rFonts w:ascii="Times New Roman" w:hAnsi="Times New Roman" w:cs="Times New Roman"/>
                <w:sz w:val="18"/>
              </w:rPr>
              <w:t>а</w:t>
            </w:r>
            <w:r w:rsidRPr="00231848">
              <w:rPr>
                <w:rFonts w:ascii="Times New Roman" w:hAnsi="Times New Roman" w:cs="Times New Roman"/>
                <w:sz w:val="18"/>
              </w:rPr>
              <w:t>кционерного общества «Санкт-Петербургский центр доступног</w:t>
            </w:r>
            <w:r w:rsidR="0067757E" w:rsidRPr="00231848">
              <w:rPr>
                <w:rFonts w:ascii="Times New Roman" w:hAnsi="Times New Roman" w:cs="Times New Roman"/>
                <w:sz w:val="18"/>
              </w:rPr>
              <w:t>о жилья» в целях предоставления</w:t>
            </w:r>
            <w:r w:rsidRPr="00231848">
              <w:rPr>
                <w:rFonts w:ascii="Times New Roman" w:hAnsi="Times New Roman" w:cs="Times New Roman"/>
                <w:sz w:val="18"/>
              </w:rPr>
              <w:t xml:space="preserve"> молодым семьям целевых жилищных займов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E1B" w:rsidRPr="00231848" w:rsidRDefault="00897910" w:rsidP="00C47E1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Комитет имущественных отношений Санкт-Петербурга</w:t>
            </w:r>
          </w:p>
          <w:p w:rsidR="00897910" w:rsidRPr="00231848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Бюджет 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2079000,0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2829000,0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2941000,0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997976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3061</w:t>
            </w:r>
            <w:r w:rsidR="00897910" w:rsidRPr="00231848">
              <w:rPr>
                <w:rFonts w:ascii="Times New Roman" w:hAnsi="Times New Roman" w:cs="Times New Roman"/>
                <w:sz w:val="18"/>
              </w:rPr>
              <w:t>580,0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C47E1B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3187</w:t>
            </w:r>
            <w:r w:rsidR="00897910" w:rsidRPr="00231848">
              <w:rPr>
                <w:rFonts w:ascii="Times New Roman" w:hAnsi="Times New Roman" w:cs="Times New Roman"/>
                <w:sz w:val="18"/>
              </w:rPr>
              <w:t>100,0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C47E1B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14097</w:t>
            </w:r>
            <w:r w:rsidR="00897910" w:rsidRPr="00231848">
              <w:rPr>
                <w:rFonts w:ascii="Times New Roman" w:hAnsi="Times New Roman" w:cs="Times New Roman"/>
                <w:sz w:val="18"/>
              </w:rPr>
              <w:t>680,0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231848" w:rsidRDefault="00897910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Целевой показатель: «Количество семей, улучшивших жилищные условия»</w:t>
            </w:r>
          </w:p>
          <w:p w:rsidR="00897910" w:rsidRPr="00231848" w:rsidRDefault="00897910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Индикатор подпрограммы 1:</w:t>
            </w:r>
          </w:p>
          <w:p w:rsidR="00897910" w:rsidRPr="00231848" w:rsidRDefault="00897910" w:rsidP="001E02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«Количество молодых семей, в отношении которых принято</w:t>
            </w:r>
            <w:r w:rsidR="001E0236" w:rsidRPr="00231848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z w:val="18"/>
              </w:rPr>
              <w:t>решение о предоставлении целевых жилищных займов»</w:t>
            </w:r>
          </w:p>
        </w:tc>
      </w:tr>
      <w:tr w:rsidR="004547FF" w:rsidRPr="00231848" w:rsidTr="00647BF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</w:rPr>
              <w:t>5.1-2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4547FF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 xml:space="preserve">Предоставление молодым семьям рассрочки </w:t>
            </w:r>
            <w:r w:rsidRPr="00231848">
              <w:rPr>
                <w:rFonts w:ascii="Times New Roman" w:hAnsi="Times New Roman" w:cs="Times New Roman"/>
                <w:sz w:val="18"/>
              </w:rPr>
              <w:br/>
              <w:t xml:space="preserve">на оплату жилья </w:t>
            </w:r>
            <w:r w:rsidRPr="00231848">
              <w:rPr>
                <w:rFonts w:ascii="Times New Roman" w:hAnsi="Times New Roman" w:cs="Times New Roman"/>
                <w:sz w:val="18"/>
              </w:rPr>
              <w:br/>
              <w:t>на долгосрочной основе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C81D39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Акционерное общество «Санкт-Петербургский центр доступного жилья»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Внебюджетные средства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z w:val="18"/>
                <w:szCs w:val="18"/>
              </w:rPr>
              <w:t>1712767,7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z w:val="18"/>
                <w:szCs w:val="18"/>
              </w:rPr>
              <w:t>2707144,0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z w:val="18"/>
                <w:szCs w:val="18"/>
              </w:rPr>
              <w:t>2991022,9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z w:val="18"/>
                <w:szCs w:val="18"/>
              </w:rPr>
              <w:t>1421905,3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  <w:szCs w:val="18"/>
              </w:rPr>
              <w:t>1024387,6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9857227,5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Целевой показатель: «Количество семей, улучшивших жилищные условия»</w:t>
            </w:r>
          </w:p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Индикатор подпрограммы 1:</w:t>
            </w:r>
          </w:p>
          <w:p w:rsidR="004547FF" w:rsidRPr="00231848" w:rsidRDefault="004547FF" w:rsidP="00124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231848">
              <w:rPr>
                <w:rFonts w:ascii="Times New Roman" w:hAnsi="Times New Roman" w:cs="Times New Roman"/>
                <w:sz w:val="18"/>
              </w:rPr>
              <w:t>«Количество молодых семей, улучшивших жилищные условия за счет предоставленной рассрочки на оплату жилья на долгосрочной основе»</w:t>
            </w:r>
          </w:p>
        </w:tc>
      </w:tr>
      <w:tr w:rsidR="00122DD5" w:rsidRPr="00231848" w:rsidTr="00DE11A3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18705D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расселение аварийного жилищного фонда, признанного таковым после 01.01.2017</w:t>
            </w: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4C7B90">
            <w:pPr>
              <w:tabs>
                <w:tab w:val="left" w:pos="459"/>
              </w:tabs>
              <w:rPr>
                <w:spacing w:val="-6"/>
                <w:sz w:val="18"/>
                <w:szCs w:val="18"/>
              </w:rPr>
            </w:pPr>
            <w:r w:rsidRPr="00231848">
              <w:rPr>
                <w:spacing w:val="-6"/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реконструкции, в том числе:</w:t>
            </w:r>
          </w:p>
          <w:p w:rsidR="00391AFF" w:rsidRPr="00231848" w:rsidRDefault="00391AFF" w:rsidP="004C7B90">
            <w:pPr>
              <w:tabs>
                <w:tab w:val="left" w:pos="459"/>
              </w:tabs>
              <w:rPr>
                <w:spacing w:val="-6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Администрации районов Санкт-Петербурга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Бюджет 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89349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Целевые показатели: «Количество семей, улучшивших жилищные условия»</w:t>
            </w:r>
          </w:p>
          <w:p w:rsidR="00122DD5" w:rsidRPr="00231848" w:rsidRDefault="00122DD5" w:rsidP="0089349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  <w:p w:rsidR="00122DD5" w:rsidRPr="00231848" w:rsidRDefault="00122DD5" w:rsidP="0089349B">
            <w:pPr>
              <w:jc w:val="center"/>
              <w:rPr>
                <w:spacing w:val="-4"/>
                <w:sz w:val="18"/>
                <w:szCs w:val="18"/>
              </w:rPr>
            </w:pPr>
            <w:r w:rsidRPr="00231848">
              <w:rPr>
                <w:spacing w:val="-4"/>
                <w:sz w:val="18"/>
                <w:szCs w:val="18"/>
              </w:rPr>
              <w:t>«Количество квадратных метров расселенного аварийного жилищного фонда, признанного таковым после 01.01.2017»</w:t>
            </w:r>
          </w:p>
          <w:p w:rsidR="00122DD5" w:rsidRPr="00231848" w:rsidRDefault="00122DD5" w:rsidP="0089349B">
            <w:pPr>
              <w:jc w:val="center"/>
              <w:rPr>
                <w:spacing w:val="-4"/>
                <w:sz w:val="18"/>
                <w:szCs w:val="18"/>
              </w:rPr>
            </w:pPr>
          </w:p>
          <w:p w:rsidR="00122DD5" w:rsidRPr="00231848" w:rsidRDefault="00122DD5" w:rsidP="0089349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31848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«Количество граждан, переселенных из аварийного жилищного фонда, признанного таковым до 01.01.2017»</w:t>
            </w:r>
          </w:p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6.1.1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4C7B90">
            <w:pPr>
              <w:tabs>
                <w:tab w:val="left" w:pos="459"/>
              </w:tabs>
              <w:rPr>
                <w:i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 путем п</w:t>
            </w:r>
            <w:r w:rsidRPr="00231848">
              <w:rPr>
                <w:spacing w:val="-6"/>
                <w:sz w:val="18"/>
                <w:szCs w:val="18"/>
                <w:lang w:eastAsia="en-US"/>
              </w:rPr>
              <w:t>редоставления другого жилого помещения по договору социального найма или в собственность по договору мены</w:t>
            </w:r>
            <w:r w:rsidRPr="00231848">
              <w:rPr>
                <w:i/>
                <w:spacing w:val="-6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46489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Бюджет 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89349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Красногвардейс</w:t>
            </w:r>
            <w:r w:rsidR="00C81D39"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-</w:t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кого</w:t>
            </w:r>
            <w:r w:rsidR="00C81D39"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района</w:t>
            </w:r>
            <w:r w:rsidR="00C81D39"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Петродворцового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231848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4C7B9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6.1.2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E11A3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 путем выплаты возмещения за жилое помещение в связи с изъятием земельного участка для государственных нужд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46489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Красногвардейс</w:t>
            </w:r>
            <w:r w:rsidR="00C81D39"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-</w:t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кого</w:t>
            </w:r>
            <w:r w:rsidR="00C81D39"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района </w:t>
            </w:r>
          </w:p>
          <w:p w:rsidR="00122DD5" w:rsidRPr="00231848" w:rsidRDefault="00122DD5" w:rsidP="0046489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Санкт-Петербурга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Бюджет 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252001">
            <w:pPr>
              <w:pStyle w:val="ConsPlusNormal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231848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8648FF">
            <w:pPr>
              <w:pStyle w:val="ConsPlusNormal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Петродворцового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31848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231848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231848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231848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314225" w:rsidRPr="00231848" w:rsidTr="00FE655C">
        <w:trPr>
          <w:trHeight w:val="221"/>
        </w:trPr>
        <w:tc>
          <w:tcPr>
            <w:tcW w:w="1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4225" w:rsidRPr="00231848" w:rsidRDefault="00314225" w:rsidP="00A44FC4">
            <w:pPr>
              <w:autoSpaceDN w:val="0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25" w:rsidRPr="00231848" w:rsidRDefault="00314225" w:rsidP="00314225">
            <w:pPr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7192854,7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25" w:rsidRPr="00231848" w:rsidRDefault="00314225" w:rsidP="00FE655C">
            <w:pPr>
              <w:jc w:val="center"/>
              <w:rPr>
                <w:rFonts w:eastAsia="Calibri"/>
                <w:b/>
                <w:spacing w:val="-10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10"/>
                <w:sz w:val="18"/>
                <w:szCs w:val="18"/>
                <w:lang w:eastAsia="en-US"/>
              </w:rPr>
              <w:t>15425522,2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25" w:rsidRPr="00231848" w:rsidRDefault="00314225" w:rsidP="00FE655C">
            <w:pPr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16706873,6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25" w:rsidRPr="00231848" w:rsidRDefault="00314225" w:rsidP="00AF411C">
            <w:pPr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16643430,</w:t>
            </w:r>
            <w:r w:rsidR="00AF411C"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25" w:rsidRPr="00231848" w:rsidRDefault="00314225" w:rsidP="00314225">
            <w:pPr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15634060,5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25" w:rsidRPr="00231848" w:rsidRDefault="00314225" w:rsidP="00314225">
            <w:pPr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15819236,4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225" w:rsidRPr="00231848" w:rsidRDefault="00314225" w:rsidP="00AF411C">
            <w:pPr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87421977,</w:t>
            </w:r>
            <w:r w:rsidR="00AF411C" w:rsidRPr="00231848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225" w:rsidRPr="00231848" w:rsidRDefault="00314225" w:rsidP="00A44FC4">
            <w:pPr>
              <w:autoSpaceDN w:val="0"/>
              <w:jc w:val="center"/>
              <w:rPr>
                <w:b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/>
                <w:spacing w:val="-4"/>
                <w:sz w:val="18"/>
                <w:szCs w:val="18"/>
                <w:lang w:eastAsia="en-US"/>
              </w:rPr>
              <w:t>Х</w:t>
            </w:r>
          </w:p>
        </w:tc>
      </w:tr>
    </w:tbl>
    <w:p w:rsidR="0025711A" w:rsidRPr="00231848" w:rsidRDefault="0025711A">
      <w:pPr>
        <w:rPr>
          <w:b/>
        </w:rPr>
        <w:sectPr w:rsidR="0025711A" w:rsidRPr="00231848" w:rsidSect="004677A6">
          <w:pgSz w:w="16838" w:h="11906" w:orient="landscape"/>
          <w:pgMar w:top="1276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154C02" w:rsidRPr="00231848" w:rsidRDefault="00154C02" w:rsidP="00154C02">
      <w:pPr>
        <w:jc w:val="center"/>
        <w:rPr>
          <w:b/>
          <w:color w:val="000000"/>
        </w:rPr>
      </w:pPr>
      <w:r w:rsidRPr="00231848">
        <w:rPr>
          <w:b/>
          <w:color w:val="000000"/>
        </w:rPr>
        <w:t xml:space="preserve">9.7. Механизм реализации мероприятий и механизм взаимодействия соисполнителей </w:t>
      </w:r>
      <w:r w:rsidRPr="00231848">
        <w:rPr>
          <w:b/>
          <w:color w:val="000000"/>
        </w:rPr>
        <w:br/>
        <w:t xml:space="preserve">в случаях, когда мероприятия подпрограммы 1 предусматривают </w:t>
      </w:r>
      <w:r w:rsidRPr="00231848">
        <w:rPr>
          <w:b/>
          <w:color w:val="000000"/>
        </w:rPr>
        <w:br/>
        <w:t>их реализацию несколькими исполнителями</w:t>
      </w:r>
    </w:p>
    <w:p w:rsidR="00154C02" w:rsidRPr="00231848" w:rsidRDefault="00154C02" w:rsidP="00154C02">
      <w:pPr>
        <w:jc w:val="center"/>
        <w:rPr>
          <w:b/>
          <w:color w:val="000000"/>
        </w:rPr>
      </w:pP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231848">
        <w:t xml:space="preserve">9.7.1. Реализация мероприятия, указанного в пункте 1.1.1 таблицы 6 подраздела 9.5 государственной программы, осуществляется путем подготовки администрациями районов Санкт-Петербурга проектов постановлений Правительства Санкт-Петербурга </w:t>
      </w:r>
      <w:r w:rsidRPr="00231848">
        <w:rPr>
          <w:rFonts w:eastAsia="Calibri"/>
          <w:szCs w:val="28"/>
          <w:lang w:eastAsia="en-US"/>
        </w:rPr>
        <w:t xml:space="preserve">об изъятии  помещений в связи с изъятием земельного участка для государственных нужд </w:t>
      </w:r>
      <w:r w:rsidRPr="00231848">
        <w:rPr>
          <w:rFonts w:eastAsia="Calibri"/>
          <w:szCs w:val="28"/>
          <w:lang w:eastAsia="en-US"/>
        </w:rPr>
        <w:br/>
        <w:t xml:space="preserve">Санкт-Петербурга в случае признания расположенного на таком земельном участке многоквартирного дома аварийным и подлежащим сносу или реконструкции, </w:t>
      </w:r>
      <w:r w:rsidRPr="00231848">
        <w:t>в</w:t>
      </w:r>
      <w:r w:rsidRPr="00231848">
        <w:rPr>
          <w:szCs w:val="28"/>
        </w:rPr>
        <w:t xml:space="preserve"> соответствии с постановлением Правительства Санкт-Петербурга от 23.01.2007 № 43 «О Порядке </w:t>
      </w:r>
      <w:r w:rsidRPr="00231848">
        <w:rPr>
          <w:color w:val="000000" w:themeColor="text1"/>
          <w:szCs w:val="28"/>
        </w:rPr>
        <w:t xml:space="preserve">взаимодействия исполнительных органов государственной власти Санкт-Петербурга </w:t>
      </w:r>
      <w:r w:rsidRPr="00231848">
        <w:rPr>
          <w:color w:val="000000" w:themeColor="text1"/>
          <w:szCs w:val="28"/>
        </w:rPr>
        <w:br/>
        <w:t>при изъятии жилых помещений в связи с изъятием земельного участка для государственных нужд Санкт-Петербурга».</w:t>
      </w:r>
    </w:p>
    <w:p w:rsidR="00154C02" w:rsidRPr="00231848" w:rsidRDefault="00154C02" w:rsidP="00154C0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9.7.2. Реализация мероприятий, указанных в пунктах 1.2.1-1.2.4, 2.4.1-2.4.18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и 2.5.1-2.5.7 таблицы 6 подраздела 9.5 государственной программы, осуществляется Комитетом по строительству путем закупок в соответствии с Федеральным законом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на основании решения о бюджетных инвестициях </w:t>
      </w:r>
      <w:r w:rsidR="00CA0B73" w:rsidRPr="00231848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в объекты государственной собственности Санкт-Петербурга, содержащегося в пункте 2-1 настоящего постановления, принятого в соответствии с порядком, установленным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программы».</w:t>
      </w:r>
    </w:p>
    <w:p w:rsidR="00154C02" w:rsidRPr="00231848" w:rsidRDefault="00154C02" w:rsidP="00154C0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Под инженерной подготовкой территории понимается комплекс работ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>по проектированию и строительству на ней объектов инженерной инфраструктуры: сетей водоснабжения и водоотведения, тепловых сетей, сетей электроснабжения, газоснабжения, линейно-кабельных сооружений связи, а также прокладке наружных кабельных линий электроснабжения для подключения трансформаторных подстанций.</w:t>
      </w:r>
    </w:p>
    <w:p w:rsidR="00154C02" w:rsidRPr="00231848" w:rsidRDefault="00154C02" w:rsidP="00154C0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9.7.3. Реализация мероприятий, указанных в пунктах 2.1-2.3 таблицы 6 подраздела 9.5 государственной программы, в 2020-2025 годах осуществляется в соответствии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с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 и постановлениями Правительства Санкт-Петербурга </w:t>
      </w:r>
      <w:r w:rsidR="00CA0B73" w:rsidRPr="00231848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о бюджетных инвестициях на приобретение жилых помещений в государственную собственность Санкт-Петербурга, принимаемыми на соответствующий финансовый год. Комитет имущественных отношений Санкт-Петербурга осуществляет приобретение жилых помещений (квартир) в государственную собственность Санкт-Петербурга в соответствии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с Федеральным законом «О контрактной системе в сфере закупок товаров, работ, услуг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для обеспечения государственных и муниципальных нужд» исходя из потребности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>Санкт-Петербурга в квартирах (количество, тип квартир и размер общей площади квартир), предоставляемых Жилищным комитетом на соответствующий год.</w:t>
      </w:r>
    </w:p>
    <w:p w:rsidR="00154C02" w:rsidRPr="00231848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Реализация мероприятия, указанного в пункте 2.3 таблицы 6 подраздела 9.5 государственной программы, осуществляется в соответствии с государственной программой Российской Федерации «Социальная поддержка граждан», утвержденной постановлением Правительства Российской Федерации от 15.04.2014 № 296.</w:t>
      </w:r>
    </w:p>
    <w:p w:rsidR="00154C02" w:rsidRPr="00231848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Соглашение о предоставлении субсидии из федерального бюджета бюджетам субъектов Российской Федерации на предоставление жилых помещений детям-сиротам, детям, оставшимся без попечения родителей, лицам из числа детей-сирот и детей, оставшихся </w:t>
      </w:r>
      <w:r w:rsidR="00CA0B73" w:rsidRPr="00231848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без попечения родителей, по договорам найма специализированных жилых помещений заключается в государственной интегрированной информационной системе управления общественными финансами «Электронный бюджет» в соответствии с пунктом 9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30.09.2014 № 999 «О формировании, предоставлении и распределении субсидий 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>из федерального бюджета бюджетам субъектов Российской Федерации».</w:t>
      </w:r>
    </w:p>
    <w:p w:rsidR="00154C02" w:rsidRPr="00231848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 xml:space="preserve">Предельный уровень софинансирования расходного обязательства Санкт-Петербурга </w:t>
      </w:r>
      <w:r w:rsidR="00CA0B73" w:rsidRPr="00231848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из федерального бюджета на 2021 год и плановый период 2022 и 2023 годов утвержден распоряжением Правительства Российской Федерации от 01.09.2020 № 2221-р.</w:t>
      </w:r>
    </w:p>
    <w:p w:rsidR="00154C02" w:rsidRPr="00231848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231848">
        <w:rPr>
          <w:rFonts w:ascii="Times New Roman" w:hAnsi="Times New Roman" w:cs="Times New Roman"/>
          <w:spacing w:val="-4"/>
          <w:sz w:val="24"/>
          <w:szCs w:val="23"/>
        </w:rPr>
        <w:t>Соглашение о предоставлении субсидии из федерального бюджета бюджету</w:t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br/>
        <w:t xml:space="preserve">Санкт-Петербурга заключается по форме, утвержденной приказом Министерства финансов Российской Федерации от 14.12.2018 № 269н «Об утверждении Типовой формы соглашения </w:t>
      </w:r>
      <w:r w:rsidR="00CA0B73" w:rsidRPr="00231848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231848">
        <w:rPr>
          <w:rFonts w:ascii="Times New Roman" w:hAnsi="Times New Roman" w:cs="Times New Roman"/>
          <w:spacing w:val="-4"/>
          <w:sz w:val="24"/>
          <w:szCs w:val="23"/>
        </w:rPr>
        <w:t>о предоставлении субсидии из федерального бюджета бюджету субъекта Российской Федерации».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 w:rsidRPr="00231848">
        <w:rPr>
          <w:spacing w:val="-4"/>
          <w:szCs w:val="23"/>
        </w:rPr>
        <w:t xml:space="preserve">Комитет имущественных отношений Санкт-Петербурга на основании заключаемого соглашения о предоставлении субсидии из федерального бюджета бюджету </w:t>
      </w:r>
      <w:r w:rsidRPr="00231848">
        <w:rPr>
          <w:spacing w:val="-4"/>
          <w:szCs w:val="23"/>
        </w:rPr>
        <w:br/>
        <w:t xml:space="preserve">Санкт-Петербурга осуществляет приобретение жилых помещений (квартир) </w:t>
      </w:r>
      <w:r w:rsidRPr="00231848">
        <w:rPr>
          <w:spacing w:val="-4"/>
          <w:szCs w:val="23"/>
        </w:rPr>
        <w:br/>
        <w:t xml:space="preserve">в государственную собственность Санкт-Петербурга в соответствии с Федеральным законом </w:t>
      </w:r>
      <w:r w:rsidR="00CA0B73" w:rsidRPr="00231848">
        <w:rPr>
          <w:spacing w:val="-4"/>
          <w:szCs w:val="23"/>
        </w:rPr>
        <w:br/>
      </w:r>
      <w:r w:rsidRPr="00231848">
        <w:rPr>
          <w:spacing w:val="-4"/>
          <w:szCs w:val="23"/>
        </w:rPr>
        <w:t xml:space="preserve">«О контрактной системе в сфере закупок товаров, работ, услуг для обеспечения государственных и муниципальных нужд» исходя из потребности Санкт-Петербурга </w:t>
      </w:r>
      <w:r w:rsidRPr="00231848">
        <w:rPr>
          <w:spacing w:val="-4"/>
          <w:szCs w:val="23"/>
        </w:rPr>
        <w:br/>
        <w:t>на соответствующий год в квартирах (количество, тип квартир и размер общей площади квартир), предоставляемых Жилищным комитетом.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9.7.4. Реализация мероприятия, указанного в пункте 1.1 таблицы 7 подраздела 9.5 государственной программы, осуществляется в соответствии с постановлением Правительства Санкт-Петербурга от 04.12.2007 № 1541 «О реализации Закона </w:t>
      </w:r>
      <w:r w:rsidRPr="00231848">
        <w:br/>
        <w:t>Санкт-Петербурга «О целевой программе Санкт-Петербурга «Развитие долгосрочного жилищного кредитования в Санкт-Петербурге».</w:t>
      </w:r>
    </w:p>
    <w:p w:rsidR="00154C02" w:rsidRPr="00231848" w:rsidRDefault="00154C02" w:rsidP="0050261D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9.7.5. </w:t>
      </w:r>
      <w:r w:rsidR="0050261D" w:rsidRPr="00231848">
        <w:t>Реализация мероприятия, указанного в пункте 1.1-1 таблицы 7 подраздела 9.5 государственной программы, осуществляется путем предоставления гражданам,</w:t>
      </w:r>
      <w:r w:rsidR="0050261D" w:rsidRPr="00231848">
        <w:rPr>
          <w:rFonts w:eastAsia="Calibri"/>
          <w:sz w:val="18"/>
          <w:szCs w:val="18"/>
          <w:lang w:eastAsia="en-US"/>
        </w:rPr>
        <w:t xml:space="preserve"> </w:t>
      </w:r>
      <w:r w:rsidR="0050261D" w:rsidRPr="00231848">
        <w:rPr>
          <w:bCs/>
        </w:rPr>
        <w:t xml:space="preserve">состоящим на учете в качестве нуждающихся в жилых помещениях либо на учете нуждающихся </w:t>
      </w:r>
      <w:r w:rsidR="0050261D" w:rsidRPr="00231848">
        <w:rPr>
          <w:bCs/>
        </w:rPr>
        <w:br/>
        <w:t>в содействии Санкт-Петербурга в улучшении жилищных условий, являющимся заемщиками (созаемщиками) по договору ипотечного кредитования, один из членов семьи которых является заемщиком по договору ипотечного кредитования, а также их несовершеннолетним детям</w:t>
      </w:r>
      <w:r w:rsidR="0050261D" w:rsidRPr="00231848">
        <w:t xml:space="preserve"> социальных выплат для приобретения или строительства жилых помещений</w:t>
      </w:r>
      <w:r w:rsidR="0050261D" w:rsidRPr="00231848">
        <w:br/>
        <w:t>в порядке, определяемом Правительством Санкт-Петербурга.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 xml:space="preserve">9.7.6. Реализация мероприятия, указанного в пункте 1.2 таблицы 7 подраздела 9.5 государственной программы, осуществляется в соответствии с постановлением Правительства Санкт-Петербурга от 04.12.2007 № 1539 «О реализации Закона </w:t>
      </w:r>
      <w:r w:rsidRPr="00231848">
        <w:rPr>
          <w:spacing w:val="-4"/>
        </w:rPr>
        <w:br/>
        <w:t>Санкт-Петербурга «О целевой программе Санкт-Петербурга «Молодежи – доступное жилье».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9.7.7. Реализация мероприятия, указанного в пунктах 1.3, 1.3.1 и 1.3.2 таблицы 7 подраздела 9.5 государственной программы, осуществляется в соответствии </w:t>
      </w:r>
      <w:r w:rsidRPr="00231848">
        <w:br/>
        <w:t xml:space="preserve">с постановлением Правительства Российской Федерации от 30.12.2017 № 1710 </w:t>
      </w:r>
      <w:r w:rsidRPr="00231848">
        <w:br/>
        <w:t xml:space="preserve">«Об утверждении государственной программы Российской Федерации «Обеспечение доступным и комфортным жильем и коммунальными услугами граждан </w:t>
      </w:r>
      <w:r w:rsidRPr="00231848">
        <w:br/>
        <w:t xml:space="preserve">Российской Федерации» и постановлением Правительства Санкт-Петербурга от 04.12.2007 № 1539 «О реализации Закона Санкт-Петербурга «О целевой программе Санкт-Петербурга «Молодежи – доступное жилье». 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>Реализация мероприятия, указанного в пункте 1.3.2 таблицы 7 подраздела 9.5 государственной программы, осуществляется на основании соглашения о предоставлении субсидий из федерального бюджета, заключаемого в соответствии</w:t>
      </w:r>
      <w:r w:rsidR="00CA0B73" w:rsidRPr="00231848">
        <w:t xml:space="preserve"> </w:t>
      </w:r>
      <w:r w:rsidRPr="00231848">
        <w:t>с Правилами предоставления и распределения субсидий из федерального бюджета бюджетам субъектов Российской Федерации на софинансирование расходных обязательств</w:t>
      </w:r>
      <w:r w:rsidR="00CA0B73" w:rsidRPr="00231848">
        <w:t xml:space="preserve"> </w:t>
      </w:r>
      <w:r w:rsidRPr="00231848">
        <w:t>субъектов Российской Федерации на предоставление социальных выплат молодым семьям на приобретение (строительство) жилья, утвержденными постановлением</w:t>
      </w:r>
      <w:r w:rsidR="00CA0B73" w:rsidRPr="00231848">
        <w:t xml:space="preserve"> </w:t>
      </w:r>
      <w:r w:rsidRPr="00231848">
        <w:t>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9.7.8. Реализация мероприятия, указанного в пункте 1.4 таблицы 7 подраздела 9.5 государственной программы, осуществляется в соответствии с постановлением Правительства Санкт-Петербурга от 04.12.2007 № 1537 «О реализации Закона </w:t>
      </w:r>
      <w:r w:rsidRPr="00231848">
        <w:br/>
        <w:t>Санкт-Петербурга «О целевой программе Санкт-Петербурга «Расселение коммунальных квартир в Санкт-Петербурге».</w:t>
      </w:r>
    </w:p>
    <w:p w:rsidR="0050261D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9.7.9. </w:t>
      </w:r>
      <w:r w:rsidR="0050261D" w:rsidRPr="00231848">
        <w:t>Реализация мероприятия, указанного в пункте 1.4-1 таблицы 7 подраздела 9.5 государственной программы, осуществляется путем предоставления гражданам</w:t>
      </w:r>
      <w:r w:rsidR="00F07170" w:rsidRPr="00231848">
        <w:t xml:space="preserve">, являющимся </w:t>
      </w:r>
      <w:r w:rsidR="00F07170" w:rsidRPr="00231848">
        <w:rPr>
          <w:bCs/>
        </w:rPr>
        <w:t xml:space="preserve">нанимателями и(или) собственниками (членами семьи нанимателей </w:t>
      </w:r>
      <w:r w:rsidR="00F07170" w:rsidRPr="00231848">
        <w:rPr>
          <w:bCs/>
        </w:rPr>
        <w:br/>
        <w:t>и(или) собственников) комнат (долей) в коммунальной квартире, расселяемой в порядке, предусмотренном законодательством Санкт-Петербурга,</w:t>
      </w:r>
      <w:r w:rsidR="0050261D" w:rsidRPr="00231848">
        <w:t xml:space="preserve"> социальных выплат </w:t>
      </w:r>
      <w:r w:rsidR="00F07170" w:rsidRPr="00231848">
        <w:br/>
      </w:r>
      <w:r w:rsidR="0050261D" w:rsidRPr="00231848">
        <w:t>для приобретения или строительства жилых помещений в порядке, определяемом Правительством Санкт-Петербурга.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9.7.10. Реализация мероприятия, указанного в пункте 1.5 таблицы 7 подраздела 9.5 государственной программы, осуществляется в соответствии с постановлением Правительства Санкт-Петербурга от 04.12.2007 № 1540 «О реализации Закона </w:t>
      </w:r>
      <w:r w:rsidRPr="00231848">
        <w:br/>
        <w:t>Санкт-Петербурга «О целевой программе Санкт-Петербурга «Жилье работникам бюджетной сферы».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9.7.11. Реализация мероприятия, указанного в пунктах 1.6, 1.6.1-1.6.4 таблицы 7 подраздела 9.5 государственной программы, осуществляется в соответствии </w:t>
      </w:r>
      <w:r w:rsidRPr="00231848">
        <w:br/>
        <w:t xml:space="preserve">с постановлением Правительства Санкт-Петербурга от 28.03.2006 № 312 «О порядке </w:t>
      </w:r>
      <w:r w:rsidRPr="00231848">
        <w:br/>
        <w:t xml:space="preserve">и условиях предоставления гражданам безвозмездных субсидий для приобретения </w:t>
      </w:r>
      <w:r w:rsidRPr="00231848">
        <w:br/>
        <w:t xml:space="preserve">или строительства жилых помещений, социальных выплат для приобретения </w:t>
      </w:r>
      <w:r w:rsidRPr="00231848">
        <w:br/>
        <w:t xml:space="preserve">или строительства жилых помещений и порядке предоставления единовременных денежных выплат на приобретение или строительство жилых помещений», постановлением Правительства Санкт-Петербурга от 14.10.2009 № 1164 «О мерах по обеспечению жилыми помещениями граждан в соответствии с Федеральным законом «О ветеранах», </w:t>
      </w:r>
      <w:r w:rsidRPr="00231848">
        <w:br/>
        <w:t xml:space="preserve">Федеральным законом «О социальной защите инвалидов в Российской Федерации»  </w:t>
      </w:r>
      <w:r w:rsidRPr="00231848">
        <w:br/>
        <w:t xml:space="preserve">и Указом Президента Российской Федерации от 07.05.2008 № 714 «Об обеспечении жильем ветеранов Великой Отечественной войны 1941-1945 годов». 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9.7.12. Реализация мероприятия, указанного в пункте 1.7 таблицы 7 подраздела 9.5 государственной программы, осуществляется в соответствии с постановлением Правительства Санкт-Петербурга от 24.04.2018 № 328 «Об утверждении Порядка предоставления социальных выплат для приобретения или строительства жилых помещений гражданам, имеющим трех и более несовершеннолетних детей, принятым на учет в качестве нуждающихся в жилых помещениях, предоставляемых по договорам социального найма, </w:t>
      </w:r>
      <w:r w:rsidRPr="00231848">
        <w:br/>
        <w:t xml:space="preserve">или на учет нуждающихся в содействии Санкт-Петербурга в улучшении жилищных условий, и о внесении изменений в постановления Правительства Санкт-Петербурга от 28.03.2006 </w:t>
      </w:r>
      <w:r w:rsidRPr="00231848">
        <w:br/>
        <w:t xml:space="preserve">№ 312, от 30.12.2009 № 1593». 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9.7.13. Реализация мероприятия, указанного в пункте 1.8 таблицы 7 подраздела 9.5 государственной программы, осуществляется </w:t>
      </w:r>
      <w:r w:rsidR="00A44FC4" w:rsidRPr="00231848">
        <w:t>в соответствии с постановлением Правительства Санкт-Петербурга от 15.06.2020 № 411 «Об утверждении Порядка предоставления социальных выплат 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 жилищных условий».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9.7.14. Реализация мероприятий, указанных в пунктах 2.1 и 2.3 таблицы 7 </w:t>
      </w:r>
      <w:r w:rsidRPr="00231848">
        <w:br/>
        <w:t xml:space="preserve">подраздела 9.5 государственной программы, осуществляется путем предоставления субсидий на выполнение государственного задания бюджетным учреждениям в соответствии </w:t>
      </w:r>
      <w:r w:rsidRPr="00231848">
        <w:br/>
        <w:t xml:space="preserve">с постановлением Правительства Санкт-Петербурга от 20.01.2011 № 63 «О Порядке формирования государственных заданий для государственных учреждений </w:t>
      </w:r>
      <w:r w:rsidRPr="00231848">
        <w:br/>
        <w:t xml:space="preserve">Санкт-Петербурга и порядке финансового обеспечения выполнения государственных заданий» и постановлением Правительства Санкт-Петербурга от 29.12.2016 № 1271 </w:t>
      </w:r>
      <w:r w:rsidRPr="00231848">
        <w:br/>
        <w:t xml:space="preserve">«О порядке предоставления субсидий из бюджета Санкт-Петербурга государственным бюджетным и автономным учреждениям Санкт-Петербурга». 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9.7.15. Реализация мероприятия, указанного в пункте 2.2 таблицы 7 подраздела 9.5 государственной программы, осуществляется Жилищным комитетом путем предоставления Санкт-Петербургскому государственному бюджетному учреждению «Дирекция </w:t>
      </w:r>
      <w:r w:rsidRPr="00231848">
        <w:br/>
        <w:t xml:space="preserve">по управлению объектами государственного жилищного фонда Санкт-Петербурга» субсидий на иные цели (выполнение работ, оказание услуг, связанных с организацией управления </w:t>
      </w:r>
      <w:r w:rsidRPr="00231848">
        <w:br/>
        <w:t xml:space="preserve">и (или) технического обслуживания, содержания, ремонта, сохранности и оборудования многоквартирных домов, находящихся в управлении и (или) на техническом обслуживании указанного учреждения), порядок и условия предоставления которых устанавливаются Жилищным комитетом на основании постановления Правительства Санкт-Петербурга </w:t>
      </w:r>
      <w:r w:rsidRPr="00231848">
        <w:br/>
        <w:t xml:space="preserve">от 07.10.2020 № 809 «О мерах по реализации пункта 4 постановления Правительства Российской Федерации от 22.02.2020 № 203» в соответствии с общими требованиями </w:t>
      </w:r>
      <w:r w:rsidRPr="00231848">
        <w:br/>
        <w:t xml:space="preserve"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№ 203. 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9.7.16. Реализация мероприятия, указанного в пункте 3.1 таблицы 7 подраздела 9.5 государственной программы, осуществляется в соответствии с Федеральным законом </w:t>
      </w:r>
      <w:r w:rsidRPr="00231848">
        <w:br/>
        <w:t xml:space="preserve">«О контрактной системе в сфере закупок товаров, работ, услуг для обеспечения государственных и муниципальных нужд» и включает в себя разработку проектной документации, проведение работ по капитальному ремонту многоквартирных домов, </w:t>
      </w:r>
      <w:r w:rsidRPr="00231848">
        <w:br/>
        <w:t xml:space="preserve">все помещения в которых находятся в государственной собственности Санкт-Петербурга, </w:t>
      </w:r>
      <w:r w:rsidRPr="00231848">
        <w:br/>
        <w:t>в соответствии с утвержденным Жилищным комитетом по согласованию с Комитетом имущественных отношений Санкт-Петербурга адресным перечнем многоквартирных домов, подлежащих капитальному ремонту в целях использования их в качестве наемных домов.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9.7.17. Реализация мероприятия, указанного в пункте 4.1 таблицы 7 подраздела 9.5 государственной программы, осуществляется в соответствии с Законом Санкт-Петербурга </w:t>
      </w:r>
      <w:r w:rsidRPr="00231848">
        <w:br/>
        <w:t xml:space="preserve">от 19.11.2014 № 629-120 «О финансировании расходов, связанных с заключением договоров пожизненной ренты» и постановлением Правительства Санкт-Петербурга от 07.09.2015 </w:t>
      </w:r>
      <w:r w:rsidRPr="00231848">
        <w:br/>
        <w:t>№ 757 «О мерах по реализации Закона Санкт-Петербурга «О финансировании расходов, связанных с заключением договоров пожизненной ренты».</w:t>
      </w:r>
    </w:p>
    <w:p w:rsidR="00154C02" w:rsidRPr="00231848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231848">
        <w:t xml:space="preserve">9.7.18. В рамках реализации мероприятия, указанного в пункте 5.1 таблицы 7 подраздела 9.5 государственной программы, Комитет имущественных отношений </w:t>
      </w:r>
      <w:r w:rsidRPr="00231848">
        <w:br/>
        <w:t xml:space="preserve">Санкт-Петербурга обеспечивает его выполнение на основании договора об участии </w:t>
      </w:r>
      <w:r w:rsidRPr="00231848">
        <w:br/>
        <w:t xml:space="preserve">Санкт-Петербурга в собственности акционерного общества «Санкт-Петербургский центр доступного жилья», заключаемого между Комитетом имущественных отношений </w:t>
      </w:r>
      <w:r w:rsidRPr="00231848">
        <w:br/>
        <w:t xml:space="preserve">Санкт-Петербурга, Жилищным комитетом и акционерным обществом </w:t>
      </w:r>
      <w:r w:rsidRPr="00231848">
        <w:br/>
        <w:t xml:space="preserve">«Санкт-Петербургский центр доступного жилья» в порядке, установленном в пунктах 3.7-2 </w:t>
      </w:r>
      <w:r w:rsidRPr="00231848">
        <w:br/>
        <w:t xml:space="preserve">и 3.7-3 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Санкт-Петербурга от 20.10.2010 № 1435, на реализацию мероприятий, предусмотренных Законом Санкт-Петербурга от 11.04.2001 № 315-45 «О целевой программе Санкт-Петербурга «Молодежи – доступное жилье». </w:t>
      </w:r>
    </w:p>
    <w:p w:rsidR="00154C02" w:rsidRPr="00231848" w:rsidRDefault="00154C02" w:rsidP="00154C02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lang w:eastAsia="en-US"/>
        </w:rPr>
      </w:pPr>
      <w:r w:rsidRPr="00231848">
        <w:rPr>
          <w:rFonts w:eastAsia="Calibri"/>
          <w:spacing w:val="-4"/>
          <w:lang w:eastAsia="en-US"/>
        </w:rPr>
        <w:t>9.7.19. Реализация мероприяти</w:t>
      </w:r>
      <w:r w:rsidR="00F0799F" w:rsidRPr="00231848">
        <w:rPr>
          <w:rFonts w:eastAsia="Calibri"/>
          <w:spacing w:val="-4"/>
          <w:lang w:eastAsia="en-US"/>
        </w:rPr>
        <w:t>я</w:t>
      </w:r>
      <w:r w:rsidRPr="00231848">
        <w:rPr>
          <w:rFonts w:eastAsia="Calibri"/>
          <w:spacing w:val="-4"/>
          <w:lang w:eastAsia="en-US"/>
        </w:rPr>
        <w:t>, указанн</w:t>
      </w:r>
      <w:r w:rsidR="00F0799F" w:rsidRPr="00231848">
        <w:rPr>
          <w:rFonts w:eastAsia="Calibri"/>
          <w:spacing w:val="-4"/>
          <w:lang w:eastAsia="en-US"/>
        </w:rPr>
        <w:t>ого</w:t>
      </w:r>
      <w:r w:rsidRPr="00231848">
        <w:rPr>
          <w:rFonts w:eastAsia="Calibri"/>
          <w:spacing w:val="-4"/>
          <w:lang w:eastAsia="en-US"/>
        </w:rPr>
        <w:t xml:space="preserve"> в пункт</w:t>
      </w:r>
      <w:r w:rsidR="00F0799F" w:rsidRPr="00231848">
        <w:rPr>
          <w:rFonts w:eastAsia="Calibri"/>
          <w:spacing w:val="-4"/>
          <w:lang w:eastAsia="en-US"/>
        </w:rPr>
        <w:t>е</w:t>
      </w:r>
      <w:r w:rsidRPr="00231848">
        <w:rPr>
          <w:rFonts w:eastAsia="Calibri"/>
          <w:spacing w:val="-4"/>
          <w:lang w:eastAsia="en-US"/>
        </w:rPr>
        <w:t xml:space="preserve"> 5.1-1 таблицы 7 подраздела 9.5 государственной программы, осуществляется в рамках реализации Закона Санкт-Петербурга </w:t>
      </w:r>
      <w:r w:rsidR="001928ED" w:rsidRPr="00231848">
        <w:rPr>
          <w:rFonts w:eastAsia="Calibri"/>
          <w:spacing w:val="-4"/>
          <w:lang w:eastAsia="en-US"/>
        </w:rPr>
        <w:br/>
        <w:t>от 26.06.2013</w:t>
      </w:r>
      <w:r w:rsidRPr="00231848">
        <w:rPr>
          <w:rFonts w:eastAsia="Calibri"/>
          <w:spacing w:val="-4"/>
          <w:lang w:eastAsia="en-US"/>
        </w:rPr>
        <w:t xml:space="preserve"> № 425-62 «О реализации молодежной политики</w:t>
      </w:r>
      <w:r w:rsidR="0010567D" w:rsidRPr="00231848">
        <w:rPr>
          <w:rFonts w:eastAsia="Calibri"/>
          <w:spacing w:val="-4"/>
          <w:lang w:eastAsia="en-US"/>
        </w:rPr>
        <w:t xml:space="preserve"> </w:t>
      </w:r>
      <w:r w:rsidRPr="00231848">
        <w:rPr>
          <w:rFonts w:eastAsia="Calibri"/>
          <w:spacing w:val="-4"/>
          <w:lang w:eastAsia="en-US"/>
        </w:rPr>
        <w:t xml:space="preserve">в Санкт-Петербурге» </w:t>
      </w:r>
      <w:r w:rsidR="0010567D" w:rsidRPr="00231848">
        <w:rPr>
          <w:rFonts w:eastAsia="Calibri"/>
          <w:spacing w:val="-4"/>
          <w:lang w:eastAsia="en-US"/>
        </w:rPr>
        <w:br/>
      </w:r>
      <w:r w:rsidRPr="00231848">
        <w:rPr>
          <w:rFonts w:eastAsia="Calibri"/>
          <w:spacing w:val="-4"/>
          <w:lang w:eastAsia="en-US"/>
        </w:rPr>
        <w:t>в порядке и на условиях, определяемых Правительством</w:t>
      </w:r>
      <w:r w:rsidR="0010567D" w:rsidRPr="00231848">
        <w:rPr>
          <w:rFonts w:eastAsia="Calibri"/>
          <w:spacing w:val="-4"/>
          <w:lang w:eastAsia="en-US"/>
        </w:rPr>
        <w:t xml:space="preserve"> </w:t>
      </w:r>
      <w:r w:rsidRPr="00231848">
        <w:rPr>
          <w:rFonts w:eastAsia="Calibri"/>
          <w:spacing w:val="-4"/>
          <w:lang w:eastAsia="en-US"/>
        </w:rPr>
        <w:t>Санкт-Петербурга.</w:t>
      </w:r>
    </w:p>
    <w:p w:rsidR="00F0799F" w:rsidRPr="00231848" w:rsidRDefault="00F0799F" w:rsidP="00F0799F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lang w:eastAsia="en-US"/>
        </w:rPr>
      </w:pPr>
      <w:r w:rsidRPr="00231848">
        <w:rPr>
          <w:spacing w:val="-4"/>
        </w:rPr>
        <w:t xml:space="preserve">9.7.20. </w:t>
      </w:r>
      <w:r w:rsidRPr="00231848">
        <w:t xml:space="preserve">Реализация мероприятия, </w:t>
      </w:r>
      <w:r w:rsidRPr="00231848">
        <w:rPr>
          <w:spacing w:val="-4"/>
        </w:rPr>
        <w:t>указанного в пункте 5.1-2 таблицы 7 подраздела 9.5 государственной программы</w:t>
      </w:r>
      <w:r w:rsidRPr="00231848">
        <w:t xml:space="preserve">, осуществляется в порядке и на условиях предоставления </w:t>
      </w:r>
      <w:r w:rsidRPr="00231848">
        <w:br/>
        <w:t>рассрочки на оплату жилья на долгосрочной основе, согласованных Жилищным комитетом.</w:t>
      </w:r>
    </w:p>
    <w:p w:rsidR="00647BF1" w:rsidRPr="00231848" w:rsidRDefault="00647BF1" w:rsidP="00647BF1">
      <w:pPr>
        <w:autoSpaceDE w:val="0"/>
        <w:autoSpaceDN w:val="0"/>
        <w:adjustRightInd w:val="0"/>
        <w:ind w:firstLine="709"/>
        <w:jc w:val="both"/>
        <w:rPr>
          <w:rFonts w:eastAsia="Calibri" w:cs="Arial"/>
          <w:spacing w:val="-4"/>
          <w:lang w:eastAsia="en-US"/>
        </w:rPr>
      </w:pPr>
      <w:r w:rsidRPr="00231848">
        <w:rPr>
          <w:rFonts w:eastAsia="Calibri" w:cs="Arial"/>
          <w:spacing w:val="-4"/>
          <w:lang w:eastAsia="en-US"/>
        </w:rPr>
        <w:t>9.7.2</w:t>
      </w:r>
      <w:r w:rsidR="00F0799F" w:rsidRPr="00231848">
        <w:rPr>
          <w:rFonts w:eastAsia="Calibri" w:cs="Arial"/>
          <w:spacing w:val="-4"/>
          <w:lang w:eastAsia="en-US"/>
        </w:rPr>
        <w:t>1</w:t>
      </w:r>
      <w:r w:rsidRPr="00231848">
        <w:rPr>
          <w:rFonts w:eastAsia="Calibri" w:cs="Arial"/>
          <w:spacing w:val="-4"/>
          <w:lang w:eastAsia="en-US"/>
        </w:rPr>
        <w:t>. В рамках мероприятия, указанного в пункте 6.1 таблицы 7 подраздела 9.5 государственной программы, в 2021-202</w:t>
      </w:r>
      <w:r w:rsidR="007F4F63" w:rsidRPr="00231848">
        <w:rPr>
          <w:rFonts w:eastAsia="Calibri" w:cs="Arial"/>
          <w:spacing w:val="-4"/>
          <w:lang w:eastAsia="en-US"/>
        </w:rPr>
        <w:t>3</w:t>
      </w:r>
      <w:r w:rsidRPr="00231848">
        <w:rPr>
          <w:rFonts w:eastAsia="Calibri" w:cs="Arial"/>
          <w:spacing w:val="-4"/>
          <w:lang w:eastAsia="en-US"/>
        </w:rPr>
        <w:t xml:space="preserve"> годах планируется расселение многоквартирных</w:t>
      </w:r>
      <w:r w:rsidRPr="00231848">
        <w:rPr>
          <w:spacing w:val="-6"/>
          <w:sz w:val="18"/>
          <w:szCs w:val="18"/>
        </w:rPr>
        <w:t xml:space="preserve"> </w:t>
      </w:r>
      <w:r w:rsidRPr="00231848">
        <w:rPr>
          <w:rFonts w:eastAsia="Calibri" w:cs="Arial"/>
          <w:spacing w:val="-4"/>
          <w:lang w:eastAsia="en-US"/>
        </w:rPr>
        <w:t>домов, признанных после 01.01.2017 аварийными и подлежащими сносу или реконструкции, включенных в адресный</w:t>
      </w:r>
      <w:r w:rsidR="00E80254" w:rsidRPr="00231848">
        <w:rPr>
          <w:rFonts w:eastAsia="Calibri" w:cs="Arial"/>
          <w:spacing w:val="-4"/>
          <w:lang w:eastAsia="en-US"/>
        </w:rPr>
        <w:t xml:space="preserve"> перечень, согласно таблице 7.1 подраздела 9.7 государственной программы.</w:t>
      </w:r>
    </w:p>
    <w:p w:rsidR="001D3DC5" w:rsidRPr="00231848" w:rsidRDefault="00AC666F" w:rsidP="00EA73C7">
      <w:pPr>
        <w:autoSpaceDE w:val="0"/>
        <w:autoSpaceDN w:val="0"/>
        <w:adjustRightInd w:val="0"/>
        <w:ind w:firstLine="709"/>
        <w:jc w:val="both"/>
      </w:pPr>
      <w:r w:rsidRPr="00231848">
        <w:rPr>
          <w:rFonts w:eastAsia="Calibri" w:cs="Arial"/>
          <w:spacing w:val="-4"/>
          <w:lang w:eastAsia="en-US"/>
        </w:rPr>
        <w:t>Реализация мероприятия, указанного в пункте 6.1</w:t>
      </w:r>
      <w:r w:rsidR="001D3DC5" w:rsidRPr="00231848">
        <w:rPr>
          <w:rFonts w:eastAsia="Calibri" w:cs="Arial"/>
          <w:spacing w:val="-4"/>
          <w:lang w:eastAsia="en-US"/>
        </w:rPr>
        <w:t>.1</w:t>
      </w:r>
      <w:r w:rsidRPr="00231848">
        <w:rPr>
          <w:rFonts w:eastAsia="Calibri" w:cs="Arial"/>
          <w:spacing w:val="-4"/>
          <w:lang w:eastAsia="en-US"/>
        </w:rPr>
        <w:t xml:space="preserve"> таблицы 7 подраздела 9.5 государственной программы, осуществляется</w:t>
      </w:r>
      <w:r w:rsidR="00EA73C7" w:rsidRPr="00231848">
        <w:rPr>
          <w:rFonts w:eastAsia="Calibri" w:cs="Arial"/>
          <w:spacing w:val="-4"/>
          <w:lang w:eastAsia="en-US"/>
        </w:rPr>
        <w:t xml:space="preserve"> администрациями районов Санкт-Петербурга путем предоставления в установленном порядке жилых помещений государственного жилищного фонда Санкт-Петербурга по договорам социального найма</w:t>
      </w:r>
      <w:r w:rsidRPr="00231848">
        <w:rPr>
          <w:rFonts w:eastAsia="Calibri" w:cs="Arial"/>
          <w:spacing w:val="-4"/>
          <w:lang w:eastAsia="en-US"/>
        </w:rPr>
        <w:t xml:space="preserve"> </w:t>
      </w:r>
      <w:r w:rsidR="00EA73C7" w:rsidRPr="00231848">
        <w:rPr>
          <w:rFonts w:eastAsia="Calibri" w:cs="Arial"/>
          <w:spacing w:val="-4"/>
          <w:lang w:eastAsia="en-US"/>
        </w:rPr>
        <w:t xml:space="preserve">в порядке, установленном статьей 89 Жилищного кодекса Российской Федерации, предоставления </w:t>
      </w:r>
      <w:r w:rsidR="00EA73C7" w:rsidRPr="00231848">
        <w:rPr>
          <w:rFonts w:eastAsia="Calibri" w:cs="Arial"/>
          <w:spacing w:val="-4"/>
          <w:lang w:eastAsia="en-US"/>
        </w:rPr>
        <w:br/>
        <w:t xml:space="preserve">в установленном порядке жилых помещений государственного жилищного фонда                      Санкт-Петербурга по договорам мены на основании решения о заключении договоров мены жилых помещений государственного жилищного фонда Санкт-Петербурга на жилые помещения частного жилищного фонда, за исключением случаев заключения договоров мены </w:t>
      </w:r>
      <w:r w:rsidR="00EA73C7" w:rsidRPr="00231848">
        <w:rPr>
          <w:rFonts w:eastAsia="Calibri" w:cs="Arial"/>
          <w:spacing w:val="-4"/>
          <w:lang w:eastAsia="en-US"/>
        </w:rPr>
        <w:br/>
        <w:t xml:space="preserve">при изъятии жилых помещений в связи с изъятием земельного участка для государственных нужд Санкт-Петербурга, принимаемого Жилищным комитетом,  </w:t>
      </w:r>
      <w:r w:rsidR="00EA73C7" w:rsidRPr="00231848">
        <w:t xml:space="preserve">в соответствии со статьей 23 Закона Санкт-Петербурга от 05.05.2006 № 221-32 «О жилищной политике </w:t>
      </w:r>
      <w:r w:rsidR="00EA73C7" w:rsidRPr="00231848">
        <w:br/>
        <w:t>Санкт-Петербурга»</w:t>
      </w:r>
      <w:r w:rsidR="001D3DC5" w:rsidRPr="00231848">
        <w:t>.</w:t>
      </w:r>
    </w:p>
    <w:p w:rsidR="001D3DC5" w:rsidRPr="00231848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>В целях предоставления гражданам по договорам социального найма и договорам мены используются следующие жилые помещения:</w:t>
      </w:r>
    </w:p>
    <w:p w:rsidR="001D3DC5" w:rsidRPr="00231848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>построенные для государственных нужд Санкт-Петербурга в соответствии с Адресной инвестиционной программой, утверждаемой ежегодно законом Санкт-Петербурга о бюджете Санкт-Петербурга на соответствующий финансовый год и на плановый период;</w:t>
      </w:r>
    </w:p>
    <w:p w:rsidR="001D3DC5" w:rsidRPr="00231848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 xml:space="preserve">приобретенные в государственную собственность Санкт-Петербурга в соответствии </w:t>
      </w:r>
      <w:r w:rsidRPr="00231848">
        <w:rPr>
          <w:spacing w:val="-4"/>
        </w:rPr>
        <w:br/>
        <w:t xml:space="preserve">с Адресной инвестиционной программой, утверждаемой ежегодно законом Санкт-Петербурга </w:t>
      </w:r>
      <w:r w:rsidRPr="00231848">
        <w:rPr>
          <w:spacing w:val="-4"/>
        </w:rPr>
        <w:br/>
        <w:t>о бюджете Санкт-Петербурга на соответствующий финансовый год и на плановый период;</w:t>
      </w:r>
    </w:p>
    <w:p w:rsidR="001D3DC5" w:rsidRPr="00231848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 xml:space="preserve">переходящие в государственную собственность Санкт-Петербурга в рамках выполнения инвестором обязательств, содержащихся в договоре аренды земельного участка </w:t>
      </w:r>
      <w:r w:rsidRPr="00231848">
        <w:rPr>
          <w:spacing w:val="-4"/>
        </w:rPr>
        <w:br/>
        <w:t xml:space="preserve">на инвестиционных условиях, заключаемого в соответствии с Законом Санкт-Петербурга </w:t>
      </w:r>
      <w:r w:rsidRPr="00231848">
        <w:rPr>
          <w:spacing w:val="-4"/>
        </w:rPr>
        <w:br/>
        <w:t xml:space="preserve">от 26.05.2004 № 282-43 «О порядке предоставления объектов недвижимости, находящихся </w:t>
      </w:r>
      <w:r w:rsidRPr="00231848">
        <w:rPr>
          <w:spacing w:val="-4"/>
        </w:rPr>
        <w:br/>
        <w:t xml:space="preserve">в собственности Санкт-Петербурга, для строительства, реконструкции и приспособления </w:t>
      </w:r>
      <w:r w:rsidRPr="00231848">
        <w:rPr>
          <w:spacing w:val="-4"/>
        </w:rPr>
        <w:br/>
        <w:t>для современного использования»;</w:t>
      </w:r>
    </w:p>
    <w:p w:rsidR="001D3DC5" w:rsidRPr="00231848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31848">
        <w:rPr>
          <w:spacing w:val="-4"/>
        </w:rPr>
        <w:t xml:space="preserve">из числа свободных жилых помещений государственного жилищного фонда </w:t>
      </w:r>
      <w:r w:rsidRPr="00231848">
        <w:rPr>
          <w:spacing w:val="-4"/>
        </w:rPr>
        <w:br/>
        <w:t>Санкт-Петербурга.</w:t>
      </w:r>
    </w:p>
    <w:p w:rsidR="00EA73C7" w:rsidRPr="00231848" w:rsidRDefault="001D3DC5" w:rsidP="00EA73C7">
      <w:pPr>
        <w:autoSpaceDE w:val="0"/>
        <w:autoSpaceDN w:val="0"/>
        <w:adjustRightInd w:val="0"/>
        <w:ind w:firstLine="709"/>
        <w:jc w:val="both"/>
      </w:pPr>
      <w:r w:rsidRPr="00231848">
        <w:rPr>
          <w:rFonts w:eastAsia="Calibri" w:cs="Arial"/>
          <w:spacing w:val="-4"/>
          <w:lang w:eastAsia="en-US"/>
        </w:rPr>
        <w:t xml:space="preserve">Реализация мероприятия, указанного в пункте 6.1.2 таблицы 7 подраздела 9.5 государственной программы, осуществляется администрациями районов Санкт-Петербурга путем </w:t>
      </w:r>
      <w:r w:rsidR="00EA73C7" w:rsidRPr="00231848">
        <w:t xml:space="preserve">выплаты возмещения за жилое помещение в связи с изъятием земельного участка </w:t>
      </w:r>
      <w:r w:rsidR="00E80254" w:rsidRPr="00231848">
        <w:br/>
      </w:r>
      <w:r w:rsidR="00EA73C7" w:rsidRPr="00231848">
        <w:t xml:space="preserve">для государственных нужд либо предоставления собственнику изымаемого жилого помещения по соглашению с ним взамен изымаемого жилого помещения другого жилого помещения с зачетом его стоимости при определении размера возмещения за изымаемое жилое помещение в связи с изъятием земельного участка для государственных нужд </w:t>
      </w:r>
      <w:r w:rsidR="00E80254" w:rsidRPr="00231848">
        <w:br/>
      </w:r>
      <w:r w:rsidR="00EA73C7" w:rsidRPr="00231848">
        <w:t>на основании решения Правительства Санкт-Петербурга</w:t>
      </w:r>
      <w:r w:rsidRPr="00231848">
        <w:t xml:space="preserve"> </w:t>
      </w:r>
      <w:r w:rsidR="00EA73C7" w:rsidRPr="00231848">
        <w:t xml:space="preserve">об изъятии жилых помещений </w:t>
      </w:r>
      <w:r w:rsidR="00E80254" w:rsidRPr="00231848">
        <w:br/>
      </w:r>
      <w:r w:rsidR="00EA73C7" w:rsidRPr="00231848">
        <w:t>в связи с изъятием земельного участка для государственных нужд</w:t>
      </w:r>
      <w:r w:rsidR="00EA73C7" w:rsidRPr="00231848">
        <w:rPr>
          <w:rFonts w:eastAsiaTheme="minorHAnsi"/>
          <w:lang w:eastAsia="en-US"/>
        </w:rPr>
        <w:t xml:space="preserve"> </w:t>
      </w:r>
      <w:r w:rsidR="00EA73C7" w:rsidRPr="00231848">
        <w:t xml:space="preserve">в соответствии </w:t>
      </w:r>
      <w:r w:rsidR="00E80254" w:rsidRPr="00231848">
        <w:br/>
      </w:r>
      <w:r w:rsidR="00EA73C7" w:rsidRPr="00231848">
        <w:t xml:space="preserve">с постановлением Правительства Санкт-Петербурга от 23.01.2007 № 43, </w:t>
      </w:r>
      <w:r w:rsidR="00EA73C7" w:rsidRPr="00231848">
        <w:rPr>
          <w:bCs/>
        </w:rPr>
        <w:t xml:space="preserve">статьей 32 Жилищного кодекса Российской Федерации, статьей 14 Закона Санкт-Петербурга </w:t>
      </w:r>
      <w:r w:rsidR="00E80254" w:rsidRPr="00231848">
        <w:rPr>
          <w:bCs/>
        </w:rPr>
        <w:br/>
      </w:r>
      <w:r w:rsidR="00EA73C7" w:rsidRPr="00231848">
        <w:rPr>
          <w:bCs/>
        </w:rPr>
        <w:t>от 05.05.2006 № 221-32 «О жилищной политике Санкт-Петербурга»</w:t>
      </w:r>
      <w:r w:rsidR="00EA73C7" w:rsidRPr="00231848">
        <w:t>.</w:t>
      </w:r>
    </w:p>
    <w:p w:rsidR="00EA73C7" w:rsidRPr="00231848" w:rsidRDefault="00EA73C7" w:rsidP="00EA73C7">
      <w:pPr>
        <w:autoSpaceDE w:val="0"/>
        <w:autoSpaceDN w:val="0"/>
        <w:adjustRightInd w:val="0"/>
        <w:ind w:firstLine="709"/>
        <w:jc w:val="both"/>
        <w:rPr>
          <w:sz w:val="12"/>
        </w:rPr>
      </w:pPr>
    </w:p>
    <w:p w:rsidR="007F4F63" w:rsidRPr="00231848" w:rsidRDefault="007F4F63" w:rsidP="00EA73C7">
      <w:pPr>
        <w:autoSpaceDE w:val="0"/>
        <w:autoSpaceDN w:val="0"/>
        <w:adjustRightInd w:val="0"/>
        <w:ind w:firstLine="709"/>
        <w:jc w:val="both"/>
      </w:pPr>
    </w:p>
    <w:p w:rsidR="006A7019" w:rsidRPr="00231848" w:rsidRDefault="006A7019" w:rsidP="00EA73C7">
      <w:pPr>
        <w:autoSpaceDE w:val="0"/>
        <w:autoSpaceDN w:val="0"/>
        <w:adjustRightInd w:val="0"/>
        <w:ind w:firstLine="709"/>
        <w:jc w:val="both"/>
      </w:pPr>
    </w:p>
    <w:p w:rsidR="00647BF1" w:rsidRPr="00231848" w:rsidRDefault="00647BF1" w:rsidP="00647BF1">
      <w:pPr>
        <w:jc w:val="center"/>
        <w:rPr>
          <w:b/>
          <w:bCs/>
        </w:rPr>
      </w:pPr>
      <w:r w:rsidRPr="00231848">
        <w:rPr>
          <w:b/>
          <w:bCs/>
        </w:rPr>
        <w:t xml:space="preserve">АДРЕСНЫЙ ПЕРЕЧЕНЬ </w:t>
      </w:r>
    </w:p>
    <w:p w:rsidR="00647BF1" w:rsidRPr="00231848" w:rsidRDefault="00647BF1" w:rsidP="00647BF1">
      <w:pPr>
        <w:jc w:val="center"/>
        <w:rPr>
          <w:b/>
          <w:bCs/>
        </w:rPr>
      </w:pPr>
      <w:r w:rsidRPr="00231848">
        <w:rPr>
          <w:b/>
          <w:bCs/>
        </w:rPr>
        <w:t>многоквартирных домов,</w:t>
      </w:r>
    </w:p>
    <w:p w:rsidR="00647BF1" w:rsidRPr="00231848" w:rsidRDefault="00647BF1" w:rsidP="00647BF1">
      <w:pPr>
        <w:jc w:val="center"/>
        <w:rPr>
          <w:b/>
          <w:bCs/>
        </w:rPr>
      </w:pPr>
      <w:r w:rsidRPr="00231848">
        <w:rPr>
          <w:b/>
          <w:bCs/>
        </w:rPr>
        <w:t xml:space="preserve"> признанных аварийными и подлежащими сносу или реконструкции, </w:t>
      </w:r>
    </w:p>
    <w:p w:rsidR="00647BF1" w:rsidRPr="00231848" w:rsidRDefault="00647BF1" w:rsidP="00647BF1">
      <w:pPr>
        <w:tabs>
          <w:tab w:val="left" w:pos="709"/>
        </w:tabs>
        <w:jc w:val="center"/>
        <w:rPr>
          <w:b/>
          <w:bCs/>
        </w:rPr>
      </w:pPr>
      <w:r w:rsidRPr="00231848">
        <w:rPr>
          <w:b/>
          <w:bCs/>
        </w:rPr>
        <w:t>подлежащих расселению в 202</w:t>
      </w:r>
      <w:r w:rsidR="0099525D" w:rsidRPr="00231848">
        <w:rPr>
          <w:b/>
          <w:bCs/>
        </w:rPr>
        <w:t>1</w:t>
      </w:r>
      <w:r w:rsidRPr="00231848">
        <w:rPr>
          <w:b/>
          <w:bCs/>
        </w:rPr>
        <w:t>-202</w:t>
      </w:r>
      <w:r w:rsidR="007F4F63" w:rsidRPr="00231848">
        <w:rPr>
          <w:b/>
          <w:bCs/>
        </w:rPr>
        <w:t>3</w:t>
      </w:r>
      <w:r w:rsidR="0099525D" w:rsidRPr="00231848">
        <w:rPr>
          <w:b/>
          <w:bCs/>
        </w:rPr>
        <w:t xml:space="preserve"> </w:t>
      </w:r>
      <w:r w:rsidRPr="00231848">
        <w:rPr>
          <w:b/>
          <w:bCs/>
        </w:rPr>
        <w:t>годах</w:t>
      </w:r>
    </w:p>
    <w:p w:rsidR="00647BF1" w:rsidRPr="00231848" w:rsidRDefault="00AC7007" w:rsidP="00647BF1">
      <w:pPr>
        <w:tabs>
          <w:tab w:val="left" w:pos="709"/>
        </w:tabs>
        <w:jc w:val="right"/>
      </w:pPr>
      <w:r w:rsidRPr="00231848">
        <w:rPr>
          <w:bCs/>
        </w:rPr>
        <w:t>Т</w:t>
      </w:r>
      <w:r w:rsidR="00647BF1" w:rsidRPr="00231848">
        <w:rPr>
          <w:bCs/>
        </w:rPr>
        <w:t xml:space="preserve">аблица 7.1 </w:t>
      </w:r>
    </w:p>
    <w:p w:rsidR="00647BF1" w:rsidRPr="00231848" w:rsidRDefault="00647BF1" w:rsidP="00647BF1">
      <w:pPr>
        <w:tabs>
          <w:tab w:val="left" w:pos="709"/>
        </w:tabs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785"/>
        <w:gridCol w:w="2126"/>
      </w:tblGrid>
      <w:tr w:rsidR="000D217D" w:rsidRPr="00231848" w:rsidTr="00DD1871">
        <w:trPr>
          <w:trHeight w:val="879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№</w:t>
            </w:r>
          </w:p>
          <w:p w:rsidR="000D217D" w:rsidRPr="00231848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Район</w:t>
            </w:r>
          </w:p>
          <w:p w:rsidR="000D217D" w:rsidRPr="00231848" w:rsidRDefault="000D217D" w:rsidP="00DD1871">
            <w:pPr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Санкт-Петербурга</w:t>
            </w:r>
          </w:p>
        </w:tc>
        <w:tc>
          <w:tcPr>
            <w:tcW w:w="4785" w:type="dxa"/>
            <w:vMerge w:val="restart"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Адрес многоквартирного дома</w:t>
            </w:r>
          </w:p>
        </w:tc>
        <w:tc>
          <w:tcPr>
            <w:tcW w:w="2126" w:type="dxa"/>
            <w:vMerge w:val="restart"/>
          </w:tcPr>
          <w:p w:rsidR="000D217D" w:rsidRPr="00231848" w:rsidRDefault="000D217D" w:rsidP="00DD1871">
            <w:pPr>
              <w:jc w:val="center"/>
              <w:rPr>
                <w:b/>
                <w:spacing w:val="-4"/>
              </w:rPr>
            </w:pPr>
            <w:r w:rsidRPr="00231848">
              <w:rPr>
                <w:b/>
                <w:spacing w:val="-4"/>
              </w:rPr>
              <w:t>Срок расселения</w:t>
            </w:r>
          </w:p>
        </w:tc>
      </w:tr>
      <w:tr w:rsidR="000D217D" w:rsidRPr="00231848" w:rsidTr="00DD1871">
        <w:trPr>
          <w:trHeight w:val="276"/>
        </w:trPr>
        <w:tc>
          <w:tcPr>
            <w:tcW w:w="568" w:type="dxa"/>
            <w:vMerge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</w:p>
        </w:tc>
        <w:tc>
          <w:tcPr>
            <w:tcW w:w="4785" w:type="dxa"/>
            <w:vMerge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</w:p>
        </w:tc>
      </w:tr>
      <w:tr w:rsidR="000D217D" w:rsidRPr="00231848" w:rsidTr="00DD1871">
        <w:trPr>
          <w:trHeight w:val="255"/>
        </w:trPr>
        <w:tc>
          <w:tcPr>
            <w:tcW w:w="568" w:type="dxa"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2</w:t>
            </w:r>
          </w:p>
        </w:tc>
        <w:tc>
          <w:tcPr>
            <w:tcW w:w="4785" w:type="dxa"/>
            <w:shd w:val="clear" w:color="auto" w:fill="auto"/>
            <w:noWrap/>
            <w:hideMark/>
          </w:tcPr>
          <w:p w:rsidR="000D217D" w:rsidRPr="00231848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3</w:t>
            </w:r>
          </w:p>
        </w:tc>
        <w:tc>
          <w:tcPr>
            <w:tcW w:w="2126" w:type="dxa"/>
          </w:tcPr>
          <w:p w:rsidR="000D217D" w:rsidRPr="00231848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231848">
              <w:rPr>
                <w:b/>
                <w:bCs/>
                <w:spacing w:val="-4"/>
              </w:rPr>
              <w:t>4</w:t>
            </w:r>
          </w:p>
        </w:tc>
      </w:tr>
      <w:tr w:rsidR="000D217D" w:rsidRPr="00231848" w:rsidTr="00DD1871">
        <w:trPr>
          <w:trHeight w:val="219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Кировский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ул. Калинина, д. 2, корп. 2,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rPr>
                <w:lang w:val="en-US"/>
              </w:rPr>
              <w:t>I</w:t>
            </w:r>
            <w:r w:rsidRPr="00231848">
              <w:t xml:space="preserve"> полугодие </w:t>
            </w:r>
          </w:p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217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Красногвардейский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 xml:space="preserve">Ново-Ковалево, 2-я Поперечная ул., д. 1, </w:t>
            </w:r>
            <w:r w:rsidRPr="00231848">
              <w:rPr>
                <w:spacing w:val="-4"/>
              </w:rPr>
              <w:br/>
              <w:t xml:space="preserve">корп. 2, лит. А 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17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Красногвардейский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Шоссе Революции, д. 12, корп. 3,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207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Красносельский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6"/>
              </w:rPr>
            </w:pPr>
            <w:r w:rsidRPr="00231848">
              <w:rPr>
                <w:spacing w:val="-6"/>
              </w:rPr>
              <w:t>Старо-Паново, Таллинское шоссе, д. 90,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25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Зеленогорск, ул. Восстания, д. 7б,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15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6"/>
              </w:rPr>
            </w:pPr>
            <w:r w:rsidRPr="00231848">
              <w:rPr>
                <w:spacing w:val="-6"/>
              </w:rPr>
              <w:t>г. Зеленогорск, Комендантская ул., д. 3,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2022 года –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489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Зеленогорск, Красноармейская ул., д. 25,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2022 года –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496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 xml:space="preserve">г. Зеленогорск, пр. Красных Командиров, </w:t>
            </w:r>
            <w:r w:rsidRPr="00231848">
              <w:rPr>
                <w:spacing w:val="-4"/>
              </w:rPr>
              <w:br/>
              <w:t>д. 28/2,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504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Зеленогорск, ул. Красных Курсантов, д. 5,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215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пос. Песочный, Центральная ул., д. 12,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rPr>
                <w:spacing w:val="-4"/>
              </w:rPr>
              <w:t>2022 года</w:t>
            </w:r>
          </w:p>
        </w:tc>
      </w:tr>
      <w:tr w:rsidR="000D217D" w:rsidRPr="00231848" w:rsidTr="00DD1871">
        <w:trPr>
          <w:trHeight w:val="220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Петродворцовый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Ломоносов, Петровский пер., д. 3/13,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506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12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Петродворцовый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Ломоносов, Краснофлотское шоссе, д. 16, лит. В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23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Петродворцовый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Ломоносов, Госпитальная ул., д. 1а,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2022 года –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213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Петродворцовый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Ломоносов, Госпитальная ул., д. 5,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2022 года –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207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Петродворцовый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Ломоносов, Лесная ул., д. 38,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2022 года –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197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16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Петродворцовый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Ломоносов, Новогорская ул., д. 9,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2022 года –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Петродворцовый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г. Ломоносов, Центральная ул., д. 12,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2022 года –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 xml:space="preserve">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2023 года</w:t>
            </w:r>
          </w:p>
        </w:tc>
      </w:tr>
      <w:tr w:rsidR="000D217D" w:rsidRPr="00231848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Большая Каменка, д. 9,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19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Большая Каменка, д. 15,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20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Большая Каменка, д. 16,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Большая Каменка, д. 32,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  <w:tr w:rsidR="000D217D" w:rsidRPr="00231848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22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0D217D" w:rsidRPr="00231848" w:rsidRDefault="000D217D" w:rsidP="00DD1871">
            <w:pPr>
              <w:jc w:val="center"/>
              <w:rPr>
                <w:spacing w:val="-4"/>
              </w:rPr>
            </w:pPr>
            <w:r w:rsidRPr="00231848">
              <w:rPr>
                <w:spacing w:val="-4"/>
              </w:rPr>
              <w:t>Большая Каменка, д. 46,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231848" w:rsidRDefault="000D217D" w:rsidP="00DD1871">
            <w:pPr>
              <w:jc w:val="center"/>
            </w:pPr>
            <w:r w:rsidRPr="00231848">
              <w:t xml:space="preserve">II полугодие </w:t>
            </w:r>
          </w:p>
          <w:p w:rsidR="000D217D" w:rsidRPr="00231848" w:rsidRDefault="000D217D" w:rsidP="00DD1871">
            <w:pPr>
              <w:jc w:val="center"/>
            </w:pPr>
            <w:r w:rsidRPr="00231848">
              <w:t>2022 года</w:t>
            </w:r>
          </w:p>
        </w:tc>
      </w:tr>
    </w:tbl>
    <w:p w:rsidR="00AF3258" w:rsidRPr="00231848" w:rsidRDefault="00AF3258" w:rsidP="00EA73C7">
      <w:pPr>
        <w:autoSpaceDE w:val="0"/>
        <w:autoSpaceDN w:val="0"/>
        <w:adjustRightInd w:val="0"/>
        <w:ind w:firstLine="5670"/>
        <w:jc w:val="both"/>
        <w:sectPr w:rsidR="00AF3258" w:rsidRPr="00231848" w:rsidSect="004677A6">
          <w:pgSz w:w="11906" w:h="16838"/>
          <w:pgMar w:top="851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154C02" w:rsidRPr="00231848" w:rsidRDefault="00154C02" w:rsidP="00EA73C7">
      <w:pPr>
        <w:autoSpaceDE w:val="0"/>
        <w:autoSpaceDN w:val="0"/>
        <w:adjustRightInd w:val="0"/>
        <w:ind w:firstLine="5670"/>
        <w:jc w:val="both"/>
      </w:pPr>
      <w:r w:rsidRPr="00231848">
        <w:t>Приложение № </w:t>
      </w:r>
      <w:r w:rsidR="0010567D" w:rsidRPr="00231848">
        <w:t>6</w:t>
      </w:r>
    </w:p>
    <w:p w:rsidR="00154C02" w:rsidRPr="00231848" w:rsidRDefault="00154C02" w:rsidP="00154C02">
      <w:pPr>
        <w:ind w:left="5670"/>
      </w:pPr>
      <w:r w:rsidRPr="00231848">
        <w:t>к постановлению</w:t>
      </w:r>
    </w:p>
    <w:p w:rsidR="00154C02" w:rsidRPr="00231848" w:rsidRDefault="00154C02" w:rsidP="00154C02">
      <w:pPr>
        <w:ind w:left="5670"/>
      </w:pPr>
      <w:r w:rsidRPr="00231848">
        <w:t xml:space="preserve">Правительства Санкт-Петербурга </w:t>
      </w:r>
    </w:p>
    <w:p w:rsidR="00154C02" w:rsidRPr="00231848" w:rsidRDefault="00154C02" w:rsidP="00154C02">
      <w:pPr>
        <w:ind w:left="5670"/>
      </w:pPr>
      <w:r w:rsidRPr="00231848">
        <w:t>от ________________ № ________</w:t>
      </w:r>
    </w:p>
    <w:p w:rsidR="00154C02" w:rsidRPr="00231848" w:rsidRDefault="00154C02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71672" w:rsidRPr="00231848" w:rsidRDefault="00C37DB1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31848">
        <w:rPr>
          <w:b/>
        </w:rPr>
        <w:t xml:space="preserve">10.1. </w:t>
      </w:r>
      <w:r w:rsidR="00471672" w:rsidRPr="00231848">
        <w:rPr>
          <w:b/>
        </w:rPr>
        <w:t>ПАСПОРТ</w:t>
      </w:r>
    </w:p>
    <w:p w:rsidR="00471672" w:rsidRPr="00231848" w:rsidRDefault="00471672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31848">
        <w:rPr>
          <w:b/>
        </w:rPr>
        <w:t xml:space="preserve">подпрограммы 2 «Обеспечение качественными жилищно-коммунальными </w:t>
      </w:r>
      <w:r w:rsidRPr="00231848">
        <w:rPr>
          <w:b/>
        </w:rPr>
        <w:br/>
        <w:t>услугами граждан»</w:t>
      </w:r>
    </w:p>
    <w:p w:rsidR="00471672" w:rsidRPr="00231848" w:rsidRDefault="00471672" w:rsidP="00471672">
      <w:pPr>
        <w:pStyle w:val="formattext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03"/>
        <w:gridCol w:w="5315"/>
      </w:tblGrid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C37DB1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Исполнители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B1" w:rsidRPr="00231848" w:rsidRDefault="00C37DB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Участник государственной программы (в части реализации подпрограммы 2)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Некоммерческая организация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«Фонд – региональный оператор капитального ремонта общего имущества в многоквартирных домах»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Цели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предоставления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жилищно-коммунальных услуг;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объектов жилищного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и нежилого фондов;</w:t>
            </w:r>
          </w:p>
          <w:p w:rsidR="00471672" w:rsidRPr="00231848" w:rsidRDefault="00471672">
            <w:pPr>
              <w:autoSpaceDE w:val="0"/>
              <w:autoSpaceDN w:val="0"/>
              <w:adjustRightInd w:val="0"/>
            </w:pPr>
            <w:r w:rsidRPr="00231848">
              <w:t xml:space="preserve">обеспечение доступности многоквартирных домов для инвалидов и других маломобильных групп населения; </w:t>
            </w:r>
          </w:p>
          <w:p w:rsidR="00471672" w:rsidRPr="00231848" w:rsidRDefault="00471672">
            <w:pPr>
              <w:autoSpaceDE w:val="0"/>
              <w:autoSpaceDN w:val="0"/>
              <w:adjustRightInd w:val="0"/>
            </w:pPr>
            <w:r w:rsidRPr="00231848">
              <w:t xml:space="preserve">повышение уровня экологического благополучия населения Санкт-Петербурга 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Задачи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общего имущества по необходимым видам работ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(в том числе с учетом мероприятий в области энергосбережения) в многоквартирных домах, включенных в региональную программу;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работ по устройству внутренней системы газоснабжения объектов жилищного фонда;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и восполнение городского резерва материальных ресурсов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ликвидации чрезвычайных ситуаций природного и техногенного характера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территории Санкт-Петербурга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в части строительных материалов;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и ликвидация последствий ситуаций на объектах системы жизнеобеспечения населения Санкт-Петербурга, нарушение функционирования которых может привести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к нарушению нормального жизнеобеспечения населения Санкт-Петербурга;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мониторинга технического состояния объектов жилищного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и нежилого фондов Санкт-Петербурга;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от имени Санкт-Петербурга договоров социального найма жилых помещений жилищного фонда социального использования Санкт-Петербурга, договоров безвозмездного пользования и договоров найма специализированных жилых помещений,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найма жилых помещений коммерческого использования;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мероприятий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приспособлению жилого помещения инвалида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общего имущества в многоквартирном доме,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котором проживает инвалид, с учетом потребностей инвалида и обеспечения условий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их доступности для инвалида;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образовательных программ дополнительного профессионального образования в сфере жилищно-коммунального хозяйства;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своевременной и качественной уборки внутриквартальных территорий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входящих в состав земель общего пользования 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Региональные проекты, реализуемые в рамках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tabs>
                <w:tab w:val="left" w:pos="5670"/>
              </w:tabs>
              <w:rPr>
                <w:szCs w:val="28"/>
              </w:rPr>
            </w:pPr>
            <w:r w:rsidRPr="00231848">
              <w:rPr>
                <w:szCs w:val="28"/>
              </w:rPr>
              <w:t>-</w:t>
            </w:r>
          </w:p>
        </w:tc>
      </w:tr>
      <w:tr w:rsidR="009C3FC1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C1" w:rsidRPr="00231848" w:rsidRDefault="009C3F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C1" w:rsidRPr="00231848" w:rsidRDefault="009C3FC1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rFonts w:eastAsiaTheme="minorHAnsi"/>
                <w:lang w:eastAsia="en-US"/>
              </w:rPr>
              <w:t>Общий объем финансирования подпрограммы 2</w:t>
            </w:r>
            <w:r w:rsidRPr="00231848">
              <w:rPr>
                <w:rFonts w:eastAsiaTheme="minorHAnsi"/>
                <w:lang w:eastAsia="en-US"/>
              </w:rPr>
              <w:br/>
              <w:t xml:space="preserve">по источникам финансирования </w:t>
            </w:r>
            <w:r w:rsidRPr="00231848">
              <w:rPr>
                <w:rFonts w:eastAsiaTheme="minorHAns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31848">
              <w:rPr>
                <w:rFonts w:eastAsiaTheme="minorHAnsi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231848">
              <w:rPr>
                <w:rFonts w:eastAsiaTheme="minorHAnsi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всего 133</w:t>
            </w:r>
            <w:r w:rsidR="000C3CD1" w:rsidRPr="00231848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>589,</w:t>
            </w:r>
            <w:r w:rsidR="005C4049" w:rsidRPr="002318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2021 г. – 22344632,1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2022 г. – 21668446,7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2023 г. – 21893082,6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2024 г. – 22182942,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2025 г. – 22</w:t>
            </w:r>
            <w:r w:rsidR="000C3CD1" w:rsidRPr="00231848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685,1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2026 г. – 22</w:t>
            </w:r>
            <w:r w:rsidR="000C3CD1" w:rsidRPr="00231848">
              <w:rPr>
                <w:rFonts w:ascii="Times New Roman" w:hAnsi="Times New Roman" w:cs="Times New Roman"/>
                <w:sz w:val="24"/>
                <w:szCs w:val="24"/>
              </w:rPr>
              <w:t>7988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5C4049" w:rsidRPr="002318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всего 44</w:t>
            </w:r>
            <w:r w:rsidR="000C3CD1" w:rsidRPr="00231848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>531,</w:t>
            </w:r>
            <w:r w:rsidR="005C4049" w:rsidRPr="002318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2021 г. – 7521289,2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2022 г. – 6845103,8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2023 г. – 7069739,7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2024 г. – 7359599,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2025 г. – 7</w:t>
            </w:r>
            <w:r w:rsidR="000C3CD1" w:rsidRPr="00231848">
              <w:rPr>
                <w:rFonts w:ascii="Times New Roman" w:hAnsi="Times New Roman" w:cs="Times New Roman"/>
                <w:sz w:val="24"/>
                <w:szCs w:val="24"/>
              </w:rPr>
              <w:t>6613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42,2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2026 г. – 7</w:t>
            </w:r>
            <w:r w:rsidR="000C3CD1" w:rsidRPr="00231848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>457,</w:t>
            </w:r>
            <w:r w:rsidR="005C4049" w:rsidRPr="002318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7FEA"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средства 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всего 88940057,4 тыс. руб., 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2021 г. – 14823342,9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2022 г. – 14823342,9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2023 г. – 14823342,9 тыс. руб.;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2024 г. – 14823342,9 тыс. руб.;</w:t>
            </w:r>
          </w:p>
          <w:p w:rsidR="009C3FC1" w:rsidRPr="00231848" w:rsidRDefault="009C3FC1">
            <w:pPr>
              <w:autoSpaceDE w:val="0"/>
              <w:autoSpaceDN w:val="0"/>
              <w:adjustRightInd w:val="0"/>
            </w:pPr>
            <w:r w:rsidRPr="00231848">
              <w:t>2025 г. – 14823342,9 тыс. руб.;</w:t>
            </w:r>
          </w:p>
          <w:p w:rsidR="009C3FC1" w:rsidRPr="00231848" w:rsidRDefault="009C3FC1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t>2026 г. – 14823342,9 тыс. руб.</w:t>
            </w:r>
          </w:p>
        </w:tc>
      </w:tr>
      <w:tr w:rsidR="009C3FC1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C1" w:rsidRPr="00231848" w:rsidRDefault="009C3F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C1" w:rsidRPr="00231848" w:rsidRDefault="009C3FC1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Ожидаемые результаты реализации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реализации подпрограммы 2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2026 году будет проведен капитальный ремонт общего имущества по необходимым видам работ не менее чем в 1200 многоквартирных домах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в год, предусмотренных краткосрочным планом реализации региональной программы;</w:t>
            </w:r>
          </w:p>
          <w:p w:rsidR="009C3FC1" w:rsidRPr="00231848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выполнена газификация многоквартирных домов не менее чем в 80 % в год от количества многоквартирных домов, в которых планируется выполнить газификацию;</w:t>
            </w:r>
          </w:p>
          <w:p w:rsidR="009C3FC1" w:rsidRPr="00231848" w:rsidRDefault="009C3FC1">
            <w:r w:rsidRPr="00231848">
              <w:t xml:space="preserve">приспособлено 95 % жилых помещений </w:t>
            </w:r>
            <w:r w:rsidRPr="00231848">
              <w:br/>
              <w:t xml:space="preserve">и общего имущества в многоквартирных домах, </w:t>
            </w:r>
            <w:r w:rsidRPr="00231848">
              <w:br/>
              <w:t xml:space="preserve">в которых проживают инвалиды, с учетом потребностей инвалидов, включенных </w:t>
            </w:r>
            <w:r w:rsidRPr="00231848">
              <w:br/>
              <w:t xml:space="preserve">в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утвержденный постановлением Правительства Санкт-Петербурга от 24.05.2017 </w:t>
            </w:r>
          </w:p>
          <w:p w:rsidR="009C3FC1" w:rsidRPr="00231848" w:rsidRDefault="009C3FC1">
            <w:r w:rsidRPr="00231848">
              <w:t>№ 389 «О реализации постановления Правительства Российской Федерации от 09.07.2016 № 649» (далее – План мероприятий),</w:t>
            </w:r>
          </w:p>
          <w:p w:rsidR="009C3FC1" w:rsidRPr="00231848" w:rsidRDefault="009C3FC1">
            <w:r w:rsidRPr="00231848">
              <w:t>и обеспеченных финансированием в бюджете Санкт-Петербурга;</w:t>
            </w:r>
          </w:p>
          <w:p w:rsidR="009C3FC1" w:rsidRPr="00231848" w:rsidRDefault="009C3FC1">
            <w:pPr>
              <w:pageBreakBefore/>
              <w:autoSpaceDE w:val="0"/>
              <w:autoSpaceDN w:val="0"/>
              <w:adjustRightInd w:val="0"/>
            </w:pPr>
            <w:r w:rsidRPr="00231848">
              <w:t xml:space="preserve">увеличено число высококвалифицированных руководителей и специалистов организаций </w:t>
            </w:r>
            <w:r w:rsidRPr="00231848">
              <w:br w:type="page"/>
              <w:t xml:space="preserve">и учреждений, осуществляющих деятельность </w:t>
            </w:r>
            <w:r w:rsidRPr="00231848">
              <w:br w:type="page"/>
              <w:t xml:space="preserve">в сфере жилищно-коммунального хозяйства, </w:t>
            </w:r>
            <w:r w:rsidRPr="00231848">
              <w:br w:type="page"/>
              <w:t xml:space="preserve">и лиц, планирующих осуществлять такую деятельность, руководителей и специалистов организаций и учреждений, осуществляющих управление многоквартирными домами, </w:t>
            </w:r>
            <w:r w:rsidRPr="00231848">
              <w:br w:type="page"/>
              <w:t xml:space="preserve">и лиц, планирующих осуществлять такую деятельность, </w:t>
            </w:r>
            <w:r w:rsidRPr="00231848">
              <w:br/>
              <w:t xml:space="preserve">до 1500 человек за счет проведения ежегодных образовательных программ </w:t>
            </w:r>
            <w:r w:rsidRPr="00231848">
              <w:br w:type="page"/>
              <w:t>по профессиональной переподготовке</w:t>
            </w:r>
          </w:p>
        </w:tc>
      </w:tr>
    </w:tbl>
    <w:p w:rsidR="005B2B95" w:rsidRPr="00231848" w:rsidRDefault="005B2B95" w:rsidP="005B2B95"/>
    <w:p w:rsidR="0025711A" w:rsidRPr="00231848" w:rsidRDefault="0025711A" w:rsidP="003B6C39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FC7" w:rsidRPr="00231848" w:rsidRDefault="003A4FC7" w:rsidP="003A4FC7">
      <w:pPr>
        <w:jc w:val="center"/>
        <w:rPr>
          <w:b/>
          <w:color w:val="000000"/>
        </w:rPr>
      </w:pPr>
      <w:r w:rsidRPr="00231848">
        <w:rPr>
          <w:b/>
          <w:color w:val="000000"/>
        </w:rPr>
        <w:t xml:space="preserve">10.2. Характеристика текущего состояния сферы реализации подпрограммы 2 </w:t>
      </w:r>
      <w:r w:rsidRPr="00231848">
        <w:rPr>
          <w:b/>
          <w:color w:val="000000"/>
        </w:rPr>
        <w:br/>
        <w:t>с указанием основных проблем и прогноз развития сферы реализации подпрограммы 2</w:t>
      </w:r>
    </w:p>
    <w:p w:rsidR="003A4FC7" w:rsidRPr="00231848" w:rsidRDefault="003A4FC7" w:rsidP="003B6C39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Государственная политика в сфере жилищно-коммунального хозяйства                            Санкт-Петербурга реализуется в соответствии со </w:t>
      </w:r>
      <w:hyperlink r:id="rId14" w:history="1">
        <w:r w:rsidRPr="00231848">
          <w:rPr>
            <w:bCs/>
          </w:rPr>
          <w:t>Стратегией</w:t>
        </w:r>
      </w:hyperlink>
      <w:r w:rsidRPr="00231848">
        <w:rPr>
          <w:bCs/>
        </w:rPr>
        <w:t xml:space="preserve"> развития </w:t>
      </w:r>
      <w:r w:rsidRPr="00231848">
        <w:rPr>
          <w:bCs/>
        </w:rPr>
        <w:br/>
        <w:t xml:space="preserve">жилищно-коммунального хозяйства в Российской Федерации на период до 2020 года, утвержденной распоряжением Правительства Российской Федерации от 26.01.2016 № 80-р, государственной </w:t>
      </w:r>
      <w:hyperlink r:id="rId15" w:history="1">
        <w:r w:rsidRPr="00231848">
          <w:rPr>
            <w:bCs/>
          </w:rPr>
          <w:t>программой</w:t>
        </w:r>
      </w:hyperlink>
      <w:r w:rsidRPr="00231848">
        <w:rPr>
          <w:bCs/>
        </w:rPr>
        <w:t xml:space="preserve"> Российской Федерации «Обеспечение доступным </w:t>
      </w:r>
      <w:r w:rsidRPr="00231848">
        <w:rPr>
          <w:bCs/>
        </w:rPr>
        <w:br/>
        <w:t>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а также Стратегией 2035.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Главной целью развития жилищно-коммунального хозяйства является обеспечение сохранности объектов жилищного и нежилого фондов, улучшение качества, разнообразия </w:t>
      </w:r>
      <w:r w:rsidRPr="00231848">
        <w:rPr>
          <w:bCs/>
        </w:rPr>
        <w:br/>
        <w:t>и доступности предоставляемых услуг на основе устойчивости и надежности работы комплекса городского хозяйства, рационального использования средств городского бюджета, оздоровления финансовой ситуации, создания условий для привлечения инвестиций и перехода на адресные принципы социальной защиты населения.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При формировании государственной программы потребность финансирования капитального ремонта общего имущества в многоквартирных домах в Санкт-Петербурге была определена и экономически обоснована исходя из общей стоимости видов работ </w:t>
      </w:r>
      <w:r w:rsidRPr="00231848">
        <w:rPr>
          <w:bCs/>
        </w:rPr>
        <w:br/>
        <w:t>по капитальному ремонту в 21965 многоквартирных домах, включенных в региональную программу.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</w:pPr>
      <w:r w:rsidRPr="00231848">
        <w:t>На основании представленных администрациями районов Санкт-Петербург документов региональная программа ежегодно актуализируется в установленном порядке. По результатам проведенной актуализации в 2016 году региональная программа включала                  в себя 22</w:t>
      </w:r>
      <w:r w:rsidR="004D14ED" w:rsidRPr="00231848">
        <w:t xml:space="preserve"> </w:t>
      </w:r>
      <w:r w:rsidRPr="00231848">
        <w:t xml:space="preserve">331 многоквартирный дом по необходимым видам работ, в 2017 году </w:t>
      </w:r>
      <w:r w:rsidR="004D14ED" w:rsidRPr="00231848">
        <w:t>–</w:t>
      </w:r>
      <w:r w:rsidRPr="00231848">
        <w:t xml:space="preserve"> </w:t>
      </w:r>
      <w:r w:rsidR="004D14ED" w:rsidRPr="00231848">
        <w:br/>
      </w:r>
      <w:r w:rsidRPr="00231848">
        <w:t>22</w:t>
      </w:r>
      <w:r w:rsidR="004D14ED" w:rsidRPr="00231848">
        <w:t xml:space="preserve"> </w:t>
      </w:r>
      <w:r w:rsidRPr="00231848">
        <w:t xml:space="preserve">401 многоквартирный дом, в 2018 году </w:t>
      </w:r>
      <w:r w:rsidR="004D14ED" w:rsidRPr="00231848">
        <w:t>–</w:t>
      </w:r>
      <w:r w:rsidRPr="00231848">
        <w:t xml:space="preserve"> 22</w:t>
      </w:r>
      <w:r w:rsidR="004D14ED" w:rsidRPr="00231848">
        <w:t xml:space="preserve"> </w:t>
      </w:r>
      <w:r w:rsidRPr="00231848">
        <w:t>534 многоквартирных дом</w:t>
      </w:r>
      <w:r w:rsidR="004D14ED" w:rsidRPr="00231848">
        <w:t>а</w:t>
      </w:r>
      <w:r w:rsidRPr="00231848">
        <w:t xml:space="preserve">, в 2019 году </w:t>
      </w:r>
      <w:r w:rsidR="004D14ED" w:rsidRPr="00231848">
        <w:t>–</w:t>
      </w:r>
      <w:r w:rsidRPr="00231848">
        <w:t xml:space="preserve">                   22</w:t>
      </w:r>
      <w:r w:rsidR="004D14ED" w:rsidRPr="00231848">
        <w:t xml:space="preserve"> </w:t>
      </w:r>
      <w:r w:rsidRPr="00231848">
        <w:t>540 многоквартирных домов.</w:t>
      </w:r>
      <w:r w:rsidR="004D14ED" w:rsidRPr="00231848">
        <w:t xml:space="preserve"> 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>Общая стоимость работ на 25 лет (период, на который сформирована региональная программа) составила 502,9 млрд</w:t>
      </w:r>
      <w:r w:rsidR="00E9713F" w:rsidRPr="00231848">
        <w:rPr>
          <w:bCs/>
        </w:rPr>
        <w:t>.</w:t>
      </w:r>
      <w:r w:rsidRPr="00231848">
        <w:rPr>
          <w:bCs/>
        </w:rPr>
        <w:t xml:space="preserve"> руб., соответственно в год 20,1 млрд</w:t>
      </w:r>
      <w:r w:rsidR="00E9713F" w:rsidRPr="00231848">
        <w:rPr>
          <w:bCs/>
        </w:rPr>
        <w:t>.</w:t>
      </w:r>
      <w:r w:rsidRPr="00231848">
        <w:rPr>
          <w:bCs/>
        </w:rPr>
        <w:t xml:space="preserve"> руб.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  <w:spacing w:val="-4"/>
        </w:rPr>
      </w:pPr>
      <w:r w:rsidRPr="00231848">
        <w:rPr>
          <w:spacing w:val="-4"/>
        </w:rPr>
        <w:t>В период 2017-2019 годов на проведение работ по капитальному ремонту было</w:t>
      </w:r>
      <w:r w:rsidR="004D14ED" w:rsidRPr="00231848">
        <w:rPr>
          <w:spacing w:val="-4"/>
        </w:rPr>
        <w:t xml:space="preserve"> </w:t>
      </w:r>
      <w:r w:rsidRPr="00231848">
        <w:rPr>
          <w:spacing w:val="-4"/>
        </w:rPr>
        <w:t>направлено 30,4 млрд</w:t>
      </w:r>
      <w:r w:rsidR="00C306DF" w:rsidRPr="00231848">
        <w:rPr>
          <w:spacing w:val="-4"/>
        </w:rPr>
        <w:t>.</w:t>
      </w:r>
      <w:r w:rsidRPr="00231848">
        <w:rPr>
          <w:spacing w:val="-4"/>
        </w:rPr>
        <w:t xml:space="preserve"> руб., что позволило провести капитальный ремонт по 7659 видам работ.</w:t>
      </w:r>
      <w:r w:rsidRPr="00231848">
        <w:rPr>
          <w:bCs/>
          <w:spacing w:val="-4"/>
        </w:rPr>
        <w:t xml:space="preserve"> 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В Санкт-Петербурге мероприятия по энергосбережению осуществляются </w:t>
      </w:r>
      <w:r w:rsidRPr="00231848">
        <w:rPr>
          <w:bCs/>
        </w:rPr>
        <w:br/>
        <w:t xml:space="preserve">в соответствии с Федеральным </w:t>
      </w:r>
      <w:hyperlink r:id="rId16" w:history="1">
        <w:r w:rsidRPr="00231848">
          <w:rPr>
            <w:bCs/>
          </w:rPr>
          <w:t>законом</w:t>
        </w:r>
      </w:hyperlink>
      <w:r w:rsidRPr="00231848">
        <w:rPr>
          <w:bCs/>
        </w:rPr>
        <w:t xml:space="preserve"> от 23.11.2009 № 261-ФЗ «Об энергосбережении </w:t>
      </w:r>
      <w:r w:rsidRPr="00231848">
        <w:rPr>
          <w:bCs/>
        </w:rPr>
        <w:br/>
        <w:t xml:space="preserve">и о повышении энергетической эффективности и о внесении изменений </w:t>
      </w:r>
      <w:r w:rsidRPr="00231848">
        <w:rPr>
          <w:bCs/>
        </w:rPr>
        <w:br/>
        <w:t xml:space="preserve">в отдельные законодательные акты Российской Федерации», </w:t>
      </w:r>
      <w:hyperlink r:id="rId17" w:history="1">
        <w:r w:rsidRPr="00231848">
          <w:rPr>
            <w:bCs/>
          </w:rPr>
          <w:t>постановлением</w:t>
        </w:r>
      </w:hyperlink>
      <w:r w:rsidRPr="00231848">
        <w:rPr>
          <w:bCs/>
        </w:rPr>
        <w:t xml:space="preserve"> Правительства Санкт-Петербурга от 28.04.2012 № 405 «Об утверждении Перечня обязательных мероприятий по энергосбережению и повышению энергетической эффективности </w:t>
      </w:r>
      <w:r w:rsidRPr="00231848">
        <w:rPr>
          <w:bCs/>
        </w:rPr>
        <w:br/>
        <w:t>в отношении общего имущества собственников помещений в многоквартирном доме».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</w:pPr>
      <w:r w:rsidRPr="00231848">
        <w:t>Так, по состоянию на 01.01.2020 энергоэффективные осветительные приборы                        в помещениях, относящихся к общему имуществу многоквартирного дома, установлены                       в 15</w:t>
      </w:r>
      <w:r w:rsidR="004D14ED" w:rsidRPr="00231848">
        <w:t xml:space="preserve"> </w:t>
      </w:r>
      <w:r w:rsidRPr="00231848">
        <w:t>968 многоквартирных домах, что составляет 68</w:t>
      </w:r>
      <w:r w:rsidR="004D14ED" w:rsidRPr="00231848">
        <w:t xml:space="preserve"> </w:t>
      </w:r>
      <w:r w:rsidRPr="00231848">
        <w:t>% от общего количества многоквартирных домов, находящихся на территории Санкт-Петербурга.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</w:pPr>
      <w:r w:rsidRPr="00231848">
        <w:t>В Санкт-Петербурге 23 303 многоквартирных дом</w:t>
      </w:r>
      <w:r w:rsidR="004D14ED" w:rsidRPr="00231848">
        <w:t>а</w:t>
      </w:r>
      <w:r w:rsidRPr="00231848">
        <w:t>, из них 129 многоквартирных дом</w:t>
      </w:r>
      <w:r w:rsidR="004D14ED" w:rsidRPr="00231848">
        <w:t>ов</w:t>
      </w:r>
      <w:r w:rsidRPr="00231848">
        <w:t xml:space="preserve"> (0,6</w:t>
      </w:r>
      <w:r w:rsidR="004D14ED" w:rsidRPr="00231848">
        <w:t xml:space="preserve"> </w:t>
      </w:r>
      <w:r w:rsidRPr="00231848">
        <w:t>% от общего количества домов) находятся в непосредственном управлении,                                     в 4129 многоквартирных домах (17,7</w:t>
      </w:r>
      <w:r w:rsidR="004D14ED" w:rsidRPr="00231848">
        <w:t xml:space="preserve"> </w:t>
      </w:r>
      <w:r w:rsidRPr="00231848">
        <w:t>% от общего количества многоквартирных домов) созданы товарищества собственников жилья или жилищные, жилищно-строительные кооперативы, 19</w:t>
      </w:r>
      <w:r w:rsidR="004D14ED" w:rsidRPr="00231848">
        <w:t xml:space="preserve"> </w:t>
      </w:r>
      <w:r w:rsidRPr="00231848">
        <w:t>045 многоквартирных домов находятся в управлении управляющих организаций (81,7</w:t>
      </w:r>
      <w:r w:rsidR="004D14ED" w:rsidRPr="00231848">
        <w:t xml:space="preserve"> </w:t>
      </w:r>
      <w:r w:rsidRPr="00231848">
        <w:t>% от общего количества многоквартирных домов) и 358 зданий специализированного жилищного фонда.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В настоящее время в Санкт-Петербурге обслуживают многоквартирные дома </w:t>
      </w:r>
      <w:r w:rsidRPr="00231848">
        <w:rPr>
          <w:bCs/>
        </w:rPr>
        <w:br/>
        <w:t>7 государственных управляющих организаций, 38 управляющих организаций, в которых доля Санкт-Петербурга составляет 20%, а также 547 частных управляющих организаций.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>В План мероприятий включено 1</w:t>
      </w:r>
      <w:r w:rsidR="009C3FC1" w:rsidRPr="00231848">
        <w:rPr>
          <w:bCs/>
        </w:rPr>
        <w:t>69</w:t>
      </w:r>
      <w:r w:rsidRPr="00231848">
        <w:rPr>
          <w:bCs/>
        </w:rPr>
        <w:t xml:space="preserve"> адресов на основании заключений о возможности приспособления жилого помещения инвалида и общего имущества в многоквартирном доме, вынесенных региональной межведомственной комисси</w:t>
      </w:r>
      <w:r w:rsidR="00E9713F" w:rsidRPr="00231848">
        <w:rPr>
          <w:bCs/>
        </w:rPr>
        <w:t>ей</w:t>
      </w:r>
      <w:r w:rsidRPr="00231848">
        <w:rPr>
          <w:bCs/>
        </w:rPr>
        <w:t xml:space="preserve"> Санкт-Петербурга </w:t>
      </w:r>
      <w:r w:rsidR="00E9713F" w:rsidRPr="00231848">
        <w:rPr>
          <w:bCs/>
        </w:rPr>
        <w:br/>
      </w:r>
      <w:r w:rsidRPr="00231848">
        <w:rPr>
          <w:bCs/>
        </w:rPr>
        <w:t xml:space="preserve">по обследованию жилых помещений инвалидов и общего имущества в многоквартирных домах, в которых проживают инвалиды. В 2018-2019 годах мероприятия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</w:t>
      </w:r>
      <w:r w:rsidRPr="00231848">
        <w:rPr>
          <w:bCs/>
        </w:rPr>
        <w:br/>
        <w:t>для инвалида (далее – Мероприятия по приспособлению) выполнены по 33 адресам.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</w:pPr>
      <w:r w:rsidRPr="00231848">
        <w:t>Выполнение Мероприятий по приспособлению обеспечивает для инвалидов равные условия жизнедеятельности с другими категориями населения.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Основными проблемами при выполнении Плана мероприятий являются дефицит финансирования Мероприятий по приспособлению, а также отказ собственников </w:t>
      </w:r>
      <w:r w:rsidR="009C3FC1" w:rsidRPr="00231848">
        <w:rPr>
          <w:bCs/>
        </w:rPr>
        <w:br/>
      </w:r>
      <w:r w:rsidRPr="00231848">
        <w:rPr>
          <w:bCs/>
        </w:rPr>
        <w:t>или нанимателей жилого помещения, включенного в План мероприятий, от приспособления жилого помещения в многоквартирном доме</w:t>
      </w:r>
      <w:r w:rsidR="00E9713F" w:rsidRPr="00231848">
        <w:rPr>
          <w:bCs/>
        </w:rPr>
        <w:t>,</w:t>
      </w:r>
      <w:r w:rsidRPr="00231848">
        <w:rPr>
          <w:bCs/>
        </w:rPr>
        <w:t xml:space="preserve"> в котором проживает инвалид.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В целях подготовки квалифицированных кадров для управляющих организаций                Санкт-Петербургское государственное бюджетное образовательное учреждение дополнительного профессионального образования «Учебно-методический центр Жилищного комитета» в соответствии с уставом осуществляет образовательную деятельность                              по предоставлению дополнительного профессионального образования в области </w:t>
      </w:r>
      <w:r w:rsidRPr="00231848">
        <w:rPr>
          <w:bCs/>
        </w:rPr>
        <w:br/>
        <w:t>жилищно-коммунального хозяйства по следующим программам: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профессиональной переподготовки руководителей и специалистов </w:t>
      </w:r>
      <w:r w:rsidRPr="00231848">
        <w:rPr>
          <w:bCs/>
        </w:rPr>
        <w:br/>
        <w:t>(управление, эксплуатация и обслуживание многоквартирного дома);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повышения квалификации руководителей и специалистов (техническая эксплуатация и обслуживание многоквартирного дома, планирование и организация </w:t>
      </w:r>
      <w:r w:rsidRPr="00231848">
        <w:rPr>
          <w:bCs/>
        </w:rPr>
        <w:br/>
        <w:t>финансово-хозяйственной деятельности управляющей организации, эксплуатация домового газового оборудования);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повышения квалификации работников (производство санитарно-технических работ, монтаж отопительных систем и систем кондиционирования воздуха, выполнение кровельных и гидроизоляционных работ, операторское обслуживание лифтов, платформ подъемных </w:t>
      </w:r>
      <w:r w:rsidRPr="00231848">
        <w:rPr>
          <w:bCs/>
        </w:rPr>
        <w:br/>
        <w:t>для инвалидов, поэтажных эскалаторов);</w:t>
      </w:r>
    </w:p>
    <w:p w:rsidR="003A4FC7" w:rsidRPr="00231848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>прикладное использование MS EXCEL в работе специалистов</w:t>
      </w:r>
      <w:r w:rsidR="004D14ED" w:rsidRPr="00231848">
        <w:rPr>
          <w:bCs/>
        </w:rPr>
        <w:t xml:space="preserve"> </w:t>
      </w:r>
      <w:r w:rsidR="004D14ED" w:rsidRPr="00231848">
        <w:rPr>
          <w:bCs/>
        </w:rPr>
        <w:br/>
      </w:r>
      <w:r w:rsidRPr="00231848">
        <w:rPr>
          <w:bCs/>
        </w:rPr>
        <w:t>жилищно-коммунального хозяйства.</w:t>
      </w:r>
    </w:p>
    <w:p w:rsidR="004D14ED" w:rsidRPr="00231848" w:rsidRDefault="004D14ED" w:rsidP="004D14ED">
      <w:pPr>
        <w:autoSpaceDE w:val="0"/>
        <w:autoSpaceDN w:val="0"/>
        <w:adjustRightInd w:val="0"/>
        <w:ind w:firstLine="709"/>
        <w:jc w:val="both"/>
      </w:pPr>
      <w:r w:rsidRPr="00231848">
        <w:t>В 2019 году повысили уровень квалификации 250 руководителей и специалистов                    по указанным программам.</w:t>
      </w:r>
    </w:p>
    <w:p w:rsidR="004D14ED" w:rsidRPr="00231848" w:rsidRDefault="004D14ED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Важную роль в обеспечении благоприятных условий проживания граждан </w:t>
      </w:r>
      <w:r w:rsidRPr="00231848">
        <w:rPr>
          <w:bCs/>
        </w:rPr>
        <w:br/>
        <w:t xml:space="preserve">в Санкт-Петербурге играет содержание внутриквартальных территорий Санкт-Петербурга </w:t>
      </w:r>
      <w:r w:rsidRPr="00231848">
        <w:rPr>
          <w:bCs/>
        </w:rPr>
        <w:br/>
        <w:t>в надлежащем санитарном состоянии.</w:t>
      </w:r>
    </w:p>
    <w:p w:rsidR="004D14ED" w:rsidRPr="00231848" w:rsidRDefault="004D14ED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>В 12 районах Санкт-Петербурга уборка внутриквартальных территорий, являющихся землями общего пользования, обеспечивается в рамках полномочий администраций районов Санкт-Петербурга.</w:t>
      </w:r>
    </w:p>
    <w:p w:rsidR="004D14ED" w:rsidRPr="00231848" w:rsidRDefault="004D14ED" w:rsidP="004D14ED">
      <w:pPr>
        <w:autoSpaceDE w:val="0"/>
        <w:autoSpaceDN w:val="0"/>
        <w:adjustRightInd w:val="0"/>
        <w:ind w:firstLine="709"/>
        <w:jc w:val="both"/>
        <w:rPr>
          <w:bCs/>
          <w:spacing w:val="-4"/>
        </w:rPr>
      </w:pPr>
      <w:r w:rsidRPr="00231848">
        <w:rPr>
          <w:bCs/>
          <w:spacing w:val="-4"/>
        </w:rPr>
        <w:t>В шести районах Санкт-Петербурга уборка внутриквартальных территорий, являющихся землями общего пользования, обеспечивается в рамках отдельного государственного полномочия органами местного самоуправления внутригородских муниципальных образований, расположенных в границах Колпинского, Курортного, Кронштадтского, Петродворцового, Петроградского и Пушкинского районов Санкт-Петербурга, за счет субвенций из бюджета Санкт-Петербурга.</w:t>
      </w:r>
    </w:p>
    <w:p w:rsidR="004D14ED" w:rsidRPr="00231848" w:rsidRDefault="004D14ED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 xml:space="preserve">В целях обеспечения надлежащего санитарного содержания внутриквартальных территорий администрации районов Санкт-Петербурга в рамках полномочий, определенных </w:t>
      </w:r>
      <w:hyperlink r:id="rId18" w:history="1">
        <w:r w:rsidRPr="00231848">
          <w:rPr>
            <w:bCs/>
          </w:rPr>
          <w:t>Положением</w:t>
        </w:r>
      </w:hyperlink>
      <w:r w:rsidRPr="00231848">
        <w:rPr>
          <w:bCs/>
        </w:rPr>
        <w:t xml:space="preserve"> об администрации района Санкт-Петербурга, утвержденным постановлением Правительства Санкт-Петербурга от 19.12.2017 № 1098, и при участии санкт-петербургских государственных казенных учреждений – районных жилищных агентств, муниципальных образований осуществляют уборку внутриквартальных территорий Санкт-Петербурга, входящих в состав земель общего пользования.</w:t>
      </w:r>
    </w:p>
    <w:p w:rsidR="003A4FC7" w:rsidRPr="00231848" w:rsidRDefault="004D14ED" w:rsidP="003A4FC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31848">
        <w:rPr>
          <w:bCs/>
        </w:rPr>
        <w:t>Выполнение необходимого комплекса мероприятий повышает уровень экологической безопасности в Санкт-Петербурге.</w:t>
      </w:r>
    </w:p>
    <w:p w:rsidR="003A4FC7" w:rsidRPr="00231848" w:rsidRDefault="003A4FC7" w:rsidP="003B6C39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A4FC7" w:rsidRPr="00231848" w:rsidSect="004677A6">
          <w:pgSz w:w="11906" w:h="16838"/>
          <w:pgMar w:top="851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513DE0" w:rsidRPr="00231848" w:rsidRDefault="00F87AF9" w:rsidP="00513DE0">
      <w:pPr>
        <w:ind w:left="10490"/>
      </w:pPr>
      <w:r w:rsidRPr="00231848">
        <w:t>Приложение №</w:t>
      </w:r>
      <w:r w:rsidR="0010567D" w:rsidRPr="00231848">
        <w:t xml:space="preserve"> 7</w:t>
      </w:r>
    </w:p>
    <w:p w:rsidR="00513DE0" w:rsidRPr="00231848" w:rsidRDefault="00513DE0" w:rsidP="00513DE0">
      <w:pPr>
        <w:ind w:left="10490"/>
      </w:pPr>
      <w:r w:rsidRPr="00231848">
        <w:t>к постановлению</w:t>
      </w:r>
    </w:p>
    <w:p w:rsidR="00513DE0" w:rsidRPr="00231848" w:rsidRDefault="00513DE0" w:rsidP="00513DE0">
      <w:pPr>
        <w:ind w:left="10490"/>
      </w:pPr>
      <w:r w:rsidRPr="00231848">
        <w:t xml:space="preserve">Правительства Санкт-Петербурга </w:t>
      </w:r>
    </w:p>
    <w:p w:rsidR="00513DE0" w:rsidRPr="00231848" w:rsidRDefault="00513DE0" w:rsidP="00513DE0">
      <w:pPr>
        <w:pStyle w:val="ConsPlusNormal"/>
        <w:spacing w:line="216" w:lineRule="auto"/>
        <w:ind w:left="10068" w:firstLine="422"/>
        <w:rPr>
          <w:rFonts w:ascii="Times New Roman" w:hAnsi="Times New Roman" w:cs="Times New Roman"/>
          <w:b/>
          <w:sz w:val="24"/>
          <w:szCs w:val="24"/>
        </w:rPr>
      </w:pPr>
      <w:r w:rsidRPr="00231848">
        <w:rPr>
          <w:rFonts w:ascii="Times New Roman" w:hAnsi="Times New Roman" w:cs="Times New Roman"/>
          <w:sz w:val="24"/>
          <w:szCs w:val="24"/>
        </w:rPr>
        <w:t>от ________________ № ________</w:t>
      </w:r>
    </w:p>
    <w:p w:rsidR="00513DE0" w:rsidRPr="00231848" w:rsidRDefault="00513DE0" w:rsidP="00513DE0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DE0" w:rsidRPr="00231848" w:rsidRDefault="00513DE0" w:rsidP="00513DE0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DE0" w:rsidRPr="00231848" w:rsidRDefault="00513DE0" w:rsidP="00513DE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31848">
        <w:rPr>
          <w:rFonts w:ascii="Times New Roman" w:hAnsi="Times New Roman" w:cs="Times New Roman"/>
          <w:b/>
          <w:sz w:val="24"/>
          <w:szCs w:val="24"/>
        </w:rPr>
        <w:t xml:space="preserve">10.5. ПЕРЕЧЕНЬ </w:t>
      </w:r>
      <w:r w:rsidRPr="00231848">
        <w:rPr>
          <w:rFonts w:ascii="Times New Roman" w:hAnsi="Times New Roman" w:cs="Times New Roman"/>
          <w:b/>
          <w:sz w:val="24"/>
          <w:szCs w:val="24"/>
        </w:rPr>
        <w:br/>
        <w:t xml:space="preserve">мероприятий подпрограммы 2 </w:t>
      </w:r>
    </w:p>
    <w:p w:rsidR="00513DE0" w:rsidRPr="00231848" w:rsidRDefault="00513DE0" w:rsidP="00513DE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DE0" w:rsidRPr="00231848" w:rsidRDefault="00513DE0" w:rsidP="00513DE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Cs w:val="20"/>
        </w:rPr>
      </w:pPr>
      <w:r w:rsidRPr="00231848">
        <w:rPr>
          <w:rFonts w:eastAsiaTheme="minorHAnsi"/>
          <w:b/>
          <w:szCs w:val="20"/>
        </w:rPr>
        <w:t>Процессная часть</w:t>
      </w:r>
    </w:p>
    <w:p w:rsidR="00513DE0" w:rsidRPr="00231848" w:rsidRDefault="00513DE0" w:rsidP="00513DE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 w:rsidRPr="00231848">
        <w:rPr>
          <w:rFonts w:eastAsiaTheme="minorHAnsi"/>
          <w:sz w:val="20"/>
          <w:szCs w:val="20"/>
          <w:lang w:eastAsia="en-US"/>
        </w:rPr>
        <w:t>Таблица 8</w:t>
      </w:r>
    </w:p>
    <w:p w:rsidR="00513DE0" w:rsidRPr="00231848" w:rsidRDefault="00513DE0" w:rsidP="00513DE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 w:rsidRPr="00231848">
        <w:rPr>
          <w:rFonts w:eastAsiaTheme="minorHAnsi"/>
          <w:sz w:val="20"/>
          <w:szCs w:val="20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"/>
        <w:gridCol w:w="2145"/>
        <w:gridCol w:w="1448"/>
        <w:gridCol w:w="1547"/>
        <w:gridCol w:w="1038"/>
        <w:gridCol w:w="1035"/>
        <w:gridCol w:w="1014"/>
        <w:gridCol w:w="1014"/>
        <w:gridCol w:w="873"/>
        <w:gridCol w:w="973"/>
        <w:gridCol w:w="1398"/>
        <w:gridCol w:w="1679"/>
      </w:tblGrid>
      <w:tr w:rsidR="00513DE0" w:rsidRPr="00231848" w:rsidTr="00391AFF">
        <w:trPr>
          <w:trHeight w:val="4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391AF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</w:pPr>
            <w:r w:rsidRPr="00231848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  <w:t>№п/п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Исполнитель, участник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0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 xml:space="preserve">Срок реализации и объем финансирования по годам, </w:t>
            </w:r>
            <w:r w:rsidRPr="00231848">
              <w:rPr>
                <w:b/>
                <w:bCs/>
                <w:sz w:val="18"/>
                <w:szCs w:val="18"/>
              </w:rPr>
              <w:br/>
              <w:t>тыс. руб.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231848">
              <w:rPr>
                <w:b/>
                <w:bCs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CE0148" w:rsidRPr="00231848" w:rsidTr="00391AFF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31848">
              <w:rPr>
                <w:b/>
                <w:sz w:val="18"/>
                <w:szCs w:val="18"/>
              </w:rPr>
              <w:t>2021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31848">
              <w:rPr>
                <w:b/>
                <w:sz w:val="18"/>
                <w:szCs w:val="18"/>
              </w:rPr>
              <w:t>2022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31848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31848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31848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231848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513DE0" w:rsidRPr="00231848" w:rsidRDefault="00513DE0" w:rsidP="00513DE0">
      <w:pPr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"/>
        <w:gridCol w:w="2172"/>
        <w:gridCol w:w="1451"/>
        <w:gridCol w:w="1594"/>
        <w:gridCol w:w="1014"/>
        <w:gridCol w:w="1014"/>
        <w:gridCol w:w="1014"/>
        <w:gridCol w:w="1011"/>
        <w:gridCol w:w="870"/>
        <w:gridCol w:w="1011"/>
        <w:gridCol w:w="1301"/>
        <w:gridCol w:w="1738"/>
      </w:tblGrid>
      <w:tr w:rsidR="007B79B1" w:rsidRPr="00231848" w:rsidTr="00391AFF">
        <w:trPr>
          <w:trHeight w:val="228"/>
          <w:tblHeader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231848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513DE0" w:rsidRPr="00231848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3DE0" w:rsidRPr="00231848" w:rsidRDefault="00513DE0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231848">
              <w:rPr>
                <w:b/>
                <w:spacing w:val="-8"/>
                <w:sz w:val="18"/>
                <w:szCs w:val="18"/>
              </w:rPr>
              <w:t>1. Проведение работ по капитальному ремонту общего имущества в многоквартирных домах</w:t>
            </w:r>
          </w:p>
        </w:tc>
      </w:tr>
      <w:tr w:rsidR="00CE0148" w:rsidRPr="00231848" w:rsidTr="009303D8">
        <w:trPr>
          <w:trHeight w:val="3153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1.1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Обеспечение проведения капитального ремонта общего имущества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многоквартирных домах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Санкт-Петербурге в целях реализации Закона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от 04.12.2013 № 690-120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«О капитальном ремонте общего имущества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в многоквартирных домах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Санкт-Петербурге»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и постановления Правительства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от 18.02.2014 № 84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«О региональной программе капитального ремонта общего имущества в многоквартирных домах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в Санкт-Петербурге»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Некоммерческая организация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«Фонд – региональный оператор капитального ремонта общего имущества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в многоквартирных домах»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Внебюджетные средства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(средства фонда капитального ремонта общего имущества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в многоквартирном доме)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14823342,9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14823342,9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</w:pPr>
            <w:r w:rsidRPr="00231848">
              <w:rPr>
                <w:sz w:val="18"/>
                <w:szCs w:val="18"/>
              </w:rPr>
              <w:t>14823342,9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</w:pPr>
            <w:r w:rsidRPr="00231848">
              <w:rPr>
                <w:sz w:val="18"/>
                <w:szCs w:val="18"/>
              </w:rPr>
              <w:t>14823342,9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</w:pPr>
            <w:r w:rsidRPr="00231848">
              <w:rPr>
                <w:spacing w:val="-6"/>
                <w:sz w:val="18"/>
                <w:szCs w:val="18"/>
              </w:rPr>
              <w:t>14823342,9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</w:pPr>
            <w:r w:rsidRPr="00231848">
              <w:rPr>
                <w:sz w:val="18"/>
                <w:szCs w:val="18"/>
              </w:rPr>
              <w:t>14823342,9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88940057,4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Целевой показатель: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</w:rPr>
              <w:t>«</w:t>
            </w: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Доля отремонтированных по необходимым видам работ многоквартирных домов с учетом мероприятий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в области энергосбережения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и повышения энергетической эффективности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от общего количества многоквартирных домов, включенных</w:t>
            </w:r>
          </w:p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в региональную программу</w:t>
            </w:r>
            <w:r w:rsidRPr="00231848">
              <w:rPr>
                <w:sz w:val="18"/>
                <w:szCs w:val="18"/>
              </w:rPr>
              <w:t>»</w:t>
            </w:r>
          </w:p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</w:p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Индикатор подпрограммы 2: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</w:rPr>
              <w:t>«</w:t>
            </w: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Количество многоквартирных домов, в которых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в соответствии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с краткосрочным планом реализации региональной программы в соответствующем году выполнены работы</w:t>
            </w:r>
          </w:p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по капитальному ремонту общего имущества по необходимым видам работ</w:t>
            </w:r>
            <w:r w:rsidRPr="00231848">
              <w:rPr>
                <w:sz w:val="18"/>
                <w:szCs w:val="18"/>
              </w:rPr>
              <w:t>»</w:t>
            </w:r>
          </w:p>
        </w:tc>
      </w:tr>
      <w:tr w:rsidR="00CE0148" w:rsidRPr="00231848" w:rsidTr="00471672">
        <w:trPr>
          <w:trHeight w:val="24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148" w:rsidRPr="00231848" w:rsidRDefault="00CE014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1.2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48" w:rsidRPr="00231848" w:rsidRDefault="00CE014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Предоставление субсидии</w:t>
            </w:r>
          </w:p>
          <w:p w:rsidR="00CE0148" w:rsidRPr="00231848" w:rsidRDefault="00CE014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в виде имущественного взноса Санкт-Петербурга некоммерческой организации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«Фонд – региональный оператор капитального ремонта общего имущества в многоквартирных домах»</w:t>
            </w:r>
          </w:p>
          <w:p w:rsidR="00CE0148" w:rsidRPr="00231848" w:rsidRDefault="00CE014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CE0148" w:rsidRPr="00231848" w:rsidRDefault="00CE014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  <w:p w:rsidR="00CE0148" w:rsidRPr="00231848" w:rsidRDefault="00CE014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839553,2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873135,3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908060,7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9A1F0E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945291,</w:t>
            </w:r>
            <w:r w:rsidR="009A1F0E" w:rsidRPr="002318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984048,1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1024394,1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5574482,6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48" w:rsidRPr="00231848" w:rsidRDefault="00CE0148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231848">
              <w:rPr>
                <w:spacing w:val="-14"/>
                <w:sz w:val="18"/>
                <w:szCs w:val="18"/>
              </w:rPr>
              <w:t>Целевой показатель: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31848">
              <w:rPr>
                <w:spacing w:val="-14"/>
                <w:sz w:val="18"/>
                <w:szCs w:val="18"/>
              </w:rPr>
              <w:t>«</w:t>
            </w: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>Доля отремонтированных по необходимым видам работ многоквартирных домов с учетом мероприятий в области энергосбережения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>и повышения энергетической эффективности</w:t>
            </w:r>
          </w:p>
          <w:p w:rsidR="00CE0148" w:rsidRPr="00231848" w:rsidRDefault="00CE0148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 xml:space="preserve">от общего количества многоквартирных домов, включенных </w:t>
            </w: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br/>
              <w:t>в региональную программу</w:t>
            </w:r>
            <w:r w:rsidRPr="00231848">
              <w:rPr>
                <w:spacing w:val="-14"/>
                <w:sz w:val="18"/>
                <w:szCs w:val="18"/>
              </w:rPr>
              <w:t>»</w:t>
            </w:r>
          </w:p>
          <w:p w:rsidR="00CE0148" w:rsidRPr="00231848" w:rsidRDefault="00CE0148" w:rsidP="007369B0">
            <w:pPr>
              <w:jc w:val="center"/>
              <w:rPr>
                <w:spacing w:val="-14"/>
                <w:sz w:val="18"/>
                <w:szCs w:val="18"/>
              </w:rPr>
            </w:pPr>
          </w:p>
          <w:p w:rsidR="00CE0148" w:rsidRPr="00231848" w:rsidRDefault="00CE0148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231848">
              <w:rPr>
                <w:spacing w:val="-14"/>
                <w:sz w:val="18"/>
                <w:szCs w:val="18"/>
              </w:rPr>
              <w:t>Индикатор</w:t>
            </w:r>
          </w:p>
          <w:p w:rsidR="00CE0148" w:rsidRPr="00231848" w:rsidRDefault="00CE0148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231848">
              <w:rPr>
                <w:spacing w:val="-14"/>
                <w:sz w:val="18"/>
                <w:szCs w:val="18"/>
              </w:rPr>
              <w:t>подпрограммы 2: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31848">
              <w:rPr>
                <w:spacing w:val="-14"/>
                <w:sz w:val="18"/>
                <w:szCs w:val="18"/>
              </w:rPr>
              <w:t>«</w:t>
            </w: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>Количество многоквартирных домов, в которых в соответствии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 xml:space="preserve">с краткосрочным </w:t>
            </w:r>
            <w:r w:rsidR="00BE4EDF"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 xml:space="preserve">планом реализации </w:t>
            </w:r>
            <w:r w:rsidR="00BE4EDF"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>региональной программы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>в соответствующем году выполнены работы</w:t>
            </w:r>
          </w:p>
          <w:p w:rsidR="00CE0148" w:rsidRPr="00231848" w:rsidRDefault="00CE0148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>по капитальному ремонту общего имущества</w:t>
            </w:r>
          </w:p>
          <w:p w:rsidR="00CE0148" w:rsidRPr="00231848" w:rsidRDefault="00CE0148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231848">
              <w:rPr>
                <w:rFonts w:eastAsia="Calibri"/>
                <w:spacing w:val="-14"/>
                <w:sz w:val="18"/>
                <w:szCs w:val="18"/>
                <w:lang w:eastAsia="en-US"/>
              </w:rPr>
              <w:t>по необходимым видам работ</w:t>
            </w:r>
            <w:r w:rsidRPr="00231848">
              <w:rPr>
                <w:spacing w:val="-14"/>
                <w:sz w:val="18"/>
                <w:szCs w:val="18"/>
              </w:rPr>
              <w:t>»</w:t>
            </w:r>
          </w:p>
          <w:p w:rsidR="00391AFF" w:rsidRPr="00231848" w:rsidRDefault="00391AFF" w:rsidP="007369B0">
            <w:pPr>
              <w:jc w:val="center"/>
              <w:rPr>
                <w:spacing w:val="-14"/>
                <w:sz w:val="18"/>
                <w:szCs w:val="18"/>
              </w:rPr>
            </w:pPr>
          </w:p>
        </w:tc>
      </w:tr>
      <w:tr w:rsidR="00CE0148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Устройство внутренней системы газоснабжения объектов жилищного фонда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Колпинского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3056,8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3056,8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Индикатор подпрограммы 2:</w:t>
            </w:r>
          </w:p>
          <w:p w:rsidR="00CE0148" w:rsidRPr="00231848" w:rsidRDefault="00CE0148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Доля многоквартирных домов, в которых выполнена газификация, от запланированных многоквартирных домов, в которых в соответствии с утвержденными районными администрациями адресными программами по устройству внутренней системы газоснабжения объектов жилищного фонда планируется выполнить газификацию</w:t>
            </w:r>
            <w:r w:rsidRPr="00231848">
              <w:rPr>
                <w:sz w:val="18"/>
                <w:szCs w:val="18"/>
              </w:rPr>
              <w:t>»</w:t>
            </w:r>
          </w:p>
        </w:tc>
      </w:tr>
      <w:tr w:rsidR="00CE014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Красносельского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2699,6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2699,6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CE014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Курортного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CE014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Приморского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1801,4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1801,4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CE014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Пушкинского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CE0148" w:rsidRPr="00231848" w:rsidRDefault="00CE0148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3299,8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3299,8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231848" w:rsidRDefault="00CE014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Приспособление жилых помещений инвалидов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и общего имущества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многоквартирных домах,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которых проживают инвалиды, с учетом потребностей инвалидов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и обеспечения условий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их доступности</w:t>
            </w:r>
          </w:p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для инвалидов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Василеостровского района</w:t>
            </w:r>
          </w:p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9602,3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9602,3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Индикатор подпрограммы 2:</w:t>
            </w:r>
          </w:p>
          <w:p w:rsidR="009224D0" w:rsidRPr="00231848" w:rsidRDefault="009224D0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 xml:space="preserve">«Доля приспособленных жилых помещений инвалидов </w:t>
            </w:r>
            <w:r w:rsidRPr="00231848">
              <w:rPr>
                <w:sz w:val="18"/>
                <w:szCs w:val="18"/>
              </w:rPr>
              <w:br/>
              <w:t xml:space="preserve">и общего имущества в многоквартирных домах, в которых проживают инвалиды от включенных в план мероприятий по приспособлению жилых помещений инвалидов и общего имущества в многоквартирных домах, в которых проживают инвалиды, </w:t>
            </w:r>
            <w:r w:rsidRPr="00231848">
              <w:rPr>
                <w:sz w:val="18"/>
                <w:szCs w:val="18"/>
              </w:rPr>
              <w:br/>
              <w:t>с учетом потребностей инвалидов</w:t>
            </w:r>
          </w:p>
          <w:p w:rsidR="009224D0" w:rsidRPr="00231848" w:rsidRDefault="009224D0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 xml:space="preserve">и обеспечения условий </w:t>
            </w:r>
            <w:r w:rsidRPr="00231848">
              <w:rPr>
                <w:sz w:val="18"/>
                <w:szCs w:val="18"/>
              </w:rPr>
              <w:br/>
              <w:t>их доступности для инвалидов, утвержденный постановлением Правительства Санкт-Петербурга от 24.05.2017 № 389 «О реализации постановления Правительства Российской Федерации от 09.07.2016 № 649», и обеспеченных финансированием</w:t>
            </w:r>
            <w:r w:rsidRPr="00231848">
              <w:rPr>
                <w:sz w:val="18"/>
                <w:szCs w:val="18"/>
              </w:rPr>
              <w:br/>
              <w:t xml:space="preserve"> в бюджете </w:t>
            </w:r>
            <w:r w:rsidRPr="00231848">
              <w:rPr>
                <w:sz w:val="18"/>
                <w:szCs w:val="18"/>
              </w:rPr>
              <w:br/>
              <w:t>Санкт-Петербурга на текущий год»</w:t>
            </w: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Выборгского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18000,1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18000,1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Калининского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11893,1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11893,1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Кировского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4019,8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4019,8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Колпинского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6473,8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6473,8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 w:type="page"/>
            </w:r>
          </w:p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Красногвардейского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10437,2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10437,2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Красносельского района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4779,6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4779,6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Московского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3193,8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3193,8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Невского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10256,8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10256,8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 w:type="page"/>
            </w:r>
          </w:p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Петродворцового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 w:type="page"/>
            </w:r>
          </w:p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9372,3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9372,3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Приморского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6579,5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6579,5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Пушкинского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3413,6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3413,6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Фрунзенского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4817,8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4817,8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231848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68E7" w:rsidRPr="00231848" w:rsidRDefault="007368E7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b/>
                <w:spacing w:val="-8"/>
                <w:sz w:val="18"/>
                <w:szCs w:val="18"/>
              </w:rPr>
              <w:t>2. Предупреждение и ликвидация ситуаций, которые могут привести к нарушению функционирования систем жизнеобеспечения населения</w:t>
            </w:r>
          </w:p>
        </w:tc>
      </w:tr>
      <w:tr w:rsidR="008A7B28" w:rsidRPr="00231848" w:rsidTr="00471672">
        <w:trPr>
          <w:trHeight w:val="49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2.1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Обеспечение предупреждения ситуаций, которые могут привести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 нарушению функционирования систем жизнеобеспечения населения, и ликвидации</w:t>
            </w:r>
          </w:p>
          <w:p w:rsidR="008A7B28" w:rsidRPr="00231848" w:rsidRDefault="008A7B2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их последствий на объектах системы жизнеобеспечения населения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6981,3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7340,8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7340,8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7641,8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7955,1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C62B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8281,</w:t>
            </w:r>
            <w:r w:rsidR="003C62B7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C62B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45541,</w:t>
            </w:r>
            <w:r w:rsidR="003C62B7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92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Адмиралтейского 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Василеостровского района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Выборгского 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Калининского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Кировского 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43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Колпинского 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3248,0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3216,6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3348,5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3485,8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3628,7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21927,</w:t>
            </w:r>
            <w:r w:rsidR="009224D0" w:rsidRPr="00231848">
              <w:rPr>
                <w:sz w:val="18"/>
                <w:szCs w:val="18"/>
              </w:rPr>
              <w:t>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838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Красногвардейского 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2419,7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3919,7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889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Красносельского 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</w:p>
          <w:p w:rsidR="008A7B28" w:rsidRPr="00231848" w:rsidRDefault="008A7B2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 w:type="page"/>
              <w:t>Кронштадтского</w:t>
            </w:r>
          </w:p>
          <w:p w:rsidR="008A7B28" w:rsidRPr="00231848" w:rsidRDefault="008A7B2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 w:type="page"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2914,8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3034,3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3158,7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19707,8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Курортного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8373,0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2838,3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2748,2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2860,9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2978,2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3100,3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22898,</w:t>
            </w:r>
            <w:r w:rsidR="009224D0" w:rsidRPr="00231848">
              <w:rPr>
                <w:sz w:val="18"/>
                <w:szCs w:val="18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Московского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Невского 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Петроградского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Петродворцового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Приморского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Пушкинского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31264,0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Фрунзенского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3088,4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3008,7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3132,1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3260,5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3394,2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20883,</w:t>
            </w:r>
            <w:r w:rsidR="009224D0" w:rsidRPr="00231848">
              <w:rPr>
                <w:sz w:val="18"/>
                <w:szCs w:val="18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Центрального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29889,0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5205,0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5418,4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56153,0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231848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68E7" w:rsidRPr="00231848" w:rsidRDefault="007368E7" w:rsidP="00391AFF">
            <w:pPr>
              <w:pageBreakBefore/>
              <w:jc w:val="center"/>
              <w:rPr>
                <w:sz w:val="18"/>
                <w:szCs w:val="18"/>
              </w:rPr>
            </w:pPr>
            <w:r w:rsidRPr="00231848">
              <w:rPr>
                <w:b/>
                <w:spacing w:val="-8"/>
                <w:sz w:val="18"/>
                <w:szCs w:val="18"/>
                <w:lang w:eastAsia="en-US"/>
              </w:rPr>
              <w:t>3. Обеспечение деятельности бюджетных и казенных учреждений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3.1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Содержание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 w:type="page"/>
              <w:t>Санкт-Петербургского государственного казенного учреждения «Городская аварийно-</w:t>
            </w:r>
          </w:p>
          <w:p w:rsidR="008A7B28" w:rsidRPr="00231848" w:rsidRDefault="008A7B28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восстановительная служба жилищного фонда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 w:type="page"/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>Санкт-Петербурга»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273613,7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288101,2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299606,4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311890,3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324677,8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337989,6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183587</w:t>
            </w:r>
            <w:r w:rsidR="009224D0" w:rsidRPr="00231848">
              <w:rPr>
                <w:sz w:val="18"/>
                <w:szCs w:val="18"/>
              </w:rPr>
              <w:t>9,0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231848">
              <w:rPr>
                <w:spacing w:val="-6"/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</w:rPr>
              <w:t>«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spacing w:val="-6"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3.2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Предоставление субсидии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Санкт-Петербургскому государственному бюджетному образовательному учреждению дополнительного профессионального образования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>«Учебно-методический центр Жилищного комитета» на финансовое обеспечение выполнения государственного задания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11780,5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12251,7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12741,8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13264,2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13808,0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ED021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14374,</w:t>
            </w:r>
            <w:r w:rsidR="00ED0217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ED021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78220,</w:t>
            </w:r>
            <w:r w:rsidR="00ED0217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231848">
              <w:rPr>
                <w:spacing w:val="-6"/>
                <w:sz w:val="18"/>
                <w:szCs w:val="18"/>
              </w:rPr>
              <w:t>Индикатор подпрограммы 2:</w:t>
            </w:r>
          </w:p>
          <w:p w:rsidR="008A7B28" w:rsidRPr="00231848" w:rsidRDefault="008A7B28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spacing w:val="-6"/>
                <w:sz w:val="18"/>
                <w:szCs w:val="18"/>
              </w:rPr>
              <w:t>«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Доля руководителей</w:t>
            </w:r>
          </w:p>
          <w:p w:rsidR="008A7B28" w:rsidRPr="00231848" w:rsidRDefault="008A7B28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и специалистов, прошедших профессиональную переподготовку,</w:t>
            </w:r>
          </w:p>
          <w:p w:rsidR="008A7B28" w:rsidRPr="00231848" w:rsidRDefault="008A7B28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к общему количеству руководителей</w:t>
            </w:r>
          </w:p>
          <w:p w:rsidR="008A7B28" w:rsidRPr="00231848" w:rsidRDefault="008A7B28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и специалистов, которые должны пройти профессиональную переподготовку</w:t>
            </w:r>
          </w:p>
          <w:p w:rsidR="008A7B28" w:rsidRPr="00231848" w:rsidRDefault="008A7B28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в пределах выделенных бюджетных ассигнований</w:t>
            </w:r>
            <w:r w:rsidRPr="00231848">
              <w:rPr>
                <w:spacing w:val="-6"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3.3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  <w:r w:rsidRPr="00231848">
              <w:rPr>
                <w:spacing w:val="-8"/>
                <w:sz w:val="18"/>
                <w:szCs w:val="18"/>
              </w:rPr>
              <w:t xml:space="preserve">Содержание </w:t>
            </w:r>
            <w:r w:rsidRPr="00231848">
              <w:rPr>
                <w:spacing w:val="-8"/>
                <w:sz w:val="18"/>
                <w:szCs w:val="18"/>
              </w:rPr>
              <w:br/>
              <w:t>Санкт-Петербургских государственных казенных учреждений – районных жилищных агентств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86633,8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90090,3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93684,4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97525,5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101524,0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105686,5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575144,5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bCs/>
                <w:sz w:val="18"/>
                <w:szCs w:val="18"/>
              </w:rPr>
            </w:pPr>
            <w:r w:rsidRPr="00231848">
              <w:rPr>
                <w:bCs/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bCs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Василеостровского района</w:t>
            </w:r>
          </w:p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86162,4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88995,2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92544,8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96339,1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100289,0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104400,9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568731,</w:t>
            </w:r>
            <w:r w:rsidR="009224D0" w:rsidRPr="00231848">
              <w:rPr>
                <w:sz w:val="18"/>
                <w:szCs w:val="18"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Выборгского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107128,3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110699,1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115104,4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119823,7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124736,5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129850,</w:t>
            </w:r>
            <w:r w:rsidR="00B662D6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707342,</w:t>
            </w:r>
            <w:r w:rsidR="00B662D6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Калининского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125557,5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130298,7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135493,1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141048,3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146831,3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152851,4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832080,3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Кировского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114925,8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132721,4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138016,3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143675,0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149565,</w:t>
            </w:r>
            <w:r w:rsidR="00B662D6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155697,</w:t>
            </w:r>
            <w:r w:rsidR="00B662D6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83460</w:t>
            </w:r>
            <w:r w:rsidR="00B662D6" w:rsidRPr="00231848">
              <w:rPr>
                <w:sz w:val="18"/>
                <w:szCs w:val="18"/>
                <w:lang w:val="en-US"/>
              </w:rPr>
              <w:t>2</w:t>
            </w:r>
            <w:r w:rsidRPr="00231848">
              <w:rPr>
                <w:sz w:val="18"/>
                <w:szCs w:val="18"/>
              </w:rPr>
              <w:t>,</w:t>
            </w:r>
            <w:r w:rsidR="00B662D6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F" w:rsidRPr="00231848" w:rsidRDefault="008A7B28" w:rsidP="00B662D6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Колпинского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102843,7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91967,0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95588,3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99507,4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103587,2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107834,3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601327,9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Красногвардейско-го района</w:t>
            </w:r>
          </w:p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109965,3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111023,8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114584,4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119282,4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12417</w:t>
            </w:r>
            <w:r w:rsidR="00B662D6" w:rsidRPr="00231848">
              <w:rPr>
                <w:sz w:val="18"/>
                <w:szCs w:val="18"/>
                <w:lang w:val="en-US"/>
              </w:rPr>
              <w:t>3</w:t>
            </w:r>
            <w:r w:rsidRPr="00231848">
              <w:rPr>
                <w:sz w:val="18"/>
                <w:szCs w:val="18"/>
              </w:rPr>
              <w:t>,</w:t>
            </w:r>
            <w:r w:rsidR="00B662D6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129264,</w:t>
            </w:r>
            <w:r w:rsidR="00B662D6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70829</w:t>
            </w:r>
            <w:r w:rsidR="00B662D6" w:rsidRPr="00231848">
              <w:rPr>
                <w:sz w:val="18"/>
                <w:szCs w:val="18"/>
                <w:lang w:val="en-US"/>
              </w:rPr>
              <w:t>3</w:t>
            </w:r>
            <w:r w:rsidRPr="00231848">
              <w:rPr>
                <w:sz w:val="18"/>
                <w:szCs w:val="18"/>
              </w:rPr>
              <w:t>,</w:t>
            </w:r>
            <w:r w:rsidR="00B662D6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124605,1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129573,6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134739,5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140263,8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146014,6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152001,2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827197,</w:t>
            </w:r>
            <w:r w:rsidR="009224D0" w:rsidRPr="00231848">
              <w:rPr>
                <w:sz w:val="18"/>
                <w:szCs w:val="18"/>
              </w:rPr>
              <w:t>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57034,0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59310,4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61677,6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64206,4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66838,</w:t>
            </w:r>
            <w:r w:rsidR="00B662D6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69579,</w:t>
            </w:r>
            <w:r w:rsidR="00B662D6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B662D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378646,</w:t>
            </w:r>
            <w:r w:rsidR="00B662D6" w:rsidRPr="002318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Курортного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61790,2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59295,5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61661,3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64189,4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66821,2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97D59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69560,</w:t>
            </w:r>
            <w:r w:rsidR="00297D59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97D59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383318,</w:t>
            </w:r>
            <w:r w:rsidR="00297D59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Московского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100094,8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103982,5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108130,8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112564,2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117179,3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E483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121983,</w:t>
            </w:r>
            <w:r w:rsidR="002E4837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E483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663935,</w:t>
            </w:r>
            <w:r w:rsidR="002E4837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Невского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137356,0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147758,4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153658,7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159958,7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166517,0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173344,2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938593,0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79893,4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77824,8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80925,0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84242,9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87696,9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91292,5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501875,5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66371,3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68995,4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71749,0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74690,7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77753,0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80940,9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440500,3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Приморского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149870,3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155028,6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161164,3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167772,0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174650,7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181811,4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990297,3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84238,0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87575,7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91070,1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94804,0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E483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9869</w:t>
            </w:r>
            <w:r w:rsidR="002E4837" w:rsidRPr="00231848">
              <w:rPr>
                <w:sz w:val="18"/>
                <w:szCs w:val="18"/>
                <w:lang w:val="en-US"/>
              </w:rPr>
              <w:t>1</w:t>
            </w:r>
            <w:r w:rsidRPr="00231848">
              <w:rPr>
                <w:sz w:val="18"/>
                <w:szCs w:val="18"/>
              </w:rPr>
              <w:t>,</w:t>
            </w:r>
            <w:r w:rsidR="002E4837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102737,3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E483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559116,</w:t>
            </w:r>
            <w:r w:rsidR="002E4837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110294,3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114692,2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119264,8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124154,7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129245,0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134544,0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732195,0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110265,9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114640,0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119212,2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124099,9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129188,0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134484,7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731890,7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231848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68E7" w:rsidRPr="00231848" w:rsidRDefault="007368E7" w:rsidP="007369B0">
            <w:pPr>
              <w:jc w:val="center"/>
              <w:rPr>
                <w:rFonts w:ascii="Times New Roman Полужирный" w:hAnsi="Times New Roman Полужирный"/>
                <w:b/>
                <w:sz w:val="18"/>
                <w:szCs w:val="18"/>
              </w:rPr>
            </w:pPr>
            <w:r w:rsidRPr="00231848">
              <w:rPr>
                <w:rFonts w:ascii="Times New Roman Полужирный" w:hAnsi="Times New Roman Полужирный"/>
                <w:b/>
                <w:sz w:val="18"/>
                <w:szCs w:val="18"/>
              </w:rPr>
              <w:t>4. Санитарное содержание территорий, не входящих в состав общего имущества многоквартирных домов Санкт-Петербурга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4.1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уборки внутриквартальных территорий, не входящих </w:t>
            </w:r>
            <w:r w:rsidRPr="00231848">
              <w:rPr>
                <w:rFonts w:ascii="Times New Roman" w:hAnsi="Times New Roman" w:cs="Times New Roman"/>
                <w:sz w:val="18"/>
                <w:szCs w:val="18"/>
              </w:rPr>
              <w:br/>
              <w:t>в состав общего имущества многоквартирных домов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105333,3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68569,5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68569,5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71380,8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7197D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74307,</w:t>
            </w:r>
            <w:r w:rsidR="0027197D" w:rsidRPr="0023184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7197D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77354,</w:t>
            </w:r>
            <w:r w:rsidR="0027197D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7197D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465514,</w:t>
            </w:r>
            <w:r w:rsidR="0027197D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bCs/>
                <w:sz w:val="18"/>
                <w:szCs w:val="18"/>
              </w:rPr>
            </w:pPr>
            <w:r w:rsidRPr="00231848">
              <w:rPr>
                <w:bCs/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bCs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Василеостровского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94344,7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68305,8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68305,8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71106,3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74021,7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77056,6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453140,9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>Выборгского района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206989,7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173134,8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173134,8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180233,3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187622,9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195315,4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111643</w:t>
            </w:r>
            <w:r w:rsidR="009224D0" w:rsidRPr="00231848">
              <w:rPr>
                <w:sz w:val="18"/>
                <w:szCs w:val="18"/>
              </w:rPr>
              <w:t>0,9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207392,6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128217,1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128217,1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133474,0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138946,4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144643,2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880890,</w:t>
            </w:r>
            <w:r w:rsidR="009224D0" w:rsidRPr="00231848">
              <w:rPr>
                <w:sz w:val="18"/>
                <w:szCs w:val="18"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188921,8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130065,9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130065,9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135398,6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140949,9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146728,</w:t>
            </w:r>
            <w:r w:rsidR="00943265" w:rsidRPr="00231848">
              <w:rPr>
                <w:sz w:val="18"/>
                <w:szCs w:val="18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7197D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87213</w:t>
            </w:r>
            <w:r w:rsidR="0027197D" w:rsidRPr="00231848">
              <w:rPr>
                <w:sz w:val="18"/>
                <w:szCs w:val="18"/>
                <w:lang w:val="en-US"/>
              </w:rPr>
              <w:t>0</w:t>
            </w:r>
            <w:r w:rsidRPr="00231848">
              <w:rPr>
                <w:sz w:val="18"/>
                <w:szCs w:val="18"/>
              </w:rPr>
              <w:t>,</w:t>
            </w:r>
            <w:r w:rsidR="0027197D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Красногвардейско-го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185407,9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128522,8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128522,8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133792,2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139277,7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144988,1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860511,</w:t>
            </w:r>
            <w:r w:rsidR="009224D0" w:rsidRPr="00231848">
              <w:rPr>
                <w:sz w:val="18"/>
                <w:szCs w:val="18"/>
              </w:rPr>
              <w:t>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Красносельского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192190,5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245747,1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256070,5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266569,4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277498,7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7197D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288876,</w:t>
            </w:r>
            <w:r w:rsidR="0027197D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7197D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1526952,</w:t>
            </w:r>
            <w:r w:rsidR="0027197D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Московского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130369,0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84607,5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84607,5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88076,4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91687,5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95446,7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574794,</w:t>
            </w:r>
            <w:r w:rsidR="009224D0" w:rsidRPr="00231848">
              <w:rPr>
                <w:sz w:val="18"/>
                <w:szCs w:val="18"/>
              </w:rPr>
              <w:t>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Невского района </w:t>
            </w:r>
            <w:r w:rsidRPr="00231848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248616,5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199586,2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199586,2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207769,2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974D25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216287,</w:t>
            </w:r>
            <w:r w:rsidR="00974D25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974D25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225155,</w:t>
            </w:r>
            <w:r w:rsidR="00974D25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974D25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1297001,</w:t>
            </w:r>
            <w:r w:rsidR="00974D25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Приморского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219063,7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165654,4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166243,1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173059,1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180154,5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187540,8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1091715,6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Фрунзенского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185906,4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226487,9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236001,1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245677,1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255749,9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974D25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266235,</w:t>
            </w:r>
            <w:r w:rsidR="00974D25" w:rsidRPr="002318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974D25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1416058,</w:t>
            </w:r>
            <w:r w:rsidR="00974D25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Центрального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192307,4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162868,4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169708,7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176666,8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183910,1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191450,4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1076911,8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4.2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Предоставление органам местного самоуправления внутригородских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муниципальных образований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субвенций из бюджета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Санкт-Петербурга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на осуществление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переданного государственного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полномочия по организации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и осуществлению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в соответствии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 адресными программами, утверждаемыми администрациями районов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Санкт-Петербурга, уборки и санитарной очистки территорий, </w:t>
            </w: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>за исключением территорий, обеспечение уборки и санитарной очистки которых осуществляется гражданами и юридическими лицами либо отнесено</w:t>
            </w:r>
          </w:p>
          <w:p w:rsidR="008A7B28" w:rsidRPr="00231848" w:rsidRDefault="008A7B28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 полномочиям</w:t>
            </w:r>
          </w:p>
          <w:p w:rsidR="008A7B28" w:rsidRPr="00231848" w:rsidRDefault="008A7B28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исполнительных органов</w:t>
            </w:r>
          </w:p>
          <w:p w:rsidR="008A7B28" w:rsidRPr="00231848" w:rsidRDefault="008A7B28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государственной власти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91AFF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 Колпинского</w:t>
            </w:r>
            <w:r w:rsidR="00391AFF"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110297,8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114709,7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119298,0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124189,2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129281,0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134581,5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732357,2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bCs/>
                <w:sz w:val="18"/>
                <w:szCs w:val="18"/>
              </w:rPr>
            </w:pPr>
            <w:r w:rsidRPr="00231848">
              <w:rPr>
                <w:bCs/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bCs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Кронштадтского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30112,8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31317,3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32570,0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33905,4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35295,5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36742,6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199943,6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Курортного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74080,2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77043,3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80124,9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83410,0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86829,8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90389,</w:t>
            </w:r>
            <w:r w:rsidR="007A7807" w:rsidRPr="002318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491878,</w:t>
            </w:r>
            <w:r w:rsidR="007A7807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Петроградского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129282,4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134453,8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139831,9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145565,0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151533,2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157746,</w:t>
            </w:r>
            <w:r w:rsidR="007A7807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858412,</w:t>
            </w:r>
            <w:r w:rsidR="007A7807" w:rsidRPr="0023184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91520,5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95181,4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98988,7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103047,2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107272,</w:t>
            </w:r>
            <w:r w:rsidR="007A7807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111670,3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607680,</w:t>
            </w:r>
            <w:r w:rsidR="007A7807" w:rsidRPr="002318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28" w:rsidRPr="00231848" w:rsidRDefault="008A7B28" w:rsidP="007369B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Пушкинского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8A7B28" w:rsidRPr="00231848" w:rsidRDefault="008A7B28" w:rsidP="007369B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179309,7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186482,2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193941,5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201893,1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210170,7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218787,7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1190584,9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231848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1AFF" w:rsidRPr="00231848" w:rsidRDefault="00391AFF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</w:p>
          <w:p w:rsidR="007368E7" w:rsidRPr="00231848" w:rsidRDefault="007368E7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231848">
              <w:rPr>
                <w:b/>
                <w:spacing w:val="-8"/>
                <w:sz w:val="18"/>
                <w:szCs w:val="18"/>
              </w:rPr>
              <w:t>5. Содержание и ремонт жилых и нежилых помещений, являющихся собственностью Санкт-Петербурга</w:t>
            </w:r>
          </w:p>
          <w:p w:rsidR="00391AFF" w:rsidRPr="00231848" w:rsidRDefault="00391AFF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5.1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Ремонт и оснащение пустующих жилых помещений, являющихся собственностью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9211,2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832,0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865,3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900,8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937,7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976,</w:t>
            </w:r>
            <w:r w:rsidR="007A7807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13723,</w:t>
            </w:r>
            <w:r w:rsidR="007A7807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bCs/>
                <w:sz w:val="18"/>
                <w:szCs w:val="18"/>
              </w:rPr>
            </w:pPr>
            <w:r w:rsidRPr="00231848">
              <w:rPr>
                <w:bCs/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bCs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Василеостровского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4248,4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3755,5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3905,7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4065,8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4232,5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4406,</w:t>
            </w:r>
            <w:r w:rsidR="007A7807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2461</w:t>
            </w:r>
            <w:r w:rsidR="007A7807" w:rsidRPr="00231848">
              <w:rPr>
                <w:sz w:val="18"/>
                <w:szCs w:val="18"/>
                <w:lang w:val="en-US"/>
              </w:rPr>
              <w:t>3</w:t>
            </w:r>
            <w:r w:rsidRPr="00231848">
              <w:rPr>
                <w:sz w:val="18"/>
                <w:szCs w:val="18"/>
              </w:rPr>
              <w:t>,</w:t>
            </w:r>
            <w:r w:rsidR="007A7807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Выборгского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5369,6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208,5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225,7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</w:t>
            </w:r>
            <w:r w:rsidR="007A7807" w:rsidRPr="00231848">
              <w:rPr>
                <w:sz w:val="18"/>
                <w:szCs w:val="18"/>
                <w:lang w:val="en-US"/>
              </w:rPr>
              <w:t>5</w:t>
            </w:r>
            <w:r w:rsidRPr="00231848">
              <w:rPr>
                <w:sz w:val="18"/>
                <w:szCs w:val="18"/>
              </w:rPr>
              <w:t>,</w:t>
            </w:r>
            <w:r w:rsidR="007A7807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244,6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6500,</w:t>
            </w:r>
            <w:r w:rsidR="007A7807" w:rsidRPr="002318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9622,1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10007,0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10407,3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10834,0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11278,2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11740,6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63889,2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8414,8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8751,4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9101,5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9474,7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9863,</w:t>
            </w:r>
            <w:r w:rsidR="007A7807" w:rsidRPr="002318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10267,</w:t>
            </w:r>
            <w:r w:rsidR="007A7807" w:rsidRPr="002318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A7807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55873,</w:t>
            </w:r>
            <w:r w:rsidR="007A7807" w:rsidRPr="002318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Колпинского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28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28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9476,6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2948,5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3066,4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3192,1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3323,0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3459,2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25465,</w:t>
            </w:r>
            <w:r w:rsidR="009224D0" w:rsidRPr="00231848">
              <w:rPr>
                <w:sz w:val="18"/>
                <w:szCs w:val="18"/>
              </w:rPr>
              <w:t>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Красногвардейско-го района</w:t>
            </w:r>
          </w:p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2093,7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2386,9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1924,4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2003,3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2085,4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2170,9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12664,</w:t>
            </w:r>
            <w:r w:rsidR="009224D0" w:rsidRPr="00231848">
              <w:rPr>
                <w:sz w:val="18"/>
                <w:szCs w:val="18"/>
              </w:rPr>
              <w:t>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14012,9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7278,2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15156,3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15777,7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16424,6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17098,0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85747,7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1828,8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345,3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359,5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374,2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389,5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3629,3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9224D0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Курортного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6681,2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6948,4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7226,3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7522,</w:t>
            </w:r>
            <w:r w:rsidR="006636FC" w:rsidRPr="002318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7831,</w:t>
            </w:r>
            <w:r w:rsidR="006636FC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8152,</w:t>
            </w:r>
            <w:r w:rsidR="006636FC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44361,</w:t>
            </w:r>
            <w:r w:rsidR="006636FC" w:rsidRPr="002318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9224D0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Московского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16728,2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9251,5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9621,6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10016,1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10426,</w:t>
            </w:r>
            <w:r w:rsidR="006636FC" w:rsidRPr="002318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10854,</w:t>
            </w:r>
            <w:r w:rsidR="006636FC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66898,</w:t>
            </w:r>
            <w:r w:rsidR="006636FC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9224D0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9224D0" w:rsidRPr="00231848" w:rsidRDefault="009224D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7055,7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5864,1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6098,7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6348,7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6609,0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6880,0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38856,2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6524,0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6785,0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7056,4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7345,7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7646,9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7960,4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43318,4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9457,3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2555,6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2657,8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2766,8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2880,2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2998,3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23316,0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Приморского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9453,8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6546,3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6808,2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7087,3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7377,9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7680,4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4495</w:t>
            </w:r>
            <w:r w:rsidR="000D7BBF" w:rsidRPr="00231848">
              <w:rPr>
                <w:sz w:val="18"/>
                <w:szCs w:val="18"/>
              </w:rPr>
              <w:t>3,9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6090,8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2287,5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2379,0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2476,5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2578,</w:t>
            </w:r>
            <w:r w:rsidR="006636FC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2683,</w:t>
            </w:r>
            <w:r w:rsidR="006636FC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18495,</w:t>
            </w:r>
            <w:r w:rsidR="006636FC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6730,2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1132,4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1177,7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1226,0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1276,3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1328,6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12871,</w:t>
            </w:r>
            <w:r w:rsidR="000D7BBF" w:rsidRPr="00231848">
              <w:rPr>
                <w:sz w:val="18"/>
                <w:szCs w:val="18"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2572,1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2675,0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2782,0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2896,1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3014,8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3138,4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17078,4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5.2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 xml:space="preserve">Содержание </w:t>
            </w:r>
            <w:r w:rsidRPr="00231848">
              <w:rPr>
                <w:sz w:val="18"/>
                <w:szCs w:val="18"/>
              </w:rPr>
              <w:br/>
              <w:t xml:space="preserve">и оснащение жилых </w:t>
            </w:r>
            <w:r w:rsidRPr="00231848">
              <w:rPr>
                <w:sz w:val="18"/>
                <w:szCs w:val="18"/>
              </w:rPr>
              <w:br/>
              <w:t xml:space="preserve">и нежилых помещений (за исключением пустующих), являющихся собственностью </w:t>
            </w:r>
            <w:r w:rsidRPr="00231848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43853,7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45816,5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47259,3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49196,9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51214,0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53313,8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290654,2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bCs/>
                <w:sz w:val="18"/>
                <w:szCs w:val="18"/>
              </w:rPr>
            </w:pPr>
            <w:r w:rsidRPr="00231848">
              <w:rPr>
                <w:bCs/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bCs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 Василеостровского района</w:t>
            </w:r>
          </w:p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27729,3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23506,7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24447,0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25449,3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26492,7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2757</w:t>
            </w:r>
            <w:r w:rsidR="006636FC" w:rsidRPr="00231848">
              <w:rPr>
                <w:sz w:val="18"/>
                <w:szCs w:val="18"/>
                <w:lang w:val="en-US"/>
              </w:rPr>
              <w:t>8</w:t>
            </w:r>
            <w:r w:rsidRPr="00231848">
              <w:rPr>
                <w:sz w:val="18"/>
                <w:szCs w:val="18"/>
              </w:rPr>
              <w:t>,</w:t>
            </w:r>
            <w:r w:rsidR="006636FC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15520</w:t>
            </w:r>
            <w:r w:rsidR="006636FC" w:rsidRPr="00231848">
              <w:rPr>
                <w:sz w:val="18"/>
                <w:szCs w:val="18"/>
                <w:lang w:val="en-US"/>
              </w:rPr>
              <w:t>3</w:t>
            </w:r>
            <w:r w:rsidRPr="00231848">
              <w:rPr>
                <w:sz w:val="18"/>
                <w:szCs w:val="18"/>
              </w:rPr>
              <w:t>,</w:t>
            </w:r>
            <w:r w:rsidR="006636FC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Выборгского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63692,4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62965,5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65484,1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68168,9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70963,</w:t>
            </w:r>
            <w:r w:rsidR="006636FC" w:rsidRPr="002318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73873,</w:t>
            </w:r>
            <w:r w:rsidR="006636FC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405148,</w:t>
            </w:r>
            <w:r w:rsidR="006636FC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79475,2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42294,3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43986,0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45789,4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47666,8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49621,1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308832,8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101462,5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52668,6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54575,3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56812,9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59142,2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61567,0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386228,5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Колпинского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50684,7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45175,1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46982,1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48908,4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50913,6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53001,1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29566</w:t>
            </w:r>
            <w:r w:rsidR="000D7BBF" w:rsidRPr="00231848">
              <w:rPr>
                <w:sz w:val="18"/>
                <w:szCs w:val="18"/>
              </w:rPr>
              <w:t>5,0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Красногвардейско-го района</w:t>
            </w:r>
          </w:p>
          <w:p w:rsidR="008A7B28" w:rsidRPr="00231848" w:rsidRDefault="008A7B28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61004,2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34041,1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38188,5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39754,2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41384,</w:t>
            </w:r>
            <w:r w:rsidR="006636FC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43080,</w:t>
            </w:r>
            <w:r w:rsidR="006636FC" w:rsidRPr="002318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25745</w:t>
            </w:r>
            <w:r w:rsidR="006636FC" w:rsidRPr="00231848">
              <w:rPr>
                <w:sz w:val="18"/>
                <w:szCs w:val="18"/>
                <w:lang w:val="en-US"/>
              </w:rPr>
              <w:t>2</w:t>
            </w:r>
            <w:r w:rsidRPr="00231848">
              <w:rPr>
                <w:sz w:val="18"/>
                <w:szCs w:val="18"/>
              </w:rPr>
              <w:t>,</w:t>
            </w:r>
            <w:r w:rsidR="006636FC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86464,3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89922,8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93519,7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97354,0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101345,5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105500,7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574107,0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10361,5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10776,0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11207,1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11666,6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12144,9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12642,</w:t>
            </w:r>
            <w:r w:rsidR="006636FC" w:rsidRPr="002318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6879</w:t>
            </w:r>
            <w:r w:rsidR="006636FC" w:rsidRPr="00231848">
              <w:rPr>
                <w:sz w:val="18"/>
                <w:szCs w:val="18"/>
                <w:lang w:val="en-US"/>
              </w:rPr>
              <w:t>8</w:t>
            </w:r>
            <w:r w:rsidRPr="00231848">
              <w:rPr>
                <w:sz w:val="18"/>
                <w:szCs w:val="18"/>
              </w:rPr>
              <w:t>,</w:t>
            </w:r>
            <w:r w:rsidR="006636FC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Курортного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14198,8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21037,0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21881,5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22778,6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23712,</w:t>
            </w:r>
            <w:r w:rsidR="006636FC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24684,</w:t>
            </w:r>
            <w:r w:rsidR="006636FC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128293,</w:t>
            </w:r>
            <w:r w:rsidR="006636FC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91AFF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Московского</w:t>
            </w:r>
            <w:r w:rsidR="00391AFF"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46513,1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48373,6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50308,6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52371,3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54518,5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56753,</w:t>
            </w:r>
            <w:r w:rsidR="006636FC" w:rsidRPr="002318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6636FC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308838,</w:t>
            </w:r>
            <w:r w:rsidR="006636FC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391AFF" w:rsidRPr="00231848" w:rsidRDefault="00391AFF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96849,8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95700,7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99509,1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103589,0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107836,1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112257,4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615742,1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BBF" w:rsidRPr="00231848" w:rsidRDefault="000D7BBF" w:rsidP="007369B0">
            <w:pPr>
              <w:pStyle w:val="ConsPlusNormal"/>
              <w:spacing w:line="220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391AFF" w:rsidRPr="00231848" w:rsidRDefault="00391AFF" w:rsidP="007369B0">
            <w:pPr>
              <w:pStyle w:val="ConsPlusNormal"/>
              <w:spacing w:line="220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31043,3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32285,0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33576,5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34953,1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36386,2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37878,0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206122,1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pStyle w:val="ConsPlusNormal"/>
              <w:spacing w:line="220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14964,6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20563,2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21185,7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22054,3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22958,5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23899,8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125626,1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Приморского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65021,0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64821,3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67278,4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70036,8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72908,3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F912C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75897,</w:t>
            </w:r>
            <w:r w:rsidR="00F912C6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F912C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415963,</w:t>
            </w:r>
            <w:r w:rsidR="00F912C6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35566,0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36155,1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37332,5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38863,1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40456,5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42115,2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230488,4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91918,8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35517,4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36941,3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38455,9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40032,6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41673,9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284539,9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98578,8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81070,1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84312,9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87769,7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91368,3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95114,4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538214,2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5.3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 xml:space="preserve">Содержание пустующих жилых и нежилых помещений, являющихся собственностью </w:t>
            </w:r>
            <w:r w:rsidRPr="00231848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65782,3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66196,2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68637,1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71451,2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74380,7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77430,3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423877,</w:t>
            </w:r>
            <w:r w:rsidR="000D7BBF" w:rsidRPr="00231848">
              <w:rPr>
                <w:sz w:val="18"/>
                <w:szCs w:val="18"/>
              </w:rPr>
              <w:t>8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bCs/>
                <w:sz w:val="18"/>
                <w:szCs w:val="18"/>
              </w:rPr>
            </w:pPr>
            <w:r w:rsidRPr="00231848">
              <w:rPr>
                <w:bCs/>
                <w:sz w:val="18"/>
                <w:szCs w:val="18"/>
              </w:rPr>
              <w:t>Целевой показатель:</w:t>
            </w:r>
          </w:p>
          <w:p w:rsidR="008A7B28" w:rsidRPr="00231848" w:rsidRDefault="008A7B28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231848">
              <w:rPr>
                <w:bCs/>
                <w:sz w:val="18"/>
                <w:szCs w:val="18"/>
              </w:rPr>
              <w:t>»</w:t>
            </w: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 Василеостровского района</w:t>
            </w:r>
          </w:p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18895,9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19651,7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20437,8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21275,7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F912C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22148,</w:t>
            </w:r>
            <w:r w:rsidR="00F912C6" w:rsidRPr="0023184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23056,1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F912C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125465,</w:t>
            </w:r>
            <w:r w:rsidR="00F912C6" w:rsidRPr="0023184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Выборгского района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18855,8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3368,3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3503,0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3646,6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3796,1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F912C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3951,</w:t>
            </w:r>
            <w:r w:rsidR="00F912C6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F912C6">
            <w:pPr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37121,</w:t>
            </w:r>
            <w:r w:rsidR="00F912C6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11121,1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11548,1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11990,4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12482,0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12993,8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13526,5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73661,9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25747,7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26754,8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27799,9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28939,7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30126,2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31361,4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170729,7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Колпинского района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391AFF" w:rsidRPr="00231848" w:rsidRDefault="00391AFF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20190,1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9513,6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9894,1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10299,8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10722,</w:t>
            </w:r>
            <w:r w:rsidR="00361BF0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11161,7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266BC1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71781,</w:t>
            </w:r>
            <w:r w:rsidR="00266BC1" w:rsidRPr="00231848">
              <w:rPr>
                <w:sz w:val="18"/>
                <w:szCs w:val="18"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Красногвардейского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района</w:t>
            </w:r>
          </w:p>
          <w:p w:rsidR="008A7B28" w:rsidRPr="00231848" w:rsidRDefault="008A7B28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  <w:p w:rsidR="00391AFF" w:rsidRPr="00231848" w:rsidRDefault="00391AFF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34072,5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22876,4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23791,5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24767,0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25782,4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26839,5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158129,</w:t>
            </w:r>
            <w:r w:rsidR="000D7BBF" w:rsidRPr="00231848">
              <w:rPr>
                <w:sz w:val="18"/>
                <w:szCs w:val="18"/>
              </w:rPr>
              <w:t>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391AFF" w:rsidRPr="00231848" w:rsidRDefault="00391AFF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14691,5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22444,9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15626,1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16266,8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16933,7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17628,0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103591,0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10285,7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8879,1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9234,2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9612,8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10006,9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10417,2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58435,9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Курортного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6953,8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6253,9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6504,2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6770,9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7048,5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7337,5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40868,8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Московского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23731,8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24681,0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25668,3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26720,7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27816,2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28956,7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157574,7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23220,8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24149,8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25116,1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26145,9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27217,</w:t>
            </w:r>
            <w:r w:rsidR="00361BF0" w:rsidRPr="0023184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28333,8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154184,</w:t>
            </w:r>
            <w:r w:rsidR="00361BF0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21231,5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22032,0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22859,8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23797,1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24772,</w:t>
            </w:r>
            <w:r w:rsidR="00361BF0" w:rsidRPr="0023184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25788,</w:t>
            </w:r>
            <w:r w:rsidR="00361BF0" w:rsidRPr="0023184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140481,</w:t>
            </w:r>
            <w:r w:rsidR="00361BF0" w:rsidRPr="0023184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231848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7885,2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8196,0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8518,7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8868,0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92</w:t>
            </w:r>
            <w:r w:rsidR="00361BF0" w:rsidRPr="00231848">
              <w:rPr>
                <w:sz w:val="18"/>
                <w:szCs w:val="18"/>
                <w:lang w:val="en-US"/>
              </w:rPr>
              <w:t>31</w:t>
            </w:r>
            <w:r w:rsidRPr="00231848">
              <w:rPr>
                <w:sz w:val="18"/>
                <w:szCs w:val="18"/>
              </w:rPr>
              <w:t>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96</w:t>
            </w:r>
            <w:r w:rsidR="00361BF0" w:rsidRPr="00231848">
              <w:rPr>
                <w:sz w:val="18"/>
                <w:szCs w:val="18"/>
                <w:lang w:val="en-US"/>
              </w:rPr>
              <w:t>10</w:t>
            </w:r>
            <w:r w:rsidRPr="00231848">
              <w:rPr>
                <w:sz w:val="18"/>
                <w:szCs w:val="18"/>
              </w:rPr>
              <w:t>,</w:t>
            </w:r>
            <w:r w:rsidR="00361BF0" w:rsidRPr="0023184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52</w:t>
            </w:r>
            <w:r w:rsidR="00361BF0" w:rsidRPr="00231848">
              <w:rPr>
                <w:sz w:val="18"/>
                <w:szCs w:val="18"/>
                <w:lang w:val="en-US"/>
              </w:rPr>
              <w:t>309</w:t>
            </w:r>
            <w:r w:rsidRPr="00231848">
              <w:rPr>
                <w:sz w:val="18"/>
                <w:szCs w:val="18"/>
              </w:rPr>
              <w:t>,</w:t>
            </w:r>
            <w:r w:rsidR="00361BF0" w:rsidRPr="002318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Приморского 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10826,6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11259,7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11710,0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12190,1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12689,9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13210,2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71886,5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12765,9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13269,1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13791,6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14357,1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14945,7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15558,5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84687,9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0D7BBF" w:rsidRPr="00231848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0D7BBF" w:rsidRPr="00231848" w:rsidRDefault="000D7BBF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6157,5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5818,3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6051,0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6299,1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6557,4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6826,</w:t>
            </w:r>
            <w:r w:rsidR="00361BF0" w:rsidRPr="0023184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361BF0">
            <w:pPr>
              <w:spacing w:line="204" w:lineRule="auto"/>
              <w:jc w:val="center"/>
              <w:rPr>
                <w:sz w:val="18"/>
                <w:szCs w:val="18"/>
                <w:lang w:val="en-US"/>
              </w:rPr>
            </w:pPr>
            <w:r w:rsidRPr="00231848">
              <w:rPr>
                <w:sz w:val="18"/>
                <w:szCs w:val="18"/>
              </w:rPr>
              <w:t>37709,</w:t>
            </w:r>
            <w:r w:rsidR="00361BF0" w:rsidRPr="0023184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BF" w:rsidRPr="00231848" w:rsidRDefault="000D7BBF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8A7B28" w:rsidRPr="00231848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231848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Бюджет</w:t>
            </w:r>
          </w:p>
          <w:p w:rsidR="008A7B28" w:rsidRPr="00231848" w:rsidRDefault="008A7B28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231848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76135,4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75243,7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78253,4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81461,8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84801,7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88278,6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484174,6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28" w:rsidRPr="00231848" w:rsidRDefault="008A7B28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9224D0" w:rsidRPr="00231848" w:rsidTr="009224D0">
        <w:trPr>
          <w:trHeight w:val="65"/>
        </w:trPr>
        <w:tc>
          <w:tcPr>
            <w:tcW w:w="1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24D0" w:rsidRPr="00231848" w:rsidRDefault="009224D0" w:rsidP="007369B0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  <w:r w:rsidRPr="00231848">
              <w:rPr>
                <w:b/>
                <w:bCs/>
                <w:sz w:val="18"/>
                <w:szCs w:val="18"/>
              </w:rPr>
              <w:t>ВСЕГО процессная часть подпрограммы 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22344632,1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21668446,7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21893082,6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E9711A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22182942,</w:t>
            </w:r>
            <w:r w:rsidR="00E9711A" w:rsidRPr="00231848">
              <w:rPr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E9711A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  <w:r w:rsidRPr="00231848">
              <w:rPr>
                <w:spacing w:val="-6"/>
                <w:sz w:val="18"/>
                <w:szCs w:val="18"/>
              </w:rPr>
              <w:t>22484</w:t>
            </w:r>
            <w:r w:rsidR="00E9711A" w:rsidRPr="00231848">
              <w:rPr>
                <w:spacing w:val="-6"/>
                <w:sz w:val="18"/>
                <w:szCs w:val="18"/>
              </w:rPr>
              <w:t>685,1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3E6DAD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227988</w:t>
            </w:r>
            <w:r w:rsidR="00E9711A" w:rsidRPr="00231848">
              <w:rPr>
                <w:sz w:val="18"/>
                <w:szCs w:val="18"/>
              </w:rPr>
              <w:t>00,</w:t>
            </w:r>
            <w:r w:rsidR="003E6DAD" w:rsidRPr="00231848">
              <w:rPr>
                <w:sz w:val="18"/>
                <w:szCs w:val="18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3E6DAD">
            <w:pPr>
              <w:spacing w:line="204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133372</w:t>
            </w:r>
            <w:r w:rsidR="00E9711A" w:rsidRPr="00231848">
              <w:rPr>
                <w:sz w:val="18"/>
                <w:szCs w:val="18"/>
              </w:rPr>
              <w:t>589,</w:t>
            </w:r>
            <w:r w:rsidR="003E6DAD" w:rsidRPr="00231848">
              <w:rPr>
                <w:sz w:val="18"/>
                <w:szCs w:val="18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4D0" w:rsidRPr="00231848" w:rsidRDefault="009224D0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31848">
              <w:rPr>
                <w:sz w:val="18"/>
                <w:szCs w:val="18"/>
              </w:rPr>
              <w:t>Х</w:t>
            </w:r>
          </w:p>
        </w:tc>
      </w:tr>
    </w:tbl>
    <w:p w:rsidR="00513DE0" w:rsidRPr="00231848" w:rsidRDefault="00513DE0" w:rsidP="00513DE0">
      <w:pPr>
        <w:rPr>
          <w:b/>
        </w:rPr>
      </w:pPr>
    </w:p>
    <w:p w:rsidR="0064597D" w:rsidRPr="00231848" w:rsidRDefault="0064597D" w:rsidP="00502D64">
      <w:pPr>
        <w:tabs>
          <w:tab w:val="left" w:pos="4305"/>
        </w:tabs>
        <w:sectPr w:rsidR="0064597D" w:rsidRPr="00231848" w:rsidSect="00C144FD">
          <w:pgSz w:w="16838" w:h="11906" w:orient="landscape"/>
          <w:pgMar w:top="737" w:right="1106" w:bottom="680" w:left="1134" w:header="567" w:footer="227" w:gutter="0"/>
          <w:pgNumType w:start="1"/>
          <w:cols w:space="720"/>
          <w:noEndnote/>
          <w:titlePg/>
          <w:docGrid w:linePitch="326"/>
        </w:sectPr>
      </w:pPr>
    </w:p>
    <w:p w:rsidR="005B2B95" w:rsidRPr="00231848" w:rsidRDefault="005B2B95" w:rsidP="005B2B95">
      <w:pPr>
        <w:ind w:left="5812"/>
      </w:pPr>
      <w:r w:rsidRPr="00231848">
        <w:t xml:space="preserve">Приложение № </w:t>
      </w:r>
      <w:r w:rsidR="0010567D" w:rsidRPr="00231848">
        <w:t>8</w:t>
      </w:r>
    </w:p>
    <w:p w:rsidR="005B2B95" w:rsidRPr="00231848" w:rsidRDefault="005B2B95" w:rsidP="005B2B95">
      <w:pPr>
        <w:ind w:left="5812"/>
      </w:pPr>
      <w:r w:rsidRPr="00231848">
        <w:t xml:space="preserve">к постановлению </w:t>
      </w:r>
    </w:p>
    <w:p w:rsidR="005B2B95" w:rsidRPr="00231848" w:rsidRDefault="005B2B95" w:rsidP="005B2B95">
      <w:pPr>
        <w:ind w:left="5812"/>
      </w:pPr>
      <w:r w:rsidRPr="00231848">
        <w:t xml:space="preserve">Правительства Санкт-Петербурга </w:t>
      </w:r>
    </w:p>
    <w:p w:rsidR="005B2B95" w:rsidRPr="00231848" w:rsidRDefault="005B2B95" w:rsidP="005B2B95">
      <w:pPr>
        <w:ind w:left="5812"/>
      </w:pPr>
      <w:r w:rsidRPr="00231848">
        <w:t>от ________________ № ________</w:t>
      </w:r>
    </w:p>
    <w:p w:rsidR="005B2B95" w:rsidRPr="00231848" w:rsidRDefault="005B2B95" w:rsidP="005B2B95">
      <w:pPr>
        <w:jc w:val="center"/>
      </w:pPr>
    </w:p>
    <w:p w:rsidR="005B2B95" w:rsidRPr="00231848" w:rsidRDefault="005B2B95" w:rsidP="005B2B95">
      <w:pPr>
        <w:jc w:val="center"/>
      </w:pPr>
    </w:p>
    <w:p w:rsidR="00471672" w:rsidRPr="00231848" w:rsidRDefault="00C37DB1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31848">
        <w:rPr>
          <w:b/>
        </w:rPr>
        <w:t xml:space="preserve">11.1. </w:t>
      </w:r>
      <w:r w:rsidR="00471672" w:rsidRPr="00231848">
        <w:rPr>
          <w:b/>
        </w:rPr>
        <w:t>ПАСПОРТ</w:t>
      </w:r>
    </w:p>
    <w:p w:rsidR="00471672" w:rsidRPr="00231848" w:rsidRDefault="00471672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31848">
        <w:rPr>
          <w:b/>
        </w:rPr>
        <w:t>подпрограммы 3 «Обеспечение доступности предоставления жилищно-коммунальных</w:t>
      </w:r>
      <w:r w:rsidRPr="00231848">
        <w:rPr>
          <w:b/>
        </w:rPr>
        <w:br/>
        <w:t>услуг гражданам»</w:t>
      </w:r>
    </w:p>
    <w:p w:rsidR="00471672" w:rsidRPr="00231848" w:rsidRDefault="00471672" w:rsidP="00471672">
      <w:pPr>
        <w:pStyle w:val="formattext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03"/>
        <w:gridCol w:w="5315"/>
      </w:tblGrid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C37DB1" w:rsidP="00C37DB1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Исполнители под</w:t>
            </w:r>
            <w:r w:rsidR="00471672" w:rsidRPr="00231848">
              <w:rPr>
                <w:bCs/>
              </w:rPr>
              <w:t>программы</w:t>
            </w:r>
            <w:r w:rsidRPr="00231848">
              <w:rPr>
                <w:bCs/>
              </w:rPr>
              <w:t xml:space="preserve">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Участник государственной программы (в части реализации подпрограммы 3)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Цели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доступности оплаты жилищно-коммунальных услуг гражданами 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Задачи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надлежащего функционирования пунктов приема граждан Санкт-Петербургского государственного казенного учреждения «Городской центр жилищных субсидий»; 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расчета мер социальной поддержки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дополнительных мер социальной поддержки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>по оплате жилого помещения и коммунальных услуг гражданам;</w:t>
            </w:r>
          </w:p>
          <w:p w:rsidR="00471672" w:rsidRPr="00231848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318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замены газовых плит, газовых водонагревательных колонок, электрических плит, не подлежащих ремонту и установленных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жилых помещениях жилищного фонда </w:t>
            </w:r>
            <w:r w:rsidRPr="002318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</w:t>
            </w:r>
          </w:p>
        </w:tc>
      </w:tr>
      <w:tr w:rsidR="00471672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Региональные проекты, реализуемые в рамках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31848" w:rsidRDefault="00471672">
            <w:pPr>
              <w:tabs>
                <w:tab w:val="left" w:pos="5670"/>
              </w:tabs>
              <w:rPr>
                <w:szCs w:val="28"/>
              </w:rPr>
            </w:pPr>
            <w:r w:rsidRPr="00231848">
              <w:rPr>
                <w:szCs w:val="28"/>
              </w:rPr>
              <w:t>-</w:t>
            </w:r>
          </w:p>
        </w:tc>
      </w:tr>
      <w:tr w:rsidR="000170C4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C4" w:rsidRPr="00231848" w:rsidRDefault="000170C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rFonts w:eastAsiaTheme="minorHAnsi"/>
                <w:lang w:eastAsia="en-US"/>
              </w:rPr>
              <w:t>Общий объем финансирования подпрограммы 3</w:t>
            </w:r>
            <w:r w:rsidRPr="00231848">
              <w:rPr>
                <w:rFonts w:eastAsiaTheme="minorHAnsi"/>
                <w:lang w:eastAsia="en-US"/>
              </w:rPr>
              <w:br/>
              <w:t xml:space="preserve">по источникам финансирования </w:t>
            </w:r>
            <w:r w:rsidRPr="00231848">
              <w:rPr>
                <w:rFonts w:eastAsiaTheme="minorHAns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31848">
              <w:rPr>
                <w:rFonts w:eastAsiaTheme="minorHAnsi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231848">
              <w:rPr>
                <w:rFonts w:eastAsiaTheme="minorHAnsi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Общий объем финансирования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всего 84801337,0 тыс. руб.,</w:t>
            </w:r>
            <w:r w:rsidRPr="00231848">
              <w:rPr>
                <w:bCs/>
              </w:rPr>
              <w:tab/>
            </w:r>
            <w:r w:rsidRPr="00231848">
              <w:rPr>
                <w:bCs/>
              </w:rPr>
              <w:tab/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 xml:space="preserve">в том числе по годам реализации:   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2021 г. – 13307295,1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2022 г. – 13575501,6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2023 г. – 13583671,1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2024 г. – 14190601,6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2025 г. – 14770366,3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2026 г. – 15373901,3 тыс. руб.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в том числе: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бюджет Санкт-Петербурга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всего 84801337,0 тыс. руб.,</w:t>
            </w:r>
            <w:r w:rsidRPr="00231848">
              <w:rPr>
                <w:bCs/>
              </w:rPr>
              <w:tab/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 xml:space="preserve">в том числе по годам реализации:   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2021 г. – 13307295,1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2022 г. – 13575501,6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2023 г. – 13583671,1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2024 г. – 14190601,6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2025 г. – 14770366,3 тыс. руб.;</w:t>
            </w:r>
          </w:p>
          <w:p w:rsidR="000170C4" w:rsidRPr="00231848" w:rsidRDefault="000170C4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2026 г. – 15373901,3 тыс. руб.</w:t>
            </w:r>
          </w:p>
        </w:tc>
      </w:tr>
      <w:tr w:rsidR="00F87AF9" w:rsidRPr="00231848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F9" w:rsidRPr="00231848" w:rsidRDefault="00F87AF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1848">
              <w:rPr>
                <w:bCs/>
              </w:rPr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F9" w:rsidRPr="00231848" w:rsidRDefault="00F87AF9">
            <w:pPr>
              <w:autoSpaceDE w:val="0"/>
              <w:autoSpaceDN w:val="0"/>
              <w:adjustRightInd w:val="0"/>
              <w:rPr>
                <w:bCs/>
              </w:rPr>
            </w:pPr>
            <w:r w:rsidRPr="00231848">
              <w:rPr>
                <w:bCs/>
              </w:rPr>
              <w:t>Ожидаемые результаты реализации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F9" w:rsidRPr="00231848" w:rsidRDefault="00F87AF9" w:rsidP="00421A18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>Сохранение уровня доступности оплаты жилищно-коммунальных услуг гражданами;</w:t>
            </w:r>
          </w:p>
          <w:p w:rsidR="00F87AF9" w:rsidRPr="00231848" w:rsidRDefault="00F87AF9" w:rsidP="00421A18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231848">
              <w:rPr>
                <w:rFonts w:ascii="Times New Roman" w:hAnsi="Times New Roman" w:cs="Times New Roman"/>
                <w:sz w:val="24"/>
                <w:szCs w:val="18"/>
              </w:rPr>
              <w:t>предоставление гражданам субсидий на оплату жилого помещения и коммунальных услуг;</w:t>
            </w:r>
          </w:p>
          <w:p w:rsidR="00F87AF9" w:rsidRPr="00231848" w:rsidRDefault="00F87AF9" w:rsidP="000170C4">
            <w:pPr>
              <w:pageBreakBefore/>
              <w:autoSpaceDE w:val="0"/>
              <w:autoSpaceDN w:val="0"/>
              <w:adjustRightInd w:val="0"/>
              <w:rPr>
                <w:szCs w:val="18"/>
              </w:rPr>
            </w:pPr>
            <w:r w:rsidRPr="00231848">
              <w:rPr>
                <w:szCs w:val="18"/>
              </w:rPr>
              <w:t>к 202</w:t>
            </w:r>
            <w:r w:rsidR="000170C4" w:rsidRPr="00231848">
              <w:rPr>
                <w:szCs w:val="18"/>
              </w:rPr>
              <w:t>6</w:t>
            </w:r>
            <w:r w:rsidRPr="00231848">
              <w:rPr>
                <w:szCs w:val="18"/>
              </w:rPr>
              <w:t xml:space="preserve"> году будет произведена замена газовых плит, газовых водонагревательных колонок, электрических плит, не подлежащих ремонту,              </w:t>
            </w:r>
            <w:r w:rsidR="000170C4" w:rsidRPr="00231848">
              <w:rPr>
                <w:szCs w:val="18"/>
              </w:rPr>
              <w:t>32 999</w:t>
            </w:r>
            <w:r w:rsidRPr="00231848">
              <w:rPr>
                <w:szCs w:val="18"/>
              </w:rPr>
              <w:t xml:space="preserve"> </w:t>
            </w:r>
            <w:r w:rsidR="000170C4" w:rsidRPr="00231848">
              <w:rPr>
                <w:szCs w:val="18"/>
              </w:rPr>
              <w:t>гражда</w:t>
            </w:r>
            <w:r w:rsidRPr="00231848">
              <w:rPr>
                <w:szCs w:val="18"/>
              </w:rPr>
              <w:t>н</w:t>
            </w:r>
            <w:r w:rsidR="000170C4" w:rsidRPr="00231848">
              <w:rPr>
                <w:szCs w:val="18"/>
              </w:rPr>
              <w:t>ам</w:t>
            </w:r>
          </w:p>
        </w:tc>
      </w:tr>
    </w:tbl>
    <w:p w:rsidR="005B2B95" w:rsidRPr="00231848" w:rsidRDefault="005B2B95" w:rsidP="005B2B95"/>
    <w:p w:rsidR="00510C42" w:rsidRPr="00231848" w:rsidRDefault="00510C42" w:rsidP="00502D64">
      <w:pPr>
        <w:tabs>
          <w:tab w:val="left" w:pos="4305"/>
        </w:tabs>
        <w:sectPr w:rsidR="00510C42" w:rsidRPr="00231848" w:rsidSect="004677A6">
          <w:pgSz w:w="11906" w:h="16838"/>
          <w:pgMar w:top="1106" w:right="680" w:bottom="1134" w:left="1134" w:header="567" w:footer="227" w:gutter="0"/>
          <w:pgNumType w:start="1"/>
          <w:cols w:space="720"/>
          <w:noEndnote/>
          <w:titlePg/>
          <w:docGrid w:linePitch="299"/>
        </w:sectPr>
      </w:pPr>
    </w:p>
    <w:p w:rsidR="005B2B95" w:rsidRPr="00231848" w:rsidRDefault="005B2B95" w:rsidP="005B2B95">
      <w:pPr>
        <w:ind w:left="10632"/>
      </w:pPr>
      <w:r w:rsidRPr="00231848">
        <w:t xml:space="preserve">Приложение № </w:t>
      </w:r>
      <w:r w:rsidR="0010567D" w:rsidRPr="00231848">
        <w:t>9</w:t>
      </w:r>
    </w:p>
    <w:p w:rsidR="005B2B95" w:rsidRPr="00231848" w:rsidRDefault="005B2B95" w:rsidP="005B2B95">
      <w:pPr>
        <w:ind w:left="10632"/>
      </w:pPr>
      <w:r w:rsidRPr="00231848">
        <w:t xml:space="preserve">к постановлению </w:t>
      </w:r>
    </w:p>
    <w:p w:rsidR="005B2B95" w:rsidRPr="00231848" w:rsidRDefault="005B2B95" w:rsidP="005B2B95">
      <w:pPr>
        <w:ind w:left="10632"/>
      </w:pPr>
      <w:r w:rsidRPr="00231848">
        <w:t xml:space="preserve">Правительства Санкт-Петербурга </w:t>
      </w:r>
    </w:p>
    <w:p w:rsidR="005B2B95" w:rsidRPr="00231848" w:rsidRDefault="005B2B95" w:rsidP="005B2B95">
      <w:pPr>
        <w:ind w:left="10632"/>
      </w:pPr>
      <w:r w:rsidRPr="00231848">
        <w:t>от ________________ № ________</w:t>
      </w:r>
    </w:p>
    <w:p w:rsidR="005B2B95" w:rsidRPr="00231848" w:rsidRDefault="005B2B95" w:rsidP="005B2B95">
      <w:pPr>
        <w:rPr>
          <w:lang w:eastAsia="en-US"/>
        </w:rPr>
      </w:pPr>
    </w:p>
    <w:p w:rsidR="005B2B95" w:rsidRPr="00231848" w:rsidRDefault="005B2B95" w:rsidP="005B2B95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  <w:r w:rsidRPr="00231848">
        <w:rPr>
          <w:rFonts w:eastAsia="Calibri"/>
          <w:b/>
          <w:lang w:eastAsia="en-US"/>
        </w:rPr>
        <w:t xml:space="preserve">11.5. ПЕРЕЧЕНЬ </w:t>
      </w:r>
    </w:p>
    <w:p w:rsidR="005B2B95" w:rsidRPr="00231848" w:rsidRDefault="005B2B95" w:rsidP="005B2B95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  <w:r w:rsidRPr="00231848">
        <w:rPr>
          <w:rFonts w:eastAsia="Calibri"/>
          <w:b/>
          <w:lang w:eastAsia="en-US"/>
        </w:rPr>
        <w:t xml:space="preserve">мероприятий подпрограммы 3 </w:t>
      </w:r>
    </w:p>
    <w:p w:rsidR="005B2B95" w:rsidRPr="00231848" w:rsidRDefault="005B2B95" w:rsidP="005B2B95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</w:p>
    <w:p w:rsidR="005B2B95" w:rsidRPr="00231848" w:rsidRDefault="005B2B95" w:rsidP="005B2B95">
      <w:pPr>
        <w:adjustRightInd w:val="0"/>
        <w:jc w:val="center"/>
        <w:outlineLvl w:val="0"/>
        <w:rPr>
          <w:rFonts w:eastAsia="Calibri"/>
          <w:b/>
          <w:szCs w:val="20"/>
        </w:rPr>
      </w:pPr>
      <w:r w:rsidRPr="00231848">
        <w:rPr>
          <w:rFonts w:eastAsia="Calibri"/>
          <w:b/>
          <w:szCs w:val="20"/>
        </w:rPr>
        <w:t>Процессная часть</w:t>
      </w:r>
    </w:p>
    <w:p w:rsidR="005B2B95" w:rsidRPr="00231848" w:rsidRDefault="005B2B95" w:rsidP="005B2B95">
      <w:pPr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231848">
        <w:rPr>
          <w:rFonts w:eastAsia="Calibri"/>
          <w:sz w:val="20"/>
          <w:szCs w:val="20"/>
          <w:lang w:eastAsia="en-US"/>
        </w:rPr>
        <w:t>Таблица 9</w:t>
      </w:r>
    </w:p>
    <w:p w:rsidR="005B2B95" w:rsidRPr="00231848" w:rsidRDefault="005B2B95" w:rsidP="005B2B95">
      <w:pPr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1992"/>
        <w:gridCol w:w="1422"/>
        <w:gridCol w:w="1705"/>
        <w:gridCol w:w="994"/>
        <w:gridCol w:w="994"/>
        <w:gridCol w:w="1015"/>
        <w:gridCol w:w="973"/>
        <w:gridCol w:w="1049"/>
        <w:gridCol w:w="1009"/>
        <w:gridCol w:w="1136"/>
        <w:gridCol w:w="2206"/>
      </w:tblGrid>
      <w:tr w:rsidR="005B2B95" w:rsidRPr="00231848" w:rsidTr="005B2B95">
        <w:trPr>
          <w:trHeight w:val="49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  <w:t>№</w:t>
            </w:r>
            <w:r w:rsidRPr="00231848">
              <w:rPr>
                <w:rFonts w:ascii="Calibri" w:hAnsi="Calibri"/>
                <w:b/>
                <w:bCs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231848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20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231848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231848">
              <w:rPr>
                <w:b/>
                <w:bCs/>
                <w:sz w:val="18"/>
                <w:szCs w:val="18"/>
                <w:lang w:eastAsia="en-US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540D74" w:rsidRPr="00231848" w:rsidTr="005B2B95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>
            <w:pPr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2021 г.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 w:rsidP="00540D7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31848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5B2B95" w:rsidRPr="00231848" w:rsidRDefault="005B2B95" w:rsidP="005B2B95">
      <w:pPr>
        <w:spacing w:line="14" w:lineRule="exact"/>
        <w:rPr>
          <w:sz w:val="8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1992"/>
        <w:gridCol w:w="1419"/>
        <w:gridCol w:w="1708"/>
        <w:gridCol w:w="994"/>
        <w:gridCol w:w="994"/>
        <w:gridCol w:w="1015"/>
        <w:gridCol w:w="973"/>
        <w:gridCol w:w="1049"/>
        <w:gridCol w:w="1012"/>
        <w:gridCol w:w="1115"/>
        <w:gridCol w:w="2224"/>
      </w:tblGrid>
      <w:tr w:rsidR="005B2B95" w:rsidRPr="00231848" w:rsidTr="005B2B95">
        <w:trPr>
          <w:trHeight w:val="205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31848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12</w:t>
            </w:r>
          </w:p>
        </w:tc>
      </w:tr>
      <w:tr w:rsidR="00540D74" w:rsidRPr="00231848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231848" w:rsidRDefault="00540D74" w:rsidP="00540D74">
            <w:pPr>
              <w:autoSpaceDN w:val="0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 xml:space="preserve">Предоставление субсидий в целях возмещения ресурсоснабжающим организациям выпадающих доходов прошлых лет, связанных </w:t>
            </w:r>
            <w:r w:rsidRPr="00231848">
              <w:rPr>
                <w:bCs/>
                <w:sz w:val="18"/>
                <w:szCs w:val="18"/>
                <w:lang w:eastAsia="en-US"/>
              </w:rPr>
              <w:br/>
              <w:t xml:space="preserve">с применением тарифов для расчета размера платы </w:t>
            </w:r>
            <w:r w:rsidRPr="00231848">
              <w:rPr>
                <w:bCs/>
                <w:sz w:val="18"/>
                <w:szCs w:val="18"/>
                <w:lang w:eastAsia="en-US"/>
              </w:rPr>
              <w:br/>
              <w:t xml:space="preserve">за коммунальные услуги по отоплению </w:t>
            </w:r>
            <w:r w:rsidRPr="00231848">
              <w:rPr>
                <w:bCs/>
                <w:sz w:val="18"/>
                <w:szCs w:val="18"/>
                <w:lang w:eastAsia="en-US"/>
              </w:rPr>
              <w:br/>
              <w:t xml:space="preserve">и горячему водоснабжению, предоставляемые гражданам </w:t>
            </w:r>
            <w:r w:rsidRPr="00231848">
              <w:rPr>
                <w:bCs/>
                <w:sz w:val="18"/>
                <w:szCs w:val="18"/>
                <w:lang w:eastAsia="en-US"/>
              </w:rPr>
              <w:br/>
              <w:t xml:space="preserve">и творческим мастерским, за счет средств бюджета </w:t>
            </w:r>
            <w:r w:rsidRPr="00231848">
              <w:rPr>
                <w:bCs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540D74" w:rsidRPr="00231848" w:rsidRDefault="00540D74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50000,0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50000,0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</w:pPr>
            <w:r w:rsidRPr="00231848">
              <w:rPr>
                <w:sz w:val="18"/>
                <w:szCs w:val="22"/>
              </w:rPr>
              <w:t>50000,0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</w:pPr>
            <w:r w:rsidRPr="00231848">
              <w:rPr>
                <w:sz w:val="18"/>
                <w:szCs w:val="22"/>
              </w:rPr>
              <w:t>50000,0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z w:val="18"/>
                <w:szCs w:val="22"/>
              </w:rPr>
            </w:pPr>
            <w:r w:rsidRPr="00231848">
              <w:rPr>
                <w:bCs/>
                <w:sz w:val="18"/>
                <w:szCs w:val="22"/>
              </w:rPr>
              <w:t>200000,0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74" w:rsidRPr="00231848" w:rsidRDefault="00540D74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Целевой показатель:</w:t>
            </w:r>
          </w:p>
          <w:p w:rsidR="00540D74" w:rsidRPr="00231848" w:rsidRDefault="00540D74" w:rsidP="00540D74">
            <w:pPr>
              <w:pageBreakBefore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Уровень возмещения населением затрат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 w:type="page"/>
              <w:t>на предоставление</w:t>
            </w:r>
          </w:p>
          <w:p w:rsidR="00540D74" w:rsidRPr="00231848" w:rsidRDefault="00540D74" w:rsidP="00540D74">
            <w:pPr>
              <w:pageBreakBefore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>жилищно-коммунальных услуг</w:t>
            </w:r>
          </w:p>
          <w:p w:rsidR="00540D74" w:rsidRPr="00231848" w:rsidRDefault="00540D74" w:rsidP="00540D74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по установленным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/>
              <w:t>для населения тарифам</w:t>
            </w:r>
            <w:r w:rsidRPr="00231848">
              <w:rPr>
                <w:b/>
                <w:bCs/>
                <w:sz w:val="18"/>
                <w:szCs w:val="18"/>
                <w:lang w:eastAsia="en-US"/>
              </w:rPr>
              <w:t>»;</w:t>
            </w:r>
          </w:p>
          <w:p w:rsidR="00540D74" w:rsidRPr="00231848" w:rsidRDefault="00540D74" w:rsidP="00540D74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:rsidR="00540D74" w:rsidRPr="00231848" w:rsidRDefault="00540D74" w:rsidP="00540D74">
            <w:pPr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3:</w:t>
            </w:r>
          </w:p>
          <w:p w:rsidR="00540D74" w:rsidRPr="00231848" w:rsidRDefault="00540D74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«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t xml:space="preserve">Доля бюджетной составляющей </w:t>
            </w:r>
            <w:r w:rsidRPr="00231848">
              <w:rPr>
                <w:rFonts w:eastAsia="Calibri"/>
                <w:sz w:val="18"/>
                <w:szCs w:val="18"/>
                <w:lang w:eastAsia="en-US"/>
              </w:rPr>
              <w:br/>
              <w:t>в экономически обоснованном тарифе</w:t>
            </w:r>
            <w:r w:rsidRPr="00231848">
              <w:rPr>
                <w:b/>
                <w:bCs/>
                <w:sz w:val="18"/>
                <w:szCs w:val="18"/>
                <w:lang w:eastAsia="en-US"/>
              </w:rPr>
              <w:t>»</w:t>
            </w:r>
          </w:p>
        </w:tc>
      </w:tr>
      <w:tr w:rsidR="00540D74" w:rsidRPr="00231848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pageBreakBefore/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pageBreakBefore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 xml:space="preserve">Предоставление субсидий теплоснабжающим организациям </w:t>
            </w: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br w:type="page"/>
              <w:t xml:space="preserve">на компенсацию недополученных доходов, возникающих </w:t>
            </w: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br w:type="page"/>
              <w:t xml:space="preserve">в результате применения льготных тарифов на тепловую энергию, предоставляемую </w:t>
            </w:r>
          </w:p>
          <w:p w:rsidR="00540D74" w:rsidRPr="00231848" w:rsidRDefault="00540D74" w:rsidP="00540D74">
            <w:pPr>
              <w:pageBreakBefore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 xml:space="preserve">на нужды отопления </w:t>
            </w:r>
          </w:p>
          <w:p w:rsidR="00540D74" w:rsidRPr="00231848" w:rsidRDefault="00540D74" w:rsidP="00540D74">
            <w:pPr>
              <w:pageBreakBefore/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 xml:space="preserve">и (или) горячего водоснабжения жилых помещений и творческих мастерских за счет средств бюджета </w:t>
            </w:r>
          </w:p>
          <w:p w:rsidR="00540D74" w:rsidRPr="00231848" w:rsidRDefault="00540D74" w:rsidP="00540D74">
            <w:pPr>
              <w:pageBreakBefore/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br w:type="page"/>
              <w:t>Санкт-Петербурга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pageBreakBefore/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pageBreakBefore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540D74" w:rsidRPr="00231848" w:rsidRDefault="00540D74" w:rsidP="00540D74">
            <w:pPr>
              <w:pageBreakBefore/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ind w:left="-107" w:right="-119"/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13060470,1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ind w:right="-85"/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13370819,8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ind w:left="-131" w:right="-122"/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13370819,8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ind w:left="-131" w:right="-122"/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13919023,4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ind w:left="-94" w:right="-133"/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14489703,4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ind w:left="-83" w:right="-30"/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15083781,2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z w:val="18"/>
                <w:szCs w:val="22"/>
              </w:rPr>
            </w:pPr>
            <w:r w:rsidRPr="00231848">
              <w:rPr>
                <w:bCs/>
                <w:sz w:val="18"/>
                <w:szCs w:val="22"/>
              </w:rPr>
              <w:t>83294617,7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74" w:rsidRPr="00231848" w:rsidRDefault="00540D74" w:rsidP="00540D74">
            <w:pPr>
              <w:pageBreakBefore/>
              <w:jc w:val="center"/>
              <w:rPr>
                <w:bCs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540D74" w:rsidRPr="00231848" w:rsidRDefault="00540D74" w:rsidP="00540D74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Уровень возмещения населением затрат </w:t>
            </w:r>
          </w:p>
          <w:p w:rsidR="00540D74" w:rsidRPr="00231848" w:rsidRDefault="00540D74" w:rsidP="00540D74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на предоставление</w:t>
            </w:r>
          </w:p>
          <w:p w:rsidR="00540D74" w:rsidRPr="00231848" w:rsidRDefault="00540D74" w:rsidP="00540D74">
            <w:pPr>
              <w:pageBreakBefore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жилищно-коммунальных услуг по установленным для населения тарифам</w:t>
            </w:r>
            <w:r w:rsidRPr="00231848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  <w:r w:rsidRPr="00231848">
              <w:rPr>
                <w:bCs/>
                <w:spacing w:val="-6"/>
                <w:sz w:val="18"/>
                <w:szCs w:val="18"/>
                <w:lang w:eastAsia="en-US"/>
              </w:rPr>
              <w:t>;</w:t>
            </w:r>
          </w:p>
          <w:p w:rsidR="00540D74" w:rsidRPr="00231848" w:rsidRDefault="00540D74" w:rsidP="00540D74">
            <w:pPr>
              <w:pageBreakBefore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</w:p>
          <w:p w:rsidR="00540D74" w:rsidRPr="00231848" w:rsidRDefault="00540D74" w:rsidP="00540D74">
            <w:pPr>
              <w:pageBreakBefore/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3:</w:t>
            </w:r>
          </w:p>
          <w:p w:rsidR="00540D74" w:rsidRPr="00231848" w:rsidRDefault="00540D74" w:rsidP="00540D74">
            <w:pPr>
              <w:pageBreakBefore/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Доля бюджетной составляющей 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br w:type="page"/>
              <w:t>в экономически обоснованном тарифе</w:t>
            </w:r>
            <w:r w:rsidRPr="00231848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540D74" w:rsidRPr="00231848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 xml:space="preserve">Содержание </w:t>
            </w: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br/>
              <w:t>Санкт-Петербургского государственного казенного учреждения «Городской центр жилищных субсидий»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540D74" w:rsidRPr="00231848" w:rsidRDefault="00540D74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176824,9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183881,7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191219,2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199059,2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207220,6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215716,7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z w:val="18"/>
                <w:szCs w:val="22"/>
              </w:rPr>
            </w:pPr>
            <w:r w:rsidRPr="00231848">
              <w:rPr>
                <w:bCs/>
                <w:sz w:val="18"/>
                <w:szCs w:val="22"/>
              </w:rPr>
              <w:t>1173922,3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540D74" w:rsidRPr="00231848" w:rsidRDefault="00540D74" w:rsidP="00540D74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Уровень возмещения населением затрат на предоставление</w:t>
            </w:r>
          </w:p>
          <w:p w:rsidR="00540D74" w:rsidRPr="00231848" w:rsidRDefault="00540D74" w:rsidP="00540D74">
            <w:pPr>
              <w:pageBreakBefore/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жилищно-коммунальных услуг по установленным 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br w:type="page"/>
              <w:t>для населения тарифам</w:t>
            </w:r>
            <w:r w:rsidRPr="00231848">
              <w:rPr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540D74" w:rsidRPr="00231848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74" w:rsidRPr="00231848" w:rsidRDefault="00540D74" w:rsidP="00540D74">
            <w:pPr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t xml:space="preserve">Приобретение и замена газовых плит, газовых водонагревательных колонок </w:t>
            </w:r>
            <w:r w:rsidRPr="00231848">
              <w:rPr>
                <w:bCs/>
                <w:spacing w:val="-4"/>
                <w:sz w:val="18"/>
                <w:szCs w:val="18"/>
                <w:lang w:eastAsia="en-US"/>
              </w:rPr>
              <w:br/>
              <w:t>и электрических плит</w:t>
            </w:r>
          </w:p>
          <w:p w:rsidR="00540D74" w:rsidRPr="00231848" w:rsidRDefault="00540D74" w:rsidP="00540D74">
            <w:pPr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540D74" w:rsidRPr="00231848" w:rsidRDefault="00540D74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20000,1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20800,1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21632,1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22519,0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23442,3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24403,4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  <w:szCs w:val="22"/>
              </w:rPr>
            </w:pPr>
            <w:r w:rsidRPr="00231848">
              <w:rPr>
                <w:sz w:val="18"/>
                <w:szCs w:val="22"/>
              </w:rPr>
              <w:t>132797,0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231848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3:</w:t>
            </w:r>
          </w:p>
          <w:p w:rsidR="00540D74" w:rsidRPr="00231848" w:rsidRDefault="00540D74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Доля граждан, условия проживания которых улучшены в результате замены газовых плит, </w:t>
            </w:r>
            <w:r w:rsidRPr="00231848">
              <w:rPr>
                <w:rFonts w:eastAsia="Calibri"/>
                <w:spacing w:val="-8"/>
                <w:sz w:val="18"/>
                <w:szCs w:val="18"/>
                <w:lang w:eastAsia="en-US"/>
              </w:rPr>
              <w:t>газовых водонагревательных</w:t>
            </w: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 колонок, электрических плит, не подлежащих ремонту и установленных </w:t>
            </w:r>
          </w:p>
          <w:p w:rsidR="00540D74" w:rsidRPr="00231848" w:rsidRDefault="00540D74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в жилых помещениях жилищного фонда </w:t>
            </w:r>
          </w:p>
          <w:p w:rsidR="00540D74" w:rsidRPr="00231848" w:rsidRDefault="00540D74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в Санкт-Петербурге, </w:t>
            </w:r>
          </w:p>
          <w:p w:rsidR="00540D74" w:rsidRPr="00231848" w:rsidRDefault="00540D74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к общему количеству граждан, которым такие условия проживания улучшены в соответствии </w:t>
            </w:r>
          </w:p>
          <w:p w:rsidR="00540D74" w:rsidRPr="00231848" w:rsidRDefault="00540D74" w:rsidP="00540D74">
            <w:pPr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231848">
              <w:rPr>
                <w:rFonts w:eastAsia="Calibri"/>
                <w:spacing w:val="-6"/>
                <w:sz w:val="18"/>
                <w:szCs w:val="18"/>
                <w:lang w:eastAsia="en-US"/>
              </w:rPr>
              <w:t>с ежегодно утверждаемой адресной программой</w:t>
            </w:r>
            <w:r w:rsidRPr="00231848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540D74" w:rsidTr="002B2500">
        <w:trPr>
          <w:trHeight w:val="277"/>
        </w:trPr>
        <w:tc>
          <w:tcPr>
            <w:tcW w:w="1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autoSpaceDN w:val="0"/>
              <w:rPr>
                <w:bCs/>
                <w:sz w:val="18"/>
                <w:szCs w:val="18"/>
                <w:lang w:eastAsia="en-US"/>
              </w:rPr>
            </w:pPr>
            <w:r w:rsidRPr="00231848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13307295,1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13575501,6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13583671,1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14190601,6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14770366,3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15373901,3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74" w:rsidRPr="00231848" w:rsidRDefault="00540D74" w:rsidP="00540D74">
            <w:pPr>
              <w:jc w:val="center"/>
              <w:rPr>
                <w:sz w:val="18"/>
              </w:rPr>
            </w:pPr>
            <w:r w:rsidRPr="00231848">
              <w:rPr>
                <w:sz w:val="18"/>
              </w:rPr>
              <w:t>84801337,0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540D74" w:rsidRDefault="00540D74" w:rsidP="00540D74">
            <w:pPr>
              <w:pageBreakBefore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231848">
              <w:rPr>
                <w:sz w:val="18"/>
                <w:szCs w:val="18"/>
                <w:lang w:eastAsia="en-US"/>
              </w:rPr>
              <w:t>Х</w:t>
            </w:r>
          </w:p>
        </w:tc>
      </w:tr>
    </w:tbl>
    <w:p w:rsidR="005B2B95" w:rsidRDefault="005B2B95" w:rsidP="005B2B95"/>
    <w:p w:rsidR="00502D64" w:rsidRPr="003D2EBC" w:rsidRDefault="00502D64" w:rsidP="005B2B95">
      <w:pPr>
        <w:ind w:left="6946"/>
        <w:rPr>
          <w:b/>
        </w:rPr>
      </w:pPr>
    </w:p>
    <w:sectPr w:rsidR="00502D64" w:rsidRPr="003D2EBC" w:rsidSect="004677A6">
      <w:headerReference w:type="default" r:id="rId19"/>
      <w:pgSz w:w="16838" w:h="11906" w:orient="landscape"/>
      <w:pgMar w:top="85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4D4" w:rsidRDefault="00D744D4">
      <w:r>
        <w:separator/>
      </w:r>
    </w:p>
  </w:endnote>
  <w:endnote w:type="continuationSeparator" w:id="0">
    <w:p w:rsidR="00D744D4" w:rsidRDefault="00D7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4D4" w:rsidRDefault="00D744D4">
      <w:r>
        <w:separator/>
      </w:r>
    </w:p>
  </w:footnote>
  <w:footnote w:type="continuationSeparator" w:id="0">
    <w:p w:rsidR="00D744D4" w:rsidRDefault="00D74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D8" w:rsidRDefault="004546D8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46D8" w:rsidRDefault="004546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D8" w:rsidRDefault="004546D8">
    <w:pPr>
      <w:pStyle w:val="a3"/>
      <w:jc w:val="center"/>
    </w:pPr>
  </w:p>
  <w:p w:rsidR="004546D8" w:rsidRDefault="004546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99289"/>
      <w:docPartObj>
        <w:docPartGallery w:val="Page Numbers (Top of Page)"/>
        <w:docPartUnique/>
      </w:docPartObj>
    </w:sdtPr>
    <w:sdtEndPr/>
    <w:sdtContent>
      <w:p w:rsidR="004546D8" w:rsidRDefault="004546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5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46D8" w:rsidRDefault="004546D8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D8" w:rsidRDefault="004546D8" w:rsidP="005A771A">
    <w:pPr>
      <w:pStyle w:val="a3"/>
    </w:pPr>
  </w:p>
  <w:p w:rsidR="004546D8" w:rsidRPr="003A2D90" w:rsidRDefault="004546D8" w:rsidP="003A2D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6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65F98"/>
    <w:multiLevelType w:val="hybridMultilevel"/>
    <w:tmpl w:val="9D56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20"/>
  </w:num>
  <w:num w:numId="4">
    <w:abstractNumId w:val="12"/>
  </w:num>
  <w:num w:numId="5">
    <w:abstractNumId w:val="19"/>
  </w:num>
  <w:num w:numId="6">
    <w:abstractNumId w:val="15"/>
  </w:num>
  <w:num w:numId="7">
    <w:abstractNumId w:val="10"/>
  </w:num>
  <w:num w:numId="8">
    <w:abstractNumId w:val="11"/>
  </w:num>
  <w:num w:numId="9">
    <w:abstractNumId w:val="8"/>
  </w:num>
  <w:num w:numId="10">
    <w:abstractNumId w:val="18"/>
  </w:num>
  <w:num w:numId="11">
    <w:abstractNumId w:val="13"/>
  </w:num>
  <w:num w:numId="12">
    <w:abstractNumId w:val="3"/>
  </w:num>
  <w:num w:numId="13">
    <w:abstractNumId w:val="9"/>
  </w:num>
  <w:num w:numId="14">
    <w:abstractNumId w:val="22"/>
  </w:num>
  <w:num w:numId="15">
    <w:abstractNumId w:val="2"/>
  </w:num>
  <w:num w:numId="16">
    <w:abstractNumId w:val="4"/>
  </w:num>
  <w:num w:numId="17">
    <w:abstractNumId w:val="16"/>
  </w:num>
  <w:num w:numId="18">
    <w:abstractNumId w:val="23"/>
  </w:num>
  <w:num w:numId="19">
    <w:abstractNumId w:val="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C18"/>
    <w:rsid w:val="0000122D"/>
    <w:rsid w:val="000012F2"/>
    <w:rsid w:val="00001389"/>
    <w:rsid w:val="0000169C"/>
    <w:rsid w:val="00001C28"/>
    <w:rsid w:val="00001F5D"/>
    <w:rsid w:val="00002BBD"/>
    <w:rsid w:val="00002C99"/>
    <w:rsid w:val="000030DC"/>
    <w:rsid w:val="000040F3"/>
    <w:rsid w:val="0000436E"/>
    <w:rsid w:val="000047AA"/>
    <w:rsid w:val="00005BDB"/>
    <w:rsid w:val="00005C40"/>
    <w:rsid w:val="00007E91"/>
    <w:rsid w:val="00007EBD"/>
    <w:rsid w:val="00007F1F"/>
    <w:rsid w:val="00007F3A"/>
    <w:rsid w:val="0001019C"/>
    <w:rsid w:val="000104B6"/>
    <w:rsid w:val="00011265"/>
    <w:rsid w:val="00012BE1"/>
    <w:rsid w:val="000135B8"/>
    <w:rsid w:val="000135FC"/>
    <w:rsid w:val="000155B9"/>
    <w:rsid w:val="00015E27"/>
    <w:rsid w:val="00016057"/>
    <w:rsid w:val="00016AE1"/>
    <w:rsid w:val="000170C0"/>
    <w:rsid w:val="000170C4"/>
    <w:rsid w:val="00017EA7"/>
    <w:rsid w:val="0002049D"/>
    <w:rsid w:val="00021339"/>
    <w:rsid w:val="000218DA"/>
    <w:rsid w:val="00021AF7"/>
    <w:rsid w:val="00022481"/>
    <w:rsid w:val="00023483"/>
    <w:rsid w:val="00023909"/>
    <w:rsid w:val="00023E77"/>
    <w:rsid w:val="00024065"/>
    <w:rsid w:val="000248DB"/>
    <w:rsid w:val="00024BD5"/>
    <w:rsid w:val="000251C9"/>
    <w:rsid w:val="00025D1D"/>
    <w:rsid w:val="0002643B"/>
    <w:rsid w:val="00026AEB"/>
    <w:rsid w:val="00027398"/>
    <w:rsid w:val="00027545"/>
    <w:rsid w:val="000301EE"/>
    <w:rsid w:val="000306C0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38C8"/>
    <w:rsid w:val="00033C56"/>
    <w:rsid w:val="00033E96"/>
    <w:rsid w:val="00033F26"/>
    <w:rsid w:val="00034701"/>
    <w:rsid w:val="0003475E"/>
    <w:rsid w:val="000348D9"/>
    <w:rsid w:val="000353DF"/>
    <w:rsid w:val="00036334"/>
    <w:rsid w:val="0003684A"/>
    <w:rsid w:val="00036D50"/>
    <w:rsid w:val="00036EB5"/>
    <w:rsid w:val="00036EF5"/>
    <w:rsid w:val="00037C0C"/>
    <w:rsid w:val="0004030E"/>
    <w:rsid w:val="00040458"/>
    <w:rsid w:val="00040936"/>
    <w:rsid w:val="00040ED0"/>
    <w:rsid w:val="00041326"/>
    <w:rsid w:val="00041798"/>
    <w:rsid w:val="00041BF9"/>
    <w:rsid w:val="00041DF9"/>
    <w:rsid w:val="00042726"/>
    <w:rsid w:val="00042FCD"/>
    <w:rsid w:val="000439E4"/>
    <w:rsid w:val="00043DDB"/>
    <w:rsid w:val="00044597"/>
    <w:rsid w:val="000448D2"/>
    <w:rsid w:val="00044A71"/>
    <w:rsid w:val="00044E7A"/>
    <w:rsid w:val="00044EA6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526"/>
    <w:rsid w:val="00047EA4"/>
    <w:rsid w:val="00050221"/>
    <w:rsid w:val="00050593"/>
    <w:rsid w:val="00051122"/>
    <w:rsid w:val="000512C3"/>
    <w:rsid w:val="00051D85"/>
    <w:rsid w:val="00051F41"/>
    <w:rsid w:val="00052083"/>
    <w:rsid w:val="00052140"/>
    <w:rsid w:val="00052462"/>
    <w:rsid w:val="00053081"/>
    <w:rsid w:val="000534DE"/>
    <w:rsid w:val="00053760"/>
    <w:rsid w:val="00053793"/>
    <w:rsid w:val="00053B50"/>
    <w:rsid w:val="00053C8A"/>
    <w:rsid w:val="00053DD1"/>
    <w:rsid w:val="00054059"/>
    <w:rsid w:val="000540F9"/>
    <w:rsid w:val="00054A26"/>
    <w:rsid w:val="000550D7"/>
    <w:rsid w:val="000556F7"/>
    <w:rsid w:val="00055D28"/>
    <w:rsid w:val="00055EC0"/>
    <w:rsid w:val="00056165"/>
    <w:rsid w:val="00056472"/>
    <w:rsid w:val="000566F2"/>
    <w:rsid w:val="00056C90"/>
    <w:rsid w:val="00056D95"/>
    <w:rsid w:val="00057AA3"/>
    <w:rsid w:val="00060249"/>
    <w:rsid w:val="00060265"/>
    <w:rsid w:val="00062A4A"/>
    <w:rsid w:val="00062C8D"/>
    <w:rsid w:val="000638A3"/>
    <w:rsid w:val="000638FE"/>
    <w:rsid w:val="00063D9F"/>
    <w:rsid w:val="000643F5"/>
    <w:rsid w:val="000649EB"/>
    <w:rsid w:val="00064D9C"/>
    <w:rsid w:val="000651D8"/>
    <w:rsid w:val="00065F49"/>
    <w:rsid w:val="00066031"/>
    <w:rsid w:val="000661C4"/>
    <w:rsid w:val="0006690E"/>
    <w:rsid w:val="00066970"/>
    <w:rsid w:val="000671E7"/>
    <w:rsid w:val="000709A8"/>
    <w:rsid w:val="00071D75"/>
    <w:rsid w:val="00072C3B"/>
    <w:rsid w:val="00072C70"/>
    <w:rsid w:val="0007348A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11F1"/>
    <w:rsid w:val="000817BE"/>
    <w:rsid w:val="00082538"/>
    <w:rsid w:val="00082814"/>
    <w:rsid w:val="00082CC7"/>
    <w:rsid w:val="000839F0"/>
    <w:rsid w:val="00083E0D"/>
    <w:rsid w:val="0008402C"/>
    <w:rsid w:val="00084AC7"/>
    <w:rsid w:val="00084F28"/>
    <w:rsid w:val="000851A6"/>
    <w:rsid w:val="000852C7"/>
    <w:rsid w:val="00085CED"/>
    <w:rsid w:val="00085FFA"/>
    <w:rsid w:val="00086B42"/>
    <w:rsid w:val="00087114"/>
    <w:rsid w:val="00087B89"/>
    <w:rsid w:val="00090EDE"/>
    <w:rsid w:val="00090F51"/>
    <w:rsid w:val="00090FCF"/>
    <w:rsid w:val="00091817"/>
    <w:rsid w:val="00091CCF"/>
    <w:rsid w:val="00092186"/>
    <w:rsid w:val="00092646"/>
    <w:rsid w:val="00093842"/>
    <w:rsid w:val="00094544"/>
    <w:rsid w:val="0009483A"/>
    <w:rsid w:val="00094CAF"/>
    <w:rsid w:val="00095309"/>
    <w:rsid w:val="0009560A"/>
    <w:rsid w:val="00095D24"/>
    <w:rsid w:val="00095EE7"/>
    <w:rsid w:val="00096FE2"/>
    <w:rsid w:val="000970B0"/>
    <w:rsid w:val="00097133"/>
    <w:rsid w:val="000973B1"/>
    <w:rsid w:val="00097C8F"/>
    <w:rsid w:val="000A049D"/>
    <w:rsid w:val="000A15F6"/>
    <w:rsid w:val="000A2AD5"/>
    <w:rsid w:val="000A332E"/>
    <w:rsid w:val="000A37ED"/>
    <w:rsid w:val="000A3F91"/>
    <w:rsid w:val="000A433E"/>
    <w:rsid w:val="000A5186"/>
    <w:rsid w:val="000A5A0E"/>
    <w:rsid w:val="000A5D1E"/>
    <w:rsid w:val="000A5E3D"/>
    <w:rsid w:val="000A77D4"/>
    <w:rsid w:val="000B00D2"/>
    <w:rsid w:val="000B0234"/>
    <w:rsid w:val="000B0A4A"/>
    <w:rsid w:val="000B1891"/>
    <w:rsid w:val="000B1A36"/>
    <w:rsid w:val="000B1D8F"/>
    <w:rsid w:val="000B3943"/>
    <w:rsid w:val="000B51E0"/>
    <w:rsid w:val="000B5C36"/>
    <w:rsid w:val="000B5EE6"/>
    <w:rsid w:val="000B60E8"/>
    <w:rsid w:val="000B67B8"/>
    <w:rsid w:val="000B6FFE"/>
    <w:rsid w:val="000B705A"/>
    <w:rsid w:val="000B7257"/>
    <w:rsid w:val="000B7D53"/>
    <w:rsid w:val="000C0E88"/>
    <w:rsid w:val="000C13CF"/>
    <w:rsid w:val="000C159B"/>
    <w:rsid w:val="000C1885"/>
    <w:rsid w:val="000C20E8"/>
    <w:rsid w:val="000C2116"/>
    <w:rsid w:val="000C284F"/>
    <w:rsid w:val="000C3387"/>
    <w:rsid w:val="000C3790"/>
    <w:rsid w:val="000C3CD1"/>
    <w:rsid w:val="000C5D1B"/>
    <w:rsid w:val="000C61DD"/>
    <w:rsid w:val="000C6284"/>
    <w:rsid w:val="000C6631"/>
    <w:rsid w:val="000C66F2"/>
    <w:rsid w:val="000D070C"/>
    <w:rsid w:val="000D0C80"/>
    <w:rsid w:val="000D1559"/>
    <w:rsid w:val="000D1843"/>
    <w:rsid w:val="000D217D"/>
    <w:rsid w:val="000D3379"/>
    <w:rsid w:val="000D3599"/>
    <w:rsid w:val="000D35C5"/>
    <w:rsid w:val="000D3DA6"/>
    <w:rsid w:val="000D4608"/>
    <w:rsid w:val="000D4A10"/>
    <w:rsid w:val="000D571D"/>
    <w:rsid w:val="000D5E31"/>
    <w:rsid w:val="000D5F39"/>
    <w:rsid w:val="000D686D"/>
    <w:rsid w:val="000D7322"/>
    <w:rsid w:val="000D73ED"/>
    <w:rsid w:val="000D7528"/>
    <w:rsid w:val="000D7BBF"/>
    <w:rsid w:val="000E0192"/>
    <w:rsid w:val="000E17A5"/>
    <w:rsid w:val="000E1ABF"/>
    <w:rsid w:val="000E20D8"/>
    <w:rsid w:val="000E3159"/>
    <w:rsid w:val="000E31E8"/>
    <w:rsid w:val="000E4464"/>
    <w:rsid w:val="000E5B5F"/>
    <w:rsid w:val="000E6081"/>
    <w:rsid w:val="000E7469"/>
    <w:rsid w:val="000E79DD"/>
    <w:rsid w:val="000F0858"/>
    <w:rsid w:val="000F119E"/>
    <w:rsid w:val="000F1360"/>
    <w:rsid w:val="000F1D43"/>
    <w:rsid w:val="000F23B7"/>
    <w:rsid w:val="000F3072"/>
    <w:rsid w:val="000F3C9E"/>
    <w:rsid w:val="000F3E63"/>
    <w:rsid w:val="000F4398"/>
    <w:rsid w:val="000F5172"/>
    <w:rsid w:val="000F5CF2"/>
    <w:rsid w:val="000F5ED7"/>
    <w:rsid w:val="000F6EAB"/>
    <w:rsid w:val="000F7ADB"/>
    <w:rsid w:val="000F7AEE"/>
    <w:rsid w:val="000F7F1C"/>
    <w:rsid w:val="000F7FF9"/>
    <w:rsid w:val="00100336"/>
    <w:rsid w:val="0010084A"/>
    <w:rsid w:val="00100874"/>
    <w:rsid w:val="00102EF9"/>
    <w:rsid w:val="0010309E"/>
    <w:rsid w:val="00103B8A"/>
    <w:rsid w:val="00103E7C"/>
    <w:rsid w:val="0010406A"/>
    <w:rsid w:val="00104346"/>
    <w:rsid w:val="00104D78"/>
    <w:rsid w:val="0010567D"/>
    <w:rsid w:val="00105BF3"/>
    <w:rsid w:val="001067AD"/>
    <w:rsid w:val="00106BD2"/>
    <w:rsid w:val="001073B0"/>
    <w:rsid w:val="00107415"/>
    <w:rsid w:val="00110646"/>
    <w:rsid w:val="00110DA5"/>
    <w:rsid w:val="00111499"/>
    <w:rsid w:val="00112969"/>
    <w:rsid w:val="00112B63"/>
    <w:rsid w:val="00112FFF"/>
    <w:rsid w:val="00113C06"/>
    <w:rsid w:val="00113D59"/>
    <w:rsid w:val="00113FE3"/>
    <w:rsid w:val="001144C8"/>
    <w:rsid w:val="00115D1A"/>
    <w:rsid w:val="001163BD"/>
    <w:rsid w:val="001168AD"/>
    <w:rsid w:val="0012086B"/>
    <w:rsid w:val="001215B0"/>
    <w:rsid w:val="00121E2E"/>
    <w:rsid w:val="00121F0C"/>
    <w:rsid w:val="00121F42"/>
    <w:rsid w:val="00122288"/>
    <w:rsid w:val="00122AFE"/>
    <w:rsid w:val="00122BF8"/>
    <w:rsid w:val="00122DD5"/>
    <w:rsid w:val="00122FBF"/>
    <w:rsid w:val="00123851"/>
    <w:rsid w:val="0012391E"/>
    <w:rsid w:val="001241A5"/>
    <w:rsid w:val="00124501"/>
    <w:rsid w:val="00124589"/>
    <w:rsid w:val="00124C6F"/>
    <w:rsid w:val="001260FB"/>
    <w:rsid w:val="00127208"/>
    <w:rsid w:val="00130B3D"/>
    <w:rsid w:val="00130D93"/>
    <w:rsid w:val="00133652"/>
    <w:rsid w:val="00133C3A"/>
    <w:rsid w:val="00134123"/>
    <w:rsid w:val="00134FB4"/>
    <w:rsid w:val="001362C1"/>
    <w:rsid w:val="00136812"/>
    <w:rsid w:val="00136822"/>
    <w:rsid w:val="00140303"/>
    <w:rsid w:val="00140465"/>
    <w:rsid w:val="001411C9"/>
    <w:rsid w:val="00141CBD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3CFA"/>
    <w:rsid w:val="001453B5"/>
    <w:rsid w:val="00146D10"/>
    <w:rsid w:val="0014789E"/>
    <w:rsid w:val="00147D45"/>
    <w:rsid w:val="00147FE6"/>
    <w:rsid w:val="001500D1"/>
    <w:rsid w:val="00150599"/>
    <w:rsid w:val="001506A0"/>
    <w:rsid w:val="00150AB9"/>
    <w:rsid w:val="0015147B"/>
    <w:rsid w:val="00151ABC"/>
    <w:rsid w:val="00151D57"/>
    <w:rsid w:val="0015229C"/>
    <w:rsid w:val="001524A3"/>
    <w:rsid w:val="00152632"/>
    <w:rsid w:val="00152D21"/>
    <w:rsid w:val="001548BF"/>
    <w:rsid w:val="00154C02"/>
    <w:rsid w:val="00154F64"/>
    <w:rsid w:val="0015536D"/>
    <w:rsid w:val="001556E3"/>
    <w:rsid w:val="00155919"/>
    <w:rsid w:val="0015641A"/>
    <w:rsid w:val="001564DE"/>
    <w:rsid w:val="00156A0F"/>
    <w:rsid w:val="00156D5B"/>
    <w:rsid w:val="001570DB"/>
    <w:rsid w:val="001576F3"/>
    <w:rsid w:val="00157905"/>
    <w:rsid w:val="00157B20"/>
    <w:rsid w:val="001607AE"/>
    <w:rsid w:val="00160A18"/>
    <w:rsid w:val="00161260"/>
    <w:rsid w:val="00161BB8"/>
    <w:rsid w:val="00161C27"/>
    <w:rsid w:val="00162433"/>
    <w:rsid w:val="00163046"/>
    <w:rsid w:val="00163245"/>
    <w:rsid w:val="001647AE"/>
    <w:rsid w:val="00164B5D"/>
    <w:rsid w:val="00164FDF"/>
    <w:rsid w:val="00164FFB"/>
    <w:rsid w:val="001651F7"/>
    <w:rsid w:val="00165695"/>
    <w:rsid w:val="00165BCA"/>
    <w:rsid w:val="00165CDF"/>
    <w:rsid w:val="00166095"/>
    <w:rsid w:val="00166893"/>
    <w:rsid w:val="001673E6"/>
    <w:rsid w:val="001676D7"/>
    <w:rsid w:val="0017081B"/>
    <w:rsid w:val="00170DE7"/>
    <w:rsid w:val="00171EB0"/>
    <w:rsid w:val="00172497"/>
    <w:rsid w:val="00172FBF"/>
    <w:rsid w:val="0017347E"/>
    <w:rsid w:val="0017366E"/>
    <w:rsid w:val="0017382E"/>
    <w:rsid w:val="00174773"/>
    <w:rsid w:val="0017496C"/>
    <w:rsid w:val="00176EC6"/>
    <w:rsid w:val="0017737E"/>
    <w:rsid w:val="0018040C"/>
    <w:rsid w:val="00181E47"/>
    <w:rsid w:val="00182267"/>
    <w:rsid w:val="001832DC"/>
    <w:rsid w:val="001844B9"/>
    <w:rsid w:val="0018530E"/>
    <w:rsid w:val="00185514"/>
    <w:rsid w:val="001855D3"/>
    <w:rsid w:val="00185925"/>
    <w:rsid w:val="0018673D"/>
    <w:rsid w:val="0018705D"/>
    <w:rsid w:val="0018769E"/>
    <w:rsid w:val="001909C2"/>
    <w:rsid w:val="00190AD3"/>
    <w:rsid w:val="00190C98"/>
    <w:rsid w:val="001928ED"/>
    <w:rsid w:val="0019302C"/>
    <w:rsid w:val="001933C0"/>
    <w:rsid w:val="0019357E"/>
    <w:rsid w:val="00193726"/>
    <w:rsid w:val="00193738"/>
    <w:rsid w:val="001941A0"/>
    <w:rsid w:val="00194425"/>
    <w:rsid w:val="001948A9"/>
    <w:rsid w:val="001951B6"/>
    <w:rsid w:val="00195DDA"/>
    <w:rsid w:val="00196237"/>
    <w:rsid w:val="00196737"/>
    <w:rsid w:val="001A087C"/>
    <w:rsid w:val="001A2251"/>
    <w:rsid w:val="001A38B7"/>
    <w:rsid w:val="001A3FD3"/>
    <w:rsid w:val="001A4449"/>
    <w:rsid w:val="001A5C77"/>
    <w:rsid w:val="001A5FF1"/>
    <w:rsid w:val="001A6121"/>
    <w:rsid w:val="001A64DA"/>
    <w:rsid w:val="001A6730"/>
    <w:rsid w:val="001A68E2"/>
    <w:rsid w:val="001A69D5"/>
    <w:rsid w:val="001A74A9"/>
    <w:rsid w:val="001A7F8A"/>
    <w:rsid w:val="001B060A"/>
    <w:rsid w:val="001B08C3"/>
    <w:rsid w:val="001B0B33"/>
    <w:rsid w:val="001B0F3B"/>
    <w:rsid w:val="001B2BB4"/>
    <w:rsid w:val="001B2E2F"/>
    <w:rsid w:val="001B343F"/>
    <w:rsid w:val="001B348A"/>
    <w:rsid w:val="001B3740"/>
    <w:rsid w:val="001B38B3"/>
    <w:rsid w:val="001B3B2C"/>
    <w:rsid w:val="001B3BE3"/>
    <w:rsid w:val="001B3EF1"/>
    <w:rsid w:val="001B4111"/>
    <w:rsid w:val="001B4642"/>
    <w:rsid w:val="001B4AC0"/>
    <w:rsid w:val="001B53A3"/>
    <w:rsid w:val="001B5A28"/>
    <w:rsid w:val="001B6A98"/>
    <w:rsid w:val="001B6C1D"/>
    <w:rsid w:val="001B6C54"/>
    <w:rsid w:val="001B6D26"/>
    <w:rsid w:val="001B749F"/>
    <w:rsid w:val="001B75B5"/>
    <w:rsid w:val="001C00B2"/>
    <w:rsid w:val="001C1369"/>
    <w:rsid w:val="001C2358"/>
    <w:rsid w:val="001C23EC"/>
    <w:rsid w:val="001C314B"/>
    <w:rsid w:val="001C3E0E"/>
    <w:rsid w:val="001C3F83"/>
    <w:rsid w:val="001C4530"/>
    <w:rsid w:val="001C47A1"/>
    <w:rsid w:val="001C4B49"/>
    <w:rsid w:val="001C4C3D"/>
    <w:rsid w:val="001C5171"/>
    <w:rsid w:val="001C5799"/>
    <w:rsid w:val="001C5B0F"/>
    <w:rsid w:val="001C5B4A"/>
    <w:rsid w:val="001C6762"/>
    <w:rsid w:val="001C682B"/>
    <w:rsid w:val="001C69F2"/>
    <w:rsid w:val="001C7276"/>
    <w:rsid w:val="001C79E9"/>
    <w:rsid w:val="001C7C56"/>
    <w:rsid w:val="001D020F"/>
    <w:rsid w:val="001D1597"/>
    <w:rsid w:val="001D19A6"/>
    <w:rsid w:val="001D1B86"/>
    <w:rsid w:val="001D1F7D"/>
    <w:rsid w:val="001D1FA0"/>
    <w:rsid w:val="001D254F"/>
    <w:rsid w:val="001D3657"/>
    <w:rsid w:val="001D3DC5"/>
    <w:rsid w:val="001D443F"/>
    <w:rsid w:val="001D4538"/>
    <w:rsid w:val="001D493E"/>
    <w:rsid w:val="001D5A28"/>
    <w:rsid w:val="001D5AAC"/>
    <w:rsid w:val="001D609B"/>
    <w:rsid w:val="001D6924"/>
    <w:rsid w:val="001D6CA9"/>
    <w:rsid w:val="001D7308"/>
    <w:rsid w:val="001D7D84"/>
    <w:rsid w:val="001E0236"/>
    <w:rsid w:val="001E0331"/>
    <w:rsid w:val="001E054F"/>
    <w:rsid w:val="001E05DD"/>
    <w:rsid w:val="001E063C"/>
    <w:rsid w:val="001E09CF"/>
    <w:rsid w:val="001E0C9A"/>
    <w:rsid w:val="001E0F95"/>
    <w:rsid w:val="001E27CA"/>
    <w:rsid w:val="001E2D1E"/>
    <w:rsid w:val="001E33A9"/>
    <w:rsid w:val="001E3CA3"/>
    <w:rsid w:val="001E400E"/>
    <w:rsid w:val="001E4D09"/>
    <w:rsid w:val="001E4FA4"/>
    <w:rsid w:val="001E56E0"/>
    <w:rsid w:val="001E671C"/>
    <w:rsid w:val="001E6743"/>
    <w:rsid w:val="001E782A"/>
    <w:rsid w:val="001E7893"/>
    <w:rsid w:val="001F00E7"/>
    <w:rsid w:val="001F0710"/>
    <w:rsid w:val="001F103C"/>
    <w:rsid w:val="001F13AB"/>
    <w:rsid w:val="001F143B"/>
    <w:rsid w:val="001F1455"/>
    <w:rsid w:val="001F14DB"/>
    <w:rsid w:val="001F152E"/>
    <w:rsid w:val="001F2190"/>
    <w:rsid w:val="001F2717"/>
    <w:rsid w:val="001F2911"/>
    <w:rsid w:val="001F403F"/>
    <w:rsid w:val="001F583E"/>
    <w:rsid w:val="001F62CF"/>
    <w:rsid w:val="001F6424"/>
    <w:rsid w:val="001F6D07"/>
    <w:rsid w:val="001F6D9A"/>
    <w:rsid w:val="001F79BD"/>
    <w:rsid w:val="001F7CF7"/>
    <w:rsid w:val="001F7E42"/>
    <w:rsid w:val="001F7F80"/>
    <w:rsid w:val="001F7FF8"/>
    <w:rsid w:val="0020000B"/>
    <w:rsid w:val="00200203"/>
    <w:rsid w:val="002002B8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6C9D"/>
    <w:rsid w:val="00206D49"/>
    <w:rsid w:val="00206EEC"/>
    <w:rsid w:val="002077DC"/>
    <w:rsid w:val="00207A26"/>
    <w:rsid w:val="00210591"/>
    <w:rsid w:val="002107D9"/>
    <w:rsid w:val="00210819"/>
    <w:rsid w:val="0021093A"/>
    <w:rsid w:val="00211236"/>
    <w:rsid w:val="0021191E"/>
    <w:rsid w:val="00212B01"/>
    <w:rsid w:val="00212DB6"/>
    <w:rsid w:val="00212F93"/>
    <w:rsid w:val="00214070"/>
    <w:rsid w:val="0021450E"/>
    <w:rsid w:val="00214552"/>
    <w:rsid w:val="0021480F"/>
    <w:rsid w:val="00214840"/>
    <w:rsid w:val="002149C6"/>
    <w:rsid w:val="00214EEB"/>
    <w:rsid w:val="002156F0"/>
    <w:rsid w:val="00215C94"/>
    <w:rsid w:val="0021695F"/>
    <w:rsid w:val="0021708F"/>
    <w:rsid w:val="0021734C"/>
    <w:rsid w:val="002178D4"/>
    <w:rsid w:val="002178EF"/>
    <w:rsid w:val="00217DB5"/>
    <w:rsid w:val="00220070"/>
    <w:rsid w:val="00220103"/>
    <w:rsid w:val="00220268"/>
    <w:rsid w:val="002211F6"/>
    <w:rsid w:val="0022140B"/>
    <w:rsid w:val="00221C42"/>
    <w:rsid w:val="00221CDA"/>
    <w:rsid w:val="002245C5"/>
    <w:rsid w:val="00224A6B"/>
    <w:rsid w:val="00224E2A"/>
    <w:rsid w:val="00225071"/>
    <w:rsid w:val="00225B33"/>
    <w:rsid w:val="002266BB"/>
    <w:rsid w:val="002266D6"/>
    <w:rsid w:val="00226F12"/>
    <w:rsid w:val="00226FA4"/>
    <w:rsid w:val="00227133"/>
    <w:rsid w:val="002274BC"/>
    <w:rsid w:val="00227FEA"/>
    <w:rsid w:val="00230611"/>
    <w:rsid w:val="00230695"/>
    <w:rsid w:val="002315E1"/>
    <w:rsid w:val="00231848"/>
    <w:rsid w:val="00231EC7"/>
    <w:rsid w:val="00232143"/>
    <w:rsid w:val="002338FC"/>
    <w:rsid w:val="0023473D"/>
    <w:rsid w:val="00235625"/>
    <w:rsid w:val="0023599A"/>
    <w:rsid w:val="00235BB2"/>
    <w:rsid w:val="002360AE"/>
    <w:rsid w:val="00236301"/>
    <w:rsid w:val="002366F7"/>
    <w:rsid w:val="002368AF"/>
    <w:rsid w:val="002369D6"/>
    <w:rsid w:val="00236FA0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4219"/>
    <w:rsid w:val="00245244"/>
    <w:rsid w:val="00245674"/>
    <w:rsid w:val="00245EA0"/>
    <w:rsid w:val="00246306"/>
    <w:rsid w:val="002469EC"/>
    <w:rsid w:val="0025142E"/>
    <w:rsid w:val="00252001"/>
    <w:rsid w:val="00252621"/>
    <w:rsid w:val="00253135"/>
    <w:rsid w:val="002531B5"/>
    <w:rsid w:val="0025384C"/>
    <w:rsid w:val="002539E3"/>
    <w:rsid w:val="00253A56"/>
    <w:rsid w:val="00253CCE"/>
    <w:rsid w:val="002543DC"/>
    <w:rsid w:val="00254736"/>
    <w:rsid w:val="00255292"/>
    <w:rsid w:val="002556E9"/>
    <w:rsid w:val="00255AD0"/>
    <w:rsid w:val="00255B6C"/>
    <w:rsid w:val="00256690"/>
    <w:rsid w:val="002567D8"/>
    <w:rsid w:val="0025711A"/>
    <w:rsid w:val="00257B78"/>
    <w:rsid w:val="00257EB3"/>
    <w:rsid w:val="0026151F"/>
    <w:rsid w:val="0026319C"/>
    <w:rsid w:val="00264308"/>
    <w:rsid w:val="0026471A"/>
    <w:rsid w:val="0026497B"/>
    <w:rsid w:val="00264B8B"/>
    <w:rsid w:val="00265F80"/>
    <w:rsid w:val="00266627"/>
    <w:rsid w:val="00266BC1"/>
    <w:rsid w:val="00266C50"/>
    <w:rsid w:val="00266D27"/>
    <w:rsid w:val="00267C18"/>
    <w:rsid w:val="00267FEA"/>
    <w:rsid w:val="00270031"/>
    <w:rsid w:val="0027005F"/>
    <w:rsid w:val="00270B33"/>
    <w:rsid w:val="00270B9D"/>
    <w:rsid w:val="0027197D"/>
    <w:rsid w:val="00272DAE"/>
    <w:rsid w:val="00272E9C"/>
    <w:rsid w:val="00273A68"/>
    <w:rsid w:val="0027527E"/>
    <w:rsid w:val="002754DB"/>
    <w:rsid w:val="00275D9F"/>
    <w:rsid w:val="00276014"/>
    <w:rsid w:val="0027615B"/>
    <w:rsid w:val="002812D9"/>
    <w:rsid w:val="00282CEB"/>
    <w:rsid w:val="00283938"/>
    <w:rsid w:val="002850E1"/>
    <w:rsid w:val="00285D93"/>
    <w:rsid w:val="002869CF"/>
    <w:rsid w:val="00287501"/>
    <w:rsid w:val="00287540"/>
    <w:rsid w:val="00290410"/>
    <w:rsid w:val="00290434"/>
    <w:rsid w:val="00292857"/>
    <w:rsid w:val="00292BF6"/>
    <w:rsid w:val="002932FA"/>
    <w:rsid w:val="0029349D"/>
    <w:rsid w:val="00293E86"/>
    <w:rsid w:val="002944BD"/>
    <w:rsid w:val="00295502"/>
    <w:rsid w:val="002959F3"/>
    <w:rsid w:val="00295CDF"/>
    <w:rsid w:val="002963CC"/>
    <w:rsid w:val="00296905"/>
    <w:rsid w:val="002969C6"/>
    <w:rsid w:val="00297547"/>
    <w:rsid w:val="0029781D"/>
    <w:rsid w:val="00297D09"/>
    <w:rsid w:val="00297D59"/>
    <w:rsid w:val="002A127A"/>
    <w:rsid w:val="002A2879"/>
    <w:rsid w:val="002A334B"/>
    <w:rsid w:val="002A36C4"/>
    <w:rsid w:val="002A3CA5"/>
    <w:rsid w:val="002A43C7"/>
    <w:rsid w:val="002A4FBE"/>
    <w:rsid w:val="002A517D"/>
    <w:rsid w:val="002A53F3"/>
    <w:rsid w:val="002A70BF"/>
    <w:rsid w:val="002A71B3"/>
    <w:rsid w:val="002A7978"/>
    <w:rsid w:val="002B0147"/>
    <w:rsid w:val="002B0804"/>
    <w:rsid w:val="002B0FC2"/>
    <w:rsid w:val="002B164B"/>
    <w:rsid w:val="002B1FA2"/>
    <w:rsid w:val="002B23B3"/>
    <w:rsid w:val="002B2500"/>
    <w:rsid w:val="002B2F9C"/>
    <w:rsid w:val="002B2FAE"/>
    <w:rsid w:val="002B2FDA"/>
    <w:rsid w:val="002B32C2"/>
    <w:rsid w:val="002B3E3A"/>
    <w:rsid w:val="002B4253"/>
    <w:rsid w:val="002B4D2C"/>
    <w:rsid w:val="002B511E"/>
    <w:rsid w:val="002B5DEA"/>
    <w:rsid w:val="002B645D"/>
    <w:rsid w:val="002B67DE"/>
    <w:rsid w:val="002B6966"/>
    <w:rsid w:val="002B6998"/>
    <w:rsid w:val="002B6CFF"/>
    <w:rsid w:val="002B7FE7"/>
    <w:rsid w:val="002C07DE"/>
    <w:rsid w:val="002C090B"/>
    <w:rsid w:val="002C0A4A"/>
    <w:rsid w:val="002C0B39"/>
    <w:rsid w:val="002C0BAC"/>
    <w:rsid w:val="002C149F"/>
    <w:rsid w:val="002C2F70"/>
    <w:rsid w:val="002C2F85"/>
    <w:rsid w:val="002C3EB3"/>
    <w:rsid w:val="002C4577"/>
    <w:rsid w:val="002C4B5D"/>
    <w:rsid w:val="002C4EF5"/>
    <w:rsid w:val="002C507B"/>
    <w:rsid w:val="002C5F0E"/>
    <w:rsid w:val="002C67E5"/>
    <w:rsid w:val="002D0A8D"/>
    <w:rsid w:val="002D1540"/>
    <w:rsid w:val="002D1D37"/>
    <w:rsid w:val="002D2285"/>
    <w:rsid w:val="002D330B"/>
    <w:rsid w:val="002D3BA4"/>
    <w:rsid w:val="002D4049"/>
    <w:rsid w:val="002D4121"/>
    <w:rsid w:val="002D43A8"/>
    <w:rsid w:val="002D4FAF"/>
    <w:rsid w:val="002D6B56"/>
    <w:rsid w:val="002E17E9"/>
    <w:rsid w:val="002E1E8F"/>
    <w:rsid w:val="002E221F"/>
    <w:rsid w:val="002E22E0"/>
    <w:rsid w:val="002E287E"/>
    <w:rsid w:val="002E316D"/>
    <w:rsid w:val="002E4775"/>
    <w:rsid w:val="002E4837"/>
    <w:rsid w:val="002E4AF3"/>
    <w:rsid w:val="002E4B9E"/>
    <w:rsid w:val="002E5DDD"/>
    <w:rsid w:val="002E60BA"/>
    <w:rsid w:val="002E614F"/>
    <w:rsid w:val="002E6F63"/>
    <w:rsid w:val="002E71A3"/>
    <w:rsid w:val="002E7662"/>
    <w:rsid w:val="002E7DB1"/>
    <w:rsid w:val="002F0B27"/>
    <w:rsid w:val="002F0BF1"/>
    <w:rsid w:val="002F0E6D"/>
    <w:rsid w:val="002F0E76"/>
    <w:rsid w:val="002F0F5F"/>
    <w:rsid w:val="002F10D7"/>
    <w:rsid w:val="002F1400"/>
    <w:rsid w:val="002F1953"/>
    <w:rsid w:val="002F1E34"/>
    <w:rsid w:val="002F1F1E"/>
    <w:rsid w:val="002F2073"/>
    <w:rsid w:val="002F28F2"/>
    <w:rsid w:val="002F352A"/>
    <w:rsid w:val="002F36F4"/>
    <w:rsid w:val="002F3D2D"/>
    <w:rsid w:val="002F3F09"/>
    <w:rsid w:val="002F4372"/>
    <w:rsid w:val="002F458E"/>
    <w:rsid w:val="002F58ED"/>
    <w:rsid w:val="002F6820"/>
    <w:rsid w:val="002F7911"/>
    <w:rsid w:val="00300352"/>
    <w:rsid w:val="003008A3"/>
    <w:rsid w:val="003016DC"/>
    <w:rsid w:val="00302A9A"/>
    <w:rsid w:val="00303433"/>
    <w:rsid w:val="0030377C"/>
    <w:rsid w:val="0030451E"/>
    <w:rsid w:val="00304520"/>
    <w:rsid w:val="00304DB3"/>
    <w:rsid w:val="00305046"/>
    <w:rsid w:val="00305B2E"/>
    <w:rsid w:val="003064E2"/>
    <w:rsid w:val="00306B0F"/>
    <w:rsid w:val="00306F10"/>
    <w:rsid w:val="003103E0"/>
    <w:rsid w:val="00310D75"/>
    <w:rsid w:val="003112B5"/>
    <w:rsid w:val="00311C4F"/>
    <w:rsid w:val="00311C55"/>
    <w:rsid w:val="00311DC0"/>
    <w:rsid w:val="00312261"/>
    <w:rsid w:val="0031255D"/>
    <w:rsid w:val="00312A2D"/>
    <w:rsid w:val="0031320C"/>
    <w:rsid w:val="00313DDF"/>
    <w:rsid w:val="00313E2B"/>
    <w:rsid w:val="00314225"/>
    <w:rsid w:val="0031461D"/>
    <w:rsid w:val="0031502E"/>
    <w:rsid w:val="00315F65"/>
    <w:rsid w:val="003161D7"/>
    <w:rsid w:val="00316D0D"/>
    <w:rsid w:val="00316E5D"/>
    <w:rsid w:val="0031725C"/>
    <w:rsid w:val="0031741F"/>
    <w:rsid w:val="00317889"/>
    <w:rsid w:val="00317D1A"/>
    <w:rsid w:val="00317EA9"/>
    <w:rsid w:val="003209A2"/>
    <w:rsid w:val="00321991"/>
    <w:rsid w:val="0032210F"/>
    <w:rsid w:val="003223A2"/>
    <w:rsid w:val="00322ACE"/>
    <w:rsid w:val="0032343E"/>
    <w:rsid w:val="00323A84"/>
    <w:rsid w:val="003246A9"/>
    <w:rsid w:val="0032479B"/>
    <w:rsid w:val="00324964"/>
    <w:rsid w:val="00324BBE"/>
    <w:rsid w:val="00324E6F"/>
    <w:rsid w:val="00327708"/>
    <w:rsid w:val="003278F2"/>
    <w:rsid w:val="00330466"/>
    <w:rsid w:val="003327C5"/>
    <w:rsid w:val="003334D8"/>
    <w:rsid w:val="003340F1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9C4"/>
    <w:rsid w:val="00337F34"/>
    <w:rsid w:val="00340F3B"/>
    <w:rsid w:val="00341247"/>
    <w:rsid w:val="00341DEC"/>
    <w:rsid w:val="00342DD5"/>
    <w:rsid w:val="00343E33"/>
    <w:rsid w:val="00344BFB"/>
    <w:rsid w:val="00345C8A"/>
    <w:rsid w:val="00346891"/>
    <w:rsid w:val="00347213"/>
    <w:rsid w:val="003474F2"/>
    <w:rsid w:val="00347E0F"/>
    <w:rsid w:val="003502F2"/>
    <w:rsid w:val="00350D2D"/>
    <w:rsid w:val="00351603"/>
    <w:rsid w:val="003522E4"/>
    <w:rsid w:val="00353259"/>
    <w:rsid w:val="0035388C"/>
    <w:rsid w:val="003539AC"/>
    <w:rsid w:val="00353EC8"/>
    <w:rsid w:val="003549BA"/>
    <w:rsid w:val="00356BBD"/>
    <w:rsid w:val="00357156"/>
    <w:rsid w:val="00357F94"/>
    <w:rsid w:val="003608DE"/>
    <w:rsid w:val="003608F1"/>
    <w:rsid w:val="00360C60"/>
    <w:rsid w:val="00361BF0"/>
    <w:rsid w:val="00361E2C"/>
    <w:rsid w:val="00361E5D"/>
    <w:rsid w:val="003627F7"/>
    <w:rsid w:val="00362BE7"/>
    <w:rsid w:val="00363388"/>
    <w:rsid w:val="003636F1"/>
    <w:rsid w:val="00363788"/>
    <w:rsid w:val="0036415B"/>
    <w:rsid w:val="00364407"/>
    <w:rsid w:val="00364657"/>
    <w:rsid w:val="00364A81"/>
    <w:rsid w:val="003674E5"/>
    <w:rsid w:val="00370901"/>
    <w:rsid w:val="00370BD1"/>
    <w:rsid w:val="00370C4E"/>
    <w:rsid w:val="003724F2"/>
    <w:rsid w:val="00372FA9"/>
    <w:rsid w:val="003734DB"/>
    <w:rsid w:val="003738AF"/>
    <w:rsid w:val="00374068"/>
    <w:rsid w:val="0037586A"/>
    <w:rsid w:val="00375A82"/>
    <w:rsid w:val="0037625B"/>
    <w:rsid w:val="00376C29"/>
    <w:rsid w:val="00376F79"/>
    <w:rsid w:val="0037719D"/>
    <w:rsid w:val="00377494"/>
    <w:rsid w:val="003808A3"/>
    <w:rsid w:val="00381402"/>
    <w:rsid w:val="00381E15"/>
    <w:rsid w:val="0038246C"/>
    <w:rsid w:val="00383C2F"/>
    <w:rsid w:val="00386B18"/>
    <w:rsid w:val="00386F50"/>
    <w:rsid w:val="003874CB"/>
    <w:rsid w:val="00387E26"/>
    <w:rsid w:val="00387E36"/>
    <w:rsid w:val="00387E8F"/>
    <w:rsid w:val="00387E9D"/>
    <w:rsid w:val="00387F36"/>
    <w:rsid w:val="0039061E"/>
    <w:rsid w:val="00390755"/>
    <w:rsid w:val="00390CD2"/>
    <w:rsid w:val="003918A1"/>
    <w:rsid w:val="003918CD"/>
    <w:rsid w:val="0039194D"/>
    <w:rsid w:val="00391992"/>
    <w:rsid w:val="00391AFF"/>
    <w:rsid w:val="00391EC0"/>
    <w:rsid w:val="00392001"/>
    <w:rsid w:val="00392401"/>
    <w:rsid w:val="003924A4"/>
    <w:rsid w:val="00392AC0"/>
    <w:rsid w:val="003938AE"/>
    <w:rsid w:val="00393D4A"/>
    <w:rsid w:val="003944ED"/>
    <w:rsid w:val="00395A85"/>
    <w:rsid w:val="00396658"/>
    <w:rsid w:val="0039708A"/>
    <w:rsid w:val="003A040B"/>
    <w:rsid w:val="003A08BF"/>
    <w:rsid w:val="003A0F19"/>
    <w:rsid w:val="003A118E"/>
    <w:rsid w:val="003A12F7"/>
    <w:rsid w:val="003A27F6"/>
    <w:rsid w:val="003A2D90"/>
    <w:rsid w:val="003A3AE8"/>
    <w:rsid w:val="003A3EF9"/>
    <w:rsid w:val="003A4A48"/>
    <w:rsid w:val="003A4FC7"/>
    <w:rsid w:val="003A6332"/>
    <w:rsid w:val="003A6753"/>
    <w:rsid w:val="003A74EB"/>
    <w:rsid w:val="003A7D18"/>
    <w:rsid w:val="003B017C"/>
    <w:rsid w:val="003B095C"/>
    <w:rsid w:val="003B0D4F"/>
    <w:rsid w:val="003B17E7"/>
    <w:rsid w:val="003B2803"/>
    <w:rsid w:val="003B2E4A"/>
    <w:rsid w:val="003B3054"/>
    <w:rsid w:val="003B3A9C"/>
    <w:rsid w:val="003B3C27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718D"/>
    <w:rsid w:val="003B7232"/>
    <w:rsid w:val="003B7409"/>
    <w:rsid w:val="003B7FFE"/>
    <w:rsid w:val="003C0937"/>
    <w:rsid w:val="003C0B33"/>
    <w:rsid w:val="003C0EC9"/>
    <w:rsid w:val="003C11DC"/>
    <w:rsid w:val="003C22E1"/>
    <w:rsid w:val="003C3EFC"/>
    <w:rsid w:val="003C5402"/>
    <w:rsid w:val="003C5416"/>
    <w:rsid w:val="003C5DBE"/>
    <w:rsid w:val="003C62B7"/>
    <w:rsid w:val="003C637C"/>
    <w:rsid w:val="003C75AE"/>
    <w:rsid w:val="003C7B4A"/>
    <w:rsid w:val="003D12AA"/>
    <w:rsid w:val="003D1D5A"/>
    <w:rsid w:val="003D2406"/>
    <w:rsid w:val="003D2EBC"/>
    <w:rsid w:val="003D2F34"/>
    <w:rsid w:val="003D370E"/>
    <w:rsid w:val="003D3ACC"/>
    <w:rsid w:val="003D3B0E"/>
    <w:rsid w:val="003D49A0"/>
    <w:rsid w:val="003D506A"/>
    <w:rsid w:val="003D62A0"/>
    <w:rsid w:val="003D6673"/>
    <w:rsid w:val="003D744E"/>
    <w:rsid w:val="003E0F95"/>
    <w:rsid w:val="003E12A4"/>
    <w:rsid w:val="003E1799"/>
    <w:rsid w:val="003E2090"/>
    <w:rsid w:val="003E2F80"/>
    <w:rsid w:val="003E31F5"/>
    <w:rsid w:val="003E3C2C"/>
    <w:rsid w:val="003E3F00"/>
    <w:rsid w:val="003E48A2"/>
    <w:rsid w:val="003E4B9C"/>
    <w:rsid w:val="003E50F5"/>
    <w:rsid w:val="003E593D"/>
    <w:rsid w:val="003E5D5F"/>
    <w:rsid w:val="003E68BF"/>
    <w:rsid w:val="003E6DAD"/>
    <w:rsid w:val="003E7843"/>
    <w:rsid w:val="003E7CB7"/>
    <w:rsid w:val="003E7E35"/>
    <w:rsid w:val="003E7F52"/>
    <w:rsid w:val="003F0B2C"/>
    <w:rsid w:val="003F0D92"/>
    <w:rsid w:val="003F2BAD"/>
    <w:rsid w:val="003F308F"/>
    <w:rsid w:val="003F496E"/>
    <w:rsid w:val="003F4B01"/>
    <w:rsid w:val="003F4C29"/>
    <w:rsid w:val="003F5031"/>
    <w:rsid w:val="003F52C1"/>
    <w:rsid w:val="003F532A"/>
    <w:rsid w:val="003F5422"/>
    <w:rsid w:val="003F58C5"/>
    <w:rsid w:val="003F5E6A"/>
    <w:rsid w:val="003F5EE6"/>
    <w:rsid w:val="003F6099"/>
    <w:rsid w:val="003F611A"/>
    <w:rsid w:val="003F72DB"/>
    <w:rsid w:val="003F7596"/>
    <w:rsid w:val="004007AA"/>
    <w:rsid w:val="00401C28"/>
    <w:rsid w:val="00401D6A"/>
    <w:rsid w:val="00402522"/>
    <w:rsid w:val="00403900"/>
    <w:rsid w:val="00403DD6"/>
    <w:rsid w:val="00403FD8"/>
    <w:rsid w:val="0040406D"/>
    <w:rsid w:val="00404534"/>
    <w:rsid w:val="00404ABD"/>
    <w:rsid w:val="004054C2"/>
    <w:rsid w:val="00406B12"/>
    <w:rsid w:val="00406CA0"/>
    <w:rsid w:val="00410D8A"/>
    <w:rsid w:val="0041124C"/>
    <w:rsid w:val="0041268B"/>
    <w:rsid w:val="0041297A"/>
    <w:rsid w:val="00413311"/>
    <w:rsid w:val="0041343B"/>
    <w:rsid w:val="00413951"/>
    <w:rsid w:val="00413FC3"/>
    <w:rsid w:val="0041423D"/>
    <w:rsid w:val="004143D7"/>
    <w:rsid w:val="00414F71"/>
    <w:rsid w:val="00415D7E"/>
    <w:rsid w:val="00416342"/>
    <w:rsid w:val="0041669B"/>
    <w:rsid w:val="00416D90"/>
    <w:rsid w:val="00421733"/>
    <w:rsid w:val="00421A18"/>
    <w:rsid w:val="00421AB8"/>
    <w:rsid w:val="00421B7C"/>
    <w:rsid w:val="00421CE6"/>
    <w:rsid w:val="00423017"/>
    <w:rsid w:val="00423114"/>
    <w:rsid w:val="0042370D"/>
    <w:rsid w:val="0042398A"/>
    <w:rsid w:val="00423C16"/>
    <w:rsid w:val="00423CEB"/>
    <w:rsid w:val="00423E55"/>
    <w:rsid w:val="00423F96"/>
    <w:rsid w:val="004241C9"/>
    <w:rsid w:val="004242E1"/>
    <w:rsid w:val="004257CF"/>
    <w:rsid w:val="00425CAE"/>
    <w:rsid w:val="00426E62"/>
    <w:rsid w:val="00427177"/>
    <w:rsid w:val="00427271"/>
    <w:rsid w:val="004278CA"/>
    <w:rsid w:val="00427B86"/>
    <w:rsid w:val="00427EA1"/>
    <w:rsid w:val="004300BC"/>
    <w:rsid w:val="004300F3"/>
    <w:rsid w:val="00432214"/>
    <w:rsid w:val="00432D75"/>
    <w:rsid w:val="004335FC"/>
    <w:rsid w:val="00433F17"/>
    <w:rsid w:val="00434917"/>
    <w:rsid w:val="00436AB5"/>
    <w:rsid w:val="004379FB"/>
    <w:rsid w:val="004406E2"/>
    <w:rsid w:val="00440FB0"/>
    <w:rsid w:val="00441C5E"/>
    <w:rsid w:val="004428F1"/>
    <w:rsid w:val="004429E7"/>
    <w:rsid w:val="0044313E"/>
    <w:rsid w:val="004434E7"/>
    <w:rsid w:val="0044368E"/>
    <w:rsid w:val="00443860"/>
    <w:rsid w:val="00443EA9"/>
    <w:rsid w:val="00443F01"/>
    <w:rsid w:val="00444A60"/>
    <w:rsid w:val="00447440"/>
    <w:rsid w:val="004477C8"/>
    <w:rsid w:val="00450008"/>
    <w:rsid w:val="00450705"/>
    <w:rsid w:val="004519D3"/>
    <w:rsid w:val="00451D61"/>
    <w:rsid w:val="00452BD5"/>
    <w:rsid w:val="004542F7"/>
    <w:rsid w:val="004546D8"/>
    <w:rsid w:val="004547FF"/>
    <w:rsid w:val="00454EAE"/>
    <w:rsid w:val="00454EC3"/>
    <w:rsid w:val="00455D26"/>
    <w:rsid w:val="00455FE6"/>
    <w:rsid w:val="00456026"/>
    <w:rsid w:val="004568A2"/>
    <w:rsid w:val="00456C0C"/>
    <w:rsid w:val="00457438"/>
    <w:rsid w:val="00457450"/>
    <w:rsid w:val="00457919"/>
    <w:rsid w:val="00460A71"/>
    <w:rsid w:val="00460B5E"/>
    <w:rsid w:val="004612C9"/>
    <w:rsid w:val="00461D7D"/>
    <w:rsid w:val="00463586"/>
    <w:rsid w:val="004635AB"/>
    <w:rsid w:val="00463854"/>
    <w:rsid w:val="00464269"/>
    <w:rsid w:val="00464893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7A6"/>
    <w:rsid w:val="00467DDE"/>
    <w:rsid w:val="00470C2E"/>
    <w:rsid w:val="00471672"/>
    <w:rsid w:val="00471B5E"/>
    <w:rsid w:val="00471CF1"/>
    <w:rsid w:val="0047386F"/>
    <w:rsid w:val="004741DB"/>
    <w:rsid w:val="00474FD0"/>
    <w:rsid w:val="004761AE"/>
    <w:rsid w:val="004778DB"/>
    <w:rsid w:val="00477ECB"/>
    <w:rsid w:val="00480FE8"/>
    <w:rsid w:val="004814AB"/>
    <w:rsid w:val="004819A9"/>
    <w:rsid w:val="00481DD3"/>
    <w:rsid w:val="004821F2"/>
    <w:rsid w:val="00482690"/>
    <w:rsid w:val="004828DE"/>
    <w:rsid w:val="00483C21"/>
    <w:rsid w:val="00483EE2"/>
    <w:rsid w:val="00484466"/>
    <w:rsid w:val="004848CC"/>
    <w:rsid w:val="00484D50"/>
    <w:rsid w:val="00484F5C"/>
    <w:rsid w:val="00485131"/>
    <w:rsid w:val="004860F8"/>
    <w:rsid w:val="00486325"/>
    <w:rsid w:val="00487DA0"/>
    <w:rsid w:val="00487F30"/>
    <w:rsid w:val="0049091A"/>
    <w:rsid w:val="00490CBC"/>
    <w:rsid w:val="0049128D"/>
    <w:rsid w:val="004912C8"/>
    <w:rsid w:val="00491929"/>
    <w:rsid w:val="00492287"/>
    <w:rsid w:val="0049233D"/>
    <w:rsid w:val="00492DF3"/>
    <w:rsid w:val="0049346B"/>
    <w:rsid w:val="00493B89"/>
    <w:rsid w:val="0049464C"/>
    <w:rsid w:val="004947CB"/>
    <w:rsid w:val="00494B19"/>
    <w:rsid w:val="00495889"/>
    <w:rsid w:val="00495A0A"/>
    <w:rsid w:val="00495AF7"/>
    <w:rsid w:val="00495B2F"/>
    <w:rsid w:val="00495C1C"/>
    <w:rsid w:val="00496604"/>
    <w:rsid w:val="00496CE5"/>
    <w:rsid w:val="00497794"/>
    <w:rsid w:val="004A03F2"/>
    <w:rsid w:val="004A089E"/>
    <w:rsid w:val="004A0989"/>
    <w:rsid w:val="004A38B5"/>
    <w:rsid w:val="004A3FFA"/>
    <w:rsid w:val="004A4C96"/>
    <w:rsid w:val="004A4FA6"/>
    <w:rsid w:val="004A51B5"/>
    <w:rsid w:val="004A563C"/>
    <w:rsid w:val="004A572D"/>
    <w:rsid w:val="004A698B"/>
    <w:rsid w:val="004A71DD"/>
    <w:rsid w:val="004A74F6"/>
    <w:rsid w:val="004A7A52"/>
    <w:rsid w:val="004B0874"/>
    <w:rsid w:val="004B16BD"/>
    <w:rsid w:val="004B2609"/>
    <w:rsid w:val="004B41C5"/>
    <w:rsid w:val="004B4817"/>
    <w:rsid w:val="004B53B6"/>
    <w:rsid w:val="004B5A8D"/>
    <w:rsid w:val="004B5BCD"/>
    <w:rsid w:val="004B61A1"/>
    <w:rsid w:val="004C0002"/>
    <w:rsid w:val="004C043C"/>
    <w:rsid w:val="004C1359"/>
    <w:rsid w:val="004C17C1"/>
    <w:rsid w:val="004C1B6B"/>
    <w:rsid w:val="004C1E2F"/>
    <w:rsid w:val="004C280F"/>
    <w:rsid w:val="004C2E51"/>
    <w:rsid w:val="004C2ECC"/>
    <w:rsid w:val="004C57CC"/>
    <w:rsid w:val="004C5A97"/>
    <w:rsid w:val="004C605C"/>
    <w:rsid w:val="004C62B4"/>
    <w:rsid w:val="004C7B90"/>
    <w:rsid w:val="004D0577"/>
    <w:rsid w:val="004D0770"/>
    <w:rsid w:val="004D14ED"/>
    <w:rsid w:val="004D178E"/>
    <w:rsid w:val="004D2C8A"/>
    <w:rsid w:val="004D3A10"/>
    <w:rsid w:val="004D4A8E"/>
    <w:rsid w:val="004D4BA6"/>
    <w:rsid w:val="004D4C68"/>
    <w:rsid w:val="004D5B13"/>
    <w:rsid w:val="004E02E5"/>
    <w:rsid w:val="004E0506"/>
    <w:rsid w:val="004E0578"/>
    <w:rsid w:val="004E0BF7"/>
    <w:rsid w:val="004E0EFD"/>
    <w:rsid w:val="004E26C2"/>
    <w:rsid w:val="004E272E"/>
    <w:rsid w:val="004E29A2"/>
    <w:rsid w:val="004E2DA2"/>
    <w:rsid w:val="004E3168"/>
    <w:rsid w:val="004E35EF"/>
    <w:rsid w:val="004E3D7E"/>
    <w:rsid w:val="004E412C"/>
    <w:rsid w:val="004E46C5"/>
    <w:rsid w:val="004E4C83"/>
    <w:rsid w:val="004E4E2D"/>
    <w:rsid w:val="004E6036"/>
    <w:rsid w:val="004E61DD"/>
    <w:rsid w:val="004E6EC6"/>
    <w:rsid w:val="004E734F"/>
    <w:rsid w:val="004E750B"/>
    <w:rsid w:val="004E79B2"/>
    <w:rsid w:val="004F1B08"/>
    <w:rsid w:val="004F24DA"/>
    <w:rsid w:val="004F311B"/>
    <w:rsid w:val="004F31EA"/>
    <w:rsid w:val="004F3212"/>
    <w:rsid w:val="004F3DB7"/>
    <w:rsid w:val="004F5283"/>
    <w:rsid w:val="004F6443"/>
    <w:rsid w:val="004F6BCD"/>
    <w:rsid w:val="004F76E2"/>
    <w:rsid w:val="00500BD5"/>
    <w:rsid w:val="00500E79"/>
    <w:rsid w:val="00501F1E"/>
    <w:rsid w:val="0050261D"/>
    <w:rsid w:val="00502D64"/>
    <w:rsid w:val="00503067"/>
    <w:rsid w:val="005037E9"/>
    <w:rsid w:val="00504FC2"/>
    <w:rsid w:val="0050536B"/>
    <w:rsid w:val="00505EA8"/>
    <w:rsid w:val="00507389"/>
    <w:rsid w:val="005104B9"/>
    <w:rsid w:val="00510B04"/>
    <w:rsid w:val="00510B42"/>
    <w:rsid w:val="00510C42"/>
    <w:rsid w:val="00511120"/>
    <w:rsid w:val="00511A4A"/>
    <w:rsid w:val="0051354E"/>
    <w:rsid w:val="005137F5"/>
    <w:rsid w:val="00513DE0"/>
    <w:rsid w:val="00514007"/>
    <w:rsid w:val="005149FC"/>
    <w:rsid w:val="00514A5E"/>
    <w:rsid w:val="00515CE7"/>
    <w:rsid w:val="00516C37"/>
    <w:rsid w:val="005173B7"/>
    <w:rsid w:val="00517DD6"/>
    <w:rsid w:val="00517E17"/>
    <w:rsid w:val="00520B2F"/>
    <w:rsid w:val="00520EB0"/>
    <w:rsid w:val="005225D3"/>
    <w:rsid w:val="00522DC1"/>
    <w:rsid w:val="00522DEC"/>
    <w:rsid w:val="00524032"/>
    <w:rsid w:val="00525E07"/>
    <w:rsid w:val="00526B06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F12"/>
    <w:rsid w:val="00535F74"/>
    <w:rsid w:val="005361A7"/>
    <w:rsid w:val="005363ED"/>
    <w:rsid w:val="005407CB"/>
    <w:rsid w:val="00540D74"/>
    <w:rsid w:val="0054101C"/>
    <w:rsid w:val="00541E89"/>
    <w:rsid w:val="00541EB7"/>
    <w:rsid w:val="0054344D"/>
    <w:rsid w:val="0054374E"/>
    <w:rsid w:val="00543BD7"/>
    <w:rsid w:val="005446FC"/>
    <w:rsid w:val="00544F8B"/>
    <w:rsid w:val="005450F5"/>
    <w:rsid w:val="005450FF"/>
    <w:rsid w:val="005451CE"/>
    <w:rsid w:val="00545BCA"/>
    <w:rsid w:val="00546CF5"/>
    <w:rsid w:val="00546F1A"/>
    <w:rsid w:val="00547E48"/>
    <w:rsid w:val="00547F33"/>
    <w:rsid w:val="005501A9"/>
    <w:rsid w:val="00550548"/>
    <w:rsid w:val="00550565"/>
    <w:rsid w:val="00551006"/>
    <w:rsid w:val="00551B7D"/>
    <w:rsid w:val="0055253C"/>
    <w:rsid w:val="005528A5"/>
    <w:rsid w:val="005529C7"/>
    <w:rsid w:val="005529DB"/>
    <w:rsid w:val="00553378"/>
    <w:rsid w:val="00553532"/>
    <w:rsid w:val="00553A56"/>
    <w:rsid w:val="005549B8"/>
    <w:rsid w:val="005552A1"/>
    <w:rsid w:val="0055546B"/>
    <w:rsid w:val="005562D8"/>
    <w:rsid w:val="005564D2"/>
    <w:rsid w:val="005606E9"/>
    <w:rsid w:val="00561652"/>
    <w:rsid w:val="00561B5E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6ED"/>
    <w:rsid w:val="00564D19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BB2"/>
    <w:rsid w:val="00571FA4"/>
    <w:rsid w:val="0057207D"/>
    <w:rsid w:val="00573FC6"/>
    <w:rsid w:val="00574A2E"/>
    <w:rsid w:val="00574E5E"/>
    <w:rsid w:val="00575A12"/>
    <w:rsid w:val="0057605C"/>
    <w:rsid w:val="00576705"/>
    <w:rsid w:val="005778D9"/>
    <w:rsid w:val="00577C54"/>
    <w:rsid w:val="00580BA9"/>
    <w:rsid w:val="00580F42"/>
    <w:rsid w:val="005813FC"/>
    <w:rsid w:val="00582C9A"/>
    <w:rsid w:val="005830BB"/>
    <w:rsid w:val="00583283"/>
    <w:rsid w:val="00583338"/>
    <w:rsid w:val="005838EA"/>
    <w:rsid w:val="00585888"/>
    <w:rsid w:val="00585A1C"/>
    <w:rsid w:val="00585C3A"/>
    <w:rsid w:val="00585CA0"/>
    <w:rsid w:val="005863A2"/>
    <w:rsid w:val="005866F8"/>
    <w:rsid w:val="005878C9"/>
    <w:rsid w:val="00587DE9"/>
    <w:rsid w:val="005902A6"/>
    <w:rsid w:val="00591A7D"/>
    <w:rsid w:val="00591CC2"/>
    <w:rsid w:val="00593876"/>
    <w:rsid w:val="0059402E"/>
    <w:rsid w:val="00594482"/>
    <w:rsid w:val="005948B2"/>
    <w:rsid w:val="00595277"/>
    <w:rsid w:val="00595437"/>
    <w:rsid w:val="005954B5"/>
    <w:rsid w:val="00595F5F"/>
    <w:rsid w:val="00595FCE"/>
    <w:rsid w:val="00596550"/>
    <w:rsid w:val="00596D6C"/>
    <w:rsid w:val="00597A61"/>
    <w:rsid w:val="00597B9C"/>
    <w:rsid w:val="00597CD7"/>
    <w:rsid w:val="005A01E0"/>
    <w:rsid w:val="005A0BA1"/>
    <w:rsid w:val="005A0D79"/>
    <w:rsid w:val="005A19A4"/>
    <w:rsid w:val="005A2864"/>
    <w:rsid w:val="005A29E6"/>
    <w:rsid w:val="005A2EAD"/>
    <w:rsid w:val="005A38E3"/>
    <w:rsid w:val="005A3956"/>
    <w:rsid w:val="005A3DE2"/>
    <w:rsid w:val="005A4239"/>
    <w:rsid w:val="005A5522"/>
    <w:rsid w:val="005A5DCF"/>
    <w:rsid w:val="005A5F90"/>
    <w:rsid w:val="005A66FC"/>
    <w:rsid w:val="005A675E"/>
    <w:rsid w:val="005A771A"/>
    <w:rsid w:val="005A7774"/>
    <w:rsid w:val="005A7AFE"/>
    <w:rsid w:val="005A7FB9"/>
    <w:rsid w:val="005B09B8"/>
    <w:rsid w:val="005B0D11"/>
    <w:rsid w:val="005B0D25"/>
    <w:rsid w:val="005B246B"/>
    <w:rsid w:val="005B2908"/>
    <w:rsid w:val="005B2B95"/>
    <w:rsid w:val="005B3312"/>
    <w:rsid w:val="005B3837"/>
    <w:rsid w:val="005B39E2"/>
    <w:rsid w:val="005B3A04"/>
    <w:rsid w:val="005B4DC7"/>
    <w:rsid w:val="005B5485"/>
    <w:rsid w:val="005B5C05"/>
    <w:rsid w:val="005B620E"/>
    <w:rsid w:val="005B6645"/>
    <w:rsid w:val="005B6BDA"/>
    <w:rsid w:val="005B798B"/>
    <w:rsid w:val="005B79F8"/>
    <w:rsid w:val="005C3F56"/>
    <w:rsid w:val="005C4049"/>
    <w:rsid w:val="005C49AC"/>
    <w:rsid w:val="005C4A21"/>
    <w:rsid w:val="005C51A2"/>
    <w:rsid w:val="005C59CB"/>
    <w:rsid w:val="005C66C2"/>
    <w:rsid w:val="005C69CE"/>
    <w:rsid w:val="005C7507"/>
    <w:rsid w:val="005C7870"/>
    <w:rsid w:val="005C7C87"/>
    <w:rsid w:val="005C7EB8"/>
    <w:rsid w:val="005D0005"/>
    <w:rsid w:val="005D150D"/>
    <w:rsid w:val="005D163E"/>
    <w:rsid w:val="005D174A"/>
    <w:rsid w:val="005D17B6"/>
    <w:rsid w:val="005D182F"/>
    <w:rsid w:val="005D2242"/>
    <w:rsid w:val="005D2FE6"/>
    <w:rsid w:val="005D3169"/>
    <w:rsid w:val="005D3D40"/>
    <w:rsid w:val="005D40F7"/>
    <w:rsid w:val="005D5149"/>
    <w:rsid w:val="005D5262"/>
    <w:rsid w:val="005D56D3"/>
    <w:rsid w:val="005D5E29"/>
    <w:rsid w:val="005D5EB1"/>
    <w:rsid w:val="005D5F08"/>
    <w:rsid w:val="005D61F5"/>
    <w:rsid w:val="005D6C09"/>
    <w:rsid w:val="005D7EFA"/>
    <w:rsid w:val="005E04FB"/>
    <w:rsid w:val="005E09D4"/>
    <w:rsid w:val="005E108B"/>
    <w:rsid w:val="005E2107"/>
    <w:rsid w:val="005E2A5A"/>
    <w:rsid w:val="005E2A9A"/>
    <w:rsid w:val="005E3114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1CC1"/>
    <w:rsid w:val="005F25F9"/>
    <w:rsid w:val="005F280D"/>
    <w:rsid w:val="005F2A3F"/>
    <w:rsid w:val="005F2FAF"/>
    <w:rsid w:val="005F394D"/>
    <w:rsid w:val="005F3A00"/>
    <w:rsid w:val="005F3BEE"/>
    <w:rsid w:val="005F656A"/>
    <w:rsid w:val="005F7022"/>
    <w:rsid w:val="005F712D"/>
    <w:rsid w:val="005F7134"/>
    <w:rsid w:val="005F7746"/>
    <w:rsid w:val="005F7F18"/>
    <w:rsid w:val="0060073E"/>
    <w:rsid w:val="00600F76"/>
    <w:rsid w:val="00601219"/>
    <w:rsid w:val="0060134C"/>
    <w:rsid w:val="00601B4C"/>
    <w:rsid w:val="00601F0E"/>
    <w:rsid w:val="006037C8"/>
    <w:rsid w:val="006046BE"/>
    <w:rsid w:val="00605F77"/>
    <w:rsid w:val="0060602F"/>
    <w:rsid w:val="00606596"/>
    <w:rsid w:val="00606AE7"/>
    <w:rsid w:val="00606E61"/>
    <w:rsid w:val="006077CE"/>
    <w:rsid w:val="00607948"/>
    <w:rsid w:val="00607FC5"/>
    <w:rsid w:val="00610399"/>
    <w:rsid w:val="00610EA1"/>
    <w:rsid w:val="00610F8B"/>
    <w:rsid w:val="006115D8"/>
    <w:rsid w:val="00611CBC"/>
    <w:rsid w:val="0061252F"/>
    <w:rsid w:val="00612E6D"/>
    <w:rsid w:val="00613112"/>
    <w:rsid w:val="00613176"/>
    <w:rsid w:val="00613C9E"/>
    <w:rsid w:val="006149E0"/>
    <w:rsid w:val="00614D68"/>
    <w:rsid w:val="00617817"/>
    <w:rsid w:val="006204DA"/>
    <w:rsid w:val="00620C6D"/>
    <w:rsid w:val="006220D3"/>
    <w:rsid w:val="00622CD0"/>
    <w:rsid w:val="00622F48"/>
    <w:rsid w:val="006232DA"/>
    <w:rsid w:val="006233D0"/>
    <w:rsid w:val="00623591"/>
    <w:rsid w:val="00623BB2"/>
    <w:rsid w:val="00623BE5"/>
    <w:rsid w:val="0062402B"/>
    <w:rsid w:val="006245A1"/>
    <w:rsid w:val="00624A0E"/>
    <w:rsid w:val="00624CAE"/>
    <w:rsid w:val="00625211"/>
    <w:rsid w:val="00625383"/>
    <w:rsid w:val="006272A4"/>
    <w:rsid w:val="0063062A"/>
    <w:rsid w:val="00630B23"/>
    <w:rsid w:val="00631E0D"/>
    <w:rsid w:val="0063240D"/>
    <w:rsid w:val="00632A3C"/>
    <w:rsid w:val="00633393"/>
    <w:rsid w:val="006342D1"/>
    <w:rsid w:val="00635773"/>
    <w:rsid w:val="006364EE"/>
    <w:rsid w:val="00636956"/>
    <w:rsid w:val="00636DE8"/>
    <w:rsid w:val="00636FDE"/>
    <w:rsid w:val="0064034C"/>
    <w:rsid w:val="00640F43"/>
    <w:rsid w:val="00642203"/>
    <w:rsid w:val="006424B3"/>
    <w:rsid w:val="00643BAB"/>
    <w:rsid w:val="006441F9"/>
    <w:rsid w:val="0064469D"/>
    <w:rsid w:val="00644DC3"/>
    <w:rsid w:val="00644DDF"/>
    <w:rsid w:val="00644DE8"/>
    <w:rsid w:val="00644F73"/>
    <w:rsid w:val="0064597D"/>
    <w:rsid w:val="00645DCD"/>
    <w:rsid w:val="00645E51"/>
    <w:rsid w:val="00646140"/>
    <w:rsid w:val="006466AC"/>
    <w:rsid w:val="0064704A"/>
    <w:rsid w:val="00647090"/>
    <w:rsid w:val="0064722D"/>
    <w:rsid w:val="00647B5D"/>
    <w:rsid w:val="00647BF1"/>
    <w:rsid w:val="0065003F"/>
    <w:rsid w:val="006507DC"/>
    <w:rsid w:val="00650F97"/>
    <w:rsid w:val="00650FAD"/>
    <w:rsid w:val="00652A79"/>
    <w:rsid w:val="006530DF"/>
    <w:rsid w:val="0065365E"/>
    <w:rsid w:val="00653F80"/>
    <w:rsid w:val="00654184"/>
    <w:rsid w:val="006541EE"/>
    <w:rsid w:val="00656097"/>
    <w:rsid w:val="00656281"/>
    <w:rsid w:val="00657630"/>
    <w:rsid w:val="00657A7E"/>
    <w:rsid w:val="006616D5"/>
    <w:rsid w:val="00661DE5"/>
    <w:rsid w:val="0066275D"/>
    <w:rsid w:val="00662E95"/>
    <w:rsid w:val="00663152"/>
    <w:rsid w:val="00663644"/>
    <w:rsid w:val="006636FC"/>
    <w:rsid w:val="00663AD7"/>
    <w:rsid w:val="00663FB2"/>
    <w:rsid w:val="0066433A"/>
    <w:rsid w:val="0066471F"/>
    <w:rsid w:val="00664C64"/>
    <w:rsid w:val="00664F02"/>
    <w:rsid w:val="0066519E"/>
    <w:rsid w:val="0066612F"/>
    <w:rsid w:val="00667AF5"/>
    <w:rsid w:val="00670721"/>
    <w:rsid w:val="0067082C"/>
    <w:rsid w:val="00670B04"/>
    <w:rsid w:val="00672C23"/>
    <w:rsid w:val="00672C62"/>
    <w:rsid w:val="00672D3F"/>
    <w:rsid w:val="00672F38"/>
    <w:rsid w:val="006738CC"/>
    <w:rsid w:val="0067437F"/>
    <w:rsid w:val="00674562"/>
    <w:rsid w:val="00674CE9"/>
    <w:rsid w:val="00674EBF"/>
    <w:rsid w:val="0067514B"/>
    <w:rsid w:val="00675F9C"/>
    <w:rsid w:val="00676EE5"/>
    <w:rsid w:val="00676FC0"/>
    <w:rsid w:val="0067757E"/>
    <w:rsid w:val="00677648"/>
    <w:rsid w:val="00677EAF"/>
    <w:rsid w:val="00680610"/>
    <w:rsid w:val="006808C5"/>
    <w:rsid w:val="00681B60"/>
    <w:rsid w:val="00681E10"/>
    <w:rsid w:val="00681E22"/>
    <w:rsid w:val="00682194"/>
    <w:rsid w:val="00682C09"/>
    <w:rsid w:val="006833D1"/>
    <w:rsid w:val="0068376E"/>
    <w:rsid w:val="0068424C"/>
    <w:rsid w:val="00684805"/>
    <w:rsid w:val="00684A2E"/>
    <w:rsid w:val="00684AE6"/>
    <w:rsid w:val="00685AE6"/>
    <w:rsid w:val="00686EED"/>
    <w:rsid w:val="00687D55"/>
    <w:rsid w:val="0069138E"/>
    <w:rsid w:val="00691980"/>
    <w:rsid w:val="00691BD1"/>
    <w:rsid w:val="0069236F"/>
    <w:rsid w:val="006924D5"/>
    <w:rsid w:val="006937B1"/>
    <w:rsid w:val="006938DB"/>
    <w:rsid w:val="00693A61"/>
    <w:rsid w:val="00694C5D"/>
    <w:rsid w:val="00695C61"/>
    <w:rsid w:val="00695DC7"/>
    <w:rsid w:val="0069657C"/>
    <w:rsid w:val="00696745"/>
    <w:rsid w:val="006969E4"/>
    <w:rsid w:val="006978BD"/>
    <w:rsid w:val="006A0769"/>
    <w:rsid w:val="006A1512"/>
    <w:rsid w:val="006A389C"/>
    <w:rsid w:val="006A43FE"/>
    <w:rsid w:val="006A460F"/>
    <w:rsid w:val="006A6000"/>
    <w:rsid w:val="006A6097"/>
    <w:rsid w:val="006A64C8"/>
    <w:rsid w:val="006A66F5"/>
    <w:rsid w:val="006A6E85"/>
    <w:rsid w:val="006A6F47"/>
    <w:rsid w:val="006A7019"/>
    <w:rsid w:val="006A7F83"/>
    <w:rsid w:val="006B04D9"/>
    <w:rsid w:val="006B0601"/>
    <w:rsid w:val="006B090D"/>
    <w:rsid w:val="006B0B31"/>
    <w:rsid w:val="006B0C95"/>
    <w:rsid w:val="006B1535"/>
    <w:rsid w:val="006B3287"/>
    <w:rsid w:val="006B37E6"/>
    <w:rsid w:val="006B3E17"/>
    <w:rsid w:val="006B4304"/>
    <w:rsid w:val="006B5B62"/>
    <w:rsid w:val="006B5C00"/>
    <w:rsid w:val="006B665C"/>
    <w:rsid w:val="006C02D6"/>
    <w:rsid w:val="006C030B"/>
    <w:rsid w:val="006C08E1"/>
    <w:rsid w:val="006C10D2"/>
    <w:rsid w:val="006C11AB"/>
    <w:rsid w:val="006C1568"/>
    <w:rsid w:val="006C2535"/>
    <w:rsid w:val="006C288B"/>
    <w:rsid w:val="006C2EC7"/>
    <w:rsid w:val="006C388D"/>
    <w:rsid w:val="006C471A"/>
    <w:rsid w:val="006C4AA9"/>
    <w:rsid w:val="006C4D17"/>
    <w:rsid w:val="006C5E5B"/>
    <w:rsid w:val="006C7845"/>
    <w:rsid w:val="006D076C"/>
    <w:rsid w:val="006D0A6A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0DA"/>
    <w:rsid w:val="006D746E"/>
    <w:rsid w:val="006E033C"/>
    <w:rsid w:val="006E0346"/>
    <w:rsid w:val="006E0D0C"/>
    <w:rsid w:val="006E0DDD"/>
    <w:rsid w:val="006E1969"/>
    <w:rsid w:val="006E1DD6"/>
    <w:rsid w:val="006E2155"/>
    <w:rsid w:val="006E2C55"/>
    <w:rsid w:val="006E2F1B"/>
    <w:rsid w:val="006E31ED"/>
    <w:rsid w:val="006E3614"/>
    <w:rsid w:val="006E3796"/>
    <w:rsid w:val="006E3C3C"/>
    <w:rsid w:val="006E4B52"/>
    <w:rsid w:val="006E4D68"/>
    <w:rsid w:val="006E4E56"/>
    <w:rsid w:val="006E584F"/>
    <w:rsid w:val="006E6A6A"/>
    <w:rsid w:val="006E6B1E"/>
    <w:rsid w:val="006E70FC"/>
    <w:rsid w:val="006E746B"/>
    <w:rsid w:val="006F00DD"/>
    <w:rsid w:val="006F0382"/>
    <w:rsid w:val="006F0B8F"/>
    <w:rsid w:val="006F145E"/>
    <w:rsid w:val="006F166E"/>
    <w:rsid w:val="006F1C1D"/>
    <w:rsid w:val="006F2592"/>
    <w:rsid w:val="006F276E"/>
    <w:rsid w:val="006F27FC"/>
    <w:rsid w:val="006F4236"/>
    <w:rsid w:val="006F4366"/>
    <w:rsid w:val="006F46F5"/>
    <w:rsid w:val="006F4A4B"/>
    <w:rsid w:val="006F4FE1"/>
    <w:rsid w:val="006F52EF"/>
    <w:rsid w:val="006F5C90"/>
    <w:rsid w:val="006F71EB"/>
    <w:rsid w:val="006F7989"/>
    <w:rsid w:val="0070045C"/>
    <w:rsid w:val="00700A1F"/>
    <w:rsid w:val="00700AA3"/>
    <w:rsid w:val="0070115C"/>
    <w:rsid w:val="00701396"/>
    <w:rsid w:val="00701C1C"/>
    <w:rsid w:val="007024F4"/>
    <w:rsid w:val="007033A0"/>
    <w:rsid w:val="007034CB"/>
    <w:rsid w:val="0070421C"/>
    <w:rsid w:val="00704420"/>
    <w:rsid w:val="007054C7"/>
    <w:rsid w:val="00705CB4"/>
    <w:rsid w:val="00705F29"/>
    <w:rsid w:val="00705F49"/>
    <w:rsid w:val="00710174"/>
    <w:rsid w:val="0071164A"/>
    <w:rsid w:val="007122D7"/>
    <w:rsid w:val="00712723"/>
    <w:rsid w:val="00712843"/>
    <w:rsid w:val="00712CA2"/>
    <w:rsid w:val="007136C5"/>
    <w:rsid w:val="00715191"/>
    <w:rsid w:val="007156F4"/>
    <w:rsid w:val="007161D4"/>
    <w:rsid w:val="00716B29"/>
    <w:rsid w:val="00716D86"/>
    <w:rsid w:val="007170FA"/>
    <w:rsid w:val="00717683"/>
    <w:rsid w:val="007178E2"/>
    <w:rsid w:val="007220E1"/>
    <w:rsid w:val="0072221F"/>
    <w:rsid w:val="00722564"/>
    <w:rsid w:val="00722C0C"/>
    <w:rsid w:val="007233E1"/>
    <w:rsid w:val="00723942"/>
    <w:rsid w:val="007248CB"/>
    <w:rsid w:val="00724AB1"/>
    <w:rsid w:val="00724B62"/>
    <w:rsid w:val="00724F08"/>
    <w:rsid w:val="00725166"/>
    <w:rsid w:val="00725DFB"/>
    <w:rsid w:val="007262A1"/>
    <w:rsid w:val="007272DB"/>
    <w:rsid w:val="00727808"/>
    <w:rsid w:val="0073008D"/>
    <w:rsid w:val="00730361"/>
    <w:rsid w:val="007317EF"/>
    <w:rsid w:val="007326CF"/>
    <w:rsid w:val="0073293E"/>
    <w:rsid w:val="00733090"/>
    <w:rsid w:val="0073361C"/>
    <w:rsid w:val="00733FAF"/>
    <w:rsid w:val="00734ADF"/>
    <w:rsid w:val="00734BB3"/>
    <w:rsid w:val="00734D72"/>
    <w:rsid w:val="00735C45"/>
    <w:rsid w:val="00735D7E"/>
    <w:rsid w:val="0073605C"/>
    <w:rsid w:val="00736887"/>
    <w:rsid w:val="007368E7"/>
    <w:rsid w:val="007369B0"/>
    <w:rsid w:val="00736F78"/>
    <w:rsid w:val="00737617"/>
    <w:rsid w:val="00737F5A"/>
    <w:rsid w:val="00740BC4"/>
    <w:rsid w:val="00740D85"/>
    <w:rsid w:val="00741A33"/>
    <w:rsid w:val="00741D9A"/>
    <w:rsid w:val="00742177"/>
    <w:rsid w:val="007422DF"/>
    <w:rsid w:val="00742469"/>
    <w:rsid w:val="0074247F"/>
    <w:rsid w:val="0074263A"/>
    <w:rsid w:val="00742948"/>
    <w:rsid w:val="00742EB2"/>
    <w:rsid w:val="00743174"/>
    <w:rsid w:val="00744AA6"/>
    <w:rsid w:val="007452C4"/>
    <w:rsid w:val="0074589F"/>
    <w:rsid w:val="00746E83"/>
    <w:rsid w:val="007510C1"/>
    <w:rsid w:val="00751157"/>
    <w:rsid w:val="00751E7B"/>
    <w:rsid w:val="00752046"/>
    <w:rsid w:val="00752C09"/>
    <w:rsid w:val="00752D23"/>
    <w:rsid w:val="00752E26"/>
    <w:rsid w:val="00753089"/>
    <w:rsid w:val="0075311C"/>
    <w:rsid w:val="007533B7"/>
    <w:rsid w:val="007539D0"/>
    <w:rsid w:val="00753A06"/>
    <w:rsid w:val="00753E52"/>
    <w:rsid w:val="007545F4"/>
    <w:rsid w:val="0075465A"/>
    <w:rsid w:val="007559AE"/>
    <w:rsid w:val="00756EA7"/>
    <w:rsid w:val="007576F8"/>
    <w:rsid w:val="00757BE7"/>
    <w:rsid w:val="007607D6"/>
    <w:rsid w:val="00761424"/>
    <w:rsid w:val="00762283"/>
    <w:rsid w:val="0076280E"/>
    <w:rsid w:val="0076297F"/>
    <w:rsid w:val="007629A0"/>
    <w:rsid w:val="00762F55"/>
    <w:rsid w:val="00763C34"/>
    <w:rsid w:val="00763E48"/>
    <w:rsid w:val="00763F25"/>
    <w:rsid w:val="00766ED5"/>
    <w:rsid w:val="007673AC"/>
    <w:rsid w:val="00767D2E"/>
    <w:rsid w:val="007704A7"/>
    <w:rsid w:val="0077129F"/>
    <w:rsid w:val="00771324"/>
    <w:rsid w:val="00773D2F"/>
    <w:rsid w:val="007746B6"/>
    <w:rsid w:val="00774832"/>
    <w:rsid w:val="00774976"/>
    <w:rsid w:val="00775E37"/>
    <w:rsid w:val="0077601C"/>
    <w:rsid w:val="00776F3C"/>
    <w:rsid w:val="00777AA3"/>
    <w:rsid w:val="00777B87"/>
    <w:rsid w:val="00777E66"/>
    <w:rsid w:val="0078023E"/>
    <w:rsid w:val="00780500"/>
    <w:rsid w:val="007806F7"/>
    <w:rsid w:val="00780B9C"/>
    <w:rsid w:val="00780FA0"/>
    <w:rsid w:val="007813C8"/>
    <w:rsid w:val="007818B0"/>
    <w:rsid w:val="007837F1"/>
    <w:rsid w:val="0078423D"/>
    <w:rsid w:val="00784517"/>
    <w:rsid w:val="00784CA7"/>
    <w:rsid w:val="00784E41"/>
    <w:rsid w:val="0078544E"/>
    <w:rsid w:val="007858C4"/>
    <w:rsid w:val="0078596E"/>
    <w:rsid w:val="00785A84"/>
    <w:rsid w:val="00786616"/>
    <w:rsid w:val="007866EB"/>
    <w:rsid w:val="007868EC"/>
    <w:rsid w:val="00786A2A"/>
    <w:rsid w:val="00786EF6"/>
    <w:rsid w:val="00787FDB"/>
    <w:rsid w:val="00790102"/>
    <w:rsid w:val="007907A5"/>
    <w:rsid w:val="00790CE5"/>
    <w:rsid w:val="00791729"/>
    <w:rsid w:val="0079202E"/>
    <w:rsid w:val="007921B1"/>
    <w:rsid w:val="007925B9"/>
    <w:rsid w:val="00792692"/>
    <w:rsid w:val="0079332D"/>
    <w:rsid w:val="007954B3"/>
    <w:rsid w:val="0079636A"/>
    <w:rsid w:val="00796439"/>
    <w:rsid w:val="0079656D"/>
    <w:rsid w:val="00796E5F"/>
    <w:rsid w:val="007974AC"/>
    <w:rsid w:val="007A080C"/>
    <w:rsid w:val="007A115A"/>
    <w:rsid w:val="007A1B9E"/>
    <w:rsid w:val="007A1E99"/>
    <w:rsid w:val="007A3017"/>
    <w:rsid w:val="007A46EA"/>
    <w:rsid w:val="007A49A8"/>
    <w:rsid w:val="007A4B00"/>
    <w:rsid w:val="007A4B4B"/>
    <w:rsid w:val="007A51A7"/>
    <w:rsid w:val="007A5EA4"/>
    <w:rsid w:val="007A67D9"/>
    <w:rsid w:val="007A69E0"/>
    <w:rsid w:val="007A7807"/>
    <w:rsid w:val="007A7809"/>
    <w:rsid w:val="007B0851"/>
    <w:rsid w:val="007B0901"/>
    <w:rsid w:val="007B1DEA"/>
    <w:rsid w:val="007B2EAD"/>
    <w:rsid w:val="007B3606"/>
    <w:rsid w:val="007B3BD0"/>
    <w:rsid w:val="007B47C0"/>
    <w:rsid w:val="007B587A"/>
    <w:rsid w:val="007B607A"/>
    <w:rsid w:val="007B66AC"/>
    <w:rsid w:val="007B6C46"/>
    <w:rsid w:val="007B6DB7"/>
    <w:rsid w:val="007B7926"/>
    <w:rsid w:val="007B79B1"/>
    <w:rsid w:val="007B7AAD"/>
    <w:rsid w:val="007B7AF8"/>
    <w:rsid w:val="007B7C7F"/>
    <w:rsid w:val="007B7E76"/>
    <w:rsid w:val="007C004F"/>
    <w:rsid w:val="007C042E"/>
    <w:rsid w:val="007C07D8"/>
    <w:rsid w:val="007C08CD"/>
    <w:rsid w:val="007C0998"/>
    <w:rsid w:val="007C0A66"/>
    <w:rsid w:val="007C1283"/>
    <w:rsid w:val="007C22F3"/>
    <w:rsid w:val="007C2462"/>
    <w:rsid w:val="007C302D"/>
    <w:rsid w:val="007C3DC3"/>
    <w:rsid w:val="007C506B"/>
    <w:rsid w:val="007C5561"/>
    <w:rsid w:val="007C61BF"/>
    <w:rsid w:val="007C6DAF"/>
    <w:rsid w:val="007C70BB"/>
    <w:rsid w:val="007C71E0"/>
    <w:rsid w:val="007D043E"/>
    <w:rsid w:val="007D0C09"/>
    <w:rsid w:val="007D106A"/>
    <w:rsid w:val="007D1332"/>
    <w:rsid w:val="007D1335"/>
    <w:rsid w:val="007D14D1"/>
    <w:rsid w:val="007D1588"/>
    <w:rsid w:val="007D17F1"/>
    <w:rsid w:val="007D18B9"/>
    <w:rsid w:val="007D2F53"/>
    <w:rsid w:val="007D3AC7"/>
    <w:rsid w:val="007D50CF"/>
    <w:rsid w:val="007D5355"/>
    <w:rsid w:val="007D5B3D"/>
    <w:rsid w:val="007D5D58"/>
    <w:rsid w:val="007D5DB0"/>
    <w:rsid w:val="007D64A9"/>
    <w:rsid w:val="007D6A1C"/>
    <w:rsid w:val="007D6A8D"/>
    <w:rsid w:val="007D6E36"/>
    <w:rsid w:val="007D7681"/>
    <w:rsid w:val="007E00A6"/>
    <w:rsid w:val="007E0244"/>
    <w:rsid w:val="007E1676"/>
    <w:rsid w:val="007E2445"/>
    <w:rsid w:val="007E2739"/>
    <w:rsid w:val="007E30B6"/>
    <w:rsid w:val="007E335D"/>
    <w:rsid w:val="007E3616"/>
    <w:rsid w:val="007E4290"/>
    <w:rsid w:val="007E47DC"/>
    <w:rsid w:val="007E5319"/>
    <w:rsid w:val="007E591B"/>
    <w:rsid w:val="007E65A0"/>
    <w:rsid w:val="007E76DC"/>
    <w:rsid w:val="007F0652"/>
    <w:rsid w:val="007F1283"/>
    <w:rsid w:val="007F18D0"/>
    <w:rsid w:val="007F1BB6"/>
    <w:rsid w:val="007F1C00"/>
    <w:rsid w:val="007F2959"/>
    <w:rsid w:val="007F3825"/>
    <w:rsid w:val="007F3CD3"/>
    <w:rsid w:val="007F42C0"/>
    <w:rsid w:val="007F4424"/>
    <w:rsid w:val="007F461C"/>
    <w:rsid w:val="007F4F63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947"/>
    <w:rsid w:val="00801841"/>
    <w:rsid w:val="00801A59"/>
    <w:rsid w:val="00802086"/>
    <w:rsid w:val="00802CFA"/>
    <w:rsid w:val="00802E29"/>
    <w:rsid w:val="00803596"/>
    <w:rsid w:val="00803982"/>
    <w:rsid w:val="008043D6"/>
    <w:rsid w:val="00804F63"/>
    <w:rsid w:val="0080514B"/>
    <w:rsid w:val="0080525E"/>
    <w:rsid w:val="008067F0"/>
    <w:rsid w:val="0080705C"/>
    <w:rsid w:val="00807465"/>
    <w:rsid w:val="00810CC8"/>
    <w:rsid w:val="00811486"/>
    <w:rsid w:val="00811495"/>
    <w:rsid w:val="00811601"/>
    <w:rsid w:val="0081172D"/>
    <w:rsid w:val="00811846"/>
    <w:rsid w:val="00811BAB"/>
    <w:rsid w:val="0081234F"/>
    <w:rsid w:val="0081297B"/>
    <w:rsid w:val="00813225"/>
    <w:rsid w:val="008133DA"/>
    <w:rsid w:val="00814BF5"/>
    <w:rsid w:val="00814F61"/>
    <w:rsid w:val="00815227"/>
    <w:rsid w:val="00815C89"/>
    <w:rsid w:val="00815FE6"/>
    <w:rsid w:val="008163E7"/>
    <w:rsid w:val="00816E13"/>
    <w:rsid w:val="00817361"/>
    <w:rsid w:val="00817A17"/>
    <w:rsid w:val="00820865"/>
    <w:rsid w:val="00821A99"/>
    <w:rsid w:val="008222CD"/>
    <w:rsid w:val="008232DD"/>
    <w:rsid w:val="00823C46"/>
    <w:rsid w:val="00823F2D"/>
    <w:rsid w:val="0082450A"/>
    <w:rsid w:val="00824575"/>
    <w:rsid w:val="008246C0"/>
    <w:rsid w:val="008251C2"/>
    <w:rsid w:val="00825285"/>
    <w:rsid w:val="00825A90"/>
    <w:rsid w:val="00830F96"/>
    <w:rsid w:val="008314E4"/>
    <w:rsid w:val="0083308E"/>
    <w:rsid w:val="00833320"/>
    <w:rsid w:val="008333FD"/>
    <w:rsid w:val="00834508"/>
    <w:rsid w:val="0083664B"/>
    <w:rsid w:val="0083682F"/>
    <w:rsid w:val="00836E9D"/>
    <w:rsid w:val="008374E9"/>
    <w:rsid w:val="008375C9"/>
    <w:rsid w:val="00837945"/>
    <w:rsid w:val="00837D21"/>
    <w:rsid w:val="00840405"/>
    <w:rsid w:val="00840881"/>
    <w:rsid w:val="0084203C"/>
    <w:rsid w:val="0084210E"/>
    <w:rsid w:val="008422B7"/>
    <w:rsid w:val="0084379B"/>
    <w:rsid w:val="008437A0"/>
    <w:rsid w:val="00843C80"/>
    <w:rsid w:val="008440B4"/>
    <w:rsid w:val="00844E5E"/>
    <w:rsid w:val="00846454"/>
    <w:rsid w:val="00846635"/>
    <w:rsid w:val="0084670F"/>
    <w:rsid w:val="00846F68"/>
    <w:rsid w:val="0084708D"/>
    <w:rsid w:val="00847453"/>
    <w:rsid w:val="0084777D"/>
    <w:rsid w:val="00847B6C"/>
    <w:rsid w:val="008504A9"/>
    <w:rsid w:val="008505BD"/>
    <w:rsid w:val="008508AC"/>
    <w:rsid w:val="008508B9"/>
    <w:rsid w:val="00850CEF"/>
    <w:rsid w:val="008517E3"/>
    <w:rsid w:val="0085232F"/>
    <w:rsid w:val="00852A04"/>
    <w:rsid w:val="00852ECF"/>
    <w:rsid w:val="008534FC"/>
    <w:rsid w:val="008542B7"/>
    <w:rsid w:val="00854431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3308"/>
    <w:rsid w:val="00863800"/>
    <w:rsid w:val="00863AB9"/>
    <w:rsid w:val="00863F28"/>
    <w:rsid w:val="008648FF"/>
    <w:rsid w:val="008654E8"/>
    <w:rsid w:val="00865A6B"/>
    <w:rsid w:val="00865C50"/>
    <w:rsid w:val="008663FD"/>
    <w:rsid w:val="008669DA"/>
    <w:rsid w:val="00866B54"/>
    <w:rsid w:val="00866D94"/>
    <w:rsid w:val="00866E34"/>
    <w:rsid w:val="00867859"/>
    <w:rsid w:val="00867BF1"/>
    <w:rsid w:val="00867D12"/>
    <w:rsid w:val="0087026D"/>
    <w:rsid w:val="00871A89"/>
    <w:rsid w:val="00872F89"/>
    <w:rsid w:val="00872FFA"/>
    <w:rsid w:val="00873948"/>
    <w:rsid w:val="00875344"/>
    <w:rsid w:val="0087623E"/>
    <w:rsid w:val="008769EF"/>
    <w:rsid w:val="00876AB9"/>
    <w:rsid w:val="008779CA"/>
    <w:rsid w:val="00882C89"/>
    <w:rsid w:val="00882D3F"/>
    <w:rsid w:val="00882D7B"/>
    <w:rsid w:val="008833B6"/>
    <w:rsid w:val="0088354C"/>
    <w:rsid w:val="00883780"/>
    <w:rsid w:val="00883BDC"/>
    <w:rsid w:val="0088400E"/>
    <w:rsid w:val="0088465A"/>
    <w:rsid w:val="0088498A"/>
    <w:rsid w:val="00884A01"/>
    <w:rsid w:val="00884A6E"/>
    <w:rsid w:val="0088582C"/>
    <w:rsid w:val="00885CB9"/>
    <w:rsid w:val="0088675C"/>
    <w:rsid w:val="00886FD8"/>
    <w:rsid w:val="008871EE"/>
    <w:rsid w:val="00887858"/>
    <w:rsid w:val="0088799B"/>
    <w:rsid w:val="008879A9"/>
    <w:rsid w:val="00887E7C"/>
    <w:rsid w:val="0089024C"/>
    <w:rsid w:val="008904CD"/>
    <w:rsid w:val="00890967"/>
    <w:rsid w:val="00890C9F"/>
    <w:rsid w:val="008920D9"/>
    <w:rsid w:val="00892285"/>
    <w:rsid w:val="00892474"/>
    <w:rsid w:val="00892651"/>
    <w:rsid w:val="0089349B"/>
    <w:rsid w:val="00893E9A"/>
    <w:rsid w:val="00893F04"/>
    <w:rsid w:val="00895076"/>
    <w:rsid w:val="00895C4C"/>
    <w:rsid w:val="008967FE"/>
    <w:rsid w:val="00896F5E"/>
    <w:rsid w:val="0089748B"/>
    <w:rsid w:val="0089782C"/>
    <w:rsid w:val="00897910"/>
    <w:rsid w:val="008A0231"/>
    <w:rsid w:val="008A0B07"/>
    <w:rsid w:val="008A18B5"/>
    <w:rsid w:val="008A1E4F"/>
    <w:rsid w:val="008A2E53"/>
    <w:rsid w:val="008A4354"/>
    <w:rsid w:val="008A496F"/>
    <w:rsid w:val="008A59F9"/>
    <w:rsid w:val="008A6B17"/>
    <w:rsid w:val="008A6B51"/>
    <w:rsid w:val="008A76C0"/>
    <w:rsid w:val="008A7B28"/>
    <w:rsid w:val="008A7FEA"/>
    <w:rsid w:val="008B002A"/>
    <w:rsid w:val="008B1433"/>
    <w:rsid w:val="008B17DE"/>
    <w:rsid w:val="008B192E"/>
    <w:rsid w:val="008B1B83"/>
    <w:rsid w:val="008B218C"/>
    <w:rsid w:val="008B2E96"/>
    <w:rsid w:val="008B36E3"/>
    <w:rsid w:val="008B4A61"/>
    <w:rsid w:val="008B69FE"/>
    <w:rsid w:val="008B7A75"/>
    <w:rsid w:val="008B7EBD"/>
    <w:rsid w:val="008C0059"/>
    <w:rsid w:val="008C0860"/>
    <w:rsid w:val="008C0D4A"/>
    <w:rsid w:val="008C1731"/>
    <w:rsid w:val="008C1EEB"/>
    <w:rsid w:val="008C2B6A"/>
    <w:rsid w:val="008C2CA9"/>
    <w:rsid w:val="008C302B"/>
    <w:rsid w:val="008C398C"/>
    <w:rsid w:val="008C3C16"/>
    <w:rsid w:val="008C4A78"/>
    <w:rsid w:val="008C53E6"/>
    <w:rsid w:val="008C7C30"/>
    <w:rsid w:val="008D0B40"/>
    <w:rsid w:val="008D0FCA"/>
    <w:rsid w:val="008D1BC1"/>
    <w:rsid w:val="008D1BE4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181A"/>
    <w:rsid w:val="008E1BCF"/>
    <w:rsid w:val="008E2786"/>
    <w:rsid w:val="008E2D14"/>
    <w:rsid w:val="008E2DD9"/>
    <w:rsid w:val="008E3BED"/>
    <w:rsid w:val="008E3C45"/>
    <w:rsid w:val="008E45E3"/>
    <w:rsid w:val="008E4620"/>
    <w:rsid w:val="008E4AEB"/>
    <w:rsid w:val="008E5074"/>
    <w:rsid w:val="008E5758"/>
    <w:rsid w:val="008E5769"/>
    <w:rsid w:val="008E577B"/>
    <w:rsid w:val="008E67A2"/>
    <w:rsid w:val="008E6B7A"/>
    <w:rsid w:val="008E6C43"/>
    <w:rsid w:val="008E7006"/>
    <w:rsid w:val="008E7300"/>
    <w:rsid w:val="008E779F"/>
    <w:rsid w:val="008F0053"/>
    <w:rsid w:val="008F0ABC"/>
    <w:rsid w:val="008F1A07"/>
    <w:rsid w:val="008F3127"/>
    <w:rsid w:val="008F349F"/>
    <w:rsid w:val="008F440D"/>
    <w:rsid w:val="008F4A3A"/>
    <w:rsid w:val="008F5EBD"/>
    <w:rsid w:val="008F6D11"/>
    <w:rsid w:val="008F7681"/>
    <w:rsid w:val="008F76F7"/>
    <w:rsid w:val="00900376"/>
    <w:rsid w:val="00901282"/>
    <w:rsid w:val="00901727"/>
    <w:rsid w:val="009018AE"/>
    <w:rsid w:val="00903212"/>
    <w:rsid w:val="00903629"/>
    <w:rsid w:val="0090362F"/>
    <w:rsid w:val="00903662"/>
    <w:rsid w:val="00904E7E"/>
    <w:rsid w:val="009063F5"/>
    <w:rsid w:val="00911650"/>
    <w:rsid w:val="009118D2"/>
    <w:rsid w:val="00911F41"/>
    <w:rsid w:val="009121E9"/>
    <w:rsid w:val="00912C09"/>
    <w:rsid w:val="00913909"/>
    <w:rsid w:val="00914A1A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4D0"/>
    <w:rsid w:val="009228E9"/>
    <w:rsid w:val="00924037"/>
    <w:rsid w:val="00924D18"/>
    <w:rsid w:val="00925180"/>
    <w:rsid w:val="009258C3"/>
    <w:rsid w:val="00925B36"/>
    <w:rsid w:val="00926CBF"/>
    <w:rsid w:val="009275BA"/>
    <w:rsid w:val="009303D8"/>
    <w:rsid w:val="00930BA8"/>
    <w:rsid w:val="009318C8"/>
    <w:rsid w:val="00931AEA"/>
    <w:rsid w:val="009330C1"/>
    <w:rsid w:val="0093455E"/>
    <w:rsid w:val="00934DB6"/>
    <w:rsid w:val="0093563B"/>
    <w:rsid w:val="009368D0"/>
    <w:rsid w:val="0094005A"/>
    <w:rsid w:val="009405A5"/>
    <w:rsid w:val="009410C1"/>
    <w:rsid w:val="00941BA1"/>
    <w:rsid w:val="0094244B"/>
    <w:rsid w:val="009429B9"/>
    <w:rsid w:val="00942A18"/>
    <w:rsid w:val="00942E7A"/>
    <w:rsid w:val="00942F14"/>
    <w:rsid w:val="00943265"/>
    <w:rsid w:val="00943719"/>
    <w:rsid w:val="00943BCA"/>
    <w:rsid w:val="00943DA5"/>
    <w:rsid w:val="009448D0"/>
    <w:rsid w:val="009455F4"/>
    <w:rsid w:val="009460FA"/>
    <w:rsid w:val="009465DC"/>
    <w:rsid w:val="009470C5"/>
    <w:rsid w:val="0094744B"/>
    <w:rsid w:val="0094751E"/>
    <w:rsid w:val="009475F4"/>
    <w:rsid w:val="00950771"/>
    <w:rsid w:val="00950F45"/>
    <w:rsid w:val="00952287"/>
    <w:rsid w:val="009525CB"/>
    <w:rsid w:val="00952DA2"/>
    <w:rsid w:val="00954170"/>
    <w:rsid w:val="00954AF5"/>
    <w:rsid w:val="00956029"/>
    <w:rsid w:val="009562E8"/>
    <w:rsid w:val="0095669A"/>
    <w:rsid w:val="00956856"/>
    <w:rsid w:val="009575E3"/>
    <w:rsid w:val="00957B5C"/>
    <w:rsid w:val="0096004C"/>
    <w:rsid w:val="0096099D"/>
    <w:rsid w:val="0096115A"/>
    <w:rsid w:val="009618EA"/>
    <w:rsid w:val="00961E26"/>
    <w:rsid w:val="00961E9B"/>
    <w:rsid w:val="0096281B"/>
    <w:rsid w:val="009630E0"/>
    <w:rsid w:val="00963822"/>
    <w:rsid w:val="00963937"/>
    <w:rsid w:val="009644D8"/>
    <w:rsid w:val="00964772"/>
    <w:rsid w:val="009647C7"/>
    <w:rsid w:val="00964A52"/>
    <w:rsid w:val="0096615C"/>
    <w:rsid w:val="009665C9"/>
    <w:rsid w:val="00966608"/>
    <w:rsid w:val="00966A0A"/>
    <w:rsid w:val="00966CE8"/>
    <w:rsid w:val="009676CD"/>
    <w:rsid w:val="00967D0C"/>
    <w:rsid w:val="00970D3A"/>
    <w:rsid w:val="009720CC"/>
    <w:rsid w:val="00972E31"/>
    <w:rsid w:val="00973441"/>
    <w:rsid w:val="00973BF9"/>
    <w:rsid w:val="009740BE"/>
    <w:rsid w:val="00974D25"/>
    <w:rsid w:val="009751B2"/>
    <w:rsid w:val="0097536F"/>
    <w:rsid w:val="009753BB"/>
    <w:rsid w:val="00976320"/>
    <w:rsid w:val="009763D0"/>
    <w:rsid w:val="00976811"/>
    <w:rsid w:val="00977077"/>
    <w:rsid w:val="00977DD5"/>
    <w:rsid w:val="00980A49"/>
    <w:rsid w:val="00982ED9"/>
    <w:rsid w:val="009839E9"/>
    <w:rsid w:val="009841FF"/>
    <w:rsid w:val="0098459E"/>
    <w:rsid w:val="00984D5F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86B"/>
    <w:rsid w:val="00986A3D"/>
    <w:rsid w:val="00986C67"/>
    <w:rsid w:val="00987312"/>
    <w:rsid w:val="00987349"/>
    <w:rsid w:val="0099085D"/>
    <w:rsid w:val="00992EBA"/>
    <w:rsid w:val="00993851"/>
    <w:rsid w:val="00994789"/>
    <w:rsid w:val="009950AD"/>
    <w:rsid w:val="0099525D"/>
    <w:rsid w:val="00995D6E"/>
    <w:rsid w:val="0099607D"/>
    <w:rsid w:val="00997086"/>
    <w:rsid w:val="00997976"/>
    <w:rsid w:val="00997B5D"/>
    <w:rsid w:val="009A06F8"/>
    <w:rsid w:val="009A11F7"/>
    <w:rsid w:val="009A1341"/>
    <w:rsid w:val="009A1F0E"/>
    <w:rsid w:val="009A2850"/>
    <w:rsid w:val="009A308E"/>
    <w:rsid w:val="009A32EC"/>
    <w:rsid w:val="009A34C8"/>
    <w:rsid w:val="009A477E"/>
    <w:rsid w:val="009A4802"/>
    <w:rsid w:val="009A4AF3"/>
    <w:rsid w:val="009A4D70"/>
    <w:rsid w:val="009A6714"/>
    <w:rsid w:val="009A7D5D"/>
    <w:rsid w:val="009A7D86"/>
    <w:rsid w:val="009B0FF5"/>
    <w:rsid w:val="009B150E"/>
    <w:rsid w:val="009B1E01"/>
    <w:rsid w:val="009B225A"/>
    <w:rsid w:val="009B2DAC"/>
    <w:rsid w:val="009B3053"/>
    <w:rsid w:val="009B39D6"/>
    <w:rsid w:val="009B3A6E"/>
    <w:rsid w:val="009B3A7D"/>
    <w:rsid w:val="009B3DF2"/>
    <w:rsid w:val="009B40F7"/>
    <w:rsid w:val="009B4980"/>
    <w:rsid w:val="009B499F"/>
    <w:rsid w:val="009B555A"/>
    <w:rsid w:val="009B5D8F"/>
    <w:rsid w:val="009B6873"/>
    <w:rsid w:val="009B7466"/>
    <w:rsid w:val="009C0983"/>
    <w:rsid w:val="009C3915"/>
    <w:rsid w:val="009C3FC1"/>
    <w:rsid w:val="009C48FD"/>
    <w:rsid w:val="009C4F16"/>
    <w:rsid w:val="009C514D"/>
    <w:rsid w:val="009C6CC7"/>
    <w:rsid w:val="009C75DC"/>
    <w:rsid w:val="009D0114"/>
    <w:rsid w:val="009D013F"/>
    <w:rsid w:val="009D03CF"/>
    <w:rsid w:val="009D0985"/>
    <w:rsid w:val="009D113F"/>
    <w:rsid w:val="009D2AF5"/>
    <w:rsid w:val="009D2FF0"/>
    <w:rsid w:val="009D3463"/>
    <w:rsid w:val="009D385E"/>
    <w:rsid w:val="009D4562"/>
    <w:rsid w:val="009D5495"/>
    <w:rsid w:val="009D5D89"/>
    <w:rsid w:val="009D64A8"/>
    <w:rsid w:val="009D66A7"/>
    <w:rsid w:val="009D6B95"/>
    <w:rsid w:val="009D7064"/>
    <w:rsid w:val="009D7252"/>
    <w:rsid w:val="009E0D5F"/>
    <w:rsid w:val="009E2E76"/>
    <w:rsid w:val="009E406B"/>
    <w:rsid w:val="009E4772"/>
    <w:rsid w:val="009E4860"/>
    <w:rsid w:val="009E645D"/>
    <w:rsid w:val="009E7149"/>
    <w:rsid w:val="009F06CC"/>
    <w:rsid w:val="009F353A"/>
    <w:rsid w:val="009F3BEE"/>
    <w:rsid w:val="009F41AA"/>
    <w:rsid w:val="009F44A0"/>
    <w:rsid w:val="009F453A"/>
    <w:rsid w:val="009F461C"/>
    <w:rsid w:val="009F47C5"/>
    <w:rsid w:val="009F49F3"/>
    <w:rsid w:val="009F5506"/>
    <w:rsid w:val="009F5C7D"/>
    <w:rsid w:val="009F5FFC"/>
    <w:rsid w:val="009F6610"/>
    <w:rsid w:val="009F67A0"/>
    <w:rsid w:val="009F6D0E"/>
    <w:rsid w:val="009F6F88"/>
    <w:rsid w:val="00A01207"/>
    <w:rsid w:val="00A0162B"/>
    <w:rsid w:val="00A022B1"/>
    <w:rsid w:val="00A022FF"/>
    <w:rsid w:val="00A02421"/>
    <w:rsid w:val="00A03BD2"/>
    <w:rsid w:val="00A03BEB"/>
    <w:rsid w:val="00A03D6F"/>
    <w:rsid w:val="00A044EF"/>
    <w:rsid w:val="00A04A80"/>
    <w:rsid w:val="00A053FB"/>
    <w:rsid w:val="00A0591F"/>
    <w:rsid w:val="00A05A3C"/>
    <w:rsid w:val="00A06CB8"/>
    <w:rsid w:val="00A0714E"/>
    <w:rsid w:val="00A07C22"/>
    <w:rsid w:val="00A07FFC"/>
    <w:rsid w:val="00A10698"/>
    <w:rsid w:val="00A10F6F"/>
    <w:rsid w:val="00A10FE8"/>
    <w:rsid w:val="00A1181B"/>
    <w:rsid w:val="00A11A4D"/>
    <w:rsid w:val="00A11C35"/>
    <w:rsid w:val="00A11DA6"/>
    <w:rsid w:val="00A120E9"/>
    <w:rsid w:val="00A121C8"/>
    <w:rsid w:val="00A12257"/>
    <w:rsid w:val="00A124E5"/>
    <w:rsid w:val="00A12668"/>
    <w:rsid w:val="00A12691"/>
    <w:rsid w:val="00A140F5"/>
    <w:rsid w:val="00A146C5"/>
    <w:rsid w:val="00A14E05"/>
    <w:rsid w:val="00A16C6B"/>
    <w:rsid w:val="00A17816"/>
    <w:rsid w:val="00A200E0"/>
    <w:rsid w:val="00A20ED0"/>
    <w:rsid w:val="00A2143E"/>
    <w:rsid w:val="00A215FE"/>
    <w:rsid w:val="00A2212D"/>
    <w:rsid w:val="00A22DF4"/>
    <w:rsid w:val="00A25BEE"/>
    <w:rsid w:val="00A26188"/>
    <w:rsid w:val="00A261EB"/>
    <w:rsid w:val="00A26D4F"/>
    <w:rsid w:val="00A27A59"/>
    <w:rsid w:val="00A27E16"/>
    <w:rsid w:val="00A30352"/>
    <w:rsid w:val="00A30E84"/>
    <w:rsid w:val="00A31473"/>
    <w:rsid w:val="00A317B7"/>
    <w:rsid w:val="00A31FE0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D4"/>
    <w:rsid w:val="00A40395"/>
    <w:rsid w:val="00A405AC"/>
    <w:rsid w:val="00A40E2D"/>
    <w:rsid w:val="00A41986"/>
    <w:rsid w:val="00A42026"/>
    <w:rsid w:val="00A422D6"/>
    <w:rsid w:val="00A42466"/>
    <w:rsid w:val="00A43266"/>
    <w:rsid w:val="00A43A2A"/>
    <w:rsid w:val="00A44776"/>
    <w:rsid w:val="00A44FC4"/>
    <w:rsid w:val="00A4570F"/>
    <w:rsid w:val="00A467AF"/>
    <w:rsid w:val="00A469FC"/>
    <w:rsid w:val="00A46F19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4CFE"/>
    <w:rsid w:val="00A55DD7"/>
    <w:rsid w:val="00A5623F"/>
    <w:rsid w:val="00A56290"/>
    <w:rsid w:val="00A56946"/>
    <w:rsid w:val="00A56B6E"/>
    <w:rsid w:val="00A5732A"/>
    <w:rsid w:val="00A6042D"/>
    <w:rsid w:val="00A60DB8"/>
    <w:rsid w:val="00A60E4E"/>
    <w:rsid w:val="00A6199C"/>
    <w:rsid w:val="00A61B11"/>
    <w:rsid w:val="00A61B42"/>
    <w:rsid w:val="00A62DBB"/>
    <w:rsid w:val="00A6361C"/>
    <w:rsid w:val="00A64A70"/>
    <w:rsid w:val="00A64FBD"/>
    <w:rsid w:val="00A65935"/>
    <w:rsid w:val="00A6664D"/>
    <w:rsid w:val="00A7048E"/>
    <w:rsid w:val="00A70AEF"/>
    <w:rsid w:val="00A70F0F"/>
    <w:rsid w:val="00A722DA"/>
    <w:rsid w:val="00A72386"/>
    <w:rsid w:val="00A73CBB"/>
    <w:rsid w:val="00A73EE3"/>
    <w:rsid w:val="00A7481F"/>
    <w:rsid w:val="00A7498F"/>
    <w:rsid w:val="00A74E13"/>
    <w:rsid w:val="00A74E50"/>
    <w:rsid w:val="00A75141"/>
    <w:rsid w:val="00A75EBC"/>
    <w:rsid w:val="00A75EFB"/>
    <w:rsid w:val="00A76A48"/>
    <w:rsid w:val="00A778F0"/>
    <w:rsid w:val="00A77DB5"/>
    <w:rsid w:val="00A81BAC"/>
    <w:rsid w:val="00A82133"/>
    <w:rsid w:val="00A82153"/>
    <w:rsid w:val="00A82680"/>
    <w:rsid w:val="00A83F1A"/>
    <w:rsid w:val="00A841B2"/>
    <w:rsid w:val="00A845CF"/>
    <w:rsid w:val="00A8547F"/>
    <w:rsid w:val="00A858CF"/>
    <w:rsid w:val="00A863B0"/>
    <w:rsid w:val="00A8649D"/>
    <w:rsid w:val="00A87004"/>
    <w:rsid w:val="00A87CF0"/>
    <w:rsid w:val="00A902FF"/>
    <w:rsid w:val="00A920A2"/>
    <w:rsid w:val="00A93771"/>
    <w:rsid w:val="00A9391E"/>
    <w:rsid w:val="00A93FCE"/>
    <w:rsid w:val="00A945BC"/>
    <w:rsid w:val="00A94EB0"/>
    <w:rsid w:val="00A951E2"/>
    <w:rsid w:val="00A96040"/>
    <w:rsid w:val="00A9604A"/>
    <w:rsid w:val="00A9687A"/>
    <w:rsid w:val="00A972A2"/>
    <w:rsid w:val="00AA0669"/>
    <w:rsid w:val="00AA078D"/>
    <w:rsid w:val="00AA0E56"/>
    <w:rsid w:val="00AA12B2"/>
    <w:rsid w:val="00AA451C"/>
    <w:rsid w:val="00AA46CC"/>
    <w:rsid w:val="00AA5A14"/>
    <w:rsid w:val="00AA6AF6"/>
    <w:rsid w:val="00AA6DF9"/>
    <w:rsid w:val="00AA71C6"/>
    <w:rsid w:val="00AB0143"/>
    <w:rsid w:val="00AB0972"/>
    <w:rsid w:val="00AB0A2B"/>
    <w:rsid w:val="00AB14EF"/>
    <w:rsid w:val="00AB158D"/>
    <w:rsid w:val="00AB176B"/>
    <w:rsid w:val="00AB27B8"/>
    <w:rsid w:val="00AB2A80"/>
    <w:rsid w:val="00AB2E75"/>
    <w:rsid w:val="00AB31C6"/>
    <w:rsid w:val="00AB331C"/>
    <w:rsid w:val="00AB3FD6"/>
    <w:rsid w:val="00AB4147"/>
    <w:rsid w:val="00AB63A2"/>
    <w:rsid w:val="00AB644C"/>
    <w:rsid w:val="00AB6BDF"/>
    <w:rsid w:val="00AC0C15"/>
    <w:rsid w:val="00AC0D8C"/>
    <w:rsid w:val="00AC0D8E"/>
    <w:rsid w:val="00AC204F"/>
    <w:rsid w:val="00AC29FE"/>
    <w:rsid w:val="00AC2D7C"/>
    <w:rsid w:val="00AC3138"/>
    <w:rsid w:val="00AC3535"/>
    <w:rsid w:val="00AC44D0"/>
    <w:rsid w:val="00AC4C0F"/>
    <w:rsid w:val="00AC517B"/>
    <w:rsid w:val="00AC5718"/>
    <w:rsid w:val="00AC5FB9"/>
    <w:rsid w:val="00AC666F"/>
    <w:rsid w:val="00AC7007"/>
    <w:rsid w:val="00AC7D98"/>
    <w:rsid w:val="00AD0D46"/>
    <w:rsid w:val="00AD1443"/>
    <w:rsid w:val="00AD1EB6"/>
    <w:rsid w:val="00AD1F9C"/>
    <w:rsid w:val="00AD2162"/>
    <w:rsid w:val="00AD2392"/>
    <w:rsid w:val="00AD2F2F"/>
    <w:rsid w:val="00AD3636"/>
    <w:rsid w:val="00AD37E5"/>
    <w:rsid w:val="00AD3B8C"/>
    <w:rsid w:val="00AD3D29"/>
    <w:rsid w:val="00AD4087"/>
    <w:rsid w:val="00AD4116"/>
    <w:rsid w:val="00AD4507"/>
    <w:rsid w:val="00AD49E5"/>
    <w:rsid w:val="00AD4A73"/>
    <w:rsid w:val="00AD4E7D"/>
    <w:rsid w:val="00AD78AB"/>
    <w:rsid w:val="00AE098A"/>
    <w:rsid w:val="00AE0D31"/>
    <w:rsid w:val="00AE1824"/>
    <w:rsid w:val="00AE1936"/>
    <w:rsid w:val="00AE1CC9"/>
    <w:rsid w:val="00AE29D4"/>
    <w:rsid w:val="00AE3981"/>
    <w:rsid w:val="00AE3E54"/>
    <w:rsid w:val="00AE438D"/>
    <w:rsid w:val="00AE443D"/>
    <w:rsid w:val="00AE6030"/>
    <w:rsid w:val="00AE68D8"/>
    <w:rsid w:val="00AE71FB"/>
    <w:rsid w:val="00AE75A1"/>
    <w:rsid w:val="00AE7789"/>
    <w:rsid w:val="00AF07AC"/>
    <w:rsid w:val="00AF18AD"/>
    <w:rsid w:val="00AF1B8A"/>
    <w:rsid w:val="00AF2C62"/>
    <w:rsid w:val="00AF2EDE"/>
    <w:rsid w:val="00AF2F20"/>
    <w:rsid w:val="00AF2F71"/>
    <w:rsid w:val="00AF3258"/>
    <w:rsid w:val="00AF3C34"/>
    <w:rsid w:val="00AF411C"/>
    <w:rsid w:val="00AF4333"/>
    <w:rsid w:val="00AF43EC"/>
    <w:rsid w:val="00AF46BE"/>
    <w:rsid w:val="00AF4A2F"/>
    <w:rsid w:val="00AF4CA4"/>
    <w:rsid w:val="00AF4FAE"/>
    <w:rsid w:val="00AF5E1A"/>
    <w:rsid w:val="00AF6272"/>
    <w:rsid w:val="00AF64B2"/>
    <w:rsid w:val="00AF71C1"/>
    <w:rsid w:val="00AF785D"/>
    <w:rsid w:val="00AF7B7E"/>
    <w:rsid w:val="00B00CE3"/>
    <w:rsid w:val="00B01F7B"/>
    <w:rsid w:val="00B021DF"/>
    <w:rsid w:val="00B03239"/>
    <w:rsid w:val="00B048D9"/>
    <w:rsid w:val="00B057B6"/>
    <w:rsid w:val="00B06064"/>
    <w:rsid w:val="00B070B2"/>
    <w:rsid w:val="00B074D3"/>
    <w:rsid w:val="00B10349"/>
    <w:rsid w:val="00B10597"/>
    <w:rsid w:val="00B10F9D"/>
    <w:rsid w:val="00B11355"/>
    <w:rsid w:val="00B11FCC"/>
    <w:rsid w:val="00B126C8"/>
    <w:rsid w:val="00B12B25"/>
    <w:rsid w:val="00B1466F"/>
    <w:rsid w:val="00B15428"/>
    <w:rsid w:val="00B168ED"/>
    <w:rsid w:val="00B17B61"/>
    <w:rsid w:val="00B20299"/>
    <w:rsid w:val="00B20AA7"/>
    <w:rsid w:val="00B21280"/>
    <w:rsid w:val="00B21B21"/>
    <w:rsid w:val="00B229FF"/>
    <w:rsid w:val="00B22D83"/>
    <w:rsid w:val="00B22FEE"/>
    <w:rsid w:val="00B234D9"/>
    <w:rsid w:val="00B236BB"/>
    <w:rsid w:val="00B2464D"/>
    <w:rsid w:val="00B248CB"/>
    <w:rsid w:val="00B249AB"/>
    <w:rsid w:val="00B24D9A"/>
    <w:rsid w:val="00B25300"/>
    <w:rsid w:val="00B25A11"/>
    <w:rsid w:val="00B25E5B"/>
    <w:rsid w:val="00B27437"/>
    <w:rsid w:val="00B3043D"/>
    <w:rsid w:val="00B31040"/>
    <w:rsid w:val="00B31B6B"/>
    <w:rsid w:val="00B31B81"/>
    <w:rsid w:val="00B32BA2"/>
    <w:rsid w:val="00B32D16"/>
    <w:rsid w:val="00B339C2"/>
    <w:rsid w:val="00B340E2"/>
    <w:rsid w:val="00B347FF"/>
    <w:rsid w:val="00B350D6"/>
    <w:rsid w:val="00B35640"/>
    <w:rsid w:val="00B357E4"/>
    <w:rsid w:val="00B368DA"/>
    <w:rsid w:val="00B36C98"/>
    <w:rsid w:val="00B372F7"/>
    <w:rsid w:val="00B37606"/>
    <w:rsid w:val="00B37ED7"/>
    <w:rsid w:val="00B40709"/>
    <w:rsid w:val="00B4099D"/>
    <w:rsid w:val="00B40B19"/>
    <w:rsid w:val="00B40FC1"/>
    <w:rsid w:val="00B4119C"/>
    <w:rsid w:val="00B412A1"/>
    <w:rsid w:val="00B41D18"/>
    <w:rsid w:val="00B42C45"/>
    <w:rsid w:val="00B4469F"/>
    <w:rsid w:val="00B45258"/>
    <w:rsid w:val="00B452AE"/>
    <w:rsid w:val="00B456EE"/>
    <w:rsid w:val="00B45744"/>
    <w:rsid w:val="00B47EB6"/>
    <w:rsid w:val="00B47F63"/>
    <w:rsid w:val="00B50509"/>
    <w:rsid w:val="00B50909"/>
    <w:rsid w:val="00B5160A"/>
    <w:rsid w:val="00B519D1"/>
    <w:rsid w:val="00B51DBC"/>
    <w:rsid w:val="00B521B0"/>
    <w:rsid w:val="00B52902"/>
    <w:rsid w:val="00B52B34"/>
    <w:rsid w:val="00B52D57"/>
    <w:rsid w:val="00B53031"/>
    <w:rsid w:val="00B541E0"/>
    <w:rsid w:val="00B5461F"/>
    <w:rsid w:val="00B54821"/>
    <w:rsid w:val="00B54EED"/>
    <w:rsid w:val="00B54EF1"/>
    <w:rsid w:val="00B552D3"/>
    <w:rsid w:val="00B56AC5"/>
    <w:rsid w:val="00B574DD"/>
    <w:rsid w:val="00B57DC1"/>
    <w:rsid w:val="00B57F03"/>
    <w:rsid w:val="00B6029F"/>
    <w:rsid w:val="00B60F71"/>
    <w:rsid w:val="00B61BB7"/>
    <w:rsid w:val="00B62190"/>
    <w:rsid w:val="00B62A83"/>
    <w:rsid w:val="00B62B87"/>
    <w:rsid w:val="00B6346F"/>
    <w:rsid w:val="00B63774"/>
    <w:rsid w:val="00B640A0"/>
    <w:rsid w:val="00B646FD"/>
    <w:rsid w:val="00B64B55"/>
    <w:rsid w:val="00B65008"/>
    <w:rsid w:val="00B65B52"/>
    <w:rsid w:val="00B662D6"/>
    <w:rsid w:val="00B67008"/>
    <w:rsid w:val="00B67981"/>
    <w:rsid w:val="00B67E2A"/>
    <w:rsid w:val="00B700C9"/>
    <w:rsid w:val="00B7041F"/>
    <w:rsid w:val="00B70602"/>
    <w:rsid w:val="00B70BD9"/>
    <w:rsid w:val="00B70FC0"/>
    <w:rsid w:val="00B71703"/>
    <w:rsid w:val="00B71C68"/>
    <w:rsid w:val="00B72C92"/>
    <w:rsid w:val="00B748CF"/>
    <w:rsid w:val="00B752E3"/>
    <w:rsid w:val="00B75C9A"/>
    <w:rsid w:val="00B772E7"/>
    <w:rsid w:val="00B7732A"/>
    <w:rsid w:val="00B777B6"/>
    <w:rsid w:val="00B77B64"/>
    <w:rsid w:val="00B77CD5"/>
    <w:rsid w:val="00B80401"/>
    <w:rsid w:val="00B80987"/>
    <w:rsid w:val="00B818C1"/>
    <w:rsid w:val="00B8261B"/>
    <w:rsid w:val="00B8274A"/>
    <w:rsid w:val="00B828C9"/>
    <w:rsid w:val="00B83124"/>
    <w:rsid w:val="00B8374D"/>
    <w:rsid w:val="00B84079"/>
    <w:rsid w:val="00B85392"/>
    <w:rsid w:val="00B860E2"/>
    <w:rsid w:val="00B866DD"/>
    <w:rsid w:val="00B87D81"/>
    <w:rsid w:val="00B9002E"/>
    <w:rsid w:val="00B90306"/>
    <w:rsid w:val="00B90450"/>
    <w:rsid w:val="00B906B8"/>
    <w:rsid w:val="00B90CE6"/>
    <w:rsid w:val="00B90ECA"/>
    <w:rsid w:val="00B91093"/>
    <w:rsid w:val="00B9124F"/>
    <w:rsid w:val="00B92352"/>
    <w:rsid w:val="00B928FE"/>
    <w:rsid w:val="00B93944"/>
    <w:rsid w:val="00B93B01"/>
    <w:rsid w:val="00B94AB4"/>
    <w:rsid w:val="00B94CFC"/>
    <w:rsid w:val="00B95E0E"/>
    <w:rsid w:val="00B972C6"/>
    <w:rsid w:val="00B97E0B"/>
    <w:rsid w:val="00BA0540"/>
    <w:rsid w:val="00BA0D3B"/>
    <w:rsid w:val="00BA0DF6"/>
    <w:rsid w:val="00BA1D25"/>
    <w:rsid w:val="00BA3527"/>
    <w:rsid w:val="00BA386F"/>
    <w:rsid w:val="00BA4762"/>
    <w:rsid w:val="00BA4930"/>
    <w:rsid w:val="00BA49B0"/>
    <w:rsid w:val="00BA5247"/>
    <w:rsid w:val="00BA56CE"/>
    <w:rsid w:val="00BA5B16"/>
    <w:rsid w:val="00BA5F71"/>
    <w:rsid w:val="00BA61C3"/>
    <w:rsid w:val="00BA6504"/>
    <w:rsid w:val="00BA67FF"/>
    <w:rsid w:val="00BA6CF8"/>
    <w:rsid w:val="00BA6FA0"/>
    <w:rsid w:val="00BA7110"/>
    <w:rsid w:val="00BA72F6"/>
    <w:rsid w:val="00BA7C9C"/>
    <w:rsid w:val="00BB0880"/>
    <w:rsid w:val="00BB0F33"/>
    <w:rsid w:val="00BB107D"/>
    <w:rsid w:val="00BB2629"/>
    <w:rsid w:val="00BB292A"/>
    <w:rsid w:val="00BB311C"/>
    <w:rsid w:val="00BB3AFA"/>
    <w:rsid w:val="00BB44B1"/>
    <w:rsid w:val="00BB4E6E"/>
    <w:rsid w:val="00BB5673"/>
    <w:rsid w:val="00BB57B3"/>
    <w:rsid w:val="00BB5D5D"/>
    <w:rsid w:val="00BB606A"/>
    <w:rsid w:val="00BB7441"/>
    <w:rsid w:val="00BB758A"/>
    <w:rsid w:val="00BB77E1"/>
    <w:rsid w:val="00BC0137"/>
    <w:rsid w:val="00BC0D9F"/>
    <w:rsid w:val="00BC14C3"/>
    <w:rsid w:val="00BC1A60"/>
    <w:rsid w:val="00BC2415"/>
    <w:rsid w:val="00BC32D6"/>
    <w:rsid w:val="00BC3FA6"/>
    <w:rsid w:val="00BC43DE"/>
    <w:rsid w:val="00BC5A38"/>
    <w:rsid w:val="00BC5F12"/>
    <w:rsid w:val="00BC6247"/>
    <w:rsid w:val="00BC761C"/>
    <w:rsid w:val="00BD0476"/>
    <w:rsid w:val="00BD18F9"/>
    <w:rsid w:val="00BD240C"/>
    <w:rsid w:val="00BD319A"/>
    <w:rsid w:val="00BD3394"/>
    <w:rsid w:val="00BD3AA2"/>
    <w:rsid w:val="00BD3CFB"/>
    <w:rsid w:val="00BD421C"/>
    <w:rsid w:val="00BD4738"/>
    <w:rsid w:val="00BD55A2"/>
    <w:rsid w:val="00BD6262"/>
    <w:rsid w:val="00BD6861"/>
    <w:rsid w:val="00BD7100"/>
    <w:rsid w:val="00BD73E4"/>
    <w:rsid w:val="00BE08AE"/>
    <w:rsid w:val="00BE151C"/>
    <w:rsid w:val="00BE1D40"/>
    <w:rsid w:val="00BE24FB"/>
    <w:rsid w:val="00BE2544"/>
    <w:rsid w:val="00BE27A5"/>
    <w:rsid w:val="00BE2FF4"/>
    <w:rsid w:val="00BE3200"/>
    <w:rsid w:val="00BE3305"/>
    <w:rsid w:val="00BE3D12"/>
    <w:rsid w:val="00BE4EDF"/>
    <w:rsid w:val="00BE51AF"/>
    <w:rsid w:val="00BE636B"/>
    <w:rsid w:val="00BE64A7"/>
    <w:rsid w:val="00BE6711"/>
    <w:rsid w:val="00BE7051"/>
    <w:rsid w:val="00BE7D44"/>
    <w:rsid w:val="00BE7E0B"/>
    <w:rsid w:val="00BF09B4"/>
    <w:rsid w:val="00BF0B79"/>
    <w:rsid w:val="00BF1292"/>
    <w:rsid w:val="00BF14DC"/>
    <w:rsid w:val="00BF1C30"/>
    <w:rsid w:val="00BF1D8F"/>
    <w:rsid w:val="00BF1DA8"/>
    <w:rsid w:val="00BF20B0"/>
    <w:rsid w:val="00BF222E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6CFC"/>
    <w:rsid w:val="00BF7737"/>
    <w:rsid w:val="00C003C1"/>
    <w:rsid w:val="00C0100B"/>
    <w:rsid w:val="00C0151C"/>
    <w:rsid w:val="00C017EE"/>
    <w:rsid w:val="00C01D45"/>
    <w:rsid w:val="00C03631"/>
    <w:rsid w:val="00C03D42"/>
    <w:rsid w:val="00C040FE"/>
    <w:rsid w:val="00C044AE"/>
    <w:rsid w:val="00C04E45"/>
    <w:rsid w:val="00C04FD7"/>
    <w:rsid w:val="00C05191"/>
    <w:rsid w:val="00C05CF6"/>
    <w:rsid w:val="00C06259"/>
    <w:rsid w:val="00C06AB7"/>
    <w:rsid w:val="00C0740A"/>
    <w:rsid w:val="00C07609"/>
    <w:rsid w:val="00C07EA5"/>
    <w:rsid w:val="00C10952"/>
    <w:rsid w:val="00C10F22"/>
    <w:rsid w:val="00C111DC"/>
    <w:rsid w:val="00C11E37"/>
    <w:rsid w:val="00C12490"/>
    <w:rsid w:val="00C128FF"/>
    <w:rsid w:val="00C12EB7"/>
    <w:rsid w:val="00C134E4"/>
    <w:rsid w:val="00C135C7"/>
    <w:rsid w:val="00C13776"/>
    <w:rsid w:val="00C13DC5"/>
    <w:rsid w:val="00C14181"/>
    <w:rsid w:val="00C14194"/>
    <w:rsid w:val="00C144FD"/>
    <w:rsid w:val="00C14A42"/>
    <w:rsid w:val="00C14BDF"/>
    <w:rsid w:val="00C14D00"/>
    <w:rsid w:val="00C15103"/>
    <w:rsid w:val="00C1519C"/>
    <w:rsid w:val="00C15A80"/>
    <w:rsid w:val="00C15C12"/>
    <w:rsid w:val="00C15C39"/>
    <w:rsid w:val="00C17116"/>
    <w:rsid w:val="00C17660"/>
    <w:rsid w:val="00C17A57"/>
    <w:rsid w:val="00C201E5"/>
    <w:rsid w:val="00C205AF"/>
    <w:rsid w:val="00C213D6"/>
    <w:rsid w:val="00C218D1"/>
    <w:rsid w:val="00C220DA"/>
    <w:rsid w:val="00C22857"/>
    <w:rsid w:val="00C23BE2"/>
    <w:rsid w:val="00C24F0A"/>
    <w:rsid w:val="00C2582C"/>
    <w:rsid w:val="00C26144"/>
    <w:rsid w:val="00C264A4"/>
    <w:rsid w:val="00C27B1F"/>
    <w:rsid w:val="00C27D76"/>
    <w:rsid w:val="00C306DF"/>
    <w:rsid w:val="00C30C0E"/>
    <w:rsid w:val="00C31333"/>
    <w:rsid w:val="00C32859"/>
    <w:rsid w:val="00C328C6"/>
    <w:rsid w:val="00C32967"/>
    <w:rsid w:val="00C33076"/>
    <w:rsid w:val="00C33150"/>
    <w:rsid w:val="00C33270"/>
    <w:rsid w:val="00C3406D"/>
    <w:rsid w:val="00C342A4"/>
    <w:rsid w:val="00C34636"/>
    <w:rsid w:val="00C34702"/>
    <w:rsid w:val="00C34C8E"/>
    <w:rsid w:val="00C35909"/>
    <w:rsid w:val="00C369C8"/>
    <w:rsid w:val="00C36A30"/>
    <w:rsid w:val="00C37DB1"/>
    <w:rsid w:val="00C41159"/>
    <w:rsid w:val="00C4126A"/>
    <w:rsid w:val="00C413CD"/>
    <w:rsid w:val="00C41662"/>
    <w:rsid w:val="00C41871"/>
    <w:rsid w:val="00C41A9E"/>
    <w:rsid w:val="00C42B41"/>
    <w:rsid w:val="00C437C5"/>
    <w:rsid w:val="00C43AD5"/>
    <w:rsid w:val="00C44361"/>
    <w:rsid w:val="00C44943"/>
    <w:rsid w:val="00C44A35"/>
    <w:rsid w:val="00C44F87"/>
    <w:rsid w:val="00C453A3"/>
    <w:rsid w:val="00C4636F"/>
    <w:rsid w:val="00C467F0"/>
    <w:rsid w:val="00C46B24"/>
    <w:rsid w:val="00C47C96"/>
    <w:rsid w:val="00C47E1B"/>
    <w:rsid w:val="00C506DD"/>
    <w:rsid w:val="00C50ABC"/>
    <w:rsid w:val="00C50AE0"/>
    <w:rsid w:val="00C50D0E"/>
    <w:rsid w:val="00C511FC"/>
    <w:rsid w:val="00C52C18"/>
    <w:rsid w:val="00C530A4"/>
    <w:rsid w:val="00C53AF9"/>
    <w:rsid w:val="00C53DAA"/>
    <w:rsid w:val="00C5488F"/>
    <w:rsid w:val="00C54A68"/>
    <w:rsid w:val="00C54D86"/>
    <w:rsid w:val="00C5507F"/>
    <w:rsid w:val="00C55227"/>
    <w:rsid w:val="00C55237"/>
    <w:rsid w:val="00C554B6"/>
    <w:rsid w:val="00C55837"/>
    <w:rsid w:val="00C56010"/>
    <w:rsid w:val="00C56368"/>
    <w:rsid w:val="00C56518"/>
    <w:rsid w:val="00C57C90"/>
    <w:rsid w:val="00C6000D"/>
    <w:rsid w:val="00C60324"/>
    <w:rsid w:val="00C62741"/>
    <w:rsid w:val="00C627C7"/>
    <w:rsid w:val="00C62EE6"/>
    <w:rsid w:val="00C6318B"/>
    <w:rsid w:val="00C64AB0"/>
    <w:rsid w:val="00C65382"/>
    <w:rsid w:val="00C6653F"/>
    <w:rsid w:val="00C67247"/>
    <w:rsid w:val="00C6790D"/>
    <w:rsid w:val="00C67EF6"/>
    <w:rsid w:val="00C70D79"/>
    <w:rsid w:val="00C719E3"/>
    <w:rsid w:val="00C71EC3"/>
    <w:rsid w:val="00C7243A"/>
    <w:rsid w:val="00C72AD6"/>
    <w:rsid w:val="00C73C44"/>
    <w:rsid w:val="00C73F0B"/>
    <w:rsid w:val="00C7432C"/>
    <w:rsid w:val="00C7468B"/>
    <w:rsid w:val="00C746A5"/>
    <w:rsid w:val="00C74C07"/>
    <w:rsid w:val="00C753D3"/>
    <w:rsid w:val="00C7548A"/>
    <w:rsid w:val="00C75641"/>
    <w:rsid w:val="00C765EE"/>
    <w:rsid w:val="00C7690F"/>
    <w:rsid w:val="00C802C5"/>
    <w:rsid w:val="00C808BD"/>
    <w:rsid w:val="00C80E56"/>
    <w:rsid w:val="00C81427"/>
    <w:rsid w:val="00C81454"/>
    <w:rsid w:val="00C81D39"/>
    <w:rsid w:val="00C84384"/>
    <w:rsid w:val="00C84655"/>
    <w:rsid w:val="00C8481E"/>
    <w:rsid w:val="00C85021"/>
    <w:rsid w:val="00C8518E"/>
    <w:rsid w:val="00C85613"/>
    <w:rsid w:val="00C865AC"/>
    <w:rsid w:val="00C8695B"/>
    <w:rsid w:val="00C86AD9"/>
    <w:rsid w:val="00C87992"/>
    <w:rsid w:val="00C879A9"/>
    <w:rsid w:val="00C87B61"/>
    <w:rsid w:val="00C87F69"/>
    <w:rsid w:val="00C90EE9"/>
    <w:rsid w:val="00C9181F"/>
    <w:rsid w:val="00C91AA3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BC"/>
    <w:rsid w:val="00C973F7"/>
    <w:rsid w:val="00C97951"/>
    <w:rsid w:val="00C97A76"/>
    <w:rsid w:val="00C97F5A"/>
    <w:rsid w:val="00CA0B73"/>
    <w:rsid w:val="00CA0E40"/>
    <w:rsid w:val="00CA1435"/>
    <w:rsid w:val="00CA22F8"/>
    <w:rsid w:val="00CA2A05"/>
    <w:rsid w:val="00CA331D"/>
    <w:rsid w:val="00CA3AEF"/>
    <w:rsid w:val="00CA3FCB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698"/>
    <w:rsid w:val="00CB07BC"/>
    <w:rsid w:val="00CB07CE"/>
    <w:rsid w:val="00CB0ECC"/>
    <w:rsid w:val="00CB11F8"/>
    <w:rsid w:val="00CB1314"/>
    <w:rsid w:val="00CB1928"/>
    <w:rsid w:val="00CB1F03"/>
    <w:rsid w:val="00CB29AE"/>
    <w:rsid w:val="00CB397C"/>
    <w:rsid w:val="00CB3A51"/>
    <w:rsid w:val="00CB4158"/>
    <w:rsid w:val="00CB4394"/>
    <w:rsid w:val="00CB5C00"/>
    <w:rsid w:val="00CB6F54"/>
    <w:rsid w:val="00CB6F55"/>
    <w:rsid w:val="00CB7CC0"/>
    <w:rsid w:val="00CC0A2B"/>
    <w:rsid w:val="00CC14CE"/>
    <w:rsid w:val="00CC1919"/>
    <w:rsid w:val="00CC193E"/>
    <w:rsid w:val="00CC2B6D"/>
    <w:rsid w:val="00CC4368"/>
    <w:rsid w:val="00CC50F6"/>
    <w:rsid w:val="00CC52AC"/>
    <w:rsid w:val="00CC5698"/>
    <w:rsid w:val="00CC6F81"/>
    <w:rsid w:val="00CC7749"/>
    <w:rsid w:val="00CC79E2"/>
    <w:rsid w:val="00CC7AA0"/>
    <w:rsid w:val="00CC7D00"/>
    <w:rsid w:val="00CD085E"/>
    <w:rsid w:val="00CD0DFD"/>
    <w:rsid w:val="00CD12C4"/>
    <w:rsid w:val="00CD1C96"/>
    <w:rsid w:val="00CD1FCD"/>
    <w:rsid w:val="00CD218D"/>
    <w:rsid w:val="00CD30DB"/>
    <w:rsid w:val="00CD32ED"/>
    <w:rsid w:val="00CD3710"/>
    <w:rsid w:val="00CD3B35"/>
    <w:rsid w:val="00CD47A1"/>
    <w:rsid w:val="00CD4B12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E0148"/>
    <w:rsid w:val="00CE04F8"/>
    <w:rsid w:val="00CE0E6E"/>
    <w:rsid w:val="00CE10E2"/>
    <w:rsid w:val="00CE1B37"/>
    <w:rsid w:val="00CE2F5A"/>
    <w:rsid w:val="00CE31ED"/>
    <w:rsid w:val="00CE3D67"/>
    <w:rsid w:val="00CE5255"/>
    <w:rsid w:val="00CE536A"/>
    <w:rsid w:val="00CE5D32"/>
    <w:rsid w:val="00CE62FE"/>
    <w:rsid w:val="00CE648B"/>
    <w:rsid w:val="00CE673A"/>
    <w:rsid w:val="00CF0DA1"/>
    <w:rsid w:val="00CF1839"/>
    <w:rsid w:val="00CF1A49"/>
    <w:rsid w:val="00CF1DED"/>
    <w:rsid w:val="00CF230B"/>
    <w:rsid w:val="00CF2856"/>
    <w:rsid w:val="00CF2EAE"/>
    <w:rsid w:val="00CF4DEF"/>
    <w:rsid w:val="00CF59EF"/>
    <w:rsid w:val="00CF6B69"/>
    <w:rsid w:val="00CF7485"/>
    <w:rsid w:val="00CF75CD"/>
    <w:rsid w:val="00D00004"/>
    <w:rsid w:val="00D0089E"/>
    <w:rsid w:val="00D0092D"/>
    <w:rsid w:val="00D00F05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1746"/>
    <w:rsid w:val="00D117B2"/>
    <w:rsid w:val="00D1278E"/>
    <w:rsid w:val="00D12C78"/>
    <w:rsid w:val="00D142F7"/>
    <w:rsid w:val="00D1439E"/>
    <w:rsid w:val="00D14E31"/>
    <w:rsid w:val="00D158D7"/>
    <w:rsid w:val="00D16A65"/>
    <w:rsid w:val="00D174D6"/>
    <w:rsid w:val="00D17D23"/>
    <w:rsid w:val="00D17D8D"/>
    <w:rsid w:val="00D2026A"/>
    <w:rsid w:val="00D203FB"/>
    <w:rsid w:val="00D206C0"/>
    <w:rsid w:val="00D208A7"/>
    <w:rsid w:val="00D20C0A"/>
    <w:rsid w:val="00D23014"/>
    <w:rsid w:val="00D23340"/>
    <w:rsid w:val="00D23929"/>
    <w:rsid w:val="00D23E0D"/>
    <w:rsid w:val="00D25308"/>
    <w:rsid w:val="00D26288"/>
    <w:rsid w:val="00D27B53"/>
    <w:rsid w:val="00D338A8"/>
    <w:rsid w:val="00D36671"/>
    <w:rsid w:val="00D370F4"/>
    <w:rsid w:val="00D37205"/>
    <w:rsid w:val="00D37824"/>
    <w:rsid w:val="00D40648"/>
    <w:rsid w:val="00D40690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8AB"/>
    <w:rsid w:val="00D45839"/>
    <w:rsid w:val="00D45AC9"/>
    <w:rsid w:val="00D46853"/>
    <w:rsid w:val="00D46F2B"/>
    <w:rsid w:val="00D47260"/>
    <w:rsid w:val="00D50288"/>
    <w:rsid w:val="00D509C7"/>
    <w:rsid w:val="00D51655"/>
    <w:rsid w:val="00D5275B"/>
    <w:rsid w:val="00D537DE"/>
    <w:rsid w:val="00D5471C"/>
    <w:rsid w:val="00D54ED3"/>
    <w:rsid w:val="00D54F71"/>
    <w:rsid w:val="00D550A4"/>
    <w:rsid w:val="00D5585D"/>
    <w:rsid w:val="00D559AA"/>
    <w:rsid w:val="00D571BD"/>
    <w:rsid w:val="00D5730D"/>
    <w:rsid w:val="00D576F0"/>
    <w:rsid w:val="00D577C5"/>
    <w:rsid w:val="00D62AAA"/>
    <w:rsid w:val="00D62C13"/>
    <w:rsid w:val="00D62CCE"/>
    <w:rsid w:val="00D63348"/>
    <w:rsid w:val="00D638A7"/>
    <w:rsid w:val="00D638F6"/>
    <w:rsid w:val="00D6521E"/>
    <w:rsid w:val="00D657EA"/>
    <w:rsid w:val="00D6590B"/>
    <w:rsid w:val="00D65A42"/>
    <w:rsid w:val="00D65DAC"/>
    <w:rsid w:val="00D66A0B"/>
    <w:rsid w:val="00D66E02"/>
    <w:rsid w:val="00D670DC"/>
    <w:rsid w:val="00D6781A"/>
    <w:rsid w:val="00D679A4"/>
    <w:rsid w:val="00D67CC1"/>
    <w:rsid w:val="00D67D24"/>
    <w:rsid w:val="00D7048A"/>
    <w:rsid w:val="00D71344"/>
    <w:rsid w:val="00D71379"/>
    <w:rsid w:val="00D71513"/>
    <w:rsid w:val="00D715F2"/>
    <w:rsid w:val="00D71695"/>
    <w:rsid w:val="00D728FE"/>
    <w:rsid w:val="00D7363A"/>
    <w:rsid w:val="00D73F28"/>
    <w:rsid w:val="00D743A1"/>
    <w:rsid w:val="00D744D4"/>
    <w:rsid w:val="00D751E1"/>
    <w:rsid w:val="00D75774"/>
    <w:rsid w:val="00D757DB"/>
    <w:rsid w:val="00D75AAC"/>
    <w:rsid w:val="00D760B4"/>
    <w:rsid w:val="00D76448"/>
    <w:rsid w:val="00D76677"/>
    <w:rsid w:val="00D76FCB"/>
    <w:rsid w:val="00D776CE"/>
    <w:rsid w:val="00D77BE8"/>
    <w:rsid w:val="00D80E80"/>
    <w:rsid w:val="00D81396"/>
    <w:rsid w:val="00D81C72"/>
    <w:rsid w:val="00D8288E"/>
    <w:rsid w:val="00D82E8E"/>
    <w:rsid w:val="00D83236"/>
    <w:rsid w:val="00D83706"/>
    <w:rsid w:val="00D83E01"/>
    <w:rsid w:val="00D84C6C"/>
    <w:rsid w:val="00D86B7E"/>
    <w:rsid w:val="00D8773F"/>
    <w:rsid w:val="00D879EB"/>
    <w:rsid w:val="00D9069B"/>
    <w:rsid w:val="00D90718"/>
    <w:rsid w:val="00D90D15"/>
    <w:rsid w:val="00D91324"/>
    <w:rsid w:val="00D916DB"/>
    <w:rsid w:val="00D91ECE"/>
    <w:rsid w:val="00D92607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A0951"/>
    <w:rsid w:val="00DA0F41"/>
    <w:rsid w:val="00DA17D7"/>
    <w:rsid w:val="00DA2B24"/>
    <w:rsid w:val="00DA2F54"/>
    <w:rsid w:val="00DA3C62"/>
    <w:rsid w:val="00DA3D20"/>
    <w:rsid w:val="00DA55E2"/>
    <w:rsid w:val="00DA7175"/>
    <w:rsid w:val="00DA75E7"/>
    <w:rsid w:val="00DB15B6"/>
    <w:rsid w:val="00DB1961"/>
    <w:rsid w:val="00DB302F"/>
    <w:rsid w:val="00DB4E86"/>
    <w:rsid w:val="00DB5075"/>
    <w:rsid w:val="00DB54EC"/>
    <w:rsid w:val="00DB5A27"/>
    <w:rsid w:val="00DB612E"/>
    <w:rsid w:val="00DB680E"/>
    <w:rsid w:val="00DB7D83"/>
    <w:rsid w:val="00DC1462"/>
    <w:rsid w:val="00DC15C7"/>
    <w:rsid w:val="00DC1CCC"/>
    <w:rsid w:val="00DC4588"/>
    <w:rsid w:val="00DC5902"/>
    <w:rsid w:val="00DC68DA"/>
    <w:rsid w:val="00DD0266"/>
    <w:rsid w:val="00DD051D"/>
    <w:rsid w:val="00DD120B"/>
    <w:rsid w:val="00DD14F3"/>
    <w:rsid w:val="00DD185E"/>
    <w:rsid w:val="00DD1871"/>
    <w:rsid w:val="00DD1BF7"/>
    <w:rsid w:val="00DD2E66"/>
    <w:rsid w:val="00DD3366"/>
    <w:rsid w:val="00DD4DFF"/>
    <w:rsid w:val="00DD511B"/>
    <w:rsid w:val="00DD5267"/>
    <w:rsid w:val="00DD5E06"/>
    <w:rsid w:val="00DD62AC"/>
    <w:rsid w:val="00DD68D2"/>
    <w:rsid w:val="00DD6B1D"/>
    <w:rsid w:val="00DD74AA"/>
    <w:rsid w:val="00DD7824"/>
    <w:rsid w:val="00DD7A91"/>
    <w:rsid w:val="00DD7D18"/>
    <w:rsid w:val="00DE0AB9"/>
    <w:rsid w:val="00DE11A3"/>
    <w:rsid w:val="00DE1E32"/>
    <w:rsid w:val="00DE2288"/>
    <w:rsid w:val="00DE3094"/>
    <w:rsid w:val="00DE3429"/>
    <w:rsid w:val="00DE39AE"/>
    <w:rsid w:val="00DE3AC0"/>
    <w:rsid w:val="00DE47C4"/>
    <w:rsid w:val="00DE4FC8"/>
    <w:rsid w:val="00DE58E5"/>
    <w:rsid w:val="00DE5CA7"/>
    <w:rsid w:val="00DE670F"/>
    <w:rsid w:val="00DE69D3"/>
    <w:rsid w:val="00DE6EDE"/>
    <w:rsid w:val="00DE732C"/>
    <w:rsid w:val="00DE74EE"/>
    <w:rsid w:val="00DE7E6D"/>
    <w:rsid w:val="00DF0A74"/>
    <w:rsid w:val="00DF0C73"/>
    <w:rsid w:val="00DF10A9"/>
    <w:rsid w:val="00DF1EC4"/>
    <w:rsid w:val="00DF2E21"/>
    <w:rsid w:val="00DF325C"/>
    <w:rsid w:val="00DF37B5"/>
    <w:rsid w:val="00DF3BF3"/>
    <w:rsid w:val="00DF43C6"/>
    <w:rsid w:val="00DF4D3E"/>
    <w:rsid w:val="00DF5744"/>
    <w:rsid w:val="00DF686E"/>
    <w:rsid w:val="00E004F9"/>
    <w:rsid w:val="00E0082F"/>
    <w:rsid w:val="00E01033"/>
    <w:rsid w:val="00E017F7"/>
    <w:rsid w:val="00E018E4"/>
    <w:rsid w:val="00E0251D"/>
    <w:rsid w:val="00E025BC"/>
    <w:rsid w:val="00E02682"/>
    <w:rsid w:val="00E03062"/>
    <w:rsid w:val="00E03230"/>
    <w:rsid w:val="00E03828"/>
    <w:rsid w:val="00E04931"/>
    <w:rsid w:val="00E04AD5"/>
    <w:rsid w:val="00E04B2C"/>
    <w:rsid w:val="00E05A4E"/>
    <w:rsid w:val="00E05AD5"/>
    <w:rsid w:val="00E05C50"/>
    <w:rsid w:val="00E05F90"/>
    <w:rsid w:val="00E07933"/>
    <w:rsid w:val="00E07EA6"/>
    <w:rsid w:val="00E11CC5"/>
    <w:rsid w:val="00E123B9"/>
    <w:rsid w:val="00E12621"/>
    <w:rsid w:val="00E12683"/>
    <w:rsid w:val="00E12C47"/>
    <w:rsid w:val="00E12CFC"/>
    <w:rsid w:val="00E1372A"/>
    <w:rsid w:val="00E139E7"/>
    <w:rsid w:val="00E13EB0"/>
    <w:rsid w:val="00E147FC"/>
    <w:rsid w:val="00E156A3"/>
    <w:rsid w:val="00E16D20"/>
    <w:rsid w:val="00E174F3"/>
    <w:rsid w:val="00E17DF7"/>
    <w:rsid w:val="00E21D97"/>
    <w:rsid w:val="00E21EFC"/>
    <w:rsid w:val="00E229D1"/>
    <w:rsid w:val="00E22DED"/>
    <w:rsid w:val="00E23C16"/>
    <w:rsid w:val="00E240D8"/>
    <w:rsid w:val="00E24572"/>
    <w:rsid w:val="00E2492B"/>
    <w:rsid w:val="00E25D59"/>
    <w:rsid w:val="00E26048"/>
    <w:rsid w:val="00E26495"/>
    <w:rsid w:val="00E2663C"/>
    <w:rsid w:val="00E26F20"/>
    <w:rsid w:val="00E2743A"/>
    <w:rsid w:val="00E27F25"/>
    <w:rsid w:val="00E30440"/>
    <w:rsid w:val="00E33226"/>
    <w:rsid w:val="00E33686"/>
    <w:rsid w:val="00E3489C"/>
    <w:rsid w:val="00E34ADD"/>
    <w:rsid w:val="00E34BFA"/>
    <w:rsid w:val="00E3510C"/>
    <w:rsid w:val="00E35234"/>
    <w:rsid w:val="00E3533D"/>
    <w:rsid w:val="00E36F20"/>
    <w:rsid w:val="00E374D1"/>
    <w:rsid w:val="00E37728"/>
    <w:rsid w:val="00E37B2D"/>
    <w:rsid w:val="00E37DF0"/>
    <w:rsid w:val="00E414A1"/>
    <w:rsid w:val="00E418B4"/>
    <w:rsid w:val="00E4259D"/>
    <w:rsid w:val="00E42AE3"/>
    <w:rsid w:val="00E43436"/>
    <w:rsid w:val="00E4344F"/>
    <w:rsid w:val="00E43ACB"/>
    <w:rsid w:val="00E43CDD"/>
    <w:rsid w:val="00E43D12"/>
    <w:rsid w:val="00E441BC"/>
    <w:rsid w:val="00E444C7"/>
    <w:rsid w:val="00E448F6"/>
    <w:rsid w:val="00E44F26"/>
    <w:rsid w:val="00E45529"/>
    <w:rsid w:val="00E46A27"/>
    <w:rsid w:val="00E46EB3"/>
    <w:rsid w:val="00E50715"/>
    <w:rsid w:val="00E50AEF"/>
    <w:rsid w:val="00E516B3"/>
    <w:rsid w:val="00E5186B"/>
    <w:rsid w:val="00E522C8"/>
    <w:rsid w:val="00E52963"/>
    <w:rsid w:val="00E52B45"/>
    <w:rsid w:val="00E5388E"/>
    <w:rsid w:val="00E53A49"/>
    <w:rsid w:val="00E53F07"/>
    <w:rsid w:val="00E541E0"/>
    <w:rsid w:val="00E5434E"/>
    <w:rsid w:val="00E549AA"/>
    <w:rsid w:val="00E55864"/>
    <w:rsid w:val="00E56DA9"/>
    <w:rsid w:val="00E600A0"/>
    <w:rsid w:val="00E60DEF"/>
    <w:rsid w:val="00E6160D"/>
    <w:rsid w:val="00E61777"/>
    <w:rsid w:val="00E6365E"/>
    <w:rsid w:val="00E636A9"/>
    <w:rsid w:val="00E6447D"/>
    <w:rsid w:val="00E6514C"/>
    <w:rsid w:val="00E66298"/>
    <w:rsid w:val="00E66A71"/>
    <w:rsid w:val="00E66CE8"/>
    <w:rsid w:val="00E66D2E"/>
    <w:rsid w:val="00E67941"/>
    <w:rsid w:val="00E67CC3"/>
    <w:rsid w:val="00E705FF"/>
    <w:rsid w:val="00E71287"/>
    <w:rsid w:val="00E712DD"/>
    <w:rsid w:val="00E714B1"/>
    <w:rsid w:val="00E71B79"/>
    <w:rsid w:val="00E72032"/>
    <w:rsid w:val="00E723A7"/>
    <w:rsid w:val="00E727ED"/>
    <w:rsid w:val="00E7360A"/>
    <w:rsid w:val="00E73D2A"/>
    <w:rsid w:val="00E74142"/>
    <w:rsid w:val="00E74A97"/>
    <w:rsid w:val="00E74AA7"/>
    <w:rsid w:val="00E74E84"/>
    <w:rsid w:val="00E75503"/>
    <w:rsid w:val="00E7567E"/>
    <w:rsid w:val="00E76019"/>
    <w:rsid w:val="00E769BA"/>
    <w:rsid w:val="00E7720E"/>
    <w:rsid w:val="00E7770C"/>
    <w:rsid w:val="00E77EB5"/>
    <w:rsid w:val="00E80254"/>
    <w:rsid w:val="00E809AC"/>
    <w:rsid w:val="00E80E00"/>
    <w:rsid w:val="00E811EC"/>
    <w:rsid w:val="00E8159E"/>
    <w:rsid w:val="00E8169E"/>
    <w:rsid w:val="00E82117"/>
    <w:rsid w:val="00E82AFC"/>
    <w:rsid w:val="00E831E5"/>
    <w:rsid w:val="00E83791"/>
    <w:rsid w:val="00E84087"/>
    <w:rsid w:val="00E84D21"/>
    <w:rsid w:val="00E85678"/>
    <w:rsid w:val="00E85860"/>
    <w:rsid w:val="00E8638C"/>
    <w:rsid w:val="00E86910"/>
    <w:rsid w:val="00E86A37"/>
    <w:rsid w:val="00E87022"/>
    <w:rsid w:val="00E87648"/>
    <w:rsid w:val="00E902C8"/>
    <w:rsid w:val="00E908C2"/>
    <w:rsid w:val="00E90DE5"/>
    <w:rsid w:val="00E91F11"/>
    <w:rsid w:val="00E924B7"/>
    <w:rsid w:val="00E92A19"/>
    <w:rsid w:val="00E93FD6"/>
    <w:rsid w:val="00E943E2"/>
    <w:rsid w:val="00E94915"/>
    <w:rsid w:val="00E94B00"/>
    <w:rsid w:val="00E94D03"/>
    <w:rsid w:val="00E95287"/>
    <w:rsid w:val="00E9711A"/>
    <w:rsid w:val="00E9713F"/>
    <w:rsid w:val="00E9722C"/>
    <w:rsid w:val="00E977BE"/>
    <w:rsid w:val="00EA045A"/>
    <w:rsid w:val="00EA0494"/>
    <w:rsid w:val="00EA04D6"/>
    <w:rsid w:val="00EA08C8"/>
    <w:rsid w:val="00EA1873"/>
    <w:rsid w:val="00EA197A"/>
    <w:rsid w:val="00EA1C27"/>
    <w:rsid w:val="00EA2501"/>
    <w:rsid w:val="00EA2978"/>
    <w:rsid w:val="00EA2EE2"/>
    <w:rsid w:val="00EA5273"/>
    <w:rsid w:val="00EA54AC"/>
    <w:rsid w:val="00EA5B83"/>
    <w:rsid w:val="00EA5CFA"/>
    <w:rsid w:val="00EA73C7"/>
    <w:rsid w:val="00EA7C16"/>
    <w:rsid w:val="00EB03B0"/>
    <w:rsid w:val="00EB104F"/>
    <w:rsid w:val="00EB1AF3"/>
    <w:rsid w:val="00EB2436"/>
    <w:rsid w:val="00EB2568"/>
    <w:rsid w:val="00EB28C0"/>
    <w:rsid w:val="00EB2A5B"/>
    <w:rsid w:val="00EB2EAC"/>
    <w:rsid w:val="00EB31DF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87D"/>
    <w:rsid w:val="00EB7CEF"/>
    <w:rsid w:val="00EC0325"/>
    <w:rsid w:val="00EC0778"/>
    <w:rsid w:val="00EC142D"/>
    <w:rsid w:val="00EC2E6A"/>
    <w:rsid w:val="00EC32C0"/>
    <w:rsid w:val="00EC356B"/>
    <w:rsid w:val="00EC36C4"/>
    <w:rsid w:val="00EC3E07"/>
    <w:rsid w:val="00EC4128"/>
    <w:rsid w:val="00EC4616"/>
    <w:rsid w:val="00EC4CE1"/>
    <w:rsid w:val="00EC587B"/>
    <w:rsid w:val="00EC5F84"/>
    <w:rsid w:val="00EC638D"/>
    <w:rsid w:val="00EC6E03"/>
    <w:rsid w:val="00EC7417"/>
    <w:rsid w:val="00EC74C2"/>
    <w:rsid w:val="00ED0217"/>
    <w:rsid w:val="00ED0A8A"/>
    <w:rsid w:val="00ED240C"/>
    <w:rsid w:val="00ED30C4"/>
    <w:rsid w:val="00ED4482"/>
    <w:rsid w:val="00ED4939"/>
    <w:rsid w:val="00ED4C2B"/>
    <w:rsid w:val="00ED4F63"/>
    <w:rsid w:val="00ED58A8"/>
    <w:rsid w:val="00ED58D5"/>
    <w:rsid w:val="00ED5FF8"/>
    <w:rsid w:val="00ED6C40"/>
    <w:rsid w:val="00ED6F5A"/>
    <w:rsid w:val="00ED7137"/>
    <w:rsid w:val="00ED73DD"/>
    <w:rsid w:val="00ED7564"/>
    <w:rsid w:val="00EE09ED"/>
    <w:rsid w:val="00EE0F12"/>
    <w:rsid w:val="00EE1A38"/>
    <w:rsid w:val="00EE2D16"/>
    <w:rsid w:val="00EE32F8"/>
    <w:rsid w:val="00EE335A"/>
    <w:rsid w:val="00EE33A8"/>
    <w:rsid w:val="00EE4124"/>
    <w:rsid w:val="00EE495D"/>
    <w:rsid w:val="00EE4B99"/>
    <w:rsid w:val="00EE53FA"/>
    <w:rsid w:val="00EE62D5"/>
    <w:rsid w:val="00EE66DD"/>
    <w:rsid w:val="00EE6804"/>
    <w:rsid w:val="00EE692C"/>
    <w:rsid w:val="00EE6C1B"/>
    <w:rsid w:val="00EE715B"/>
    <w:rsid w:val="00EE75B0"/>
    <w:rsid w:val="00EE79EF"/>
    <w:rsid w:val="00EE7AA2"/>
    <w:rsid w:val="00EE7E35"/>
    <w:rsid w:val="00EF010A"/>
    <w:rsid w:val="00EF0455"/>
    <w:rsid w:val="00EF05A6"/>
    <w:rsid w:val="00EF0C7F"/>
    <w:rsid w:val="00EF1CCA"/>
    <w:rsid w:val="00EF21F2"/>
    <w:rsid w:val="00EF22B8"/>
    <w:rsid w:val="00EF28D0"/>
    <w:rsid w:val="00EF2DB4"/>
    <w:rsid w:val="00EF3594"/>
    <w:rsid w:val="00EF3B60"/>
    <w:rsid w:val="00EF539F"/>
    <w:rsid w:val="00EF572F"/>
    <w:rsid w:val="00EF58E2"/>
    <w:rsid w:val="00EF628B"/>
    <w:rsid w:val="00EF6A38"/>
    <w:rsid w:val="00EF6B66"/>
    <w:rsid w:val="00EF6E18"/>
    <w:rsid w:val="00EF729E"/>
    <w:rsid w:val="00F00212"/>
    <w:rsid w:val="00F015C0"/>
    <w:rsid w:val="00F024D8"/>
    <w:rsid w:val="00F03045"/>
    <w:rsid w:val="00F03571"/>
    <w:rsid w:val="00F04098"/>
    <w:rsid w:val="00F04F04"/>
    <w:rsid w:val="00F05866"/>
    <w:rsid w:val="00F058D0"/>
    <w:rsid w:val="00F060C9"/>
    <w:rsid w:val="00F0708B"/>
    <w:rsid w:val="00F070F3"/>
    <w:rsid w:val="00F07170"/>
    <w:rsid w:val="00F07329"/>
    <w:rsid w:val="00F0799F"/>
    <w:rsid w:val="00F07EF8"/>
    <w:rsid w:val="00F10741"/>
    <w:rsid w:val="00F10DB1"/>
    <w:rsid w:val="00F111CC"/>
    <w:rsid w:val="00F1121A"/>
    <w:rsid w:val="00F12225"/>
    <w:rsid w:val="00F13DA7"/>
    <w:rsid w:val="00F14B69"/>
    <w:rsid w:val="00F15E15"/>
    <w:rsid w:val="00F167EF"/>
    <w:rsid w:val="00F16C3D"/>
    <w:rsid w:val="00F16D94"/>
    <w:rsid w:val="00F173C8"/>
    <w:rsid w:val="00F1767E"/>
    <w:rsid w:val="00F17954"/>
    <w:rsid w:val="00F17AC4"/>
    <w:rsid w:val="00F20C07"/>
    <w:rsid w:val="00F22144"/>
    <w:rsid w:val="00F23B27"/>
    <w:rsid w:val="00F23CA5"/>
    <w:rsid w:val="00F23E16"/>
    <w:rsid w:val="00F24B22"/>
    <w:rsid w:val="00F25812"/>
    <w:rsid w:val="00F25D31"/>
    <w:rsid w:val="00F25F69"/>
    <w:rsid w:val="00F26181"/>
    <w:rsid w:val="00F264D8"/>
    <w:rsid w:val="00F27162"/>
    <w:rsid w:val="00F279C2"/>
    <w:rsid w:val="00F27B2B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38E5"/>
    <w:rsid w:val="00F4475E"/>
    <w:rsid w:val="00F4492D"/>
    <w:rsid w:val="00F44F3F"/>
    <w:rsid w:val="00F45807"/>
    <w:rsid w:val="00F45E2C"/>
    <w:rsid w:val="00F469E7"/>
    <w:rsid w:val="00F471B4"/>
    <w:rsid w:val="00F47350"/>
    <w:rsid w:val="00F50DB7"/>
    <w:rsid w:val="00F50FEE"/>
    <w:rsid w:val="00F51241"/>
    <w:rsid w:val="00F518BD"/>
    <w:rsid w:val="00F51F1D"/>
    <w:rsid w:val="00F529B3"/>
    <w:rsid w:val="00F533B2"/>
    <w:rsid w:val="00F53CB3"/>
    <w:rsid w:val="00F53DB3"/>
    <w:rsid w:val="00F53E51"/>
    <w:rsid w:val="00F53EC8"/>
    <w:rsid w:val="00F545E6"/>
    <w:rsid w:val="00F54BCF"/>
    <w:rsid w:val="00F54BFF"/>
    <w:rsid w:val="00F54D4F"/>
    <w:rsid w:val="00F56580"/>
    <w:rsid w:val="00F572E8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69C9"/>
    <w:rsid w:val="00F67466"/>
    <w:rsid w:val="00F675ED"/>
    <w:rsid w:val="00F734C3"/>
    <w:rsid w:val="00F73EF3"/>
    <w:rsid w:val="00F74317"/>
    <w:rsid w:val="00F7493C"/>
    <w:rsid w:val="00F75960"/>
    <w:rsid w:val="00F75B33"/>
    <w:rsid w:val="00F762B6"/>
    <w:rsid w:val="00F76439"/>
    <w:rsid w:val="00F76B2B"/>
    <w:rsid w:val="00F76E13"/>
    <w:rsid w:val="00F76E7D"/>
    <w:rsid w:val="00F7716A"/>
    <w:rsid w:val="00F77A0F"/>
    <w:rsid w:val="00F77E25"/>
    <w:rsid w:val="00F800EE"/>
    <w:rsid w:val="00F80C77"/>
    <w:rsid w:val="00F81EAA"/>
    <w:rsid w:val="00F81EDC"/>
    <w:rsid w:val="00F82AA9"/>
    <w:rsid w:val="00F85CF1"/>
    <w:rsid w:val="00F86454"/>
    <w:rsid w:val="00F869EE"/>
    <w:rsid w:val="00F86FDF"/>
    <w:rsid w:val="00F876D3"/>
    <w:rsid w:val="00F879C2"/>
    <w:rsid w:val="00F87AF9"/>
    <w:rsid w:val="00F901F6"/>
    <w:rsid w:val="00F912C6"/>
    <w:rsid w:val="00F92514"/>
    <w:rsid w:val="00F93037"/>
    <w:rsid w:val="00F9357F"/>
    <w:rsid w:val="00F95A31"/>
    <w:rsid w:val="00F95D45"/>
    <w:rsid w:val="00F96366"/>
    <w:rsid w:val="00F9648C"/>
    <w:rsid w:val="00F97923"/>
    <w:rsid w:val="00F97EE8"/>
    <w:rsid w:val="00FA0195"/>
    <w:rsid w:val="00FA096C"/>
    <w:rsid w:val="00FA0C37"/>
    <w:rsid w:val="00FA0D11"/>
    <w:rsid w:val="00FA2AD3"/>
    <w:rsid w:val="00FA2F54"/>
    <w:rsid w:val="00FA3334"/>
    <w:rsid w:val="00FA37F6"/>
    <w:rsid w:val="00FA4DC5"/>
    <w:rsid w:val="00FA4E35"/>
    <w:rsid w:val="00FA5168"/>
    <w:rsid w:val="00FA542B"/>
    <w:rsid w:val="00FA5602"/>
    <w:rsid w:val="00FA5FCE"/>
    <w:rsid w:val="00FA5FDD"/>
    <w:rsid w:val="00FA671A"/>
    <w:rsid w:val="00FA79EE"/>
    <w:rsid w:val="00FB0B20"/>
    <w:rsid w:val="00FB15C1"/>
    <w:rsid w:val="00FB1B23"/>
    <w:rsid w:val="00FB1F1E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EF8"/>
    <w:rsid w:val="00FC0912"/>
    <w:rsid w:val="00FC0E38"/>
    <w:rsid w:val="00FC11D2"/>
    <w:rsid w:val="00FC1234"/>
    <w:rsid w:val="00FC23C0"/>
    <w:rsid w:val="00FC2837"/>
    <w:rsid w:val="00FC3AE2"/>
    <w:rsid w:val="00FC4F24"/>
    <w:rsid w:val="00FC57F5"/>
    <w:rsid w:val="00FC61C0"/>
    <w:rsid w:val="00FC623D"/>
    <w:rsid w:val="00FC6983"/>
    <w:rsid w:val="00FC7901"/>
    <w:rsid w:val="00FC7B91"/>
    <w:rsid w:val="00FC7D60"/>
    <w:rsid w:val="00FD1B71"/>
    <w:rsid w:val="00FD2224"/>
    <w:rsid w:val="00FD23ED"/>
    <w:rsid w:val="00FD2F25"/>
    <w:rsid w:val="00FD30A4"/>
    <w:rsid w:val="00FD30CF"/>
    <w:rsid w:val="00FD42DA"/>
    <w:rsid w:val="00FD4AAD"/>
    <w:rsid w:val="00FD59BB"/>
    <w:rsid w:val="00FD63B7"/>
    <w:rsid w:val="00FD6726"/>
    <w:rsid w:val="00FD7D0F"/>
    <w:rsid w:val="00FE00D2"/>
    <w:rsid w:val="00FE1B74"/>
    <w:rsid w:val="00FE1FCF"/>
    <w:rsid w:val="00FE2257"/>
    <w:rsid w:val="00FE3819"/>
    <w:rsid w:val="00FE4529"/>
    <w:rsid w:val="00FE472A"/>
    <w:rsid w:val="00FE4747"/>
    <w:rsid w:val="00FE476B"/>
    <w:rsid w:val="00FE5A0F"/>
    <w:rsid w:val="00FE655C"/>
    <w:rsid w:val="00FE725E"/>
    <w:rsid w:val="00FE763C"/>
    <w:rsid w:val="00FE7B1B"/>
    <w:rsid w:val="00FE7D7C"/>
    <w:rsid w:val="00FE7F70"/>
    <w:rsid w:val="00FF04AD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551D"/>
    <w:rsid w:val="00FF6412"/>
    <w:rsid w:val="00FF6CA1"/>
    <w:rsid w:val="00FF70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5B2B95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737F5A"/>
  </w:style>
  <w:style w:type="numbering" w:customStyle="1" w:styleId="110">
    <w:name w:val="Нет списка11"/>
    <w:next w:val="a2"/>
    <w:uiPriority w:val="99"/>
    <w:semiHidden/>
    <w:unhideWhenUsed/>
    <w:rsid w:val="00737F5A"/>
  </w:style>
  <w:style w:type="table" w:customStyle="1" w:styleId="16">
    <w:name w:val="Сетка таблицы1"/>
    <w:basedOn w:val="a1"/>
    <w:next w:val="ad"/>
    <w:rsid w:val="0073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157B20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57B20"/>
  </w:style>
  <w:style w:type="character" w:styleId="afc">
    <w:name w:val="footnote reference"/>
    <w:basedOn w:val="a0"/>
    <w:semiHidden/>
    <w:unhideWhenUsed/>
    <w:rsid w:val="00157B20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157B2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157B20"/>
  </w:style>
  <w:style w:type="character" w:styleId="aff">
    <w:name w:val="endnote reference"/>
    <w:basedOn w:val="a0"/>
    <w:semiHidden/>
    <w:unhideWhenUsed/>
    <w:rsid w:val="00157B20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E93FD6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E93FD6"/>
    <w:pPr>
      <w:widowControl w:val="0"/>
      <w:shd w:val="clear" w:color="auto" w:fill="FFFFFF"/>
      <w:spacing w:line="307" w:lineRule="exact"/>
      <w:jc w:val="center"/>
    </w:pPr>
    <w:rPr>
      <w:spacing w:val="2"/>
      <w:sz w:val="20"/>
      <w:szCs w:val="20"/>
    </w:rPr>
  </w:style>
  <w:style w:type="character" w:customStyle="1" w:styleId="71">
    <w:name w:val="Основной текст + 7"/>
    <w:aliases w:val="5 pt,Интервал 0 pt"/>
    <w:basedOn w:val="aff0"/>
    <w:rsid w:val="00E93FD6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5B2B95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737F5A"/>
  </w:style>
  <w:style w:type="numbering" w:customStyle="1" w:styleId="110">
    <w:name w:val="Нет списка11"/>
    <w:next w:val="a2"/>
    <w:uiPriority w:val="99"/>
    <w:semiHidden/>
    <w:unhideWhenUsed/>
    <w:rsid w:val="00737F5A"/>
  </w:style>
  <w:style w:type="table" w:customStyle="1" w:styleId="16">
    <w:name w:val="Сетка таблицы1"/>
    <w:basedOn w:val="a1"/>
    <w:next w:val="ad"/>
    <w:rsid w:val="0073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157B20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57B20"/>
  </w:style>
  <w:style w:type="character" w:styleId="afc">
    <w:name w:val="footnote reference"/>
    <w:basedOn w:val="a0"/>
    <w:semiHidden/>
    <w:unhideWhenUsed/>
    <w:rsid w:val="00157B20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157B2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157B20"/>
  </w:style>
  <w:style w:type="character" w:styleId="aff">
    <w:name w:val="endnote reference"/>
    <w:basedOn w:val="a0"/>
    <w:semiHidden/>
    <w:unhideWhenUsed/>
    <w:rsid w:val="00157B20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E93FD6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E93FD6"/>
    <w:pPr>
      <w:widowControl w:val="0"/>
      <w:shd w:val="clear" w:color="auto" w:fill="FFFFFF"/>
      <w:spacing w:line="307" w:lineRule="exact"/>
      <w:jc w:val="center"/>
    </w:pPr>
    <w:rPr>
      <w:spacing w:val="2"/>
      <w:sz w:val="20"/>
      <w:szCs w:val="20"/>
    </w:rPr>
  </w:style>
  <w:style w:type="character" w:customStyle="1" w:styleId="71">
    <w:name w:val="Основной текст + 7"/>
    <w:aliases w:val="5 pt,Интервал 0 pt"/>
    <w:basedOn w:val="aff0"/>
    <w:rsid w:val="00E93FD6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5E5FAC9467491826F18F7886A98312E09987BE7A6C47C59248C709D8B8B04FED22FCB18B916F888675CB7C35CB5D49E5A80F11837433CAC2fEs0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831065886EBB416038D1DD30326F279E5ABBAEF14AB671F7F04B6F4092A686187F513AC0334FC48BC5790E53EE0E583B575FC8F9251A59p3rCQ" TargetMode="External"/><Relationship Id="rId17" Type="http://schemas.openxmlformats.org/officeDocument/2006/relationships/hyperlink" Target="consultantplus://offline/ref=5E5FAC9467491826F18F7886A98312E09A82B77D6A42C59248C709D8B8B04FED30FCE987916E978571DE2A648Df0s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5FAC9467491826F18F6797BC8312E09886BE786B45C59248C709D8B8B04FED30FCE987916E978571DE2A648Df0s8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E5FAC9467491826F18F6797BC8312E09881BC7B6B48C59248C709D8B8B04FED22FCB18B916F89847ACB7C35CB5D49E5A80F11837433CAC2fEs0L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5E5FAC9467491826F18F6797BC8312E09885B77C6943C59248C709D8B8B04FED22FCB18B916F898574CB7C35CB5D49E5A80F11837433CAC2fEs0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84B228-BA9C-4785-89DB-F445132B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bc56354b-8af5-428e-a6db-9d0d373da5b3.dot</Template>
  <TotalTime>1</TotalTime>
  <Pages>78</Pages>
  <Words>32849</Words>
  <Characters>187243</Characters>
  <Application>Microsoft Office Word</Application>
  <DocSecurity>0</DocSecurity>
  <Lines>1560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219653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Пользователь Windows</cp:lastModifiedBy>
  <cp:revision>2</cp:revision>
  <cp:lastPrinted>2021-10-06T12:08:00Z</cp:lastPrinted>
  <dcterms:created xsi:type="dcterms:W3CDTF">2021-10-11T12:25:00Z</dcterms:created>
  <dcterms:modified xsi:type="dcterms:W3CDTF">2021-10-11T12:25:00Z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