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505C68">
      <w:pPr>
        <w:ind w:left="567"/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024365">
      <w:pPr>
        <w:jc w:val="both"/>
        <w:rPr>
          <w:b/>
          <w:bCs/>
          <w:sz w:val="24"/>
        </w:rPr>
      </w:pPr>
    </w:p>
    <w:p w:rsidR="00065AD7" w:rsidRDefault="00065AD7" w:rsidP="00024365">
      <w:pPr>
        <w:jc w:val="both"/>
        <w:rPr>
          <w:b/>
          <w:bCs/>
          <w:sz w:val="24"/>
        </w:rPr>
      </w:pPr>
    </w:p>
    <w:p w:rsidR="00604643" w:rsidRDefault="00D66453" w:rsidP="001E6335">
      <w:pPr>
        <w:rPr>
          <w:b/>
          <w:sz w:val="28"/>
          <w:szCs w:val="24"/>
        </w:rPr>
      </w:pPr>
      <w:r w:rsidRPr="00607F88">
        <w:rPr>
          <w:b/>
          <w:sz w:val="28"/>
          <w:szCs w:val="24"/>
        </w:rPr>
        <w:t>О</w:t>
      </w:r>
      <w:r w:rsidR="00206A7A">
        <w:rPr>
          <w:b/>
          <w:sz w:val="28"/>
          <w:szCs w:val="24"/>
        </w:rPr>
        <w:t xml:space="preserve"> признании утратившим силу </w:t>
      </w:r>
      <w:r w:rsidR="001E6335">
        <w:rPr>
          <w:b/>
          <w:sz w:val="28"/>
          <w:szCs w:val="24"/>
        </w:rPr>
        <w:t xml:space="preserve">распоряжения </w:t>
      </w:r>
    </w:p>
    <w:p w:rsidR="00604643" w:rsidRDefault="001E6335" w:rsidP="001E6335">
      <w:pPr>
        <w:rPr>
          <w:b/>
          <w:sz w:val="28"/>
          <w:szCs w:val="24"/>
        </w:rPr>
      </w:pPr>
      <w:r>
        <w:rPr>
          <w:b/>
          <w:sz w:val="28"/>
          <w:szCs w:val="24"/>
        </w:rPr>
        <w:t>Комитета</w:t>
      </w:r>
      <w:r w:rsidR="00206A7A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по природопользованию, охране </w:t>
      </w:r>
    </w:p>
    <w:p w:rsidR="001E6335" w:rsidRDefault="001E6335" w:rsidP="001E6335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окружающей среды и обеспечению </w:t>
      </w:r>
    </w:p>
    <w:p w:rsidR="001E6335" w:rsidRDefault="001E6335" w:rsidP="001E6335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экологической безопасности </w:t>
      </w:r>
    </w:p>
    <w:p w:rsidR="001E6335" w:rsidRDefault="001E6335" w:rsidP="001E6335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от 08.10.2003 № 54-р </w:t>
      </w:r>
    </w:p>
    <w:p w:rsidR="001E6335" w:rsidRPr="00C7710B" w:rsidRDefault="001E6335" w:rsidP="001E6335">
      <w:pPr>
        <w:rPr>
          <w:b/>
          <w:bCs/>
          <w:sz w:val="24"/>
          <w:highlight w:val="yellow"/>
        </w:rPr>
      </w:pPr>
    </w:p>
    <w:p w:rsidR="00726549" w:rsidRDefault="00726549">
      <w:pPr>
        <w:jc w:val="both"/>
        <w:rPr>
          <w:b/>
          <w:bCs/>
          <w:sz w:val="24"/>
          <w:highlight w:val="yellow"/>
        </w:rPr>
      </w:pPr>
    </w:p>
    <w:p w:rsidR="00024365" w:rsidRPr="00C7710B" w:rsidRDefault="00024365">
      <w:pPr>
        <w:jc w:val="both"/>
        <w:rPr>
          <w:b/>
          <w:bCs/>
          <w:sz w:val="24"/>
          <w:highlight w:val="yellow"/>
        </w:rPr>
      </w:pPr>
    </w:p>
    <w:p w:rsidR="00607F88" w:rsidRDefault="00607F88" w:rsidP="00607F8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53D6C" w:rsidRPr="00453D6C" w:rsidRDefault="00453D6C" w:rsidP="005F3102">
      <w:pPr>
        <w:spacing w:after="120"/>
        <w:ind w:firstLine="567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1. Признать утратившим </w:t>
      </w:r>
      <w:r w:rsidRPr="00453D6C">
        <w:rPr>
          <w:sz w:val="28"/>
          <w:szCs w:val="28"/>
        </w:rPr>
        <w:t xml:space="preserve">силу распоряжение </w:t>
      </w:r>
      <w:r w:rsidRPr="00453D6C">
        <w:rPr>
          <w:sz w:val="28"/>
          <w:szCs w:val="24"/>
        </w:rPr>
        <w:t xml:space="preserve">Комитета </w:t>
      </w:r>
      <w:r>
        <w:rPr>
          <w:sz w:val="28"/>
          <w:szCs w:val="24"/>
        </w:rPr>
        <w:br/>
      </w:r>
      <w:r w:rsidRPr="00453D6C">
        <w:rPr>
          <w:sz w:val="28"/>
          <w:szCs w:val="24"/>
        </w:rPr>
        <w:t xml:space="preserve">по природопользованию, охране окружающей среды и обеспечению экологической безопасности от 08.10.2003 № 54-р </w:t>
      </w:r>
      <w:r>
        <w:rPr>
          <w:sz w:val="28"/>
          <w:szCs w:val="24"/>
        </w:rPr>
        <w:t xml:space="preserve">«Об утверждении </w:t>
      </w:r>
      <w:r w:rsidR="00631197">
        <w:rPr>
          <w:sz w:val="28"/>
          <w:szCs w:val="24"/>
        </w:rPr>
        <w:t>П</w:t>
      </w:r>
      <w:r>
        <w:rPr>
          <w:sz w:val="28"/>
          <w:szCs w:val="24"/>
        </w:rPr>
        <w:t>оложения о порядке согласования плана-графика производственного контроля за соблюдением нормативов выбросов загрязняющи</w:t>
      </w:r>
      <w:r w:rsidR="00B47D2E">
        <w:rPr>
          <w:sz w:val="28"/>
          <w:szCs w:val="24"/>
        </w:rPr>
        <w:t>х веществ в атмосферный воздух».</w:t>
      </w:r>
    </w:p>
    <w:p w:rsidR="00C04809" w:rsidRPr="00C04809" w:rsidRDefault="00024365" w:rsidP="00C04809">
      <w:pPr>
        <w:spacing w:after="120"/>
        <w:ind w:firstLine="567"/>
        <w:jc w:val="both"/>
        <w:rPr>
          <w:sz w:val="28"/>
          <w:szCs w:val="28"/>
        </w:rPr>
      </w:pPr>
      <w:r w:rsidRPr="00547472">
        <w:rPr>
          <w:sz w:val="28"/>
          <w:szCs w:val="28"/>
        </w:rPr>
        <w:t>2. </w:t>
      </w:r>
      <w:r w:rsidR="00453D6C">
        <w:rPr>
          <w:sz w:val="28"/>
          <w:szCs w:val="28"/>
        </w:rPr>
        <w:t xml:space="preserve">Контроль </w:t>
      </w:r>
      <w:r w:rsidR="00C04809" w:rsidRPr="00C04809">
        <w:rPr>
          <w:sz w:val="28"/>
          <w:szCs w:val="28"/>
        </w:rPr>
        <w:t xml:space="preserve">за исполнением настоящего распоряжения возложить </w:t>
      </w:r>
      <w:r w:rsidR="00C04809" w:rsidRPr="00C04809">
        <w:rPr>
          <w:sz w:val="28"/>
          <w:szCs w:val="28"/>
        </w:rPr>
        <w:br/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C04809" w:rsidRPr="00C04809">
        <w:rPr>
          <w:sz w:val="28"/>
          <w:szCs w:val="28"/>
        </w:rPr>
        <w:t>Кучаева</w:t>
      </w:r>
      <w:proofErr w:type="spellEnd"/>
      <w:r w:rsidR="00C04809" w:rsidRPr="00C04809">
        <w:rPr>
          <w:sz w:val="28"/>
          <w:szCs w:val="28"/>
        </w:rPr>
        <w:t xml:space="preserve"> А.В.</w:t>
      </w:r>
    </w:p>
    <w:p w:rsidR="00024365" w:rsidRPr="00797EBD" w:rsidRDefault="00024365" w:rsidP="005F3102">
      <w:pPr>
        <w:spacing w:after="120"/>
        <w:ind w:firstLine="567"/>
        <w:jc w:val="both"/>
        <w:rPr>
          <w:sz w:val="28"/>
          <w:szCs w:val="28"/>
        </w:rPr>
      </w:pPr>
    </w:p>
    <w:p w:rsidR="003D204C" w:rsidRDefault="003D204C" w:rsidP="003D204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обязанности</w:t>
      </w:r>
    </w:p>
    <w:p w:rsidR="003D204C" w:rsidRPr="00BA48D2" w:rsidRDefault="003D204C" w:rsidP="003D204C">
      <w:pPr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6A6A08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Pr="006A6A08">
        <w:rPr>
          <w:b/>
          <w:sz w:val="28"/>
          <w:szCs w:val="28"/>
        </w:rPr>
        <w:t xml:space="preserve"> Комитета</w:t>
      </w:r>
      <w:r w:rsidRPr="006A6A08">
        <w:rPr>
          <w:b/>
          <w:sz w:val="28"/>
          <w:szCs w:val="28"/>
        </w:rPr>
        <w:tab/>
      </w:r>
      <w:r w:rsidRPr="006A6A08">
        <w:rPr>
          <w:b/>
          <w:sz w:val="28"/>
          <w:szCs w:val="28"/>
        </w:rPr>
        <w:tab/>
      </w:r>
      <w:r w:rsidRPr="006A6A08">
        <w:rPr>
          <w:b/>
          <w:sz w:val="28"/>
          <w:szCs w:val="28"/>
        </w:rPr>
        <w:tab/>
      </w:r>
      <w:r w:rsidRPr="006A6A08">
        <w:rPr>
          <w:b/>
          <w:sz w:val="28"/>
          <w:szCs w:val="28"/>
        </w:rPr>
        <w:tab/>
      </w:r>
      <w:r w:rsidRPr="006A6A08">
        <w:rPr>
          <w:b/>
          <w:sz w:val="28"/>
          <w:szCs w:val="28"/>
        </w:rPr>
        <w:tab/>
      </w:r>
      <w:r w:rsidRPr="006A6A08">
        <w:rPr>
          <w:b/>
          <w:sz w:val="28"/>
          <w:szCs w:val="28"/>
        </w:rPr>
        <w:tab/>
        <w:t xml:space="preserve">                   </w:t>
      </w:r>
      <w:proofErr w:type="spellStart"/>
      <w:r>
        <w:rPr>
          <w:b/>
          <w:sz w:val="28"/>
          <w:szCs w:val="28"/>
        </w:rPr>
        <w:t>А</w:t>
      </w:r>
      <w:r w:rsidRPr="006A6A0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Pr="006A6A0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Кучаев</w:t>
      </w:r>
      <w:proofErr w:type="spellEnd"/>
    </w:p>
    <w:p w:rsidR="003D204C" w:rsidRDefault="003D204C" w:rsidP="003D204C">
      <w:pPr>
        <w:rPr>
          <w:sz w:val="24"/>
          <w:szCs w:val="24"/>
        </w:rPr>
      </w:pPr>
    </w:p>
    <w:p w:rsidR="003D204C" w:rsidRDefault="003D204C">
      <w:pPr>
        <w:rPr>
          <w:sz w:val="28"/>
          <w:szCs w:val="28"/>
        </w:rPr>
      </w:pPr>
      <w:bookmarkStart w:id="0" w:name="_GoBack"/>
      <w:bookmarkEnd w:id="0"/>
    </w:p>
    <w:sectPr w:rsidR="003D204C" w:rsidSect="00A1060C">
      <w:headerReference w:type="even" r:id="rId8"/>
      <w:headerReference w:type="default" r:id="rId9"/>
      <w:pgSz w:w="11907" w:h="16840"/>
      <w:pgMar w:top="1134" w:right="708" w:bottom="993" w:left="1276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ABD" w:rsidRDefault="00632ABD">
      <w:r>
        <w:separator/>
      </w:r>
    </w:p>
  </w:endnote>
  <w:endnote w:type="continuationSeparator" w:id="0">
    <w:p w:rsidR="00632ABD" w:rsidRDefault="00632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ABD" w:rsidRDefault="00632ABD">
      <w:r>
        <w:separator/>
      </w:r>
    </w:p>
  </w:footnote>
  <w:footnote w:type="continuationSeparator" w:id="0">
    <w:p w:rsidR="00632ABD" w:rsidRDefault="00632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29" w:rsidRDefault="004B3329">
    <w:pPr>
      <w:pStyle w:val="a7"/>
      <w:jc w:val="center"/>
    </w:pPr>
  </w:p>
  <w:p w:rsidR="004B3329" w:rsidRDefault="004B3329">
    <w:pPr>
      <w:pStyle w:val="a7"/>
      <w:jc w:val="center"/>
    </w:pPr>
  </w:p>
  <w:p w:rsidR="00EA73AB" w:rsidRDefault="00EA73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607C"/>
    <w:rsid w:val="00124D27"/>
    <w:rsid w:val="001254CE"/>
    <w:rsid w:val="00130122"/>
    <w:rsid w:val="00137A95"/>
    <w:rsid w:val="00185A47"/>
    <w:rsid w:val="001A1719"/>
    <w:rsid w:val="001A60F5"/>
    <w:rsid w:val="001B036A"/>
    <w:rsid w:val="001B4B4C"/>
    <w:rsid w:val="001C0986"/>
    <w:rsid w:val="001D6A44"/>
    <w:rsid w:val="001E5473"/>
    <w:rsid w:val="001E6335"/>
    <w:rsid w:val="001F42AB"/>
    <w:rsid w:val="001F615D"/>
    <w:rsid w:val="0020582C"/>
    <w:rsid w:val="002069BA"/>
    <w:rsid w:val="00206A7A"/>
    <w:rsid w:val="00210A17"/>
    <w:rsid w:val="00213683"/>
    <w:rsid w:val="002157A4"/>
    <w:rsid w:val="00220FC5"/>
    <w:rsid w:val="00225A07"/>
    <w:rsid w:val="002415A0"/>
    <w:rsid w:val="00242A7C"/>
    <w:rsid w:val="00244702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22B3"/>
    <w:rsid w:val="00315561"/>
    <w:rsid w:val="003263B9"/>
    <w:rsid w:val="003547DE"/>
    <w:rsid w:val="00356FBA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376F9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6B52"/>
    <w:rsid w:val="004D7342"/>
    <w:rsid w:val="004E6F49"/>
    <w:rsid w:val="004F118F"/>
    <w:rsid w:val="004F72F0"/>
    <w:rsid w:val="005040FC"/>
    <w:rsid w:val="00505C68"/>
    <w:rsid w:val="00510876"/>
    <w:rsid w:val="005178C2"/>
    <w:rsid w:val="005212AD"/>
    <w:rsid w:val="005416B7"/>
    <w:rsid w:val="00541DC6"/>
    <w:rsid w:val="00547472"/>
    <w:rsid w:val="005573DA"/>
    <w:rsid w:val="005623B4"/>
    <w:rsid w:val="005638F9"/>
    <w:rsid w:val="00567931"/>
    <w:rsid w:val="00567E34"/>
    <w:rsid w:val="00572A17"/>
    <w:rsid w:val="0057513C"/>
    <w:rsid w:val="00580262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3102"/>
    <w:rsid w:val="005F42C3"/>
    <w:rsid w:val="00604643"/>
    <w:rsid w:val="00604C66"/>
    <w:rsid w:val="00607F88"/>
    <w:rsid w:val="00610505"/>
    <w:rsid w:val="006116AD"/>
    <w:rsid w:val="00616C5A"/>
    <w:rsid w:val="00622E89"/>
    <w:rsid w:val="006248D2"/>
    <w:rsid w:val="00631116"/>
    <w:rsid w:val="00631197"/>
    <w:rsid w:val="00631997"/>
    <w:rsid w:val="00632131"/>
    <w:rsid w:val="00632ABD"/>
    <w:rsid w:val="00635E4D"/>
    <w:rsid w:val="0063616E"/>
    <w:rsid w:val="006405FE"/>
    <w:rsid w:val="00642F97"/>
    <w:rsid w:val="0065079F"/>
    <w:rsid w:val="006535E7"/>
    <w:rsid w:val="00660259"/>
    <w:rsid w:val="00665669"/>
    <w:rsid w:val="00682670"/>
    <w:rsid w:val="0068660B"/>
    <w:rsid w:val="006939E2"/>
    <w:rsid w:val="006A3642"/>
    <w:rsid w:val="006A465E"/>
    <w:rsid w:val="006A57A1"/>
    <w:rsid w:val="006A6A08"/>
    <w:rsid w:val="006B329A"/>
    <w:rsid w:val="006C2691"/>
    <w:rsid w:val="006C5928"/>
    <w:rsid w:val="006D4DF2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209D"/>
    <w:rsid w:val="00752D03"/>
    <w:rsid w:val="00753734"/>
    <w:rsid w:val="00755472"/>
    <w:rsid w:val="007562DE"/>
    <w:rsid w:val="00763AB9"/>
    <w:rsid w:val="00765476"/>
    <w:rsid w:val="00770496"/>
    <w:rsid w:val="007718FD"/>
    <w:rsid w:val="00797EBD"/>
    <w:rsid w:val="007A2589"/>
    <w:rsid w:val="007A6B13"/>
    <w:rsid w:val="007B1FBD"/>
    <w:rsid w:val="007B3C6A"/>
    <w:rsid w:val="007C3CDB"/>
    <w:rsid w:val="007D5761"/>
    <w:rsid w:val="007D6D47"/>
    <w:rsid w:val="007E2B8F"/>
    <w:rsid w:val="007E4EFE"/>
    <w:rsid w:val="007E6726"/>
    <w:rsid w:val="007F0F4F"/>
    <w:rsid w:val="007F28BF"/>
    <w:rsid w:val="007F4940"/>
    <w:rsid w:val="00806C7D"/>
    <w:rsid w:val="00811625"/>
    <w:rsid w:val="0081583A"/>
    <w:rsid w:val="00815C17"/>
    <w:rsid w:val="00815DC0"/>
    <w:rsid w:val="00830D9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66043"/>
    <w:rsid w:val="00876D3C"/>
    <w:rsid w:val="0088667B"/>
    <w:rsid w:val="008918F0"/>
    <w:rsid w:val="00891D1D"/>
    <w:rsid w:val="00891DDA"/>
    <w:rsid w:val="008B09B4"/>
    <w:rsid w:val="008B50DB"/>
    <w:rsid w:val="008C6E27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4BDD"/>
    <w:rsid w:val="009F6312"/>
    <w:rsid w:val="009F793E"/>
    <w:rsid w:val="00A1060C"/>
    <w:rsid w:val="00A12677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1110"/>
    <w:rsid w:val="00B32D4B"/>
    <w:rsid w:val="00B47755"/>
    <w:rsid w:val="00B47D2E"/>
    <w:rsid w:val="00B50CB8"/>
    <w:rsid w:val="00B54E08"/>
    <w:rsid w:val="00B563A6"/>
    <w:rsid w:val="00B7114E"/>
    <w:rsid w:val="00B8338C"/>
    <w:rsid w:val="00B94A7D"/>
    <w:rsid w:val="00B97D85"/>
    <w:rsid w:val="00BA231F"/>
    <w:rsid w:val="00BA23AB"/>
    <w:rsid w:val="00BA2776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04809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669AE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216F2"/>
    <w:rsid w:val="00D23415"/>
    <w:rsid w:val="00D3371E"/>
    <w:rsid w:val="00D3737F"/>
    <w:rsid w:val="00D52818"/>
    <w:rsid w:val="00D5311A"/>
    <w:rsid w:val="00D56BCC"/>
    <w:rsid w:val="00D66453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259A3"/>
    <w:rsid w:val="00E50ED1"/>
    <w:rsid w:val="00E570F9"/>
    <w:rsid w:val="00E73CB6"/>
    <w:rsid w:val="00E77200"/>
    <w:rsid w:val="00E827A9"/>
    <w:rsid w:val="00E915C1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F14E8"/>
    <w:rsid w:val="00F01C45"/>
    <w:rsid w:val="00F01EDD"/>
    <w:rsid w:val="00F06696"/>
    <w:rsid w:val="00F25333"/>
    <w:rsid w:val="00F4155E"/>
    <w:rsid w:val="00F53C26"/>
    <w:rsid w:val="00F56612"/>
    <w:rsid w:val="00F73F44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6A5B2-E415-4CC0-A317-EC9C5CC4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Лёвкина Светлана Александровна</cp:lastModifiedBy>
  <cp:revision>8</cp:revision>
  <cp:lastPrinted>2021-10-05T12:30:00Z</cp:lastPrinted>
  <dcterms:created xsi:type="dcterms:W3CDTF">2021-10-05T08:05:00Z</dcterms:created>
  <dcterms:modified xsi:type="dcterms:W3CDTF">2021-10-06T06:26:00Z</dcterms:modified>
</cp:coreProperties>
</file>