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6073AC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0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0" y="1695451"/>
                            <a:ext cx="1000125" cy="859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75pt;margin-top:0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63817;top:16954;width:10001;height:8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6073AC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895" cy="596265"/>
                                  <wp:effectExtent l="0" t="0" r="0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895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6073AC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895" cy="596265"/>
                            <wp:effectExtent l="0" t="0" r="0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895" cy="59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67990" cy="781685"/>
                <wp:effectExtent l="0" t="0" r="381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A31FB3" w:rsidRDefault="00FC4B8F" w:rsidP="00FC4B8F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</w:t>
                            </w:r>
                            <w:r w:rsidR="005A059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01DB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распоряжение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от 10.05.2012 № 806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width:233.7pt;height:6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rxuAIAAME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" filled="f" stroked="f">
                <v:textbox>
                  <w:txbxContent>
                    <w:p w:rsidR="00724E7D" w:rsidRPr="00A31FB3" w:rsidRDefault="00FC4B8F" w:rsidP="00FC4B8F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C4B8F">
                        <w:rPr>
                          <w:b/>
                          <w:sz w:val="28"/>
                          <w:szCs w:val="28"/>
                        </w:rPr>
                        <w:t>О внесении изменений</w:t>
                      </w:r>
                      <w:r w:rsidR="005A059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801DB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в распоряжение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>от 10.05.2012 № 806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01DB" w:rsidRPr="008225B4" w:rsidRDefault="004801DB" w:rsidP="00724E7D">
      <w:pPr>
        <w:spacing w:line="360" w:lineRule="auto"/>
        <w:jc w:val="both"/>
        <w:rPr>
          <w:sz w:val="28"/>
          <w:szCs w:val="28"/>
        </w:rPr>
      </w:pP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>Внести изменения в распоряжение ад</w:t>
      </w:r>
      <w:r>
        <w:rPr>
          <w:sz w:val="28"/>
          <w:szCs w:val="28"/>
        </w:rPr>
        <w:t xml:space="preserve">министрации Выборгского района </w:t>
      </w:r>
      <w:r w:rsidRPr="00FC4B8F">
        <w:rPr>
          <w:sz w:val="28"/>
          <w:szCs w:val="28"/>
        </w:rPr>
        <w:t>Санкт-Петербурга от 10.05.2012 № 806 «О Коллегии администрации Выборгского района Санкт-Петербурга» (далее – распоряжение), изложив</w:t>
      </w:r>
      <w:r>
        <w:rPr>
          <w:sz w:val="28"/>
          <w:szCs w:val="28"/>
        </w:rPr>
        <w:t xml:space="preserve"> приложение № 2 </w:t>
      </w:r>
      <w:r w:rsidRPr="00FC4B8F">
        <w:rPr>
          <w:sz w:val="28"/>
          <w:szCs w:val="28"/>
        </w:rPr>
        <w:t xml:space="preserve">к распоряжению в редакции, согласно приложению </w:t>
      </w:r>
      <w:r>
        <w:rPr>
          <w:sz w:val="28"/>
          <w:szCs w:val="28"/>
        </w:rPr>
        <w:t xml:space="preserve">                      </w:t>
      </w:r>
      <w:r w:rsidRPr="00FC4B8F">
        <w:rPr>
          <w:sz w:val="28"/>
          <w:szCs w:val="28"/>
        </w:rPr>
        <w:t>к настоящему распоряжению.</w:t>
      </w:r>
    </w:p>
    <w:p w:rsidR="00FC4B8F" w:rsidRPr="004801DB" w:rsidRDefault="00FC4B8F" w:rsidP="004801DB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Признать утратившим силу распоряжение администрации Выборгского района Санкт-Петербурга от </w:t>
      </w:r>
      <w:r w:rsidR="004801DB">
        <w:rPr>
          <w:sz w:val="28"/>
          <w:szCs w:val="28"/>
        </w:rPr>
        <w:t>30.10.2020 № 664-р</w:t>
      </w:r>
      <w:r w:rsidRPr="004801DB">
        <w:rPr>
          <w:sz w:val="28"/>
          <w:szCs w:val="28"/>
        </w:rPr>
        <w:t xml:space="preserve"> «О внесении изменений в распоряжение администрации от 10.05.2012 № 806».</w:t>
      </w: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Контроль за выполнением распоряжения остается за </w:t>
      </w:r>
      <w:r w:rsidR="004801DB">
        <w:rPr>
          <w:sz w:val="28"/>
          <w:szCs w:val="28"/>
        </w:rPr>
        <w:t xml:space="preserve">временно исполняющим обязанности главы </w:t>
      </w:r>
      <w:r w:rsidRPr="00FC4B8F">
        <w:rPr>
          <w:sz w:val="28"/>
          <w:szCs w:val="28"/>
        </w:rPr>
        <w:t>администрации.</w:t>
      </w:r>
    </w:p>
    <w:p w:rsidR="00724E7D" w:rsidRDefault="00724E7D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4801DB" w:rsidRPr="00236C95" w:rsidRDefault="004801DB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4632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4801DB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Временно исполняющий обязанности главы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4801DB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 М. Полунин</w:t>
            </w:r>
          </w:p>
        </w:tc>
      </w:tr>
    </w:tbl>
    <w:p w:rsidR="00FC4B8F" w:rsidRDefault="00FC4B8F"/>
    <w:p w:rsidR="00FC4B8F" w:rsidRPr="00FC4B8F" w:rsidRDefault="00FC4B8F" w:rsidP="00FC4B8F">
      <w:pPr>
        <w:jc w:val="right"/>
        <w:outlineLvl w:val="0"/>
        <w:rPr>
          <w:color w:val="000000"/>
        </w:rPr>
      </w:pPr>
      <w:r>
        <w:br w:type="page"/>
      </w:r>
      <w:r w:rsidRPr="00FC4B8F">
        <w:rPr>
          <w:color w:val="000000"/>
        </w:rPr>
        <w:lastRenderedPageBreak/>
        <w:t>Приложение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к распоряжению администрации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Выборгского района Санкт-Петербурга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от __________ 20</w:t>
      </w:r>
      <w:r w:rsidR="004801DB">
        <w:rPr>
          <w:color w:val="000000"/>
        </w:rPr>
        <w:t>21</w:t>
      </w:r>
      <w:r w:rsidRPr="00FC4B8F">
        <w:rPr>
          <w:color w:val="000000"/>
        </w:rPr>
        <w:t xml:space="preserve"> № _____</w:t>
      </w:r>
    </w:p>
    <w:p w:rsidR="00FC4B8F" w:rsidRPr="00FC4B8F" w:rsidRDefault="00FC4B8F" w:rsidP="00FC4B8F">
      <w:pPr>
        <w:jc w:val="center"/>
      </w:pP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СОСТАВ</w:t>
      </w: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КОЛЛЕГИИ АДМИНИСТРАЦИИ ВЫБОРГСКОГО РАЙОНА</w:t>
      </w: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САНКТ-ПЕТЕРБУРГА</w:t>
      </w:r>
    </w:p>
    <w:p w:rsidR="00FC4B8F" w:rsidRPr="00FC4B8F" w:rsidRDefault="00FC4B8F" w:rsidP="00FC4B8F">
      <w:pPr>
        <w:ind w:firstLine="540"/>
      </w:pPr>
    </w:p>
    <w:tbl>
      <w:tblPr>
        <w:tblW w:w="9622" w:type="dxa"/>
        <w:tblLook w:val="01E0" w:firstRow="1" w:lastRow="1" w:firstColumn="1" w:lastColumn="1" w:noHBand="0" w:noVBand="0"/>
      </w:tblPr>
      <w:tblGrid>
        <w:gridCol w:w="4119"/>
        <w:gridCol w:w="5503"/>
      </w:tblGrid>
      <w:tr w:rsidR="00FC4B8F" w:rsidRPr="001C32EB" w:rsidTr="00FC4B8F">
        <w:tc>
          <w:tcPr>
            <w:tcW w:w="4119" w:type="dxa"/>
          </w:tcPr>
          <w:p w:rsidR="004D4755" w:rsidRDefault="004D4755">
            <w:pPr>
              <w:rPr>
                <w:b/>
                <w:sz w:val="23"/>
                <w:szCs w:val="23"/>
              </w:rPr>
            </w:pPr>
          </w:p>
          <w:p w:rsidR="00FC4B8F" w:rsidRPr="001C32EB" w:rsidRDefault="00FC4B8F">
            <w:pPr>
              <w:rPr>
                <w:b/>
                <w:sz w:val="23"/>
                <w:szCs w:val="23"/>
              </w:rPr>
            </w:pPr>
            <w:r w:rsidRPr="001C32EB">
              <w:rPr>
                <w:b/>
                <w:sz w:val="23"/>
                <w:szCs w:val="23"/>
              </w:rPr>
              <w:t>Председатель Коллегии:</w:t>
            </w:r>
          </w:p>
          <w:p w:rsidR="00FC4B8F" w:rsidRPr="001C32EB" w:rsidRDefault="00FC4B8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4801D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Полунин </w:t>
            </w:r>
          </w:p>
          <w:p w:rsidR="00FC4B8F" w:rsidRPr="001C32E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Виктор Михайлович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4801DB">
              <w:rPr>
                <w:rFonts w:ascii="Times New Roman" w:hAnsi="Times New Roman" w:cs="Times New Roman"/>
                <w:sz w:val="23"/>
                <w:szCs w:val="23"/>
              </w:rPr>
              <w:t>временно исполняющий обязанности главы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 администрации Выборгского района 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487"/>
        </w:trPr>
        <w:tc>
          <w:tcPr>
            <w:tcW w:w="4119" w:type="dxa"/>
          </w:tcPr>
          <w:p w:rsidR="00FC4B8F" w:rsidRPr="001C32EB" w:rsidRDefault="00FC4B8F" w:rsidP="00FA1475">
            <w:pPr>
              <w:rPr>
                <w:b/>
                <w:sz w:val="23"/>
                <w:szCs w:val="23"/>
              </w:rPr>
            </w:pPr>
            <w:r w:rsidRPr="001C32EB">
              <w:rPr>
                <w:b/>
                <w:sz w:val="23"/>
                <w:szCs w:val="23"/>
              </w:rPr>
              <w:t>Заместитель председателя Коллегии: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657"/>
        </w:trPr>
        <w:tc>
          <w:tcPr>
            <w:tcW w:w="4119" w:type="dxa"/>
          </w:tcPr>
          <w:p w:rsidR="00FC4B8F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Сажнов</w:t>
            </w:r>
          </w:p>
          <w:p w:rsidR="004801DB" w:rsidRPr="001C32E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Василий Владимирович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4801DB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FC4B8F" w:rsidRPr="001C32EB">
              <w:rPr>
                <w:rFonts w:ascii="Times New Roman" w:hAnsi="Times New Roman" w:cs="Times New Roman"/>
                <w:sz w:val="23"/>
                <w:szCs w:val="23"/>
              </w:rPr>
              <w:t>заместитель главы администрации Выборгского района Санкт-Петербурга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  <w:hideMark/>
          </w:tcPr>
          <w:p w:rsidR="00FC4B8F" w:rsidRPr="00926A69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926A69">
              <w:rPr>
                <w:b/>
                <w:sz w:val="23"/>
                <w:szCs w:val="23"/>
              </w:rPr>
              <w:t>Члены Коллегии:</w:t>
            </w: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834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Автомонов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Сергей Викторович</w:t>
            </w:r>
          </w:p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Арапенко</w:t>
            </w: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Екатерина Михайловна</w:t>
            </w:r>
          </w:p>
          <w:p w:rsidR="00F079A7" w:rsidRPr="001C32EB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Артемова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Арина Александровна</w:t>
            </w:r>
          </w:p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Альхов</w:t>
            </w: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Константин Олегович</w:t>
            </w:r>
          </w:p>
          <w:p w:rsidR="00BB0848" w:rsidRDefault="00BB0848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Default="00634C46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Виноградов</w:t>
            </w:r>
          </w:p>
          <w:p w:rsidR="00634C46" w:rsidRDefault="00634C46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Сергей Николаевич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Гущин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Павел Александрович</w:t>
            </w:r>
          </w:p>
          <w:p w:rsidR="004801DB" w:rsidRPr="001C32E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начальник УМВД России по Выборгскому району Санкт-Петербурга (по согласованию)</w:t>
            </w:r>
          </w:p>
          <w:p w:rsidR="00FC4B8F" w:rsidRDefault="00FC4B8F" w:rsidP="00FA1475">
            <w:pPr>
              <w:jc w:val="both"/>
              <w:rPr>
                <w:sz w:val="23"/>
                <w:szCs w:val="23"/>
              </w:rPr>
            </w:pPr>
          </w:p>
          <w:p w:rsidR="00F079A7" w:rsidRDefault="00F079A7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председатель Совета ветеранов (пенсионеров, инвалидов) войны, труда, Вооруженных сил и правоохранительных органов</w:t>
            </w:r>
          </w:p>
          <w:p w:rsidR="00F079A7" w:rsidRPr="001C32EB" w:rsidRDefault="00F079A7" w:rsidP="00FA1475">
            <w:pPr>
              <w:jc w:val="both"/>
              <w:rPr>
                <w:sz w:val="23"/>
                <w:szCs w:val="23"/>
              </w:rPr>
            </w:pPr>
          </w:p>
          <w:p w:rsidR="00FC4B8F" w:rsidRPr="001C32EB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заместитель главы администрации Выборгского района Санкт-Петербурга</w:t>
            </w:r>
          </w:p>
          <w:p w:rsidR="00FC4B8F" w:rsidRDefault="00FC4B8F" w:rsidP="00FA1475">
            <w:pPr>
              <w:jc w:val="both"/>
              <w:rPr>
                <w:sz w:val="23"/>
                <w:szCs w:val="23"/>
              </w:rPr>
            </w:pP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муниципальный округ Шувалово-Озерки</w:t>
            </w:r>
            <w:r>
              <w:rPr>
                <w:sz w:val="23"/>
                <w:szCs w:val="23"/>
              </w:rPr>
              <w:t xml:space="preserve"> </w:t>
            </w:r>
            <w:r w:rsidRPr="001C32EB">
              <w:rPr>
                <w:sz w:val="23"/>
                <w:szCs w:val="23"/>
              </w:rPr>
              <w:t>(по согласованию)</w:t>
            </w:r>
          </w:p>
          <w:p w:rsidR="00BB0848" w:rsidRDefault="00BB0848" w:rsidP="00FA1475">
            <w:pPr>
              <w:jc w:val="both"/>
              <w:rPr>
                <w:sz w:val="23"/>
                <w:szCs w:val="23"/>
              </w:rPr>
            </w:pPr>
          </w:p>
          <w:p w:rsidR="00FC4B8F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МО №</w:t>
            </w:r>
            <w:r w:rsidR="00FA1475" w:rsidRPr="001C32EB">
              <w:rPr>
                <w:sz w:val="23"/>
                <w:szCs w:val="23"/>
              </w:rPr>
              <w:t xml:space="preserve"> </w:t>
            </w:r>
            <w:r w:rsidRPr="001C32EB">
              <w:rPr>
                <w:sz w:val="23"/>
                <w:szCs w:val="23"/>
              </w:rPr>
              <w:t xml:space="preserve">15 </w:t>
            </w:r>
            <w:r w:rsidRPr="001C32EB">
              <w:rPr>
                <w:sz w:val="23"/>
                <w:szCs w:val="23"/>
              </w:rPr>
              <w:br/>
              <w:t>(по согласованию)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4801DB" w:rsidRPr="001C32EB" w:rsidRDefault="005202B9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-начальник отдела здравоохранения администрации Выборгского района Санкт-Петербурга </w:t>
            </w:r>
            <w:r>
              <w:rPr>
                <w:sz w:val="23"/>
                <w:szCs w:val="23"/>
              </w:rPr>
              <w:br/>
            </w:r>
          </w:p>
        </w:tc>
      </w:tr>
      <w:tr w:rsidR="00FC4B8F" w:rsidRPr="001C32EB" w:rsidTr="00981858">
        <w:trPr>
          <w:trHeight w:val="1451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Данилов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Павел Александрович</w:t>
            </w:r>
          </w:p>
          <w:p w:rsidR="00FC4B8F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Душина</w:t>
            </w: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Оксана Николаевна</w:t>
            </w:r>
          </w:p>
          <w:p w:rsidR="00BB0848" w:rsidRPr="001C32EB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Pr="001C32EB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прокурор Выборгского района Санкт-Петербурга</w:t>
            </w:r>
          </w:p>
          <w:p w:rsidR="00FC4B8F" w:rsidRPr="001C32EB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(по согласованию)</w:t>
            </w:r>
          </w:p>
          <w:p w:rsidR="00FC4B8F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BB0848" w:rsidRDefault="004D4755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МО Сергиевское (по согласованию)</w:t>
            </w:r>
          </w:p>
          <w:p w:rsidR="00BB0848" w:rsidRPr="001C32EB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Ефимчук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Галина Николаевна</w:t>
            </w:r>
          </w:p>
          <w:p w:rsidR="00BB0848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Евстафьева</w:t>
            </w: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Янина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Владимировна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BB0848" w:rsidRPr="001C32EB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- начальник отдела социальной защиты населения администрации Выборгского района </w:t>
            </w:r>
            <w:r w:rsidR="00BB0848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Санкт-Петербурга</w:t>
            </w: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Default="00BB0848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B0848">
              <w:rPr>
                <w:rFonts w:ascii="Times New Roman" w:hAnsi="Times New Roman" w:cs="Times New Roman"/>
                <w:sz w:val="23"/>
                <w:szCs w:val="23"/>
              </w:rPr>
              <w:t xml:space="preserve">- глава муниципального образования </w:t>
            </w:r>
            <w:r w:rsidR="004D4755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</w:t>
            </w:r>
            <w:r w:rsidRPr="00BB0848">
              <w:rPr>
                <w:rFonts w:ascii="Times New Roman" w:hAnsi="Times New Roman" w:cs="Times New Roman"/>
                <w:sz w:val="23"/>
                <w:szCs w:val="23"/>
              </w:rPr>
              <w:t>МО Светлановское (по согласованию)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5202B9">
        <w:trPr>
          <w:trHeight w:val="857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Загородникова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Светлана Григорьевна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Зимин</w:t>
            </w: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Владимир Юрьевич</w:t>
            </w: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Кутыловская 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Ольга Алексеевна  </w:t>
            </w:r>
          </w:p>
          <w:p w:rsidR="005202B9" w:rsidRDefault="005202B9" w:rsidP="005202B9"/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Никишина 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Наталия Евгеньевна</w:t>
            </w:r>
          </w:p>
          <w:p w:rsidR="005202B9" w:rsidRDefault="005202B9" w:rsidP="005202B9"/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Панюкова</w:t>
            </w:r>
          </w:p>
          <w:p w:rsidR="005202B9" w:rsidRPr="005202B9" w:rsidRDefault="005202B9" w:rsidP="005202B9">
            <w:r w:rsidRPr="001C32EB">
              <w:rPr>
                <w:sz w:val="23"/>
                <w:szCs w:val="23"/>
              </w:rPr>
              <w:t>Юлия Ивановна</w:t>
            </w:r>
          </w:p>
        </w:tc>
        <w:tc>
          <w:tcPr>
            <w:tcW w:w="5503" w:type="dxa"/>
          </w:tcPr>
          <w:p w:rsidR="00FC4B8F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МО Сосновское (по согласованию)</w:t>
            </w: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-начальник отдела по вопросам законности, правопорядка и безопасности администрации Выборгского района Санкт-Петербурга</w:t>
            </w: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поселок Парголово (по согласованию)</w:t>
            </w:r>
          </w:p>
          <w:p w:rsidR="00A64342" w:rsidRDefault="00A64342" w:rsidP="00FA1475">
            <w:pPr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- заместитель главы администрации Выборгского района Санкт-Петербурга</w:t>
            </w:r>
          </w:p>
          <w:p w:rsidR="005202B9" w:rsidRPr="001C32EB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FC4B8F" w:rsidRPr="001C32EB" w:rsidRDefault="005202B9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начальник отдела образования администрации Выборгского района Санкт-Петербурга</w:t>
            </w:r>
          </w:p>
        </w:tc>
      </w:tr>
      <w:tr w:rsidR="00FC4B8F" w:rsidRPr="001C32EB" w:rsidTr="005202B9">
        <w:trPr>
          <w:trHeight w:val="95"/>
        </w:trPr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Полянский </w:t>
            </w:r>
          </w:p>
          <w:p w:rsidR="005202B9" w:rsidRP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Антон Евгеньевич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Пусенкова</w:t>
            </w: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Анастасия Александровна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</w:p>
          <w:p w:rsid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Рыбчак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Мария Михайловна</w:t>
            </w:r>
          </w:p>
        </w:tc>
        <w:tc>
          <w:tcPr>
            <w:tcW w:w="5503" w:type="dxa"/>
            <w:hideMark/>
          </w:tcPr>
          <w:p w:rsidR="00FC4B8F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-заместитель главы администрации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начальник отдела экономического развития администрации Выборгского района                              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BB0848" w:rsidRDefault="005202B9" w:rsidP="005202B9">
            <w:pPr>
              <w:pStyle w:val="ConsPlusNonformat"/>
              <w:tabs>
                <w:tab w:val="left" w:pos="168"/>
                <w:tab w:val="left" w:pos="309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BB0848">
              <w:rPr>
                <w:rFonts w:ascii="Times New Roman" w:hAnsi="Times New Roman" w:cs="Times New Roman"/>
                <w:sz w:val="23"/>
                <w:szCs w:val="23"/>
              </w:rPr>
              <w:t xml:space="preserve">глава муниципального образования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BB0848">
              <w:rPr>
                <w:rFonts w:ascii="Times New Roman" w:hAnsi="Times New Roman" w:cs="Times New Roman"/>
                <w:sz w:val="23"/>
                <w:szCs w:val="23"/>
              </w:rPr>
              <w:t>МО Сампсониевское (по согласованию)</w:t>
            </w:r>
          </w:p>
          <w:p w:rsidR="005202B9" w:rsidRPr="001C32EB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5202B9" w:rsidRP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Фациевич-Слинченко</w:t>
            </w:r>
          </w:p>
          <w:p w:rsidR="00FC4B8F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Владимир Степанович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Федоров</w:t>
            </w:r>
            <w:bookmarkStart w:id="0" w:name="_GoBack"/>
            <w:bookmarkEnd w:id="0"/>
          </w:p>
          <w:p w:rsidR="005202B9" w:rsidRDefault="005202B9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Сергей Николаевич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Шаврова 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Ольга Николаевна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b/>
                <w:sz w:val="23"/>
                <w:szCs w:val="23"/>
              </w:rPr>
              <w:t>Секретарь Коллегии: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Рыбчак 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Павел Николаевич</w:t>
            </w:r>
          </w:p>
        </w:tc>
        <w:tc>
          <w:tcPr>
            <w:tcW w:w="5503" w:type="dxa"/>
          </w:tcPr>
          <w:p w:rsidR="00FC4B8F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5202B9">
              <w:rPr>
                <w:sz w:val="23"/>
                <w:szCs w:val="23"/>
              </w:rPr>
              <w:t>- начальник отдела физической культуры, спорта                      и молодежной политики администрации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поселок Левашово (по согласованию)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- начальник юридического отдела администрации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 xml:space="preserve">- начальник отдела организационной работы </w:t>
            </w:r>
            <w:r w:rsidRPr="001C32EB">
              <w:rPr>
                <w:sz w:val="23"/>
                <w:szCs w:val="23"/>
              </w:rPr>
              <w:br/>
              <w:t>и взаимодействия с органами местного самоуправления администрации Выборгского района Санкт-Петербурга</w:t>
            </w:r>
          </w:p>
          <w:p w:rsidR="005202B9" w:rsidRPr="001C32EB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634C4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5202B9">
        <w:trPr>
          <w:trHeight w:val="95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</w:tbl>
    <w:p w:rsidR="004C1F45" w:rsidRDefault="004C1F45" w:rsidP="00A64342"/>
    <w:sectPr w:rsidR="004C1F45" w:rsidSect="00A64342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3F5" w:rsidRDefault="002743F5" w:rsidP="00FC4B8F">
      <w:r>
        <w:separator/>
      </w:r>
    </w:p>
  </w:endnote>
  <w:endnote w:type="continuationSeparator" w:id="0">
    <w:p w:rsidR="002743F5" w:rsidRDefault="002743F5" w:rsidP="00FC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3F5" w:rsidRDefault="002743F5" w:rsidP="00FC4B8F">
      <w:r>
        <w:separator/>
      </w:r>
    </w:p>
  </w:footnote>
  <w:footnote w:type="continuationSeparator" w:id="0">
    <w:p w:rsidR="002743F5" w:rsidRDefault="002743F5" w:rsidP="00FC4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15835"/>
    <w:multiLevelType w:val="multilevel"/>
    <w:tmpl w:val="0BD6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7e45ce3-a1dc-4f24-8a1e-951c38f374d0"/>
  </w:docVars>
  <w:rsids>
    <w:rsidRoot w:val="00FC4B8F"/>
    <w:rsid w:val="00091968"/>
    <w:rsid w:val="0009397D"/>
    <w:rsid w:val="00152665"/>
    <w:rsid w:val="001C32EB"/>
    <w:rsid w:val="00261BE2"/>
    <w:rsid w:val="002743F5"/>
    <w:rsid w:val="002C289B"/>
    <w:rsid w:val="00452992"/>
    <w:rsid w:val="004801DB"/>
    <w:rsid w:val="004C1F45"/>
    <w:rsid w:val="004C525F"/>
    <w:rsid w:val="004D4755"/>
    <w:rsid w:val="005202B9"/>
    <w:rsid w:val="005A059A"/>
    <w:rsid w:val="006073AC"/>
    <w:rsid w:val="00634C46"/>
    <w:rsid w:val="006674C1"/>
    <w:rsid w:val="006F71B3"/>
    <w:rsid w:val="007034DD"/>
    <w:rsid w:val="00724E7D"/>
    <w:rsid w:val="00803C9B"/>
    <w:rsid w:val="00926A69"/>
    <w:rsid w:val="00981858"/>
    <w:rsid w:val="009E7EA6"/>
    <w:rsid w:val="00A17E73"/>
    <w:rsid w:val="00A24348"/>
    <w:rsid w:val="00A64342"/>
    <w:rsid w:val="00A84999"/>
    <w:rsid w:val="00A94AA5"/>
    <w:rsid w:val="00AE0678"/>
    <w:rsid w:val="00B4277E"/>
    <w:rsid w:val="00B7664F"/>
    <w:rsid w:val="00B819DD"/>
    <w:rsid w:val="00B81FAF"/>
    <w:rsid w:val="00BB0848"/>
    <w:rsid w:val="00CD10A5"/>
    <w:rsid w:val="00D230A6"/>
    <w:rsid w:val="00D925E1"/>
    <w:rsid w:val="00D95079"/>
    <w:rsid w:val="00DB5F92"/>
    <w:rsid w:val="00DC100C"/>
    <w:rsid w:val="00E12569"/>
    <w:rsid w:val="00E46858"/>
    <w:rsid w:val="00F070ED"/>
    <w:rsid w:val="00F079A7"/>
    <w:rsid w:val="00F2029F"/>
    <w:rsid w:val="00F710AC"/>
    <w:rsid w:val="00FA1475"/>
    <w:rsid w:val="00FC4B8F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22AF5B-7CFA-4D85-B0DD-4F6D8AD6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FC4B8F"/>
    <w:rPr>
      <w:color w:val="0000FF"/>
      <w:u w:val="single"/>
    </w:rPr>
  </w:style>
  <w:style w:type="paragraph" w:customStyle="1" w:styleId="ConsPlusNonformat">
    <w:name w:val="ConsPlusNonformat"/>
    <w:rsid w:val="00FC4B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47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4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eea0341b-3d3f-455e-8885-ee70f446e44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eea0341b-3d3f-455e-8885-ee70f446e44a</Template>
  <TotalTime>28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Гудз Мария Сергеевна</cp:lastModifiedBy>
  <cp:revision>9</cp:revision>
  <cp:lastPrinted>2019-12-17T08:54:00Z</cp:lastPrinted>
  <dcterms:created xsi:type="dcterms:W3CDTF">2019-12-30T12:29:00Z</dcterms:created>
  <dcterms:modified xsi:type="dcterms:W3CDTF">2021-09-28T13:21:00Z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67e45ce3-a1dc-4f24-8a1e-951c38f374d0</vt:lpwstr>
  </property>
</Properties>
</file>