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7"/>
        <w:gridCol w:w="3137"/>
        <w:gridCol w:w="656"/>
        <w:gridCol w:w="1554"/>
        <w:gridCol w:w="728"/>
        <w:gridCol w:w="546"/>
        <w:gridCol w:w="603"/>
        <w:gridCol w:w="348"/>
        <w:gridCol w:w="77"/>
        <w:gridCol w:w="2269"/>
      </w:tblGrid>
      <w:tr w:rsidR="00014BBD" w:rsidTr="007217E6">
        <w:trPr>
          <w:trHeight w:val="84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7217E6">
        <w:trPr>
          <w:trHeight w:val="3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5C38C2" w:rsidTr="00E8546F">
        <w:trPr>
          <w:trHeight w:val="50"/>
        </w:trPr>
        <w:tc>
          <w:tcPr>
            <w:tcW w:w="10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8C2" w:rsidRDefault="005C38C2" w:rsidP="00712FC0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           </w:t>
            </w:r>
            <w:r w:rsidRPr="005551C0">
              <w:rPr>
                <w:b/>
                <w:bCs/>
              </w:rPr>
              <w:t>Прогр</w:t>
            </w:r>
            <w:r w:rsidR="00712FC0">
              <w:rPr>
                <w:b/>
                <w:bCs/>
              </w:rPr>
              <w:t>амма 03</w:t>
            </w:r>
            <w:r>
              <w:rPr>
                <w:b/>
                <w:bCs/>
              </w:rPr>
              <w:t xml:space="preserve"> </w:t>
            </w:r>
            <w:r w:rsidR="00712FC0">
              <w:rPr>
                <w:b/>
                <w:bCs/>
              </w:rPr>
              <w:t>Социальная поддержка граждан в Санкт-Петербурге (Постановление Правительства Санкт-Петербурга от 23.06.2014 №497)</w:t>
            </w:r>
          </w:p>
        </w:tc>
      </w:tr>
      <w:tr w:rsidR="001A44E5" w:rsidRPr="007217E6" w:rsidTr="00712FC0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A60C14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A60C14" w:rsidP="005C38C2">
            <w:pPr>
              <w:rPr>
                <w:bCs/>
                <w:sz w:val="22"/>
                <w:szCs w:val="22"/>
              </w:rPr>
            </w:pPr>
            <w:r w:rsidRPr="00A60C14">
              <w:rPr>
                <w:bCs/>
                <w:sz w:val="22"/>
                <w:szCs w:val="22"/>
              </w:rPr>
              <w:t>Расходы на проведение мероприятий по созданию условий доступности для инвалидов и иных маломобильных групп населения учреждений социального обслуживания населения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12F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A60C14" w:rsidP="005C38C2">
            <w:pPr>
              <w:rPr>
                <w:bCs/>
                <w:sz w:val="22"/>
                <w:szCs w:val="22"/>
              </w:rPr>
            </w:pPr>
            <w:r w:rsidRPr="00A60C14">
              <w:rPr>
                <w:bCs/>
                <w:sz w:val="22"/>
                <w:szCs w:val="22"/>
              </w:rPr>
              <w:t>0320041340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163B16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12F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</w:p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</w:p>
          <w:p w:rsidR="00724E7D" w:rsidRDefault="00D04F7F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Исполняющий обязанности</w:t>
            </w:r>
          </w:p>
          <w:p w:rsidR="00D04F7F" w:rsidRPr="00E6540D" w:rsidRDefault="00D04F7F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главы администрации                                                                                                         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724E7D" w:rsidRPr="00E6540D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В. М. Полунин                                                     </w:t>
            </w:r>
          </w:p>
        </w:tc>
      </w:tr>
    </w:tbl>
    <w:p w:rsidR="004C1F45" w:rsidRDefault="00D04F7F" w:rsidP="008C107B">
      <w:pPr>
        <w:ind w:firstLine="708"/>
        <w:jc w:val="right"/>
      </w:pPr>
      <w:r>
        <w:t xml:space="preserve">  </w:t>
      </w: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2A7D"/>
    <w:rsid w:val="00070551"/>
    <w:rsid w:val="000848AB"/>
    <w:rsid w:val="000A4F91"/>
    <w:rsid w:val="000E6C98"/>
    <w:rsid w:val="00134F90"/>
    <w:rsid w:val="00146215"/>
    <w:rsid w:val="00147181"/>
    <w:rsid w:val="00152665"/>
    <w:rsid w:val="00163B16"/>
    <w:rsid w:val="001738F6"/>
    <w:rsid w:val="00187AAF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16459"/>
    <w:rsid w:val="00336D1E"/>
    <w:rsid w:val="00386371"/>
    <w:rsid w:val="003B7C3F"/>
    <w:rsid w:val="003D0707"/>
    <w:rsid w:val="003E0CF6"/>
    <w:rsid w:val="00434840"/>
    <w:rsid w:val="00471217"/>
    <w:rsid w:val="004802A9"/>
    <w:rsid w:val="00487D15"/>
    <w:rsid w:val="004957C3"/>
    <w:rsid w:val="004B631E"/>
    <w:rsid w:val="004B7AB7"/>
    <w:rsid w:val="004C1F45"/>
    <w:rsid w:val="00541B09"/>
    <w:rsid w:val="00545FCC"/>
    <w:rsid w:val="00552521"/>
    <w:rsid w:val="005733EA"/>
    <w:rsid w:val="00576623"/>
    <w:rsid w:val="005A525F"/>
    <w:rsid w:val="005B0056"/>
    <w:rsid w:val="005C25CF"/>
    <w:rsid w:val="005C38C2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12FC0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68D7"/>
    <w:rsid w:val="008F6568"/>
    <w:rsid w:val="00900187"/>
    <w:rsid w:val="00945829"/>
    <w:rsid w:val="00951A43"/>
    <w:rsid w:val="00975EA1"/>
    <w:rsid w:val="00A13FF4"/>
    <w:rsid w:val="00A24348"/>
    <w:rsid w:val="00A60C14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D02547"/>
    <w:rsid w:val="00D02B07"/>
    <w:rsid w:val="00D044E9"/>
    <w:rsid w:val="00D04F7F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B05B7"/>
    <w:rsid w:val="00EE28F2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3</cp:revision>
  <cp:lastPrinted>2021-09-10T07:51:00Z</cp:lastPrinted>
  <dcterms:created xsi:type="dcterms:W3CDTF">2021-09-10T07:48:00Z</dcterms:created>
  <dcterms:modified xsi:type="dcterms:W3CDTF">2021-09-10T07:52:00Z</dcterms:modified>
</cp:coreProperties>
</file>