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548" w:rsidRDefault="00561548" w:rsidP="00062C42">
      <w:pPr>
        <w:rPr>
          <w:sz w:val="28"/>
          <w:szCs w:val="28"/>
          <w:lang w:val="en-US"/>
        </w:rPr>
      </w:pPr>
    </w:p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724275" cy="81915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9F2" w:rsidRPr="004F11D4" w:rsidRDefault="009209F2" w:rsidP="009209F2">
                            <w:pPr>
                              <w:ind w:left="-142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F11D4">
                              <w:rPr>
                                <w:b/>
                              </w:rPr>
                              <w:t xml:space="preserve">О </w:t>
                            </w:r>
                            <w:r w:rsidR="00E5371C" w:rsidRPr="004F11D4">
                              <w:rPr>
                                <w:b/>
                              </w:rPr>
                              <w:t>внесении изменений в приказ администрации от 12.11</w:t>
                            </w:r>
                            <w:r w:rsidRPr="004F11D4">
                              <w:rPr>
                                <w:b/>
                              </w:rPr>
                              <w:t>.2020 № 29</w:t>
                            </w:r>
                            <w:r w:rsidR="00E5371C" w:rsidRPr="004F11D4">
                              <w:rPr>
                                <w:b/>
                              </w:rPr>
                              <w:t>0-п</w:t>
                            </w:r>
                            <w:r w:rsidRPr="004F11D4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82CB2" w:rsidRPr="004F11D4" w:rsidRDefault="00E82CB2" w:rsidP="00E82CB2">
                            <w:pPr>
                              <w:ind w:left="-142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062C42" w:rsidRPr="004F11D4" w:rsidRDefault="00062C42" w:rsidP="00062C42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293.2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0sugIAAME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" filled="f" stroked="f">
                <v:textbox>
                  <w:txbxContent>
                    <w:p w:rsidR="009209F2" w:rsidRPr="004F11D4" w:rsidRDefault="009209F2" w:rsidP="009209F2">
                      <w:pPr>
                        <w:ind w:left="-142"/>
                        <w:jc w:val="both"/>
                        <w:rPr>
                          <w:b/>
                          <w:bCs/>
                        </w:rPr>
                      </w:pPr>
                      <w:r w:rsidRPr="004F11D4">
                        <w:rPr>
                          <w:b/>
                        </w:rPr>
                        <w:t xml:space="preserve">О </w:t>
                      </w:r>
                      <w:r w:rsidR="00E5371C" w:rsidRPr="004F11D4">
                        <w:rPr>
                          <w:b/>
                        </w:rPr>
                        <w:t>внесении изменений в приказ администрации от 12.11</w:t>
                      </w:r>
                      <w:r w:rsidRPr="004F11D4">
                        <w:rPr>
                          <w:b/>
                        </w:rPr>
                        <w:t>.2020 № 29</w:t>
                      </w:r>
                      <w:r w:rsidR="00E5371C" w:rsidRPr="004F11D4">
                        <w:rPr>
                          <w:b/>
                        </w:rPr>
                        <w:t>0-п</w:t>
                      </w:r>
                      <w:r w:rsidRPr="004F11D4">
                        <w:rPr>
                          <w:b/>
                        </w:rPr>
                        <w:t xml:space="preserve"> </w:t>
                      </w:r>
                    </w:p>
                    <w:p w:rsidR="00E82CB2" w:rsidRPr="004F11D4" w:rsidRDefault="00E82CB2" w:rsidP="00E82CB2">
                      <w:pPr>
                        <w:ind w:left="-142"/>
                        <w:jc w:val="both"/>
                        <w:rPr>
                          <w:b/>
                        </w:rPr>
                      </w:pPr>
                    </w:p>
                    <w:p w:rsidR="00062C42" w:rsidRPr="004F11D4" w:rsidRDefault="00062C42" w:rsidP="00062C42">
                      <w:pPr>
                        <w:ind w:left="-142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738B2" w:rsidRDefault="002738B2" w:rsidP="009209F2">
      <w:pPr>
        <w:ind w:firstLine="709"/>
        <w:jc w:val="both"/>
        <w:rPr>
          <w:bCs/>
          <w:sz w:val="28"/>
          <w:szCs w:val="28"/>
        </w:rPr>
      </w:pPr>
    </w:p>
    <w:p w:rsidR="00DE2A5E" w:rsidRPr="00716111" w:rsidRDefault="00DE2A5E" w:rsidP="009209F2">
      <w:pPr>
        <w:ind w:firstLine="709"/>
        <w:jc w:val="both"/>
        <w:rPr>
          <w:bCs/>
          <w:sz w:val="28"/>
          <w:szCs w:val="28"/>
        </w:rPr>
      </w:pPr>
    </w:p>
    <w:p w:rsidR="00716111" w:rsidRPr="004F11D4" w:rsidRDefault="00716111" w:rsidP="008F6D7C">
      <w:pPr>
        <w:ind w:firstLine="708"/>
        <w:jc w:val="both"/>
        <w:rPr>
          <w:rFonts w:ascii="Verdana" w:hAnsi="Verdana"/>
        </w:rPr>
      </w:pPr>
      <w:r w:rsidRPr="004F11D4">
        <w:t xml:space="preserve">1. Внести в </w:t>
      </w:r>
      <w:hyperlink r:id="rId9" w:history="1">
        <w:r w:rsidRPr="004F11D4">
          <w:rPr>
            <w:rStyle w:val="aa"/>
            <w:color w:val="000000" w:themeColor="text1"/>
            <w:u w:val="none"/>
          </w:rPr>
          <w:t>приказ</w:t>
        </w:r>
      </w:hyperlink>
      <w:r w:rsidRPr="004F11D4">
        <w:rPr>
          <w:color w:val="000000" w:themeColor="text1"/>
        </w:rPr>
        <w:t xml:space="preserve"> </w:t>
      </w:r>
      <w:r w:rsidRPr="004F11D4">
        <w:t xml:space="preserve">администрации Выборгского района Санкт-Петербурга от 12.11.2020 № 290-п </w:t>
      </w:r>
      <w:r w:rsidR="008F6D7C" w:rsidRPr="004F11D4">
        <w:t>«О мерах по реализации в администрации Выборгского района Санкт-Петербурга постановления Губернатора Санкт-Петербурга от 13.04.2020 N 29-пг»</w:t>
      </w:r>
      <w:r w:rsidR="008F6D7C" w:rsidRPr="004F11D4">
        <w:rPr>
          <w:rFonts w:ascii="Verdana" w:hAnsi="Verdana"/>
        </w:rPr>
        <w:t xml:space="preserve"> </w:t>
      </w:r>
      <w:r w:rsidRPr="004F11D4">
        <w:t xml:space="preserve">(далее - приказ) изменения, изложив </w:t>
      </w:r>
      <w:r w:rsidR="008F6D7C" w:rsidRPr="004F11D4">
        <w:t xml:space="preserve">приложение </w:t>
      </w:r>
      <w:r w:rsidRPr="004F11D4">
        <w:t xml:space="preserve"> к приказу в редакции согласно </w:t>
      </w:r>
      <w:hyperlink r:id="rId10" w:history="1">
        <w:r w:rsidRPr="004F11D4">
          <w:rPr>
            <w:rStyle w:val="aa"/>
            <w:color w:val="000000" w:themeColor="text1"/>
            <w:u w:val="none"/>
          </w:rPr>
          <w:t>приложению</w:t>
        </w:r>
      </w:hyperlink>
      <w:r w:rsidRPr="004F11D4">
        <w:t xml:space="preserve"> к настоящему приказу.</w:t>
      </w:r>
    </w:p>
    <w:p w:rsidR="00226B17" w:rsidRPr="004F11D4" w:rsidRDefault="008F6D7C" w:rsidP="008F6D7C">
      <w:pPr>
        <w:ind w:left="709"/>
        <w:jc w:val="both"/>
        <w:rPr>
          <w:bCs/>
        </w:rPr>
      </w:pPr>
      <w:r w:rsidRPr="004F11D4">
        <w:rPr>
          <w:bCs/>
        </w:rPr>
        <w:t xml:space="preserve">2. </w:t>
      </w:r>
      <w:r w:rsidR="00226B17" w:rsidRPr="004F11D4">
        <w:rPr>
          <w:bCs/>
        </w:rPr>
        <w:t>Контроль за выполнением приказа остается за главой администрации.</w:t>
      </w:r>
    </w:p>
    <w:p w:rsidR="00062C42" w:rsidRPr="004F11D4" w:rsidRDefault="00062C42" w:rsidP="00626566"/>
    <w:p w:rsidR="00DE2A5E" w:rsidRPr="004F11D4" w:rsidRDefault="00DE2A5E" w:rsidP="00626566"/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8"/>
        <w:gridCol w:w="4320"/>
      </w:tblGrid>
      <w:tr w:rsidR="008F6D7C" w:rsidRPr="004F11D4" w:rsidTr="008F6D7C">
        <w:tc>
          <w:tcPr>
            <w:tcW w:w="4461" w:type="dxa"/>
          </w:tcPr>
          <w:p w:rsidR="008F6D7C" w:rsidRPr="004F11D4" w:rsidRDefault="008F6D7C" w:rsidP="00AC0436">
            <w:pPr>
              <w:rPr>
                <w:b/>
              </w:rPr>
            </w:pPr>
            <w:r w:rsidRPr="004F11D4">
              <w:rPr>
                <w:b/>
              </w:rPr>
              <w:t xml:space="preserve">Исполняющий обязанности </w:t>
            </w:r>
          </w:p>
          <w:p w:rsidR="008F6D7C" w:rsidRPr="004F11D4" w:rsidRDefault="008F6D7C" w:rsidP="00AC0436">
            <w:pPr>
              <w:rPr>
                <w:b/>
              </w:rPr>
            </w:pPr>
            <w:r w:rsidRPr="004F11D4">
              <w:rPr>
                <w:b/>
              </w:rPr>
              <w:t>главы администрации</w:t>
            </w:r>
          </w:p>
        </w:tc>
        <w:tc>
          <w:tcPr>
            <w:tcW w:w="4328" w:type="dxa"/>
            <w:gridSpan w:val="2"/>
          </w:tcPr>
          <w:p w:rsidR="008F6D7C" w:rsidRPr="004F11D4" w:rsidRDefault="008F6D7C" w:rsidP="00AC0436">
            <w:pPr>
              <w:jc w:val="right"/>
              <w:rPr>
                <w:b/>
              </w:rPr>
            </w:pPr>
            <w:bookmarkStart w:id="0" w:name="_GoBack"/>
            <w:bookmarkEnd w:id="0"/>
          </w:p>
          <w:p w:rsidR="008F6D7C" w:rsidRPr="004F11D4" w:rsidRDefault="008F6D7C" w:rsidP="00AC0436">
            <w:pPr>
              <w:jc w:val="right"/>
              <w:rPr>
                <w:b/>
              </w:rPr>
            </w:pPr>
            <w:r w:rsidRPr="004F11D4">
              <w:rPr>
                <w:b/>
              </w:rPr>
              <w:t>В.М.</w:t>
            </w:r>
            <w:r w:rsidR="004F11D4" w:rsidRPr="004F11D4">
              <w:rPr>
                <w:b/>
              </w:rPr>
              <w:t xml:space="preserve"> </w:t>
            </w:r>
            <w:r w:rsidRPr="004F11D4">
              <w:rPr>
                <w:b/>
              </w:rPr>
              <w:t>Полунин</w:t>
            </w:r>
          </w:p>
        </w:tc>
      </w:tr>
      <w:tr w:rsidR="00626566" w:rsidRPr="004F11D4" w:rsidTr="008F6D7C">
        <w:tc>
          <w:tcPr>
            <w:tcW w:w="4469" w:type="dxa"/>
            <w:gridSpan w:val="2"/>
          </w:tcPr>
          <w:p w:rsidR="00626566" w:rsidRPr="004F11D4" w:rsidRDefault="00626566" w:rsidP="00626566"/>
        </w:tc>
        <w:tc>
          <w:tcPr>
            <w:tcW w:w="4320" w:type="dxa"/>
          </w:tcPr>
          <w:p w:rsidR="00626566" w:rsidRPr="004F11D4" w:rsidRDefault="00626566" w:rsidP="000D624F">
            <w:pPr>
              <w:jc w:val="right"/>
            </w:pPr>
          </w:p>
        </w:tc>
      </w:tr>
      <w:tr w:rsidR="00226B17" w:rsidRPr="00C978A7" w:rsidTr="008F6D7C">
        <w:tc>
          <w:tcPr>
            <w:tcW w:w="4469" w:type="dxa"/>
            <w:gridSpan w:val="2"/>
          </w:tcPr>
          <w:p w:rsidR="00226B17" w:rsidRPr="00C978A7" w:rsidRDefault="00226B17" w:rsidP="00626566">
            <w:pPr>
              <w:rPr>
                <w:b/>
                <w:sz w:val="28"/>
              </w:rPr>
            </w:pPr>
          </w:p>
        </w:tc>
        <w:tc>
          <w:tcPr>
            <w:tcW w:w="4320" w:type="dxa"/>
          </w:tcPr>
          <w:p w:rsidR="00226B17" w:rsidRPr="00C978A7" w:rsidRDefault="00226B17" w:rsidP="000D624F">
            <w:pPr>
              <w:jc w:val="right"/>
              <w:rPr>
                <w:b/>
                <w:sz w:val="28"/>
              </w:rPr>
            </w:pPr>
          </w:p>
        </w:tc>
      </w:tr>
    </w:tbl>
    <w:p w:rsidR="00DE2A5E" w:rsidRDefault="00DE2A5E" w:rsidP="00CA2E44">
      <w:pPr>
        <w:jc w:val="right"/>
        <w:rPr>
          <w:sz w:val="28"/>
        </w:rPr>
        <w:sectPr w:rsidR="00DE2A5E" w:rsidSect="00DE2A5E">
          <w:type w:val="continuous"/>
          <w:pgSz w:w="11906" w:h="16838"/>
          <w:pgMar w:top="1134" w:right="1416" w:bottom="1134" w:left="1701" w:header="357" w:footer="709" w:gutter="0"/>
          <w:cols w:space="708"/>
          <w:docGrid w:linePitch="360"/>
        </w:sectPr>
      </w:pPr>
    </w:p>
    <w:p w:rsidR="00DE2A5E" w:rsidRDefault="00226B17" w:rsidP="00CA2E44">
      <w:pPr>
        <w:jc w:val="right"/>
      </w:pPr>
      <w:r w:rsidRPr="00C978A7">
        <w:lastRenderedPageBreak/>
        <w:t xml:space="preserve">Приложение </w:t>
      </w:r>
    </w:p>
    <w:p w:rsidR="00CA2E44" w:rsidRPr="00C978A7" w:rsidRDefault="00226B17" w:rsidP="00CA2E44">
      <w:pPr>
        <w:jc w:val="right"/>
      </w:pPr>
      <w:r w:rsidRPr="00C978A7">
        <w:t xml:space="preserve">к приказу администрации </w:t>
      </w:r>
    </w:p>
    <w:p w:rsidR="00CA2E44" w:rsidRPr="00C978A7" w:rsidRDefault="00226B17" w:rsidP="00CA2E44">
      <w:pPr>
        <w:jc w:val="right"/>
      </w:pPr>
      <w:r w:rsidRPr="00C978A7">
        <w:t>Выборгского района Санкт-Петербурга</w:t>
      </w:r>
      <w:r w:rsidR="00CA2E44" w:rsidRPr="00C978A7">
        <w:t xml:space="preserve"> </w:t>
      </w:r>
    </w:p>
    <w:p w:rsidR="00062C42" w:rsidRPr="00C978A7" w:rsidRDefault="00226B17" w:rsidP="00CA2E44">
      <w:pPr>
        <w:jc w:val="right"/>
      </w:pPr>
      <w:r w:rsidRPr="00C978A7">
        <w:t xml:space="preserve">от _________2020 </w:t>
      </w:r>
      <w:r w:rsidR="00CA2E44" w:rsidRPr="00C978A7">
        <w:t>№</w:t>
      </w:r>
      <w:r w:rsidRPr="00C978A7">
        <w:t>_____</w:t>
      </w:r>
    </w:p>
    <w:p w:rsidR="00CA2E44" w:rsidRDefault="00CA2E44" w:rsidP="00CA2E44">
      <w:pPr>
        <w:jc w:val="center"/>
        <w:rPr>
          <w:b/>
          <w:sz w:val="28"/>
        </w:rPr>
      </w:pPr>
    </w:p>
    <w:p w:rsidR="00CA2E44" w:rsidRPr="004F11D4" w:rsidRDefault="00CA2E44" w:rsidP="00CA2E44">
      <w:pPr>
        <w:jc w:val="center"/>
        <w:rPr>
          <w:b/>
        </w:rPr>
      </w:pPr>
      <w:r w:rsidRPr="004F11D4">
        <w:rPr>
          <w:b/>
        </w:rPr>
        <w:t>ПЕРЕЧЕНЬ</w:t>
      </w:r>
    </w:p>
    <w:p w:rsidR="00CA2E44" w:rsidRPr="004F11D4" w:rsidRDefault="00CA2E44" w:rsidP="00CA2E44">
      <w:pPr>
        <w:jc w:val="center"/>
        <w:rPr>
          <w:b/>
          <w:bCs/>
        </w:rPr>
      </w:pPr>
      <w:r w:rsidRPr="004F11D4">
        <w:rPr>
          <w:b/>
          <w:bCs/>
        </w:rPr>
        <w:t xml:space="preserve">должностных лиц администрации, уполномоченных составлять протоколы об административных правонарушениях, </w:t>
      </w:r>
    </w:p>
    <w:p w:rsidR="00CA2E44" w:rsidRPr="004F11D4" w:rsidRDefault="00CA2E44" w:rsidP="00CA2E44">
      <w:pPr>
        <w:jc w:val="center"/>
        <w:rPr>
          <w:b/>
          <w:bCs/>
        </w:rPr>
      </w:pPr>
      <w:r w:rsidRPr="004F11D4">
        <w:rPr>
          <w:b/>
          <w:bCs/>
        </w:rPr>
        <w:t xml:space="preserve">предусмотренных в статье 20.6.1 Кодекса Российской Федерации </w:t>
      </w:r>
    </w:p>
    <w:p w:rsidR="00CA2E44" w:rsidRPr="00DE2A5E" w:rsidRDefault="00CA2E44" w:rsidP="00CA2E44">
      <w:pPr>
        <w:jc w:val="center"/>
        <w:rPr>
          <w:b/>
          <w:bCs/>
        </w:rPr>
      </w:pPr>
      <w:r w:rsidRPr="004F11D4">
        <w:rPr>
          <w:b/>
          <w:bCs/>
        </w:rPr>
        <w:t>об административных правонарушениях</w:t>
      </w:r>
    </w:p>
    <w:p w:rsidR="00CA2E44" w:rsidRDefault="00CA2E44" w:rsidP="00CA2E44">
      <w:pPr>
        <w:jc w:val="center"/>
        <w:rPr>
          <w:b/>
          <w:bCs/>
          <w:sz w:val="28"/>
        </w:rPr>
      </w:pPr>
    </w:p>
    <w:p w:rsidR="00CA2E44" w:rsidRPr="00C978A7" w:rsidRDefault="002738B2" w:rsidP="00DE2A5E">
      <w:pPr>
        <w:pStyle w:val="ab"/>
        <w:numPr>
          <w:ilvl w:val="0"/>
          <w:numId w:val="3"/>
        </w:numPr>
        <w:ind w:left="0" w:firstLine="567"/>
        <w:jc w:val="both"/>
      </w:pPr>
      <w:r w:rsidRPr="00C978A7">
        <w:rPr>
          <w:b/>
        </w:rPr>
        <w:t>П</w:t>
      </w:r>
      <w:r w:rsidR="00CA2E44" w:rsidRPr="00C978A7">
        <w:rPr>
          <w:b/>
        </w:rPr>
        <w:t>ервый заместитель главы администрации</w:t>
      </w:r>
    </w:p>
    <w:p w:rsidR="003C1DE0" w:rsidRPr="00C978A7" w:rsidRDefault="003C1DE0" w:rsidP="00DE2A5E">
      <w:pPr>
        <w:pStyle w:val="ab"/>
        <w:ind w:left="0" w:firstLine="567"/>
        <w:jc w:val="both"/>
      </w:pPr>
    </w:p>
    <w:p w:rsidR="002738B2" w:rsidRPr="00C978A7" w:rsidRDefault="002738B2" w:rsidP="00DE2A5E">
      <w:pPr>
        <w:pStyle w:val="ab"/>
        <w:numPr>
          <w:ilvl w:val="0"/>
          <w:numId w:val="3"/>
        </w:numPr>
        <w:ind w:left="0" w:firstLine="567"/>
        <w:jc w:val="both"/>
        <w:rPr>
          <w:b/>
        </w:rPr>
      </w:pPr>
      <w:r w:rsidRPr="00C978A7">
        <w:rPr>
          <w:b/>
        </w:rPr>
        <w:t>Заместители</w:t>
      </w:r>
      <w:r w:rsidR="00C978A7">
        <w:rPr>
          <w:b/>
        </w:rPr>
        <w:t xml:space="preserve"> главы администрации</w:t>
      </w:r>
    </w:p>
    <w:p w:rsidR="003C1DE0" w:rsidRPr="00C978A7" w:rsidRDefault="003C1DE0" w:rsidP="00DE2A5E">
      <w:pPr>
        <w:pStyle w:val="ab"/>
        <w:ind w:left="0" w:firstLine="567"/>
        <w:jc w:val="both"/>
        <w:rPr>
          <w:b/>
          <w:bCs/>
        </w:rPr>
      </w:pPr>
    </w:p>
    <w:p w:rsidR="002738B2" w:rsidRPr="00C978A7" w:rsidRDefault="00C43CE3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  <w:bCs/>
        </w:rPr>
        <w:t xml:space="preserve">3. </w:t>
      </w:r>
      <w:r w:rsidR="002738B2" w:rsidRPr="00C978A7">
        <w:rPr>
          <w:b/>
          <w:bCs/>
        </w:rPr>
        <w:t>Отдел по вопросам законности, правопорядка и безопасности: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отдела;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отдела.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</w:p>
    <w:p w:rsidR="003C1DE0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4. </w:t>
      </w:r>
      <w:r w:rsidR="003C1DE0" w:rsidRPr="00C978A7">
        <w:rPr>
          <w:b/>
          <w:bCs/>
        </w:rPr>
        <w:t>Отдел потребительского рынка: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отдела;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 начальник сектора торговли и услуг;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главный специалист сектора</w:t>
      </w:r>
      <w:r w:rsidR="00AC6710">
        <w:rPr>
          <w:bCs/>
        </w:rPr>
        <w:t xml:space="preserve"> торговли и услуг</w:t>
      </w:r>
      <w:r w:rsidRPr="00C978A7">
        <w:rPr>
          <w:bCs/>
        </w:rPr>
        <w:t xml:space="preserve">; 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сектора</w:t>
      </w:r>
      <w:r w:rsidR="00AC6710">
        <w:rPr>
          <w:bCs/>
        </w:rPr>
        <w:t xml:space="preserve"> торговли и услуг.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</w:p>
    <w:p w:rsidR="003C1DE0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5. </w:t>
      </w:r>
      <w:r w:rsidR="003C1DE0" w:rsidRPr="00C978A7">
        <w:rPr>
          <w:b/>
          <w:bCs/>
        </w:rPr>
        <w:t>Отдел районного хозяйства и благоустройства:</w:t>
      </w:r>
    </w:p>
    <w:p w:rsidR="003722CB" w:rsidRPr="00C978A7" w:rsidRDefault="003C1DE0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 </w:t>
      </w:r>
      <w:r w:rsidR="003722CB" w:rsidRPr="00C978A7">
        <w:rPr>
          <w:bCs/>
        </w:rPr>
        <w:t xml:space="preserve">начальник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ведущий специалист отдела; </w:t>
      </w:r>
    </w:p>
    <w:p w:rsidR="003C1DE0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отдела;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начальник сектора районного хозяйства;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сектора</w:t>
      </w:r>
      <w:r w:rsidR="00AC6710">
        <w:rPr>
          <w:bCs/>
        </w:rPr>
        <w:t xml:space="preserve"> районного хозяйства</w:t>
      </w:r>
      <w:r w:rsidRPr="00C978A7">
        <w:rPr>
          <w:bCs/>
        </w:rPr>
        <w:t>;</w:t>
      </w:r>
    </w:p>
    <w:p w:rsidR="003722CB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специалист 1-й категории </w:t>
      </w:r>
      <w:r w:rsidR="00C978A7">
        <w:rPr>
          <w:bCs/>
        </w:rPr>
        <w:t>сектора</w:t>
      </w:r>
      <w:r w:rsidR="00AC6710">
        <w:rPr>
          <w:bCs/>
        </w:rPr>
        <w:t xml:space="preserve"> районного хозяйства</w:t>
      </w:r>
      <w:r w:rsidR="00FD1913">
        <w:rPr>
          <w:bCs/>
        </w:rPr>
        <w:t>;</w:t>
      </w:r>
    </w:p>
    <w:p w:rsidR="00561548" w:rsidRDefault="00561548" w:rsidP="00DE2A5E">
      <w:pPr>
        <w:pStyle w:val="ab"/>
        <w:ind w:left="0" w:firstLine="567"/>
        <w:jc w:val="both"/>
        <w:rPr>
          <w:bCs/>
        </w:rPr>
      </w:pPr>
      <w:r>
        <w:rPr>
          <w:bCs/>
        </w:rPr>
        <w:t>- начальник сектора по работе с объединениями собственников жилья и управляющими организациями</w:t>
      </w:r>
      <w:r w:rsidR="00FD1913">
        <w:rPr>
          <w:bCs/>
        </w:rPr>
        <w:t>;</w:t>
      </w:r>
    </w:p>
    <w:p w:rsidR="00FD1913" w:rsidRPr="00C978A7" w:rsidRDefault="00FD1913" w:rsidP="00DE2A5E">
      <w:pPr>
        <w:pStyle w:val="ab"/>
        <w:ind w:left="0" w:firstLine="567"/>
        <w:jc w:val="both"/>
        <w:rPr>
          <w:bCs/>
        </w:rPr>
      </w:pPr>
      <w:r>
        <w:rPr>
          <w:bCs/>
        </w:rPr>
        <w:t>-</w:t>
      </w:r>
      <w:r w:rsidRPr="00FD1913">
        <w:rPr>
          <w:bCs/>
        </w:rPr>
        <w:t xml:space="preserve"> </w:t>
      </w:r>
      <w:r w:rsidRPr="00C978A7">
        <w:rPr>
          <w:bCs/>
        </w:rPr>
        <w:t xml:space="preserve">специалист 1-й категории </w:t>
      </w:r>
      <w:r>
        <w:rPr>
          <w:bCs/>
        </w:rPr>
        <w:t>сектора</w:t>
      </w:r>
      <w:r w:rsidR="00AC6710">
        <w:rPr>
          <w:bCs/>
        </w:rPr>
        <w:t xml:space="preserve"> </w:t>
      </w:r>
      <w:r w:rsidR="00AC6710">
        <w:rPr>
          <w:bCs/>
        </w:rPr>
        <w:t>по работе с объединениями собственников жилья и управляющими организациями</w:t>
      </w:r>
      <w:r w:rsidR="00AC6710">
        <w:rPr>
          <w:bCs/>
        </w:rPr>
        <w:t>.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</w:p>
    <w:p w:rsidR="00CA2E44" w:rsidRPr="00C978A7" w:rsidRDefault="00C43CE3" w:rsidP="00DE2A5E">
      <w:pPr>
        <w:pStyle w:val="ab"/>
        <w:ind w:left="0" w:firstLine="567"/>
        <w:jc w:val="both"/>
      </w:pPr>
      <w:r w:rsidRPr="00C978A7">
        <w:rPr>
          <w:b/>
        </w:rPr>
        <w:t xml:space="preserve">6. </w:t>
      </w:r>
      <w:r w:rsidR="002738B2" w:rsidRPr="00C978A7">
        <w:rPr>
          <w:b/>
        </w:rPr>
        <w:t xml:space="preserve">Отдел </w:t>
      </w:r>
      <w:r w:rsidR="002738B2" w:rsidRPr="00C978A7">
        <w:rPr>
          <w:b/>
          <w:bCs/>
        </w:rPr>
        <w:t>организационной работы и взаимодействия с органами местного самоуправления</w:t>
      </w:r>
      <w:r w:rsidR="002738B2" w:rsidRPr="00C978A7">
        <w:rPr>
          <w:bCs/>
        </w:rPr>
        <w:t>: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начальник отдела; 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отдела;</w:t>
      </w:r>
    </w:p>
    <w:p w:rsidR="002738B2" w:rsidRPr="00C978A7" w:rsidRDefault="002738B2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 специалист 1-й категории отдела</w:t>
      </w:r>
      <w:r w:rsidR="00AC6710">
        <w:rPr>
          <w:bCs/>
        </w:rPr>
        <w:t>.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</w:p>
    <w:p w:rsidR="003722C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7. </w:t>
      </w:r>
      <w:r w:rsidR="003722CB" w:rsidRPr="00C978A7">
        <w:rPr>
          <w:b/>
          <w:bCs/>
        </w:rPr>
        <w:t>Отдел строительства и землепользования: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начальник отдела,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отдела;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lastRenderedPageBreak/>
        <w:t xml:space="preserve">- заместитель начальника отдела – начальник сектора строительства;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главный специалист сектора</w:t>
      </w:r>
      <w:r w:rsidR="00AC6710">
        <w:rPr>
          <w:bCs/>
        </w:rPr>
        <w:t xml:space="preserve"> строительства</w:t>
      </w:r>
      <w:r w:rsidRPr="00C978A7">
        <w:rPr>
          <w:bCs/>
        </w:rPr>
        <w:t xml:space="preserve">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сектора</w:t>
      </w:r>
      <w:r w:rsidR="00AC6710">
        <w:rPr>
          <w:bCs/>
        </w:rPr>
        <w:t xml:space="preserve"> строительства;</w:t>
      </w:r>
      <w:r w:rsidRPr="00C978A7">
        <w:rPr>
          <w:bCs/>
        </w:rPr>
        <w:t xml:space="preserve">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сектора</w:t>
      </w:r>
      <w:r w:rsidR="00AC6710">
        <w:rPr>
          <w:bCs/>
        </w:rPr>
        <w:t xml:space="preserve"> строительства.</w:t>
      </w:r>
    </w:p>
    <w:p w:rsidR="003C1DE0" w:rsidRPr="00C978A7" w:rsidRDefault="003C1DE0" w:rsidP="00DE2A5E">
      <w:pPr>
        <w:pStyle w:val="ab"/>
        <w:ind w:left="0" w:firstLine="567"/>
        <w:jc w:val="both"/>
        <w:rPr>
          <w:bCs/>
        </w:rPr>
      </w:pPr>
    </w:p>
    <w:p w:rsidR="003722C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8. </w:t>
      </w:r>
      <w:r w:rsidR="003722CB" w:rsidRPr="00C978A7">
        <w:rPr>
          <w:b/>
          <w:bCs/>
        </w:rPr>
        <w:t>Отдел физической культуры, спорта и молодежной политики: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начальник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отдела;</w:t>
      </w:r>
    </w:p>
    <w:p w:rsidR="002C7E66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</w:t>
      </w:r>
      <w:r w:rsidR="002C7E66" w:rsidRPr="00C978A7">
        <w:rPr>
          <w:bCs/>
        </w:rPr>
        <w:t>з</w:t>
      </w:r>
      <w:r w:rsidRPr="00C978A7">
        <w:rPr>
          <w:bCs/>
        </w:rPr>
        <w:t>аместитель начальника отдела – начальник сектора молодежной политики и взаимодействия с общественными организациями</w:t>
      </w:r>
      <w:r w:rsidR="002C7E66" w:rsidRPr="00C978A7">
        <w:rPr>
          <w:bCs/>
        </w:rPr>
        <w:t>;</w:t>
      </w:r>
      <w:r w:rsidRPr="00C978A7">
        <w:rPr>
          <w:bCs/>
        </w:rPr>
        <w:t xml:space="preserve"> 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</w:t>
      </w:r>
      <w:r w:rsidR="003722CB" w:rsidRPr="00C978A7">
        <w:rPr>
          <w:bCs/>
        </w:rPr>
        <w:t>главный специалист сектора</w:t>
      </w:r>
      <w:r w:rsidR="00AC6710">
        <w:rPr>
          <w:bCs/>
        </w:rPr>
        <w:t xml:space="preserve"> </w:t>
      </w:r>
      <w:r w:rsidR="00AC6710" w:rsidRPr="00C978A7">
        <w:rPr>
          <w:bCs/>
        </w:rPr>
        <w:t>молодежной политики и взаимодействия с общественными организациями</w:t>
      </w:r>
      <w:r w:rsidR="00AC6710">
        <w:rPr>
          <w:bCs/>
        </w:rPr>
        <w:t>.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</w:p>
    <w:p w:rsidR="003722C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>9.</w:t>
      </w:r>
      <w:r w:rsidR="003722CB" w:rsidRPr="00C978A7">
        <w:rPr>
          <w:b/>
          <w:bCs/>
        </w:rPr>
        <w:t xml:space="preserve"> </w:t>
      </w:r>
      <w:r w:rsidR="002C7E66" w:rsidRPr="00C978A7">
        <w:rPr>
          <w:b/>
          <w:bCs/>
        </w:rPr>
        <w:t>Отдел культуры: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</w:p>
    <w:p w:rsidR="003722C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10. </w:t>
      </w:r>
      <w:r w:rsidR="002C7E66" w:rsidRPr="00C978A7">
        <w:rPr>
          <w:b/>
          <w:bCs/>
        </w:rPr>
        <w:t>Общий отдел: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ведущий специалист отдела; 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отдела;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сектора контроля, писем и устных обращений;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</w:t>
      </w:r>
      <w:r w:rsidR="00C978A7">
        <w:rPr>
          <w:bCs/>
        </w:rPr>
        <w:t xml:space="preserve"> сектора</w:t>
      </w:r>
      <w:r w:rsidR="00AC6710">
        <w:rPr>
          <w:bCs/>
        </w:rPr>
        <w:t xml:space="preserve"> </w:t>
      </w:r>
      <w:r w:rsidR="00AC6710" w:rsidRPr="00C978A7">
        <w:rPr>
          <w:bCs/>
        </w:rPr>
        <w:t>контроля, писем и устных обращений</w:t>
      </w:r>
      <w:r w:rsidR="00AC6710">
        <w:rPr>
          <w:bCs/>
        </w:rPr>
        <w:t>.</w:t>
      </w:r>
    </w:p>
    <w:p w:rsidR="002C7E66" w:rsidRPr="00C978A7" w:rsidRDefault="002C7E66" w:rsidP="00DE2A5E">
      <w:pPr>
        <w:pStyle w:val="ab"/>
        <w:ind w:left="0" w:firstLine="567"/>
        <w:jc w:val="both"/>
        <w:rPr>
          <w:bCs/>
        </w:rPr>
      </w:pPr>
    </w:p>
    <w:p w:rsidR="002C7E66" w:rsidRPr="00C978A7" w:rsidRDefault="002C7E66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Cs/>
        </w:rPr>
        <w:t xml:space="preserve"> </w:t>
      </w:r>
      <w:r w:rsidR="00C43CE3" w:rsidRPr="00C978A7">
        <w:rPr>
          <w:b/>
          <w:bCs/>
        </w:rPr>
        <w:t xml:space="preserve">11. </w:t>
      </w:r>
      <w:r w:rsidRPr="00C978A7">
        <w:rPr>
          <w:b/>
          <w:bCs/>
        </w:rPr>
        <w:t>Сектор по мобилизационной подготовке:</w:t>
      </w:r>
    </w:p>
    <w:p w:rsidR="002C7E66" w:rsidRPr="00C978A7" w:rsidRDefault="002C7E66" w:rsidP="00DE2A5E">
      <w:pPr>
        <w:pStyle w:val="ab"/>
        <w:ind w:left="0" w:firstLine="567"/>
        <w:jc w:val="both"/>
      </w:pPr>
      <w:r w:rsidRPr="00C978A7">
        <w:rPr>
          <w:bCs/>
        </w:rPr>
        <w:t xml:space="preserve">- </w:t>
      </w:r>
      <w:r w:rsidRPr="00C978A7">
        <w:t xml:space="preserve">начальник </w:t>
      </w:r>
      <w:r w:rsidR="00AC6710">
        <w:t>сектора</w:t>
      </w:r>
      <w:r w:rsidRPr="00C978A7">
        <w:t xml:space="preserve">; </w:t>
      </w:r>
    </w:p>
    <w:p w:rsidR="002C7E66" w:rsidRPr="00C978A7" w:rsidRDefault="00C978A7" w:rsidP="00DE2A5E">
      <w:pPr>
        <w:pStyle w:val="ab"/>
        <w:ind w:left="0" w:firstLine="567"/>
        <w:jc w:val="both"/>
      </w:pPr>
      <w:r>
        <w:t>- ведущий специалист сектора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</w:p>
    <w:p w:rsidR="005C689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12. </w:t>
      </w:r>
      <w:r w:rsidR="005C689B" w:rsidRPr="00C978A7">
        <w:rPr>
          <w:b/>
          <w:bCs/>
        </w:rPr>
        <w:t>Сектор пресс-службы: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сектора;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главный специалист сектора;</w:t>
      </w:r>
    </w:p>
    <w:p w:rsidR="002C7E66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специалист 1-й категории </w:t>
      </w:r>
      <w:r w:rsidR="00C978A7">
        <w:rPr>
          <w:bCs/>
        </w:rPr>
        <w:t>сектора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</w:p>
    <w:p w:rsidR="005C689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13. </w:t>
      </w:r>
      <w:r w:rsidR="005C689B" w:rsidRPr="00C978A7">
        <w:rPr>
          <w:b/>
          <w:bCs/>
        </w:rPr>
        <w:t>Отдел закупок: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специалист 1-й категории </w:t>
      </w:r>
      <w:r w:rsidR="00C978A7">
        <w:rPr>
          <w:bCs/>
        </w:rPr>
        <w:t>отдела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</w:p>
    <w:p w:rsidR="005C689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14. </w:t>
      </w:r>
      <w:r w:rsidR="005C689B" w:rsidRPr="00C978A7">
        <w:rPr>
          <w:b/>
          <w:bCs/>
        </w:rPr>
        <w:t>Отдел экономического развития: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специалист 1-й категории </w:t>
      </w:r>
      <w:r w:rsidR="00C978A7">
        <w:rPr>
          <w:bCs/>
        </w:rPr>
        <w:t>отдела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</w:p>
    <w:p w:rsidR="003722CB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t xml:space="preserve">15. </w:t>
      </w:r>
      <w:r w:rsidR="003722CB" w:rsidRPr="00C978A7">
        <w:rPr>
          <w:b/>
          <w:bCs/>
        </w:rPr>
        <w:t xml:space="preserve">Жилищный отдел: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начальник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заместитель начальника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главный специалист отдела; </w:t>
      </w:r>
    </w:p>
    <w:p w:rsidR="003722CB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ведущий специалист отдела; </w:t>
      </w:r>
    </w:p>
    <w:p w:rsidR="002738B2" w:rsidRPr="00C978A7" w:rsidRDefault="003722C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 xml:space="preserve">- специалист 1-й категории </w:t>
      </w:r>
      <w:r w:rsidR="00C978A7">
        <w:rPr>
          <w:bCs/>
        </w:rPr>
        <w:t>отдела</w:t>
      </w:r>
    </w:p>
    <w:p w:rsidR="005C689B" w:rsidRDefault="005C689B" w:rsidP="00DE2A5E">
      <w:pPr>
        <w:pStyle w:val="ab"/>
        <w:ind w:left="0" w:firstLine="567"/>
        <w:jc w:val="both"/>
        <w:rPr>
          <w:bCs/>
        </w:rPr>
      </w:pPr>
    </w:p>
    <w:p w:rsidR="00AC6710" w:rsidRPr="00C978A7" w:rsidRDefault="00AC6710" w:rsidP="00DE2A5E">
      <w:pPr>
        <w:pStyle w:val="ab"/>
        <w:ind w:left="0" w:firstLine="567"/>
        <w:jc w:val="both"/>
        <w:rPr>
          <w:bCs/>
        </w:rPr>
      </w:pPr>
    </w:p>
    <w:p w:rsidR="0025618D" w:rsidRPr="00C978A7" w:rsidRDefault="00C43CE3" w:rsidP="00DE2A5E">
      <w:pPr>
        <w:pStyle w:val="ab"/>
        <w:ind w:left="0" w:firstLine="567"/>
        <w:jc w:val="both"/>
        <w:rPr>
          <w:b/>
          <w:bCs/>
        </w:rPr>
      </w:pPr>
      <w:r w:rsidRPr="00C978A7">
        <w:rPr>
          <w:b/>
          <w:bCs/>
        </w:rPr>
        <w:lastRenderedPageBreak/>
        <w:t xml:space="preserve">16. </w:t>
      </w:r>
      <w:r w:rsidR="0025618D" w:rsidRPr="00C978A7">
        <w:rPr>
          <w:b/>
          <w:bCs/>
        </w:rPr>
        <w:t>О</w:t>
      </w:r>
      <w:r w:rsidR="00941C20">
        <w:rPr>
          <w:b/>
          <w:bCs/>
        </w:rPr>
        <w:t>т</w:t>
      </w:r>
      <w:r w:rsidR="0025618D" w:rsidRPr="00C978A7">
        <w:rPr>
          <w:b/>
          <w:bCs/>
        </w:rPr>
        <w:t>дел информатизации и связи:</w:t>
      </w:r>
    </w:p>
    <w:p w:rsidR="0025618D" w:rsidRPr="00C978A7" w:rsidRDefault="0025618D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25618D" w:rsidRPr="00C978A7" w:rsidRDefault="0025618D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главный специалист</w:t>
      </w:r>
      <w:r w:rsidR="00C978A7">
        <w:rPr>
          <w:bCs/>
        </w:rPr>
        <w:t xml:space="preserve"> отдела</w:t>
      </w:r>
    </w:p>
    <w:p w:rsidR="0025618D" w:rsidRPr="00C978A7" w:rsidRDefault="0025618D" w:rsidP="00DE2A5E">
      <w:pPr>
        <w:pStyle w:val="ab"/>
        <w:ind w:left="0" w:firstLine="567"/>
        <w:jc w:val="both"/>
        <w:rPr>
          <w:bCs/>
        </w:rPr>
      </w:pPr>
    </w:p>
    <w:p w:rsidR="005C689B" w:rsidRPr="00C978A7" w:rsidRDefault="00C43CE3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17. </w:t>
      </w:r>
      <w:r w:rsidR="005C689B" w:rsidRPr="00C978A7">
        <w:rPr>
          <w:b/>
        </w:rPr>
        <w:t>Отдел бухгалтерского учета и отчетности:</w:t>
      </w:r>
    </w:p>
    <w:p w:rsidR="005C689B" w:rsidRPr="00C978A7" w:rsidRDefault="005C689B" w:rsidP="00DE2A5E">
      <w:pPr>
        <w:pStyle w:val="ab"/>
        <w:ind w:left="0" w:firstLine="567"/>
        <w:jc w:val="both"/>
      </w:pPr>
      <w:r w:rsidRPr="00C978A7">
        <w:t xml:space="preserve">- начальник отдела; </w:t>
      </w:r>
    </w:p>
    <w:p w:rsidR="005C689B" w:rsidRPr="00C978A7" w:rsidRDefault="00FD1913" w:rsidP="00DE2A5E">
      <w:pPr>
        <w:pStyle w:val="ab"/>
        <w:ind w:left="0" w:firstLine="567"/>
        <w:jc w:val="both"/>
      </w:pPr>
      <w:r>
        <w:t>- ведущий специалист отдела</w:t>
      </w:r>
    </w:p>
    <w:p w:rsidR="005C689B" w:rsidRPr="00C978A7" w:rsidRDefault="005C689B" w:rsidP="00DE2A5E">
      <w:pPr>
        <w:pStyle w:val="ab"/>
        <w:ind w:left="0" w:firstLine="567"/>
        <w:jc w:val="both"/>
        <w:rPr>
          <w:bCs/>
        </w:rPr>
      </w:pPr>
    </w:p>
    <w:p w:rsidR="005C689B" w:rsidRPr="00C978A7" w:rsidRDefault="00C43CE3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18. </w:t>
      </w:r>
      <w:r w:rsidR="005C689B" w:rsidRPr="00C978A7">
        <w:rPr>
          <w:b/>
        </w:rPr>
        <w:t>Отдел по вопросам государственной службы и кадров:</w:t>
      </w:r>
    </w:p>
    <w:p w:rsidR="005C689B" w:rsidRPr="00C978A7" w:rsidRDefault="005C689B" w:rsidP="00FD1913">
      <w:pPr>
        <w:pStyle w:val="ab"/>
        <w:ind w:left="0" w:firstLine="567"/>
        <w:jc w:val="both"/>
      </w:pPr>
      <w:r w:rsidRPr="00C978A7">
        <w:t>- начальник отдела;</w:t>
      </w:r>
    </w:p>
    <w:p w:rsidR="005C689B" w:rsidRPr="00C978A7" w:rsidRDefault="005C689B" w:rsidP="00DE2A5E">
      <w:pPr>
        <w:pStyle w:val="ab"/>
        <w:ind w:left="0" w:firstLine="567"/>
        <w:jc w:val="both"/>
      </w:pPr>
      <w:r w:rsidRPr="00C978A7">
        <w:t>- ведущий специалист отдела;</w:t>
      </w:r>
    </w:p>
    <w:p w:rsidR="0025618D" w:rsidRPr="00C978A7" w:rsidRDefault="005C689B" w:rsidP="00DE2A5E">
      <w:pPr>
        <w:pStyle w:val="ab"/>
        <w:ind w:left="0" w:firstLine="567"/>
        <w:jc w:val="both"/>
      </w:pPr>
      <w:r w:rsidRPr="00C978A7">
        <w:t xml:space="preserve">- </w:t>
      </w:r>
      <w:r w:rsidR="0025618D" w:rsidRPr="00C978A7">
        <w:t>з</w:t>
      </w:r>
      <w:r w:rsidRPr="00C978A7">
        <w:t>аместитель начальника отдела – начальник сектора</w:t>
      </w:r>
      <w:r w:rsidR="0025618D" w:rsidRPr="00C978A7">
        <w:t xml:space="preserve"> по профилактике коррупционных и иных правонарушений;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</w:t>
      </w:r>
      <w:r w:rsidR="005C689B" w:rsidRPr="00C978A7">
        <w:t xml:space="preserve"> главный специалист</w:t>
      </w:r>
      <w:r w:rsidRPr="00C978A7">
        <w:t xml:space="preserve"> сектора</w:t>
      </w:r>
      <w:r w:rsidR="00AC6710">
        <w:t xml:space="preserve"> </w:t>
      </w:r>
      <w:r w:rsidR="00AC6710" w:rsidRPr="00C978A7">
        <w:t>по профилактике коррупционных и иных правонарушений</w:t>
      </w:r>
      <w:r w:rsidRPr="00C978A7">
        <w:t>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</w:t>
      </w:r>
      <w:r w:rsidR="005C689B" w:rsidRPr="00C978A7">
        <w:t xml:space="preserve"> специалист 1-й категории сектора</w:t>
      </w:r>
      <w:r w:rsidR="00AC6710" w:rsidRPr="00C978A7">
        <w:t xml:space="preserve"> по профилактике коррупционных и иных правонарушений</w:t>
      </w:r>
      <w:r w:rsidRPr="00C978A7">
        <w:t>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</w:t>
      </w:r>
      <w:r w:rsidR="005C689B" w:rsidRPr="00C978A7">
        <w:t xml:space="preserve"> </w:t>
      </w:r>
      <w:r w:rsidRPr="00C978A7">
        <w:t>начальник сектора ведомственного контроля за соблюдением трудового законодательства;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AC6710">
        <w:t xml:space="preserve"> </w:t>
      </w:r>
      <w:r w:rsidR="00AC6710" w:rsidRPr="00C978A7">
        <w:t>ведомственного контроля за соблюдением трудового законодательства</w:t>
      </w:r>
      <w:r w:rsidRPr="00C978A7">
        <w:t>;</w:t>
      </w:r>
    </w:p>
    <w:p w:rsidR="005C689B" w:rsidRPr="00C978A7" w:rsidRDefault="0025618D" w:rsidP="00DE2A5E">
      <w:pPr>
        <w:pStyle w:val="ab"/>
        <w:ind w:left="0" w:firstLine="567"/>
        <w:jc w:val="both"/>
      </w:pPr>
      <w:r w:rsidRPr="00C978A7">
        <w:t xml:space="preserve">- специалист 1-й категории </w:t>
      </w:r>
      <w:r w:rsidR="00C978A7">
        <w:t>сектора</w:t>
      </w:r>
      <w:r w:rsidR="00AC6710">
        <w:t xml:space="preserve"> </w:t>
      </w:r>
      <w:r w:rsidR="00AC6710" w:rsidRPr="00C978A7">
        <w:t>ведомственного контроля за соблюдением трудового законодательства</w:t>
      </w:r>
      <w:r w:rsidR="00AC6710">
        <w:t>.</w:t>
      </w:r>
    </w:p>
    <w:p w:rsidR="0025618D" w:rsidRPr="00C978A7" w:rsidRDefault="0025618D" w:rsidP="00DE2A5E">
      <w:pPr>
        <w:pStyle w:val="ab"/>
        <w:ind w:left="0" w:firstLine="567"/>
        <w:jc w:val="both"/>
      </w:pPr>
    </w:p>
    <w:p w:rsidR="0025618D" w:rsidRPr="00C978A7" w:rsidRDefault="00C43CE3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19. </w:t>
      </w:r>
      <w:r w:rsidR="0025618D" w:rsidRPr="00C978A7">
        <w:rPr>
          <w:b/>
        </w:rPr>
        <w:t>П</w:t>
      </w:r>
      <w:r w:rsidR="00C978A7" w:rsidRPr="00C978A7">
        <w:rPr>
          <w:b/>
        </w:rPr>
        <w:t>ланово-финансовый</w:t>
      </w:r>
      <w:r w:rsidR="0025618D" w:rsidRPr="00C978A7">
        <w:rPr>
          <w:b/>
        </w:rPr>
        <w:t xml:space="preserve"> отдел: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 xml:space="preserve">- начальник отдела; 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специалист 1-й категории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заместитель начальника отдела – начальник сектора внутреннего финансового контроля;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AC6710">
        <w:t xml:space="preserve"> </w:t>
      </w:r>
      <w:r w:rsidR="00AC6710" w:rsidRPr="00C978A7">
        <w:t>внутреннего финансового контроля</w:t>
      </w:r>
      <w:r w:rsidRPr="00C978A7">
        <w:t>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 xml:space="preserve">- специалист 1-й категории </w:t>
      </w:r>
      <w:r w:rsidR="004F11D4" w:rsidRPr="00C978A7">
        <w:t>сектора внутреннего финансового контроля</w:t>
      </w:r>
      <w:r w:rsidR="004F11D4">
        <w:t>.</w:t>
      </w:r>
    </w:p>
    <w:p w:rsidR="0025618D" w:rsidRPr="00C978A7" w:rsidRDefault="0025618D" w:rsidP="00DE2A5E">
      <w:pPr>
        <w:pStyle w:val="ab"/>
        <w:ind w:left="0" w:firstLine="567"/>
        <w:jc w:val="both"/>
      </w:pPr>
    </w:p>
    <w:p w:rsidR="0025618D" w:rsidRPr="00C978A7" w:rsidRDefault="0025618D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 </w:t>
      </w:r>
      <w:r w:rsidR="00C43CE3" w:rsidRPr="00C978A7">
        <w:rPr>
          <w:b/>
        </w:rPr>
        <w:t xml:space="preserve">20. </w:t>
      </w:r>
      <w:r w:rsidRPr="00C978A7">
        <w:rPr>
          <w:b/>
        </w:rPr>
        <w:t>Юридический отдел: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ведущий специалист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специалист 1-й категории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судебно-правового сектора;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</w:t>
      </w:r>
      <w:r w:rsidR="00C978A7">
        <w:t xml:space="preserve"> </w:t>
      </w:r>
      <w:r w:rsidR="004F11D4" w:rsidRPr="00C978A7">
        <w:t>судебно-правового сектора</w:t>
      </w:r>
      <w:r w:rsidR="004F11D4">
        <w:t>.</w:t>
      </w:r>
    </w:p>
    <w:p w:rsidR="0025618D" w:rsidRPr="00C978A7" w:rsidRDefault="0025618D" w:rsidP="00DE2A5E">
      <w:pPr>
        <w:pStyle w:val="ab"/>
        <w:ind w:left="0" w:firstLine="567"/>
        <w:jc w:val="both"/>
      </w:pPr>
    </w:p>
    <w:p w:rsidR="0025618D" w:rsidRPr="00C978A7" w:rsidRDefault="0025618D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 </w:t>
      </w:r>
      <w:r w:rsidR="00C43CE3" w:rsidRPr="00C978A7">
        <w:rPr>
          <w:b/>
        </w:rPr>
        <w:t xml:space="preserve">21. </w:t>
      </w:r>
      <w:r w:rsidRPr="00C978A7">
        <w:rPr>
          <w:b/>
        </w:rPr>
        <w:t>Отдел образования: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заместитель начальника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ведущий специалист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специалист 1-й категории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сектора обеспечения функционирования</w:t>
      </w:r>
      <w:r w:rsidR="004F11D4">
        <w:t xml:space="preserve"> </w:t>
      </w:r>
      <w:r w:rsidRPr="00C978A7">
        <w:t>образовательных учреждений;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4F11D4">
        <w:t xml:space="preserve"> </w:t>
      </w:r>
      <w:r w:rsidR="004F11D4" w:rsidRPr="00C978A7">
        <w:t>обеспечения функционирования</w:t>
      </w:r>
      <w:r w:rsidR="004F11D4">
        <w:t xml:space="preserve"> </w:t>
      </w:r>
      <w:r w:rsidR="004F11D4" w:rsidRPr="00C978A7">
        <w:t>образовательных учреждений</w:t>
      </w:r>
      <w:r w:rsidRPr="00C978A7">
        <w:t>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 xml:space="preserve">- специалист 1-й категории </w:t>
      </w:r>
      <w:r w:rsidR="00C978A7">
        <w:t>сектора</w:t>
      </w:r>
      <w:r w:rsidR="004F11D4">
        <w:t xml:space="preserve"> </w:t>
      </w:r>
      <w:r w:rsidR="004F11D4" w:rsidRPr="00C978A7">
        <w:t>обеспечения функционирования</w:t>
      </w:r>
      <w:r w:rsidR="004F11D4">
        <w:t xml:space="preserve"> </w:t>
      </w:r>
      <w:r w:rsidR="004F11D4" w:rsidRPr="00C978A7">
        <w:t>образовательных учреждений</w:t>
      </w:r>
      <w:r w:rsidR="004F11D4">
        <w:t>.</w:t>
      </w:r>
    </w:p>
    <w:p w:rsidR="0025618D" w:rsidRPr="00C978A7" w:rsidRDefault="0025618D" w:rsidP="00DE2A5E">
      <w:pPr>
        <w:pStyle w:val="ab"/>
        <w:ind w:left="0" w:firstLine="567"/>
        <w:jc w:val="both"/>
      </w:pPr>
    </w:p>
    <w:p w:rsidR="0025618D" w:rsidRPr="00C978A7" w:rsidRDefault="00C43CE3" w:rsidP="00DE2A5E">
      <w:pPr>
        <w:pStyle w:val="ab"/>
        <w:ind w:left="0" w:firstLine="567"/>
        <w:jc w:val="both"/>
        <w:rPr>
          <w:b/>
        </w:rPr>
      </w:pPr>
      <w:r w:rsidRPr="00C978A7">
        <w:rPr>
          <w:b/>
        </w:rPr>
        <w:t xml:space="preserve">22. </w:t>
      </w:r>
      <w:r w:rsidR="0025618D" w:rsidRPr="00C978A7">
        <w:rPr>
          <w:b/>
        </w:rPr>
        <w:t>Отдел социальной защиты населения: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заместитель начальника отдела;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начальник сектора по делам инвалидов;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4F11D4">
        <w:t xml:space="preserve"> </w:t>
      </w:r>
      <w:r w:rsidR="004F11D4" w:rsidRPr="00C978A7">
        <w:t>по делам инвалидов</w:t>
      </w:r>
      <w:r w:rsidRPr="00C978A7">
        <w:t>;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ведущий специалист сектора</w:t>
      </w:r>
      <w:r w:rsidR="004F11D4">
        <w:t xml:space="preserve"> </w:t>
      </w:r>
      <w:r w:rsidR="004F11D4" w:rsidRPr="00C978A7">
        <w:t>по делам инвалидов</w:t>
      </w:r>
      <w:r w:rsidRPr="00C978A7">
        <w:t xml:space="preserve">; </w:t>
      </w:r>
    </w:p>
    <w:p w:rsidR="0025618D" w:rsidRPr="00C978A7" w:rsidRDefault="0025618D" w:rsidP="00DE2A5E">
      <w:pPr>
        <w:pStyle w:val="ab"/>
        <w:ind w:left="0" w:firstLine="567"/>
        <w:jc w:val="both"/>
      </w:pPr>
      <w:r w:rsidRPr="00C978A7">
        <w:t>- специалист 1-й категории сектора</w:t>
      </w:r>
      <w:r w:rsidR="004F11D4">
        <w:t xml:space="preserve"> </w:t>
      </w:r>
      <w:r w:rsidR="004F11D4" w:rsidRPr="00C978A7">
        <w:t>по делам инвалидов</w:t>
      </w:r>
      <w:r w:rsidRPr="00C978A7">
        <w:t>;</w:t>
      </w:r>
    </w:p>
    <w:p w:rsidR="0037678B" w:rsidRPr="00C978A7" w:rsidRDefault="0025618D" w:rsidP="00DE2A5E">
      <w:pPr>
        <w:pStyle w:val="ab"/>
        <w:ind w:left="0" w:firstLine="567"/>
        <w:jc w:val="both"/>
      </w:pPr>
      <w:r w:rsidRPr="00C978A7">
        <w:t>- начальник</w:t>
      </w:r>
      <w:r w:rsidR="0037678B" w:rsidRPr="00C978A7">
        <w:t xml:space="preserve"> сектора льгот и социальной защиты ветеранов;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</w:t>
      </w:r>
      <w:r w:rsidR="0025618D" w:rsidRPr="00C978A7">
        <w:t xml:space="preserve"> главный специалист</w:t>
      </w:r>
      <w:r w:rsidRPr="00C978A7">
        <w:t xml:space="preserve"> сектора</w:t>
      </w:r>
      <w:r w:rsidR="004F11D4">
        <w:t xml:space="preserve"> </w:t>
      </w:r>
      <w:r w:rsidR="004F11D4" w:rsidRPr="00C978A7">
        <w:t>льгот и социальной защиты ветеранов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</w:t>
      </w:r>
      <w:r w:rsidR="0025618D" w:rsidRPr="00C978A7">
        <w:t xml:space="preserve"> ведущий специалист</w:t>
      </w:r>
      <w:r w:rsidRPr="00C978A7">
        <w:t xml:space="preserve"> сектора</w:t>
      </w:r>
      <w:r w:rsidR="004F11D4">
        <w:t xml:space="preserve"> </w:t>
      </w:r>
      <w:r w:rsidR="004F11D4" w:rsidRPr="00C978A7">
        <w:t>льгот и социальной защиты ветеранов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</w:t>
      </w:r>
      <w:r w:rsidR="0025618D" w:rsidRPr="00C978A7">
        <w:t xml:space="preserve"> специалист 1-й категории</w:t>
      </w:r>
      <w:r w:rsidRPr="00C978A7">
        <w:t xml:space="preserve"> сектора</w:t>
      </w:r>
      <w:r w:rsidR="004F11D4">
        <w:t xml:space="preserve"> </w:t>
      </w:r>
      <w:r w:rsidR="004F11D4" w:rsidRPr="00C978A7">
        <w:t>льгот и социальной защиты ветеранов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начальник сектора адресной поддержки;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4F11D4">
        <w:t xml:space="preserve"> </w:t>
      </w:r>
      <w:r w:rsidR="004F11D4" w:rsidRPr="00C978A7">
        <w:t>адресной поддержки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ведущий специалист сектора</w:t>
      </w:r>
      <w:r w:rsidR="004F11D4">
        <w:t xml:space="preserve"> </w:t>
      </w:r>
      <w:r w:rsidR="004F11D4" w:rsidRPr="00C978A7">
        <w:t>адресной поддержки</w:t>
      </w:r>
      <w:r w:rsidRPr="00C978A7">
        <w:t>;</w:t>
      </w:r>
    </w:p>
    <w:p w:rsidR="0025618D" w:rsidRPr="00C978A7" w:rsidRDefault="0037678B" w:rsidP="00DE2A5E">
      <w:pPr>
        <w:pStyle w:val="ab"/>
        <w:ind w:left="0" w:firstLine="567"/>
        <w:jc w:val="both"/>
      </w:pPr>
      <w:r w:rsidRPr="00C978A7">
        <w:t>- специалист 1-й категории сектора</w:t>
      </w:r>
      <w:r w:rsidR="004F11D4">
        <w:t xml:space="preserve"> </w:t>
      </w:r>
      <w:r w:rsidR="004F11D4" w:rsidRPr="00C978A7">
        <w:t>адресной поддержки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начальник сектора социального развития и мониторинга;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4F11D4">
        <w:t xml:space="preserve"> </w:t>
      </w:r>
      <w:r w:rsidR="004F11D4" w:rsidRPr="00C978A7">
        <w:t>социального развития и мониторинга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ведущий специалист сектора</w:t>
      </w:r>
      <w:r w:rsidR="004F11D4">
        <w:t xml:space="preserve"> </w:t>
      </w:r>
      <w:r w:rsidR="004F11D4" w:rsidRPr="00C978A7">
        <w:t>социального развития и мониторинга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специалист 1-й категории сектора</w:t>
      </w:r>
      <w:r w:rsidR="004F11D4">
        <w:t xml:space="preserve"> </w:t>
      </w:r>
      <w:r w:rsidR="004F11D4" w:rsidRPr="00C978A7">
        <w:t>социального развития и мониторинга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начальник сектора социальной защиты семьи и детства;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главный специалист сектора</w:t>
      </w:r>
      <w:r w:rsidR="004F11D4">
        <w:t xml:space="preserve"> </w:t>
      </w:r>
      <w:r w:rsidR="004F11D4" w:rsidRPr="00C978A7">
        <w:t>социальной защиты семьи и детства</w:t>
      </w:r>
      <w:r w:rsidRPr="00C978A7">
        <w:t>;</w:t>
      </w:r>
    </w:p>
    <w:p w:rsidR="0037678B" w:rsidRPr="00C978A7" w:rsidRDefault="0037678B" w:rsidP="00DE2A5E">
      <w:pPr>
        <w:pStyle w:val="ab"/>
        <w:ind w:left="0" w:firstLine="567"/>
        <w:jc w:val="both"/>
      </w:pPr>
      <w:r w:rsidRPr="00C978A7">
        <w:t>- ведущий специалист сектора</w:t>
      </w:r>
      <w:r w:rsidR="004F11D4">
        <w:t xml:space="preserve"> </w:t>
      </w:r>
      <w:r w:rsidR="004F11D4" w:rsidRPr="00C978A7">
        <w:t>социальной защиты семьи и детства</w:t>
      </w:r>
      <w:r w:rsidRPr="00C978A7">
        <w:t>;</w:t>
      </w:r>
    </w:p>
    <w:p w:rsidR="005C689B" w:rsidRPr="00C978A7" w:rsidRDefault="0037678B" w:rsidP="00DE2A5E">
      <w:pPr>
        <w:pStyle w:val="ab"/>
        <w:ind w:left="0" w:firstLine="567"/>
        <w:jc w:val="both"/>
      </w:pPr>
      <w:r w:rsidRPr="00C978A7">
        <w:t xml:space="preserve">- специалист 1-й категории </w:t>
      </w:r>
      <w:r w:rsidR="00C978A7">
        <w:t>сектора</w:t>
      </w:r>
      <w:r w:rsidR="004F11D4">
        <w:t xml:space="preserve"> </w:t>
      </w:r>
      <w:r w:rsidR="004F11D4" w:rsidRPr="00C978A7">
        <w:t>социальной защиты семьи и детства</w:t>
      </w:r>
      <w:r w:rsidR="004F11D4">
        <w:t>.</w:t>
      </w:r>
    </w:p>
    <w:p w:rsidR="0037678B" w:rsidRPr="00C978A7" w:rsidRDefault="0037678B" w:rsidP="00DE2A5E">
      <w:pPr>
        <w:pStyle w:val="ab"/>
        <w:ind w:left="0" w:firstLine="567"/>
        <w:jc w:val="both"/>
      </w:pPr>
    </w:p>
    <w:p w:rsidR="0037678B" w:rsidRPr="00C978A7" w:rsidRDefault="00C43CE3" w:rsidP="00DE2A5E">
      <w:pPr>
        <w:pStyle w:val="ab"/>
        <w:ind w:left="0" w:firstLine="567"/>
        <w:jc w:val="both"/>
        <w:rPr>
          <w:bCs/>
        </w:rPr>
      </w:pPr>
      <w:r w:rsidRPr="00C978A7">
        <w:rPr>
          <w:b/>
          <w:bCs/>
        </w:rPr>
        <w:t xml:space="preserve">23. </w:t>
      </w:r>
      <w:r w:rsidR="0037678B" w:rsidRPr="00C978A7">
        <w:rPr>
          <w:b/>
          <w:bCs/>
        </w:rPr>
        <w:t>Отдел здравоохранения</w:t>
      </w:r>
      <w:r w:rsidR="0037678B" w:rsidRPr="00C978A7">
        <w:rPr>
          <w:bCs/>
        </w:rPr>
        <w:t>:</w:t>
      </w:r>
    </w:p>
    <w:p w:rsidR="0037678B" w:rsidRPr="00C978A7" w:rsidRDefault="0037678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начальник отдела;</w:t>
      </w:r>
    </w:p>
    <w:p w:rsidR="0037678B" w:rsidRPr="00C978A7" w:rsidRDefault="0037678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заместитель начальника отдела;</w:t>
      </w:r>
    </w:p>
    <w:p w:rsidR="0037678B" w:rsidRPr="00C978A7" w:rsidRDefault="0037678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главный специалист отдела;</w:t>
      </w:r>
    </w:p>
    <w:p w:rsidR="0037678B" w:rsidRPr="00C978A7" w:rsidRDefault="0037678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ведущий специалист отдела;</w:t>
      </w:r>
    </w:p>
    <w:p w:rsidR="0037678B" w:rsidRPr="00C978A7" w:rsidRDefault="0037678B" w:rsidP="00DE2A5E">
      <w:pPr>
        <w:pStyle w:val="ab"/>
        <w:ind w:left="0" w:firstLine="567"/>
        <w:jc w:val="both"/>
        <w:rPr>
          <w:bCs/>
        </w:rPr>
      </w:pPr>
      <w:r w:rsidRPr="00C978A7">
        <w:rPr>
          <w:bCs/>
        </w:rPr>
        <w:t>- специалист 1-й категории отдела</w:t>
      </w:r>
      <w:r w:rsidR="004F11D4">
        <w:rPr>
          <w:bCs/>
        </w:rPr>
        <w:t>.</w:t>
      </w:r>
    </w:p>
    <w:sectPr w:rsidR="0037678B" w:rsidRPr="00C978A7" w:rsidSect="00DE2A5E">
      <w:pgSz w:w="11906" w:h="16838"/>
      <w:pgMar w:top="1134" w:right="1416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00" w:rsidRDefault="00556900" w:rsidP="00F00D06">
      <w:r>
        <w:separator/>
      </w:r>
    </w:p>
  </w:endnote>
  <w:endnote w:type="continuationSeparator" w:id="0">
    <w:p w:rsidR="00556900" w:rsidRDefault="00556900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00" w:rsidRDefault="00556900" w:rsidP="00F00D06">
      <w:r>
        <w:separator/>
      </w:r>
    </w:p>
  </w:footnote>
  <w:footnote w:type="continuationSeparator" w:id="0">
    <w:p w:rsidR="00556900" w:rsidRDefault="00556900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41CB2"/>
    <w:multiLevelType w:val="hybridMultilevel"/>
    <w:tmpl w:val="EFB234C2"/>
    <w:lvl w:ilvl="0" w:tplc="9DA42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4A12AB"/>
    <w:multiLevelType w:val="hybridMultilevel"/>
    <w:tmpl w:val="27C8A4D4"/>
    <w:lvl w:ilvl="0" w:tplc="103E8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B962E6"/>
    <w:multiLevelType w:val="multilevel"/>
    <w:tmpl w:val="0A0CB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c0b0957d-aec3-40a5-be00-9dd093531a6b"/>
  </w:docVars>
  <w:rsids>
    <w:rsidRoot w:val="00A97C02"/>
    <w:rsid w:val="00062C42"/>
    <w:rsid w:val="000A7FE2"/>
    <w:rsid w:val="000B36B7"/>
    <w:rsid w:val="000C402B"/>
    <w:rsid w:val="000D624F"/>
    <w:rsid w:val="0011552A"/>
    <w:rsid w:val="0013337B"/>
    <w:rsid w:val="00163C92"/>
    <w:rsid w:val="0018597B"/>
    <w:rsid w:val="001934DE"/>
    <w:rsid w:val="001A671B"/>
    <w:rsid w:val="00217E89"/>
    <w:rsid w:val="00224D39"/>
    <w:rsid w:val="00226B17"/>
    <w:rsid w:val="00233953"/>
    <w:rsid w:val="0025618D"/>
    <w:rsid w:val="0025719F"/>
    <w:rsid w:val="00260B7C"/>
    <w:rsid w:val="002738B2"/>
    <w:rsid w:val="0029003A"/>
    <w:rsid w:val="002C7E66"/>
    <w:rsid w:val="002F3041"/>
    <w:rsid w:val="0031659F"/>
    <w:rsid w:val="00337704"/>
    <w:rsid w:val="00355BE8"/>
    <w:rsid w:val="003722CB"/>
    <w:rsid w:val="0037678B"/>
    <w:rsid w:val="003815C5"/>
    <w:rsid w:val="00390394"/>
    <w:rsid w:val="003C1DE0"/>
    <w:rsid w:val="003E0A92"/>
    <w:rsid w:val="003E5DE7"/>
    <w:rsid w:val="003F290D"/>
    <w:rsid w:val="00402565"/>
    <w:rsid w:val="004E704C"/>
    <w:rsid w:val="004F11D4"/>
    <w:rsid w:val="005440D8"/>
    <w:rsid w:val="00556900"/>
    <w:rsid w:val="00561548"/>
    <w:rsid w:val="00562F44"/>
    <w:rsid w:val="005C689B"/>
    <w:rsid w:val="005E19C6"/>
    <w:rsid w:val="005F5835"/>
    <w:rsid w:val="00605516"/>
    <w:rsid w:val="00616879"/>
    <w:rsid w:val="00626566"/>
    <w:rsid w:val="006744D2"/>
    <w:rsid w:val="0068397C"/>
    <w:rsid w:val="006A0D72"/>
    <w:rsid w:val="006A7D0F"/>
    <w:rsid w:val="006C276B"/>
    <w:rsid w:val="0071420E"/>
    <w:rsid w:val="00716111"/>
    <w:rsid w:val="00777536"/>
    <w:rsid w:val="007A1944"/>
    <w:rsid w:val="007A2244"/>
    <w:rsid w:val="007B0FEB"/>
    <w:rsid w:val="007C7B5E"/>
    <w:rsid w:val="008055AE"/>
    <w:rsid w:val="00826DEC"/>
    <w:rsid w:val="00830956"/>
    <w:rsid w:val="00894B13"/>
    <w:rsid w:val="008A6AB4"/>
    <w:rsid w:val="008F6D7C"/>
    <w:rsid w:val="009209F2"/>
    <w:rsid w:val="00937F52"/>
    <w:rsid w:val="00941C20"/>
    <w:rsid w:val="00961E3B"/>
    <w:rsid w:val="00977277"/>
    <w:rsid w:val="009A061A"/>
    <w:rsid w:val="009C706C"/>
    <w:rsid w:val="009D28FF"/>
    <w:rsid w:val="00A13E28"/>
    <w:rsid w:val="00A46548"/>
    <w:rsid w:val="00A93703"/>
    <w:rsid w:val="00A97C02"/>
    <w:rsid w:val="00AA1B8D"/>
    <w:rsid w:val="00AB47E9"/>
    <w:rsid w:val="00AB4C33"/>
    <w:rsid w:val="00AC0573"/>
    <w:rsid w:val="00AC3AB5"/>
    <w:rsid w:val="00AC6710"/>
    <w:rsid w:val="00AF3495"/>
    <w:rsid w:val="00B76A8A"/>
    <w:rsid w:val="00BA37F3"/>
    <w:rsid w:val="00BA6CBD"/>
    <w:rsid w:val="00BF575C"/>
    <w:rsid w:val="00C267C6"/>
    <w:rsid w:val="00C352A8"/>
    <w:rsid w:val="00C43CE3"/>
    <w:rsid w:val="00C978A7"/>
    <w:rsid w:val="00CA2E44"/>
    <w:rsid w:val="00D0789E"/>
    <w:rsid w:val="00D13AD4"/>
    <w:rsid w:val="00D43EB2"/>
    <w:rsid w:val="00D71DD9"/>
    <w:rsid w:val="00D864D1"/>
    <w:rsid w:val="00D90F9F"/>
    <w:rsid w:val="00DA69C2"/>
    <w:rsid w:val="00DB0E80"/>
    <w:rsid w:val="00DE2A5E"/>
    <w:rsid w:val="00DE4647"/>
    <w:rsid w:val="00DF0E92"/>
    <w:rsid w:val="00E051CE"/>
    <w:rsid w:val="00E5371C"/>
    <w:rsid w:val="00E82CB2"/>
    <w:rsid w:val="00E94E35"/>
    <w:rsid w:val="00EF1BEC"/>
    <w:rsid w:val="00F00D06"/>
    <w:rsid w:val="00F02793"/>
    <w:rsid w:val="00F342AC"/>
    <w:rsid w:val="00F41F3C"/>
    <w:rsid w:val="00F75BD7"/>
    <w:rsid w:val="00F80B9A"/>
    <w:rsid w:val="00FD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87F003-E894-4E12-91BB-EE782CBE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character" w:styleId="aa">
    <w:name w:val="Hyperlink"/>
    <w:basedOn w:val="a0"/>
    <w:unhideWhenUsed/>
    <w:rsid w:val="009209F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7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cs30.surp-spb.ru/cgi/online.cgi?rnd=5BAF303A2360D7791B5FDA0332C62B04&amp;req=doc&amp;base=SPB&amp;n=204213&amp;dst=100009&amp;fld=134&amp;date=24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nd=5BAF303A2360D7791B5FDA0332C62B04&amp;req=doc&amp;base=SPB&amp;n=209653&amp;date=24.08.2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17</TotalTime>
  <Pages>5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Дикова Нелли Ивановна</cp:lastModifiedBy>
  <cp:revision>3</cp:revision>
  <cp:lastPrinted>2016-05-27T07:23:00Z</cp:lastPrinted>
  <dcterms:created xsi:type="dcterms:W3CDTF">2021-08-24T08:45:00Z</dcterms:created>
  <dcterms:modified xsi:type="dcterms:W3CDTF">2021-08-24T09:26:00Z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