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A97C02" w:rsidP="00062C42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298700" cy="915035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87C" w:rsidRPr="000F646A" w:rsidRDefault="00DD587C" w:rsidP="00DD587C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приказ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от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06.05.2020</w:t>
                            </w:r>
                            <w:r w:rsidR="00A239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2169" w:rsidRPr="00EC21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102-п</w:t>
                            </w: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1" type="#_x0000_t202" style="width:181pt;height:7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NM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" filled="f" stroked="f">
                <v:textbox>
                  <w:txbxContent>
                    <w:p w:rsidR="00DD587C" w:rsidRPr="000F646A" w:rsidRDefault="00DD587C" w:rsidP="00DD587C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D43E81">
                        <w:rPr>
                          <w:b/>
                          <w:sz w:val="28"/>
                          <w:szCs w:val="28"/>
                        </w:rPr>
                        <w:t>О внесении изменений в приказ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администрации от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06.05.2020</w:t>
                      </w:r>
                      <w:r w:rsidR="00A2398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C2169" w:rsidRPr="00EC2169"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102-п</w:t>
                      </w: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62C42" w:rsidRPr="00E82CB2" w:rsidRDefault="00062C42" w:rsidP="00626566">
      <w:pPr>
        <w:rPr>
          <w:sz w:val="28"/>
          <w:szCs w:val="28"/>
        </w:rPr>
      </w:pPr>
    </w:p>
    <w:p w:rsidR="006562EE" w:rsidRDefault="006562EE" w:rsidP="006562EE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982">
        <w:rPr>
          <w:sz w:val="28"/>
          <w:szCs w:val="28"/>
        </w:rPr>
        <w:t xml:space="preserve">Внести в приказ администрации Выборгского района </w:t>
      </w:r>
      <w:r w:rsidRPr="00A23982">
        <w:rPr>
          <w:sz w:val="28"/>
          <w:szCs w:val="28"/>
        </w:rPr>
        <w:br/>
        <w:t xml:space="preserve">Санкт-Петербурга от 06.05.2020 № 102-п «Об утверждении Перечня должностей государственной гражданской службы Санкт-Петербурга </w:t>
      </w:r>
      <w:r w:rsidR="00771B13">
        <w:rPr>
          <w:sz w:val="28"/>
          <w:szCs w:val="28"/>
        </w:rPr>
        <w:t xml:space="preserve">                  </w:t>
      </w:r>
      <w:r w:rsidRPr="00A23982">
        <w:rPr>
          <w:sz w:val="28"/>
          <w:szCs w:val="28"/>
        </w:rPr>
        <w:t xml:space="preserve">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</w:t>
      </w:r>
      <w:r w:rsidR="00771B13">
        <w:rPr>
          <w:sz w:val="28"/>
          <w:szCs w:val="28"/>
        </w:rPr>
        <w:t xml:space="preserve">                   </w:t>
      </w:r>
      <w:r w:rsidRPr="00A23982">
        <w:rPr>
          <w:sz w:val="28"/>
          <w:szCs w:val="28"/>
        </w:rPr>
        <w:t xml:space="preserve">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а также сведения о доходах, </w:t>
      </w:r>
      <w:r w:rsidR="00771B13">
        <w:rPr>
          <w:sz w:val="28"/>
          <w:szCs w:val="28"/>
        </w:rPr>
        <w:t xml:space="preserve">           </w:t>
      </w:r>
      <w:r w:rsidRPr="00A23982">
        <w:rPr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детей» (далее – приказ)</w:t>
      </w:r>
      <w:r>
        <w:rPr>
          <w:sz w:val="28"/>
          <w:szCs w:val="28"/>
        </w:rPr>
        <w:t xml:space="preserve"> </w:t>
      </w:r>
      <w:r w:rsidR="00694F46">
        <w:rPr>
          <w:sz w:val="28"/>
          <w:szCs w:val="28"/>
        </w:rPr>
        <w:t>изменения,</w:t>
      </w:r>
      <w:r w:rsidR="00694F46" w:rsidRPr="00694F46">
        <w:rPr>
          <w:sz w:val="28"/>
          <w:szCs w:val="28"/>
        </w:rPr>
        <w:t xml:space="preserve"> </w:t>
      </w:r>
      <w:r w:rsidR="00694F46" w:rsidRPr="00EC2169">
        <w:rPr>
          <w:sz w:val="28"/>
          <w:szCs w:val="28"/>
        </w:rPr>
        <w:t xml:space="preserve">изложив </w:t>
      </w:r>
      <w:r w:rsidR="00694F46">
        <w:rPr>
          <w:sz w:val="28"/>
          <w:szCs w:val="28"/>
        </w:rPr>
        <w:t>приложение к приказу в редакции согласно приложению к настоящему приказу.</w:t>
      </w:r>
    </w:p>
    <w:p w:rsidR="00BA7DEE" w:rsidRPr="00BA7DEE" w:rsidRDefault="00BA7DEE" w:rsidP="00BA7DE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023834">
        <w:rPr>
          <w:bCs/>
          <w:sz w:val="28"/>
          <w:szCs w:val="28"/>
        </w:rPr>
        <w:t>Признать утратившим силу</w:t>
      </w:r>
      <w:r>
        <w:rPr>
          <w:bCs/>
          <w:sz w:val="28"/>
          <w:szCs w:val="28"/>
        </w:rPr>
        <w:t xml:space="preserve"> приказ </w:t>
      </w:r>
      <w:r w:rsidRPr="00023834">
        <w:rPr>
          <w:bCs/>
          <w:sz w:val="28"/>
          <w:szCs w:val="28"/>
        </w:rPr>
        <w:t xml:space="preserve">администрации </w:t>
      </w:r>
      <w:r w:rsidRPr="00910A62">
        <w:rPr>
          <w:sz w:val="28"/>
          <w:szCs w:val="28"/>
        </w:rPr>
        <w:t>Выборгского района Санкт-</w:t>
      </w:r>
      <w:r w:rsidRPr="00023834">
        <w:rPr>
          <w:sz w:val="28"/>
          <w:szCs w:val="28"/>
        </w:rPr>
        <w:t>Петербурга</w:t>
      </w:r>
      <w:r>
        <w:rPr>
          <w:sz w:val="28"/>
          <w:szCs w:val="28"/>
        </w:rPr>
        <w:t xml:space="preserve"> от </w:t>
      </w:r>
      <w:r w:rsidR="00313A4E">
        <w:rPr>
          <w:sz w:val="28"/>
          <w:szCs w:val="28"/>
        </w:rPr>
        <w:t>07</w:t>
      </w:r>
      <w:r>
        <w:rPr>
          <w:sz w:val="28"/>
          <w:szCs w:val="28"/>
        </w:rPr>
        <w:t>.</w:t>
      </w:r>
      <w:r w:rsidR="00313A4E">
        <w:rPr>
          <w:sz w:val="28"/>
          <w:szCs w:val="28"/>
        </w:rPr>
        <w:t>04</w:t>
      </w:r>
      <w:r>
        <w:rPr>
          <w:sz w:val="28"/>
          <w:szCs w:val="28"/>
        </w:rPr>
        <w:t>.</w:t>
      </w:r>
      <w:r w:rsidRPr="001F78CE">
        <w:rPr>
          <w:sz w:val="28"/>
          <w:szCs w:val="28"/>
        </w:rPr>
        <w:t>202</w:t>
      </w:r>
      <w:r w:rsidR="00313A4E">
        <w:rPr>
          <w:sz w:val="28"/>
          <w:szCs w:val="28"/>
        </w:rPr>
        <w:t>1</w:t>
      </w:r>
      <w:r w:rsidRPr="001F78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313A4E">
        <w:rPr>
          <w:sz w:val="28"/>
          <w:szCs w:val="28"/>
        </w:rPr>
        <w:t>72</w:t>
      </w:r>
      <w:r>
        <w:rPr>
          <w:sz w:val="28"/>
          <w:szCs w:val="28"/>
        </w:rPr>
        <w:t>-п</w:t>
      </w:r>
      <w:r w:rsidRPr="00023834">
        <w:rPr>
          <w:bCs/>
          <w:sz w:val="28"/>
          <w:szCs w:val="28"/>
        </w:rPr>
        <w:t xml:space="preserve"> «</w:t>
      </w:r>
      <w:r w:rsidRPr="00023834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приказ</w:t>
      </w:r>
      <w:r w:rsidRPr="00023834">
        <w:rPr>
          <w:sz w:val="28"/>
          <w:szCs w:val="28"/>
        </w:rPr>
        <w:t xml:space="preserve"> администрации от </w:t>
      </w:r>
      <w:r w:rsidRPr="00BA7DEE">
        <w:rPr>
          <w:sz w:val="28"/>
          <w:szCs w:val="28"/>
        </w:rPr>
        <w:t>06.05.2020 № 102-п</w:t>
      </w:r>
      <w:r w:rsidRPr="00023834">
        <w:rPr>
          <w:sz w:val="28"/>
          <w:szCs w:val="28"/>
        </w:rPr>
        <w:t>».</w:t>
      </w:r>
    </w:p>
    <w:p w:rsidR="00DD587C" w:rsidRPr="002F02F3" w:rsidRDefault="00DD587C" w:rsidP="002F02F3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2F02F3">
        <w:rPr>
          <w:sz w:val="28"/>
          <w:szCs w:val="28"/>
        </w:rPr>
        <w:t>Контроль за выполнением приказа остается за</w:t>
      </w:r>
      <w:r w:rsidR="00EC2169" w:rsidRPr="002F02F3">
        <w:rPr>
          <w:sz w:val="28"/>
          <w:szCs w:val="28"/>
        </w:rPr>
        <w:t xml:space="preserve"> </w:t>
      </w:r>
      <w:r w:rsidR="00351732" w:rsidRPr="002F02F3">
        <w:rPr>
          <w:sz w:val="28"/>
          <w:szCs w:val="28"/>
        </w:rPr>
        <w:t>главой администрации</w:t>
      </w:r>
      <w:r w:rsidRPr="002F02F3">
        <w:rPr>
          <w:sz w:val="28"/>
          <w:szCs w:val="28"/>
        </w:rPr>
        <w:t>.</w:t>
      </w:r>
    </w:p>
    <w:p w:rsidR="00062C42" w:rsidRDefault="00062C42" w:rsidP="00626566">
      <w:pPr>
        <w:rPr>
          <w:sz w:val="28"/>
          <w:szCs w:val="28"/>
        </w:rPr>
      </w:pPr>
    </w:p>
    <w:p w:rsidR="00DD587C" w:rsidRDefault="00DD587C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0"/>
        <w:gridCol w:w="4615"/>
      </w:tblGrid>
      <w:tr w:rsidR="00626566" w:rsidTr="00313A4E">
        <w:tc>
          <w:tcPr>
            <w:tcW w:w="4740" w:type="dxa"/>
          </w:tcPr>
          <w:p w:rsidR="00626566" w:rsidRPr="00351732" w:rsidRDefault="002F02F3" w:rsidP="00D475A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Глава </w:t>
            </w:r>
            <w:r w:rsidR="00626566" w:rsidRPr="00351732">
              <w:rPr>
                <w:b/>
                <w:sz w:val="28"/>
              </w:rPr>
              <w:t>администрации</w:t>
            </w:r>
          </w:p>
        </w:tc>
        <w:tc>
          <w:tcPr>
            <w:tcW w:w="4615" w:type="dxa"/>
          </w:tcPr>
          <w:p w:rsidR="00626566" w:rsidRPr="00351732" w:rsidRDefault="0031659F" w:rsidP="002F02F3">
            <w:pPr>
              <w:jc w:val="right"/>
              <w:rPr>
                <w:b/>
                <w:sz w:val="28"/>
              </w:rPr>
            </w:pPr>
            <w:r w:rsidRPr="00351732">
              <w:rPr>
                <w:b/>
                <w:sz w:val="28"/>
              </w:rPr>
              <w:t>В.</w:t>
            </w:r>
            <w:r w:rsidR="002F02F3">
              <w:rPr>
                <w:b/>
                <w:sz w:val="28"/>
              </w:rPr>
              <w:t>Н</w:t>
            </w:r>
            <w:r w:rsidRPr="00351732">
              <w:rPr>
                <w:b/>
                <w:sz w:val="28"/>
              </w:rPr>
              <w:t xml:space="preserve">. </w:t>
            </w:r>
            <w:r w:rsidR="002F02F3">
              <w:rPr>
                <w:b/>
                <w:sz w:val="28"/>
              </w:rPr>
              <w:t>Гарнец</w:t>
            </w:r>
          </w:p>
        </w:tc>
      </w:tr>
    </w:tbl>
    <w:p w:rsidR="00062C42" w:rsidRDefault="00062C42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</w:p>
    <w:p w:rsidR="00313A4E" w:rsidRDefault="00313A4E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A00E70" wp14:editId="6A56D30D">
                <wp:simplePos x="0" y="0"/>
                <wp:positionH relativeFrom="column">
                  <wp:posOffset>3381375</wp:posOffset>
                </wp:positionH>
                <wp:positionV relativeFrom="paragraph">
                  <wp:posOffset>-10160</wp:posOffset>
                </wp:positionV>
                <wp:extent cx="2809875" cy="899160"/>
                <wp:effectExtent l="0" t="0" r="0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Приложение </w:t>
                            </w:r>
                          </w:p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к приказу администрации Выборгского района Санкт-Петербурга </w:t>
                            </w:r>
                          </w:p>
                          <w:p w:rsidR="00694F46" w:rsidRDefault="00694F46" w:rsidP="00694F46">
                            <w:pPr>
                              <w:jc w:val="right"/>
                            </w:pPr>
                            <w:r w:rsidRPr="00A77418">
                              <w:t>от _____________ №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00E70" id="Text Box 24" o:spid="_x0000_s1032" type="#_x0000_t202" style="position:absolute;margin-left:266.25pt;margin-top:-.8pt;width:221.25pt;height:70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JOuQIAAME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" filled="f" stroked="f">
                <v:textbox>
                  <w:txbxContent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Приложение </w:t>
                      </w:r>
                    </w:p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к приказу администрации Выборгского района Санкт-Петербурга </w:t>
                      </w:r>
                    </w:p>
                    <w:p w:rsidR="00694F46" w:rsidRDefault="00694F46" w:rsidP="00694F46">
                      <w:pPr>
                        <w:jc w:val="right"/>
                      </w:pPr>
                      <w:r w:rsidRPr="00A77418">
                        <w:t>от _____________ № 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94F46" w:rsidRPr="00694F46" w:rsidRDefault="00694F46" w:rsidP="00694F46">
      <w:pPr>
        <w:rPr>
          <w:sz w:val="28"/>
        </w:rPr>
      </w:pPr>
    </w:p>
    <w:p w:rsidR="00694F46" w:rsidRPr="00694F46" w:rsidRDefault="00694F46" w:rsidP="00694F46">
      <w:pPr>
        <w:rPr>
          <w:sz w:val="28"/>
        </w:rPr>
      </w:pPr>
    </w:p>
    <w:p w:rsidR="00694F46" w:rsidRDefault="00694F46" w:rsidP="00694F46">
      <w:pPr>
        <w:rPr>
          <w:sz w:val="28"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Pr="00A77418" w:rsidRDefault="00694F46" w:rsidP="00694F46">
      <w:pPr>
        <w:spacing w:line="240" w:lineRule="atLeast"/>
        <w:jc w:val="center"/>
        <w:rPr>
          <w:b/>
        </w:rPr>
      </w:pPr>
      <w:r w:rsidRPr="00A77418">
        <w:rPr>
          <w:b/>
        </w:rPr>
        <w:t>ПЕРЕЧЕНЬ</w:t>
      </w:r>
    </w:p>
    <w:p w:rsidR="00694F46" w:rsidRPr="00A77418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694F46" w:rsidRPr="00A77418" w:rsidRDefault="00771B13" w:rsidP="00694F46">
      <w:pPr>
        <w:ind w:left="-142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="00694F46" w:rsidRPr="00A77418">
        <w:rPr>
          <w:b/>
          <w:color w:val="000000"/>
        </w:rPr>
        <w:t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</w:t>
      </w:r>
    </w:p>
    <w:p w:rsidR="00694F46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694F46" w:rsidRPr="00A77418" w:rsidRDefault="00694F46" w:rsidP="00694F46">
      <w:pPr>
        <w:ind w:left="-142"/>
        <w:jc w:val="center"/>
        <w:rPr>
          <w:b/>
        </w:rPr>
      </w:pPr>
    </w:p>
    <w:tbl>
      <w:tblPr>
        <w:tblW w:w="975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887"/>
        <w:gridCol w:w="3809"/>
        <w:gridCol w:w="1499"/>
      </w:tblGrid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926154" w:rsidRPr="00A77418" w:rsidTr="00432C9F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154" w:rsidRPr="00A77418" w:rsidRDefault="00926154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926154" w:rsidRPr="00A77418" w:rsidTr="00432C9F">
        <w:trPr>
          <w:trHeight w:val="36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Default="00926154" w:rsidP="00EE4710">
            <w:r w:rsidRPr="00A77418">
              <w:t xml:space="preserve">главный специалист </w:t>
            </w:r>
          </w:p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926154" w:rsidRPr="00A77418" w:rsidTr="00432C9F">
        <w:trPr>
          <w:trHeight w:val="188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54" w:rsidRPr="00A77418" w:rsidRDefault="00926154" w:rsidP="00EE4710">
            <w:r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54" w:rsidRPr="00A77418" w:rsidRDefault="00926154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по мобилизационной подготовке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bookmarkStart w:id="0" w:name="_GoBack"/>
            <w:bookmarkEnd w:id="0"/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по профилактике коррупционных и иных правонарушений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11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1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</w:p>
        </w:tc>
      </w:tr>
      <w:tr w:rsidR="00694F46" w:rsidRPr="00A77418" w:rsidTr="00313A4E">
        <w:trPr>
          <w:trHeight w:val="2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внутреннего финансового контроля 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rPr>
          <w:trHeight w:val="242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1" w:name="OLE_LINK1"/>
            <w:bookmarkStart w:id="2" w:name="OLE_LINK2"/>
            <w:r w:rsidRPr="00A77418">
              <w:t>(должностное лицо контрактной службы)</w:t>
            </w:r>
            <w:bookmarkEnd w:id="1"/>
            <w:bookmarkEnd w:id="2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 вопросам законности, правопорядка и безопасности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Default="00694F46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организационной работы и взаимодействия с органами местного самоуправления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0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2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информатизации и связи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3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4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торговли и услуг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6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районного хозяйства и благоустройства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73D37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73D37" w:rsidRPr="00A77418" w:rsidTr="00F57B52">
        <w:trPr>
          <w:trHeight w:val="28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Pr="00A77418" w:rsidRDefault="00673D37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Pr="00A77418" w:rsidRDefault="00673D37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Сектор по работе с объединениями собственников жилья и управляющими организациями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pPr>
              <w:jc w:val="center"/>
            </w:pPr>
            <w:r>
              <w:t>1</w:t>
            </w:r>
          </w:p>
        </w:tc>
      </w:tr>
      <w:tr w:rsidR="00673D37" w:rsidRPr="00A77418" w:rsidTr="00F57B52">
        <w:trPr>
          <w:trHeight w:val="5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Pr="00A77418" w:rsidRDefault="00673D37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Default="00673D37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7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8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9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физической культуры, спорта и молодежной политики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35596E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35596E" w:rsidP="00EE4710">
            <w:pPr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 (должностное лицо контрактной службы)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001090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 w:rsidR="00001090"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</w:tr>
      <w:tr w:rsidR="00694F46" w:rsidRPr="00A77418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ведущий специалист (должностное лицо, оказывающее государственные услуги)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00109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 w:rsidR="00001090">
              <w:rPr>
                <w:lang w:eastAsia="en-US"/>
              </w:rPr>
              <w:t>2</w:t>
            </w:r>
          </w:p>
        </w:tc>
        <w:tc>
          <w:tcPr>
            <w:tcW w:w="7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Default="00694F46" w:rsidP="00EE4710">
            <w:r w:rsidRPr="00A77418">
              <w:t>Сектор по делам инвалидов</w:t>
            </w:r>
          </w:p>
          <w:p w:rsidR="00694F46" w:rsidRDefault="00694F46" w:rsidP="00EE4710"/>
          <w:p w:rsidR="00694F46" w:rsidRDefault="00694F46" w:rsidP="00EE4710"/>
          <w:p w:rsidR="00694F46" w:rsidRDefault="00694F46" w:rsidP="00EE4710"/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льгот и социальной защиты ветеранов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социального развития и мониторинга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4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социальной защиты семьи и детства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313A4E">
        <w:trPr>
          <w:trHeight w:val="11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4</w:t>
            </w:r>
          </w:p>
        </w:tc>
      </w:tr>
      <w:tr w:rsidR="00694F46" w:rsidRPr="00A77418" w:rsidTr="00313A4E"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b/>
                <w:lang w:eastAsia="en-US"/>
              </w:rPr>
            </w:pPr>
          </w:p>
        </w:tc>
        <w:tc>
          <w:tcPr>
            <w:tcW w:w="7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right"/>
              <w:rPr>
                <w:b/>
              </w:rPr>
            </w:pPr>
            <w:r w:rsidRPr="00A77418">
              <w:rPr>
                <w:b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92615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926154">
              <w:rPr>
                <w:b/>
              </w:rPr>
              <w:t>4</w:t>
            </w:r>
          </w:p>
        </w:tc>
      </w:tr>
    </w:tbl>
    <w:p w:rsidR="00694F46" w:rsidRPr="00694F46" w:rsidRDefault="00694F46" w:rsidP="00694F46">
      <w:pPr>
        <w:tabs>
          <w:tab w:val="left" w:pos="1275"/>
        </w:tabs>
        <w:rPr>
          <w:sz w:val="28"/>
        </w:rPr>
      </w:pPr>
    </w:p>
    <w:sectPr w:rsidR="00694F46" w:rsidRPr="00694F46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F46" w:rsidRDefault="007A1F46" w:rsidP="00F00D06">
      <w:r>
        <w:separator/>
      </w:r>
    </w:p>
  </w:endnote>
  <w:endnote w:type="continuationSeparator" w:id="0">
    <w:p w:rsidR="007A1F46" w:rsidRDefault="007A1F46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F46" w:rsidRDefault="007A1F46" w:rsidP="00F00D06">
      <w:r>
        <w:separator/>
      </w:r>
    </w:p>
  </w:footnote>
  <w:footnote w:type="continuationSeparator" w:id="0">
    <w:p w:rsidR="007A1F46" w:rsidRDefault="007A1F46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42D50"/>
    <w:multiLevelType w:val="hybridMultilevel"/>
    <w:tmpl w:val="6024DE56"/>
    <w:lvl w:ilvl="0" w:tplc="B10A43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8764B86"/>
    <w:multiLevelType w:val="hybridMultilevel"/>
    <w:tmpl w:val="78EED488"/>
    <w:lvl w:ilvl="0" w:tplc="D07845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165724C"/>
    <w:multiLevelType w:val="multilevel"/>
    <w:tmpl w:val="F330FB5C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61A3706F"/>
    <w:multiLevelType w:val="hybridMultilevel"/>
    <w:tmpl w:val="13563BA2"/>
    <w:lvl w:ilvl="0" w:tplc="5B623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9E217F8"/>
    <w:multiLevelType w:val="hybridMultilevel"/>
    <w:tmpl w:val="71B49636"/>
    <w:lvl w:ilvl="0" w:tplc="0DCA5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01090"/>
    <w:rsid w:val="00062C42"/>
    <w:rsid w:val="000A7FE2"/>
    <w:rsid w:val="000B36B7"/>
    <w:rsid w:val="000C402B"/>
    <w:rsid w:val="000D624F"/>
    <w:rsid w:val="000F1234"/>
    <w:rsid w:val="0011552A"/>
    <w:rsid w:val="001266C8"/>
    <w:rsid w:val="0013337B"/>
    <w:rsid w:val="00163C92"/>
    <w:rsid w:val="0018597B"/>
    <w:rsid w:val="001934DE"/>
    <w:rsid w:val="002007C1"/>
    <w:rsid w:val="00217E89"/>
    <w:rsid w:val="00224D39"/>
    <w:rsid w:val="0025124F"/>
    <w:rsid w:val="00255F91"/>
    <w:rsid w:val="0025719F"/>
    <w:rsid w:val="00260B7C"/>
    <w:rsid w:val="0029003A"/>
    <w:rsid w:val="002F02F3"/>
    <w:rsid w:val="002F3041"/>
    <w:rsid w:val="002F305D"/>
    <w:rsid w:val="00313A4E"/>
    <w:rsid w:val="0031659F"/>
    <w:rsid w:val="00351732"/>
    <w:rsid w:val="0035596E"/>
    <w:rsid w:val="0036770D"/>
    <w:rsid w:val="003815C5"/>
    <w:rsid w:val="00390394"/>
    <w:rsid w:val="003E0A92"/>
    <w:rsid w:val="003E5DE7"/>
    <w:rsid w:val="003F290D"/>
    <w:rsid w:val="00402565"/>
    <w:rsid w:val="00403EA1"/>
    <w:rsid w:val="00465F0C"/>
    <w:rsid w:val="004D5BA5"/>
    <w:rsid w:val="004E704C"/>
    <w:rsid w:val="00507302"/>
    <w:rsid w:val="005440D8"/>
    <w:rsid w:val="00562F44"/>
    <w:rsid w:val="005E19C6"/>
    <w:rsid w:val="005F5835"/>
    <w:rsid w:val="005F7266"/>
    <w:rsid w:val="00605516"/>
    <w:rsid w:val="0062041F"/>
    <w:rsid w:val="00626566"/>
    <w:rsid w:val="00653239"/>
    <w:rsid w:val="006562EE"/>
    <w:rsid w:val="00673D37"/>
    <w:rsid w:val="0068397C"/>
    <w:rsid w:val="00694F46"/>
    <w:rsid w:val="006A7D0F"/>
    <w:rsid w:val="006B485B"/>
    <w:rsid w:val="006C276B"/>
    <w:rsid w:val="0071420E"/>
    <w:rsid w:val="00727FAF"/>
    <w:rsid w:val="00771B13"/>
    <w:rsid w:val="007A1944"/>
    <w:rsid w:val="007A1F46"/>
    <w:rsid w:val="007A2244"/>
    <w:rsid w:val="007B0FEB"/>
    <w:rsid w:val="007C7B5E"/>
    <w:rsid w:val="008055AE"/>
    <w:rsid w:val="00826DEC"/>
    <w:rsid w:val="00830956"/>
    <w:rsid w:val="00894B13"/>
    <w:rsid w:val="008A6AB4"/>
    <w:rsid w:val="0091450A"/>
    <w:rsid w:val="00926154"/>
    <w:rsid w:val="009364A4"/>
    <w:rsid w:val="00937F52"/>
    <w:rsid w:val="00961E3B"/>
    <w:rsid w:val="009C706C"/>
    <w:rsid w:val="009F0E93"/>
    <w:rsid w:val="00A13E28"/>
    <w:rsid w:val="00A23982"/>
    <w:rsid w:val="00A53F38"/>
    <w:rsid w:val="00A5719B"/>
    <w:rsid w:val="00A93703"/>
    <w:rsid w:val="00A97C02"/>
    <w:rsid w:val="00AA1B8D"/>
    <w:rsid w:val="00AB47E9"/>
    <w:rsid w:val="00AB4C33"/>
    <w:rsid w:val="00AC0573"/>
    <w:rsid w:val="00AE59D4"/>
    <w:rsid w:val="00AF3495"/>
    <w:rsid w:val="00B33342"/>
    <w:rsid w:val="00BA37F3"/>
    <w:rsid w:val="00BA6CBD"/>
    <w:rsid w:val="00BA7DEE"/>
    <w:rsid w:val="00BC078B"/>
    <w:rsid w:val="00BF575C"/>
    <w:rsid w:val="00C267C6"/>
    <w:rsid w:val="00C352A8"/>
    <w:rsid w:val="00C41309"/>
    <w:rsid w:val="00C750B9"/>
    <w:rsid w:val="00D04B66"/>
    <w:rsid w:val="00D13AD4"/>
    <w:rsid w:val="00D13B8B"/>
    <w:rsid w:val="00D377C0"/>
    <w:rsid w:val="00D43EB2"/>
    <w:rsid w:val="00D475AC"/>
    <w:rsid w:val="00D5283A"/>
    <w:rsid w:val="00D864D1"/>
    <w:rsid w:val="00D90F9F"/>
    <w:rsid w:val="00DA69C2"/>
    <w:rsid w:val="00DB0E80"/>
    <w:rsid w:val="00DD587C"/>
    <w:rsid w:val="00DE4647"/>
    <w:rsid w:val="00E051CE"/>
    <w:rsid w:val="00E82CB2"/>
    <w:rsid w:val="00EC2169"/>
    <w:rsid w:val="00EF1BEC"/>
    <w:rsid w:val="00F00D06"/>
    <w:rsid w:val="00F018BF"/>
    <w:rsid w:val="00F02793"/>
    <w:rsid w:val="00F07D6B"/>
    <w:rsid w:val="00F342AC"/>
    <w:rsid w:val="00F365F7"/>
    <w:rsid w:val="00F41F3C"/>
    <w:rsid w:val="00F75BD7"/>
    <w:rsid w:val="00F82363"/>
    <w:rsid w:val="00F8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83</TotalTime>
  <Pages>1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Дикова Нелли Ивановна</cp:lastModifiedBy>
  <cp:revision>11</cp:revision>
  <cp:lastPrinted>2021-03-24T13:45:00Z</cp:lastPrinted>
  <dcterms:created xsi:type="dcterms:W3CDTF">2021-03-24T13:25:00Z</dcterms:created>
  <dcterms:modified xsi:type="dcterms:W3CDTF">2021-08-04T12:54:00Z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