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26F20" w:rsidRDefault="00D4359E" w:rsidP="002C3F0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2132965</wp:posOffset>
                </wp:positionV>
                <wp:extent cx="3442970" cy="1303020"/>
                <wp:effectExtent l="0" t="0" r="5080" b="1143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130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23E" w:rsidRDefault="00AB423E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перераспределении объемов работ, </w:t>
                            </w:r>
                            <w:r>
                              <w:br/>
                              <w:t xml:space="preserve">предусмотренных Комитету по строительству </w:t>
                            </w:r>
                            <w:r>
                              <w:br/>
                              <w:t xml:space="preserve">между объектами </w:t>
                            </w:r>
                            <w:r w:rsidRPr="00D64137">
                              <w:t xml:space="preserve">Адресной инвестиционной </w:t>
                            </w:r>
                            <w:r>
                              <w:br/>
                            </w:r>
                            <w:r w:rsidRPr="00D64137">
                              <w:t>программы</w:t>
                            </w:r>
                            <w:r>
                              <w:t xml:space="preserve"> </w:t>
                            </w:r>
                            <w:r w:rsidRPr="00D64137">
                              <w:t>на 2021 год</w:t>
                            </w:r>
                            <w:r>
                              <w:t xml:space="preserve"> </w:t>
                            </w:r>
                            <w:r w:rsidRPr="00D64137">
                              <w:t>и на плановый период 2022</w:t>
                            </w:r>
                            <w:r>
                              <w:t xml:space="preserve"> </w:t>
                            </w:r>
                            <w:r w:rsidRPr="00D64137">
                              <w:t>и 2023 годов</w:t>
                            </w:r>
                            <w:r>
                              <w:t xml:space="preserve"> и внесении изменений </w:t>
                            </w:r>
                            <w:r>
                              <w:br/>
                              <w:t>в некоторые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постановления Правительства 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65pt;margin-top:167.95pt;width:271.1pt;height:102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" o:allowincell="f" filled="f" stroked="f">
                <v:textbox inset="0,0,0,0">
                  <w:txbxContent>
                    <w:p w:rsidR="00AB423E" w:rsidRDefault="00AB423E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перераспределении объемов работ, </w:t>
                      </w:r>
                      <w:r>
                        <w:br/>
                        <w:t xml:space="preserve">предусмотренных Комитету по строительству </w:t>
                      </w:r>
                      <w:r>
                        <w:br/>
                        <w:t xml:space="preserve">между объектами </w:t>
                      </w:r>
                      <w:r w:rsidRPr="00D64137">
                        <w:t xml:space="preserve">Адресной инвестиционной </w:t>
                      </w:r>
                      <w:r>
                        <w:br/>
                      </w:r>
                      <w:r w:rsidRPr="00D64137">
                        <w:t>программы</w:t>
                      </w:r>
                      <w:r>
                        <w:t xml:space="preserve"> </w:t>
                      </w:r>
                      <w:r w:rsidRPr="00D64137">
                        <w:t>на 2021 год</w:t>
                      </w:r>
                      <w:r>
                        <w:t xml:space="preserve"> </w:t>
                      </w:r>
                      <w:r w:rsidRPr="00D64137">
                        <w:t>и на плановый период 2022</w:t>
                      </w:r>
                      <w:r>
                        <w:t xml:space="preserve"> </w:t>
                      </w:r>
                      <w:r w:rsidRPr="00D64137">
                        <w:t>и 2023 годов</w:t>
                      </w:r>
                      <w:r>
                        <w:t xml:space="preserve"> и внесении изменений </w:t>
                      </w:r>
                      <w:r>
                        <w:br/>
                        <w:t>в некоторые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постановления Правительства Санкт-Петербурга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23E" w:rsidRDefault="00AB423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AB423E" w:rsidRDefault="00AB423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D0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6F20" w:rsidRDefault="00E26F20" w:rsidP="00E26F20">
      <w:pPr>
        <w:sectPr w:rsidR="00E26F20" w:rsidSect="009A4AF3">
          <w:headerReference w:type="even" r:id="rId10"/>
          <w:headerReference w:type="default" r:id="rId11"/>
          <w:headerReference w:type="first" r:id="rId12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E26F20" w:rsidRPr="00757CD0" w:rsidRDefault="002C3F0D" w:rsidP="009A4AF3">
      <w:pPr>
        <w:ind w:firstLine="567"/>
        <w:jc w:val="both"/>
        <w:rPr>
          <w:rFonts w:eastAsia="Calibri"/>
          <w:lang w:eastAsia="en-US"/>
        </w:rPr>
      </w:pPr>
      <w:r w:rsidRPr="00757CD0">
        <w:rPr>
          <w:rFonts w:eastAsia="Calibri"/>
          <w:lang w:eastAsia="en-US"/>
        </w:rPr>
        <w:lastRenderedPageBreak/>
        <w:t>В соответствии с Законом Санкт-Петербурга от 25.11.2020</w:t>
      </w:r>
      <w:r w:rsidR="00BA683E" w:rsidRPr="00757CD0">
        <w:rPr>
          <w:rFonts w:eastAsia="Calibri"/>
          <w:lang w:eastAsia="en-US"/>
        </w:rPr>
        <w:t xml:space="preserve"> № </w:t>
      </w:r>
      <w:r w:rsidRPr="00757CD0">
        <w:rPr>
          <w:rFonts w:eastAsia="Calibri"/>
          <w:lang w:eastAsia="en-US"/>
        </w:rPr>
        <w:t>549-1</w:t>
      </w:r>
      <w:r w:rsidR="00C27AAC" w:rsidRPr="00757CD0">
        <w:rPr>
          <w:rFonts w:eastAsia="Calibri"/>
          <w:lang w:eastAsia="en-US"/>
        </w:rPr>
        <w:t>1</w:t>
      </w:r>
      <w:r w:rsidRPr="00757CD0">
        <w:rPr>
          <w:rFonts w:eastAsia="Calibri"/>
          <w:lang w:eastAsia="en-US"/>
        </w:rPr>
        <w:t xml:space="preserve">4 </w:t>
      </w:r>
      <w:r w:rsidR="00A00C50" w:rsidRPr="00757CD0">
        <w:rPr>
          <w:rFonts w:eastAsia="Calibri"/>
          <w:lang w:eastAsia="en-US"/>
        </w:rPr>
        <w:br/>
      </w:r>
      <w:r w:rsidRPr="00757CD0">
        <w:rPr>
          <w:rFonts w:eastAsia="Calibri"/>
          <w:lang w:eastAsia="en-US"/>
        </w:rPr>
        <w:t>«О бюджете Санкт-Петербурга на 2021 год и на плановый период 2022 и 2023 годов» Правительство Санкт-Петербурга</w:t>
      </w:r>
    </w:p>
    <w:p w:rsidR="002C3F0D" w:rsidRPr="00757CD0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757CD0" w:rsidRDefault="002C3F0D" w:rsidP="002C3F0D">
      <w:pPr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2C3F0D" w:rsidRPr="00757CD0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757CD0" w:rsidRDefault="002C3F0D" w:rsidP="009A4AF3">
      <w:pPr>
        <w:ind w:firstLine="567"/>
        <w:jc w:val="both"/>
        <w:rPr>
          <w:rFonts w:eastAsia="Calibri"/>
          <w:lang w:eastAsia="en-US"/>
        </w:rPr>
      </w:pPr>
      <w:r w:rsidRPr="00757CD0">
        <w:rPr>
          <w:rFonts w:eastAsia="Calibri"/>
          <w:lang w:eastAsia="en-US"/>
        </w:rPr>
        <w:t>1.</w:t>
      </w:r>
      <w:r w:rsidR="00A732B3">
        <w:rPr>
          <w:rFonts w:eastAsia="Calibri"/>
          <w:lang w:eastAsia="en-US"/>
        </w:rPr>
        <w:t xml:space="preserve"> </w:t>
      </w:r>
      <w:r w:rsidRPr="00757CD0">
        <w:rPr>
          <w:rFonts w:eastAsia="Calibri"/>
          <w:szCs w:val="22"/>
          <w:lang w:eastAsia="en-US"/>
        </w:rPr>
        <w:t xml:space="preserve">Произвести перераспределение утвержденных на 2021 год и на плановый период 2022 и 2023 годов объемов работ, предусмотренных Комитету по строительству, </w:t>
      </w:r>
      <w:r w:rsidRPr="00757CD0">
        <w:rPr>
          <w:rFonts w:eastAsia="Calibri"/>
          <w:szCs w:val="22"/>
          <w:lang w:eastAsia="en-US"/>
        </w:rPr>
        <w:br/>
        <w:t xml:space="preserve">между объектами Адресной инвестиционной программы на 2021 год и на плановый период 2022 и 2023 годов (приложение 15 к Закону Санкт-Петербурга </w:t>
      </w:r>
      <w:r w:rsidR="00BA683E" w:rsidRPr="00757CD0">
        <w:rPr>
          <w:rFonts w:eastAsia="Calibri"/>
          <w:szCs w:val="22"/>
          <w:lang w:eastAsia="en-US"/>
        </w:rPr>
        <w:br/>
      </w:r>
      <w:r w:rsidRPr="00757CD0">
        <w:rPr>
          <w:rFonts w:eastAsia="Calibri"/>
          <w:szCs w:val="22"/>
          <w:lang w:eastAsia="en-US"/>
        </w:rPr>
        <w:t xml:space="preserve">от 25.11.2020 № 549-114 «О бюджете Санкт-Петербурга на 2021 год и на плановый </w:t>
      </w:r>
      <w:r w:rsidR="00BA683E" w:rsidRPr="00757CD0">
        <w:rPr>
          <w:rFonts w:eastAsia="Calibri"/>
          <w:szCs w:val="22"/>
          <w:lang w:eastAsia="en-US"/>
        </w:rPr>
        <w:br/>
      </w:r>
      <w:r w:rsidRPr="00757CD0">
        <w:rPr>
          <w:rFonts w:eastAsia="Calibri"/>
          <w:szCs w:val="22"/>
          <w:lang w:eastAsia="en-US"/>
        </w:rPr>
        <w:t>период 2022 и 2023 годов») согласно приложению.</w:t>
      </w:r>
    </w:p>
    <w:p w:rsidR="002C3F0D" w:rsidRDefault="002C3F0D" w:rsidP="009A4AF3">
      <w:pPr>
        <w:ind w:firstLine="567"/>
        <w:jc w:val="both"/>
        <w:rPr>
          <w:rFonts w:eastAsia="Calibri"/>
          <w:szCs w:val="22"/>
          <w:lang w:eastAsia="en-US"/>
        </w:rPr>
      </w:pPr>
      <w:r w:rsidRPr="00757CD0">
        <w:rPr>
          <w:rFonts w:eastAsia="Calibri"/>
          <w:lang w:eastAsia="en-US"/>
        </w:rPr>
        <w:t>2.</w:t>
      </w:r>
      <w:r w:rsidR="00A732B3">
        <w:rPr>
          <w:rFonts w:eastAsia="Calibri"/>
          <w:lang w:eastAsia="en-US"/>
        </w:rPr>
        <w:t xml:space="preserve"> </w:t>
      </w:r>
      <w:r w:rsidRPr="00757CD0">
        <w:rPr>
          <w:rFonts w:eastAsia="Calibri"/>
          <w:szCs w:val="22"/>
          <w:lang w:eastAsia="en-US"/>
        </w:rPr>
        <w:t>Комитету финансов Санкт-Петербурга принять меры к исполнению пункта 1 постановления.</w:t>
      </w:r>
    </w:p>
    <w:p w:rsidR="00823FB0" w:rsidRDefault="00A732B3" w:rsidP="00823FB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 w:rsidRPr="00823FB0">
        <w:rPr>
          <w:rFonts w:ascii="Times New Roman" w:hAnsi="Times New Roman"/>
          <w:sz w:val="24"/>
        </w:rPr>
        <w:t xml:space="preserve">3. </w:t>
      </w:r>
      <w:r w:rsidR="00823FB0" w:rsidRPr="00823FB0">
        <w:rPr>
          <w:rFonts w:ascii="Times New Roman" w:hAnsi="Times New Roman"/>
          <w:sz w:val="24"/>
        </w:rPr>
        <w:t xml:space="preserve">Разрешить изменить по соглашению сторон существенные условия государственного контракта от </w:t>
      </w:r>
      <w:r w:rsidR="00823FB0">
        <w:rPr>
          <w:rFonts w:ascii="Times New Roman" w:hAnsi="Times New Roman"/>
          <w:sz w:val="24"/>
        </w:rPr>
        <w:t>28</w:t>
      </w:r>
      <w:r w:rsidR="00823FB0" w:rsidRPr="00823FB0">
        <w:rPr>
          <w:rFonts w:ascii="Times New Roman" w:hAnsi="Times New Roman"/>
          <w:sz w:val="24"/>
        </w:rPr>
        <w:t>.</w:t>
      </w:r>
      <w:r w:rsidR="00823FB0">
        <w:rPr>
          <w:rFonts w:ascii="Times New Roman" w:hAnsi="Times New Roman"/>
          <w:sz w:val="24"/>
        </w:rPr>
        <w:t>11</w:t>
      </w:r>
      <w:r w:rsidR="00823FB0" w:rsidRPr="00823FB0">
        <w:rPr>
          <w:rFonts w:ascii="Times New Roman" w:hAnsi="Times New Roman"/>
          <w:sz w:val="24"/>
        </w:rPr>
        <w:t>.20</w:t>
      </w:r>
      <w:r w:rsidR="00823FB0">
        <w:rPr>
          <w:rFonts w:ascii="Times New Roman" w:hAnsi="Times New Roman"/>
          <w:sz w:val="24"/>
        </w:rPr>
        <w:t>19</w:t>
      </w:r>
      <w:r w:rsidR="00823FB0" w:rsidRPr="00823FB0">
        <w:rPr>
          <w:rFonts w:ascii="Times New Roman" w:hAnsi="Times New Roman"/>
          <w:sz w:val="24"/>
        </w:rPr>
        <w:t xml:space="preserve"> </w:t>
      </w:r>
      <w:r w:rsidR="00823FB0">
        <w:rPr>
          <w:rFonts w:ascii="Times New Roman" w:hAnsi="Times New Roman"/>
          <w:sz w:val="24"/>
        </w:rPr>
        <w:t>№</w:t>
      </w:r>
      <w:r w:rsidR="00823FB0" w:rsidRPr="00823FB0">
        <w:rPr>
          <w:rFonts w:ascii="Times New Roman" w:hAnsi="Times New Roman"/>
          <w:sz w:val="24"/>
        </w:rPr>
        <w:t xml:space="preserve"> </w:t>
      </w:r>
      <w:r w:rsidR="00823FB0">
        <w:rPr>
          <w:rFonts w:ascii="Times New Roman" w:hAnsi="Times New Roman"/>
          <w:sz w:val="24"/>
        </w:rPr>
        <w:t>19/ЗП-19</w:t>
      </w:r>
      <w:r w:rsidR="00823FB0" w:rsidRPr="00823FB0">
        <w:rPr>
          <w:rFonts w:ascii="Times New Roman" w:hAnsi="Times New Roman"/>
          <w:sz w:val="24"/>
        </w:rPr>
        <w:t xml:space="preserve"> на выполнение работ </w:t>
      </w:r>
      <w:r w:rsidR="00823FB0">
        <w:rPr>
          <w:rFonts w:ascii="Times New Roman" w:hAnsi="Times New Roman"/>
          <w:sz w:val="24"/>
        </w:rPr>
        <w:br/>
      </w:r>
      <w:r w:rsidR="00823FB0" w:rsidRPr="00823FB0">
        <w:rPr>
          <w:rFonts w:ascii="Times New Roman" w:hAnsi="Times New Roman"/>
          <w:sz w:val="24"/>
        </w:rPr>
        <w:t xml:space="preserve">по строительству многоквартирного дома со встроенно-пристроенными помещениями </w:t>
      </w:r>
      <w:r w:rsidR="00823FB0">
        <w:rPr>
          <w:rFonts w:ascii="Times New Roman" w:hAnsi="Times New Roman"/>
          <w:sz w:val="24"/>
        </w:rPr>
        <w:br/>
      </w:r>
      <w:r w:rsidR="00823FB0" w:rsidRPr="00823FB0">
        <w:rPr>
          <w:rFonts w:ascii="Times New Roman" w:hAnsi="Times New Roman"/>
          <w:sz w:val="24"/>
        </w:rPr>
        <w:t xml:space="preserve">по адресу: г. </w:t>
      </w:r>
      <w:r w:rsidR="00823FB0">
        <w:rPr>
          <w:rFonts w:ascii="Times New Roman" w:hAnsi="Times New Roman"/>
          <w:sz w:val="24"/>
        </w:rPr>
        <w:t>С</w:t>
      </w:r>
      <w:r w:rsidR="00823FB0" w:rsidRPr="00823FB0">
        <w:rPr>
          <w:rFonts w:ascii="Times New Roman" w:hAnsi="Times New Roman"/>
          <w:sz w:val="24"/>
        </w:rPr>
        <w:t>анкт-</w:t>
      </w:r>
      <w:r w:rsidR="00823FB0">
        <w:rPr>
          <w:rFonts w:ascii="Times New Roman" w:hAnsi="Times New Roman"/>
          <w:sz w:val="24"/>
        </w:rPr>
        <w:t>П</w:t>
      </w:r>
      <w:r w:rsidR="00823FB0" w:rsidRPr="00823FB0">
        <w:rPr>
          <w:rFonts w:ascii="Times New Roman" w:hAnsi="Times New Roman"/>
          <w:sz w:val="24"/>
        </w:rPr>
        <w:t xml:space="preserve">етербург, </w:t>
      </w:r>
      <w:r w:rsidR="00823FB0">
        <w:rPr>
          <w:rFonts w:ascii="Times New Roman" w:hAnsi="Times New Roman"/>
          <w:sz w:val="24"/>
        </w:rPr>
        <w:t>Н</w:t>
      </w:r>
      <w:r w:rsidR="00823FB0" w:rsidRPr="00823FB0">
        <w:rPr>
          <w:rFonts w:ascii="Times New Roman" w:hAnsi="Times New Roman"/>
          <w:sz w:val="24"/>
        </w:rPr>
        <w:t>ижне-</w:t>
      </w:r>
      <w:r w:rsidR="00823FB0">
        <w:rPr>
          <w:rFonts w:ascii="Times New Roman" w:hAnsi="Times New Roman"/>
          <w:sz w:val="24"/>
        </w:rPr>
        <w:t>К</w:t>
      </w:r>
      <w:r w:rsidR="00823FB0" w:rsidRPr="00823FB0">
        <w:rPr>
          <w:rFonts w:ascii="Times New Roman" w:hAnsi="Times New Roman"/>
          <w:sz w:val="24"/>
        </w:rPr>
        <w:t xml:space="preserve">аменская улица, участок 46, (территории квартала 74б района </w:t>
      </w:r>
      <w:r w:rsidR="00823FB0">
        <w:rPr>
          <w:rFonts w:ascii="Times New Roman" w:hAnsi="Times New Roman"/>
          <w:sz w:val="24"/>
        </w:rPr>
        <w:t>К</w:t>
      </w:r>
      <w:r w:rsidR="00823FB0" w:rsidRPr="00823FB0">
        <w:rPr>
          <w:rFonts w:ascii="Times New Roman" w:hAnsi="Times New Roman"/>
          <w:sz w:val="24"/>
        </w:rPr>
        <w:t xml:space="preserve">аменка, ограниченной </w:t>
      </w:r>
      <w:r w:rsidR="00823FB0">
        <w:rPr>
          <w:rFonts w:ascii="Times New Roman" w:hAnsi="Times New Roman"/>
          <w:sz w:val="24"/>
        </w:rPr>
        <w:t>Г</w:t>
      </w:r>
      <w:r w:rsidR="00823FB0" w:rsidRPr="00823FB0">
        <w:rPr>
          <w:rFonts w:ascii="Times New Roman" w:hAnsi="Times New Roman"/>
          <w:sz w:val="24"/>
        </w:rPr>
        <w:t xml:space="preserve">лухарской ул., пр. </w:t>
      </w:r>
      <w:r w:rsidR="00823FB0">
        <w:rPr>
          <w:rFonts w:ascii="Times New Roman" w:hAnsi="Times New Roman"/>
          <w:sz w:val="24"/>
        </w:rPr>
        <w:t>А</w:t>
      </w:r>
      <w:r w:rsidR="00823FB0" w:rsidRPr="00823FB0">
        <w:rPr>
          <w:rFonts w:ascii="Times New Roman" w:hAnsi="Times New Roman"/>
          <w:sz w:val="24"/>
        </w:rPr>
        <w:t xml:space="preserve">виаконструкторов, </w:t>
      </w:r>
      <w:r w:rsidR="00823FB0">
        <w:rPr>
          <w:rFonts w:ascii="Times New Roman" w:hAnsi="Times New Roman"/>
          <w:sz w:val="24"/>
        </w:rPr>
        <w:t>П</w:t>
      </w:r>
      <w:r w:rsidR="00823FB0" w:rsidRPr="00823FB0">
        <w:rPr>
          <w:rFonts w:ascii="Times New Roman" w:hAnsi="Times New Roman"/>
          <w:sz w:val="24"/>
        </w:rPr>
        <w:t xml:space="preserve">лесецкой ул., </w:t>
      </w:r>
      <w:r w:rsidR="00823FB0">
        <w:rPr>
          <w:rFonts w:ascii="Times New Roman" w:hAnsi="Times New Roman"/>
          <w:sz w:val="24"/>
        </w:rPr>
        <w:t>Н</w:t>
      </w:r>
      <w:r w:rsidR="00823FB0" w:rsidRPr="00823FB0">
        <w:rPr>
          <w:rFonts w:ascii="Times New Roman" w:hAnsi="Times New Roman"/>
          <w:sz w:val="24"/>
        </w:rPr>
        <w:t>ижне-</w:t>
      </w:r>
      <w:r w:rsidR="00823FB0">
        <w:rPr>
          <w:rFonts w:ascii="Times New Roman" w:hAnsi="Times New Roman"/>
          <w:sz w:val="24"/>
        </w:rPr>
        <w:t>К</w:t>
      </w:r>
      <w:r w:rsidR="00823FB0" w:rsidRPr="00823FB0">
        <w:rPr>
          <w:rFonts w:ascii="Times New Roman" w:hAnsi="Times New Roman"/>
          <w:sz w:val="24"/>
        </w:rPr>
        <w:t xml:space="preserve">аменской ул.; </w:t>
      </w:r>
      <w:r w:rsidR="00823FB0">
        <w:rPr>
          <w:rFonts w:ascii="Times New Roman" w:hAnsi="Times New Roman"/>
          <w:sz w:val="24"/>
        </w:rPr>
        <w:t>ФЗУ</w:t>
      </w:r>
      <w:r w:rsidR="00823FB0" w:rsidRPr="00823FB0">
        <w:rPr>
          <w:rFonts w:ascii="Times New Roman" w:hAnsi="Times New Roman"/>
          <w:sz w:val="24"/>
        </w:rPr>
        <w:t xml:space="preserve"> № 1)</w:t>
      </w:r>
      <w:r w:rsidR="00823FB0">
        <w:rPr>
          <w:rFonts w:ascii="Times New Roman" w:hAnsi="Times New Roman"/>
          <w:sz w:val="24"/>
        </w:rPr>
        <w:t>,</w:t>
      </w:r>
      <w:r w:rsidR="00823FB0" w:rsidRPr="00823FB0">
        <w:rPr>
          <w:rFonts w:ascii="Times New Roman" w:hAnsi="Times New Roman"/>
          <w:sz w:val="24"/>
        </w:rPr>
        <w:t xml:space="preserve"> в части увеличения цены государственного контракта </w:t>
      </w:r>
      <w:r w:rsidR="00823FB0" w:rsidRPr="00A23462">
        <w:rPr>
          <w:rFonts w:ascii="Times New Roman" w:hAnsi="Times New Roman"/>
          <w:sz w:val="24"/>
        </w:rPr>
        <w:t xml:space="preserve">с </w:t>
      </w:r>
      <w:r w:rsidR="00A23462" w:rsidRPr="00A23462">
        <w:rPr>
          <w:rFonts w:ascii="Times New Roman" w:hAnsi="Times New Roman"/>
          <w:sz w:val="24"/>
        </w:rPr>
        <w:t>983 000,0</w:t>
      </w:r>
      <w:r w:rsidR="00823FB0" w:rsidRPr="00A23462">
        <w:rPr>
          <w:rFonts w:ascii="Times New Roman" w:hAnsi="Times New Roman"/>
          <w:sz w:val="24"/>
        </w:rPr>
        <w:t xml:space="preserve"> тыс. руб. до </w:t>
      </w:r>
      <w:r w:rsidR="00A23462" w:rsidRPr="00A23462">
        <w:rPr>
          <w:rFonts w:ascii="Times New Roman" w:hAnsi="Times New Roman"/>
          <w:sz w:val="24"/>
        </w:rPr>
        <w:t>1 174 316,1</w:t>
      </w:r>
      <w:r w:rsidR="00823FB0" w:rsidRPr="00A23462">
        <w:rPr>
          <w:rFonts w:ascii="Times New Roman" w:hAnsi="Times New Roman"/>
          <w:sz w:val="24"/>
        </w:rPr>
        <w:t xml:space="preserve"> тыс</w:t>
      </w:r>
      <w:r w:rsidR="00823FB0" w:rsidRPr="00823FB0">
        <w:rPr>
          <w:rFonts w:ascii="Times New Roman" w:hAnsi="Times New Roman"/>
          <w:sz w:val="24"/>
        </w:rPr>
        <w:t>. руб.</w:t>
      </w:r>
    </w:p>
    <w:p w:rsidR="00823FB0" w:rsidRDefault="00823FB0" w:rsidP="00823FB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</w:t>
      </w:r>
      <w:r w:rsidRPr="00823FB0">
        <w:rPr>
          <w:rFonts w:ascii="Times New Roman" w:hAnsi="Times New Roman"/>
          <w:sz w:val="24"/>
        </w:rPr>
        <w:t xml:space="preserve">Разрешить изменить по соглашению сторон существенные условия государственного контракта от </w:t>
      </w:r>
      <w:r>
        <w:rPr>
          <w:rFonts w:ascii="Times New Roman" w:hAnsi="Times New Roman"/>
          <w:sz w:val="24"/>
        </w:rPr>
        <w:t>08</w:t>
      </w:r>
      <w:r w:rsidRPr="00823FB0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07</w:t>
      </w:r>
      <w:r w:rsidRPr="00823FB0">
        <w:rPr>
          <w:rFonts w:ascii="Times New Roman" w:hAnsi="Times New Roman"/>
          <w:sz w:val="24"/>
        </w:rPr>
        <w:t>.20</w:t>
      </w:r>
      <w:r>
        <w:rPr>
          <w:rFonts w:ascii="Times New Roman" w:hAnsi="Times New Roman"/>
          <w:sz w:val="24"/>
        </w:rPr>
        <w:t>20</w:t>
      </w:r>
      <w:r w:rsidRPr="00823FB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 w:rsidRPr="00823FB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43/ЭА-20</w:t>
      </w:r>
      <w:r w:rsidRPr="00823FB0">
        <w:rPr>
          <w:rFonts w:ascii="Times New Roman" w:hAnsi="Times New Roman"/>
          <w:sz w:val="24"/>
        </w:rPr>
        <w:t xml:space="preserve"> на выполнение работ </w:t>
      </w:r>
      <w:r>
        <w:rPr>
          <w:rFonts w:ascii="Times New Roman" w:hAnsi="Times New Roman"/>
          <w:sz w:val="24"/>
        </w:rPr>
        <w:br/>
      </w:r>
      <w:r w:rsidRPr="00823FB0">
        <w:rPr>
          <w:rFonts w:ascii="Times New Roman" w:hAnsi="Times New Roman"/>
          <w:sz w:val="24"/>
        </w:rPr>
        <w:t xml:space="preserve">по строительству </w:t>
      </w:r>
      <w:r w:rsidR="00DD331B" w:rsidRPr="00DD331B">
        <w:rPr>
          <w:rFonts w:ascii="Times New Roman" w:hAnsi="Times New Roman"/>
          <w:sz w:val="24"/>
        </w:rPr>
        <w:t xml:space="preserve">дошкольного образовательного учреждения по адресу: </w:t>
      </w:r>
      <w:r w:rsidR="00DD331B">
        <w:rPr>
          <w:rFonts w:ascii="Times New Roman" w:hAnsi="Times New Roman"/>
          <w:sz w:val="24"/>
        </w:rPr>
        <w:br/>
        <w:t xml:space="preserve">Санкт-Петербург, </w:t>
      </w:r>
      <w:r w:rsidR="00DD331B" w:rsidRPr="00DD331B">
        <w:rPr>
          <w:rFonts w:ascii="Times New Roman" w:hAnsi="Times New Roman"/>
          <w:sz w:val="24"/>
        </w:rPr>
        <w:t xml:space="preserve">улица </w:t>
      </w:r>
      <w:r w:rsidR="00DD331B">
        <w:rPr>
          <w:rFonts w:ascii="Times New Roman" w:hAnsi="Times New Roman"/>
          <w:sz w:val="24"/>
        </w:rPr>
        <w:t>Д</w:t>
      </w:r>
      <w:r w:rsidR="00DD331B" w:rsidRPr="00DD331B">
        <w:rPr>
          <w:rFonts w:ascii="Times New Roman" w:hAnsi="Times New Roman"/>
          <w:sz w:val="24"/>
        </w:rPr>
        <w:t xml:space="preserve">обровольцев, дом 56, корпус 3, литера </w:t>
      </w:r>
      <w:r w:rsidR="00DD331B">
        <w:rPr>
          <w:rFonts w:ascii="Times New Roman" w:hAnsi="Times New Roman"/>
          <w:sz w:val="24"/>
        </w:rPr>
        <w:t>А</w:t>
      </w:r>
      <w:r w:rsidR="00DD331B" w:rsidRPr="00DD331B">
        <w:rPr>
          <w:rFonts w:ascii="Times New Roman" w:hAnsi="Times New Roman"/>
          <w:sz w:val="24"/>
        </w:rPr>
        <w:t xml:space="preserve"> (140 мест)</w:t>
      </w:r>
      <w:r>
        <w:rPr>
          <w:rFonts w:ascii="Times New Roman" w:hAnsi="Times New Roman"/>
          <w:sz w:val="24"/>
        </w:rPr>
        <w:t>,</w:t>
      </w:r>
      <w:r w:rsidRPr="00823FB0">
        <w:rPr>
          <w:rFonts w:ascii="Times New Roman" w:hAnsi="Times New Roman"/>
          <w:sz w:val="24"/>
        </w:rPr>
        <w:t xml:space="preserve"> в части увеличения цены государственного контракта </w:t>
      </w:r>
      <w:r w:rsidRPr="00A23462">
        <w:rPr>
          <w:rFonts w:ascii="Times New Roman" w:hAnsi="Times New Roman"/>
          <w:sz w:val="24"/>
        </w:rPr>
        <w:t xml:space="preserve">с </w:t>
      </w:r>
      <w:r w:rsidR="00A23462" w:rsidRPr="00A23462">
        <w:rPr>
          <w:rFonts w:ascii="Times New Roman" w:hAnsi="Times New Roman"/>
          <w:sz w:val="24"/>
        </w:rPr>
        <w:t>265 774,5</w:t>
      </w:r>
      <w:r w:rsidRPr="00A23462">
        <w:rPr>
          <w:rFonts w:ascii="Times New Roman" w:hAnsi="Times New Roman"/>
          <w:sz w:val="24"/>
        </w:rPr>
        <w:t xml:space="preserve"> тыс. руб. до </w:t>
      </w:r>
      <w:r w:rsidR="00A23462" w:rsidRPr="00A23462">
        <w:rPr>
          <w:rFonts w:ascii="Times New Roman" w:hAnsi="Times New Roman"/>
          <w:sz w:val="24"/>
        </w:rPr>
        <w:t>293 667,</w:t>
      </w:r>
      <w:r w:rsidR="00D31546">
        <w:rPr>
          <w:rFonts w:ascii="Times New Roman" w:hAnsi="Times New Roman"/>
          <w:sz w:val="24"/>
        </w:rPr>
        <w:t>1</w:t>
      </w:r>
      <w:r w:rsidRPr="00A23462">
        <w:rPr>
          <w:rFonts w:ascii="Times New Roman" w:hAnsi="Times New Roman"/>
          <w:sz w:val="24"/>
        </w:rPr>
        <w:t xml:space="preserve"> тыс. руб</w:t>
      </w:r>
      <w:r w:rsidRPr="00823FB0">
        <w:rPr>
          <w:rFonts w:ascii="Times New Roman" w:hAnsi="Times New Roman"/>
          <w:sz w:val="24"/>
        </w:rPr>
        <w:t>.</w:t>
      </w:r>
    </w:p>
    <w:p w:rsidR="00DD331B" w:rsidRPr="00823FB0" w:rsidRDefault="00DD331B" w:rsidP="00823FB0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r w:rsidRPr="00823FB0">
        <w:rPr>
          <w:rFonts w:ascii="Times New Roman" w:hAnsi="Times New Roman"/>
          <w:sz w:val="24"/>
        </w:rPr>
        <w:t xml:space="preserve">Разрешить изменить по соглашению сторон существенные условия государственного контракта от </w:t>
      </w:r>
      <w:r>
        <w:rPr>
          <w:rFonts w:ascii="Times New Roman" w:hAnsi="Times New Roman"/>
          <w:sz w:val="24"/>
        </w:rPr>
        <w:t>02</w:t>
      </w:r>
      <w:r w:rsidRPr="00823FB0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09</w:t>
      </w:r>
      <w:r w:rsidRPr="00823FB0">
        <w:rPr>
          <w:rFonts w:ascii="Times New Roman" w:hAnsi="Times New Roman"/>
          <w:sz w:val="24"/>
        </w:rPr>
        <w:t>.20</w:t>
      </w:r>
      <w:r>
        <w:rPr>
          <w:rFonts w:ascii="Times New Roman" w:hAnsi="Times New Roman"/>
          <w:sz w:val="24"/>
        </w:rPr>
        <w:t>19</w:t>
      </w:r>
      <w:r w:rsidRPr="00823FB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 w:rsidRPr="00823FB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18/ЭА-19</w:t>
      </w:r>
      <w:r w:rsidRPr="00823FB0">
        <w:rPr>
          <w:rFonts w:ascii="Times New Roman" w:hAnsi="Times New Roman"/>
          <w:sz w:val="24"/>
        </w:rPr>
        <w:t xml:space="preserve"> на выполнение работ </w:t>
      </w:r>
      <w:r>
        <w:rPr>
          <w:rFonts w:ascii="Times New Roman" w:hAnsi="Times New Roman"/>
          <w:sz w:val="24"/>
        </w:rPr>
        <w:br/>
      </w:r>
      <w:r w:rsidRPr="00823FB0">
        <w:rPr>
          <w:rFonts w:ascii="Times New Roman" w:hAnsi="Times New Roman"/>
          <w:sz w:val="24"/>
        </w:rPr>
        <w:t xml:space="preserve">по строительству </w:t>
      </w:r>
      <w:r w:rsidRPr="00DD331B">
        <w:rPr>
          <w:rFonts w:ascii="Times New Roman" w:hAnsi="Times New Roman"/>
          <w:sz w:val="24"/>
        </w:rPr>
        <w:t xml:space="preserve">дошкольного образовательного учреждения, </w:t>
      </w:r>
      <w:r>
        <w:rPr>
          <w:rFonts w:ascii="Times New Roman" w:hAnsi="Times New Roman"/>
          <w:sz w:val="24"/>
        </w:rPr>
        <w:t>С</w:t>
      </w:r>
      <w:r w:rsidRPr="00DD331B">
        <w:rPr>
          <w:rFonts w:ascii="Times New Roman" w:hAnsi="Times New Roman"/>
          <w:sz w:val="24"/>
        </w:rPr>
        <w:t>анкт-</w:t>
      </w:r>
      <w:r>
        <w:rPr>
          <w:rFonts w:ascii="Times New Roman" w:hAnsi="Times New Roman"/>
          <w:sz w:val="24"/>
        </w:rPr>
        <w:t>П</w:t>
      </w:r>
      <w:r w:rsidRPr="00DD331B">
        <w:rPr>
          <w:rFonts w:ascii="Times New Roman" w:hAnsi="Times New Roman"/>
          <w:sz w:val="24"/>
        </w:rPr>
        <w:t xml:space="preserve">етербург, город </w:t>
      </w:r>
      <w:r>
        <w:rPr>
          <w:rFonts w:ascii="Times New Roman" w:hAnsi="Times New Roman"/>
          <w:sz w:val="24"/>
        </w:rPr>
        <w:t>К</w:t>
      </w:r>
      <w:r w:rsidRPr="00DD331B">
        <w:rPr>
          <w:rFonts w:ascii="Times New Roman" w:hAnsi="Times New Roman"/>
          <w:sz w:val="24"/>
        </w:rPr>
        <w:t xml:space="preserve">олпино, улица </w:t>
      </w:r>
      <w:r>
        <w:rPr>
          <w:rFonts w:ascii="Times New Roman" w:hAnsi="Times New Roman"/>
          <w:sz w:val="24"/>
        </w:rPr>
        <w:t>И</w:t>
      </w:r>
      <w:r w:rsidRPr="00DD331B">
        <w:rPr>
          <w:rFonts w:ascii="Times New Roman" w:hAnsi="Times New Roman"/>
          <w:sz w:val="24"/>
        </w:rPr>
        <w:t xml:space="preserve">жорского </w:t>
      </w:r>
      <w:r w:rsidR="00DB2EE3">
        <w:rPr>
          <w:rFonts w:ascii="Times New Roman" w:hAnsi="Times New Roman"/>
          <w:sz w:val="24"/>
        </w:rPr>
        <w:t>Б</w:t>
      </w:r>
      <w:r w:rsidRPr="00DD331B">
        <w:rPr>
          <w:rFonts w:ascii="Times New Roman" w:hAnsi="Times New Roman"/>
          <w:sz w:val="24"/>
        </w:rPr>
        <w:t>атальона, участок 1,</w:t>
      </w:r>
      <w:r>
        <w:rPr>
          <w:rFonts w:ascii="Times New Roman" w:hAnsi="Times New Roman"/>
          <w:sz w:val="24"/>
        </w:rPr>
        <w:t xml:space="preserve"> </w:t>
      </w:r>
      <w:r w:rsidRPr="00DD331B">
        <w:rPr>
          <w:rFonts w:ascii="Times New Roman" w:hAnsi="Times New Roman"/>
          <w:sz w:val="24"/>
        </w:rPr>
        <w:t xml:space="preserve">(северо-западнее дома 9, литера </w:t>
      </w:r>
      <w:r>
        <w:rPr>
          <w:rFonts w:ascii="Times New Roman" w:hAnsi="Times New Roman"/>
          <w:sz w:val="24"/>
        </w:rPr>
        <w:t>А</w:t>
      </w:r>
      <w:r w:rsidRPr="00DD331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DD331B">
        <w:rPr>
          <w:rFonts w:ascii="Times New Roman" w:hAnsi="Times New Roman"/>
          <w:sz w:val="24"/>
        </w:rPr>
        <w:t xml:space="preserve">по улице </w:t>
      </w:r>
      <w:r>
        <w:rPr>
          <w:rFonts w:ascii="Times New Roman" w:hAnsi="Times New Roman"/>
          <w:sz w:val="24"/>
        </w:rPr>
        <w:t>И</w:t>
      </w:r>
      <w:r w:rsidRPr="00DD331B">
        <w:rPr>
          <w:rFonts w:ascii="Times New Roman" w:hAnsi="Times New Roman"/>
          <w:sz w:val="24"/>
        </w:rPr>
        <w:t xml:space="preserve">жорского </w:t>
      </w:r>
      <w:r w:rsidR="00DB2EE3">
        <w:rPr>
          <w:rFonts w:ascii="Times New Roman" w:hAnsi="Times New Roman"/>
          <w:sz w:val="24"/>
        </w:rPr>
        <w:t>Б</w:t>
      </w:r>
      <w:r w:rsidRPr="00DD331B">
        <w:rPr>
          <w:rFonts w:ascii="Times New Roman" w:hAnsi="Times New Roman"/>
          <w:sz w:val="24"/>
        </w:rPr>
        <w:t>атальона); г.</w:t>
      </w:r>
      <w:r>
        <w:rPr>
          <w:rFonts w:ascii="Times New Roman" w:hAnsi="Times New Roman"/>
          <w:sz w:val="24"/>
        </w:rPr>
        <w:t xml:space="preserve"> К</w:t>
      </w:r>
      <w:r w:rsidRPr="00DD331B">
        <w:rPr>
          <w:rFonts w:ascii="Times New Roman" w:hAnsi="Times New Roman"/>
          <w:sz w:val="24"/>
        </w:rPr>
        <w:t>олпино, квартал 16,</w:t>
      </w:r>
      <w:r>
        <w:rPr>
          <w:rFonts w:ascii="Times New Roman" w:hAnsi="Times New Roman"/>
          <w:sz w:val="24"/>
        </w:rPr>
        <w:t xml:space="preserve"> </w:t>
      </w:r>
      <w:r w:rsidRPr="00DD331B">
        <w:rPr>
          <w:rFonts w:ascii="Times New Roman" w:hAnsi="Times New Roman"/>
          <w:sz w:val="24"/>
        </w:rPr>
        <w:t xml:space="preserve">ул. </w:t>
      </w:r>
      <w:r>
        <w:rPr>
          <w:rFonts w:ascii="Times New Roman" w:hAnsi="Times New Roman"/>
          <w:sz w:val="24"/>
        </w:rPr>
        <w:t>И</w:t>
      </w:r>
      <w:r w:rsidRPr="00DD331B">
        <w:rPr>
          <w:rFonts w:ascii="Times New Roman" w:hAnsi="Times New Roman"/>
          <w:sz w:val="24"/>
        </w:rPr>
        <w:t xml:space="preserve">жорского </w:t>
      </w:r>
      <w:r w:rsidR="00DB2EE3">
        <w:rPr>
          <w:rFonts w:ascii="Times New Roman" w:hAnsi="Times New Roman"/>
          <w:sz w:val="24"/>
        </w:rPr>
        <w:t>Б</w:t>
      </w:r>
      <w:r w:rsidRPr="00DD331B">
        <w:rPr>
          <w:rFonts w:ascii="Times New Roman" w:hAnsi="Times New Roman"/>
          <w:sz w:val="24"/>
        </w:rPr>
        <w:t xml:space="preserve">атальона, </w:t>
      </w:r>
      <w:r>
        <w:rPr>
          <w:rFonts w:ascii="Times New Roman" w:hAnsi="Times New Roman"/>
          <w:sz w:val="24"/>
        </w:rPr>
        <w:br/>
      </w:r>
      <w:r w:rsidRPr="00DD331B">
        <w:rPr>
          <w:rFonts w:ascii="Times New Roman" w:hAnsi="Times New Roman"/>
          <w:sz w:val="24"/>
        </w:rPr>
        <w:t xml:space="preserve">во дворе д.7 (220 мест), включая корректировку проектной документации стадии </w:t>
      </w:r>
      <w:r>
        <w:rPr>
          <w:rFonts w:ascii="Times New Roman" w:hAnsi="Times New Roman"/>
          <w:sz w:val="24"/>
        </w:rPr>
        <w:t>РД,</w:t>
      </w:r>
      <w:r w:rsidRPr="00823FB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823FB0">
        <w:rPr>
          <w:rFonts w:ascii="Times New Roman" w:hAnsi="Times New Roman"/>
          <w:sz w:val="24"/>
        </w:rPr>
        <w:lastRenderedPageBreak/>
        <w:t xml:space="preserve">в части увеличения цены государственного контракта </w:t>
      </w:r>
      <w:r w:rsidRPr="00A23462">
        <w:rPr>
          <w:rFonts w:ascii="Times New Roman" w:hAnsi="Times New Roman"/>
          <w:sz w:val="24"/>
        </w:rPr>
        <w:t xml:space="preserve">с </w:t>
      </w:r>
      <w:r w:rsidR="00A23462" w:rsidRPr="00A23462">
        <w:rPr>
          <w:rFonts w:ascii="Times New Roman" w:hAnsi="Times New Roman"/>
          <w:sz w:val="24"/>
        </w:rPr>
        <w:t>275 056,</w:t>
      </w:r>
      <w:r w:rsidR="00D31546">
        <w:rPr>
          <w:rFonts w:ascii="Times New Roman" w:hAnsi="Times New Roman"/>
          <w:sz w:val="24"/>
        </w:rPr>
        <w:t>4</w:t>
      </w:r>
      <w:r w:rsidRPr="00A23462">
        <w:rPr>
          <w:rFonts w:ascii="Times New Roman" w:hAnsi="Times New Roman"/>
          <w:sz w:val="24"/>
        </w:rPr>
        <w:t xml:space="preserve"> тыс. руб. </w:t>
      </w:r>
      <w:r w:rsidR="00A23462">
        <w:rPr>
          <w:rFonts w:ascii="Times New Roman" w:hAnsi="Times New Roman"/>
          <w:sz w:val="24"/>
        </w:rPr>
        <w:br/>
      </w:r>
      <w:r w:rsidRPr="00A23462">
        <w:rPr>
          <w:rFonts w:ascii="Times New Roman" w:hAnsi="Times New Roman"/>
          <w:sz w:val="24"/>
        </w:rPr>
        <w:t xml:space="preserve">до </w:t>
      </w:r>
      <w:r w:rsidR="00A23462" w:rsidRPr="00A23462">
        <w:rPr>
          <w:rFonts w:ascii="Times New Roman" w:hAnsi="Times New Roman"/>
          <w:sz w:val="24"/>
        </w:rPr>
        <w:t>326 400,0</w:t>
      </w:r>
      <w:r w:rsidRPr="00823FB0">
        <w:rPr>
          <w:rFonts w:ascii="Times New Roman" w:hAnsi="Times New Roman"/>
          <w:sz w:val="24"/>
        </w:rPr>
        <w:t xml:space="preserve"> тыс. руб.</w:t>
      </w:r>
    </w:p>
    <w:p w:rsidR="002C3F0D" w:rsidRPr="00757CD0" w:rsidRDefault="00A23462" w:rsidP="009A4AF3">
      <w:pPr>
        <w:ind w:firstLine="567"/>
        <w:jc w:val="both"/>
        <w:rPr>
          <w:rFonts w:eastAsia="Calibri"/>
        </w:rPr>
      </w:pPr>
      <w:r>
        <w:rPr>
          <w:rFonts w:eastAsia="Calibri"/>
          <w:lang w:eastAsia="en-US"/>
        </w:rPr>
        <w:t>6</w:t>
      </w:r>
      <w:r w:rsidR="002C3F0D" w:rsidRPr="00757CD0">
        <w:rPr>
          <w:rFonts w:eastAsia="Calibri"/>
          <w:lang w:eastAsia="en-US"/>
        </w:rPr>
        <w:t>.</w:t>
      </w:r>
      <w:r w:rsidR="00A732B3">
        <w:rPr>
          <w:rFonts w:eastAsia="Calibri"/>
        </w:rPr>
        <w:t xml:space="preserve"> </w:t>
      </w:r>
      <w:r w:rsidR="002C3F0D" w:rsidRPr="00757CD0">
        <w:rPr>
          <w:rFonts w:eastAsia="Calibri"/>
        </w:rPr>
        <w:t xml:space="preserve">Внести в </w:t>
      </w:r>
      <w:hyperlink r:id="rId13" w:history="1">
        <w:r w:rsidR="002C3F0D" w:rsidRPr="00757CD0">
          <w:rPr>
            <w:rFonts w:eastAsia="Calibri"/>
          </w:rPr>
          <w:t>постановление</w:t>
        </w:r>
      </w:hyperlink>
      <w:r w:rsidR="002C3F0D" w:rsidRPr="00757CD0">
        <w:rPr>
          <w:rFonts w:eastAsia="Calibri"/>
        </w:rPr>
        <w:t xml:space="preserve"> Правительства Санкт</w:t>
      </w:r>
      <w:r w:rsidR="002C3F0D" w:rsidRPr="00757CD0">
        <w:rPr>
          <w:rFonts w:eastAsia="Calibri"/>
        </w:rPr>
        <w:noBreakHyphen/>
        <w:t xml:space="preserve">Петербурга от 04.06.2014 № 453 </w:t>
      </w:r>
      <w:r w:rsidR="002C3F0D" w:rsidRPr="00757CD0">
        <w:rPr>
          <w:rFonts w:eastAsia="Calibri"/>
        </w:rPr>
        <w:br/>
        <w:t>«О государственной программе Санкт</w:t>
      </w:r>
      <w:r w:rsidR="002C3F0D" w:rsidRPr="00757CD0">
        <w:rPr>
          <w:rFonts w:eastAsia="Calibri"/>
        </w:rPr>
        <w:noBreakHyphen/>
        <w:t xml:space="preserve">Петербурга «Развитие образования </w:t>
      </w:r>
      <w:r w:rsidR="002C3F0D" w:rsidRPr="00757CD0">
        <w:rPr>
          <w:rFonts w:eastAsia="Calibri"/>
        </w:rPr>
        <w:br/>
        <w:t>в Санкт</w:t>
      </w:r>
      <w:r w:rsidR="002C3F0D" w:rsidRPr="00757CD0">
        <w:rPr>
          <w:rFonts w:eastAsia="Calibri"/>
        </w:rPr>
        <w:noBreakHyphen/>
        <w:t>Петербурге» следующие изменения:</w:t>
      </w:r>
    </w:p>
    <w:p w:rsidR="000C7519" w:rsidRPr="00757CD0" w:rsidRDefault="00A23462" w:rsidP="000C7519">
      <w:pPr>
        <w:ind w:firstLine="567"/>
        <w:jc w:val="both"/>
      </w:pPr>
      <w:r>
        <w:rPr>
          <w:rFonts w:eastAsia="Calibri"/>
          <w:lang w:eastAsia="en-US"/>
        </w:rPr>
        <w:t>6</w:t>
      </w:r>
      <w:r w:rsidR="000C7519" w:rsidRPr="00757CD0">
        <w:rPr>
          <w:rFonts w:eastAsia="Calibri"/>
          <w:lang w:eastAsia="en-US"/>
        </w:rPr>
        <w:t>.1. </w:t>
      </w:r>
      <w:r w:rsidR="000C7519" w:rsidRPr="00757CD0">
        <w:rPr>
          <w:spacing w:val="-4"/>
        </w:rPr>
        <w:t xml:space="preserve">Пункт 9 раздела 1 </w:t>
      </w:r>
      <w:r w:rsidR="000C7519" w:rsidRPr="00757CD0">
        <w:t>приложения к постановлению изложить в следующей редакции:</w:t>
      </w:r>
    </w:p>
    <w:p w:rsidR="000C7519" w:rsidRPr="00757CD0" w:rsidRDefault="000C7519" w:rsidP="000C7519">
      <w:pPr>
        <w:ind w:firstLine="567"/>
        <w:jc w:val="both"/>
      </w:pPr>
    </w:p>
    <w:tbl>
      <w:tblPr>
        <w:tblW w:w="1034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"/>
        <w:gridCol w:w="435"/>
        <w:gridCol w:w="2409"/>
        <w:gridCol w:w="6521"/>
        <w:gridCol w:w="567"/>
      </w:tblGrid>
      <w:tr w:rsidR="000C7519" w:rsidRPr="00757CD0" w:rsidTr="00B50242">
        <w:trPr>
          <w:trHeight w:val="1871"/>
        </w:trPr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757CD0" w:rsidRDefault="00B50242" w:rsidP="00B50242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15"/>
                <w:szCs w:val="15"/>
                <w:lang w:eastAsia="en-US"/>
              </w:rPr>
            </w:pPr>
            <w:r>
              <w:rPr>
                <w:rFonts w:eastAsia="Calibri"/>
                <w:sz w:val="15"/>
                <w:szCs w:val="15"/>
                <w:lang w:eastAsia="en-US"/>
              </w:rPr>
              <w:t xml:space="preserve">     </w:t>
            </w:r>
            <w:r w:rsidR="000C7519" w:rsidRPr="00757CD0">
              <w:rPr>
                <w:rFonts w:eastAsia="Calibri"/>
                <w:sz w:val="15"/>
                <w:szCs w:val="15"/>
                <w:lang w:eastAsia="en-US"/>
              </w:rPr>
              <w:t>«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09" w:type="dxa"/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>по источникам финансирования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с указанием объемов финансирования, предусмотренных 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на реализацию региональных проектов,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>в том числе по годам реализации государственной программы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000394" w:rsidRPr="00757CD0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</w:t>
            </w:r>
            <w:r w:rsidR="00000394" w:rsidRPr="00757CD0">
              <w:rPr>
                <w:rFonts w:eastAsia="Calibri"/>
                <w:sz w:val="20"/>
                <w:szCs w:val="20"/>
                <w:lang w:eastAsia="en-US"/>
              </w:rPr>
              <w:t>–</w:t>
            </w:r>
          </w:p>
          <w:p w:rsidR="000C7519" w:rsidRPr="00757CD0" w:rsidRDefault="00000394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1 022 018 24</w:t>
            </w:r>
            <w:r w:rsidR="00490D14" w:rsidRPr="00757CD0">
              <w:rPr>
                <w:rFonts w:eastAsia="Calibri"/>
                <w:sz w:val="20"/>
                <w:szCs w:val="20"/>
                <w:lang w:eastAsia="en-US"/>
              </w:rPr>
              <w:t>4,3</w:t>
            </w:r>
            <w:r w:rsidR="000C7519" w:rsidRPr="00757CD0">
              <w:rPr>
                <w:rFonts w:eastAsia="Calibri"/>
                <w:sz w:val="20"/>
                <w:szCs w:val="20"/>
                <w:lang w:eastAsia="en-US"/>
              </w:rPr>
              <w:t xml:space="preserve"> тыс. руб., в том числе по годам реализации: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2020 г. – 152 996 340,6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на 2021 г. – </w:t>
            </w:r>
            <w:r w:rsidR="0057356C" w:rsidRPr="00757CD0">
              <w:rPr>
                <w:rFonts w:eastAsia="Calibri"/>
                <w:sz w:val="20"/>
                <w:szCs w:val="20"/>
                <w:lang w:eastAsia="en-US"/>
              </w:rPr>
              <w:t>168 344</w:t>
            </w:r>
            <w:r w:rsidR="001F472A" w:rsidRPr="00757CD0">
              <w:rPr>
                <w:rFonts w:eastAsia="Calibri"/>
                <w:sz w:val="20"/>
                <w:szCs w:val="20"/>
                <w:lang w:eastAsia="en-US"/>
              </w:rPr>
              <w:t> 772,8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на 2022 г. – </w:t>
            </w:r>
            <w:r w:rsidR="00000394" w:rsidRPr="00757CD0">
              <w:rPr>
                <w:rFonts w:eastAsia="Calibri"/>
                <w:sz w:val="20"/>
                <w:szCs w:val="20"/>
                <w:lang w:eastAsia="en-US"/>
              </w:rPr>
              <w:t>167 881 065,1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2023 г. – 173 366 037,2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2024 г. – 180</w:t>
            </w:r>
            <w:r w:rsidR="00000394" w:rsidRPr="00757CD0">
              <w:rPr>
                <w:rFonts w:eastAsia="Calibri"/>
                <w:sz w:val="20"/>
                <w:szCs w:val="20"/>
                <w:lang w:eastAsia="en-US"/>
              </w:rPr>
              <w:t> 690 738,4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2025 г. – 178 739 290,2 тыс. руб.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944A2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 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из федерального бюджета  – 7 333 924,2 тыс. руб.,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2020 г. – 971 386,0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2021 г. – 2 670 328,0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2022 г. – 1 965 784,7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2023 г. – 1 711 366,5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2024 г. – 7 382,6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2025 г. – 7 676,4 тыс. руб.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из бюджета Санкт-Петербурга – </w:t>
            </w:r>
            <w:r w:rsidR="00000394" w:rsidRPr="00757CD0">
              <w:rPr>
                <w:rFonts w:eastAsia="Calibri"/>
                <w:sz w:val="20"/>
                <w:szCs w:val="20"/>
                <w:lang w:eastAsia="en-US"/>
              </w:rPr>
              <w:t>1 014 684</w:t>
            </w:r>
            <w:r w:rsidR="00FC40B2" w:rsidRPr="00757CD0">
              <w:rPr>
                <w:rFonts w:eastAsia="Calibri"/>
                <w:sz w:val="20"/>
                <w:szCs w:val="20"/>
                <w:lang w:eastAsia="en-US"/>
              </w:rPr>
              <w:t> 320,1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 тыс. руб.,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2020 г. – 152 024 954,6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на 2021 г. – </w:t>
            </w:r>
            <w:r w:rsidR="00000394" w:rsidRPr="00757CD0">
              <w:rPr>
                <w:rFonts w:eastAsia="Calibri"/>
                <w:sz w:val="20"/>
                <w:szCs w:val="20"/>
                <w:lang w:eastAsia="en-US"/>
              </w:rPr>
              <w:t>165 674 44</w:t>
            </w:r>
            <w:r w:rsidR="00FC40B2" w:rsidRPr="00757CD0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000394" w:rsidRPr="00757CD0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FC40B2" w:rsidRPr="00757CD0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на 2022 г. – </w:t>
            </w:r>
            <w:r w:rsidR="00601454" w:rsidRPr="00757CD0">
              <w:rPr>
                <w:rFonts w:eastAsia="Calibri"/>
                <w:sz w:val="20"/>
                <w:szCs w:val="20"/>
                <w:lang w:eastAsia="en-US"/>
              </w:rPr>
              <w:t>165 915 280,4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на 2023 г. – 171 654 670,7 тыс. руб.; 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на 2024 г. – </w:t>
            </w:r>
            <w:r w:rsidR="00601454" w:rsidRPr="00757CD0">
              <w:rPr>
                <w:rFonts w:eastAsia="Calibri"/>
                <w:sz w:val="20"/>
                <w:szCs w:val="20"/>
                <w:lang w:eastAsia="en-US"/>
              </w:rPr>
              <w:t>180 683 355,8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2025 г. – 178 731 613,8 тыс. руб.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в рамках государственной программы – 8 087 162,2 тыс. руб.,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2020 г. – 2 142 401,0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2021 г. – 2 530 541,7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2022 г. – 2 090 384,8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2023 г. – 568 392,8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2024 г. – 864 083,5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2025 г. – 0,0 тыс. руб.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в рамках государственной программы из федерального бюджета   – 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1 312 852,2 тыс. руб.,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2020 г. – 443 480,5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2021 г. – 333 137,9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2022 г. – 395 461,0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2023 г. – 140 772,8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2024 г. – 0,0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2025 г. – 0,0 тыс. руб.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в рамках государственной программы из бюджета 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lastRenderedPageBreak/>
              <w:t>Санкт-Петербурга – 6 774 310,0 тыс. руб.,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2020 г. – 1 698 920,5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2021 г. – 2 197 403,8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2022 г. – 1 694 923,8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2023 г. – 427 620,0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2024 г. – 864 083,5 тыс. руб.;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на 2025 г. – 0,0 тыс. руб.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86371D" w:rsidRDefault="0086371D" w:rsidP="000C7519">
            <w:pPr>
              <w:tabs>
                <w:tab w:val="left" w:pos="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B50242" w:rsidRPr="0086371D" w:rsidRDefault="00B50242" w:rsidP="000C7519">
            <w:pPr>
              <w:tabs>
                <w:tab w:val="left" w:pos="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86371D" w:rsidRPr="0086371D" w:rsidRDefault="0086371D" w:rsidP="000C7519">
            <w:pPr>
              <w:tabs>
                <w:tab w:val="left" w:pos="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C7519" w:rsidRPr="0086371D" w:rsidRDefault="000C7519" w:rsidP="000C7519">
            <w:pPr>
              <w:tabs>
                <w:tab w:val="left" w:pos="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15"/>
                <w:szCs w:val="15"/>
                <w:lang w:eastAsia="en-US"/>
              </w:rPr>
            </w:pPr>
            <w:r w:rsidRPr="0086371D">
              <w:rPr>
                <w:rFonts w:eastAsia="Calibri"/>
                <w:sz w:val="15"/>
                <w:szCs w:val="15"/>
                <w:lang w:eastAsia="en-US"/>
              </w:rPr>
              <w:t>».</w:t>
            </w:r>
          </w:p>
        </w:tc>
      </w:tr>
    </w:tbl>
    <w:p w:rsidR="000C7519" w:rsidRPr="00757CD0" w:rsidRDefault="000C7519" w:rsidP="000C7519">
      <w:pPr>
        <w:jc w:val="both"/>
        <w:sectPr w:rsidR="000C7519" w:rsidRPr="00757CD0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7519" w:rsidRPr="00757CD0" w:rsidRDefault="000C7519" w:rsidP="00B5024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B50242">
        <w:rPr>
          <w:rFonts w:eastAsia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5F370F" wp14:editId="2DCFFE09">
                <wp:simplePos x="0" y="0"/>
                <wp:positionH relativeFrom="column">
                  <wp:posOffset>4613910</wp:posOffset>
                </wp:positionH>
                <wp:positionV relativeFrom="paragraph">
                  <wp:posOffset>-410210</wp:posOffset>
                </wp:positionV>
                <wp:extent cx="257175" cy="27622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23E" w:rsidRDefault="00AB423E" w:rsidP="000C7519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363.3pt;margin-top:-32.3pt;width:20.25pt;height:2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" stroked="f">
                <v:textbox>
                  <w:txbxContent>
                    <w:p w:rsidR="00AB423E" w:rsidRDefault="00AB423E" w:rsidP="000C7519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23462">
        <w:rPr>
          <w:rFonts w:eastAsia="Calibri"/>
          <w:lang w:eastAsia="en-US"/>
        </w:rPr>
        <w:t>6</w:t>
      </w:r>
      <w:r w:rsidRPr="00757CD0">
        <w:rPr>
          <w:rFonts w:eastAsia="Calibri"/>
          <w:lang w:eastAsia="en-US"/>
        </w:rPr>
        <w:t>.2. Пункты 1-2 и 3 таблицы 3 раздела 7 приложения к постановлению изложить в следующей редакции:</w:t>
      </w:r>
    </w:p>
    <w:p w:rsidR="000C7519" w:rsidRPr="00757CD0" w:rsidRDefault="000C7519" w:rsidP="000C7519">
      <w:pPr>
        <w:keepLines/>
        <w:tabs>
          <w:tab w:val="left" w:pos="709"/>
          <w:tab w:val="left" w:pos="851"/>
          <w:tab w:val="left" w:pos="1418"/>
        </w:tabs>
        <w:adjustRightInd w:val="0"/>
        <w:spacing w:before="60"/>
        <w:jc w:val="both"/>
        <w:outlineLvl w:val="1"/>
        <w:rPr>
          <w:b/>
          <w:sz w:val="20"/>
          <w:szCs w:val="20"/>
        </w:rPr>
      </w:pPr>
    </w:p>
    <w:tbl>
      <w:tblPr>
        <w:tblW w:w="4869" w:type="pct"/>
        <w:tblInd w:w="392" w:type="dxa"/>
        <w:tblLook w:val="04A0" w:firstRow="1" w:lastRow="0" w:firstColumn="1" w:lastColumn="0" w:noHBand="0" w:noVBand="1"/>
      </w:tblPr>
      <w:tblGrid>
        <w:gridCol w:w="308"/>
        <w:gridCol w:w="279"/>
        <w:gridCol w:w="1456"/>
        <w:gridCol w:w="1717"/>
        <w:gridCol w:w="1230"/>
        <w:gridCol w:w="933"/>
        <w:gridCol w:w="1245"/>
        <w:gridCol w:w="1245"/>
        <w:gridCol w:w="1248"/>
        <w:gridCol w:w="1245"/>
        <w:gridCol w:w="1248"/>
        <w:gridCol w:w="1245"/>
        <w:gridCol w:w="1175"/>
      </w:tblGrid>
      <w:tr w:rsidR="000C7519" w:rsidRPr="00757CD0" w:rsidTr="00F334CE">
        <w:trPr>
          <w:trHeight w:val="594"/>
        </w:trPr>
        <w:tc>
          <w:tcPr>
            <w:tcW w:w="106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«</w:t>
            </w:r>
          </w:p>
        </w:tc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Бюджет </w:t>
            </w:r>
            <w:r w:rsidRPr="00757CD0">
              <w:rPr>
                <w:spacing w:val="-6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1 698 920,5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2 197 403,8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1 694 923,8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427 620,0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755 441,9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6 774 310,0</w:t>
            </w:r>
          </w:p>
        </w:tc>
      </w:tr>
      <w:tr w:rsidR="000C7519" w:rsidRPr="00757CD0" w:rsidTr="00F334CE">
        <w:trPr>
          <w:trHeight w:val="573"/>
        </w:trPr>
        <w:tc>
          <w:tcPr>
            <w:tcW w:w="106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7 790 429,2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AC62CB" w:rsidP="00FC40B2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10 564</w:t>
            </w:r>
            <w:r w:rsidR="00FC40B2" w:rsidRPr="00757CD0">
              <w:rPr>
                <w:spacing w:val="-6"/>
                <w:sz w:val="20"/>
                <w:szCs w:val="20"/>
              </w:rPr>
              <w:t> 709,0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AC62CB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12 530 632,4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14 966 787,9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691E56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18 395 632,5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10 772 456,2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691E56" w:rsidP="00FC40B2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75 020</w:t>
            </w:r>
            <w:r w:rsidR="00FC40B2" w:rsidRPr="00757CD0">
              <w:rPr>
                <w:spacing w:val="-6"/>
                <w:sz w:val="20"/>
                <w:szCs w:val="20"/>
              </w:rPr>
              <w:t> 647,2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9 489 349,7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AC62CB" w:rsidP="00FC40B2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12 762</w:t>
            </w:r>
            <w:r w:rsidR="00FC40B2" w:rsidRPr="00757CD0">
              <w:rPr>
                <w:spacing w:val="-6"/>
                <w:sz w:val="20"/>
                <w:szCs w:val="20"/>
              </w:rPr>
              <w:t> 112,8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AC62CB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14 225 556,2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15 394 407,9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691E56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19 151 074,4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10 772 456,2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691E56" w:rsidP="00FC40B2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81 794</w:t>
            </w:r>
            <w:r w:rsidR="00FC40B2" w:rsidRPr="00757CD0">
              <w:rPr>
                <w:spacing w:val="-6"/>
                <w:sz w:val="20"/>
                <w:szCs w:val="20"/>
              </w:rPr>
              <w:t> 957,2</w:t>
            </w:r>
          </w:p>
        </w:tc>
      </w:tr>
      <w:tr w:rsidR="000C7519" w:rsidRPr="00757CD0" w:rsidTr="00F334CE">
        <w:trPr>
          <w:trHeight w:val="557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142 535 604,9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152 912 332,0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151 689 724,2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156 260 262,8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161 532 281,4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167 959 157,6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932 889 362,9</w:t>
            </w:r>
          </w:p>
        </w:tc>
      </w:tr>
      <w:tr w:rsidR="000C7519" w:rsidRPr="00757CD0" w:rsidTr="00F334CE">
        <w:trPr>
          <w:trHeight w:val="70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152 024 954,6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FC40B2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165</w:t>
            </w:r>
            <w:r w:rsidR="00AC62CB" w:rsidRPr="00757CD0">
              <w:rPr>
                <w:spacing w:val="-6"/>
                <w:sz w:val="20"/>
                <w:szCs w:val="20"/>
              </w:rPr>
              <w:t> 674</w:t>
            </w:r>
            <w:r w:rsidR="00FC40B2" w:rsidRPr="00757CD0">
              <w:rPr>
                <w:spacing w:val="-6"/>
                <w:sz w:val="20"/>
                <w:szCs w:val="20"/>
              </w:rPr>
              <w:t> 444,8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AC62CB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165 915 280,4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171 654 670,7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242E6C" w:rsidP="00691E56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180 683 355,8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178 731 613,8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691E56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10146843</w:t>
            </w:r>
            <w:r w:rsidR="00536C13" w:rsidRPr="00757CD0">
              <w:rPr>
                <w:spacing w:val="-6"/>
                <w:sz w:val="20"/>
                <w:szCs w:val="20"/>
              </w:rPr>
              <w:t>20,1</w:t>
            </w:r>
          </w:p>
        </w:tc>
      </w:tr>
      <w:tr w:rsidR="000C7519" w:rsidRPr="00757CD0" w:rsidTr="00F334CE">
        <w:trPr>
          <w:trHeight w:val="569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443 480,5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333 137,9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395 461,0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140 772,8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1 312 852,2</w:t>
            </w:r>
          </w:p>
        </w:tc>
      </w:tr>
      <w:tr w:rsidR="000C7519" w:rsidRPr="00757CD0" w:rsidTr="00F334CE">
        <w:trPr>
          <w:trHeight w:val="652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764 000,0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764 000,0</w:t>
            </w:r>
          </w:p>
        </w:tc>
      </w:tr>
      <w:tr w:rsidR="000C7519" w:rsidRPr="00757CD0" w:rsidTr="00F334CE">
        <w:trPr>
          <w:trHeight w:val="26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443 480,5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1 097 137,9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395 461,0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140 772,8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2 076 852,2</w:t>
            </w:r>
          </w:p>
        </w:tc>
      </w:tr>
      <w:tr w:rsidR="000C7519" w:rsidRPr="00757CD0" w:rsidTr="00F334CE">
        <w:trPr>
          <w:trHeight w:val="557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527 905,5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1 573 190,1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1 570 323,7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1 570 593,7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7 382,6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7 676,4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5 257 072,0</w:t>
            </w:r>
          </w:p>
        </w:tc>
      </w:tr>
      <w:tr w:rsidR="000C7519" w:rsidRPr="00757CD0" w:rsidTr="00F334CE">
        <w:trPr>
          <w:trHeight w:val="275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971 386,0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2 670 328,0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1 965 784,7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1 711 366,5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7 382,6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7 676,4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7 333 924,2</w:t>
            </w:r>
          </w:p>
        </w:tc>
      </w:tr>
      <w:tr w:rsidR="000C7519" w:rsidRPr="00757CD0" w:rsidTr="00F334CE">
        <w:trPr>
          <w:trHeight w:val="55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625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hRule="exact" w:val="288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552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277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267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2 142 401,0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2 530 541,7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2 090 384,8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568 392,8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755 441,9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8 087 162,2</w:t>
            </w:r>
          </w:p>
        </w:tc>
      </w:tr>
      <w:tr w:rsidR="000C7519" w:rsidRPr="00757CD0" w:rsidTr="00F334CE">
        <w:trPr>
          <w:trHeight w:val="335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7 790 429,2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536C13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11</w:t>
            </w:r>
            <w:r w:rsidR="00AC62CB" w:rsidRPr="00757CD0">
              <w:rPr>
                <w:spacing w:val="-6"/>
                <w:sz w:val="20"/>
                <w:szCs w:val="20"/>
              </w:rPr>
              <w:t> 328</w:t>
            </w:r>
            <w:r w:rsidR="00536C13" w:rsidRPr="00757CD0">
              <w:rPr>
                <w:spacing w:val="-6"/>
                <w:sz w:val="20"/>
                <w:szCs w:val="20"/>
              </w:rPr>
              <w:t> 709,0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AC62CB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12 530 632,4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14 966 787,9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691E56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18 395 632,5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10 772 456,2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691E56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75 784</w:t>
            </w:r>
            <w:r w:rsidR="00536C13" w:rsidRPr="00757CD0">
              <w:rPr>
                <w:spacing w:val="-6"/>
                <w:sz w:val="20"/>
                <w:szCs w:val="20"/>
              </w:rPr>
              <w:t> </w:t>
            </w:r>
            <w:r w:rsidRPr="00757CD0">
              <w:rPr>
                <w:spacing w:val="-6"/>
                <w:sz w:val="20"/>
                <w:szCs w:val="20"/>
              </w:rPr>
              <w:t>64</w:t>
            </w:r>
            <w:r w:rsidR="00536C13" w:rsidRPr="00757CD0">
              <w:rPr>
                <w:spacing w:val="-6"/>
                <w:sz w:val="20"/>
                <w:szCs w:val="20"/>
              </w:rPr>
              <w:t>7,2</w:t>
            </w:r>
          </w:p>
        </w:tc>
      </w:tr>
      <w:tr w:rsidR="000C7519" w:rsidRPr="00757CD0" w:rsidTr="00F334CE">
        <w:trPr>
          <w:trHeight w:val="269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9 932 830,2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AC62CB" w:rsidP="00536C13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13 859</w:t>
            </w:r>
            <w:r w:rsidR="00536C13" w:rsidRPr="00757CD0">
              <w:rPr>
                <w:spacing w:val="-6"/>
                <w:sz w:val="20"/>
                <w:szCs w:val="20"/>
              </w:rPr>
              <w:t> 250,7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AC62CB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14 621 017,2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15 535 180,7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691E56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19 151 074,4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10 772 456,2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691E56" w:rsidP="00536C13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83 871</w:t>
            </w:r>
            <w:r w:rsidR="00536C13" w:rsidRPr="00757CD0">
              <w:rPr>
                <w:spacing w:val="-6"/>
                <w:sz w:val="20"/>
                <w:szCs w:val="20"/>
              </w:rPr>
              <w:t> </w:t>
            </w:r>
            <w:r w:rsidRPr="00757CD0">
              <w:rPr>
                <w:spacing w:val="-6"/>
                <w:sz w:val="20"/>
                <w:szCs w:val="20"/>
              </w:rPr>
              <w:t>80</w:t>
            </w:r>
            <w:r w:rsidR="00536C13" w:rsidRPr="00757CD0">
              <w:rPr>
                <w:spacing w:val="-6"/>
                <w:sz w:val="20"/>
                <w:szCs w:val="20"/>
              </w:rPr>
              <w:t>9,4</w:t>
            </w:r>
          </w:p>
        </w:tc>
      </w:tr>
      <w:tr w:rsidR="000C7519" w:rsidRPr="00757CD0" w:rsidTr="00F334CE">
        <w:trPr>
          <w:trHeight w:val="267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143 063 510,4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154 485 522,1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153 260 047,9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157 830 856,5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161 539 664,0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167 966 834,0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536C13" w:rsidP="00691E56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938 146 434,9</w:t>
            </w:r>
          </w:p>
        </w:tc>
      </w:tr>
      <w:tr w:rsidR="000C7519" w:rsidRPr="00757CD0" w:rsidTr="00805ED0">
        <w:trPr>
          <w:trHeight w:val="479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152 996 340,6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AC62CB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168 344</w:t>
            </w:r>
            <w:r w:rsidR="00536C13" w:rsidRPr="00757CD0">
              <w:rPr>
                <w:spacing w:val="-6"/>
                <w:sz w:val="20"/>
                <w:szCs w:val="20"/>
              </w:rPr>
              <w:t> </w:t>
            </w:r>
            <w:r w:rsidRPr="00757CD0">
              <w:rPr>
                <w:spacing w:val="-6"/>
                <w:sz w:val="20"/>
                <w:szCs w:val="20"/>
              </w:rPr>
              <w:t>7</w:t>
            </w:r>
            <w:r w:rsidR="00536C13" w:rsidRPr="00757CD0">
              <w:rPr>
                <w:spacing w:val="-6"/>
                <w:sz w:val="20"/>
                <w:szCs w:val="20"/>
              </w:rPr>
              <w:t>72,8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AC62CB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167</w:t>
            </w:r>
            <w:r w:rsidR="00691E56" w:rsidRPr="00757CD0">
              <w:rPr>
                <w:spacing w:val="-6"/>
                <w:sz w:val="20"/>
                <w:szCs w:val="20"/>
              </w:rPr>
              <w:t xml:space="preserve"> </w:t>
            </w:r>
            <w:r w:rsidRPr="00757CD0">
              <w:rPr>
                <w:spacing w:val="-6"/>
                <w:sz w:val="20"/>
                <w:szCs w:val="20"/>
              </w:rPr>
              <w:t>881</w:t>
            </w:r>
            <w:r w:rsidR="00691E56" w:rsidRPr="00757CD0">
              <w:rPr>
                <w:spacing w:val="-6"/>
                <w:sz w:val="20"/>
                <w:szCs w:val="20"/>
              </w:rPr>
              <w:t xml:space="preserve"> </w:t>
            </w:r>
            <w:r w:rsidRPr="00757CD0">
              <w:rPr>
                <w:spacing w:val="-6"/>
                <w:sz w:val="20"/>
                <w:szCs w:val="20"/>
              </w:rPr>
              <w:t>065,1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173 366 037,2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691E56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180</w:t>
            </w:r>
            <w:r w:rsidR="00691E56" w:rsidRPr="00757CD0">
              <w:rPr>
                <w:spacing w:val="-6"/>
                <w:sz w:val="20"/>
                <w:szCs w:val="20"/>
              </w:rPr>
              <w:t> 690 738,4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178 739 290,2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691E56" w:rsidP="00536C13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102201824</w:t>
            </w:r>
            <w:r w:rsidR="00536C13" w:rsidRPr="00757CD0">
              <w:rPr>
                <w:spacing w:val="-6"/>
                <w:sz w:val="20"/>
                <w:szCs w:val="20"/>
              </w:rPr>
              <w:t>4,3</w:t>
            </w:r>
          </w:p>
        </w:tc>
      </w:tr>
      <w:tr w:rsidR="000C7519" w:rsidRPr="00757CD0" w:rsidTr="00F334CE">
        <w:trPr>
          <w:trHeight w:val="300"/>
        </w:trPr>
        <w:tc>
          <w:tcPr>
            <w:tcW w:w="106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Подпрограмма 1 «Развитие дошкольного образования»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Бюджет </w:t>
            </w:r>
            <w:r w:rsidRPr="00757CD0">
              <w:rPr>
                <w:spacing w:val="-6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2 928 918,9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21684F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2 763 022,9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2 706 934,9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1 580 783,1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21684F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17</w:t>
            </w:r>
            <w:r w:rsidR="0021684F" w:rsidRPr="00757CD0">
              <w:rPr>
                <w:spacing w:val="-6"/>
                <w:sz w:val="20"/>
                <w:szCs w:val="20"/>
              </w:rPr>
              <w:t> 987 248,4</w:t>
            </w:r>
          </w:p>
        </w:tc>
      </w:tr>
      <w:tr w:rsidR="000C7519" w:rsidRPr="00757CD0" w:rsidTr="00F334CE">
        <w:trPr>
          <w:trHeight w:val="32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2 928 918,9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21684F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2 763 022,9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2 706 934,9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1 580 783,1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21684F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17 987 248,4</w:t>
            </w:r>
          </w:p>
        </w:tc>
      </w:tr>
      <w:tr w:rsidR="000C7519" w:rsidRPr="00757CD0" w:rsidTr="00F334CE">
        <w:trPr>
          <w:trHeight w:val="497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51 321 953,5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55 281 860,2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54 753 729,9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56 954 933,1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59 221 401,1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61 578 074,6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339 111 952,4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54 250 872,4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21684F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58 044 883,1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58 534 638,5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61 181 613,1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61 928 336,0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63 158 857,7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7A4CAB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357 099 200,8</w:t>
            </w:r>
          </w:p>
        </w:tc>
      </w:tr>
      <w:tr w:rsidR="000C7519" w:rsidRPr="00757CD0" w:rsidTr="00F334CE">
        <w:trPr>
          <w:trHeight w:val="567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673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764 000,0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764 000,0</w:t>
            </w:r>
          </w:p>
        </w:tc>
      </w:tr>
      <w:tr w:rsidR="000C7519" w:rsidRPr="00757CD0" w:rsidTr="00F334CE">
        <w:trPr>
          <w:trHeight w:val="481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764 000,0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764 000,0</w:t>
            </w:r>
          </w:p>
        </w:tc>
      </w:tr>
      <w:tr w:rsidR="000C7519" w:rsidRPr="00757CD0" w:rsidTr="00F334CE">
        <w:trPr>
          <w:trHeight w:val="627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764 000,0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764 000,0</w:t>
            </w:r>
          </w:p>
        </w:tc>
      </w:tr>
      <w:tr w:rsidR="000C7519" w:rsidRPr="00757CD0" w:rsidTr="00F334CE">
        <w:trPr>
          <w:trHeight w:val="66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61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425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510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337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341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331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2 928 918,9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280A73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3 527 022,9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2 706 934,9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1 580 783,1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280A73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18 751 248,4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2 928 918,9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280A73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 3 527 022,9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3 780 908,6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4 226 680,0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2 706 934,9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1 580 783,1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280A73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18 751 248,4</w:t>
            </w:r>
          </w:p>
        </w:tc>
      </w:tr>
      <w:tr w:rsidR="000C7519" w:rsidRPr="00757CD0" w:rsidTr="00F334CE">
        <w:trPr>
          <w:trHeight w:val="467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51 321 953,5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55 281 860,2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54 753 729,9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56 954 933,1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59 221 401,1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61 578 074,6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339 111 952,4</w:t>
            </w:r>
          </w:p>
        </w:tc>
      </w:tr>
      <w:tr w:rsidR="000C7519" w:rsidRPr="00757CD0" w:rsidTr="00F334CE">
        <w:trPr>
          <w:trHeight w:val="443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3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54 250 872,4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280A73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58 808 883,1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58 534 638,5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61 181 613,1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61 928 336,0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63 158 857,7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280A73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357</w:t>
            </w:r>
            <w:r w:rsidR="00280A73" w:rsidRPr="00757CD0">
              <w:rPr>
                <w:spacing w:val="-6"/>
                <w:sz w:val="20"/>
                <w:szCs w:val="20"/>
              </w:rPr>
              <w:t> 863 200,8</w:t>
            </w:r>
          </w:p>
        </w:tc>
      </w:tr>
      <w:tr w:rsidR="000C7519" w:rsidRPr="00757CD0" w:rsidTr="00F334CE">
        <w:trPr>
          <w:trHeight w:val="300"/>
        </w:trPr>
        <w:tc>
          <w:tcPr>
            <w:tcW w:w="106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Подпрограмма 2 «Развитие общего образования»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Бюджет</w:t>
            </w:r>
            <w:r w:rsidRPr="00757CD0">
              <w:rPr>
                <w:spacing w:val="-6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266 495,1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327 505,3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187 099,2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103 704,0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200 000,0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1 084 803,6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4 579 264,0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7 509 635,2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8 456 570,9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10 445 299,8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15 524 481,1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9 191 673,1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94225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55 706 924,1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4 845 759,1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7 837 140,5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8 643 670,1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10 549 003,8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15 724 481,1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9 191 673,1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94225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56 791 727,7</w:t>
            </w:r>
          </w:p>
        </w:tc>
      </w:tr>
      <w:tr w:rsidR="000C7519" w:rsidRPr="00757CD0" w:rsidTr="00F334CE">
        <w:trPr>
          <w:trHeight w:val="510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64 687 631,1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67 889 689,6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68 385 029,1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71 134 352,0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73 965 589,8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76 907 429,9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422 969 721,5</w:t>
            </w:r>
          </w:p>
        </w:tc>
      </w:tr>
      <w:tr w:rsidR="000C7519" w:rsidRPr="00757CD0" w:rsidTr="00F334CE">
        <w:trPr>
          <w:trHeight w:val="278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69 533 390,2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75 726 830,1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77 028 699,2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81 683 355,8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89 690 070,9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86 099 103,0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94225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479 761 449,2</w:t>
            </w:r>
          </w:p>
        </w:tc>
      </w:tr>
      <w:tr w:rsidR="000C7519" w:rsidRPr="00757CD0" w:rsidTr="00F334CE">
        <w:trPr>
          <w:trHeight w:val="300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14 158,6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28 810,5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26 845,8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48 626,4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118 441,3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14 158,6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28 810,5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26 845,8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48 626,4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118 441,3</w:t>
            </w:r>
          </w:p>
        </w:tc>
      </w:tr>
      <w:tr w:rsidR="000C7519" w:rsidRPr="00757CD0" w:rsidTr="00F334CE">
        <w:trPr>
          <w:trHeight w:val="510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521 164,6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1 563 493,7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1 563 493,7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1 563 493,7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5 211 645,7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535 323,2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1 592 304,2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1 590 339,5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1 612 120,1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5 330 087,0</w:t>
            </w:r>
          </w:p>
        </w:tc>
      </w:tr>
      <w:tr w:rsidR="000C7519" w:rsidRPr="00757CD0" w:rsidTr="00F334CE">
        <w:trPr>
          <w:trHeight w:val="300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510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280 653,7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356 315,8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213 945,0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152 330,4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200 000,0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1 203 244,9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4 579 264,0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7 509 635,2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8 456 570,9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10 445 299,8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15 524 481,1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9 191 673,1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94225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55 706 924,1</w:t>
            </w:r>
          </w:p>
        </w:tc>
      </w:tr>
      <w:tr w:rsidR="000C7519" w:rsidRPr="00757CD0" w:rsidTr="00F334CE">
        <w:trPr>
          <w:trHeight w:val="276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4 859 917,7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7 865 951,0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8 670 515,9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10 597 630,2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94225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15 724 481,1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9 191 673,1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94225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56 910 169,0</w:t>
            </w:r>
          </w:p>
        </w:tc>
      </w:tr>
      <w:tr w:rsidR="000C7519" w:rsidRPr="00757CD0" w:rsidTr="00F334CE">
        <w:trPr>
          <w:trHeight w:val="593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65 208 795,7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69 453 183,3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69 948 522,8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72 697 845,7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73 965 589,8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76 907 429,9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428 181 367,2</w:t>
            </w:r>
          </w:p>
        </w:tc>
      </w:tr>
      <w:tr w:rsidR="00C87158" w:rsidRPr="00757CD0" w:rsidTr="00F334CE">
        <w:trPr>
          <w:trHeight w:val="300"/>
        </w:trPr>
        <w:tc>
          <w:tcPr>
            <w:tcW w:w="106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70 068 713,4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77 319 134,3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505420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78 619 038,7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83 295 475,9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94225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89 690 070,9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86 099 103,0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94225" w:rsidP="000C7519">
            <w:pPr>
              <w:jc w:val="center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485 091 536,2</w:t>
            </w:r>
          </w:p>
        </w:tc>
      </w:tr>
    </w:tbl>
    <w:p w:rsidR="000C7519" w:rsidRPr="00757CD0" w:rsidRDefault="008C2D04" w:rsidP="000C7519">
      <w:pPr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«</w:t>
      </w:r>
    </w:p>
    <w:p w:rsidR="000C7519" w:rsidRPr="00757CD0" w:rsidRDefault="000C7519" w:rsidP="000C7519">
      <w:pPr>
        <w:rPr>
          <w:spacing w:val="-6"/>
          <w:sz w:val="20"/>
          <w:szCs w:val="20"/>
        </w:rPr>
      </w:pPr>
    </w:p>
    <w:p w:rsidR="000C7519" w:rsidRPr="00757CD0" w:rsidRDefault="000C7519" w:rsidP="000C7519">
      <w:pPr>
        <w:rPr>
          <w:spacing w:val="-6"/>
          <w:sz w:val="20"/>
          <w:szCs w:val="20"/>
        </w:rPr>
      </w:pPr>
    </w:p>
    <w:p w:rsidR="000C7519" w:rsidRPr="00757CD0" w:rsidRDefault="000C7519" w:rsidP="000C7519">
      <w:pPr>
        <w:keepLines/>
        <w:tabs>
          <w:tab w:val="left" w:pos="567"/>
        </w:tabs>
        <w:adjustRightInd w:val="0"/>
        <w:jc w:val="both"/>
        <w:outlineLvl w:val="1"/>
        <w:rPr>
          <w:b/>
          <w:sz w:val="18"/>
          <w:szCs w:val="18"/>
        </w:rPr>
      </w:pPr>
    </w:p>
    <w:p w:rsidR="000C7519" w:rsidRPr="00757CD0" w:rsidRDefault="000C7519" w:rsidP="000C7519">
      <w:pPr>
        <w:keepLines/>
        <w:tabs>
          <w:tab w:val="left" w:pos="567"/>
        </w:tabs>
        <w:adjustRightInd w:val="0"/>
        <w:jc w:val="both"/>
        <w:outlineLvl w:val="1"/>
        <w:rPr>
          <w:b/>
          <w:sz w:val="18"/>
          <w:szCs w:val="18"/>
        </w:rPr>
      </w:pPr>
    </w:p>
    <w:p w:rsidR="000C7519" w:rsidRPr="00757CD0" w:rsidRDefault="000C7519" w:rsidP="000C7519">
      <w:pPr>
        <w:keepLines/>
        <w:tabs>
          <w:tab w:val="left" w:pos="567"/>
        </w:tabs>
        <w:adjustRightInd w:val="0"/>
        <w:jc w:val="both"/>
        <w:outlineLvl w:val="1"/>
        <w:rPr>
          <w:b/>
          <w:sz w:val="22"/>
          <w:szCs w:val="22"/>
        </w:rPr>
      </w:pPr>
    </w:p>
    <w:p w:rsidR="000C7519" w:rsidRPr="00757CD0" w:rsidRDefault="00A23462" w:rsidP="000C751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6.3.</w:t>
      </w:r>
      <w:r w:rsidR="000C7519" w:rsidRPr="00757CD0">
        <w:rPr>
          <w:rFonts w:eastAsia="Calibri"/>
          <w:lang w:eastAsia="en-US"/>
        </w:rPr>
        <w:t xml:space="preserve"> Пункты 2, 2.1 и 2.2 таблицы 5 раздела 7 приложения к постановлению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2"/>
        <w:gridCol w:w="604"/>
        <w:gridCol w:w="2011"/>
        <w:gridCol w:w="2210"/>
        <w:gridCol w:w="1333"/>
        <w:gridCol w:w="1333"/>
        <w:gridCol w:w="1333"/>
        <w:gridCol w:w="1333"/>
        <w:gridCol w:w="1333"/>
        <w:gridCol w:w="1333"/>
        <w:gridCol w:w="1332"/>
        <w:gridCol w:w="512"/>
      </w:tblGrid>
      <w:tr w:rsidR="000C7519" w:rsidRPr="00757CD0" w:rsidTr="00F334CE">
        <w:trPr>
          <w:trHeight w:val="361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8C2D04">
            <w:pPr>
              <w:keepNext/>
              <w:spacing w:line="216" w:lineRule="auto"/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  строительству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7 427 445,5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490D14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10 191 920,7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AD7BA0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12</w:t>
            </w:r>
            <w:r w:rsidR="00AD7BA0">
              <w:rPr>
                <w:sz w:val="18"/>
                <w:szCs w:val="18"/>
              </w:rPr>
              <w:t> 156 742,1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14 608 345,2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17 728 081,6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10 772 456,2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AD7BA0" w:rsidP="000C75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73 344 875,5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232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238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7 427 445,5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490D14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10 191 920,7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12 495 269,3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14 608 345,2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17 728 081,6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10 772 456,2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490D14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73 223 518,5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346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2.1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2 900 750,6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80A73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2 734 854,6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3 752 740,3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4 201 984,4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2 689 281,4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1 580 783,1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80A73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17 860 394,4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307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284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2 900 750,6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80A73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2 734 854,6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3 752 740,3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4 201 984,4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2 689 281,4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1 580 783,1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172ED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17 860 394,4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378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2.2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4 526 694,9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CC0261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7 4570 66,1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D6439C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8 404 001,8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10 406 360,8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D6439C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15 498 684,4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9 191 673,1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D6439C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55 484 481,1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267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132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19" w:rsidRPr="00757CD0" w:rsidRDefault="000C7519" w:rsidP="000C7519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4 526 694,9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CC0261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7 457 066,1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D6439C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8 404 001,8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10 406 360,8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D6439C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15 498 684,4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9 191 673,1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D6439C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55 484 481,1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8C2D04">
            <w:pPr>
              <w:jc w:val="both"/>
              <w:rPr>
                <w:spacing w:val="-20"/>
                <w:sz w:val="15"/>
                <w:szCs w:val="15"/>
              </w:rPr>
            </w:pPr>
            <w:r w:rsidRPr="00757CD0">
              <w:rPr>
                <w:spacing w:val="-20"/>
                <w:sz w:val="15"/>
                <w:szCs w:val="15"/>
              </w:rPr>
              <w:t>».</w:t>
            </w:r>
          </w:p>
        </w:tc>
      </w:tr>
    </w:tbl>
    <w:p w:rsidR="000C7519" w:rsidRPr="00757CD0" w:rsidRDefault="00A23462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0C7519" w:rsidRPr="00757CD0">
        <w:rPr>
          <w:rFonts w:eastAsia="Calibri"/>
          <w:lang w:eastAsia="en-US"/>
        </w:rPr>
        <w:t>.4. Пункт 6 подраздела 8.1 раздела 8 приложения к постановлению изложить 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1"/>
        <w:gridCol w:w="596"/>
        <w:gridCol w:w="2822"/>
        <w:gridCol w:w="10691"/>
        <w:gridCol w:w="467"/>
      </w:tblGrid>
      <w:tr w:rsidR="000C7519" w:rsidRPr="00757CD0" w:rsidTr="00F334CE">
        <w:trPr>
          <w:trHeight w:val="310"/>
        </w:trPr>
        <w:tc>
          <w:tcPr>
            <w:tcW w:w="134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z w:val="15"/>
                <w:szCs w:val="15"/>
                <w:lang w:eastAsia="en-US"/>
              </w:rPr>
              <w:t xml:space="preserve">  «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1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с указанием объема финансирования, </w:t>
            </w:r>
            <w:r w:rsidRPr="00757CD0">
              <w:rPr>
                <w:rFonts w:eastAsia="Calibri"/>
                <w:spacing w:val="-4"/>
                <w:sz w:val="20"/>
                <w:szCs w:val="20"/>
                <w:lang w:eastAsia="en-US"/>
              </w:rPr>
              <w:t xml:space="preserve">предусмотренного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в том числе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>по годам реализации</w:t>
            </w:r>
          </w:p>
        </w:tc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19" w:rsidRPr="00757CD0" w:rsidRDefault="000C7519" w:rsidP="000C7519">
            <w:pPr>
              <w:jc w:val="both"/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Общий объем финансирования подпрограммы 1 – 357</w:t>
            </w:r>
            <w:r w:rsidR="002172ED" w:rsidRPr="00757CD0">
              <w:rPr>
                <w:sz w:val="20"/>
                <w:szCs w:val="20"/>
              </w:rPr>
              <w:t> 863 200,8</w:t>
            </w:r>
            <w:r w:rsidRPr="00757CD0">
              <w:rPr>
                <w:sz w:val="20"/>
                <w:szCs w:val="20"/>
              </w:rPr>
              <w:t xml:space="preserve">  тыс. руб., в том числе по годам реализации: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2020 г. – 54 250 872,4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на 2021 г. </w:t>
            </w:r>
            <w:r w:rsidR="002172ED" w:rsidRPr="00757CD0">
              <w:rPr>
                <w:sz w:val="20"/>
                <w:szCs w:val="20"/>
              </w:rPr>
              <w:t>–</w:t>
            </w:r>
            <w:r w:rsidRPr="00757CD0">
              <w:rPr>
                <w:sz w:val="20"/>
                <w:szCs w:val="20"/>
              </w:rPr>
              <w:t xml:space="preserve"> </w:t>
            </w:r>
            <w:r w:rsidR="002172ED" w:rsidRPr="00757CD0">
              <w:rPr>
                <w:sz w:val="20"/>
                <w:szCs w:val="20"/>
              </w:rPr>
              <w:t>58 808 883,1</w:t>
            </w:r>
            <w:r w:rsidRPr="00757CD0">
              <w:rPr>
                <w:sz w:val="20"/>
                <w:szCs w:val="20"/>
              </w:rPr>
              <w:t xml:space="preserve">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2022 г. – 58 534 638,5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2023 г. – 61 181 613,1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2024 г. – 61 928 336,0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2025 г. – 63 158 857,7 тыс. руб.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Общий объем финансирования подпрограммы 1 </w:t>
            </w:r>
            <w:r w:rsidRPr="00757CD0">
              <w:rPr>
                <w:sz w:val="20"/>
                <w:szCs w:val="20"/>
              </w:rPr>
              <w:br/>
              <w:t>из федерального бюджета – 764 000,0 тыс. руб.,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по годам реализации: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2020 г. – 0,0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2021 г. – 764 000,0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2022 г. – 0,0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2023 г. – 0,0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2024 г. – 0,0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2025 г. – 0,0 тыс. руб.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Общий объем финансирования подпрограммы 1 из бюджета Санкт-Петербурга – </w:t>
            </w:r>
            <w:r w:rsidR="002172ED" w:rsidRPr="00757CD0">
              <w:rPr>
                <w:sz w:val="20"/>
                <w:szCs w:val="20"/>
              </w:rPr>
              <w:t>357 099 200,8</w:t>
            </w:r>
            <w:r w:rsidRPr="00757CD0">
              <w:rPr>
                <w:sz w:val="20"/>
                <w:szCs w:val="20"/>
              </w:rPr>
              <w:t xml:space="preserve">  тыс. руб.,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по годам реализации: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2020 г. – 54 250 872,4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на 2021 г. – </w:t>
            </w:r>
            <w:r w:rsidR="002172ED" w:rsidRPr="00757CD0">
              <w:rPr>
                <w:sz w:val="20"/>
                <w:szCs w:val="20"/>
              </w:rPr>
              <w:t>58 044 883,1</w:t>
            </w:r>
            <w:r w:rsidRPr="00757CD0">
              <w:rPr>
                <w:sz w:val="20"/>
                <w:szCs w:val="20"/>
              </w:rPr>
              <w:t xml:space="preserve"> 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2022 г. – 58 534 638,5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2023 г. – 61 181 613,1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2024 г. – 61 928 336,0 тыс. руб.;</w:t>
            </w:r>
          </w:p>
          <w:p w:rsidR="000C7519" w:rsidRPr="00757CD0" w:rsidRDefault="000C7519" w:rsidP="000C7519">
            <w:pPr>
              <w:spacing w:line="216" w:lineRule="auto"/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на 2025 г. – 63 158 857,7 тыс. руб.</w:t>
            </w:r>
          </w:p>
        </w:tc>
        <w:tc>
          <w:tcPr>
            <w:tcW w:w="156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15"/>
                <w:szCs w:val="15"/>
              </w:rPr>
            </w:pPr>
            <w:r w:rsidRPr="00757CD0">
              <w:rPr>
                <w:spacing w:val="-10"/>
                <w:sz w:val="15"/>
                <w:szCs w:val="15"/>
              </w:rPr>
              <w:t>».</w:t>
            </w:r>
          </w:p>
        </w:tc>
      </w:tr>
    </w:tbl>
    <w:p w:rsidR="000C7519" w:rsidRPr="00757CD0" w:rsidRDefault="00A23462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6</w:t>
      </w:r>
      <w:r w:rsidR="000C7519" w:rsidRPr="00757CD0">
        <w:rPr>
          <w:rFonts w:eastAsia="Calibri"/>
          <w:lang w:eastAsia="en-US"/>
        </w:rPr>
        <w:t>.5. Пункт 2.1.15 таблицы 6 подраздела 8.3.1 раздела 8 приложения к постановлению изложить в следующей редакции:</w:t>
      </w:r>
    </w:p>
    <w:tbl>
      <w:tblPr>
        <w:tblW w:w="5163" w:type="pct"/>
        <w:tblLayout w:type="fixed"/>
        <w:tblLook w:val="04A0" w:firstRow="1" w:lastRow="0" w:firstColumn="1" w:lastColumn="0" w:noHBand="0" w:noVBand="1"/>
      </w:tblPr>
      <w:tblGrid>
        <w:gridCol w:w="278"/>
        <w:gridCol w:w="558"/>
        <w:gridCol w:w="1968"/>
        <w:gridCol w:w="284"/>
        <w:gridCol w:w="284"/>
        <w:gridCol w:w="698"/>
        <w:gridCol w:w="673"/>
        <w:gridCol w:w="1184"/>
        <w:gridCol w:w="1137"/>
        <w:gridCol w:w="424"/>
        <w:gridCol w:w="931"/>
        <w:gridCol w:w="931"/>
        <w:gridCol w:w="930"/>
        <w:gridCol w:w="930"/>
        <w:gridCol w:w="930"/>
        <w:gridCol w:w="930"/>
        <w:gridCol w:w="930"/>
        <w:gridCol w:w="1155"/>
        <w:gridCol w:w="405"/>
      </w:tblGrid>
      <w:tr w:rsidR="000C7519" w:rsidRPr="00757CD0" w:rsidTr="00F334CE">
        <w:trPr>
          <w:cantSplit/>
          <w:trHeight w:val="2985"/>
        </w:trPr>
        <w:tc>
          <w:tcPr>
            <w:tcW w:w="89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2.1.15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Строительство здания дошкольного образовательного учреждения                           по адресу:                               ул. Добровольцев,                     д. 56, корп. 3,                  литера А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140 МЕСТ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2020                                  –                                  2021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285529,7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235291,4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57CD0">
              <w:rPr>
                <w:sz w:val="20"/>
                <w:szCs w:val="20"/>
              </w:rPr>
              <w:t>Бюджет Санкт</w:t>
            </w:r>
            <w:r w:rsidRPr="00757CD0">
              <w:rPr>
                <w:sz w:val="20"/>
                <w:szCs w:val="20"/>
              </w:rPr>
              <w:noBreakHyphen/>
              <w:t>Петербурга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50238,3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1684F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266361,</w:t>
            </w:r>
            <w:r w:rsidR="00AB423E">
              <w:rPr>
                <w:sz w:val="18"/>
                <w:szCs w:val="18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E5102" w:rsidP="000C75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316599,7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13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jc w:val="center"/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rPr>
                <w:spacing w:val="-24"/>
                <w:sz w:val="20"/>
                <w:szCs w:val="20"/>
              </w:rPr>
            </w:pPr>
          </w:p>
          <w:p w:rsidR="000C7519" w:rsidRPr="00757CD0" w:rsidRDefault="000C7519" w:rsidP="000C7519">
            <w:pPr>
              <w:rPr>
                <w:spacing w:val="-24"/>
                <w:sz w:val="15"/>
                <w:szCs w:val="15"/>
              </w:rPr>
            </w:pPr>
            <w:r w:rsidRPr="00757CD0">
              <w:rPr>
                <w:spacing w:val="-24"/>
                <w:sz w:val="15"/>
                <w:szCs w:val="15"/>
              </w:rPr>
              <w:t>».</w:t>
            </w:r>
          </w:p>
        </w:tc>
      </w:tr>
    </w:tbl>
    <w:p w:rsidR="000C7519" w:rsidRPr="00757CD0" w:rsidRDefault="00A23462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0C7519" w:rsidRPr="00757CD0">
        <w:rPr>
          <w:rFonts w:eastAsia="Calibri"/>
          <w:lang w:eastAsia="en-US"/>
        </w:rPr>
        <w:t>.6. Пункт 2.1.22 таблицы 6 подраздела 8.3.1 раздела 8 приложения к постановлению изложить в следующей редакции:</w:t>
      </w: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34"/>
        <w:gridCol w:w="580"/>
        <w:gridCol w:w="1966"/>
        <w:gridCol w:w="281"/>
        <w:gridCol w:w="284"/>
        <w:gridCol w:w="711"/>
        <w:gridCol w:w="708"/>
        <w:gridCol w:w="1133"/>
        <w:gridCol w:w="1133"/>
        <w:gridCol w:w="427"/>
        <w:gridCol w:w="931"/>
        <w:gridCol w:w="931"/>
        <w:gridCol w:w="931"/>
        <w:gridCol w:w="931"/>
        <w:gridCol w:w="931"/>
        <w:gridCol w:w="931"/>
        <w:gridCol w:w="931"/>
        <w:gridCol w:w="1137"/>
        <w:gridCol w:w="258"/>
      </w:tblGrid>
      <w:tr w:rsidR="000C7519" w:rsidRPr="00757CD0" w:rsidTr="00F334CE">
        <w:trPr>
          <w:cantSplit/>
          <w:trHeight w:val="4381"/>
        </w:trPr>
        <w:tc>
          <w:tcPr>
            <w:tcW w:w="139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jc w:val="right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 xml:space="preserve"> «.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spacing w:val="-20"/>
                <w:sz w:val="18"/>
                <w:szCs w:val="18"/>
              </w:rPr>
              <w:t>2.1.22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Строительство здания дошкольного образовательного учреждения                           по адресу: г. Колпино, ул. Ижорского Батальона, участок 1 (северо-западнее    дома 9, литера А,                  по ул. Ижорского Батальона);                                 г. Колпино,                  квартал 16,                             ул. Ижорского Батальона, во дворе дома № 7, включая корректировку проектной документации               стадии РД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220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spacing w:val="-20"/>
                <w:sz w:val="18"/>
                <w:szCs w:val="18"/>
              </w:rPr>
              <w:t>2018                                 –                       2021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297609,1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94918,3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spacing w:line="192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Бюджет Санкт</w:t>
            </w:r>
            <w:r w:rsidRPr="00757CD0">
              <w:rPr>
                <w:rFonts w:eastAsia="Calibri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275689,3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1684F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152593,1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E5102" w:rsidP="000C751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428282,4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6"/>
                <w:sz w:val="18"/>
                <w:szCs w:val="18"/>
              </w:rPr>
            </w:pPr>
            <w:r w:rsidRPr="00757CD0">
              <w:rPr>
                <w:spacing w:val="-6"/>
                <w:sz w:val="18"/>
                <w:szCs w:val="18"/>
              </w:rPr>
              <w:t>Целевые</w:t>
            </w:r>
            <w:r w:rsidRPr="00757CD0">
              <w:rPr>
                <w:spacing w:val="-6"/>
                <w:sz w:val="18"/>
                <w:szCs w:val="18"/>
              </w:rPr>
              <w:br/>
              <w:t>показатели 1, 1.1, 1.2;</w:t>
            </w:r>
          </w:p>
          <w:p w:rsidR="000C7519" w:rsidRPr="00757CD0" w:rsidRDefault="000C7519" w:rsidP="000C7519">
            <w:pPr>
              <w:jc w:val="center"/>
              <w:rPr>
                <w:spacing w:val="-6"/>
                <w:sz w:val="18"/>
                <w:szCs w:val="18"/>
              </w:rPr>
            </w:pPr>
            <w:r w:rsidRPr="00757CD0">
              <w:rPr>
                <w:spacing w:val="-6"/>
                <w:sz w:val="18"/>
                <w:szCs w:val="18"/>
              </w:rPr>
              <w:t>Индикатор 1.2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</w:tcBorders>
            <w:vAlign w:val="bottom"/>
          </w:tcPr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ind w:right="-107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ind w:right="-107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C7519" w:rsidRPr="00757CD0" w:rsidRDefault="000C7519" w:rsidP="000C7519">
            <w:pPr>
              <w:ind w:right="-107"/>
              <w:rPr>
                <w:rFonts w:eastAsia="Calibri"/>
                <w:sz w:val="15"/>
                <w:szCs w:val="15"/>
                <w:lang w:eastAsia="en-US"/>
              </w:rPr>
            </w:pPr>
            <w:r w:rsidRPr="00757CD0">
              <w:rPr>
                <w:spacing w:val="-24"/>
                <w:sz w:val="15"/>
                <w:szCs w:val="15"/>
              </w:rPr>
              <w:t>»</w:t>
            </w:r>
            <w:r w:rsidRPr="00757CD0">
              <w:rPr>
                <w:rFonts w:eastAsia="Calibri"/>
                <w:sz w:val="15"/>
                <w:szCs w:val="15"/>
                <w:lang w:eastAsia="en-US"/>
              </w:rPr>
              <w:t>.</w:t>
            </w:r>
          </w:p>
        </w:tc>
      </w:tr>
    </w:tbl>
    <w:p w:rsidR="00A23462" w:rsidRDefault="00A23462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</w:p>
    <w:p w:rsidR="00A23462" w:rsidRDefault="00A2346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0C7519" w:rsidRPr="00757CD0" w:rsidRDefault="00A23462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6</w:t>
      </w:r>
      <w:r w:rsidR="000C7519" w:rsidRPr="00757CD0">
        <w:rPr>
          <w:rFonts w:eastAsia="Calibri"/>
          <w:lang w:eastAsia="en-US"/>
        </w:rPr>
        <w:t>.7. Пункт 2.1.26 таблицы 6 подраздела 8.3.1 раздела 8 приложения к постановлению изложить в следующей редакции:</w:t>
      </w: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6"/>
        <w:gridCol w:w="1970"/>
        <w:gridCol w:w="314"/>
        <w:gridCol w:w="253"/>
        <w:gridCol w:w="709"/>
        <w:gridCol w:w="709"/>
        <w:gridCol w:w="1135"/>
        <w:gridCol w:w="1132"/>
        <w:gridCol w:w="425"/>
        <w:gridCol w:w="851"/>
        <w:gridCol w:w="993"/>
        <w:gridCol w:w="990"/>
        <w:gridCol w:w="993"/>
        <w:gridCol w:w="706"/>
        <w:gridCol w:w="996"/>
        <w:gridCol w:w="993"/>
        <w:gridCol w:w="1132"/>
        <w:gridCol w:w="281"/>
      </w:tblGrid>
      <w:tr w:rsidR="000C7519" w:rsidRPr="00757CD0" w:rsidTr="00F334CE">
        <w:trPr>
          <w:cantSplit/>
          <w:trHeight w:val="2254"/>
        </w:trPr>
        <w:tc>
          <w:tcPr>
            <w:tcW w:w="9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2.1.26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Строительство здания дошкольного образовательного учреждения                             по адресу: пр. Ветеранов, д. 5,                корп. 2, литера А, включая разработку проектной документации                стадии РД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200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2020</w:t>
            </w:r>
          </w:p>
          <w:p w:rsidR="000C7519" w:rsidRPr="00757CD0" w:rsidRDefault="000C7519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 xml:space="preserve">– </w:t>
            </w:r>
          </w:p>
          <w:p w:rsidR="000C7519" w:rsidRPr="00757CD0" w:rsidRDefault="000C7519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346049,1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303739,1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Бюджет Санкт</w:t>
            </w:r>
            <w:r w:rsidRPr="00757CD0">
              <w:rPr>
                <w:spacing w:val="-2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42310,0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1684F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327267,2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E5102" w:rsidP="000C75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369577,2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0C7519" w:rsidRPr="00757CD0" w:rsidRDefault="000C7519" w:rsidP="000C7519">
            <w:pPr>
              <w:ind w:left="-109"/>
              <w:rPr>
                <w:spacing w:val="-24"/>
                <w:sz w:val="15"/>
                <w:szCs w:val="15"/>
              </w:rPr>
            </w:pPr>
            <w:r w:rsidRPr="00757CD0">
              <w:rPr>
                <w:spacing w:val="-24"/>
                <w:sz w:val="20"/>
                <w:szCs w:val="20"/>
              </w:rPr>
              <w:t xml:space="preserve"> </w:t>
            </w:r>
            <w:r w:rsidRPr="00757CD0">
              <w:rPr>
                <w:spacing w:val="-24"/>
                <w:sz w:val="15"/>
                <w:szCs w:val="15"/>
              </w:rPr>
              <w:t>».</w:t>
            </w:r>
          </w:p>
        </w:tc>
      </w:tr>
    </w:tbl>
    <w:p w:rsidR="000C7519" w:rsidRPr="00757CD0" w:rsidRDefault="00A23462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0C7519" w:rsidRPr="00757CD0">
        <w:rPr>
          <w:rFonts w:eastAsia="Calibri"/>
          <w:lang w:eastAsia="en-US"/>
        </w:rPr>
        <w:t>.8. Пункт 2.1.32 таблицы 6 подраздела 8.3.1 раздела 8 приложения к постановлению изложить в следующей редакции:</w:t>
      </w: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6"/>
        <w:gridCol w:w="1970"/>
        <w:gridCol w:w="314"/>
        <w:gridCol w:w="253"/>
        <w:gridCol w:w="709"/>
        <w:gridCol w:w="709"/>
        <w:gridCol w:w="1135"/>
        <w:gridCol w:w="1132"/>
        <w:gridCol w:w="425"/>
        <w:gridCol w:w="851"/>
        <w:gridCol w:w="993"/>
        <w:gridCol w:w="990"/>
        <w:gridCol w:w="993"/>
        <w:gridCol w:w="706"/>
        <w:gridCol w:w="996"/>
        <w:gridCol w:w="993"/>
        <w:gridCol w:w="1132"/>
        <w:gridCol w:w="281"/>
      </w:tblGrid>
      <w:tr w:rsidR="000C7519" w:rsidRPr="00757CD0" w:rsidTr="00F334CE">
        <w:trPr>
          <w:cantSplit/>
          <w:trHeight w:val="2254"/>
        </w:trPr>
        <w:tc>
          <w:tcPr>
            <w:tcW w:w="9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2.1.32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Строительство нового здания дошкольного образовательного учреждения                             по адресу:                                 ул. Добровольцев,                     д. 18, корп. 2,                   литера А, включая разработку проектной документации                  стадии РД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220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2020</w:t>
            </w:r>
          </w:p>
          <w:p w:rsidR="000C7519" w:rsidRPr="00757CD0" w:rsidRDefault="000C7519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 xml:space="preserve">– </w:t>
            </w:r>
          </w:p>
          <w:p w:rsidR="000C7519" w:rsidRPr="00757CD0" w:rsidRDefault="000C7519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391675,7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302880,4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Бюджет Санкт</w:t>
            </w:r>
            <w:r w:rsidRPr="00757CD0">
              <w:rPr>
                <w:spacing w:val="-2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88795,3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1684F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325058,</w:t>
            </w:r>
            <w:r w:rsidR="0046072E" w:rsidRPr="00757CD0">
              <w:rPr>
                <w:sz w:val="18"/>
                <w:szCs w:val="18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E5102" w:rsidP="000C75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413853,6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6"/>
                <w:sz w:val="18"/>
                <w:szCs w:val="18"/>
              </w:rPr>
              <w:t>Целевые показатели 1, 1.1, 1.2; индикатор 1.2</w:t>
            </w: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0C7519" w:rsidRPr="00757CD0" w:rsidRDefault="000C7519" w:rsidP="000C7519">
            <w:pPr>
              <w:ind w:left="-109"/>
              <w:rPr>
                <w:spacing w:val="-24"/>
                <w:sz w:val="15"/>
                <w:szCs w:val="15"/>
              </w:rPr>
            </w:pPr>
            <w:r w:rsidRPr="00757CD0">
              <w:rPr>
                <w:spacing w:val="-24"/>
                <w:sz w:val="20"/>
                <w:szCs w:val="20"/>
              </w:rPr>
              <w:t xml:space="preserve"> </w:t>
            </w:r>
            <w:r w:rsidRPr="00757CD0">
              <w:rPr>
                <w:spacing w:val="-24"/>
                <w:sz w:val="15"/>
                <w:szCs w:val="15"/>
              </w:rPr>
              <w:t>».</w:t>
            </w:r>
          </w:p>
        </w:tc>
      </w:tr>
    </w:tbl>
    <w:p w:rsidR="000C7519" w:rsidRPr="00757CD0" w:rsidRDefault="000C7519" w:rsidP="000C7519">
      <w:pPr>
        <w:rPr>
          <w:rFonts w:eastAsia="Calibri"/>
          <w:lang w:eastAsia="en-US"/>
        </w:rPr>
      </w:pPr>
    </w:p>
    <w:p w:rsidR="000C7519" w:rsidRPr="00757CD0" w:rsidRDefault="00A23462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0C7519" w:rsidRPr="00757CD0">
        <w:rPr>
          <w:rFonts w:eastAsia="Calibri"/>
          <w:lang w:eastAsia="en-US"/>
        </w:rPr>
        <w:t>.9. Строку «ИТОГО» раздела 2.1 таблицы 6 подраздела 8.3.1 раздела 8 приложения к постановлению изложить в следующей редакции: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4770"/>
        <w:gridCol w:w="1320"/>
        <w:gridCol w:w="1320"/>
        <w:gridCol w:w="1320"/>
        <w:gridCol w:w="1323"/>
        <w:gridCol w:w="1320"/>
        <w:gridCol w:w="1320"/>
        <w:gridCol w:w="1335"/>
        <w:gridCol w:w="851"/>
        <w:gridCol w:w="281"/>
      </w:tblGrid>
      <w:tr w:rsidR="000C7519" w:rsidRPr="00757CD0" w:rsidTr="00F334CE">
        <w:trPr>
          <w:cantSplit/>
          <w:trHeight w:val="395"/>
        </w:trPr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757CD0" w:rsidRDefault="000C7519" w:rsidP="000C7519">
            <w:pPr>
              <w:spacing w:line="192" w:lineRule="auto"/>
              <w:jc w:val="center"/>
              <w:rPr>
                <w:kern w:val="2"/>
                <w:sz w:val="15"/>
                <w:szCs w:val="15"/>
              </w:rPr>
            </w:pPr>
            <w:r w:rsidRPr="00757CD0">
              <w:rPr>
                <w:kern w:val="2"/>
                <w:sz w:val="15"/>
                <w:szCs w:val="15"/>
              </w:rPr>
              <w:t xml:space="preserve">« </w:t>
            </w:r>
          </w:p>
        </w:tc>
        <w:tc>
          <w:tcPr>
            <w:tcW w:w="1547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ИТОГО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2 900 750,6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757CD0" w:rsidRDefault="002172ED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2 734 854,6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3 752 740,3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4 201 984,4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2 689 281,4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1 580 783,1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0C7519" w:rsidRPr="00757CD0" w:rsidRDefault="002172ED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17 860 394,4</w:t>
            </w:r>
          </w:p>
        </w:tc>
        <w:tc>
          <w:tcPr>
            <w:tcW w:w="27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Х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7519" w:rsidRPr="00757CD0" w:rsidRDefault="000C7519" w:rsidP="000C7519">
            <w:pPr>
              <w:ind w:left="-108"/>
              <w:jc w:val="center"/>
              <w:rPr>
                <w:spacing w:val="-20"/>
                <w:sz w:val="15"/>
                <w:szCs w:val="15"/>
              </w:rPr>
            </w:pPr>
            <w:r w:rsidRPr="00757CD0">
              <w:rPr>
                <w:spacing w:val="-18"/>
                <w:kern w:val="2"/>
                <w:sz w:val="15"/>
                <w:szCs w:val="15"/>
              </w:rPr>
              <w:t>».</w:t>
            </w:r>
          </w:p>
        </w:tc>
      </w:tr>
    </w:tbl>
    <w:p w:rsidR="000C7519" w:rsidRPr="00757CD0" w:rsidRDefault="00A23462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0C7519" w:rsidRPr="00757CD0">
        <w:rPr>
          <w:rFonts w:eastAsia="Calibri"/>
          <w:lang w:eastAsia="en-US"/>
        </w:rPr>
        <w:t xml:space="preserve">.10. Строки «ИТОГО прочие расходы развития» и «ВСЕГО проектная часть программы 1» таблицы 6 подраздела 8.3.1 </w:t>
      </w:r>
      <w:r w:rsidR="000C7519" w:rsidRPr="00757CD0">
        <w:rPr>
          <w:rFonts w:eastAsia="Calibri"/>
          <w:lang w:eastAsia="en-US"/>
        </w:rPr>
        <w:br/>
        <w:t>раздела 8 приложения к постановлению изложить в следующей редакции:</w:t>
      </w:r>
    </w:p>
    <w:tbl>
      <w:tblPr>
        <w:tblW w:w="5163" w:type="pct"/>
        <w:tblLayout w:type="fixed"/>
        <w:tblLook w:val="04A0" w:firstRow="1" w:lastRow="0" w:firstColumn="1" w:lastColumn="0" w:noHBand="0" w:noVBand="1"/>
      </w:tblPr>
      <w:tblGrid>
        <w:gridCol w:w="256"/>
        <w:gridCol w:w="4771"/>
        <w:gridCol w:w="1323"/>
        <w:gridCol w:w="1323"/>
        <w:gridCol w:w="1323"/>
        <w:gridCol w:w="1319"/>
        <w:gridCol w:w="1319"/>
        <w:gridCol w:w="1319"/>
        <w:gridCol w:w="1319"/>
        <w:gridCol w:w="862"/>
        <w:gridCol w:w="426"/>
      </w:tblGrid>
      <w:tr w:rsidR="000C7519" w:rsidRPr="00757CD0" w:rsidTr="00F334CE">
        <w:trPr>
          <w:trHeight w:val="206"/>
        </w:trPr>
        <w:tc>
          <w:tcPr>
            <w:tcW w:w="82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192" w:lineRule="auto"/>
              <w:jc w:val="right"/>
              <w:rPr>
                <w:kern w:val="2"/>
                <w:sz w:val="15"/>
                <w:szCs w:val="15"/>
              </w:rPr>
            </w:pPr>
            <w:r w:rsidRPr="00757CD0">
              <w:rPr>
                <w:kern w:val="2"/>
                <w:sz w:val="15"/>
                <w:szCs w:val="15"/>
              </w:rPr>
              <w:t>«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ИТОГО прочие расходы развития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2 928 918,9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2172ED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3 </w:t>
            </w:r>
            <w:r w:rsidR="002172ED" w:rsidRPr="00757CD0">
              <w:rPr>
                <w:sz w:val="18"/>
                <w:szCs w:val="18"/>
              </w:rPr>
              <w:t>527 022,9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3 780 908,6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4 226 680,0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2 706 934,9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1 580 783,1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7B357D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18 751 248,4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Х</w:t>
            </w:r>
          </w:p>
        </w:tc>
        <w:tc>
          <w:tcPr>
            <w:tcW w:w="137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268"/>
        </w:trPr>
        <w:tc>
          <w:tcPr>
            <w:tcW w:w="82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ВСЕГО проектная часть подпрограммы 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2 928 918,9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2172ED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3 527 022,9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3 780 908,6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4 226 680,0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2 706 934,9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1 580 783,1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7B357D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18 751 248,4</w:t>
            </w:r>
          </w:p>
        </w:tc>
        <w:tc>
          <w:tcPr>
            <w:tcW w:w="27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spacing w:line="192" w:lineRule="auto"/>
              <w:jc w:val="center"/>
              <w:rPr>
                <w:spacing w:val="-18"/>
                <w:kern w:val="2"/>
                <w:sz w:val="20"/>
                <w:szCs w:val="20"/>
              </w:rPr>
            </w:pPr>
          </w:p>
        </w:tc>
        <w:tc>
          <w:tcPr>
            <w:tcW w:w="137" w:type="pct"/>
            <w:tcBorders>
              <w:left w:val="single" w:sz="4" w:space="0" w:color="auto"/>
            </w:tcBorders>
            <w:vAlign w:val="bottom"/>
          </w:tcPr>
          <w:p w:rsidR="000C7519" w:rsidRPr="00757CD0" w:rsidRDefault="000C7519" w:rsidP="000C7519">
            <w:pPr>
              <w:spacing w:line="192" w:lineRule="auto"/>
              <w:rPr>
                <w:spacing w:val="-18"/>
                <w:kern w:val="2"/>
                <w:sz w:val="15"/>
                <w:szCs w:val="15"/>
              </w:rPr>
            </w:pPr>
            <w:r w:rsidRPr="00757CD0">
              <w:rPr>
                <w:spacing w:val="-18"/>
                <w:kern w:val="2"/>
                <w:sz w:val="15"/>
                <w:szCs w:val="15"/>
              </w:rPr>
              <w:t>».</w:t>
            </w:r>
          </w:p>
        </w:tc>
      </w:tr>
    </w:tbl>
    <w:p w:rsidR="000C7519" w:rsidRPr="00757CD0" w:rsidRDefault="000C7519" w:rsidP="000C7519">
      <w:pPr>
        <w:rPr>
          <w:rFonts w:eastAsia="Calibri"/>
          <w:lang w:eastAsia="en-US"/>
        </w:rPr>
      </w:pPr>
    </w:p>
    <w:p w:rsidR="00CF36DE" w:rsidRPr="00757CD0" w:rsidRDefault="00CF36DE" w:rsidP="000C7519">
      <w:pPr>
        <w:ind w:firstLine="708"/>
        <w:rPr>
          <w:rFonts w:eastAsia="Calibri"/>
          <w:lang w:eastAsia="en-US"/>
        </w:rPr>
      </w:pPr>
    </w:p>
    <w:p w:rsidR="000C7519" w:rsidRPr="00757CD0" w:rsidRDefault="00A23462" w:rsidP="000C7519">
      <w:pPr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6</w:t>
      </w:r>
      <w:r w:rsidR="000C7519" w:rsidRPr="00757CD0">
        <w:rPr>
          <w:rFonts w:eastAsia="Calibri"/>
          <w:lang w:eastAsia="en-US"/>
        </w:rPr>
        <w:t>.11. Пункт 6 подраздела 9.1 раздела 9 приложения к постановлению изложить в следующей редакции:</w:t>
      </w:r>
    </w:p>
    <w:p w:rsidR="00AA2386" w:rsidRPr="00757CD0" w:rsidRDefault="00AA2386" w:rsidP="000C7519">
      <w:pPr>
        <w:ind w:firstLine="708"/>
        <w:rPr>
          <w:rFonts w:eastAsia="Calibri"/>
          <w:lang w:eastAsia="en-US"/>
        </w:rPr>
      </w:pP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"/>
        <w:gridCol w:w="552"/>
        <w:gridCol w:w="2032"/>
        <w:gridCol w:w="12274"/>
        <w:gridCol w:w="425"/>
      </w:tblGrid>
      <w:tr w:rsidR="000C7519" w:rsidRPr="00757CD0" w:rsidTr="0086371D">
        <w:trPr>
          <w:trHeight w:val="1444"/>
        </w:trPr>
        <w:tc>
          <w:tcPr>
            <w:tcW w:w="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z w:val="15"/>
                <w:szCs w:val="15"/>
                <w:lang w:eastAsia="en-US"/>
              </w:rPr>
              <w:t xml:space="preserve">« </w:t>
            </w:r>
          </w:p>
        </w:tc>
        <w:tc>
          <w:tcPr>
            <w:tcW w:w="178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5" w:type="pct"/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2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с указанием объема финансирования, </w:t>
            </w:r>
            <w:r w:rsidRPr="00757CD0">
              <w:rPr>
                <w:rFonts w:eastAsia="Calibri"/>
                <w:spacing w:val="-4"/>
                <w:sz w:val="20"/>
                <w:szCs w:val="20"/>
                <w:lang w:eastAsia="en-US"/>
              </w:rPr>
              <w:t xml:space="preserve">предусмотренного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в том числе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>по годам реализации</w:t>
            </w:r>
          </w:p>
        </w:tc>
        <w:tc>
          <w:tcPr>
            <w:tcW w:w="3956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Общий объем финансирования подпрограммы 2– </w:t>
            </w:r>
            <w:r w:rsidR="00072A65" w:rsidRPr="00757CD0">
              <w:rPr>
                <w:spacing w:val="-6"/>
                <w:sz w:val="20"/>
                <w:szCs w:val="20"/>
              </w:rPr>
              <w:t>485 091 536,2</w:t>
            </w:r>
            <w:r w:rsidRPr="00757CD0">
              <w:rPr>
                <w:spacing w:val="-6"/>
                <w:sz w:val="20"/>
                <w:szCs w:val="20"/>
              </w:rPr>
              <w:t xml:space="preserve"> тыс. руб.,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 том числе по годам реализации: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2020 г. – 70 068 713,4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2021 г. – 77</w:t>
            </w:r>
            <w:r w:rsidR="00072A65" w:rsidRPr="00757CD0">
              <w:rPr>
                <w:spacing w:val="-6"/>
                <w:sz w:val="20"/>
                <w:szCs w:val="20"/>
              </w:rPr>
              <w:t> 319 134,3</w:t>
            </w:r>
            <w:r w:rsidRPr="00757CD0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на 2022 г. – </w:t>
            </w:r>
            <w:r w:rsidR="00072A65" w:rsidRPr="00757CD0">
              <w:rPr>
                <w:spacing w:val="-6"/>
                <w:sz w:val="20"/>
                <w:szCs w:val="20"/>
              </w:rPr>
              <w:t>78 619 038,7</w:t>
            </w:r>
            <w:r w:rsidRPr="00757CD0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2023 г. – 83 295 475,9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на 2024 г. – </w:t>
            </w:r>
            <w:r w:rsidR="00072A65" w:rsidRPr="00757CD0">
              <w:rPr>
                <w:spacing w:val="-6"/>
                <w:sz w:val="20"/>
                <w:szCs w:val="20"/>
              </w:rPr>
              <w:t>89 690 070,9</w:t>
            </w:r>
            <w:r w:rsidRPr="00757CD0">
              <w:rPr>
                <w:spacing w:val="-6"/>
                <w:sz w:val="20"/>
                <w:szCs w:val="20"/>
              </w:rPr>
              <w:t>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2025 г. – 86 099 103,0 тыс. руб.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Общий объем финансирования подпрограммы 2 из федерального</w:t>
            </w:r>
            <w:r w:rsidRPr="00757CD0">
              <w:rPr>
                <w:spacing w:val="-6"/>
                <w:sz w:val="20"/>
                <w:szCs w:val="20"/>
              </w:rPr>
              <w:br/>
              <w:t>бюджета – 5 330 087,0 тыс. руб., в том числе по годам реализации: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2020 г. – 535 323,2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2021 г. – 1 592 304,2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2022 г. – 1 590 339,5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2023 г. – 1 612 120,1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2024 г. – 0,0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2025 г. – 0,0 тыс. руб.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Общий объем финансирования подпрограммы 2 из бюджета </w:t>
            </w:r>
            <w:r w:rsidRPr="00757CD0">
              <w:rPr>
                <w:spacing w:val="-6"/>
                <w:sz w:val="20"/>
                <w:szCs w:val="20"/>
              </w:rPr>
              <w:br/>
              <w:t xml:space="preserve">Санкт-Петербурга – </w:t>
            </w:r>
            <w:r w:rsidR="00072A65" w:rsidRPr="00757CD0">
              <w:rPr>
                <w:spacing w:val="-6"/>
                <w:sz w:val="20"/>
                <w:szCs w:val="20"/>
              </w:rPr>
              <w:t>479 761 449,2</w:t>
            </w:r>
            <w:r w:rsidRPr="00757CD0">
              <w:rPr>
                <w:spacing w:val="-6"/>
                <w:sz w:val="20"/>
                <w:szCs w:val="20"/>
              </w:rPr>
              <w:t xml:space="preserve"> тыс. руб., в том числе по годам реализации: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2020 г. – 69 533 390,2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на 2021 г. – </w:t>
            </w:r>
            <w:r w:rsidR="00072A65" w:rsidRPr="00757CD0">
              <w:rPr>
                <w:spacing w:val="-6"/>
                <w:sz w:val="20"/>
                <w:szCs w:val="20"/>
              </w:rPr>
              <w:t>75 726 830,1</w:t>
            </w:r>
            <w:r w:rsidRPr="00757CD0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на 2022 г. – </w:t>
            </w:r>
            <w:r w:rsidR="00072A65" w:rsidRPr="00757CD0">
              <w:rPr>
                <w:spacing w:val="-6"/>
                <w:sz w:val="20"/>
                <w:szCs w:val="20"/>
              </w:rPr>
              <w:t>77 028 699,2</w:t>
            </w:r>
            <w:r w:rsidRPr="00757CD0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2023 г. – 81 683 355,8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на 2024 г. – </w:t>
            </w:r>
            <w:r w:rsidR="00072A65" w:rsidRPr="00757CD0">
              <w:rPr>
                <w:spacing w:val="-6"/>
                <w:sz w:val="20"/>
                <w:szCs w:val="20"/>
              </w:rPr>
              <w:t>89 690 070,9</w:t>
            </w:r>
            <w:r w:rsidRPr="00757CD0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2025 г. – 86 099 103,0 тыс. руб.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Общий объем финансирования региональных проектов в рамках подпрограммы 2 – 1 203 244,9 тыс. руб., в том числе по годам реализации: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2020 г. – 280 653,7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2021 г. – 356 315,8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2022 г. – 213 945,0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2023 г. – 152 330,4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2024 г. – 200 000,0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2025 г. – 0,0 тыс. руб.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Общий объем финансирования региональных проектов в рамках подпрограммы из федерального бюджета – 118 441,3 тыс. руб.,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 том числе по годам реализации: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2020 г. – 14 158,6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2021 г. – 28 810,5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2022 г. – 26 845,8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2023 г. – 48 626,4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2024 г. – 0,0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lastRenderedPageBreak/>
              <w:t>на 2025 г. – 0,0 тыс. руб.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Общий объем финансирования региональных проектов в рамках подпрограммы 2 из бюджета Санкт-Петербурга – 1 084 803,6 тыс. руб.,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 том числе по годам реализации: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2020 г. – 266 495,1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2021 г. – 327 505,3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2022 г. – 187 099,2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2023 г. – 103 704,0 тыс. руб.;</w:t>
            </w:r>
          </w:p>
          <w:p w:rsidR="000C7519" w:rsidRPr="00757CD0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2024 г. – 200 000,0 тыс. руб.;</w:t>
            </w:r>
          </w:p>
          <w:p w:rsidR="000C7519" w:rsidRPr="00757CD0" w:rsidRDefault="000C7519" w:rsidP="000C7519">
            <w:pPr>
              <w:rPr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на 2025 г. – 0,0 тыс. руб.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7C373B" w:rsidRDefault="007C373B" w:rsidP="000C7519">
            <w:pPr>
              <w:rPr>
                <w:spacing w:val="-6"/>
              </w:rPr>
            </w:pPr>
          </w:p>
          <w:p w:rsidR="007C373B" w:rsidRPr="007C373B" w:rsidRDefault="007C373B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  <w:sz w:val="15"/>
                <w:szCs w:val="15"/>
              </w:rPr>
            </w:pPr>
            <w:r w:rsidRPr="007C373B">
              <w:rPr>
                <w:spacing w:val="-6"/>
                <w:sz w:val="15"/>
                <w:szCs w:val="15"/>
              </w:rPr>
              <w:t>».</w:t>
            </w:r>
          </w:p>
        </w:tc>
      </w:tr>
    </w:tbl>
    <w:p w:rsidR="000C7519" w:rsidRPr="00757CD0" w:rsidRDefault="000C7519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0C7519" w:rsidRPr="00757CD0" w:rsidRDefault="00A23462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0C7519" w:rsidRPr="00757CD0">
        <w:rPr>
          <w:rFonts w:eastAsia="Calibri"/>
          <w:lang w:eastAsia="en-US"/>
        </w:rPr>
        <w:t>.12. Пункт</w:t>
      </w:r>
      <w:r w:rsidR="006C3817" w:rsidRPr="00757CD0">
        <w:rPr>
          <w:rFonts w:eastAsia="Calibri"/>
          <w:lang w:eastAsia="en-US"/>
        </w:rPr>
        <w:t>ы</w:t>
      </w:r>
      <w:r w:rsidR="000C7519" w:rsidRPr="00757CD0">
        <w:rPr>
          <w:rFonts w:eastAsia="Calibri"/>
          <w:lang w:eastAsia="en-US"/>
        </w:rPr>
        <w:t xml:space="preserve"> 2.1.5 </w:t>
      </w:r>
      <w:r w:rsidR="006C3817" w:rsidRPr="00757CD0">
        <w:rPr>
          <w:rFonts w:eastAsia="Calibri"/>
          <w:lang w:eastAsia="en-US"/>
        </w:rPr>
        <w:t xml:space="preserve">и 2.1.6 </w:t>
      </w:r>
      <w:r w:rsidR="000C7519" w:rsidRPr="00757CD0">
        <w:rPr>
          <w:rFonts w:eastAsia="Calibri"/>
          <w:lang w:eastAsia="en-US"/>
        </w:rPr>
        <w:t>таблицы 8 подраздела 9.3.1 раздела 9 приложения к постановлению изложить в следующей редакции: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574"/>
        <w:gridCol w:w="1969"/>
        <w:gridCol w:w="425"/>
        <w:gridCol w:w="282"/>
        <w:gridCol w:w="710"/>
        <w:gridCol w:w="710"/>
        <w:gridCol w:w="967"/>
        <w:gridCol w:w="1012"/>
        <w:gridCol w:w="289"/>
        <w:gridCol w:w="970"/>
        <w:gridCol w:w="974"/>
        <w:gridCol w:w="1034"/>
        <w:gridCol w:w="850"/>
        <w:gridCol w:w="993"/>
        <w:gridCol w:w="993"/>
        <w:gridCol w:w="993"/>
        <w:gridCol w:w="1132"/>
        <w:gridCol w:w="723"/>
      </w:tblGrid>
      <w:tr w:rsidR="000C7519" w:rsidRPr="00757CD0" w:rsidTr="00F334CE">
        <w:trPr>
          <w:cantSplit/>
          <w:trHeight w:val="2357"/>
        </w:trPr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757CD0" w:rsidRDefault="000C7519" w:rsidP="000C7519">
            <w:pPr>
              <w:spacing w:line="192" w:lineRule="auto"/>
              <w:rPr>
                <w:spacing w:val="-3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81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C7519" w:rsidRPr="0086371D" w:rsidRDefault="000C7519" w:rsidP="0086371D">
            <w:pPr>
              <w:rPr>
                <w:spacing w:val="-20"/>
                <w:sz w:val="18"/>
                <w:szCs w:val="18"/>
              </w:rPr>
            </w:pPr>
            <w:r w:rsidRPr="0086371D">
              <w:rPr>
                <w:spacing w:val="-20"/>
                <w:sz w:val="18"/>
                <w:szCs w:val="18"/>
              </w:rPr>
              <w:t>2.1.5</w:t>
            </w:r>
          </w:p>
        </w:tc>
        <w:tc>
          <w:tcPr>
            <w:tcW w:w="621" w:type="pct"/>
            <w:shd w:val="clear" w:color="auto" w:fill="auto"/>
            <w:hideMark/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Строительство здания общеобразовательной школы по адресу: Приморский район, Шуваловский пр., участок 144 (южная часть квартала 78А района Каменка), включая корректировку проектной документации стадии РД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</w:p>
        </w:tc>
        <w:tc>
          <w:tcPr>
            <w:tcW w:w="134" w:type="pct"/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550 мест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2017                                                   –                        2021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969677,8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399247,3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451782,8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0C7519" w:rsidRPr="00757CD0" w:rsidRDefault="006A319D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511 317,2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C7519" w:rsidRPr="00757CD0" w:rsidRDefault="006A319D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963 100,0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 xml:space="preserve">Целевой показатель 2; Индикаторы 2.1 и 2.2 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757CD0" w:rsidRDefault="000C7519" w:rsidP="00BE17BA">
            <w:pPr>
              <w:spacing w:line="192" w:lineRule="auto"/>
              <w:ind w:left="-108" w:right="-427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 xml:space="preserve">   </w:t>
            </w:r>
          </w:p>
        </w:tc>
      </w:tr>
      <w:tr w:rsidR="00BE17BA" w:rsidRPr="00757CD0" w:rsidTr="00BE17BA">
        <w:trPr>
          <w:cantSplit/>
          <w:trHeight w:val="2357"/>
        </w:trPr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17BA" w:rsidRPr="00757CD0" w:rsidRDefault="00BE17BA" w:rsidP="000C7519">
            <w:pPr>
              <w:spacing w:line="192" w:lineRule="auto"/>
              <w:rPr>
                <w:sz w:val="15"/>
                <w:szCs w:val="15"/>
              </w:rPr>
            </w:pPr>
          </w:p>
        </w:tc>
        <w:tc>
          <w:tcPr>
            <w:tcW w:w="181" w:type="pct"/>
            <w:tcBorders>
              <w:left w:val="single" w:sz="4" w:space="0" w:color="auto"/>
            </w:tcBorders>
            <w:shd w:val="clear" w:color="auto" w:fill="auto"/>
          </w:tcPr>
          <w:p w:rsidR="00BE17BA" w:rsidRPr="0086371D" w:rsidRDefault="00BE17BA" w:rsidP="0086371D">
            <w:pPr>
              <w:rPr>
                <w:spacing w:val="-20"/>
                <w:sz w:val="18"/>
                <w:szCs w:val="18"/>
              </w:rPr>
            </w:pPr>
            <w:r w:rsidRPr="0086371D">
              <w:rPr>
                <w:spacing w:val="-20"/>
                <w:sz w:val="18"/>
                <w:szCs w:val="18"/>
              </w:rPr>
              <w:t>2.1.6</w:t>
            </w:r>
          </w:p>
        </w:tc>
        <w:tc>
          <w:tcPr>
            <w:tcW w:w="621" w:type="pct"/>
            <w:shd w:val="clear" w:color="auto" w:fill="auto"/>
          </w:tcPr>
          <w:p w:rsidR="00BE17BA" w:rsidRPr="00757CD0" w:rsidRDefault="00BE17BA" w:rsidP="000C75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Строительство здания общеобразовательной школы по адресу: Шуваловский пр., участок 104 (южная часть квартала 75 А района Каменка), включая корректировку проектной документации стадии РД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</w:tcPr>
          <w:p w:rsidR="00BE17BA" w:rsidRPr="00757CD0" w:rsidRDefault="00BE17BA" w:rsidP="00BE17BA">
            <w:pPr>
              <w:ind w:left="113" w:right="113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</w:tcPr>
          <w:p w:rsidR="00BE17BA" w:rsidRPr="00757CD0" w:rsidRDefault="00BE17BA" w:rsidP="00BE17BA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550 мест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:rsidR="00BE17BA" w:rsidRPr="00757CD0" w:rsidRDefault="00BE17BA" w:rsidP="00BE17BA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:rsidR="00BE17BA" w:rsidRPr="00757CD0" w:rsidRDefault="00BE17BA" w:rsidP="00BE17BA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2017                                                   –                        2021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:rsidR="00BE17BA" w:rsidRPr="00757CD0" w:rsidRDefault="00BE17BA" w:rsidP="00BE17BA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923022,1</w:t>
            </w:r>
          </w:p>
        </w:tc>
        <w:tc>
          <w:tcPr>
            <w:tcW w:w="319" w:type="pct"/>
            <w:shd w:val="clear" w:color="auto" w:fill="auto"/>
            <w:noWrap/>
            <w:vAlign w:val="center"/>
          </w:tcPr>
          <w:p w:rsidR="00BE17BA" w:rsidRPr="00757CD0" w:rsidRDefault="00BE17BA" w:rsidP="00BE17BA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533304,8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</w:tcPr>
          <w:p w:rsidR="00BE17BA" w:rsidRPr="00757CD0" w:rsidRDefault="00BE17BA" w:rsidP="000C7519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BE17BA" w:rsidRPr="00757CD0" w:rsidRDefault="00BE17BA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350050,5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BE17BA" w:rsidRPr="00757CD0" w:rsidRDefault="00B97F86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649 062,2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BE17BA" w:rsidRPr="00757CD0" w:rsidRDefault="00BE17BA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  <w:p w:rsidR="00BE17BA" w:rsidRPr="00757CD0" w:rsidRDefault="00BE17BA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BE17BA" w:rsidRPr="00757CD0" w:rsidRDefault="00BE17BA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  <w:p w:rsidR="00BE17BA" w:rsidRPr="00757CD0" w:rsidRDefault="00BE17BA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E17BA" w:rsidRPr="00757CD0" w:rsidRDefault="00BE17BA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  <w:p w:rsidR="00BE17BA" w:rsidRPr="00757CD0" w:rsidRDefault="00BE17BA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E17BA" w:rsidRPr="00757CD0" w:rsidRDefault="00BE17BA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-</w:t>
            </w:r>
          </w:p>
          <w:p w:rsidR="00BE17BA" w:rsidRPr="00757CD0" w:rsidRDefault="00BE17BA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E17BA" w:rsidRPr="00757CD0" w:rsidRDefault="00B97F86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999 112,7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17BA" w:rsidRPr="00757CD0" w:rsidRDefault="00BE17BA" w:rsidP="000C7519">
            <w:pPr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E17BA" w:rsidRPr="00757CD0" w:rsidRDefault="00BE17BA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757CD0">
              <w:rPr>
                <w:sz w:val="15"/>
                <w:szCs w:val="15"/>
              </w:rPr>
              <w:t xml:space="preserve">».  </w:t>
            </w:r>
          </w:p>
        </w:tc>
      </w:tr>
    </w:tbl>
    <w:p w:rsidR="000C7519" w:rsidRPr="00757CD0" w:rsidRDefault="000C7519" w:rsidP="000C7519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287960" w:rsidRPr="00757CD0" w:rsidRDefault="00287960" w:rsidP="00287960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287960" w:rsidRPr="00757CD0" w:rsidRDefault="00287960" w:rsidP="00287960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287960" w:rsidRPr="00757CD0" w:rsidRDefault="00287960" w:rsidP="00287960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287960" w:rsidRPr="00757CD0" w:rsidRDefault="00287960" w:rsidP="00287960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287960" w:rsidRPr="00757CD0" w:rsidRDefault="00A23462" w:rsidP="00287960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6</w:t>
      </w:r>
      <w:r w:rsidR="00287960" w:rsidRPr="00757CD0">
        <w:rPr>
          <w:rFonts w:eastAsia="Calibri"/>
          <w:lang w:eastAsia="en-US"/>
        </w:rPr>
        <w:t>.13. Пункт 2.1.16 таблицы 8 подраздела 9.3.1 раздела 9 приложения к постановлению изложить в  следующей редакции:</w:t>
      </w:r>
    </w:p>
    <w:tbl>
      <w:tblPr>
        <w:tblW w:w="5187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"/>
        <w:gridCol w:w="567"/>
        <w:gridCol w:w="1990"/>
        <w:gridCol w:w="429"/>
        <w:gridCol w:w="289"/>
        <w:gridCol w:w="716"/>
        <w:gridCol w:w="703"/>
        <w:gridCol w:w="994"/>
        <w:gridCol w:w="991"/>
        <w:gridCol w:w="285"/>
        <w:gridCol w:w="991"/>
        <w:gridCol w:w="991"/>
        <w:gridCol w:w="991"/>
        <w:gridCol w:w="882"/>
        <w:gridCol w:w="994"/>
        <w:gridCol w:w="1001"/>
        <w:gridCol w:w="1001"/>
        <w:gridCol w:w="1147"/>
        <w:gridCol w:w="410"/>
      </w:tblGrid>
      <w:tr w:rsidR="00287960" w:rsidRPr="00757CD0" w:rsidTr="00287960">
        <w:trPr>
          <w:cantSplit/>
          <w:trHeight w:val="2407"/>
        </w:trPr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7960" w:rsidRPr="00757CD0" w:rsidRDefault="00287960" w:rsidP="00000394">
            <w:pPr>
              <w:ind w:left="-142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20"/>
                <w:szCs w:val="20"/>
              </w:rPr>
              <w:t xml:space="preserve">      </w:t>
            </w:r>
            <w:r w:rsidRPr="00757CD0">
              <w:rPr>
                <w:spacing w:val="-34"/>
                <w:sz w:val="15"/>
                <w:szCs w:val="15"/>
              </w:rPr>
              <w:t xml:space="preserve">«  </w:t>
            </w:r>
          </w:p>
        </w:tc>
        <w:tc>
          <w:tcPr>
            <w:tcW w:w="181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287960" w:rsidRPr="0086371D" w:rsidRDefault="00287960" w:rsidP="00287960">
            <w:pPr>
              <w:rPr>
                <w:spacing w:val="-20"/>
                <w:sz w:val="18"/>
                <w:szCs w:val="18"/>
              </w:rPr>
            </w:pPr>
            <w:r w:rsidRPr="0086371D">
              <w:rPr>
                <w:spacing w:val="-20"/>
                <w:sz w:val="18"/>
                <w:szCs w:val="18"/>
              </w:rPr>
              <w:t>2.1.16</w:t>
            </w:r>
          </w:p>
        </w:tc>
        <w:tc>
          <w:tcPr>
            <w:tcW w:w="636" w:type="pct"/>
            <w:shd w:val="clear" w:color="auto" w:fill="auto"/>
            <w:hideMark/>
          </w:tcPr>
          <w:p w:rsidR="00287960" w:rsidRPr="00757CD0" w:rsidRDefault="00287960" w:rsidP="00287960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  <w:r w:rsidRPr="00757CD0">
              <w:rPr>
                <w:sz w:val="16"/>
                <w:szCs w:val="16"/>
              </w:rPr>
              <w:t>Строительство здания государственного бюджетного образовательного учреждения дополнительного образования детей по адресу: город Зеленогорск, Комсомольская ул., участок 1 (северо-восточнее дома N 8, литера А, по Комсомольской ул.), включая корректировку проектной документации стадии РД</w:t>
            </w:r>
          </w:p>
        </w:tc>
        <w:tc>
          <w:tcPr>
            <w:tcW w:w="137" w:type="pct"/>
            <w:shd w:val="clear" w:color="auto" w:fill="auto"/>
            <w:textDirection w:val="btLr"/>
            <w:vAlign w:val="center"/>
            <w:hideMark/>
          </w:tcPr>
          <w:p w:rsidR="00287960" w:rsidRPr="00757CD0" w:rsidRDefault="00287960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  <w:hideMark/>
          </w:tcPr>
          <w:p w:rsidR="00287960" w:rsidRPr="00757CD0" w:rsidRDefault="002B567A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300</w:t>
            </w:r>
            <w:r w:rsidR="00287960" w:rsidRPr="00757CD0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287960" w:rsidRPr="00757CD0" w:rsidRDefault="0028796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287960" w:rsidRPr="00757CD0" w:rsidRDefault="00287960" w:rsidP="00287960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2020                               –                       2023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287960" w:rsidRPr="00757CD0" w:rsidRDefault="00287960" w:rsidP="00287960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461803,5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287960" w:rsidRPr="00757CD0" w:rsidRDefault="00287960" w:rsidP="00287960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449657,9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287960" w:rsidRPr="00757CD0" w:rsidRDefault="00287960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287960" w:rsidRPr="00757CD0" w:rsidRDefault="0028796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12145,6</w:t>
            </w:r>
          </w:p>
        </w:tc>
        <w:tc>
          <w:tcPr>
            <w:tcW w:w="317" w:type="pct"/>
            <w:vAlign w:val="center"/>
          </w:tcPr>
          <w:p w:rsidR="000F0AD0" w:rsidRPr="00757CD0" w:rsidRDefault="000F0AD0" w:rsidP="000F0AD0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100 000,0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287960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258  872,1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87960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61  721,0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287960" w:rsidRPr="00757CD0" w:rsidRDefault="0028796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287960" w:rsidRPr="00757CD0" w:rsidRDefault="0028796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287960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432738,7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287960" w:rsidRPr="00757CD0" w:rsidRDefault="00287960" w:rsidP="00B97F8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Целевой</w:t>
            </w:r>
            <w:r w:rsidRPr="00757CD0">
              <w:rPr>
                <w:spacing w:val="-10"/>
                <w:sz w:val="18"/>
                <w:szCs w:val="18"/>
              </w:rPr>
              <w:br/>
              <w:t xml:space="preserve">показатель </w:t>
            </w:r>
            <w:r w:rsidR="00B97F86" w:rsidRPr="00757CD0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 </w:t>
            </w:r>
            <w:r w:rsidRPr="00757CD0">
              <w:rPr>
                <w:sz w:val="15"/>
                <w:szCs w:val="15"/>
              </w:rPr>
              <w:t>».</w:t>
            </w:r>
            <w:r w:rsidRPr="00757CD0">
              <w:rPr>
                <w:sz w:val="20"/>
                <w:szCs w:val="20"/>
              </w:rPr>
              <w:t xml:space="preserve">     </w:t>
            </w:r>
          </w:p>
        </w:tc>
      </w:tr>
    </w:tbl>
    <w:p w:rsidR="00287960" w:rsidRPr="00757CD0" w:rsidRDefault="00287960" w:rsidP="007562B2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0C7519" w:rsidRPr="00757CD0" w:rsidRDefault="00A23462" w:rsidP="007562B2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D14507" w:rsidRPr="00757CD0">
        <w:rPr>
          <w:rFonts w:eastAsia="Calibri"/>
          <w:lang w:eastAsia="en-US"/>
        </w:rPr>
        <w:t>.1</w:t>
      </w:r>
      <w:r w:rsidR="00D14507" w:rsidRPr="00AB1EB2">
        <w:rPr>
          <w:rFonts w:eastAsia="Calibri"/>
          <w:lang w:eastAsia="en-US"/>
        </w:rPr>
        <w:t>4</w:t>
      </w:r>
      <w:r w:rsidR="00C87158" w:rsidRPr="00757CD0">
        <w:rPr>
          <w:rFonts w:eastAsia="Calibri"/>
          <w:lang w:eastAsia="en-US"/>
        </w:rPr>
        <w:t>. Пункт</w:t>
      </w:r>
      <w:r w:rsidR="000C7519" w:rsidRPr="00757CD0">
        <w:rPr>
          <w:rFonts w:eastAsia="Calibri"/>
          <w:lang w:eastAsia="en-US"/>
        </w:rPr>
        <w:t xml:space="preserve"> 2.1.20 таблицы 8 подраздела 9.3.1 раздела 9 приложения к постановлению изложить в  следующей редакции:</w:t>
      </w:r>
    </w:p>
    <w:tbl>
      <w:tblPr>
        <w:tblW w:w="5187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"/>
        <w:gridCol w:w="567"/>
        <w:gridCol w:w="1990"/>
        <w:gridCol w:w="429"/>
        <w:gridCol w:w="289"/>
        <w:gridCol w:w="716"/>
        <w:gridCol w:w="703"/>
        <w:gridCol w:w="994"/>
        <w:gridCol w:w="991"/>
        <w:gridCol w:w="285"/>
        <w:gridCol w:w="991"/>
        <w:gridCol w:w="991"/>
        <w:gridCol w:w="991"/>
        <w:gridCol w:w="882"/>
        <w:gridCol w:w="994"/>
        <w:gridCol w:w="1001"/>
        <w:gridCol w:w="1001"/>
        <w:gridCol w:w="1147"/>
        <w:gridCol w:w="410"/>
      </w:tblGrid>
      <w:tr w:rsidR="000C7519" w:rsidRPr="00757CD0" w:rsidTr="00D14507">
        <w:trPr>
          <w:cantSplit/>
          <w:trHeight w:val="2407"/>
        </w:trPr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757CD0" w:rsidRDefault="000C7519" w:rsidP="000C7519">
            <w:pPr>
              <w:ind w:left="-142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20"/>
                <w:szCs w:val="20"/>
              </w:rPr>
              <w:t xml:space="preserve">      </w:t>
            </w:r>
            <w:r w:rsidRPr="00757CD0">
              <w:rPr>
                <w:spacing w:val="-34"/>
                <w:sz w:val="15"/>
                <w:szCs w:val="15"/>
              </w:rPr>
              <w:t xml:space="preserve">«  </w:t>
            </w:r>
          </w:p>
        </w:tc>
        <w:tc>
          <w:tcPr>
            <w:tcW w:w="181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C7519" w:rsidRPr="0086371D" w:rsidRDefault="000C7519" w:rsidP="000C7519">
            <w:pPr>
              <w:rPr>
                <w:spacing w:val="-20"/>
                <w:sz w:val="18"/>
                <w:szCs w:val="18"/>
              </w:rPr>
            </w:pPr>
            <w:r w:rsidRPr="0086371D">
              <w:rPr>
                <w:spacing w:val="-20"/>
                <w:sz w:val="18"/>
                <w:szCs w:val="18"/>
              </w:rPr>
              <w:t>2.1.20</w:t>
            </w:r>
          </w:p>
        </w:tc>
        <w:tc>
          <w:tcPr>
            <w:tcW w:w="636" w:type="pct"/>
            <w:shd w:val="clear" w:color="auto" w:fill="auto"/>
            <w:hideMark/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Строительство здания начального и среднего общего образования                     по адресу: Пригородный, участок 415, включая разработку проектной документации стадии РД</w:t>
            </w:r>
          </w:p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</w:p>
        </w:tc>
        <w:tc>
          <w:tcPr>
            <w:tcW w:w="137" w:type="pct"/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1600 мест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2018                                 –                       2021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2171629,5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1426447,1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722974,2</w:t>
            </w:r>
          </w:p>
        </w:tc>
        <w:tc>
          <w:tcPr>
            <w:tcW w:w="317" w:type="pct"/>
            <w:vAlign w:val="center"/>
          </w:tcPr>
          <w:p w:rsidR="000C7519" w:rsidRPr="00757CD0" w:rsidRDefault="000F0AD0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1291440,5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0C7519" w:rsidRPr="00757CD0" w:rsidRDefault="000F0AD0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2014414,7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Целевой</w:t>
            </w:r>
            <w:r w:rsidRPr="00757CD0">
              <w:rPr>
                <w:spacing w:val="-10"/>
                <w:sz w:val="18"/>
                <w:szCs w:val="18"/>
              </w:rPr>
              <w:br/>
              <w:t>показатель 2;</w:t>
            </w:r>
          </w:p>
          <w:p w:rsidR="000C7519" w:rsidRPr="00757CD0" w:rsidRDefault="000C7519" w:rsidP="000C7519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индикаторы</w:t>
            </w:r>
          </w:p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2.1 и  2.2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 </w:t>
            </w:r>
            <w:r w:rsidR="00C87158" w:rsidRPr="00757CD0">
              <w:rPr>
                <w:sz w:val="15"/>
                <w:szCs w:val="15"/>
              </w:rPr>
              <w:t>».</w:t>
            </w:r>
            <w:r w:rsidRPr="00757CD0">
              <w:rPr>
                <w:sz w:val="20"/>
                <w:szCs w:val="20"/>
              </w:rPr>
              <w:t xml:space="preserve">     </w:t>
            </w:r>
          </w:p>
        </w:tc>
      </w:tr>
    </w:tbl>
    <w:p w:rsidR="00D14507" w:rsidRPr="00757CD0" w:rsidRDefault="00A23462" w:rsidP="00D14507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D14507" w:rsidRPr="00757CD0">
        <w:rPr>
          <w:rFonts w:eastAsia="Calibri"/>
          <w:lang w:eastAsia="en-US"/>
        </w:rPr>
        <w:t>.1</w:t>
      </w:r>
      <w:r w:rsidR="003F0168" w:rsidRPr="00757CD0">
        <w:rPr>
          <w:rFonts w:eastAsia="Calibri"/>
          <w:lang w:eastAsia="en-US"/>
        </w:rPr>
        <w:t>5</w:t>
      </w:r>
      <w:r w:rsidR="00D14507" w:rsidRPr="00757CD0">
        <w:rPr>
          <w:rFonts w:eastAsia="Calibri"/>
          <w:lang w:eastAsia="en-US"/>
        </w:rPr>
        <w:t>. Пункт 2.1.24 таблицы 8 подраздела 9.3.1 раздела 9 приложения к постановлению изложить в  следующей редакции:</w:t>
      </w:r>
    </w:p>
    <w:tbl>
      <w:tblPr>
        <w:tblW w:w="5187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"/>
        <w:gridCol w:w="567"/>
        <w:gridCol w:w="1990"/>
        <w:gridCol w:w="429"/>
        <w:gridCol w:w="289"/>
        <w:gridCol w:w="716"/>
        <w:gridCol w:w="703"/>
        <w:gridCol w:w="994"/>
        <w:gridCol w:w="991"/>
        <w:gridCol w:w="285"/>
        <w:gridCol w:w="991"/>
        <w:gridCol w:w="991"/>
        <w:gridCol w:w="991"/>
        <w:gridCol w:w="882"/>
        <w:gridCol w:w="994"/>
        <w:gridCol w:w="1001"/>
        <w:gridCol w:w="1001"/>
        <w:gridCol w:w="1147"/>
        <w:gridCol w:w="410"/>
      </w:tblGrid>
      <w:tr w:rsidR="00D14507" w:rsidRPr="00757CD0" w:rsidTr="007C373B">
        <w:trPr>
          <w:cantSplit/>
          <w:trHeight w:val="2407"/>
        </w:trPr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4507" w:rsidRPr="00757CD0" w:rsidRDefault="0086371D" w:rsidP="0086371D">
            <w:pPr>
              <w:ind w:left="-142"/>
              <w:rPr>
                <w:spacing w:val="-34"/>
                <w:sz w:val="15"/>
                <w:szCs w:val="15"/>
              </w:rPr>
            </w:pPr>
            <w:r>
              <w:rPr>
                <w:spacing w:val="-34"/>
                <w:sz w:val="20"/>
                <w:szCs w:val="20"/>
              </w:rPr>
              <w:t xml:space="preserve">    </w:t>
            </w:r>
            <w:r w:rsidR="00D14507" w:rsidRPr="00757CD0">
              <w:rPr>
                <w:spacing w:val="-34"/>
                <w:sz w:val="15"/>
                <w:szCs w:val="15"/>
              </w:rPr>
              <w:t xml:space="preserve">«  </w:t>
            </w:r>
          </w:p>
        </w:tc>
        <w:tc>
          <w:tcPr>
            <w:tcW w:w="181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D14507" w:rsidRPr="0086371D" w:rsidRDefault="00D14507" w:rsidP="00000394">
            <w:pPr>
              <w:rPr>
                <w:spacing w:val="-20"/>
                <w:sz w:val="18"/>
                <w:szCs w:val="18"/>
              </w:rPr>
            </w:pPr>
            <w:r w:rsidRPr="0086371D">
              <w:rPr>
                <w:spacing w:val="-20"/>
                <w:sz w:val="18"/>
                <w:szCs w:val="18"/>
              </w:rPr>
              <w:t>2.1.24</w:t>
            </w:r>
          </w:p>
        </w:tc>
        <w:tc>
          <w:tcPr>
            <w:tcW w:w="636" w:type="pct"/>
            <w:shd w:val="clear" w:color="auto" w:fill="auto"/>
            <w:hideMark/>
          </w:tcPr>
          <w:p w:rsidR="00D14507" w:rsidRPr="00757CD0" w:rsidRDefault="00D14507" w:rsidP="00D14507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  <w:r w:rsidRPr="00757CD0">
              <w:rPr>
                <w:spacing w:val="-6"/>
                <w:sz w:val="17"/>
                <w:szCs w:val="17"/>
              </w:rPr>
              <w:t>Строительство здания общеобразовательной школы по адресу: г. Пушкин, Промышленная ул., участок 6 (северо-восточнее дома N 17, литера А, по Промышленной ул.)</w:t>
            </w:r>
          </w:p>
        </w:tc>
        <w:tc>
          <w:tcPr>
            <w:tcW w:w="137" w:type="pct"/>
            <w:shd w:val="clear" w:color="auto" w:fill="auto"/>
            <w:textDirection w:val="btLr"/>
            <w:vAlign w:val="center"/>
            <w:hideMark/>
          </w:tcPr>
          <w:p w:rsidR="00D14507" w:rsidRPr="00757CD0" w:rsidRDefault="00D14507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  <w:hideMark/>
          </w:tcPr>
          <w:p w:rsidR="00D14507" w:rsidRPr="00757CD0" w:rsidRDefault="00D14507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  <w:lang w:val="en-US"/>
              </w:rPr>
              <w:t>1375</w:t>
            </w:r>
            <w:r w:rsidRPr="00757CD0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D14507" w:rsidRPr="00757CD0" w:rsidRDefault="00D14507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D14507" w:rsidRPr="00757CD0" w:rsidRDefault="00D14507" w:rsidP="00000394">
            <w:pPr>
              <w:jc w:val="center"/>
              <w:rPr>
                <w:sz w:val="18"/>
                <w:szCs w:val="18"/>
                <w:lang w:val="en-US"/>
              </w:rPr>
            </w:pPr>
            <w:r w:rsidRPr="00757CD0">
              <w:rPr>
                <w:sz w:val="18"/>
                <w:szCs w:val="18"/>
              </w:rPr>
              <w:t>20</w:t>
            </w:r>
            <w:r w:rsidRPr="00757CD0">
              <w:rPr>
                <w:sz w:val="18"/>
                <w:szCs w:val="18"/>
                <w:lang w:val="en-US"/>
              </w:rPr>
              <w:t>20</w:t>
            </w:r>
            <w:r w:rsidRPr="00757CD0">
              <w:rPr>
                <w:sz w:val="18"/>
                <w:szCs w:val="18"/>
              </w:rPr>
              <w:t xml:space="preserve">                                 –                       202</w:t>
            </w:r>
            <w:r w:rsidRPr="00757CD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D14507" w:rsidRPr="00757CD0" w:rsidRDefault="00D14507" w:rsidP="00D14507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1314790,9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D14507" w:rsidRPr="00757CD0" w:rsidRDefault="00D14507" w:rsidP="00D14507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1265563,1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D14507" w:rsidRPr="00757CD0" w:rsidRDefault="00D14507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D14507" w:rsidRPr="00757CD0" w:rsidRDefault="00D14507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49</w:t>
            </w:r>
            <w:r w:rsidR="000F0AD0" w:rsidRPr="00757CD0">
              <w:rPr>
                <w:sz w:val="18"/>
                <w:szCs w:val="18"/>
              </w:rPr>
              <w:t xml:space="preserve"> </w:t>
            </w:r>
            <w:r w:rsidRPr="00757CD0">
              <w:rPr>
                <w:sz w:val="18"/>
                <w:szCs w:val="18"/>
              </w:rPr>
              <w:t>227,8</w:t>
            </w:r>
          </w:p>
        </w:tc>
        <w:tc>
          <w:tcPr>
            <w:tcW w:w="317" w:type="pct"/>
            <w:vAlign w:val="center"/>
          </w:tcPr>
          <w:p w:rsidR="00D14507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423 086,9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D14507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843 741,5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D14507" w:rsidRPr="00757CD0" w:rsidRDefault="00DB5D39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D14507" w:rsidRPr="00757CD0" w:rsidRDefault="00DB5D39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D14507" w:rsidRPr="00757CD0" w:rsidRDefault="00DB5D39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D14507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1316056,2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14507" w:rsidRPr="00757CD0" w:rsidRDefault="00D14507" w:rsidP="00000394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Целевой</w:t>
            </w:r>
            <w:r w:rsidRPr="00757CD0">
              <w:rPr>
                <w:spacing w:val="-10"/>
                <w:sz w:val="18"/>
                <w:szCs w:val="18"/>
              </w:rPr>
              <w:br/>
              <w:t>показатель 2;</w:t>
            </w:r>
          </w:p>
          <w:p w:rsidR="00D14507" w:rsidRPr="00757CD0" w:rsidRDefault="00D14507" w:rsidP="00000394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индикаторы</w:t>
            </w:r>
          </w:p>
          <w:p w:rsidR="00D14507" w:rsidRPr="00757CD0" w:rsidRDefault="00D14507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2.1 и  2.2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14507" w:rsidRPr="007C373B" w:rsidRDefault="007C373B" w:rsidP="00ED2970">
            <w:pPr>
              <w:spacing w:line="192" w:lineRule="auto"/>
              <w:ind w:left="-108" w:right="-427"/>
              <w:rPr>
                <w:sz w:val="15"/>
                <w:szCs w:val="15"/>
              </w:rPr>
            </w:pPr>
            <w:r w:rsidRPr="007C373B">
              <w:rPr>
                <w:sz w:val="15"/>
                <w:szCs w:val="15"/>
              </w:rPr>
              <w:t xml:space="preserve"> ».</w:t>
            </w:r>
          </w:p>
        </w:tc>
      </w:tr>
    </w:tbl>
    <w:p w:rsidR="002B567A" w:rsidRPr="00757CD0" w:rsidRDefault="00A23462" w:rsidP="002B567A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6</w:t>
      </w:r>
      <w:r w:rsidR="002B567A" w:rsidRPr="00757CD0">
        <w:rPr>
          <w:rFonts w:eastAsia="Calibri"/>
          <w:lang w:eastAsia="en-US"/>
        </w:rPr>
        <w:t>.16. Пункты 2.1.</w:t>
      </w:r>
      <w:r w:rsidR="00E208AE" w:rsidRPr="00757CD0">
        <w:rPr>
          <w:rFonts w:eastAsia="Calibri"/>
          <w:lang w:eastAsia="en-US"/>
        </w:rPr>
        <w:t>26 и 2.1.27</w:t>
      </w:r>
      <w:r w:rsidR="002B567A" w:rsidRPr="00757CD0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39"/>
        <w:gridCol w:w="1983"/>
        <w:gridCol w:w="427"/>
        <w:gridCol w:w="283"/>
        <w:gridCol w:w="707"/>
        <w:gridCol w:w="710"/>
        <w:gridCol w:w="990"/>
        <w:gridCol w:w="993"/>
        <w:gridCol w:w="283"/>
        <w:gridCol w:w="993"/>
        <w:gridCol w:w="993"/>
        <w:gridCol w:w="993"/>
        <w:gridCol w:w="915"/>
        <w:gridCol w:w="975"/>
        <w:gridCol w:w="972"/>
        <w:gridCol w:w="975"/>
        <w:gridCol w:w="1143"/>
        <w:gridCol w:w="417"/>
      </w:tblGrid>
      <w:tr w:rsidR="00885DBF" w:rsidRPr="00757CD0" w:rsidTr="00DB5D39">
        <w:trPr>
          <w:cantSplit/>
          <w:trHeight w:val="2090"/>
        </w:trPr>
        <w:tc>
          <w:tcPr>
            <w:tcW w:w="89" w:type="pct"/>
            <w:tcBorders>
              <w:right w:val="single" w:sz="4" w:space="0" w:color="auto"/>
            </w:tcBorders>
          </w:tcPr>
          <w:p w:rsidR="00885DBF" w:rsidRPr="00757CD0" w:rsidRDefault="00885DBF" w:rsidP="00000394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DBF" w:rsidRPr="00757CD0" w:rsidRDefault="00885DBF" w:rsidP="00000394">
            <w:pPr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2.1.2</w:t>
            </w:r>
            <w:r w:rsidR="00E208AE" w:rsidRPr="00757CD0">
              <w:rPr>
                <w:spacing w:val="-20"/>
                <w:sz w:val="16"/>
                <w:szCs w:val="16"/>
              </w:rPr>
              <w:t>6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DBF" w:rsidRPr="00757CD0" w:rsidRDefault="00885DBF" w:rsidP="00885DBF">
            <w:pPr>
              <w:autoSpaceDE w:val="0"/>
              <w:autoSpaceDN w:val="0"/>
              <w:adjustRightInd w:val="0"/>
              <w:rPr>
                <w:spacing w:val="-20"/>
                <w:sz w:val="16"/>
                <w:szCs w:val="16"/>
              </w:rPr>
            </w:pPr>
            <w:r w:rsidRPr="00757CD0">
              <w:rPr>
                <w:spacing w:val="-6"/>
                <w:sz w:val="17"/>
                <w:szCs w:val="17"/>
              </w:rPr>
              <w:t>Реконструкция здания государственного бюджетного общеобразовательного учреждения лицея N 369 Красносельского района Санкт-Петербурга по адресу: ул. Маршала Захарова, д. 58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85DBF" w:rsidRPr="00757CD0" w:rsidRDefault="00885DBF" w:rsidP="002B567A">
            <w:pPr>
              <w:ind w:left="113" w:right="113"/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DBF" w:rsidRPr="00757CD0" w:rsidRDefault="00885DBF" w:rsidP="00885DBF">
            <w:pPr>
              <w:ind w:left="113" w:right="113"/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800</w:t>
            </w:r>
            <w:r w:rsidRPr="00757CD0">
              <w:rPr>
                <w:sz w:val="18"/>
                <w:szCs w:val="18"/>
                <w:lang w:val="en-US"/>
              </w:rPr>
              <w:t xml:space="preserve">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BF" w:rsidRPr="00757CD0" w:rsidRDefault="00885DBF" w:rsidP="00885DBF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BF" w:rsidRPr="00757CD0" w:rsidRDefault="00885DBF" w:rsidP="00885DBF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2021-2022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DBF" w:rsidRPr="00757CD0" w:rsidRDefault="00885DBF" w:rsidP="00885DBF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478691,9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DBF" w:rsidRPr="00757CD0" w:rsidRDefault="00885DBF" w:rsidP="00885DBF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478691,9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DBF" w:rsidRPr="00757CD0" w:rsidRDefault="00885DBF" w:rsidP="00885DBF">
            <w:pPr>
              <w:ind w:left="113" w:right="113"/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BF" w:rsidRPr="00757CD0" w:rsidRDefault="00885DBF" w:rsidP="000A7E86">
            <w:pPr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757CD0" w:rsidRDefault="00DB5D39" w:rsidP="00DB5D3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175553,3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757CD0" w:rsidRDefault="00DB5D39" w:rsidP="00DB5D3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304346,6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757CD0" w:rsidRDefault="00DB5D39" w:rsidP="00DB5D39">
            <w:pPr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757CD0" w:rsidRDefault="00DB5D39" w:rsidP="00DB5D39">
            <w:pPr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757CD0" w:rsidRDefault="00DB5D39" w:rsidP="00DB5D39">
            <w:pPr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757CD0" w:rsidRDefault="00DB5D39" w:rsidP="00DB5D3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479 899,9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B63" w:rsidRPr="00757CD0" w:rsidRDefault="00885DBF" w:rsidP="004F1B63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10"/>
                <w:sz w:val="18"/>
                <w:szCs w:val="18"/>
              </w:rPr>
              <w:t>Целевой</w:t>
            </w:r>
            <w:r w:rsidRPr="00757CD0">
              <w:rPr>
                <w:spacing w:val="-10"/>
                <w:sz w:val="18"/>
                <w:szCs w:val="18"/>
              </w:rPr>
              <w:br/>
              <w:t>показатель 2</w:t>
            </w:r>
          </w:p>
          <w:p w:rsidR="00885DBF" w:rsidRPr="00757CD0" w:rsidRDefault="00885DBF" w:rsidP="004F1B63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pacing w:val="-24"/>
                <w:sz w:val="15"/>
                <w:szCs w:val="15"/>
              </w:rPr>
            </w:pPr>
          </w:p>
        </w:tc>
      </w:tr>
      <w:tr w:rsidR="00E208AE" w:rsidRPr="00757CD0" w:rsidTr="00000394">
        <w:trPr>
          <w:cantSplit/>
          <w:trHeight w:val="2487"/>
        </w:trPr>
        <w:tc>
          <w:tcPr>
            <w:tcW w:w="89" w:type="pct"/>
            <w:tcBorders>
              <w:right w:val="single" w:sz="4" w:space="0" w:color="auto"/>
            </w:tcBorders>
          </w:tcPr>
          <w:p w:rsidR="00E208AE" w:rsidRPr="00757CD0" w:rsidRDefault="00E208AE" w:rsidP="00000394">
            <w:pPr>
              <w:jc w:val="center"/>
              <w:rPr>
                <w:spacing w:val="-34"/>
                <w:sz w:val="15"/>
                <w:szCs w:val="15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AE" w:rsidRPr="00757CD0" w:rsidRDefault="00E208AE" w:rsidP="00000394">
            <w:pPr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2.1.27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AE" w:rsidRPr="00757CD0" w:rsidRDefault="00E208AE" w:rsidP="000003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57CD0">
              <w:rPr>
                <w:spacing w:val="-6"/>
                <w:sz w:val="17"/>
                <w:szCs w:val="17"/>
              </w:rPr>
              <w:t>Строительство нового здания государственного бюджетного общеобразовательного учреждения на земельном участке по адресу: ул. Ольги Форш, д. 9, литера А, включая разработку проектной документации стадии РД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08AE" w:rsidRPr="00757CD0" w:rsidRDefault="00E208AE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08AE" w:rsidRPr="00757CD0" w:rsidRDefault="00E208AE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550 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757CD0" w:rsidRDefault="00E208AE" w:rsidP="00000394">
            <w:pPr>
              <w:jc w:val="center"/>
              <w:rPr>
                <w:sz w:val="16"/>
                <w:szCs w:val="16"/>
              </w:rPr>
            </w:pPr>
            <w:r w:rsidRPr="00757CD0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757CD0" w:rsidRDefault="00E208AE" w:rsidP="00000394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2020                                  –                                  2022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757CD0" w:rsidRDefault="00E208AE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987377,9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757CD0" w:rsidRDefault="00E208AE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947850,3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08AE" w:rsidRPr="00757CD0" w:rsidRDefault="00E208AE" w:rsidP="009566E9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757CD0" w:rsidRDefault="00E208AE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39</w:t>
            </w:r>
            <w:r w:rsidR="000F0AD0" w:rsidRPr="00757CD0">
              <w:rPr>
                <w:sz w:val="18"/>
                <w:szCs w:val="18"/>
              </w:rPr>
              <w:t xml:space="preserve"> </w:t>
            </w:r>
            <w:r w:rsidRPr="00757CD0">
              <w:rPr>
                <w:sz w:val="18"/>
                <w:szCs w:val="18"/>
              </w:rPr>
              <w:t>527,6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757CD0" w:rsidRDefault="00C66BA7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421 813,9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757CD0" w:rsidRDefault="00C66BA7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538 359,9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757CD0" w:rsidRDefault="00DB5D39" w:rsidP="00000394">
            <w:pPr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757CD0" w:rsidRDefault="00DB5D39" w:rsidP="00000394">
            <w:pPr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757CD0" w:rsidRDefault="00DB5D39" w:rsidP="00000394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757CD0" w:rsidRDefault="00C66BA7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999 701,4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757CD0" w:rsidRDefault="00E208AE" w:rsidP="00000394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  <w:p w:rsidR="00E208AE" w:rsidRPr="00757CD0" w:rsidRDefault="00E208AE" w:rsidP="00000394">
            <w:pPr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Default="00E208AE" w:rsidP="00E208AE">
            <w:pPr>
              <w:rPr>
                <w:sz w:val="20"/>
                <w:szCs w:val="20"/>
              </w:rPr>
            </w:pPr>
          </w:p>
          <w:p w:rsidR="007C373B" w:rsidRDefault="007C373B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571D3C" w:rsidRPr="00757CD0" w:rsidRDefault="00571D3C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C16CBE" w:rsidRPr="00757CD0" w:rsidRDefault="00A23462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571D3C" w:rsidRPr="00757CD0">
        <w:rPr>
          <w:rFonts w:eastAsia="Calibri"/>
          <w:lang w:eastAsia="en-US"/>
        </w:rPr>
        <w:t>.17. Пункт 2.1.30 таблицы 8 подраздела 9.3.1 раздела 9 приложения к постановлению изложить в 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1984"/>
        <w:gridCol w:w="428"/>
        <w:gridCol w:w="283"/>
        <w:gridCol w:w="707"/>
        <w:gridCol w:w="710"/>
        <w:gridCol w:w="990"/>
        <w:gridCol w:w="993"/>
        <w:gridCol w:w="283"/>
        <w:gridCol w:w="972"/>
        <w:gridCol w:w="972"/>
        <w:gridCol w:w="975"/>
        <w:gridCol w:w="972"/>
        <w:gridCol w:w="975"/>
        <w:gridCol w:w="972"/>
        <w:gridCol w:w="975"/>
        <w:gridCol w:w="1143"/>
        <w:gridCol w:w="417"/>
      </w:tblGrid>
      <w:tr w:rsidR="00571D3C" w:rsidRPr="00757CD0" w:rsidTr="00571D3C">
        <w:trPr>
          <w:cantSplit/>
          <w:trHeight w:val="2487"/>
        </w:trPr>
        <w:tc>
          <w:tcPr>
            <w:tcW w:w="89" w:type="pct"/>
            <w:tcBorders>
              <w:right w:val="single" w:sz="4" w:space="0" w:color="auto"/>
            </w:tcBorders>
          </w:tcPr>
          <w:p w:rsidR="00571D3C" w:rsidRPr="00757CD0" w:rsidRDefault="00571D3C" w:rsidP="00000394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D3C" w:rsidRPr="00757CD0" w:rsidRDefault="00571D3C" w:rsidP="00000394">
            <w:pPr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2.1.30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D3C" w:rsidRPr="00757CD0" w:rsidRDefault="00571D3C" w:rsidP="000003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Строительство нового здания государственного бюджетного общеобразовательного учреждения на земельном участке по адресу: г. Колпино, Тверская ул., д. 13, литера А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1D3C" w:rsidRPr="00757CD0" w:rsidRDefault="00571D3C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1D3C" w:rsidRPr="00757CD0" w:rsidRDefault="00571D3C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550 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D3C" w:rsidRPr="00757CD0" w:rsidRDefault="00571D3C" w:rsidP="00000394">
            <w:pPr>
              <w:jc w:val="center"/>
              <w:rPr>
                <w:sz w:val="16"/>
                <w:szCs w:val="16"/>
              </w:rPr>
            </w:pPr>
            <w:r w:rsidRPr="00757CD0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D3C" w:rsidRPr="00757CD0" w:rsidRDefault="00571D3C" w:rsidP="00000394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2020                                  –                                  2023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D3C" w:rsidRPr="00757CD0" w:rsidRDefault="00571D3C" w:rsidP="00571D3C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1141528,7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D3C" w:rsidRPr="00757CD0" w:rsidRDefault="00571D3C" w:rsidP="00571D3C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1141528,7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1D3C" w:rsidRPr="00757CD0" w:rsidRDefault="00571D3C" w:rsidP="009566E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D3C" w:rsidRPr="00757CD0" w:rsidRDefault="00422225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0,1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D3C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311 757,8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D3C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642 868,6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D3C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161 148,7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D3C" w:rsidRPr="00757CD0" w:rsidRDefault="00571D3C" w:rsidP="00000394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D3C" w:rsidRPr="00757CD0" w:rsidRDefault="00571D3C" w:rsidP="00000394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D3C" w:rsidRPr="00757CD0" w:rsidRDefault="000F0AD0" w:rsidP="00000394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1115 775,2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D3C" w:rsidRPr="00757CD0" w:rsidRDefault="00571D3C" w:rsidP="00000394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  <w:p w:rsidR="00571D3C" w:rsidRPr="00757CD0" w:rsidRDefault="00571D3C" w:rsidP="00000394">
            <w:pPr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:rsidR="00571D3C" w:rsidRPr="00757CD0" w:rsidRDefault="00571D3C" w:rsidP="00000394">
            <w:pPr>
              <w:jc w:val="center"/>
              <w:rPr>
                <w:sz w:val="20"/>
                <w:szCs w:val="20"/>
              </w:rPr>
            </w:pPr>
          </w:p>
          <w:p w:rsidR="00571D3C" w:rsidRPr="00757CD0" w:rsidRDefault="00571D3C" w:rsidP="00000394">
            <w:pPr>
              <w:jc w:val="center"/>
              <w:rPr>
                <w:sz w:val="20"/>
                <w:szCs w:val="20"/>
              </w:rPr>
            </w:pPr>
          </w:p>
          <w:p w:rsidR="00571D3C" w:rsidRPr="00757CD0" w:rsidRDefault="00571D3C" w:rsidP="00000394">
            <w:pPr>
              <w:jc w:val="center"/>
              <w:rPr>
                <w:sz w:val="20"/>
                <w:szCs w:val="20"/>
              </w:rPr>
            </w:pPr>
          </w:p>
          <w:p w:rsidR="00571D3C" w:rsidRPr="00757CD0" w:rsidRDefault="00571D3C" w:rsidP="00000394">
            <w:pPr>
              <w:jc w:val="center"/>
              <w:rPr>
                <w:sz w:val="20"/>
                <w:szCs w:val="20"/>
              </w:rPr>
            </w:pPr>
          </w:p>
          <w:p w:rsidR="00571D3C" w:rsidRPr="00757CD0" w:rsidRDefault="00571D3C" w:rsidP="00000394">
            <w:pPr>
              <w:jc w:val="center"/>
              <w:rPr>
                <w:sz w:val="20"/>
                <w:szCs w:val="20"/>
              </w:rPr>
            </w:pPr>
          </w:p>
          <w:p w:rsidR="00571D3C" w:rsidRPr="00757CD0" w:rsidRDefault="00571D3C" w:rsidP="00000394">
            <w:pPr>
              <w:jc w:val="center"/>
              <w:rPr>
                <w:sz w:val="20"/>
                <w:szCs w:val="20"/>
              </w:rPr>
            </w:pPr>
          </w:p>
          <w:p w:rsidR="00571D3C" w:rsidRPr="00757CD0" w:rsidRDefault="00571D3C" w:rsidP="00000394">
            <w:pPr>
              <w:jc w:val="center"/>
              <w:rPr>
                <w:sz w:val="20"/>
                <w:szCs w:val="20"/>
              </w:rPr>
            </w:pPr>
          </w:p>
          <w:p w:rsidR="00571D3C" w:rsidRPr="00757CD0" w:rsidRDefault="00571D3C" w:rsidP="00000394">
            <w:pPr>
              <w:jc w:val="center"/>
              <w:rPr>
                <w:sz w:val="20"/>
                <w:szCs w:val="20"/>
              </w:rPr>
            </w:pPr>
          </w:p>
          <w:p w:rsidR="00571D3C" w:rsidRPr="00757CD0" w:rsidRDefault="00571D3C" w:rsidP="00000394">
            <w:pPr>
              <w:jc w:val="center"/>
              <w:rPr>
                <w:sz w:val="20"/>
                <w:szCs w:val="20"/>
              </w:rPr>
            </w:pPr>
          </w:p>
          <w:p w:rsidR="00571D3C" w:rsidRPr="00757CD0" w:rsidRDefault="00571D3C" w:rsidP="00000394">
            <w:pPr>
              <w:jc w:val="center"/>
              <w:rPr>
                <w:sz w:val="20"/>
                <w:szCs w:val="20"/>
              </w:rPr>
            </w:pPr>
          </w:p>
          <w:p w:rsidR="00571D3C" w:rsidRPr="00757CD0" w:rsidRDefault="00571D3C" w:rsidP="00000394">
            <w:pPr>
              <w:jc w:val="center"/>
              <w:rPr>
                <w:spacing w:val="-2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571D3C" w:rsidRPr="00757CD0" w:rsidRDefault="00571D3C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A23462" w:rsidRDefault="00A2346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2C0A46" w:rsidRPr="00757CD0" w:rsidRDefault="00A23462" w:rsidP="002C0A46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6</w:t>
      </w:r>
      <w:r w:rsidR="002C0A46" w:rsidRPr="00757CD0">
        <w:rPr>
          <w:rFonts w:eastAsia="Calibri"/>
          <w:lang w:eastAsia="en-US"/>
        </w:rPr>
        <w:t>.18. Пункт 2.1.37 таблицы 8 подраздела 9.3.1 раздела 9 приложения к постановлению изложить в 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1984"/>
        <w:gridCol w:w="428"/>
        <w:gridCol w:w="283"/>
        <w:gridCol w:w="707"/>
        <w:gridCol w:w="710"/>
        <w:gridCol w:w="990"/>
        <w:gridCol w:w="993"/>
        <w:gridCol w:w="283"/>
        <w:gridCol w:w="972"/>
        <w:gridCol w:w="972"/>
        <w:gridCol w:w="975"/>
        <w:gridCol w:w="972"/>
        <w:gridCol w:w="975"/>
        <w:gridCol w:w="972"/>
        <w:gridCol w:w="975"/>
        <w:gridCol w:w="1143"/>
        <w:gridCol w:w="417"/>
      </w:tblGrid>
      <w:tr w:rsidR="002C0A46" w:rsidRPr="00757CD0" w:rsidTr="002C0A46">
        <w:trPr>
          <w:cantSplit/>
          <w:trHeight w:val="2487"/>
        </w:trPr>
        <w:tc>
          <w:tcPr>
            <w:tcW w:w="89" w:type="pct"/>
            <w:tcBorders>
              <w:right w:val="single" w:sz="4" w:space="0" w:color="auto"/>
            </w:tcBorders>
          </w:tcPr>
          <w:p w:rsidR="002C0A46" w:rsidRPr="00757CD0" w:rsidRDefault="002C0A46" w:rsidP="00000394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46" w:rsidRPr="00757CD0" w:rsidRDefault="002C0A46" w:rsidP="00000394">
            <w:pPr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2.1.37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46" w:rsidRPr="00757CD0" w:rsidRDefault="002C0A46" w:rsidP="000003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Строительство объекта начального и среднего общего образования, расположенного по адресу: Комендантский пр., участок 2 (юго-восточнее пересечения с р. Каменкой), включая корректировку проектной документации стадии РД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0A46" w:rsidRPr="00757CD0" w:rsidRDefault="002C0A46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0A46" w:rsidRPr="00757CD0" w:rsidRDefault="002C0A46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1375 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A46" w:rsidRPr="00757CD0" w:rsidRDefault="002C0A46" w:rsidP="00000394">
            <w:pPr>
              <w:jc w:val="center"/>
              <w:rPr>
                <w:sz w:val="16"/>
                <w:szCs w:val="16"/>
              </w:rPr>
            </w:pPr>
            <w:r w:rsidRPr="00757CD0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A46" w:rsidRPr="00757CD0" w:rsidRDefault="002C0A46" w:rsidP="002C0A46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2020                                  –                                  2022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A46" w:rsidRPr="00757CD0" w:rsidRDefault="002C0A46" w:rsidP="002C0A46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1596865,6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A46" w:rsidRPr="00757CD0" w:rsidRDefault="002C0A46" w:rsidP="002C0A46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1451154,5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0A46" w:rsidRPr="00757CD0" w:rsidRDefault="002C0A46" w:rsidP="009566E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46" w:rsidRPr="00757CD0" w:rsidRDefault="002C0A46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145711,1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625 333,7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839 384,0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757CD0" w:rsidRDefault="000F0AD0" w:rsidP="00000394">
            <w:pPr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757CD0" w:rsidRDefault="000F0AD0" w:rsidP="00000394">
            <w:pPr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757CD0" w:rsidRDefault="000F0AD0" w:rsidP="00000394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757CD0" w:rsidRDefault="000F0AD0" w:rsidP="000F0AD0">
            <w:pPr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1610428,8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46" w:rsidRPr="00757CD0" w:rsidRDefault="002C0A46" w:rsidP="00000394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  <w:p w:rsidR="002C0A46" w:rsidRPr="00757CD0" w:rsidRDefault="002C0A46" w:rsidP="00000394">
            <w:pPr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pacing w:val="-2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4A1CBA" w:rsidRPr="00757CD0" w:rsidRDefault="004A1CBA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p w:rsidR="000C7519" w:rsidRPr="00757CD0" w:rsidRDefault="00A23462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0C7519" w:rsidRPr="00757CD0">
        <w:rPr>
          <w:rFonts w:eastAsia="Calibri"/>
          <w:lang w:eastAsia="en-US"/>
        </w:rPr>
        <w:t>.1</w:t>
      </w:r>
      <w:r w:rsidR="002C0A46" w:rsidRPr="00757CD0">
        <w:rPr>
          <w:rFonts w:eastAsia="Calibri"/>
          <w:lang w:eastAsia="en-US"/>
        </w:rPr>
        <w:t>9</w:t>
      </w:r>
      <w:r w:rsidR="000C7519" w:rsidRPr="00757CD0">
        <w:rPr>
          <w:rFonts w:eastAsia="Calibri"/>
          <w:lang w:eastAsia="en-US"/>
        </w:rPr>
        <w:t>. Пункт 2.1.86 таблицы 8 подраздела 9.3.1 раздела 9 приложения к постановлению изложить в 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1984"/>
        <w:gridCol w:w="428"/>
        <w:gridCol w:w="283"/>
        <w:gridCol w:w="707"/>
        <w:gridCol w:w="710"/>
        <w:gridCol w:w="990"/>
        <w:gridCol w:w="993"/>
        <w:gridCol w:w="283"/>
        <w:gridCol w:w="972"/>
        <w:gridCol w:w="972"/>
        <w:gridCol w:w="975"/>
        <w:gridCol w:w="972"/>
        <w:gridCol w:w="975"/>
        <w:gridCol w:w="972"/>
        <w:gridCol w:w="975"/>
        <w:gridCol w:w="1143"/>
        <w:gridCol w:w="417"/>
      </w:tblGrid>
      <w:tr w:rsidR="00336DAF" w:rsidRPr="00757CD0" w:rsidTr="00336DAF">
        <w:trPr>
          <w:cantSplit/>
          <w:trHeight w:val="2487"/>
        </w:trPr>
        <w:tc>
          <w:tcPr>
            <w:tcW w:w="89" w:type="pct"/>
            <w:tcBorders>
              <w:right w:val="single" w:sz="4" w:space="0" w:color="auto"/>
            </w:tcBorders>
          </w:tcPr>
          <w:p w:rsidR="00336DAF" w:rsidRPr="00757CD0" w:rsidRDefault="00336DAF" w:rsidP="000C7519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DAF" w:rsidRPr="00757CD0" w:rsidRDefault="00336DAF" w:rsidP="00336DAF">
            <w:pPr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2.1.</w:t>
            </w:r>
            <w:r w:rsidR="00FA6E10" w:rsidRPr="00757CD0">
              <w:rPr>
                <w:spacing w:val="-20"/>
                <w:sz w:val="16"/>
                <w:szCs w:val="16"/>
              </w:rPr>
              <w:t>86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DAF" w:rsidRPr="00757CD0" w:rsidRDefault="00336DAF" w:rsidP="000C7519">
            <w:pPr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 xml:space="preserve">Проектирование и строительство здания среднего общего образования </w:t>
            </w:r>
            <w:r w:rsidRPr="00757CD0">
              <w:rPr>
                <w:sz w:val="16"/>
                <w:szCs w:val="16"/>
              </w:rPr>
              <w:br/>
              <w:t xml:space="preserve">(19 этап строительства) </w:t>
            </w:r>
            <w:r w:rsidRPr="00757CD0">
              <w:rPr>
                <w:sz w:val="16"/>
                <w:szCs w:val="16"/>
              </w:rPr>
              <w:br/>
              <w:t xml:space="preserve">по адресу: территория предприятия «Ручьи», участок 8 </w:t>
            </w:r>
            <w:r w:rsidRPr="00757CD0">
              <w:rPr>
                <w:sz w:val="16"/>
                <w:szCs w:val="16"/>
              </w:rPr>
              <w:br/>
              <w:t xml:space="preserve">(участок 204 </w:t>
            </w:r>
            <w:r w:rsidRPr="00757CD0">
              <w:rPr>
                <w:sz w:val="16"/>
                <w:szCs w:val="16"/>
              </w:rPr>
              <w:br/>
              <w:t>по проекту планировки территории)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6DAF" w:rsidRPr="00757CD0" w:rsidRDefault="00336DAF" w:rsidP="000C75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6DAF" w:rsidRPr="00757CD0" w:rsidRDefault="00FA6E10" w:rsidP="000C75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825</w:t>
            </w:r>
            <w:r w:rsidR="00336DAF" w:rsidRPr="00757CD0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6E10" w:rsidRPr="00757CD0" w:rsidRDefault="00FA6E10" w:rsidP="000C7519">
            <w:pPr>
              <w:jc w:val="center"/>
              <w:rPr>
                <w:spacing w:val="-10"/>
                <w:sz w:val="16"/>
                <w:szCs w:val="16"/>
              </w:rPr>
            </w:pPr>
            <w:r w:rsidRPr="00757CD0">
              <w:rPr>
                <w:spacing w:val="-10"/>
                <w:sz w:val="16"/>
                <w:szCs w:val="16"/>
              </w:rPr>
              <w:t>ПИР</w:t>
            </w:r>
          </w:p>
          <w:p w:rsidR="00336DAF" w:rsidRPr="00757CD0" w:rsidRDefault="00336DAF" w:rsidP="000C7519">
            <w:pPr>
              <w:jc w:val="center"/>
              <w:rPr>
                <w:sz w:val="16"/>
                <w:szCs w:val="16"/>
              </w:rPr>
            </w:pPr>
            <w:r w:rsidRPr="00757CD0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AF" w:rsidRPr="00757CD0" w:rsidRDefault="00336DAF" w:rsidP="00FA6E1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202</w:t>
            </w:r>
            <w:r w:rsidR="00FA6E10" w:rsidRPr="00757CD0">
              <w:rPr>
                <w:sz w:val="16"/>
                <w:szCs w:val="16"/>
              </w:rPr>
              <w:t>1</w:t>
            </w:r>
            <w:r w:rsidRPr="00757CD0">
              <w:rPr>
                <w:sz w:val="16"/>
                <w:szCs w:val="16"/>
              </w:rPr>
              <w:t xml:space="preserve">                                  –                                  202</w:t>
            </w:r>
            <w:r w:rsidR="00FA6E10" w:rsidRPr="00757CD0">
              <w:rPr>
                <w:sz w:val="16"/>
                <w:szCs w:val="16"/>
              </w:rPr>
              <w:t>4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AF" w:rsidRPr="00757CD0" w:rsidRDefault="00336DAF" w:rsidP="00336DAF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987377,9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DAF" w:rsidRPr="00757CD0" w:rsidRDefault="00336DAF" w:rsidP="00336DAF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947850,3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36DAF" w:rsidRPr="00757CD0" w:rsidRDefault="00336DAF" w:rsidP="009566E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DAF" w:rsidRPr="00757CD0" w:rsidRDefault="00FA6E10" w:rsidP="000C7519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-</w:t>
            </w:r>
          </w:p>
          <w:p w:rsidR="00FA6E10" w:rsidRPr="00757CD0" w:rsidRDefault="00FA6E10" w:rsidP="000C75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DAF" w:rsidRPr="00757CD0" w:rsidRDefault="00DB5D3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7000,0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DAF" w:rsidRPr="00757CD0" w:rsidRDefault="00DB5D39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76  446,3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DAF" w:rsidRPr="00757CD0" w:rsidRDefault="00DB5D39" w:rsidP="000C7519">
            <w:pPr>
              <w:jc w:val="center"/>
              <w:rPr>
                <w:spacing w:val="-20"/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41 781,4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DAF" w:rsidRPr="00757CD0" w:rsidRDefault="00F37997" w:rsidP="000C7519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1 820 043</w:t>
            </w:r>
            <w:r w:rsidR="00DB5D39" w:rsidRPr="00757CD0">
              <w:rPr>
                <w:spacing w:val="-20"/>
                <w:sz w:val="18"/>
                <w:szCs w:val="18"/>
              </w:rPr>
              <w:t>,9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DAF" w:rsidRPr="00757CD0" w:rsidRDefault="00DB5D39" w:rsidP="000C7519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DAF" w:rsidRPr="00757CD0" w:rsidRDefault="00DB5D39" w:rsidP="000C7519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1945</w:t>
            </w:r>
            <w:r w:rsidR="00F37997">
              <w:rPr>
                <w:sz w:val="16"/>
                <w:szCs w:val="16"/>
              </w:rPr>
              <w:t xml:space="preserve"> </w:t>
            </w:r>
            <w:r w:rsidRPr="00757CD0">
              <w:rPr>
                <w:sz w:val="16"/>
                <w:szCs w:val="16"/>
              </w:rPr>
              <w:t>271,6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AF" w:rsidRPr="00757CD0" w:rsidRDefault="00336DAF" w:rsidP="00ED2970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Целевой показатель 2; индикаторы 2.1 и 2.2</w:t>
            </w:r>
          </w:p>
          <w:p w:rsidR="00336DAF" w:rsidRPr="00757CD0" w:rsidRDefault="00336DAF" w:rsidP="000C7519">
            <w:pPr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:rsidR="00336DAF" w:rsidRPr="00757CD0" w:rsidRDefault="00336DAF" w:rsidP="000C7519">
            <w:pPr>
              <w:jc w:val="center"/>
              <w:rPr>
                <w:sz w:val="20"/>
                <w:szCs w:val="20"/>
              </w:rPr>
            </w:pPr>
          </w:p>
          <w:p w:rsidR="00336DAF" w:rsidRPr="00757CD0" w:rsidRDefault="00336DAF" w:rsidP="000C7519">
            <w:pPr>
              <w:jc w:val="center"/>
              <w:rPr>
                <w:sz w:val="20"/>
                <w:szCs w:val="20"/>
              </w:rPr>
            </w:pPr>
          </w:p>
          <w:p w:rsidR="00336DAF" w:rsidRPr="00757CD0" w:rsidRDefault="00336DAF" w:rsidP="000C7519">
            <w:pPr>
              <w:jc w:val="center"/>
              <w:rPr>
                <w:sz w:val="20"/>
                <w:szCs w:val="20"/>
              </w:rPr>
            </w:pPr>
          </w:p>
          <w:p w:rsidR="00336DAF" w:rsidRPr="00757CD0" w:rsidRDefault="00336DAF" w:rsidP="000C7519">
            <w:pPr>
              <w:jc w:val="center"/>
              <w:rPr>
                <w:sz w:val="20"/>
                <w:szCs w:val="20"/>
              </w:rPr>
            </w:pPr>
          </w:p>
          <w:p w:rsidR="00336DAF" w:rsidRPr="00757CD0" w:rsidRDefault="00336DAF" w:rsidP="000C7519">
            <w:pPr>
              <w:jc w:val="center"/>
              <w:rPr>
                <w:sz w:val="20"/>
                <w:szCs w:val="20"/>
              </w:rPr>
            </w:pPr>
          </w:p>
          <w:p w:rsidR="00336DAF" w:rsidRPr="00757CD0" w:rsidRDefault="00336DAF" w:rsidP="000C7519">
            <w:pPr>
              <w:jc w:val="center"/>
              <w:rPr>
                <w:sz w:val="20"/>
                <w:szCs w:val="20"/>
              </w:rPr>
            </w:pPr>
          </w:p>
          <w:p w:rsidR="00336DAF" w:rsidRPr="00757CD0" w:rsidRDefault="00336DAF" w:rsidP="000C7519">
            <w:pPr>
              <w:jc w:val="center"/>
              <w:rPr>
                <w:sz w:val="20"/>
                <w:szCs w:val="20"/>
              </w:rPr>
            </w:pPr>
          </w:p>
          <w:p w:rsidR="00336DAF" w:rsidRPr="00757CD0" w:rsidRDefault="00336DAF" w:rsidP="000C7519">
            <w:pPr>
              <w:jc w:val="center"/>
              <w:rPr>
                <w:sz w:val="20"/>
                <w:szCs w:val="20"/>
              </w:rPr>
            </w:pPr>
          </w:p>
          <w:p w:rsidR="00336DAF" w:rsidRPr="00757CD0" w:rsidRDefault="00336DAF" w:rsidP="000C7519">
            <w:pPr>
              <w:jc w:val="center"/>
              <w:rPr>
                <w:sz w:val="20"/>
                <w:szCs w:val="20"/>
              </w:rPr>
            </w:pPr>
          </w:p>
          <w:p w:rsidR="00336DAF" w:rsidRPr="00757CD0" w:rsidRDefault="00336DAF" w:rsidP="000C7519">
            <w:pPr>
              <w:jc w:val="center"/>
              <w:rPr>
                <w:sz w:val="20"/>
                <w:szCs w:val="20"/>
              </w:rPr>
            </w:pPr>
          </w:p>
          <w:p w:rsidR="00336DAF" w:rsidRPr="00757CD0" w:rsidRDefault="00336DAF" w:rsidP="000C7519">
            <w:pPr>
              <w:jc w:val="center"/>
              <w:rPr>
                <w:spacing w:val="-2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0C7519" w:rsidRPr="00757CD0" w:rsidRDefault="000C7519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0C7519" w:rsidRPr="00757CD0" w:rsidRDefault="00A23462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FA6E10" w:rsidRPr="00757CD0">
        <w:rPr>
          <w:rFonts w:eastAsia="Calibri"/>
          <w:lang w:eastAsia="en-US"/>
        </w:rPr>
        <w:t>.20</w:t>
      </w:r>
      <w:r w:rsidR="000C7519" w:rsidRPr="00757CD0">
        <w:rPr>
          <w:rFonts w:eastAsia="Calibri"/>
          <w:lang w:eastAsia="en-US"/>
        </w:rPr>
        <w:t>. Строку «ИТОГО» раздела 2.1 таблицы 8 подраздела 9.3.1 раздела 9 приложения к постановлению изложить в следующей редакции: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"/>
        <w:gridCol w:w="4330"/>
        <w:gridCol w:w="1361"/>
        <w:gridCol w:w="1361"/>
        <w:gridCol w:w="1364"/>
        <w:gridCol w:w="1360"/>
        <w:gridCol w:w="1364"/>
        <w:gridCol w:w="1360"/>
        <w:gridCol w:w="1240"/>
        <w:gridCol w:w="1132"/>
        <w:gridCol w:w="723"/>
      </w:tblGrid>
      <w:tr w:rsidR="000C7519" w:rsidRPr="00757CD0" w:rsidTr="00F334CE">
        <w:trPr>
          <w:cantSplit/>
          <w:trHeight w:val="349"/>
        </w:trPr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757CD0" w:rsidRDefault="000C7519" w:rsidP="000C7519">
            <w:pPr>
              <w:ind w:left="-142" w:firstLine="142"/>
              <w:jc w:val="right"/>
              <w:rPr>
                <w:kern w:val="2"/>
                <w:sz w:val="15"/>
                <w:szCs w:val="15"/>
              </w:rPr>
            </w:pPr>
            <w:r w:rsidRPr="00757CD0">
              <w:rPr>
                <w:kern w:val="2"/>
                <w:sz w:val="15"/>
                <w:szCs w:val="15"/>
              </w:rPr>
              <w:t xml:space="preserve">«       </w:t>
            </w:r>
          </w:p>
        </w:tc>
        <w:tc>
          <w:tcPr>
            <w:tcW w:w="136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ИТОГО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  <w:lang w:val="en-US"/>
              </w:rPr>
              <w:t>4</w:t>
            </w:r>
            <w:r w:rsidRPr="00757CD0">
              <w:rPr>
                <w:sz w:val="18"/>
                <w:szCs w:val="18"/>
              </w:rPr>
              <w:t xml:space="preserve"> </w:t>
            </w:r>
            <w:r w:rsidRPr="00757CD0">
              <w:rPr>
                <w:sz w:val="18"/>
                <w:szCs w:val="18"/>
                <w:lang w:val="en-US"/>
              </w:rPr>
              <w:t>526</w:t>
            </w:r>
            <w:r w:rsidRPr="00757CD0">
              <w:rPr>
                <w:sz w:val="18"/>
                <w:szCs w:val="18"/>
              </w:rPr>
              <w:t xml:space="preserve"> </w:t>
            </w:r>
            <w:r w:rsidRPr="00757CD0">
              <w:rPr>
                <w:sz w:val="18"/>
                <w:szCs w:val="18"/>
                <w:lang w:val="en-US"/>
              </w:rPr>
              <w:t>694</w:t>
            </w:r>
            <w:r w:rsidRPr="00757CD0">
              <w:rPr>
                <w:sz w:val="18"/>
                <w:szCs w:val="18"/>
              </w:rPr>
              <w:t>,</w:t>
            </w:r>
            <w:r w:rsidRPr="00757CD0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7 457 066,1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8 404 001,8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10 406 360,8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15 498 684,4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9 191 673,1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55 484 481,1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Х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7519" w:rsidRPr="00757CD0" w:rsidRDefault="000C7519" w:rsidP="000C7519">
            <w:pPr>
              <w:ind w:right="-314"/>
              <w:rPr>
                <w:spacing w:val="-20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 xml:space="preserve">». </w:t>
            </w:r>
          </w:p>
        </w:tc>
      </w:tr>
    </w:tbl>
    <w:p w:rsidR="000C7519" w:rsidRPr="00757CD0" w:rsidRDefault="00A23462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FA6E10" w:rsidRPr="00757CD0">
        <w:rPr>
          <w:rFonts w:eastAsia="Calibri"/>
          <w:lang w:eastAsia="en-US"/>
        </w:rPr>
        <w:t>.21</w:t>
      </w:r>
      <w:r w:rsidR="000C7519" w:rsidRPr="00757CD0">
        <w:rPr>
          <w:rFonts w:eastAsia="Calibri"/>
          <w:lang w:eastAsia="en-US"/>
        </w:rPr>
        <w:t>. Строки «ИТОГО прочие расходы развития» и «ВСЕГО проектная часть подпрограммы 2» таблицы 8 подраздела 9.3.1 раздела 9 приложения к постановлению изложить в следующей редакции:</w:t>
      </w:r>
    </w:p>
    <w:tbl>
      <w:tblPr>
        <w:tblW w:w="5263" w:type="pct"/>
        <w:tblLayout w:type="fixed"/>
        <w:tblLook w:val="04A0" w:firstRow="1" w:lastRow="0" w:firstColumn="1" w:lastColumn="0" w:noHBand="0" w:noVBand="1"/>
      </w:tblPr>
      <w:tblGrid>
        <w:gridCol w:w="261"/>
        <w:gridCol w:w="4331"/>
        <w:gridCol w:w="1362"/>
        <w:gridCol w:w="1362"/>
        <w:gridCol w:w="1364"/>
        <w:gridCol w:w="1361"/>
        <w:gridCol w:w="1364"/>
        <w:gridCol w:w="1361"/>
        <w:gridCol w:w="1237"/>
        <w:gridCol w:w="1133"/>
        <w:gridCol w:w="726"/>
      </w:tblGrid>
      <w:tr w:rsidR="000C7519" w:rsidRPr="00757CD0" w:rsidTr="00F334CE">
        <w:trPr>
          <w:trHeight w:val="371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0C7519" w:rsidRPr="00757CD0" w:rsidRDefault="000C7519" w:rsidP="000C7519">
            <w:pPr>
              <w:jc w:val="center"/>
              <w:rPr>
                <w:kern w:val="2"/>
                <w:sz w:val="15"/>
                <w:szCs w:val="15"/>
              </w:rPr>
            </w:pPr>
            <w:r w:rsidRPr="00757CD0">
              <w:rPr>
                <w:kern w:val="2"/>
                <w:sz w:val="15"/>
                <w:szCs w:val="15"/>
              </w:rPr>
              <w:t>«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ИТОГО прочие расходы развития</w:t>
            </w:r>
          </w:p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4 579 264,0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7 509 635,2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8 456 570,9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10 445 299,8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15 524 481,1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9 191 673,1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55 706 924,1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367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0C7519" w:rsidRPr="00757CD0" w:rsidRDefault="000C7519" w:rsidP="000C7519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ВСЕГО проектная часть подпрограммы 2</w:t>
            </w:r>
          </w:p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4 859 917,7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7 865 951,0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8 670 515,9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10 597 630,2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921AC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15 724 481,1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9 191 673,1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D6439C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56 910 169,0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0C7519" w:rsidRPr="00757CD0" w:rsidRDefault="000C7519" w:rsidP="000C7519">
            <w:pPr>
              <w:ind w:left="-113"/>
              <w:rPr>
                <w:spacing w:val="-18"/>
                <w:kern w:val="2"/>
                <w:sz w:val="15"/>
                <w:szCs w:val="15"/>
              </w:rPr>
            </w:pPr>
            <w:r w:rsidRPr="00757CD0">
              <w:rPr>
                <w:spacing w:val="-18"/>
                <w:kern w:val="2"/>
                <w:sz w:val="20"/>
                <w:szCs w:val="20"/>
              </w:rPr>
              <w:t xml:space="preserve">  </w:t>
            </w:r>
            <w:r w:rsidRPr="00757CD0">
              <w:rPr>
                <w:spacing w:val="-18"/>
                <w:kern w:val="2"/>
                <w:sz w:val="15"/>
                <w:szCs w:val="15"/>
              </w:rPr>
              <w:t>».</w:t>
            </w:r>
          </w:p>
        </w:tc>
      </w:tr>
    </w:tbl>
    <w:p w:rsidR="000C7519" w:rsidRPr="00757CD0" w:rsidRDefault="000C7519" w:rsidP="009A4AF3">
      <w:pPr>
        <w:ind w:firstLine="567"/>
        <w:jc w:val="both"/>
        <w:rPr>
          <w:rFonts w:eastAsia="Calibri"/>
          <w:lang w:eastAsia="en-US"/>
        </w:rPr>
      </w:pPr>
    </w:p>
    <w:p w:rsidR="006A547A" w:rsidRPr="00757CD0" w:rsidRDefault="006A547A" w:rsidP="002C3F0D">
      <w:pPr>
        <w:tabs>
          <w:tab w:val="left" w:pos="-284"/>
          <w:tab w:val="left" w:pos="993"/>
          <w:tab w:val="left" w:pos="1134"/>
          <w:tab w:val="left" w:pos="1418"/>
        </w:tabs>
        <w:jc w:val="both"/>
        <w:sectPr w:rsidR="006A547A" w:rsidRPr="00757CD0" w:rsidSect="00B06233">
          <w:pgSz w:w="16838" w:h="11906" w:orient="landscape"/>
          <w:pgMar w:top="1276" w:right="851" w:bottom="1134" w:left="1134" w:header="709" w:footer="709" w:gutter="0"/>
          <w:cols w:space="708"/>
          <w:titlePg/>
          <w:docGrid w:linePitch="360"/>
        </w:sectPr>
      </w:pPr>
    </w:p>
    <w:p w:rsidR="00B5201C" w:rsidRPr="00757CD0" w:rsidRDefault="00D4359E" w:rsidP="00B5201C">
      <w:pPr>
        <w:tabs>
          <w:tab w:val="left" w:pos="0"/>
        </w:tabs>
        <w:ind w:firstLine="567"/>
        <w:contextualSpacing/>
        <w:jc w:val="both"/>
      </w:pPr>
      <w:r w:rsidRPr="00757CD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7CB2C06" wp14:editId="6864A098">
                <wp:simplePos x="0" y="0"/>
                <wp:positionH relativeFrom="column">
                  <wp:posOffset>2866390</wp:posOffset>
                </wp:positionH>
                <wp:positionV relativeFrom="paragraph">
                  <wp:posOffset>-429260</wp:posOffset>
                </wp:positionV>
                <wp:extent cx="361950" cy="295275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423E" w:rsidRDefault="00AB423E">
                            <w: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225.7pt;margin-top:-33.8pt;width:28.5pt;height:23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uyhQIAABU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" stroked="f">
                <v:textbox>
                  <w:txbxContent>
                    <w:p w:rsidR="00AB423E" w:rsidRDefault="00AB423E">
                      <w: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A23462">
        <w:t>7</w:t>
      </w:r>
      <w:r w:rsidR="00B5201C" w:rsidRPr="00757CD0">
        <w:t>. Внести в постановление Правительства Санкт-Петербурга от 17.06.2014 № 488</w:t>
      </w:r>
      <w:r w:rsidR="00B5201C" w:rsidRPr="00757CD0">
        <w:br/>
        <w:t xml:space="preserve">«О государственной программе Санкт-Петербурга «Развитие сферы культуры </w:t>
      </w:r>
      <w:r w:rsidR="00B5201C" w:rsidRPr="00757CD0">
        <w:br/>
        <w:t>в Санкт-Петербурге» следующие изменения:</w:t>
      </w:r>
    </w:p>
    <w:p w:rsidR="009B005F" w:rsidRDefault="00A23462" w:rsidP="009B005F">
      <w:pPr>
        <w:tabs>
          <w:tab w:val="left" w:pos="0"/>
        </w:tabs>
        <w:ind w:firstLine="567"/>
        <w:contextualSpacing/>
        <w:jc w:val="both"/>
      </w:pPr>
      <w:r>
        <w:t>7</w:t>
      </w:r>
      <w:r w:rsidR="009B005F" w:rsidRPr="009B005F">
        <w:t>.1. Пункт 9 паспорта государственной программы Санкт-Петербурга «Развитие сферы культуры в Санкт-Петербурге» приложения к постановлению изложить в следующей редакции:</w:t>
      </w:r>
    </w:p>
    <w:p w:rsidR="004B546F" w:rsidRPr="009B005F" w:rsidRDefault="004B546F" w:rsidP="009B005F">
      <w:pPr>
        <w:tabs>
          <w:tab w:val="left" w:pos="0"/>
        </w:tabs>
        <w:ind w:firstLine="567"/>
        <w:contextualSpacing/>
        <w:jc w:val="both"/>
      </w:pPr>
    </w:p>
    <w:tbl>
      <w:tblPr>
        <w:tblW w:w="10606" w:type="dxa"/>
        <w:tblInd w:w="-4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26"/>
        <w:gridCol w:w="2409"/>
        <w:gridCol w:w="6946"/>
        <w:gridCol w:w="375"/>
      </w:tblGrid>
      <w:tr w:rsidR="00757CD0" w:rsidRPr="009B005F" w:rsidTr="00757CD0">
        <w:trPr>
          <w:trHeight w:val="116"/>
        </w:trPr>
        <w:tc>
          <w:tcPr>
            <w:tcW w:w="450" w:type="dxa"/>
            <w:tcBorders>
              <w:right w:val="single" w:sz="4" w:space="0" w:color="auto"/>
            </w:tcBorders>
            <w:shd w:val="clear" w:color="auto" w:fill="auto"/>
          </w:tcPr>
          <w:p w:rsidR="009B005F" w:rsidRPr="007C373B" w:rsidRDefault="009B005F" w:rsidP="009B005F">
            <w:pPr>
              <w:jc w:val="center"/>
              <w:rPr>
                <w:sz w:val="15"/>
                <w:szCs w:val="15"/>
              </w:rPr>
            </w:pPr>
            <w:r w:rsidRPr="007C373B">
              <w:rPr>
                <w:sz w:val="15"/>
                <w:szCs w:val="15"/>
              </w:rPr>
              <w:t>«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B005F" w:rsidRPr="009B005F" w:rsidRDefault="009B005F" w:rsidP="009B005F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9B005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B005F" w:rsidRPr="009B005F" w:rsidRDefault="009B005F" w:rsidP="009B005F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9B005F">
              <w:rPr>
                <w:bCs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9B005F">
              <w:rPr>
                <w:bCs/>
                <w:sz w:val="20"/>
                <w:szCs w:val="20"/>
              </w:rPr>
              <w:br/>
              <w:t xml:space="preserve">по источникам финансирования </w:t>
            </w:r>
            <w:r w:rsidRPr="009B005F">
              <w:rPr>
                <w:bCs/>
                <w:sz w:val="20"/>
                <w:szCs w:val="20"/>
              </w:rPr>
              <w:br/>
              <w:t xml:space="preserve">с указанием объемов финансирования, предусмотренных </w:t>
            </w:r>
            <w:r w:rsidRPr="009B005F">
              <w:rPr>
                <w:bCs/>
                <w:sz w:val="20"/>
                <w:szCs w:val="20"/>
              </w:rPr>
              <w:br/>
              <w:t xml:space="preserve">на реализацию региональных проектов, </w:t>
            </w:r>
            <w:r w:rsidRPr="009B005F">
              <w:rPr>
                <w:bCs/>
                <w:sz w:val="20"/>
                <w:szCs w:val="20"/>
              </w:rPr>
              <w:br/>
              <w:t xml:space="preserve">в том числе </w:t>
            </w:r>
            <w:r w:rsidRPr="009B005F">
              <w:rPr>
                <w:bCs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составляет </w:t>
            </w:r>
          </w:p>
          <w:p w:rsidR="009B005F" w:rsidRPr="009B005F" w:rsidRDefault="009B005F" w:rsidP="009B005F">
            <w:pPr>
              <w:rPr>
                <w:bCs/>
                <w:sz w:val="20"/>
                <w:szCs w:val="20"/>
              </w:rPr>
            </w:pPr>
            <w:r w:rsidRPr="009B005F">
              <w:rPr>
                <w:bCs/>
                <w:sz w:val="20"/>
                <w:szCs w:val="20"/>
              </w:rPr>
              <w:t>198 683 982,6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в том числе: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бюджета Санкт-Петербурга - </w:t>
            </w:r>
          </w:p>
          <w:p w:rsidR="009B005F" w:rsidRPr="009B005F" w:rsidRDefault="009B005F" w:rsidP="009B005F">
            <w:pPr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172 439 039,4 </w:t>
            </w:r>
            <w:r w:rsidRPr="009B005F">
              <w:rPr>
                <w:rFonts w:eastAsia="Calibri"/>
                <w:sz w:val="20"/>
                <w:szCs w:val="20"/>
                <w:lang w:eastAsia="en-US"/>
              </w:rPr>
              <w:t>тыс. руб., в том числе по годам: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– 26 922 480,0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2021 г. – </w:t>
            </w:r>
            <w:r w:rsidRPr="009B005F">
              <w:rPr>
                <w:sz w:val="20"/>
                <w:szCs w:val="20"/>
              </w:rPr>
              <w:t xml:space="preserve">29 199 917,3 </w:t>
            </w:r>
            <w:r w:rsidRPr="009B005F">
              <w:rPr>
                <w:rFonts w:eastAsia="Calibri"/>
                <w:sz w:val="20"/>
                <w:szCs w:val="20"/>
                <w:lang w:eastAsia="en-US"/>
              </w:rPr>
              <w:t>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2022 г. – </w:t>
            </w:r>
            <w:r w:rsidRPr="009B005F">
              <w:rPr>
                <w:sz w:val="20"/>
                <w:szCs w:val="20"/>
              </w:rPr>
              <w:t xml:space="preserve">27 373 846,7 </w:t>
            </w:r>
            <w:r w:rsidRPr="009B005F">
              <w:rPr>
                <w:rFonts w:eastAsia="Calibri"/>
                <w:sz w:val="20"/>
                <w:szCs w:val="20"/>
                <w:lang w:eastAsia="en-US"/>
              </w:rPr>
              <w:t>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2023 г. – </w:t>
            </w:r>
            <w:r w:rsidRPr="009B005F">
              <w:rPr>
                <w:sz w:val="20"/>
                <w:szCs w:val="20"/>
              </w:rPr>
              <w:t>27 532 713,8</w:t>
            </w: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2024 г. – </w:t>
            </w:r>
            <w:r w:rsidRPr="009B005F">
              <w:rPr>
                <w:sz w:val="20"/>
                <w:szCs w:val="20"/>
              </w:rPr>
              <w:t xml:space="preserve">31 740 953,0 </w:t>
            </w:r>
            <w:r w:rsidRPr="009B005F">
              <w:rPr>
                <w:rFonts w:eastAsia="Calibri"/>
                <w:sz w:val="20"/>
                <w:szCs w:val="20"/>
                <w:lang w:eastAsia="en-US"/>
              </w:rPr>
              <w:t>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- 29 669 128,6 тыс. руб.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федерального бюджета - 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280 773,3 тыс. руб., в том числе по годам: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- 26 019,9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- 136 456,2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- 7 907,5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- 110 389,7 тыс. руб.,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- 0,0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– 0,0 тыс. руб.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за счет внебюджетных средств – 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25 964 169,9 тыс. руб., в том числе по годам: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- 3 993 749,1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- 4 307 076,9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- 4 350 147,7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- 4 393 649,1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- 4 437 585,6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- 4 481 961,4 тыс. руб.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составляет 853 143,7 тыс. руб., 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в том числе: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бюджета Санкт-Петербурга - 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614 182,8 тыс. руб., в том числе по годам: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– 131 631,0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-  185 583,7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- 82 436,0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- 124 777,0 тыс. руб.,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-  89 755,1 тыс. руб.,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-  0,0 тыс. руб.,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 за счет средств федерального бюджета -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238 960,9 тыс. руб., в том числе по годам: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- 0,0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-  131 253,7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-  2 500,0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- 105 207,2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- 0,0 тыс. руб.;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– 0,0 тыс. руб.</w:t>
            </w:r>
          </w:p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за счет внебюджетных средств - 0,0 тыс. руб.</w:t>
            </w:r>
          </w:p>
        </w:tc>
        <w:tc>
          <w:tcPr>
            <w:tcW w:w="37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B005F" w:rsidRPr="007C373B" w:rsidRDefault="009B005F" w:rsidP="009B005F">
            <w:pPr>
              <w:rPr>
                <w:sz w:val="15"/>
                <w:szCs w:val="15"/>
              </w:rPr>
            </w:pPr>
            <w:r w:rsidRPr="007C373B">
              <w:rPr>
                <w:sz w:val="15"/>
                <w:szCs w:val="15"/>
              </w:rPr>
              <w:t>».</w:t>
            </w:r>
          </w:p>
        </w:tc>
      </w:tr>
    </w:tbl>
    <w:p w:rsidR="009B005F" w:rsidRPr="009B005F" w:rsidRDefault="009B005F" w:rsidP="009B005F">
      <w:pPr>
        <w:ind w:firstLine="709"/>
        <w:jc w:val="both"/>
      </w:pPr>
    </w:p>
    <w:p w:rsidR="009B005F" w:rsidRPr="009B005F" w:rsidRDefault="009B005F" w:rsidP="009B005F">
      <w:pPr>
        <w:ind w:firstLine="709"/>
        <w:jc w:val="both"/>
      </w:pPr>
    </w:p>
    <w:p w:rsidR="009B005F" w:rsidRPr="009B005F" w:rsidRDefault="009B005F" w:rsidP="009B005F">
      <w:pPr>
        <w:ind w:firstLine="709"/>
        <w:jc w:val="both"/>
      </w:pPr>
    </w:p>
    <w:p w:rsidR="009B005F" w:rsidRPr="009B005F" w:rsidRDefault="009B005F" w:rsidP="009B005F">
      <w:r w:rsidRPr="009B005F">
        <w:br w:type="page"/>
      </w:r>
    </w:p>
    <w:p w:rsidR="009B005F" w:rsidRPr="009B005F" w:rsidRDefault="00A23462" w:rsidP="009B005F">
      <w:pPr>
        <w:tabs>
          <w:tab w:val="left" w:pos="0"/>
        </w:tabs>
        <w:spacing w:before="60" w:after="120"/>
        <w:ind w:firstLine="567"/>
        <w:contextualSpacing/>
        <w:jc w:val="both"/>
      </w:pPr>
      <w:r>
        <w:lastRenderedPageBreak/>
        <w:t>7</w:t>
      </w:r>
      <w:r w:rsidR="009B005F" w:rsidRPr="009B005F">
        <w:t>.2. Пункт 1 подраздела 1.6 раздела 1 приложения к постановлению изложить</w:t>
      </w:r>
      <w:r w:rsidR="009B005F" w:rsidRPr="009B005F">
        <w:br/>
        <w:t>в следующей редакции:</w:t>
      </w:r>
    </w:p>
    <w:p w:rsidR="009B005F" w:rsidRPr="009B005F" w:rsidRDefault="009B005F" w:rsidP="009B005F">
      <w:pPr>
        <w:tabs>
          <w:tab w:val="left" w:pos="0"/>
        </w:tabs>
        <w:spacing w:before="60" w:after="120"/>
        <w:ind w:firstLine="567"/>
        <w:contextualSpacing/>
        <w:jc w:val="both"/>
        <w:rPr>
          <w:sz w:val="12"/>
          <w:szCs w:val="12"/>
        </w:rPr>
      </w:pPr>
    </w:p>
    <w:tbl>
      <w:tblPr>
        <w:tblStyle w:val="ad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992"/>
        <w:gridCol w:w="709"/>
        <w:gridCol w:w="709"/>
        <w:gridCol w:w="850"/>
        <w:gridCol w:w="891"/>
        <w:gridCol w:w="891"/>
        <w:gridCol w:w="891"/>
        <w:gridCol w:w="891"/>
        <w:gridCol w:w="891"/>
        <w:gridCol w:w="891"/>
        <w:gridCol w:w="1033"/>
        <w:gridCol w:w="283"/>
        <w:gridCol w:w="142"/>
      </w:tblGrid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005F">
              <w:rPr>
                <w:sz w:val="15"/>
                <w:szCs w:val="15"/>
              </w:rPr>
              <w:t>«</w:t>
            </w:r>
          </w:p>
        </w:tc>
        <w:tc>
          <w:tcPr>
            <w:tcW w:w="284" w:type="dxa"/>
            <w:vMerge w:val="restart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Государственная программа Санкт-Петербурга </w:t>
            </w:r>
          </w:p>
        </w:tc>
        <w:tc>
          <w:tcPr>
            <w:tcW w:w="709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131 631,0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185 583,7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82 436,0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124 777,0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89 755,1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614 182,8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249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1 227574,8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892 620,5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2 337 927,9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1 875 620,3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6 859 211,6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spacing w:after="200" w:line="276" w:lineRule="auto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2 260 510,2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15 453 465,3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56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1 359205,8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1 078 204,2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2 420 363,9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2 000 397,3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6 948 966,7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spacing w:after="200" w:line="276" w:lineRule="auto"/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2 260 510,2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16 067 648,1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25563274,2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28121713,1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24953482,8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25532316,5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24791986,3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27408618,4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156 371 391,4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8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pacing w:val="-6"/>
                <w:sz w:val="14"/>
                <w:szCs w:val="14"/>
              </w:rPr>
            </w:pPr>
            <w:r w:rsidRPr="009B005F">
              <w:rPr>
                <w:spacing w:val="-6"/>
                <w:sz w:val="14"/>
                <w:szCs w:val="14"/>
              </w:rPr>
              <w:t>26 922 480,0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pacing w:val="-6"/>
                <w:sz w:val="14"/>
                <w:szCs w:val="14"/>
              </w:rPr>
            </w:pPr>
            <w:r w:rsidRPr="009B005F">
              <w:rPr>
                <w:spacing w:val="-6"/>
                <w:sz w:val="14"/>
                <w:szCs w:val="14"/>
              </w:rPr>
              <w:t>29 199 917,3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pacing w:val="-6"/>
                <w:sz w:val="14"/>
                <w:szCs w:val="14"/>
              </w:rPr>
            </w:pPr>
            <w:r w:rsidRPr="009B005F">
              <w:rPr>
                <w:spacing w:val="-6"/>
                <w:sz w:val="14"/>
                <w:szCs w:val="14"/>
              </w:rPr>
              <w:t>27 373 846,7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pacing w:val="-6"/>
                <w:sz w:val="14"/>
                <w:szCs w:val="14"/>
              </w:rPr>
            </w:pPr>
            <w:r w:rsidRPr="009B005F">
              <w:rPr>
                <w:spacing w:val="-6"/>
                <w:sz w:val="14"/>
                <w:szCs w:val="14"/>
              </w:rPr>
              <w:t>27 532 713,8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pacing w:val="-6"/>
                <w:sz w:val="14"/>
                <w:szCs w:val="14"/>
              </w:rPr>
            </w:pPr>
            <w:r w:rsidRPr="009B005F">
              <w:rPr>
                <w:spacing w:val="-6"/>
                <w:sz w:val="14"/>
                <w:szCs w:val="14"/>
              </w:rPr>
              <w:t>31 740 953,0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pacing w:val="-6"/>
                <w:sz w:val="14"/>
                <w:szCs w:val="14"/>
              </w:rPr>
            </w:pPr>
            <w:r w:rsidRPr="009B005F">
              <w:rPr>
                <w:spacing w:val="-6"/>
                <w:sz w:val="14"/>
                <w:szCs w:val="14"/>
              </w:rPr>
              <w:t>29 669 128,6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172 439 039,4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09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131 253,7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2 500,0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105 207,2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238 960,9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11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131 253,7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2 500,0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105 207,2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238 960,9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26 019,9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5 202,5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5 407,5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5 182,5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41 812,4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26 019,9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136 456,2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7 907,5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110 389,7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280 773,3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3"/>
                <w:szCs w:val="13"/>
              </w:rPr>
            </w:pPr>
            <w:r w:rsidRPr="009B005F">
              <w:rPr>
                <w:sz w:val="13"/>
                <w:szCs w:val="13"/>
              </w:rPr>
              <w:t>Внебюджетные средства</w:t>
            </w:r>
          </w:p>
        </w:tc>
        <w:tc>
          <w:tcPr>
            <w:tcW w:w="709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235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3 993749,1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4 307076,9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4 350147,7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4 393649,1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4 437585,6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4 481961,4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25 964 169,9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3 993749,1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4 307076,9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4 350147,7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4 393649,1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4 437585,6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4 481961,4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25 964 169,9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9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ВСЕГО</w:t>
            </w:r>
          </w:p>
        </w:tc>
        <w:tc>
          <w:tcPr>
            <w:tcW w:w="709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559" w:type="dxa"/>
            <w:gridSpan w:val="2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131 631,0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316 837,4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84 936,0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229 984,2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89 755,1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853 143,7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285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6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1 227 574,80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892 620,5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2 337 927,9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1 875 620,3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6 859 211,6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2 260 510,2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15 453 465,3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6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1 359 205,80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1 209 457,9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2 422 863,9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2 105 604,5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6 948 966,7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2 260 510,2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14 487 063,4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gridAfter w:val="1"/>
          <w:wAfter w:w="142" w:type="dxa"/>
          <w:trHeight w:val="300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29583043,2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32433992,5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29309038,0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29931148,1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29229572,0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149" w:hanging="169"/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31 890 579,8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182 377 373,6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9B005F" w:rsidTr="00757CD0">
        <w:trPr>
          <w:trHeight w:val="359"/>
        </w:trPr>
        <w:tc>
          <w:tcPr>
            <w:tcW w:w="284" w:type="dxa"/>
            <w:vMerge/>
            <w:tcBorders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30942249,0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169" w:hanging="14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33 643 450,4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12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31 731 901,9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8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32 036 752,6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47" w:hanging="128"/>
              <w:jc w:val="right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36 178 538,7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149" w:hanging="169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34 151 090,0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198 683 982,6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5"/>
                <w:szCs w:val="15"/>
              </w:rPr>
            </w:pPr>
          </w:p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5"/>
                <w:szCs w:val="15"/>
              </w:rPr>
            </w:pPr>
          </w:p>
          <w:p w:rsidR="009B005F" w:rsidRPr="009B005F" w:rsidRDefault="009B005F" w:rsidP="009B005F">
            <w:pPr>
              <w:widowControl w:val="0"/>
              <w:autoSpaceDE w:val="0"/>
              <w:autoSpaceDN w:val="0"/>
            </w:pPr>
            <w:r w:rsidRPr="009B005F">
              <w:rPr>
                <w:sz w:val="15"/>
                <w:szCs w:val="15"/>
              </w:rPr>
              <w:t>».</w:t>
            </w:r>
          </w:p>
        </w:tc>
      </w:tr>
    </w:tbl>
    <w:p w:rsidR="009B005F" w:rsidRPr="009B005F" w:rsidRDefault="00A23462" w:rsidP="009B005F">
      <w:pPr>
        <w:tabs>
          <w:tab w:val="left" w:pos="851"/>
        </w:tabs>
        <w:spacing w:before="60" w:after="60"/>
        <w:ind w:firstLine="567"/>
        <w:jc w:val="both"/>
      </w:pPr>
      <w:r>
        <w:t>7</w:t>
      </w:r>
      <w:r w:rsidR="009B005F" w:rsidRPr="009B005F">
        <w:t>.3. Пункт 3 подраздела 1.6 раздела 1 приложения к постановлению изложить</w:t>
      </w:r>
      <w:r w:rsidR="009B005F" w:rsidRPr="009B005F">
        <w:br/>
        <w:t>в следующей редакции:</w:t>
      </w:r>
    </w:p>
    <w:tbl>
      <w:tblPr>
        <w:tblStyle w:val="ad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1"/>
        <w:gridCol w:w="286"/>
        <w:gridCol w:w="841"/>
        <w:gridCol w:w="851"/>
        <w:gridCol w:w="709"/>
        <w:gridCol w:w="850"/>
        <w:gridCol w:w="911"/>
        <w:gridCol w:w="911"/>
        <w:gridCol w:w="911"/>
        <w:gridCol w:w="912"/>
        <w:gridCol w:w="911"/>
        <w:gridCol w:w="911"/>
        <w:gridCol w:w="912"/>
      </w:tblGrid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«</w:t>
            </w:r>
          </w:p>
        </w:tc>
        <w:tc>
          <w:tcPr>
            <w:tcW w:w="286" w:type="dxa"/>
            <w:vMerge w:val="restart"/>
            <w:tcBorders>
              <w:bottom w:val="single" w:sz="4" w:space="0" w:color="auto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</w:t>
            </w:r>
          </w:p>
        </w:tc>
        <w:tc>
          <w:tcPr>
            <w:tcW w:w="841" w:type="dxa"/>
            <w:vMerge w:val="restart"/>
            <w:tcBorders>
              <w:bottom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1"/>
                <w:szCs w:val="11"/>
              </w:rPr>
            </w:pPr>
            <w:r w:rsidRPr="009B005F">
              <w:rPr>
                <w:sz w:val="11"/>
                <w:szCs w:val="11"/>
              </w:rPr>
              <w:t xml:space="preserve">Подпрограмма 2 «Искусство» 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2"/>
                <w:szCs w:val="12"/>
              </w:rPr>
            </w:pPr>
            <w:r w:rsidRPr="009B005F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1 500,0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1 500,0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3 000,0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829 406,10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106 479,4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2 245 568,9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1 864 537,2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5 303 276,8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7 926,8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4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10 357 195,2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  <w:tcBorders>
              <w:top w:val="single" w:sz="4" w:space="0" w:color="auto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830 906,10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106 479,4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2 247 068,9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1 864 537,2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5 303 276,8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7 926,8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4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10 360 195,2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8874168,6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9667388,8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8097665,9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8299866,0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7072735,9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8973682,7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47"/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50 985 507,9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10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9 705 074,70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9 773 868,2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68" w:hanging="8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10 344 734,8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149" w:hanging="14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10 164 403,2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88" w:hanging="6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12 376 012,7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8 981 609,5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4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61 345 703,1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09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2 500,0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2 500,0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2 500,0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2 500,0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14 500,0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5 202,5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5 407,5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5 182,5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30 292,5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14 500,0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5 202,5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7 907,5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5 182,5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32 792,5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709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2 854865,5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2 501911,0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2 526930,1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2 552199,4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2 577721,4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2 603498,6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4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15 617 126,0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2 854865,5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2 501911,0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2 526930,1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2 552199,4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2 577721,4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2 603498,6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4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15 617 126,0</w:t>
            </w:r>
          </w:p>
        </w:tc>
      </w:tr>
    </w:tbl>
    <w:p w:rsidR="009B005F" w:rsidRPr="009B005F" w:rsidRDefault="009B005F" w:rsidP="009B005F">
      <w:r w:rsidRPr="009B005F">
        <w:br w:type="page"/>
      </w:r>
    </w:p>
    <w:tbl>
      <w:tblPr>
        <w:tblStyle w:val="ad"/>
        <w:tblW w:w="109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1"/>
        <w:gridCol w:w="286"/>
        <w:gridCol w:w="841"/>
        <w:gridCol w:w="851"/>
        <w:gridCol w:w="1559"/>
        <w:gridCol w:w="911"/>
        <w:gridCol w:w="911"/>
        <w:gridCol w:w="911"/>
        <w:gridCol w:w="912"/>
        <w:gridCol w:w="911"/>
        <w:gridCol w:w="911"/>
        <w:gridCol w:w="912"/>
        <w:gridCol w:w="708"/>
      </w:tblGrid>
      <w:tr w:rsidR="00757CD0" w:rsidRPr="009B005F" w:rsidTr="00757CD0">
        <w:trPr>
          <w:gridAfter w:val="1"/>
          <w:wAfter w:w="708" w:type="dxa"/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9B005F">
              <w:lastRenderedPageBreak/>
              <w:br w:type="page"/>
            </w:r>
          </w:p>
        </w:tc>
        <w:tc>
          <w:tcPr>
            <w:tcW w:w="286" w:type="dxa"/>
            <w:vMerge w:val="restart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ВСЕГО</w:t>
            </w:r>
          </w:p>
        </w:tc>
        <w:tc>
          <w:tcPr>
            <w:tcW w:w="851" w:type="dxa"/>
            <w:vMerge w:val="restart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559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1 500,0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4 000,0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5 500,0</w:t>
            </w:r>
          </w:p>
        </w:tc>
      </w:tr>
      <w:tr w:rsidR="00757CD0" w:rsidRPr="009B005F" w:rsidTr="00757CD0">
        <w:trPr>
          <w:gridAfter w:val="1"/>
          <w:wAfter w:w="708" w:type="dxa"/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829 406,10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106 479,4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2 245 568,9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1 864 537,2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5 303 276,8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7 926,8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4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10 357 195,2</w:t>
            </w:r>
          </w:p>
        </w:tc>
      </w:tr>
      <w:tr w:rsidR="00757CD0" w:rsidRPr="009B005F" w:rsidTr="00757CD0">
        <w:trPr>
          <w:gridAfter w:val="1"/>
          <w:wAfter w:w="708" w:type="dxa"/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9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830 906,10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106 479,4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2 249 568,9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1 864 537,2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5 303 276,8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7 926,8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4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10 362 695,2</w:t>
            </w:r>
          </w:p>
        </w:tc>
      </w:tr>
      <w:tr w:rsidR="00757CD0" w:rsidRPr="009B005F" w:rsidTr="00757CD0">
        <w:trPr>
          <w:gridAfter w:val="1"/>
          <w:wAfter w:w="708" w:type="dxa"/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559" w:type="dxa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11743534,1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12174502,3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10630003,5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10857247,9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9 650457,3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12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11 577 181,3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hanging="4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66 632 926,4</w:t>
            </w:r>
          </w:p>
        </w:tc>
      </w:tr>
      <w:tr w:rsidR="00757CD0" w:rsidRPr="009B005F" w:rsidTr="00757CD0">
        <w:trPr>
          <w:trHeight w:val="300"/>
        </w:trPr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6" w:type="dxa"/>
            <w:vMerge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vMerge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2410" w:type="dxa"/>
            <w:gridSpan w:val="2"/>
            <w:hideMark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rPr>
                <w:bCs/>
                <w:sz w:val="14"/>
                <w:szCs w:val="14"/>
              </w:rPr>
            </w:pPr>
            <w:r w:rsidRPr="009B005F">
              <w:rPr>
                <w:bCs/>
                <w:sz w:val="14"/>
                <w:szCs w:val="14"/>
              </w:rPr>
              <w:t>ВСЕГО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53" w:hanging="10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12 574 440,2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129" w:hanging="16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12 280 981,7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6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12 879 572,4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149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12 721 785,1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8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14 953 734,1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169" w:hanging="12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11 585 108,1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005F" w:rsidRPr="009B005F" w:rsidRDefault="009B005F" w:rsidP="009B005F">
            <w:pPr>
              <w:ind w:right="-108" w:hanging="4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76 995 621,6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C373B" w:rsidRDefault="007C373B" w:rsidP="009B005F">
            <w:pPr>
              <w:rPr>
                <w:sz w:val="15"/>
                <w:szCs w:val="15"/>
              </w:rPr>
            </w:pPr>
          </w:p>
          <w:p w:rsidR="009B005F" w:rsidRPr="009B005F" w:rsidRDefault="007C373B" w:rsidP="009B005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»</w:t>
            </w:r>
            <w:r w:rsidR="009B005F" w:rsidRPr="009B005F">
              <w:rPr>
                <w:sz w:val="15"/>
                <w:szCs w:val="15"/>
              </w:rPr>
              <w:t>.</w:t>
            </w:r>
          </w:p>
        </w:tc>
      </w:tr>
    </w:tbl>
    <w:p w:rsidR="009B005F" w:rsidRPr="009B005F" w:rsidRDefault="00A23462" w:rsidP="009B005F">
      <w:pPr>
        <w:tabs>
          <w:tab w:val="left" w:pos="851"/>
        </w:tabs>
        <w:spacing w:before="120" w:after="120"/>
        <w:ind w:firstLine="567"/>
        <w:jc w:val="both"/>
      </w:pPr>
      <w:r>
        <w:t>7</w:t>
      </w:r>
      <w:r w:rsidR="009B005F" w:rsidRPr="009B005F">
        <w:t xml:space="preserve">.4. Пункты 10 - 10.2 подраздела 1.8 раздела 1 приложения к постановлению изложить </w:t>
      </w:r>
      <w:r w:rsidR="009B005F" w:rsidRPr="009B005F">
        <w:br/>
        <w:t>в следующей редакции: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"/>
        <w:gridCol w:w="553"/>
        <w:gridCol w:w="1275"/>
        <w:gridCol w:w="1700"/>
        <w:gridCol w:w="874"/>
        <w:gridCol w:w="917"/>
        <w:gridCol w:w="918"/>
        <w:gridCol w:w="917"/>
        <w:gridCol w:w="918"/>
        <w:gridCol w:w="917"/>
        <w:gridCol w:w="922"/>
        <w:gridCol w:w="425"/>
      </w:tblGrid>
      <w:tr w:rsidR="00757CD0" w:rsidRPr="009B005F" w:rsidTr="00757CD0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  <w:shd w:val="clear" w:color="000000" w:fill="FFFFFF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5"/>
              </w:rPr>
            </w:pPr>
            <w:r w:rsidRPr="009B005F">
              <w:rPr>
                <w:sz w:val="16"/>
                <w:szCs w:val="15"/>
              </w:rPr>
              <w:t>«</w:t>
            </w:r>
          </w:p>
        </w:tc>
        <w:tc>
          <w:tcPr>
            <w:tcW w:w="553" w:type="dxa"/>
            <w:vMerge w:val="restart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10.</w:t>
            </w:r>
          </w:p>
        </w:tc>
        <w:tc>
          <w:tcPr>
            <w:tcW w:w="1275" w:type="dxa"/>
            <w:vMerge w:val="restart"/>
            <w:shd w:val="clear" w:color="000000" w:fill="FFFFFF"/>
            <w:hideMark/>
          </w:tcPr>
          <w:p w:rsidR="009B005F" w:rsidRPr="009B005F" w:rsidRDefault="009B005F" w:rsidP="009B005F">
            <w:pPr>
              <w:rPr>
                <w:bCs/>
                <w:sz w:val="16"/>
                <w:szCs w:val="16"/>
              </w:rPr>
            </w:pPr>
            <w:r w:rsidRPr="009B005F">
              <w:rPr>
                <w:bCs/>
                <w:sz w:val="16"/>
                <w:szCs w:val="16"/>
              </w:rPr>
              <w:t>КС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9B005F" w:rsidRPr="009B005F" w:rsidRDefault="009B005F" w:rsidP="009B005F">
            <w:pPr>
              <w:rPr>
                <w:sz w:val="16"/>
                <w:szCs w:val="16"/>
                <w:lang w:val="en-US"/>
              </w:rPr>
            </w:pPr>
            <w:r w:rsidRPr="009B005F">
              <w:rPr>
                <w:sz w:val="16"/>
                <w:szCs w:val="16"/>
              </w:rPr>
              <w:t xml:space="preserve">Бюджет </w:t>
            </w:r>
          </w:p>
          <w:p w:rsidR="009B005F" w:rsidRPr="009B005F" w:rsidRDefault="009B005F" w:rsidP="009B005F">
            <w:pPr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874" w:type="dxa"/>
            <w:shd w:val="clear" w:color="000000" w:fill="FFFFFF"/>
            <w:hideMark/>
          </w:tcPr>
          <w:p w:rsidR="009B005F" w:rsidRPr="009B005F" w:rsidRDefault="009B005F" w:rsidP="009B005F">
            <w:pPr>
              <w:ind w:right="-89" w:hanging="104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1 228 574,8</w:t>
            </w:r>
          </w:p>
        </w:tc>
        <w:tc>
          <w:tcPr>
            <w:tcW w:w="917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893 620,5</w:t>
            </w:r>
          </w:p>
        </w:tc>
        <w:tc>
          <w:tcPr>
            <w:tcW w:w="918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1 988 967,9</w:t>
            </w:r>
          </w:p>
        </w:tc>
        <w:tc>
          <w:tcPr>
            <w:tcW w:w="917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1 526 701,9</w:t>
            </w:r>
          </w:p>
        </w:tc>
        <w:tc>
          <w:tcPr>
            <w:tcW w:w="918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6 860 336,2</w:t>
            </w:r>
          </w:p>
        </w:tc>
        <w:tc>
          <w:tcPr>
            <w:tcW w:w="917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2 261 679,6</w:t>
            </w:r>
          </w:p>
        </w:tc>
        <w:tc>
          <w:tcPr>
            <w:tcW w:w="922" w:type="dxa"/>
            <w:shd w:val="clear" w:color="000000" w:fill="FFFFFF"/>
            <w:hideMark/>
          </w:tcPr>
          <w:p w:rsidR="009B005F" w:rsidRPr="009B005F" w:rsidRDefault="009B005F" w:rsidP="009B005F">
            <w:pPr>
              <w:ind w:hanging="3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14 759 880,9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6"/>
                <w:szCs w:val="16"/>
              </w:rPr>
            </w:pPr>
          </w:p>
        </w:tc>
      </w:tr>
      <w:tr w:rsidR="00757CD0" w:rsidRPr="009B005F" w:rsidTr="00757CD0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53" w:type="dxa"/>
            <w:vMerge/>
            <w:vAlign w:val="center"/>
            <w:hideMark/>
          </w:tcPr>
          <w:p w:rsidR="009B005F" w:rsidRPr="009B005F" w:rsidRDefault="009B005F" w:rsidP="009B005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9B005F" w:rsidRPr="009B005F" w:rsidRDefault="009B005F" w:rsidP="009B005F">
            <w:pPr>
              <w:rPr>
                <w:bCs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9B005F" w:rsidRPr="009B005F" w:rsidRDefault="009B005F" w:rsidP="009B005F">
            <w:pPr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74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22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6"/>
                <w:szCs w:val="16"/>
              </w:rPr>
            </w:pPr>
          </w:p>
        </w:tc>
      </w:tr>
      <w:tr w:rsidR="00757CD0" w:rsidRPr="009B005F" w:rsidTr="00757CD0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53" w:type="dxa"/>
            <w:vMerge/>
            <w:vAlign w:val="center"/>
            <w:hideMark/>
          </w:tcPr>
          <w:p w:rsidR="009B005F" w:rsidRPr="009B005F" w:rsidRDefault="009B005F" w:rsidP="009B005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9B005F" w:rsidRPr="009B005F" w:rsidRDefault="009B005F" w:rsidP="009B005F">
            <w:pPr>
              <w:rPr>
                <w:bCs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9B005F" w:rsidRPr="009B005F" w:rsidRDefault="009B005F" w:rsidP="009B005F">
            <w:pPr>
              <w:rPr>
                <w:bCs/>
                <w:sz w:val="16"/>
                <w:szCs w:val="16"/>
              </w:rPr>
            </w:pPr>
            <w:r w:rsidRPr="009B005F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874" w:type="dxa"/>
            <w:shd w:val="clear" w:color="000000" w:fill="FFFFFF"/>
            <w:hideMark/>
          </w:tcPr>
          <w:p w:rsidR="009B005F" w:rsidRPr="009B005F" w:rsidRDefault="009B005F" w:rsidP="009B005F">
            <w:pPr>
              <w:ind w:right="-89" w:hanging="104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1 228 574,8</w:t>
            </w:r>
          </w:p>
        </w:tc>
        <w:tc>
          <w:tcPr>
            <w:tcW w:w="917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893 620,5</w:t>
            </w:r>
          </w:p>
        </w:tc>
        <w:tc>
          <w:tcPr>
            <w:tcW w:w="918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1 988 967,9</w:t>
            </w:r>
          </w:p>
        </w:tc>
        <w:tc>
          <w:tcPr>
            <w:tcW w:w="917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1 526 701,9</w:t>
            </w:r>
          </w:p>
        </w:tc>
        <w:tc>
          <w:tcPr>
            <w:tcW w:w="918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6 860 336,2</w:t>
            </w:r>
          </w:p>
        </w:tc>
        <w:tc>
          <w:tcPr>
            <w:tcW w:w="917" w:type="dxa"/>
            <w:shd w:val="clear" w:color="000000" w:fill="FFFFFF"/>
            <w:hideMark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2 261 679,6</w:t>
            </w:r>
          </w:p>
        </w:tc>
        <w:tc>
          <w:tcPr>
            <w:tcW w:w="922" w:type="dxa"/>
            <w:shd w:val="clear" w:color="000000" w:fill="FFFFFF"/>
            <w:hideMark/>
          </w:tcPr>
          <w:p w:rsidR="009B005F" w:rsidRPr="009B005F" w:rsidRDefault="009B005F" w:rsidP="009B005F">
            <w:pPr>
              <w:ind w:hanging="3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14 759 880,9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rPr>
                <w:sz w:val="16"/>
                <w:szCs w:val="16"/>
              </w:rPr>
            </w:pPr>
          </w:p>
        </w:tc>
      </w:tr>
      <w:tr w:rsidR="00757CD0" w:rsidRPr="009B005F" w:rsidTr="00757CD0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53" w:type="dxa"/>
            <w:vMerge w:val="restart"/>
          </w:tcPr>
          <w:p w:rsidR="009B005F" w:rsidRPr="009B005F" w:rsidRDefault="009B005F" w:rsidP="009B005F">
            <w:pPr>
              <w:jc w:val="center"/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10.1</w:t>
            </w:r>
          </w:p>
        </w:tc>
        <w:tc>
          <w:tcPr>
            <w:tcW w:w="1275" w:type="dxa"/>
            <w:vMerge w:val="restart"/>
          </w:tcPr>
          <w:p w:rsidR="009B005F" w:rsidRPr="009B005F" w:rsidRDefault="009B005F" w:rsidP="009B005F">
            <w:pPr>
              <w:rPr>
                <w:bCs/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9B005F" w:rsidRPr="009B005F" w:rsidRDefault="009B005F" w:rsidP="009B005F">
            <w:pPr>
              <w:rPr>
                <w:sz w:val="16"/>
                <w:szCs w:val="16"/>
                <w:lang w:val="en-US"/>
              </w:rPr>
            </w:pPr>
            <w:r w:rsidRPr="009B005F">
              <w:rPr>
                <w:sz w:val="16"/>
                <w:szCs w:val="16"/>
              </w:rPr>
              <w:t xml:space="preserve">Бюджет </w:t>
            </w:r>
          </w:p>
          <w:p w:rsidR="009B005F" w:rsidRPr="009B005F" w:rsidRDefault="009B005F" w:rsidP="009B005F">
            <w:pPr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874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268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261,1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696 637,90</w:t>
            </w:r>
          </w:p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16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349,8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</w:t>
            </w:r>
            <w:r w:rsidRPr="009B005F">
              <w:rPr>
                <w:sz w:val="14"/>
                <w:szCs w:val="14"/>
                <w:lang w:val="en-US"/>
              </w:rPr>
              <w:t> </w:t>
            </w:r>
            <w:r w:rsidRPr="009B005F">
              <w:rPr>
                <w:sz w:val="14"/>
                <w:szCs w:val="14"/>
              </w:rPr>
              <w:t>084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596,7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036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031,7</w:t>
            </w:r>
          </w:p>
        </w:tc>
        <w:tc>
          <w:tcPr>
            <w:tcW w:w="922" w:type="dxa"/>
            <w:shd w:val="clear" w:color="000000" w:fill="FFFFFF"/>
          </w:tcPr>
          <w:p w:rsidR="009B005F" w:rsidRPr="009B005F" w:rsidRDefault="009B005F" w:rsidP="009B005F">
            <w:pPr>
              <w:ind w:right="-108" w:hanging="3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3 101 877,2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rPr>
                <w:sz w:val="15"/>
                <w:szCs w:val="15"/>
              </w:rPr>
            </w:pPr>
          </w:p>
        </w:tc>
      </w:tr>
      <w:tr w:rsidR="00757CD0" w:rsidRPr="009B005F" w:rsidTr="00757CD0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53" w:type="dxa"/>
            <w:vMerge/>
            <w:vAlign w:val="center"/>
          </w:tcPr>
          <w:p w:rsidR="009B005F" w:rsidRPr="009B005F" w:rsidRDefault="009B005F" w:rsidP="009B005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9B005F" w:rsidRPr="009B005F" w:rsidRDefault="009B005F" w:rsidP="009B005F">
            <w:pPr>
              <w:rPr>
                <w:bCs/>
                <w:sz w:val="14"/>
                <w:szCs w:val="14"/>
              </w:rPr>
            </w:pPr>
          </w:p>
        </w:tc>
        <w:tc>
          <w:tcPr>
            <w:tcW w:w="1700" w:type="dxa"/>
            <w:shd w:val="clear" w:color="000000" w:fill="FFFFFF"/>
            <w:vAlign w:val="center"/>
          </w:tcPr>
          <w:p w:rsidR="009B005F" w:rsidRPr="009B005F" w:rsidRDefault="009B005F" w:rsidP="009B005F">
            <w:pPr>
              <w:rPr>
                <w:bCs/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74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22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rPr>
                <w:sz w:val="15"/>
                <w:szCs w:val="15"/>
              </w:rPr>
            </w:pPr>
          </w:p>
        </w:tc>
      </w:tr>
      <w:tr w:rsidR="00757CD0" w:rsidRPr="009B005F" w:rsidTr="00757CD0">
        <w:trPr>
          <w:trHeight w:val="465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53" w:type="dxa"/>
            <w:vMerge/>
            <w:vAlign w:val="center"/>
          </w:tcPr>
          <w:p w:rsidR="009B005F" w:rsidRPr="009B005F" w:rsidRDefault="009B005F" w:rsidP="009B005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9B005F" w:rsidRPr="009B005F" w:rsidRDefault="009B005F" w:rsidP="009B005F">
            <w:pPr>
              <w:rPr>
                <w:bCs/>
                <w:sz w:val="14"/>
                <w:szCs w:val="14"/>
              </w:rPr>
            </w:pPr>
          </w:p>
        </w:tc>
        <w:tc>
          <w:tcPr>
            <w:tcW w:w="1700" w:type="dxa"/>
            <w:shd w:val="clear" w:color="000000" w:fill="FFFFFF"/>
            <w:vAlign w:val="center"/>
          </w:tcPr>
          <w:p w:rsidR="009B005F" w:rsidRPr="009B005F" w:rsidRDefault="009B005F" w:rsidP="009B005F">
            <w:pPr>
              <w:rPr>
                <w:bCs/>
                <w:sz w:val="16"/>
                <w:szCs w:val="16"/>
              </w:rPr>
            </w:pPr>
            <w:r w:rsidRPr="009B005F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874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268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261,1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696 637,90</w:t>
            </w:r>
          </w:p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16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349,8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084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596,7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036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>031,7</w:t>
            </w:r>
          </w:p>
        </w:tc>
        <w:tc>
          <w:tcPr>
            <w:tcW w:w="922" w:type="dxa"/>
            <w:shd w:val="clear" w:color="000000" w:fill="FFFFFF"/>
          </w:tcPr>
          <w:p w:rsidR="009B005F" w:rsidRPr="009B005F" w:rsidRDefault="009B005F" w:rsidP="009B005F">
            <w:pPr>
              <w:ind w:right="-108" w:hanging="37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3 101 877,2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rPr>
                <w:sz w:val="15"/>
                <w:szCs w:val="15"/>
              </w:rPr>
            </w:pPr>
          </w:p>
        </w:tc>
      </w:tr>
      <w:tr w:rsidR="00757CD0" w:rsidRPr="009B005F" w:rsidTr="00757CD0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53" w:type="dxa"/>
            <w:vMerge w:val="restart"/>
          </w:tcPr>
          <w:p w:rsidR="009B005F" w:rsidRPr="009B005F" w:rsidRDefault="009B005F" w:rsidP="009B005F">
            <w:pPr>
              <w:jc w:val="center"/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10.2</w:t>
            </w:r>
          </w:p>
        </w:tc>
        <w:tc>
          <w:tcPr>
            <w:tcW w:w="1275" w:type="dxa"/>
            <w:vMerge w:val="restart"/>
          </w:tcPr>
          <w:p w:rsidR="009B005F" w:rsidRPr="009B005F" w:rsidRDefault="009B005F" w:rsidP="009B005F">
            <w:pPr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Подпрограмма 2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9B005F" w:rsidRPr="009B005F" w:rsidRDefault="009B005F" w:rsidP="009B005F">
            <w:pPr>
              <w:rPr>
                <w:sz w:val="16"/>
                <w:szCs w:val="16"/>
                <w:lang w:val="en-US"/>
              </w:rPr>
            </w:pPr>
            <w:r w:rsidRPr="009B005F">
              <w:rPr>
                <w:sz w:val="16"/>
                <w:szCs w:val="16"/>
              </w:rPr>
              <w:t xml:space="preserve">Бюджет </w:t>
            </w:r>
          </w:p>
          <w:p w:rsidR="009B005F" w:rsidRPr="009B005F" w:rsidRDefault="009B005F" w:rsidP="009B005F">
            <w:pPr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874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829 406,1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158 839,5</w:t>
            </w: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1 895 568,9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1 514 537,2</w:t>
            </w: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5 303 276,8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7 926,8</w:t>
            </w:r>
          </w:p>
        </w:tc>
        <w:tc>
          <w:tcPr>
            <w:tcW w:w="922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9 709 555,3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rPr>
                <w:sz w:val="15"/>
                <w:szCs w:val="15"/>
              </w:rPr>
            </w:pPr>
          </w:p>
        </w:tc>
      </w:tr>
      <w:tr w:rsidR="00757CD0" w:rsidRPr="009B005F" w:rsidTr="00757CD0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53" w:type="dxa"/>
            <w:vMerge/>
            <w:vAlign w:val="center"/>
          </w:tcPr>
          <w:p w:rsidR="009B005F" w:rsidRPr="009B005F" w:rsidRDefault="009B005F" w:rsidP="009B005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9B005F" w:rsidRPr="009B005F" w:rsidRDefault="009B005F" w:rsidP="009B005F">
            <w:pPr>
              <w:rPr>
                <w:bCs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FFFFFF"/>
            <w:vAlign w:val="center"/>
          </w:tcPr>
          <w:p w:rsidR="009B005F" w:rsidRPr="009B005F" w:rsidRDefault="009B005F" w:rsidP="009B005F">
            <w:pPr>
              <w:rPr>
                <w:bCs/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74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922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9B005F" w:rsidRPr="009B005F" w:rsidRDefault="009B005F" w:rsidP="009B005F">
            <w:pPr>
              <w:rPr>
                <w:sz w:val="15"/>
                <w:szCs w:val="15"/>
              </w:rPr>
            </w:pPr>
          </w:p>
        </w:tc>
      </w:tr>
      <w:tr w:rsidR="00757CD0" w:rsidRPr="009B005F" w:rsidTr="00757CD0">
        <w:trPr>
          <w:trHeight w:val="315"/>
        </w:trPr>
        <w:tc>
          <w:tcPr>
            <w:tcW w:w="296" w:type="dxa"/>
            <w:tcBorders>
              <w:top w:val="nil"/>
              <w:left w:val="nil"/>
              <w:bottom w:val="nil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53" w:type="dxa"/>
            <w:vMerge/>
            <w:vAlign w:val="center"/>
          </w:tcPr>
          <w:p w:rsidR="009B005F" w:rsidRPr="009B005F" w:rsidRDefault="009B005F" w:rsidP="009B005F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9B005F" w:rsidRPr="009B005F" w:rsidRDefault="009B005F" w:rsidP="009B005F">
            <w:pPr>
              <w:rPr>
                <w:bCs/>
                <w:sz w:val="16"/>
                <w:szCs w:val="16"/>
              </w:rPr>
            </w:pPr>
          </w:p>
        </w:tc>
        <w:tc>
          <w:tcPr>
            <w:tcW w:w="1700" w:type="dxa"/>
            <w:shd w:val="clear" w:color="000000" w:fill="FFFFFF"/>
            <w:vAlign w:val="center"/>
          </w:tcPr>
          <w:p w:rsidR="009B005F" w:rsidRPr="009B005F" w:rsidRDefault="009B005F" w:rsidP="009B005F">
            <w:pPr>
              <w:rPr>
                <w:bCs/>
                <w:sz w:val="16"/>
                <w:szCs w:val="16"/>
              </w:rPr>
            </w:pPr>
            <w:r w:rsidRPr="009B005F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874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829 406,1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158 839,5</w:t>
            </w: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1 895 568,9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1 514 537,2</w:t>
            </w:r>
          </w:p>
        </w:tc>
        <w:tc>
          <w:tcPr>
            <w:tcW w:w="918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5 303 276,8</w:t>
            </w:r>
          </w:p>
        </w:tc>
        <w:tc>
          <w:tcPr>
            <w:tcW w:w="917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7 926,8</w:t>
            </w:r>
          </w:p>
        </w:tc>
        <w:tc>
          <w:tcPr>
            <w:tcW w:w="922" w:type="dxa"/>
            <w:shd w:val="clear" w:color="000000" w:fill="FFFFFF"/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9 709 555,3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000000" w:fill="FFFFFF"/>
          </w:tcPr>
          <w:p w:rsidR="007C373B" w:rsidRDefault="007C373B" w:rsidP="009B005F">
            <w:pPr>
              <w:rPr>
                <w:sz w:val="15"/>
                <w:szCs w:val="15"/>
              </w:rPr>
            </w:pPr>
          </w:p>
          <w:p w:rsidR="009B005F" w:rsidRPr="009B005F" w:rsidRDefault="009B005F" w:rsidP="009B005F">
            <w:pPr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».</w:t>
            </w:r>
          </w:p>
        </w:tc>
      </w:tr>
    </w:tbl>
    <w:p w:rsidR="009B005F" w:rsidRPr="009B005F" w:rsidRDefault="00A23462" w:rsidP="009B005F">
      <w:pPr>
        <w:tabs>
          <w:tab w:val="left" w:pos="851"/>
        </w:tabs>
        <w:spacing w:before="120" w:after="120"/>
        <w:ind w:firstLine="567"/>
        <w:jc w:val="both"/>
      </w:pPr>
      <w:r>
        <w:t>7</w:t>
      </w:r>
      <w:r w:rsidR="00A76ABA" w:rsidRPr="00757CD0">
        <w:t xml:space="preserve">.5. </w:t>
      </w:r>
      <w:r w:rsidR="009B005F" w:rsidRPr="009B005F">
        <w:t xml:space="preserve">Пункт 6 подраздела 2.1 раздела 2 приложения к постановлению изложить </w:t>
      </w:r>
      <w:r w:rsidR="009B005F" w:rsidRPr="009B005F">
        <w:br/>
        <w:t>в следующей редакции:</w:t>
      </w:r>
    </w:p>
    <w:tbl>
      <w:tblPr>
        <w:tblW w:w="17297" w:type="dxa"/>
        <w:tblInd w:w="-330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38"/>
        <w:gridCol w:w="468"/>
        <w:gridCol w:w="2483"/>
        <w:gridCol w:w="6954"/>
        <w:gridCol w:w="6954"/>
      </w:tblGrid>
      <w:tr w:rsidR="007C373B" w:rsidRPr="009B005F" w:rsidTr="001410A3">
        <w:trPr>
          <w:trHeight w:val="2568"/>
        </w:trPr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C373B" w:rsidRPr="007C373B" w:rsidRDefault="007C373B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</w:t>
            </w:r>
            <w:r w:rsidRPr="007C373B">
              <w:rPr>
                <w:sz w:val="15"/>
                <w:szCs w:val="15"/>
              </w:rPr>
              <w:t>«</w:t>
            </w:r>
          </w:p>
        </w:tc>
        <w:tc>
          <w:tcPr>
            <w:tcW w:w="468" w:type="dxa"/>
            <w:tcBorders>
              <w:lef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48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>Общий объем финансирования Подпрограммы 1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по источникам финансирования 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с указанием объема финансирования, предусмотренного 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на реализацию региональных проектов, 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в том числе 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по годам реализации </w:t>
            </w:r>
          </w:p>
        </w:tc>
        <w:tc>
          <w:tcPr>
            <w:tcW w:w="6954" w:type="dxa"/>
            <w:tcBorders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1 составляет 79 172 204,8 тыс. руб., в том числе: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за счет средств бюджета Санкт-Петербурга – 69 830 556,5 тыс. руб., в том числе по годам: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– 10 578 354,9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– 12 485 584,0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– 10 776 047,2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– 11 032 593,3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– 12 317 247,6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– 12 640 729,6 тыс. руб.,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за счет средств федерального бюджета – 236 460,9 тыс. руб., в том числе по годам: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- 0,0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– 131 253,7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- 0,0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– 105 207,2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- 0,0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- 0,0 тыс. руб.,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внебюджетные средства – 9 105 187,3 тыс. руб.,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в том числе по годам: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– 1 138 883,6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– 1 561 712,6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– 1 577 329,7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– 1 593 103,0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– 1 609 034,1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– 1 625 124,3 тыс. руб.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региональных проектов в рамках реализации мероприятий Подпрограммы 1 составляет 714 010,5 тыс. руб., в том числе: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за счет средств бюджета Санкт-Петербурга 477 549,6 тыс. руб.,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в том числе по годам: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– 66 105,0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- 136611,0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- 75122,5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- 117511,1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lastRenderedPageBreak/>
              <w:t>2024 г. - 82200,0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- 0,0 тыс. руб.,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за счет средств федерального бюджета - 236460,9 тыс. руб.,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в том числе по годам: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- 0,0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- 131253,7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- 0,0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- 105207,2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- 0,0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- 0,0 тыс. руб.;</w:t>
            </w:r>
          </w:p>
          <w:p w:rsidR="007C373B" w:rsidRPr="009B005F" w:rsidRDefault="007C373B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внебюджетные средства - 0,0 тыс. руб.</w:t>
            </w:r>
          </w:p>
        </w:tc>
        <w:tc>
          <w:tcPr>
            <w:tcW w:w="69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Default="007C373B" w:rsidP="007C373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C373B" w:rsidRPr="007C373B" w:rsidRDefault="001410A3" w:rsidP="007C37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  <w:lang w:eastAsia="en-US"/>
              </w:rPr>
            </w:pPr>
            <w:r>
              <w:rPr>
                <w:rFonts w:eastAsia="Calibri"/>
                <w:sz w:val="15"/>
                <w:szCs w:val="15"/>
                <w:lang w:eastAsia="en-US"/>
              </w:rPr>
              <w:br/>
            </w:r>
            <w:r w:rsidR="007C373B" w:rsidRPr="007C373B">
              <w:rPr>
                <w:rFonts w:eastAsia="Calibri"/>
                <w:sz w:val="15"/>
                <w:szCs w:val="15"/>
                <w:lang w:eastAsia="en-US"/>
              </w:rPr>
              <w:t>»,</w:t>
            </w:r>
          </w:p>
        </w:tc>
      </w:tr>
    </w:tbl>
    <w:p w:rsidR="009B005F" w:rsidRPr="009B005F" w:rsidRDefault="00A23462" w:rsidP="009B005F">
      <w:pPr>
        <w:tabs>
          <w:tab w:val="left" w:pos="851"/>
        </w:tabs>
        <w:spacing w:before="120" w:after="120"/>
        <w:ind w:firstLine="567"/>
        <w:jc w:val="both"/>
      </w:pPr>
      <w:r>
        <w:lastRenderedPageBreak/>
        <w:t>7</w:t>
      </w:r>
      <w:r w:rsidR="00A76ABA" w:rsidRPr="00757CD0">
        <w:t>.6</w:t>
      </w:r>
      <w:r w:rsidR="009B005F" w:rsidRPr="009B005F">
        <w:t>. Пункт 2.1 проектной части подраздела 2.4 раздела 2 приложения к постановлению изложить в следующей редакции:</w:t>
      </w:r>
    </w:p>
    <w:tbl>
      <w:tblPr>
        <w:tblW w:w="11225" w:type="dxa"/>
        <w:tblInd w:w="-477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8"/>
        <w:gridCol w:w="200"/>
        <w:gridCol w:w="373"/>
        <w:gridCol w:w="1134"/>
        <w:gridCol w:w="283"/>
        <w:gridCol w:w="568"/>
        <w:gridCol w:w="426"/>
        <w:gridCol w:w="425"/>
        <w:gridCol w:w="710"/>
        <w:gridCol w:w="708"/>
        <w:gridCol w:w="284"/>
        <w:gridCol w:w="649"/>
        <w:gridCol w:w="709"/>
        <w:gridCol w:w="581"/>
        <w:gridCol w:w="581"/>
        <w:gridCol w:w="581"/>
        <w:gridCol w:w="582"/>
        <w:gridCol w:w="709"/>
        <w:gridCol w:w="793"/>
        <w:gridCol w:w="651"/>
      </w:tblGrid>
      <w:tr w:rsidR="00757CD0" w:rsidRPr="009B005F" w:rsidTr="00757CD0">
        <w:trPr>
          <w:cantSplit/>
          <w:trHeight w:val="1134"/>
        </w:trPr>
        <w:tc>
          <w:tcPr>
            <w:tcW w:w="278" w:type="dxa"/>
            <w:shd w:val="clear" w:color="auto" w:fill="auto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200" w:type="dxa"/>
            <w:tcBorders>
              <w:right w:val="single" w:sz="4" w:space="0" w:color="auto"/>
            </w:tcBorders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9B005F">
              <w:rPr>
                <w:b/>
                <w:sz w:val="16"/>
                <w:szCs w:val="15"/>
              </w:rPr>
              <w:t>«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B005F">
              <w:rPr>
                <w:sz w:val="14"/>
                <w:szCs w:val="14"/>
              </w:rPr>
              <w:t>Приспособление для современного использования здания для ГБУК "Центральная городская публичная библиотека имени В.В.Маяковского" по адресу: наб. р. Фонтанки, д. 44, литера 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КС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4526,9 кв. м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СМР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2018-2021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1110070,8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727693,7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Бюджет Санкт-Петербурга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230</w:t>
            </w:r>
            <w:r w:rsidRPr="009B005F">
              <w:rPr>
                <w:sz w:val="14"/>
                <w:szCs w:val="14"/>
                <w:lang w:val="en-US"/>
              </w:rPr>
              <w:t xml:space="preserve"> </w:t>
            </w:r>
            <w:r w:rsidRPr="009B005F">
              <w:rPr>
                <w:sz w:val="14"/>
                <w:szCs w:val="14"/>
              </w:rPr>
              <w:t xml:space="preserve">266,3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675 3</w:t>
            </w:r>
            <w:r w:rsidRPr="009B005F">
              <w:rPr>
                <w:sz w:val="14"/>
                <w:szCs w:val="14"/>
                <w:lang w:val="en-US"/>
              </w:rPr>
              <w:t>33</w:t>
            </w:r>
            <w:r w:rsidRPr="009B005F">
              <w:rPr>
                <w:sz w:val="14"/>
                <w:szCs w:val="14"/>
              </w:rPr>
              <w:t xml:space="preserve">,6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-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-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-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ind w:right="-28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905 599,9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 xml:space="preserve">ЦП 1, ЦП 2, индикатор 1.4, индикатор 1.5 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:rsidR="009B005F" w:rsidRPr="009B005F" w:rsidRDefault="009B005F" w:rsidP="009B005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</w:p>
          <w:p w:rsidR="009B005F" w:rsidRPr="009B005F" w:rsidRDefault="009B005F" w:rsidP="009B005F">
            <w:pPr>
              <w:rPr>
                <w:sz w:val="14"/>
                <w:szCs w:val="14"/>
              </w:rPr>
            </w:pPr>
            <w:r w:rsidRPr="009B005F">
              <w:rPr>
                <w:sz w:val="15"/>
                <w:szCs w:val="15"/>
              </w:rPr>
              <w:t>».</w:t>
            </w:r>
          </w:p>
        </w:tc>
      </w:tr>
    </w:tbl>
    <w:p w:rsidR="009B005F" w:rsidRPr="009B005F" w:rsidRDefault="00A23462" w:rsidP="009B005F">
      <w:pPr>
        <w:tabs>
          <w:tab w:val="left" w:pos="851"/>
        </w:tabs>
        <w:spacing w:before="120" w:after="120"/>
        <w:ind w:firstLine="567"/>
        <w:jc w:val="both"/>
      </w:pPr>
      <w:r>
        <w:t>7</w:t>
      </w:r>
      <w:r w:rsidR="00A76ABA" w:rsidRPr="00757CD0">
        <w:t>.7</w:t>
      </w:r>
      <w:r w:rsidR="009B005F" w:rsidRPr="009B005F">
        <w:t xml:space="preserve">. Строки «Итого прочие расходы развития» и «Всего проектная часть </w:t>
      </w:r>
      <w:r w:rsidR="009B005F" w:rsidRPr="009B005F">
        <w:br/>
        <w:t xml:space="preserve">Подпрограммы 1» подраздела 2.4 раздела 2 приложения к постановлению изложить </w:t>
      </w:r>
      <w:r w:rsidR="009B005F" w:rsidRPr="009B005F">
        <w:br/>
        <w:t>в следующей редакции:</w:t>
      </w:r>
    </w:p>
    <w:tbl>
      <w:tblPr>
        <w:tblW w:w="10738" w:type="dxa"/>
        <w:tblInd w:w="-30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0"/>
        <w:gridCol w:w="3402"/>
        <w:gridCol w:w="815"/>
        <w:gridCol w:w="815"/>
        <w:gridCol w:w="815"/>
        <w:gridCol w:w="815"/>
        <w:gridCol w:w="815"/>
        <w:gridCol w:w="815"/>
        <w:gridCol w:w="815"/>
        <w:gridCol w:w="816"/>
        <w:gridCol w:w="425"/>
      </w:tblGrid>
      <w:tr w:rsidR="00757CD0" w:rsidRPr="009B005F" w:rsidTr="00757CD0">
        <w:trPr>
          <w:trHeight w:val="346"/>
        </w:trPr>
        <w:tc>
          <w:tcPr>
            <w:tcW w:w="39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5"/>
              </w:rPr>
            </w:pPr>
            <w:r w:rsidRPr="009B005F">
              <w:rPr>
                <w:sz w:val="16"/>
                <w:szCs w:val="15"/>
              </w:rPr>
              <w:t>«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spacing w:before="40" w:after="40"/>
              <w:rPr>
                <w:bCs/>
                <w:sz w:val="18"/>
                <w:szCs w:val="14"/>
              </w:rPr>
            </w:pPr>
            <w:r w:rsidRPr="009B005F">
              <w:rPr>
                <w:bCs/>
                <w:sz w:val="18"/>
                <w:szCs w:val="14"/>
              </w:rPr>
              <w:t xml:space="preserve">ИТОГО прочие расходы развития 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268 261,1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696 637,9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16 349,8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-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1 084 596,7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1 036 031,7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3 101 877,2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B005F" w:rsidRPr="009B005F" w:rsidRDefault="009B005F" w:rsidP="009B005F">
            <w:pPr>
              <w:rPr>
                <w:sz w:val="16"/>
              </w:rPr>
            </w:pPr>
            <w:r w:rsidRPr="009B005F">
              <w:rPr>
                <w:sz w:val="16"/>
              </w:rPr>
              <w:t>».</w:t>
            </w:r>
          </w:p>
        </w:tc>
      </w:tr>
      <w:tr w:rsidR="00757CD0" w:rsidRPr="009B005F" w:rsidTr="00757CD0"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spacing w:before="40" w:after="40"/>
              <w:rPr>
                <w:bCs/>
                <w:sz w:val="18"/>
                <w:szCs w:val="14"/>
              </w:rPr>
            </w:pPr>
            <w:r w:rsidRPr="009B005F">
              <w:rPr>
                <w:bCs/>
                <w:sz w:val="18"/>
                <w:szCs w:val="14"/>
              </w:rPr>
              <w:t>ВСЕГО проектная часть Подпрограммы 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334 366,1</w:t>
            </w:r>
          </w:p>
        </w:tc>
        <w:tc>
          <w:tcPr>
            <w:tcW w:w="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964 502,6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91 472,3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222 718,3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1 166 796,7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1 036 031,7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4"/>
                <w:szCs w:val="14"/>
              </w:rPr>
            </w:pPr>
            <w:r w:rsidRPr="009B005F">
              <w:rPr>
                <w:sz w:val="14"/>
                <w:szCs w:val="14"/>
              </w:rPr>
              <w:t>3 815 887,7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005F" w:rsidRPr="009B005F" w:rsidRDefault="009B005F" w:rsidP="009B005F"/>
        </w:tc>
      </w:tr>
    </w:tbl>
    <w:p w:rsidR="009B005F" w:rsidRPr="009B005F" w:rsidRDefault="00A23462" w:rsidP="009B005F">
      <w:pPr>
        <w:tabs>
          <w:tab w:val="left" w:pos="851"/>
        </w:tabs>
        <w:spacing w:before="120" w:after="120"/>
        <w:ind w:firstLine="567"/>
        <w:jc w:val="both"/>
      </w:pPr>
      <w:r>
        <w:t>7</w:t>
      </w:r>
      <w:r w:rsidR="00A76ABA" w:rsidRPr="00757CD0">
        <w:t>.8</w:t>
      </w:r>
      <w:r w:rsidR="009B005F" w:rsidRPr="009B005F">
        <w:t xml:space="preserve">. Пункт 6 подраздела 3.1 раздела 3 приложения к постановлению изложить </w:t>
      </w:r>
      <w:r w:rsidR="009B005F" w:rsidRPr="009B005F">
        <w:br/>
        <w:t>в следующей редакции:</w:t>
      </w:r>
    </w:p>
    <w:tbl>
      <w:tblPr>
        <w:tblW w:w="17431" w:type="dxa"/>
        <w:tblInd w:w="-330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0"/>
        <w:gridCol w:w="450"/>
        <w:gridCol w:w="2385"/>
        <w:gridCol w:w="7088"/>
        <w:gridCol w:w="7088"/>
      </w:tblGrid>
      <w:tr w:rsidR="001410A3" w:rsidRPr="009B005F" w:rsidTr="001410A3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9B005F">
              <w:rPr>
                <w:sz w:val="16"/>
                <w:szCs w:val="15"/>
              </w:rPr>
              <w:t>«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6 </w:t>
            </w:r>
          </w:p>
        </w:tc>
        <w:tc>
          <w:tcPr>
            <w:tcW w:w="238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Общий объем финансирования Подпрограммы 2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по источникам финансирования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с указанием объема финансирования, предусмотренного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на реализацию региональных проектов,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в том числе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005F">
              <w:rPr>
                <w:sz w:val="20"/>
                <w:szCs w:val="20"/>
              </w:rPr>
              <w:t xml:space="preserve">по годам реализации </w:t>
            </w:r>
          </w:p>
        </w:tc>
        <w:tc>
          <w:tcPr>
            <w:tcW w:w="7088" w:type="dxa"/>
            <w:tcBorders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Подпрограммы 2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составляет </w:t>
            </w:r>
            <w:r w:rsidRPr="009B005F">
              <w:rPr>
                <w:sz w:val="20"/>
                <w:szCs w:val="20"/>
              </w:rPr>
              <w:t xml:space="preserve">77 047 981,7 </w:t>
            </w:r>
            <w:r w:rsidRPr="009B005F">
              <w:rPr>
                <w:rFonts w:eastAsia="Calibri"/>
                <w:sz w:val="20"/>
                <w:szCs w:val="20"/>
                <w:lang w:eastAsia="en-US"/>
              </w:rPr>
              <w:t>тыс. руб., в том числе: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бюджета Санкт-Петербурга – </w:t>
            </w:r>
          </w:p>
          <w:p w:rsidR="001410A3" w:rsidRPr="009B005F" w:rsidRDefault="001410A3" w:rsidP="009B005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sz w:val="20"/>
                <w:szCs w:val="20"/>
              </w:rPr>
              <w:t>61 398 063,2</w:t>
            </w: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 тыс. руб., в том числе по годам: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– 9 705 074,7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– 9 826 228,3 тыс. руб.;</w:t>
            </w:r>
          </w:p>
          <w:p w:rsidR="001410A3" w:rsidRPr="009B005F" w:rsidRDefault="001410A3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– 10 344 734,8 тыс. руб.;</w:t>
            </w:r>
          </w:p>
          <w:p w:rsidR="001410A3" w:rsidRPr="009B005F" w:rsidRDefault="001410A3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– 10 164 403,2 тыс. руб.,</w:t>
            </w:r>
          </w:p>
          <w:p w:rsidR="001410A3" w:rsidRPr="009B005F" w:rsidRDefault="001410A3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– 12 376 012,7 тыс. руб.,</w:t>
            </w:r>
          </w:p>
          <w:p w:rsidR="001410A3" w:rsidRPr="009B005F" w:rsidRDefault="001410A3" w:rsidP="009B005F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- 8 981 609,5 тыс. руб.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федерального бюджета –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32 792,5 тыс. руб., в том числе по годам: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– 14 500,0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– 5 202,5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– 7 907,5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– 5 182,5 тыс. руб.,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- 0,0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– 0,0 тыс. руб.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за счет внебюджетных средств – 15 617 126,0 тыс. руб.,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в том числе по годам: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lastRenderedPageBreak/>
              <w:t>2020 г. – 2 854 865,5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– 2 501 911,0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– 2 526 930,1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– 2 552 199,4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– 2 577 721,4 тыс. руб;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- 2 603 498,6 тыс. руб.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в рамках Подпрограммы 2 - 5 500,0 тыс. руб.,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в том числе: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бюджета Санкт-Петербурга –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3 000,0 тыс. руб., в том числе по годам: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– 1 500,0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– 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– 1 500,0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– 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– 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– 0,0 тыс. руб.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 xml:space="preserve">за счет средств федерального бюджета –  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2 500,0 тыс. руб., в том числе по годам: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2020 г. – 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2021 г. – 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2022 г. – 2 500,0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2023 г. – 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2024 г. – 0,0 тыс. руб.;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2025 г. – 0,0 тыс. руб.</w:t>
            </w:r>
          </w:p>
          <w:p w:rsidR="001410A3" w:rsidRPr="009B005F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B005F">
              <w:rPr>
                <w:rFonts w:eastAsia="Calibri"/>
                <w:sz w:val="20"/>
                <w:szCs w:val="20"/>
                <w:lang w:eastAsia="en-US"/>
              </w:rPr>
              <w:t>за счет внебюджетных средств – 0,0 тыс. руб.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  <w:p w:rsidR="001410A3" w:rsidRP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  <w:p w:rsidR="001410A3" w:rsidRP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en-US"/>
              </w:rPr>
            </w:pPr>
          </w:p>
          <w:p w:rsid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10A3" w:rsidRPr="001410A3" w:rsidRDefault="001410A3" w:rsidP="009B005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  <w:lang w:eastAsia="en-US"/>
              </w:rPr>
            </w:pPr>
            <w:r w:rsidRPr="001410A3">
              <w:rPr>
                <w:rFonts w:eastAsia="Calibri"/>
                <w:sz w:val="15"/>
                <w:szCs w:val="15"/>
                <w:lang w:eastAsia="en-US"/>
              </w:rPr>
              <w:t>».</w:t>
            </w:r>
          </w:p>
        </w:tc>
      </w:tr>
    </w:tbl>
    <w:p w:rsidR="009B005F" w:rsidRPr="009B005F" w:rsidRDefault="00A23462" w:rsidP="009B005F">
      <w:pPr>
        <w:tabs>
          <w:tab w:val="left" w:pos="851"/>
        </w:tabs>
        <w:spacing w:before="120" w:after="120"/>
        <w:ind w:firstLine="567"/>
        <w:jc w:val="both"/>
      </w:pPr>
      <w:r>
        <w:lastRenderedPageBreak/>
        <w:t>7</w:t>
      </w:r>
      <w:r w:rsidR="00A76ABA" w:rsidRPr="00757CD0">
        <w:t>.9</w:t>
      </w:r>
      <w:r w:rsidR="009B005F" w:rsidRPr="009B005F">
        <w:t>. Пункт 2.1 проектной части подраздела 3.4 раздела 3 приложения к постановлению изложить в следующей редакции:</w:t>
      </w:r>
    </w:p>
    <w:tbl>
      <w:tblPr>
        <w:tblW w:w="10768" w:type="dxa"/>
        <w:tblInd w:w="-33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0"/>
        <w:gridCol w:w="284"/>
        <w:gridCol w:w="1050"/>
        <w:gridCol w:w="283"/>
        <w:gridCol w:w="568"/>
        <w:gridCol w:w="426"/>
        <w:gridCol w:w="425"/>
        <w:gridCol w:w="710"/>
        <w:gridCol w:w="708"/>
        <w:gridCol w:w="284"/>
        <w:gridCol w:w="567"/>
        <w:gridCol w:w="567"/>
        <w:gridCol w:w="649"/>
        <w:gridCol w:w="627"/>
        <w:gridCol w:w="709"/>
        <w:gridCol w:w="708"/>
        <w:gridCol w:w="707"/>
        <w:gridCol w:w="651"/>
        <w:gridCol w:w="425"/>
      </w:tblGrid>
      <w:tr w:rsidR="00757CD0" w:rsidRPr="009B005F" w:rsidTr="00757CD0">
        <w:trPr>
          <w:gridAfter w:val="1"/>
          <w:wAfter w:w="425" w:type="dxa"/>
        </w:trPr>
        <w:tc>
          <w:tcPr>
            <w:tcW w:w="4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5"/>
              </w:rPr>
            </w:pPr>
            <w:r w:rsidRPr="009B005F">
              <w:rPr>
                <w:sz w:val="16"/>
                <w:szCs w:val="15"/>
              </w:rPr>
              <w:t xml:space="preserve"> 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2.1.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B005F">
              <w:rPr>
                <w:sz w:val="14"/>
                <w:szCs w:val="14"/>
              </w:rPr>
              <w:t>Реконструкция здания, расположенного по адресу: Средний пр. В.О., д. 93, литера А, занимаемого  Санкт-Петербургским государствен-ным учреждением культуры «Центр современного искусства имени Сергея Курехина»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КС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5484,7 кв. 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2008-2021 гг.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17571,2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6500,0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18854,5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6500,0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-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25354,5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18"/>
                <w:szCs w:val="18"/>
              </w:rPr>
            </w:pPr>
            <w:r w:rsidRPr="009B005F">
              <w:rPr>
                <w:spacing w:val="-10"/>
                <w:sz w:val="18"/>
                <w:szCs w:val="18"/>
              </w:rPr>
              <w:t>ЦП 1, ЦП-2</w:t>
            </w:r>
          </w:p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18"/>
                <w:szCs w:val="18"/>
              </w:rPr>
            </w:pPr>
            <w:r w:rsidRPr="009B005F">
              <w:rPr>
                <w:spacing w:val="-10"/>
                <w:sz w:val="18"/>
                <w:szCs w:val="18"/>
              </w:rPr>
              <w:t xml:space="preserve">инди-катор 2.2, инди-катор 2.3 </w:t>
            </w:r>
          </w:p>
        </w:tc>
      </w:tr>
      <w:tr w:rsidR="00757CD0" w:rsidRPr="009B005F" w:rsidTr="00757CD0">
        <w:trPr>
          <w:gridAfter w:val="1"/>
          <w:wAfter w:w="425" w:type="dxa"/>
          <w:trHeight w:val="678"/>
        </w:trPr>
        <w:tc>
          <w:tcPr>
            <w:tcW w:w="4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50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2015-2024 гг.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3663418,4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3358896,0</w:t>
            </w:r>
          </w:p>
        </w:tc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8927,4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32403,4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35426,3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14537,2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3767624,9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3858919,2</w:t>
            </w:r>
          </w:p>
        </w:tc>
        <w:tc>
          <w:tcPr>
            <w:tcW w:w="651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</w:tr>
      <w:tr w:rsidR="00757CD0" w:rsidRPr="009B005F" w:rsidTr="00757CD0">
        <w:trPr>
          <w:gridBefore w:val="1"/>
          <w:wBefore w:w="420" w:type="dxa"/>
        </w:trPr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ИТОГО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2008-2024 гг.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3680989,6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3365396,0</w:t>
            </w:r>
          </w:p>
        </w:tc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27781,9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38903,4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35426,3</w:t>
            </w:r>
          </w:p>
        </w:tc>
        <w:tc>
          <w:tcPr>
            <w:tcW w:w="6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14537,2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3767624,9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3884273,7</w:t>
            </w:r>
          </w:p>
        </w:tc>
        <w:tc>
          <w:tcPr>
            <w:tcW w:w="6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B005F" w:rsidRPr="009B005F" w:rsidRDefault="009B005F" w:rsidP="009B005F">
            <w:pPr>
              <w:rPr>
                <w:sz w:val="16"/>
              </w:rPr>
            </w:pPr>
            <w:r w:rsidRPr="009B005F">
              <w:rPr>
                <w:sz w:val="16"/>
              </w:rPr>
              <w:t>».</w:t>
            </w:r>
          </w:p>
        </w:tc>
      </w:tr>
    </w:tbl>
    <w:p w:rsidR="009B005F" w:rsidRPr="009B005F" w:rsidRDefault="00A23462" w:rsidP="009B005F">
      <w:pPr>
        <w:tabs>
          <w:tab w:val="left" w:pos="851"/>
        </w:tabs>
        <w:spacing w:before="120" w:after="120"/>
        <w:ind w:firstLine="567"/>
        <w:jc w:val="both"/>
      </w:pPr>
      <w:r>
        <w:t>7</w:t>
      </w:r>
      <w:r w:rsidR="00A76ABA" w:rsidRPr="00757CD0">
        <w:t>.10</w:t>
      </w:r>
      <w:r w:rsidR="009B005F" w:rsidRPr="009B005F">
        <w:t xml:space="preserve">. Строки «Итого прочие расходы развития» и «Всего проектная часть </w:t>
      </w:r>
      <w:r w:rsidR="009B005F" w:rsidRPr="009B005F">
        <w:br/>
        <w:t xml:space="preserve">Подпрограммы 2» подраздела 3.4 раздела 3 приложения к постановлению изложить </w:t>
      </w:r>
      <w:r w:rsidR="009B005F" w:rsidRPr="009B005F">
        <w:br/>
        <w:t>в следующей редакции:</w:t>
      </w:r>
    </w:p>
    <w:tbl>
      <w:tblPr>
        <w:tblW w:w="10738" w:type="dxa"/>
        <w:tblInd w:w="-30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0"/>
        <w:gridCol w:w="3402"/>
        <w:gridCol w:w="815"/>
        <w:gridCol w:w="815"/>
        <w:gridCol w:w="815"/>
        <w:gridCol w:w="815"/>
        <w:gridCol w:w="815"/>
        <w:gridCol w:w="815"/>
        <w:gridCol w:w="815"/>
        <w:gridCol w:w="816"/>
        <w:gridCol w:w="425"/>
      </w:tblGrid>
      <w:tr w:rsidR="00757CD0" w:rsidRPr="009B005F" w:rsidTr="00757CD0">
        <w:trPr>
          <w:trHeight w:val="346"/>
        </w:trPr>
        <w:tc>
          <w:tcPr>
            <w:tcW w:w="39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5"/>
              </w:rPr>
            </w:pPr>
            <w:r w:rsidRPr="009B005F">
              <w:rPr>
                <w:sz w:val="16"/>
                <w:szCs w:val="15"/>
              </w:rPr>
              <w:t>«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spacing w:before="40" w:after="40"/>
              <w:rPr>
                <w:bCs/>
                <w:sz w:val="18"/>
                <w:szCs w:val="14"/>
              </w:rPr>
            </w:pPr>
            <w:r w:rsidRPr="009B005F">
              <w:rPr>
                <w:bCs/>
                <w:sz w:val="18"/>
                <w:szCs w:val="14"/>
              </w:rPr>
              <w:t xml:space="preserve">ИТОГО прочие расходы развития 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829 406,1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158 839,5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2 245 568,9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1 864 537,2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5 303 276,8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7 926,8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ind w:right="-135"/>
              <w:rPr>
                <w:spacing w:val="-8"/>
                <w:sz w:val="15"/>
                <w:szCs w:val="15"/>
              </w:rPr>
            </w:pPr>
            <w:r w:rsidRPr="009B005F">
              <w:rPr>
                <w:spacing w:val="-8"/>
                <w:sz w:val="15"/>
                <w:szCs w:val="15"/>
              </w:rPr>
              <w:t>10 409 555,3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B005F" w:rsidRPr="009B005F" w:rsidRDefault="009B005F" w:rsidP="009B005F">
            <w:pPr>
              <w:rPr>
                <w:sz w:val="16"/>
              </w:rPr>
            </w:pPr>
            <w:r w:rsidRPr="009B005F">
              <w:rPr>
                <w:sz w:val="16"/>
              </w:rPr>
              <w:t>».</w:t>
            </w:r>
          </w:p>
        </w:tc>
      </w:tr>
      <w:tr w:rsidR="00757CD0" w:rsidRPr="009B005F" w:rsidTr="00757CD0">
        <w:tc>
          <w:tcPr>
            <w:tcW w:w="3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005F" w:rsidRPr="009B005F" w:rsidRDefault="009B005F" w:rsidP="009B005F">
            <w:pPr>
              <w:spacing w:before="40" w:after="40"/>
              <w:rPr>
                <w:bCs/>
                <w:sz w:val="18"/>
                <w:szCs w:val="14"/>
              </w:rPr>
            </w:pPr>
            <w:r w:rsidRPr="009B005F">
              <w:rPr>
                <w:bCs/>
                <w:sz w:val="18"/>
                <w:szCs w:val="14"/>
              </w:rPr>
              <w:t xml:space="preserve">ВСЕГО проектная часть Подпрограммы 2 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830 906,1</w:t>
            </w:r>
          </w:p>
        </w:tc>
        <w:tc>
          <w:tcPr>
            <w:tcW w:w="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158 839,5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2 249 568,9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1 864 537,2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5 303 276,8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jc w:val="center"/>
              <w:rPr>
                <w:sz w:val="15"/>
                <w:szCs w:val="15"/>
              </w:rPr>
            </w:pPr>
            <w:r w:rsidRPr="009B005F">
              <w:rPr>
                <w:sz w:val="15"/>
                <w:szCs w:val="15"/>
              </w:rPr>
              <w:t>7 926,8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ind w:right="-135"/>
              <w:rPr>
                <w:spacing w:val="-8"/>
                <w:sz w:val="15"/>
                <w:szCs w:val="15"/>
              </w:rPr>
            </w:pPr>
            <w:r w:rsidRPr="009B005F">
              <w:rPr>
                <w:spacing w:val="-8"/>
                <w:sz w:val="15"/>
                <w:szCs w:val="15"/>
              </w:rPr>
              <w:t>10 415 055,3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9B005F" w:rsidRPr="009B005F" w:rsidRDefault="009B005F" w:rsidP="009B00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B005F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B005F" w:rsidRPr="009B005F" w:rsidRDefault="009B005F" w:rsidP="009B005F"/>
        </w:tc>
      </w:tr>
    </w:tbl>
    <w:p w:rsidR="009B005F" w:rsidRPr="00757CD0" w:rsidRDefault="009B005F" w:rsidP="00B5201C">
      <w:pPr>
        <w:tabs>
          <w:tab w:val="left" w:pos="0"/>
        </w:tabs>
        <w:ind w:firstLine="567"/>
        <w:contextualSpacing/>
        <w:jc w:val="both"/>
      </w:pPr>
    </w:p>
    <w:p w:rsidR="00D249CA" w:rsidRPr="00757CD0" w:rsidRDefault="00D249CA" w:rsidP="00B5201C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017718" w:rsidRPr="00757CD0" w:rsidRDefault="00017718" w:rsidP="00D249CA">
      <w:pPr>
        <w:ind w:firstLine="567"/>
        <w:jc w:val="both"/>
        <w:rPr>
          <w:rFonts w:eastAsia="Calibri"/>
          <w:lang w:eastAsia="en-US"/>
        </w:rPr>
      </w:pPr>
    </w:p>
    <w:p w:rsidR="00017718" w:rsidRPr="00757CD0" w:rsidRDefault="00017718" w:rsidP="00D249CA">
      <w:pPr>
        <w:ind w:firstLine="567"/>
        <w:jc w:val="both"/>
        <w:rPr>
          <w:rFonts w:eastAsia="Calibri"/>
          <w:lang w:eastAsia="en-US"/>
        </w:rPr>
      </w:pPr>
    </w:p>
    <w:p w:rsidR="00017718" w:rsidRPr="00757CD0" w:rsidRDefault="00017718" w:rsidP="00D249CA">
      <w:pPr>
        <w:ind w:firstLine="567"/>
        <w:jc w:val="both"/>
        <w:rPr>
          <w:rFonts w:eastAsia="Calibri"/>
          <w:lang w:eastAsia="en-US"/>
        </w:rPr>
      </w:pPr>
    </w:p>
    <w:p w:rsidR="00017718" w:rsidRPr="00757CD0" w:rsidRDefault="00017718" w:rsidP="00D249CA">
      <w:pPr>
        <w:ind w:firstLine="567"/>
        <w:jc w:val="both"/>
        <w:rPr>
          <w:rFonts w:eastAsia="Calibri"/>
          <w:lang w:eastAsia="en-US"/>
        </w:rPr>
      </w:pPr>
    </w:p>
    <w:p w:rsidR="00157F69" w:rsidRPr="00757CD0" w:rsidRDefault="00A23462" w:rsidP="00157F69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8</w:t>
      </w:r>
      <w:r w:rsidR="00D249CA" w:rsidRPr="00757CD0">
        <w:rPr>
          <w:rFonts w:eastAsia="Calibri"/>
          <w:lang w:eastAsia="en-US"/>
        </w:rPr>
        <w:t xml:space="preserve">. Внести в постановление Правительства Санкт-Петербурга </w:t>
      </w:r>
      <w:r>
        <w:rPr>
          <w:rFonts w:eastAsia="Calibri"/>
          <w:lang w:eastAsia="en-US"/>
        </w:rPr>
        <w:br/>
      </w:r>
      <w:r w:rsidR="00D249CA" w:rsidRPr="00757CD0">
        <w:rPr>
          <w:rFonts w:eastAsia="Calibri"/>
          <w:lang w:eastAsia="en-US"/>
        </w:rPr>
        <w:t>от 23.06.2014 № 489</w:t>
      </w:r>
      <w:r w:rsidR="00017718" w:rsidRPr="00757CD0">
        <w:rPr>
          <w:rFonts w:eastAsia="Calibri"/>
          <w:lang w:eastAsia="en-US"/>
        </w:rPr>
        <w:t xml:space="preserve"> </w:t>
      </w:r>
      <w:r w:rsidR="00D249CA" w:rsidRPr="00757CD0">
        <w:rPr>
          <w:rFonts w:eastAsia="Calibri"/>
          <w:lang w:eastAsia="en-US"/>
        </w:rPr>
        <w:t>«О государственной программе Санкт-Петербурга «Обеспечение законности, правопорядка и безопасности в  Санкт-Петербурге» следующие изменения:</w:t>
      </w:r>
    </w:p>
    <w:p w:rsidR="00D249CA" w:rsidRPr="00757CD0" w:rsidRDefault="00A23462" w:rsidP="00157F69">
      <w:pPr>
        <w:tabs>
          <w:tab w:val="left" w:pos="851"/>
        </w:tabs>
        <w:spacing w:before="120" w:after="120"/>
        <w:ind w:firstLine="567"/>
        <w:jc w:val="both"/>
        <w:rPr>
          <w:rFonts w:eastAsia="Calibri"/>
        </w:rPr>
      </w:pPr>
      <w:r>
        <w:t>8</w:t>
      </w:r>
      <w:r w:rsidR="00017718" w:rsidRPr="00757CD0">
        <w:t>.1</w:t>
      </w:r>
      <w:r w:rsidR="00D249CA" w:rsidRPr="00757CD0">
        <w:t>. Пункт 9 раздела 1</w:t>
      </w:r>
      <w:r w:rsidR="00D249CA" w:rsidRPr="00757CD0">
        <w:rPr>
          <w:rFonts w:eastAsia="Calibri"/>
          <w:lang w:eastAsia="en-US"/>
        </w:rPr>
        <w:t xml:space="preserve"> </w:t>
      </w:r>
      <w:r w:rsidR="001C2235" w:rsidRPr="00757CD0">
        <w:t xml:space="preserve">паспорта государственной программы Санкт-Петербурга </w:t>
      </w:r>
      <w:r w:rsidR="001C2235" w:rsidRPr="00757CD0">
        <w:rPr>
          <w:rFonts w:eastAsia="Calibri"/>
          <w:lang w:eastAsia="en-US"/>
        </w:rPr>
        <w:t>«Обеспечение законности, правопорядка и безопасности в  Санкт-Петербурге»</w:t>
      </w:r>
      <w:r w:rsidR="001C2235">
        <w:rPr>
          <w:rFonts w:eastAsia="Calibri"/>
          <w:lang w:eastAsia="en-US"/>
        </w:rPr>
        <w:t xml:space="preserve"> </w:t>
      </w:r>
      <w:r w:rsidR="00D249CA" w:rsidRPr="00757CD0">
        <w:rPr>
          <w:rFonts w:eastAsia="Calibri"/>
          <w:lang w:eastAsia="en-US"/>
        </w:rPr>
        <w:t xml:space="preserve">приложения </w:t>
      </w:r>
      <w:r>
        <w:rPr>
          <w:rFonts w:eastAsia="Calibri"/>
          <w:lang w:eastAsia="en-US"/>
        </w:rPr>
        <w:br/>
      </w:r>
      <w:r w:rsidR="00D249CA" w:rsidRPr="00757CD0">
        <w:rPr>
          <w:rFonts w:eastAsia="Calibri"/>
          <w:lang w:eastAsia="en-US"/>
        </w:rPr>
        <w:t>к постановлению изложить в следующей редакции:</w:t>
      </w:r>
    </w:p>
    <w:tbl>
      <w:tblPr>
        <w:tblW w:w="54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268"/>
        <w:gridCol w:w="267"/>
        <w:gridCol w:w="1903"/>
        <w:gridCol w:w="7943"/>
        <w:gridCol w:w="284"/>
      </w:tblGrid>
      <w:tr w:rsidR="00D249CA" w:rsidRPr="00757CD0" w:rsidTr="002641BB">
        <w:trPr>
          <w:trHeight w:val="3762"/>
        </w:trPr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49CA" w:rsidRPr="00757CD0" w:rsidRDefault="00D249CA" w:rsidP="00D249CA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CA" w:rsidRPr="00757CD0" w:rsidRDefault="00D249CA" w:rsidP="00D249CA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CA" w:rsidRPr="00757CD0" w:rsidRDefault="00D249CA" w:rsidP="00D249CA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Общий объем финансирования государственной программы </w:t>
            </w:r>
            <w:r w:rsidRPr="00757CD0">
              <w:rPr>
                <w:sz w:val="18"/>
                <w:szCs w:val="18"/>
              </w:rPr>
              <w:br/>
              <w:t xml:space="preserve">по источникам финансирования </w:t>
            </w:r>
            <w:r w:rsidRPr="00757CD0">
              <w:rPr>
                <w:sz w:val="18"/>
                <w:szCs w:val="18"/>
              </w:rPr>
              <w:br/>
              <w:t xml:space="preserve">с указанием объемов финансирования, предусмотренных </w:t>
            </w:r>
            <w:r w:rsidRPr="00757CD0">
              <w:rPr>
                <w:sz w:val="18"/>
                <w:szCs w:val="18"/>
              </w:rPr>
              <w:br/>
              <w:t>на реализацию региональных проектов,</w:t>
            </w:r>
            <w:r w:rsidRPr="00757CD0">
              <w:rPr>
                <w:sz w:val="18"/>
                <w:szCs w:val="18"/>
              </w:rPr>
              <w:br/>
              <w:t xml:space="preserve">в том числе </w:t>
            </w:r>
            <w:r w:rsidRPr="00757CD0">
              <w:rPr>
                <w:sz w:val="18"/>
                <w:szCs w:val="18"/>
              </w:rPr>
              <w:br/>
              <w:t xml:space="preserve">по годам реализации государственной программы 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Общий объем финансирования государственной программы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в 2020-2025 гг. составляет 90 527 539,2 тыс.руб., 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в том числе из бюджета Санкт-Петербурга – </w:t>
            </w:r>
          </w:p>
          <w:p w:rsidR="00D249CA" w:rsidRPr="00757CD0" w:rsidRDefault="00072A2E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90 515 346,8</w:t>
            </w:r>
            <w:r w:rsidR="00D249CA" w:rsidRPr="00757CD0">
              <w:rPr>
                <w:sz w:val="18"/>
                <w:szCs w:val="18"/>
              </w:rPr>
              <w:t xml:space="preserve"> тыс.руб., в том числе по годам реализации: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2020 г. – 11 751 297,5 тыс.руб.;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2021 г. – 15 806 450,0 тыс.руб.;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2022 г. – 14 817 196,0 тыс.руб.;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2023 г. – 15 301 765,1 тыс.руб.;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2024 г. – 16 102 544,7 тыс.руб.;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2025 г. – 16 742 093,5 тыс.руб.,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средства федерального бюджета – 6 192,4 тыс.руб., 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в том числе по годам реализации: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2020 г. – 0,0 тыс.руб.;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2021 г. – 0,0 тыс.руб.;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2022 г. – 6 192,4 тыс.руб.;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2023 г. – 0,0 тыс.руб.;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2024 г. – 0,0 тыс.руб.;</w:t>
            </w: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2025 г. – 0,0 тыс.руб.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Pr="00757CD0" w:rsidRDefault="00D249CA" w:rsidP="00D249CA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</w:p>
          <w:p w:rsidR="00D249CA" w:rsidRDefault="00D249CA" w:rsidP="00336B00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2641BB" w:rsidRDefault="002641BB" w:rsidP="00336B00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1410A3" w:rsidRDefault="001410A3" w:rsidP="00336B00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1410A3" w:rsidRPr="00757CD0" w:rsidRDefault="001410A3" w:rsidP="00336B00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».</w:t>
            </w:r>
          </w:p>
        </w:tc>
      </w:tr>
    </w:tbl>
    <w:p w:rsidR="00336B00" w:rsidRPr="00757CD0" w:rsidRDefault="00A23462" w:rsidP="00336B00">
      <w:pPr>
        <w:tabs>
          <w:tab w:val="left" w:pos="851"/>
        </w:tabs>
        <w:spacing w:before="120" w:after="120"/>
        <w:ind w:firstLine="567"/>
        <w:jc w:val="both"/>
      </w:pPr>
      <w:r>
        <w:t>8</w:t>
      </w:r>
      <w:r w:rsidR="00B1553E" w:rsidRPr="00757CD0">
        <w:t>.2. Пункт</w:t>
      </w:r>
      <w:r w:rsidR="00336B00" w:rsidRPr="00757CD0">
        <w:t xml:space="preserve"> 1 таблицы 3 раздела 7 приложения к постановлению изложить в следующей редакции:  </w:t>
      </w:r>
    </w:p>
    <w:tbl>
      <w:tblPr>
        <w:tblW w:w="6113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6"/>
        <w:gridCol w:w="145"/>
        <w:gridCol w:w="844"/>
        <w:gridCol w:w="1137"/>
        <w:gridCol w:w="851"/>
        <w:gridCol w:w="710"/>
        <w:gridCol w:w="930"/>
        <w:gridCol w:w="930"/>
        <w:gridCol w:w="930"/>
        <w:gridCol w:w="932"/>
        <w:gridCol w:w="930"/>
        <w:gridCol w:w="930"/>
        <w:gridCol w:w="932"/>
        <w:gridCol w:w="843"/>
        <w:gridCol w:w="920"/>
      </w:tblGrid>
      <w:tr w:rsidR="002641BB" w:rsidRPr="00757CD0" w:rsidTr="002641BB">
        <w:trPr>
          <w:trHeight w:val="267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«</w:t>
            </w:r>
          </w:p>
        </w:tc>
        <w:tc>
          <w:tcPr>
            <w:tcW w:w="5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606AB" w:rsidP="000606AB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1 </w:t>
            </w:r>
          </w:p>
        </w:tc>
        <w:tc>
          <w:tcPr>
            <w:tcW w:w="348" w:type="pct"/>
            <w:vMerge w:val="restart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Государ</w:t>
            </w:r>
            <w:r w:rsidR="001410A3">
              <w:rPr>
                <w:rFonts w:eastAsia="Calibri"/>
                <w:spacing w:val="-14"/>
                <w:sz w:val="16"/>
                <w:szCs w:val="16"/>
                <w:lang w:eastAsia="en-US"/>
              </w:rPr>
              <w:t>-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ственная программа</w:t>
            </w:r>
          </w:p>
        </w:tc>
        <w:tc>
          <w:tcPr>
            <w:tcW w:w="469" w:type="pct"/>
            <w:vMerge w:val="restart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 w:val="restar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П</w:t>
            </w: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роектная часть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23 635,2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254 805,4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474 416,4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101 220,8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298 351,3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310 225,7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1 462 654,8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305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269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23 635,2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254 805,4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474 416,4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101 220,8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298 351,3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310 225,7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bCs/>
                <w:sz w:val="15"/>
                <w:szCs w:val="15"/>
              </w:rPr>
              <w:t>1 462 654,8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bCs/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20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11 727 662,3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15 551 644,6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14 342 779,6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15 200 544,3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15 804 193,4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16 431 867,8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89 058 692,0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125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gridSpan w:val="2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11 751 297,5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15 806 450,0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14 817 196,0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15 301 765,1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16 102 544,7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16 742 093,5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90 521 346,8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289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 w:val="restart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51" w:type="pct"/>
            <w:vMerge w:val="restar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20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20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П</w:t>
            </w: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роцессная часть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6 192,4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6 192,4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115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gridSpan w:val="2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6 192,4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6 192,4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319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 w:val="restart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51" w:type="pct"/>
            <w:vMerge w:val="restar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П</w:t>
            </w: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роектная часть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sz w:val="15"/>
                <w:szCs w:val="15"/>
              </w:rPr>
              <w:t>ИТОГО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shd w:val="clear" w:color="auto" w:fill="FFFFFF" w:themeFill="background1"/>
            <w:vAlign w:val="center"/>
          </w:tcPr>
          <w:p w:rsidR="00017718" w:rsidRPr="00757CD0" w:rsidRDefault="000606AB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П</w:t>
            </w:r>
            <w:r w:rsidRPr="000606AB">
              <w:rPr>
                <w:rFonts w:eastAsia="Calibri"/>
                <w:spacing w:val="-14"/>
                <w:sz w:val="16"/>
                <w:szCs w:val="16"/>
                <w:lang w:eastAsia="en-US"/>
              </w:rPr>
              <w:t>роцессная часть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gridSpan w:val="2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209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 w:val="restart"/>
            <w:shd w:val="clear" w:color="auto" w:fill="FFFFFF" w:themeFill="background1"/>
          </w:tcPr>
          <w:p w:rsidR="00017718" w:rsidRPr="00757CD0" w:rsidRDefault="00017718" w:rsidP="000606AB">
            <w:pPr>
              <w:autoSpaceDE w:val="0"/>
              <w:autoSpaceDN w:val="0"/>
              <w:adjustRightInd w:val="0"/>
              <w:spacing w:before="40"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69" w:type="pct"/>
            <w:vMerge w:val="restart"/>
            <w:shd w:val="clear" w:color="auto" w:fill="FFFFFF" w:themeFill="background1"/>
          </w:tcPr>
          <w:p w:rsidR="00017718" w:rsidRPr="00757CD0" w:rsidRDefault="00017718" w:rsidP="000606AB">
            <w:pPr>
              <w:autoSpaceDE w:val="0"/>
              <w:autoSpaceDN w:val="0"/>
              <w:adjustRightInd w:val="0"/>
              <w:spacing w:before="40"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644" w:type="pct"/>
            <w:gridSpan w:val="2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23 635,2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254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805,4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474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416,4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101 220,8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298 351,3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310 225,7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1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462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654,8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215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gridSpan w:val="2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176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gridSpan w:val="2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23 635,2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4805,4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474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416,4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101 220,8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298 351,3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310 225,7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1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462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654,8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318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469" w:type="pct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644" w:type="pct"/>
            <w:gridSpan w:val="2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11 727 662,3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15 551 644,6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14 348 972,0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15 200 544,3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15 804 193,4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16 431 867,8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89 064 884,4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  <w:tr w:rsidR="002641BB" w:rsidRPr="00757CD0" w:rsidTr="002641BB">
        <w:trPr>
          <w:trHeight w:val="212"/>
        </w:trPr>
        <w:tc>
          <w:tcPr>
            <w:tcW w:w="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113" w:type="pct"/>
            <w:gridSpan w:val="3"/>
            <w:shd w:val="clear" w:color="auto" w:fill="FFFFFF" w:themeFill="background1"/>
          </w:tcPr>
          <w:p w:rsidR="00017718" w:rsidRPr="00757CD0" w:rsidRDefault="00017718" w:rsidP="00336B00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11 751 297,5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580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6450,0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14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823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388,4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15 301 765,1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16 102 544,7</w:t>
            </w:r>
          </w:p>
        </w:tc>
        <w:tc>
          <w:tcPr>
            <w:tcW w:w="384" w:type="pct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16 742 093,5</w:t>
            </w:r>
          </w:p>
        </w:tc>
        <w:tc>
          <w:tcPr>
            <w:tcW w:w="38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90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527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539,2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».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</w:p>
        </w:tc>
      </w:tr>
    </w:tbl>
    <w:p w:rsidR="001457D8" w:rsidRDefault="001457D8" w:rsidP="00B1553E">
      <w:pPr>
        <w:tabs>
          <w:tab w:val="left" w:pos="851"/>
        </w:tabs>
        <w:spacing w:before="120" w:after="120"/>
        <w:ind w:firstLine="567"/>
        <w:jc w:val="both"/>
      </w:pPr>
    </w:p>
    <w:p w:rsidR="004F13EE" w:rsidRPr="00757CD0" w:rsidRDefault="00A23462" w:rsidP="00B1553E">
      <w:pPr>
        <w:tabs>
          <w:tab w:val="left" w:pos="851"/>
        </w:tabs>
        <w:spacing w:before="120" w:after="120"/>
        <w:ind w:firstLine="567"/>
        <w:jc w:val="both"/>
      </w:pPr>
      <w:r>
        <w:t>8</w:t>
      </w:r>
      <w:r w:rsidR="00FC696E" w:rsidRPr="00757CD0">
        <w:t>.3</w:t>
      </w:r>
      <w:r w:rsidR="00B1553E" w:rsidRPr="00757CD0">
        <w:t>. Пункт 5</w:t>
      </w:r>
      <w:r w:rsidR="004F13EE" w:rsidRPr="00757CD0">
        <w:t xml:space="preserve"> </w:t>
      </w:r>
      <w:r w:rsidR="00B1553E" w:rsidRPr="00757CD0">
        <w:t xml:space="preserve">таблицы 3 раздела 7 приложения к постановлению изложить в следующей редакции:  </w:t>
      </w:r>
    </w:p>
    <w:tbl>
      <w:tblPr>
        <w:tblW w:w="1055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91"/>
        <w:gridCol w:w="191"/>
        <w:gridCol w:w="1009"/>
        <w:gridCol w:w="1238"/>
        <w:gridCol w:w="929"/>
        <w:gridCol w:w="851"/>
        <w:gridCol w:w="837"/>
        <w:gridCol w:w="837"/>
        <w:gridCol w:w="837"/>
        <w:gridCol w:w="837"/>
        <w:gridCol w:w="837"/>
        <w:gridCol w:w="837"/>
        <w:gridCol w:w="912"/>
        <w:gridCol w:w="209"/>
      </w:tblGrid>
      <w:tr w:rsidR="0005040A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Подпрограмма 4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23 135,1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234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805,4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445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684,3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71 094,7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248 351,3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250 225,7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1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273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296,5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23 135,1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234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805,4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445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684,3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71 094,7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248 351,3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250 225,7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1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273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296,5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3 350 335,6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3 268 141,7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3 310 991,2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3 443 177,4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3 580 215,9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3 723 017,3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20 675 879,1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06AB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3 373 470,7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3 502 947,1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3 756 675,5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3 514 272,1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3 828 567,2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3 973 243,0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21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949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175,6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rPr>
          <w:trHeight w:val="351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06AB" w:rsidRPr="00757CD0" w:rsidTr="0005040A">
        <w:trPr>
          <w:trHeight w:val="174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017718" w:rsidRPr="00757CD0" w:rsidRDefault="00017718" w:rsidP="00717E52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017718" w:rsidRPr="00757CD0" w:rsidRDefault="00017718" w:rsidP="00717E52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5040A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06AB" w:rsidRPr="00757CD0" w:rsidTr="0005040A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06AB" w:rsidRPr="00757CD0" w:rsidTr="0005040A">
        <w:trPr>
          <w:trHeight w:val="381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23 135,1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234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805,4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445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684,3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71 094,7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248 351,3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250 225,7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1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273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296,5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06AB" w:rsidRPr="00757CD0" w:rsidTr="0005040A">
        <w:trPr>
          <w:trHeight w:val="108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 развития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06AB" w:rsidRPr="00757CD0" w:rsidTr="0005040A">
        <w:trPr>
          <w:trHeight w:val="37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23 135,1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234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805,4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445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684,3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71 094,7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248 351,3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250 225,7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1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273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296,5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06AB" w:rsidRPr="00757CD0" w:rsidTr="0005040A">
        <w:trPr>
          <w:trHeight w:val="94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3 350 335,6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3 268 141,7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3 310 991,2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3 443 177,4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3 580 215,9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3 723 017,3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20 675 879,1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0606AB" w:rsidRPr="00757CD0" w:rsidTr="0005040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05040A">
            <w:pPr>
              <w:autoSpaceDE w:val="0"/>
              <w:autoSpaceDN w:val="0"/>
              <w:adjustRightInd w:val="0"/>
              <w:spacing w:line="192" w:lineRule="auto"/>
              <w:jc w:val="right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</w:tcPr>
          <w:p w:rsidR="00017718" w:rsidRPr="00757CD0" w:rsidRDefault="00017718" w:rsidP="00717E52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3 373 470,7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502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947,1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756</w:t>
            </w:r>
            <w:r w:rsidR="004D5B82" w:rsidRPr="00757CD0">
              <w:rPr>
                <w:sz w:val="15"/>
                <w:szCs w:val="15"/>
              </w:rPr>
              <w:t xml:space="preserve"> </w:t>
            </w:r>
            <w:r w:rsidRPr="00757CD0">
              <w:rPr>
                <w:sz w:val="15"/>
                <w:szCs w:val="15"/>
              </w:rPr>
              <w:t>675,5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3 514 272,1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3 828 567,2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3 973 243,0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7718" w:rsidRPr="00757CD0" w:rsidRDefault="00017718" w:rsidP="00717E52">
            <w:pPr>
              <w:jc w:val="center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21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949</w:t>
            </w:r>
            <w:r w:rsidR="004D5B82" w:rsidRPr="00757CD0">
              <w:rPr>
                <w:bCs/>
                <w:sz w:val="15"/>
                <w:szCs w:val="15"/>
              </w:rPr>
              <w:t xml:space="preserve"> </w:t>
            </w:r>
            <w:r w:rsidRPr="00757CD0">
              <w:rPr>
                <w:bCs/>
                <w:sz w:val="15"/>
                <w:szCs w:val="15"/>
              </w:rPr>
              <w:t>175,6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17718" w:rsidRPr="00757CD0" w:rsidRDefault="00017718" w:rsidP="00717E52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».</w:t>
            </w:r>
          </w:p>
        </w:tc>
      </w:tr>
    </w:tbl>
    <w:p w:rsidR="004F13EE" w:rsidRPr="00757CD0" w:rsidRDefault="004F13EE" w:rsidP="004F13EE">
      <w:pPr>
        <w:tabs>
          <w:tab w:val="left" w:pos="851"/>
        </w:tabs>
        <w:spacing w:before="60" w:after="60"/>
        <w:ind w:firstLine="567"/>
        <w:jc w:val="both"/>
      </w:pPr>
    </w:p>
    <w:p w:rsidR="006D7A5B" w:rsidRPr="00757CD0" w:rsidRDefault="006D7A5B" w:rsidP="006D7A5B">
      <w:pPr>
        <w:tabs>
          <w:tab w:val="left" w:pos="851"/>
        </w:tabs>
        <w:spacing w:before="120" w:after="120"/>
        <w:ind w:firstLine="567"/>
        <w:jc w:val="both"/>
      </w:pPr>
    </w:p>
    <w:p w:rsidR="006D7A5B" w:rsidRPr="00757CD0" w:rsidRDefault="006D7A5B" w:rsidP="006D7A5B">
      <w:pPr>
        <w:tabs>
          <w:tab w:val="left" w:pos="851"/>
        </w:tabs>
        <w:spacing w:before="120" w:after="120"/>
        <w:ind w:firstLine="567"/>
        <w:jc w:val="both"/>
      </w:pPr>
    </w:p>
    <w:p w:rsidR="006D7A5B" w:rsidRPr="00757CD0" w:rsidRDefault="006D7A5B" w:rsidP="006D7A5B">
      <w:pPr>
        <w:tabs>
          <w:tab w:val="left" w:pos="851"/>
        </w:tabs>
        <w:spacing w:before="120" w:after="120"/>
        <w:ind w:firstLine="567"/>
        <w:jc w:val="both"/>
      </w:pPr>
    </w:p>
    <w:p w:rsidR="006D7A5B" w:rsidRPr="00757CD0" w:rsidRDefault="0005040A" w:rsidP="006D7A5B">
      <w:pPr>
        <w:tabs>
          <w:tab w:val="left" w:pos="851"/>
        </w:tabs>
        <w:spacing w:before="120" w:after="120"/>
        <w:ind w:firstLine="567"/>
        <w:jc w:val="both"/>
      </w:pPr>
      <w:r>
        <w:br/>
      </w:r>
    </w:p>
    <w:p w:rsidR="006D7A5B" w:rsidRPr="00757CD0" w:rsidRDefault="00A23462" w:rsidP="006D7A5B">
      <w:pPr>
        <w:tabs>
          <w:tab w:val="left" w:pos="851"/>
        </w:tabs>
        <w:spacing w:before="120" w:after="120"/>
        <w:ind w:firstLine="567"/>
        <w:jc w:val="both"/>
      </w:pPr>
      <w:r>
        <w:lastRenderedPageBreak/>
        <w:t>8</w:t>
      </w:r>
      <w:r w:rsidR="006D7A5B" w:rsidRPr="00757CD0">
        <w:t>.</w:t>
      </w:r>
      <w:r w:rsidR="00FC696E" w:rsidRPr="00757CD0">
        <w:t>4. Пункты 3 и 3.1</w:t>
      </w:r>
      <w:r w:rsidR="006D7A5B" w:rsidRPr="00757CD0">
        <w:t xml:space="preserve"> таблицы 5 </w:t>
      </w:r>
      <w:r w:rsidR="00B1158E" w:rsidRPr="00757CD0">
        <w:t xml:space="preserve">раздела 7 приложения </w:t>
      </w:r>
      <w:r w:rsidR="006D7A5B" w:rsidRPr="00757CD0">
        <w:t>к постановлени</w:t>
      </w:r>
      <w:r w:rsidR="006E037C" w:rsidRPr="00757CD0">
        <w:t xml:space="preserve">ю изложить </w:t>
      </w:r>
      <w:r w:rsidR="00B1158E" w:rsidRPr="00757CD0">
        <w:t xml:space="preserve">               </w:t>
      </w:r>
      <w:r w:rsidR="006E037C" w:rsidRPr="00757CD0">
        <w:t>в следующей редакции</w:t>
      </w:r>
      <w:r w:rsidR="006D7A5B" w:rsidRPr="00757CD0">
        <w:t>:</w:t>
      </w:r>
    </w:p>
    <w:p w:rsidR="006D7A5B" w:rsidRPr="00757CD0" w:rsidRDefault="006D7A5B" w:rsidP="006D7A5B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tbl>
      <w:tblPr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1181"/>
        <w:gridCol w:w="1534"/>
        <w:gridCol w:w="1004"/>
        <w:gridCol w:w="1004"/>
        <w:gridCol w:w="1004"/>
        <w:gridCol w:w="1004"/>
        <w:gridCol w:w="1004"/>
        <w:gridCol w:w="1004"/>
        <w:gridCol w:w="1004"/>
        <w:gridCol w:w="321"/>
      </w:tblGrid>
      <w:tr w:rsidR="006D7A5B" w:rsidRPr="00757CD0" w:rsidTr="001457D8">
        <w:trPr>
          <w:trHeight w:val="443"/>
        </w:trPr>
        <w:tc>
          <w:tcPr>
            <w:tcW w:w="426" w:type="dxa"/>
            <w:tcBorders>
              <w:right w:val="single" w:sz="4" w:space="0" w:color="auto"/>
            </w:tcBorders>
          </w:tcPr>
          <w:p w:rsidR="006D7A5B" w:rsidRPr="00757CD0" w:rsidRDefault="006D7A5B" w:rsidP="001457D8">
            <w:pPr>
              <w:autoSpaceDE w:val="0"/>
              <w:autoSpaceDN w:val="0"/>
              <w:adjustRightInd w:val="0"/>
              <w:jc w:val="right"/>
              <w:rPr>
                <w:spacing w:val="-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  <w:p w:rsidR="006D7A5B" w:rsidRPr="00757CD0" w:rsidRDefault="006D7A5B" w:rsidP="00717E52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5B" w:rsidRPr="00757CD0" w:rsidRDefault="00FC696E" w:rsidP="00717E52">
            <w:pPr>
              <w:jc w:val="center"/>
              <w:rPr>
                <w:bCs/>
                <w:spacing w:val="-20"/>
                <w:sz w:val="16"/>
              </w:rPr>
            </w:pPr>
            <w:r w:rsidRPr="00757CD0">
              <w:rPr>
                <w:bCs/>
                <w:spacing w:val="-20"/>
                <w:sz w:val="16"/>
              </w:rPr>
              <w:t>3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5B" w:rsidRPr="00757CD0" w:rsidRDefault="006D7A5B" w:rsidP="00717E52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 xml:space="preserve">Комитет </w:t>
            </w:r>
            <w:r w:rsidRPr="00757CD0">
              <w:rPr>
                <w:bCs/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A5B" w:rsidRPr="00757CD0" w:rsidRDefault="006D7A5B" w:rsidP="00717E52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Бюджет</w:t>
            </w:r>
          </w:p>
          <w:p w:rsidR="006D7A5B" w:rsidRPr="00757CD0" w:rsidRDefault="006D7A5B" w:rsidP="00717E52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23 635,2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254805,4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474416,4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101 220,8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298 351,3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310225,7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1462654,8</w:t>
            </w:r>
          </w:p>
        </w:tc>
        <w:tc>
          <w:tcPr>
            <w:tcW w:w="32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D7A5B" w:rsidRPr="00757CD0" w:rsidRDefault="006D7A5B" w:rsidP="00717E52">
            <w:pPr>
              <w:jc w:val="center"/>
              <w:rPr>
                <w:sz w:val="14"/>
                <w:szCs w:val="14"/>
              </w:rPr>
            </w:pPr>
          </w:p>
        </w:tc>
      </w:tr>
      <w:tr w:rsidR="006D7A5B" w:rsidRPr="00757CD0" w:rsidTr="001457D8">
        <w:trPr>
          <w:trHeight w:val="299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6D7A5B" w:rsidRPr="00757CD0" w:rsidRDefault="006D7A5B" w:rsidP="00717E52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5B" w:rsidRPr="00757CD0" w:rsidRDefault="006D7A5B" w:rsidP="00717E52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5B" w:rsidRPr="00757CD0" w:rsidRDefault="006D7A5B" w:rsidP="00717E52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A5B" w:rsidRPr="00757CD0" w:rsidRDefault="006D7A5B" w:rsidP="00717E52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Федеральный бюджет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D7A5B" w:rsidRPr="00757CD0" w:rsidRDefault="006D7A5B" w:rsidP="00717E52">
            <w:pPr>
              <w:jc w:val="center"/>
              <w:rPr>
                <w:sz w:val="14"/>
                <w:szCs w:val="14"/>
              </w:rPr>
            </w:pPr>
          </w:p>
        </w:tc>
      </w:tr>
      <w:tr w:rsidR="006D7A5B" w:rsidRPr="00757CD0" w:rsidTr="001457D8">
        <w:trPr>
          <w:trHeight w:val="258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6D7A5B" w:rsidRPr="00757CD0" w:rsidRDefault="006D7A5B" w:rsidP="00717E52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5B" w:rsidRPr="00757CD0" w:rsidRDefault="006D7A5B" w:rsidP="00717E52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5B" w:rsidRPr="00757CD0" w:rsidRDefault="006D7A5B" w:rsidP="00717E52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A5B" w:rsidRPr="00757CD0" w:rsidRDefault="006D7A5B" w:rsidP="00717E52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23 635,2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254805,4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474416,4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101 220,8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298 351,3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310225,7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1462654,8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D7A5B" w:rsidRPr="00757CD0" w:rsidRDefault="006D7A5B" w:rsidP="00717E52">
            <w:pPr>
              <w:rPr>
                <w:sz w:val="14"/>
                <w:szCs w:val="14"/>
              </w:rPr>
            </w:pPr>
          </w:p>
        </w:tc>
      </w:tr>
      <w:tr w:rsidR="006D7A5B" w:rsidRPr="00757CD0" w:rsidTr="001457D8">
        <w:trPr>
          <w:trHeight w:val="350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6D7A5B" w:rsidRPr="00757CD0" w:rsidRDefault="006D7A5B" w:rsidP="00717E52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5B" w:rsidRPr="00757CD0" w:rsidRDefault="00FC696E" w:rsidP="00717E52">
            <w:pPr>
              <w:jc w:val="center"/>
              <w:rPr>
                <w:spacing w:val="-20"/>
                <w:sz w:val="16"/>
              </w:rPr>
            </w:pPr>
            <w:r w:rsidRPr="00757CD0">
              <w:rPr>
                <w:spacing w:val="-20"/>
                <w:sz w:val="16"/>
              </w:rPr>
              <w:t>3</w:t>
            </w:r>
            <w:r w:rsidR="006D7A5B" w:rsidRPr="00757CD0">
              <w:rPr>
                <w:spacing w:val="-20"/>
                <w:sz w:val="16"/>
              </w:rPr>
              <w:t>.1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5B" w:rsidRPr="00757CD0" w:rsidRDefault="00FC696E" w:rsidP="00717E52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Подпрограмма 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A5B" w:rsidRPr="00757CD0" w:rsidRDefault="006D7A5B" w:rsidP="00717E52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Бюджет</w:t>
            </w:r>
          </w:p>
          <w:p w:rsidR="006D7A5B" w:rsidRPr="00757CD0" w:rsidRDefault="006D7A5B" w:rsidP="00717E52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23 135,1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234805,4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445684,3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71 094,7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248 351,3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250 225,7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1273296,5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D7A5B" w:rsidRPr="00757CD0" w:rsidRDefault="006D7A5B" w:rsidP="00717E52">
            <w:pPr>
              <w:rPr>
                <w:sz w:val="14"/>
                <w:szCs w:val="14"/>
              </w:rPr>
            </w:pPr>
          </w:p>
        </w:tc>
      </w:tr>
      <w:tr w:rsidR="006D7A5B" w:rsidRPr="00757CD0" w:rsidTr="001457D8">
        <w:trPr>
          <w:trHeight w:val="358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6D7A5B" w:rsidRPr="00757CD0" w:rsidRDefault="006D7A5B" w:rsidP="00717E52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A5B" w:rsidRPr="00757CD0" w:rsidRDefault="006D7A5B" w:rsidP="00717E52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A5B" w:rsidRPr="00757CD0" w:rsidRDefault="006D7A5B" w:rsidP="00717E5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A5B" w:rsidRPr="00757CD0" w:rsidRDefault="006D7A5B" w:rsidP="00717E52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D7A5B" w:rsidRPr="00757CD0" w:rsidRDefault="006D7A5B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6D7A5B" w:rsidRPr="00757CD0" w:rsidRDefault="006D7A5B" w:rsidP="00717E52">
            <w:pPr>
              <w:jc w:val="center"/>
              <w:rPr>
                <w:sz w:val="14"/>
                <w:szCs w:val="14"/>
              </w:rPr>
            </w:pPr>
          </w:p>
        </w:tc>
      </w:tr>
      <w:tr w:rsidR="006967ED" w:rsidRPr="00757CD0" w:rsidTr="001457D8">
        <w:trPr>
          <w:trHeight w:val="225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6967ED" w:rsidRPr="00757CD0" w:rsidRDefault="006967ED" w:rsidP="00717E52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7ED" w:rsidRPr="00757CD0" w:rsidRDefault="006967ED" w:rsidP="00717E52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7ED" w:rsidRPr="00757CD0" w:rsidRDefault="006967ED" w:rsidP="00717E5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7ED" w:rsidRPr="00757CD0" w:rsidRDefault="006967ED" w:rsidP="00717E52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67ED" w:rsidRPr="00757CD0" w:rsidRDefault="006967ED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23 135,1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67ED" w:rsidRPr="00757CD0" w:rsidRDefault="006967ED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234805,4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67ED" w:rsidRPr="00757CD0" w:rsidRDefault="006967ED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445684,3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67ED" w:rsidRPr="00757CD0" w:rsidRDefault="006967ED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71 094,7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67ED" w:rsidRPr="00757CD0" w:rsidRDefault="006967ED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248 351,3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67ED" w:rsidRPr="00757CD0" w:rsidRDefault="006967ED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250 225,7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67ED" w:rsidRPr="00757CD0" w:rsidRDefault="006967ED" w:rsidP="002641BB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1273296,5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6967ED" w:rsidRPr="00757CD0" w:rsidRDefault="006967ED" w:rsidP="001457D8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pacing w:val="-4"/>
                <w:sz w:val="15"/>
                <w:szCs w:val="15"/>
              </w:rPr>
            </w:pPr>
            <w:r w:rsidRPr="00757CD0">
              <w:rPr>
                <w:spacing w:val="-4"/>
                <w:sz w:val="15"/>
                <w:szCs w:val="15"/>
              </w:rPr>
              <w:t>».</w:t>
            </w:r>
          </w:p>
          <w:p w:rsidR="006967ED" w:rsidRPr="00757CD0" w:rsidRDefault="006967ED" w:rsidP="00717E52">
            <w:pPr>
              <w:ind w:left="-251"/>
              <w:rPr>
                <w:sz w:val="14"/>
                <w:szCs w:val="14"/>
              </w:rPr>
            </w:pPr>
          </w:p>
        </w:tc>
      </w:tr>
    </w:tbl>
    <w:p w:rsidR="006E037C" w:rsidRPr="002641BB" w:rsidRDefault="006E037C" w:rsidP="006E037C">
      <w:pPr>
        <w:ind w:firstLine="708"/>
        <w:jc w:val="both"/>
        <w:rPr>
          <w:sz w:val="18"/>
          <w:szCs w:val="18"/>
        </w:rPr>
      </w:pPr>
    </w:p>
    <w:p w:rsidR="00D249CA" w:rsidRPr="00757CD0" w:rsidRDefault="00A23462" w:rsidP="0005040A">
      <w:pPr>
        <w:ind w:firstLine="708"/>
        <w:jc w:val="both"/>
        <w:rPr>
          <w:rFonts w:eastAsia="Calibri"/>
          <w:lang w:eastAsia="en-US"/>
        </w:rPr>
      </w:pPr>
      <w:r>
        <w:t>8</w:t>
      </w:r>
      <w:r w:rsidR="007B47B3" w:rsidRPr="00757CD0">
        <w:t>.5</w:t>
      </w:r>
      <w:r w:rsidR="006E037C" w:rsidRPr="00757CD0">
        <w:t>. Пункт 6 подраздела</w:t>
      </w:r>
      <w:r w:rsidR="006E037C" w:rsidRPr="00757CD0">
        <w:rPr>
          <w:rFonts w:eastAsia="Calibri"/>
          <w:lang w:eastAsia="en-US"/>
        </w:rPr>
        <w:t xml:space="preserve"> 11.1 раздела 11 приложения к постановлению изложить </w:t>
      </w:r>
      <w:r w:rsidR="0005040A">
        <w:rPr>
          <w:rFonts w:eastAsia="Calibri"/>
          <w:lang w:eastAsia="en-US"/>
        </w:rPr>
        <w:br/>
      </w:r>
      <w:r w:rsidR="006E037C" w:rsidRPr="00757CD0">
        <w:rPr>
          <w:rFonts w:eastAsia="Calibri"/>
          <w:lang w:eastAsia="en-US"/>
        </w:rPr>
        <w:t>в следующей редакции:</w:t>
      </w:r>
    </w:p>
    <w:p w:rsidR="00C20A26" w:rsidRPr="002641BB" w:rsidRDefault="00C20A26" w:rsidP="006E037C">
      <w:pPr>
        <w:jc w:val="both"/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jc w:val="center"/>
        <w:tblInd w:w="-33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8"/>
        <w:gridCol w:w="426"/>
        <w:gridCol w:w="3440"/>
        <w:gridCol w:w="6237"/>
        <w:gridCol w:w="426"/>
      </w:tblGrid>
      <w:tr w:rsidR="006E037C" w:rsidRPr="00757CD0" w:rsidTr="001457D8">
        <w:trPr>
          <w:trHeight w:val="28"/>
          <w:jc w:val="center"/>
        </w:trPr>
        <w:tc>
          <w:tcPr>
            <w:tcW w:w="748" w:type="dxa"/>
            <w:tcBorders>
              <w:right w:val="single" w:sz="4" w:space="0" w:color="auto"/>
            </w:tcBorders>
          </w:tcPr>
          <w:p w:rsidR="006E037C" w:rsidRPr="00757CD0" w:rsidRDefault="006E037C" w:rsidP="00717E52">
            <w:pPr>
              <w:autoSpaceDE w:val="0"/>
              <w:autoSpaceDN w:val="0"/>
              <w:adjustRightInd w:val="0"/>
              <w:jc w:val="right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7C" w:rsidRPr="00757CD0" w:rsidRDefault="006E037C" w:rsidP="00717E5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Объемы финансирования</w:t>
            </w:r>
          </w:p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ind w:left="8" w:firstLine="106"/>
              <w:rPr>
                <w:bCs/>
                <w:sz w:val="20"/>
                <w:szCs w:val="20"/>
              </w:rPr>
            </w:pPr>
            <w:r w:rsidRPr="00757CD0">
              <w:rPr>
                <w:sz w:val="18"/>
                <w:szCs w:val="18"/>
              </w:rPr>
              <w:t xml:space="preserve"> Подпрограммы 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ind w:left="8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Общий объем финансирования Подпрограммы 4</w:t>
            </w:r>
            <w:r w:rsidRPr="00757CD0">
              <w:rPr>
                <w:sz w:val="18"/>
                <w:szCs w:val="18"/>
              </w:rPr>
              <w:br/>
              <w:t xml:space="preserve">в 2020-2025 гг. составляет 21949175,6 тыс.руб., </w:t>
            </w:r>
          </w:p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ind w:left="8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в том числе из бюджета Санкт-Петербурга – </w:t>
            </w:r>
            <w:r w:rsidRPr="00757CD0">
              <w:rPr>
                <w:sz w:val="18"/>
                <w:szCs w:val="18"/>
              </w:rPr>
              <w:br/>
            </w:r>
            <w:r w:rsidR="00A41CE8" w:rsidRPr="00757CD0">
              <w:rPr>
                <w:sz w:val="18"/>
                <w:szCs w:val="18"/>
              </w:rPr>
              <w:t>21 949 175,6</w:t>
            </w:r>
            <w:r w:rsidRPr="00757CD0">
              <w:rPr>
                <w:sz w:val="18"/>
                <w:szCs w:val="18"/>
              </w:rPr>
              <w:t xml:space="preserve"> тыс.руб., в том числе по годам реализации:</w:t>
            </w:r>
          </w:p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2020 г. – 3 373 470,7 тыс.руб.;</w:t>
            </w:r>
          </w:p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2021 г. – 3502947,1 тыс.руб.;</w:t>
            </w:r>
          </w:p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2022 г. – 3756675,5 тыс.руб.;</w:t>
            </w:r>
          </w:p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2023 г. – 3 514 272,1 тыс.руб.;</w:t>
            </w:r>
          </w:p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2024 г. – 3 828 567,2 тыс.руб.;</w:t>
            </w:r>
          </w:p>
          <w:p w:rsidR="006E037C" w:rsidRPr="00757CD0" w:rsidRDefault="006E037C" w:rsidP="006E037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2025 г. – 3 973 243,0 тыс.руб.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6E037C" w:rsidRPr="00757CD0" w:rsidRDefault="006E037C" w:rsidP="00717E5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».</w:t>
            </w:r>
          </w:p>
        </w:tc>
      </w:tr>
    </w:tbl>
    <w:p w:rsidR="006E037C" w:rsidRPr="002641BB" w:rsidRDefault="006E037C" w:rsidP="006E037C">
      <w:pPr>
        <w:jc w:val="both"/>
        <w:rPr>
          <w:rFonts w:eastAsia="Calibri"/>
          <w:sz w:val="18"/>
          <w:szCs w:val="18"/>
          <w:lang w:eastAsia="en-US"/>
        </w:rPr>
      </w:pPr>
    </w:p>
    <w:p w:rsidR="002E2956" w:rsidRPr="00757CD0" w:rsidRDefault="00A23462" w:rsidP="007B47B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7B47B3" w:rsidRPr="00757CD0">
        <w:rPr>
          <w:rFonts w:eastAsia="Calibri"/>
          <w:lang w:eastAsia="en-US"/>
        </w:rPr>
        <w:t>.6</w:t>
      </w:r>
      <w:r w:rsidR="002E2956" w:rsidRPr="00757CD0">
        <w:rPr>
          <w:rFonts w:eastAsia="Calibri"/>
          <w:lang w:eastAsia="en-US"/>
        </w:rPr>
        <w:t xml:space="preserve">. </w:t>
      </w:r>
      <w:r w:rsidR="007B47B3" w:rsidRPr="00757CD0">
        <w:rPr>
          <w:rFonts w:eastAsia="Calibri"/>
          <w:lang w:eastAsia="en-US"/>
        </w:rPr>
        <w:t>Пункт 1 таблицы п</w:t>
      </w:r>
      <w:r w:rsidR="002E2956" w:rsidRPr="00757CD0">
        <w:rPr>
          <w:rFonts w:eastAsia="Calibri"/>
          <w:lang w:eastAsia="en-US"/>
        </w:rPr>
        <w:t xml:space="preserve">одраздел 11.3 раздела </w:t>
      </w:r>
      <w:r w:rsidR="007B47B3" w:rsidRPr="00757CD0">
        <w:rPr>
          <w:rFonts w:eastAsia="Calibri"/>
          <w:lang w:eastAsia="en-US"/>
        </w:rPr>
        <w:t>1</w:t>
      </w:r>
      <w:r w:rsidR="002E2956" w:rsidRPr="00757CD0">
        <w:rPr>
          <w:rFonts w:eastAsia="Calibri"/>
          <w:lang w:eastAsia="en-US"/>
        </w:rPr>
        <w:t>1 приложения к постановлению изложить в следующей редакции:</w:t>
      </w:r>
    </w:p>
    <w:p w:rsidR="002E2956" w:rsidRPr="002641BB" w:rsidRDefault="002E2956" w:rsidP="006E037C">
      <w:pPr>
        <w:jc w:val="both"/>
        <w:rPr>
          <w:rFonts w:eastAsia="Calibri"/>
          <w:sz w:val="18"/>
          <w:szCs w:val="18"/>
          <w:lang w:eastAsia="en-US"/>
        </w:rPr>
      </w:pPr>
    </w:p>
    <w:tbl>
      <w:tblPr>
        <w:tblW w:w="5425" w:type="pct"/>
        <w:tblInd w:w="-194" w:type="dxa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87"/>
        <w:gridCol w:w="283"/>
        <w:gridCol w:w="1358"/>
        <w:gridCol w:w="342"/>
        <w:gridCol w:w="374"/>
        <w:gridCol w:w="477"/>
        <w:gridCol w:w="567"/>
        <w:gridCol w:w="709"/>
        <w:gridCol w:w="709"/>
        <w:gridCol w:w="284"/>
        <w:gridCol w:w="425"/>
        <w:gridCol w:w="707"/>
        <w:gridCol w:w="711"/>
        <w:gridCol w:w="335"/>
        <w:gridCol w:w="335"/>
        <w:gridCol w:w="337"/>
        <w:gridCol w:w="949"/>
        <w:gridCol w:w="1134"/>
        <w:gridCol w:w="417"/>
      </w:tblGrid>
      <w:tr w:rsidR="00E84660" w:rsidRPr="00757CD0" w:rsidTr="005E2AEC">
        <w:trPr>
          <w:gridAfter w:val="1"/>
          <w:wAfter w:w="194" w:type="pct"/>
          <w:trHeight w:val="936"/>
        </w:trPr>
        <w:tc>
          <w:tcPr>
            <w:tcW w:w="134" w:type="pct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911D9" w:rsidRPr="00757CD0" w:rsidRDefault="002911D9" w:rsidP="001457D8">
            <w:pPr>
              <w:pStyle w:val="FORMATTEXT0"/>
              <w:ind w:left="-232" w:firstLine="23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>«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E84660" w:rsidP="00E84660">
            <w:pPr>
              <w:pStyle w:val="FORMATTEXT0"/>
              <w:ind w:left="-425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1.  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 xml:space="preserve">Строительство пожарного </w:t>
            </w:r>
          </w:p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 xml:space="preserve">депо по адресу: пр.Луначарского, участок 1 (северо-восточнее пересечения </w:t>
            </w:r>
          </w:p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 xml:space="preserve">с Лужской ул.); пр.Луначарского, участок 1 (северо-восточнее пересечения </w:t>
            </w:r>
          </w:p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 xml:space="preserve">с Лужской ул.) </w:t>
            </w:r>
          </w:p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>(4 а/м)</w:t>
            </w: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>4 а/м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СМР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E84660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2021-2022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 xml:space="preserve">246 455,6 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246 455,6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2911D9" w:rsidRPr="00757CD0" w:rsidRDefault="002911D9" w:rsidP="002911D9">
            <w:pPr>
              <w:pStyle w:val="FORMATTEXT0"/>
              <w:ind w:left="113" w:right="113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 xml:space="preserve">- 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5E2AEC" w:rsidRDefault="002911D9" w:rsidP="005E2AE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E2AEC">
              <w:rPr>
                <w:rFonts w:ascii="Times New Roman" w:hAnsi="Times New Roman" w:cs="Times New Roman"/>
                <w:sz w:val="15"/>
                <w:szCs w:val="15"/>
              </w:rPr>
              <w:t>98223,8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5E2AEC" w:rsidRDefault="002911D9" w:rsidP="005E2AEC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E2AEC">
              <w:rPr>
                <w:rFonts w:ascii="Times New Roman" w:hAnsi="Times New Roman" w:cs="Times New Roman"/>
                <w:sz w:val="15"/>
                <w:szCs w:val="15"/>
              </w:rPr>
              <w:t>140105,6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 xml:space="preserve">- 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 xml:space="preserve">- </w:t>
            </w:r>
          </w:p>
        </w:tc>
        <w:tc>
          <w:tcPr>
            <w:tcW w:w="157" w:type="pct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-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E84660" w:rsidRDefault="002911D9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238329,4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1457D8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Целевой показатель 4;</w:t>
            </w:r>
          </w:p>
          <w:p w:rsidR="002911D9" w:rsidRPr="00757CD0" w:rsidRDefault="002911D9" w:rsidP="001457D8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Индикаторы 9, 10, 11</w:t>
            </w:r>
          </w:p>
        </w:tc>
      </w:tr>
      <w:tr w:rsidR="00E84660" w:rsidRPr="00757CD0" w:rsidTr="005E2AEC">
        <w:trPr>
          <w:gridBefore w:val="1"/>
          <w:wBefore w:w="134" w:type="pct"/>
        </w:trPr>
        <w:tc>
          <w:tcPr>
            <w:tcW w:w="1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22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30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30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8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9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31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</w:p>
        </w:tc>
        <w:tc>
          <w:tcPr>
            <w:tcW w:w="156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</w:p>
        </w:tc>
        <w:tc>
          <w:tcPr>
            <w:tcW w:w="1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</w:p>
        </w:tc>
        <w:tc>
          <w:tcPr>
            <w:tcW w:w="157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rPr>
                <w:sz w:val="15"/>
                <w:szCs w:val="15"/>
              </w:rPr>
            </w:pPr>
          </w:p>
        </w:tc>
        <w:tc>
          <w:tcPr>
            <w:tcW w:w="528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911D9" w:rsidRPr="00757CD0" w:rsidRDefault="002911D9" w:rsidP="002911D9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911D9" w:rsidRPr="00757CD0" w:rsidRDefault="002911D9" w:rsidP="00E84660">
            <w:pPr>
              <w:jc w:val="both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2641BB" w:rsidRPr="002641BB" w:rsidRDefault="002641BB" w:rsidP="007B47B3">
      <w:pPr>
        <w:ind w:firstLine="567"/>
        <w:jc w:val="both"/>
        <w:rPr>
          <w:rFonts w:eastAsia="Calibri"/>
          <w:sz w:val="18"/>
          <w:szCs w:val="18"/>
          <w:lang w:eastAsia="en-US"/>
        </w:rPr>
      </w:pPr>
    </w:p>
    <w:p w:rsidR="007B47B3" w:rsidRPr="00757CD0" w:rsidRDefault="004A5B09" w:rsidP="007B47B3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8D351B" w:rsidRPr="00757CD0">
        <w:rPr>
          <w:rFonts w:eastAsia="Calibri"/>
          <w:lang w:eastAsia="en-US"/>
        </w:rPr>
        <w:t>.7</w:t>
      </w:r>
      <w:r w:rsidR="007B47B3" w:rsidRPr="00757CD0">
        <w:rPr>
          <w:rFonts w:eastAsia="Calibri"/>
          <w:lang w:eastAsia="en-US"/>
        </w:rPr>
        <w:t>. Пункт 5 таблицы подраздела 11.3 раздела 11 приложения к постановлению изложить в следующей редакции:</w:t>
      </w:r>
    </w:p>
    <w:p w:rsidR="008D651B" w:rsidRPr="002641BB" w:rsidRDefault="008D651B" w:rsidP="00017718">
      <w:pPr>
        <w:jc w:val="both"/>
        <w:rPr>
          <w:rFonts w:eastAsia="Calibri"/>
          <w:sz w:val="18"/>
          <w:szCs w:val="18"/>
          <w:lang w:eastAsia="en-US"/>
        </w:rPr>
      </w:pPr>
    </w:p>
    <w:tbl>
      <w:tblPr>
        <w:tblW w:w="10743" w:type="dxa"/>
        <w:tblInd w:w="-33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0"/>
        <w:gridCol w:w="264"/>
        <w:gridCol w:w="1437"/>
        <w:gridCol w:w="284"/>
        <w:gridCol w:w="425"/>
        <w:gridCol w:w="567"/>
        <w:gridCol w:w="567"/>
        <w:gridCol w:w="638"/>
        <w:gridCol w:w="638"/>
        <w:gridCol w:w="283"/>
        <w:gridCol w:w="567"/>
        <w:gridCol w:w="638"/>
        <w:gridCol w:w="638"/>
        <w:gridCol w:w="567"/>
        <w:gridCol w:w="225"/>
        <w:gridCol w:w="200"/>
        <w:gridCol w:w="993"/>
        <w:gridCol w:w="1099"/>
        <w:gridCol w:w="293"/>
      </w:tblGrid>
      <w:tr w:rsidR="005E2AEC" w:rsidRPr="00757CD0" w:rsidTr="005E2AEC">
        <w:trPr>
          <w:gridAfter w:val="1"/>
          <w:wAfter w:w="293" w:type="dxa"/>
        </w:trPr>
        <w:tc>
          <w:tcPr>
            <w:tcW w:w="4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860EC" w:rsidRPr="00757CD0" w:rsidRDefault="00E84660" w:rsidP="00E84660">
            <w:pPr>
              <w:pStyle w:val="FORMATTEXT0"/>
              <w:ind w:left="-425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«</w:t>
            </w:r>
          </w:p>
        </w:tc>
        <w:tc>
          <w:tcPr>
            <w:tcW w:w="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860EC" w:rsidRPr="00E84660" w:rsidRDefault="007B47B3" w:rsidP="00E84660">
            <w:pPr>
              <w:pStyle w:val="FORMATTEXT0"/>
              <w:ind w:left="-425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="008D351B" w:rsidRPr="00E84660">
              <w:rPr>
                <w:rFonts w:ascii="Times New Roman" w:hAnsi="Times New Roman" w:cs="Times New Roman"/>
                <w:sz w:val="15"/>
                <w:szCs w:val="15"/>
              </w:rPr>
              <w:t>.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860EC" w:rsidRPr="00757CD0" w:rsidRDefault="000860EC" w:rsidP="00E84660">
            <w:pPr>
              <w:pStyle w:val="FORMATTEXT0"/>
              <w:rPr>
                <w:rFonts w:ascii="Times New Roman" w:hAnsi="Times New Roman" w:cs="Times New Roman"/>
                <w:sz w:val="16"/>
                <w:szCs w:val="15"/>
              </w:rPr>
            </w:pPr>
            <w:r w:rsidRPr="002641BB">
              <w:rPr>
                <w:rFonts w:ascii="Times New Roman" w:hAnsi="Times New Roman" w:cs="Times New Roman"/>
                <w:sz w:val="15"/>
                <w:szCs w:val="15"/>
              </w:rPr>
              <w:t xml:space="preserve">Строительство пожарного депо, Петергофское шоссе, участок 1 (северо-западнее пересечения </w:t>
            </w:r>
            <w:r w:rsidR="0005040A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2641BB">
              <w:rPr>
                <w:rFonts w:ascii="Times New Roman" w:hAnsi="Times New Roman" w:cs="Times New Roman"/>
                <w:sz w:val="15"/>
                <w:szCs w:val="15"/>
              </w:rPr>
              <w:t>с ул.Адмирала Трибуца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КС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E84660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6 </w:t>
            </w:r>
            <w:r w:rsidR="000860EC" w:rsidRPr="00E84660">
              <w:rPr>
                <w:rFonts w:ascii="Times New Roman" w:hAnsi="Times New Roman" w:cs="Times New Roman"/>
                <w:sz w:val="15"/>
                <w:szCs w:val="15"/>
              </w:rPr>
              <w:t>а/м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2015 - 2020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5E2AEC" w:rsidRDefault="005E2A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22</w:t>
            </w:r>
            <w:r w:rsidR="000860EC" w:rsidRPr="005E2AEC">
              <w:rPr>
                <w:rFonts w:ascii="Times New Roman" w:hAnsi="Times New Roman" w:cs="Times New Roman"/>
                <w:sz w:val="15"/>
                <w:szCs w:val="15"/>
              </w:rPr>
              <w:t>732,9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5E2AEC" w:rsidRDefault="00A4733B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E2AE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0860EC" w:rsidRPr="00E84660" w:rsidRDefault="000860EC" w:rsidP="00E84660">
            <w:pPr>
              <w:pStyle w:val="FORMATTEXT0"/>
              <w:ind w:left="113" w:right="113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5E2A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 w:rsidR="000860EC" w:rsidRPr="00E84660">
              <w:rPr>
                <w:rFonts w:ascii="Times New Roman" w:hAnsi="Times New Roman" w:cs="Times New Roman"/>
                <w:sz w:val="15"/>
                <w:szCs w:val="15"/>
              </w:rPr>
              <w:t>446,7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A4733B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 xml:space="preserve">- 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 xml:space="preserve">- 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9 446,7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73CB7" w:rsidRPr="00E84660" w:rsidRDefault="00E73CB7" w:rsidP="00E84660">
            <w:pPr>
              <w:jc w:val="center"/>
              <w:rPr>
                <w:sz w:val="15"/>
                <w:szCs w:val="15"/>
              </w:rPr>
            </w:pPr>
            <w:r w:rsidRPr="00E84660">
              <w:rPr>
                <w:sz w:val="15"/>
                <w:szCs w:val="15"/>
              </w:rPr>
              <w:t>Целевой показатель 4;</w:t>
            </w:r>
          </w:p>
          <w:p w:rsidR="000860EC" w:rsidRPr="00E84660" w:rsidRDefault="00E73CB7" w:rsidP="00E84660">
            <w:pPr>
              <w:jc w:val="center"/>
              <w:rPr>
                <w:sz w:val="15"/>
                <w:szCs w:val="15"/>
              </w:rPr>
            </w:pPr>
            <w:r w:rsidRPr="00E84660">
              <w:rPr>
                <w:sz w:val="15"/>
                <w:szCs w:val="15"/>
              </w:rPr>
              <w:t>Индикаторы 9, 10, 11</w:t>
            </w:r>
          </w:p>
        </w:tc>
      </w:tr>
      <w:tr w:rsidR="005E2AEC" w:rsidRPr="00757CD0" w:rsidTr="005E2AEC">
        <w:trPr>
          <w:gridAfter w:val="1"/>
          <w:wAfter w:w="293" w:type="dxa"/>
          <w:trHeight w:val="678"/>
        </w:trPr>
        <w:tc>
          <w:tcPr>
            <w:tcW w:w="4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28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2021-2023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5E2AEC" w:rsidRDefault="005E2A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494</w:t>
            </w:r>
            <w:r w:rsidR="000860EC" w:rsidRPr="005E2AEC">
              <w:rPr>
                <w:rFonts w:ascii="Times New Roman" w:hAnsi="Times New Roman" w:cs="Times New Roman"/>
                <w:sz w:val="15"/>
                <w:szCs w:val="15"/>
              </w:rPr>
              <w:t>683,1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5E2AEC" w:rsidRDefault="005E2A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494</w:t>
            </w:r>
            <w:r w:rsidR="000860EC" w:rsidRPr="005E2AEC">
              <w:rPr>
                <w:rFonts w:ascii="Times New Roman" w:hAnsi="Times New Roman" w:cs="Times New Roman"/>
                <w:sz w:val="15"/>
                <w:szCs w:val="15"/>
              </w:rPr>
              <w:t>683,1</w:t>
            </w:r>
          </w:p>
        </w:tc>
        <w:tc>
          <w:tcPr>
            <w:tcW w:w="283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- 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118149,1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299583,2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5E2A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71</w:t>
            </w:r>
            <w:r w:rsidR="000860EC" w:rsidRPr="00E84660">
              <w:rPr>
                <w:rFonts w:ascii="Times New Roman" w:hAnsi="Times New Roman" w:cs="Times New Roman"/>
                <w:sz w:val="15"/>
                <w:szCs w:val="15"/>
              </w:rPr>
              <w:t xml:space="preserve">094,7 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- 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>488827,0</w:t>
            </w:r>
          </w:p>
        </w:tc>
        <w:tc>
          <w:tcPr>
            <w:tcW w:w="1099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</w:tr>
      <w:tr w:rsidR="005E2AEC" w:rsidRPr="00757CD0" w:rsidTr="005E2AEC">
        <w:trPr>
          <w:gridBefore w:val="1"/>
          <w:wBefore w:w="420" w:type="dxa"/>
          <w:trHeight w:val="589"/>
        </w:trPr>
        <w:tc>
          <w:tcPr>
            <w:tcW w:w="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2015-2023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5E2AEC" w:rsidRDefault="005E2A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517</w:t>
            </w:r>
            <w:r w:rsidR="000860EC" w:rsidRPr="005E2AEC">
              <w:rPr>
                <w:rFonts w:ascii="Times New Roman" w:hAnsi="Times New Roman" w:cs="Times New Roman"/>
                <w:sz w:val="15"/>
                <w:szCs w:val="15"/>
              </w:rPr>
              <w:t>416,0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5E2AEC" w:rsidRDefault="005E2A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504</w:t>
            </w:r>
            <w:r w:rsidR="000860EC" w:rsidRPr="005E2AEC">
              <w:rPr>
                <w:rFonts w:ascii="Times New Roman" w:hAnsi="Times New Roman" w:cs="Times New Roman"/>
                <w:sz w:val="15"/>
                <w:szCs w:val="15"/>
              </w:rPr>
              <w:t>129,8</w:t>
            </w:r>
          </w:p>
        </w:tc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5E2A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5"/>
              </w:rPr>
              <w:t>9</w:t>
            </w:r>
            <w:r w:rsidR="000860EC" w:rsidRPr="00757CD0">
              <w:rPr>
                <w:rFonts w:ascii="Times New Roman" w:hAnsi="Times New Roman" w:cs="Times New Roman"/>
                <w:sz w:val="16"/>
                <w:szCs w:val="15"/>
              </w:rPr>
              <w:t>446,7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118149,1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4660">
              <w:rPr>
                <w:rFonts w:ascii="Times New Roman" w:hAnsi="Times New Roman" w:cs="Times New Roman"/>
                <w:sz w:val="15"/>
                <w:szCs w:val="15"/>
              </w:rPr>
              <w:t>299583,2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E84660" w:rsidRDefault="005E2A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71</w:t>
            </w:r>
            <w:r w:rsidR="000860EC" w:rsidRPr="00E84660">
              <w:rPr>
                <w:rFonts w:ascii="Times New Roman" w:hAnsi="Times New Roman" w:cs="Times New Roman"/>
                <w:sz w:val="15"/>
                <w:szCs w:val="15"/>
              </w:rPr>
              <w:t xml:space="preserve">094,7 </w:t>
            </w:r>
          </w:p>
        </w:tc>
        <w:tc>
          <w:tcPr>
            <w:tcW w:w="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-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-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498273,7 </w:t>
            </w: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860EC" w:rsidRPr="00757CD0" w:rsidRDefault="000860EC" w:rsidP="00E84660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860EC" w:rsidRPr="00757CD0" w:rsidRDefault="000860EC" w:rsidP="00E84660">
            <w:pPr>
              <w:pStyle w:val="FORMATTEXT0"/>
              <w:rPr>
                <w:rFonts w:ascii="Times New Roman" w:hAnsi="Times New Roman" w:cs="Times New Roman"/>
                <w:sz w:val="15"/>
                <w:szCs w:val="15"/>
              </w:rPr>
            </w:pPr>
            <w:r w:rsidRPr="00757CD0">
              <w:rPr>
                <w:rFonts w:ascii="Times New Roman" w:hAnsi="Times New Roman" w:cs="Times New Roman"/>
                <w:sz w:val="15"/>
                <w:szCs w:val="15"/>
              </w:rPr>
              <w:t>».</w:t>
            </w:r>
          </w:p>
        </w:tc>
      </w:tr>
    </w:tbl>
    <w:p w:rsidR="000860EC" w:rsidRPr="00757CD0" w:rsidRDefault="000860EC" w:rsidP="00E84660">
      <w:pPr>
        <w:pStyle w:val="FORMATTEXT0"/>
        <w:jc w:val="center"/>
        <w:rPr>
          <w:rFonts w:ascii="Times New Roman" w:hAnsi="Times New Roman" w:cs="Times New Roman"/>
          <w:sz w:val="16"/>
          <w:szCs w:val="15"/>
        </w:rPr>
      </w:pPr>
    </w:p>
    <w:p w:rsidR="0036439A" w:rsidRDefault="0036439A">
      <w:r>
        <w:br w:type="page"/>
      </w:r>
    </w:p>
    <w:p w:rsidR="00AF2B25" w:rsidRPr="00757CD0" w:rsidRDefault="004A5B09" w:rsidP="00AF2B25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lastRenderedPageBreak/>
        <w:t>8</w:t>
      </w:r>
      <w:r w:rsidR="008D351B" w:rsidRPr="00757CD0">
        <w:t>.8</w:t>
      </w:r>
      <w:r w:rsidR="00AF2B25" w:rsidRPr="00757CD0">
        <w:t xml:space="preserve">. Позиции «ИТОГО прочие расходы развития» и «ВСЕГО проектная часть подпрограммы </w:t>
      </w:r>
      <w:r w:rsidR="007B47B3" w:rsidRPr="00757CD0">
        <w:t>4</w:t>
      </w:r>
      <w:r w:rsidR="00AF2B25" w:rsidRPr="00757CD0">
        <w:t>» таблицы подраздела 11.</w:t>
      </w:r>
      <w:r w:rsidR="00E677C5" w:rsidRPr="00757CD0">
        <w:t>3</w:t>
      </w:r>
      <w:r w:rsidR="00AF2B25" w:rsidRPr="00757CD0">
        <w:t xml:space="preserve"> раздела 11 приложения к постановлению изложить в следующей редакции:</w:t>
      </w:r>
    </w:p>
    <w:tbl>
      <w:tblPr>
        <w:tblW w:w="10729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74"/>
        <w:gridCol w:w="2994"/>
        <w:gridCol w:w="725"/>
        <w:gridCol w:w="855"/>
        <w:gridCol w:w="855"/>
        <w:gridCol w:w="833"/>
        <w:gridCol w:w="833"/>
        <w:gridCol w:w="845"/>
        <w:gridCol w:w="903"/>
        <w:gridCol w:w="1119"/>
        <w:gridCol w:w="293"/>
      </w:tblGrid>
      <w:tr w:rsidR="00DB599B" w:rsidRPr="00757CD0" w:rsidTr="0036439A">
        <w:trPr>
          <w:trHeight w:val="414"/>
          <w:jc w:val="center"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</w:tcPr>
          <w:p w:rsidR="00DB599B" w:rsidRPr="00757CD0" w:rsidRDefault="00DB599B" w:rsidP="0036439A">
            <w:pPr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599B" w:rsidRPr="00757CD0" w:rsidRDefault="00DB599B" w:rsidP="00717E52">
            <w:pPr>
              <w:rPr>
                <w:sz w:val="18"/>
                <w:szCs w:val="15"/>
              </w:rPr>
            </w:pPr>
            <w:r w:rsidRPr="00757CD0">
              <w:rPr>
                <w:sz w:val="18"/>
                <w:szCs w:val="15"/>
              </w:rPr>
              <w:t>ИТОГО прочие расходы развития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23 135,1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234805,4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445684,3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71 094,7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248 351,3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250 225,7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1273296,5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>Х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17718" w:rsidRPr="00757CD0" w:rsidRDefault="00017718" w:rsidP="00717E52">
            <w:pPr>
              <w:rPr>
                <w:sz w:val="16"/>
              </w:rPr>
            </w:pPr>
          </w:p>
          <w:p w:rsidR="00017718" w:rsidRPr="00757CD0" w:rsidRDefault="00017718" w:rsidP="00717E52">
            <w:pPr>
              <w:rPr>
                <w:sz w:val="16"/>
              </w:rPr>
            </w:pPr>
          </w:p>
          <w:p w:rsidR="00DB599B" w:rsidRPr="00757CD0" w:rsidRDefault="00DB599B" w:rsidP="00717E52">
            <w:pPr>
              <w:rPr>
                <w:sz w:val="16"/>
              </w:rPr>
            </w:pPr>
          </w:p>
        </w:tc>
      </w:tr>
      <w:tr w:rsidR="00DB599B" w:rsidRPr="00757CD0" w:rsidTr="0036439A">
        <w:trPr>
          <w:trHeight w:val="414"/>
          <w:jc w:val="center"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</w:tcPr>
          <w:p w:rsidR="00DB599B" w:rsidRPr="00757CD0" w:rsidRDefault="00DB599B" w:rsidP="00717E52">
            <w:pPr>
              <w:jc w:val="right"/>
              <w:rPr>
                <w:sz w:val="18"/>
                <w:szCs w:val="15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DB599B" w:rsidRPr="00757CD0" w:rsidRDefault="00DB599B" w:rsidP="00717E52">
            <w:pPr>
              <w:rPr>
                <w:sz w:val="18"/>
                <w:szCs w:val="15"/>
              </w:rPr>
            </w:pPr>
            <w:r w:rsidRPr="00757CD0">
              <w:rPr>
                <w:sz w:val="18"/>
                <w:szCs w:val="15"/>
              </w:rPr>
              <w:t>ВСЕГО проектная часть Подпрограммы 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23 135,1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234805,4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445684,3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71 094,7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248 351,3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250 225,7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 xml:space="preserve">1273296,5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B" w:rsidRPr="00757CD0" w:rsidRDefault="00DB599B" w:rsidP="00DB599B">
            <w:pPr>
              <w:pStyle w:val="FORMATTEXT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757CD0">
              <w:rPr>
                <w:rFonts w:ascii="Times New Roman" w:hAnsi="Times New Roman" w:cs="Times New Roman"/>
                <w:sz w:val="16"/>
                <w:szCs w:val="15"/>
              </w:rPr>
              <w:t>Х</w:t>
            </w: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464AC" w:rsidRPr="00757CD0" w:rsidRDefault="008464AC" w:rsidP="00717E52">
            <w:pPr>
              <w:rPr>
                <w:sz w:val="15"/>
                <w:szCs w:val="15"/>
              </w:rPr>
            </w:pPr>
          </w:p>
          <w:p w:rsidR="008464AC" w:rsidRPr="00757CD0" w:rsidRDefault="0005040A" w:rsidP="00717E5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».</w:t>
            </w:r>
          </w:p>
        </w:tc>
      </w:tr>
    </w:tbl>
    <w:p w:rsidR="00AF2B25" w:rsidRPr="00757CD0" w:rsidRDefault="00AF2B25" w:rsidP="000860EC">
      <w:pPr>
        <w:pStyle w:val="FORMATTEXT0"/>
        <w:jc w:val="center"/>
        <w:rPr>
          <w:rFonts w:ascii="Times New Roman" w:hAnsi="Times New Roman" w:cs="Times New Roman"/>
          <w:sz w:val="16"/>
          <w:szCs w:val="15"/>
        </w:rPr>
      </w:pPr>
    </w:p>
    <w:p w:rsidR="001503B7" w:rsidRPr="00757CD0" w:rsidRDefault="004A5B09" w:rsidP="001503B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</w:t>
      </w:r>
      <w:r w:rsidR="001503B7" w:rsidRPr="00757CD0">
        <w:rPr>
          <w:rFonts w:eastAsia="Calibri"/>
          <w:lang w:eastAsia="en-US"/>
        </w:rPr>
        <w:t xml:space="preserve">. Внести в постановление Правительства Санкт-Петербурга от 23.06.2014 № 491 </w:t>
      </w:r>
      <w:r w:rsidR="001503B7" w:rsidRPr="00757CD0">
        <w:rPr>
          <w:rFonts w:eastAsia="Calibri"/>
          <w:lang w:eastAsia="en-US"/>
        </w:rPr>
        <w:br/>
        <w:t>«О государственной программе Санкт-Петербурга «Обеспечение доступным жильем                            и жилищно-коммунальными услугами жителей Санкт-Петербурга» следующие изменения:</w:t>
      </w:r>
    </w:p>
    <w:p w:rsidR="001503B7" w:rsidRPr="00757CD0" w:rsidRDefault="004A5B09" w:rsidP="001503B7">
      <w:pPr>
        <w:tabs>
          <w:tab w:val="left" w:pos="851"/>
        </w:tabs>
        <w:spacing w:after="120"/>
        <w:ind w:firstLine="567"/>
        <w:jc w:val="both"/>
      </w:pPr>
      <w:r>
        <w:t>9</w:t>
      </w:r>
      <w:r w:rsidR="001503B7" w:rsidRPr="00757CD0">
        <w:t>.1. Пункт 9 паспорта государственной программы Санкт-Петербурга «Обеспечение доступным жильем и жилищно-коммунальными услугами жителей Санкт-Петербурга» приложения к постановлению изложить в следующей редакции:</w:t>
      </w:r>
    </w:p>
    <w:tbl>
      <w:tblPr>
        <w:tblW w:w="11280" w:type="dxa"/>
        <w:tblInd w:w="-7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"/>
        <w:gridCol w:w="567"/>
        <w:gridCol w:w="426"/>
        <w:gridCol w:w="3261"/>
        <w:gridCol w:w="6236"/>
        <w:gridCol w:w="425"/>
        <w:gridCol w:w="131"/>
      </w:tblGrid>
      <w:tr w:rsidR="001503B7" w:rsidRPr="00757CD0" w:rsidTr="0036439A">
        <w:tc>
          <w:tcPr>
            <w:tcW w:w="234" w:type="dxa"/>
            <w:shd w:val="clear" w:color="auto" w:fill="auto"/>
          </w:tcPr>
          <w:p w:rsidR="001503B7" w:rsidRPr="00757CD0" w:rsidRDefault="001503B7" w:rsidP="001503B7">
            <w:pPr>
              <w:jc w:val="right"/>
              <w:rPr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03B7" w:rsidRPr="00757CD0" w:rsidRDefault="001503B7" w:rsidP="001503B7">
            <w:pPr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757CD0" w:rsidRDefault="001503B7" w:rsidP="001503B7">
            <w:pPr>
              <w:jc w:val="center"/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757CD0" w:rsidRDefault="001503B7" w:rsidP="001503B7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</w:rPr>
            </w:pPr>
            <w:r w:rsidRPr="00757CD0">
              <w:rPr>
                <w:rFonts w:ascii="Times New Roman" w:hAnsi="Times New Roman" w:cs="Times New Roman"/>
                <w:lang w:eastAsia="en-US"/>
              </w:rPr>
              <w:t xml:space="preserve">Общий объем финансирования государственной программы </w:t>
            </w:r>
            <w:r w:rsidRPr="00757CD0">
              <w:rPr>
                <w:rFonts w:ascii="Times New Roman" w:hAnsi="Times New Roman" w:cs="Times New Roman"/>
                <w:lang w:eastAsia="en-US"/>
              </w:rPr>
              <w:br/>
              <w:t xml:space="preserve">по источникам финансирования </w:t>
            </w:r>
            <w:r w:rsidRPr="00757CD0">
              <w:rPr>
                <w:rFonts w:ascii="Times New Roman" w:hAnsi="Times New Roman" w:cs="Times New Roman"/>
                <w:lang w:eastAsia="en-US"/>
              </w:rPr>
              <w:br/>
              <w:t xml:space="preserve">с указанием объемов финансирования, предусмотренных </w:t>
            </w:r>
            <w:r w:rsidRPr="00757CD0">
              <w:rPr>
                <w:rFonts w:ascii="Times New Roman" w:hAnsi="Times New Roman" w:cs="Times New Roman"/>
                <w:lang w:eastAsia="en-US"/>
              </w:rPr>
              <w:br/>
              <w:t xml:space="preserve">на реализацию региональных проектов, </w:t>
            </w:r>
          </w:p>
          <w:p w:rsidR="001503B7" w:rsidRPr="00757CD0" w:rsidRDefault="001503B7" w:rsidP="001503B7">
            <w:pPr>
              <w:pStyle w:val="ConsPlusNonformat"/>
              <w:contextualSpacing/>
              <w:rPr>
                <w:rFonts w:ascii="Times New Roman" w:hAnsi="Times New Roman" w:cs="Times New Roman"/>
              </w:rPr>
            </w:pPr>
            <w:r w:rsidRPr="00757CD0">
              <w:rPr>
                <w:rFonts w:ascii="Times New Roman" w:hAnsi="Times New Roman" w:cs="Times New Roman"/>
                <w:lang w:eastAsia="en-US"/>
              </w:rPr>
              <w:t xml:space="preserve">в том числе </w:t>
            </w:r>
            <w:r w:rsidRPr="00757CD0">
              <w:rPr>
                <w:rFonts w:ascii="Times New Roman" w:hAnsi="Times New Roman" w:cs="Times New Roman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 xml:space="preserve">Бюджет Санкт-Петербурга, 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 xml:space="preserve">всего </w:t>
            </w:r>
            <w:r w:rsidR="00C77F6B" w:rsidRPr="00757CD0">
              <w:rPr>
                <w:bCs/>
                <w:sz w:val="20"/>
                <w:szCs w:val="20"/>
              </w:rPr>
              <w:t xml:space="preserve">187 679 063,2 </w:t>
            </w:r>
            <w:r w:rsidRPr="00757CD0">
              <w:rPr>
                <w:bCs/>
                <w:sz w:val="20"/>
                <w:szCs w:val="20"/>
              </w:rPr>
              <w:t xml:space="preserve">тыс.руб., в том числе по годам реализации: 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2020 г. – 34562595,8 тыс.руб.;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 xml:space="preserve">2021 г. – </w:t>
            </w:r>
            <w:r w:rsidR="00C77F6B" w:rsidRPr="00757CD0">
              <w:rPr>
                <w:bCs/>
                <w:sz w:val="20"/>
                <w:szCs w:val="20"/>
              </w:rPr>
              <w:t>34 972 443,3</w:t>
            </w:r>
            <w:r w:rsidRPr="00757CD0">
              <w:rPr>
                <w:bCs/>
                <w:sz w:val="20"/>
                <w:szCs w:val="20"/>
              </w:rPr>
              <w:t xml:space="preserve"> тыс.руб.; 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2022 г. – 29038247,9 тыс.руб.;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2023 г. – 28003545,6 тыс.руб.;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2024 г. – 29080275,4 тыс.руб.;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2025 г. – 32021955,2 тыс.руб,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 xml:space="preserve">в том числе объем финансирования, предусмотренный 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на реализацию региональных проектов: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 xml:space="preserve">бюджет Санкт-Петербурга 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 xml:space="preserve">всего </w:t>
            </w:r>
            <w:r w:rsidR="00B605E6" w:rsidRPr="00757CD0">
              <w:rPr>
                <w:bCs/>
                <w:sz w:val="20"/>
                <w:szCs w:val="20"/>
              </w:rPr>
              <w:t>4 745 374,6</w:t>
            </w:r>
            <w:r w:rsidRPr="00757CD0">
              <w:rPr>
                <w:bCs/>
                <w:sz w:val="20"/>
                <w:szCs w:val="20"/>
              </w:rPr>
              <w:t xml:space="preserve"> тыс.руб., 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в том числе по годам реализации: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2020 г. – 862047,6 тыс.руб.;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 xml:space="preserve">2021 г. – </w:t>
            </w:r>
            <w:r w:rsidR="00C77F6B" w:rsidRPr="00757CD0">
              <w:rPr>
                <w:bCs/>
                <w:sz w:val="20"/>
                <w:szCs w:val="20"/>
              </w:rPr>
              <w:t>1 077 787,2</w:t>
            </w:r>
            <w:r w:rsidRPr="00757CD0">
              <w:rPr>
                <w:bCs/>
                <w:sz w:val="20"/>
                <w:szCs w:val="20"/>
              </w:rPr>
              <w:t xml:space="preserve"> тыс.руб.;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2022 г. – 700000,0 тыс.руб.;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2023 г. – 1786725,0 тыс.руб.;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2024 г. – 114875,5 тыс.руб.;</w:t>
            </w:r>
          </w:p>
          <w:p w:rsidR="00794C29" w:rsidRPr="00757CD0" w:rsidRDefault="00794C29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2025 г. – 203939,3 тыс.руб.</w:t>
            </w:r>
          </w:p>
          <w:p w:rsidR="001503B7" w:rsidRPr="00757CD0" w:rsidRDefault="001503B7" w:rsidP="00794C29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 xml:space="preserve">2.  Внебюджетные средства 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всего 86481876,0 руб., в том числе по годам реализации: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2020 г. – 12365161,5 тыс.руб.;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2021 г. – 14823342,9 тыс.руб.;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2022 г. – 14823342,9 тыс.руб.;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2023 г. – 14823342,9 тыс.руб.;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2024 г. – 14823342,9 тыс.руб.;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2025 г. – 14823342,9 тыс.руб.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3.  Федеральный бюджет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всего 2567400,2 тыс.руб., в том числе по годам реализации: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2020 г. – 722929,9 тыс.руб.;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2021 г. – 639153,7 тыс.руб.;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2022 г. – 629293,6 тыс.руб.;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2023 г. – 576023,0 тыс.руб.;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2024 г. – 0,0 тыс.руб.;</w:t>
            </w:r>
          </w:p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2025 г. - 0,0 тыс.руб.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/>
        </w:tc>
        <w:tc>
          <w:tcPr>
            <w:tcW w:w="131" w:type="dxa"/>
            <w:tcBorders>
              <w:left w:val="nil"/>
            </w:tcBorders>
          </w:tcPr>
          <w:p w:rsidR="001503B7" w:rsidRPr="00757CD0" w:rsidRDefault="001503B7" w:rsidP="001503B7"/>
        </w:tc>
      </w:tr>
      <w:tr w:rsidR="001503B7" w:rsidRPr="00757CD0" w:rsidTr="0036439A">
        <w:tc>
          <w:tcPr>
            <w:tcW w:w="234" w:type="dxa"/>
            <w:shd w:val="clear" w:color="auto" w:fill="auto"/>
          </w:tcPr>
          <w:p w:rsidR="001503B7" w:rsidRPr="00757CD0" w:rsidRDefault="001503B7" w:rsidP="001503B7">
            <w:pPr>
              <w:jc w:val="right"/>
              <w:rPr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03B7" w:rsidRPr="00757CD0" w:rsidRDefault="001503B7" w:rsidP="001503B7">
            <w:pPr>
              <w:jc w:val="center"/>
              <w:rPr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757CD0" w:rsidRDefault="001503B7" w:rsidP="00150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757CD0" w:rsidRDefault="001503B7" w:rsidP="001503B7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1503B7" w:rsidRPr="00757CD0" w:rsidRDefault="001503B7" w:rsidP="001503B7">
            <w:pPr>
              <w:tabs>
                <w:tab w:val="left" w:pos="567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1503B7" w:rsidRPr="00757CD0" w:rsidRDefault="001503B7" w:rsidP="001503B7"/>
          <w:p w:rsidR="005D43B9" w:rsidRPr="00757CD0" w:rsidRDefault="005D43B9" w:rsidP="001503B7">
            <w:pPr>
              <w:rPr>
                <w:sz w:val="18"/>
                <w:szCs w:val="18"/>
              </w:rPr>
            </w:pPr>
          </w:p>
          <w:p w:rsidR="005D43B9" w:rsidRPr="00757CD0" w:rsidRDefault="005D43B9" w:rsidP="001503B7">
            <w:pPr>
              <w:rPr>
                <w:sz w:val="18"/>
                <w:szCs w:val="18"/>
              </w:rPr>
            </w:pPr>
          </w:p>
          <w:p w:rsidR="001503B7" w:rsidRPr="00757CD0" w:rsidRDefault="001503B7" w:rsidP="001503B7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  <w:tc>
          <w:tcPr>
            <w:tcW w:w="131" w:type="dxa"/>
            <w:tcBorders>
              <w:left w:val="nil"/>
            </w:tcBorders>
          </w:tcPr>
          <w:p w:rsidR="001503B7" w:rsidRPr="00757CD0" w:rsidRDefault="001503B7" w:rsidP="001503B7"/>
        </w:tc>
      </w:tr>
    </w:tbl>
    <w:p w:rsidR="004A5B09" w:rsidRDefault="004A5B09" w:rsidP="005D43B9">
      <w:pPr>
        <w:tabs>
          <w:tab w:val="left" w:pos="851"/>
        </w:tabs>
        <w:spacing w:before="120" w:after="120"/>
        <w:ind w:firstLine="567"/>
        <w:jc w:val="both"/>
      </w:pPr>
    </w:p>
    <w:p w:rsidR="004A5B09" w:rsidRDefault="004A5B09">
      <w:r>
        <w:br w:type="page"/>
      </w:r>
    </w:p>
    <w:p w:rsidR="001503B7" w:rsidRPr="00757CD0" w:rsidRDefault="004A5B09" w:rsidP="005D43B9">
      <w:pPr>
        <w:tabs>
          <w:tab w:val="left" w:pos="851"/>
        </w:tabs>
        <w:spacing w:before="120" w:after="120"/>
        <w:ind w:firstLine="567"/>
        <w:jc w:val="both"/>
      </w:pPr>
      <w:r>
        <w:lastRenderedPageBreak/>
        <w:t>9</w:t>
      </w:r>
      <w:r w:rsidR="001503B7" w:rsidRPr="00757CD0">
        <w:t xml:space="preserve">.2. Пункты 1 и 2 таблицы 3 подраздела 7.3 раздела 7 приложения к постановлению изложить в следующей редакции:  </w:t>
      </w:r>
    </w:p>
    <w:tbl>
      <w:tblPr>
        <w:tblW w:w="5510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18"/>
        <w:gridCol w:w="152"/>
        <w:gridCol w:w="852"/>
        <w:gridCol w:w="1132"/>
        <w:gridCol w:w="852"/>
        <w:gridCol w:w="691"/>
        <w:gridCol w:w="910"/>
        <w:gridCol w:w="910"/>
        <w:gridCol w:w="910"/>
        <w:gridCol w:w="910"/>
        <w:gridCol w:w="910"/>
        <w:gridCol w:w="910"/>
        <w:gridCol w:w="910"/>
        <w:gridCol w:w="448"/>
      </w:tblGrid>
      <w:tr w:rsidR="00757CD0" w:rsidRPr="00757CD0" w:rsidTr="00EC42D0">
        <w:trPr>
          <w:trHeight w:val="267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«</w:t>
            </w: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Государственная программа</w:t>
            </w:r>
          </w:p>
        </w:tc>
        <w:tc>
          <w:tcPr>
            <w:tcW w:w="518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305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7171085,7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C77F6B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7387467,9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4972683,9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3782363,4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C77F6B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33210700,6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26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7441803,2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C77F6B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7549081,2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4972683,9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3782363,4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C77F6B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33643031,4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20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27120792,6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27423362,1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24065564,0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24221182,2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25147066,2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26058064,7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154036031,8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125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34562595,8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C77F6B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34972443,3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29038247,9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28003545,6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29080275,4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32021955,2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C77F6B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187679063,2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28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248524,4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20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248524,4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20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677346,0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574130,6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560334,9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507064,3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2318875,8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115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722929,9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639153,7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629293,6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576023,0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2567400,2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31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12365161,5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86481876,0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12365161,5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14823342,9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86481876,0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209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18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215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7216669,6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440EB0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7452491,0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5041642,6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3851322,1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B6688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33459225,0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176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7487387,1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B6688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7614104,3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5041642,6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3851322,1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B6688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33891555,8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318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40163300,1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42820835,6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39449241,8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39551589,4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39970409,1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40881407,6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242836783,6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212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B6688C" w:rsidRPr="00757CD0" w:rsidRDefault="00B6688C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6688C" w:rsidRPr="00757CD0" w:rsidRDefault="00B6688C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B6688C" w:rsidRPr="00757CD0" w:rsidRDefault="00B6688C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224" w:type="pct"/>
            <w:gridSpan w:val="3"/>
            <w:shd w:val="clear" w:color="auto" w:fill="FFFFFF" w:themeFill="background1"/>
          </w:tcPr>
          <w:p w:rsidR="00B6688C" w:rsidRPr="00757CD0" w:rsidRDefault="00B6688C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6688C" w:rsidRPr="00757CD0" w:rsidRDefault="00B6688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47650687,2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6688C" w:rsidRPr="00757CD0" w:rsidRDefault="00B6688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50434939,9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6688C" w:rsidRPr="00757CD0" w:rsidRDefault="00B6688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44490884,4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6688C" w:rsidRPr="00757CD0" w:rsidRDefault="00B6688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43402911,5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6688C" w:rsidRPr="00757CD0" w:rsidRDefault="00B6688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43903618,3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B6688C" w:rsidRPr="00757CD0" w:rsidRDefault="00B6688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46845298,1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688C" w:rsidRPr="00757CD0" w:rsidRDefault="00B6688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276728339,4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6688C" w:rsidRPr="00757CD0" w:rsidRDefault="00B6688C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Подпрограмма 1</w:t>
            </w:r>
          </w:p>
        </w:tc>
        <w:tc>
          <w:tcPr>
            <w:tcW w:w="518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7171085,7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4D00B1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7387467,9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4972683,9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3782363,4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6238D5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33210700,6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7441803,2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4D00B1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7549081,2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4972683,9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3782363,4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6238D5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33643031,4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480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6094539,5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6594777,8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3644958,6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3567771,4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3621649,9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3677926,6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27201623,8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13536342,7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6238D5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14143859,0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8617642,5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7350134,8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7554859,1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9641817,2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6238D5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60844655,2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351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248524,4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45583,9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65023,1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68958,7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248524,4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85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677346,0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574130,6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560334,9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507064,3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2318875,8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174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722929,9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639153,7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629293,6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576023,0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2567400,2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pageBreakBefore/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pageBreakBefore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316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381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18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Проектная часть</w:t>
            </w: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108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 развития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7216669,6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6238D5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7452491,0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5041642,6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3851322,1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6238D5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33459225,0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373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7487387,1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6238D5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7614104,3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5041642,6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3851322,1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3933209,2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5963890,5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6238D5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33891555,8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94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18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Процессная часть</w:t>
            </w:r>
          </w:p>
        </w:tc>
        <w:tc>
          <w:tcPr>
            <w:tcW w:w="706" w:type="pct"/>
            <w:gridSpan w:val="2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6771885,5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7168908,4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4205293,5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4074835,7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3621649,9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3677926,6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29520499,6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EC42D0">
        <w:trPr>
          <w:trHeight w:val="20"/>
        </w:trPr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9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224" w:type="pct"/>
            <w:gridSpan w:val="3"/>
            <w:shd w:val="clear" w:color="auto" w:fill="FFFFFF" w:themeFill="background1"/>
          </w:tcPr>
          <w:p w:rsidR="00290508" w:rsidRPr="00757CD0" w:rsidRDefault="00290508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14259272,6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6238D5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14783012,7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9246936,1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7926157,8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7554859,1</w:t>
            </w:r>
          </w:p>
        </w:tc>
        <w:tc>
          <w:tcPr>
            <w:tcW w:w="417" w:type="pct"/>
            <w:shd w:val="clear" w:color="auto" w:fill="FFFFFF" w:themeFill="background1"/>
            <w:vAlign w:val="center"/>
          </w:tcPr>
          <w:p w:rsidR="00290508" w:rsidRPr="00757CD0" w:rsidRDefault="00290508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9641817,1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0508" w:rsidRPr="00757CD0" w:rsidRDefault="006238D5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63412055,4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290508" w:rsidRPr="00757CD0" w:rsidRDefault="00290508" w:rsidP="001503B7">
            <w:pPr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».</w:t>
            </w:r>
          </w:p>
        </w:tc>
      </w:tr>
    </w:tbl>
    <w:p w:rsidR="001503B7" w:rsidRPr="00757CD0" w:rsidRDefault="004A5B09" w:rsidP="0091357B">
      <w:pPr>
        <w:tabs>
          <w:tab w:val="left" w:pos="851"/>
        </w:tabs>
        <w:spacing w:before="60" w:after="60"/>
        <w:ind w:firstLine="567"/>
        <w:jc w:val="both"/>
      </w:pPr>
      <w:r>
        <w:t>9</w:t>
      </w:r>
      <w:r w:rsidR="001503B7" w:rsidRPr="00757CD0">
        <w:t>.3. Пункт 1 таблицы 4 подраздела 7.4 раздела 7 приложения к постановлению изложить в следующей редакции:</w:t>
      </w:r>
    </w:p>
    <w:tbl>
      <w:tblPr>
        <w:tblW w:w="543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5"/>
        <w:gridCol w:w="282"/>
        <w:gridCol w:w="1558"/>
        <w:gridCol w:w="1134"/>
        <w:gridCol w:w="705"/>
        <w:gridCol w:w="912"/>
        <w:gridCol w:w="912"/>
        <w:gridCol w:w="912"/>
        <w:gridCol w:w="912"/>
        <w:gridCol w:w="912"/>
        <w:gridCol w:w="912"/>
        <w:gridCol w:w="912"/>
        <w:gridCol w:w="567"/>
      </w:tblGrid>
      <w:tr w:rsidR="00757CD0" w:rsidRPr="00757CD0" w:rsidTr="0091357B">
        <w:trPr>
          <w:trHeight w:val="459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pacing w:val="-4"/>
                <w:sz w:val="15"/>
                <w:szCs w:val="15"/>
              </w:rPr>
              <w:t>«</w:t>
            </w:r>
          </w:p>
        </w:tc>
        <w:tc>
          <w:tcPr>
            <w:tcW w:w="13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23" w:type="pct"/>
            <w:vMerge w:val="restar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526" w:type="pct"/>
            <w:vMerge w:val="restar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35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3650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916173,9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2C4" w:rsidRPr="00757CD0" w:rsidRDefault="003650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4313043,8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32C4" w:rsidRPr="00757CD0" w:rsidRDefault="00C032C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193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862047,6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3650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1077787,2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2C4" w:rsidRPr="00757CD0" w:rsidRDefault="003650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4745374,6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32C4" w:rsidRPr="00757CD0" w:rsidRDefault="00C032C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 w:val="restar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27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20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164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 w:val="restar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27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2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032C4" w:rsidRPr="00757CD0" w:rsidRDefault="00C032C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862047,6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E65F9C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1077787,2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C032C4" w:rsidRPr="00757CD0" w:rsidRDefault="00C032C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32C4" w:rsidRPr="00757CD0" w:rsidRDefault="00E65F9C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4745374,6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032C4" w:rsidRPr="00757CD0" w:rsidRDefault="00C032C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pacing w:val="-4"/>
                <w:sz w:val="15"/>
                <w:szCs w:val="15"/>
              </w:rPr>
              <w:t>».</w:t>
            </w:r>
          </w:p>
        </w:tc>
      </w:tr>
    </w:tbl>
    <w:p w:rsidR="001503B7" w:rsidRPr="00757CD0" w:rsidRDefault="004A5B09" w:rsidP="001503B7">
      <w:pPr>
        <w:tabs>
          <w:tab w:val="left" w:pos="851"/>
        </w:tabs>
        <w:spacing w:before="120" w:after="120"/>
        <w:ind w:firstLine="567"/>
        <w:jc w:val="both"/>
      </w:pPr>
      <w:r>
        <w:t>9</w:t>
      </w:r>
      <w:r w:rsidR="001503B7" w:rsidRPr="00757CD0">
        <w:t>.4. Пункт 1.2 таблицы 4 подраздела 7.4 раздела 7 приложения к постановлению изложить в следующей редакции:</w:t>
      </w:r>
    </w:p>
    <w:tbl>
      <w:tblPr>
        <w:tblW w:w="536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6"/>
        <w:gridCol w:w="279"/>
        <w:gridCol w:w="1525"/>
        <w:gridCol w:w="1170"/>
        <w:gridCol w:w="721"/>
        <w:gridCol w:w="910"/>
        <w:gridCol w:w="910"/>
        <w:gridCol w:w="910"/>
        <w:gridCol w:w="910"/>
        <w:gridCol w:w="910"/>
        <w:gridCol w:w="910"/>
        <w:gridCol w:w="910"/>
        <w:gridCol w:w="421"/>
      </w:tblGrid>
      <w:tr w:rsidR="00757CD0" w:rsidRPr="00757CD0" w:rsidTr="00045A94">
        <w:trPr>
          <w:trHeight w:val="359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31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1.2</w:t>
            </w:r>
          </w:p>
        </w:tc>
        <w:tc>
          <w:tcPr>
            <w:tcW w:w="717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5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254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E65F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916173,9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A94" w:rsidRPr="00757CD0" w:rsidRDefault="00E65F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4313043,8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107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E65F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916173,9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A94" w:rsidRPr="00757CD0" w:rsidRDefault="00E65F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4313043,8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221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271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153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316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173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5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209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E65F9C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916173,9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A94" w:rsidRPr="00757CD0" w:rsidRDefault="00E65F9C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4313043,8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214"/>
        </w:trPr>
        <w:tc>
          <w:tcPr>
            <w:tcW w:w="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606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862047,6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E65F9C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1077787,2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A94" w:rsidRPr="00757CD0" w:rsidRDefault="00E65F9C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4745374,6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».</w:t>
            </w:r>
          </w:p>
        </w:tc>
      </w:tr>
    </w:tbl>
    <w:p w:rsidR="00811739" w:rsidRDefault="00811739" w:rsidP="0091357B">
      <w:pPr>
        <w:tabs>
          <w:tab w:val="left" w:pos="851"/>
        </w:tabs>
        <w:spacing w:before="60" w:after="60"/>
        <w:ind w:firstLine="567"/>
        <w:jc w:val="both"/>
      </w:pPr>
    </w:p>
    <w:p w:rsidR="001503B7" w:rsidRPr="00757CD0" w:rsidRDefault="004A5B09" w:rsidP="0091357B">
      <w:pPr>
        <w:tabs>
          <w:tab w:val="left" w:pos="851"/>
        </w:tabs>
        <w:spacing w:before="60" w:after="60"/>
        <w:ind w:firstLine="567"/>
        <w:jc w:val="both"/>
      </w:pPr>
      <w:r>
        <w:t>9</w:t>
      </w:r>
      <w:r w:rsidR="001503B7" w:rsidRPr="00757CD0">
        <w:t>.5. Пункт 2 таблицы 4 подраздела 7.4 раздела 7 приложения к постановлению изложить</w:t>
      </w:r>
      <w:r w:rsidR="003601E6" w:rsidRPr="00757CD0">
        <w:t xml:space="preserve"> </w:t>
      </w:r>
      <w:r w:rsidR="001503B7" w:rsidRPr="00757CD0">
        <w:t>в следующей редакции:</w:t>
      </w:r>
    </w:p>
    <w:tbl>
      <w:tblPr>
        <w:tblW w:w="543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5"/>
        <w:gridCol w:w="281"/>
        <w:gridCol w:w="1530"/>
        <w:gridCol w:w="1164"/>
        <w:gridCol w:w="722"/>
        <w:gridCol w:w="909"/>
        <w:gridCol w:w="909"/>
        <w:gridCol w:w="909"/>
        <w:gridCol w:w="909"/>
        <w:gridCol w:w="909"/>
        <w:gridCol w:w="909"/>
        <w:gridCol w:w="912"/>
        <w:gridCol w:w="567"/>
      </w:tblGrid>
      <w:tr w:rsidR="00757CD0" w:rsidRPr="00757CD0" w:rsidTr="0091357B">
        <w:trPr>
          <w:trHeight w:val="299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pacing w:val="-4"/>
                <w:sz w:val="15"/>
                <w:szCs w:val="15"/>
              </w:rPr>
              <w:t>«</w:t>
            </w:r>
          </w:p>
        </w:tc>
        <w:tc>
          <w:tcPr>
            <w:tcW w:w="13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10" w:type="pct"/>
            <w:vMerge w:val="restar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Объем финансирования региональных проектов, реализуемых в рамках подпрограммы</w:t>
            </w:r>
          </w:p>
        </w:tc>
        <w:tc>
          <w:tcPr>
            <w:tcW w:w="540" w:type="pct"/>
            <w:vMerge w:val="restar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270717,5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161613,3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432330,8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33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E65F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916173,9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5A94" w:rsidRPr="00757CD0" w:rsidRDefault="00E65F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4313043,8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5A94" w:rsidRPr="00757CD0" w:rsidRDefault="00045A9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21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862047,6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E65F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1077787,2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5A94" w:rsidRPr="00757CD0" w:rsidRDefault="00E65F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4745374,6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45A94" w:rsidRPr="00757CD0" w:rsidRDefault="00045A9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221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 w:val="restar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35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271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20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255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 w:val="restar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35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rPr>
          <w:trHeight w:val="319"/>
        </w:trPr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91357B">
        <w:tc>
          <w:tcPr>
            <w:tcW w:w="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10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862047,6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E65F9C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1077787,2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5A94" w:rsidRPr="00757CD0" w:rsidRDefault="00E65F9C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4745374,6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pacing w:val="-4"/>
                <w:sz w:val="15"/>
                <w:szCs w:val="15"/>
              </w:rPr>
              <w:t>».</w:t>
            </w:r>
          </w:p>
        </w:tc>
      </w:tr>
    </w:tbl>
    <w:p w:rsidR="00811739" w:rsidRDefault="00811739" w:rsidP="005142BE">
      <w:pPr>
        <w:tabs>
          <w:tab w:val="left" w:pos="851"/>
        </w:tabs>
        <w:spacing w:before="120" w:after="120"/>
        <w:ind w:firstLine="567"/>
        <w:jc w:val="both"/>
      </w:pPr>
    </w:p>
    <w:p w:rsidR="001503B7" w:rsidRPr="00757CD0" w:rsidRDefault="004A5B09" w:rsidP="005142BE">
      <w:pPr>
        <w:tabs>
          <w:tab w:val="left" w:pos="851"/>
        </w:tabs>
        <w:spacing w:before="120" w:after="120"/>
        <w:ind w:firstLine="567"/>
        <w:jc w:val="both"/>
      </w:pPr>
      <w:r>
        <w:t>9</w:t>
      </w:r>
      <w:r w:rsidR="001503B7" w:rsidRPr="00757CD0">
        <w:t>.6. Пункт 2.2 таблицы 4 подраздела 7.4 раздела 7 приложения к постановлению изложить в следующей редакции:</w:t>
      </w:r>
    </w:p>
    <w:tbl>
      <w:tblPr>
        <w:tblW w:w="536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49"/>
        <w:gridCol w:w="281"/>
        <w:gridCol w:w="1531"/>
        <w:gridCol w:w="1161"/>
        <w:gridCol w:w="721"/>
        <w:gridCol w:w="910"/>
        <w:gridCol w:w="910"/>
        <w:gridCol w:w="910"/>
        <w:gridCol w:w="910"/>
        <w:gridCol w:w="910"/>
        <w:gridCol w:w="910"/>
        <w:gridCol w:w="910"/>
        <w:gridCol w:w="419"/>
      </w:tblGrid>
      <w:tr w:rsidR="00757CD0" w:rsidRPr="00757CD0" w:rsidTr="00045A94">
        <w:trPr>
          <w:trHeight w:val="249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32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2.2</w:t>
            </w:r>
          </w:p>
        </w:tc>
        <w:tc>
          <w:tcPr>
            <w:tcW w:w="720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46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 xml:space="preserve">Бюджет </w:t>
            </w: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br/>
              <w:t>Санкт-Петербурга</w:t>
            </w:r>
          </w:p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313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E65F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916173,9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A94" w:rsidRPr="00757CD0" w:rsidRDefault="00F36C49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4313043,8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207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E65F9C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916173,9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A94" w:rsidRPr="00757CD0" w:rsidRDefault="00F36C49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4313043,8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191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153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224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 w:val="restar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Текущие расходы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297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Расходы развития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173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spacing w:line="192" w:lineRule="auto"/>
              <w:jc w:val="center"/>
              <w:rPr>
                <w:spacing w:val="-14"/>
                <w:sz w:val="15"/>
                <w:szCs w:val="15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0,0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</w:tc>
      </w:tr>
      <w:tr w:rsidR="00757CD0" w:rsidRPr="00757CD0" w:rsidTr="00045A94">
        <w:trPr>
          <w:trHeight w:val="209"/>
        </w:trPr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72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outlineLvl w:val="0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</w:p>
        </w:tc>
        <w:tc>
          <w:tcPr>
            <w:tcW w:w="8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6"/>
                <w:szCs w:val="16"/>
                <w:lang w:eastAsia="en-US"/>
              </w:rPr>
            </w:pPr>
            <w:r w:rsidRPr="00757CD0">
              <w:rPr>
                <w:rFonts w:eastAsia="Calibri"/>
                <w:spacing w:val="-14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2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591330,1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F36C49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916173,9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700000,0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1786725,0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114875,5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45A94" w:rsidRPr="00757CD0" w:rsidRDefault="00045A94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203939,3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5A94" w:rsidRPr="00757CD0" w:rsidRDefault="00F36C49" w:rsidP="00757CD0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4313043,8</w:t>
            </w:r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EC42D0" w:rsidRDefault="00EC42D0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</w:p>
          <w:p w:rsidR="00045A94" w:rsidRPr="00757CD0" w:rsidRDefault="00045A94" w:rsidP="001503B7">
            <w:pPr>
              <w:autoSpaceDE w:val="0"/>
              <w:autoSpaceDN w:val="0"/>
              <w:adjustRightInd w:val="0"/>
              <w:spacing w:line="192" w:lineRule="auto"/>
              <w:rPr>
                <w:rFonts w:eastAsia="Calibri"/>
                <w:spacing w:val="-14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pacing w:val="-14"/>
                <w:sz w:val="15"/>
                <w:szCs w:val="15"/>
                <w:lang w:eastAsia="en-US"/>
              </w:rPr>
              <w:t>».</w:t>
            </w:r>
          </w:p>
        </w:tc>
      </w:tr>
    </w:tbl>
    <w:p w:rsidR="004A5B09" w:rsidRDefault="004A5B09" w:rsidP="005142BE">
      <w:pPr>
        <w:tabs>
          <w:tab w:val="left" w:pos="851"/>
        </w:tabs>
        <w:spacing w:before="120" w:after="120"/>
        <w:ind w:firstLine="567"/>
        <w:jc w:val="both"/>
      </w:pPr>
    </w:p>
    <w:p w:rsidR="004A5B09" w:rsidRDefault="004A5B09">
      <w:r>
        <w:br w:type="page"/>
      </w:r>
    </w:p>
    <w:p w:rsidR="001503B7" w:rsidRPr="00757CD0" w:rsidRDefault="004A5B09" w:rsidP="005142BE">
      <w:pPr>
        <w:tabs>
          <w:tab w:val="left" w:pos="851"/>
        </w:tabs>
        <w:spacing w:before="120" w:after="120"/>
        <w:ind w:firstLine="567"/>
        <w:jc w:val="both"/>
      </w:pPr>
      <w:r>
        <w:lastRenderedPageBreak/>
        <w:t>9</w:t>
      </w:r>
      <w:r w:rsidR="001503B7" w:rsidRPr="00757CD0">
        <w:t xml:space="preserve">.7. Пункты 2 и 2.1 таблицы 5 подраздела 7.5 раздела 7 приложения </w:t>
      </w:r>
      <w:r w:rsidR="001503B7" w:rsidRPr="00757CD0">
        <w:br/>
        <w:t>к постановлению изложить в следующей редакции :</w:t>
      </w:r>
    </w:p>
    <w:p w:rsidR="001503B7" w:rsidRPr="00757CD0" w:rsidRDefault="001503B7" w:rsidP="001503B7">
      <w:pPr>
        <w:autoSpaceDE w:val="0"/>
        <w:autoSpaceDN w:val="0"/>
        <w:adjustRightInd w:val="0"/>
        <w:jc w:val="both"/>
        <w:rPr>
          <w:rFonts w:eastAsia="Calibri"/>
          <w:sz w:val="2"/>
          <w:szCs w:val="2"/>
          <w:lang w:eastAsia="en-US"/>
        </w:rPr>
      </w:pPr>
    </w:p>
    <w:tbl>
      <w:tblPr>
        <w:tblW w:w="112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1276"/>
        <w:gridCol w:w="1420"/>
        <w:gridCol w:w="971"/>
        <w:gridCol w:w="972"/>
        <w:gridCol w:w="972"/>
        <w:gridCol w:w="972"/>
        <w:gridCol w:w="972"/>
        <w:gridCol w:w="972"/>
        <w:gridCol w:w="972"/>
        <w:gridCol w:w="1033"/>
      </w:tblGrid>
      <w:tr w:rsidR="00757CD0" w:rsidRPr="00757CD0" w:rsidTr="00EC42D0">
        <w:trPr>
          <w:trHeight w:val="505"/>
        </w:trPr>
        <w:tc>
          <w:tcPr>
            <w:tcW w:w="284" w:type="dxa"/>
            <w:tcBorders>
              <w:right w:val="single" w:sz="4" w:space="0" w:color="auto"/>
            </w:tcBorders>
          </w:tcPr>
          <w:p w:rsidR="00045A94" w:rsidRPr="00757CD0" w:rsidRDefault="00045A94" w:rsidP="00EC42D0">
            <w:pPr>
              <w:autoSpaceDE w:val="0"/>
              <w:autoSpaceDN w:val="0"/>
              <w:adjustRightInd w:val="0"/>
              <w:jc w:val="right"/>
              <w:rPr>
                <w:spacing w:val="-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  <w:p w:rsidR="00045A94" w:rsidRPr="00757CD0" w:rsidRDefault="00045A94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A94" w:rsidRPr="00757CD0" w:rsidRDefault="00045A94" w:rsidP="001503B7">
            <w:pPr>
              <w:jc w:val="center"/>
              <w:rPr>
                <w:bCs/>
                <w:spacing w:val="-20"/>
                <w:sz w:val="16"/>
              </w:rPr>
            </w:pPr>
            <w:r w:rsidRPr="00757CD0">
              <w:rPr>
                <w:bCs/>
                <w:spacing w:val="-20"/>
                <w:sz w:val="1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A94" w:rsidRPr="00757CD0" w:rsidRDefault="00045A94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 xml:space="preserve">Комитет </w:t>
            </w:r>
            <w:r w:rsidRPr="00757CD0">
              <w:rPr>
                <w:bCs/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A94" w:rsidRPr="00757CD0" w:rsidRDefault="00045A94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Бюджет</w:t>
            </w:r>
          </w:p>
          <w:p w:rsidR="00045A94" w:rsidRPr="00757CD0" w:rsidRDefault="00045A94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Санкт-Петербурга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1186013,9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F36C49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1749542,8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754982,0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1823379,8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1896258,2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3845868,9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E67459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11256045,6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757CD0" w:rsidTr="00EC42D0">
        <w:trPr>
          <w:trHeight w:val="299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1503B7" w:rsidRPr="00757CD0" w:rsidRDefault="001503B7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B7" w:rsidRPr="00757CD0" w:rsidRDefault="001503B7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3B7" w:rsidRPr="00757CD0" w:rsidRDefault="001503B7" w:rsidP="001503B7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3B7" w:rsidRPr="00757CD0" w:rsidRDefault="001503B7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Федеральный бюджет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757CD0" w:rsidTr="00EC42D0">
        <w:trPr>
          <w:trHeight w:val="258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045A94" w:rsidRPr="00757CD0" w:rsidRDefault="00045A94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A94" w:rsidRPr="00757CD0" w:rsidRDefault="00045A94" w:rsidP="001503B7">
            <w:pPr>
              <w:jc w:val="center"/>
              <w:rPr>
                <w:bCs/>
                <w:spacing w:val="-20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A94" w:rsidRPr="00757CD0" w:rsidRDefault="00045A94" w:rsidP="001503B7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A94" w:rsidRPr="00757CD0" w:rsidRDefault="00045A94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1186013,9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E67459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1749542,8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754982,0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1823379,8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1896258,2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3845868,9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E67459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11256045,6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rPr>
                <w:sz w:val="14"/>
                <w:szCs w:val="14"/>
              </w:rPr>
            </w:pPr>
          </w:p>
        </w:tc>
      </w:tr>
      <w:tr w:rsidR="00757CD0" w:rsidRPr="00757CD0" w:rsidTr="00EC42D0">
        <w:trPr>
          <w:trHeight w:val="350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045A94" w:rsidRPr="00757CD0" w:rsidRDefault="00045A94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A94" w:rsidRPr="00757CD0" w:rsidRDefault="00045A94" w:rsidP="001503B7">
            <w:pPr>
              <w:jc w:val="center"/>
              <w:rPr>
                <w:spacing w:val="-20"/>
                <w:sz w:val="16"/>
              </w:rPr>
            </w:pPr>
            <w:r w:rsidRPr="00757CD0">
              <w:rPr>
                <w:spacing w:val="-20"/>
                <w:sz w:val="16"/>
              </w:rPr>
              <w:t>2.1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A94" w:rsidRPr="00757CD0" w:rsidRDefault="00045A94" w:rsidP="001503B7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A94" w:rsidRPr="00757CD0" w:rsidRDefault="00045A94" w:rsidP="001503B7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Бюджет</w:t>
            </w:r>
          </w:p>
          <w:p w:rsidR="00045A94" w:rsidRPr="00757CD0" w:rsidRDefault="00045A94" w:rsidP="001503B7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1186013,9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E67459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1749542,8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754982,0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1823379,8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1896258,2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3845868,9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E67459" w:rsidP="00757CD0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11256045,6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045A94" w:rsidRPr="00757CD0" w:rsidRDefault="00045A94" w:rsidP="001503B7">
            <w:pPr>
              <w:rPr>
                <w:sz w:val="14"/>
                <w:szCs w:val="14"/>
              </w:rPr>
            </w:pPr>
          </w:p>
        </w:tc>
      </w:tr>
      <w:tr w:rsidR="00757CD0" w:rsidRPr="00757CD0" w:rsidTr="00EC42D0">
        <w:trPr>
          <w:trHeight w:val="358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1503B7" w:rsidRPr="00757CD0" w:rsidRDefault="001503B7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B7" w:rsidRPr="00757CD0" w:rsidRDefault="001503B7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3B7" w:rsidRPr="00757CD0" w:rsidRDefault="001503B7" w:rsidP="001503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3B7" w:rsidRPr="00757CD0" w:rsidRDefault="001503B7" w:rsidP="001503B7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503B7" w:rsidRPr="00757CD0" w:rsidRDefault="001503B7" w:rsidP="001503B7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0,0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757CD0" w:rsidTr="00EC42D0">
        <w:trPr>
          <w:trHeight w:val="225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:rsidR="00045A94" w:rsidRPr="00757CD0" w:rsidRDefault="00045A94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A94" w:rsidRPr="00757CD0" w:rsidRDefault="00045A94" w:rsidP="001503B7">
            <w:pPr>
              <w:jc w:val="center"/>
              <w:rPr>
                <w:spacing w:val="-20"/>
                <w:sz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A94" w:rsidRPr="00757CD0" w:rsidRDefault="00045A94" w:rsidP="001503B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5A94" w:rsidRPr="00757CD0" w:rsidRDefault="00045A94" w:rsidP="001503B7">
            <w:pPr>
              <w:jc w:val="center"/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4"/>
                <w:szCs w:val="14"/>
              </w:rPr>
              <w:t>ИТОГО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1186013,9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E67459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1749542,8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754982,0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1823379,8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1896258,2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045A94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3845868,9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45A94" w:rsidRPr="00757CD0" w:rsidRDefault="00E67459" w:rsidP="00757CD0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11256045,6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45A94" w:rsidRPr="00757CD0" w:rsidRDefault="00045A94" w:rsidP="001503B7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rPr>
                <w:spacing w:val="-4"/>
                <w:sz w:val="15"/>
                <w:szCs w:val="15"/>
              </w:rPr>
            </w:pPr>
            <w:r w:rsidRPr="00757CD0">
              <w:rPr>
                <w:spacing w:val="-4"/>
                <w:sz w:val="15"/>
                <w:szCs w:val="15"/>
              </w:rPr>
              <w:t>».</w:t>
            </w:r>
          </w:p>
          <w:p w:rsidR="00045A94" w:rsidRPr="00757CD0" w:rsidRDefault="00045A94" w:rsidP="001503B7">
            <w:pPr>
              <w:ind w:left="-251"/>
              <w:rPr>
                <w:sz w:val="14"/>
                <w:szCs w:val="14"/>
              </w:rPr>
            </w:pPr>
          </w:p>
        </w:tc>
      </w:tr>
    </w:tbl>
    <w:p w:rsidR="001503B7" w:rsidRPr="00757CD0" w:rsidRDefault="004A5B09" w:rsidP="005142BE">
      <w:pPr>
        <w:tabs>
          <w:tab w:val="left" w:pos="851"/>
        </w:tabs>
        <w:spacing w:before="120" w:after="120"/>
        <w:ind w:firstLine="567"/>
        <w:jc w:val="both"/>
      </w:pPr>
      <w:r>
        <w:t>9</w:t>
      </w:r>
      <w:r w:rsidR="001503B7" w:rsidRPr="00757CD0">
        <w:t xml:space="preserve">.8. Пункт 6 подраздела 9.1 раздела 9 приложения к постановлению изложить </w:t>
      </w:r>
      <w:r w:rsidR="0040778F" w:rsidRPr="00757CD0">
        <w:br/>
      </w:r>
      <w:r w:rsidR="001503B7" w:rsidRPr="00757CD0">
        <w:t>в следующей редакции:</w:t>
      </w:r>
    </w:p>
    <w:tbl>
      <w:tblPr>
        <w:tblW w:w="0" w:type="auto"/>
        <w:jc w:val="center"/>
        <w:tblInd w:w="-33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"/>
        <w:gridCol w:w="426"/>
        <w:gridCol w:w="3685"/>
        <w:gridCol w:w="5812"/>
        <w:gridCol w:w="644"/>
      </w:tblGrid>
      <w:tr w:rsidR="001503B7" w:rsidRPr="00757CD0" w:rsidTr="00EC42D0">
        <w:trPr>
          <w:trHeight w:val="28"/>
          <w:jc w:val="center"/>
        </w:trPr>
        <w:tc>
          <w:tcPr>
            <w:tcW w:w="503" w:type="dxa"/>
            <w:tcBorders>
              <w:right w:val="single" w:sz="4" w:space="0" w:color="auto"/>
            </w:tcBorders>
          </w:tcPr>
          <w:p w:rsidR="001503B7" w:rsidRPr="00757CD0" w:rsidRDefault="001503B7" w:rsidP="0040778F">
            <w:pPr>
              <w:autoSpaceDE w:val="0"/>
              <w:autoSpaceDN w:val="0"/>
              <w:adjustRightInd w:val="0"/>
              <w:jc w:val="right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B7" w:rsidRPr="00757CD0" w:rsidRDefault="001503B7" w:rsidP="001503B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1</w:t>
            </w:r>
            <w:r w:rsidR="009055DE" w:rsidRPr="00757CD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t xml:space="preserve">по источникам финансирования с указанием объема финансирования, предусмотренного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в том числе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годам реализации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7459" w:rsidRPr="00E67459" w:rsidRDefault="00E67459" w:rsidP="00E6745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67459">
              <w:rPr>
                <w:bCs/>
                <w:sz w:val="20"/>
                <w:szCs w:val="20"/>
              </w:rPr>
              <w:t>Общий объем финансирования,</w:t>
            </w:r>
          </w:p>
          <w:p w:rsidR="00E67459" w:rsidRPr="00E67459" w:rsidRDefault="00E67459" w:rsidP="00E6745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67459">
              <w:rPr>
                <w:bCs/>
                <w:sz w:val="20"/>
                <w:szCs w:val="20"/>
              </w:rPr>
              <w:t xml:space="preserve">всего </w:t>
            </w:r>
            <w:r w:rsidR="003B2134" w:rsidRPr="00757CD0">
              <w:rPr>
                <w:bCs/>
                <w:sz w:val="20"/>
                <w:szCs w:val="20"/>
              </w:rPr>
              <w:t>63</w:t>
            </w:r>
            <w:r w:rsidR="0091090E" w:rsidRPr="00757CD0">
              <w:rPr>
                <w:bCs/>
                <w:sz w:val="20"/>
                <w:szCs w:val="20"/>
              </w:rPr>
              <w:t xml:space="preserve"> </w:t>
            </w:r>
            <w:r w:rsidR="003B2134" w:rsidRPr="00757CD0">
              <w:rPr>
                <w:bCs/>
                <w:sz w:val="20"/>
                <w:szCs w:val="20"/>
              </w:rPr>
              <w:t>412</w:t>
            </w:r>
            <w:r w:rsidR="0091090E" w:rsidRPr="00757CD0">
              <w:rPr>
                <w:bCs/>
                <w:sz w:val="20"/>
                <w:szCs w:val="20"/>
              </w:rPr>
              <w:t xml:space="preserve"> </w:t>
            </w:r>
            <w:r w:rsidR="003B2134" w:rsidRPr="00757CD0">
              <w:rPr>
                <w:bCs/>
                <w:sz w:val="20"/>
                <w:szCs w:val="20"/>
              </w:rPr>
              <w:t>055,4</w:t>
            </w:r>
            <w:r w:rsidRPr="00E67459">
              <w:rPr>
                <w:bCs/>
                <w:sz w:val="20"/>
                <w:szCs w:val="20"/>
              </w:rPr>
              <w:t xml:space="preserve"> тыс.руб., в том числе по годам реализации:</w:t>
            </w:r>
          </w:p>
          <w:p w:rsidR="00E67459" w:rsidRPr="00E67459" w:rsidRDefault="00E67459" w:rsidP="00E6745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67459">
              <w:rPr>
                <w:bCs/>
                <w:sz w:val="20"/>
                <w:szCs w:val="20"/>
              </w:rPr>
              <w:t>2020 г. – 14 259 272,6 тыс.руб.;</w:t>
            </w:r>
          </w:p>
          <w:p w:rsidR="00E67459" w:rsidRPr="00E67459" w:rsidRDefault="00E67459" w:rsidP="00E6745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67459">
              <w:rPr>
                <w:bCs/>
                <w:sz w:val="20"/>
                <w:szCs w:val="20"/>
              </w:rPr>
              <w:t xml:space="preserve">2021 г. – </w:t>
            </w:r>
            <w:r w:rsidR="0091090E" w:rsidRPr="00757CD0">
              <w:rPr>
                <w:bCs/>
                <w:sz w:val="20"/>
                <w:szCs w:val="20"/>
              </w:rPr>
              <w:t>14 783 012,7</w:t>
            </w:r>
            <w:r w:rsidRPr="00E67459">
              <w:rPr>
                <w:bCs/>
                <w:sz w:val="20"/>
                <w:szCs w:val="20"/>
              </w:rPr>
              <w:t xml:space="preserve"> тыс.руб.;</w:t>
            </w:r>
          </w:p>
          <w:p w:rsidR="00E67459" w:rsidRPr="00E67459" w:rsidRDefault="00E67459" w:rsidP="00E6745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67459">
              <w:rPr>
                <w:bCs/>
                <w:sz w:val="20"/>
                <w:szCs w:val="20"/>
              </w:rPr>
              <w:t>2022 г. – 9 246 936,1 тыс.руб.;</w:t>
            </w:r>
          </w:p>
          <w:p w:rsidR="00E67459" w:rsidRPr="00E67459" w:rsidRDefault="00E67459" w:rsidP="00E6745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67459">
              <w:rPr>
                <w:bCs/>
                <w:sz w:val="20"/>
                <w:szCs w:val="20"/>
              </w:rPr>
              <w:t>2023 г. – 7 926 157,8 тыс.руб.;</w:t>
            </w:r>
          </w:p>
          <w:p w:rsidR="00E67459" w:rsidRPr="00E67459" w:rsidRDefault="00E67459" w:rsidP="00E6745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67459">
              <w:rPr>
                <w:bCs/>
                <w:sz w:val="20"/>
                <w:szCs w:val="20"/>
              </w:rPr>
              <w:t>2024 г. – 7 554 859,1тыс.руб.;</w:t>
            </w:r>
          </w:p>
          <w:p w:rsidR="00E67459" w:rsidRPr="00E67459" w:rsidRDefault="00E67459" w:rsidP="00E6745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E67459">
              <w:rPr>
                <w:bCs/>
                <w:sz w:val="20"/>
                <w:szCs w:val="20"/>
              </w:rPr>
              <w:t>2025 Г. – 9 641 817,1 тыс.руб.,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в том числе: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Бюджет Санкт-Петербурга,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 xml:space="preserve">всего </w:t>
            </w:r>
            <w:r w:rsidR="0091090E" w:rsidRPr="00757CD0">
              <w:rPr>
                <w:bCs/>
                <w:sz w:val="20"/>
                <w:szCs w:val="20"/>
              </w:rPr>
              <w:t>60 844 655,2</w:t>
            </w:r>
            <w:r w:rsidRPr="00045A94">
              <w:rPr>
                <w:bCs/>
                <w:sz w:val="20"/>
                <w:szCs w:val="20"/>
              </w:rPr>
              <w:t xml:space="preserve"> тыс.руб., в том числе по годам реализации: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2020 г. – 13536342,7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 xml:space="preserve">2021 г. – </w:t>
            </w:r>
            <w:r w:rsidR="0091090E" w:rsidRPr="00757CD0">
              <w:rPr>
                <w:bCs/>
                <w:sz w:val="20"/>
                <w:szCs w:val="20"/>
              </w:rPr>
              <w:t>14143859,0</w:t>
            </w:r>
            <w:r w:rsidRPr="00045A94">
              <w:rPr>
                <w:bCs/>
                <w:sz w:val="20"/>
                <w:szCs w:val="20"/>
              </w:rPr>
              <w:t xml:space="preserve">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2022 г. – 8617642,5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2023 г. – 7350134,8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2024 г. – 7554859,1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2025 г. – 9641817,1 тыс.руб.,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в том числе объем финансирования, предусмотренный на реализацию региональных проектов: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бюджет Санкт-Петербурга,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 xml:space="preserve">всего </w:t>
            </w:r>
            <w:r w:rsidR="0091090E" w:rsidRPr="00757CD0">
              <w:rPr>
                <w:bCs/>
                <w:sz w:val="20"/>
                <w:szCs w:val="20"/>
              </w:rPr>
              <w:t>4745374,6</w:t>
            </w:r>
            <w:r w:rsidRPr="00045A94">
              <w:rPr>
                <w:bCs/>
                <w:sz w:val="20"/>
                <w:szCs w:val="20"/>
              </w:rPr>
              <w:t xml:space="preserve"> тыс.руб., 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в том числе по годам реализации: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2020 г. – 862047,6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 xml:space="preserve">2021 г. – </w:t>
            </w:r>
            <w:r w:rsidR="0091090E" w:rsidRPr="00757CD0">
              <w:rPr>
                <w:bCs/>
                <w:sz w:val="20"/>
                <w:szCs w:val="20"/>
              </w:rPr>
              <w:t>1077787,2</w:t>
            </w:r>
            <w:r w:rsidRPr="00045A94">
              <w:rPr>
                <w:bCs/>
                <w:sz w:val="20"/>
                <w:szCs w:val="20"/>
              </w:rPr>
              <w:t xml:space="preserve">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2022 г. – 700000,0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2023 г. – 1786725,0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2024 г. – 114875,5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2025 г. – 203939,3 тыс.руб.,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Федеральный бюджет,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всего 2567400,2 тыс.руб., в том числе по годам реализации: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2020 г. – 722929,9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2021 г. – 639153,7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2022 г. – 629293,6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2023 г. – 576023,0 тыс.руб.;</w:t>
            </w:r>
          </w:p>
          <w:p w:rsidR="00045A94" w:rsidRPr="00045A94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45A94">
              <w:rPr>
                <w:bCs/>
                <w:sz w:val="20"/>
                <w:szCs w:val="20"/>
              </w:rPr>
              <w:t>2024 г. – 0,0 тыс.руб.;</w:t>
            </w:r>
          </w:p>
          <w:p w:rsidR="001503B7" w:rsidRPr="00757CD0" w:rsidRDefault="00045A94" w:rsidP="00045A9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57CD0">
              <w:rPr>
                <w:bCs/>
                <w:sz w:val="20"/>
                <w:szCs w:val="20"/>
              </w:rPr>
              <w:t>2025 г. - 0,0 тыс.руб.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1503B7" w:rsidRPr="00757CD0" w:rsidRDefault="001503B7" w:rsidP="001503B7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pacing w:val="-4"/>
                <w:sz w:val="18"/>
                <w:szCs w:val="18"/>
              </w:rPr>
            </w:pPr>
          </w:p>
          <w:p w:rsidR="001503B7" w:rsidRPr="00757CD0" w:rsidRDefault="001503B7" w:rsidP="001503B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».</w:t>
            </w:r>
          </w:p>
        </w:tc>
      </w:tr>
    </w:tbl>
    <w:p w:rsidR="001503B7" w:rsidRPr="00757CD0" w:rsidRDefault="001503B7" w:rsidP="00B5201C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5201C" w:rsidRPr="00757CD0" w:rsidRDefault="00B5201C" w:rsidP="002C3F0D">
      <w:pPr>
        <w:ind w:firstLine="709"/>
        <w:jc w:val="both"/>
      </w:pPr>
    </w:p>
    <w:p w:rsidR="002C3F0D" w:rsidRPr="00757CD0" w:rsidRDefault="002C3F0D" w:rsidP="002C3F0D">
      <w:pPr>
        <w:tabs>
          <w:tab w:val="left" w:pos="142"/>
          <w:tab w:val="left" w:pos="851"/>
        </w:tabs>
        <w:ind w:firstLine="709"/>
        <w:contextualSpacing/>
        <w:jc w:val="both"/>
        <w:rPr>
          <w:rFonts w:eastAsia="Calibri"/>
          <w:szCs w:val="22"/>
          <w:lang w:eastAsia="en-US"/>
        </w:rPr>
        <w:sectPr w:rsidR="002C3F0D" w:rsidRPr="00757CD0" w:rsidSect="00702A41">
          <w:pgSz w:w="11906" w:h="16838"/>
          <w:pgMar w:top="851" w:right="849" w:bottom="993" w:left="1276" w:header="709" w:footer="709" w:gutter="0"/>
          <w:cols w:space="708"/>
          <w:titlePg/>
          <w:docGrid w:linePitch="360"/>
        </w:sectPr>
      </w:pPr>
    </w:p>
    <w:p w:rsidR="0040778F" w:rsidRPr="00757CD0" w:rsidRDefault="00547030" w:rsidP="0040778F">
      <w:pPr>
        <w:tabs>
          <w:tab w:val="left" w:pos="851"/>
        </w:tabs>
        <w:spacing w:before="120" w:after="120"/>
        <w:ind w:firstLine="567"/>
        <w:jc w:val="both"/>
      </w:pPr>
      <w:r w:rsidRPr="00757CD0">
        <w:lastRenderedPageBreak/>
        <w:tab/>
      </w:r>
      <w:r w:rsidR="004A5B09">
        <w:t>9</w:t>
      </w:r>
      <w:r w:rsidR="0040778F" w:rsidRPr="00757CD0">
        <w:t>.9</w:t>
      </w:r>
      <w:r w:rsidR="00AB2AC2" w:rsidRPr="00757CD0">
        <w:t>. Подпункт 1.2.3</w:t>
      </w:r>
      <w:r w:rsidR="0040778F" w:rsidRPr="00757CD0">
        <w:t xml:space="preserve"> и 1.2.5  таблицы 6 подраздела 9.5 раздела 9 приложения к постановлению изложить в следующей редакции: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566"/>
        <w:gridCol w:w="1276"/>
        <w:gridCol w:w="1133"/>
        <w:gridCol w:w="711"/>
        <w:gridCol w:w="519"/>
        <w:gridCol w:w="756"/>
        <w:gridCol w:w="879"/>
        <w:gridCol w:w="879"/>
        <w:gridCol w:w="1076"/>
        <w:gridCol w:w="720"/>
        <w:gridCol w:w="720"/>
        <w:gridCol w:w="549"/>
        <w:gridCol w:w="426"/>
        <w:gridCol w:w="426"/>
        <w:gridCol w:w="567"/>
        <w:gridCol w:w="852"/>
        <w:gridCol w:w="1826"/>
        <w:gridCol w:w="441"/>
      </w:tblGrid>
      <w:tr w:rsidR="0040778F" w:rsidRPr="00757CD0" w:rsidTr="00884E08">
        <w:trPr>
          <w:trHeight w:val="4376"/>
        </w:trPr>
        <w:tc>
          <w:tcPr>
            <w:tcW w:w="2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778F" w:rsidRPr="00757CD0" w:rsidRDefault="00AB2AC2" w:rsidP="0036439A">
            <w:pPr>
              <w:ind w:right="-80"/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8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40778F" w:rsidRPr="00757CD0" w:rsidRDefault="0040778F" w:rsidP="0060569E">
            <w:pPr>
              <w:ind w:right="-80"/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1.2.</w:t>
            </w:r>
            <w:r w:rsidR="0060569E" w:rsidRPr="00757CD0">
              <w:rPr>
                <w:sz w:val="15"/>
                <w:szCs w:val="15"/>
              </w:rPr>
              <w:t>3</w:t>
            </w:r>
          </w:p>
        </w:tc>
        <w:tc>
          <w:tcPr>
            <w:tcW w:w="426" w:type="pct"/>
            <w:shd w:val="clear" w:color="auto" w:fill="auto"/>
          </w:tcPr>
          <w:p w:rsidR="0060569E" w:rsidRPr="00757CD0" w:rsidRDefault="0060569E" w:rsidP="0060569E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Строительство многоквартирного дома со встроенно-пристроенными помещениями по адресу: Нижне-Каменская ул., участок 46 (территория квартала 74Б района Каменка, ограниченная Глухарской ул., пр. Авиаконструкторов, Плесецкой ул., Нижне-Каменской ул., (формируемый земельный участок (далее - ФЗУ) N 1</w:t>
            </w:r>
          </w:p>
          <w:p w:rsidR="0040778F" w:rsidRPr="00757CD0" w:rsidRDefault="0040778F" w:rsidP="0060569E">
            <w:pPr>
              <w:rPr>
                <w:spacing w:val="-8"/>
                <w:sz w:val="15"/>
                <w:szCs w:val="15"/>
              </w:rPr>
            </w:pPr>
          </w:p>
        </w:tc>
        <w:tc>
          <w:tcPr>
            <w:tcW w:w="378" w:type="pct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237" w:type="pct"/>
            <w:shd w:val="clear" w:color="auto" w:fill="auto"/>
          </w:tcPr>
          <w:p w:rsidR="0060569E" w:rsidRPr="00757CD0" w:rsidRDefault="0060569E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12918,49</w:t>
            </w:r>
          </w:p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кв.м</w:t>
            </w:r>
          </w:p>
        </w:tc>
        <w:tc>
          <w:tcPr>
            <w:tcW w:w="173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СМР</w:t>
            </w:r>
          </w:p>
        </w:tc>
        <w:tc>
          <w:tcPr>
            <w:tcW w:w="252" w:type="pct"/>
            <w:shd w:val="clear" w:color="auto" w:fill="auto"/>
          </w:tcPr>
          <w:p w:rsidR="0040778F" w:rsidRPr="00757CD0" w:rsidRDefault="0040778F" w:rsidP="0060569E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20</w:t>
            </w:r>
            <w:r w:rsidR="0060569E" w:rsidRPr="00757CD0">
              <w:rPr>
                <w:spacing w:val="-8"/>
                <w:sz w:val="15"/>
                <w:szCs w:val="15"/>
              </w:rPr>
              <w:t>19</w:t>
            </w:r>
            <w:r w:rsidRPr="00757CD0">
              <w:rPr>
                <w:spacing w:val="-8"/>
                <w:sz w:val="15"/>
                <w:szCs w:val="15"/>
              </w:rPr>
              <w:t>-20</w:t>
            </w:r>
            <w:r w:rsidR="0060569E" w:rsidRPr="00757CD0">
              <w:rPr>
                <w:spacing w:val="-8"/>
                <w:sz w:val="15"/>
                <w:szCs w:val="15"/>
              </w:rPr>
              <w:t>21</w:t>
            </w:r>
          </w:p>
        </w:tc>
        <w:tc>
          <w:tcPr>
            <w:tcW w:w="293" w:type="pct"/>
            <w:shd w:val="clear" w:color="auto" w:fill="auto"/>
          </w:tcPr>
          <w:p w:rsidR="0040778F" w:rsidRPr="00757CD0" w:rsidRDefault="0060569E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985804,6</w:t>
            </w:r>
          </w:p>
        </w:tc>
        <w:tc>
          <w:tcPr>
            <w:tcW w:w="293" w:type="pct"/>
            <w:shd w:val="clear" w:color="auto" w:fill="auto"/>
          </w:tcPr>
          <w:p w:rsidR="0040778F" w:rsidRPr="00757CD0" w:rsidRDefault="0060569E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461455,0</w:t>
            </w:r>
          </w:p>
        </w:tc>
        <w:tc>
          <w:tcPr>
            <w:tcW w:w="359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Бюджет</w:t>
            </w:r>
          </w:p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Санкт-Петербурга</w:t>
            </w:r>
          </w:p>
        </w:tc>
        <w:tc>
          <w:tcPr>
            <w:tcW w:w="240" w:type="pct"/>
            <w:shd w:val="clear" w:color="auto" w:fill="auto"/>
          </w:tcPr>
          <w:p w:rsidR="0040778F" w:rsidRPr="00757CD0" w:rsidRDefault="0060569E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523372,0</w:t>
            </w:r>
          </w:p>
        </w:tc>
        <w:tc>
          <w:tcPr>
            <w:tcW w:w="240" w:type="pct"/>
            <w:shd w:val="clear" w:color="auto" w:fill="auto"/>
          </w:tcPr>
          <w:p w:rsidR="0040778F" w:rsidRPr="00757CD0" w:rsidRDefault="0060569E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652771,1</w:t>
            </w:r>
          </w:p>
        </w:tc>
        <w:tc>
          <w:tcPr>
            <w:tcW w:w="183" w:type="pct"/>
            <w:shd w:val="clear" w:color="auto" w:fill="auto"/>
          </w:tcPr>
          <w:p w:rsidR="0040778F" w:rsidRPr="00757CD0" w:rsidRDefault="00884E08" w:rsidP="0060569E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-</w:t>
            </w:r>
          </w:p>
          <w:p w:rsidR="00884E08" w:rsidRPr="00757CD0" w:rsidRDefault="00884E08" w:rsidP="0060569E">
            <w:pPr>
              <w:jc w:val="center"/>
              <w:rPr>
                <w:spacing w:val="-8"/>
                <w:sz w:val="15"/>
                <w:szCs w:val="15"/>
              </w:rPr>
            </w:pPr>
          </w:p>
        </w:tc>
        <w:tc>
          <w:tcPr>
            <w:tcW w:w="142" w:type="pct"/>
            <w:shd w:val="clear" w:color="auto" w:fill="auto"/>
          </w:tcPr>
          <w:p w:rsidR="0040778F" w:rsidRPr="00757CD0" w:rsidRDefault="00884E08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-</w:t>
            </w:r>
          </w:p>
          <w:p w:rsidR="00884E08" w:rsidRPr="00757CD0" w:rsidRDefault="00884E08" w:rsidP="00823E96">
            <w:pPr>
              <w:jc w:val="center"/>
              <w:rPr>
                <w:spacing w:val="-8"/>
                <w:sz w:val="15"/>
                <w:szCs w:val="15"/>
              </w:rPr>
            </w:pPr>
          </w:p>
        </w:tc>
        <w:tc>
          <w:tcPr>
            <w:tcW w:w="142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189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:rsidR="0040778F" w:rsidRPr="00757CD0" w:rsidRDefault="0060569E" w:rsidP="0060569E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1176143,1</w:t>
            </w:r>
          </w:p>
        </w:tc>
        <w:tc>
          <w:tcPr>
            <w:tcW w:w="609" w:type="pct"/>
            <w:tcBorders>
              <w:right w:val="single" w:sz="4" w:space="0" w:color="auto"/>
            </w:tcBorders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Целевые показатели: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 xml:space="preserve">«Ввод </w:t>
            </w:r>
            <w:r w:rsidRPr="00757CD0">
              <w:rPr>
                <w:spacing w:val="-6"/>
                <w:sz w:val="15"/>
                <w:szCs w:val="15"/>
              </w:rPr>
              <w:br/>
              <w:t xml:space="preserve">в эксплуатацию объектов жилищного строительства 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в Санкт-Петербурге»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«Количество семей, улучшивших жилищные условия»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Индикаторы подпрограммы 1: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«Общая площадь сформированного государственного жилищного фонда»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 xml:space="preserve">«Общая площадь жилых помещений 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 xml:space="preserve">в многоквартирных домах, построенных для государственных нужд 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Санкт-Петербурга»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«Количестве семей, которым предоставлены жилые помещения государственного жилищного фонда»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</w:p>
          <w:p w:rsidR="0040778F" w:rsidRPr="00757CD0" w:rsidRDefault="0040778F" w:rsidP="00823E96">
            <w:pPr>
              <w:autoSpaceDE w:val="0"/>
              <w:autoSpaceDN w:val="0"/>
              <w:adjustRightInd w:val="0"/>
              <w:ind w:left="14160"/>
              <w:outlineLvl w:val="0"/>
              <w:rPr>
                <w:rFonts w:eastAsia="Calibri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z w:val="15"/>
                <w:szCs w:val="15"/>
                <w:lang w:eastAsia="en-US"/>
              </w:rPr>
              <w:t>».</w:t>
            </w:r>
          </w:p>
          <w:p w:rsidR="0040778F" w:rsidRPr="00757CD0" w:rsidRDefault="0040778F" w:rsidP="00823E96">
            <w:pPr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».</w:t>
            </w:r>
          </w:p>
        </w:tc>
      </w:tr>
    </w:tbl>
    <w:p w:rsidR="0040778F" w:rsidRPr="00757CD0" w:rsidRDefault="0040778F" w:rsidP="0040778F">
      <w:pPr>
        <w:tabs>
          <w:tab w:val="left" w:pos="8931"/>
          <w:tab w:val="left" w:pos="10915"/>
        </w:tabs>
        <w:autoSpaceDE w:val="0"/>
        <w:autoSpaceDN w:val="0"/>
        <w:adjustRightInd w:val="0"/>
        <w:ind w:left="14160"/>
        <w:jc w:val="both"/>
        <w:outlineLvl w:val="0"/>
        <w:rPr>
          <w:rFonts w:eastAsia="Calibri"/>
          <w:sz w:val="22"/>
          <w:szCs w:val="22"/>
          <w:lang w:eastAsia="en-US"/>
        </w:rPr>
      </w:pPr>
      <w:r w:rsidRPr="00757CD0">
        <w:rPr>
          <w:rFonts w:eastAsia="Calibri"/>
          <w:sz w:val="22"/>
          <w:szCs w:val="22"/>
          <w:lang w:eastAsia="en-US"/>
        </w:rPr>
        <w:t xml:space="preserve">    </w:t>
      </w:r>
    </w:p>
    <w:p w:rsidR="0040778F" w:rsidRPr="00757CD0" w:rsidRDefault="00547030" w:rsidP="0040778F">
      <w:pPr>
        <w:tabs>
          <w:tab w:val="left" w:pos="1134"/>
          <w:tab w:val="left" w:pos="1276"/>
        </w:tabs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 w:rsidRPr="00757CD0">
        <w:rPr>
          <w:rFonts w:eastAsia="Calibri"/>
          <w:lang w:eastAsia="en-US"/>
        </w:rPr>
        <w:tab/>
      </w:r>
      <w:r w:rsidR="004A5B09">
        <w:rPr>
          <w:rFonts w:eastAsia="Calibri"/>
          <w:lang w:eastAsia="en-US"/>
        </w:rPr>
        <w:t>9</w:t>
      </w:r>
      <w:r w:rsidR="0040778F" w:rsidRPr="00757CD0">
        <w:rPr>
          <w:rFonts w:eastAsia="Calibri"/>
          <w:lang w:eastAsia="en-US"/>
        </w:rPr>
        <w:t xml:space="preserve">.10. Строки «ИТОГО по расходам развития», «ИТОГО финансирование регионального проекта «Жилье» </w:t>
      </w:r>
      <w:r w:rsidR="0040778F" w:rsidRPr="00757CD0">
        <w:rPr>
          <w:rFonts w:eastAsia="Calibri"/>
          <w:lang w:eastAsia="en-US"/>
        </w:rPr>
        <w:br/>
        <w:t xml:space="preserve">и «ИТОГО финансирование региональных проектов» таблицы 6 подраздела 9.5 раздела 9 приложения к постановлению изложить </w:t>
      </w:r>
      <w:r w:rsidR="0040778F" w:rsidRPr="00757CD0">
        <w:rPr>
          <w:rFonts w:eastAsia="Calibri"/>
          <w:lang w:eastAsia="en-US"/>
        </w:rPr>
        <w:br/>
        <w:t>в следующей редакции:</w:t>
      </w:r>
    </w:p>
    <w:p w:rsidR="0040778F" w:rsidRPr="00757CD0" w:rsidRDefault="0040778F" w:rsidP="0040778F">
      <w:pPr>
        <w:autoSpaceDE w:val="0"/>
        <w:autoSpaceDN w:val="0"/>
        <w:adjustRightInd w:val="0"/>
        <w:jc w:val="both"/>
        <w:outlineLvl w:val="0"/>
        <w:rPr>
          <w:rFonts w:eastAsia="Calibri"/>
          <w:sz w:val="22"/>
          <w:szCs w:val="22"/>
          <w:lang w:eastAsia="en-US"/>
        </w:rPr>
      </w:pPr>
    </w:p>
    <w:tbl>
      <w:tblPr>
        <w:tblW w:w="488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388"/>
        <w:gridCol w:w="1437"/>
        <w:gridCol w:w="1440"/>
        <w:gridCol w:w="1440"/>
        <w:gridCol w:w="1440"/>
        <w:gridCol w:w="1440"/>
        <w:gridCol w:w="1440"/>
        <w:gridCol w:w="1440"/>
        <w:gridCol w:w="1440"/>
        <w:gridCol w:w="269"/>
      </w:tblGrid>
      <w:tr w:rsidR="00757CD0" w:rsidRPr="00757CD0" w:rsidTr="0091090E">
        <w:trPr>
          <w:trHeight w:val="551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3EE" w:rsidRPr="00757CD0" w:rsidRDefault="00FB73EE" w:rsidP="00823E96">
            <w:pPr>
              <w:rPr>
                <w:rFonts w:eastAsia="Calibri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z w:val="15"/>
                <w:szCs w:val="15"/>
                <w:lang w:eastAsia="en-US"/>
              </w:rPr>
              <w:t>«</w:t>
            </w: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</w:tcPr>
          <w:p w:rsidR="00FB73EE" w:rsidRPr="00757CD0" w:rsidRDefault="00FB73EE" w:rsidP="00823E96">
            <w:pPr>
              <w:rPr>
                <w:spacing w:val="-8"/>
                <w:sz w:val="18"/>
                <w:szCs w:val="18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ИТОГО по расходам развития</w:t>
            </w:r>
          </w:p>
        </w:tc>
        <w:tc>
          <w:tcPr>
            <w:tcW w:w="497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591330,1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91090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916173,9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700000,0</w:t>
            </w:r>
          </w:p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1786725,0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114875,5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203939,3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91090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4313043,8</w:t>
            </w:r>
          </w:p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right w:val="single" w:sz="4" w:space="0" w:color="auto"/>
            </w:tcBorders>
            <w:shd w:val="clear" w:color="auto" w:fill="auto"/>
          </w:tcPr>
          <w:p w:rsidR="00FB73EE" w:rsidRPr="00757CD0" w:rsidRDefault="00FB73EE" w:rsidP="00823E96">
            <w:pPr>
              <w:jc w:val="center"/>
              <w:rPr>
                <w:spacing w:val="-6"/>
                <w:sz w:val="16"/>
                <w:szCs w:val="16"/>
                <w:lang w:val="en-US"/>
              </w:rPr>
            </w:pPr>
            <w:r w:rsidRPr="00757CD0">
              <w:rPr>
                <w:spacing w:val="-6"/>
                <w:sz w:val="16"/>
                <w:szCs w:val="16"/>
                <w:lang w:val="en-US"/>
              </w:rPr>
              <w:t>X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3EE" w:rsidRPr="00757CD0" w:rsidRDefault="00FB73EE" w:rsidP="00823E96">
            <w:pPr>
              <w:jc w:val="center"/>
              <w:rPr>
                <w:spacing w:val="-6"/>
                <w:sz w:val="14"/>
                <w:szCs w:val="14"/>
              </w:rPr>
            </w:pPr>
          </w:p>
          <w:p w:rsidR="00FB73EE" w:rsidRPr="00757CD0" w:rsidRDefault="00FB73EE" w:rsidP="00823E96">
            <w:pPr>
              <w:rPr>
                <w:spacing w:val="-6"/>
                <w:sz w:val="14"/>
                <w:szCs w:val="14"/>
              </w:rPr>
            </w:pPr>
          </w:p>
          <w:p w:rsidR="00FB73EE" w:rsidRPr="00757CD0" w:rsidRDefault="00FB73EE" w:rsidP="00823E96">
            <w:pPr>
              <w:jc w:val="center"/>
              <w:rPr>
                <w:spacing w:val="-6"/>
                <w:sz w:val="14"/>
                <w:szCs w:val="14"/>
              </w:rPr>
            </w:pPr>
          </w:p>
        </w:tc>
      </w:tr>
      <w:tr w:rsidR="00757CD0" w:rsidRPr="00757CD0" w:rsidTr="00FB73EE">
        <w:trPr>
          <w:trHeight w:val="565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3EE" w:rsidRPr="00757CD0" w:rsidRDefault="00FB73EE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</w:tcPr>
          <w:p w:rsidR="00FB73EE" w:rsidRPr="00757CD0" w:rsidRDefault="00FB73EE" w:rsidP="00823E9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ИТОГО финансирование регионального проекта «Жилье»</w:t>
            </w:r>
          </w:p>
        </w:tc>
        <w:tc>
          <w:tcPr>
            <w:tcW w:w="497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591330,1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91090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916173,9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700000,0</w:t>
            </w:r>
          </w:p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1786725,0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114875,5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203939,3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91090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4313043,8</w:t>
            </w:r>
          </w:p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right w:val="single" w:sz="4" w:space="0" w:color="auto"/>
            </w:tcBorders>
            <w:shd w:val="clear" w:color="auto" w:fill="auto"/>
          </w:tcPr>
          <w:p w:rsidR="00FB73EE" w:rsidRPr="00757CD0" w:rsidRDefault="00FB73EE" w:rsidP="00823E96">
            <w:pPr>
              <w:jc w:val="center"/>
              <w:rPr>
                <w:spacing w:val="-6"/>
                <w:sz w:val="16"/>
                <w:szCs w:val="16"/>
                <w:lang w:val="en-US"/>
              </w:rPr>
            </w:pPr>
            <w:r w:rsidRPr="00757CD0">
              <w:rPr>
                <w:spacing w:val="-6"/>
                <w:sz w:val="16"/>
                <w:szCs w:val="16"/>
                <w:lang w:val="en-US"/>
              </w:rPr>
              <w:t>X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3EE" w:rsidRPr="00757CD0" w:rsidRDefault="00FB73EE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:rsidR="00FB73EE" w:rsidRPr="00757CD0" w:rsidRDefault="00FB73EE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57CD0" w:rsidRPr="00757CD0" w:rsidTr="00FB73EE">
        <w:trPr>
          <w:trHeight w:val="577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73EE" w:rsidRPr="00757CD0" w:rsidRDefault="00FB73EE" w:rsidP="00823E96">
            <w:pPr>
              <w:ind w:left="-392" w:hanging="392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</w:tcPr>
          <w:p w:rsidR="00FB73EE" w:rsidRPr="00757CD0" w:rsidRDefault="00FB73EE" w:rsidP="00823E9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57CD0">
              <w:rPr>
                <w:rFonts w:eastAsia="Calibri"/>
                <w:sz w:val="18"/>
                <w:szCs w:val="18"/>
                <w:lang w:eastAsia="en-US"/>
              </w:rPr>
              <w:t>ИТОГО финансирование региональных проектов</w:t>
            </w:r>
          </w:p>
        </w:tc>
        <w:tc>
          <w:tcPr>
            <w:tcW w:w="497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862047,6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91090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1077787,2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700000,0</w:t>
            </w:r>
          </w:p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1786725,0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114875,5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203939,3</w:t>
            </w:r>
          </w:p>
        </w:tc>
        <w:tc>
          <w:tcPr>
            <w:tcW w:w="498" w:type="pct"/>
            <w:shd w:val="clear" w:color="auto" w:fill="auto"/>
          </w:tcPr>
          <w:p w:rsidR="00FB73EE" w:rsidRPr="00757CD0" w:rsidRDefault="0091090E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4745374,6</w:t>
            </w:r>
          </w:p>
          <w:p w:rsidR="00FB73EE" w:rsidRPr="00757CD0" w:rsidRDefault="00FB73EE" w:rsidP="00757C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tcBorders>
              <w:right w:val="single" w:sz="4" w:space="0" w:color="auto"/>
            </w:tcBorders>
            <w:shd w:val="clear" w:color="auto" w:fill="auto"/>
          </w:tcPr>
          <w:p w:rsidR="00FB73EE" w:rsidRPr="00757CD0" w:rsidRDefault="00FB73EE" w:rsidP="00823E96">
            <w:pPr>
              <w:jc w:val="center"/>
              <w:rPr>
                <w:spacing w:val="-6"/>
                <w:sz w:val="16"/>
                <w:szCs w:val="16"/>
                <w:lang w:val="en-US"/>
              </w:rPr>
            </w:pPr>
            <w:r w:rsidRPr="00757CD0">
              <w:rPr>
                <w:spacing w:val="-6"/>
                <w:sz w:val="16"/>
                <w:szCs w:val="16"/>
                <w:lang w:val="en-US"/>
              </w:rPr>
              <w:t>X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B73EE" w:rsidRPr="00757CD0" w:rsidRDefault="00FB73EE" w:rsidP="00823E96">
            <w:pPr>
              <w:ind w:left="-392" w:hanging="392"/>
              <w:jc w:val="right"/>
              <w:rPr>
                <w:rFonts w:eastAsia="Calibri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z w:val="15"/>
                <w:szCs w:val="15"/>
                <w:lang w:eastAsia="en-US"/>
              </w:rPr>
              <w:t xml:space="preserve">  ».</w:t>
            </w:r>
          </w:p>
        </w:tc>
      </w:tr>
    </w:tbl>
    <w:p w:rsidR="0040778F" w:rsidRPr="00757CD0" w:rsidRDefault="0040778F" w:rsidP="0040778F">
      <w:pPr>
        <w:tabs>
          <w:tab w:val="left" w:pos="1134"/>
          <w:tab w:val="left" w:pos="1276"/>
        </w:tabs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</w:p>
    <w:p w:rsidR="0040778F" w:rsidRPr="00757CD0" w:rsidRDefault="0040778F" w:rsidP="0040778F">
      <w:pPr>
        <w:rPr>
          <w:rFonts w:eastAsia="Calibri"/>
          <w:lang w:eastAsia="en-US"/>
        </w:rPr>
      </w:pPr>
      <w:r w:rsidRPr="00757CD0">
        <w:rPr>
          <w:rFonts w:eastAsia="Calibri"/>
          <w:lang w:eastAsia="en-US"/>
        </w:rPr>
        <w:br w:type="page"/>
      </w:r>
    </w:p>
    <w:p w:rsidR="0040778F" w:rsidRPr="00757CD0" w:rsidRDefault="00547030" w:rsidP="00547030">
      <w:pPr>
        <w:tabs>
          <w:tab w:val="left" w:pos="1134"/>
          <w:tab w:val="left" w:pos="1276"/>
        </w:tabs>
        <w:autoSpaceDE w:val="0"/>
        <w:autoSpaceDN w:val="0"/>
        <w:adjustRightInd w:val="0"/>
        <w:spacing w:before="120" w:after="120"/>
        <w:ind w:left="567"/>
        <w:jc w:val="both"/>
        <w:rPr>
          <w:rFonts w:eastAsia="Calibri"/>
          <w:lang w:eastAsia="en-US"/>
        </w:rPr>
      </w:pPr>
      <w:r w:rsidRPr="00757CD0">
        <w:rPr>
          <w:rFonts w:eastAsia="Calibri"/>
          <w:lang w:eastAsia="en-US"/>
        </w:rPr>
        <w:lastRenderedPageBreak/>
        <w:tab/>
      </w:r>
      <w:r w:rsidR="004A5B09">
        <w:rPr>
          <w:rFonts w:eastAsia="Calibri"/>
          <w:lang w:eastAsia="en-US"/>
        </w:rPr>
        <w:t>9</w:t>
      </w:r>
      <w:r w:rsidR="0040778F" w:rsidRPr="00757CD0">
        <w:rPr>
          <w:rFonts w:eastAsia="Calibri"/>
          <w:lang w:eastAsia="en-US"/>
        </w:rPr>
        <w:t>.11. Подпункт 2.5.3  таблицы 6 подраздела 9.5 раздела 9 приложения к постановлению изложить в следующей редакции:</w:t>
      </w:r>
    </w:p>
    <w:tbl>
      <w:tblPr>
        <w:tblW w:w="51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427"/>
        <w:gridCol w:w="1532"/>
        <w:gridCol w:w="1114"/>
        <w:gridCol w:w="698"/>
        <w:gridCol w:w="560"/>
        <w:gridCol w:w="557"/>
        <w:gridCol w:w="839"/>
        <w:gridCol w:w="879"/>
        <w:gridCol w:w="1072"/>
        <w:gridCol w:w="836"/>
        <w:gridCol w:w="701"/>
        <w:gridCol w:w="560"/>
        <w:gridCol w:w="695"/>
        <w:gridCol w:w="279"/>
        <w:gridCol w:w="282"/>
        <w:gridCol w:w="842"/>
        <w:gridCol w:w="2033"/>
        <w:gridCol w:w="851"/>
      </w:tblGrid>
      <w:tr w:rsidR="00EC42D0" w:rsidRPr="00757CD0" w:rsidTr="00EC42D0">
        <w:trPr>
          <w:trHeight w:val="285"/>
        </w:trPr>
        <w:tc>
          <w:tcPr>
            <w:tcW w:w="180" w:type="pct"/>
            <w:tcBorders>
              <w:top w:val="nil"/>
              <w:left w:val="nil"/>
              <w:bottom w:val="nil"/>
            </w:tcBorders>
          </w:tcPr>
          <w:p w:rsidR="0040778F" w:rsidRPr="00757CD0" w:rsidRDefault="00547030" w:rsidP="00547030">
            <w:pPr>
              <w:ind w:right="-80"/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 xml:space="preserve"> </w:t>
            </w:r>
            <w:r w:rsidR="0040778F" w:rsidRPr="00757CD0">
              <w:rPr>
                <w:sz w:val="15"/>
                <w:szCs w:val="15"/>
              </w:rPr>
              <w:t>«</w:t>
            </w:r>
          </w:p>
        </w:tc>
        <w:tc>
          <w:tcPr>
            <w:tcW w:w="139" w:type="pct"/>
            <w:shd w:val="clear" w:color="auto" w:fill="auto"/>
            <w:noWrap/>
          </w:tcPr>
          <w:p w:rsidR="0040778F" w:rsidRPr="00757CD0" w:rsidRDefault="0040778F" w:rsidP="00823E96">
            <w:pPr>
              <w:ind w:right="-80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2.5.</w:t>
            </w:r>
            <w:r w:rsidR="00717E52" w:rsidRPr="00757CD0">
              <w:rPr>
                <w:sz w:val="14"/>
                <w:szCs w:val="14"/>
              </w:rPr>
              <w:t>1</w:t>
            </w:r>
          </w:p>
        </w:tc>
        <w:tc>
          <w:tcPr>
            <w:tcW w:w="500" w:type="pct"/>
            <w:shd w:val="clear" w:color="auto" w:fill="auto"/>
          </w:tcPr>
          <w:p w:rsidR="00717E52" w:rsidRPr="00757CD0" w:rsidRDefault="00717E52" w:rsidP="00717E52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Инженерная подготовка территории под жилищное строительство в квартале 21 Юго-Западной Приморской части</w:t>
            </w:r>
          </w:p>
          <w:p w:rsidR="0040778F" w:rsidRPr="00757CD0" w:rsidRDefault="0040778F" w:rsidP="00717E52">
            <w:pPr>
              <w:ind w:right="-108"/>
              <w:rPr>
                <w:spacing w:val="-8"/>
                <w:sz w:val="15"/>
                <w:szCs w:val="15"/>
              </w:rPr>
            </w:pPr>
          </w:p>
        </w:tc>
        <w:tc>
          <w:tcPr>
            <w:tcW w:w="364" w:type="pct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Комитет по строительству</w:t>
            </w:r>
          </w:p>
        </w:tc>
        <w:tc>
          <w:tcPr>
            <w:tcW w:w="228" w:type="pct"/>
            <w:shd w:val="clear" w:color="auto" w:fill="auto"/>
          </w:tcPr>
          <w:p w:rsidR="0040778F" w:rsidRPr="00757CD0" w:rsidRDefault="00717E52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39,2 га</w:t>
            </w:r>
          </w:p>
        </w:tc>
        <w:tc>
          <w:tcPr>
            <w:tcW w:w="183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СМР</w:t>
            </w:r>
          </w:p>
        </w:tc>
        <w:tc>
          <w:tcPr>
            <w:tcW w:w="182" w:type="pct"/>
            <w:shd w:val="clear" w:color="auto" w:fill="auto"/>
          </w:tcPr>
          <w:p w:rsidR="0040778F" w:rsidRPr="00757CD0" w:rsidRDefault="0040778F" w:rsidP="00717E52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20</w:t>
            </w:r>
            <w:r w:rsidR="00717E52" w:rsidRPr="00757CD0">
              <w:rPr>
                <w:spacing w:val="-8"/>
                <w:sz w:val="15"/>
                <w:szCs w:val="15"/>
              </w:rPr>
              <w:t>07</w:t>
            </w:r>
            <w:r w:rsidRPr="00757CD0">
              <w:rPr>
                <w:spacing w:val="-8"/>
                <w:sz w:val="15"/>
                <w:szCs w:val="15"/>
              </w:rPr>
              <w:t>-2021</w:t>
            </w:r>
          </w:p>
        </w:tc>
        <w:tc>
          <w:tcPr>
            <w:tcW w:w="274" w:type="pct"/>
            <w:shd w:val="clear" w:color="auto" w:fill="auto"/>
          </w:tcPr>
          <w:p w:rsidR="0040778F" w:rsidRPr="00757CD0" w:rsidRDefault="00717E52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724936,4</w:t>
            </w:r>
          </w:p>
        </w:tc>
        <w:tc>
          <w:tcPr>
            <w:tcW w:w="287" w:type="pct"/>
            <w:shd w:val="clear" w:color="auto" w:fill="auto"/>
          </w:tcPr>
          <w:p w:rsidR="0040778F" w:rsidRPr="00757CD0" w:rsidRDefault="00717E52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215,7</w:t>
            </w:r>
          </w:p>
        </w:tc>
        <w:tc>
          <w:tcPr>
            <w:tcW w:w="350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Бюджет</w:t>
            </w:r>
          </w:p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Санкт-Петербурга</w:t>
            </w:r>
          </w:p>
        </w:tc>
        <w:tc>
          <w:tcPr>
            <w:tcW w:w="273" w:type="pct"/>
            <w:shd w:val="clear" w:color="auto" w:fill="auto"/>
          </w:tcPr>
          <w:p w:rsidR="0040778F" w:rsidRPr="00757CD0" w:rsidRDefault="00717E52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197755,2</w:t>
            </w:r>
          </w:p>
        </w:tc>
        <w:tc>
          <w:tcPr>
            <w:tcW w:w="229" w:type="pct"/>
            <w:shd w:val="clear" w:color="auto" w:fill="auto"/>
          </w:tcPr>
          <w:p w:rsidR="0040778F" w:rsidRPr="00757CD0" w:rsidRDefault="00717E52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10 415,2</w:t>
            </w:r>
          </w:p>
        </w:tc>
        <w:tc>
          <w:tcPr>
            <w:tcW w:w="183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227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91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92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40778F" w:rsidRPr="00757CD0" w:rsidRDefault="00717E52" w:rsidP="00823E96">
            <w:pPr>
              <w:jc w:val="center"/>
              <w:rPr>
                <w:spacing w:val="-8"/>
                <w:sz w:val="15"/>
                <w:szCs w:val="15"/>
              </w:rPr>
            </w:pPr>
            <w:r w:rsidRPr="00757CD0">
              <w:rPr>
                <w:spacing w:val="-8"/>
                <w:sz w:val="15"/>
                <w:szCs w:val="15"/>
              </w:rPr>
              <w:t>208170,4</w:t>
            </w:r>
          </w:p>
          <w:p w:rsidR="0040778F" w:rsidRPr="00757CD0" w:rsidRDefault="0040778F" w:rsidP="00823E96">
            <w:pPr>
              <w:jc w:val="center"/>
              <w:rPr>
                <w:spacing w:val="-8"/>
                <w:sz w:val="15"/>
                <w:szCs w:val="15"/>
              </w:rPr>
            </w:pPr>
          </w:p>
        </w:tc>
        <w:tc>
          <w:tcPr>
            <w:tcW w:w="664" w:type="pct"/>
            <w:shd w:val="clear" w:color="auto" w:fill="auto"/>
          </w:tcPr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Целевые показатели: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 xml:space="preserve">«Ввод </w:t>
            </w:r>
            <w:r w:rsidRPr="00757CD0">
              <w:rPr>
                <w:spacing w:val="-6"/>
                <w:sz w:val="15"/>
                <w:szCs w:val="15"/>
              </w:rPr>
              <w:br/>
              <w:t xml:space="preserve">в эксплуатацию объектов жилищного строительства </w:t>
            </w:r>
          </w:p>
          <w:p w:rsidR="0040778F" w:rsidRPr="00757CD0" w:rsidRDefault="0040778F" w:rsidP="00547030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в Санкт-Петербурге»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Индикаторы подпрограммы 1:</w:t>
            </w:r>
          </w:p>
          <w:p w:rsidR="0040778F" w:rsidRPr="00757CD0" w:rsidRDefault="0040778F" w:rsidP="00547030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«Общая площадь сформированного государственного жилищного фонда»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 xml:space="preserve">«Общая площадь жилых помещений 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 xml:space="preserve">в многоквартирных домах, построенных для государственных нужд </w:t>
            </w:r>
          </w:p>
          <w:p w:rsidR="0040778F" w:rsidRPr="00757CD0" w:rsidRDefault="0040778F" w:rsidP="00823E96">
            <w:pPr>
              <w:jc w:val="center"/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Санкт-Петербурга»</w:t>
            </w:r>
          </w:p>
        </w:tc>
        <w:tc>
          <w:tcPr>
            <w:tcW w:w="278" w:type="pct"/>
            <w:tcBorders>
              <w:top w:val="nil"/>
              <w:bottom w:val="nil"/>
              <w:right w:val="nil"/>
            </w:tcBorders>
            <w:vAlign w:val="bottom"/>
          </w:tcPr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</w:p>
          <w:p w:rsidR="0040778F" w:rsidRPr="00757CD0" w:rsidRDefault="0040778F" w:rsidP="00547030">
            <w:pPr>
              <w:rPr>
                <w:spacing w:val="-6"/>
                <w:sz w:val="14"/>
                <w:szCs w:val="14"/>
              </w:rPr>
            </w:pPr>
            <w:r w:rsidRPr="00757CD0">
              <w:rPr>
                <w:spacing w:val="-6"/>
                <w:sz w:val="14"/>
                <w:szCs w:val="14"/>
              </w:rPr>
              <w:t>».</w:t>
            </w:r>
          </w:p>
        </w:tc>
      </w:tr>
    </w:tbl>
    <w:p w:rsidR="0040778F" w:rsidRPr="00757CD0" w:rsidRDefault="00221827" w:rsidP="00547030">
      <w:pPr>
        <w:tabs>
          <w:tab w:val="left" w:pos="1134"/>
          <w:tab w:val="left" w:pos="1276"/>
        </w:tabs>
        <w:autoSpaceDE w:val="0"/>
        <w:autoSpaceDN w:val="0"/>
        <w:adjustRightInd w:val="0"/>
        <w:spacing w:before="120" w:after="120"/>
        <w:ind w:left="567"/>
        <w:jc w:val="both"/>
        <w:rPr>
          <w:rFonts w:eastAsia="Calibri"/>
          <w:lang w:eastAsia="en-US"/>
        </w:rPr>
      </w:pPr>
      <w:r w:rsidRPr="00757CD0">
        <w:rPr>
          <w:rFonts w:eastAsia="Calibri"/>
          <w:lang w:eastAsia="en-US"/>
        </w:rPr>
        <w:tab/>
      </w:r>
      <w:r w:rsidR="004A5B09">
        <w:rPr>
          <w:rFonts w:eastAsia="Calibri"/>
          <w:lang w:eastAsia="en-US"/>
        </w:rPr>
        <w:t>9</w:t>
      </w:r>
      <w:r w:rsidR="0040778F" w:rsidRPr="00757CD0">
        <w:rPr>
          <w:rFonts w:eastAsia="Calibri"/>
          <w:lang w:eastAsia="en-US"/>
        </w:rPr>
        <w:t xml:space="preserve">.12. Строки «ИТОГО прочие расходы развития» и «ВСЕГО проектная часть подпрограммы 1» таблицы 6 подраздела 9.5 </w:t>
      </w:r>
      <w:r w:rsidR="00547030" w:rsidRPr="00757CD0">
        <w:rPr>
          <w:rFonts w:eastAsia="Calibri"/>
          <w:lang w:eastAsia="en-US"/>
        </w:rPr>
        <w:br/>
      </w:r>
      <w:r w:rsidR="0040778F" w:rsidRPr="00757CD0">
        <w:rPr>
          <w:rFonts w:eastAsia="Calibri"/>
          <w:lang w:eastAsia="en-US"/>
        </w:rPr>
        <w:t>раздела 9 приложения к постановлению изложить в следующей редакции:</w:t>
      </w:r>
    </w:p>
    <w:tbl>
      <w:tblPr>
        <w:tblW w:w="50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859"/>
        <w:gridCol w:w="1260"/>
        <w:gridCol w:w="1260"/>
        <w:gridCol w:w="1259"/>
        <w:gridCol w:w="1262"/>
        <w:gridCol w:w="1259"/>
        <w:gridCol w:w="1259"/>
        <w:gridCol w:w="1259"/>
        <w:gridCol w:w="1244"/>
        <w:gridCol w:w="426"/>
      </w:tblGrid>
      <w:tr w:rsidR="00757CD0" w:rsidRPr="00757CD0" w:rsidTr="00EC42D0">
        <w:trPr>
          <w:trHeight w:val="360"/>
        </w:trPr>
        <w:tc>
          <w:tcPr>
            <w:tcW w:w="180" w:type="pct"/>
            <w:tcBorders>
              <w:top w:val="nil"/>
              <w:left w:val="nil"/>
              <w:bottom w:val="nil"/>
            </w:tcBorders>
          </w:tcPr>
          <w:p w:rsidR="00AD1E79" w:rsidRPr="00757CD0" w:rsidRDefault="00AD1E79" w:rsidP="00823E96">
            <w:pPr>
              <w:jc w:val="right"/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«</w:t>
            </w:r>
          </w:p>
        </w:tc>
        <w:tc>
          <w:tcPr>
            <w:tcW w:w="1296" w:type="pct"/>
          </w:tcPr>
          <w:p w:rsidR="00AD1E79" w:rsidRPr="00757CD0" w:rsidRDefault="00AD1E79" w:rsidP="00823E96">
            <w:pPr>
              <w:rPr>
                <w:bCs/>
                <w:sz w:val="14"/>
                <w:szCs w:val="14"/>
              </w:rPr>
            </w:pPr>
            <w:r w:rsidRPr="00757CD0">
              <w:rPr>
                <w:bCs/>
                <w:sz w:val="18"/>
                <w:szCs w:val="14"/>
              </w:rPr>
              <w:t>ИТОГО прочие расходы развития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AD1E79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6625339,5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9409E5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6536317,1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AD1E79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4341642,6</w:t>
            </w:r>
          </w:p>
        </w:tc>
        <w:tc>
          <w:tcPr>
            <w:tcW w:w="424" w:type="pct"/>
            <w:shd w:val="clear" w:color="auto" w:fill="FFFFFF" w:themeFill="background1"/>
          </w:tcPr>
          <w:p w:rsidR="00AD1E79" w:rsidRPr="00757CD0" w:rsidRDefault="00AD1E79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2064597,1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AD1E79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3818333,7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AD1E79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5759951,3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9409E5" w:rsidP="00757CD0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29146181,3</w:t>
            </w:r>
          </w:p>
        </w:tc>
        <w:tc>
          <w:tcPr>
            <w:tcW w:w="418" w:type="pct"/>
            <w:shd w:val="clear" w:color="auto" w:fill="FFFFFF" w:themeFill="background1"/>
            <w:hideMark/>
          </w:tcPr>
          <w:p w:rsidR="00AD1E79" w:rsidRPr="00757CD0" w:rsidRDefault="00AD1E79" w:rsidP="00823E96">
            <w:pPr>
              <w:jc w:val="center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Х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AD1E79" w:rsidRPr="00757CD0" w:rsidRDefault="00AD1E79" w:rsidP="00823E96">
            <w:pPr>
              <w:jc w:val="center"/>
              <w:rPr>
                <w:sz w:val="14"/>
                <w:szCs w:val="14"/>
              </w:rPr>
            </w:pPr>
          </w:p>
        </w:tc>
      </w:tr>
      <w:tr w:rsidR="00757CD0" w:rsidRPr="00757CD0" w:rsidTr="00EC42D0">
        <w:trPr>
          <w:trHeight w:val="360"/>
        </w:trPr>
        <w:tc>
          <w:tcPr>
            <w:tcW w:w="180" w:type="pct"/>
            <w:tcBorders>
              <w:top w:val="nil"/>
              <w:left w:val="nil"/>
              <w:bottom w:val="nil"/>
            </w:tcBorders>
          </w:tcPr>
          <w:p w:rsidR="00AD1E79" w:rsidRPr="00757CD0" w:rsidRDefault="00AD1E79" w:rsidP="00823E96">
            <w:pPr>
              <w:rPr>
                <w:bCs/>
                <w:sz w:val="18"/>
                <w:szCs w:val="14"/>
              </w:rPr>
            </w:pPr>
          </w:p>
        </w:tc>
        <w:tc>
          <w:tcPr>
            <w:tcW w:w="1296" w:type="pct"/>
          </w:tcPr>
          <w:p w:rsidR="00AD1E79" w:rsidRPr="00757CD0" w:rsidRDefault="00AD1E79" w:rsidP="00823E96">
            <w:pPr>
              <w:rPr>
                <w:bCs/>
                <w:sz w:val="18"/>
                <w:szCs w:val="14"/>
              </w:rPr>
            </w:pPr>
            <w:r w:rsidRPr="00757CD0">
              <w:rPr>
                <w:bCs/>
                <w:sz w:val="18"/>
                <w:szCs w:val="14"/>
              </w:rPr>
              <w:t>ВСЕГО проектная часть подпрограммы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AD1E79" w:rsidP="00757CD0">
            <w:pPr>
              <w:jc w:val="center"/>
              <w:rPr>
                <w:bCs/>
                <w:sz w:val="16"/>
                <w:szCs w:val="16"/>
              </w:rPr>
            </w:pPr>
            <w:r w:rsidRPr="00757CD0">
              <w:rPr>
                <w:bCs/>
                <w:sz w:val="16"/>
                <w:szCs w:val="16"/>
              </w:rPr>
              <w:t>7487387,1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9409E5" w:rsidP="00757CD0">
            <w:pPr>
              <w:jc w:val="center"/>
              <w:rPr>
                <w:bCs/>
                <w:sz w:val="16"/>
                <w:szCs w:val="16"/>
              </w:rPr>
            </w:pPr>
            <w:r w:rsidRPr="00757CD0">
              <w:rPr>
                <w:bCs/>
                <w:sz w:val="16"/>
                <w:szCs w:val="16"/>
              </w:rPr>
              <w:t>7614104,3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AD1E79" w:rsidP="00757CD0">
            <w:pPr>
              <w:jc w:val="center"/>
              <w:rPr>
                <w:bCs/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5041642,6</w:t>
            </w:r>
          </w:p>
        </w:tc>
        <w:tc>
          <w:tcPr>
            <w:tcW w:w="424" w:type="pct"/>
            <w:shd w:val="clear" w:color="auto" w:fill="FFFFFF" w:themeFill="background1"/>
          </w:tcPr>
          <w:p w:rsidR="00AD1E79" w:rsidRPr="00757CD0" w:rsidRDefault="00AD1E79" w:rsidP="00757CD0">
            <w:pPr>
              <w:jc w:val="center"/>
              <w:rPr>
                <w:bCs/>
                <w:sz w:val="16"/>
                <w:szCs w:val="16"/>
              </w:rPr>
            </w:pPr>
            <w:r w:rsidRPr="00757CD0">
              <w:rPr>
                <w:bCs/>
                <w:sz w:val="16"/>
                <w:szCs w:val="16"/>
              </w:rPr>
              <w:t>3851322,1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AD1E79" w:rsidP="00757CD0">
            <w:pPr>
              <w:jc w:val="center"/>
              <w:rPr>
                <w:bCs/>
                <w:sz w:val="16"/>
                <w:szCs w:val="16"/>
              </w:rPr>
            </w:pPr>
            <w:r w:rsidRPr="00757CD0">
              <w:rPr>
                <w:bCs/>
                <w:sz w:val="16"/>
                <w:szCs w:val="16"/>
              </w:rPr>
              <w:t>3933209,2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25361F" w:rsidP="00757CD0">
            <w:pPr>
              <w:jc w:val="center"/>
              <w:rPr>
                <w:bCs/>
                <w:sz w:val="16"/>
                <w:szCs w:val="16"/>
              </w:rPr>
            </w:pPr>
            <w:r w:rsidRPr="00757CD0">
              <w:rPr>
                <w:bCs/>
                <w:sz w:val="16"/>
                <w:szCs w:val="16"/>
              </w:rPr>
              <w:t>5963890,5</w:t>
            </w:r>
          </w:p>
        </w:tc>
        <w:tc>
          <w:tcPr>
            <w:tcW w:w="423" w:type="pct"/>
            <w:shd w:val="clear" w:color="auto" w:fill="FFFFFF" w:themeFill="background1"/>
          </w:tcPr>
          <w:p w:rsidR="00AD1E79" w:rsidRPr="00757CD0" w:rsidRDefault="006F0D25" w:rsidP="00757CD0">
            <w:pPr>
              <w:jc w:val="center"/>
              <w:rPr>
                <w:bCs/>
                <w:sz w:val="16"/>
                <w:szCs w:val="16"/>
              </w:rPr>
            </w:pPr>
            <w:r w:rsidRPr="00757CD0">
              <w:rPr>
                <w:bCs/>
                <w:sz w:val="16"/>
                <w:szCs w:val="16"/>
              </w:rPr>
              <w:t>33891555,8</w:t>
            </w:r>
          </w:p>
        </w:tc>
        <w:tc>
          <w:tcPr>
            <w:tcW w:w="418" w:type="pct"/>
            <w:shd w:val="clear" w:color="auto" w:fill="FFFFFF" w:themeFill="background1"/>
          </w:tcPr>
          <w:p w:rsidR="00AD1E79" w:rsidRPr="00757CD0" w:rsidRDefault="00AD1E79" w:rsidP="00823E96">
            <w:pPr>
              <w:jc w:val="center"/>
              <w:rPr>
                <w:bCs/>
                <w:sz w:val="16"/>
                <w:szCs w:val="16"/>
              </w:rPr>
            </w:pPr>
            <w:r w:rsidRPr="00757CD0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AD1E79" w:rsidRPr="00757CD0" w:rsidRDefault="00AD1E79" w:rsidP="00823E96">
            <w:pPr>
              <w:rPr>
                <w:bCs/>
                <w:sz w:val="15"/>
                <w:szCs w:val="15"/>
              </w:rPr>
            </w:pPr>
            <w:r w:rsidRPr="00757CD0">
              <w:rPr>
                <w:bCs/>
                <w:sz w:val="15"/>
                <w:szCs w:val="15"/>
              </w:rPr>
              <w:t>».</w:t>
            </w:r>
          </w:p>
        </w:tc>
      </w:tr>
    </w:tbl>
    <w:p w:rsidR="0040778F" w:rsidRPr="00757CD0" w:rsidRDefault="0040778F" w:rsidP="0040778F">
      <w:pPr>
        <w:tabs>
          <w:tab w:val="left" w:pos="5485"/>
        </w:tabs>
        <w:ind w:right="-456"/>
        <w:jc w:val="center"/>
        <w:rPr>
          <w:sz w:val="22"/>
          <w:szCs w:val="22"/>
        </w:rPr>
      </w:pP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  <w:r w:rsidRPr="00757CD0">
        <w:tab/>
      </w:r>
    </w:p>
    <w:p w:rsidR="002C3F0D" w:rsidRPr="00757CD0" w:rsidRDefault="002C3F0D" w:rsidP="009A4AF3">
      <w:pPr>
        <w:ind w:firstLine="567"/>
        <w:jc w:val="both"/>
      </w:pPr>
    </w:p>
    <w:p w:rsidR="0040778F" w:rsidRPr="00757CD0" w:rsidRDefault="0040778F" w:rsidP="009A4AF3">
      <w:pPr>
        <w:ind w:firstLine="567"/>
        <w:jc w:val="both"/>
      </w:pPr>
    </w:p>
    <w:p w:rsidR="008161C3" w:rsidRPr="00757CD0" w:rsidRDefault="008161C3" w:rsidP="009A4AF3">
      <w:pPr>
        <w:ind w:firstLine="567"/>
        <w:jc w:val="both"/>
        <w:sectPr w:rsidR="008161C3" w:rsidRPr="00757CD0" w:rsidSect="002C3F0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23E96" w:rsidRPr="00757CD0" w:rsidRDefault="004A5B09" w:rsidP="00AB28A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lastRenderedPageBreak/>
        <w:t>10</w:t>
      </w:r>
      <w:r w:rsidR="00BA683E" w:rsidRPr="00757CD0">
        <w:t>. </w:t>
      </w:r>
      <w:r w:rsidR="00823E96" w:rsidRPr="00757CD0">
        <w:rPr>
          <w:rFonts w:eastAsia="Calibri"/>
          <w:lang w:eastAsia="en-US"/>
        </w:rPr>
        <w:t xml:space="preserve">Внести в постановление Правительства Санкт-Петербурга от 23.06.2014 № 498 </w:t>
      </w:r>
      <w:r w:rsidR="00823E96" w:rsidRPr="00757CD0">
        <w:rPr>
          <w:rFonts w:eastAsia="Calibri"/>
          <w:lang w:eastAsia="en-US"/>
        </w:rPr>
        <w:br/>
        <w:t xml:space="preserve">«О государственной программе Санкт-Петербурга «Развитие физической культуры </w:t>
      </w:r>
      <w:r w:rsidR="00823E96" w:rsidRPr="00757CD0">
        <w:rPr>
          <w:rFonts w:eastAsia="Calibri"/>
          <w:lang w:eastAsia="en-US"/>
        </w:rPr>
        <w:br/>
        <w:t>и спорта в Санкт-Петербурге» следующие изменения:</w:t>
      </w:r>
    </w:p>
    <w:p w:rsidR="006B2E3F" w:rsidRPr="006B2E3F" w:rsidRDefault="004A5B09" w:rsidP="006B2E3F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>10</w:t>
      </w:r>
      <w:r w:rsidR="006B2E3F" w:rsidRPr="006B2E3F">
        <w:t>.1. Пункт 9 паспорта государственной программы Санкт-Петербурга «Развитие физической культуры и спорта в Санкт-Петербурге» приложения к постановлению изложить в следующей редакции:</w:t>
      </w:r>
    </w:p>
    <w:p w:rsidR="006B2E3F" w:rsidRPr="0036439A" w:rsidRDefault="006B2E3F" w:rsidP="006B2E3F">
      <w:pPr>
        <w:rPr>
          <w:b/>
          <w:sz w:val="16"/>
          <w:szCs w:val="16"/>
        </w:rPr>
      </w:pPr>
    </w:p>
    <w:tbl>
      <w:tblPr>
        <w:tblW w:w="5534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4"/>
        <w:gridCol w:w="438"/>
        <w:gridCol w:w="2836"/>
        <w:gridCol w:w="6518"/>
        <w:gridCol w:w="424"/>
      </w:tblGrid>
      <w:tr w:rsidR="00757CD0" w:rsidRPr="006B2E3F" w:rsidTr="00585CC8">
        <w:trPr>
          <w:trHeight w:val="39"/>
        </w:trPr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2E3F" w:rsidRPr="00333B42" w:rsidRDefault="006B2E3F" w:rsidP="006B2E3F">
            <w:pPr>
              <w:jc w:val="right"/>
              <w:rPr>
                <w:b/>
                <w:sz w:val="15"/>
                <w:szCs w:val="15"/>
              </w:rPr>
            </w:pPr>
            <w:r w:rsidRPr="00333B42">
              <w:rPr>
                <w:b/>
                <w:sz w:val="15"/>
                <w:szCs w:val="15"/>
              </w:rPr>
              <w:t>«</w:t>
            </w:r>
          </w:p>
        </w:tc>
        <w:tc>
          <w:tcPr>
            <w:tcW w:w="20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B2E3F" w:rsidRPr="006B2E3F" w:rsidRDefault="006B2E3F" w:rsidP="006B2E3F">
            <w:pPr>
              <w:ind w:left="-12"/>
              <w:jc w:val="center"/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9</w:t>
            </w:r>
          </w:p>
        </w:tc>
        <w:tc>
          <w:tcPr>
            <w:tcW w:w="1352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6B2E3F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6B2E3F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0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Государственная программа финансируется за счет средств бюджета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Санкт-Петербурга, а также за счет средств федерального бюджета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и внебюджетных источников. </w:t>
            </w:r>
            <w:r w:rsidRPr="006B2E3F">
              <w:rPr>
                <w:sz w:val="20"/>
                <w:szCs w:val="20"/>
              </w:rPr>
              <w:br/>
              <w:t>Общий объем финансирования государственной программы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на период 2020-2025 годов – 116 234 907,0 тыс.руб., из них: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2020 г. – 15 458 513,4 тыс.руб.;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2021 г. – 22 380 668,3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2022 г. – 23 038 519,3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2023 г. – 16 854 744,9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2024 г. – 18 800 778,1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– 19 701 683,0 тыс.руб..</w:t>
            </w:r>
          </w:p>
          <w:p w:rsidR="006B2E3F" w:rsidRPr="00EC42D0" w:rsidRDefault="006B2E3F" w:rsidP="006B2E3F">
            <w:pPr>
              <w:rPr>
                <w:sz w:val="16"/>
                <w:szCs w:val="16"/>
              </w:rPr>
            </w:pP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на период 2020-2025 годов (в ценах соответствующих лет)</w:t>
            </w:r>
          </w:p>
          <w:p w:rsidR="00AB1EB2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 за счет средств бюджета Санкт-Петербурга –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111 025 769,7 тыс.руб.,</w:t>
            </w:r>
            <w:r w:rsidR="00AB1EB2">
              <w:rPr>
                <w:sz w:val="20"/>
                <w:szCs w:val="20"/>
              </w:rPr>
              <w:t xml:space="preserve"> </w:t>
            </w:r>
            <w:r w:rsidRPr="006B2E3F">
              <w:rPr>
                <w:sz w:val="20"/>
                <w:szCs w:val="20"/>
              </w:rPr>
              <w:t>из них: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 г. –  14 586 422,8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2021 г. –  21 311 390,6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2022 г. –  21 915 678,9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2023 г. –  16 135 016,3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2024 г. –  18 090 778,1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–  18 986 483,0 тыс.руб.,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в том числе на реализацию региональных проектов - </w:t>
            </w:r>
            <w:r w:rsidRPr="006B2E3F">
              <w:rPr>
                <w:sz w:val="20"/>
                <w:szCs w:val="20"/>
              </w:rPr>
              <w:br/>
              <w:t>2 345 647,5 тыс.руб., из них: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 г. – 566 705,0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2021 г. –  511 080,6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2022 г. –  952 055,1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2023 г. –  52 196,8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2024 г. –  206 878,6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–  56 731,4 тыс.руб.</w:t>
            </w:r>
          </w:p>
          <w:p w:rsidR="006B2E3F" w:rsidRPr="0036439A" w:rsidRDefault="006B2E3F" w:rsidP="006B2E3F">
            <w:pPr>
              <w:rPr>
                <w:sz w:val="14"/>
                <w:szCs w:val="14"/>
              </w:rPr>
            </w:pP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на период 2020-2025 годов (в ценах соответствующих лет)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за счет средств федерального бюджета – 995 937,3 тыс.руб.,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из них: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 г. – 182 890,6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2021 г. – 374 877,7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2022 г. – 423 240,4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2023 г. – 14 928,6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2024 г. – 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– 0,0 тыс.руб.,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в том числе на реализацию региональных проектов –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949 387,3 тыс.руб., из них: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 г. – 182 890,6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2021 г. – 339 157,7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2022 г. – 412 410,4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2023 г. – 14 928,6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2024 г. – 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– 0,0 тыс.руб.,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на период 2020-2025 годов за счет внебюджетных источников –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4 213 200,0 тыс.руб., из них: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 г. – 689 200,0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2021 г. – 694 400,0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2022 г. – 699 600,0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2023 г. – 704 800,0 тысруб.;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2024 г. – 710 000,0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-  715 200,0 тыс.руб.</w:t>
            </w:r>
          </w:p>
        </w:tc>
        <w:tc>
          <w:tcPr>
            <w:tcW w:w="203" w:type="pct"/>
            <w:tcBorders>
              <w:top w:val="nil"/>
              <w:bottom w:val="nil"/>
              <w:right w:val="nil"/>
            </w:tcBorders>
          </w:tcPr>
          <w:p w:rsidR="006B2E3F" w:rsidRDefault="006B2E3F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Pr="00C30E7D" w:rsidRDefault="0036439A" w:rsidP="006B2E3F"/>
          <w:p w:rsidR="0036439A" w:rsidRPr="00C30E7D" w:rsidRDefault="0036439A" w:rsidP="006B2E3F"/>
          <w:p w:rsidR="0036439A" w:rsidRPr="00C30E7D" w:rsidRDefault="0036439A" w:rsidP="006B2E3F"/>
          <w:p w:rsidR="0036439A" w:rsidRPr="00C30E7D" w:rsidRDefault="0036439A" w:rsidP="006B2E3F"/>
          <w:p w:rsidR="0036439A" w:rsidRPr="00C30E7D" w:rsidRDefault="0036439A" w:rsidP="006B2E3F"/>
          <w:p w:rsidR="0036439A" w:rsidRPr="00C30E7D" w:rsidRDefault="0036439A" w:rsidP="006B2E3F"/>
          <w:p w:rsidR="0036439A" w:rsidRDefault="0036439A" w:rsidP="006B2E3F">
            <w:pPr>
              <w:rPr>
                <w:sz w:val="22"/>
                <w:szCs w:val="22"/>
              </w:rPr>
            </w:pPr>
          </w:p>
          <w:p w:rsidR="0036439A" w:rsidRPr="0036439A" w:rsidRDefault="0036439A" w:rsidP="006B2E3F">
            <w:pPr>
              <w:rPr>
                <w:sz w:val="15"/>
                <w:szCs w:val="15"/>
              </w:rPr>
            </w:pPr>
            <w:r w:rsidRPr="0036439A">
              <w:rPr>
                <w:sz w:val="15"/>
                <w:szCs w:val="15"/>
              </w:rPr>
              <w:t>».</w:t>
            </w:r>
          </w:p>
        </w:tc>
      </w:tr>
    </w:tbl>
    <w:p w:rsidR="006B2E3F" w:rsidRDefault="008B29EC" w:rsidP="006B2E3F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lastRenderedPageBreak/>
        <w:t>10</w:t>
      </w:r>
      <w:r w:rsidR="006B2E3F" w:rsidRPr="006B2E3F">
        <w:t>.2. Пункт 1 таблицы 6 подраздела 1.6 раздела 1 приложения к постановлению изложить в следующей редакции:</w:t>
      </w:r>
    </w:p>
    <w:p w:rsidR="00C30E7D" w:rsidRDefault="00C30E7D" w:rsidP="006B2E3F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tbl>
      <w:tblPr>
        <w:tblW w:w="12124" w:type="dxa"/>
        <w:tblInd w:w="-9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283"/>
        <w:gridCol w:w="1135"/>
        <w:gridCol w:w="1105"/>
        <w:gridCol w:w="850"/>
        <w:gridCol w:w="671"/>
        <w:gridCol w:w="840"/>
        <w:gridCol w:w="942"/>
        <w:gridCol w:w="891"/>
        <w:gridCol w:w="891"/>
        <w:gridCol w:w="891"/>
        <w:gridCol w:w="891"/>
        <w:gridCol w:w="930"/>
        <w:gridCol w:w="426"/>
        <w:gridCol w:w="924"/>
      </w:tblGrid>
      <w:tr w:rsidR="00706298" w:rsidRPr="00AD0986" w:rsidTr="00585CC8">
        <w:trPr>
          <w:trHeight w:val="349"/>
        </w:trPr>
        <w:tc>
          <w:tcPr>
            <w:tcW w:w="45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06298" w:rsidRPr="00706298" w:rsidRDefault="00706298" w:rsidP="00811739">
            <w:pPr>
              <w:tabs>
                <w:tab w:val="center" w:pos="-170"/>
              </w:tabs>
              <w:jc w:val="right"/>
              <w:rPr>
                <w:sz w:val="15"/>
                <w:szCs w:val="15"/>
              </w:rPr>
            </w:pPr>
            <w:r w:rsidRPr="00706298">
              <w:rPr>
                <w:sz w:val="15"/>
                <w:szCs w:val="15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81783F" w:rsidRDefault="00706298" w:rsidP="00823FB0">
            <w:pPr>
              <w:tabs>
                <w:tab w:val="center" w:pos="-170"/>
              </w:tabs>
              <w:jc w:val="center"/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81783F" w:rsidRDefault="00706298" w:rsidP="00823FB0">
            <w:pPr>
              <w:ind w:right="-85"/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Бюджет</w:t>
            </w:r>
          </w:p>
          <w:p w:rsidR="00706298" w:rsidRPr="0081783F" w:rsidRDefault="00706298" w:rsidP="00823FB0">
            <w:pPr>
              <w:ind w:right="-85"/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154 161,3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213 522,0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50 479,8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52 196,8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206 878,6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56 731,4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733 969,9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vAlign w:val="bottom"/>
          </w:tcPr>
          <w:p w:rsidR="00706298" w:rsidRPr="00102311" w:rsidRDefault="00706298" w:rsidP="00823FB0">
            <w:pPr>
              <w:rPr>
                <w:sz w:val="8"/>
                <w:szCs w:val="18"/>
              </w:rPr>
            </w:pPr>
          </w:p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706298">
              <w:rPr>
                <w:sz w:val="15"/>
                <w:szCs w:val="15"/>
              </w:rPr>
              <w:t>»</w:t>
            </w:r>
            <w:r w:rsidRPr="0081783F">
              <w:rPr>
                <w:sz w:val="14"/>
                <w:szCs w:val="14"/>
              </w:rPr>
              <w:t>.</w:t>
            </w: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trHeight w:val="269"/>
        </w:trPr>
        <w:tc>
          <w:tcPr>
            <w:tcW w:w="45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1 331 181,8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6 337 661,1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8 130 398,3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1 976 067,6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3 982 210,1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4 528 122,5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26 285 641,4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21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1 485 343,1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6 551 183,1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8 180 878,1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2 028 264,4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4 189 088,7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4 584 853,9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27 019 611,3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351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13 101 079,7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14 760 207,5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13 734 800,8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14 106 751,9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13 901 689,4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14 401 629,1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84 006 158,4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14 586 422,8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21 311 390,6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21 915 678,9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16 135 016,3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18 090 778,1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18 986 483,0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pacing w:val="-6"/>
                <w:sz w:val="14"/>
                <w:szCs w:val="14"/>
              </w:rPr>
            </w:pPr>
            <w:r w:rsidRPr="00C30E7D">
              <w:rPr>
                <w:spacing w:val="-6"/>
                <w:sz w:val="14"/>
                <w:szCs w:val="14"/>
              </w:rPr>
              <w:t>111 025 769,7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/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38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EC42D0" w:rsidRDefault="00706298" w:rsidP="00823FB0">
            <w:pPr>
              <w:rPr>
                <w:sz w:val="14"/>
                <w:szCs w:val="14"/>
              </w:rPr>
            </w:pPr>
            <w:r w:rsidRPr="00EC42D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49 090,9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74 102,0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14 465,7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14 928,6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152 587,2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37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133 799,7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265 055,7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397 944,7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796 800,1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215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182 890,6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339 157,7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412 410,4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14 928,6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  <w:lang w:val="en-US"/>
              </w:rPr>
              <w:t>949387</w:t>
            </w:r>
            <w:r w:rsidRPr="00C30E7D">
              <w:rPr>
                <w:sz w:val="14"/>
                <w:szCs w:val="14"/>
              </w:rPr>
              <w:t>,3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35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35 720,0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10 830,0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46 550,0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182 890,6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374 877,7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423 240,4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14 928,6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995 937,3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270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39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C30E7D" w:rsidRDefault="00706298" w:rsidP="00823FB0">
            <w:pPr>
              <w:jc w:val="center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26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689 200,0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694 400,0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699 600,0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704 800,0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710 000,0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715 200,0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4 213 200,0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6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wBefore w:w="45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689 200,0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694 400,0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699 600,0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704 800,0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710 000,0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715 200,0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4 213 200,0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924" w:type="dxa"/>
          </w:tcPr>
          <w:p w:rsidR="00706298" w:rsidRPr="00AD0986" w:rsidRDefault="00706298" w:rsidP="00823FB0">
            <w:pPr>
              <w:ind w:left="-397" w:right="-57"/>
              <w:jc w:val="center"/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gridAfter w:val="1"/>
          <w:wBefore w:w="454" w:type="dxa"/>
          <w:wAfter w:w="924" w:type="dxa"/>
          <w:trHeight w:val="227"/>
        </w:trPr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ВСЕГО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 xml:space="preserve">Проектная </w:t>
            </w:r>
          </w:p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часть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203 252,2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287 624,0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64 945,5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67 125,4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206 878,6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56 731,4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z w:val="14"/>
                <w:szCs w:val="14"/>
              </w:rPr>
            </w:pPr>
            <w:r w:rsidRPr="00C30E7D">
              <w:rPr>
                <w:sz w:val="14"/>
                <w:szCs w:val="14"/>
              </w:rPr>
              <w:t>886 557,1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gridAfter w:val="1"/>
          <w:wBefore w:w="454" w:type="dxa"/>
          <w:wAfter w:w="92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1 464 981,5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bCs/>
                <w:sz w:val="14"/>
                <w:szCs w:val="14"/>
              </w:rPr>
            </w:pPr>
            <w:r w:rsidRPr="00C30E7D">
              <w:rPr>
                <w:bCs/>
                <w:sz w:val="14"/>
                <w:szCs w:val="14"/>
              </w:rPr>
              <w:t>6 602 716,8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bCs/>
                <w:sz w:val="14"/>
                <w:szCs w:val="14"/>
              </w:rPr>
            </w:pPr>
            <w:r w:rsidRPr="00C30E7D">
              <w:rPr>
                <w:bCs/>
                <w:sz w:val="14"/>
                <w:szCs w:val="14"/>
              </w:rPr>
              <w:t>8 528 343,0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1 976 067,6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3 982 210,1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4 528 122,5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298" w:rsidRPr="00C30E7D" w:rsidRDefault="00706298" w:rsidP="00823FB0">
            <w:pPr>
              <w:jc w:val="right"/>
              <w:rPr>
                <w:bCs/>
                <w:sz w:val="14"/>
                <w:szCs w:val="14"/>
              </w:rPr>
            </w:pPr>
            <w:r w:rsidRPr="00C30E7D">
              <w:rPr>
                <w:bCs/>
                <w:sz w:val="14"/>
                <w:szCs w:val="14"/>
              </w:rPr>
              <w:t>27 082 441,5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gridAfter w:val="1"/>
          <w:wBefore w:w="454" w:type="dxa"/>
          <w:wAfter w:w="924" w:type="dxa"/>
          <w:trHeight w:val="227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1 668 233,7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bCs/>
                <w:sz w:val="14"/>
                <w:szCs w:val="14"/>
              </w:rPr>
            </w:pPr>
            <w:r w:rsidRPr="00C30E7D">
              <w:rPr>
                <w:bCs/>
                <w:sz w:val="14"/>
                <w:szCs w:val="14"/>
              </w:rPr>
              <w:t>6 890 340,8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bCs/>
                <w:sz w:val="14"/>
                <w:szCs w:val="14"/>
              </w:rPr>
            </w:pPr>
            <w:r w:rsidRPr="00C30E7D">
              <w:rPr>
                <w:bCs/>
                <w:sz w:val="14"/>
                <w:szCs w:val="14"/>
              </w:rPr>
              <w:t>8 593 288,5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2 043 193,0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4 189 088,7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4 584 853,9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bCs/>
                <w:sz w:val="14"/>
                <w:szCs w:val="14"/>
              </w:rPr>
            </w:pPr>
            <w:r w:rsidRPr="00C30E7D">
              <w:rPr>
                <w:bCs/>
                <w:sz w:val="14"/>
                <w:szCs w:val="14"/>
              </w:rPr>
              <w:t>27 968 998,6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gridAfter w:val="1"/>
          <w:wBefore w:w="454" w:type="dxa"/>
          <w:wAfter w:w="924" w:type="dxa"/>
          <w:trHeight w:val="262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  <w:r w:rsidRPr="0081783F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ind w:firstLine="46"/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13 790 279,7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15 490 327,5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14 445 230,8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14 811 551,9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14 611 689,4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15 116 829,1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88 265 908,4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4"/>
                <w:szCs w:val="14"/>
              </w:rPr>
            </w:pPr>
          </w:p>
        </w:tc>
      </w:tr>
      <w:tr w:rsidR="00706298" w:rsidRPr="00AD0986" w:rsidTr="00585CC8">
        <w:trPr>
          <w:gridBefore w:val="1"/>
          <w:gridAfter w:val="1"/>
          <w:wBefore w:w="454" w:type="dxa"/>
          <w:wAfter w:w="924" w:type="dxa"/>
          <w:trHeight w:val="227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298" w:rsidRPr="0081783F" w:rsidRDefault="00706298" w:rsidP="00823FB0">
            <w:pPr>
              <w:rPr>
                <w:sz w:val="14"/>
                <w:szCs w:val="14"/>
              </w:rPr>
            </w:pP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81783F" w:rsidRDefault="00706298" w:rsidP="00823FB0">
            <w:pPr>
              <w:rPr>
                <w:b/>
                <w:sz w:val="14"/>
                <w:szCs w:val="14"/>
              </w:rPr>
            </w:pPr>
            <w:r w:rsidRPr="0081783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15 458 513,4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bCs/>
                <w:sz w:val="14"/>
                <w:szCs w:val="14"/>
              </w:rPr>
            </w:pPr>
            <w:r w:rsidRPr="00C30E7D">
              <w:rPr>
                <w:bCs/>
                <w:sz w:val="14"/>
                <w:szCs w:val="14"/>
              </w:rPr>
              <w:t>22 380 668,3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bCs/>
                <w:sz w:val="14"/>
                <w:szCs w:val="14"/>
              </w:rPr>
            </w:pPr>
            <w:r w:rsidRPr="00C30E7D">
              <w:rPr>
                <w:bCs/>
                <w:sz w:val="14"/>
                <w:szCs w:val="14"/>
              </w:rPr>
              <w:t>23 038 519,3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16 854 744,9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18 800 778,1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spacing w:val="-8"/>
                <w:sz w:val="14"/>
                <w:szCs w:val="14"/>
              </w:rPr>
            </w:pPr>
            <w:r w:rsidRPr="00C30E7D">
              <w:rPr>
                <w:spacing w:val="-8"/>
                <w:sz w:val="14"/>
                <w:szCs w:val="14"/>
              </w:rPr>
              <w:t>19 701 683,0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298" w:rsidRPr="00C30E7D" w:rsidRDefault="00706298" w:rsidP="00823FB0">
            <w:pPr>
              <w:jc w:val="right"/>
              <w:rPr>
                <w:bCs/>
                <w:sz w:val="14"/>
                <w:szCs w:val="14"/>
              </w:rPr>
            </w:pPr>
            <w:r w:rsidRPr="00C30E7D">
              <w:rPr>
                <w:bCs/>
                <w:sz w:val="14"/>
                <w:szCs w:val="14"/>
              </w:rPr>
              <w:t>116 234 907,0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706298" w:rsidRPr="00AD0986" w:rsidRDefault="00706298" w:rsidP="00823FB0">
            <w:pPr>
              <w:rPr>
                <w:sz w:val="18"/>
                <w:szCs w:val="18"/>
              </w:rPr>
            </w:pPr>
          </w:p>
        </w:tc>
      </w:tr>
    </w:tbl>
    <w:p w:rsidR="006B2E3F" w:rsidRPr="006B2E3F" w:rsidRDefault="006B2E3F" w:rsidP="006B2E3F">
      <w:pPr>
        <w:rPr>
          <w:rFonts w:eastAsia="Calibri"/>
          <w:lang w:eastAsia="en-US"/>
        </w:rPr>
      </w:pPr>
    </w:p>
    <w:p w:rsidR="006B2E3F" w:rsidRDefault="008B29EC" w:rsidP="006B2E3F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>
        <w:t>10</w:t>
      </w:r>
      <w:r w:rsidR="006B2E3F" w:rsidRPr="006B2E3F">
        <w:t>.3. Пункт 4 таблицы 6 подраздела 1.6 раздела 1 приложения к постановлению изложить в следующей редакции:</w:t>
      </w:r>
    </w:p>
    <w:tbl>
      <w:tblPr>
        <w:tblW w:w="1114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9"/>
        <w:gridCol w:w="328"/>
        <w:gridCol w:w="1135"/>
        <w:gridCol w:w="1327"/>
        <w:gridCol w:w="851"/>
        <w:gridCol w:w="8"/>
        <w:gridCol w:w="700"/>
        <w:gridCol w:w="851"/>
        <w:gridCol w:w="850"/>
        <w:gridCol w:w="850"/>
        <w:gridCol w:w="851"/>
        <w:gridCol w:w="851"/>
        <w:gridCol w:w="851"/>
        <w:gridCol w:w="850"/>
        <w:gridCol w:w="284"/>
        <w:gridCol w:w="229"/>
      </w:tblGrid>
      <w:tr w:rsidR="007947FE" w:rsidRPr="00AD0986" w:rsidTr="00585CC8">
        <w:trPr>
          <w:trHeight w:val="373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811739" w:rsidRDefault="00811739" w:rsidP="00823FB0">
            <w:pPr>
              <w:ind w:left="-85" w:right="-85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</w:t>
            </w:r>
            <w:r w:rsidR="007947FE" w:rsidRPr="00811739">
              <w:rPr>
                <w:sz w:val="15"/>
                <w:szCs w:val="15"/>
              </w:rPr>
              <w:t>«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ind w:left="-85" w:right="-85"/>
              <w:jc w:val="center"/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Подпрограмма 3</w:t>
            </w:r>
          </w:p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Бюджет</w:t>
            </w:r>
          </w:p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Проектная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:rsidR="007947FE" w:rsidRPr="00C30E7D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359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782 018,7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6 337 661,1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8 130 398,3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1 976 067,6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3 982 210,1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4 528 122,5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25 736 478,3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170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782 018,7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6 337 661,1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8 130 398,3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1 976 067,6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3 982 210,1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4 528 122,5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25 736 478,3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404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523 534,6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827 103,7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667 124,7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574 681,0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2 592 444,0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170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1 305 553,3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7 164 764,8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8 797 523,0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2 550 748,6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28 328 922,3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285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Федеральный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Проектная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282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133 799,7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265 055,7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397 944,7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796 800,1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170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133 799,7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265 055,7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397 944,7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796 800,1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272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35 720,0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10 830,0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46 550,0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219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133 799,7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300 775,7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408 774,7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843 350,1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353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Внебюджетные средства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Проектная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291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 xml:space="preserve">- 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149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270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Процессная часть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353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823FB0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346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ВСЕГО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Проектная часть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</w:tcPr>
          <w:p w:rsidR="00C30E7D" w:rsidRDefault="00C30E7D" w:rsidP="00823FB0">
            <w:pPr>
              <w:rPr>
                <w:sz w:val="15"/>
                <w:szCs w:val="15"/>
              </w:rPr>
            </w:pPr>
          </w:p>
          <w:p w:rsidR="00C30E7D" w:rsidRDefault="00C30E7D" w:rsidP="00823FB0">
            <w:pPr>
              <w:rPr>
                <w:sz w:val="15"/>
                <w:szCs w:val="15"/>
              </w:rPr>
            </w:pPr>
          </w:p>
          <w:p w:rsidR="00C30E7D" w:rsidRDefault="00C30E7D" w:rsidP="00823FB0">
            <w:pPr>
              <w:rPr>
                <w:sz w:val="15"/>
                <w:szCs w:val="15"/>
              </w:rPr>
            </w:pPr>
          </w:p>
          <w:p w:rsidR="00C30E7D" w:rsidRDefault="00C30E7D" w:rsidP="00823FB0">
            <w:pPr>
              <w:rPr>
                <w:sz w:val="15"/>
                <w:szCs w:val="15"/>
              </w:rPr>
            </w:pPr>
          </w:p>
          <w:p w:rsidR="00C30E7D" w:rsidRDefault="00C30E7D" w:rsidP="00823FB0">
            <w:pPr>
              <w:rPr>
                <w:sz w:val="15"/>
                <w:szCs w:val="15"/>
              </w:rPr>
            </w:pPr>
          </w:p>
          <w:p w:rsidR="00C30E7D" w:rsidRDefault="00C30E7D" w:rsidP="00823FB0">
            <w:pPr>
              <w:rPr>
                <w:sz w:val="15"/>
                <w:szCs w:val="15"/>
              </w:rPr>
            </w:pPr>
          </w:p>
          <w:p w:rsidR="00C30E7D" w:rsidRDefault="00C30E7D" w:rsidP="00823FB0">
            <w:pPr>
              <w:rPr>
                <w:sz w:val="15"/>
                <w:szCs w:val="15"/>
              </w:rPr>
            </w:pPr>
          </w:p>
          <w:p w:rsidR="00C30E7D" w:rsidRDefault="00C30E7D" w:rsidP="00823FB0">
            <w:pPr>
              <w:rPr>
                <w:sz w:val="15"/>
                <w:szCs w:val="15"/>
              </w:rPr>
            </w:pPr>
          </w:p>
          <w:p w:rsidR="007947FE" w:rsidRPr="00AD0986" w:rsidRDefault="00C30E7D" w:rsidP="00823FB0">
            <w:pPr>
              <w:rPr>
                <w:sz w:val="14"/>
                <w:szCs w:val="14"/>
              </w:rPr>
            </w:pPr>
            <w:r w:rsidRPr="00C30E7D">
              <w:rPr>
                <w:sz w:val="15"/>
                <w:szCs w:val="15"/>
              </w:rPr>
              <w:t>».</w:t>
            </w: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267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</w:p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915 818,4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6 602 716,8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8 528 343,0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1 976 067,6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26 533 278,4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267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</w:p>
        </w:tc>
        <w:tc>
          <w:tcPr>
            <w:tcW w:w="2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915 818,4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6 602 716,8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8 528 343,0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1 976 067,6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26 533 278,4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357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</w:p>
        </w:tc>
        <w:tc>
          <w:tcPr>
            <w:tcW w:w="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Процессная часть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  <w:r w:rsidRPr="00DC44C7">
              <w:rPr>
                <w:sz w:val="15"/>
                <w:szCs w:val="15"/>
              </w:rPr>
              <w:t>Текущие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523 534,6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862 823,7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677 954,7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574 681,0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center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2 638 994,0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  <w:tc>
          <w:tcPr>
            <w:tcW w:w="229" w:type="dxa"/>
            <w:tcBorders>
              <w:left w:val="nil"/>
            </w:tcBorders>
          </w:tcPr>
          <w:p w:rsidR="007947FE" w:rsidRPr="00AD0986" w:rsidRDefault="007947FE" w:rsidP="00823FB0">
            <w:pPr>
              <w:jc w:val="center"/>
              <w:rPr>
                <w:sz w:val="14"/>
                <w:szCs w:val="14"/>
              </w:rPr>
            </w:pPr>
          </w:p>
        </w:tc>
      </w:tr>
      <w:tr w:rsidR="007947FE" w:rsidRPr="00AD0986" w:rsidTr="00585CC8">
        <w:trPr>
          <w:trHeight w:val="227"/>
          <w:jc w:val="center"/>
        </w:trPr>
        <w:tc>
          <w:tcPr>
            <w:tcW w:w="329" w:type="dxa"/>
            <w:tcBorders>
              <w:right w:val="single" w:sz="4" w:space="0" w:color="auto"/>
            </w:tcBorders>
          </w:tcPr>
          <w:p w:rsidR="007947FE" w:rsidRPr="00AD0986" w:rsidRDefault="007947FE" w:rsidP="00823FB0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7FE" w:rsidRPr="00DC44C7" w:rsidRDefault="007947FE" w:rsidP="00823FB0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C44C7" w:rsidRDefault="007947FE" w:rsidP="007913D8">
            <w:pPr>
              <w:rPr>
                <w:sz w:val="15"/>
                <w:szCs w:val="15"/>
              </w:rPr>
            </w:pPr>
          </w:p>
        </w:tc>
        <w:tc>
          <w:tcPr>
            <w:tcW w:w="2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FE" w:rsidRPr="00DE3503" w:rsidRDefault="007947FE" w:rsidP="007913D8">
            <w:pPr>
              <w:rPr>
                <w:sz w:val="15"/>
                <w:szCs w:val="15"/>
              </w:rPr>
            </w:pPr>
            <w:r w:rsidRPr="00DE3503">
              <w:rPr>
                <w:sz w:val="15"/>
                <w:szCs w:val="15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1 439 353,0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7 465 540,5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bCs/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9 206 297,7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2 550 748,6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3 982 210,1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sz w:val="15"/>
                <w:szCs w:val="15"/>
              </w:rPr>
              <w:t>4 528 122,5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7FE" w:rsidRPr="00C30E7D" w:rsidRDefault="007947FE" w:rsidP="00823FB0">
            <w:pPr>
              <w:jc w:val="right"/>
              <w:rPr>
                <w:sz w:val="15"/>
                <w:szCs w:val="15"/>
              </w:rPr>
            </w:pPr>
            <w:r w:rsidRPr="00C30E7D">
              <w:rPr>
                <w:bCs/>
                <w:sz w:val="15"/>
                <w:szCs w:val="15"/>
              </w:rPr>
              <w:t>29 172 272,4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7947FE" w:rsidRPr="00AD0986" w:rsidRDefault="007947FE" w:rsidP="00823FB0">
            <w:pPr>
              <w:rPr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nil"/>
            </w:tcBorders>
            <w:vAlign w:val="center"/>
          </w:tcPr>
          <w:p w:rsidR="007947FE" w:rsidRPr="00AD0986" w:rsidRDefault="007947FE" w:rsidP="00823FB0">
            <w:pPr>
              <w:rPr>
                <w:sz w:val="14"/>
                <w:szCs w:val="14"/>
              </w:rPr>
            </w:pPr>
          </w:p>
        </w:tc>
      </w:tr>
    </w:tbl>
    <w:p w:rsidR="00C30E7D" w:rsidRDefault="00C30E7D" w:rsidP="006B2E3F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</w:p>
    <w:p w:rsidR="00C30E7D" w:rsidRDefault="00C30E7D">
      <w:r>
        <w:br w:type="page"/>
      </w:r>
    </w:p>
    <w:p w:rsidR="006B2E3F" w:rsidRDefault="008B29EC" w:rsidP="006B2E3F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lastRenderedPageBreak/>
        <w:t>10</w:t>
      </w:r>
      <w:r w:rsidR="006B2E3F" w:rsidRPr="006B2E3F">
        <w:t>.4. Пункты 1 и 2 таблицы 7 приложения к постановлению изложить в следующей редакции:</w:t>
      </w:r>
    </w:p>
    <w:tbl>
      <w:tblPr>
        <w:tblW w:w="1074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91"/>
        <w:gridCol w:w="295"/>
        <w:gridCol w:w="1258"/>
        <w:gridCol w:w="1276"/>
        <w:gridCol w:w="1417"/>
        <w:gridCol w:w="845"/>
        <w:gridCol w:w="846"/>
        <w:gridCol w:w="845"/>
        <w:gridCol w:w="846"/>
        <w:gridCol w:w="845"/>
        <w:gridCol w:w="846"/>
        <w:gridCol w:w="846"/>
        <w:gridCol w:w="284"/>
      </w:tblGrid>
      <w:tr w:rsidR="00881A2A" w:rsidRPr="00F430E6" w:rsidTr="00C30E7D">
        <w:trPr>
          <w:trHeight w:val="227"/>
        </w:trPr>
        <w:tc>
          <w:tcPr>
            <w:tcW w:w="291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823FB0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«</w:t>
            </w:r>
          </w:p>
        </w:tc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 xml:space="preserve">Объем финансирования региональных проектов, реализуемых </w:t>
            </w:r>
          </w:p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в рамках государственной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Бюджет</w:t>
            </w:r>
            <w:r w:rsidRPr="00F430E6">
              <w:rPr>
                <w:color w:val="000000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154 161,3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213 522,0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50 479,8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52 196,8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206 878,6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56 731,4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733 969,9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81A2A" w:rsidRPr="00F430E6" w:rsidRDefault="00881A2A" w:rsidP="00811739">
            <w:pPr>
              <w:ind w:right="-57"/>
              <w:jc w:val="both"/>
              <w:rPr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».</w:t>
            </w:r>
            <w:r w:rsidR="00811739">
              <w:rPr>
                <w:bCs/>
                <w:color w:val="000000"/>
                <w:sz w:val="15"/>
                <w:szCs w:val="15"/>
              </w:rPr>
              <w:t xml:space="preserve">      </w:t>
            </w: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412 543,7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297 558,6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901 575,3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1 611 677,6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566 705,0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511 080,6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952 055,1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52 196,8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206 878,6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56 731,4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2 345 647,5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 xml:space="preserve">Федеральный </w:t>
            </w:r>
            <w:r w:rsidRPr="00F430E6">
              <w:rPr>
                <w:color w:val="000000"/>
                <w:sz w:val="15"/>
                <w:szCs w:val="15"/>
              </w:rPr>
              <w:br/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49 090,9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74 102,0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14 465,7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14 928,6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152 587,2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133 799,7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265 055,7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397 944,7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796 800,1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182 890,6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339 157,7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412 410,4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14 928,6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949 387,3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Внебюджетные</w:t>
            </w:r>
            <w:r w:rsidRPr="00F430E6">
              <w:rPr>
                <w:color w:val="000000"/>
                <w:sz w:val="15"/>
                <w:szCs w:val="15"/>
              </w:rPr>
              <w:br/>
              <w:t>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81A2A" w:rsidRPr="00F430E6" w:rsidRDefault="00881A2A" w:rsidP="00DA29CC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ВСЕГО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749 595,6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850 238,3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5871D0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  <w:highlight w:val="yellow"/>
              </w:rPr>
            </w:pPr>
            <w:r w:rsidRPr="00881A2A">
              <w:rPr>
                <w:bCs/>
                <w:color w:val="000000"/>
                <w:sz w:val="15"/>
                <w:szCs w:val="15"/>
              </w:rPr>
              <w:t>1 364 465,5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67 125,4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206 878,6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56 731,4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3 295 034,8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A2A" w:rsidRPr="00F430E6" w:rsidRDefault="00881A2A" w:rsidP="00823FB0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 xml:space="preserve">РП </w:t>
            </w:r>
            <w:r w:rsidRPr="00BE16A2">
              <w:rPr>
                <w:color w:val="000000"/>
                <w:sz w:val="15"/>
                <w:szCs w:val="15"/>
              </w:rPr>
              <w:t>«</w:t>
            </w:r>
            <w:r w:rsidRPr="00F430E6">
              <w:rPr>
                <w:color w:val="000000"/>
                <w:sz w:val="15"/>
                <w:szCs w:val="15"/>
              </w:rPr>
              <w:t>Спорт - норма жизни</w:t>
            </w:r>
            <w:r w:rsidRPr="00BE16A2">
              <w:rPr>
                <w:color w:val="000000"/>
                <w:sz w:val="15"/>
                <w:szCs w:val="15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Бюджет</w:t>
            </w:r>
            <w:r w:rsidRPr="00F430E6">
              <w:rPr>
                <w:color w:val="000000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139 605,9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196 210,3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50 479,8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52 196,8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206 878,6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56 731,4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702 102,8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412 543,7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297 558,6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901 575,3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1 611 677,6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552 149,6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493 768,9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952 055,1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52 196,8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206 878,6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56 731,4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2 313 780,4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 xml:space="preserve">Федеральный </w:t>
            </w:r>
            <w:r w:rsidRPr="00F430E6">
              <w:rPr>
                <w:color w:val="000000"/>
                <w:sz w:val="15"/>
                <w:szCs w:val="15"/>
              </w:rPr>
              <w:br/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49 090,9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74 102,0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14 465,7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14 928,6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152 587,2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133 799,7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265 055,7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397 944,7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796 800,1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182 890,6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339 157,7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412 410,4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14 928,6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949 387,3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Внебюджетные</w:t>
            </w:r>
            <w:r w:rsidRPr="00F430E6">
              <w:rPr>
                <w:color w:val="000000"/>
                <w:sz w:val="15"/>
                <w:szCs w:val="15"/>
              </w:rPr>
              <w:br/>
              <w:t>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BE16A2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881A2A" w:rsidRPr="00F430E6" w:rsidTr="00C30E7D">
        <w:trPr>
          <w:trHeight w:val="227"/>
        </w:trPr>
        <w:tc>
          <w:tcPr>
            <w:tcW w:w="291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881A2A" w:rsidRPr="00F430E6" w:rsidRDefault="00881A2A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2A" w:rsidRPr="00BE16A2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2A" w:rsidRPr="00F430E6" w:rsidRDefault="00881A2A" w:rsidP="00DA29CC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1A2A" w:rsidRPr="00F430E6" w:rsidRDefault="00881A2A" w:rsidP="00DA29CC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ВСЕГО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735 040,2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832 926,6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1 364 465,5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67 125,4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206 878,6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56 731,4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A2A" w:rsidRPr="00F430E6" w:rsidRDefault="00881A2A" w:rsidP="00823FB0">
            <w:pPr>
              <w:ind w:left="-57" w:right="-57"/>
              <w:jc w:val="right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3 263 167,7</w:t>
            </w: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A2A" w:rsidRPr="00F430E6" w:rsidRDefault="00881A2A" w:rsidP="00823FB0">
            <w:pPr>
              <w:ind w:right="-57"/>
              <w:rPr>
                <w:bCs/>
                <w:color w:val="000000"/>
                <w:sz w:val="15"/>
                <w:szCs w:val="15"/>
              </w:rPr>
            </w:pPr>
          </w:p>
        </w:tc>
      </w:tr>
    </w:tbl>
    <w:p w:rsidR="006B2E3F" w:rsidRDefault="008B29EC" w:rsidP="006B2E3F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10</w:t>
      </w:r>
      <w:r w:rsidR="006B2E3F" w:rsidRPr="006B2E3F">
        <w:t xml:space="preserve">.5. Пункты 7 и 7.1 таблицы 7 приложения к постановлению изложить </w:t>
      </w:r>
      <w:r w:rsidR="006B2E3F" w:rsidRPr="006B2E3F">
        <w:br/>
        <w:t>в следующей редакции:</w:t>
      </w:r>
    </w:p>
    <w:tbl>
      <w:tblPr>
        <w:tblW w:w="5777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427"/>
        <w:gridCol w:w="290"/>
        <w:gridCol w:w="2751"/>
        <w:gridCol w:w="1778"/>
        <w:gridCol w:w="896"/>
        <w:gridCol w:w="703"/>
        <w:gridCol w:w="812"/>
        <w:gridCol w:w="849"/>
        <w:gridCol w:w="380"/>
        <w:gridCol w:w="380"/>
        <w:gridCol w:w="380"/>
        <w:gridCol w:w="953"/>
        <w:gridCol w:w="458"/>
      </w:tblGrid>
      <w:tr w:rsidR="00C30E7D" w:rsidRPr="00F430E6" w:rsidTr="00C30E7D">
        <w:trPr>
          <w:trHeight w:val="20"/>
        </w:trPr>
        <w:tc>
          <w:tcPr>
            <w:tcW w:w="193" w:type="pct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5E6D3E" w:rsidRPr="00F430E6" w:rsidRDefault="005E6D3E" w:rsidP="00C30E7D">
            <w:pPr>
              <w:ind w:right="-57"/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«</w:t>
            </w: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Объем финансирования региональных проектов, реализуемых в рамках подпрограммы 3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Бюджет</w:t>
            </w:r>
            <w:r w:rsidRPr="00F430E6">
              <w:rPr>
                <w:color w:val="000000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823FB0">
            <w:pPr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08" w:type="pct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412 543,7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297 558,6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901 575,3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1 611 677,6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412 543,7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297 558,6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901 575,3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1 611 677,6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 xml:space="preserve">Федеральный </w:t>
            </w:r>
            <w:r w:rsidRPr="00F430E6">
              <w:rPr>
                <w:color w:val="000000"/>
                <w:sz w:val="15"/>
                <w:szCs w:val="15"/>
              </w:rPr>
              <w:br/>
              <w:t>бюджет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133 799,7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265 055,7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397 944,7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796 800,1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133 799,7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265 055,7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397 944,7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796 800,1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Внебюджетные</w:t>
            </w:r>
            <w:r w:rsidRPr="00F430E6">
              <w:rPr>
                <w:color w:val="000000"/>
                <w:sz w:val="15"/>
                <w:szCs w:val="15"/>
              </w:rPr>
              <w:br/>
              <w:t>средства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ВСЕГО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546 343,4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562 614,3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1 299 520,0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2 408 477,7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D3E" w:rsidRPr="00F430E6" w:rsidRDefault="005E6D3E" w:rsidP="00823FB0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7.1</w:t>
            </w:r>
          </w:p>
        </w:tc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E6D3E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 xml:space="preserve">РП </w:t>
            </w:r>
            <w:r>
              <w:rPr>
                <w:color w:val="000000"/>
                <w:sz w:val="15"/>
                <w:szCs w:val="15"/>
              </w:rPr>
              <w:t>«</w:t>
            </w:r>
            <w:r w:rsidRPr="00F430E6">
              <w:rPr>
                <w:color w:val="000000"/>
                <w:sz w:val="15"/>
                <w:szCs w:val="15"/>
              </w:rPr>
              <w:t>Спорт - норма жизни</w:t>
            </w:r>
            <w:r>
              <w:rPr>
                <w:color w:val="000000"/>
                <w:sz w:val="15"/>
                <w:szCs w:val="15"/>
              </w:rPr>
              <w:t>»</w:t>
            </w:r>
            <w:r w:rsidRPr="00F430E6">
              <w:rPr>
                <w:color w:val="000000"/>
                <w:sz w:val="15"/>
                <w:szCs w:val="15"/>
              </w:rPr>
              <w:t xml:space="preserve">, реализуемый </w:t>
            </w:r>
          </w:p>
          <w:p w:rsidR="005E6D3E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 xml:space="preserve">в рамках </w:t>
            </w:r>
          </w:p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подпрограммы 3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Бюджет</w:t>
            </w:r>
            <w:r w:rsidRPr="00F430E6">
              <w:rPr>
                <w:color w:val="000000"/>
                <w:sz w:val="15"/>
                <w:szCs w:val="15"/>
              </w:rPr>
              <w:br/>
              <w:t>Санкт-Петербурга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412 543,7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297 558,6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901 575,3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1 611 677,6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412 543,7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297 558,6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901 575,3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1 611 677,6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 xml:space="preserve">Федеральный </w:t>
            </w:r>
            <w:r w:rsidRPr="00F430E6">
              <w:rPr>
                <w:color w:val="000000"/>
                <w:sz w:val="15"/>
                <w:szCs w:val="15"/>
              </w:rPr>
              <w:br/>
              <w:t>бюджет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133 799,7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265 055,7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397 944,7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jc w:val="center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796 800,1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133 799,7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265 055,7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397 944,7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796 800,1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Внебюджетные</w:t>
            </w:r>
            <w:r w:rsidRPr="00F430E6">
              <w:rPr>
                <w:color w:val="000000"/>
                <w:sz w:val="15"/>
                <w:szCs w:val="15"/>
              </w:rPr>
              <w:br/>
              <w:t>средства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Текущие расходы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F430E6">
              <w:rPr>
                <w:color w:val="000000"/>
                <w:sz w:val="15"/>
                <w:szCs w:val="15"/>
              </w:rPr>
              <w:t>Расходы развития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0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5E6D3E" w:rsidP="00823FB0">
            <w:pPr>
              <w:rPr>
                <w:color w:val="000000"/>
                <w:sz w:val="15"/>
                <w:szCs w:val="15"/>
              </w:rPr>
            </w:pP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20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F430E6" w:rsidRDefault="00C30E7D" w:rsidP="00C30E7D">
            <w:pPr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».</w:t>
            </w:r>
          </w:p>
        </w:tc>
      </w:tr>
      <w:tr w:rsidR="00C30E7D" w:rsidRPr="00F430E6" w:rsidTr="00C30E7D">
        <w:trPr>
          <w:trHeight w:val="20"/>
        </w:trPr>
        <w:tc>
          <w:tcPr>
            <w:tcW w:w="19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2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D3E" w:rsidRPr="00F430E6" w:rsidRDefault="005E6D3E" w:rsidP="00823FB0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ВСЕГО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546 343,4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562 614,3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1 299 520,0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951E27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D3E" w:rsidRPr="00F430E6" w:rsidRDefault="005E6D3E" w:rsidP="00793CD3">
            <w:pPr>
              <w:jc w:val="center"/>
              <w:rPr>
                <w:bCs/>
                <w:color w:val="000000"/>
                <w:sz w:val="15"/>
                <w:szCs w:val="15"/>
              </w:rPr>
            </w:pPr>
            <w:r w:rsidRPr="00F430E6">
              <w:rPr>
                <w:bCs/>
                <w:color w:val="000000"/>
                <w:sz w:val="15"/>
                <w:szCs w:val="15"/>
              </w:rPr>
              <w:t>2 408 477,7</w:t>
            </w:r>
          </w:p>
        </w:tc>
        <w:tc>
          <w:tcPr>
            <w:tcW w:w="20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6D3E" w:rsidRPr="002A37F2" w:rsidRDefault="005E6D3E" w:rsidP="00823FB0">
            <w:pPr>
              <w:rPr>
                <w:bCs/>
                <w:color w:val="000000"/>
                <w:sz w:val="15"/>
                <w:szCs w:val="15"/>
              </w:rPr>
            </w:pPr>
          </w:p>
        </w:tc>
      </w:tr>
    </w:tbl>
    <w:p w:rsidR="006B2E3F" w:rsidRDefault="008B29EC" w:rsidP="006B2E3F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10</w:t>
      </w:r>
      <w:r w:rsidR="006B2E3F" w:rsidRPr="006B2E3F">
        <w:t xml:space="preserve">.6. Пункты 11 и 11.1 таблицы 8 подраздела 1.6 раздела 1 приложения </w:t>
      </w:r>
      <w:r w:rsidR="006B2E3F" w:rsidRPr="006B2E3F">
        <w:br/>
        <w:t>к постановлению изложить в следующей редакции:</w:t>
      </w:r>
    </w:p>
    <w:tbl>
      <w:tblPr>
        <w:tblW w:w="1102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1310"/>
        <w:gridCol w:w="1985"/>
        <w:gridCol w:w="926"/>
        <w:gridCol w:w="927"/>
        <w:gridCol w:w="926"/>
        <w:gridCol w:w="927"/>
        <w:gridCol w:w="926"/>
        <w:gridCol w:w="927"/>
        <w:gridCol w:w="927"/>
        <w:gridCol w:w="426"/>
      </w:tblGrid>
      <w:tr w:rsidR="00793CD3" w:rsidRPr="008B1105" w:rsidTr="00954B12">
        <w:trPr>
          <w:trHeight w:val="283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shd w:val="clear" w:color="000000" w:fill="FFFFFF"/>
            <w:hideMark/>
          </w:tcPr>
          <w:p w:rsidR="00793CD3" w:rsidRPr="008B1105" w:rsidRDefault="00793CD3" w:rsidP="00954B1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93CD3" w:rsidRPr="008B1105" w:rsidRDefault="00793CD3" w:rsidP="00954B12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93CD3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 xml:space="preserve">Комитет </w:t>
            </w:r>
          </w:p>
          <w:p w:rsidR="00793CD3" w:rsidRPr="008B1105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по строительству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3CD3" w:rsidRPr="008B1105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1 331 181,8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1 337 661,1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3 130 398,3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1 976 067,6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3 982 210,1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4 528 122,5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16 285 641,4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bottom"/>
          </w:tcPr>
          <w:p w:rsidR="00793CD3" w:rsidRPr="00126D44" w:rsidRDefault="00793CD3" w:rsidP="00823FB0">
            <w:pPr>
              <w:ind w:right="-57"/>
              <w:rPr>
                <w:color w:val="000000"/>
                <w:sz w:val="15"/>
                <w:szCs w:val="15"/>
              </w:rPr>
            </w:pPr>
            <w:r w:rsidRPr="00126D44">
              <w:rPr>
                <w:bCs/>
                <w:color w:val="000000"/>
                <w:sz w:val="15"/>
                <w:szCs w:val="15"/>
              </w:rPr>
              <w:t>».</w:t>
            </w:r>
          </w:p>
        </w:tc>
      </w:tr>
      <w:tr w:rsidR="00793CD3" w:rsidRPr="008B1105" w:rsidTr="00954B12">
        <w:trPr>
          <w:trHeight w:val="283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93CD3" w:rsidRPr="008B1105" w:rsidRDefault="00793CD3" w:rsidP="00823FB0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CD3" w:rsidRPr="008B1105" w:rsidRDefault="00793CD3" w:rsidP="00954B12">
            <w:pPr>
              <w:jc w:val="both"/>
              <w:rPr>
                <w:color w:val="000000"/>
                <w:sz w:val="15"/>
                <w:szCs w:val="15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93CD3" w:rsidRPr="008B1105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Федеральный бюджет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133 799,7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265 055,7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397 944,7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796 800,1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793CD3" w:rsidRPr="008B1105" w:rsidRDefault="00793CD3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793CD3" w:rsidRPr="008B1105" w:rsidTr="00954B12">
        <w:trPr>
          <w:trHeight w:val="283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93CD3" w:rsidRPr="008B1105" w:rsidRDefault="00793CD3" w:rsidP="00823FB0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CD3" w:rsidRPr="008B1105" w:rsidRDefault="00793CD3" w:rsidP="00954B12">
            <w:pPr>
              <w:jc w:val="both"/>
              <w:rPr>
                <w:color w:val="000000"/>
                <w:sz w:val="15"/>
                <w:szCs w:val="15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93CD3" w:rsidRPr="008B1105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823FB0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1 464 981,5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1 602 716,8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3 528 343,0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1 976 067,6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3 982 210,1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4 528 122,5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17 082 441,5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793CD3" w:rsidRPr="008B1105" w:rsidRDefault="00793CD3" w:rsidP="00823FB0">
            <w:pPr>
              <w:ind w:right="-57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793CD3" w:rsidRPr="008B1105" w:rsidTr="00954B12">
        <w:trPr>
          <w:trHeight w:val="283"/>
        </w:trPr>
        <w:tc>
          <w:tcPr>
            <w:tcW w:w="392" w:type="dxa"/>
            <w:vMerge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3CD3" w:rsidRPr="008B1105" w:rsidRDefault="00793CD3" w:rsidP="00823FB0">
            <w:pPr>
              <w:jc w:val="right"/>
              <w:rPr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93CD3" w:rsidRPr="008B1105" w:rsidRDefault="00793CD3" w:rsidP="00954B12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11.1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93CD3" w:rsidRPr="008B1105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Подпрограмма 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3CD3" w:rsidRPr="008B1105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Бюджет Санкт-Петербурга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782 018,7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1 337 661,1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3 130 398,3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1 976 067,6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3 982 210,1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4 528 122,5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15 736 478,3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793CD3" w:rsidRPr="008B1105" w:rsidRDefault="00793CD3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793CD3" w:rsidRPr="008B1105" w:rsidTr="00954B12">
        <w:trPr>
          <w:trHeight w:val="283"/>
        </w:trPr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93CD3" w:rsidRPr="008B1105" w:rsidRDefault="00793CD3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3CD3" w:rsidRPr="008B1105" w:rsidRDefault="00793CD3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CD3" w:rsidRPr="008B1105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Федеральный бюджет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133 799,7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265 055,7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397 944,7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color w:val="000000"/>
                <w:sz w:val="15"/>
                <w:szCs w:val="15"/>
              </w:rPr>
            </w:pPr>
            <w:r w:rsidRPr="008B1105">
              <w:rPr>
                <w:color w:val="000000"/>
                <w:sz w:val="15"/>
                <w:szCs w:val="15"/>
              </w:rPr>
              <w:t>796 800,1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793CD3" w:rsidRPr="008B1105" w:rsidRDefault="00793CD3" w:rsidP="00823FB0">
            <w:pPr>
              <w:ind w:right="-57"/>
              <w:rPr>
                <w:color w:val="000000"/>
                <w:sz w:val="15"/>
                <w:szCs w:val="15"/>
              </w:rPr>
            </w:pPr>
          </w:p>
        </w:tc>
      </w:tr>
      <w:tr w:rsidR="00793CD3" w:rsidRPr="008B1105" w:rsidTr="00954B12">
        <w:trPr>
          <w:trHeight w:val="283"/>
        </w:trPr>
        <w:tc>
          <w:tcPr>
            <w:tcW w:w="392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793CD3" w:rsidRPr="008B1105" w:rsidRDefault="00793CD3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3CD3" w:rsidRPr="008B1105" w:rsidRDefault="00793CD3" w:rsidP="00823FB0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CD3" w:rsidRPr="008B1105" w:rsidRDefault="00793CD3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823FB0">
            <w:pPr>
              <w:ind w:left="-57" w:right="-57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ИТОГО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915 818,4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1 602 716,8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3 528 343,0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1 976 067,6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3 982 210,1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4 528 122,5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3CD3" w:rsidRPr="008B1105" w:rsidRDefault="00793CD3" w:rsidP="00793CD3">
            <w:pPr>
              <w:ind w:left="-57" w:right="-57"/>
              <w:jc w:val="center"/>
              <w:rPr>
                <w:bCs/>
                <w:color w:val="000000"/>
                <w:sz w:val="15"/>
                <w:szCs w:val="15"/>
              </w:rPr>
            </w:pPr>
            <w:r w:rsidRPr="008B1105">
              <w:rPr>
                <w:bCs/>
                <w:color w:val="000000"/>
                <w:sz w:val="15"/>
                <w:szCs w:val="15"/>
              </w:rPr>
              <w:t>16 533 278,4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793CD3" w:rsidRPr="008B1105" w:rsidRDefault="00793CD3" w:rsidP="00823FB0">
            <w:pPr>
              <w:ind w:right="-57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</w:tbl>
    <w:p w:rsidR="00CE3EEB" w:rsidRDefault="00CE3EEB" w:rsidP="006B2E3F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</w:p>
    <w:p w:rsidR="006B2E3F" w:rsidRPr="006B2E3F" w:rsidRDefault="008B29EC" w:rsidP="006B2E3F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lastRenderedPageBreak/>
        <w:t>10</w:t>
      </w:r>
      <w:r w:rsidR="006B2E3F" w:rsidRPr="006B2E3F">
        <w:t>.7. Пункт 6 раздела 4 приложения к постановлению изложить в следующей редакции:</w:t>
      </w:r>
    </w:p>
    <w:tbl>
      <w:tblPr>
        <w:tblW w:w="5758" w:type="pct"/>
        <w:tblInd w:w="-789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426"/>
        <w:gridCol w:w="3541"/>
        <w:gridCol w:w="6237"/>
        <w:gridCol w:w="284"/>
        <w:gridCol w:w="144"/>
      </w:tblGrid>
      <w:tr w:rsidR="00757CD0" w:rsidRPr="006B2E3F" w:rsidTr="00CE3EEB">
        <w:trPr>
          <w:trHeight w:val="528"/>
        </w:trPr>
        <w:tc>
          <w:tcPr>
            <w:tcW w:w="130" w:type="pct"/>
            <w:tcBorders>
              <w:right w:val="single" w:sz="4" w:space="0" w:color="auto"/>
            </w:tcBorders>
          </w:tcPr>
          <w:p w:rsidR="006B2E3F" w:rsidRPr="00333B42" w:rsidRDefault="006B2E3F" w:rsidP="00811739">
            <w:pPr>
              <w:jc w:val="right"/>
              <w:rPr>
                <w:sz w:val="15"/>
                <w:szCs w:val="15"/>
              </w:rPr>
            </w:pPr>
            <w:r w:rsidRPr="00333B42">
              <w:rPr>
                <w:sz w:val="15"/>
                <w:szCs w:val="15"/>
              </w:rPr>
              <w:t>«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3F" w:rsidRPr="006B2E3F" w:rsidRDefault="006B2E3F" w:rsidP="006B2E3F">
            <w:pPr>
              <w:jc w:val="center"/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6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Общий объем финансирования подпрограммы 3</w:t>
            </w:r>
            <w:r w:rsidRPr="006B2E3F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6B2E3F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Общий объем финансирования подпрограммы 3 на период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2020-2025 годов – 29 172 272,4 тыс.руб., из них: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 г. – 1 439 353,0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2021 г. – 7 465 540,5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2022 г. – 9 206 297,7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2023 г. – 2 550 748,6 тысруб.;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2024 г. – 3 982 210,1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– 4 528 122,5 тысруб.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Общий объем финансирования подпрограммы 3 на период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2020-2025 годов за счет средств бюджета Санкт-Петербурга –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28 328 922,3 тыс.руб., из них: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 г. – 1 305 553,3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2021 г. – 7 164 764,8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2022 г. – 8 797 523,0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2023 г. –2 550 748,6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2024 г. – 3 982 210,1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– 4 528 122,5 тыс.руб.,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в том числе на реализацию РП «Спорт – норма жизни» - </w:t>
            </w:r>
          </w:p>
          <w:p w:rsidR="006B2E3F" w:rsidRPr="0046126D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1 611 677,6 тыс.</w:t>
            </w:r>
            <w:r w:rsidRPr="0046126D">
              <w:rPr>
                <w:sz w:val="20"/>
                <w:szCs w:val="20"/>
              </w:rPr>
              <w:t>руб., из них:</w:t>
            </w:r>
          </w:p>
          <w:p w:rsidR="006B2E3F" w:rsidRPr="0046126D" w:rsidRDefault="006B2E3F" w:rsidP="006B2E3F">
            <w:pPr>
              <w:rPr>
                <w:sz w:val="20"/>
                <w:szCs w:val="20"/>
              </w:rPr>
            </w:pPr>
            <w:r w:rsidRPr="0046126D">
              <w:rPr>
                <w:sz w:val="20"/>
                <w:szCs w:val="20"/>
              </w:rPr>
              <w:t>2020 г. – 412 543,7 тыс.руб.;</w:t>
            </w:r>
          </w:p>
          <w:p w:rsidR="0046126D" w:rsidRPr="0046126D" w:rsidRDefault="006B2E3F" w:rsidP="0046126D">
            <w:pPr>
              <w:rPr>
                <w:sz w:val="20"/>
                <w:szCs w:val="20"/>
              </w:rPr>
            </w:pPr>
            <w:r w:rsidRPr="0046126D">
              <w:rPr>
                <w:sz w:val="20"/>
                <w:szCs w:val="20"/>
              </w:rPr>
              <w:t xml:space="preserve">2021 г. – </w:t>
            </w:r>
            <w:r w:rsidR="0046126D" w:rsidRPr="0046126D">
              <w:rPr>
                <w:bCs/>
                <w:sz w:val="20"/>
                <w:szCs w:val="20"/>
              </w:rPr>
              <w:t>297 558,6</w:t>
            </w:r>
            <w:r w:rsidR="0046126D" w:rsidRPr="0046126D">
              <w:rPr>
                <w:sz w:val="20"/>
                <w:szCs w:val="20"/>
              </w:rPr>
              <w:t xml:space="preserve"> тыс.руб.;</w:t>
            </w:r>
          </w:p>
          <w:p w:rsidR="006B2E3F" w:rsidRPr="0046126D" w:rsidRDefault="0046126D" w:rsidP="0046126D">
            <w:pPr>
              <w:rPr>
                <w:sz w:val="20"/>
                <w:szCs w:val="20"/>
              </w:rPr>
            </w:pPr>
            <w:r w:rsidRPr="0046126D">
              <w:rPr>
                <w:sz w:val="20"/>
                <w:szCs w:val="20"/>
              </w:rPr>
              <w:t xml:space="preserve">2022 г. – </w:t>
            </w:r>
            <w:r w:rsidRPr="0046126D">
              <w:rPr>
                <w:bCs/>
                <w:sz w:val="20"/>
                <w:szCs w:val="20"/>
              </w:rPr>
              <w:t>901 575,3</w:t>
            </w:r>
            <w:r w:rsidRPr="0046126D">
              <w:rPr>
                <w:sz w:val="20"/>
                <w:szCs w:val="20"/>
              </w:rPr>
              <w:t xml:space="preserve"> тыс.руб</w:t>
            </w:r>
            <w:r w:rsidR="006B2E3F" w:rsidRPr="0046126D">
              <w:rPr>
                <w:sz w:val="20"/>
                <w:szCs w:val="20"/>
              </w:rPr>
              <w:t>.;</w:t>
            </w:r>
          </w:p>
          <w:p w:rsidR="006B2E3F" w:rsidRPr="0046126D" w:rsidRDefault="006B2E3F" w:rsidP="006B2E3F">
            <w:pPr>
              <w:rPr>
                <w:sz w:val="20"/>
                <w:szCs w:val="20"/>
              </w:rPr>
            </w:pPr>
            <w:r w:rsidRPr="0046126D">
              <w:rPr>
                <w:sz w:val="20"/>
                <w:szCs w:val="20"/>
              </w:rPr>
              <w:t>2023 г. – 0,0 тыс.руб.;</w:t>
            </w:r>
          </w:p>
          <w:p w:rsidR="006B2E3F" w:rsidRPr="0046126D" w:rsidRDefault="006B2E3F" w:rsidP="006B2E3F">
            <w:pPr>
              <w:rPr>
                <w:sz w:val="20"/>
                <w:szCs w:val="20"/>
              </w:rPr>
            </w:pPr>
            <w:r w:rsidRPr="0046126D">
              <w:rPr>
                <w:sz w:val="20"/>
                <w:szCs w:val="20"/>
              </w:rPr>
              <w:t>2024 г. – 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– 0,0 тыс.руб.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Общий объем финансирования подпрограммы 3 на период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2020-2025 годов за счет средств федерального бюджета –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843 350,1 тыс.руб., из них: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 г. – 133 799,7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2021 г. – 300 775,7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2022 г. – 408 774,7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2023 г. – 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2024 г. – 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– 0,0 тыс.руб.,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 xml:space="preserve">в том числе на реализацию РП «Спорт – норма жизни» - 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796 800,1 тыс.руб., из них: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2020 г. – 133 799,7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2021 г. – 265 055,7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2022 г. – 397 944,7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2023 г. – 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2024 г. – 0,0 тыс.руб.;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2025 г. – 0,0 тыс.руб..</w:t>
            </w:r>
          </w:p>
          <w:p w:rsidR="006B2E3F" w:rsidRPr="006B2E3F" w:rsidRDefault="006B2E3F" w:rsidP="006B2E3F">
            <w:pPr>
              <w:rPr>
                <w:sz w:val="20"/>
                <w:szCs w:val="20"/>
              </w:rPr>
            </w:pPr>
            <w:r w:rsidRPr="006B2E3F">
              <w:rPr>
                <w:sz w:val="20"/>
                <w:szCs w:val="20"/>
              </w:rPr>
              <w:t>Общий объем финансирования подпрограммы 3 на период 2020-2025 годов за счет внебюджетных источников – 0,0 тыс.руб.</w:t>
            </w:r>
          </w:p>
        </w:tc>
        <w:tc>
          <w:tcPr>
            <w:tcW w:w="130" w:type="pct"/>
            <w:tcBorders>
              <w:left w:val="single" w:sz="4" w:space="0" w:color="auto"/>
            </w:tcBorders>
          </w:tcPr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2D0CDA" w:rsidRDefault="002D0CDA" w:rsidP="006B2E3F">
            <w:pPr>
              <w:rPr>
                <w:sz w:val="18"/>
                <w:szCs w:val="18"/>
              </w:rPr>
            </w:pPr>
          </w:p>
          <w:p w:rsidR="002D0CDA" w:rsidRDefault="002D0CDA" w:rsidP="006B2E3F">
            <w:pPr>
              <w:rPr>
                <w:sz w:val="18"/>
                <w:szCs w:val="18"/>
              </w:rPr>
            </w:pPr>
          </w:p>
          <w:p w:rsidR="002D0CDA" w:rsidRDefault="002D0CDA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  <w:r w:rsidRPr="00333B42">
              <w:rPr>
                <w:sz w:val="15"/>
                <w:szCs w:val="15"/>
              </w:rPr>
              <w:t>»</w:t>
            </w:r>
            <w:r w:rsidRPr="006B2E3F">
              <w:rPr>
                <w:sz w:val="18"/>
                <w:szCs w:val="18"/>
              </w:rPr>
              <w:t>.</w:t>
            </w:r>
          </w:p>
        </w:tc>
        <w:tc>
          <w:tcPr>
            <w:tcW w:w="66" w:type="pct"/>
            <w:tcBorders>
              <w:left w:val="nil"/>
            </w:tcBorders>
            <w:vAlign w:val="bottom"/>
          </w:tcPr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  <w:p w:rsidR="006B2E3F" w:rsidRPr="006B2E3F" w:rsidRDefault="006B2E3F" w:rsidP="006B2E3F">
            <w:pPr>
              <w:rPr>
                <w:sz w:val="18"/>
                <w:szCs w:val="18"/>
              </w:rPr>
            </w:pPr>
          </w:p>
        </w:tc>
      </w:tr>
    </w:tbl>
    <w:p w:rsidR="00CE3EEB" w:rsidRDefault="00CE3EEB" w:rsidP="00CE3EEB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6B2E3F" w:rsidRDefault="008B29EC" w:rsidP="00CE3EEB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>10</w:t>
      </w:r>
      <w:r w:rsidR="006B2E3F" w:rsidRPr="006B2E3F">
        <w:t>.8. Пункт 1.1.3 таблицы 26 подраздела 4.3 раздела 4 приложения</w:t>
      </w:r>
      <w:r w:rsidR="006B2E3F" w:rsidRPr="006B2E3F">
        <w:br/>
        <w:t xml:space="preserve">к постановлению изложить в следующей редакции: </w:t>
      </w:r>
    </w:p>
    <w:p w:rsidR="0046126D" w:rsidRPr="006B2E3F" w:rsidRDefault="0046126D" w:rsidP="00CE3EEB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tbl>
      <w:tblPr>
        <w:tblW w:w="109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1276"/>
        <w:gridCol w:w="284"/>
        <w:gridCol w:w="643"/>
        <w:gridCol w:w="491"/>
        <w:gridCol w:w="501"/>
        <w:gridCol w:w="671"/>
        <w:gridCol w:w="671"/>
        <w:gridCol w:w="992"/>
        <w:gridCol w:w="283"/>
        <w:gridCol w:w="709"/>
        <w:gridCol w:w="709"/>
        <w:gridCol w:w="393"/>
        <w:gridCol w:w="393"/>
        <w:gridCol w:w="394"/>
        <w:gridCol w:w="663"/>
        <w:gridCol w:w="708"/>
        <w:gridCol w:w="436"/>
      </w:tblGrid>
      <w:tr w:rsidR="0046126D" w:rsidRPr="006B2E3F" w:rsidTr="00CE3EEB">
        <w:trPr>
          <w:trHeight w:val="5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26D" w:rsidRPr="00333B42" w:rsidRDefault="0046126D" w:rsidP="006B2E3F">
            <w:pPr>
              <w:ind w:left="-85" w:right="-85"/>
              <w:jc w:val="right"/>
              <w:rPr>
                <w:sz w:val="15"/>
                <w:szCs w:val="15"/>
              </w:rPr>
            </w:pPr>
            <w:r w:rsidRPr="00333B42">
              <w:rPr>
                <w:sz w:val="15"/>
                <w:szCs w:val="15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6D" w:rsidRPr="0046126D" w:rsidRDefault="0046126D" w:rsidP="006B2E3F">
            <w:pPr>
              <w:ind w:right="-85"/>
              <w:rPr>
                <w:sz w:val="14"/>
                <w:szCs w:val="14"/>
              </w:rPr>
            </w:pPr>
            <w:r w:rsidRPr="0046126D">
              <w:rPr>
                <w:sz w:val="14"/>
                <w:szCs w:val="14"/>
              </w:rPr>
              <w:t>1.1.3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6126D" w:rsidRPr="006B2E3F" w:rsidRDefault="0046126D" w:rsidP="006B2E3F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Строительство здания крытого катка с искусственным льдом по адресу: ул. Фаворского, участок 1 (западнее пересечения с Гжатской ул.)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46126D" w:rsidRPr="006B2E3F" w:rsidRDefault="0046126D" w:rsidP="006B2E3F">
            <w:pPr>
              <w:ind w:left="-85" w:right="-85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КС</w:t>
            </w:r>
          </w:p>
        </w:tc>
        <w:tc>
          <w:tcPr>
            <w:tcW w:w="643" w:type="dxa"/>
            <w:vMerge w:val="restart"/>
            <w:shd w:val="clear" w:color="auto" w:fill="auto"/>
          </w:tcPr>
          <w:p w:rsidR="0046126D" w:rsidRPr="006B2E3F" w:rsidRDefault="0046126D" w:rsidP="006B2E3F">
            <w:pPr>
              <w:ind w:left="-85" w:right="-85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245 человек/смена</w:t>
            </w:r>
          </w:p>
        </w:tc>
        <w:tc>
          <w:tcPr>
            <w:tcW w:w="491" w:type="dxa"/>
            <w:vMerge w:val="restart"/>
            <w:shd w:val="clear" w:color="auto" w:fill="auto"/>
            <w:noWrap/>
          </w:tcPr>
          <w:p w:rsidR="0046126D" w:rsidRPr="006B2E3F" w:rsidRDefault="0046126D" w:rsidP="006B2E3F">
            <w:pPr>
              <w:ind w:left="-57" w:right="-57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СМР</w:t>
            </w:r>
          </w:p>
        </w:tc>
        <w:tc>
          <w:tcPr>
            <w:tcW w:w="501" w:type="dxa"/>
            <w:vMerge w:val="restart"/>
            <w:shd w:val="clear" w:color="auto" w:fill="auto"/>
            <w:noWrap/>
          </w:tcPr>
          <w:p w:rsidR="0046126D" w:rsidRPr="006B2E3F" w:rsidRDefault="0046126D" w:rsidP="006B2E3F">
            <w:pPr>
              <w:ind w:left="-57" w:right="-57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2021-2022</w:t>
            </w:r>
          </w:p>
        </w:tc>
        <w:tc>
          <w:tcPr>
            <w:tcW w:w="671" w:type="dxa"/>
            <w:vMerge w:val="restart"/>
            <w:shd w:val="clear" w:color="auto" w:fill="auto"/>
            <w:noWrap/>
          </w:tcPr>
          <w:p w:rsidR="0046126D" w:rsidRPr="0046126D" w:rsidRDefault="0046126D" w:rsidP="006B2E3F">
            <w:pPr>
              <w:autoSpaceDE w:val="0"/>
              <w:autoSpaceDN w:val="0"/>
              <w:adjustRightInd w:val="0"/>
              <w:ind w:right="-70" w:hanging="42"/>
              <w:rPr>
                <w:rFonts w:eastAsia="Calibri"/>
                <w:spacing w:val="-6"/>
                <w:sz w:val="15"/>
                <w:szCs w:val="15"/>
                <w:lang w:eastAsia="en-US"/>
              </w:rPr>
            </w:pPr>
            <w:r w:rsidRPr="0046126D">
              <w:rPr>
                <w:rFonts w:eastAsia="Calibri"/>
                <w:spacing w:val="-6"/>
                <w:sz w:val="15"/>
                <w:szCs w:val="15"/>
                <w:lang w:eastAsia="en-US"/>
              </w:rPr>
              <w:t>810 572,1</w:t>
            </w:r>
          </w:p>
        </w:tc>
        <w:tc>
          <w:tcPr>
            <w:tcW w:w="671" w:type="dxa"/>
            <w:vMerge w:val="restart"/>
            <w:shd w:val="clear" w:color="auto" w:fill="auto"/>
            <w:noWrap/>
          </w:tcPr>
          <w:p w:rsidR="0046126D" w:rsidRPr="0046126D" w:rsidRDefault="0046126D" w:rsidP="0046126D">
            <w:pPr>
              <w:autoSpaceDE w:val="0"/>
              <w:autoSpaceDN w:val="0"/>
              <w:adjustRightInd w:val="0"/>
              <w:ind w:right="-108" w:hanging="146"/>
              <w:jc w:val="right"/>
              <w:rPr>
                <w:rFonts w:eastAsia="Calibri"/>
                <w:spacing w:val="-6"/>
                <w:sz w:val="15"/>
                <w:szCs w:val="15"/>
                <w:lang w:eastAsia="en-US"/>
              </w:rPr>
            </w:pPr>
            <w:r w:rsidRPr="0046126D">
              <w:rPr>
                <w:rFonts w:eastAsia="Calibri"/>
                <w:spacing w:val="-6"/>
                <w:sz w:val="15"/>
                <w:szCs w:val="15"/>
                <w:lang w:eastAsia="en-US"/>
              </w:rPr>
              <w:t>810 572,1</w:t>
            </w:r>
          </w:p>
        </w:tc>
        <w:tc>
          <w:tcPr>
            <w:tcW w:w="992" w:type="dxa"/>
            <w:shd w:val="clear" w:color="auto" w:fill="auto"/>
          </w:tcPr>
          <w:p w:rsidR="0046126D" w:rsidRPr="006B2E3F" w:rsidRDefault="0046126D" w:rsidP="006B2E3F">
            <w:pPr>
              <w:rPr>
                <w:spacing w:val="-10"/>
                <w:sz w:val="15"/>
                <w:szCs w:val="15"/>
              </w:rPr>
            </w:pPr>
            <w:r w:rsidRPr="006B2E3F">
              <w:rPr>
                <w:spacing w:val="-10"/>
                <w:sz w:val="15"/>
                <w:szCs w:val="15"/>
              </w:rPr>
              <w:t>Бюджет</w:t>
            </w:r>
          </w:p>
          <w:p w:rsidR="0046126D" w:rsidRPr="006B2E3F" w:rsidRDefault="0046126D" w:rsidP="006B2E3F">
            <w:pPr>
              <w:rPr>
                <w:spacing w:val="-10"/>
                <w:sz w:val="15"/>
                <w:szCs w:val="15"/>
              </w:rPr>
            </w:pPr>
            <w:r w:rsidRPr="006B2E3F">
              <w:rPr>
                <w:spacing w:val="-10"/>
                <w:sz w:val="15"/>
                <w:szCs w:val="15"/>
              </w:rPr>
              <w:t>Санкт-Петербурга</w:t>
            </w:r>
          </w:p>
        </w:tc>
        <w:tc>
          <w:tcPr>
            <w:tcW w:w="283" w:type="dxa"/>
            <w:shd w:val="clear" w:color="auto" w:fill="auto"/>
            <w:noWrap/>
            <w:vAlign w:val="center"/>
          </w:tcPr>
          <w:p w:rsidR="0046126D" w:rsidRPr="006B2E3F" w:rsidRDefault="0046126D" w:rsidP="006B2E3F">
            <w:pPr>
              <w:ind w:left="-85" w:right="-85"/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46126D" w:rsidRPr="00AB1056" w:rsidRDefault="0046126D" w:rsidP="00823FB0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AB1056">
              <w:rPr>
                <w:rFonts w:ascii="Times New Roman" w:hAnsi="Times New Roman" w:cs="Times New Roman"/>
                <w:sz w:val="15"/>
                <w:szCs w:val="15"/>
              </w:rPr>
              <w:t>117 204,6</w:t>
            </w:r>
          </w:p>
        </w:tc>
        <w:tc>
          <w:tcPr>
            <w:tcW w:w="709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525 407,7</w:t>
            </w:r>
          </w:p>
        </w:tc>
        <w:tc>
          <w:tcPr>
            <w:tcW w:w="393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393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394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63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642 612,3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:rsidR="0046126D" w:rsidRPr="006B2E3F" w:rsidRDefault="0046126D" w:rsidP="006B2E3F">
            <w:pPr>
              <w:ind w:left="-85" w:right="-85"/>
              <w:rPr>
                <w:sz w:val="16"/>
                <w:szCs w:val="16"/>
              </w:rPr>
            </w:pPr>
            <w:r w:rsidRPr="006B2E3F">
              <w:rPr>
                <w:sz w:val="16"/>
                <w:szCs w:val="16"/>
              </w:rPr>
              <w:t>П-3,</w:t>
            </w:r>
          </w:p>
          <w:p w:rsidR="0046126D" w:rsidRPr="006B2E3F" w:rsidRDefault="0046126D" w:rsidP="006B2E3F">
            <w:pPr>
              <w:ind w:left="-85" w:right="-85"/>
              <w:rPr>
                <w:sz w:val="16"/>
                <w:szCs w:val="16"/>
              </w:rPr>
            </w:pPr>
            <w:r w:rsidRPr="006B2E3F">
              <w:rPr>
                <w:sz w:val="16"/>
                <w:szCs w:val="16"/>
              </w:rPr>
              <w:t xml:space="preserve">П-4, </w:t>
            </w:r>
          </w:p>
          <w:p w:rsidR="0046126D" w:rsidRPr="006B2E3F" w:rsidRDefault="0046126D" w:rsidP="006B2E3F">
            <w:pPr>
              <w:ind w:left="-85" w:right="-85"/>
              <w:rPr>
                <w:sz w:val="14"/>
                <w:szCs w:val="14"/>
              </w:rPr>
            </w:pPr>
            <w:r w:rsidRPr="006B2E3F">
              <w:rPr>
                <w:sz w:val="16"/>
                <w:szCs w:val="16"/>
              </w:rPr>
              <w:t>И-3.1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26D" w:rsidRPr="006B2E3F" w:rsidRDefault="0046126D" w:rsidP="006B2E3F">
            <w:pPr>
              <w:rPr>
                <w:sz w:val="14"/>
                <w:szCs w:val="14"/>
              </w:rPr>
            </w:pPr>
          </w:p>
        </w:tc>
      </w:tr>
      <w:tr w:rsidR="0046126D" w:rsidRPr="006B2E3F" w:rsidTr="00CE3EEB">
        <w:trPr>
          <w:trHeight w:val="56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26D" w:rsidRPr="006B2E3F" w:rsidRDefault="0046126D" w:rsidP="006B2E3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6D" w:rsidRPr="006B2E3F" w:rsidRDefault="0046126D" w:rsidP="006B2E3F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26D" w:rsidRPr="006B2E3F" w:rsidRDefault="0046126D" w:rsidP="006B2E3F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46126D" w:rsidRPr="006B2E3F" w:rsidRDefault="0046126D" w:rsidP="006B2E3F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643" w:type="dxa"/>
            <w:vMerge/>
            <w:shd w:val="clear" w:color="auto" w:fill="auto"/>
          </w:tcPr>
          <w:p w:rsidR="0046126D" w:rsidRPr="006B2E3F" w:rsidRDefault="0046126D" w:rsidP="006B2E3F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491" w:type="dxa"/>
            <w:vMerge/>
            <w:shd w:val="clear" w:color="auto" w:fill="auto"/>
            <w:noWrap/>
          </w:tcPr>
          <w:p w:rsidR="0046126D" w:rsidRPr="006B2E3F" w:rsidRDefault="0046126D" w:rsidP="006B2E3F">
            <w:pPr>
              <w:ind w:left="-57" w:right="-57"/>
              <w:rPr>
                <w:sz w:val="15"/>
                <w:szCs w:val="15"/>
              </w:rPr>
            </w:pPr>
          </w:p>
        </w:tc>
        <w:tc>
          <w:tcPr>
            <w:tcW w:w="501" w:type="dxa"/>
            <w:vMerge/>
            <w:shd w:val="clear" w:color="auto" w:fill="auto"/>
            <w:noWrap/>
          </w:tcPr>
          <w:p w:rsidR="0046126D" w:rsidRPr="006B2E3F" w:rsidRDefault="0046126D" w:rsidP="006B2E3F">
            <w:pPr>
              <w:ind w:left="-57" w:right="-57"/>
              <w:rPr>
                <w:sz w:val="15"/>
                <w:szCs w:val="15"/>
              </w:rPr>
            </w:pPr>
          </w:p>
        </w:tc>
        <w:tc>
          <w:tcPr>
            <w:tcW w:w="671" w:type="dxa"/>
            <w:vMerge/>
            <w:shd w:val="clear" w:color="auto" w:fill="auto"/>
            <w:noWrap/>
          </w:tcPr>
          <w:p w:rsidR="0046126D" w:rsidRPr="006B2E3F" w:rsidRDefault="0046126D" w:rsidP="006B2E3F">
            <w:pPr>
              <w:ind w:left="-57" w:right="-57"/>
              <w:rPr>
                <w:spacing w:val="-10"/>
                <w:sz w:val="15"/>
                <w:szCs w:val="15"/>
              </w:rPr>
            </w:pPr>
          </w:p>
        </w:tc>
        <w:tc>
          <w:tcPr>
            <w:tcW w:w="671" w:type="dxa"/>
            <w:vMerge/>
            <w:shd w:val="clear" w:color="auto" w:fill="auto"/>
            <w:noWrap/>
          </w:tcPr>
          <w:p w:rsidR="0046126D" w:rsidRPr="006B2E3F" w:rsidRDefault="0046126D" w:rsidP="006B2E3F">
            <w:pPr>
              <w:ind w:left="-57" w:right="-57"/>
              <w:rPr>
                <w:spacing w:val="-1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46126D" w:rsidRPr="006B2E3F" w:rsidRDefault="0046126D" w:rsidP="006B2E3F">
            <w:pPr>
              <w:rPr>
                <w:spacing w:val="-10"/>
                <w:sz w:val="15"/>
                <w:szCs w:val="15"/>
              </w:rPr>
            </w:pPr>
            <w:r w:rsidRPr="006B2E3F">
              <w:rPr>
                <w:spacing w:val="-10"/>
                <w:sz w:val="15"/>
                <w:szCs w:val="15"/>
              </w:rPr>
              <w:t>Федеральный бюджет</w:t>
            </w:r>
          </w:p>
        </w:tc>
        <w:tc>
          <w:tcPr>
            <w:tcW w:w="283" w:type="dxa"/>
            <w:shd w:val="clear" w:color="auto" w:fill="auto"/>
            <w:noWrap/>
            <w:vAlign w:val="center"/>
          </w:tcPr>
          <w:p w:rsidR="0046126D" w:rsidRPr="006B2E3F" w:rsidRDefault="0046126D" w:rsidP="006B2E3F">
            <w:pPr>
              <w:ind w:left="-85" w:right="-85"/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46126D" w:rsidRPr="00AB1056" w:rsidRDefault="0046126D" w:rsidP="00823FB0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AB1056">
              <w:rPr>
                <w:rFonts w:ascii="Times New Roman" w:hAnsi="Times New Roman" w:cs="Times New Roman"/>
                <w:sz w:val="15"/>
                <w:szCs w:val="15"/>
              </w:rPr>
              <w:t>104 773,8</w:t>
            </w:r>
          </w:p>
        </w:tc>
        <w:tc>
          <w:tcPr>
            <w:tcW w:w="709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188 798,2</w:t>
            </w:r>
          </w:p>
        </w:tc>
        <w:tc>
          <w:tcPr>
            <w:tcW w:w="393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393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394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63" w:type="dxa"/>
            <w:shd w:val="clear" w:color="auto" w:fill="auto"/>
            <w:noWrap/>
          </w:tcPr>
          <w:p w:rsidR="0046126D" w:rsidRPr="0046126D" w:rsidRDefault="0046126D" w:rsidP="0046126D">
            <w:pPr>
              <w:pStyle w:val="ConsPlusNormal"/>
              <w:ind w:left="-57" w:right="-57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293 572,0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6D" w:rsidRPr="006B2E3F" w:rsidRDefault="0046126D" w:rsidP="006B2E3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126D" w:rsidRPr="006B2E3F" w:rsidRDefault="0046126D" w:rsidP="006B2E3F">
            <w:pPr>
              <w:rPr>
                <w:sz w:val="14"/>
                <w:szCs w:val="14"/>
              </w:rPr>
            </w:pPr>
          </w:p>
        </w:tc>
      </w:tr>
      <w:tr w:rsidR="0046126D" w:rsidRPr="006B2E3F" w:rsidTr="00CE3EEB">
        <w:trPr>
          <w:trHeight w:val="33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126D" w:rsidRPr="006B2E3F" w:rsidRDefault="0046126D" w:rsidP="006B2E3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6D" w:rsidRPr="006B2E3F" w:rsidRDefault="0046126D" w:rsidP="006B2E3F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26D" w:rsidRPr="006B2E3F" w:rsidRDefault="0046126D" w:rsidP="006B2E3F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46126D" w:rsidRPr="006B2E3F" w:rsidRDefault="0046126D" w:rsidP="006B2E3F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643" w:type="dxa"/>
            <w:vMerge/>
            <w:shd w:val="clear" w:color="auto" w:fill="auto"/>
          </w:tcPr>
          <w:p w:rsidR="0046126D" w:rsidRPr="006B2E3F" w:rsidRDefault="0046126D" w:rsidP="006B2E3F">
            <w:pPr>
              <w:ind w:left="-85" w:right="-85"/>
              <w:rPr>
                <w:sz w:val="15"/>
                <w:szCs w:val="15"/>
              </w:rPr>
            </w:pPr>
          </w:p>
        </w:tc>
        <w:tc>
          <w:tcPr>
            <w:tcW w:w="491" w:type="dxa"/>
            <w:vMerge/>
            <w:shd w:val="clear" w:color="auto" w:fill="auto"/>
            <w:noWrap/>
          </w:tcPr>
          <w:p w:rsidR="0046126D" w:rsidRPr="006B2E3F" w:rsidRDefault="0046126D" w:rsidP="006B2E3F">
            <w:pPr>
              <w:ind w:left="-57" w:right="-57"/>
              <w:rPr>
                <w:sz w:val="15"/>
                <w:szCs w:val="15"/>
              </w:rPr>
            </w:pPr>
          </w:p>
        </w:tc>
        <w:tc>
          <w:tcPr>
            <w:tcW w:w="501" w:type="dxa"/>
            <w:vMerge/>
            <w:shd w:val="clear" w:color="auto" w:fill="auto"/>
            <w:noWrap/>
          </w:tcPr>
          <w:p w:rsidR="0046126D" w:rsidRPr="006B2E3F" w:rsidRDefault="0046126D" w:rsidP="006B2E3F">
            <w:pPr>
              <w:ind w:left="-57" w:right="-57"/>
              <w:rPr>
                <w:sz w:val="15"/>
                <w:szCs w:val="15"/>
              </w:rPr>
            </w:pPr>
          </w:p>
        </w:tc>
        <w:tc>
          <w:tcPr>
            <w:tcW w:w="671" w:type="dxa"/>
            <w:vMerge/>
            <w:shd w:val="clear" w:color="auto" w:fill="auto"/>
            <w:noWrap/>
          </w:tcPr>
          <w:p w:rsidR="0046126D" w:rsidRPr="006B2E3F" w:rsidRDefault="0046126D" w:rsidP="006B2E3F">
            <w:pPr>
              <w:ind w:left="-57" w:right="-57"/>
              <w:rPr>
                <w:spacing w:val="-10"/>
                <w:sz w:val="15"/>
                <w:szCs w:val="15"/>
              </w:rPr>
            </w:pPr>
          </w:p>
        </w:tc>
        <w:tc>
          <w:tcPr>
            <w:tcW w:w="671" w:type="dxa"/>
            <w:vMerge/>
            <w:shd w:val="clear" w:color="auto" w:fill="auto"/>
            <w:noWrap/>
          </w:tcPr>
          <w:p w:rsidR="0046126D" w:rsidRPr="006B2E3F" w:rsidRDefault="0046126D" w:rsidP="006B2E3F">
            <w:pPr>
              <w:ind w:left="-57" w:right="-57"/>
              <w:rPr>
                <w:spacing w:val="-10"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46126D" w:rsidRPr="006B2E3F" w:rsidRDefault="0046126D" w:rsidP="006B2E3F">
            <w:pPr>
              <w:rPr>
                <w:spacing w:val="-10"/>
                <w:sz w:val="15"/>
                <w:szCs w:val="15"/>
              </w:rPr>
            </w:pPr>
            <w:r w:rsidRPr="006B2E3F">
              <w:rPr>
                <w:spacing w:val="-10"/>
                <w:sz w:val="15"/>
                <w:szCs w:val="15"/>
              </w:rPr>
              <w:t>ИТОГО:</w:t>
            </w:r>
          </w:p>
        </w:tc>
        <w:tc>
          <w:tcPr>
            <w:tcW w:w="283" w:type="dxa"/>
            <w:shd w:val="clear" w:color="auto" w:fill="auto"/>
            <w:noWrap/>
            <w:vAlign w:val="center"/>
          </w:tcPr>
          <w:p w:rsidR="0046126D" w:rsidRPr="006B2E3F" w:rsidRDefault="0046126D" w:rsidP="006B2E3F">
            <w:pPr>
              <w:ind w:left="-85" w:right="-85"/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46126D" w:rsidRPr="00AB1056" w:rsidRDefault="0046126D" w:rsidP="00823FB0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AB1056">
              <w:rPr>
                <w:rFonts w:ascii="Times New Roman" w:hAnsi="Times New Roman" w:cs="Times New Roman"/>
                <w:sz w:val="15"/>
                <w:szCs w:val="15"/>
              </w:rPr>
              <w:t>221 978,4</w:t>
            </w:r>
          </w:p>
        </w:tc>
        <w:tc>
          <w:tcPr>
            <w:tcW w:w="709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714 205,9</w:t>
            </w:r>
          </w:p>
        </w:tc>
        <w:tc>
          <w:tcPr>
            <w:tcW w:w="393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393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394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663" w:type="dxa"/>
            <w:shd w:val="clear" w:color="auto" w:fill="auto"/>
            <w:noWrap/>
          </w:tcPr>
          <w:p w:rsidR="0046126D" w:rsidRPr="0046126D" w:rsidRDefault="0046126D" w:rsidP="00823FB0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  <w:spacing w:val="-6"/>
                <w:sz w:val="15"/>
                <w:szCs w:val="15"/>
              </w:rPr>
            </w:pPr>
            <w:r w:rsidRPr="0046126D">
              <w:rPr>
                <w:rFonts w:ascii="Times New Roman" w:hAnsi="Times New Roman" w:cs="Times New Roman"/>
                <w:spacing w:val="-6"/>
                <w:sz w:val="15"/>
                <w:szCs w:val="15"/>
              </w:rPr>
              <w:t>936 184,3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26D" w:rsidRPr="006B2E3F" w:rsidRDefault="0046126D" w:rsidP="006B2E3F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6126D" w:rsidRPr="00333B42" w:rsidRDefault="0046126D" w:rsidP="006B2E3F">
            <w:pPr>
              <w:ind w:left="-57"/>
              <w:rPr>
                <w:sz w:val="15"/>
                <w:szCs w:val="15"/>
              </w:rPr>
            </w:pPr>
            <w:r w:rsidRPr="00333B42">
              <w:rPr>
                <w:sz w:val="15"/>
                <w:szCs w:val="15"/>
              </w:rPr>
              <w:t>».</w:t>
            </w:r>
          </w:p>
        </w:tc>
      </w:tr>
    </w:tbl>
    <w:p w:rsidR="00CE3EEB" w:rsidRDefault="00CE3EEB" w:rsidP="006B2E3F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</w:p>
    <w:p w:rsidR="00CE3EEB" w:rsidRDefault="00CE3EEB">
      <w:r>
        <w:br w:type="page"/>
      </w:r>
    </w:p>
    <w:p w:rsidR="006B2E3F" w:rsidRPr="006B2E3F" w:rsidRDefault="008B29EC" w:rsidP="006B2E3F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lastRenderedPageBreak/>
        <w:t>10</w:t>
      </w:r>
      <w:r w:rsidR="006B2E3F" w:rsidRPr="006B2E3F">
        <w:t xml:space="preserve">.9. Позицию «ИТОГО финансирование РП «Спорт – норма жизни» раздела 1 таблицы 26 подраздела 4.3 раздела 4 приложения к постановлению изложить </w:t>
      </w:r>
      <w:r w:rsidR="006B2E3F" w:rsidRPr="006B2E3F">
        <w:br/>
        <w:t>в следующей редакции:</w:t>
      </w:r>
      <w:r w:rsidR="006B2E3F" w:rsidRPr="006B2E3F">
        <w:tab/>
      </w:r>
    </w:p>
    <w:tbl>
      <w:tblPr>
        <w:tblW w:w="111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686"/>
        <w:gridCol w:w="850"/>
        <w:gridCol w:w="850"/>
        <w:gridCol w:w="993"/>
        <w:gridCol w:w="708"/>
        <w:gridCol w:w="851"/>
        <w:gridCol w:w="709"/>
        <w:gridCol w:w="992"/>
        <w:gridCol w:w="567"/>
        <w:gridCol w:w="662"/>
      </w:tblGrid>
      <w:tr w:rsidR="00757CD0" w:rsidRPr="006B2E3F" w:rsidTr="00CE3EEB">
        <w:trPr>
          <w:trHeight w:val="28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B2E3F" w:rsidRPr="00333B42" w:rsidRDefault="006B2E3F" w:rsidP="006B2E3F">
            <w:pPr>
              <w:ind w:left="-57" w:right="-57"/>
              <w:jc w:val="right"/>
              <w:rPr>
                <w:bCs/>
                <w:sz w:val="15"/>
                <w:szCs w:val="15"/>
              </w:rPr>
            </w:pPr>
            <w:r w:rsidRPr="00333B42">
              <w:rPr>
                <w:sz w:val="15"/>
                <w:szCs w:val="15"/>
              </w:rPr>
              <w:t>«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3F" w:rsidRPr="006B2E3F" w:rsidRDefault="006B2E3F" w:rsidP="006B2E3F">
            <w:pPr>
              <w:rPr>
                <w:bCs/>
                <w:sz w:val="16"/>
                <w:szCs w:val="16"/>
              </w:rPr>
            </w:pPr>
            <w:r w:rsidRPr="006B2E3F">
              <w:rPr>
                <w:bCs/>
                <w:sz w:val="16"/>
                <w:szCs w:val="16"/>
              </w:rPr>
              <w:t xml:space="preserve">ИТОГО финансирование </w:t>
            </w:r>
          </w:p>
          <w:p w:rsidR="006B2E3F" w:rsidRPr="006B2E3F" w:rsidRDefault="006B2E3F" w:rsidP="006B2E3F">
            <w:pPr>
              <w:rPr>
                <w:bCs/>
              </w:rPr>
            </w:pPr>
            <w:r w:rsidRPr="006B2E3F">
              <w:rPr>
                <w:bCs/>
                <w:sz w:val="16"/>
                <w:szCs w:val="16"/>
              </w:rPr>
              <w:t>РП «Спорт – норма жизни»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546 343,4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562 614,3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3F" w:rsidRPr="006B2E3F" w:rsidRDefault="006B2E3F" w:rsidP="006B2E3F">
            <w:pPr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1 299 520,0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-</w:t>
            </w:r>
          </w:p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-</w:t>
            </w:r>
          </w:p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-</w:t>
            </w:r>
          </w:p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3F" w:rsidRPr="006B2E3F" w:rsidRDefault="006B2E3F" w:rsidP="006B2E3F">
            <w:pPr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2 408 477,7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3F" w:rsidRPr="006B2E3F" w:rsidRDefault="006B2E3F" w:rsidP="006B2E3F">
            <w:pPr>
              <w:ind w:left="-57" w:right="-57"/>
              <w:jc w:val="center"/>
              <w:rPr>
                <w:spacing w:val="-4"/>
                <w:sz w:val="15"/>
                <w:szCs w:val="15"/>
              </w:rPr>
            </w:pPr>
            <w:r w:rsidRPr="006B2E3F">
              <w:rPr>
                <w:spacing w:val="-4"/>
                <w:sz w:val="15"/>
                <w:szCs w:val="15"/>
              </w:rPr>
              <w:t>х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B2E3F" w:rsidRPr="006B2E3F" w:rsidRDefault="006B2E3F" w:rsidP="006B2E3F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  <w:r w:rsidRPr="006B2E3F">
              <w:rPr>
                <w:spacing w:val="-4"/>
                <w:sz w:val="17"/>
                <w:szCs w:val="17"/>
              </w:rPr>
              <w:t xml:space="preserve">   </w:t>
            </w:r>
          </w:p>
          <w:p w:rsidR="006B2E3F" w:rsidRPr="006B2E3F" w:rsidRDefault="006B2E3F" w:rsidP="006B2E3F">
            <w:pPr>
              <w:ind w:left="-57" w:right="-57"/>
              <w:jc w:val="center"/>
              <w:rPr>
                <w:spacing w:val="-4"/>
                <w:sz w:val="17"/>
                <w:szCs w:val="17"/>
              </w:rPr>
            </w:pPr>
          </w:p>
          <w:p w:rsidR="006B2E3F" w:rsidRPr="00333B42" w:rsidRDefault="006B2E3F" w:rsidP="006B2E3F">
            <w:pPr>
              <w:ind w:left="-57" w:right="-57"/>
              <w:rPr>
                <w:spacing w:val="-4"/>
                <w:sz w:val="15"/>
                <w:szCs w:val="15"/>
              </w:rPr>
            </w:pPr>
            <w:r w:rsidRPr="00333B42">
              <w:rPr>
                <w:sz w:val="15"/>
                <w:szCs w:val="15"/>
              </w:rPr>
              <w:t>».</w:t>
            </w:r>
          </w:p>
        </w:tc>
      </w:tr>
    </w:tbl>
    <w:p w:rsidR="00CE3EEB" w:rsidRDefault="00CE3EEB" w:rsidP="006B2E3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</w:pPr>
    </w:p>
    <w:p w:rsidR="006B2E3F" w:rsidRDefault="008B29EC" w:rsidP="006B2E3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</w:pPr>
      <w:r>
        <w:t>10</w:t>
      </w:r>
      <w:r w:rsidR="006B2E3F" w:rsidRPr="006B2E3F">
        <w:t>.10. Пункты 2.1 и 2.3 таблицы 26 подраздела 4.3 раздела 4 приложения</w:t>
      </w:r>
      <w:r w:rsidR="006B2E3F" w:rsidRPr="006B2E3F">
        <w:br/>
        <w:t xml:space="preserve">к постановлению изложить в следующей редакции: </w:t>
      </w:r>
    </w:p>
    <w:p w:rsidR="0046126D" w:rsidRDefault="0046126D" w:rsidP="006B2E3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</w:pPr>
    </w:p>
    <w:tbl>
      <w:tblPr>
        <w:tblW w:w="11131" w:type="dxa"/>
        <w:jc w:val="center"/>
        <w:tblLayout w:type="fixed"/>
        <w:tblLook w:val="04A0" w:firstRow="1" w:lastRow="0" w:firstColumn="1" w:lastColumn="0" w:noHBand="0" w:noVBand="1"/>
      </w:tblPr>
      <w:tblGrid>
        <w:gridCol w:w="322"/>
        <w:gridCol w:w="313"/>
        <w:gridCol w:w="1569"/>
        <w:gridCol w:w="356"/>
        <w:gridCol w:w="620"/>
        <w:gridCol w:w="653"/>
        <w:gridCol w:w="508"/>
        <w:gridCol w:w="730"/>
        <w:gridCol w:w="781"/>
        <w:gridCol w:w="424"/>
        <w:gridCol w:w="661"/>
        <w:gridCol w:w="661"/>
        <w:gridCol w:w="804"/>
        <w:gridCol w:w="284"/>
        <w:gridCol w:w="283"/>
        <w:gridCol w:w="284"/>
        <w:gridCol w:w="708"/>
        <w:gridCol w:w="567"/>
        <w:gridCol w:w="603"/>
      </w:tblGrid>
      <w:tr w:rsidR="00D972A0" w:rsidRPr="00E0462C" w:rsidTr="00D972A0">
        <w:trPr>
          <w:trHeight w:val="1020"/>
          <w:jc w:val="center"/>
        </w:trPr>
        <w:tc>
          <w:tcPr>
            <w:tcW w:w="322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jc w:val="right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«</w:t>
            </w:r>
          </w:p>
        </w:tc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126D" w:rsidRPr="004F53EC" w:rsidRDefault="0046126D" w:rsidP="00823FB0">
            <w:pPr>
              <w:ind w:left="-57" w:right="-57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2.1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Строительство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здания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многофункционального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спортивного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комплекса для лиц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с ограниченными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возможностями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по адресу: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Санкт-Петербург, </w:t>
            </w:r>
            <w:r w:rsidRPr="004F53EC">
              <w:rPr>
                <w:spacing w:val="-6"/>
                <w:sz w:val="15"/>
                <w:szCs w:val="15"/>
              </w:rPr>
              <w:br/>
              <w:t xml:space="preserve">Яхтенная ул., участок 1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(северо-восточнее </w:t>
            </w:r>
            <w:r w:rsidRPr="004F53EC">
              <w:rPr>
                <w:spacing w:val="-6"/>
                <w:sz w:val="15"/>
                <w:szCs w:val="15"/>
              </w:rPr>
              <w:br/>
              <w:t xml:space="preserve">пересечения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с Камышовой улицей),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включая разработку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проектной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 xml:space="preserve">документации </w:t>
            </w:r>
          </w:p>
          <w:p w:rsidR="0046126D" w:rsidRPr="004F53EC" w:rsidRDefault="0046126D" w:rsidP="00823FB0">
            <w:pPr>
              <w:ind w:left="-57" w:right="-57"/>
              <w:rPr>
                <w:spacing w:val="-6"/>
                <w:sz w:val="15"/>
                <w:szCs w:val="15"/>
              </w:rPr>
            </w:pPr>
            <w:r w:rsidRPr="004F53EC">
              <w:rPr>
                <w:spacing w:val="-6"/>
                <w:sz w:val="15"/>
                <w:szCs w:val="15"/>
              </w:rPr>
              <w:t>стадии РД</w:t>
            </w:r>
          </w:p>
        </w:tc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ind w:left="-57" w:right="-57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КС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6D" w:rsidRPr="004F53EC" w:rsidRDefault="0046126D" w:rsidP="00823FB0">
            <w:pPr>
              <w:ind w:left="-57" w:right="-57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221 человек</w:t>
            </w:r>
            <w:r w:rsidRPr="004F53EC">
              <w:rPr>
                <w:color w:val="000000"/>
                <w:spacing w:val="-6"/>
                <w:sz w:val="15"/>
                <w:szCs w:val="15"/>
              </w:rPr>
              <w:br/>
              <w:t>/смена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ПИР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126D" w:rsidRPr="004F53EC" w:rsidRDefault="0046126D" w:rsidP="00D972A0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2019 –</w:t>
            </w:r>
          </w:p>
          <w:p w:rsidR="0046126D" w:rsidRPr="004F53EC" w:rsidRDefault="0046126D" w:rsidP="00D972A0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2021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30 734,2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16 617,1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6126D" w:rsidRPr="00F07CB5" w:rsidRDefault="0046126D" w:rsidP="00D972A0">
            <w:pPr>
              <w:ind w:left="-57" w:right="-57"/>
              <w:jc w:val="center"/>
              <w:rPr>
                <w:color w:val="000000"/>
                <w:spacing w:val="-8"/>
                <w:sz w:val="15"/>
                <w:szCs w:val="15"/>
              </w:rPr>
            </w:pPr>
            <w:r w:rsidRPr="00F07CB5">
              <w:rPr>
                <w:color w:val="000000"/>
                <w:spacing w:val="-8"/>
                <w:sz w:val="15"/>
                <w:szCs w:val="15"/>
              </w:rPr>
              <w:t>Бюджет</w:t>
            </w:r>
            <w:r w:rsidR="00D972A0">
              <w:rPr>
                <w:color w:val="000000"/>
                <w:spacing w:val="-8"/>
                <w:sz w:val="15"/>
                <w:szCs w:val="15"/>
              </w:rPr>
              <w:t xml:space="preserve"> </w:t>
            </w:r>
            <w:r w:rsidRPr="00F07CB5">
              <w:rPr>
                <w:color w:val="000000"/>
                <w:spacing w:val="-8"/>
                <w:sz w:val="15"/>
                <w:szCs w:val="15"/>
              </w:rPr>
              <w:t>Санкт-Петербурга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4 800,0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16 617,1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pStyle w:val="ConsPlusNormal"/>
              <w:ind w:left="-113" w:right="-57" w:hanging="107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21 417,1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20121A" w:rsidRDefault="0046126D" w:rsidP="00AB423E">
            <w:pPr>
              <w:ind w:left="-57" w:right="-57"/>
              <w:jc w:val="center"/>
              <w:rPr>
                <w:color w:val="000000" w:themeColor="text1"/>
                <w:spacing w:val="-2"/>
                <w:sz w:val="15"/>
                <w:szCs w:val="15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П-3,</w:t>
            </w:r>
          </w:p>
          <w:p w:rsidR="0046126D" w:rsidRPr="0020121A" w:rsidRDefault="0046126D" w:rsidP="00AB423E">
            <w:pPr>
              <w:ind w:left="-57" w:right="-57"/>
              <w:jc w:val="center"/>
              <w:rPr>
                <w:color w:val="000000" w:themeColor="text1"/>
                <w:spacing w:val="-2"/>
                <w:sz w:val="15"/>
                <w:szCs w:val="15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П-4,</w:t>
            </w:r>
          </w:p>
          <w:p w:rsidR="0046126D" w:rsidRPr="0020121A" w:rsidRDefault="0046126D" w:rsidP="00AB423E">
            <w:pPr>
              <w:ind w:left="-57" w:right="-57"/>
              <w:jc w:val="center"/>
              <w:rPr>
                <w:color w:val="000000" w:themeColor="text1"/>
                <w:spacing w:val="-2"/>
                <w:sz w:val="15"/>
                <w:szCs w:val="15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И-3.1</w:t>
            </w:r>
          </w:p>
          <w:p w:rsidR="0046126D" w:rsidRPr="0020121A" w:rsidRDefault="0046126D" w:rsidP="00AB423E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20121A">
              <w:rPr>
                <w:color w:val="000000" w:themeColor="text1"/>
                <w:spacing w:val="-2"/>
                <w:sz w:val="15"/>
                <w:szCs w:val="15"/>
              </w:rPr>
              <w:t>И-3.2</w:t>
            </w:r>
          </w:p>
        </w:tc>
        <w:tc>
          <w:tcPr>
            <w:tcW w:w="60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46126D" w:rsidRPr="0020121A" w:rsidRDefault="0046126D" w:rsidP="00823FB0">
            <w:pPr>
              <w:ind w:left="-57" w:right="-57"/>
              <w:rPr>
                <w:color w:val="000000"/>
                <w:sz w:val="15"/>
                <w:szCs w:val="15"/>
              </w:rPr>
            </w:pPr>
            <w:r w:rsidRPr="0020121A">
              <w:rPr>
                <w:sz w:val="15"/>
                <w:szCs w:val="15"/>
              </w:rPr>
              <w:t>».</w:t>
            </w:r>
          </w:p>
        </w:tc>
      </w:tr>
      <w:tr w:rsidR="00D972A0" w:rsidRPr="00E0462C" w:rsidTr="00D972A0">
        <w:trPr>
          <w:trHeight w:val="1020"/>
          <w:jc w:val="center"/>
        </w:trPr>
        <w:tc>
          <w:tcPr>
            <w:tcW w:w="322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6D" w:rsidRPr="004F53EC" w:rsidRDefault="0046126D" w:rsidP="00823FB0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3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126D" w:rsidRPr="004F53EC" w:rsidRDefault="0046126D" w:rsidP="00823FB0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6D" w:rsidRPr="004F53EC" w:rsidRDefault="0046126D" w:rsidP="00823FB0">
            <w:pPr>
              <w:rPr>
                <w:spacing w:val="-6"/>
                <w:sz w:val="15"/>
                <w:szCs w:val="15"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6D" w:rsidRPr="004F53EC" w:rsidRDefault="0046126D" w:rsidP="00823FB0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6D" w:rsidRPr="004F53EC" w:rsidRDefault="0046126D" w:rsidP="00823FB0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126D" w:rsidRPr="004F53EC" w:rsidRDefault="0046126D" w:rsidP="00D972A0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СМР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126D" w:rsidRPr="004F53EC" w:rsidRDefault="0046126D" w:rsidP="00D972A0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2015 –</w:t>
            </w:r>
          </w:p>
          <w:p w:rsidR="0046126D" w:rsidRPr="004F53EC" w:rsidRDefault="0046126D" w:rsidP="00D972A0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2022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2 462 447,1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1 692 118,8</w:t>
            </w:r>
          </w:p>
        </w:tc>
        <w:tc>
          <w:tcPr>
            <w:tcW w:w="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6D" w:rsidRPr="00F07CB5" w:rsidRDefault="0046126D" w:rsidP="00823FB0">
            <w:pPr>
              <w:ind w:left="-57" w:right="-57"/>
              <w:rPr>
                <w:color w:val="000000"/>
                <w:spacing w:val="-8"/>
                <w:sz w:val="15"/>
                <w:szCs w:val="15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275 736,9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550 100,0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1 173 391,6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color w:val="000000" w:themeColor="text1"/>
                <w:spacing w:val="-6"/>
                <w:sz w:val="15"/>
                <w:szCs w:val="15"/>
              </w:rPr>
              <w:t>1 999 228,5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6D" w:rsidRPr="00E0462C" w:rsidRDefault="0046126D" w:rsidP="00823F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46126D" w:rsidRPr="00E0462C" w:rsidRDefault="0046126D" w:rsidP="00823FB0">
            <w:pPr>
              <w:rPr>
                <w:color w:val="000000"/>
                <w:sz w:val="16"/>
                <w:szCs w:val="16"/>
              </w:rPr>
            </w:pPr>
          </w:p>
        </w:tc>
      </w:tr>
      <w:tr w:rsidR="00D972A0" w:rsidRPr="00E0462C" w:rsidTr="00D972A0">
        <w:trPr>
          <w:trHeight w:val="907"/>
          <w:jc w:val="center"/>
        </w:trPr>
        <w:tc>
          <w:tcPr>
            <w:tcW w:w="322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:rsidR="0046126D" w:rsidRPr="004F53EC" w:rsidRDefault="0046126D" w:rsidP="00823FB0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3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6126D" w:rsidRPr="004F53EC" w:rsidRDefault="0046126D" w:rsidP="00823FB0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6D" w:rsidRPr="004F53EC" w:rsidRDefault="0046126D" w:rsidP="00823FB0">
            <w:pPr>
              <w:rPr>
                <w:spacing w:val="-6"/>
                <w:sz w:val="15"/>
                <w:szCs w:val="15"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6D" w:rsidRPr="004F53EC" w:rsidRDefault="0046126D" w:rsidP="00823FB0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26D" w:rsidRPr="004F53EC" w:rsidRDefault="0046126D" w:rsidP="00823FB0">
            <w:pPr>
              <w:rPr>
                <w:color w:val="000000"/>
                <w:spacing w:val="-6"/>
                <w:sz w:val="15"/>
                <w:szCs w:val="15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57" w:right="-57"/>
              <w:jc w:val="center"/>
              <w:rPr>
                <w:bCs/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bCs/>
                <w:color w:val="000000"/>
                <w:spacing w:val="-6"/>
                <w:sz w:val="15"/>
                <w:szCs w:val="15"/>
              </w:rPr>
              <w:t>ИТОГО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126D" w:rsidRPr="004F53EC" w:rsidRDefault="0046126D" w:rsidP="00D972A0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2015 –</w:t>
            </w:r>
          </w:p>
          <w:p w:rsidR="0046126D" w:rsidRPr="004F53EC" w:rsidRDefault="0046126D" w:rsidP="00D972A0">
            <w:pPr>
              <w:ind w:left="-57" w:right="-57"/>
              <w:jc w:val="center"/>
              <w:rPr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color w:val="000000"/>
                <w:spacing w:val="-6"/>
                <w:sz w:val="15"/>
                <w:szCs w:val="15"/>
              </w:rPr>
              <w:t>2022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bCs/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bCs/>
                <w:color w:val="000000"/>
                <w:spacing w:val="-6"/>
                <w:sz w:val="15"/>
                <w:szCs w:val="15"/>
              </w:rPr>
              <w:t>2 493 181,3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bCs/>
                <w:color w:val="000000"/>
                <w:spacing w:val="-6"/>
                <w:sz w:val="15"/>
                <w:szCs w:val="15"/>
              </w:rPr>
            </w:pPr>
            <w:r w:rsidRPr="004F53EC">
              <w:rPr>
                <w:bCs/>
                <w:color w:val="000000"/>
                <w:spacing w:val="-6"/>
                <w:sz w:val="15"/>
                <w:szCs w:val="15"/>
              </w:rPr>
              <w:t>1 708 735,9</w:t>
            </w:r>
          </w:p>
        </w:tc>
        <w:tc>
          <w:tcPr>
            <w:tcW w:w="42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6D" w:rsidRPr="00F07CB5" w:rsidRDefault="0046126D" w:rsidP="00823FB0">
            <w:pPr>
              <w:ind w:left="-57" w:right="-57"/>
              <w:rPr>
                <w:color w:val="000000"/>
                <w:spacing w:val="-8"/>
                <w:sz w:val="15"/>
                <w:szCs w:val="15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bCs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bCs/>
                <w:color w:val="000000" w:themeColor="text1"/>
                <w:spacing w:val="-6"/>
                <w:sz w:val="15"/>
                <w:szCs w:val="15"/>
              </w:rPr>
              <w:t>280 536,9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bCs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bCs/>
                <w:color w:val="000000" w:themeColor="text1"/>
                <w:spacing w:val="-6"/>
                <w:sz w:val="15"/>
                <w:szCs w:val="15"/>
              </w:rPr>
              <w:t>566 717,1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4F53EC" w:rsidRDefault="0046126D" w:rsidP="00D972A0">
            <w:pPr>
              <w:ind w:left="-113" w:right="-57"/>
              <w:jc w:val="center"/>
              <w:rPr>
                <w:bCs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bCs/>
                <w:color w:val="000000" w:themeColor="text1"/>
                <w:spacing w:val="-6"/>
                <w:sz w:val="15"/>
                <w:szCs w:val="15"/>
              </w:rPr>
              <w:t>1 173 391,6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6D" w:rsidRPr="004F53EC" w:rsidRDefault="0046126D" w:rsidP="00823FB0">
            <w:pPr>
              <w:pStyle w:val="ConsPlusNormal"/>
              <w:ind w:left="-5" w:right="-113" w:hanging="108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</w:pPr>
            <w:r w:rsidRPr="004F53EC">
              <w:rPr>
                <w:rFonts w:ascii="Times New Roman" w:hAnsi="Times New Roman" w:cs="Times New Roman"/>
                <w:color w:val="000000" w:themeColor="text1"/>
                <w:spacing w:val="-6"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26D" w:rsidRPr="00D972A0" w:rsidRDefault="0046126D" w:rsidP="00D972A0">
            <w:pPr>
              <w:ind w:left="-113" w:right="-57"/>
              <w:jc w:val="center"/>
              <w:rPr>
                <w:color w:val="000000" w:themeColor="text1"/>
                <w:spacing w:val="-6"/>
                <w:sz w:val="15"/>
                <w:szCs w:val="15"/>
              </w:rPr>
            </w:pPr>
            <w:r w:rsidRPr="00D972A0">
              <w:rPr>
                <w:color w:val="000000" w:themeColor="text1"/>
                <w:spacing w:val="-6"/>
                <w:sz w:val="15"/>
                <w:szCs w:val="15"/>
              </w:rPr>
              <w:t>2 020 645,6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6D" w:rsidRPr="00E0462C" w:rsidRDefault="0046126D" w:rsidP="00823F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6126D" w:rsidRPr="00E0462C" w:rsidRDefault="0046126D" w:rsidP="00823FB0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46126D" w:rsidRDefault="0046126D" w:rsidP="006B2E3F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right="284" w:firstLine="709"/>
        <w:jc w:val="both"/>
      </w:pPr>
    </w:p>
    <w:p w:rsidR="006B2E3F" w:rsidRPr="006B2E3F" w:rsidRDefault="008B29EC" w:rsidP="006B2E3F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>
        <w:t>10</w:t>
      </w:r>
      <w:r w:rsidR="006B2E3F" w:rsidRPr="006B2E3F">
        <w:t>.11. Строки таблицы «ИТОГО прочие расходы развития» и «ВСЕГО проектная часть подпрограммы» изложить в следующей редакции:</w:t>
      </w:r>
    </w:p>
    <w:tbl>
      <w:tblPr>
        <w:tblW w:w="11348" w:type="dxa"/>
        <w:jc w:val="center"/>
        <w:tblInd w:w="-876" w:type="dxa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30"/>
        <w:gridCol w:w="4083"/>
        <w:gridCol w:w="808"/>
        <w:gridCol w:w="805"/>
        <w:gridCol w:w="805"/>
        <w:gridCol w:w="823"/>
        <w:gridCol w:w="823"/>
        <w:gridCol w:w="823"/>
        <w:gridCol w:w="940"/>
        <w:gridCol w:w="296"/>
        <w:gridCol w:w="712"/>
      </w:tblGrid>
      <w:tr w:rsidR="00757CD0" w:rsidRPr="006B2E3F" w:rsidTr="00AB423E">
        <w:trPr>
          <w:trHeight w:hRule="exact" w:val="464"/>
          <w:jc w:val="center"/>
        </w:trPr>
        <w:tc>
          <w:tcPr>
            <w:tcW w:w="430" w:type="dxa"/>
            <w:tcBorders>
              <w:right w:val="single" w:sz="4" w:space="0" w:color="auto"/>
            </w:tcBorders>
          </w:tcPr>
          <w:p w:rsidR="006B2E3F" w:rsidRPr="00D521FB" w:rsidRDefault="00D521FB" w:rsidP="00D521FB">
            <w:pPr>
              <w:spacing w:line="240" w:lineRule="atLeast"/>
              <w:ind w:left="-68"/>
              <w:jc w:val="right"/>
              <w:rPr>
                <w:spacing w:val="-6"/>
                <w:sz w:val="15"/>
                <w:szCs w:val="15"/>
              </w:rPr>
            </w:pPr>
            <w:r w:rsidRPr="00D521FB">
              <w:rPr>
                <w:spacing w:val="-6"/>
                <w:sz w:val="15"/>
                <w:szCs w:val="15"/>
              </w:rPr>
              <w:t>«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rPr>
                <w:bCs/>
                <w:sz w:val="16"/>
                <w:szCs w:val="16"/>
              </w:rPr>
            </w:pPr>
            <w:r w:rsidRPr="006B2E3F">
              <w:rPr>
                <w:bCs/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369</w:t>
            </w:r>
            <w:r w:rsidR="006D133E">
              <w:rPr>
                <w:sz w:val="15"/>
                <w:szCs w:val="15"/>
              </w:rPr>
              <w:t xml:space="preserve"> </w:t>
            </w:r>
            <w:r w:rsidRPr="006B2E3F">
              <w:rPr>
                <w:sz w:val="15"/>
                <w:szCs w:val="15"/>
              </w:rPr>
              <w:t>475,0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bCs/>
                <w:sz w:val="14"/>
                <w:szCs w:val="14"/>
              </w:rPr>
            </w:pPr>
            <w:r w:rsidRPr="006B2E3F">
              <w:rPr>
                <w:bCs/>
                <w:sz w:val="14"/>
                <w:szCs w:val="14"/>
              </w:rPr>
              <w:t>6 040 102,5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bCs/>
                <w:sz w:val="14"/>
                <w:szCs w:val="14"/>
              </w:rPr>
            </w:pPr>
            <w:r w:rsidRPr="006B2E3F">
              <w:rPr>
                <w:bCs/>
                <w:sz w:val="14"/>
                <w:szCs w:val="14"/>
              </w:rPr>
              <w:t>7 354 435,2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1976067,6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3982210,1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4528122,5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3F" w:rsidRPr="006B2E3F" w:rsidRDefault="006B2E3F" w:rsidP="006B2E3F">
            <w:pPr>
              <w:jc w:val="center"/>
              <w:rPr>
                <w:bCs/>
                <w:sz w:val="14"/>
                <w:szCs w:val="14"/>
              </w:rPr>
            </w:pPr>
            <w:r w:rsidRPr="006B2E3F">
              <w:rPr>
                <w:bCs/>
                <w:sz w:val="14"/>
                <w:szCs w:val="14"/>
              </w:rPr>
              <w:t>24 250 412,9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3F" w:rsidRPr="006B2E3F" w:rsidRDefault="006B2E3F" w:rsidP="006B2E3F">
            <w:pPr>
              <w:ind w:left="-57" w:right="-57"/>
              <w:jc w:val="center"/>
              <w:rPr>
                <w:spacing w:val="-4"/>
                <w:sz w:val="15"/>
                <w:szCs w:val="15"/>
              </w:rPr>
            </w:pPr>
            <w:r w:rsidRPr="006B2E3F">
              <w:rPr>
                <w:spacing w:val="-4"/>
                <w:sz w:val="15"/>
                <w:szCs w:val="15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</w:tcBorders>
            <w:vAlign w:val="bottom"/>
          </w:tcPr>
          <w:p w:rsidR="006B2E3F" w:rsidRPr="006B2E3F" w:rsidRDefault="006B2E3F" w:rsidP="006B2E3F">
            <w:pPr>
              <w:rPr>
                <w:sz w:val="16"/>
                <w:szCs w:val="16"/>
              </w:rPr>
            </w:pPr>
          </w:p>
        </w:tc>
      </w:tr>
      <w:tr w:rsidR="00757CD0" w:rsidRPr="006B2E3F" w:rsidTr="00AB423E">
        <w:trPr>
          <w:trHeight w:hRule="exact" w:val="444"/>
          <w:jc w:val="center"/>
        </w:trPr>
        <w:tc>
          <w:tcPr>
            <w:tcW w:w="430" w:type="dxa"/>
            <w:tcBorders>
              <w:right w:val="single" w:sz="4" w:space="0" w:color="auto"/>
            </w:tcBorders>
          </w:tcPr>
          <w:p w:rsidR="006B2E3F" w:rsidRPr="006B2E3F" w:rsidRDefault="006B2E3F" w:rsidP="006B2E3F">
            <w:pPr>
              <w:rPr>
                <w:sz w:val="16"/>
                <w:szCs w:val="16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rPr>
                <w:bCs/>
                <w:sz w:val="16"/>
                <w:szCs w:val="16"/>
              </w:rPr>
            </w:pPr>
            <w:r w:rsidRPr="006B2E3F">
              <w:rPr>
                <w:bCs/>
                <w:sz w:val="16"/>
                <w:szCs w:val="16"/>
              </w:rPr>
              <w:t xml:space="preserve">ВСЕГО проектная часть подпрограммы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915</w:t>
            </w:r>
            <w:r w:rsidR="006D133E">
              <w:rPr>
                <w:sz w:val="15"/>
                <w:szCs w:val="15"/>
              </w:rPr>
              <w:t xml:space="preserve"> </w:t>
            </w:r>
            <w:r w:rsidRPr="006B2E3F">
              <w:rPr>
                <w:sz w:val="15"/>
                <w:szCs w:val="15"/>
              </w:rPr>
              <w:t>818,4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bCs/>
                <w:sz w:val="14"/>
                <w:szCs w:val="14"/>
              </w:rPr>
            </w:pPr>
            <w:r w:rsidRPr="006B2E3F">
              <w:rPr>
                <w:bCs/>
                <w:sz w:val="14"/>
                <w:szCs w:val="14"/>
              </w:rPr>
              <w:t>6 602 716,8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bCs/>
                <w:sz w:val="14"/>
                <w:szCs w:val="14"/>
              </w:rPr>
            </w:pPr>
            <w:r w:rsidRPr="006B2E3F">
              <w:rPr>
                <w:bCs/>
                <w:sz w:val="14"/>
                <w:szCs w:val="14"/>
              </w:rPr>
              <w:t>8 528 343,0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1976067,6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3982210,1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B2E3F" w:rsidRPr="006B2E3F" w:rsidRDefault="006B2E3F" w:rsidP="006B2E3F">
            <w:pPr>
              <w:jc w:val="center"/>
              <w:rPr>
                <w:sz w:val="15"/>
                <w:szCs w:val="15"/>
              </w:rPr>
            </w:pPr>
            <w:r w:rsidRPr="006B2E3F">
              <w:rPr>
                <w:sz w:val="15"/>
                <w:szCs w:val="15"/>
              </w:rPr>
              <w:t>4528122,5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3F" w:rsidRPr="006B2E3F" w:rsidRDefault="006B2E3F" w:rsidP="006B2E3F">
            <w:pPr>
              <w:jc w:val="center"/>
              <w:rPr>
                <w:bCs/>
                <w:sz w:val="14"/>
                <w:szCs w:val="14"/>
              </w:rPr>
            </w:pPr>
            <w:r w:rsidRPr="006B2E3F">
              <w:rPr>
                <w:bCs/>
                <w:sz w:val="14"/>
                <w:szCs w:val="14"/>
              </w:rPr>
              <w:t>26 533 278,4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E3F" w:rsidRPr="006B2E3F" w:rsidRDefault="006B2E3F" w:rsidP="006B2E3F">
            <w:pPr>
              <w:ind w:left="-57" w:right="-57"/>
              <w:jc w:val="center"/>
              <w:rPr>
                <w:spacing w:val="-4"/>
                <w:sz w:val="15"/>
                <w:szCs w:val="15"/>
              </w:rPr>
            </w:pPr>
            <w:r w:rsidRPr="006B2E3F">
              <w:rPr>
                <w:spacing w:val="-4"/>
                <w:sz w:val="15"/>
                <w:szCs w:val="15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</w:tcBorders>
            <w:vAlign w:val="bottom"/>
          </w:tcPr>
          <w:p w:rsidR="006B2E3F" w:rsidRPr="00C71E08" w:rsidRDefault="006B2E3F" w:rsidP="00D521FB">
            <w:pPr>
              <w:rPr>
                <w:sz w:val="15"/>
                <w:szCs w:val="15"/>
              </w:rPr>
            </w:pPr>
            <w:r w:rsidRPr="00C71E08">
              <w:rPr>
                <w:sz w:val="15"/>
                <w:szCs w:val="15"/>
              </w:rPr>
              <w:t>».</w:t>
            </w:r>
          </w:p>
        </w:tc>
      </w:tr>
    </w:tbl>
    <w:p w:rsidR="006B2E3F" w:rsidRPr="00757CD0" w:rsidRDefault="006B2E3F" w:rsidP="005A0389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5A0389" w:rsidRPr="00757CD0" w:rsidRDefault="008B29EC" w:rsidP="005A0389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>11</w:t>
      </w:r>
      <w:r w:rsidR="005A0389" w:rsidRPr="00757CD0">
        <w:t>. Внести в постановление Правительства Санкт-Петербурга от 30.06.2014 № 553</w:t>
      </w:r>
      <w:r w:rsidR="005A0389" w:rsidRPr="00757CD0">
        <w:br/>
        <w:t>«О государственной программе Санкт-Петербурга «Развитие здравоохранения</w:t>
      </w:r>
      <w:r w:rsidR="005A0389" w:rsidRPr="00757CD0">
        <w:br/>
        <w:t>в Санкт-Петербурге» следующие изменения:</w:t>
      </w:r>
    </w:p>
    <w:p w:rsidR="00644BF3" w:rsidRPr="00757CD0" w:rsidRDefault="008B29EC" w:rsidP="00644BF3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jc w:val="both"/>
      </w:pPr>
      <w:r>
        <w:t>11</w:t>
      </w:r>
      <w:r w:rsidR="00644BF3" w:rsidRPr="00757CD0">
        <w:t xml:space="preserve">.1. Пункт 9 паспорта государственной программы Санкт-Петербурга «Развитие здравоохранения в Санкт-Петербурге» приложения к постановлению изложить </w:t>
      </w:r>
      <w:r w:rsidR="00644BF3" w:rsidRPr="00757CD0">
        <w:br/>
        <w:t>в следующей редакции:</w:t>
      </w:r>
    </w:p>
    <w:tbl>
      <w:tblPr>
        <w:tblW w:w="5777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"/>
        <w:gridCol w:w="992"/>
        <w:gridCol w:w="2696"/>
        <w:gridCol w:w="6461"/>
        <w:gridCol w:w="517"/>
      </w:tblGrid>
      <w:tr w:rsidR="00644BF3" w:rsidRPr="00757CD0" w:rsidTr="00E554CE">
        <w:trPr>
          <w:trHeight w:val="18"/>
        </w:trPr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644BF3" w:rsidRPr="00757CD0" w:rsidRDefault="00644BF3" w:rsidP="00644BF3">
            <w:pPr>
              <w:jc w:val="center"/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9</w:t>
            </w:r>
          </w:p>
        </w:tc>
        <w:tc>
          <w:tcPr>
            <w:tcW w:w="1231" w:type="pct"/>
            <w:tcMar>
              <w:top w:w="0" w:type="dxa"/>
              <w:bottom w:w="0" w:type="dxa"/>
            </w:tcMar>
          </w:tcPr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757CD0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757CD0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2950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с учетом внебюджетных средств составляет 1 107</w:t>
            </w:r>
            <w:r w:rsidRPr="00757CD0">
              <w:rPr>
                <w:sz w:val="20"/>
                <w:szCs w:val="20"/>
                <w:lang w:val="en-US"/>
              </w:rPr>
              <w:t> </w:t>
            </w:r>
            <w:r w:rsidRPr="00757CD0">
              <w:rPr>
                <w:sz w:val="20"/>
                <w:szCs w:val="20"/>
              </w:rPr>
              <w:t>000</w:t>
            </w:r>
            <w:r w:rsidRPr="00757CD0">
              <w:rPr>
                <w:sz w:val="20"/>
                <w:szCs w:val="20"/>
                <w:lang w:val="en-US"/>
              </w:rPr>
              <w:t> </w:t>
            </w:r>
            <w:r w:rsidRPr="00757CD0">
              <w:rPr>
                <w:sz w:val="20"/>
                <w:szCs w:val="20"/>
              </w:rPr>
              <w:t>294,4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по годам реализации: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2019 г. – 153 727 895,4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на региональные проекты 3 163 335,3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2020 г. – 194 624 223,5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на региональные проекты 5 205 215,3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2021 г. – 181 004 062,4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на региональные проекты 3 138 810,0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2022 г. – 185 663 896,7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на региональные проекты 2 857 303,8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2023 г. – 191 030 182,2 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2024 г. – 200 950 034,2 тыс.руб.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Бюджетные ассигнования бюджета Санкт-Петербурга составляют 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693 876 863,7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по годам реализации: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2019 г. – 95 622 800,4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2020 г. – 123 725 653,8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2021 г. – 114 642 292,0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2022 г. – 115 374 712,8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2023 г. – 118 611 083,7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lastRenderedPageBreak/>
              <w:t>2024 г. – 125 900 320,8 тыс.руб.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Бюджетные ассигнования федерального бюджета составляют 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27 825 897,8 тыс.руб., 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по годам реализации: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2019 г. – 1 978 930,1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2020 г. – 12 321 326,7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2021 г. – 3 602 401,4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2022 г. – 3 624 362,9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2023 г. – 3 087 684,7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2024 г. – 3 211 192,0 тыс.руб.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Внебюджетные средства составляют 385 297 532,9 тыс.руб., 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по годам реализации: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2019 г. – 56 126 164,9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2020 г. – 58 577 243,0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2021 г. – 62 759 368,8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2022 г. – 66 664 821,0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2023 г. – 69 331 413,8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2024 г. – 71 838 521,4 тыс.руб.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44BF3" w:rsidRPr="00757CD0" w:rsidRDefault="00644BF3" w:rsidP="00644BF3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lastRenderedPageBreak/>
              <w:t>».</w:t>
            </w:r>
          </w:p>
        </w:tc>
      </w:tr>
    </w:tbl>
    <w:p w:rsidR="00B25566" w:rsidRDefault="00B25566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644BF3" w:rsidRPr="00757CD0" w:rsidRDefault="008B29EC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11</w:t>
      </w:r>
      <w:r w:rsidR="00644BF3" w:rsidRPr="00757CD0">
        <w:t xml:space="preserve">.2. Пункт 1 подраздела 6.1 раздела 6 приложения к постановлению изложить </w:t>
      </w:r>
      <w:r w:rsidR="00644BF3" w:rsidRPr="00757CD0">
        <w:br/>
        <w:t>в следующей редакции:</w:t>
      </w:r>
    </w:p>
    <w:tbl>
      <w:tblPr>
        <w:tblW w:w="11238" w:type="dxa"/>
        <w:tblInd w:w="-11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3"/>
        <w:gridCol w:w="851"/>
        <w:gridCol w:w="850"/>
        <w:gridCol w:w="567"/>
        <w:gridCol w:w="709"/>
        <w:gridCol w:w="993"/>
        <w:gridCol w:w="992"/>
        <w:gridCol w:w="992"/>
        <w:gridCol w:w="992"/>
        <w:gridCol w:w="993"/>
        <w:gridCol w:w="850"/>
        <w:gridCol w:w="1134"/>
        <w:gridCol w:w="465"/>
      </w:tblGrid>
      <w:tr w:rsidR="00644BF3" w:rsidRPr="00757CD0" w:rsidTr="00E554CE">
        <w:trPr>
          <w:gridAfter w:val="1"/>
          <w:wAfter w:w="465" w:type="dxa"/>
          <w:trHeight w:val="405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Государ-ственная программа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ind w:right="-85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Бюджет</w:t>
            </w:r>
          </w:p>
          <w:p w:rsidR="00644BF3" w:rsidRPr="00757CD0" w:rsidRDefault="00644BF3" w:rsidP="00644BF3">
            <w:pPr>
              <w:ind w:right="-85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3163335,3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3051859,4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2250230,1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2007416,5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10472841,3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21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5779001,9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12328945,5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11 943 344,1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8 590 821,1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60 858 950,8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8942337,2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15380804,9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14 193 574,2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10 598 237,6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71 331 792,1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86680463,2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108344848,9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100448718,0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104776475,2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109387126,5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right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112907439,8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622545071,6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95622800,4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123725653,8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114 642 292,2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115 374 712,8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118 611 083,7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125900320,8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693 876 863,7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387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6D133E" w:rsidRDefault="006D133E" w:rsidP="00644BF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Федераль</w:t>
            </w:r>
            <w:r w:rsidR="00644BF3" w:rsidRPr="006D133E">
              <w:rPr>
                <w:sz w:val="12"/>
                <w:szCs w:val="12"/>
              </w:rPr>
              <w:t>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2153355,9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888579,9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849887,3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3891823,1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372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6D133E" w:rsidRDefault="00644BF3" w:rsidP="00644BF3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858052,5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858052,5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6D133E" w:rsidRDefault="00644BF3" w:rsidP="00644BF3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858052,5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2153355,9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888579,9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849887,3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4749875,6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6D133E" w:rsidRDefault="00644BF3" w:rsidP="00644BF3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1120877,6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10167970,8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2713821,5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2774475,6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3087684,7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3211192,0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23076022,2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6D133E" w:rsidRDefault="00644BF3" w:rsidP="00644BF3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1978930,1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12321326,7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3602401,4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3624362,9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3087684,7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3211192,0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27825897,8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6D133E" w:rsidRDefault="006D133E" w:rsidP="00644BF3">
            <w:pPr>
              <w:rPr>
                <w:sz w:val="12"/>
                <w:szCs w:val="12"/>
              </w:rPr>
            </w:pPr>
            <w:r w:rsidRPr="006D133E">
              <w:rPr>
                <w:sz w:val="11"/>
                <w:szCs w:val="11"/>
              </w:rPr>
              <w:t>Внебюджет</w:t>
            </w:r>
            <w:r w:rsidR="00644BF3" w:rsidRPr="006D133E">
              <w:rPr>
                <w:sz w:val="11"/>
                <w:szCs w:val="11"/>
              </w:rPr>
              <w:t>ные</w:t>
            </w:r>
            <w:r w:rsidR="00644BF3" w:rsidRPr="006D133E">
              <w:rPr>
                <w:sz w:val="12"/>
                <w:szCs w:val="12"/>
              </w:rPr>
              <w:t xml:space="preserve"> средства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56126164,9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58577243,0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62759368,8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66664821,0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69331413,8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71838521,4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385297532,9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56126164,9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58577243,0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62759368,8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66664821,0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69331413,8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71838521,4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385297532,9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3163335,3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5205215,3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3138810,0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2857303,8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14364664,4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6637054,4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12328945,5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11 943 344,1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8 590 821,1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61 748 294,4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9800389,7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17534160,8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15 082 154,1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11 448 124,9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76 112 958,8</w:t>
            </w:r>
          </w:p>
        </w:tc>
      </w:tr>
      <w:tr w:rsidR="00644BF3" w:rsidRPr="00757CD0" w:rsidTr="00E554CE">
        <w:trPr>
          <w:gridBefore w:val="1"/>
          <w:gridAfter w:val="1"/>
          <w:wBefore w:w="567" w:type="dxa"/>
          <w:wAfter w:w="465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143927505,7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177090062,7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165921908,3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174215771,8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181806225,0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187957153,2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1030918626,7</w:t>
            </w:r>
          </w:p>
        </w:tc>
      </w:tr>
      <w:tr w:rsidR="00644BF3" w:rsidRPr="00757CD0" w:rsidTr="00E554CE">
        <w:trPr>
          <w:gridBefore w:val="1"/>
          <w:wBefore w:w="567" w:type="dxa"/>
          <w:trHeight w:val="270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153727895,4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ind w:lef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194624223,5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181 004 062,4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185 663 896,7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191 030 182,2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200950034,2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</w:t>
            </w:r>
            <w:r w:rsidRPr="00757CD0">
              <w:rPr>
                <w:sz w:val="14"/>
                <w:szCs w:val="14"/>
                <w:lang w:val="en-US"/>
              </w:rPr>
              <w:t> </w:t>
            </w:r>
            <w:r w:rsidRPr="00757CD0">
              <w:rPr>
                <w:sz w:val="14"/>
                <w:szCs w:val="14"/>
              </w:rPr>
              <w:t>10</w:t>
            </w:r>
            <w:r w:rsidRPr="00757CD0">
              <w:rPr>
                <w:sz w:val="14"/>
                <w:szCs w:val="14"/>
                <w:lang w:val="en-US"/>
              </w:rPr>
              <w:t>7 000 294</w:t>
            </w:r>
            <w:r w:rsidRPr="00757CD0">
              <w:rPr>
                <w:sz w:val="14"/>
                <w:szCs w:val="14"/>
              </w:rPr>
              <w:t>,4</w:t>
            </w: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44BF3" w:rsidRPr="00757CD0" w:rsidRDefault="00644BF3" w:rsidP="00644BF3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644BF3" w:rsidRPr="00757CD0" w:rsidRDefault="008B29EC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11</w:t>
      </w:r>
      <w:r w:rsidR="00644BF3" w:rsidRPr="00757CD0">
        <w:t xml:space="preserve">.3. Пункт 6 подраздела 6.1 раздела 6 приложения к постановлению изложить </w:t>
      </w:r>
      <w:r w:rsidR="00644BF3" w:rsidRPr="00757CD0">
        <w:br/>
        <w:t>в следующей редакции:</w:t>
      </w:r>
    </w:p>
    <w:tbl>
      <w:tblPr>
        <w:tblW w:w="11181" w:type="dxa"/>
        <w:jc w:val="center"/>
        <w:tblInd w:w="-4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283"/>
        <w:gridCol w:w="1356"/>
        <w:gridCol w:w="944"/>
        <w:gridCol w:w="727"/>
        <w:gridCol w:w="736"/>
        <w:gridCol w:w="856"/>
        <w:gridCol w:w="798"/>
        <w:gridCol w:w="862"/>
        <w:gridCol w:w="919"/>
        <w:gridCol w:w="875"/>
        <w:gridCol w:w="907"/>
        <w:gridCol w:w="943"/>
        <w:gridCol w:w="628"/>
      </w:tblGrid>
      <w:tr w:rsidR="00644BF3" w:rsidRPr="00757CD0" w:rsidTr="00824286">
        <w:trPr>
          <w:gridAfter w:val="1"/>
          <w:wAfter w:w="628" w:type="dxa"/>
          <w:trHeight w:val="282"/>
          <w:jc w:val="center"/>
        </w:trPr>
        <w:tc>
          <w:tcPr>
            <w:tcW w:w="347" w:type="dxa"/>
            <w:tcBorders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824286" w:rsidP="00644BF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Подпрог</w:t>
            </w:r>
            <w:r w:rsidR="00644BF3" w:rsidRPr="00757CD0">
              <w:rPr>
                <w:sz w:val="14"/>
                <w:szCs w:val="14"/>
              </w:rPr>
              <w:t>рамма 5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Бюджет</w:t>
            </w:r>
          </w:p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170547,2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1092323,3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290694,8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47881,0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1601446,3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302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5779001,9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12328945,5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11 943 344,1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8 590 821,1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60 858 950,8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5949549,1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13421268,8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12 234 038,9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8 638 702,1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62 460 397,1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9009395,1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11333540,5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2316900,4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2405061,5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2375458,6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2470477,1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29910833,2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14958944,2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24754809,3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14 550 939,3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11 043 763,6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11 599 415,8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15463358,1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92 371 230,3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333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909773,2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235599,8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8354,0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1153727,0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197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858052,5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858052,5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858052,5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909773,2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235599,8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8354,0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2011779,5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15813,7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3180407,0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77124,1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80661,7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81860,2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85134,6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3521001,3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873866,2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4090180,2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312723,9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89015,7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81860,2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85134,6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5532780,8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1135835,6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1953661,5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2623156,0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2730198,4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2839406,3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2952982,5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14235240,3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1135835,6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1953661,5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2623156,0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2730198,4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2839406,3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2952982,5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14235240,3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ВСЕГО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170547,2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2002096,5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526294,6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56235,0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2755173,3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6637054,4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12328945,5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11 943 344,1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8 590 821,1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61 717 003,3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6807601,6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14331042,0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12 469 638,7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8 647 056,1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64 472 176,6</w:t>
            </w:r>
          </w:p>
        </w:tc>
      </w:tr>
      <w:tr w:rsidR="00644BF3" w:rsidRPr="00757CD0" w:rsidTr="00824286">
        <w:trPr>
          <w:gridBefore w:val="1"/>
          <w:gridAfter w:val="1"/>
          <w:wBefore w:w="347" w:type="dxa"/>
          <w:wAfter w:w="628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10161044,4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16467609,0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5017180,5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5215921,6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5296725,1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5508594,2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47667074,8</w:t>
            </w:r>
          </w:p>
        </w:tc>
      </w:tr>
      <w:tr w:rsidR="00644BF3" w:rsidRPr="00757CD0" w:rsidTr="00824286">
        <w:trPr>
          <w:gridBefore w:val="1"/>
          <w:wBefore w:w="347" w:type="dxa"/>
          <w:trHeight w:val="270"/>
          <w:jc w:val="center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16968646,0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30798651,0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17 486 819,2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13 862 977,7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14 520 682,3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18501475,2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112 139 251,4</w:t>
            </w:r>
          </w:p>
        </w:tc>
        <w:tc>
          <w:tcPr>
            <w:tcW w:w="628" w:type="dxa"/>
            <w:tcBorders>
              <w:left w:val="single" w:sz="4" w:space="0" w:color="auto"/>
            </w:tcBorders>
            <w:shd w:val="clear" w:color="auto" w:fill="auto"/>
          </w:tcPr>
          <w:p w:rsidR="00824286" w:rsidRDefault="00824286" w:rsidP="00644BF3">
            <w:pPr>
              <w:rPr>
                <w:sz w:val="15"/>
                <w:szCs w:val="15"/>
              </w:rPr>
            </w:pPr>
          </w:p>
          <w:p w:rsidR="00644BF3" w:rsidRPr="00757CD0" w:rsidRDefault="00644BF3" w:rsidP="00644BF3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644BF3" w:rsidRPr="00757CD0" w:rsidRDefault="008B29EC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11</w:t>
      </w:r>
      <w:r w:rsidR="00644BF3" w:rsidRPr="00757CD0">
        <w:t>.4. Пункты 21 и 21.1 подраздела 6.2 раздела 6 приложения к постановлению изложить в следующей редакции:</w:t>
      </w:r>
    </w:p>
    <w:tbl>
      <w:tblPr>
        <w:tblW w:w="5649" w:type="pct"/>
        <w:tblInd w:w="-8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"/>
        <w:gridCol w:w="303"/>
        <w:gridCol w:w="2021"/>
        <w:gridCol w:w="1338"/>
        <w:gridCol w:w="933"/>
        <w:gridCol w:w="933"/>
        <w:gridCol w:w="933"/>
        <w:gridCol w:w="933"/>
        <w:gridCol w:w="933"/>
        <w:gridCol w:w="933"/>
        <w:gridCol w:w="933"/>
        <w:gridCol w:w="169"/>
      </w:tblGrid>
      <w:tr w:rsidR="00FF236D" w:rsidRPr="00757CD0" w:rsidTr="00FF236D">
        <w:trPr>
          <w:gridAfter w:val="1"/>
          <w:wAfter w:w="79" w:type="pct"/>
          <w:trHeight w:val="20"/>
        </w:trPr>
        <w:tc>
          <w:tcPr>
            <w:tcW w:w="126" w:type="pct"/>
            <w:tcBorders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FF236D">
            <w:pPr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 xml:space="preserve">Комитет </w:t>
            </w:r>
            <w:r w:rsidRPr="00757CD0">
              <w:rPr>
                <w:sz w:val="14"/>
                <w:szCs w:val="14"/>
              </w:rPr>
              <w:br/>
              <w:t xml:space="preserve">по строительству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 xml:space="preserve">Бюджет </w:t>
            </w:r>
            <w:r w:rsidRPr="00757CD0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5838773,8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12344475,7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11 943 344,1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8 590 821,1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60 934 252,9</w:t>
            </w:r>
          </w:p>
        </w:tc>
      </w:tr>
      <w:tr w:rsidR="00644BF3" w:rsidRPr="00757CD0" w:rsidTr="00FF236D">
        <w:trPr>
          <w:gridBefore w:val="1"/>
          <w:gridAfter w:val="1"/>
          <w:wBefore w:w="126" w:type="pct"/>
          <w:wAfter w:w="79" w:type="pct"/>
          <w:trHeight w:val="20"/>
        </w:trPr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5838773,8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12344475,7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11 943 344,1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8 590 821,1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60 934 252,9</w:t>
            </w:r>
          </w:p>
        </w:tc>
      </w:tr>
      <w:tr w:rsidR="00644BF3" w:rsidRPr="00757CD0" w:rsidTr="00FF236D">
        <w:trPr>
          <w:gridBefore w:val="1"/>
          <w:gridAfter w:val="1"/>
          <w:wBefore w:w="126" w:type="pct"/>
          <w:wAfter w:w="79" w:type="pct"/>
          <w:trHeight w:val="20"/>
        </w:trPr>
        <w:tc>
          <w:tcPr>
            <w:tcW w:w="14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21.1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 xml:space="preserve">Подпрограмма 5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 xml:space="preserve">Бюджет </w:t>
            </w:r>
            <w:r w:rsidRPr="00757CD0">
              <w:rPr>
                <w:sz w:val="14"/>
                <w:szCs w:val="14"/>
              </w:rPr>
              <w:br/>
              <w:t xml:space="preserve">Санкт-Петербурга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5838773,8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12344475,7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11 943 344,1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8 590 821,1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60 934 252,9</w:t>
            </w:r>
          </w:p>
        </w:tc>
      </w:tr>
      <w:tr w:rsidR="00FF236D" w:rsidRPr="00757CD0" w:rsidTr="00FF236D">
        <w:trPr>
          <w:gridBefore w:val="1"/>
          <w:wBefore w:w="126" w:type="pct"/>
          <w:trHeight w:val="2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44BF3" w:rsidRPr="00757CD0" w:rsidRDefault="00644BF3" w:rsidP="00644BF3">
            <w:pPr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5838773,8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12344475,7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11 943 344,1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8 590 821,1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12992881,0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60 934 252,9</w:t>
            </w:r>
          </w:p>
        </w:tc>
        <w:tc>
          <w:tcPr>
            <w:tcW w:w="79" w:type="pct"/>
            <w:tcBorders>
              <w:lef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644BF3" w:rsidRPr="00757CD0" w:rsidRDefault="008B29EC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11</w:t>
      </w:r>
      <w:r w:rsidR="00644BF3" w:rsidRPr="00757CD0">
        <w:t>.5. Пункт 6 раздела 11 приложения к постановлению изложить в следующей редакции:</w:t>
      </w:r>
    </w:p>
    <w:tbl>
      <w:tblPr>
        <w:tblW w:w="5908" w:type="pct"/>
        <w:tblInd w:w="-107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84"/>
        <w:gridCol w:w="3400"/>
        <w:gridCol w:w="6663"/>
        <w:gridCol w:w="287"/>
      </w:tblGrid>
      <w:tr w:rsidR="00644BF3" w:rsidRPr="00757CD0" w:rsidTr="00FF236D">
        <w:trPr>
          <w:trHeight w:val="393"/>
        </w:trPr>
        <w:tc>
          <w:tcPr>
            <w:tcW w:w="252" w:type="pct"/>
            <w:tcBorders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FF236D">
            <w:pPr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F3" w:rsidRPr="00757CD0" w:rsidRDefault="00644BF3" w:rsidP="00644BF3">
            <w:pPr>
              <w:jc w:val="center"/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6</w:t>
            </w: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Общий объем финансирования подпрограммы 5</w:t>
            </w:r>
            <w:r w:rsidRPr="00757CD0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757CD0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2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Общий объем финансирования подпрограммы 5 составляет 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112 139 251,4 тыс.руб.,</w:t>
            </w:r>
            <w:r w:rsidRPr="00757CD0">
              <w:rPr>
                <w:sz w:val="20"/>
                <w:szCs w:val="20"/>
              </w:rPr>
              <w:br/>
              <w:t xml:space="preserve"> в том числе по годам реализации: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2019 г. – 16 968 646,0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на региональные проекты 170 547,2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2020 г. – 30 798 651,0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на региональные проекты 2002096,5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2021 г. – 17 486 819,2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на региональные проекты 526 294,6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2022 г. – 13 862 977,7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на региональные проекты 56 235,0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2023 г. – 14 520 682,3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2024 г. – 18 501 475,2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за счет средств бюджета Санкт-Петербурга – 92 371 230,3 тыс.руб., </w:t>
            </w:r>
            <w:r w:rsidRPr="00757CD0">
              <w:rPr>
                <w:sz w:val="20"/>
                <w:szCs w:val="20"/>
              </w:rPr>
              <w:br/>
              <w:t>в том числе по годам реализации: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2019 г. – 14 958 944,2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2020 г. – 24 754 809,3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2021 г. – 14 550 939,3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2022 г. – 11 043 763,6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2023 г. – 11 599 415,8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2024 г. – 15 463 358,1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за счет средств федерального бюджета – 5 532 780,8 тыс.руб., </w:t>
            </w:r>
            <w:r w:rsidRPr="00757CD0">
              <w:rPr>
                <w:sz w:val="20"/>
                <w:szCs w:val="20"/>
              </w:rPr>
              <w:br/>
              <w:t>в том числе по годам реализации: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2019 г. – 873 866,2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2020 г. – 4 090 180,2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2021 г. – 312 723,9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2022 г. – 89 015,7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2023 г. – 81 860,2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2024 г. – 85 134,6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за счет внебюджетных средств, всего – 14 235 240,3 тыс.руб., из них: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средства ГУ «Территориальный фонд обязательного медицинского страхования Санкт-Петербурга» на формирование нормированного страхового запаса – 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13 578 738,9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в том числе по годам реализации: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2019 г. – 479 334,2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2020 г. – 1 953 661,5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2021 г. – 2 623 156,0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2022 г. – 2 730 198,4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2023 г. – 2 839 406,3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2024 г. – 2 952 982,5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средства, полученные от приносящей доход деятельности, – 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656 501,4 тыс.руб.,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lastRenderedPageBreak/>
              <w:t>в том числе по годам реализации: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2019 г. – 656 501,4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2020 г. - 0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2021 г. - 0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2022 г. - 0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2023 г. - 0 тыс.руб.;</w:t>
            </w:r>
          </w:p>
          <w:p w:rsidR="00644BF3" w:rsidRPr="00757CD0" w:rsidRDefault="00644BF3" w:rsidP="00644BF3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2024 г. – 0 тыс.руб.</w:t>
            </w:r>
          </w:p>
        </w:tc>
        <w:tc>
          <w:tcPr>
            <w:tcW w:w="128" w:type="pct"/>
            <w:tcBorders>
              <w:left w:val="single" w:sz="4" w:space="0" w:color="auto"/>
            </w:tcBorders>
            <w:shd w:val="clear" w:color="auto" w:fill="auto"/>
          </w:tcPr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/>
          <w:p w:rsidR="00644BF3" w:rsidRPr="00757CD0" w:rsidRDefault="00644BF3" w:rsidP="00644BF3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644BF3" w:rsidRPr="00757CD0" w:rsidRDefault="008B29EC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lastRenderedPageBreak/>
        <w:t>11</w:t>
      </w:r>
      <w:r w:rsidR="00644BF3" w:rsidRPr="00757CD0">
        <w:t>.6. Пункты 2.9, 2.11-2.12 таблицы подраздела 11.2.1 раздела 11 приложения к постановлению изложить в следующей редакции:</w:t>
      </w:r>
    </w:p>
    <w:tbl>
      <w:tblPr>
        <w:tblW w:w="111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1560"/>
        <w:gridCol w:w="425"/>
        <w:gridCol w:w="425"/>
        <w:gridCol w:w="426"/>
        <w:gridCol w:w="425"/>
        <w:gridCol w:w="567"/>
        <w:gridCol w:w="709"/>
        <w:gridCol w:w="567"/>
        <w:gridCol w:w="567"/>
        <w:gridCol w:w="567"/>
        <w:gridCol w:w="709"/>
        <w:gridCol w:w="708"/>
        <w:gridCol w:w="567"/>
        <w:gridCol w:w="283"/>
        <w:gridCol w:w="708"/>
        <w:gridCol w:w="852"/>
        <w:gridCol w:w="329"/>
      </w:tblGrid>
      <w:tr w:rsidR="00644BF3" w:rsidRPr="00757CD0" w:rsidTr="00FF236D">
        <w:trPr>
          <w:trHeight w:val="629"/>
        </w:trPr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/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2.9.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Строительство здания государственного бюджетного учреждения "Санкт-Петербургский научно-исследовательский институт скорой помощи им. И.И.Джанелидзе" по адресу: Будапештская ул., д. 3/5, для размещения отделения экстренной медицинской помощи (по адресу: Будапештская ул., д. 3, литера А)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757CD0">
              <w:rPr>
                <w:spacing w:val="-10"/>
                <w:sz w:val="14"/>
                <w:szCs w:val="14"/>
              </w:rPr>
              <w:t xml:space="preserve">78 </w:t>
            </w:r>
          </w:p>
          <w:p w:rsidR="00644BF3" w:rsidRPr="00757CD0" w:rsidRDefault="00644BF3" w:rsidP="00644BF3">
            <w:pPr>
              <w:ind w:left="-85" w:right="-85"/>
              <w:jc w:val="center"/>
              <w:rPr>
                <w:spacing w:val="-10"/>
                <w:sz w:val="14"/>
                <w:szCs w:val="14"/>
              </w:rPr>
            </w:pPr>
            <w:r w:rsidRPr="00757CD0">
              <w:rPr>
                <w:spacing w:val="-10"/>
                <w:sz w:val="14"/>
                <w:szCs w:val="14"/>
              </w:rPr>
              <w:t xml:space="preserve">коек отделения реанимации и интенсивной </w:t>
            </w:r>
            <w:r w:rsidRPr="00757CD0">
              <w:rPr>
                <w:spacing w:val="-10"/>
                <w:sz w:val="13"/>
                <w:szCs w:val="13"/>
              </w:rPr>
              <w:t>терапии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2012-2019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19651,9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2"/>
                <w:szCs w:val="12"/>
              </w:rPr>
            </w:pPr>
            <w:r w:rsidRPr="00757CD0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15 984,7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15 984,7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Целевой показатель 1</w:t>
            </w:r>
            <w:r w:rsidRPr="00757CD0">
              <w:rPr>
                <w:sz w:val="14"/>
                <w:szCs w:val="14"/>
              </w:rPr>
              <w:br/>
              <w:t>Целевой показатель 2</w:t>
            </w:r>
            <w:r w:rsidRPr="00757CD0">
              <w:rPr>
                <w:sz w:val="14"/>
                <w:szCs w:val="14"/>
              </w:rPr>
              <w:br/>
              <w:t>Целевой показатель 3</w:t>
            </w:r>
            <w:r w:rsidRPr="00757CD0">
              <w:rPr>
                <w:sz w:val="14"/>
                <w:szCs w:val="14"/>
              </w:rPr>
              <w:br/>
              <w:t>Целевой показатель 4</w:t>
            </w:r>
            <w:r w:rsidRPr="00757CD0">
              <w:rPr>
                <w:sz w:val="14"/>
                <w:szCs w:val="14"/>
              </w:rPr>
              <w:br/>
              <w:t>Целевой показатель 10</w:t>
            </w:r>
            <w:r w:rsidRPr="00757CD0">
              <w:rPr>
                <w:sz w:val="14"/>
                <w:szCs w:val="14"/>
              </w:rPr>
              <w:br/>
              <w:t>Целевой показатель 12</w:t>
            </w:r>
            <w:r w:rsidRPr="00757CD0">
              <w:rPr>
                <w:sz w:val="14"/>
                <w:szCs w:val="14"/>
              </w:rPr>
              <w:br/>
              <w:t>Целевой показатель 13</w:t>
            </w:r>
            <w:r w:rsidRPr="00757CD0">
              <w:rPr>
                <w:sz w:val="14"/>
                <w:szCs w:val="14"/>
              </w:rPr>
              <w:br/>
              <w:t>Целевой показатель 14</w:t>
            </w:r>
          </w:p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Целевой показатель 19</w:t>
            </w:r>
            <w:r w:rsidRPr="00757CD0">
              <w:rPr>
                <w:sz w:val="14"/>
                <w:szCs w:val="14"/>
              </w:rPr>
              <w:br/>
              <w:t>Индикатор 5.10</w:t>
            </w:r>
            <w:r w:rsidRPr="00757CD0">
              <w:rPr>
                <w:sz w:val="14"/>
                <w:szCs w:val="14"/>
              </w:rPr>
              <w:br/>
              <w:t>Индикатор 5.11</w:t>
            </w:r>
            <w:r w:rsidRPr="00757CD0">
              <w:rPr>
                <w:sz w:val="14"/>
                <w:szCs w:val="14"/>
              </w:rPr>
              <w:br/>
              <w:t>Индикатор 5.12</w:t>
            </w:r>
            <w:r w:rsidRPr="00757CD0">
              <w:rPr>
                <w:sz w:val="14"/>
                <w:szCs w:val="14"/>
              </w:rPr>
              <w:br/>
              <w:t>Индикатор 5.13</w:t>
            </w:r>
            <w:r w:rsidRPr="00757CD0">
              <w:rPr>
                <w:sz w:val="14"/>
                <w:szCs w:val="14"/>
              </w:rPr>
              <w:br/>
              <w:t>Индикатор 5.14</w:t>
            </w:r>
            <w:r w:rsidRPr="00757CD0">
              <w:rPr>
                <w:sz w:val="14"/>
                <w:szCs w:val="14"/>
              </w:rPr>
              <w:br/>
              <w:t>Индикатор 5.17</w:t>
            </w:r>
            <w:r w:rsidRPr="00757CD0">
              <w:rPr>
                <w:sz w:val="14"/>
                <w:szCs w:val="14"/>
              </w:rPr>
              <w:br/>
              <w:t>Индикатор 5.18</w:t>
            </w:r>
            <w:r w:rsidRPr="00757CD0">
              <w:rPr>
                <w:sz w:val="14"/>
                <w:szCs w:val="14"/>
              </w:rPr>
              <w:br/>
              <w:t>Индикатор 5.19</w:t>
            </w:r>
            <w:r w:rsidRPr="00757CD0">
              <w:rPr>
                <w:sz w:val="14"/>
                <w:szCs w:val="14"/>
              </w:rPr>
              <w:br/>
              <w:t>Индикатор 5.21</w:t>
            </w:r>
          </w:p>
        </w:tc>
        <w:tc>
          <w:tcPr>
            <w:tcW w:w="32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644BF3" w:rsidRPr="00757CD0" w:rsidRDefault="00644BF3" w:rsidP="00644BF3">
            <w:pPr>
              <w:ind w:left="-57"/>
              <w:rPr>
                <w:sz w:val="18"/>
                <w:szCs w:val="18"/>
              </w:rPr>
            </w:pPr>
          </w:p>
        </w:tc>
      </w:tr>
      <w:tr w:rsidR="00644BF3" w:rsidRPr="00757CD0" w:rsidTr="00FF236D">
        <w:trPr>
          <w:trHeight w:val="661"/>
        </w:trPr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2018-2022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108"/>
              <w:jc w:val="center"/>
              <w:rPr>
                <w:spacing w:val="-6"/>
                <w:sz w:val="13"/>
                <w:szCs w:val="13"/>
              </w:rPr>
            </w:pPr>
            <w:r w:rsidRPr="00757CD0">
              <w:rPr>
                <w:spacing w:val="-6"/>
                <w:sz w:val="13"/>
                <w:szCs w:val="13"/>
              </w:rPr>
              <w:t>4112666,3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108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3372459,2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2"/>
                <w:szCs w:val="12"/>
              </w:rPr>
            </w:pPr>
            <w:r w:rsidRPr="00757CD0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500 500,0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590 812,4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right="-108" w:hanging="108"/>
              <w:jc w:val="center"/>
              <w:rPr>
                <w:spacing w:val="-4"/>
                <w:sz w:val="13"/>
                <w:szCs w:val="13"/>
              </w:rPr>
            </w:pPr>
            <w:r w:rsidRPr="00757CD0">
              <w:rPr>
                <w:spacing w:val="-4"/>
                <w:sz w:val="13"/>
                <w:szCs w:val="13"/>
              </w:rPr>
              <w:t>1 926 932,7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1 476 118,1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right="-109" w:hanging="108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4 494 363,2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29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644BF3" w:rsidRPr="00757CD0" w:rsidRDefault="00644BF3" w:rsidP="00644BF3">
            <w:pPr>
              <w:ind w:left="-57"/>
              <w:rPr>
                <w:sz w:val="16"/>
              </w:rPr>
            </w:pPr>
          </w:p>
        </w:tc>
      </w:tr>
      <w:tr w:rsidR="00644BF3" w:rsidRPr="00757CD0" w:rsidTr="00FF236D">
        <w:trPr>
          <w:trHeight w:val="2823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2012-2022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pacing w:val="-6"/>
                <w:sz w:val="13"/>
                <w:szCs w:val="13"/>
              </w:rPr>
            </w:pPr>
            <w:r w:rsidRPr="00757CD0">
              <w:rPr>
                <w:spacing w:val="-6"/>
                <w:sz w:val="13"/>
                <w:szCs w:val="13"/>
              </w:rPr>
              <w:t>4132318,2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3372459,2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2"/>
                <w:szCs w:val="12"/>
              </w:rPr>
            </w:pPr>
            <w:r w:rsidRPr="00757CD0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516 484,7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590 812,4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right="-108" w:hanging="108"/>
              <w:jc w:val="center"/>
              <w:rPr>
                <w:spacing w:val="-4"/>
                <w:sz w:val="13"/>
                <w:szCs w:val="13"/>
              </w:rPr>
            </w:pPr>
            <w:r w:rsidRPr="00757CD0">
              <w:rPr>
                <w:spacing w:val="-4"/>
                <w:sz w:val="13"/>
                <w:szCs w:val="13"/>
              </w:rPr>
              <w:t>1 926 932,7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1 476 118,1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right="-109" w:hanging="108"/>
              <w:jc w:val="center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4 510 347,9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2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44BF3" w:rsidRPr="00757CD0" w:rsidRDefault="00644BF3" w:rsidP="00644BF3">
            <w:pPr>
              <w:ind w:left="-57"/>
              <w:rPr>
                <w:sz w:val="16"/>
              </w:rPr>
            </w:pPr>
          </w:p>
        </w:tc>
      </w:tr>
      <w:tr w:rsidR="00644BF3" w:rsidRPr="00757CD0" w:rsidTr="00FF236D">
        <w:trPr>
          <w:trHeight w:val="1022"/>
        </w:trPr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2.11.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Строительство здания детской городской поликлиники на 300 посещений в смену по адресу: Санкт-Петербург, г. Колпино, Московская ул., участок 2 (южнее дома № 3, корп. 2, литера А, по Московской ул.) (г. Колпино, Тверская ул., за домом № 60), включая разработку проектной документации стадии РД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300 посещений в смену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2013-2019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16255,1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11 513,0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11 513,0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2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644BF3" w:rsidRPr="00757CD0" w:rsidRDefault="00644BF3" w:rsidP="00644BF3">
            <w:pPr>
              <w:ind w:left="-57"/>
              <w:rPr>
                <w:sz w:val="16"/>
              </w:rPr>
            </w:pPr>
          </w:p>
        </w:tc>
      </w:tr>
      <w:tr w:rsidR="00644BF3" w:rsidRPr="00757CD0" w:rsidTr="00FF236D">
        <w:trPr>
          <w:trHeight w:val="1216"/>
        </w:trPr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2018-2021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pacing w:val="-6"/>
                <w:sz w:val="14"/>
                <w:szCs w:val="14"/>
              </w:rPr>
            </w:pPr>
            <w:r w:rsidRPr="00757CD0">
              <w:rPr>
                <w:spacing w:val="-6"/>
                <w:sz w:val="14"/>
                <w:szCs w:val="14"/>
              </w:rPr>
              <w:t>589565,8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176 626,1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38 092,2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pacing w:val="-6"/>
                <w:sz w:val="14"/>
                <w:szCs w:val="14"/>
              </w:rPr>
            </w:pPr>
            <w:r w:rsidRPr="00757CD0">
              <w:rPr>
                <w:spacing w:val="-6"/>
                <w:sz w:val="14"/>
                <w:szCs w:val="14"/>
              </w:rPr>
              <w:t>375 100,0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233 264,9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646 457,1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29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644BF3" w:rsidRPr="00757CD0" w:rsidRDefault="00644BF3" w:rsidP="00644BF3">
            <w:pPr>
              <w:ind w:left="-57"/>
              <w:rPr>
                <w:sz w:val="16"/>
              </w:rPr>
            </w:pPr>
          </w:p>
        </w:tc>
      </w:tr>
      <w:tr w:rsidR="00644BF3" w:rsidRPr="00757CD0" w:rsidTr="00FF236D">
        <w:trPr>
          <w:trHeight w:val="1563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2013-2021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pacing w:val="-6"/>
                <w:sz w:val="14"/>
                <w:szCs w:val="14"/>
              </w:rPr>
            </w:pPr>
            <w:r w:rsidRPr="00757CD0">
              <w:rPr>
                <w:spacing w:val="-6"/>
                <w:sz w:val="14"/>
                <w:szCs w:val="14"/>
              </w:rPr>
              <w:t>605820,9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176 626,1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49 605,2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pacing w:val="-6"/>
                <w:sz w:val="14"/>
                <w:szCs w:val="14"/>
              </w:rPr>
            </w:pPr>
            <w:r w:rsidRPr="00757CD0">
              <w:rPr>
                <w:spacing w:val="-6"/>
                <w:sz w:val="14"/>
                <w:szCs w:val="14"/>
              </w:rPr>
              <w:t>375 100,0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233 264,9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657 970,1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2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44BF3" w:rsidRPr="00757CD0" w:rsidRDefault="00644BF3" w:rsidP="00644BF3">
            <w:pPr>
              <w:ind w:left="-57"/>
              <w:rPr>
                <w:sz w:val="16"/>
              </w:rPr>
            </w:pPr>
          </w:p>
        </w:tc>
      </w:tr>
      <w:tr w:rsidR="00644BF3" w:rsidRPr="00757CD0" w:rsidTr="00FF236D">
        <w:trPr>
          <w:trHeight w:val="1583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2.12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rPr>
                <w:sz w:val="13"/>
                <w:szCs w:val="13"/>
              </w:rPr>
            </w:pPr>
            <w:r w:rsidRPr="00757CD0">
              <w:rPr>
                <w:sz w:val="13"/>
                <w:szCs w:val="13"/>
              </w:rPr>
              <w:t>Строительство здания поликлиники для взрослых по адресу: Санкт-Петербург, </w:t>
            </w:r>
            <w:r w:rsidRPr="00757CD0">
              <w:rPr>
                <w:sz w:val="13"/>
                <w:szCs w:val="13"/>
              </w:rPr>
              <w:br/>
              <w:t>Туристская ул., участок 17 (юго-западнее</w:t>
            </w:r>
            <w:r w:rsidRPr="00757CD0">
              <w:rPr>
                <w:sz w:val="13"/>
                <w:szCs w:val="13"/>
              </w:rPr>
              <w:br/>
              <w:t>пересечения с ул. Оптиков (Северо-Приморская часть Приморского района (СПЧ), квартал 59А, корп. 33)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600 посещений в смену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2018-2021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pacing w:val="-8"/>
                <w:sz w:val="14"/>
                <w:szCs w:val="14"/>
              </w:rPr>
            </w:pPr>
            <w:r w:rsidRPr="00757CD0">
              <w:rPr>
                <w:spacing w:val="-8"/>
                <w:sz w:val="14"/>
                <w:szCs w:val="14"/>
              </w:rPr>
              <w:t>916 723,6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909 586,4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pacing w:val="-6"/>
                <w:sz w:val="14"/>
                <w:szCs w:val="14"/>
              </w:rPr>
            </w:pPr>
            <w:r w:rsidRPr="00757CD0">
              <w:rPr>
                <w:spacing w:val="-6"/>
                <w:sz w:val="14"/>
                <w:szCs w:val="14"/>
              </w:rPr>
              <w:t>103 132,7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pacing w:val="-6"/>
                <w:sz w:val="14"/>
                <w:szCs w:val="14"/>
              </w:rPr>
            </w:pPr>
            <w:r w:rsidRPr="00757CD0">
              <w:rPr>
                <w:spacing w:val="-6"/>
                <w:sz w:val="14"/>
                <w:szCs w:val="14"/>
              </w:rPr>
              <w:t>200 600,0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63 983,0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400 522,6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108"/>
              <w:jc w:val="center"/>
              <w:rPr>
                <w:spacing w:val="-8"/>
                <w:sz w:val="14"/>
                <w:szCs w:val="14"/>
              </w:rPr>
            </w:pPr>
            <w:r w:rsidRPr="00757CD0">
              <w:rPr>
                <w:spacing w:val="-8"/>
                <w:sz w:val="14"/>
                <w:szCs w:val="14"/>
              </w:rPr>
              <w:t>445 503,4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pacing w:val="-4"/>
                <w:sz w:val="14"/>
                <w:szCs w:val="14"/>
              </w:rPr>
            </w:pPr>
            <w:r w:rsidRPr="00757CD0">
              <w:rPr>
                <w:spacing w:val="-4"/>
                <w:sz w:val="14"/>
                <w:szCs w:val="14"/>
              </w:rPr>
              <w:t>1 213 741,7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BF3" w:rsidRPr="00757CD0" w:rsidRDefault="00644BF3" w:rsidP="00644BF3">
            <w:pPr>
              <w:ind w:left="-85"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44BF3" w:rsidRPr="00757CD0" w:rsidRDefault="00644BF3" w:rsidP="00644BF3">
            <w:pPr>
              <w:ind w:left="-57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FF236D" w:rsidRDefault="00FF236D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</w:p>
    <w:p w:rsidR="00644BF3" w:rsidRPr="00757CD0" w:rsidRDefault="008B29EC" w:rsidP="00644BF3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11</w:t>
      </w:r>
      <w:r w:rsidR="00644BF3" w:rsidRPr="00757CD0">
        <w:t>.7.</w:t>
      </w:r>
      <w:r w:rsidR="001D133D">
        <w:t xml:space="preserve"> </w:t>
      </w:r>
      <w:r w:rsidR="00644BF3" w:rsidRPr="00757CD0">
        <w:t>Позиции «ИТОГО прочие расходы развития» и «ВСЕГО проектная часть подпрограммы 5» таблицы подраздела 11.2.1 раздела 11 приложения к постановлению изложить в следующей редакции:</w:t>
      </w:r>
    </w:p>
    <w:tbl>
      <w:tblPr>
        <w:tblW w:w="10941" w:type="dxa"/>
        <w:jc w:val="center"/>
        <w:tblInd w:w="-399" w:type="dxa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5"/>
        <w:gridCol w:w="3732"/>
        <w:gridCol w:w="732"/>
        <w:gridCol w:w="856"/>
        <w:gridCol w:w="856"/>
        <w:gridCol w:w="844"/>
        <w:gridCol w:w="844"/>
        <w:gridCol w:w="856"/>
        <w:gridCol w:w="812"/>
        <w:gridCol w:w="788"/>
        <w:gridCol w:w="366"/>
      </w:tblGrid>
      <w:tr w:rsidR="00644BF3" w:rsidRPr="00757CD0" w:rsidTr="00FF236D">
        <w:trPr>
          <w:trHeight w:val="323"/>
          <w:jc w:val="center"/>
        </w:trPr>
        <w:tc>
          <w:tcPr>
            <w:tcW w:w="2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rPr>
                <w:sz w:val="18"/>
                <w:szCs w:val="15"/>
              </w:rPr>
            </w:pPr>
            <w:r w:rsidRPr="00757CD0">
              <w:rPr>
                <w:sz w:val="18"/>
                <w:szCs w:val="15"/>
              </w:rPr>
              <w:t xml:space="preserve">   ИТОГО прочие расходы развития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6 637 054,4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12 328 945,5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11 943 344,1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8 590 821,1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12 992 881,0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61 717 003,3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F3" w:rsidRPr="00757CD0" w:rsidRDefault="00644BF3" w:rsidP="00644BF3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х</w:t>
            </w:r>
          </w:p>
        </w:tc>
        <w:tc>
          <w:tcPr>
            <w:tcW w:w="366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44BF3" w:rsidRPr="00757CD0" w:rsidRDefault="00644BF3" w:rsidP="00644BF3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  <w:tr w:rsidR="00644BF3" w:rsidRPr="00757CD0" w:rsidTr="00FF236D">
        <w:trPr>
          <w:trHeight w:val="469"/>
          <w:jc w:val="center"/>
        </w:trPr>
        <w:tc>
          <w:tcPr>
            <w:tcW w:w="2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44BF3" w:rsidRPr="00757CD0" w:rsidRDefault="00644BF3" w:rsidP="00644BF3">
            <w:pPr>
              <w:rPr>
                <w:sz w:val="15"/>
                <w:szCs w:val="15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rPr>
                <w:sz w:val="18"/>
                <w:szCs w:val="15"/>
              </w:rPr>
            </w:pPr>
            <w:r w:rsidRPr="00757CD0">
              <w:rPr>
                <w:sz w:val="18"/>
                <w:szCs w:val="15"/>
              </w:rPr>
              <w:t xml:space="preserve">   ВСЕГО проектная часть   </w:t>
            </w:r>
          </w:p>
          <w:p w:rsidR="00644BF3" w:rsidRPr="00757CD0" w:rsidRDefault="00644BF3" w:rsidP="00644BF3">
            <w:pPr>
              <w:rPr>
                <w:sz w:val="18"/>
                <w:szCs w:val="15"/>
              </w:rPr>
            </w:pPr>
            <w:r w:rsidRPr="00757CD0">
              <w:rPr>
                <w:sz w:val="18"/>
                <w:szCs w:val="15"/>
              </w:rPr>
              <w:t xml:space="preserve">   подпрограммы 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6 807 601,6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14 331 042,0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12 469 638,7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8 647 056,1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9 223 957,2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12 992 881,0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44BF3" w:rsidRPr="00757CD0" w:rsidRDefault="00644BF3" w:rsidP="00644BF3">
            <w:pPr>
              <w:jc w:val="center"/>
              <w:rPr>
                <w:sz w:val="14"/>
                <w:szCs w:val="14"/>
              </w:rPr>
            </w:pPr>
            <w:r w:rsidRPr="00757CD0">
              <w:rPr>
                <w:sz w:val="14"/>
                <w:szCs w:val="14"/>
              </w:rPr>
              <w:t>64 472 176,6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F3" w:rsidRPr="00757CD0" w:rsidRDefault="00644BF3" w:rsidP="00644BF3">
            <w:pPr>
              <w:jc w:val="center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х</w:t>
            </w:r>
          </w:p>
        </w:tc>
        <w:tc>
          <w:tcPr>
            <w:tcW w:w="3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4BF3" w:rsidRPr="00757CD0" w:rsidRDefault="00644BF3" w:rsidP="00644BF3"/>
        </w:tc>
      </w:tr>
    </w:tbl>
    <w:p w:rsidR="00644BF3" w:rsidRPr="00757CD0" w:rsidRDefault="00644BF3" w:rsidP="00644BF3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12"/>
          <w:szCs w:val="12"/>
        </w:rPr>
      </w:pPr>
    </w:p>
    <w:p w:rsidR="00644BF3" w:rsidRPr="00757CD0" w:rsidRDefault="00644BF3" w:rsidP="005A0389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p w:rsidR="000A5367" w:rsidRPr="00757CD0" w:rsidRDefault="000A5367" w:rsidP="000A5367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12"/>
          <w:szCs w:val="12"/>
        </w:rPr>
      </w:pPr>
    </w:p>
    <w:p w:rsidR="005A0389" w:rsidRPr="00757CD0" w:rsidRDefault="008B29EC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t>12</w:t>
      </w:r>
      <w:r w:rsidR="005A0389" w:rsidRPr="00757CD0">
        <w:t>.</w:t>
      </w:r>
      <w:r w:rsidR="001D133D" w:rsidRPr="00757CD0">
        <w:t xml:space="preserve"> </w:t>
      </w:r>
      <w:r w:rsidR="005A0389" w:rsidRPr="00757CD0">
        <w:t xml:space="preserve">Контроль за выполнением постановления возложить на вице-губернатора                                 Санкт-Петербурга Линченко Н.В. </w:t>
      </w:r>
    </w:p>
    <w:p w:rsidR="005A0389" w:rsidRPr="00757CD0" w:rsidRDefault="005A0389" w:rsidP="005A0389">
      <w:pPr>
        <w:ind w:firstLine="567"/>
        <w:rPr>
          <w:b/>
        </w:rPr>
      </w:pPr>
    </w:p>
    <w:p w:rsidR="005A0389" w:rsidRPr="00757CD0" w:rsidRDefault="005A0389" w:rsidP="005A0389">
      <w:pPr>
        <w:ind w:firstLine="567"/>
        <w:rPr>
          <w:b/>
        </w:rPr>
      </w:pPr>
    </w:p>
    <w:p w:rsidR="005A0389" w:rsidRPr="00757CD0" w:rsidRDefault="005A0389" w:rsidP="005A0389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757CD0">
        <w:rPr>
          <w:b/>
        </w:rPr>
        <w:t xml:space="preserve">Губернатор </w:t>
      </w:r>
    </w:p>
    <w:p w:rsidR="005A0389" w:rsidRPr="00757CD0" w:rsidRDefault="005A0389" w:rsidP="005A0389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757CD0">
        <w:rPr>
          <w:b/>
        </w:rPr>
        <w:t>Санкт-Петербурга</w:t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  <w:t xml:space="preserve">     А.Д.Беглов</w:t>
      </w:r>
    </w:p>
    <w:p w:rsidR="005A0389" w:rsidRPr="00757CD0" w:rsidRDefault="005A0389" w:rsidP="00D44C7C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sectPr w:rsidR="005A0389" w:rsidRPr="00757CD0" w:rsidSect="007947FE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720" w:rsidRDefault="009D4720">
      <w:r>
        <w:separator/>
      </w:r>
    </w:p>
  </w:endnote>
  <w:endnote w:type="continuationSeparator" w:id="0">
    <w:p w:rsidR="009D4720" w:rsidRDefault="009D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720" w:rsidRDefault="009D4720">
      <w:r>
        <w:separator/>
      </w:r>
    </w:p>
  </w:footnote>
  <w:footnote w:type="continuationSeparator" w:id="0">
    <w:p w:rsidR="009D4720" w:rsidRDefault="009D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23E" w:rsidRDefault="00AB423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423E" w:rsidRDefault="00AB42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23E" w:rsidRDefault="00AB423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00F5">
      <w:rPr>
        <w:rStyle w:val="a7"/>
        <w:noProof/>
      </w:rPr>
      <w:t>38</w:t>
    </w:r>
    <w:r>
      <w:rPr>
        <w:rStyle w:val="a7"/>
      </w:rPr>
      <w:fldChar w:fldCharType="end"/>
    </w:r>
  </w:p>
  <w:p w:rsidR="00AB423E" w:rsidRDefault="00AB423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23E" w:rsidRDefault="00AB423E">
    <w:pPr>
      <w:pStyle w:val="a3"/>
      <w:jc w:val="center"/>
    </w:pPr>
  </w:p>
  <w:p w:rsidR="00AB423E" w:rsidRDefault="00AB42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17718"/>
    <w:rsid w:val="0002378F"/>
    <w:rsid w:val="0002416C"/>
    <w:rsid w:val="00045A94"/>
    <w:rsid w:val="0005040A"/>
    <w:rsid w:val="00051D98"/>
    <w:rsid w:val="000606AB"/>
    <w:rsid w:val="00072A2E"/>
    <w:rsid w:val="00072A65"/>
    <w:rsid w:val="00083132"/>
    <w:rsid w:val="000860DD"/>
    <w:rsid w:val="000860EC"/>
    <w:rsid w:val="00087CD0"/>
    <w:rsid w:val="00094225"/>
    <w:rsid w:val="0009641E"/>
    <w:rsid w:val="000A4975"/>
    <w:rsid w:val="000A5367"/>
    <w:rsid w:val="000A7E86"/>
    <w:rsid w:val="000B4562"/>
    <w:rsid w:val="000B6EB4"/>
    <w:rsid w:val="000C23D8"/>
    <w:rsid w:val="000C7519"/>
    <w:rsid w:val="000D12B3"/>
    <w:rsid w:val="000D2325"/>
    <w:rsid w:val="000F0AD0"/>
    <w:rsid w:val="000F5065"/>
    <w:rsid w:val="00110922"/>
    <w:rsid w:val="00114D70"/>
    <w:rsid w:val="00122904"/>
    <w:rsid w:val="00122AEA"/>
    <w:rsid w:val="001410A3"/>
    <w:rsid w:val="001457D8"/>
    <w:rsid w:val="00147B7B"/>
    <w:rsid w:val="001503B7"/>
    <w:rsid w:val="00157F69"/>
    <w:rsid w:val="00161D40"/>
    <w:rsid w:val="00163F56"/>
    <w:rsid w:val="00166DB2"/>
    <w:rsid w:val="001820FB"/>
    <w:rsid w:val="00186FAA"/>
    <w:rsid w:val="00190AA5"/>
    <w:rsid w:val="00190DDC"/>
    <w:rsid w:val="0019123F"/>
    <w:rsid w:val="00191CF5"/>
    <w:rsid w:val="001934A1"/>
    <w:rsid w:val="001944A2"/>
    <w:rsid w:val="0019630B"/>
    <w:rsid w:val="001B686F"/>
    <w:rsid w:val="001C2235"/>
    <w:rsid w:val="001C4528"/>
    <w:rsid w:val="001C559D"/>
    <w:rsid w:val="001D133D"/>
    <w:rsid w:val="001D354C"/>
    <w:rsid w:val="001D3CC2"/>
    <w:rsid w:val="001E13EF"/>
    <w:rsid w:val="001F1FB2"/>
    <w:rsid w:val="001F46AA"/>
    <w:rsid w:val="001F472A"/>
    <w:rsid w:val="001F79BD"/>
    <w:rsid w:val="00207824"/>
    <w:rsid w:val="0021684F"/>
    <w:rsid w:val="002172ED"/>
    <w:rsid w:val="00221827"/>
    <w:rsid w:val="00221A9B"/>
    <w:rsid w:val="00226CB1"/>
    <w:rsid w:val="00232A54"/>
    <w:rsid w:val="00242DA6"/>
    <w:rsid w:val="00242E6C"/>
    <w:rsid w:val="002433A2"/>
    <w:rsid w:val="002434DE"/>
    <w:rsid w:val="00243BB6"/>
    <w:rsid w:val="00247FDA"/>
    <w:rsid w:val="00251C73"/>
    <w:rsid w:val="0025361F"/>
    <w:rsid w:val="00253EE4"/>
    <w:rsid w:val="002547CC"/>
    <w:rsid w:val="002563BF"/>
    <w:rsid w:val="002641BB"/>
    <w:rsid w:val="00273A33"/>
    <w:rsid w:val="00280A73"/>
    <w:rsid w:val="00287960"/>
    <w:rsid w:val="00290508"/>
    <w:rsid w:val="002911D9"/>
    <w:rsid w:val="002A39F8"/>
    <w:rsid w:val="002A6A21"/>
    <w:rsid w:val="002B567A"/>
    <w:rsid w:val="002C0717"/>
    <w:rsid w:val="002C0A46"/>
    <w:rsid w:val="002C3F0D"/>
    <w:rsid w:val="002C7C15"/>
    <w:rsid w:val="002D0CDA"/>
    <w:rsid w:val="002D34B6"/>
    <w:rsid w:val="002E16C0"/>
    <w:rsid w:val="002E2956"/>
    <w:rsid w:val="002E5102"/>
    <w:rsid w:val="00307EEF"/>
    <w:rsid w:val="0031019B"/>
    <w:rsid w:val="003149BA"/>
    <w:rsid w:val="00320558"/>
    <w:rsid w:val="00325750"/>
    <w:rsid w:val="00327ED3"/>
    <w:rsid w:val="00333B42"/>
    <w:rsid w:val="00336B00"/>
    <w:rsid w:val="00336DAF"/>
    <w:rsid w:val="00346A42"/>
    <w:rsid w:val="00347443"/>
    <w:rsid w:val="00355876"/>
    <w:rsid w:val="003601E6"/>
    <w:rsid w:val="0036439A"/>
    <w:rsid w:val="0036509C"/>
    <w:rsid w:val="0036650C"/>
    <w:rsid w:val="00382E81"/>
    <w:rsid w:val="00386FA3"/>
    <w:rsid w:val="003A2FE5"/>
    <w:rsid w:val="003A4EAA"/>
    <w:rsid w:val="003B2134"/>
    <w:rsid w:val="003C2363"/>
    <w:rsid w:val="003E0619"/>
    <w:rsid w:val="003E22B4"/>
    <w:rsid w:val="003E68BF"/>
    <w:rsid w:val="003F0168"/>
    <w:rsid w:val="003F22E8"/>
    <w:rsid w:val="003F2EA1"/>
    <w:rsid w:val="00400E52"/>
    <w:rsid w:val="004055BC"/>
    <w:rsid w:val="0040778F"/>
    <w:rsid w:val="00416346"/>
    <w:rsid w:val="00417EBC"/>
    <w:rsid w:val="00417FA2"/>
    <w:rsid w:val="00422225"/>
    <w:rsid w:val="00440EB0"/>
    <w:rsid w:val="00445303"/>
    <w:rsid w:val="00451E6A"/>
    <w:rsid w:val="0046072E"/>
    <w:rsid w:val="0046126D"/>
    <w:rsid w:val="004731B6"/>
    <w:rsid w:val="00476CCA"/>
    <w:rsid w:val="00490D14"/>
    <w:rsid w:val="0049194B"/>
    <w:rsid w:val="00495270"/>
    <w:rsid w:val="004A1CBA"/>
    <w:rsid w:val="004A5B09"/>
    <w:rsid w:val="004B546F"/>
    <w:rsid w:val="004B6CF7"/>
    <w:rsid w:val="004C7809"/>
    <w:rsid w:val="004D00B1"/>
    <w:rsid w:val="004D5B82"/>
    <w:rsid w:val="004D7740"/>
    <w:rsid w:val="004E1FA9"/>
    <w:rsid w:val="004E504E"/>
    <w:rsid w:val="004F13EE"/>
    <w:rsid w:val="004F1B63"/>
    <w:rsid w:val="004F75F8"/>
    <w:rsid w:val="00501143"/>
    <w:rsid w:val="00505420"/>
    <w:rsid w:val="00511206"/>
    <w:rsid w:val="005142BE"/>
    <w:rsid w:val="00536C13"/>
    <w:rsid w:val="00547030"/>
    <w:rsid w:val="0056419E"/>
    <w:rsid w:val="005712D2"/>
    <w:rsid w:val="00571D3C"/>
    <w:rsid w:val="0057356C"/>
    <w:rsid w:val="0058557E"/>
    <w:rsid w:val="00585CC8"/>
    <w:rsid w:val="005912B4"/>
    <w:rsid w:val="00591FE8"/>
    <w:rsid w:val="00593263"/>
    <w:rsid w:val="005A0389"/>
    <w:rsid w:val="005A583F"/>
    <w:rsid w:val="005C1A83"/>
    <w:rsid w:val="005D43B9"/>
    <w:rsid w:val="005D706C"/>
    <w:rsid w:val="005E2AEC"/>
    <w:rsid w:val="005E6D3E"/>
    <w:rsid w:val="005E76F7"/>
    <w:rsid w:val="005E7A8C"/>
    <w:rsid w:val="005F172F"/>
    <w:rsid w:val="00601454"/>
    <w:rsid w:val="00604415"/>
    <w:rsid w:val="0060569E"/>
    <w:rsid w:val="00606CC2"/>
    <w:rsid w:val="00610492"/>
    <w:rsid w:val="00611FDF"/>
    <w:rsid w:val="0062170F"/>
    <w:rsid w:val="006238D5"/>
    <w:rsid w:val="00625526"/>
    <w:rsid w:val="00630FC9"/>
    <w:rsid w:val="00632D6F"/>
    <w:rsid w:val="00637D27"/>
    <w:rsid w:val="00642893"/>
    <w:rsid w:val="00644BF3"/>
    <w:rsid w:val="00651193"/>
    <w:rsid w:val="00661075"/>
    <w:rsid w:val="0066275D"/>
    <w:rsid w:val="00663F2E"/>
    <w:rsid w:val="0067165D"/>
    <w:rsid w:val="00691E56"/>
    <w:rsid w:val="00694A2F"/>
    <w:rsid w:val="00695123"/>
    <w:rsid w:val="006967ED"/>
    <w:rsid w:val="006A319D"/>
    <w:rsid w:val="006A547A"/>
    <w:rsid w:val="006B0FCD"/>
    <w:rsid w:val="006B119F"/>
    <w:rsid w:val="006B2E3F"/>
    <w:rsid w:val="006B70AE"/>
    <w:rsid w:val="006C2535"/>
    <w:rsid w:val="006C3393"/>
    <w:rsid w:val="006C3817"/>
    <w:rsid w:val="006D133E"/>
    <w:rsid w:val="006D4AD6"/>
    <w:rsid w:val="006D5D0C"/>
    <w:rsid w:val="006D7A5B"/>
    <w:rsid w:val="006E037C"/>
    <w:rsid w:val="006E651B"/>
    <w:rsid w:val="006E77D1"/>
    <w:rsid w:val="006F0885"/>
    <w:rsid w:val="006F0D25"/>
    <w:rsid w:val="00702A41"/>
    <w:rsid w:val="00706298"/>
    <w:rsid w:val="00712D3E"/>
    <w:rsid w:val="00717E52"/>
    <w:rsid w:val="0072179A"/>
    <w:rsid w:val="00724207"/>
    <w:rsid w:val="007562B2"/>
    <w:rsid w:val="00757CD0"/>
    <w:rsid w:val="0076439A"/>
    <w:rsid w:val="007700F0"/>
    <w:rsid w:val="0077211B"/>
    <w:rsid w:val="00773ED5"/>
    <w:rsid w:val="00781B06"/>
    <w:rsid w:val="00783C64"/>
    <w:rsid w:val="007913D8"/>
    <w:rsid w:val="00792B96"/>
    <w:rsid w:val="00793CD3"/>
    <w:rsid w:val="007947FE"/>
    <w:rsid w:val="00794C29"/>
    <w:rsid w:val="00795FB6"/>
    <w:rsid w:val="007A3B5F"/>
    <w:rsid w:val="007A4CAB"/>
    <w:rsid w:val="007A5AF2"/>
    <w:rsid w:val="007B357D"/>
    <w:rsid w:val="007B47B3"/>
    <w:rsid w:val="007C373B"/>
    <w:rsid w:val="007E7A2F"/>
    <w:rsid w:val="007F6A48"/>
    <w:rsid w:val="007F746E"/>
    <w:rsid w:val="008036BE"/>
    <w:rsid w:val="00805ED0"/>
    <w:rsid w:val="00811739"/>
    <w:rsid w:val="00812C2C"/>
    <w:rsid w:val="008161C3"/>
    <w:rsid w:val="008179ED"/>
    <w:rsid w:val="00823E96"/>
    <w:rsid w:val="00823FB0"/>
    <w:rsid w:val="00824286"/>
    <w:rsid w:val="00825D38"/>
    <w:rsid w:val="008464AC"/>
    <w:rsid w:val="00853B0C"/>
    <w:rsid w:val="008604B7"/>
    <w:rsid w:val="0086371D"/>
    <w:rsid w:val="008642C9"/>
    <w:rsid w:val="008763A5"/>
    <w:rsid w:val="00881A2A"/>
    <w:rsid w:val="00884E08"/>
    <w:rsid w:val="00885DBF"/>
    <w:rsid w:val="00885ED1"/>
    <w:rsid w:val="008A3179"/>
    <w:rsid w:val="008A6607"/>
    <w:rsid w:val="008B29EC"/>
    <w:rsid w:val="008B74CF"/>
    <w:rsid w:val="008C2D04"/>
    <w:rsid w:val="008C4ECA"/>
    <w:rsid w:val="008C5A80"/>
    <w:rsid w:val="008D3519"/>
    <w:rsid w:val="008D351B"/>
    <w:rsid w:val="008D651B"/>
    <w:rsid w:val="008D793E"/>
    <w:rsid w:val="008E3B26"/>
    <w:rsid w:val="008E3B53"/>
    <w:rsid w:val="009055DE"/>
    <w:rsid w:val="00907249"/>
    <w:rsid w:val="0091090E"/>
    <w:rsid w:val="00910CA9"/>
    <w:rsid w:val="0091339B"/>
    <w:rsid w:val="0091357B"/>
    <w:rsid w:val="00916887"/>
    <w:rsid w:val="009211EC"/>
    <w:rsid w:val="00921AC9"/>
    <w:rsid w:val="0092451D"/>
    <w:rsid w:val="009249CC"/>
    <w:rsid w:val="00930AA1"/>
    <w:rsid w:val="009340FC"/>
    <w:rsid w:val="0093455E"/>
    <w:rsid w:val="009409E5"/>
    <w:rsid w:val="00941672"/>
    <w:rsid w:val="009470F6"/>
    <w:rsid w:val="00952A5D"/>
    <w:rsid w:val="00954B12"/>
    <w:rsid w:val="009566E9"/>
    <w:rsid w:val="00975E7E"/>
    <w:rsid w:val="00993045"/>
    <w:rsid w:val="00996A10"/>
    <w:rsid w:val="00996A1E"/>
    <w:rsid w:val="009A309F"/>
    <w:rsid w:val="009A4AF3"/>
    <w:rsid w:val="009A7BB5"/>
    <w:rsid w:val="009B005F"/>
    <w:rsid w:val="009B3843"/>
    <w:rsid w:val="009D4720"/>
    <w:rsid w:val="009D5AC6"/>
    <w:rsid w:val="009E0662"/>
    <w:rsid w:val="00A00C50"/>
    <w:rsid w:val="00A017C1"/>
    <w:rsid w:val="00A022B1"/>
    <w:rsid w:val="00A14799"/>
    <w:rsid w:val="00A23462"/>
    <w:rsid w:val="00A352F0"/>
    <w:rsid w:val="00A37C64"/>
    <w:rsid w:val="00A41CE8"/>
    <w:rsid w:val="00A41F63"/>
    <w:rsid w:val="00A4733B"/>
    <w:rsid w:val="00A5297E"/>
    <w:rsid w:val="00A57F56"/>
    <w:rsid w:val="00A61B42"/>
    <w:rsid w:val="00A66353"/>
    <w:rsid w:val="00A732B3"/>
    <w:rsid w:val="00A7422E"/>
    <w:rsid w:val="00A76ABA"/>
    <w:rsid w:val="00A85CED"/>
    <w:rsid w:val="00AA2386"/>
    <w:rsid w:val="00AA4BB2"/>
    <w:rsid w:val="00AB1EB2"/>
    <w:rsid w:val="00AB28A0"/>
    <w:rsid w:val="00AB2AC2"/>
    <w:rsid w:val="00AB423E"/>
    <w:rsid w:val="00AC22BD"/>
    <w:rsid w:val="00AC5008"/>
    <w:rsid w:val="00AC57AF"/>
    <w:rsid w:val="00AC62CB"/>
    <w:rsid w:val="00AC7A7B"/>
    <w:rsid w:val="00AD1E79"/>
    <w:rsid w:val="00AD426B"/>
    <w:rsid w:val="00AD7BA0"/>
    <w:rsid w:val="00AF2B25"/>
    <w:rsid w:val="00B06233"/>
    <w:rsid w:val="00B1158E"/>
    <w:rsid w:val="00B11C8B"/>
    <w:rsid w:val="00B1553E"/>
    <w:rsid w:val="00B2009D"/>
    <w:rsid w:val="00B201A0"/>
    <w:rsid w:val="00B212BE"/>
    <w:rsid w:val="00B23C6B"/>
    <w:rsid w:val="00B25566"/>
    <w:rsid w:val="00B3411F"/>
    <w:rsid w:val="00B35CBD"/>
    <w:rsid w:val="00B368BE"/>
    <w:rsid w:val="00B50242"/>
    <w:rsid w:val="00B5201C"/>
    <w:rsid w:val="00B5783D"/>
    <w:rsid w:val="00B605E6"/>
    <w:rsid w:val="00B6688C"/>
    <w:rsid w:val="00B70AD4"/>
    <w:rsid w:val="00B712DF"/>
    <w:rsid w:val="00B746FF"/>
    <w:rsid w:val="00B82D1D"/>
    <w:rsid w:val="00B849A7"/>
    <w:rsid w:val="00B858B8"/>
    <w:rsid w:val="00B915F3"/>
    <w:rsid w:val="00B97F86"/>
    <w:rsid w:val="00BA683E"/>
    <w:rsid w:val="00BB13E1"/>
    <w:rsid w:val="00BB618E"/>
    <w:rsid w:val="00BC0F50"/>
    <w:rsid w:val="00BC2691"/>
    <w:rsid w:val="00BC493C"/>
    <w:rsid w:val="00BC6354"/>
    <w:rsid w:val="00BD2745"/>
    <w:rsid w:val="00BD5024"/>
    <w:rsid w:val="00BD72DC"/>
    <w:rsid w:val="00BD7B02"/>
    <w:rsid w:val="00BE17BA"/>
    <w:rsid w:val="00BE1E56"/>
    <w:rsid w:val="00BF731A"/>
    <w:rsid w:val="00C02D93"/>
    <w:rsid w:val="00C032C4"/>
    <w:rsid w:val="00C039CC"/>
    <w:rsid w:val="00C11009"/>
    <w:rsid w:val="00C13AE8"/>
    <w:rsid w:val="00C15B57"/>
    <w:rsid w:val="00C16CBE"/>
    <w:rsid w:val="00C20A26"/>
    <w:rsid w:val="00C23655"/>
    <w:rsid w:val="00C25CA8"/>
    <w:rsid w:val="00C2734E"/>
    <w:rsid w:val="00C27AAC"/>
    <w:rsid w:val="00C30E7D"/>
    <w:rsid w:val="00C466AA"/>
    <w:rsid w:val="00C52603"/>
    <w:rsid w:val="00C52684"/>
    <w:rsid w:val="00C57089"/>
    <w:rsid w:val="00C57A12"/>
    <w:rsid w:val="00C602C1"/>
    <w:rsid w:val="00C617F5"/>
    <w:rsid w:val="00C6423A"/>
    <w:rsid w:val="00C6537F"/>
    <w:rsid w:val="00C66BA7"/>
    <w:rsid w:val="00C716A5"/>
    <w:rsid w:val="00C71E08"/>
    <w:rsid w:val="00C76597"/>
    <w:rsid w:val="00C77F6B"/>
    <w:rsid w:val="00C87158"/>
    <w:rsid w:val="00CA5DB2"/>
    <w:rsid w:val="00CB4FF6"/>
    <w:rsid w:val="00CC00F5"/>
    <w:rsid w:val="00CC0261"/>
    <w:rsid w:val="00CE3EEB"/>
    <w:rsid w:val="00CF36DE"/>
    <w:rsid w:val="00D02ED6"/>
    <w:rsid w:val="00D0626F"/>
    <w:rsid w:val="00D14507"/>
    <w:rsid w:val="00D1608A"/>
    <w:rsid w:val="00D249CA"/>
    <w:rsid w:val="00D24DDF"/>
    <w:rsid w:val="00D30998"/>
    <w:rsid w:val="00D31546"/>
    <w:rsid w:val="00D33AAB"/>
    <w:rsid w:val="00D4359E"/>
    <w:rsid w:val="00D44B94"/>
    <w:rsid w:val="00D44C7C"/>
    <w:rsid w:val="00D521FB"/>
    <w:rsid w:val="00D557C1"/>
    <w:rsid w:val="00D575AE"/>
    <w:rsid w:val="00D6439C"/>
    <w:rsid w:val="00D64906"/>
    <w:rsid w:val="00D73C04"/>
    <w:rsid w:val="00D95871"/>
    <w:rsid w:val="00D972A0"/>
    <w:rsid w:val="00DA29CC"/>
    <w:rsid w:val="00DB2EE3"/>
    <w:rsid w:val="00DB4DDC"/>
    <w:rsid w:val="00DB599B"/>
    <w:rsid w:val="00DB5D39"/>
    <w:rsid w:val="00DC0E1D"/>
    <w:rsid w:val="00DC2626"/>
    <w:rsid w:val="00DD1DFD"/>
    <w:rsid w:val="00DD331B"/>
    <w:rsid w:val="00DE3503"/>
    <w:rsid w:val="00E05677"/>
    <w:rsid w:val="00E1497A"/>
    <w:rsid w:val="00E1732D"/>
    <w:rsid w:val="00E17427"/>
    <w:rsid w:val="00E208AE"/>
    <w:rsid w:val="00E23091"/>
    <w:rsid w:val="00E24688"/>
    <w:rsid w:val="00E26F20"/>
    <w:rsid w:val="00E30F26"/>
    <w:rsid w:val="00E41EEE"/>
    <w:rsid w:val="00E44D31"/>
    <w:rsid w:val="00E46568"/>
    <w:rsid w:val="00E554CE"/>
    <w:rsid w:val="00E6501E"/>
    <w:rsid w:val="00E65F9C"/>
    <w:rsid w:val="00E67459"/>
    <w:rsid w:val="00E677C5"/>
    <w:rsid w:val="00E7335F"/>
    <w:rsid w:val="00E73CB7"/>
    <w:rsid w:val="00E753FF"/>
    <w:rsid w:val="00E80650"/>
    <w:rsid w:val="00E81511"/>
    <w:rsid w:val="00E84660"/>
    <w:rsid w:val="00EA007C"/>
    <w:rsid w:val="00EA0EFF"/>
    <w:rsid w:val="00EA2454"/>
    <w:rsid w:val="00EA64B2"/>
    <w:rsid w:val="00EB68F0"/>
    <w:rsid w:val="00EC0BF2"/>
    <w:rsid w:val="00EC1ADE"/>
    <w:rsid w:val="00EC42D0"/>
    <w:rsid w:val="00EC5A2E"/>
    <w:rsid w:val="00ED2970"/>
    <w:rsid w:val="00ED3B17"/>
    <w:rsid w:val="00ED7263"/>
    <w:rsid w:val="00EF081D"/>
    <w:rsid w:val="00EF24A4"/>
    <w:rsid w:val="00EF2551"/>
    <w:rsid w:val="00F03045"/>
    <w:rsid w:val="00F05FC4"/>
    <w:rsid w:val="00F07CB5"/>
    <w:rsid w:val="00F109F5"/>
    <w:rsid w:val="00F23320"/>
    <w:rsid w:val="00F334CE"/>
    <w:rsid w:val="00F36C49"/>
    <w:rsid w:val="00F37997"/>
    <w:rsid w:val="00F5675F"/>
    <w:rsid w:val="00F65115"/>
    <w:rsid w:val="00F74F60"/>
    <w:rsid w:val="00F7644C"/>
    <w:rsid w:val="00F77647"/>
    <w:rsid w:val="00F80B72"/>
    <w:rsid w:val="00F8242A"/>
    <w:rsid w:val="00F869EE"/>
    <w:rsid w:val="00F87B4F"/>
    <w:rsid w:val="00FA1943"/>
    <w:rsid w:val="00FA46B6"/>
    <w:rsid w:val="00FA6E10"/>
    <w:rsid w:val="00FB73EE"/>
    <w:rsid w:val="00FC0BE9"/>
    <w:rsid w:val="00FC40B2"/>
    <w:rsid w:val="00FC696E"/>
    <w:rsid w:val="00FE3724"/>
    <w:rsid w:val="00FF236D"/>
    <w:rsid w:val="00FF2B0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CAEB0186D2A07257440213F81A9EADAD2407A36751618066D2291CF3C0CD6F5D5B82598F351F0608BF0296896xFw6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6C20C-61D0-483E-940A-68A55A25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1</TotalTime>
  <Pages>38</Pages>
  <Words>12886</Words>
  <Characters>70314</Characters>
  <Application>Microsoft Office Word</Application>
  <DocSecurity>4</DocSecurity>
  <Lines>585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Дарья Касьянова</cp:lastModifiedBy>
  <cp:revision>2</cp:revision>
  <cp:lastPrinted>2021-08-04T12:19:00Z</cp:lastPrinted>
  <dcterms:created xsi:type="dcterms:W3CDTF">2021-08-04T12:43:00Z</dcterms:created>
  <dcterms:modified xsi:type="dcterms:W3CDTF">2021-08-04T12:43:00Z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