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208" w:type="dxa"/>
        <w:tblInd w:w="-431" w:type="dxa"/>
        <w:tblLook w:val="04A0" w:firstRow="1" w:lastRow="0" w:firstColumn="1" w:lastColumn="0" w:noHBand="0" w:noVBand="1"/>
      </w:tblPr>
      <w:tblGrid>
        <w:gridCol w:w="513"/>
        <w:gridCol w:w="2983"/>
        <w:gridCol w:w="656"/>
        <w:gridCol w:w="1528"/>
        <w:gridCol w:w="601"/>
        <w:gridCol w:w="653"/>
        <w:gridCol w:w="458"/>
        <w:gridCol w:w="470"/>
        <w:gridCol w:w="2346"/>
      </w:tblGrid>
      <w:tr w:rsidR="00014BBD" w:rsidTr="004E119F">
        <w:trPr>
          <w:trHeight w:val="84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4E119F">
        <w:trPr>
          <w:trHeight w:val="325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4E119F">
        <w:trPr>
          <w:trHeight w:val="640"/>
        </w:trPr>
        <w:tc>
          <w:tcPr>
            <w:tcW w:w="10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8C2" w:rsidRDefault="005C38C2" w:rsidP="004E119F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           </w:t>
            </w:r>
            <w:r w:rsidRPr="005551C0">
              <w:rPr>
                <w:b/>
                <w:bCs/>
              </w:rPr>
              <w:t>Прогр</w:t>
            </w:r>
            <w:r>
              <w:rPr>
                <w:b/>
                <w:bCs/>
              </w:rPr>
              <w:t>амма 0</w:t>
            </w:r>
            <w:r w:rsidR="004E119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  <w:r w:rsidR="004E119F" w:rsidRPr="004E119F">
              <w:rPr>
                <w:b/>
                <w:bCs/>
              </w:rPr>
              <w:t>Развитие физической культуры и спорта в Санкт-Петербурге</w:t>
            </w:r>
            <w:r>
              <w:rPr>
                <w:b/>
                <w:bCs/>
              </w:rPr>
              <w:t xml:space="preserve">            </w:t>
            </w:r>
            <w:proofErr w:type="gramStart"/>
            <w:r>
              <w:rPr>
                <w:b/>
                <w:bCs/>
              </w:rPr>
              <w:t xml:space="preserve">   </w:t>
            </w:r>
            <w:r w:rsidRPr="005551C0">
              <w:rPr>
                <w:b/>
                <w:bCs/>
              </w:rPr>
              <w:t>(</w:t>
            </w:r>
            <w:proofErr w:type="gramEnd"/>
            <w:r w:rsidR="004E119F">
              <w:rPr>
                <w:b/>
                <w:bCs/>
              </w:rPr>
              <w:t>п</w:t>
            </w:r>
            <w:r w:rsidRPr="005551C0">
              <w:rPr>
                <w:b/>
                <w:bCs/>
              </w:rPr>
              <w:t>остановление Прави</w:t>
            </w:r>
            <w:r>
              <w:rPr>
                <w:b/>
                <w:bCs/>
              </w:rPr>
              <w:t xml:space="preserve">тельства Санкт- Петербурга от </w:t>
            </w:r>
            <w:r w:rsidR="004E119F" w:rsidRPr="004E119F">
              <w:rPr>
                <w:b/>
                <w:bCs/>
              </w:rPr>
              <w:t>23.06.2014</w:t>
            </w:r>
            <w:r w:rsidR="004E119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№ </w:t>
            </w:r>
            <w:r w:rsidR="004E119F">
              <w:rPr>
                <w:b/>
                <w:bCs/>
              </w:rPr>
              <w:t>498</w:t>
            </w:r>
            <w:r w:rsidRPr="005551C0">
              <w:rPr>
                <w:b/>
                <w:bCs/>
              </w:rPr>
              <w:t>)</w:t>
            </w:r>
          </w:p>
        </w:tc>
      </w:tr>
      <w:tr w:rsidR="001A44E5" w:rsidRPr="007217E6" w:rsidTr="004E119F">
        <w:trPr>
          <w:trHeight w:val="5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316459" w:rsidP="004E11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="004E119F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E119F" w:rsidP="005C38C2">
            <w:pPr>
              <w:rPr>
                <w:bCs/>
                <w:sz w:val="22"/>
                <w:szCs w:val="22"/>
              </w:rPr>
            </w:pPr>
            <w:r w:rsidRPr="004E119F">
              <w:rPr>
                <w:bCs/>
                <w:sz w:val="22"/>
                <w:szCs w:val="22"/>
              </w:rPr>
              <w:t>Расходы на проектирование и капитальный ремонт учреждений физической культуры и спорта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3F2B4E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E119F" w:rsidP="005C38C2">
            <w:pPr>
              <w:rPr>
                <w:bCs/>
                <w:sz w:val="22"/>
                <w:szCs w:val="22"/>
              </w:rPr>
            </w:pPr>
            <w:r w:rsidRPr="004E119F">
              <w:rPr>
                <w:bCs/>
                <w:sz w:val="22"/>
                <w:szCs w:val="22"/>
              </w:rPr>
              <w:t>0430045390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3484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Cs/>
                <w:sz w:val="22"/>
                <w:szCs w:val="22"/>
              </w:rPr>
            </w:pPr>
            <w:r w:rsidRPr="007217E6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4E119F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</w:t>
            </w:r>
            <w:bookmarkStart w:id="0" w:name="_GoBack"/>
            <w:bookmarkEnd w:id="0"/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В.Н. Гарнец</w:t>
            </w:r>
          </w:p>
        </w:tc>
      </w:tr>
    </w:tbl>
    <w:p w:rsidR="004C1F45" w:rsidRDefault="004C1F45" w:rsidP="008C107B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6C98"/>
    <w:rsid w:val="00134F90"/>
    <w:rsid w:val="00146215"/>
    <w:rsid w:val="00147181"/>
    <w:rsid w:val="00150E0A"/>
    <w:rsid w:val="00152665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3F2B4E"/>
    <w:rsid w:val="00434840"/>
    <w:rsid w:val="00471217"/>
    <w:rsid w:val="00487D15"/>
    <w:rsid w:val="004957C3"/>
    <w:rsid w:val="00495ADB"/>
    <w:rsid w:val="004B631E"/>
    <w:rsid w:val="004B7AB7"/>
    <w:rsid w:val="004C1F45"/>
    <w:rsid w:val="004E119F"/>
    <w:rsid w:val="00541B09"/>
    <w:rsid w:val="00545FCC"/>
    <w:rsid w:val="00552521"/>
    <w:rsid w:val="005733EA"/>
    <w:rsid w:val="00576623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9F72C4"/>
    <w:rsid w:val="00A13FF4"/>
    <w:rsid w:val="00A24348"/>
    <w:rsid w:val="00A61703"/>
    <w:rsid w:val="00A718EE"/>
    <w:rsid w:val="00A83430"/>
    <w:rsid w:val="00AC38B9"/>
    <w:rsid w:val="00AE0678"/>
    <w:rsid w:val="00B32DB4"/>
    <w:rsid w:val="00B7664F"/>
    <w:rsid w:val="00BD48A0"/>
    <w:rsid w:val="00C103E9"/>
    <w:rsid w:val="00C2616C"/>
    <w:rsid w:val="00C33237"/>
    <w:rsid w:val="00C74031"/>
    <w:rsid w:val="00C930D6"/>
    <w:rsid w:val="00C9355D"/>
    <w:rsid w:val="00CA04C2"/>
    <w:rsid w:val="00CD21C4"/>
    <w:rsid w:val="00D02547"/>
    <w:rsid w:val="00D02B07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Писарева Евгения Николаевна</cp:lastModifiedBy>
  <cp:revision>5</cp:revision>
  <cp:lastPrinted>2021-07-14T14:18:00Z</cp:lastPrinted>
  <dcterms:created xsi:type="dcterms:W3CDTF">2021-07-14T14:06:00Z</dcterms:created>
  <dcterms:modified xsi:type="dcterms:W3CDTF">2021-07-14T14:20:00Z</dcterms:modified>
</cp:coreProperties>
</file>