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20" w:type="dxa"/>
        <w:tblInd w:w="107" w:type="dxa"/>
        <w:tblLayout w:type="fixed"/>
        <w:tblCellMar>
          <w:left w:w="107" w:type="dxa"/>
          <w:right w:w="107" w:type="dxa"/>
        </w:tblCellMar>
        <w:tblLook w:val="0000" w:firstRow="0" w:lastRow="0" w:firstColumn="0" w:lastColumn="0" w:noHBand="0" w:noVBand="0"/>
      </w:tblPr>
      <w:tblGrid>
        <w:gridCol w:w="9720"/>
      </w:tblGrid>
      <w:tr w:rsidR="00E21846" w:rsidRPr="008433D9" w:rsidTr="00880F31">
        <w:trPr>
          <w:trHeight w:val="963"/>
        </w:trPr>
        <w:tc>
          <w:tcPr>
            <w:tcW w:w="9720" w:type="dxa"/>
          </w:tcPr>
          <w:p w:rsidR="00E21846" w:rsidRPr="008433D9" w:rsidRDefault="00C93041" w:rsidP="007D3F69">
            <w:pPr>
              <w:pStyle w:val="5"/>
              <w:spacing w:before="0" w:after="0" w:line="0" w:lineRule="atLeast"/>
              <w:jc w:val="center"/>
            </w:pPr>
            <w:r w:rsidRPr="008433D9">
              <w:rPr>
                <w:b w:val="0"/>
                <w:noProof/>
              </w:rPr>
              <w:drawing>
                <wp:inline distT="0" distB="0" distL="0" distR="0">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E21846" w:rsidRPr="008433D9" w:rsidTr="00880F31">
        <w:trPr>
          <w:trHeight w:val="1931"/>
        </w:trPr>
        <w:tc>
          <w:tcPr>
            <w:tcW w:w="9720" w:type="dxa"/>
          </w:tcPr>
          <w:p w:rsidR="00E21846" w:rsidRPr="008433D9" w:rsidRDefault="00E21846" w:rsidP="007D3F69">
            <w:pPr>
              <w:pStyle w:val="aeaie"/>
              <w:spacing w:before="0" w:line="0" w:lineRule="atLeast"/>
              <w:ind w:left="35"/>
              <w:rPr>
                <w:b w:val="0"/>
                <w:bCs w:val="0"/>
                <w:spacing w:val="-20"/>
                <w:sz w:val="16"/>
                <w:szCs w:val="16"/>
              </w:rPr>
            </w:pPr>
            <w:r w:rsidRPr="008433D9">
              <w:rPr>
                <w:b w:val="0"/>
                <w:bCs w:val="0"/>
                <w:spacing w:val="-20"/>
                <w:sz w:val="24"/>
                <w:szCs w:val="24"/>
              </w:rPr>
              <w:t>ПРАВИТЕЛЬСТВО  САНКТ-ПЕТЕРБУРГА</w:t>
            </w:r>
          </w:p>
          <w:p w:rsidR="00E21846" w:rsidRPr="008433D9" w:rsidRDefault="00E21846" w:rsidP="007D3F69">
            <w:pPr>
              <w:pStyle w:val="aeaie"/>
              <w:spacing w:before="0" w:line="0" w:lineRule="atLeast"/>
              <w:ind w:left="35"/>
              <w:rPr>
                <w:b w:val="0"/>
                <w:bCs w:val="0"/>
                <w:spacing w:val="-20"/>
                <w:sz w:val="12"/>
                <w:szCs w:val="12"/>
              </w:rPr>
            </w:pPr>
          </w:p>
          <w:p w:rsidR="00E21846" w:rsidRPr="008433D9" w:rsidRDefault="00E21846" w:rsidP="007D3F69">
            <w:pPr>
              <w:pStyle w:val="aeaie"/>
              <w:spacing w:before="0" w:line="0" w:lineRule="atLeast"/>
              <w:ind w:left="35"/>
              <w:rPr>
                <w:b w:val="0"/>
                <w:bCs w:val="0"/>
                <w:spacing w:val="-20"/>
                <w:sz w:val="12"/>
                <w:szCs w:val="12"/>
              </w:rPr>
            </w:pPr>
          </w:p>
          <w:p w:rsidR="00E21846" w:rsidRPr="008433D9" w:rsidRDefault="00E21846" w:rsidP="007D3F69">
            <w:pPr>
              <w:pStyle w:val="aeaie"/>
              <w:spacing w:before="0" w:line="0" w:lineRule="atLeast"/>
              <w:ind w:left="35"/>
              <w:rPr>
                <w:spacing w:val="-20"/>
                <w:sz w:val="28"/>
                <w:szCs w:val="28"/>
              </w:rPr>
            </w:pPr>
            <w:r w:rsidRPr="008433D9">
              <w:rPr>
                <w:spacing w:val="-20"/>
                <w:sz w:val="28"/>
                <w:szCs w:val="28"/>
              </w:rPr>
              <w:t>КОМИТЕТ ПО ТРУДУ И ЗАНЯТОСТИ НАСЕЛЕНИЯ</w:t>
            </w:r>
          </w:p>
          <w:p w:rsidR="00E21846" w:rsidRPr="008433D9" w:rsidRDefault="00E21846" w:rsidP="007D3F69">
            <w:pPr>
              <w:pStyle w:val="aeaie"/>
              <w:spacing w:before="0" w:line="0" w:lineRule="atLeast"/>
              <w:ind w:left="35"/>
              <w:rPr>
                <w:spacing w:val="-20"/>
                <w:sz w:val="28"/>
                <w:szCs w:val="28"/>
              </w:rPr>
            </w:pPr>
            <w:r w:rsidRPr="008433D9">
              <w:rPr>
                <w:spacing w:val="-20"/>
                <w:sz w:val="28"/>
                <w:szCs w:val="28"/>
              </w:rPr>
              <w:t>САНКТ-ПЕТЕРБУРГА</w:t>
            </w:r>
          </w:p>
          <w:p w:rsidR="00E21846" w:rsidRPr="008433D9" w:rsidRDefault="00E21846" w:rsidP="007D3F69">
            <w:pPr>
              <w:pStyle w:val="aeaie"/>
              <w:spacing w:before="0" w:line="0" w:lineRule="atLeast"/>
              <w:ind w:left="35"/>
              <w:rPr>
                <w:spacing w:val="-20"/>
                <w:sz w:val="12"/>
                <w:szCs w:val="12"/>
              </w:rPr>
            </w:pPr>
          </w:p>
          <w:p w:rsidR="00E21846" w:rsidRPr="008433D9" w:rsidRDefault="00E21846" w:rsidP="007D3F69">
            <w:pPr>
              <w:pStyle w:val="aeaie"/>
              <w:spacing w:before="0" w:line="0" w:lineRule="atLeast"/>
              <w:ind w:left="35"/>
              <w:rPr>
                <w:b w:val="0"/>
                <w:spacing w:val="-20"/>
                <w:sz w:val="4"/>
                <w:szCs w:val="4"/>
              </w:rPr>
            </w:pPr>
          </w:p>
          <w:p w:rsidR="00E21846" w:rsidRPr="008433D9" w:rsidRDefault="00E21846" w:rsidP="007D3F69">
            <w:pPr>
              <w:pStyle w:val="aeaie"/>
              <w:spacing w:before="0" w:line="0" w:lineRule="atLeast"/>
              <w:ind w:left="35"/>
              <w:rPr>
                <w:sz w:val="30"/>
                <w:szCs w:val="30"/>
              </w:rPr>
            </w:pPr>
            <w:r w:rsidRPr="008433D9">
              <w:rPr>
                <w:spacing w:val="-20"/>
                <w:sz w:val="30"/>
                <w:szCs w:val="30"/>
              </w:rPr>
              <w:t>Р  А  С  П  О  Р  Я</w:t>
            </w:r>
            <w:r w:rsidR="009C1ADA" w:rsidRPr="008433D9">
              <w:rPr>
                <w:spacing w:val="-20"/>
                <w:sz w:val="30"/>
                <w:szCs w:val="30"/>
              </w:rPr>
              <w:t xml:space="preserve"> </w:t>
            </w:r>
            <w:r w:rsidRPr="008433D9">
              <w:rPr>
                <w:spacing w:val="-20"/>
                <w:sz w:val="30"/>
                <w:szCs w:val="30"/>
              </w:rPr>
              <w:t xml:space="preserve"> Ж  Е  Н  И  Е</w:t>
            </w:r>
          </w:p>
          <w:p w:rsidR="00E21846" w:rsidRPr="008433D9" w:rsidRDefault="00E21846" w:rsidP="007D3F69">
            <w:pPr>
              <w:pStyle w:val="aeaie2"/>
              <w:spacing w:line="0" w:lineRule="atLeast"/>
              <w:ind w:left="35"/>
              <w:rPr>
                <w:sz w:val="24"/>
                <w:szCs w:val="24"/>
              </w:rPr>
            </w:pPr>
          </w:p>
          <w:p w:rsidR="00E21846" w:rsidRPr="008433D9" w:rsidRDefault="00E21846" w:rsidP="007D3F69">
            <w:pPr>
              <w:pStyle w:val="aeaie2"/>
              <w:spacing w:line="0" w:lineRule="atLeast"/>
              <w:ind w:left="35"/>
              <w:jc w:val="right"/>
              <w:rPr>
                <w:sz w:val="16"/>
                <w:szCs w:val="16"/>
              </w:rPr>
            </w:pPr>
            <w:r w:rsidRPr="008433D9">
              <w:rPr>
                <w:sz w:val="16"/>
                <w:szCs w:val="16"/>
              </w:rPr>
              <w:t>О К У Д</w:t>
            </w:r>
          </w:p>
        </w:tc>
      </w:tr>
    </w:tbl>
    <w:p w:rsidR="00E21846" w:rsidRPr="008433D9" w:rsidRDefault="00880F31" w:rsidP="007D3F69">
      <w:pPr>
        <w:pStyle w:val="aeoaeno12"/>
        <w:spacing w:line="0" w:lineRule="atLeast"/>
        <w:ind w:firstLine="0"/>
        <w:rPr>
          <w:lang w:val="en-US"/>
        </w:rPr>
      </w:pPr>
      <w:r w:rsidRPr="008433D9">
        <w:rPr>
          <w:noProof/>
        </w:rPr>
        <w:drawing>
          <wp:anchor distT="0" distB="0" distL="114300" distR="114300" simplePos="0" relativeHeight="251661312" behindDoc="0" locked="0" layoutInCell="1" allowOverlap="1" wp14:anchorId="6CD148DD" wp14:editId="33E54883">
            <wp:simplePos x="0" y="0"/>
            <wp:positionH relativeFrom="column">
              <wp:posOffset>1447800</wp:posOffset>
            </wp:positionH>
            <wp:positionV relativeFrom="paragraph">
              <wp:posOffset>8890</wp:posOffset>
            </wp:positionV>
            <wp:extent cx="3343910" cy="283845"/>
            <wp:effectExtent l="0" t="0" r="8890" b="1905"/>
            <wp:wrapNone/>
            <wp:docPr id="5" name="Рисунок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343910" cy="283845"/>
                    </a:xfrm>
                    <a:prstGeom prst="rect">
                      <a:avLst/>
                    </a:prstGeom>
                  </pic:spPr>
                </pic:pic>
              </a:graphicData>
            </a:graphic>
            <wp14:sizeRelH relativeFrom="margin">
              <wp14:pctWidth>0</wp14:pctWidth>
            </wp14:sizeRelH>
            <wp14:sizeRelV relativeFrom="margin">
              <wp14:pctHeight>0</wp14:pctHeight>
            </wp14:sizeRelV>
          </wp:anchor>
        </w:drawing>
      </w:r>
    </w:p>
    <w:p w:rsidR="00E21846" w:rsidRPr="008433D9" w:rsidRDefault="00E21846" w:rsidP="007D3F69">
      <w:pPr>
        <w:pStyle w:val="aeoaeno12"/>
        <w:spacing w:line="0" w:lineRule="atLeast"/>
        <w:ind w:firstLine="0"/>
      </w:pPr>
    </w:p>
    <w:p w:rsidR="00E21846" w:rsidRPr="008433D9" w:rsidRDefault="00E21846" w:rsidP="007D3F69">
      <w:pPr>
        <w:pStyle w:val="aeoaeno12"/>
        <w:spacing w:line="0" w:lineRule="atLeast"/>
        <w:ind w:firstLine="0"/>
      </w:pPr>
    </w:p>
    <w:p w:rsidR="00E21846" w:rsidRPr="008433D9" w:rsidRDefault="00E21846" w:rsidP="007D3F69">
      <w:pPr>
        <w:pStyle w:val="aeoaeno12"/>
        <w:spacing w:line="0" w:lineRule="atLeast"/>
        <w:ind w:firstLine="0"/>
      </w:pPr>
    </w:p>
    <w:p w:rsidR="000623C1" w:rsidRPr="008433D9" w:rsidRDefault="000623C1" w:rsidP="007D3F69">
      <w:pPr>
        <w:widowControl w:val="0"/>
        <w:autoSpaceDE w:val="0"/>
        <w:autoSpaceDN w:val="0"/>
        <w:adjustRightInd w:val="0"/>
        <w:spacing w:line="0" w:lineRule="atLeast"/>
        <w:rPr>
          <w:b/>
          <w:bCs/>
          <w:sz w:val="28"/>
          <w:szCs w:val="28"/>
        </w:rPr>
      </w:pPr>
      <w:r w:rsidRPr="008433D9">
        <w:rPr>
          <w:b/>
          <w:bCs/>
          <w:sz w:val="28"/>
          <w:szCs w:val="28"/>
        </w:rPr>
        <w:t>О внесении изменения</w:t>
      </w:r>
    </w:p>
    <w:p w:rsidR="000623C1" w:rsidRPr="008433D9" w:rsidRDefault="000623C1" w:rsidP="007D3F69">
      <w:pPr>
        <w:widowControl w:val="0"/>
        <w:autoSpaceDE w:val="0"/>
        <w:autoSpaceDN w:val="0"/>
        <w:adjustRightInd w:val="0"/>
        <w:spacing w:line="0" w:lineRule="atLeast"/>
        <w:rPr>
          <w:b/>
          <w:bCs/>
          <w:sz w:val="28"/>
          <w:szCs w:val="28"/>
        </w:rPr>
      </w:pPr>
      <w:r w:rsidRPr="008433D9">
        <w:rPr>
          <w:b/>
          <w:bCs/>
          <w:sz w:val="28"/>
          <w:szCs w:val="28"/>
        </w:rPr>
        <w:t xml:space="preserve">в распоряжение Комитета </w:t>
      </w:r>
    </w:p>
    <w:p w:rsidR="000623C1" w:rsidRPr="008433D9" w:rsidRDefault="000623C1" w:rsidP="007D3F69">
      <w:pPr>
        <w:widowControl w:val="0"/>
        <w:autoSpaceDE w:val="0"/>
        <w:autoSpaceDN w:val="0"/>
        <w:adjustRightInd w:val="0"/>
        <w:spacing w:line="0" w:lineRule="atLeast"/>
        <w:rPr>
          <w:b/>
          <w:bCs/>
          <w:sz w:val="28"/>
          <w:szCs w:val="28"/>
        </w:rPr>
      </w:pPr>
      <w:r w:rsidRPr="008433D9">
        <w:rPr>
          <w:b/>
          <w:bCs/>
          <w:sz w:val="28"/>
          <w:szCs w:val="28"/>
        </w:rPr>
        <w:t>по труду и занятости</w:t>
      </w:r>
    </w:p>
    <w:p w:rsidR="000623C1" w:rsidRPr="008433D9" w:rsidRDefault="000623C1" w:rsidP="007D3F69">
      <w:pPr>
        <w:widowControl w:val="0"/>
        <w:autoSpaceDE w:val="0"/>
        <w:autoSpaceDN w:val="0"/>
        <w:adjustRightInd w:val="0"/>
        <w:spacing w:line="0" w:lineRule="atLeast"/>
        <w:rPr>
          <w:b/>
          <w:bCs/>
          <w:sz w:val="28"/>
          <w:szCs w:val="28"/>
        </w:rPr>
      </w:pPr>
      <w:r w:rsidRPr="008433D9">
        <w:rPr>
          <w:b/>
          <w:bCs/>
          <w:sz w:val="28"/>
          <w:szCs w:val="28"/>
        </w:rPr>
        <w:t>населения Санкт-Петербурга</w:t>
      </w:r>
    </w:p>
    <w:p w:rsidR="000623C1" w:rsidRPr="008433D9" w:rsidRDefault="000623C1" w:rsidP="007D3F69">
      <w:pPr>
        <w:widowControl w:val="0"/>
        <w:autoSpaceDE w:val="0"/>
        <w:autoSpaceDN w:val="0"/>
        <w:adjustRightInd w:val="0"/>
        <w:spacing w:line="0" w:lineRule="atLeast"/>
        <w:rPr>
          <w:b/>
          <w:bCs/>
          <w:sz w:val="28"/>
          <w:szCs w:val="28"/>
        </w:rPr>
      </w:pPr>
      <w:r w:rsidRPr="008433D9">
        <w:rPr>
          <w:b/>
          <w:bCs/>
          <w:sz w:val="28"/>
          <w:szCs w:val="28"/>
        </w:rPr>
        <w:t>от 28.09.2016 № 198-р</w:t>
      </w:r>
    </w:p>
    <w:p w:rsidR="000623C1" w:rsidRPr="008433D9" w:rsidRDefault="000623C1" w:rsidP="007D3F69">
      <w:pPr>
        <w:widowControl w:val="0"/>
        <w:autoSpaceDE w:val="0"/>
        <w:autoSpaceDN w:val="0"/>
        <w:adjustRightInd w:val="0"/>
        <w:spacing w:line="0" w:lineRule="atLeast"/>
        <w:jc w:val="center"/>
        <w:rPr>
          <w:sz w:val="28"/>
          <w:szCs w:val="28"/>
        </w:rPr>
      </w:pPr>
    </w:p>
    <w:p w:rsidR="000623C1" w:rsidRPr="008433D9" w:rsidRDefault="000623C1" w:rsidP="007D3F69">
      <w:pPr>
        <w:widowControl w:val="0"/>
        <w:autoSpaceDE w:val="0"/>
        <w:autoSpaceDN w:val="0"/>
        <w:adjustRightInd w:val="0"/>
        <w:spacing w:line="0" w:lineRule="atLeast"/>
        <w:jc w:val="center"/>
        <w:rPr>
          <w:sz w:val="28"/>
          <w:szCs w:val="28"/>
        </w:rPr>
      </w:pPr>
    </w:p>
    <w:p w:rsidR="000623C1" w:rsidRPr="008433D9" w:rsidRDefault="000623C1" w:rsidP="007D3F69">
      <w:pPr>
        <w:widowControl w:val="0"/>
        <w:autoSpaceDE w:val="0"/>
        <w:autoSpaceDN w:val="0"/>
        <w:adjustRightInd w:val="0"/>
        <w:spacing w:line="0" w:lineRule="atLeast"/>
        <w:ind w:firstLine="709"/>
        <w:jc w:val="both"/>
        <w:rPr>
          <w:sz w:val="28"/>
          <w:szCs w:val="28"/>
        </w:rPr>
      </w:pPr>
      <w:r w:rsidRPr="008433D9">
        <w:rPr>
          <w:sz w:val="28"/>
          <w:szCs w:val="28"/>
        </w:rPr>
        <w:t>В целях приведения в соответствие с действующим законодательством:</w:t>
      </w:r>
    </w:p>
    <w:p w:rsidR="000623C1" w:rsidRPr="008433D9" w:rsidRDefault="000623C1" w:rsidP="007D3F69">
      <w:pPr>
        <w:widowControl w:val="0"/>
        <w:autoSpaceDE w:val="0"/>
        <w:autoSpaceDN w:val="0"/>
        <w:adjustRightInd w:val="0"/>
        <w:spacing w:line="0" w:lineRule="atLeast"/>
        <w:ind w:firstLine="709"/>
        <w:jc w:val="both"/>
        <w:rPr>
          <w:sz w:val="28"/>
          <w:szCs w:val="28"/>
        </w:rPr>
      </w:pPr>
      <w:r w:rsidRPr="008433D9">
        <w:rPr>
          <w:sz w:val="28"/>
          <w:szCs w:val="28"/>
        </w:rPr>
        <w:t xml:space="preserve">1. Внести в распоряжение Комитета по труду и занятости населения Санкт-Петербурга от 28.09.2016 № 198-р «Об утверждении Административного регламента Комитета по труду и занятости населения Санкт-Петербурга по предоставлению государственной услуги </w:t>
      </w:r>
      <w:r w:rsidRPr="008433D9">
        <w:rPr>
          <w:sz w:val="28"/>
          <w:szCs w:val="28"/>
        </w:rPr>
        <w:br/>
        <w:t>по организации и осуществлению государственной экспертизы условий труда» изменение, изложив приложение к распоряжению в редакции согласно приложению к настоящему распоряжению.</w:t>
      </w:r>
    </w:p>
    <w:p w:rsidR="000623C1" w:rsidRPr="008433D9" w:rsidRDefault="000623C1" w:rsidP="007D3F69">
      <w:pPr>
        <w:widowControl w:val="0"/>
        <w:autoSpaceDE w:val="0"/>
        <w:autoSpaceDN w:val="0"/>
        <w:adjustRightInd w:val="0"/>
        <w:spacing w:line="0" w:lineRule="atLeast"/>
        <w:ind w:firstLine="709"/>
        <w:jc w:val="both"/>
        <w:rPr>
          <w:sz w:val="28"/>
          <w:szCs w:val="28"/>
        </w:rPr>
      </w:pPr>
      <w:r w:rsidRPr="008433D9">
        <w:rPr>
          <w:sz w:val="28"/>
          <w:szCs w:val="28"/>
        </w:rPr>
        <w:t>2. Контроль за выполнением распоряжения остается за председателем Комитета.</w:t>
      </w:r>
    </w:p>
    <w:p w:rsidR="000623C1" w:rsidRPr="008433D9" w:rsidRDefault="000623C1" w:rsidP="007D3F69">
      <w:pPr>
        <w:pStyle w:val="ac"/>
        <w:spacing w:line="0" w:lineRule="atLeast"/>
        <w:ind w:firstLine="708"/>
        <w:jc w:val="both"/>
        <w:rPr>
          <w:rFonts w:ascii="Times New Roman" w:hAnsi="Times New Roman" w:cs="Times New Roman"/>
          <w:bCs/>
          <w:sz w:val="28"/>
          <w:szCs w:val="28"/>
        </w:rPr>
      </w:pPr>
    </w:p>
    <w:p w:rsidR="00E21846" w:rsidRPr="008433D9" w:rsidRDefault="00E21846" w:rsidP="007D3F69">
      <w:pPr>
        <w:pStyle w:val="ac"/>
        <w:spacing w:line="0" w:lineRule="atLeast"/>
        <w:ind w:firstLine="708"/>
        <w:jc w:val="both"/>
        <w:rPr>
          <w:rFonts w:ascii="Times New Roman" w:hAnsi="Times New Roman" w:cs="Times New Roman"/>
          <w:bCs/>
          <w:sz w:val="28"/>
          <w:szCs w:val="28"/>
        </w:rPr>
      </w:pPr>
    </w:p>
    <w:p w:rsidR="00E21846" w:rsidRPr="008433D9" w:rsidRDefault="00E21846" w:rsidP="007D3F69">
      <w:pPr>
        <w:spacing w:line="0" w:lineRule="atLeast"/>
        <w:jc w:val="both"/>
        <w:rPr>
          <w:sz w:val="28"/>
          <w:szCs w:val="28"/>
        </w:rPr>
      </w:pPr>
    </w:p>
    <w:p w:rsidR="000623C1" w:rsidRPr="008433D9" w:rsidRDefault="00574DDC" w:rsidP="007D3F69">
      <w:pPr>
        <w:spacing w:line="0" w:lineRule="atLeast"/>
        <w:jc w:val="both"/>
        <w:rPr>
          <w:b/>
          <w:sz w:val="28"/>
          <w:szCs w:val="28"/>
        </w:rPr>
        <w:sectPr w:rsidR="000623C1" w:rsidRPr="008433D9" w:rsidSect="00564133">
          <w:type w:val="continuous"/>
          <w:pgSz w:w="11906" w:h="16838"/>
          <w:pgMar w:top="232" w:right="851" w:bottom="1134" w:left="1701" w:header="0" w:footer="709" w:gutter="0"/>
          <w:cols w:space="708"/>
          <w:docGrid w:linePitch="360"/>
        </w:sectPr>
      </w:pPr>
      <w:r w:rsidRPr="008433D9">
        <w:rPr>
          <w:noProof/>
        </w:rPr>
        <w:drawing>
          <wp:anchor distT="0" distB="0" distL="114300" distR="114300" simplePos="0" relativeHeight="251659264" behindDoc="0" locked="0" layoutInCell="1" allowOverlap="1" wp14:anchorId="6130BDE3" wp14:editId="25F1A2A8">
            <wp:simplePos x="0" y="0"/>
            <wp:positionH relativeFrom="column">
              <wp:posOffset>2025015</wp:posOffset>
            </wp:positionH>
            <wp:positionV relativeFrom="paragraph">
              <wp:posOffset>273685</wp:posOffset>
            </wp:positionV>
            <wp:extent cx="2609850" cy="628650"/>
            <wp:effectExtent l="0" t="0" r="0" b="0"/>
            <wp:wrapNone/>
            <wp:docPr id="2" name="Рисунок 3">
              <a:hlinkClick xmlns:a="http://schemas.openxmlformats.org/drawingml/2006/main" r:id="rId10" tooltip="file:///13d845a8-0d3d-4225-9092-3fb609a06ee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98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1846" w:rsidRPr="008433D9">
        <w:rPr>
          <w:b/>
          <w:sz w:val="28"/>
          <w:szCs w:val="28"/>
        </w:rPr>
        <w:t>Председатель Комитета</w:t>
      </w:r>
      <w:r w:rsidR="00E21846" w:rsidRPr="008433D9">
        <w:rPr>
          <w:b/>
          <w:sz w:val="28"/>
          <w:szCs w:val="28"/>
        </w:rPr>
        <w:tab/>
      </w:r>
      <w:r w:rsidR="00E21846" w:rsidRPr="008433D9">
        <w:rPr>
          <w:b/>
          <w:sz w:val="28"/>
          <w:szCs w:val="28"/>
        </w:rPr>
        <w:tab/>
      </w:r>
      <w:r w:rsidR="00E21846" w:rsidRPr="008433D9">
        <w:rPr>
          <w:b/>
          <w:sz w:val="28"/>
          <w:szCs w:val="28"/>
        </w:rPr>
        <w:tab/>
      </w:r>
      <w:r w:rsidR="00E21846" w:rsidRPr="008433D9">
        <w:rPr>
          <w:b/>
          <w:sz w:val="28"/>
          <w:szCs w:val="28"/>
        </w:rPr>
        <w:tab/>
      </w:r>
      <w:r w:rsidR="00E21846" w:rsidRPr="008433D9">
        <w:rPr>
          <w:b/>
          <w:sz w:val="28"/>
          <w:szCs w:val="28"/>
        </w:rPr>
        <w:tab/>
      </w:r>
      <w:r w:rsidR="00E21846" w:rsidRPr="008433D9">
        <w:rPr>
          <w:b/>
          <w:sz w:val="28"/>
          <w:szCs w:val="28"/>
        </w:rPr>
        <w:tab/>
        <w:t xml:space="preserve"> </w:t>
      </w:r>
      <w:r w:rsidR="00CA0701" w:rsidRPr="008433D9">
        <w:rPr>
          <w:b/>
          <w:sz w:val="28"/>
          <w:szCs w:val="28"/>
        </w:rPr>
        <w:t xml:space="preserve">  </w:t>
      </w:r>
      <w:r w:rsidR="00E21846" w:rsidRPr="008433D9">
        <w:rPr>
          <w:b/>
          <w:sz w:val="28"/>
          <w:szCs w:val="28"/>
        </w:rPr>
        <w:t xml:space="preserve">   Д.С. Чернейко</w:t>
      </w:r>
    </w:p>
    <w:p w:rsidR="00AB64EB" w:rsidRPr="00D80AE3" w:rsidRDefault="00AB64EB" w:rsidP="00AB64EB">
      <w:pPr>
        <w:widowControl w:val="0"/>
        <w:autoSpaceDE w:val="0"/>
        <w:autoSpaceDN w:val="0"/>
        <w:adjustRightInd w:val="0"/>
        <w:spacing w:line="0" w:lineRule="atLeast"/>
        <w:ind w:left="6379"/>
        <w:rPr>
          <w:sz w:val="22"/>
          <w:szCs w:val="22"/>
        </w:rPr>
      </w:pPr>
      <w:r w:rsidRPr="00D80AE3">
        <w:rPr>
          <w:sz w:val="22"/>
          <w:szCs w:val="22"/>
        </w:rPr>
        <w:lastRenderedPageBreak/>
        <w:t>Приложение</w:t>
      </w:r>
    </w:p>
    <w:p w:rsidR="00AB64EB" w:rsidRPr="00D80AE3" w:rsidRDefault="00AB64EB" w:rsidP="00AB64EB">
      <w:pPr>
        <w:widowControl w:val="0"/>
        <w:autoSpaceDE w:val="0"/>
        <w:autoSpaceDN w:val="0"/>
        <w:adjustRightInd w:val="0"/>
        <w:spacing w:line="0" w:lineRule="atLeast"/>
        <w:ind w:left="6379"/>
        <w:rPr>
          <w:sz w:val="22"/>
          <w:szCs w:val="22"/>
        </w:rPr>
      </w:pPr>
      <w:r w:rsidRPr="00D80AE3">
        <w:rPr>
          <w:sz w:val="22"/>
          <w:szCs w:val="22"/>
        </w:rPr>
        <w:t>к распоряжению Комитета</w:t>
      </w:r>
    </w:p>
    <w:p w:rsidR="00AB64EB" w:rsidRPr="00D80AE3" w:rsidRDefault="00AB64EB" w:rsidP="00AB64EB">
      <w:pPr>
        <w:widowControl w:val="0"/>
        <w:autoSpaceDE w:val="0"/>
        <w:autoSpaceDN w:val="0"/>
        <w:adjustRightInd w:val="0"/>
        <w:spacing w:line="0" w:lineRule="atLeast"/>
        <w:ind w:left="6379"/>
        <w:rPr>
          <w:sz w:val="22"/>
          <w:szCs w:val="22"/>
        </w:rPr>
      </w:pPr>
      <w:r w:rsidRPr="00D80AE3">
        <w:rPr>
          <w:sz w:val="22"/>
          <w:szCs w:val="22"/>
        </w:rPr>
        <w:t xml:space="preserve">по труду и занятости </w:t>
      </w:r>
    </w:p>
    <w:p w:rsidR="00AB64EB" w:rsidRPr="00D80AE3" w:rsidRDefault="00AB64EB" w:rsidP="00AB64EB">
      <w:pPr>
        <w:widowControl w:val="0"/>
        <w:autoSpaceDE w:val="0"/>
        <w:autoSpaceDN w:val="0"/>
        <w:adjustRightInd w:val="0"/>
        <w:spacing w:line="0" w:lineRule="atLeast"/>
        <w:ind w:left="6379"/>
        <w:rPr>
          <w:sz w:val="22"/>
          <w:szCs w:val="22"/>
        </w:rPr>
      </w:pPr>
      <w:r w:rsidRPr="00D80AE3">
        <w:rPr>
          <w:sz w:val="22"/>
          <w:szCs w:val="22"/>
        </w:rPr>
        <w:t>населения Санкт-Петербурга</w:t>
      </w:r>
    </w:p>
    <w:p w:rsidR="00AB64EB" w:rsidRPr="00D80AE3" w:rsidRDefault="00AB64EB" w:rsidP="00AB64EB">
      <w:pPr>
        <w:widowControl w:val="0"/>
        <w:autoSpaceDE w:val="0"/>
        <w:autoSpaceDN w:val="0"/>
        <w:adjustRightInd w:val="0"/>
        <w:spacing w:line="0" w:lineRule="atLeast"/>
        <w:ind w:left="6379"/>
        <w:rPr>
          <w:sz w:val="22"/>
          <w:szCs w:val="22"/>
        </w:rPr>
      </w:pPr>
      <w:r w:rsidRPr="00D80AE3">
        <w:rPr>
          <w:sz w:val="22"/>
          <w:szCs w:val="22"/>
        </w:rPr>
        <w:t>от ______________№ ______</w:t>
      </w:r>
    </w:p>
    <w:p w:rsidR="00AB64EB" w:rsidRPr="00D80AE3" w:rsidRDefault="00AB64EB" w:rsidP="00AB64EB">
      <w:pPr>
        <w:widowControl w:val="0"/>
        <w:autoSpaceDE w:val="0"/>
        <w:autoSpaceDN w:val="0"/>
        <w:adjustRightInd w:val="0"/>
        <w:spacing w:line="0" w:lineRule="atLeast"/>
        <w:ind w:left="6096"/>
        <w:jc w:val="right"/>
      </w:pPr>
    </w:p>
    <w:p w:rsidR="00AB64EB" w:rsidRPr="00D80AE3" w:rsidRDefault="00AB64EB" w:rsidP="00AB64EB">
      <w:pPr>
        <w:widowControl w:val="0"/>
        <w:autoSpaceDE w:val="0"/>
        <w:autoSpaceDN w:val="0"/>
        <w:adjustRightInd w:val="0"/>
        <w:spacing w:line="0" w:lineRule="atLeast"/>
        <w:jc w:val="right"/>
      </w:pPr>
    </w:p>
    <w:p w:rsidR="00AB64EB" w:rsidRPr="00D80AE3" w:rsidRDefault="00AB64EB" w:rsidP="00AB64EB">
      <w:pPr>
        <w:widowControl w:val="0"/>
        <w:autoSpaceDE w:val="0"/>
        <w:autoSpaceDN w:val="0"/>
        <w:adjustRightInd w:val="0"/>
        <w:spacing w:line="0" w:lineRule="atLeast"/>
        <w:jc w:val="right"/>
      </w:pPr>
    </w:p>
    <w:p w:rsidR="00AB64EB" w:rsidRPr="00D80AE3" w:rsidRDefault="00AB64EB" w:rsidP="00AB64EB">
      <w:pPr>
        <w:widowControl w:val="0"/>
        <w:autoSpaceDE w:val="0"/>
        <w:autoSpaceDN w:val="0"/>
        <w:adjustRightInd w:val="0"/>
        <w:spacing w:line="0" w:lineRule="atLeast"/>
        <w:jc w:val="center"/>
        <w:rPr>
          <w:b/>
          <w:bCs/>
        </w:rPr>
      </w:pPr>
      <w:r w:rsidRPr="00D80AE3">
        <w:rPr>
          <w:b/>
          <w:bCs/>
        </w:rPr>
        <w:t>АДМИНИСТРАТИВНЫЙ РЕГЛАМЕНТ</w:t>
      </w:r>
    </w:p>
    <w:p w:rsidR="00AB64EB" w:rsidRPr="00D80AE3" w:rsidRDefault="00AB64EB" w:rsidP="00AB64EB">
      <w:pPr>
        <w:widowControl w:val="0"/>
        <w:autoSpaceDE w:val="0"/>
        <w:autoSpaceDN w:val="0"/>
        <w:adjustRightInd w:val="0"/>
        <w:spacing w:line="0" w:lineRule="atLeast"/>
        <w:jc w:val="center"/>
        <w:rPr>
          <w:b/>
          <w:bCs/>
        </w:rPr>
      </w:pPr>
      <w:r w:rsidRPr="00D80AE3">
        <w:rPr>
          <w:b/>
          <w:bCs/>
        </w:rPr>
        <w:t>Комитета по труду и занятости населения Санкт-Петербурга</w:t>
      </w:r>
    </w:p>
    <w:p w:rsidR="00AB64EB" w:rsidRPr="00D80AE3" w:rsidRDefault="00AB64EB" w:rsidP="00AB64EB">
      <w:pPr>
        <w:widowControl w:val="0"/>
        <w:autoSpaceDE w:val="0"/>
        <w:autoSpaceDN w:val="0"/>
        <w:adjustRightInd w:val="0"/>
        <w:spacing w:line="0" w:lineRule="atLeast"/>
        <w:jc w:val="center"/>
        <w:rPr>
          <w:b/>
          <w:bCs/>
        </w:rPr>
      </w:pPr>
      <w:r w:rsidRPr="00D80AE3">
        <w:rPr>
          <w:b/>
          <w:bCs/>
        </w:rPr>
        <w:t>по предоставлению государственной услуги по организации</w:t>
      </w:r>
    </w:p>
    <w:p w:rsidR="00AB64EB" w:rsidRPr="00D80AE3" w:rsidRDefault="00AB64EB" w:rsidP="00AB64EB">
      <w:pPr>
        <w:widowControl w:val="0"/>
        <w:autoSpaceDE w:val="0"/>
        <w:autoSpaceDN w:val="0"/>
        <w:adjustRightInd w:val="0"/>
        <w:spacing w:line="0" w:lineRule="atLeast"/>
        <w:jc w:val="center"/>
        <w:rPr>
          <w:b/>
          <w:bCs/>
        </w:rPr>
      </w:pPr>
      <w:r w:rsidRPr="00D80AE3">
        <w:rPr>
          <w:b/>
          <w:bCs/>
        </w:rPr>
        <w:t xml:space="preserve">и осуществлению государственной экспертизы условий труда </w:t>
      </w:r>
    </w:p>
    <w:p w:rsidR="00AB64EB" w:rsidRPr="00D80AE3" w:rsidRDefault="00AB64EB" w:rsidP="00AB64EB">
      <w:pPr>
        <w:widowControl w:val="0"/>
        <w:autoSpaceDE w:val="0"/>
        <w:autoSpaceDN w:val="0"/>
        <w:adjustRightInd w:val="0"/>
        <w:spacing w:line="0" w:lineRule="atLeast"/>
        <w:jc w:val="center"/>
        <w:rPr>
          <w:b/>
          <w:bCs/>
        </w:rPr>
      </w:pPr>
      <w:r w:rsidRPr="00D80AE3">
        <w:rPr>
          <w:b/>
        </w:rPr>
        <w:t>(уникальные реестровый номер государственной услуги 7800000010000000825)</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ind w:firstLine="709"/>
        <w:jc w:val="center"/>
        <w:outlineLvl w:val="1"/>
        <w:rPr>
          <w:b/>
        </w:rPr>
      </w:pPr>
      <w:r w:rsidRPr="00D80AE3">
        <w:rPr>
          <w:b/>
          <w:lang w:val="en-US"/>
        </w:rPr>
        <w:t>I</w:t>
      </w:r>
      <w:r w:rsidRPr="00D80AE3">
        <w:rPr>
          <w:b/>
        </w:rPr>
        <w:t>. Общие положения</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autoSpaceDE w:val="0"/>
        <w:autoSpaceDN w:val="0"/>
        <w:adjustRightInd w:val="0"/>
        <w:spacing w:line="0" w:lineRule="atLeast"/>
        <w:ind w:firstLine="709"/>
        <w:jc w:val="both"/>
      </w:pPr>
      <w:r w:rsidRPr="00D80AE3">
        <w:t>1.1. Предметом регулирования настоящего Административного регламента являются отношения, возникающие между заявителями и Комитетом по труду и занятости населения Санкт-Петербурга (далее – Комитет) в сфере трудовых и иных непосредственно связанных с ними отношений при предоставлении государственной услуги по организации</w:t>
      </w:r>
    </w:p>
    <w:p w:rsidR="00AB64EB" w:rsidRPr="00D80AE3" w:rsidRDefault="00AB64EB" w:rsidP="00AB64EB">
      <w:pPr>
        <w:autoSpaceDE w:val="0"/>
        <w:autoSpaceDN w:val="0"/>
        <w:adjustRightInd w:val="0"/>
        <w:spacing w:line="0" w:lineRule="atLeast"/>
        <w:jc w:val="both"/>
      </w:pPr>
      <w:r w:rsidRPr="00D80AE3">
        <w:t>и осуществлению государственной экспертизы условий труда.</w:t>
      </w:r>
    </w:p>
    <w:p w:rsidR="00AB64EB" w:rsidRPr="00D80AE3" w:rsidRDefault="00AB64EB" w:rsidP="00AB64EB">
      <w:pPr>
        <w:tabs>
          <w:tab w:val="left" w:pos="567"/>
        </w:tabs>
        <w:spacing w:line="0" w:lineRule="atLeast"/>
        <w:ind w:firstLine="709"/>
        <w:jc w:val="both"/>
        <w:rPr>
          <w:lang w:eastAsia="en-US"/>
        </w:rPr>
      </w:pPr>
      <w:r w:rsidRPr="00D80AE3">
        <w:rPr>
          <w:rFonts w:eastAsia="Calibri"/>
          <w:lang w:eastAsia="en-US"/>
        </w:rPr>
        <w:t xml:space="preserve">1.2. Заявителями являются физические лица, юридические лица, индивидуальные предприниматели: </w:t>
      </w:r>
      <w:r w:rsidRPr="00D80AE3">
        <w:rPr>
          <w:lang w:eastAsia="en-US"/>
        </w:rPr>
        <w:t>работодатели, их объединения, работники, профессиональные союзы, их объединения, иные уполномоченные работниками представительные органы, страховщики, организации, проводящие специальную оценку условий труда (в случае проведения государственной экспертизы в целях оценки качества проведения специальной оценки условий труда).</w:t>
      </w:r>
    </w:p>
    <w:p w:rsidR="00AB64EB" w:rsidRPr="00D80AE3" w:rsidRDefault="00AB64EB" w:rsidP="00AB64EB">
      <w:pPr>
        <w:autoSpaceDE w:val="0"/>
        <w:autoSpaceDN w:val="0"/>
        <w:adjustRightInd w:val="0"/>
        <w:spacing w:line="0" w:lineRule="atLeast"/>
        <w:ind w:firstLine="709"/>
        <w:jc w:val="both"/>
      </w:pPr>
      <w:r w:rsidRPr="00D80AE3">
        <w:t xml:space="preserve">Представлять интересы заявителей-физических лиц вправе их законные представители или представители, действующие в силу полномочий, основанных </w:t>
      </w:r>
      <w:r w:rsidRPr="00D80AE3">
        <w:br/>
        <w:t>на доверенности.</w:t>
      </w:r>
    </w:p>
    <w:p w:rsidR="00AB64EB" w:rsidRPr="00D80AE3" w:rsidRDefault="00AB64EB" w:rsidP="00AB64EB">
      <w:pPr>
        <w:autoSpaceDE w:val="0"/>
        <w:autoSpaceDN w:val="0"/>
        <w:adjustRightInd w:val="0"/>
        <w:spacing w:line="0" w:lineRule="atLeast"/>
        <w:ind w:firstLine="709"/>
        <w:jc w:val="both"/>
      </w:pPr>
      <w:r w:rsidRPr="00D80AE3">
        <w:t xml:space="preserve">Представлять интересы заявителей-юридических лиц вправе лица, действующие </w:t>
      </w:r>
      <w:r w:rsidRPr="00D80AE3">
        <w:br/>
        <w:t>в соответствии с учредительными документами юридических лиц без доверенности; представители в силу полномочий, основанных на доверенности. В предусмотренных законом случаях от имени юридического лица могут действовать иные лица.</w:t>
      </w:r>
    </w:p>
    <w:p w:rsidR="00AB64EB" w:rsidRPr="00D80AE3" w:rsidRDefault="00AB64EB" w:rsidP="00AB64EB">
      <w:pPr>
        <w:autoSpaceDE w:val="0"/>
        <w:autoSpaceDN w:val="0"/>
        <w:adjustRightInd w:val="0"/>
        <w:spacing w:line="0" w:lineRule="atLeast"/>
        <w:ind w:firstLine="709"/>
        <w:jc w:val="both"/>
      </w:pPr>
      <w:r w:rsidRPr="00D80AE3">
        <w:t xml:space="preserve">Полномочие представителя может также возникать у лица на основании договора </w:t>
      </w:r>
      <w:r w:rsidRPr="00D80AE3">
        <w:br/>
        <w:t xml:space="preserve">или решения собрания, содержащих указание на полномочия доверенного лица </w:t>
      </w:r>
      <w:r w:rsidRPr="00D80AE3">
        <w:br/>
        <w:t xml:space="preserve">по представлению заявителя при предоставлении государственной услуги, указания закона </w:t>
      </w:r>
      <w:r w:rsidRPr="00D80AE3">
        <w:br/>
        <w:t>либо акта уполномоченного на то государственного органа или органа местного самоуправления.</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1.3. Требования к порядку информирования о порядке предоставления государственной услуги.</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 xml:space="preserve">1.3.1. 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Pr="00D80AE3">
        <w:rPr>
          <w:lang w:eastAsia="en-US"/>
        </w:rPr>
        <w:br/>
        <w:t>для предоставления государственной услуги:</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 xml:space="preserve">в информационно-телекоммуникационной сети «Интернет» </w:t>
      </w:r>
      <w:r w:rsidRPr="00D80AE3">
        <w:rPr>
          <w:lang w:eastAsia="en-US"/>
        </w:rPr>
        <w:br/>
        <w:t xml:space="preserve">(далее – сеть «Интернет») на официальных сайтах органов (организаций), указанных </w:t>
      </w:r>
      <w:r w:rsidRPr="00D80AE3">
        <w:rPr>
          <w:lang w:eastAsia="en-US"/>
        </w:rPr>
        <w:br/>
        <w:t>в пункте 2.2 настоящего Административного регламента;</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 xml:space="preserve">на Портале «Государственные и муниципальные услуги (функции) </w:t>
      </w:r>
      <w:r w:rsidRPr="00D80AE3">
        <w:rPr>
          <w:lang w:eastAsia="en-US"/>
        </w:rPr>
        <w:br/>
        <w:t>в Санкт-Петербурге» (далее – Портал) (доменное имя сайта в сети «Интернет» – gu.spb.ru);</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lastRenderedPageBreak/>
        <w:t xml:space="preserve">на официальном сайте Администрации Санкт-Петербурга (доменное имя сайта </w:t>
      </w:r>
      <w:r w:rsidRPr="00D80AE3">
        <w:rPr>
          <w:lang w:eastAsia="en-US"/>
        </w:rPr>
        <w:br/>
        <w:t>в сети «Интернет» – gov.spb.ru);</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D80AE3">
        <w:rPr>
          <w:lang w:eastAsia="en-US"/>
        </w:rPr>
        <w:br/>
        <w:t>и муниципальных услуг» (далее – МФЦ), в том числе при обращении к инфоматам (инфокиоскам, инфопунктам), размещенным в помещениях структурных подразделений МФЦ;</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Pr="00D80AE3">
        <w:rPr>
          <w:lang w:eastAsia="en-US"/>
        </w:rPr>
        <w:br/>
        <w:t xml:space="preserve">в Санкт-Петербурге государственных и муниципальных услуг в электронном виде </w:t>
      </w:r>
      <w:r w:rsidRPr="00D80AE3">
        <w:rPr>
          <w:lang w:eastAsia="en-US"/>
        </w:rPr>
        <w:br/>
        <w:t>(далее – мобильное приложение) – в части информации об органах (организациях) в разделе «Полезная информация»;</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 xml:space="preserve">направление запросов в письменном виде по адресам Комитета и его структурного подразделения отдела охраны труда и государственной экспертизы условий труда, непосредственно предоставляющего государственную услугу, (далее – Отдел) </w:t>
      </w:r>
      <w:r w:rsidRPr="00D80AE3">
        <w:rPr>
          <w:lang w:eastAsia="en-US"/>
        </w:rPr>
        <w:br/>
        <w:t>в электронной форме по адресам электронной почты Комитета и Отдела;</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в Центре телефонного обслуживания МФЦ (далее – ЦТО);</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по справочным телефонам Комитета и Отдела;</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при личном обращении на прием к специалистам Комитета и Отдела в дни и часы приема;</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на стендах в местах предоставления государственной услуги.</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1.3.2. Сведения о ходе предоставления государственной услуги заявители могут получить следующими способами (в следующем порядке):</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путем направления запросов в письменном виде по адресу Комитета, в электронном виде по адресам электронной почты Отдела;</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по справочным телефонам специалистов Отдела;</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при личном обращении на прием к специалистам Отдела в дни и часы приема.</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Pr="00D80AE3">
        <w:rPr>
          <w:lang w:eastAsia="en-US"/>
        </w:rPr>
        <w:br/>
        <w:t>и услуг, которые являются необходимыми и обязательными для предоставления государственной услуги, и в МФЦ.</w:t>
      </w:r>
    </w:p>
    <w:p w:rsidR="00AB64EB" w:rsidRPr="00D80AE3" w:rsidRDefault="00AB64EB" w:rsidP="00AB64EB">
      <w:pPr>
        <w:suppressAutoHyphens/>
        <w:autoSpaceDE w:val="0"/>
        <w:autoSpaceDN w:val="0"/>
        <w:adjustRightInd w:val="0"/>
        <w:spacing w:line="0" w:lineRule="atLeast"/>
        <w:ind w:firstLine="709"/>
        <w:jc w:val="both"/>
        <w:rPr>
          <w:lang w:eastAsia="en-US"/>
        </w:rPr>
      </w:pPr>
      <w:r w:rsidRPr="00D80AE3">
        <w:rPr>
          <w:lang w:eastAsia="en-US"/>
        </w:rPr>
        <w:t xml:space="preserve">Справочная информация (место нахождение и график работы Комитета, предоставляющего государственную услугу, его структурного подразделения, предоставляющего государственную услугу, МФЦ, иных органов и организаций, справочные телефоны, адреса официального сайта) размещена на официальном сайте Комитета (доменное имя сайта в сети «Интернет» – </w:t>
      </w:r>
      <w:r w:rsidRPr="00D80AE3">
        <w:rPr>
          <w:lang w:val="en-US" w:eastAsia="en-US"/>
        </w:rPr>
        <w:t>rspb</w:t>
      </w:r>
      <w:r w:rsidRPr="00D80AE3">
        <w:rPr>
          <w:lang w:eastAsia="en-US"/>
        </w:rPr>
        <w:t>.ru), на Портале (доменное имя сайта в сети «Интернет» – gu.spb.ru), в том числе в разделе «МФЦ».</w:t>
      </w:r>
    </w:p>
    <w:p w:rsidR="00AB64EB" w:rsidRPr="00D80AE3" w:rsidRDefault="00AB64EB" w:rsidP="00AB64EB">
      <w:pPr>
        <w:suppressAutoHyphens/>
        <w:autoSpaceDE w:val="0"/>
        <w:autoSpaceDN w:val="0"/>
        <w:adjustRightInd w:val="0"/>
        <w:spacing w:line="0" w:lineRule="atLeast"/>
        <w:ind w:firstLine="709"/>
        <w:jc w:val="both"/>
        <w:rPr>
          <w:lang w:eastAsia="en-US"/>
        </w:rPr>
      </w:pPr>
    </w:p>
    <w:p w:rsidR="00AB64EB" w:rsidRPr="00D80AE3" w:rsidRDefault="00AB64EB" w:rsidP="00AB64EB">
      <w:pPr>
        <w:widowControl w:val="0"/>
        <w:autoSpaceDE w:val="0"/>
        <w:autoSpaceDN w:val="0"/>
        <w:adjustRightInd w:val="0"/>
        <w:spacing w:line="0" w:lineRule="atLeast"/>
        <w:ind w:firstLine="709"/>
        <w:jc w:val="center"/>
        <w:outlineLvl w:val="1"/>
        <w:rPr>
          <w:b/>
        </w:rPr>
      </w:pPr>
      <w:r w:rsidRPr="00D80AE3">
        <w:rPr>
          <w:b/>
          <w:lang w:val="en-US"/>
        </w:rPr>
        <w:t>II</w:t>
      </w:r>
      <w:r w:rsidRPr="00D80AE3">
        <w:rPr>
          <w:b/>
        </w:rPr>
        <w:t>. Стандарт предоставления государственной услуги</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ind w:firstLine="709"/>
        <w:jc w:val="both"/>
      </w:pPr>
      <w:r w:rsidRPr="00D80AE3">
        <w:t>2.1. Наименование государственной услуги: организация и осуществление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Краткое наименование государственной услуги: государственная экспертиза.</w:t>
      </w:r>
    </w:p>
    <w:p w:rsidR="00AB64EB" w:rsidRPr="00D80AE3" w:rsidRDefault="00AB64EB" w:rsidP="00AB64EB">
      <w:pPr>
        <w:widowControl w:val="0"/>
        <w:autoSpaceDE w:val="0"/>
        <w:autoSpaceDN w:val="0"/>
        <w:adjustRightInd w:val="0"/>
        <w:spacing w:line="0" w:lineRule="atLeast"/>
        <w:ind w:firstLine="709"/>
        <w:jc w:val="both"/>
      </w:pPr>
      <w:r w:rsidRPr="00D80AE3">
        <w:t>2.2.</w:t>
      </w:r>
      <w:r w:rsidRPr="00D80AE3">
        <w:rPr>
          <w:lang w:val="en-US"/>
        </w:rPr>
        <w:t> </w:t>
      </w:r>
      <w:r w:rsidRPr="00D80AE3">
        <w:t>Государственная услуга предоставляется Комитетом.</w:t>
      </w:r>
    </w:p>
    <w:p w:rsidR="00AB64EB" w:rsidRPr="00D80AE3" w:rsidRDefault="00AB64EB" w:rsidP="00AB64EB">
      <w:pPr>
        <w:widowControl w:val="0"/>
        <w:autoSpaceDE w:val="0"/>
        <w:autoSpaceDN w:val="0"/>
        <w:adjustRightInd w:val="0"/>
        <w:spacing w:line="0" w:lineRule="atLeast"/>
        <w:ind w:firstLine="709"/>
        <w:jc w:val="both"/>
      </w:pPr>
      <w:r w:rsidRPr="00D80AE3">
        <w:t>Органы и организации, участвующие в предоставлении услуги:</w:t>
      </w:r>
    </w:p>
    <w:p w:rsidR="00AB64EB" w:rsidRPr="00D80AE3" w:rsidRDefault="00AB64EB" w:rsidP="00AB64EB">
      <w:pPr>
        <w:widowControl w:val="0"/>
        <w:autoSpaceDE w:val="0"/>
        <w:autoSpaceDN w:val="0"/>
        <w:adjustRightInd w:val="0"/>
        <w:spacing w:line="0" w:lineRule="atLeast"/>
        <w:ind w:firstLine="709"/>
        <w:jc w:val="both"/>
      </w:pPr>
      <w:r w:rsidRPr="00D80AE3">
        <w:t>МФЦ.</w:t>
      </w:r>
    </w:p>
    <w:p w:rsidR="00AB64EB" w:rsidRPr="00D80AE3" w:rsidRDefault="00AB64EB" w:rsidP="00AB64EB">
      <w:pPr>
        <w:widowControl w:val="0"/>
        <w:autoSpaceDE w:val="0"/>
        <w:autoSpaceDN w:val="0"/>
        <w:adjustRightInd w:val="0"/>
        <w:spacing w:line="0" w:lineRule="atLeast"/>
        <w:ind w:firstLine="709"/>
        <w:jc w:val="both"/>
      </w:pPr>
      <w:r w:rsidRPr="00D80AE3">
        <w:t>Структурным подразделением Комитета, ответственным за предоставление государственной услуги, является отдел отдела охраны труда и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w:t>
      </w:r>
      <w:r w:rsidRPr="00D80AE3">
        <w:lastRenderedPageBreak/>
        <w:t xml:space="preserve">получения услуг, включенных в перечень услуг, которые являются необходимыми </w:t>
      </w:r>
      <w:r w:rsidRPr="00D80AE3">
        <w:br/>
        <w:t>и обязательными для предоставления государственных услуг, утвержденный Правительством Санкт-Петербурга.</w:t>
      </w:r>
    </w:p>
    <w:p w:rsidR="00AB64EB" w:rsidRPr="00D80AE3" w:rsidRDefault="00AB64EB" w:rsidP="00AB64EB">
      <w:pPr>
        <w:widowControl w:val="0"/>
        <w:autoSpaceDE w:val="0"/>
        <w:autoSpaceDN w:val="0"/>
        <w:adjustRightInd w:val="0"/>
        <w:spacing w:line="0" w:lineRule="atLeast"/>
        <w:ind w:firstLine="709"/>
        <w:jc w:val="both"/>
      </w:pPr>
      <w:r w:rsidRPr="00D80AE3">
        <w:t>2.3. Результатом предоставления государственной услуги являются:</w:t>
      </w:r>
    </w:p>
    <w:p w:rsidR="00AB64EB" w:rsidRPr="00D80AE3" w:rsidRDefault="00AB64EB" w:rsidP="00AB64EB">
      <w:pPr>
        <w:widowControl w:val="0"/>
        <w:autoSpaceDE w:val="0"/>
        <w:autoSpaceDN w:val="0"/>
        <w:adjustRightInd w:val="0"/>
        <w:spacing w:line="0" w:lineRule="atLeast"/>
        <w:ind w:firstLine="709"/>
        <w:jc w:val="both"/>
      </w:pPr>
      <w:r w:rsidRPr="00D80AE3">
        <w:t xml:space="preserve">выдача заключения государственной экспертизы условий труда, оформленного </w:t>
      </w:r>
      <w:r w:rsidRPr="00D80AE3">
        <w:br/>
        <w:t>в соответствии с приложением № 1 к настоящему Административному регламенту);</w:t>
      </w:r>
    </w:p>
    <w:p w:rsidR="00AB64EB" w:rsidRPr="00D80AE3" w:rsidRDefault="00AB64EB" w:rsidP="00AB64EB">
      <w:pPr>
        <w:widowControl w:val="0"/>
        <w:autoSpaceDE w:val="0"/>
        <w:autoSpaceDN w:val="0"/>
        <w:adjustRightInd w:val="0"/>
        <w:spacing w:line="0" w:lineRule="atLeast"/>
        <w:ind w:firstLine="709"/>
        <w:jc w:val="both"/>
      </w:pPr>
      <w:r w:rsidRPr="00D80AE3">
        <w:t xml:space="preserve">направление уведомления о невозможности проведения государственной экспертизы условий труда в случаях, указанных в пункте 2.10.2 настоящего Административного регламента, оформленного в соответствии с приложением № 2 </w:t>
      </w:r>
      <w:r w:rsidRPr="00D80AE3">
        <w:br/>
        <w:t>к настоящему Административному регламенту.</w:t>
      </w:r>
    </w:p>
    <w:p w:rsidR="00AB64EB" w:rsidRPr="00D80AE3" w:rsidRDefault="00AB64EB" w:rsidP="00AB64EB">
      <w:pPr>
        <w:widowControl w:val="0"/>
        <w:autoSpaceDE w:val="0"/>
        <w:autoSpaceDN w:val="0"/>
        <w:adjustRightInd w:val="0"/>
        <w:spacing w:line="0" w:lineRule="atLeast"/>
        <w:ind w:firstLine="709"/>
        <w:jc w:val="both"/>
      </w:pPr>
      <w:r w:rsidRPr="00D80AE3">
        <w:t>Предусмотрены следующие способы получения результата предоставления государственной услуги:</w:t>
      </w:r>
    </w:p>
    <w:p w:rsidR="00AB64EB" w:rsidRPr="00D80AE3" w:rsidRDefault="00AB64EB" w:rsidP="00AB64EB">
      <w:pPr>
        <w:widowControl w:val="0"/>
        <w:autoSpaceDE w:val="0"/>
        <w:autoSpaceDN w:val="0"/>
        <w:adjustRightInd w:val="0"/>
        <w:spacing w:line="0" w:lineRule="atLeast"/>
        <w:ind w:firstLine="709"/>
        <w:jc w:val="both"/>
      </w:pPr>
      <w:r w:rsidRPr="00D80AE3">
        <w:t>непосредственно в Комитете;</w:t>
      </w:r>
    </w:p>
    <w:p w:rsidR="00AB64EB" w:rsidRPr="00D80AE3" w:rsidRDefault="00AB64EB" w:rsidP="00AB64EB">
      <w:pPr>
        <w:widowControl w:val="0"/>
        <w:autoSpaceDE w:val="0"/>
        <w:autoSpaceDN w:val="0"/>
        <w:adjustRightInd w:val="0"/>
        <w:spacing w:line="0" w:lineRule="atLeast"/>
        <w:ind w:firstLine="709"/>
        <w:jc w:val="both"/>
      </w:pPr>
      <w:r w:rsidRPr="00D80AE3">
        <w:t>по почте;</w:t>
      </w:r>
    </w:p>
    <w:p w:rsidR="00AB64EB" w:rsidRPr="00D80AE3" w:rsidRDefault="00AB64EB" w:rsidP="00AB64EB">
      <w:pPr>
        <w:widowControl w:val="0"/>
        <w:autoSpaceDE w:val="0"/>
        <w:autoSpaceDN w:val="0"/>
        <w:adjustRightInd w:val="0"/>
        <w:spacing w:line="0" w:lineRule="atLeast"/>
        <w:ind w:firstLine="709"/>
        <w:jc w:val="both"/>
      </w:pPr>
      <w:r w:rsidRPr="00D80AE3">
        <w:t>в структурном подразделении МФЦ.</w:t>
      </w:r>
    </w:p>
    <w:p w:rsidR="00AB64EB" w:rsidRPr="00D80AE3" w:rsidRDefault="00AB64EB" w:rsidP="00AB64EB">
      <w:pPr>
        <w:widowControl w:val="0"/>
        <w:autoSpaceDE w:val="0"/>
        <w:autoSpaceDN w:val="0"/>
        <w:adjustRightInd w:val="0"/>
        <w:spacing w:line="0" w:lineRule="atLeast"/>
        <w:ind w:firstLine="709"/>
        <w:jc w:val="both"/>
      </w:pPr>
      <w:r w:rsidRPr="00D80AE3">
        <w:t>Результат предоставления государственной услуги учитывается в Федеральной государственной информационной системе учета результатов проведения специальной оценки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2.4. Срок предоставления государственной услуги.</w:t>
      </w:r>
    </w:p>
    <w:p w:rsidR="00AB64EB" w:rsidRPr="00D80AE3" w:rsidRDefault="00AB64EB" w:rsidP="00AB64EB">
      <w:pPr>
        <w:widowControl w:val="0"/>
        <w:autoSpaceDE w:val="0"/>
        <w:autoSpaceDN w:val="0"/>
        <w:adjustRightInd w:val="0"/>
        <w:spacing w:line="0" w:lineRule="atLeast"/>
        <w:ind w:firstLine="709"/>
        <w:jc w:val="both"/>
      </w:pPr>
      <w:r w:rsidRPr="00D80AE3">
        <w:t>Срок предоставления государственной услуги определяется в зависимости от трудоемкости экспертных работ, но не должен превышать 30 рабочих дней со дня регистрации в Комитете заявления о проведении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 xml:space="preserve">При необходимости получения документации и материалов, необходимых для проведения государственной экспертизы условий труда, и (или) проведения исследований (испытаний) и измерений, или в случае невозможности их проведения в течение срока, указанного в абзаце втором настоящего пункта, срок проведения государственной экспертизы условий труда может быть продлен, но не более чем </w:t>
      </w:r>
      <w:r w:rsidRPr="00D80AE3">
        <w:br/>
        <w:t>на 60 рабочих дней.</w:t>
      </w:r>
    </w:p>
    <w:p w:rsidR="00AB64EB" w:rsidRPr="00D80AE3" w:rsidRDefault="00AB64EB" w:rsidP="00AB64EB">
      <w:pPr>
        <w:widowControl w:val="0"/>
        <w:autoSpaceDE w:val="0"/>
        <w:autoSpaceDN w:val="0"/>
        <w:adjustRightInd w:val="0"/>
        <w:spacing w:line="0" w:lineRule="atLeast"/>
        <w:ind w:firstLine="709"/>
        <w:jc w:val="both"/>
      </w:pPr>
      <w:r w:rsidRPr="00D80AE3">
        <w:t>Максимальный срок предоставления государственной услуги предоставления государственной услуги составляет 90 рабочих дней.</w:t>
      </w:r>
    </w:p>
    <w:p w:rsidR="00AB64EB" w:rsidRPr="00D80AE3" w:rsidRDefault="00AB64EB" w:rsidP="00AB64EB">
      <w:pPr>
        <w:widowControl w:val="0"/>
        <w:autoSpaceDE w:val="0"/>
        <w:autoSpaceDN w:val="0"/>
        <w:adjustRightInd w:val="0"/>
        <w:spacing w:line="0" w:lineRule="atLeast"/>
        <w:ind w:firstLine="709"/>
        <w:jc w:val="both"/>
      </w:pPr>
      <w:r w:rsidRPr="00D80AE3">
        <w:t>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w:t>
      </w:r>
    </w:p>
    <w:p w:rsidR="00AB64EB" w:rsidRPr="00D80AE3" w:rsidRDefault="00AB64EB" w:rsidP="00AB64EB">
      <w:pPr>
        <w:widowControl w:val="0"/>
        <w:autoSpaceDE w:val="0"/>
        <w:autoSpaceDN w:val="0"/>
        <w:adjustRightInd w:val="0"/>
        <w:spacing w:line="0" w:lineRule="atLeast"/>
        <w:ind w:firstLine="709"/>
        <w:jc w:val="both"/>
      </w:pPr>
      <w:r w:rsidRPr="00D80AE3">
        <w:t>срок передачи документов в Комитет – до трех рабочих дней со дня принятия запроса;</w:t>
      </w:r>
    </w:p>
    <w:p w:rsidR="00AB64EB" w:rsidRPr="00D80AE3" w:rsidRDefault="00AB64EB" w:rsidP="00AB64EB">
      <w:pPr>
        <w:widowControl w:val="0"/>
        <w:autoSpaceDE w:val="0"/>
        <w:autoSpaceDN w:val="0"/>
        <w:adjustRightInd w:val="0"/>
        <w:spacing w:line="0" w:lineRule="atLeast"/>
        <w:ind w:firstLine="709"/>
        <w:jc w:val="both"/>
      </w:pPr>
      <w:r w:rsidRPr="00D80AE3">
        <w:t>срок передачи документов в МФЦ для выдачи результата заявителю – до трех рабочих дней со дня принятия решения о предоставлении (отказе в предоставлении) заявителю государственной услуги.</w:t>
      </w:r>
    </w:p>
    <w:p w:rsidR="00AB64EB" w:rsidRPr="00D80AE3" w:rsidRDefault="00AB64EB" w:rsidP="00AB64EB">
      <w:pPr>
        <w:widowControl w:val="0"/>
        <w:autoSpaceDE w:val="0"/>
        <w:autoSpaceDN w:val="0"/>
        <w:adjustRightInd w:val="0"/>
        <w:spacing w:line="0" w:lineRule="atLeast"/>
        <w:ind w:firstLine="709"/>
        <w:jc w:val="both"/>
      </w:pPr>
      <w:r w:rsidRPr="00D80AE3">
        <w:t>Срок внесения информации в Федеральную государственную информационную систему учета результатов проведения специальной оценки условий труда не превышает 10 рабочих дней со дня оформления заключения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2.5. Нормативные правовые акты, регулирующие предоставление государственной услуги.</w:t>
      </w:r>
    </w:p>
    <w:p w:rsidR="00AB64EB" w:rsidRPr="00D80AE3" w:rsidRDefault="00AB64EB" w:rsidP="00AB64EB">
      <w:pPr>
        <w:widowControl w:val="0"/>
        <w:autoSpaceDE w:val="0"/>
        <w:autoSpaceDN w:val="0"/>
        <w:adjustRightInd w:val="0"/>
        <w:spacing w:line="0" w:lineRule="atLeast"/>
        <w:ind w:firstLine="709"/>
        <w:jc w:val="both"/>
      </w:pPr>
      <w:r w:rsidRPr="00D80AE3">
        <w:t xml:space="preserve">Перечень нормативных правовых актов размещен на официальном сайте </w:t>
      </w:r>
      <w:r w:rsidRPr="00D80AE3">
        <w:rPr>
          <w:lang w:eastAsia="en-US"/>
        </w:rPr>
        <w:t xml:space="preserve">Комитета (доменное имя сайта в сети «Интернет» – </w:t>
      </w:r>
      <w:r w:rsidRPr="00D80AE3">
        <w:rPr>
          <w:lang w:val="en-US" w:eastAsia="en-US"/>
        </w:rPr>
        <w:t>rspb</w:t>
      </w:r>
      <w:r w:rsidRPr="00D80AE3">
        <w:rPr>
          <w:lang w:eastAsia="en-US"/>
        </w:rPr>
        <w:t>.ru)</w:t>
      </w:r>
      <w:r w:rsidRPr="00D80AE3">
        <w:t xml:space="preserve"> и на Портале (</w:t>
      </w:r>
      <w:hyperlink r:id="rId12" w:history="1">
        <w:r w:rsidRPr="00D80AE3">
          <w:t>доменное имя сайта в сети «Интернет» – gu.spb.ru</w:t>
        </w:r>
      </w:hyperlink>
      <w:r w:rsidRPr="00D80AE3">
        <w:t>) в разделе описания государственной услуги.</w:t>
      </w:r>
    </w:p>
    <w:p w:rsidR="00AB64EB" w:rsidRPr="00D80AE3" w:rsidRDefault="00AB64EB" w:rsidP="00AB64EB">
      <w:pPr>
        <w:widowControl w:val="0"/>
        <w:autoSpaceDE w:val="0"/>
        <w:autoSpaceDN w:val="0"/>
        <w:adjustRightInd w:val="0"/>
        <w:spacing w:line="0" w:lineRule="atLeast"/>
        <w:ind w:firstLine="709"/>
        <w:jc w:val="both"/>
      </w:pPr>
      <w:r w:rsidRPr="00D80AE3">
        <w:t>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AB64EB" w:rsidRPr="00D80AE3" w:rsidRDefault="00AB64EB" w:rsidP="00AB64EB">
      <w:pPr>
        <w:widowControl w:val="0"/>
        <w:autoSpaceDE w:val="0"/>
        <w:autoSpaceDN w:val="0"/>
        <w:adjustRightInd w:val="0"/>
        <w:spacing w:line="0" w:lineRule="atLeast"/>
        <w:ind w:firstLine="709"/>
        <w:jc w:val="both"/>
      </w:pPr>
      <w:r w:rsidRPr="00D80AE3">
        <w:t xml:space="preserve">заявление о проведении государственной экспертизы условий труда </w:t>
      </w:r>
      <w:r w:rsidRPr="00D80AE3">
        <w:br/>
      </w:r>
      <w:r w:rsidRPr="00D80AE3">
        <w:lastRenderedPageBreak/>
        <w:t>(приложение № 3 к настоящему Административному регламенту),</w:t>
      </w:r>
    </w:p>
    <w:p w:rsidR="00AB64EB" w:rsidRPr="00D80AE3" w:rsidRDefault="00AB64EB" w:rsidP="00AB64EB">
      <w:pPr>
        <w:widowControl w:val="0"/>
        <w:autoSpaceDE w:val="0"/>
        <w:autoSpaceDN w:val="0"/>
        <w:adjustRightInd w:val="0"/>
        <w:spacing w:line="0" w:lineRule="atLeast"/>
        <w:ind w:firstLine="709"/>
        <w:jc w:val="both"/>
      </w:pPr>
      <w:r w:rsidRPr="00D80AE3">
        <w:t>документация и материалы в зависимости от объекта государственной экспертизы (пункт</w:t>
      </w:r>
      <w:r w:rsidRPr="00D80AE3">
        <w:rPr>
          <w:lang w:val="en-US"/>
        </w:rPr>
        <w:t> </w:t>
      </w:r>
      <w:r w:rsidRPr="00D80AE3">
        <w:t>2.6.2 настоящего Административного регламента);</w:t>
      </w:r>
    </w:p>
    <w:p w:rsidR="00AB64EB" w:rsidRPr="00D80AE3" w:rsidRDefault="00AB64EB" w:rsidP="00AB64EB">
      <w:pPr>
        <w:widowControl w:val="0"/>
        <w:autoSpaceDE w:val="0"/>
        <w:autoSpaceDN w:val="0"/>
        <w:adjustRightInd w:val="0"/>
        <w:spacing w:line="0" w:lineRule="atLeast"/>
        <w:ind w:firstLine="709"/>
        <w:jc w:val="both"/>
      </w:pPr>
      <w:r w:rsidRPr="00D80AE3">
        <w:t>в случае обращения представителя заявителя – документы, подтверждающие его полномочия.</w:t>
      </w:r>
    </w:p>
    <w:p w:rsidR="00AB64EB" w:rsidRPr="00D80AE3" w:rsidRDefault="00AB64EB" w:rsidP="00AB64EB">
      <w:pPr>
        <w:autoSpaceDE w:val="0"/>
        <w:autoSpaceDN w:val="0"/>
        <w:adjustRightInd w:val="0"/>
        <w:spacing w:line="0" w:lineRule="atLeast"/>
        <w:ind w:firstLine="709"/>
        <w:jc w:val="both"/>
      </w:pPr>
      <w:r w:rsidRPr="00D80AE3">
        <w:t>2.6.1. В случае обращения заявителя за предоставлением государственной услуги лично в Комитет или через структурные подразделения МФЦ ему необходимо дополнительно предоставить документ, удостоверяющий личность заявителя.</w:t>
      </w:r>
    </w:p>
    <w:p w:rsidR="00AB64EB" w:rsidRPr="00D80AE3" w:rsidRDefault="00AB64EB" w:rsidP="00AB64EB">
      <w:pPr>
        <w:autoSpaceDE w:val="0"/>
        <w:autoSpaceDN w:val="0"/>
        <w:adjustRightInd w:val="0"/>
        <w:spacing w:line="0" w:lineRule="atLeast"/>
        <w:ind w:firstLine="709"/>
        <w:jc w:val="both"/>
      </w:pPr>
      <w:r w:rsidRPr="00D80AE3">
        <w:t>В качестве документа, удостоверяющего личность, заявителем может представляться:</w:t>
      </w:r>
    </w:p>
    <w:p w:rsidR="00AB64EB" w:rsidRPr="00D80AE3" w:rsidRDefault="00AB64EB" w:rsidP="00AB64EB">
      <w:pPr>
        <w:autoSpaceDE w:val="0"/>
        <w:autoSpaceDN w:val="0"/>
        <w:adjustRightInd w:val="0"/>
        <w:spacing w:line="0" w:lineRule="atLeast"/>
        <w:ind w:firstLine="709"/>
        <w:jc w:val="both"/>
      </w:pPr>
      <w:r w:rsidRPr="00D80AE3">
        <w:t>паспорт гражданина Российской Федерации, удостоверяющий личность гражданина Российской Федерации на территории Российской Федерации;</w:t>
      </w:r>
    </w:p>
    <w:p w:rsidR="00AB64EB" w:rsidRPr="00D80AE3" w:rsidRDefault="00AB64EB" w:rsidP="00AB64EB">
      <w:pPr>
        <w:autoSpaceDE w:val="0"/>
        <w:autoSpaceDN w:val="0"/>
        <w:adjustRightInd w:val="0"/>
        <w:spacing w:line="0" w:lineRule="atLeast"/>
        <w:ind w:firstLine="709"/>
        <w:jc w:val="both"/>
      </w:pPr>
      <w:r w:rsidRPr="00D80AE3">
        <w:t>паспорт гражданина Российской Федерации, являющийся документом, удостоверяющим личность гражданина Российской Федерации за пределами Российской Федерации (для граждан Российской Федерации, постоянно проживающих за пределами территории Российской Федерации);</w:t>
      </w:r>
    </w:p>
    <w:p w:rsidR="00AB64EB" w:rsidRPr="00D80AE3" w:rsidRDefault="00AB64EB" w:rsidP="00AB64EB">
      <w:pPr>
        <w:autoSpaceDE w:val="0"/>
        <w:autoSpaceDN w:val="0"/>
        <w:adjustRightInd w:val="0"/>
        <w:spacing w:line="0" w:lineRule="atLeast"/>
        <w:ind w:firstLine="709"/>
        <w:jc w:val="both"/>
      </w:pPr>
      <w:r w:rsidRPr="00D80AE3">
        <w:t>иные документы, признаваемые в соответствии с федеральным законодательством документами, удостоверяющими личность гражданина Российской Федерации;</w:t>
      </w:r>
    </w:p>
    <w:p w:rsidR="00AB64EB" w:rsidRPr="00D80AE3" w:rsidRDefault="00AB64EB" w:rsidP="00AB64EB">
      <w:pPr>
        <w:autoSpaceDE w:val="0"/>
        <w:autoSpaceDN w:val="0"/>
        <w:adjustRightInd w:val="0"/>
        <w:spacing w:line="0" w:lineRule="atLeast"/>
        <w:ind w:firstLine="709"/>
        <w:jc w:val="both"/>
      </w:pPr>
      <w:r w:rsidRPr="00D80AE3">
        <w:t>паспорт иностранного гражданина либо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AB64EB" w:rsidRPr="00D80AE3" w:rsidRDefault="00AB64EB" w:rsidP="00AB64EB">
      <w:pPr>
        <w:autoSpaceDE w:val="0"/>
        <w:autoSpaceDN w:val="0"/>
        <w:adjustRightInd w:val="0"/>
        <w:spacing w:line="0" w:lineRule="atLeast"/>
        <w:ind w:firstLine="709"/>
        <w:jc w:val="both"/>
      </w:pPr>
      <w:r w:rsidRPr="00D80AE3">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AB64EB" w:rsidRPr="00D80AE3" w:rsidRDefault="00AB64EB" w:rsidP="00AB64EB">
      <w:pPr>
        <w:autoSpaceDE w:val="0"/>
        <w:autoSpaceDN w:val="0"/>
        <w:adjustRightInd w:val="0"/>
        <w:spacing w:line="0" w:lineRule="atLeast"/>
        <w:ind w:firstLine="709"/>
        <w:jc w:val="both"/>
      </w:pPr>
      <w:r w:rsidRPr="00D80AE3">
        <w:t xml:space="preserve">разрешение на временное проживание в виде документа установленной формы, выдаваемого лицу без гражданства, не имеющему документа, удостоверяющего </w:t>
      </w:r>
      <w:r w:rsidRPr="00D80AE3">
        <w:br/>
        <w:t>его личность;</w:t>
      </w:r>
    </w:p>
    <w:p w:rsidR="00AB64EB" w:rsidRPr="00D80AE3" w:rsidRDefault="00AB64EB" w:rsidP="00AB64EB">
      <w:pPr>
        <w:autoSpaceDE w:val="0"/>
        <w:autoSpaceDN w:val="0"/>
        <w:adjustRightInd w:val="0"/>
        <w:spacing w:line="0" w:lineRule="atLeast"/>
        <w:ind w:firstLine="709"/>
        <w:jc w:val="both"/>
      </w:pPr>
      <w:r w:rsidRPr="00D80AE3">
        <w:t>вид на жительство (в отношении лица без гражданства);</w:t>
      </w:r>
    </w:p>
    <w:p w:rsidR="00AB64EB" w:rsidRPr="00D80AE3" w:rsidRDefault="00AB64EB" w:rsidP="00AB64EB">
      <w:pPr>
        <w:autoSpaceDE w:val="0"/>
        <w:autoSpaceDN w:val="0"/>
        <w:adjustRightInd w:val="0"/>
        <w:spacing w:line="0" w:lineRule="atLeast"/>
        <w:ind w:firstLine="709"/>
        <w:jc w:val="both"/>
      </w:pPr>
      <w:r w:rsidRPr="00D80AE3">
        <w:t xml:space="preserve">иные документы, предусмотренные федеральным законодательством </w:t>
      </w:r>
      <w:r w:rsidRPr="00D80AE3">
        <w:br/>
        <w:t>или признаваемые в</w:t>
      </w:r>
      <w:r w:rsidRPr="00D80AE3">
        <w:rPr>
          <w:lang w:val="en-US"/>
        </w:rPr>
        <w:t> </w:t>
      </w:r>
      <w:r w:rsidRPr="00D80AE3">
        <w:t xml:space="preserve">соответствии с международным договором Российской Федерации </w:t>
      </w:r>
      <w:r w:rsidRPr="00D80AE3">
        <w:br/>
        <w:t>в качестве документов, удостоверяющих личность лица без гражданства.</w:t>
      </w:r>
    </w:p>
    <w:p w:rsidR="00AB64EB" w:rsidRPr="00D80AE3" w:rsidRDefault="00AB64EB" w:rsidP="00AB64EB">
      <w:pPr>
        <w:widowControl w:val="0"/>
        <w:autoSpaceDE w:val="0"/>
        <w:autoSpaceDN w:val="0"/>
        <w:adjustRightInd w:val="0"/>
        <w:spacing w:line="0" w:lineRule="atLeast"/>
        <w:ind w:firstLine="709"/>
        <w:jc w:val="both"/>
      </w:pPr>
      <w:r w:rsidRPr="00D80AE3">
        <w:t>2.6.2. В случае, если заявление подано работодателем, к нему прилагаются заверенные работодателем надлежащим образом копии следующих документов:</w:t>
      </w:r>
    </w:p>
    <w:p w:rsidR="00AB64EB" w:rsidRPr="00D80AE3" w:rsidRDefault="00AB64EB" w:rsidP="00AB64EB">
      <w:pPr>
        <w:widowControl w:val="0"/>
        <w:autoSpaceDE w:val="0"/>
        <w:autoSpaceDN w:val="0"/>
        <w:adjustRightInd w:val="0"/>
        <w:spacing w:line="0" w:lineRule="atLeast"/>
        <w:ind w:firstLine="709"/>
        <w:jc w:val="both"/>
      </w:pPr>
      <w:r w:rsidRPr="00D80AE3">
        <w:t>а) для проведения государственной экспертизы условий труда в целях оценки качества проведения специальной оценки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утвержденный работодателем отчет о проведении специальной оценки условий труда (далее – отчет);</w:t>
      </w:r>
    </w:p>
    <w:p w:rsidR="00AB64EB" w:rsidRPr="00D80AE3" w:rsidRDefault="00AB64EB" w:rsidP="00AB64EB">
      <w:pPr>
        <w:widowControl w:val="0"/>
        <w:autoSpaceDE w:val="0"/>
        <w:autoSpaceDN w:val="0"/>
        <w:adjustRightInd w:val="0"/>
        <w:spacing w:line="0" w:lineRule="atLeast"/>
        <w:ind w:firstLine="709"/>
        <w:jc w:val="both"/>
      </w:pPr>
      <w:r w:rsidRPr="00D80AE3">
        <w:t xml:space="preserve">предписания должностных лиц государственных инспекций труда об устранении выявленных в ходе проведения мероприятий по государственному контролю (надзору) за соблюдением требований Федерального </w:t>
      </w:r>
      <w:hyperlink r:id="rId13" w:history="1">
        <w:r w:rsidRPr="00D80AE3">
          <w:t>закона</w:t>
        </w:r>
      </w:hyperlink>
      <w:r w:rsidRPr="00D80AE3">
        <w:t xml:space="preserve"> от 28.12.2013 № 426-ФЗ «О специальной оценке условий труда» нарушений (при наличии);</w:t>
      </w:r>
    </w:p>
    <w:p w:rsidR="00AB64EB" w:rsidRPr="00D80AE3" w:rsidRDefault="00AB64EB" w:rsidP="00AB64EB">
      <w:pPr>
        <w:widowControl w:val="0"/>
        <w:autoSpaceDE w:val="0"/>
        <w:autoSpaceDN w:val="0"/>
        <w:adjustRightInd w:val="0"/>
        <w:spacing w:line="0" w:lineRule="atLeast"/>
        <w:ind w:firstLine="709"/>
        <w:jc w:val="both"/>
      </w:pPr>
      <w:r w:rsidRPr="00D80AE3">
        <w:t xml:space="preserve">б) для проведения государственной экспертизы условий труда в целях оценки правильности предоставления работникам гарантий и компенсаций за работу с вредными </w:t>
      </w:r>
      <w:r w:rsidRPr="00D80AE3">
        <w:br/>
        <w:t>и (или) опасными и условиями труда:</w:t>
      </w:r>
    </w:p>
    <w:p w:rsidR="00AB64EB" w:rsidRPr="00D80AE3" w:rsidRDefault="00AB64EB" w:rsidP="00AB64EB">
      <w:pPr>
        <w:widowControl w:val="0"/>
        <w:autoSpaceDE w:val="0"/>
        <w:autoSpaceDN w:val="0"/>
        <w:adjustRightInd w:val="0"/>
        <w:spacing w:line="0" w:lineRule="atLeast"/>
        <w:ind w:firstLine="709"/>
        <w:jc w:val="both"/>
      </w:pPr>
      <w:r w:rsidRPr="00D80AE3">
        <w:t>отчет;</w:t>
      </w:r>
    </w:p>
    <w:p w:rsidR="00AB64EB" w:rsidRPr="00D80AE3" w:rsidRDefault="00AB64EB" w:rsidP="00AB64EB">
      <w:pPr>
        <w:widowControl w:val="0"/>
        <w:autoSpaceDE w:val="0"/>
        <w:autoSpaceDN w:val="0"/>
        <w:adjustRightInd w:val="0"/>
        <w:spacing w:line="0" w:lineRule="atLeast"/>
        <w:ind w:firstLine="709"/>
        <w:jc w:val="both"/>
      </w:pPr>
      <w:r w:rsidRPr="00D80AE3">
        <w:t xml:space="preserve">иные документы, содержащие результаты исследований (испытаний) и измерений вредных и (или) опасных факторов производственной среды и трудового процесса </w:t>
      </w:r>
      <w:r w:rsidRPr="00D80AE3">
        <w:br/>
        <w:t>на рабочих местах (при наличии);</w:t>
      </w:r>
    </w:p>
    <w:p w:rsidR="00AB64EB" w:rsidRPr="00D80AE3" w:rsidRDefault="00AB64EB" w:rsidP="00AB64EB">
      <w:pPr>
        <w:widowControl w:val="0"/>
        <w:autoSpaceDE w:val="0"/>
        <w:autoSpaceDN w:val="0"/>
        <w:adjustRightInd w:val="0"/>
        <w:spacing w:line="0" w:lineRule="atLeast"/>
        <w:ind w:firstLine="709"/>
        <w:jc w:val="both"/>
      </w:pPr>
      <w:r w:rsidRPr="00D80AE3">
        <w:t xml:space="preserve">коллективный договор (при наличии), трудовой договор (трудовые договоры), локальные нормативные акты, устанавливающие обязательства работодателя по соблюдению прав работников на безопасные условия труда, а также на предоставление </w:t>
      </w:r>
      <w:r w:rsidRPr="00D80AE3">
        <w:lastRenderedPageBreak/>
        <w:t>гарантий и компенсаций в</w:t>
      </w:r>
      <w:r w:rsidRPr="00D80AE3">
        <w:rPr>
          <w:lang w:val="en-US"/>
        </w:rPr>
        <w:t> </w:t>
      </w:r>
      <w:r w:rsidRPr="00D80AE3">
        <w:t>связи с работой во вредных и (или) опасных условиях труда;</w:t>
      </w:r>
    </w:p>
    <w:p w:rsidR="00AB64EB" w:rsidRPr="00D80AE3" w:rsidRDefault="00AB64EB" w:rsidP="00AB64EB">
      <w:pPr>
        <w:widowControl w:val="0"/>
        <w:autoSpaceDE w:val="0"/>
        <w:autoSpaceDN w:val="0"/>
        <w:adjustRightInd w:val="0"/>
        <w:spacing w:line="0" w:lineRule="atLeast"/>
        <w:ind w:firstLine="709"/>
        <w:jc w:val="both"/>
      </w:pPr>
      <w:r w:rsidRPr="00D80AE3">
        <w:t>положение о системе оплаты труда работников (при наличии);</w:t>
      </w:r>
    </w:p>
    <w:p w:rsidR="00AB64EB" w:rsidRPr="00D80AE3" w:rsidRDefault="00AB64EB" w:rsidP="00AB64EB">
      <w:pPr>
        <w:widowControl w:val="0"/>
        <w:autoSpaceDE w:val="0"/>
        <w:autoSpaceDN w:val="0"/>
        <w:adjustRightInd w:val="0"/>
        <w:spacing w:line="0" w:lineRule="atLeast"/>
        <w:ind w:firstLine="709"/>
        <w:jc w:val="both"/>
      </w:pPr>
      <w:r w:rsidRPr="00D80AE3">
        <w:t xml:space="preserve">локальные нормативные акты работодателя, устанавливающие условия и объемы предоставляемых гарантий и компенсаций работникам за работу с вредными </w:t>
      </w:r>
      <w:r w:rsidRPr="00D80AE3">
        <w:br/>
        <w:t>и (или) опасными условиями труда, в том числе продолжительность ежегодного дополнительного оплачиваемого отпуска, сокращенной продолжительности рабочего времени, размер повышения оплаты труда;</w:t>
      </w:r>
    </w:p>
    <w:p w:rsidR="00AB64EB" w:rsidRPr="00D80AE3" w:rsidRDefault="00AB64EB" w:rsidP="00AB64EB">
      <w:pPr>
        <w:widowControl w:val="0"/>
        <w:autoSpaceDE w:val="0"/>
        <w:autoSpaceDN w:val="0"/>
        <w:adjustRightInd w:val="0"/>
        <w:spacing w:line="0" w:lineRule="atLeast"/>
        <w:ind w:firstLine="709"/>
        <w:jc w:val="both"/>
      </w:pPr>
      <w:r w:rsidRPr="00D80AE3">
        <w:t>список работников, подлежащих периодическим и (или) предварительным медицинским осмотрам;</w:t>
      </w:r>
    </w:p>
    <w:p w:rsidR="00AB64EB" w:rsidRPr="00D80AE3" w:rsidRDefault="00AB64EB" w:rsidP="00AB64EB">
      <w:pPr>
        <w:widowControl w:val="0"/>
        <w:autoSpaceDE w:val="0"/>
        <w:autoSpaceDN w:val="0"/>
        <w:adjustRightInd w:val="0"/>
        <w:spacing w:line="0" w:lineRule="atLeast"/>
        <w:ind w:firstLine="709"/>
        <w:jc w:val="both"/>
      </w:pPr>
      <w:r w:rsidRPr="00D80AE3">
        <w:t>копия заключительного акта о результатах проведенных периодических медицинских осмотров работников за последний год;</w:t>
      </w:r>
    </w:p>
    <w:p w:rsidR="00AB64EB" w:rsidRPr="00D80AE3" w:rsidRDefault="00AB64EB" w:rsidP="00AB64EB">
      <w:pPr>
        <w:widowControl w:val="0"/>
        <w:autoSpaceDE w:val="0"/>
        <w:autoSpaceDN w:val="0"/>
        <w:adjustRightInd w:val="0"/>
        <w:spacing w:line="0" w:lineRule="atLeast"/>
        <w:ind w:firstLine="709"/>
        <w:jc w:val="both"/>
      </w:pPr>
      <w:r w:rsidRPr="00D80AE3">
        <w:t>в) для проведения государственной экспертизы условий труда в целях оценки фактических условий труда работников:</w:t>
      </w:r>
    </w:p>
    <w:p w:rsidR="00AB64EB" w:rsidRPr="00D80AE3" w:rsidRDefault="00AB64EB" w:rsidP="00AB64EB">
      <w:pPr>
        <w:widowControl w:val="0"/>
        <w:autoSpaceDE w:val="0"/>
        <w:autoSpaceDN w:val="0"/>
        <w:adjustRightInd w:val="0"/>
        <w:spacing w:line="0" w:lineRule="atLeast"/>
        <w:ind w:firstLine="709"/>
        <w:jc w:val="both"/>
      </w:pPr>
      <w:r w:rsidRPr="00D80AE3">
        <w:t>отчет;</w:t>
      </w:r>
    </w:p>
    <w:p w:rsidR="00AB64EB" w:rsidRPr="00D80AE3" w:rsidRDefault="00AB64EB" w:rsidP="00AB64EB">
      <w:pPr>
        <w:widowControl w:val="0"/>
        <w:autoSpaceDE w:val="0"/>
        <w:autoSpaceDN w:val="0"/>
        <w:adjustRightInd w:val="0"/>
        <w:spacing w:line="0" w:lineRule="atLeast"/>
        <w:ind w:firstLine="709"/>
        <w:jc w:val="both"/>
      </w:pPr>
      <w:r w:rsidRPr="00D80AE3">
        <w:t>иные документы, содержащие результаты исследований (испытаний) и измерений вредных и (или) опасных факторов производственной среды и трудового процесса на рабочих местах (при наличии);</w:t>
      </w:r>
    </w:p>
    <w:p w:rsidR="00AB64EB" w:rsidRPr="00D80AE3" w:rsidRDefault="00AB64EB" w:rsidP="00AB64EB">
      <w:pPr>
        <w:widowControl w:val="0"/>
        <w:autoSpaceDE w:val="0"/>
        <w:autoSpaceDN w:val="0"/>
        <w:adjustRightInd w:val="0"/>
        <w:spacing w:line="0" w:lineRule="atLeast"/>
        <w:ind w:firstLine="709"/>
        <w:jc w:val="both"/>
      </w:pPr>
      <w:r w:rsidRPr="00D80AE3">
        <w:t>коллективный договор (при наличии), трудовой договор (трудовые договоры), локальные нормативные акты, устанавливающие условия труда работника (работников), включая режимы труда и отдыха;</w:t>
      </w:r>
    </w:p>
    <w:p w:rsidR="00AB64EB" w:rsidRPr="00D80AE3" w:rsidRDefault="00AB64EB" w:rsidP="00AB64EB">
      <w:pPr>
        <w:widowControl w:val="0"/>
        <w:autoSpaceDE w:val="0"/>
        <w:autoSpaceDN w:val="0"/>
        <w:adjustRightInd w:val="0"/>
        <w:spacing w:line="0" w:lineRule="atLeast"/>
        <w:ind w:firstLine="709"/>
        <w:jc w:val="both"/>
      </w:pPr>
      <w:r w:rsidRPr="00D80AE3">
        <w:t>предписания должностных лиц государственных инспекций труда и Федеральной службы по экологическому, технологическому и атомному надзору и ее территориальных органов об</w:t>
      </w:r>
      <w:r w:rsidRPr="00D80AE3">
        <w:rPr>
          <w:lang w:val="en-US"/>
        </w:rPr>
        <w:t> </w:t>
      </w:r>
      <w:r w:rsidRPr="00D80AE3">
        <w:t>устранении нарушений обязательных требований, выявленных в ходе проведения мероприятий по государственному надзору в установленной сфере деятельности (при наличии).</w:t>
      </w:r>
    </w:p>
    <w:p w:rsidR="00AB64EB" w:rsidRPr="00D80AE3" w:rsidRDefault="00AB64EB" w:rsidP="00AB64EB">
      <w:pPr>
        <w:widowControl w:val="0"/>
        <w:autoSpaceDE w:val="0"/>
        <w:autoSpaceDN w:val="0"/>
        <w:adjustRightInd w:val="0"/>
        <w:spacing w:line="0" w:lineRule="atLeast"/>
        <w:ind w:firstLine="709"/>
        <w:jc w:val="both"/>
      </w:pPr>
      <w:r w:rsidRPr="00D80AE3">
        <w:t>2.6.3. 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от 27.07.2006 №</w:t>
      </w:r>
      <w:r w:rsidRPr="00D80AE3">
        <w:rPr>
          <w:lang w:val="en-US"/>
        </w:rPr>
        <w:t> </w:t>
      </w:r>
      <w:r w:rsidRPr="00D80AE3">
        <w:t xml:space="preserve">152-ФЗ «О персональных данных» </w:t>
      </w:r>
      <w:r w:rsidRPr="00D80AE3">
        <w:br/>
        <w:t xml:space="preserve">и частью 4 статьи 7 Федерального закона от 27.07.2010 № 210-ФЗ </w:t>
      </w:r>
      <w:r w:rsidRPr="00D80AE3">
        <w:br/>
        <w:t xml:space="preserve">«Об организации предоставления государственных и муниципальных услуг» </w:t>
      </w:r>
      <w:r w:rsidRPr="00D80AE3">
        <w:br/>
        <w:t>(далее – Федеральный закон № 210-ФЗ) не требуется.</w:t>
      </w:r>
    </w:p>
    <w:p w:rsidR="00AB64EB" w:rsidRPr="00D80AE3" w:rsidRDefault="00AB64EB" w:rsidP="00AB64EB">
      <w:pPr>
        <w:autoSpaceDE w:val="0"/>
        <w:autoSpaceDN w:val="0"/>
        <w:adjustRightInd w:val="0"/>
        <w:spacing w:line="0" w:lineRule="atLeast"/>
        <w:ind w:firstLine="709"/>
        <w:jc w:val="both"/>
      </w:pPr>
      <w:r w:rsidRPr="00D80AE3">
        <w:t xml:space="preserve">2.6.4. В представляемых документах не допускаются неудостоверенные исправления, повреждения, нечитаемые части текста либо нечитаемые оттиски штампов </w:t>
      </w:r>
      <w:r w:rsidRPr="00D80AE3">
        <w:br/>
        <w:t>и печатей, наличие которых не позволяет однозначно толковать их содержание.</w:t>
      </w:r>
    </w:p>
    <w:p w:rsidR="00AB64EB" w:rsidRPr="00D80AE3" w:rsidRDefault="00AB64EB" w:rsidP="00AB64EB">
      <w:pPr>
        <w:widowControl w:val="0"/>
        <w:autoSpaceDE w:val="0"/>
        <w:autoSpaceDN w:val="0"/>
        <w:adjustRightInd w:val="0"/>
        <w:spacing w:line="0" w:lineRule="atLeast"/>
        <w:ind w:firstLine="709"/>
        <w:jc w:val="both"/>
      </w:pPr>
      <w:r w:rsidRPr="00D80AE3">
        <w:t xml:space="preserve">2.7. Представление заявителем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Pr="00D80AE3">
        <w:br/>
        <w:t>и иных органов, участвующих в предоставлении государственной услуги, действующим законодательством не предусмотрено.</w:t>
      </w:r>
    </w:p>
    <w:p w:rsidR="00AB64EB" w:rsidRPr="00D80AE3" w:rsidRDefault="00AB64EB" w:rsidP="00AB64EB">
      <w:pPr>
        <w:widowControl w:val="0"/>
        <w:autoSpaceDE w:val="0"/>
        <w:autoSpaceDN w:val="0"/>
        <w:adjustRightInd w:val="0"/>
        <w:spacing w:line="0" w:lineRule="atLeast"/>
        <w:ind w:firstLine="709"/>
        <w:jc w:val="both"/>
      </w:pPr>
      <w:r w:rsidRPr="00D80AE3">
        <w:t>2.8. Должностным лицам Комитета запрещено требовать от заявителя:</w:t>
      </w:r>
    </w:p>
    <w:p w:rsidR="00AB64EB" w:rsidRPr="00D80AE3" w:rsidRDefault="00AB64EB" w:rsidP="00AB64EB">
      <w:pPr>
        <w:widowControl w:val="0"/>
        <w:autoSpaceDE w:val="0"/>
        <w:autoSpaceDN w:val="0"/>
        <w:adjustRightInd w:val="0"/>
        <w:spacing w:line="0" w:lineRule="atLeast"/>
        <w:ind w:firstLine="709"/>
        <w:jc w:val="both"/>
      </w:pPr>
      <w:r w:rsidRPr="00D80AE3">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B64EB" w:rsidRPr="00D80AE3" w:rsidRDefault="00AB64EB" w:rsidP="00AB64EB">
      <w:pPr>
        <w:widowControl w:val="0"/>
        <w:autoSpaceDE w:val="0"/>
        <w:autoSpaceDN w:val="0"/>
        <w:adjustRightInd w:val="0"/>
        <w:spacing w:line="0" w:lineRule="atLeast"/>
        <w:ind w:firstLine="709"/>
        <w:jc w:val="both"/>
      </w:pPr>
      <w:r w:rsidRPr="00D80AE3">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AB64EB" w:rsidRPr="00D80AE3" w:rsidRDefault="00AB64EB" w:rsidP="00AB64EB">
      <w:pPr>
        <w:widowControl w:val="0"/>
        <w:autoSpaceDE w:val="0"/>
        <w:autoSpaceDN w:val="0"/>
        <w:adjustRightInd w:val="0"/>
        <w:spacing w:line="0" w:lineRule="atLeast"/>
        <w:ind w:firstLine="709"/>
        <w:jc w:val="both"/>
      </w:pPr>
      <w:r w:rsidRPr="00D80AE3">
        <w:lastRenderedPageBreak/>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rsidR="00AB64EB" w:rsidRPr="00D80AE3" w:rsidRDefault="00AB64EB" w:rsidP="00AB64EB">
      <w:pPr>
        <w:widowControl w:val="0"/>
        <w:autoSpaceDE w:val="0"/>
        <w:autoSpaceDN w:val="0"/>
        <w:adjustRightInd w:val="0"/>
        <w:spacing w:line="0" w:lineRule="atLeast"/>
        <w:ind w:firstLine="709"/>
        <w:jc w:val="both"/>
      </w:pPr>
      <w:r w:rsidRPr="00D80AE3">
        <w:t>предоставления на бумажном носителе документов и информации, электронные образы которых ранее были заверены в соответствии с пунктом 7</w:t>
      </w:r>
      <w:r w:rsidRPr="00D80AE3">
        <w:rPr>
          <w:vertAlign w:val="superscript"/>
        </w:rPr>
        <w:t>2</w:t>
      </w:r>
      <w:r w:rsidRPr="00D80AE3">
        <w:t xml:space="preserve"> части 1 статьи 16 Федерального закона № 210-ФЗ, за исключением случаев, если нанесение отметок </w:t>
      </w:r>
      <w:r w:rsidRPr="00D80AE3">
        <w:br/>
        <w:t>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AB64EB" w:rsidRPr="00D80AE3" w:rsidRDefault="00AB64EB" w:rsidP="00AB64EB">
      <w:pPr>
        <w:spacing w:line="0" w:lineRule="atLeast"/>
        <w:ind w:firstLine="709"/>
        <w:jc w:val="both"/>
        <w:rPr>
          <w:rFonts w:eastAsiaTheme="minorHAnsi"/>
          <w:lang w:eastAsia="en-US"/>
        </w:rPr>
      </w:pPr>
      <w:r w:rsidRPr="00D80AE3">
        <w:t>2.9.</w:t>
      </w:r>
      <w:r w:rsidRPr="00D80AE3">
        <w:rPr>
          <w:rFonts w:eastAsiaTheme="minorHAnsi"/>
          <w:lang w:eastAsia="en-US"/>
        </w:rPr>
        <w:t> Исчерпывающий перечень оснований для отказа в приеме документов, необходимых для предоставления государственной услуги.</w:t>
      </w:r>
    </w:p>
    <w:p w:rsidR="00AB64EB" w:rsidRPr="00D80AE3" w:rsidRDefault="00AB64EB" w:rsidP="00AB64EB">
      <w:pPr>
        <w:widowControl w:val="0"/>
        <w:autoSpaceDE w:val="0"/>
        <w:autoSpaceDN w:val="0"/>
        <w:spacing w:line="0" w:lineRule="atLeast"/>
        <w:ind w:firstLine="709"/>
        <w:jc w:val="both"/>
      </w:pPr>
      <w:r w:rsidRPr="00D80AE3">
        <w:t>2.9.1. Исчерпывающий перечень оснований для отказа в приеме документов, необходимых для предоставления государственной услуги в Комитете:</w:t>
      </w:r>
    </w:p>
    <w:p w:rsidR="00AB64EB" w:rsidRPr="00D80AE3" w:rsidRDefault="00AB64EB" w:rsidP="00AB64EB">
      <w:pPr>
        <w:widowControl w:val="0"/>
        <w:autoSpaceDE w:val="0"/>
        <w:autoSpaceDN w:val="0"/>
        <w:spacing w:line="0" w:lineRule="atLeast"/>
        <w:ind w:firstLine="709"/>
        <w:jc w:val="both"/>
      </w:pPr>
      <w:r w:rsidRPr="00D80AE3">
        <w:t>основания не предусмотрены.</w:t>
      </w:r>
    </w:p>
    <w:p w:rsidR="00AB64EB" w:rsidRPr="00D80AE3" w:rsidRDefault="00AB64EB" w:rsidP="00AB64EB">
      <w:pPr>
        <w:widowControl w:val="0"/>
        <w:autoSpaceDE w:val="0"/>
        <w:autoSpaceDN w:val="0"/>
        <w:spacing w:line="0" w:lineRule="atLeast"/>
        <w:ind w:firstLine="709"/>
        <w:jc w:val="both"/>
      </w:pPr>
      <w:r w:rsidRPr="00D80AE3">
        <w:t>2.9.2. Исчерпывающий перечень оснований для отказа в приеме документов, необходимых для предоставления государственной услуги, в МФЦ:</w:t>
      </w:r>
    </w:p>
    <w:p w:rsidR="00AB64EB" w:rsidRPr="00D80AE3" w:rsidRDefault="00AB64EB" w:rsidP="00AB64EB">
      <w:pPr>
        <w:widowControl w:val="0"/>
        <w:autoSpaceDE w:val="0"/>
        <w:autoSpaceDN w:val="0"/>
        <w:spacing w:line="0" w:lineRule="atLeast"/>
        <w:ind w:firstLine="709"/>
        <w:jc w:val="both"/>
      </w:pPr>
      <w:r w:rsidRPr="00D80AE3">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AB64EB" w:rsidRPr="00D80AE3" w:rsidRDefault="00AB64EB" w:rsidP="00AB64EB">
      <w:pPr>
        <w:widowControl w:val="0"/>
        <w:autoSpaceDE w:val="0"/>
        <w:autoSpaceDN w:val="0"/>
        <w:spacing w:line="0" w:lineRule="atLeast"/>
        <w:ind w:firstLine="709"/>
        <w:jc w:val="both"/>
      </w:pPr>
      <w:r w:rsidRPr="00D80AE3">
        <w:t xml:space="preserve">непредставление представителем документов, подтверждающих его полномочия </w:t>
      </w:r>
      <w:r w:rsidRPr="00D80AE3">
        <w:br/>
        <w:t>по представлению интересов заявителя.</w:t>
      </w:r>
    </w:p>
    <w:p w:rsidR="00AB64EB" w:rsidRPr="00D80AE3" w:rsidRDefault="00AB64EB" w:rsidP="00AB64EB">
      <w:pPr>
        <w:widowControl w:val="0"/>
        <w:autoSpaceDE w:val="0"/>
        <w:autoSpaceDN w:val="0"/>
        <w:adjustRightInd w:val="0"/>
        <w:spacing w:line="0" w:lineRule="atLeast"/>
        <w:ind w:firstLine="709"/>
        <w:jc w:val="both"/>
      </w:pPr>
      <w:r w:rsidRPr="00D80AE3">
        <w:t>2.10. Исчерпывающий перечень оснований для приостановления или отказа в предоставлении государственной услуги.</w:t>
      </w:r>
    </w:p>
    <w:p w:rsidR="00AB64EB" w:rsidRPr="00D80AE3" w:rsidRDefault="00AB64EB" w:rsidP="00AB64EB">
      <w:pPr>
        <w:widowControl w:val="0"/>
        <w:autoSpaceDE w:val="0"/>
        <w:autoSpaceDN w:val="0"/>
        <w:adjustRightInd w:val="0"/>
        <w:spacing w:line="0" w:lineRule="atLeast"/>
        <w:ind w:firstLine="709"/>
        <w:jc w:val="both"/>
      </w:pPr>
      <w:r w:rsidRPr="00D80AE3">
        <w:t>2.10.1. Оснований для приостановления государственной услуги не предусмотрено.</w:t>
      </w:r>
    </w:p>
    <w:p w:rsidR="00AB64EB" w:rsidRPr="00D80AE3" w:rsidRDefault="00AB64EB" w:rsidP="00AB64EB">
      <w:pPr>
        <w:widowControl w:val="0"/>
        <w:autoSpaceDE w:val="0"/>
        <w:autoSpaceDN w:val="0"/>
        <w:adjustRightInd w:val="0"/>
        <w:spacing w:line="0" w:lineRule="atLeast"/>
        <w:ind w:firstLine="709"/>
        <w:jc w:val="both"/>
      </w:pPr>
      <w:r w:rsidRPr="00D80AE3">
        <w:t>2.10.2. Основаниями для отказа в предоставлении государственной услуги являются:</w:t>
      </w:r>
    </w:p>
    <w:p w:rsidR="00AB64EB" w:rsidRPr="00D80AE3" w:rsidRDefault="00AB64EB" w:rsidP="00AB64EB">
      <w:pPr>
        <w:widowControl w:val="0"/>
        <w:autoSpaceDE w:val="0"/>
        <w:autoSpaceDN w:val="0"/>
        <w:adjustRightInd w:val="0"/>
        <w:spacing w:line="0" w:lineRule="atLeast"/>
        <w:ind w:firstLine="709"/>
        <w:jc w:val="both"/>
      </w:pPr>
      <w:r w:rsidRPr="00D80AE3">
        <w:t>а) отсутствии в заявлении о проведении государственной экспертизы условий труда сведений, предусмотренных формой заявления (приложение № 3 к настоящему Административному регламенту);</w:t>
      </w:r>
    </w:p>
    <w:p w:rsidR="00AB64EB" w:rsidRPr="00D80AE3" w:rsidRDefault="00AB64EB" w:rsidP="00AB64EB">
      <w:pPr>
        <w:widowControl w:val="0"/>
        <w:autoSpaceDE w:val="0"/>
        <w:autoSpaceDN w:val="0"/>
        <w:adjustRightInd w:val="0"/>
        <w:spacing w:line="0" w:lineRule="atLeast"/>
        <w:ind w:firstLine="709"/>
        <w:jc w:val="both"/>
      </w:pPr>
      <w:r w:rsidRPr="00D80AE3">
        <w:t>б) непредоставление заявителем в случае, если заявителем является работодатель, документов, прилагаемых к заявлению (пункт 2.6.2 настоящего Административного регламента);</w:t>
      </w:r>
    </w:p>
    <w:p w:rsidR="00AB64EB" w:rsidRPr="00D80AE3" w:rsidRDefault="00AB64EB" w:rsidP="00AB64EB">
      <w:pPr>
        <w:widowControl w:val="0"/>
        <w:autoSpaceDE w:val="0"/>
        <w:autoSpaceDN w:val="0"/>
        <w:adjustRightInd w:val="0"/>
        <w:spacing w:line="0" w:lineRule="atLeast"/>
        <w:ind w:firstLine="709"/>
        <w:jc w:val="both"/>
      </w:pPr>
      <w:r w:rsidRPr="00D80AE3">
        <w:t>в) предоставление подложных документов или заведомо ложных сведений.</w:t>
      </w:r>
    </w:p>
    <w:p w:rsidR="00AB64EB" w:rsidRPr="00D80AE3" w:rsidRDefault="00AB64EB" w:rsidP="00AB64EB">
      <w:pPr>
        <w:widowControl w:val="0"/>
        <w:autoSpaceDE w:val="0"/>
        <w:autoSpaceDN w:val="0"/>
        <w:adjustRightInd w:val="0"/>
        <w:spacing w:line="0" w:lineRule="atLeast"/>
        <w:ind w:firstLine="709"/>
        <w:jc w:val="both"/>
      </w:pPr>
      <w:r w:rsidRPr="00D80AE3">
        <w:t xml:space="preserve">2.11. Перечень услуг, которые являются необходимыми и обязательными </w:t>
      </w:r>
      <w:r w:rsidRPr="00D80AE3">
        <w:br/>
        <w:t>для предоставления государственной услуги.</w:t>
      </w:r>
    </w:p>
    <w:p w:rsidR="00AB64EB" w:rsidRPr="00D80AE3" w:rsidRDefault="00AB64EB" w:rsidP="00AB64EB">
      <w:pPr>
        <w:widowControl w:val="0"/>
        <w:autoSpaceDE w:val="0"/>
        <w:autoSpaceDN w:val="0"/>
        <w:adjustRightInd w:val="0"/>
        <w:spacing w:line="0" w:lineRule="atLeast"/>
        <w:ind w:firstLine="709"/>
        <w:jc w:val="both"/>
      </w:pPr>
      <w:r w:rsidRPr="00D80AE3">
        <w:t>Для предоставления государственной услуги обращение за другими услугами и документами не требуется.</w:t>
      </w:r>
    </w:p>
    <w:p w:rsidR="00AB64EB" w:rsidRPr="00D80AE3" w:rsidRDefault="00AB64EB" w:rsidP="00AB64EB">
      <w:pPr>
        <w:widowControl w:val="0"/>
        <w:autoSpaceDE w:val="0"/>
        <w:autoSpaceDN w:val="0"/>
        <w:adjustRightInd w:val="0"/>
        <w:spacing w:line="0" w:lineRule="atLeast"/>
        <w:ind w:firstLine="709"/>
        <w:jc w:val="both"/>
      </w:pPr>
      <w:r w:rsidRPr="00D80AE3">
        <w:t>2.12. Государственная экспертиза условий труда в целях оценки качества проведения специальной оценки условий труда осуществляется за счет средств заявителя.</w:t>
      </w:r>
    </w:p>
    <w:p w:rsidR="00AB64EB" w:rsidRPr="00D80AE3" w:rsidRDefault="00AB64EB" w:rsidP="00AB64EB">
      <w:pPr>
        <w:widowControl w:val="0"/>
        <w:autoSpaceDE w:val="0"/>
        <w:autoSpaceDN w:val="0"/>
        <w:adjustRightInd w:val="0"/>
        <w:spacing w:line="0" w:lineRule="atLeast"/>
        <w:ind w:firstLine="709"/>
        <w:jc w:val="both"/>
      </w:pPr>
      <w:r w:rsidRPr="00D80AE3">
        <w:t xml:space="preserve">Основанием для взимания платы за предоставление государственной услуги является Федеральный закон от 28.12.2013 № 426-ФЗ «О специальной оценке условий труда», приказ Министерства труда и социальной защиты Российской Федерации </w:t>
      </w:r>
      <w:r w:rsidRPr="00D80AE3">
        <w:br/>
        <w:t xml:space="preserve">от 12.08.2014 № 549н «Об утверждении Порядка проведения государственной экспертизы условий труда», ежегодно утверждаемый нормативный правовой акт Комитета </w:t>
      </w:r>
      <w:r w:rsidRPr="00D80AE3">
        <w:br/>
        <w:t>об установлении размера платы за проведение экспертизы качества специальной оценки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 xml:space="preserve">Размер платы за проведение экспертизы качества специальной оценки условий труда определяется на основании Методических рекомендаций по определению размера платы за проведение экспертизы качества специальной оценки условий труда, утвержденных приказом Министерства труда и социальной защиты Российской Федерации от 09.10.2014 № 682н, указывается в ежегодно утверждаемом нормативном правовом акте Комитета об установлении размера платы за проведение экспертизы качества специальной оценки </w:t>
      </w:r>
      <w:r w:rsidRPr="00D80AE3">
        <w:lastRenderedPageBreak/>
        <w:t>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Реквизиты банковского счета для перечисления платы, а также размер платы за предоставление государственной услуги публикуются на сайте Комитета в разделе «Охрана труда».</w:t>
      </w:r>
    </w:p>
    <w:p w:rsidR="00AB64EB" w:rsidRPr="00D80AE3" w:rsidRDefault="00AB64EB" w:rsidP="00AB64EB">
      <w:pPr>
        <w:widowControl w:val="0"/>
        <w:autoSpaceDE w:val="0"/>
        <w:autoSpaceDN w:val="0"/>
        <w:adjustRightInd w:val="0"/>
        <w:spacing w:line="0" w:lineRule="atLeast"/>
        <w:ind w:firstLine="709"/>
        <w:jc w:val="both"/>
      </w:pPr>
      <w:r w:rsidRPr="00D80AE3">
        <w:t xml:space="preserve">Государственная экспертиза условий труда в целях оценки правильности предоставления работникам гарантий и компенсаций за работу с вредными </w:t>
      </w:r>
      <w:r w:rsidRPr="00D80AE3">
        <w:br/>
        <w:t>и (или) опасными условиями труда осуществляется бесплатно.</w:t>
      </w:r>
    </w:p>
    <w:p w:rsidR="00AB64EB" w:rsidRPr="00D80AE3" w:rsidRDefault="00AB64EB" w:rsidP="00AB64EB">
      <w:pPr>
        <w:widowControl w:val="0"/>
        <w:autoSpaceDE w:val="0"/>
        <w:autoSpaceDN w:val="0"/>
        <w:adjustRightInd w:val="0"/>
        <w:spacing w:line="0" w:lineRule="atLeast"/>
        <w:ind w:firstLine="709"/>
        <w:jc w:val="both"/>
      </w:pPr>
      <w:r w:rsidRPr="00D80AE3">
        <w:t>Государственная экспертиза условий труда в целях оценки фактических условий труда работников осуществляется бесплатно.</w:t>
      </w:r>
    </w:p>
    <w:p w:rsidR="00AB64EB" w:rsidRPr="00D80AE3" w:rsidRDefault="00AB64EB" w:rsidP="00AB64EB">
      <w:pPr>
        <w:widowControl w:val="0"/>
        <w:autoSpaceDE w:val="0"/>
        <w:autoSpaceDN w:val="0"/>
        <w:adjustRightInd w:val="0"/>
        <w:spacing w:line="0" w:lineRule="atLeast"/>
        <w:ind w:firstLine="709"/>
        <w:jc w:val="both"/>
      </w:pPr>
      <w:r w:rsidRPr="00D80AE3">
        <w:t>В случае, если в заявлении указывается на несогласие с результатами проведенных исследований (испытаний) и измерений вредных и (или) опасных факторов производственной среды и трудового процесса, а также при проведении государственной экспертизы условий труда в целях оценки фактических условий труда работников могут проводиться исследования (испытания) и измерения вредных и (или) опасных факторов производственной среды и трудового процесса на рабочих местах, в отношении условий труда на которых проводится государственная экспертиза условий труда, с привлечением аккредитованных в установленном порядке испытательных лабораторий (центров), за счет средств заявителя.</w:t>
      </w:r>
    </w:p>
    <w:p w:rsidR="00AB64EB" w:rsidRPr="00D80AE3" w:rsidRDefault="00AB64EB" w:rsidP="00AB64EB">
      <w:pPr>
        <w:autoSpaceDE w:val="0"/>
        <w:autoSpaceDN w:val="0"/>
        <w:adjustRightInd w:val="0"/>
        <w:spacing w:line="0" w:lineRule="atLeast"/>
        <w:ind w:firstLine="709"/>
        <w:jc w:val="both"/>
      </w:pPr>
      <w:r w:rsidRPr="00D80AE3">
        <w:t xml:space="preserve">Стоимость проведения исследований (испытаний) и измерений вредных </w:t>
      </w:r>
      <w:r w:rsidRPr="00D80AE3">
        <w:br/>
        <w:t xml:space="preserve">и (или) опасных факторов производственной среды и трудового процесса определяется </w:t>
      </w:r>
      <w:r w:rsidRPr="00D80AE3">
        <w:br/>
        <w:t>на основе изучения предложений по проведению аналогичных исследований (испытаний) или измерений не менее чем трех аккредитованных в установленном порядке испытательных лабораторий (центров).</w:t>
      </w:r>
    </w:p>
    <w:p w:rsidR="00AB64EB" w:rsidRPr="00D80AE3" w:rsidRDefault="00AB64EB" w:rsidP="00AB64EB">
      <w:pPr>
        <w:widowControl w:val="0"/>
        <w:autoSpaceDE w:val="0"/>
        <w:autoSpaceDN w:val="0"/>
        <w:adjustRightInd w:val="0"/>
        <w:spacing w:line="0" w:lineRule="atLeast"/>
        <w:ind w:firstLine="709"/>
        <w:jc w:val="both"/>
      </w:pPr>
      <w:r w:rsidRPr="00D80AE3">
        <w:t xml:space="preserve">Заявитель обязан в течение десяти рабочих дней со дня получения уведомления о принятии решения о проведении исследований (испытаний) и измерений вредных и (или) опасных факторов производственной среды и трудового процесса представить </w:t>
      </w:r>
      <w:r w:rsidRPr="00D80AE3">
        <w:br/>
        <w:t>в Комитет документальное подтверждение внесения на соответствующий лицевой счет Комитета средств в качестве оплаты проведения исследований (испытаний) и измерений вредных и (или) опасных факторов производственной среды и трудового процесса.</w:t>
      </w:r>
    </w:p>
    <w:p w:rsidR="00AB64EB" w:rsidRPr="00D80AE3" w:rsidRDefault="00AB64EB" w:rsidP="00AB64EB">
      <w:pPr>
        <w:widowControl w:val="0"/>
        <w:autoSpaceDE w:val="0"/>
        <w:autoSpaceDN w:val="0"/>
        <w:adjustRightInd w:val="0"/>
        <w:spacing w:line="0" w:lineRule="atLeast"/>
        <w:ind w:firstLine="709"/>
        <w:jc w:val="both"/>
      </w:pPr>
      <w:r w:rsidRPr="00D80AE3">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AB64EB" w:rsidRPr="00D80AE3" w:rsidRDefault="00AB64EB" w:rsidP="00AB64EB">
      <w:pPr>
        <w:widowControl w:val="0"/>
        <w:autoSpaceDE w:val="0"/>
        <w:autoSpaceDN w:val="0"/>
        <w:adjustRightInd w:val="0"/>
        <w:spacing w:line="0" w:lineRule="atLeast"/>
        <w:ind w:firstLine="709"/>
        <w:jc w:val="both"/>
      </w:pPr>
      <w:r w:rsidRPr="00D80AE3">
        <w:t>Взимание платы за предоставление услуг, необходимых и обязательных для предоставления государственной услуги, не предусмотрено.</w:t>
      </w:r>
    </w:p>
    <w:p w:rsidR="00AB64EB" w:rsidRPr="00D80AE3" w:rsidRDefault="00AB64EB" w:rsidP="00AB64EB">
      <w:pPr>
        <w:widowControl w:val="0"/>
        <w:autoSpaceDE w:val="0"/>
        <w:autoSpaceDN w:val="0"/>
        <w:adjustRightInd w:val="0"/>
        <w:spacing w:line="0" w:lineRule="atLeast"/>
        <w:ind w:firstLine="709"/>
        <w:jc w:val="both"/>
      </w:pPr>
      <w:r w:rsidRPr="00D80AE3">
        <w:t>2.14.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AB64EB" w:rsidRPr="00D80AE3" w:rsidRDefault="00AB64EB" w:rsidP="00AB64EB">
      <w:pPr>
        <w:widowControl w:val="0"/>
        <w:autoSpaceDE w:val="0"/>
        <w:autoSpaceDN w:val="0"/>
        <w:adjustRightInd w:val="0"/>
        <w:spacing w:line="0" w:lineRule="atLeast"/>
        <w:ind w:firstLine="709"/>
        <w:jc w:val="both"/>
      </w:pPr>
      <w:r w:rsidRPr="00D80AE3">
        <w:t>2.15. Срок и порядок регистрации запроса заявителя о предоставлении государственной услуги.</w:t>
      </w:r>
    </w:p>
    <w:p w:rsidR="00AB64EB" w:rsidRPr="00D80AE3" w:rsidRDefault="00AB64EB" w:rsidP="00AB64EB">
      <w:pPr>
        <w:widowControl w:val="0"/>
        <w:autoSpaceDE w:val="0"/>
        <w:autoSpaceDN w:val="0"/>
        <w:adjustRightInd w:val="0"/>
        <w:spacing w:line="0" w:lineRule="atLeast"/>
        <w:ind w:firstLine="709"/>
        <w:jc w:val="both"/>
      </w:pPr>
      <w:r w:rsidRPr="00D80AE3">
        <w:t xml:space="preserve">При личном обращении заявителя в Комитет заявление о предоставлении государственной услуги регистрируется в государственной информационной системе </w:t>
      </w:r>
      <w:r w:rsidRPr="00D80AE3">
        <w:br/>
        <w:t>Санкт-Петербурга «Единая автоматизированная информационная система» (далее – ЕАИС) в присутствии заявителя не более 10 минут.</w:t>
      </w:r>
    </w:p>
    <w:p w:rsidR="00AB64EB" w:rsidRPr="00D80AE3" w:rsidRDefault="00AB64EB" w:rsidP="00AB64EB">
      <w:pPr>
        <w:widowControl w:val="0"/>
        <w:autoSpaceDE w:val="0"/>
        <w:autoSpaceDN w:val="0"/>
        <w:adjustRightInd w:val="0"/>
        <w:spacing w:line="0" w:lineRule="atLeast"/>
        <w:ind w:firstLine="709"/>
        <w:jc w:val="both"/>
      </w:pPr>
      <w:r w:rsidRPr="00D80AE3">
        <w:t xml:space="preserve">Заявления, поступившие в Комитет через структурные подразделения МФЦ, почтовой связью регистрируются путем внесения информации в ЕАИС в срок, </w:t>
      </w:r>
      <w:r w:rsidRPr="00D80AE3">
        <w:br/>
        <w:t>не превышающий один рабочий день.</w:t>
      </w:r>
    </w:p>
    <w:p w:rsidR="00AB64EB" w:rsidRPr="00D80AE3" w:rsidRDefault="00AB64EB" w:rsidP="00AB64EB">
      <w:pPr>
        <w:widowControl w:val="0"/>
        <w:autoSpaceDE w:val="0"/>
        <w:autoSpaceDN w:val="0"/>
        <w:adjustRightInd w:val="0"/>
        <w:spacing w:line="0" w:lineRule="atLeast"/>
        <w:ind w:firstLine="709"/>
        <w:jc w:val="both"/>
      </w:pPr>
      <w:r w:rsidRPr="00D80AE3">
        <w:t>Информация о сроке и порядке регистрации запроса о предоставлении государственной услуги посредством МФЦ указывается в разделе «VI. Особенности выполнения административных процедур (действий) в МФЦ».</w:t>
      </w:r>
    </w:p>
    <w:p w:rsidR="00AB64EB" w:rsidRPr="00D80AE3" w:rsidRDefault="00AB64EB" w:rsidP="00AB64EB">
      <w:pPr>
        <w:widowControl w:val="0"/>
        <w:autoSpaceDE w:val="0"/>
        <w:autoSpaceDN w:val="0"/>
        <w:adjustRightInd w:val="0"/>
        <w:spacing w:line="0" w:lineRule="atLeast"/>
        <w:ind w:firstLine="709"/>
        <w:jc w:val="both"/>
      </w:pPr>
      <w:r w:rsidRPr="00D80AE3">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w:t>
      </w:r>
      <w:r w:rsidRPr="00D80AE3">
        <w:lastRenderedPageBreak/>
        <w:t xml:space="preserve">необходимых для предоставления каждой государственной услуги, размещению </w:t>
      </w:r>
      <w:r w:rsidRPr="00D80AE3">
        <w:b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Pr="00D80AE3">
        <w:br/>
        <w:t>о социальной защите инвалидов.</w:t>
      </w:r>
    </w:p>
    <w:p w:rsidR="00AB64EB" w:rsidRPr="00D80AE3" w:rsidRDefault="00AB64EB" w:rsidP="00AB64EB">
      <w:pPr>
        <w:widowControl w:val="0"/>
        <w:autoSpaceDE w:val="0"/>
        <w:autoSpaceDN w:val="0"/>
        <w:adjustRightInd w:val="0"/>
        <w:spacing w:line="0" w:lineRule="atLeast"/>
        <w:ind w:firstLine="709"/>
        <w:jc w:val="both"/>
      </w:pPr>
      <w:r w:rsidRPr="00D80AE3">
        <w:t xml:space="preserve">2.16.1. Помещения Комитета должны иметь площади, предусмотренные санитарными нормами и требованиями к рабочим (офисным) помещениям, </w:t>
      </w:r>
      <w:r w:rsidRPr="00D80AE3">
        <w:br/>
        <w:t xml:space="preserve">где оборудованы рабочие места с использованием персональных компьютеров </w:t>
      </w:r>
      <w:r w:rsidRPr="00D80AE3">
        <w:b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w:t>
      </w:r>
      <w:r w:rsidRPr="00D80AE3">
        <w:br/>
        <w:t xml:space="preserve">в том числе размещаются реквизиты банковского счета для перечисления платы, а также размер платы за предоставление государственной услуги, должны иметь писчие принадлежности (бланки запросов, авторучки, бумагу) для заполнения запроса </w:t>
      </w:r>
      <w:r w:rsidRPr="00D80AE3">
        <w:br/>
        <w:t>о предоставлении государственной услуги и производству вспомогательных записей (памяток, пояснений).</w:t>
      </w:r>
    </w:p>
    <w:p w:rsidR="00AB64EB" w:rsidRPr="00D80AE3" w:rsidRDefault="00AB64EB" w:rsidP="00AB64EB">
      <w:pPr>
        <w:widowControl w:val="0"/>
        <w:autoSpaceDE w:val="0"/>
        <w:autoSpaceDN w:val="0"/>
        <w:adjustRightInd w:val="0"/>
        <w:spacing w:line="0" w:lineRule="atLeast"/>
        <w:ind w:firstLine="709"/>
        <w:jc w:val="both"/>
      </w:pPr>
      <w:r w:rsidRPr="00D80AE3">
        <w:t>2.16.2. Вход в здание Комитета,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Комитета, предоставляющего государственную услугу, а также тактильной схемой (табличкой), дублирующей данную информацию.</w:t>
      </w:r>
    </w:p>
    <w:p w:rsidR="00AB64EB" w:rsidRPr="00D80AE3" w:rsidRDefault="00AB64EB" w:rsidP="00AB64EB">
      <w:pPr>
        <w:widowControl w:val="0"/>
        <w:autoSpaceDE w:val="0"/>
        <w:autoSpaceDN w:val="0"/>
        <w:adjustRightInd w:val="0"/>
        <w:spacing w:line="0" w:lineRule="atLeast"/>
        <w:ind w:firstLine="709"/>
        <w:jc w:val="both"/>
      </w:pPr>
      <w:r w:rsidRPr="00D80AE3">
        <w:t xml:space="preserve">Для лиц с нарушением функции зрения вход в здание Комитета обозначается </w:t>
      </w:r>
      <w:r w:rsidRPr="00D80AE3">
        <w:br/>
        <w:t>с помощью изменения фактуры наземного покрытия.</w:t>
      </w:r>
    </w:p>
    <w:p w:rsidR="00AB64EB" w:rsidRPr="00D80AE3" w:rsidRDefault="00AB64EB" w:rsidP="00AB64EB">
      <w:pPr>
        <w:widowControl w:val="0"/>
        <w:autoSpaceDE w:val="0"/>
        <w:autoSpaceDN w:val="0"/>
        <w:adjustRightInd w:val="0"/>
        <w:spacing w:line="0" w:lineRule="atLeast"/>
        <w:ind w:firstLine="709"/>
        <w:jc w:val="both"/>
      </w:pPr>
      <w:r w:rsidRPr="00D80AE3">
        <w:t xml:space="preserve">Должностные лица Комитета,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w:t>
      </w:r>
      <w:r w:rsidRPr="00D80AE3">
        <w:br/>
        <w:t>с использованием кресла-коляски.</w:t>
      </w:r>
    </w:p>
    <w:p w:rsidR="00AB64EB" w:rsidRPr="00D80AE3" w:rsidRDefault="00AB64EB" w:rsidP="00AB64EB">
      <w:pPr>
        <w:widowControl w:val="0"/>
        <w:autoSpaceDE w:val="0"/>
        <w:autoSpaceDN w:val="0"/>
        <w:adjustRightInd w:val="0"/>
        <w:spacing w:line="0" w:lineRule="atLeast"/>
        <w:ind w:firstLine="709"/>
        <w:jc w:val="both"/>
      </w:pPr>
      <w:r w:rsidRPr="00D80AE3">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D80AE3">
        <w:br/>
        <w:t>и лекарств, в выполнении санитарно-гигиенических процедур) обеспечивается инвалидом самостоятельно либо при помощи сопровождающих лиц.</w:t>
      </w:r>
    </w:p>
    <w:p w:rsidR="00AB64EB" w:rsidRPr="00D80AE3" w:rsidRDefault="00AB64EB" w:rsidP="00AB64EB">
      <w:pPr>
        <w:widowControl w:val="0"/>
        <w:autoSpaceDE w:val="0"/>
        <w:autoSpaceDN w:val="0"/>
        <w:adjustRightInd w:val="0"/>
        <w:spacing w:line="0" w:lineRule="atLeast"/>
        <w:ind w:firstLine="709"/>
        <w:jc w:val="both"/>
      </w:pPr>
      <w:r w:rsidRPr="00D80AE3">
        <w:t>2.16.3. Помещения Комитета,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AB64EB" w:rsidRPr="00D80AE3" w:rsidRDefault="00AB64EB" w:rsidP="00AB64EB">
      <w:pPr>
        <w:widowControl w:val="0"/>
        <w:autoSpaceDE w:val="0"/>
        <w:autoSpaceDN w:val="0"/>
        <w:adjustRightInd w:val="0"/>
        <w:spacing w:line="0" w:lineRule="atLeast"/>
        <w:ind w:firstLine="709"/>
        <w:jc w:val="both"/>
      </w:pPr>
      <w:r w:rsidRPr="00D80AE3">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D80AE3">
        <w:br/>
        <w:t>в световые, речевые сигналы в текстовую бегущую строку.</w:t>
      </w:r>
    </w:p>
    <w:p w:rsidR="00AB64EB" w:rsidRPr="00D80AE3" w:rsidRDefault="00AB64EB" w:rsidP="00AB64EB">
      <w:pPr>
        <w:widowControl w:val="0"/>
        <w:autoSpaceDE w:val="0"/>
        <w:autoSpaceDN w:val="0"/>
        <w:adjustRightInd w:val="0"/>
        <w:spacing w:line="0" w:lineRule="atLeast"/>
        <w:ind w:firstLine="709"/>
        <w:jc w:val="both"/>
      </w:pPr>
      <w:r w:rsidRPr="00D80AE3">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AB64EB" w:rsidRPr="00D80AE3" w:rsidRDefault="00AB64EB" w:rsidP="00AB64EB">
      <w:pPr>
        <w:widowControl w:val="0"/>
        <w:autoSpaceDE w:val="0"/>
        <w:autoSpaceDN w:val="0"/>
        <w:adjustRightInd w:val="0"/>
        <w:spacing w:line="0" w:lineRule="atLeast"/>
        <w:ind w:firstLine="709"/>
        <w:jc w:val="both"/>
      </w:pPr>
      <w:r w:rsidRPr="00D80AE3">
        <w:lastRenderedPageBreak/>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AB64EB" w:rsidRPr="00D80AE3" w:rsidRDefault="00AB64EB" w:rsidP="00AB64EB">
      <w:pPr>
        <w:widowControl w:val="0"/>
        <w:autoSpaceDE w:val="0"/>
        <w:autoSpaceDN w:val="0"/>
        <w:adjustRightInd w:val="0"/>
        <w:spacing w:line="0" w:lineRule="atLeast"/>
        <w:ind w:firstLine="709"/>
        <w:jc w:val="both"/>
      </w:pPr>
      <w:r w:rsidRPr="00D80AE3">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Pr="00D80AE3">
        <w:br/>
        <w:t>кресел-колясок.</w:t>
      </w:r>
    </w:p>
    <w:p w:rsidR="00AB64EB" w:rsidRPr="00D80AE3" w:rsidRDefault="00AB64EB" w:rsidP="00AB64EB">
      <w:pPr>
        <w:widowControl w:val="0"/>
        <w:autoSpaceDE w:val="0"/>
        <w:autoSpaceDN w:val="0"/>
        <w:adjustRightInd w:val="0"/>
        <w:spacing w:line="0" w:lineRule="atLeast"/>
        <w:ind w:firstLine="709"/>
        <w:jc w:val="both"/>
      </w:pPr>
      <w:r w:rsidRPr="00D80AE3">
        <w:t xml:space="preserve">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w:t>
      </w:r>
      <w:r w:rsidRPr="00D80AE3">
        <w:br/>
        <w:t>а также план эвакуации граждан в случае пожара.</w:t>
      </w:r>
    </w:p>
    <w:p w:rsidR="00AB64EB" w:rsidRPr="00D80AE3" w:rsidRDefault="00AB64EB" w:rsidP="00AB64EB">
      <w:pPr>
        <w:widowControl w:val="0"/>
        <w:autoSpaceDE w:val="0"/>
        <w:autoSpaceDN w:val="0"/>
        <w:adjustRightInd w:val="0"/>
        <w:spacing w:line="0" w:lineRule="atLeast"/>
        <w:ind w:firstLine="709"/>
        <w:jc w:val="both"/>
      </w:pPr>
      <w:r w:rsidRPr="00D80AE3">
        <w:t>В помещениях должна быть предусмотрена система (установка) оповещения людей о пожаре.</w:t>
      </w:r>
    </w:p>
    <w:p w:rsidR="00AB64EB" w:rsidRPr="00D80AE3" w:rsidRDefault="00AB64EB" w:rsidP="00AB64EB">
      <w:pPr>
        <w:widowControl w:val="0"/>
        <w:autoSpaceDE w:val="0"/>
        <w:autoSpaceDN w:val="0"/>
        <w:adjustRightInd w:val="0"/>
        <w:spacing w:line="0" w:lineRule="atLeast"/>
        <w:ind w:firstLine="709"/>
        <w:jc w:val="both"/>
      </w:pPr>
      <w:r w:rsidRPr="00D80AE3">
        <w:t xml:space="preserve">Вход и выход из помещения оборудуются соответствующими указателями </w:t>
      </w:r>
      <w:r w:rsidRPr="00D80AE3">
        <w:br/>
        <w:t>с автономными источниками бесперебойного питания.</w:t>
      </w:r>
    </w:p>
    <w:p w:rsidR="00AB64EB" w:rsidRPr="00D80AE3" w:rsidRDefault="00AB64EB" w:rsidP="00AB64EB">
      <w:pPr>
        <w:widowControl w:val="0"/>
        <w:autoSpaceDE w:val="0"/>
        <w:autoSpaceDN w:val="0"/>
        <w:adjustRightInd w:val="0"/>
        <w:spacing w:line="0" w:lineRule="atLeast"/>
        <w:ind w:firstLine="709"/>
        <w:jc w:val="both"/>
      </w:pPr>
      <w:r w:rsidRPr="00D80AE3">
        <w:t xml:space="preserve">2.16.6. На путях движения инвалидов и иных маломобильных групп населения </w:t>
      </w:r>
      <w:r w:rsidRPr="00D80AE3">
        <w:br/>
        <w:t xml:space="preserve">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w:t>
      </w:r>
      <w:r w:rsidRPr="00D80AE3">
        <w:br/>
        <w:t>или пользующегося костылями (тростью), а также для его сопровождающего.</w:t>
      </w:r>
    </w:p>
    <w:p w:rsidR="00AB64EB" w:rsidRPr="00D80AE3" w:rsidRDefault="00AB64EB" w:rsidP="00AB64EB">
      <w:pPr>
        <w:widowControl w:val="0"/>
        <w:autoSpaceDE w:val="0"/>
        <w:autoSpaceDN w:val="0"/>
        <w:adjustRightInd w:val="0"/>
        <w:spacing w:line="0" w:lineRule="atLeast"/>
        <w:ind w:firstLine="709"/>
        <w:jc w:val="both"/>
      </w:pPr>
      <w:r w:rsidRPr="00D80AE3">
        <w:t>2.16.7. 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AB64EB" w:rsidRPr="00D80AE3" w:rsidRDefault="00AB64EB" w:rsidP="00AB64EB">
      <w:pPr>
        <w:widowControl w:val="0"/>
        <w:autoSpaceDE w:val="0"/>
        <w:autoSpaceDN w:val="0"/>
        <w:adjustRightInd w:val="0"/>
        <w:spacing w:line="0" w:lineRule="atLeast"/>
        <w:ind w:firstLine="709"/>
        <w:jc w:val="both"/>
      </w:pPr>
      <w:r w:rsidRPr="00D80AE3">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AB64EB" w:rsidRPr="00D80AE3" w:rsidRDefault="00AB64EB" w:rsidP="00AB64EB">
      <w:pPr>
        <w:widowControl w:val="0"/>
        <w:autoSpaceDE w:val="0"/>
        <w:autoSpaceDN w:val="0"/>
        <w:adjustRightInd w:val="0"/>
        <w:spacing w:line="0" w:lineRule="atLeast"/>
        <w:ind w:firstLine="709"/>
        <w:jc w:val="both"/>
      </w:pPr>
      <w:r w:rsidRPr="00D80AE3">
        <w:t>2.16.8.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AB64EB" w:rsidRPr="00D80AE3" w:rsidRDefault="00AB64EB" w:rsidP="00AB64EB">
      <w:pPr>
        <w:widowControl w:val="0"/>
        <w:autoSpaceDE w:val="0"/>
        <w:autoSpaceDN w:val="0"/>
        <w:adjustRightInd w:val="0"/>
        <w:spacing w:line="0" w:lineRule="atLeast"/>
        <w:ind w:firstLine="709"/>
        <w:jc w:val="both"/>
      </w:pPr>
      <w:r w:rsidRPr="00D80AE3">
        <w:t>а) возможность беспрепятственного входа в объекты и выхода из них;</w:t>
      </w:r>
    </w:p>
    <w:p w:rsidR="00AB64EB" w:rsidRPr="00D80AE3" w:rsidRDefault="00AB64EB" w:rsidP="00AB64EB">
      <w:pPr>
        <w:widowControl w:val="0"/>
        <w:autoSpaceDE w:val="0"/>
        <w:autoSpaceDN w:val="0"/>
        <w:adjustRightInd w:val="0"/>
        <w:spacing w:line="0" w:lineRule="atLeast"/>
        <w:ind w:firstLine="709"/>
        <w:jc w:val="both"/>
      </w:pPr>
      <w:r w:rsidRPr="00D80AE3">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Pr="00D80AE3">
        <w:br/>
        <w:t>и вспомогательных технологий, а также сменного кресла-коляски;</w:t>
      </w:r>
    </w:p>
    <w:p w:rsidR="00AB64EB" w:rsidRPr="00D80AE3" w:rsidRDefault="00AB64EB" w:rsidP="00AB64EB">
      <w:pPr>
        <w:widowControl w:val="0"/>
        <w:autoSpaceDE w:val="0"/>
        <w:autoSpaceDN w:val="0"/>
        <w:adjustRightInd w:val="0"/>
        <w:spacing w:line="0" w:lineRule="atLeast"/>
        <w:ind w:firstLine="709"/>
        <w:jc w:val="both"/>
      </w:pPr>
      <w:r w:rsidRPr="00D80AE3">
        <w:t xml:space="preserve">в) возможность посадки в транспортное средство и высадки из него перед входом </w:t>
      </w:r>
      <w:r w:rsidRPr="00D80AE3">
        <w:br/>
        <w:t>в объект, в том числе с использованием кресла-коляски и, при необходимости, с помощью работников объекта;</w:t>
      </w:r>
    </w:p>
    <w:p w:rsidR="00AB64EB" w:rsidRPr="00D80AE3" w:rsidRDefault="00AB64EB" w:rsidP="00AB64EB">
      <w:pPr>
        <w:widowControl w:val="0"/>
        <w:autoSpaceDE w:val="0"/>
        <w:autoSpaceDN w:val="0"/>
        <w:adjustRightInd w:val="0"/>
        <w:spacing w:line="0" w:lineRule="atLeast"/>
        <w:ind w:firstLine="709"/>
        <w:jc w:val="both"/>
      </w:pPr>
      <w:r w:rsidRPr="00D80AE3">
        <w:t xml:space="preserve">г) сопровождение инвалидов, имеющих стойкие нарушения функции зрения </w:t>
      </w:r>
      <w:r w:rsidRPr="00D80AE3">
        <w:br/>
        <w:t>и самостоятельного передвижения, по территории объекта;</w:t>
      </w:r>
    </w:p>
    <w:p w:rsidR="00AB64EB" w:rsidRPr="00D80AE3" w:rsidRDefault="00AB64EB" w:rsidP="00AB64EB">
      <w:pPr>
        <w:widowControl w:val="0"/>
        <w:autoSpaceDE w:val="0"/>
        <w:autoSpaceDN w:val="0"/>
        <w:adjustRightInd w:val="0"/>
        <w:spacing w:line="0" w:lineRule="atLeast"/>
        <w:ind w:firstLine="709"/>
        <w:jc w:val="both"/>
      </w:pPr>
      <w:r w:rsidRPr="00D80AE3">
        <w:t>д) содействие инвалиду при входе в объект и выходе из него, информирование инвалида о доступных маршрутах общественного транспорта;</w:t>
      </w:r>
    </w:p>
    <w:p w:rsidR="00AB64EB" w:rsidRPr="00D80AE3" w:rsidRDefault="00AB64EB" w:rsidP="00AB64EB">
      <w:pPr>
        <w:widowControl w:val="0"/>
        <w:autoSpaceDE w:val="0"/>
        <w:autoSpaceDN w:val="0"/>
        <w:adjustRightInd w:val="0"/>
        <w:spacing w:line="0" w:lineRule="atLeast"/>
        <w:ind w:firstLine="709"/>
        <w:jc w:val="both"/>
      </w:pPr>
      <w:r w:rsidRPr="00D80AE3">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Pr="00D80AE3">
        <w:br/>
        <w:t>и иной текстовой и графической информации знаками, выполненными рельефно-точечным шрифтом Брайля и на контрастном фоне;</w:t>
      </w:r>
    </w:p>
    <w:p w:rsidR="00AB64EB" w:rsidRPr="00D80AE3" w:rsidRDefault="00AB64EB" w:rsidP="00AB64EB">
      <w:pPr>
        <w:widowControl w:val="0"/>
        <w:autoSpaceDE w:val="0"/>
        <w:autoSpaceDN w:val="0"/>
        <w:adjustRightInd w:val="0"/>
        <w:spacing w:line="0" w:lineRule="atLeast"/>
        <w:ind w:firstLine="709"/>
        <w:jc w:val="both"/>
      </w:pPr>
      <w:r w:rsidRPr="00D80AE3">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w:t>
      </w:r>
      <w:r w:rsidRPr="00D80AE3">
        <w:br/>
      </w:r>
      <w:r w:rsidRPr="00D80AE3">
        <w:lastRenderedPageBreak/>
        <w:t>«Об утверждении формы документа, подтверждающего специальное обучение собаки-проводника, и порядка его выдачи».</w:t>
      </w:r>
    </w:p>
    <w:p w:rsidR="00AB64EB" w:rsidRPr="00D80AE3" w:rsidRDefault="00AB64EB" w:rsidP="00AB64EB">
      <w:pPr>
        <w:widowControl w:val="0"/>
        <w:autoSpaceDE w:val="0"/>
        <w:autoSpaceDN w:val="0"/>
        <w:adjustRightInd w:val="0"/>
        <w:spacing w:line="0" w:lineRule="atLeast"/>
        <w:ind w:firstLine="709"/>
        <w:jc w:val="both"/>
      </w:pPr>
      <w:r w:rsidRPr="00D80AE3">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AB64EB" w:rsidRPr="00D80AE3" w:rsidRDefault="00AB64EB" w:rsidP="00AB64EB">
      <w:pPr>
        <w:widowControl w:val="0"/>
        <w:autoSpaceDE w:val="0"/>
        <w:autoSpaceDN w:val="0"/>
        <w:adjustRightInd w:val="0"/>
        <w:spacing w:line="0" w:lineRule="atLeast"/>
        <w:ind w:firstLine="709"/>
        <w:jc w:val="both"/>
      </w:pPr>
      <w:r w:rsidRPr="00D80AE3">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Pr="00D80AE3">
        <w:br/>
        <w:t xml:space="preserve">об оформлении необходимых для получения государственной услуги документов, </w:t>
      </w:r>
      <w:r w:rsidRPr="00D80AE3">
        <w:br/>
        <w:t>о совершении ими других необходимых для получения услуги действий;</w:t>
      </w:r>
    </w:p>
    <w:p w:rsidR="00AB64EB" w:rsidRPr="00D80AE3" w:rsidRDefault="00AB64EB" w:rsidP="00AB64EB">
      <w:pPr>
        <w:widowControl w:val="0"/>
        <w:autoSpaceDE w:val="0"/>
        <w:autoSpaceDN w:val="0"/>
        <w:adjustRightInd w:val="0"/>
        <w:spacing w:line="0" w:lineRule="atLeast"/>
        <w:ind w:firstLine="709"/>
        <w:jc w:val="both"/>
      </w:pPr>
      <w:r w:rsidRPr="00D80AE3">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AB64EB" w:rsidRPr="00D80AE3" w:rsidRDefault="00AB64EB" w:rsidP="00AB64EB">
      <w:pPr>
        <w:widowControl w:val="0"/>
        <w:autoSpaceDE w:val="0"/>
        <w:autoSpaceDN w:val="0"/>
        <w:adjustRightInd w:val="0"/>
        <w:spacing w:line="0" w:lineRule="atLeast"/>
        <w:ind w:firstLine="709"/>
        <w:jc w:val="both"/>
      </w:pPr>
      <w:r w:rsidRPr="00D80AE3">
        <w:t>в) оказание гражданскими служащими Комитета иной необходимой инвалидам помощи в преодолении барьеров, мешающих получению ими услуг наравне с другими лицами;</w:t>
      </w:r>
    </w:p>
    <w:p w:rsidR="00AB64EB" w:rsidRPr="00D80AE3" w:rsidRDefault="00AB64EB" w:rsidP="00AB64EB">
      <w:pPr>
        <w:widowControl w:val="0"/>
        <w:autoSpaceDE w:val="0"/>
        <w:autoSpaceDN w:val="0"/>
        <w:adjustRightInd w:val="0"/>
        <w:spacing w:line="0" w:lineRule="atLeast"/>
        <w:ind w:firstLine="709"/>
        <w:jc w:val="both"/>
      </w:pPr>
      <w:r w:rsidRPr="00D80AE3">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Pr="00D80AE3">
        <w:br/>
        <w:t xml:space="preserve">рельефно-точечным шрифтом Брайля и на контрастном фоне, а также аудиоконтура </w:t>
      </w:r>
      <w:r w:rsidRPr="00D80AE3">
        <w:br/>
        <w:t>в местах ожидания и приема заявителей.</w:t>
      </w:r>
    </w:p>
    <w:p w:rsidR="00AB64EB" w:rsidRPr="00D80AE3" w:rsidRDefault="00AB64EB" w:rsidP="00AB64EB">
      <w:pPr>
        <w:widowControl w:val="0"/>
        <w:autoSpaceDE w:val="0"/>
        <w:autoSpaceDN w:val="0"/>
        <w:adjustRightInd w:val="0"/>
        <w:spacing w:line="0" w:lineRule="atLeast"/>
        <w:ind w:firstLine="709"/>
        <w:jc w:val="both"/>
      </w:pPr>
      <w:r w:rsidRPr="00D80AE3">
        <w:t>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а также иным требованиям, предусмотренным действующим законодательством.</w:t>
      </w:r>
    </w:p>
    <w:p w:rsidR="00AB64EB" w:rsidRPr="00D80AE3" w:rsidRDefault="00AB64EB" w:rsidP="00AB64EB">
      <w:pPr>
        <w:autoSpaceDE w:val="0"/>
        <w:autoSpaceDN w:val="0"/>
        <w:adjustRightInd w:val="0"/>
        <w:spacing w:line="0" w:lineRule="atLeast"/>
        <w:ind w:firstLine="709"/>
        <w:jc w:val="both"/>
      </w:pPr>
      <w:r w:rsidRPr="00D80AE3">
        <w:t>2.17. Показатели доступности и качества государственных услуг</w:t>
      </w:r>
    </w:p>
    <w:p w:rsidR="00AB64EB" w:rsidRPr="00D80AE3" w:rsidRDefault="00AB64EB" w:rsidP="00AB64EB">
      <w:pPr>
        <w:widowControl w:val="0"/>
        <w:autoSpaceDE w:val="0"/>
        <w:autoSpaceDN w:val="0"/>
        <w:adjustRightInd w:val="0"/>
        <w:spacing w:line="0" w:lineRule="atLeast"/>
        <w:ind w:firstLine="709"/>
        <w:jc w:val="both"/>
      </w:pPr>
      <w:r w:rsidRPr="00D80AE3">
        <w:t xml:space="preserve">2.17.1. Количество взаимодействий заявителя с органами (организациями) – </w:t>
      </w:r>
      <w:r w:rsidRPr="00D80AE3">
        <w:br/>
        <w:t xml:space="preserve">от 1 до 3; </w:t>
      </w:r>
    </w:p>
    <w:p w:rsidR="00AB64EB" w:rsidRPr="00D80AE3" w:rsidRDefault="00AB64EB" w:rsidP="00AB64EB">
      <w:pPr>
        <w:widowControl w:val="0"/>
        <w:autoSpaceDE w:val="0"/>
        <w:autoSpaceDN w:val="0"/>
        <w:adjustRightInd w:val="0"/>
        <w:spacing w:line="0" w:lineRule="atLeast"/>
        <w:ind w:firstLine="709"/>
        <w:jc w:val="both"/>
      </w:pPr>
      <w:r w:rsidRPr="00D80AE3">
        <w:t>2.17.2. Продолжительность взаимодействий – не более 15 минут;</w:t>
      </w:r>
    </w:p>
    <w:p w:rsidR="00AB64EB" w:rsidRPr="00D80AE3" w:rsidRDefault="00AB64EB" w:rsidP="00AB64EB">
      <w:pPr>
        <w:widowControl w:val="0"/>
        <w:autoSpaceDE w:val="0"/>
        <w:autoSpaceDN w:val="0"/>
        <w:adjustRightInd w:val="0"/>
        <w:spacing w:line="0" w:lineRule="atLeast"/>
        <w:ind w:firstLine="709"/>
        <w:jc w:val="both"/>
      </w:pPr>
      <w:r w:rsidRPr="00D80AE3">
        <w:t>2.17.3. Предусмотрено информирование заявителя о ходе предоставления государственной услуги, в том числе с использованием информационных технологий – да (по всем статусам решений, о поступлении документов в МФЦ);</w:t>
      </w:r>
    </w:p>
    <w:p w:rsidR="00AB64EB" w:rsidRPr="00D80AE3" w:rsidRDefault="00AB64EB" w:rsidP="00AB64EB">
      <w:pPr>
        <w:widowControl w:val="0"/>
        <w:autoSpaceDE w:val="0"/>
        <w:autoSpaceDN w:val="0"/>
        <w:adjustRightInd w:val="0"/>
        <w:spacing w:line="0" w:lineRule="atLeast"/>
        <w:ind w:firstLine="709"/>
        <w:jc w:val="both"/>
      </w:pPr>
      <w:r w:rsidRPr="00D80AE3">
        <w:t>2.17.4. Способы предоставления государственной услуги заявителю:</w:t>
      </w:r>
    </w:p>
    <w:p w:rsidR="00AB64EB" w:rsidRPr="00D80AE3" w:rsidRDefault="00AB64EB" w:rsidP="00AB64EB">
      <w:pPr>
        <w:widowControl w:val="0"/>
        <w:autoSpaceDE w:val="0"/>
        <w:autoSpaceDN w:val="0"/>
        <w:adjustRightInd w:val="0"/>
        <w:spacing w:line="0" w:lineRule="atLeast"/>
        <w:ind w:firstLine="709"/>
        <w:jc w:val="both"/>
      </w:pPr>
      <w:r w:rsidRPr="00D80AE3">
        <w:t>непосредственно при посещении Комитета;</w:t>
      </w:r>
    </w:p>
    <w:p w:rsidR="00AB64EB" w:rsidRPr="00D80AE3" w:rsidRDefault="00AB64EB" w:rsidP="00AB64EB">
      <w:pPr>
        <w:autoSpaceDE w:val="0"/>
        <w:autoSpaceDN w:val="0"/>
        <w:adjustRightInd w:val="0"/>
        <w:spacing w:line="0" w:lineRule="atLeast"/>
        <w:ind w:firstLine="709"/>
        <w:jc w:val="both"/>
      </w:pPr>
      <w:r w:rsidRPr="00D80AE3">
        <w:t>по почте;</w:t>
      </w:r>
    </w:p>
    <w:p w:rsidR="00AB64EB" w:rsidRPr="00D80AE3" w:rsidRDefault="00AB64EB" w:rsidP="00AB64EB">
      <w:pPr>
        <w:autoSpaceDE w:val="0"/>
        <w:autoSpaceDN w:val="0"/>
        <w:adjustRightInd w:val="0"/>
        <w:spacing w:line="0" w:lineRule="atLeast"/>
        <w:ind w:firstLine="709"/>
        <w:jc w:val="both"/>
      </w:pPr>
      <w:r w:rsidRPr="00D80AE3">
        <w:t>в структурном подразделении МФЦ.</w:t>
      </w:r>
    </w:p>
    <w:p w:rsidR="00AB64EB" w:rsidRPr="00D80AE3" w:rsidRDefault="00AB64EB" w:rsidP="00AB64EB">
      <w:pPr>
        <w:autoSpaceDE w:val="0"/>
        <w:autoSpaceDN w:val="0"/>
        <w:adjustRightInd w:val="0"/>
        <w:spacing w:line="0" w:lineRule="atLeast"/>
        <w:ind w:firstLine="709"/>
        <w:jc w:val="both"/>
      </w:pPr>
      <w:r w:rsidRPr="00D80AE3">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AB64EB" w:rsidRPr="00D80AE3" w:rsidRDefault="00AB64EB" w:rsidP="00AB64EB">
      <w:pPr>
        <w:autoSpaceDE w:val="0"/>
        <w:autoSpaceDN w:val="0"/>
        <w:adjustRightInd w:val="0"/>
        <w:spacing w:line="0" w:lineRule="atLeast"/>
        <w:ind w:firstLine="709"/>
        <w:jc w:val="both"/>
      </w:pPr>
      <w:r w:rsidRPr="00D80AE3">
        <w:t xml:space="preserve">2.18.1. Государственная услуга по экстерриториальному принципу </w:t>
      </w:r>
      <w:r w:rsidRPr="00D80AE3">
        <w:br/>
        <w:t>не предоставляется.</w:t>
      </w:r>
    </w:p>
    <w:p w:rsidR="00AB64EB" w:rsidRPr="00D80AE3" w:rsidRDefault="00AB64EB" w:rsidP="00AB64EB">
      <w:pPr>
        <w:autoSpaceDE w:val="0"/>
        <w:autoSpaceDN w:val="0"/>
        <w:adjustRightInd w:val="0"/>
        <w:spacing w:line="0" w:lineRule="atLeast"/>
        <w:ind w:firstLine="709"/>
        <w:jc w:val="both"/>
      </w:pPr>
      <w:r w:rsidRPr="00D80AE3">
        <w:t>2.18.2. Государственная услуга в электронной форме не предоставляется.</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suppressAutoHyphens/>
        <w:autoSpaceDE w:val="0"/>
        <w:autoSpaceDN w:val="0"/>
        <w:adjustRightInd w:val="0"/>
        <w:spacing w:line="0" w:lineRule="atLeast"/>
        <w:jc w:val="center"/>
        <w:rPr>
          <w:b/>
        </w:rPr>
      </w:pPr>
      <w:r w:rsidRPr="00D80AE3">
        <w:rPr>
          <w:b/>
          <w:lang w:val="en-US"/>
        </w:rPr>
        <w:t>III</w:t>
      </w:r>
      <w:r w:rsidRPr="00D80AE3">
        <w:rPr>
          <w:b/>
        </w:rPr>
        <w:t xml:space="preserve">. Состав, последовательность и сроки выполнения </w:t>
      </w:r>
    </w:p>
    <w:p w:rsidR="00AB64EB" w:rsidRPr="00D80AE3" w:rsidRDefault="00AB64EB" w:rsidP="00AB64EB">
      <w:pPr>
        <w:suppressAutoHyphens/>
        <w:autoSpaceDE w:val="0"/>
        <w:autoSpaceDN w:val="0"/>
        <w:adjustRightInd w:val="0"/>
        <w:spacing w:line="0" w:lineRule="atLeast"/>
        <w:jc w:val="center"/>
        <w:rPr>
          <w:b/>
        </w:rPr>
      </w:pPr>
      <w:r w:rsidRPr="00D80AE3">
        <w:rPr>
          <w:b/>
        </w:rPr>
        <w:t xml:space="preserve">административных процедур (действий), требования к порядку </w:t>
      </w:r>
      <w:r w:rsidRPr="00D80AE3">
        <w:rPr>
          <w:b/>
        </w:rPr>
        <w:br/>
        <w:t xml:space="preserve">их выполнения, в том числе особенности выполнения </w:t>
      </w:r>
    </w:p>
    <w:p w:rsidR="00AB64EB" w:rsidRPr="00D80AE3" w:rsidRDefault="00AB64EB" w:rsidP="00AB64EB">
      <w:pPr>
        <w:suppressAutoHyphens/>
        <w:autoSpaceDE w:val="0"/>
        <w:autoSpaceDN w:val="0"/>
        <w:adjustRightInd w:val="0"/>
        <w:spacing w:line="0" w:lineRule="atLeast"/>
        <w:jc w:val="center"/>
        <w:rPr>
          <w:b/>
        </w:rPr>
      </w:pPr>
      <w:r w:rsidRPr="00D80AE3">
        <w:rPr>
          <w:b/>
        </w:rPr>
        <w:t>административных процедур (действий) в электронной форме</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ind w:firstLine="709"/>
        <w:jc w:val="both"/>
      </w:pPr>
      <w:r w:rsidRPr="00D80AE3">
        <w:t>При предоставлении государственной услуги осуществляются следующие административные процедуры (действия):</w:t>
      </w:r>
    </w:p>
    <w:p w:rsidR="00AB64EB" w:rsidRPr="00D80AE3" w:rsidRDefault="00AB64EB" w:rsidP="00AB64EB">
      <w:pPr>
        <w:widowControl w:val="0"/>
        <w:autoSpaceDE w:val="0"/>
        <w:autoSpaceDN w:val="0"/>
        <w:adjustRightInd w:val="0"/>
        <w:spacing w:line="0" w:lineRule="atLeast"/>
        <w:ind w:firstLine="709"/>
        <w:jc w:val="both"/>
      </w:pPr>
      <w:r w:rsidRPr="00D80AE3">
        <w:t xml:space="preserve">прием, проверка полноты представленных сведений (документов), регистрация заявления о предоставлении государственной услуги (в том числе заявления и документов, </w:t>
      </w:r>
      <w:r w:rsidRPr="00D80AE3">
        <w:lastRenderedPageBreak/>
        <w:t>принятых посредством МФЦ);</w:t>
      </w:r>
    </w:p>
    <w:p w:rsidR="00AB64EB" w:rsidRPr="00D80AE3" w:rsidRDefault="00AB64EB" w:rsidP="00AB64EB">
      <w:pPr>
        <w:widowControl w:val="0"/>
        <w:autoSpaceDE w:val="0"/>
        <w:autoSpaceDN w:val="0"/>
        <w:adjustRightInd w:val="0"/>
        <w:spacing w:line="0" w:lineRule="atLeast"/>
        <w:ind w:firstLine="709"/>
        <w:jc w:val="both"/>
      </w:pPr>
      <w:r w:rsidRPr="00D80AE3">
        <w:t>сбор и оценка информации для формирования выводов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формирование выводов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исправление допущенных опечаток и ошибок в выданных в результате предоставления государственной услуги документах.</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ind w:firstLine="709"/>
        <w:jc w:val="both"/>
        <w:outlineLvl w:val="2"/>
        <w:rPr>
          <w:b/>
        </w:rPr>
      </w:pPr>
      <w:r w:rsidRPr="00D80AE3">
        <w:rPr>
          <w:b/>
        </w:rPr>
        <w:t>3.1. Прием, проверка полноты представленных сведений (документов), регистрация заявления о предоставлении государственной услуги (в том числе заявления и документов, принятых посредством МФЦ)</w:t>
      </w:r>
    </w:p>
    <w:p w:rsidR="00AB64EB" w:rsidRPr="00D80AE3" w:rsidRDefault="00AB64EB" w:rsidP="00AB64EB">
      <w:pPr>
        <w:widowControl w:val="0"/>
        <w:autoSpaceDE w:val="0"/>
        <w:autoSpaceDN w:val="0"/>
        <w:adjustRightInd w:val="0"/>
        <w:spacing w:line="0" w:lineRule="atLeast"/>
        <w:ind w:firstLine="709"/>
        <w:jc w:val="both"/>
      </w:pPr>
      <w:r w:rsidRPr="00D80AE3">
        <w:t xml:space="preserve">3.1.1. Основанием для начала административной процедуры является поступление заявления о проведении государственной экспертизы условий труда (приложение № 3 </w:t>
      </w:r>
      <w:r w:rsidRPr="00D80AE3">
        <w:br/>
        <w:t>к настоящему Административному регламенту) и комплекта документации и материалов, необходимых для проведения государственной экспертизы (пункт 2.6 настоящего Административного регламента), в Комитет.</w:t>
      </w:r>
    </w:p>
    <w:p w:rsidR="00AB64EB" w:rsidRPr="00D80AE3" w:rsidRDefault="00AB64EB" w:rsidP="00AB64EB">
      <w:pPr>
        <w:widowControl w:val="0"/>
        <w:autoSpaceDE w:val="0"/>
        <w:autoSpaceDN w:val="0"/>
        <w:adjustRightInd w:val="0"/>
        <w:spacing w:line="0" w:lineRule="atLeast"/>
        <w:ind w:firstLine="709"/>
        <w:jc w:val="both"/>
      </w:pPr>
      <w:r w:rsidRPr="00D80AE3">
        <w:t>Заявитель имеет возможность подать заявление о предоставлении государственной услуги следующими способами:</w:t>
      </w:r>
    </w:p>
    <w:p w:rsidR="00AB64EB" w:rsidRPr="00D80AE3" w:rsidRDefault="00AB64EB" w:rsidP="00AB64EB">
      <w:pPr>
        <w:widowControl w:val="0"/>
        <w:autoSpaceDE w:val="0"/>
        <w:autoSpaceDN w:val="0"/>
        <w:adjustRightInd w:val="0"/>
        <w:spacing w:line="0" w:lineRule="atLeast"/>
        <w:ind w:firstLine="709"/>
        <w:jc w:val="both"/>
      </w:pPr>
      <w:r w:rsidRPr="00D80AE3">
        <w:t>при личном обращении в Комитет в дни и часы приема заявителей;</w:t>
      </w:r>
    </w:p>
    <w:p w:rsidR="00AB64EB" w:rsidRPr="00D80AE3" w:rsidRDefault="00AB64EB" w:rsidP="00AB64EB">
      <w:pPr>
        <w:widowControl w:val="0"/>
        <w:autoSpaceDE w:val="0"/>
        <w:autoSpaceDN w:val="0"/>
        <w:adjustRightInd w:val="0"/>
        <w:spacing w:line="0" w:lineRule="atLeast"/>
        <w:ind w:firstLine="709"/>
        <w:jc w:val="both"/>
      </w:pPr>
      <w:r w:rsidRPr="00D80AE3">
        <w:t>посредством почты;</w:t>
      </w:r>
    </w:p>
    <w:p w:rsidR="00AB64EB" w:rsidRPr="00D80AE3" w:rsidRDefault="00AB64EB" w:rsidP="00AB64EB">
      <w:pPr>
        <w:widowControl w:val="0"/>
        <w:autoSpaceDE w:val="0"/>
        <w:autoSpaceDN w:val="0"/>
        <w:adjustRightInd w:val="0"/>
        <w:spacing w:line="0" w:lineRule="atLeast"/>
        <w:ind w:firstLine="709"/>
        <w:jc w:val="both"/>
      </w:pPr>
      <w:r w:rsidRPr="00D80AE3">
        <w:t>в подразделении МФЦ.</w:t>
      </w:r>
    </w:p>
    <w:p w:rsidR="00AB64EB" w:rsidRPr="00D80AE3" w:rsidRDefault="00AB64EB" w:rsidP="00AB64EB">
      <w:pPr>
        <w:autoSpaceDE w:val="0"/>
        <w:autoSpaceDN w:val="0"/>
        <w:adjustRightInd w:val="0"/>
        <w:spacing w:line="0" w:lineRule="atLeast"/>
        <w:ind w:firstLine="709"/>
        <w:jc w:val="both"/>
      </w:pPr>
      <w:r w:rsidRPr="00D80AE3">
        <w:t xml:space="preserve">3.1.2. Содержание административных действий, входящих в состав административной процедуры, продолжительность и (или) максимальный срок </w:t>
      </w:r>
      <w:r w:rsidRPr="00D80AE3">
        <w:br/>
        <w:t>их выполнения.</w:t>
      </w:r>
    </w:p>
    <w:p w:rsidR="00AB64EB" w:rsidRPr="00D80AE3" w:rsidRDefault="00AB64EB" w:rsidP="00AB64EB">
      <w:pPr>
        <w:autoSpaceDE w:val="0"/>
        <w:autoSpaceDN w:val="0"/>
        <w:adjustRightInd w:val="0"/>
        <w:spacing w:line="0" w:lineRule="atLeast"/>
        <w:ind w:firstLine="709"/>
        <w:jc w:val="both"/>
      </w:pPr>
      <w:r w:rsidRPr="00D80AE3">
        <w:t>3.1.2.1 Специалист отдела охраны труда и государственной экспертизы условий труда Комитета (далее – Отдел) осуществляет прием заявления о проведении государственной экспертизы условий труда и передает его для регистрации в отдел организационной работы, информационного обеспечения.</w:t>
      </w:r>
    </w:p>
    <w:p w:rsidR="00AB64EB" w:rsidRPr="00D80AE3" w:rsidRDefault="00AB64EB" w:rsidP="00AB64EB">
      <w:pPr>
        <w:widowControl w:val="0"/>
        <w:autoSpaceDE w:val="0"/>
        <w:autoSpaceDN w:val="0"/>
        <w:adjustRightInd w:val="0"/>
        <w:spacing w:line="0" w:lineRule="atLeast"/>
        <w:ind w:firstLine="709"/>
        <w:jc w:val="both"/>
      </w:pPr>
      <w:r w:rsidRPr="00D80AE3">
        <w:t>Специалист отдел организационной работы, информационного обеспечения для регистрации Комитета осуществляет регистрацию заявления и прилагаемых к нему документов.</w:t>
      </w:r>
    </w:p>
    <w:p w:rsidR="00AB64EB" w:rsidRPr="00D80AE3" w:rsidRDefault="00AB64EB" w:rsidP="00AB64EB">
      <w:pPr>
        <w:widowControl w:val="0"/>
        <w:autoSpaceDE w:val="0"/>
        <w:autoSpaceDN w:val="0"/>
        <w:adjustRightInd w:val="0"/>
        <w:spacing w:line="0" w:lineRule="atLeast"/>
        <w:ind w:firstLine="709"/>
        <w:jc w:val="both"/>
      </w:pPr>
      <w:r w:rsidRPr="00D80AE3">
        <w:t>При личном обращении в Комитет для подачи заявления о проведении государственной экспертизы условий труда государственный эксперт также устанавливает личность заявителя (представителя) и полномочия представителя.</w:t>
      </w:r>
    </w:p>
    <w:p w:rsidR="00AB64EB" w:rsidRPr="00D80AE3" w:rsidRDefault="00AB64EB" w:rsidP="00AB64EB">
      <w:pPr>
        <w:widowControl w:val="0"/>
        <w:autoSpaceDE w:val="0"/>
        <w:autoSpaceDN w:val="0"/>
        <w:adjustRightInd w:val="0"/>
        <w:spacing w:line="0" w:lineRule="atLeast"/>
        <w:ind w:firstLine="709"/>
        <w:jc w:val="both"/>
      </w:pPr>
      <w:r w:rsidRPr="00D80AE3">
        <w:t>Максимальный срок выполнения административного действия составляет 15 минут.</w:t>
      </w:r>
    </w:p>
    <w:p w:rsidR="00AB64EB" w:rsidRPr="00D80AE3" w:rsidRDefault="00AB64EB" w:rsidP="00AB64EB">
      <w:pPr>
        <w:autoSpaceDE w:val="0"/>
        <w:autoSpaceDN w:val="0"/>
        <w:adjustRightInd w:val="0"/>
        <w:spacing w:line="0" w:lineRule="atLeast"/>
        <w:ind w:firstLine="709"/>
        <w:jc w:val="both"/>
      </w:pPr>
      <w:r w:rsidRPr="00D80AE3">
        <w:t>3.1.2.2. После получения зарегистрированного заявления из организационной работы, информационного обеспечения руководитель государственной экспертизы - начальник Отдела назначает для проведения государственной экспертизы условий труда специалиста Отдела (далее – государственный эксперт) или формирует комиссию (далее – экспертная комиссия), в состав которой включаются государственные эксперты.</w:t>
      </w:r>
    </w:p>
    <w:p w:rsidR="00AB64EB" w:rsidRPr="00D80AE3" w:rsidRDefault="00AB64EB" w:rsidP="00AB64EB">
      <w:pPr>
        <w:autoSpaceDE w:val="0"/>
        <w:autoSpaceDN w:val="0"/>
        <w:adjustRightInd w:val="0"/>
        <w:spacing w:line="0" w:lineRule="atLeast"/>
        <w:ind w:firstLine="709"/>
        <w:jc w:val="both"/>
      </w:pPr>
      <w:r w:rsidRPr="00D80AE3">
        <w:t>Максимальный срок выполнения административного действия составляет 1 рабочий день.</w:t>
      </w:r>
    </w:p>
    <w:p w:rsidR="00AB64EB" w:rsidRPr="00D80AE3" w:rsidRDefault="00AB64EB" w:rsidP="00AB64EB">
      <w:pPr>
        <w:widowControl w:val="0"/>
        <w:autoSpaceDE w:val="0"/>
        <w:autoSpaceDN w:val="0"/>
        <w:adjustRightInd w:val="0"/>
        <w:spacing w:line="0" w:lineRule="atLeast"/>
        <w:ind w:firstLine="709"/>
        <w:jc w:val="both"/>
      </w:pPr>
      <w:r w:rsidRPr="00D80AE3">
        <w:t xml:space="preserve">3.1.2.3. Государственный эксперт (экспертная комиссия) рассматривает заявление и комплект документации и материалов, представленных заявителем, определяет полноту содержащихся в них сведений об объектах государственной экспертизы условий труда, их достаточности для проведения государственной экспертизы и вносит предложение начальнику Отдела о проведении государственной экспертизы условий труда </w:t>
      </w:r>
      <w:r w:rsidRPr="00D80AE3">
        <w:br/>
        <w:t>либо об отказе в ее проведении.</w:t>
      </w:r>
    </w:p>
    <w:p w:rsidR="00AB64EB" w:rsidRPr="00D80AE3" w:rsidRDefault="00AB64EB" w:rsidP="00AB64EB">
      <w:pPr>
        <w:widowControl w:val="0"/>
        <w:autoSpaceDE w:val="0"/>
        <w:autoSpaceDN w:val="0"/>
        <w:adjustRightInd w:val="0"/>
        <w:spacing w:line="0" w:lineRule="atLeast"/>
        <w:ind w:firstLine="709"/>
        <w:jc w:val="both"/>
      </w:pPr>
      <w:r w:rsidRPr="00D80AE3">
        <w:t>Максимальный срок выполнения административного действия составляет 7 рабочих дней.</w:t>
      </w:r>
    </w:p>
    <w:p w:rsidR="00AB64EB" w:rsidRPr="00D80AE3" w:rsidRDefault="00AB64EB" w:rsidP="00AB64EB">
      <w:pPr>
        <w:widowControl w:val="0"/>
        <w:autoSpaceDE w:val="0"/>
        <w:autoSpaceDN w:val="0"/>
        <w:adjustRightInd w:val="0"/>
        <w:spacing w:line="0" w:lineRule="atLeast"/>
        <w:ind w:firstLine="709"/>
        <w:jc w:val="both"/>
      </w:pPr>
      <w:r w:rsidRPr="00D80AE3">
        <w:t xml:space="preserve">3.1.2.4. В случае если при рассмотрении заявления и комплекта документов установлены обстоятельства, указанные в пункте 2.10.2 настоящего Административного регламента, государственный эксперт готовит проект уведомления о невозможности </w:t>
      </w:r>
      <w:r w:rsidRPr="00D80AE3">
        <w:lastRenderedPageBreak/>
        <w:t>проведения государственной экспертизы условий труда (приложение № 2 к настоящему Административному регламенту). Уведомление о невозможности проведения государственной экспертизы условий труда подписывается государственными экспертами, назначенными для проведения государственной экспертизы условий труда, и утверждается начальником Отдела.</w:t>
      </w:r>
    </w:p>
    <w:p w:rsidR="00AB64EB" w:rsidRPr="00D80AE3" w:rsidRDefault="00AB64EB" w:rsidP="00AB64EB">
      <w:pPr>
        <w:widowControl w:val="0"/>
        <w:autoSpaceDE w:val="0"/>
        <w:autoSpaceDN w:val="0"/>
        <w:adjustRightInd w:val="0"/>
        <w:spacing w:line="0" w:lineRule="atLeast"/>
        <w:ind w:firstLine="709"/>
        <w:jc w:val="both"/>
      </w:pPr>
      <w:r w:rsidRPr="00D80AE3">
        <w:t xml:space="preserve">Утвержденное уведомление о невозможности проведения государственной экспертизы условий труда и представленные для проведения экспертизы заявителем документация и материалы направляются в адрес заявителя почтовым отправлением </w:t>
      </w:r>
      <w:r w:rsidRPr="00D80AE3">
        <w:br/>
        <w:t>с уведомлением о вручении.</w:t>
      </w:r>
    </w:p>
    <w:p w:rsidR="00AB64EB" w:rsidRPr="00D80AE3" w:rsidRDefault="00AB64EB" w:rsidP="00AB64EB">
      <w:pPr>
        <w:widowControl w:val="0"/>
        <w:autoSpaceDE w:val="0"/>
        <w:autoSpaceDN w:val="0"/>
        <w:adjustRightInd w:val="0"/>
        <w:spacing w:line="0" w:lineRule="atLeast"/>
        <w:ind w:firstLine="709"/>
        <w:jc w:val="both"/>
      </w:pPr>
      <w:r w:rsidRPr="00D80AE3">
        <w:t>Максимальный срок выполнения административного действия составляет 5 рабочих дней.</w:t>
      </w:r>
    </w:p>
    <w:p w:rsidR="00AB64EB" w:rsidRPr="00D80AE3" w:rsidRDefault="00AB64EB" w:rsidP="00AB64EB">
      <w:pPr>
        <w:widowControl w:val="0"/>
        <w:autoSpaceDE w:val="0"/>
        <w:autoSpaceDN w:val="0"/>
        <w:adjustRightInd w:val="0"/>
        <w:spacing w:line="0" w:lineRule="atLeast"/>
        <w:ind w:firstLine="709"/>
        <w:jc w:val="both"/>
      </w:pPr>
      <w:r w:rsidRPr="00D80AE3">
        <w:t>3.1.2.5. В случае направления уведомления о невозможности проведения государственной экспертизы условий труда в целях оценки качества специальной оценки условий труда в связи с установлением обстоятельств, указанных в подпунктах «а», «б» пункта 2.10.2 настоящего Административного регламента, государственный эксперт готовит служебную записку о необходимости возврата денежных средств заявителю, согласовывает с начальником Отдела и передает в отдел бухгалтерского учета и отчетности Комитета.</w:t>
      </w:r>
    </w:p>
    <w:p w:rsidR="00AB64EB" w:rsidRPr="00D80AE3" w:rsidRDefault="00AB64EB" w:rsidP="00AB64EB">
      <w:pPr>
        <w:widowControl w:val="0"/>
        <w:autoSpaceDE w:val="0"/>
        <w:autoSpaceDN w:val="0"/>
        <w:adjustRightInd w:val="0"/>
        <w:spacing w:line="0" w:lineRule="atLeast"/>
        <w:ind w:firstLine="709"/>
        <w:jc w:val="both"/>
      </w:pPr>
      <w:r w:rsidRPr="00D80AE3">
        <w:t>Специалист отдела бухгалтерского учета и отчетности Комитета осуществляет возврат денежных средств, внесенных в счет оплаты государственной экспертизы условий труда, на счет заявителя, указанный в заявлении о проведении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 xml:space="preserve">В случае отсутствия в заявлении о проведении государственной экспертизы условий труда необходимых сведений об оплате государственной экспертизы условий труда </w:t>
      </w:r>
      <w:r w:rsidRPr="00D80AE3">
        <w:br/>
        <w:t xml:space="preserve">и фактическом осуществлении оплаты государственной экспертизы условий труда заявитель в течение месяца со дня получения уведомления о невозможности проведения государственной экспертизы условий труда может обратиться в Комитет с заявлением </w:t>
      </w:r>
      <w:r w:rsidRPr="00D80AE3">
        <w:br/>
        <w:t>о возврате денежных средств, внесенных в счет оплаты государственной экспертизы условий труда (приложение № 4 к настоящему Административному регламенту).</w:t>
      </w:r>
    </w:p>
    <w:p w:rsidR="00AB64EB" w:rsidRPr="00D80AE3" w:rsidRDefault="00AB64EB" w:rsidP="00AB64EB">
      <w:pPr>
        <w:widowControl w:val="0"/>
        <w:autoSpaceDE w:val="0"/>
        <w:autoSpaceDN w:val="0"/>
        <w:adjustRightInd w:val="0"/>
        <w:spacing w:line="0" w:lineRule="atLeast"/>
        <w:ind w:firstLine="709"/>
        <w:jc w:val="both"/>
      </w:pPr>
      <w:r w:rsidRPr="00D80AE3">
        <w:t xml:space="preserve">Максимальный срок выполнения административного действия составляет </w:t>
      </w:r>
      <w:r w:rsidRPr="00D80AE3">
        <w:br/>
        <w:t>15 рабочих дней.</w:t>
      </w:r>
    </w:p>
    <w:p w:rsidR="00AB64EB" w:rsidRPr="00D80AE3" w:rsidRDefault="00AB64EB" w:rsidP="00AB64EB">
      <w:pPr>
        <w:widowControl w:val="0"/>
        <w:autoSpaceDE w:val="0"/>
        <w:autoSpaceDN w:val="0"/>
        <w:adjustRightInd w:val="0"/>
        <w:spacing w:line="0" w:lineRule="atLeast"/>
        <w:ind w:firstLine="709"/>
        <w:jc w:val="both"/>
      </w:pPr>
      <w:r w:rsidRPr="00D80AE3">
        <w:t>3.1.3. Сведения о должностных лицах, ответственных за выполнение административного действия, входящего в состав административной процедуры.</w:t>
      </w:r>
    </w:p>
    <w:p w:rsidR="00AB64EB" w:rsidRPr="00D80AE3" w:rsidRDefault="00AB64EB" w:rsidP="00AB64EB">
      <w:pPr>
        <w:autoSpaceDE w:val="0"/>
        <w:autoSpaceDN w:val="0"/>
        <w:adjustRightInd w:val="0"/>
        <w:spacing w:line="0" w:lineRule="atLeast"/>
        <w:ind w:firstLine="709"/>
        <w:jc w:val="both"/>
      </w:pPr>
      <w:r w:rsidRPr="00D80AE3">
        <w:t>Должностным лицом, ответственным за выполнение административного действия, указанного в пункте 3.1.2.1 настоящего Административного регламента, является начальник Отдела.</w:t>
      </w:r>
    </w:p>
    <w:p w:rsidR="00AB64EB" w:rsidRPr="00D80AE3" w:rsidRDefault="00AB64EB" w:rsidP="00AB64EB">
      <w:pPr>
        <w:widowControl w:val="0"/>
        <w:autoSpaceDE w:val="0"/>
        <w:autoSpaceDN w:val="0"/>
        <w:adjustRightInd w:val="0"/>
        <w:spacing w:line="0" w:lineRule="atLeast"/>
        <w:ind w:firstLine="709"/>
        <w:jc w:val="both"/>
      </w:pPr>
      <w:r w:rsidRPr="00D80AE3">
        <w:t>Должностными лицами, ответственными за выполнение административных действий, указанных в пунктах 3.1.2.2, 3.1.2.3 настоящего Административного регламента, являются государственный эксперт (члены экспертной комиссии), начальник Отдела.</w:t>
      </w:r>
    </w:p>
    <w:p w:rsidR="00AB64EB" w:rsidRPr="00D80AE3" w:rsidRDefault="00AB64EB" w:rsidP="00AB64EB">
      <w:pPr>
        <w:widowControl w:val="0"/>
        <w:autoSpaceDE w:val="0"/>
        <w:autoSpaceDN w:val="0"/>
        <w:adjustRightInd w:val="0"/>
        <w:spacing w:line="0" w:lineRule="atLeast"/>
        <w:ind w:firstLine="709"/>
        <w:jc w:val="both"/>
      </w:pPr>
      <w:r w:rsidRPr="00D80AE3">
        <w:t>Должностными лицами, ответственными за выполнение административного действия, указанного в пункте 3.1.2.4 настоящего Административного регламента, являются государственный эксперт (члены экспертной комиссии), специалист отдел бухгалтерского учета и отчетности Комитета, которому поручено выполнение соответствующих действий.</w:t>
      </w:r>
    </w:p>
    <w:p w:rsidR="00AB64EB" w:rsidRPr="00D80AE3" w:rsidRDefault="00AB64EB" w:rsidP="00AB64EB">
      <w:pPr>
        <w:widowControl w:val="0"/>
        <w:autoSpaceDE w:val="0"/>
        <w:autoSpaceDN w:val="0"/>
        <w:adjustRightInd w:val="0"/>
        <w:spacing w:line="0" w:lineRule="atLeast"/>
        <w:ind w:firstLine="709"/>
        <w:jc w:val="both"/>
      </w:pPr>
      <w:r w:rsidRPr="00D80AE3">
        <w:t>3.1.4. Критерием принятия решений в рамках административной процедуры является соответствие заявления и комплекта документации и материалов требованиям, установленным пунктом 2.10.2 настоящего Административного регламента.</w:t>
      </w:r>
    </w:p>
    <w:p w:rsidR="00AB64EB" w:rsidRPr="00D80AE3" w:rsidRDefault="00AB64EB" w:rsidP="00AB64EB">
      <w:pPr>
        <w:widowControl w:val="0"/>
        <w:autoSpaceDE w:val="0"/>
        <w:autoSpaceDN w:val="0"/>
        <w:adjustRightInd w:val="0"/>
        <w:spacing w:line="0" w:lineRule="atLeast"/>
        <w:ind w:firstLine="709"/>
        <w:jc w:val="both"/>
      </w:pPr>
      <w:r w:rsidRPr="00D80AE3">
        <w:t>3.1.5. Результат административной процедуры и порядок передачи результата.</w:t>
      </w:r>
    </w:p>
    <w:p w:rsidR="00AB64EB" w:rsidRPr="00D80AE3" w:rsidRDefault="00AB64EB" w:rsidP="00AB64EB">
      <w:pPr>
        <w:widowControl w:val="0"/>
        <w:autoSpaceDE w:val="0"/>
        <w:autoSpaceDN w:val="0"/>
        <w:adjustRightInd w:val="0"/>
        <w:spacing w:line="0" w:lineRule="atLeast"/>
        <w:ind w:firstLine="709"/>
        <w:jc w:val="both"/>
      </w:pPr>
      <w:r w:rsidRPr="00D80AE3">
        <w:t>Результатом административной процедуры является решение о проведении государственной экспертизы условий труда или направление в адрес заявителя уведомления о невозможности проведения государственной экспертизы условий труда.</w:t>
      </w:r>
    </w:p>
    <w:p w:rsidR="00AB64EB" w:rsidRPr="00D80AE3" w:rsidRDefault="00AB64EB" w:rsidP="00AB64EB">
      <w:pPr>
        <w:autoSpaceDE w:val="0"/>
        <w:autoSpaceDN w:val="0"/>
        <w:adjustRightInd w:val="0"/>
        <w:spacing w:line="0" w:lineRule="atLeast"/>
        <w:ind w:firstLine="709"/>
        <w:jc w:val="both"/>
      </w:pPr>
      <w:r w:rsidRPr="00D80AE3">
        <w:t>Способы информирования заявителя о результатах административной процедуры:</w:t>
      </w:r>
    </w:p>
    <w:p w:rsidR="00AB64EB" w:rsidRPr="00D80AE3" w:rsidRDefault="00AB64EB" w:rsidP="00AB64EB">
      <w:pPr>
        <w:autoSpaceDE w:val="0"/>
        <w:autoSpaceDN w:val="0"/>
        <w:adjustRightInd w:val="0"/>
        <w:spacing w:line="0" w:lineRule="atLeast"/>
        <w:ind w:firstLine="709"/>
        <w:jc w:val="both"/>
      </w:pPr>
      <w:r w:rsidRPr="00D80AE3">
        <w:rPr>
          <w:lang w:eastAsia="en-US"/>
        </w:rPr>
        <w:lastRenderedPageBreak/>
        <w:t>по справочным телефонам Отдела</w:t>
      </w:r>
      <w:r w:rsidRPr="00D80AE3">
        <w:t xml:space="preserve">; </w:t>
      </w:r>
    </w:p>
    <w:p w:rsidR="00AB64EB" w:rsidRPr="00D80AE3" w:rsidRDefault="00AB64EB" w:rsidP="00AB64EB">
      <w:pPr>
        <w:autoSpaceDE w:val="0"/>
        <w:autoSpaceDN w:val="0"/>
        <w:adjustRightInd w:val="0"/>
        <w:spacing w:line="0" w:lineRule="atLeast"/>
        <w:ind w:firstLine="709"/>
        <w:jc w:val="both"/>
      </w:pPr>
      <w:r w:rsidRPr="00D80AE3">
        <w:rPr>
          <w:lang w:eastAsia="en-US"/>
        </w:rPr>
        <w:t>при личном обращении на прием к специалистам Отдела</w:t>
      </w:r>
      <w:r w:rsidRPr="00D80AE3">
        <w:t>;</w:t>
      </w:r>
    </w:p>
    <w:p w:rsidR="00AB64EB" w:rsidRPr="00D80AE3" w:rsidRDefault="00AB64EB" w:rsidP="00AB64EB">
      <w:pPr>
        <w:autoSpaceDE w:val="0"/>
        <w:autoSpaceDN w:val="0"/>
        <w:adjustRightInd w:val="0"/>
        <w:spacing w:line="0" w:lineRule="atLeast"/>
        <w:ind w:firstLine="709"/>
        <w:jc w:val="both"/>
        <w:rPr>
          <w:lang w:eastAsia="en-US"/>
        </w:rPr>
      </w:pPr>
      <w:r w:rsidRPr="00D80AE3">
        <w:rPr>
          <w:lang w:eastAsia="en-US"/>
        </w:rPr>
        <w:t>при направлении запросов в письменном виде в электронной форме по адресам электронной почты структурного подразделения Комитета.</w:t>
      </w:r>
    </w:p>
    <w:p w:rsidR="00AB64EB" w:rsidRPr="00D80AE3" w:rsidRDefault="00AB64EB" w:rsidP="00AB64EB">
      <w:pPr>
        <w:autoSpaceDE w:val="0"/>
        <w:autoSpaceDN w:val="0"/>
        <w:adjustRightInd w:val="0"/>
        <w:spacing w:line="0" w:lineRule="atLeast"/>
        <w:ind w:firstLine="709"/>
        <w:jc w:val="both"/>
      </w:pPr>
      <w:r w:rsidRPr="00D80AE3">
        <w:t xml:space="preserve">Уведомление о невозможности проведения государственной экспертизы условий труда выдается на руки заявителю, направляется заявителю почтовым отправлением </w:t>
      </w:r>
      <w:r w:rsidRPr="00D80AE3">
        <w:br/>
        <w:t>с уведомлением о вручении, передается в МФЦ в случае подачи заявления о проведении государственной экспертизы условий труда посредством МФЦ.</w:t>
      </w:r>
    </w:p>
    <w:p w:rsidR="00AB64EB" w:rsidRPr="00D80AE3" w:rsidRDefault="00AB64EB" w:rsidP="00AB64EB">
      <w:pPr>
        <w:widowControl w:val="0"/>
        <w:autoSpaceDE w:val="0"/>
        <w:autoSpaceDN w:val="0"/>
        <w:adjustRightInd w:val="0"/>
        <w:spacing w:line="0" w:lineRule="atLeast"/>
        <w:ind w:firstLine="709"/>
        <w:jc w:val="both"/>
      </w:pPr>
      <w:r w:rsidRPr="00D80AE3">
        <w:t>3.1.6. Способ фиксации результата административной процедуры: отметка в заявлении о проведении государственной экспертизы условий труда о начале проведения государственной экспертизы условий труда или отказе в ее проведении.</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ind w:firstLine="709"/>
        <w:jc w:val="both"/>
        <w:outlineLvl w:val="2"/>
        <w:rPr>
          <w:b/>
        </w:rPr>
      </w:pPr>
      <w:r w:rsidRPr="00D80AE3">
        <w:rPr>
          <w:b/>
        </w:rPr>
        <w:t>3.2. Сбор и оценка информации для формирования выводов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3.2.1. Основанием для начала административной процедуры является проставление отметки в заявлении о начале проведения государственной экспертизы условий труда.</w:t>
      </w:r>
    </w:p>
    <w:p w:rsidR="00AB64EB" w:rsidRPr="00D80AE3" w:rsidRDefault="00AB64EB" w:rsidP="00AB64EB">
      <w:pPr>
        <w:autoSpaceDE w:val="0"/>
        <w:autoSpaceDN w:val="0"/>
        <w:adjustRightInd w:val="0"/>
        <w:spacing w:line="0" w:lineRule="atLeast"/>
        <w:ind w:firstLine="709"/>
        <w:jc w:val="both"/>
      </w:pPr>
      <w:r w:rsidRPr="00D80AE3">
        <w:t xml:space="preserve">3.1.2. Содержание административных действий, входящих в состав административной процедуры, продолжительность и (или) максимальный срок </w:t>
      </w:r>
      <w:r w:rsidRPr="00D80AE3">
        <w:br/>
        <w:t>их выполнения.</w:t>
      </w:r>
    </w:p>
    <w:p w:rsidR="00AB64EB" w:rsidRPr="00D80AE3" w:rsidRDefault="00AB64EB" w:rsidP="00AB64EB">
      <w:pPr>
        <w:widowControl w:val="0"/>
        <w:autoSpaceDE w:val="0"/>
        <w:autoSpaceDN w:val="0"/>
        <w:adjustRightInd w:val="0"/>
        <w:spacing w:line="0" w:lineRule="atLeast"/>
        <w:ind w:firstLine="709"/>
        <w:jc w:val="both"/>
      </w:pPr>
      <w:r w:rsidRPr="00D80AE3">
        <w:t>3.2.2.1. Государственный эксперт (экспертная комиссия) проводит анализ документации и материалов, представленных заявителем, проверяя их на соответствие требованиям трудового законодательства и иных нормативных правовых актов, содержащих нормы трудового права.</w:t>
      </w:r>
    </w:p>
    <w:p w:rsidR="00AB64EB" w:rsidRPr="00D80AE3" w:rsidRDefault="00AB64EB" w:rsidP="00AB64EB">
      <w:pPr>
        <w:widowControl w:val="0"/>
        <w:autoSpaceDE w:val="0"/>
        <w:autoSpaceDN w:val="0"/>
        <w:adjustRightInd w:val="0"/>
        <w:spacing w:line="0" w:lineRule="atLeast"/>
        <w:ind w:firstLine="709"/>
        <w:jc w:val="both"/>
      </w:pPr>
      <w:r w:rsidRPr="00D80AE3">
        <w:t xml:space="preserve">Максимальный срок выполнения административного действия составляет </w:t>
      </w:r>
      <w:r w:rsidRPr="00D80AE3">
        <w:br/>
        <w:t>14 рабочих дней.</w:t>
      </w:r>
    </w:p>
    <w:p w:rsidR="00AB64EB" w:rsidRPr="00D80AE3" w:rsidRDefault="00AB64EB" w:rsidP="00AB64EB">
      <w:pPr>
        <w:widowControl w:val="0"/>
        <w:autoSpaceDE w:val="0"/>
        <w:autoSpaceDN w:val="0"/>
        <w:adjustRightInd w:val="0"/>
        <w:spacing w:line="0" w:lineRule="atLeast"/>
        <w:ind w:firstLine="709"/>
        <w:jc w:val="both"/>
      </w:pPr>
      <w:r w:rsidRPr="00D80AE3">
        <w:t xml:space="preserve">3.2.2.2. В случае недостатка документации и материалов, находящихся </w:t>
      </w:r>
      <w:r w:rsidRPr="00D80AE3">
        <w:br/>
        <w:t>в распоряжении Комитета, для формирования выводов о соответствии (несоответствии) объекта государственной экспертизы условий труда государственным нормативным требованиям охраны труда председатель Комитета на основании предложения начальника Отдела принимает решение о продлении срока проведения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Максимальный срок выполнения административного действия составляет 1 рабочий день.</w:t>
      </w:r>
    </w:p>
    <w:p w:rsidR="00AB64EB" w:rsidRPr="00D80AE3" w:rsidRDefault="00AB64EB" w:rsidP="00AB64EB">
      <w:pPr>
        <w:widowControl w:val="0"/>
        <w:autoSpaceDE w:val="0"/>
        <w:autoSpaceDN w:val="0"/>
        <w:adjustRightInd w:val="0"/>
        <w:spacing w:line="0" w:lineRule="atLeast"/>
        <w:ind w:firstLine="709"/>
        <w:jc w:val="both"/>
      </w:pPr>
      <w:r w:rsidRPr="00D80AE3">
        <w:t>3.2.2.3. Государственный эксперт (экспертная комиссия) направляет работодателю, в отношении условий труда на рабочих местах которого проводится государственная экспертиза условий труда, запрос о предоставлении необходимой документации и материалов, посещает рабочие места работников для получения необходимой информации и (или) организует исследования (испытания) и измерения вредных и опасных производственных факторов производственной среды и трудового процесса на указанных рабочих местах.</w:t>
      </w:r>
    </w:p>
    <w:p w:rsidR="00AB64EB" w:rsidRPr="00D80AE3" w:rsidRDefault="00AB64EB" w:rsidP="00AB64EB">
      <w:pPr>
        <w:widowControl w:val="0"/>
        <w:autoSpaceDE w:val="0"/>
        <w:autoSpaceDN w:val="0"/>
        <w:adjustRightInd w:val="0"/>
        <w:spacing w:line="0" w:lineRule="atLeast"/>
        <w:ind w:firstLine="709"/>
        <w:jc w:val="both"/>
      </w:pPr>
      <w:r w:rsidRPr="00D80AE3">
        <w:t>Государственный эксперт (экспертная комиссия) проводит анализ полученной информации, рассматривает документацию и материалы, представленные работодателем, проверяя их на соответствие требованиям трудового законодательства и иных нормативных правовых актов, содержащих нормы трудового права.</w:t>
      </w:r>
    </w:p>
    <w:p w:rsidR="00AB64EB" w:rsidRPr="00D80AE3" w:rsidRDefault="00AB64EB" w:rsidP="00AB64EB">
      <w:pPr>
        <w:widowControl w:val="0"/>
        <w:autoSpaceDE w:val="0"/>
        <w:autoSpaceDN w:val="0"/>
        <w:adjustRightInd w:val="0"/>
        <w:spacing w:line="0" w:lineRule="atLeast"/>
        <w:ind w:firstLine="709"/>
        <w:jc w:val="both"/>
      </w:pPr>
      <w:r w:rsidRPr="00D80AE3">
        <w:t xml:space="preserve">Максимальный срок выполнения административного действия составляет </w:t>
      </w:r>
      <w:r w:rsidRPr="00D80AE3">
        <w:br/>
        <w:t>60 рабочих дней.</w:t>
      </w:r>
    </w:p>
    <w:p w:rsidR="00AB64EB" w:rsidRPr="00D80AE3" w:rsidRDefault="00AB64EB" w:rsidP="00AB64EB">
      <w:pPr>
        <w:widowControl w:val="0"/>
        <w:autoSpaceDE w:val="0"/>
        <w:autoSpaceDN w:val="0"/>
        <w:adjustRightInd w:val="0"/>
        <w:spacing w:line="0" w:lineRule="atLeast"/>
        <w:ind w:firstLine="709"/>
        <w:jc w:val="both"/>
      </w:pPr>
      <w:r w:rsidRPr="00D80AE3">
        <w:t>3.2.3. Сведения о должностных лицах, ответственных за выполнение административных действий, входящих в состав административной процедуры.</w:t>
      </w:r>
    </w:p>
    <w:p w:rsidR="00AB64EB" w:rsidRPr="00D80AE3" w:rsidRDefault="00AB64EB" w:rsidP="00AB64EB">
      <w:pPr>
        <w:widowControl w:val="0"/>
        <w:autoSpaceDE w:val="0"/>
        <w:autoSpaceDN w:val="0"/>
        <w:adjustRightInd w:val="0"/>
        <w:spacing w:line="0" w:lineRule="atLeast"/>
        <w:ind w:firstLine="709"/>
        <w:jc w:val="both"/>
      </w:pPr>
      <w:r w:rsidRPr="00D80AE3">
        <w:t>Должностными лицами, ответственными за выполнение административных действий, указанных в пунктах 3.2.2.1, 3.2.2.3 настоящего Административного регламента, являются государственный эксперт (члены экспертной комиссии).</w:t>
      </w:r>
    </w:p>
    <w:p w:rsidR="00AB64EB" w:rsidRPr="00D80AE3" w:rsidRDefault="00AB64EB" w:rsidP="00AB64EB">
      <w:pPr>
        <w:autoSpaceDE w:val="0"/>
        <w:autoSpaceDN w:val="0"/>
        <w:adjustRightInd w:val="0"/>
        <w:spacing w:line="0" w:lineRule="atLeast"/>
        <w:ind w:firstLine="709"/>
        <w:jc w:val="both"/>
      </w:pPr>
      <w:r w:rsidRPr="00D80AE3">
        <w:lastRenderedPageBreak/>
        <w:t>Должностным лицом, ответственным за выполнение административного действия, указанного в пункте 3.2.2.2 настоящего Административного регламента, является начальник Отдела.</w:t>
      </w:r>
    </w:p>
    <w:p w:rsidR="00AB64EB" w:rsidRPr="00D80AE3" w:rsidRDefault="00AB64EB" w:rsidP="00AB64EB">
      <w:pPr>
        <w:widowControl w:val="0"/>
        <w:autoSpaceDE w:val="0"/>
        <w:autoSpaceDN w:val="0"/>
        <w:adjustRightInd w:val="0"/>
        <w:spacing w:line="0" w:lineRule="atLeast"/>
        <w:ind w:firstLine="709"/>
        <w:jc w:val="both"/>
      </w:pPr>
      <w:r w:rsidRPr="00D80AE3">
        <w:t>3.2.4. Критерием принятия решения в рамках административной процедуры является достаточность информации для формирования объективных и обоснованных выводов о соответствии (несоответствии) объекта государственной экспертизы условий труда государственным нормативным требованиям охраны труда.</w:t>
      </w:r>
    </w:p>
    <w:p w:rsidR="00AB64EB" w:rsidRPr="00D80AE3" w:rsidRDefault="00AB64EB" w:rsidP="00AB64EB">
      <w:pPr>
        <w:widowControl w:val="0"/>
        <w:autoSpaceDE w:val="0"/>
        <w:autoSpaceDN w:val="0"/>
        <w:adjustRightInd w:val="0"/>
        <w:spacing w:line="0" w:lineRule="atLeast"/>
        <w:ind w:firstLine="709"/>
        <w:jc w:val="both"/>
      </w:pPr>
      <w:r w:rsidRPr="00D80AE3">
        <w:t>3.2.5. Результат административной процедуры и порядок передачи результата.</w:t>
      </w:r>
    </w:p>
    <w:p w:rsidR="00AB64EB" w:rsidRPr="00D80AE3" w:rsidRDefault="00AB64EB" w:rsidP="00AB64EB">
      <w:pPr>
        <w:widowControl w:val="0"/>
        <w:autoSpaceDE w:val="0"/>
        <w:autoSpaceDN w:val="0"/>
        <w:adjustRightInd w:val="0"/>
        <w:spacing w:line="0" w:lineRule="atLeast"/>
        <w:ind w:firstLine="709"/>
        <w:jc w:val="both"/>
      </w:pPr>
      <w:r w:rsidRPr="00D80AE3">
        <w:t>Результатом административной процедуры является решение о подготовке заключения государственной экспертизы условий труда.</w:t>
      </w:r>
    </w:p>
    <w:p w:rsidR="00AB64EB" w:rsidRPr="00D80AE3" w:rsidRDefault="00AB64EB" w:rsidP="00AB64EB">
      <w:pPr>
        <w:autoSpaceDE w:val="0"/>
        <w:autoSpaceDN w:val="0"/>
        <w:adjustRightInd w:val="0"/>
        <w:spacing w:line="0" w:lineRule="atLeast"/>
        <w:ind w:firstLine="709"/>
        <w:jc w:val="both"/>
      </w:pPr>
      <w:r w:rsidRPr="00D80AE3">
        <w:t>Способы информирования заявителя о результатах административной процедуры:</w:t>
      </w:r>
    </w:p>
    <w:p w:rsidR="00AB64EB" w:rsidRPr="00D80AE3" w:rsidRDefault="00AB64EB" w:rsidP="00AB64EB">
      <w:pPr>
        <w:autoSpaceDE w:val="0"/>
        <w:autoSpaceDN w:val="0"/>
        <w:adjustRightInd w:val="0"/>
        <w:spacing w:line="0" w:lineRule="atLeast"/>
        <w:ind w:firstLine="709"/>
        <w:jc w:val="both"/>
      </w:pPr>
      <w:r w:rsidRPr="00D80AE3">
        <w:rPr>
          <w:lang w:eastAsia="en-US"/>
        </w:rPr>
        <w:t>по справочным телефонам Отдела</w:t>
      </w:r>
      <w:r w:rsidRPr="00D80AE3">
        <w:t xml:space="preserve">; </w:t>
      </w:r>
    </w:p>
    <w:p w:rsidR="00AB64EB" w:rsidRPr="00D80AE3" w:rsidRDefault="00AB64EB" w:rsidP="00AB64EB">
      <w:pPr>
        <w:autoSpaceDE w:val="0"/>
        <w:autoSpaceDN w:val="0"/>
        <w:adjustRightInd w:val="0"/>
        <w:spacing w:line="0" w:lineRule="atLeast"/>
        <w:ind w:firstLine="709"/>
        <w:jc w:val="both"/>
      </w:pPr>
      <w:r w:rsidRPr="00D80AE3">
        <w:rPr>
          <w:lang w:eastAsia="en-US"/>
        </w:rPr>
        <w:t>при личном обращении на прием к специалистам Отдела</w:t>
      </w:r>
      <w:r w:rsidRPr="00D80AE3">
        <w:t>;</w:t>
      </w:r>
    </w:p>
    <w:p w:rsidR="00AB64EB" w:rsidRPr="00D80AE3" w:rsidRDefault="00AB64EB" w:rsidP="00AB64EB">
      <w:pPr>
        <w:autoSpaceDE w:val="0"/>
        <w:autoSpaceDN w:val="0"/>
        <w:adjustRightInd w:val="0"/>
        <w:spacing w:line="0" w:lineRule="atLeast"/>
        <w:ind w:firstLine="709"/>
        <w:jc w:val="both"/>
      </w:pPr>
      <w:r w:rsidRPr="00D80AE3">
        <w:rPr>
          <w:lang w:eastAsia="en-US"/>
        </w:rPr>
        <w:t>при направлении запросов в письменном виде в электронной форме по адресам электронной почты структурного подразделения Комитета.</w:t>
      </w:r>
    </w:p>
    <w:p w:rsidR="00AB64EB" w:rsidRPr="00D80AE3" w:rsidRDefault="00AB64EB" w:rsidP="00AB64EB">
      <w:pPr>
        <w:widowControl w:val="0"/>
        <w:autoSpaceDE w:val="0"/>
        <w:autoSpaceDN w:val="0"/>
        <w:adjustRightInd w:val="0"/>
        <w:spacing w:line="0" w:lineRule="atLeast"/>
        <w:ind w:firstLine="709"/>
        <w:jc w:val="both"/>
      </w:pPr>
      <w:r w:rsidRPr="00D80AE3">
        <w:t>3.2.6. Способ фиксации результата административной процедуры: отметка в заявлении о проведении государственной экспертизы условий труда о подготовке проекта заключения государственной экспертизы условий труда.</w:t>
      </w:r>
    </w:p>
    <w:p w:rsidR="00AB64EB" w:rsidRPr="00D80AE3" w:rsidRDefault="00AB64EB" w:rsidP="00AB64EB">
      <w:pPr>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ind w:firstLine="709"/>
        <w:jc w:val="both"/>
        <w:outlineLvl w:val="2"/>
        <w:rPr>
          <w:b/>
        </w:rPr>
      </w:pPr>
      <w:r w:rsidRPr="00D80AE3">
        <w:rPr>
          <w:b/>
        </w:rPr>
        <w:t>3.3. Формирование выводов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3.3.1. Основанием для начала административной процедуры является проставление отметки в заявлении о подготовке проекта заключения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 xml:space="preserve">3.3.2. Содержание административных действий, входящих в состав административной процедуры, продолжительность и (или) максимальный срок </w:t>
      </w:r>
      <w:r w:rsidRPr="00D80AE3">
        <w:br/>
        <w:t>их выполнения.</w:t>
      </w:r>
    </w:p>
    <w:p w:rsidR="00AB64EB" w:rsidRPr="00D80AE3" w:rsidRDefault="00AB64EB" w:rsidP="00AB64EB">
      <w:pPr>
        <w:widowControl w:val="0"/>
        <w:autoSpaceDE w:val="0"/>
        <w:autoSpaceDN w:val="0"/>
        <w:adjustRightInd w:val="0"/>
        <w:spacing w:line="0" w:lineRule="atLeast"/>
        <w:ind w:firstLine="709"/>
        <w:jc w:val="both"/>
      </w:pPr>
      <w:r w:rsidRPr="00D80AE3">
        <w:t>3.3.2.1. Государственный эксперт (экспертная комиссия) на основании полученных информации, документации и материалов составляет проект заключения государственной экспертизы условий труда, содержащий подробные и обоснованные выводы относительно объекта государственной экспертизы условий труда, в 2 экземплярах.</w:t>
      </w:r>
    </w:p>
    <w:p w:rsidR="00AB64EB" w:rsidRPr="00D80AE3" w:rsidRDefault="00AB64EB" w:rsidP="00AB64EB">
      <w:pPr>
        <w:widowControl w:val="0"/>
        <w:autoSpaceDE w:val="0"/>
        <w:autoSpaceDN w:val="0"/>
        <w:adjustRightInd w:val="0"/>
        <w:spacing w:line="0" w:lineRule="atLeast"/>
        <w:ind w:firstLine="709"/>
        <w:jc w:val="both"/>
      </w:pPr>
      <w:r w:rsidRPr="00D80AE3">
        <w:t>Заключения государственной экспертизы условий труда подписываются государственным экспертом (экспертной комиссией), проводившим государственную экспертизу условий труда, и утверждаются начальником Отдела.</w:t>
      </w:r>
    </w:p>
    <w:p w:rsidR="00AB64EB" w:rsidRPr="00D80AE3" w:rsidRDefault="00AB64EB" w:rsidP="00AB64EB">
      <w:pPr>
        <w:widowControl w:val="0"/>
        <w:autoSpaceDE w:val="0"/>
        <w:autoSpaceDN w:val="0"/>
        <w:adjustRightInd w:val="0"/>
        <w:spacing w:line="0" w:lineRule="atLeast"/>
        <w:ind w:firstLine="709"/>
        <w:jc w:val="both"/>
      </w:pPr>
      <w:r w:rsidRPr="00D80AE3">
        <w:t>Максимальный срок выполнения административного действия составляет 5 рабочих дней.</w:t>
      </w:r>
    </w:p>
    <w:p w:rsidR="00AB64EB" w:rsidRPr="00D80AE3" w:rsidRDefault="00AB64EB" w:rsidP="00AB64EB">
      <w:pPr>
        <w:widowControl w:val="0"/>
        <w:autoSpaceDE w:val="0"/>
        <w:autoSpaceDN w:val="0"/>
        <w:adjustRightInd w:val="0"/>
        <w:spacing w:line="0" w:lineRule="atLeast"/>
        <w:ind w:firstLine="709"/>
        <w:jc w:val="both"/>
      </w:pPr>
      <w:r w:rsidRPr="00D80AE3">
        <w:t xml:space="preserve">3.3.2.2. Государственный эксперт (экспертная комиссия) выдает экземпляр заключения государственной экспертизы условий труда на руки заявителю </w:t>
      </w:r>
      <w:r w:rsidRPr="00D80AE3">
        <w:br/>
        <w:t>(его уполномоченному представителю) или направляет заявителю почтовым отправлением с уведомлением о вручении.</w:t>
      </w:r>
    </w:p>
    <w:p w:rsidR="00AB64EB" w:rsidRPr="00D80AE3" w:rsidRDefault="00AB64EB" w:rsidP="00AB64EB">
      <w:pPr>
        <w:widowControl w:val="0"/>
        <w:autoSpaceDE w:val="0"/>
        <w:autoSpaceDN w:val="0"/>
        <w:adjustRightInd w:val="0"/>
        <w:spacing w:line="0" w:lineRule="atLeast"/>
        <w:ind w:firstLine="709"/>
        <w:jc w:val="both"/>
      </w:pPr>
      <w:r w:rsidRPr="00D80AE3">
        <w:t>В случае подачи заявления о проведении государственной экспертизы условий труда посредством МФЦ выдача экземпляра заключения государственной экспертизы условий труда производится также посредством МФЦ.</w:t>
      </w:r>
    </w:p>
    <w:p w:rsidR="00AB64EB" w:rsidRPr="00D80AE3" w:rsidRDefault="00AB64EB" w:rsidP="00AB64EB">
      <w:pPr>
        <w:widowControl w:val="0"/>
        <w:autoSpaceDE w:val="0"/>
        <w:autoSpaceDN w:val="0"/>
        <w:adjustRightInd w:val="0"/>
        <w:spacing w:line="0" w:lineRule="atLeast"/>
        <w:ind w:firstLine="709"/>
        <w:jc w:val="both"/>
      </w:pPr>
      <w:r w:rsidRPr="00D80AE3">
        <w:t>Максимальный срок выполнения административного действия составляет 3 рабочих дня.</w:t>
      </w:r>
    </w:p>
    <w:p w:rsidR="00AB64EB" w:rsidRPr="00D80AE3" w:rsidRDefault="00AB64EB" w:rsidP="00AB64EB">
      <w:pPr>
        <w:widowControl w:val="0"/>
        <w:autoSpaceDE w:val="0"/>
        <w:autoSpaceDN w:val="0"/>
        <w:adjustRightInd w:val="0"/>
        <w:spacing w:line="0" w:lineRule="atLeast"/>
        <w:ind w:firstLine="709"/>
        <w:jc w:val="both"/>
      </w:pPr>
      <w:r w:rsidRPr="00D80AE3">
        <w:t>3.3.3. Сведения о должностных лицах, ответственных за выполнение административных действий, входящих в состав административной процедуры.</w:t>
      </w:r>
    </w:p>
    <w:p w:rsidR="00AB64EB" w:rsidRPr="00D80AE3" w:rsidRDefault="00AB64EB" w:rsidP="00AB64EB">
      <w:pPr>
        <w:widowControl w:val="0"/>
        <w:autoSpaceDE w:val="0"/>
        <w:autoSpaceDN w:val="0"/>
        <w:adjustRightInd w:val="0"/>
        <w:spacing w:line="0" w:lineRule="atLeast"/>
        <w:ind w:firstLine="709"/>
        <w:jc w:val="both"/>
      </w:pPr>
      <w:r w:rsidRPr="00D80AE3">
        <w:t>Должностными лицами, ответственными за выполнение административного действия, указанного в пункте 3.3.2.1 настоящего Административного регламента, являются государственный эксперт (члены экспертной комиссии), начальник Отдела.</w:t>
      </w:r>
    </w:p>
    <w:p w:rsidR="00AB64EB" w:rsidRPr="00D80AE3" w:rsidRDefault="00AB64EB" w:rsidP="00AB64EB">
      <w:pPr>
        <w:widowControl w:val="0"/>
        <w:autoSpaceDE w:val="0"/>
        <w:autoSpaceDN w:val="0"/>
        <w:adjustRightInd w:val="0"/>
        <w:spacing w:line="0" w:lineRule="atLeast"/>
        <w:ind w:firstLine="709"/>
        <w:jc w:val="both"/>
      </w:pPr>
      <w:r w:rsidRPr="00D80AE3">
        <w:t>Должностными лицами, ответственными за выполнение административного действия, указанного в пункте 3.3.2.2 настоящего Административного регламента, являются государственный эксперт (члены экспертной комиссии), начальник Отдела.</w:t>
      </w:r>
    </w:p>
    <w:p w:rsidR="00AB64EB" w:rsidRPr="00D80AE3" w:rsidRDefault="00AB64EB" w:rsidP="00AB64EB">
      <w:pPr>
        <w:widowControl w:val="0"/>
        <w:autoSpaceDE w:val="0"/>
        <w:autoSpaceDN w:val="0"/>
        <w:adjustRightInd w:val="0"/>
        <w:spacing w:line="0" w:lineRule="atLeast"/>
        <w:ind w:firstLine="709"/>
        <w:jc w:val="both"/>
      </w:pPr>
      <w:r w:rsidRPr="00D80AE3">
        <w:lastRenderedPageBreak/>
        <w:t>3.3.4. Критерием принятия решения в рамках административной процедуры является оформление заключения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r w:rsidRPr="00D80AE3">
        <w:t>3.3.5. Результат административной процедуры и порядок передачи результата.</w:t>
      </w:r>
    </w:p>
    <w:p w:rsidR="00AB64EB" w:rsidRPr="00D80AE3" w:rsidRDefault="00AB64EB" w:rsidP="00AB64EB">
      <w:pPr>
        <w:widowControl w:val="0"/>
        <w:autoSpaceDE w:val="0"/>
        <w:autoSpaceDN w:val="0"/>
        <w:adjustRightInd w:val="0"/>
        <w:spacing w:line="0" w:lineRule="atLeast"/>
        <w:ind w:firstLine="709"/>
        <w:jc w:val="both"/>
      </w:pPr>
      <w:r w:rsidRPr="00D80AE3">
        <w:t>Результатом административной процедуры является выдача экземпляра заключения государственной экспертизы условий труда на руки заявителю, направление экземпляра заключения государственной экспертизы условий труда заявителю почтовым отправлением с уведомлением о вручении, либо передача экземпляра заключения в государственной экспертизы условий труда в МФЦ.</w:t>
      </w:r>
    </w:p>
    <w:p w:rsidR="00AB64EB" w:rsidRPr="00D80AE3" w:rsidRDefault="00AB64EB" w:rsidP="00AB64EB">
      <w:pPr>
        <w:autoSpaceDE w:val="0"/>
        <w:autoSpaceDN w:val="0"/>
        <w:adjustRightInd w:val="0"/>
        <w:spacing w:line="0" w:lineRule="atLeast"/>
        <w:ind w:firstLine="709"/>
        <w:jc w:val="both"/>
      </w:pPr>
      <w:r w:rsidRPr="00D80AE3">
        <w:t>Способы информирования заявителя о результатах административной процедуры:</w:t>
      </w:r>
    </w:p>
    <w:p w:rsidR="00AB64EB" w:rsidRPr="00D80AE3" w:rsidRDefault="00AB64EB" w:rsidP="00AB64EB">
      <w:pPr>
        <w:autoSpaceDE w:val="0"/>
        <w:autoSpaceDN w:val="0"/>
        <w:adjustRightInd w:val="0"/>
        <w:spacing w:line="0" w:lineRule="atLeast"/>
        <w:ind w:firstLine="709"/>
        <w:jc w:val="both"/>
      </w:pPr>
      <w:r w:rsidRPr="00D80AE3">
        <w:rPr>
          <w:lang w:eastAsia="en-US"/>
        </w:rPr>
        <w:t>по справочным телефонам Отдела</w:t>
      </w:r>
      <w:r w:rsidRPr="00D80AE3">
        <w:t xml:space="preserve">; </w:t>
      </w:r>
    </w:p>
    <w:p w:rsidR="00AB64EB" w:rsidRPr="00D80AE3" w:rsidRDefault="00AB64EB" w:rsidP="00AB64EB">
      <w:pPr>
        <w:autoSpaceDE w:val="0"/>
        <w:autoSpaceDN w:val="0"/>
        <w:adjustRightInd w:val="0"/>
        <w:spacing w:line="0" w:lineRule="atLeast"/>
        <w:ind w:firstLine="709"/>
        <w:jc w:val="both"/>
      </w:pPr>
      <w:r w:rsidRPr="00D80AE3">
        <w:rPr>
          <w:lang w:eastAsia="en-US"/>
        </w:rPr>
        <w:t>при личном обращении на прием к специалистам Отдела</w:t>
      </w:r>
      <w:r w:rsidRPr="00D80AE3">
        <w:t>;</w:t>
      </w:r>
    </w:p>
    <w:p w:rsidR="00AB64EB" w:rsidRPr="00D80AE3" w:rsidRDefault="00AB64EB" w:rsidP="00AB64EB">
      <w:pPr>
        <w:autoSpaceDE w:val="0"/>
        <w:autoSpaceDN w:val="0"/>
        <w:adjustRightInd w:val="0"/>
        <w:spacing w:line="0" w:lineRule="atLeast"/>
        <w:ind w:firstLine="709"/>
        <w:jc w:val="both"/>
      </w:pPr>
      <w:r w:rsidRPr="00D80AE3">
        <w:rPr>
          <w:lang w:eastAsia="en-US"/>
        </w:rPr>
        <w:t>при направлении запросов в письменном виде в электронной форме по адресам электронной почты структурного подразделения Комитета.</w:t>
      </w:r>
    </w:p>
    <w:p w:rsidR="00AB64EB" w:rsidRPr="00D80AE3" w:rsidRDefault="00AB64EB" w:rsidP="00AB64EB">
      <w:pPr>
        <w:widowControl w:val="0"/>
        <w:autoSpaceDE w:val="0"/>
        <w:autoSpaceDN w:val="0"/>
        <w:adjustRightInd w:val="0"/>
        <w:spacing w:line="0" w:lineRule="atLeast"/>
        <w:ind w:firstLine="709"/>
        <w:jc w:val="both"/>
      </w:pPr>
      <w:r w:rsidRPr="00D80AE3">
        <w:t>3.3.6. Способ фиксации результата административной процедуры: отметка в первом экземпляре заключения государственной экспертизы условий труда о выдаче второго экземпляра заключения государственной экспертизы условий труда на руки заявителю или о направлении второго экземпляра заключения государственной экспертизы условий труда заявителю почтовым отправлением с уведомлением о вручении.</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ind w:firstLine="708"/>
        <w:jc w:val="both"/>
        <w:rPr>
          <w:b/>
          <w:szCs w:val="20"/>
        </w:rPr>
      </w:pPr>
      <w:r w:rsidRPr="00D80AE3">
        <w:rPr>
          <w:b/>
          <w:szCs w:val="20"/>
        </w:rPr>
        <w:t>3.4. Исправление допущенных опечаток и ошибок в выданных в результате предоставления государственной услуги документах</w:t>
      </w:r>
    </w:p>
    <w:p w:rsidR="00AB64EB" w:rsidRPr="00D80AE3" w:rsidRDefault="00AB64EB" w:rsidP="00AB64EB">
      <w:pPr>
        <w:widowControl w:val="0"/>
        <w:autoSpaceDE w:val="0"/>
        <w:autoSpaceDN w:val="0"/>
        <w:ind w:firstLine="708"/>
        <w:jc w:val="both"/>
        <w:rPr>
          <w:szCs w:val="20"/>
        </w:rPr>
      </w:pPr>
      <w:r w:rsidRPr="00D80AE3">
        <w:rPr>
          <w:szCs w:val="20"/>
        </w:rPr>
        <w:t xml:space="preserve">3.4.1. Основанием для начала административной процедуры является обнаружение опечатки или ошибки в выданных в результате предоставления государственной услуги документах (на основании устного или письменного обращения заявителя в адрес Комитета, составленного в свободной форме с указанием способа информирования </w:t>
      </w:r>
      <w:r w:rsidRPr="00D80AE3">
        <w:rPr>
          <w:szCs w:val="20"/>
        </w:rPr>
        <w:br/>
        <w:t>о результате исправления допущенных опечаток и ошибок, или выявления специалистами Отдела, ответственными за выполнение административной процедуры).</w:t>
      </w:r>
    </w:p>
    <w:p w:rsidR="00AB64EB" w:rsidRPr="00D80AE3" w:rsidRDefault="00AB64EB" w:rsidP="00AB64EB">
      <w:pPr>
        <w:widowControl w:val="0"/>
        <w:autoSpaceDE w:val="0"/>
        <w:autoSpaceDN w:val="0"/>
        <w:ind w:firstLine="708"/>
        <w:jc w:val="both"/>
        <w:rPr>
          <w:i/>
          <w:szCs w:val="20"/>
        </w:rPr>
      </w:pPr>
      <w:r w:rsidRPr="00D80AE3">
        <w:rPr>
          <w:szCs w:val="20"/>
        </w:rPr>
        <w:t xml:space="preserve">Подача заявлений об исправлении допущенных опечаток и ошибок в выданных </w:t>
      </w:r>
      <w:r w:rsidRPr="00D80AE3">
        <w:rPr>
          <w:szCs w:val="20"/>
        </w:rPr>
        <w:br/>
        <w:t xml:space="preserve">в результате предоставления государственной услуги документах посредством МФЦ </w:t>
      </w:r>
      <w:r w:rsidRPr="00D80AE3">
        <w:rPr>
          <w:szCs w:val="20"/>
        </w:rPr>
        <w:br/>
        <w:t>не осуществляется</w:t>
      </w:r>
      <w:r w:rsidRPr="00D80AE3">
        <w:rPr>
          <w:i/>
          <w:szCs w:val="20"/>
        </w:rPr>
        <w:t>.</w:t>
      </w:r>
    </w:p>
    <w:p w:rsidR="00AB64EB" w:rsidRPr="00D80AE3" w:rsidRDefault="00AB64EB" w:rsidP="00AB64EB">
      <w:pPr>
        <w:widowControl w:val="0"/>
        <w:autoSpaceDE w:val="0"/>
        <w:autoSpaceDN w:val="0"/>
        <w:ind w:firstLine="708"/>
        <w:jc w:val="both"/>
        <w:rPr>
          <w:szCs w:val="20"/>
        </w:rPr>
      </w:pPr>
      <w:r w:rsidRPr="00D80AE3">
        <w:rPr>
          <w:szCs w:val="20"/>
        </w:rPr>
        <w:t xml:space="preserve">3.4.2. Содержание административных действий, входящих в состав административной процедуры, продолжительность и (или) максимальный срок </w:t>
      </w:r>
      <w:r w:rsidRPr="00D80AE3">
        <w:rPr>
          <w:szCs w:val="20"/>
        </w:rPr>
        <w:br/>
        <w:t>их выполнения.</w:t>
      </w:r>
    </w:p>
    <w:p w:rsidR="00AB64EB" w:rsidRPr="00D80AE3" w:rsidRDefault="00AB64EB" w:rsidP="00AB64EB">
      <w:pPr>
        <w:widowControl w:val="0"/>
        <w:autoSpaceDE w:val="0"/>
        <w:autoSpaceDN w:val="0"/>
        <w:ind w:firstLine="708"/>
        <w:jc w:val="both"/>
        <w:rPr>
          <w:szCs w:val="20"/>
        </w:rPr>
      </w:pPr>
      <w:r w:rsidRPr="00D80AE3">
        <w:rPr>
          <w:szCs w:val="20"/>
        </w:rPr>
        <w:t xml:space="preserve">Государственный эксперт при обнаружении непосредственно в Комитете опечатки </w:t>
      </w:r>
      <w:r w:rsidRPr="00D80AE3">
        <w:rPr>
          <w:szCs w:val="20"/>
        </w:rPr>
        <w:br/>
        <w:t xml:space="preserve">или ошибки в выданных заявителю </w:t>
      </w:r>
      <w:r w:rsidRPr="00D80AE3">
        <w:t>заключении государственной экспертизы условий труда</w:t>
      </w:r>
      <w:r w:rsidRPr="00D80AE3">
        <w:rPr>
          <w:szCs w:val="20"/>
        </w:rPr>
        <w:t xml:space="preserve"> или </w:t>
      </w:r>
      <w:r w:rsidRPr="00D80AE3">
        <w:t xml:space="preserve">уведомлении о невозможности проведения государственной экспертизы условий труда </w:t>
      </w:r>
      <w:r w:rsidRPr="00D80AE3">
        <w:rPr>
          <w:szCs w:val="20"/>
        </w:rPr>
        <w:t>незамедлительно исправляет допущенные опечатки и (или) ошибки.</w:t>
      </w:r>
    </w:p>
    <w:p w:rsidR="00AB64EB" w:rsidRPr="00D80AE3" w:rsidRDefault="00AB64EB" w:rsidP="00AB64EB">
      <w:pPr>
        <w:widowControl w:val="0"/>
        <w:autoSpaceDE w:val="0"/>
        <w:autoSpaceDN w:val="0"/>
        <w:ind w:firstLine="708"/>
        <w:jc w:val="both"/>
        <w:rPr>
          <w:szCs w:val="20"/>
        </w:rPr>
      </w:pPr>
      <w:r w:rsidRPr="00D80AE3">
        <w:rPr>
          <w:szCs w:val="20"/>
        </w:rPr>
        <w:t>Максимальный срок выполнения административного действия – 15 минут.</w:t>
      </w:r>
    </w:p>
    <w:p w:rsidR="00AB64EB" w:rsidRPr="00D80AE3" w:rsidRDefault="00AB64EB" w:rsidP="00AB64EB">
      <w:pPr>
        <w:widowControl w:val="0"/>
        <w:autoSpaceDE w:val="0"/>
        <w:autoSpaceDN w:val="0"/>
        <w:adjustRightInd w:val="0"/>
        <w:spacing w:line="0" w:lineRule="atLeast"/>
        <w:ind w:firstLine="709"/>
        <w:jc w:val="both"/>
      </w:pPr>
      <w:r w:rsidRPr="00D80AE3">
        <w:t>При поступлении в Комитет заключения государственной экспертизы условий труда или уведомления о невозможности проведения государственной экспертизы условий труда, направленных заявителю по почте или посредством МФЦ, в которых выявлены опечатки или ошибки, государственный эксперт в течении одного дня вносит необходимые исправления, после чего повторно направляет их заявителю способом, указанным заявителем.</w:t>
      </w:r>
    </w:p>
    <w:p w:rsidR="00AB64EB" w:rsidRPr="00D80AE3" w:rsidRDefault="00AB64EB" w:rsidP="00AB64EB">
      <w:pPr>
        <w:widowControl w:val="0"/>
        <w:autoSpaceDE w:val="0"/>
        <w:autoSpaceDN w:val="0"/>
        <w:spacing w:line="0" w:lineRule="atLeast"/>
        <w:ind w:firstLine="709"/>
        <w:jc w:val="both"/>
      </w:pPr>
      <w:r w:rsidRPr="00D80AE3">
        <w:t>Максимальный срок выполнения административного действия – 1 рабочий день.</w:t>
      </w:r>
    </w:p>
    <w:p w:rsidR="00AB64EB" w:rsidRPr="00D80AE3" w:rsidRDefault="00AB64EB" w:rsidP="00AB64EB">
      <w:pPr>
        <w:widowControl w:val="0"/>
        <w:autoSpaceDE w:val="0"/>
        <w:autoSpaceDN w:val="0"/>
        <w:spacing w:line="0" w:lineRule="atLeast"/>
        <w:ind w:firstLine="709"/>
        <w:jc w:val="both"/>
        <w:rPr>
          <w:szCs w:val="20"/>
        </w:rPr>
      </w:pPr>
      <w:r w:rsidRPr="00D80AE3">
        <w:rPr>
          <w:szCs w:val="20"/>
        </w:rPr>
        <w:t>3.4.3. Должностным лицом, ответственным за выполнение административной процедуры, является государственный эксперт.</w:t>
      </w:r>
    </w:p>
    <w:p w:rsidR="00AB64EB" w:rsidRPr="00D80AE3" w:rsidRDefault="00AB64EB" w:rsidP="00AB64EB">
      <w:pPr>
        <w:widowControl w:val="0"/>
        <w:autoSpaceDE w:val="0"/>
        <w:autoSpaceDN w:val="0"/>
        <w:ind w:firstLine="708"/>
        <w:jc w:val="both"/>
        <w:rPr>
          <w:szCs w:val="20"/>
        </w:rPr>
      </w:pPr>
      <w:r w:rsidRPr="00D80AE3">
        <w:rPr>
          <w:szCs w:val="20"/>
        </w:rPr>
        <w:t>3.4.4. Критерием принятия решения в рамках административной процедуры является наличие ошибок или опечаток в документах.</w:t>
      </w:r>
    </w:p>
    <w:p w:rsidR="00AB64EB" w:rsidRPr="00D80AE3" w:rsidRDefault="00AB64EB" w:rsidP="00AB64EB">
      <w:pPr>
        <w:widowControl w:val="0"/>
        <w:autoSpaceDE w:val="0"/>
        <w:autoSpaceDN w:val="0"/>
        <w:ind w:firstLine="708"/>
        <w:jc w:val="both"/>
        <w:rPr>
          <w:szCs w:val="20"/>
        </w:rPr>
      </w:pPr>
      <w:r w:rsidRPr="00D80AE3">
        <w:rPr>
          <w:szCs w:val="20"/>
        </w:rPr>
        <w:t>3.4.5. 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направление их заявителю способом, указанным заявителем.</w:t>
      </w:r>
    </w:p>
    <w:p w:rsidR="00AB64EB" w:rsidRPr="00D80AE3" w:rsidRDefault="00AB64EB" w:rsidP="00AB64EB">
      <w:pPr>
        <w:widowControl w:val="0"/>
        <w:autoSpaceDE w:val="0"/>
        <w:autoSpaceDN w:val="0"/>
        <w:spacing w:line="0" w:lineRule="atLeast"/>
        <w:ind w:firstLine="709"/>
        <w:jc w:val="both"/>
        <w:outlineLvl w:val="2"/>
        <w:rPr>
          <w:b/>
        </w:rPr>
      </w:pPr>
      <w:r w:rsidRPr="00D80AE3">
        <w:lastRenderedPageBreak/>
        <w:t xml:space="preserve">3.4.6. Способ фиксации результата выполнения административной процедуры </w:t>
      </w:r>
      <w:r w:rsidRPr="00D80AE3">
        <w:br/>
        <w:t>не предусмотрен.</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suppressAutoHyphens/>
        <w:autoSpaceDE w:val="0"/>
        <w:autoSpaceDN w:val="0"/>
        <w:adjustRightInd w:val="0"/>
        <w:spacing w:line="0" w:lineRule="atLeast"/>
        <w:jc w:val="center"/>
        <w:rPr>
          <w:b/>
        </w:rPr>
      </w:pPr>
      <w:r w:rsidRPr="00D80AE3">
        <w:rPr>
          <w:b/>
          <w:lang w:val="en-US"/>
        </w:rPr>
        <w:t>IV</w:t>
      </w:r>
      <w:r w:rsidRPr="00D80AE3">
        <w:rPr>
          <w:b/>
        </w:rPr>
        <w:t>. Формы контроля за исполнением административного регламента предоставления государственной услуги</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ind w:firstLine="709"/>
        <w:jc w:val="both"/>
      </w:pPr>
      <w:r w:rsidRPr="00D80AE3">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w:t>
      </w:r>
    </w:p>
    <w:p w:rsidR="00AB64EB" w:rsidRPr="00D80AE3" w:rsidRDefault="00AB64EB" w:rsidP="00AB64EB">
      <w:pPr>
        <w:autoSpaceDE w:val="0"/>
        <w:autoSpaceDN w:val="0"/>
        <w:adjustRightInd w:val="0"/>
        <w:spacing w:line="0" w:lineRule="atLeast"/>
        <w:ind w:firstLine="709"/>
        <w:jc w:val="both"/>
      </w:pPr>
      <w:r w:rsidRPr="00D80AE3">
        <w:t>4.1.1. Начальник Отдела осуществляет контроль:</w:t>
      </w:r>
    </w:p>
    <w:p w:rsidR="00AB64EB" w:rsidRPr="00D80AE3" w:rsidRDefault="00AB64EB" w:rsidP="00AB64EB">
      <w:pPr>
        <w:autoSpaceDE w:val="0"/>
        <w:autoSpaceDN w:val="0"/>
        <w:adjustRightInd w:val="0"/>
        <w:spacing w:line="0" w:lineRule="atLeast"/>
        <w:ind w:firstLine="709"/>
        <w:jc w:val="both"/>
      </w:pPr>
      <w:r w:rsidRPr="00D80AE3">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сотрудниками Отдела;</w:t>
      </w:r>
    </w:p>
    <w:p w:rsidR="00AB64EB" w:rsidRPr="00D80AE3" w:rsidRDefault="00AB64EB" w:rsidP="00AB64EB">
      <w:pPr>
        <w:autoSpaceDE w:val="0"/>
        <w:autoSpaceDN w:val="0"/>
        <w:adjustRightInd w:val="0"/>
        <w:spacing w:line="0" w:lineRule="atLeast"/>
        <w:ind w:firstLine="709"/>
        <w:jc w:val="both"/>
      </w:pPr>
      <w:r w:rsidRPr="00D80AE3">
        <w:t>за обеспечением сохранности принятых от заявителя документов и соблюдением сотрудниками Отдела особенностей по сбору и обработке персональных данных заявителя.</w:t>
      </w:r>
    </w:p>
    <w:p w:rsidR="00AB64EB" w:rsidRPr="00D80AE3" w:rsidRDefault="00AB64EB" w:rsidP="00AB64EB">
      <w:pPr>
        <w:autoSpaceDE w:val="0"/>
        <w:autoSpaceDN w:val="0"/>
        <w:adjustRightInd w:val="0"/>
        <w:spacing w:line="0" w:lineRule="atLeast"/>
        <w:ind w:firstLine="709"/>
        <w:jc w:val="both"/>
      </w:pPr>
      <w:r w:rsidRPr="00D80AE3">
        <w:t xml:space="preserve">4.1.2. Начальник Отдела и государственные гражданские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соответствие результатов рассмотрения документов требованиям законодательства, принятию мер </w:t>
      </w:r>
      <w:r w:rsidRPr="00D80AE3">
        <w:br/>
        <w:t>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и порядка выдачи документов. Персональная ответственность начальника Отдела и государственных гражданских служащих закрепляется в должностных регламентах в соответствии с требованиями законодательства.</w:t>
      </w:r>
    </w:p>
    <w:p w:rsidR="00AB64EB" w:rsidRPr="00D80AE3" w:rsidRDefault="00AB64EB" w:rsidP="00AB64EB">
      <w:pPr>
        <w:autoSpaceDE w:val="0"/>
        <w:autoSpaceDN w:val="0"/>
        <w:adjustRightInd w:val="0"/>
        <w:spacing w:line="0" w:lineRule="atLeast"/>
        <w:ind w:firstLine="709"/>
        <w:jc w:val="both"/>
      </w:pPr>
      <w:r w:rsidRPr="00D80AE3">
        <w:t>В частности, государственные гражданские служащие несут ответственность:</w:t>
      </w:r>
    </w:p>
    <w:p w:rsidR="00AB64EB" w:rsidRPr="00D80AE3" w:rsidRDefault="00AB64EB" w:rsidP="00AB64EB">
      <w:pPr>
        <w:autoSpaceDE w:val="0"/>
        <w:autoSpaceDN w:val="0"/>
        <w:adjustRightInd w:val="0"/>
        <w:spacing w:line="0" w:lineRule="atLeast"/>
        <w:ind w:firstLine="709"/>
        <w:jc w:val="both"/>
      </w:pPr>
      <w:r w:rsidRPr="00D80AE3">
        <w:t>за требование у заявителей документов или платы, не предусмотренных настоящим Административным регламентом;</w:t>
      </w:r>
    </w:p>
    <w:p w:rsidR="00AB64EB" w:rsidRPr="00D80AE3" w:rsidRDefault="00AB64EB" w:rsidP="00AB64EB">
      <w:pPr>
        <w:autoSpaceDE w:val="0"/>
        <w:autoSpaceDN w:val="0"/>
        <w:adjustRightInd w:val="0"/>
        <w:spacing w:line="0" w:lineRule="atLeast"/>
        <w:ind w:firstLine="709"/>
        <w:jc w:val="both"/>
      </w:pPr>
      <w:r w:rsidRPr="00D80AE3">
        <w:t>за отказ в приеме документов по основаниям, не предусмотренным настоящим Административным регламентом;</w:t>
      </w:r>
    </w:p>
    <w:p w:rsidR="00AB64EB" w:rsidRPr="00D80AE3" w:rsidRDefault="00AB64EB" w:rsidP="00AB64EB">
      <w:pPr>
        <w:autoSpaceDE w:val="0"/>
        <w:autoSpaceDN w:val="0"/>
        <w:adjustRightInd w:val="0"/>
        <w:spacing w:line="0" w:lineRule="atLeast"/>
        <w:ind w:firstLine="709"/>
        <w:jc w:val="both"/>
      </w:pPr>
      <w:r w:rsidRPr="00D80AE3">
        <w:t>за нарушение сроков регистрации запросов заявителя о предоставлении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за нарушение срока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4.1.3. Руководитель структурного подразделения МФЦ осуществляет контроль:</w:t>
      </w:r>
    </w:p>
    <w:p w:rsidR="00AB64EB" w:rsidRPr="00D80AE3" w:rsidRDefault="00AB64EB" w:rsidP="00AB64EB">
      <w:pPr>
        <w:autoSpaceDE w:val="0"/>
        <w:autoSpaceDN w:val="0"/>
        <w:adjustRightInd w:val="0"/>
        <w:spacing w:line="0" w:lineRule="atLeast"/>
        <w:ind w:firstLine="709"/>
        <w:jc w:val="both"/>
      </w:pPr>
      <w:r w:rsidRPr="00D80AE3">
        <w:t>за надлежащим исполнением настоящего Административного регламента работниками структурного подразделения МФЦ;</w:t>
      </w:r>
    </w:p>
    <w:p w:rsidR="00AB64EB" w:rsidRPr="00D80AE3" w:rsidRDefault="00AB64EB" w:rsidP="00AB64EB">
      <w:pPr>
        <w:autoSpaceDE w:val="0"/>
        <w:autoSpaceDN w:val="0"/>
        <w:adjustRightInd w:val="0"/>
        <w:spacing w:line="0" w:lineRule="atLeast"/>
        <w:ind w:firstLine="709"/>
        <w:jc w:val="both"/>
      </w:pPr>
      <w:r w:rsidRPr="00D80AE3">
        <w:t xml:space="preserve">за полнотой принимаемых работниками структурного подразделения МФЦ </w:t>
      </w:r>
      <w:r w:rsidRPr="00D80AE3">
        <w:br/>
        <w:t>от заявителя документов и качеством оформленных документов для передачи их в Комитет;</w:t>
      </w:r>
    </w:p>
    <w:p w:rsidR="00AB64EB" w:rsidRPr="00D80AE3" w:rsidRDefault="00AB64EB" w:rsidP="00AB64EB">
      <w:pPr>
        <w:autoSpaceDE w:val="0"/>
        <w:autoSpaceDN w:val="0"/>
        <w:adjustRightInd w:val="0"/>
        <w:spacing w:line="0" w:lineRule="atLeast"/>
        <w:ind w:firstLine="709"/>
        <w:jc w:val="both"/>
      </w:pPr>
      <w:r w:rsidRPr="00D80AE3">
        <w:t>за своевременностью и полнотой передачи в Комитет принятых от заявителя документов;</w:t>
      </w:r>
    </w:p>
    <w:p w:rsidR="00AB64EB" w:rsidRPr="00D80AE3" w:rsidRDefault="00AB64EB" w:rsidP="00AB64EB">
      <w:pPr>
        <w:autoSpaceDE w:val="0"/>
        <w:autoSpaceDN w:val="0"/>
        <w:adjustRightInd w:val="0"/>
        <w:spacing w:line="0" w:lineRule="atLeast"/>
        <w:ind w:firstLine="709"/>
        <w:jc w:val="both"/>
      </w:pPr>
      <w:r w:rsidRPr="00D80AE3">
        <w:t>за своевременностью и полнотой доведения до заявителя принятых от Комитета информации и документов, являющихся результатом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AB64EB" w:rsidRPr="00D80AE3" w:rsidRDefault="00AB64EB" w:rsidP="00AB64EB">
      <w:pPr>
        <w:autoSpaceDE w:val="0"/>
        <w:autoSpaceDN w:val="0"/>
        <w:adjustRightInd w:val="0"/>
        <w:spacing w:line="0" w:lineRule="atLeast"/>
        <w:ind w:firstLine="709"/>
        <w:jc w:val="both"/>
      </w:pPr>
      <w:r w:rsidRPr="00D80AE3">
        <w:t>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w:t>
      </w:r>
    </w:p>
    <w:p w:rsidR="00AB64EB" w:rsidRPr="00D80AE3" w:rsidRDefault="00AB64EB" w:rsidP="00AB64EB">
      <w:pPr>
        <w:autoSpaceDE w:val="0"/>
        <w:autoSpaceDN w:val="0"/>
        <w:adjustRightInd w:val="0"/>
        <w:spacing w:line="0" w:lineRule="atLeast"/>
        <w:ind w:firstLine="709"/>
        <w:jc w:val="both"/>
      </w:pPr>
      <w:r w:rsidRPr="00D80AE3">
        <w:t>Работники структурного подразделения МФЦ несут ответственность:</w:t>
      </w:r>
    </w:p>
    <w:p w:rsidR="00AB64EB" w:rsidRPr="00D80AE3" w:rsidRDefault="00AB64EB" w:rsidP="00AB64EB">
      <w:pPr>
        <w:autoSpaceDE w:val="0"/>
        <w:autoSpaceDN w:val="0"/>
        <w:adjustRightInd w:val="0"/>
        <w:spacing w:line="0" w:lineRule="atLeast"/>
        <w:ind w:firstLine="709"/>
        <w:jc w:val="both"/>
      </w:pPr>
      <w:r w:rsidRPr="00D80AE3">
        <w:t xml:space="preserve">за 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w:t>
      </w:r>
      <w:r w:rsidRPr="00D80AE3">
        <w:lastRenderedPageBreak/>
        <w:t xml:space="preserve">явилось основанием для отказа заявителю в предоставлении государственной услуги, </w:t>
      </w:r>
      <w:r w:rsidRPr="00D80AE3">
        <w:br/>
        <w:t>за исключением комплекта документов, принятых по настоянию заявителя;</w:t>
      </w:r>
    </w:p>
    <w:p w:rsidR="00AB64EB" w:rsidRPr="00D80AE3" w:rsidRDefault="00AB64EB" w:rsidP="00AB64EB">
      <w:pPr>
        <w:autoSpaceDE w:val="0"/>
        <w:autoSpaceDN w:val="0"/>
        <w:adjustRightInd w:val="0"/>
        <w:spacing w:line="0" w:lineRule="atLeast"/>
        <w:ind w:firstLine="709"/>
        <w:jc w:val="both"/>
      </w:pPr>
      <w:r w:rsidRPr="00D80AE3">
        <w:t>за своевременность информирования заявителя о результате предоставления государственной услуги посредством МАИС ЭГУ.</w:t>
      </w:r>
    </w:p>
    <w:p w:rsidR="00AB64EB" w:rsidRPr="00D80AE3" w:rsidRDefault="00AB64EB" w:rsidP="00AB64EB">
      <w:pPr>
        <w:autoSpaceDE w:val="0"/>
        <w:autoSpaceDN w:val="0"/>
        <w:adjustRightInd w:val="0"/>
        <w:spacing w:line="0" w:lineRule="atLeast"/>
        <w:ind w:firstLine="709"/>
        <w:jc w:val="both"/>
      </w:pPr>
      <w:r w:rsidRPr="00D80AE3">
        <w:t>4.2.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 xml:space="preserve">Начальник Отдела два раза в год осуществляет плановые выборочные проверки полноты и качества предоставления государственной услуги, выполнения положений настоящего Административного регламента, а также внеплановые проверки в случае поступления жалоб (претензий) органов (организаций), юридических и физических лиц </w:t>
      </w:r>
      <w:r w:rsidRPr="00D80AE3">
        <w:br/>
        <w:t>в рамках досудебного обжалования.</w:t>
      </w:r>
    </w:p>
    <w:p w:rsidR="00AB64EB" w:rsidRPr="00D80AE3" w:rsidRDefault="00AB64EB" w:rsidP="00AB64EB">
      <w:pPr>
        <w:autoSpaceDE w:val="0"/>
        <w:autoSpaceDN w:val="0"/>
        <w:adjustRightInd w:val="0"/>
        <w:spacing w:line="0" w:lineRule="atLeast"/>
        <w:ind w:firstLine="709"/>
        <w:jc w:val="both"/>
      </w:pPr>
      <w:r w:rsidRPr="00D80AE3">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AB64EB" w:rsidRPr="00D80AE3" w:rsidRDefault="00AB64EB" w:rsidP="00AB64EB">
      <w:pPr>
        <w:autoSpaceDE w:val="0"/>
        <w:autoSpaceDN w:val="0"/>
        <w:adjustRightInd w:val="0"/>
        <w:spacing w:line="0" w:lineRule="atLeast"/>
        <w:ind w:firstLine="709"/>
        <w:jc w:val="both"/>
      </w:pPr>
      <w:r w:rsidRPr="00D80AE3">
        <w:t>4.3. Ответственность должностных лиц Комитета,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 xml:space="preserve">Должностные лица Комитета несут ответственность в соответствии </w:t>
      </w:r>
      <w:r w:rsidRPr="00D80AE3">
        <w:br/>
        <w:t>с законодательством Российской Федерации.</w:t>
      </w:r>
    </w:p>
    <w:p w:rsidR="00AB64EB" w:rsidRPr="00D80AE3" w:rsidRDefault="00AB64EB" w:rsidP="00AB64EB">
      <w:pPr>
        <w:widowControl w:val="0"/>
        <w:spacing w:line="0" w:lineRule="atLeast"/>
        <w:ind w:firstLine="779"/>
        <w:jc w:val="both"/>
      </w:pPr>
      <w:r w:rsidRPr="00D80AE3">
        <w:t xml:space="preserve">Направление межведомственных запросов о представлении документов </w:t>
      </w:r>
      <w:r w:rsidRPr="00D80AE3">
        <w:br/>
        <w:t xml:space="preserve">и информации для осуществления деятельности, не связанной с предоставлением государственной услуги, не допускается, а должностные лица Комитета, направившие необоснованные межведомственные запросы, несут ответственность в соответствии </w:t>
      </w:r>
      <w:r w:rsidRPr="00D80AE3">
        <w:br/>
        <w:t>с законодательством Российской Федерации.</w:t>
      </w:r>
    </w:p>
    <w:p w:rsidR="00AB64EB" w:rsidRPr="00D80AE3" w:rsidRDefault="00AB64EB" w:rsidP="00AB64EB">
      <w:pPr>
        <w:widowControl w:val="0"/>
        <w:spacing w:line="0" w:lineRule="atLeast"/>
        <w:ind w:firstLine="779"/>
        <w:jc w:val="both"/>
      </w:pPr>
      <w:r w:rsidRPr="00D80AE3">
        <w:t>Непредставление (несвоевременное представление) органом или организацией</w:t>
      </w:r>
      <w:r w:rsidRPr="00D80AE3">
        <w:br/>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w:t>
      </w:r>
      <w:r w:rsidRPr="00D80AE3">
        <w:br/>
        <w:t xml:space="preserve">не представившие (несвоевременно представившие) запрошенные и находящиеся </w:t>
      </w:r>
      <w:r w:rsidRPr="00D80AE3">
        <w:br/>
        <w:t xml:space="preserve">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w:t>
      </w:r>
      <w:r w:rsidRPr="00D80AE3">
        <w:br/>
        <w:t>с законодательством Российской Федерации.</w:t>
      </w:r>
    </w:p>
    <w:p w:rsidR="00AB64EB" w:rsidRPr="00D80AE3" w:rsidRDefault="00AB64EB" w:rsidP="00AB64EB">
      <w:pPr>
        <w:autoSpaceDE w:val="0"/>
        <w:autoSpaceDN w:val="0"/>
        <w:adjustRightInd w:val="0"/>
        <w:spacing w:line="0" w:lineRule="atLeast"/>
        <w:ind w:firstLine="709"/>
        <w:jc w:val="both"/>
      </w:pPr>
      <w:r w:rsidRPr="00D80AE3">
        <w:t>4.4. Заявители могут осуществлять контроль 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suppressAutoHyphens/>
        <w:autoSpaceDE w:val="0"/>
        <w:autoSpaceDN w:val="0"/>
        <w:adjustRightInd w:val="0"/>
        <w:spacing w:line="0" w:lineRule="atLeast"/>
        <w:ind w:right="-57"/>
        <w:jc w:val="center"/>
        <w:rPr>
          <w:b/>
        </w:rPr>
      </w:pPr>
      <w:r w:rsidRPr="00D80AE3">
        <w:rPr>
          <w:b/>
          <w:lang w:val="en-US"/>
        </w:rPr>
        <w:t>V</w:t>
      </w:r>
      <w:r w:rsidRPr="00D80AE3">
        <w:rPr>
          <w:b/>
        </w:rPr>
        <w:t xml:space="preserve">. Досудебный (внесудебный) порядок обжалования решений и действий (бездействия) Комитета, предоставляющего государственную услугу, </w:t>
      </w:r>
    </w:p>
    <w:p w:rsidR="00AB64EB" w:rsidRPr="00D80AE3" w:rsidRDefault="00AB64EB" w:rsidP="00AB64EB">
      <w:pPr>
        <w:suppressAutoHyphens/>
        <w:autoSpaceDE w:val="0"/>
        <w:autoSpaceDN w:val="0"/>
        <w:adjustRightInd w:val="0"/>
        <w:spacing w:line="0" w:lineRule="atLeast"/>
        <w:ind w:right="-57"/>
        <w:jc w:val="center"/>
      </w:pPr>
      <w:r w:rsidRPr="00D80AE3">
        <w:rPr>
          <w:b/>
        </w:rPr>
        <w:t>должностного лица Комитета</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autoSpaceDE w:val="0"/>
        <w:autoSpaceDN w:val="0"/>
        <w:adjustRightInd w:val="0"/>
        <w:spacing w:line="0" w:lineRule="atLeast"/>
        <w:ind w:firstLine="709"/>
        <w:jc w:val="both"/>
      </w:pPr>
      <w:r w:rsidRPr="00D80AE3">
        <w:t>5.1. Информация для заявителя о его праве подать жалобу на нарушение порядка предоставления государственной услуги (далее – жалоба).</w:t>
      </w:r>
    </w:p>
    <w:p w:rsidR="00AB64EB" w:rsidRPr="00D80AE3" w:rsidRDefault="00AB64EB" w:rsidP="00AB64EB">
      <w:pPr>
        <w:autoSpaceDE w:val="0"/>
        <w:autoSpaceDN w:val="0"/>
        <w:adjustRightInd w:val="0"/>
        <w:spacing w:line="0" w:lineRule="atLeast"/>
        <w:ind w:firstLine="709"/>
        <w:jc w:val="both"/>
      </w:pPr>
      <w:r w:rsidRPr="00D80AE3">
        <w:t>Порядок подачи жалобы в МФЦ на решения и действия (бездействие) МФЦ, работников МФЦ описан в пункте 6.5 Административного регламента.</w:t>
      </w:r>
    </w:p>
    <w:p w:rsidR="00AB64EB" w:rsidRPr="00D80AE3" w:rsidRDefault="00AB64EB" w:rsidP="00AB64EB">
      <w:pPr>
        <w:autoSpaceDE w:val="0"/>
        <w:autoSpaceDN w:val="0"/>
        <w:adjustRightInd w:val="0"/>
        <w:spacing w:line="0" w:lineRule="atLeast"/>
        <w:ind w:firstLine="709"/>
        <w:jc w:val="both"/>
      </w:pPr>
      <w:r w:rsidRPr="00D80AE3">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AB64EB" w:rsidRPr="00D80AE3" w:rsidRDefault="00AB64EB" w:rsidP="00AB64EB">
      <w:pPr>
        <w:autoSpaceDE w:val="0"/>
        <w:autoSpaceDN w:val="0"/>
        <w:adjustRightInd w:val="0"/>
        <w:spacing w:line="0" w:lineRule="atLeast"/>
        <w:ind w:firstLine="709"/>
        <w:jc w:val="both"/>
      </w:pPr>
      <w:r w:rsidRPr="00D80AE3">
        <w:t>5.1.1. Заявитель может подать жалобу, в том числе в следующих случаях:</w:t>
      </w:r>
    </w:p>
    <w:p w:rsidR="00AB64EB" w:rsidRPr="00D80AE3" w:rsidRDefault="00AB64EB" w:rsidP="00AB64EB">
      <w:pPr>
        <w:autoSpaceDE w:val="0"/>
        <w:autoSpaceDN w:val="0"/>
        <w:adjustRightInd w:val="0"/>
        <w:spacing w:line="0" w:lineRule="atLeast"/>
        <w:ind w:firstLine="709"/>
        <w:jc w:val="both"/>
      </w:pPr>
      <w:r w:rsidRPr="00D80AE3">
        <w:t>нарушение срока регистрации запроса о предоставлении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нарушение срока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lastRenderedPageBreak/>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Санкт-Петербурга </w:t>
      </w:r>
      <w:r w:rsidRPr="00D80AE3">
        <w:br/>
        <w:t>для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 xml:space="preserve">отказ в предоставлении государственной услуги, если основания отказа </w:t>
      </w:r>
      <w:r w:rsidRPr="00D80AE3">
        <w:br/>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AB64EB" w:rsidRPr="00D80AE3" w:rsidRDefault="00AB64EB" w:rsidP="00AB64EB">
      <w:pPr>
        <w:autoSpaceDE w:val="0"/>
        <w:autoSpaceDN w:val="0"/>
        <w:adjustRightInd w:val="0"/>
        <w:spacing w:line="0" w:lineRule="atLeast"/>
        <w:ind w:firstLine="709"/>
        <w:jc w:val="both"/>
      </w:pPr>
      <w:r w:rsidRPr="00D80AE3">
        <w:t xml:space="preserve">требование с заявителя при предоставлении государственной услуги платы, </w:t>
      </w:r>
      <w:r w:rsidRPr="00D80AE3">
        <w:br/>
        <w:t>не предусмотренной нормативными правовыми актами Российской Федерации, нормативными правовыми актами Санкт-Петербурга;</w:t>
      </w:r>
    </w:p>
    <w:p w:rsidR="00AB64EB" w:rsidRPr="00D80AE3" w:rsidRDefault="00AB64EB" w:rsidP="00AB64EB">
      <w:pPr>
        <w:autoSpaceDE w:val="0"/>
        <w:autoSpaceDN w:val="0"/>
        <w:adjustRightInd w:val="0"/>
        <w:spacing w:line="0" w:lineRule="atLeast"/>
        <w:ind w:firstLine="709"/>
        <w:jc w:val="both"/>
      </w:pPr>
      <w:r w:rsidRPr="00D80AE3">
        <w:t xml:space="preserve">отказ Комитета, должностного лица Комитета, государственного гражданского служащего Комитета в исправлении допущенных опечаток и ошибок в выданных </w:t>
      </w:r>
      <w:r w:rsidRPr="00D80AE3">
        <w:br/>
        <w:t>в результате предоставления государственной услуги документах либо нарушение установленного срока таких исправлений;</w:t>
      </w:r>
    </w:p>
    <w:p w:rsidR="00AB64EB" w:rsidRPr="00D80AE3" w:rsidRDefault="00AB64EB" w:rsidP="00AB64EB">
      <w:pPr>
        <w:autoSpaceDE w:val="0"/>
        <w:autoSpaceDN w:val="0"/>
        <w:adjustRightInd w:val="0"/>
        <w:spacing w:line="0" w:lineRule="atLeast"/>
        <w:ind w:firstLine="709"/>
        <w:jc w:val="both"/>
      </w:pPr>
      <w:r w:rsidRPr="00D80AE3">
        <w:t>нарушение срока или порядка выдачи документов по результатам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D80AE3">
        <w:br/>
        <w:t>и иными нормативными правовыми актами Санкт-Петербурга;</w:t>
      </w:r>
    </w:p>
    <w:p w:rsidR="00AB64EB" w:rsidRPr="00D80AE3" w:rsidRDefault="00AB64EB" w:rsidP="00AB64EB">
      <w:pPr>
        <w:autoSpaceDE w:val="0"/>
        <w:autoSpaceDN w:val="0"/>
        <w:adjustRightInd w:val="0"/>
        <w:spacing w:line="0" w:lineRule="atLeast"/>
        <w:ind w:firstLine="709"/>
        <w:jc w:val="both"/>
      </w:pPr>
      <w:r w:rsidRPr="00D80AE3">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w:t>
      </w:r>
      <w:r w:rsidRPr="00D80AE3">
        <w:br/>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AB64EB" w:rsidRPr="00D80AE3" w:rsidRDefault="00AB64EB" w:rsidP="00AB64EB">
      <w:pPr>
        <w:autoSpaceDE w:val="0"/>
        <w:autoSpaceDN w:val="0"/>
        <w:adjustRightInd w:val="0"/>
        <w:spacing w:line="0" w:lineRule="atLeast"/>
        <w:ind w:firstLine="709"/>
        <w:jc w:val="both"/>
      </w:pPr>
      <w:r w:rsidRPr="00D80AE3">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AB64EB" w:rsidRPr="00D80AE3" w:rsidRDefault="00AB64EB" w:rsidP="00AB64EB">
      <w:pPr>
        <w:autoSpaceDE w:val="0"/>
        <w:autoSpaceDN w:val="0"/>
        <w:adjustRightInd w:val="0"/>
        <w:spacing w:line="0" w:lineRule="atLeast"/>
        <w:ind w:firstLine="709"/>
        <w:jc w:val="both"/>
      </w:pPr>
      <w:r w:rsidRPr="00D80AE3">
        <w:t>оформленная в соответствии с законодательством Российской Федерации доверенность (для физических лиц);</w:t>
      </w:r>
    </w:p>
    <w:p w:rsidR="00AB64EB" w:rsidRPr="00D80AE3" w:rsidRDefault="00AB64EB" w:rsidP="00AB64EB">
      <w:pPr>
        <w:autoSpaceDE w:val="0"/>
        <w:autoSpaceDN w:val="0"/>
        <w:adjustRightInd w:val="0"/>
        <w:spacing w:line="0" w:lineRule="atLeast"/>
        <w:ind w:firstLine="709"/>
        <w:jc w:val="both"/>
      </w:pPr>
      <w:r w:rsidRPr="00D80AE3">
        <w:t xml:space="preserve">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w:t>
      </w:r>
      <w:r w:rsidRPr="00D80AE3">
        <w:br/>
        <w:t>(для юридических лиц);</w:t>
      </w:r>
    </w:p>
    <w:p w:rsidR="00AB64EB" w:rsidRPr="00D80AE3" w:rsidRDefault="00AB64EB" w:rsidP="00AB64EB">
      <w:pPr>
        <w:autoSpaceDE w:val="0"/>
        <w:autoSpaceDN w:val="0"/>
        <w:adjustRightInd w:val="0"/>
        <w:spacing w:line="0" w:lineRule="atLeast"/>
        <w:ind w:firstLine="709"/>
        <w:jc w:val="both"/>
      </w:pPr>
      <w:r w:rsidRPr="00D80AE3">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B64EB" w:rsidRPr="00D80AE3" w:rsidRDefault="00AB64EB" w:rsidP="00AB64EB">
      <w:pPr>
        <w:autoSpaceDE w:val="0"/>
        <w:autoSpaceDN w:val="0"/>
        <w:adjustRightInd w:val="0"/>
        <w:spacing w:line="0" w:lineRule="atLeast"/>
        <w:ind w:firstLine="709"/>
        <w:jc w:val="both"/>
      </w:pPr>
      <w:r w:rsidRPr="00D80AE3">
        <w:t>5.2. Предмет жалобы.</w:t>
      </w:r>
    </w:p>
    <w:p w:rsidR="00AB64EB" w:rsidRPr="00D80AE3" w:rsidRDefault="00AB64EB" w:rsidP="00AB64EB">
      <w:pPr>
        <w:autoSpaceDE w:val="0"/>
        <w:autoSpaceDN w:val="0"/>
        <w:adjustRightInd w:val="0"/>
        <w:spacing w:line="0" w:lineRule="atLeast"/>
        <w:ind w:firstLine="709"/>
        <w:jc w:val="both"/>
      </w:pPr>
      <w:r w:rsidRPr="00D80AE3">
        <w:t>Жалоба должна содержать:</w:t>
      </w:r>
    </w:p>
    <w:p w:rsidR="00AB64EB" w:rsidRPr="00D80AE3" w:rsidRDefault="00AB64EB" w:rsidP="00AB64EB">
      <w:pPr>
        <w:autoSpaceDE w:val="0"/>
        <w:autoSpaceDN w:val="0"/>
        <w:adjustRightInd w:val="0"/>
        <w:spacing w:line="0" w:lineRule="atLeast"/>
        <w:ind w:firstLine="709"/>
        <w:jc w:val="both"/>
      </w:pPr>
      <w:r w:rsidRPr="00D80AE3">
        <w:t xml:space="preserve">наименование Комитета, должность и фамилию, имя, отчество (последнее – </w:t>
      </w:r>
      <w:r w:rsidRPr="00D80AE3">
        <w:br/>
        <w:t>при наличии) должностного лица либо государственного гражданского служащего Комитета, решения и действия (бездействие) которых обжалуются;</w:t>
      </w:r>
    </w:p>
    <w:p w:rsidR="00AB64EB" w:rsidRPr="00D80AE3" w:rsidRDefault="00AB64EB" w:rsidP="00AB64EB">
      <w:pPr>
        <w:autoSpaceDE w:val="0"/>
        <w:autoSpaceDN w:val="0"/>
        <w:adjustRightInd w:val="0"/>
        <w:spacing w:line="0" w:lineRule="atLeast"/>
        <w:ind w:firstLine="709"/>
        <w:jc w:val="both"/>
      </w:pPr>
      <w:r w:rsidRPr="00D80AE3">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w:t>
      </w:r>
      <w:r w:rsidRPr="00D80AE3">
        <w:br/>
        <w:t>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B64EB" w:rsidRPr="00D80AE3" w:rsidRDefault="00AB64EB" w:rsidP="00AB64EB">
      <w:pPr>
        <w:autoSpaceDE w:val="0"/>
        <w:autoSpaceDN w:val="0"/>
        <w:adjustRightInd w:val="0"/>
        <w:spacing w:line="0" w:lineRule="atLeast"/>
        <w:ind w:firstLine="709"/>
        <w:jc w:val="both"/>
      </w:pPr>
      <w:r w:rsidRPr="00D80AE3">
        <w:lastRenderedPageBreak/>
        <w:t xml:space="preserve">сведения об обжалуемых решениях и действиях (бездействии) Комитета, должностного лица Комитета либо государственного гражданского служащего Комитета, </w:t>
      </w:r>
      <w:r w:rsidRPr="00D80AE3">
        <w:br/>
        <w:t>в том числе в случае подачи жалобы в МФЦ– вид нарушения, указанный в пункте 5.1.1 настоящего Административного регламента;</w:t>
      </w:r>
    </w:p>
    <w:p w:rsidR="00AB64EB" w:rsidRPr="00D80AE3" w:rsidRDefault="00AB64EB" w:rsidP="00AB64EB">
      <w:pPr>
        <w:autoSpaceDE w:val="0"/>
        <w:autoSpaceDN w:val="0"/>
        <w:adjustRightInd w:val="0"/>
        <w:spacing w:line="0" w:lineRule="atLeast"/>
        <w:ind w:firstLine="709"/>
        <w:jc w:val="both"/>
      </w:pPr>
      <w:r w:rsidRPr="00D80AE3">
        <w:t xml:space="preserve">доводы, на основании которых заявитель не согласен с решением и действием (бездействием) Комитета, должностного лица Комитета либо государственного гражданского служащего Комитета. Заявителем могут быть представлены документы </w:t>
      </w:r>
      <w:r w:rsidRPr="00D80AE3">
        <w:br/>
        <w:t>(при наличии), подтверждающие доводы заявителя, либо их копии.</w:t>
      </w:r>
    </w:p>
    <w:p w:rsidR="00AB64EB" w:rsidRPr="00D80AE3" w:rsidRDefault="00AB64EB" w:rsidP="00AB64EB">
      <w:pPr>
        <w:autoSpaceDE w:val="0"/>
        <w:autoSpaceDN w:val="0"/>
        <w:adjustRightInd w:val="0"/>
        <w:spacing w:line="0" w:lineRule="atLeast"/>
        <w:ind w:firstLine="709"/>
        <w:jc w:val="both"/>
      </w:pPr>
      <w:r w:rsidRPr="00D80AE3">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AB64EB" w:rsidRPr="00D80AE3" w:rsidRDefault="00AB64EB" w:rsidP="00AB64EB">
      <w:pPr>
        <w:autoSpaceDE w:val="0"/>
        <w:autoSpaceDN w:val="0"/>
        <w:adjustRightInd w:val="0"/>
        <w:spacing w:line="0" w:lineRule="atLeast"/>
        <w:ind w:firstLine="709"/>
        <w:jc w:val="both"/>
      </w:pPr>
      <w:r w:rsidRPr="00D80AE3">
        <w:t xml:space="preserve">Жалоба подается в Комитет. </w:t>
      </w:r>
    </w:p>
    <w:p w:rsidR="00AB64EB" w:rsidRPr="00D80AE3" w:rsidRDefault="00AB64EB" w:rsidP="00AB64EB">
      <w:pPr>
        <w:widowControl w:val="0"/>
        <w:autoSpaceDE w:val="0"/>
        <w:autoSpaceDN w:val="0"/>
        <w:adjustRightInd w:val="0"/>
        <w:spacing w:line="0" w:lineRule="atLeast"/>
        <w:ind w:firstLine="709"/>
        <w:jc w:val="both"/>
      </w:pPr>
      <w:r w:rsidRPr="00D80AE3">
        <w:t xml:space="preserve">Жалоба также может быть подана вице-губернатору Санкт-Петербурга, непосредственно координирующему и контролирующему деятельность Комитета, </w:t>
      </w:r>
      <w:r w:rsidRPr="00D80AE3">
        <w:br/>
        <w:t>в Правительство Санкт-Петербурга.</w:t>
      </w:r>
    </w:p>
    <w:p w:rsidR="00AB64EB" w:rsidRPr="00D80AE3" w:rsidRDefault="00AB64EB" w:rsidP="00AB64EB">
      <w:pPr>
        <w:widowControl w:val="0"/>
        <w:autoSpaceDE w:val="0"/>
        <w:autoSpaceDN w:val="0"/>
        <w:adjustRightInd w:val="0"/>
        <w:spacing w:line="0" w:lineRule="atLeast"/>
        <w:ind w:firstLine="709"/>
        <w:jc w:val="both"/>
      </w:pPr>
      <w:r w:rsidRPr="00D80AE3">
        <w:t xml:space="preserve">Жалоба на решения и действия (бездействие) председателя Комитета подается </w:t>
      </w:r>
      <w:r w:rsidRPr="00D80AE3">
        <w:br/>
        <w:t xml:space="preserve">вице-губернатору Санкт-Петербурга, непосредственно координирующему </w:t>
      </w:r>
      <w:r w:rsidRPr="00D80AE3">
        <w:br/>
        <w:t>и контролирующему деятельность Комитета, в Правительство Санкт-Петербурга.</w:t>
      </w:r>
    </w:p>
    <w:p w:rsidR="00AB64EB" w:rsidRPr="00D80AE3" w:rsidRDefault="00AB64EB" w:rsidP="00AB64EB">
      <w:pPr>
        <w:autoSpaceDE w:val="0"/>
        <w:autoSpaceDN w:val="0"/>
        <w:adjustRightInd w:val="0"/>
        <w:spacing w:line="0" w:lineRule="atLeast"/>
        <w:ind w:firstLine="709"/>
        <w:jc w:val="both"/>
      </w:pPr>
      <w:r w:rsidRPr="00D80AE3">
        <w:t>5.4. Способы подачи и рассмотрения жалобы</w:t>
      </w:r>
    </w:p>
    <w:p w:rsidR="00AB64EB" w:rsidRPr="00D80AE3" w:rsidRDefault="00AB64EB" w:rsidP="00AB64EB">
      <w:pPr>
        <w:autoSpaceDE w:val="0"/>
        <w:autoSpaceDN w:val="0"/>
        <w:adjustRightInd w:val="0"/>
        <w:spacing w:line="0" w:lineRule="atLeast"/>
        <w:ind w:firstLine="709"/>
        <w:jc w:val="both"/>
      </w:pPr>
      <w:r w:rsidRPr="00D80AE3">
        <w:t xml:space="preserve">5.4.1. Жалоба может быть подана: </w:t>
      </w:r>
    </w:p>
    <w:p w:rsidR="00AB64EB" w:rsidRPr="00D80AE3" w:rsidRDefault="00AB64EB" w:rsidP="00AB64EB">
      <w:pPr>
        <w:autoSpaceDE w:val="0"/>
        <w:autoSpaceDN w:val="0"/>
        <w:adjustRightInd w:val="0"/>
        <w:spacing w:line="0" w:lineRule="atLeast"/>
        <w:ind w:firstLine="709"/>
        <w:jc w:val="both"/>
      </w:pPr>
      <w:r w:rsidRPr="00D80AE3">
        <w:t>в электронной форме;</w:t>
      </w:r>
    </w:p>
    <w:p w:rsidR="00AB64EB" w:rsidRPr="00D80AE3" w:rsidRDefault="00AB64EB" w:rsidP="00AB64EB">
      <w:pPr>
        <w:autoSpaceDE w:val="0"/>
        <w:autoSpaceDN w:val="0"/>
        <w:adjustRightInd w:val="0"/>
        <w:spacing w:line="0" w:lineRule="atLeast"/>
        <w:ind w:firstLine="709"/>
        <w:jc w:val="both"/>
      </w:pPr>
      <w:r w:rsidRPr="00D80AE3">
        <w:t>в письменной форме на бумажном носителе.</w:t>
      </w:r>
    </w:p>
    <w:p w:rsidR="00AB64EB" w:rsidRPr="00D80AE3" w:rsidRDefault="00AB64EB" w:rsidP="00AB64EB">
      <w:pPr>
        <w:autoSpaceDE w:val="0"/>
        <w:autoSpaceDN w:val="0"/>
        <w:adjustRightInd w:val="0"/>
        <w:spacing w:line="0" w:lineRule="atLeast"/>
        <w:ind w:firstLine="709"/>
        <w:jc w:val="both"/>
      </w:pPr>
      <w:r w:rsidRPr="00D80AE3">
        <w:t>5.4.1.1. Подача жалобы в письменной форме на бумажном носителе осуществляется:</w:t>
      </w:r>
    </w:p>
    <w:p w:rsidR="00AB64EB" w:rsidRPr="00D80AE3" w:rsidRDefault="00AB64EB" w:rsidP="00AB64EB">
      <w:pPr>
        <w:autoSpaceDE w:val="0"/>
        <w:autoSpaceDN w:val="0"/>
        <w:adjustRightInd w:val="0"/>
        <w:spacing w:line="0" w:lineRule="atLeast"/>
        <w:ind w:firstLine="709"/>
        <w:jc w:val="both"/>
      </w:pPr>
      <w:r w:rsidRPr="00D80AE3">
        <w:t>по почте;</w:t>
      </w:r>
    </w:p>
    <w:p w:rsidR="00AB64EB" w:rsidRPr="00D80AE3" w:rsidRDefault="00AB64EB" w:rsidP="00AB64EB">
      <w:pPr>
        <w:autoSpaceDE w:val="0"/>
        <w:autoSpaceDN w:val="0"/>
        <w:adjustRightInd w:val="0"/>
        <w:spacing w:line="0" w:lineRule="atLeast"/>
        <w:ind w:firstLine="709"/>
        <w:jc w:val="both"/>
      </w:pPr>
      <w:r w:rsidRPr="00D80AE3">
        <w:t>через МФЦ</w:t>
      </w:r>
      <w:r w:rsidRPr="00D80AE3">
        <w:rPr>
          <w:vertAlign w:val="superscript"/>
        </w:rPr>
        <w:footnoteReference w:id="1"/>
      </w:r>
      <w:r w:rsidRPr="00D80AE3">
        <w:t>;</w:t>
      </w:r>
    </w:p>
    <w:p w:rsidR="00AB64EB" w:rsidRPr="00D80AE3" w:rsidRDefault="00AB64EB" w:rsidP="00AB64EB">
      <w:pPr>
        <w:autoSpaceDE w:val="0"/>
        <w:autoSpaceDN w:val="0"/>
        <w:adjustRightInd w:val="0"/>
        <w:spacing w:line="0" w:lineRule="atLeast"/>
        <w:ind w:firstLine="709"/>
        <w:jc w:val="both"/>
      </w:pPr>
      <w:r w:rsidRPr="00D80AE3">
        <w:t>при личном приеме заявителя в Комитете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 xml:space="preserve">При личном приеме заявитель представляет документ, удостоверяющий </w:t>
      </w:r>
      <w:r w:rsidRPr="00D80AE3">
        <w:br/>
        <w:t>его личность в соответствии с законодательством Российской Федерации.</w:t>
      </w:r>
    </w:p>
    <w:p w:rsidR="00AB64EB" w:rsidRPr="00D80AE3" w:rsidRDefault="00AB64EB" w:rsidP="00AB64EB">
      <w:pPr>
        <w:autoSpaceDE w:val="0"/>
        <w:autoSpaceDN w:val="0"/>
        <w:adjustRightInd w:val="0"/>
        <w:spacing w:line="0" w:lineRule="atLeast"/>
        <w:ind w:firstLine="709"/>
        <w:jc w:val="both"/>
      </w:pPr>
      <w:r w:rsidRPr="00D80AE3">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AB64EB" w:rsidRPr="00D80AE3" w:rsidRDefault="00AB64EB" w:rsidP="00AB64EB">
      <w:pPr>
        <w:autoSpaceDE w:val="0"/>
        <w:autoSpaceDN w:val="0"/>
        <w:adjustRightInd w:val="0"/>
        <w:spacing w:line="0" w:lineRule="atLeast"/>
        <w:ind w:firstLine="709"/>
        <w:jc w:val="both"/>
      </w:pPr>
      <w:r w:rsidRPr="00D80AE3">
        <w:t xml:space="preserve">5.4.1.2. Подача жалобы в электронной форме осуществляется </w:t>
      </w:r>
      <w:r w:rsidRPr="00D80AE3">
        <w:br/>
        <w:t>с использованием сети «Интернет» посредством официального сайта Комитета (доменное имя сайта в сети «Интернет» – rspb.ru).</w:t>
      </w:r>
    </w:p>
    <w:p w:rsidR="00AB64EB" w:rsidRPr="00D80AE3" w:rsidRDefault="00AB64EB" w:rsidP="00AB64EB">
      <w:pPr>
        <w:autoSpaceDE w:val="0"/>
        <w:autoSpaceDN w:val="0"/>
        <w:adjustRightInd w:val="0"/>
        <w:spacing w:line="0" w:lineRule="atLeast"/>
        <w:ind w:firstLine="709"/>
        <w:jc w:val="both"/>
      </w:pPr>
      <w:r w:rsidRPr="00D80AE3">
        <w:t>5.4.2. Порядок рассмотрения жалобы.</w:t>
      </w:r>
    </w:p>
    <w:p w:rsidR="00AB64EB" w:rsidRPr="00D80AE3" w:rsidRDefault="00AB64EB" w:rsidP="00AB64EB">
      <w:pPr>
        <w:autoSpaceDE w:val="0"/>
        <w:autoSpaceDN w:val="0"/>
        <w:adjustRightInd w:val="0"/>
        <w:spacing w:line="0" w:lineRule="atLeast"/>
        <w:ind w:firstLine="709"/>
        <w:jc w:val="both"/>
      </w:pPr>
      <w:r w:rsidRPr="00D80AE3">
        <w:t xml:space="preserve">Жалоба на решения и действия (бездействие) Комитета, его должностных лиц </w:t>
      </w:r>
      <w:r w:rsidRPr="00D80AE3">
        <w:br/>
        <w:t xml:space="preserve">и государственных гражданских служащих рассматривается Комитетом. </w:t>
      </w:r>
    </w:p>
    <w:p w:rsidR="00AB64EB" w:rsidRPr="00D80AE3" w:rsidRDefault="00AB64EB" w:rsidP="00AB64EB">
      <w:pPr>
        <w:widowControl w:val="0"/>
        <w:autoSpaceDE w:val="0"/>
        <w:autoSpaceDN w:val="0"/>
        <w:adjustRightInd w:val="0"/>
        <w:spacing w:line="0" w:lineRule="atLeast"/>
        <w:ind w:firstLine="709"/>
        <w:jc w:val="both"/>
      </w:pPr>
      <w:r w:rsidRPr="00D80AE3">
        <w:t>Жалоба на решения и действия (бездействие) председателя Комитета рассматривается вышестоящим органом.</w:t>
      </w:r>
    </w:p>
    <w:p w:rsidR="00AB64EB" w:rsidRPr="00D80AE3" w:rsidRDefault="00AB64EB" w:rsidP="00AB64EB">
      <w:pPr>
        <w:autoSpaceDE w:val="0"/>
        <w:autoSpaceDN w:val="0"/>
        <w:adjustRightInd w:val="0"/>
        <w:spacing w:line="0" w:lineRule="atLeast"/>
        <w:ind w:firstLine="709"/>
        <w:jc w:val="both"/>
      </w:pPr>
      <w:r w:rsidRPr="00D80AE3">
        <w:t xml:space="preserve">МФЦ, в случае подачи жалобы через МФЦ, обеспечивает передачу жалобы </w:t>
      </w:r>
      <w:r w:rsidRPr="00D80AE3">
        <w:br/>
        <w:t xml:space="preserve">в Комитет в порядке и сроки, которые установлены соглашением о взаимодействии между МФЦ и Комитетом, но не позднее следующего рабочего дня со дня поступления жалобы. </w:t>
      </w:r>
    </w:p>
    <w:p w:rsidR="00AB64EB" w:rsidRPr="00D80AE3" w:rsidRDefault="00AB64EB" w:rsidP="00AB64EB">
      <w:pPr>
        <w:autoSpaceDE w:val="0"/>
        <w:autoSpaceDN w:val="0"/>
        <w:adjustRightInd w:val="0"/>
        <w:spacing w:line="0" w:lineRule="atLeast"/>
        <w:ind w:firstLine="709"/>
        <w:jc w:val="both"/>
      </w:pPr>
      <w:r w:rsidRPr="00D80AE3">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w:t>
      </w:r>
      <w:r w:rsidRPr="00D80AE3">
        <w:lastRenderedPageBreak/>
        <w:t>жалобы исчисляется со дня регистрации жалобы в уполномоченном на ее рассмотрение органе.</w:t>
      </w:r>
    </w:p>
    <w:p w:rsidR="00AB64EB" w:rsidRPr="00D80AE3" w:rsidRDefault="00AB64EB" w:rsidP="00AB64EB">
      <w:pPr>
        <w:autoSpaceDE w:val="0"/>
        <w:autoSpaceDN w:val="0"/>
        <w:adjustRightInd w:val="0"/>
        <w:spacing w:line="0" w:lineRule="atLeast"/>
        <w:ind w:firstLine="709"/>
        <w:jc w:val="both"/>
      </w:pPr>
      <w:r w:rsidRPr="00D80AE3">
        <w:t xml:space="preserve">Комитет вправе оставить жалобу без ответа в следующих случаях: </w:t>
      </w:r>
    </w:p>
    <w:p w:rsidR="00AB64EB" w:rsidRPr="00D80AE3" w:rsidRDefault="00AB64EB" w:rsidP="00AB64EB">
      <w:pPr>
        <w:autoSpaceDE w:val="0"/>
        <w:autoSpaceDN w:val="0"/>
        <w:adjustRightInd w:val="0"/>
        <w:spacing w:line="0" w:lineRule="atLeast"/>
        <w:ind w:firstLine="709"/>
        <w:jc w:val="both"/>
      </w:pPr>
      <w:r w:rsidRPr="00D80AE3">
        <w:t>наличие в жалобе нецензурных либо оскорбительных выражений, угроз жизни, здоровью и имуществу должностного лица, а также членов его семьи;</w:t>
      </w:r>
    </w:p>
    <w:p w:rsidR="00AB64EB" w:rsidRPr="00D80AE3" w:rsidRDefault="00AB64EB" w:rsidP="00AB64EB">
      <w:pPr>
        <w:autoSpaceDE w:val="0"/>
        <w:autoSpaceDN w:val="0"/>
        <w:adjustRightInd w:val="0"/>
        <w:spacing w:line="0" w:lineRule="atLeast"/>
        <w:ind w:firstLine="709"/>
        <w:jc w:val="both"/>
      </w:pPr>
      <w:r w:rsidRPr="00D80AE3">
        <w:t>отсутствие возможности прочитать</w:t>
      </w:r>
      <w:r w:rsidRPr="00D80AE3">
        <w:rPr>
          <w:vertAlign w:val="superscript"/>
        </w:rPr>
        <w:footnoteReference w:id="2"/>
      </w:r>
      <w:r w:rsidRPr="00D80AE3">
        <w:t xml:space="preserve"> текст жалобы, фамилию, имя, отчество </w:t>
      </w:r>
      <w:r w:rsidRPr="00D80AE3">
        <w:br/>
        <w:t xml:space="preserve">(при наличии) и (или) почтовый адрес заявителя, указанные в жалобе. </w:t>
      </w:r>
    </w:p>
    <w:p w:rsidR="00AB64EB" w:rsidRPr="00D80AE3" w:rsidRDefault="00AB64EB" w:rsidP="00AB64EB">
      <w:pPr>
        <w:autoSpaceDE w:val="0"/>
        <w:autoSpaceDN w:val="0"/>
        <w:adjustRightInd w:val="0"/>
        <w:spacing w:line="0" w:lineRule="atLeast"/>
        <w:ind w:firstLine="709"/>
        <w:jc w:val="both"/>
      </w:pPr>
      <w:r w:rsidRPr="00D80AE3">
        <w:t xml:space="preserve">В случае оставления жалобы без ответа Комитет в течение трех рабочих дней </w:t>
      </w:r>
      <w:r w:rsidRPr="00D80AE3">
        <w:br/>
        <w:t xml:space="preserve">со дня регистрации жалобы сообщает об этом гражданину, направившему жалобу, </w:t>
      </w:r>
      <w:r w:rsidRPr="00D80AE3">
        <w:br/>
        <w:t>если его фамилия и почтовый адрес поддаются прочтению.</w:t>
      </w:r>
    </w:p>
    <w:p w:rsidR="00AB64EB" w:rsidRPr="00D80AE3" w:rsidRDefault="00AB64EB" w:rsidP="00AB64EB">
      <w:pPr>
        <w:autoSpaceDE w:val="0"/>
        <w:autoSpaceDN w:val="0"/>
        <w:adjustRightInd w:val="0"/>
        <w:spacing w:line="0" w:lineRule="atLeast"/>
        <w:ind w:firstLine="709"/>
        <w:jc w:val="both"/>
      </w:pPr>
      <w:r w:rsidRPr="00D80AE3">
        <w:t>5.5. Сроки рассмотрения жалобы.</w:t>
      </w:r>
    </w:p>
    <w:p w:rsidR="00AB64EB" w:rsidRPr="00D80AE3" w:rsidRDefault="00AB64EB" w:rsidP="00AB64EB">
      <w:pPr>
        <w:autoSpaceDE w:val="0"/>
        <w:autoSpaceDN w:val="0"/>
        <w:adjustRightInd w:val="0"/>
        <w:spacing w:line="0" w:lineRule="atLeast"/>
        <w:ind w:firstLine="709"/>
        <w:jc w:val="both"/>
      </w:pPr>
      <w:r w:rsidRPr="00D80AE3">
        <w:t>Срок рассмотрения жалобы исчисляется со дня регистрации жалобы в Комитет.</w:t>
      </w:r>
    </w:p>
    <w:p w:rsidR="00AB64EB" w:rsidRPr="00D80AE3" w:rsidRDefault="00AB64EB" w:rsidP="00AB64EB">
      <w:pPr>
        <w:autoSpaceDE w:val="0"/>
        <w:autoSpaceDN w:val="0"/>
        <w:adjustRightInd w:val="0"/>
        <w:spacing w:line="0" w:lineRule="atLeast"/>
        <w:ind w:firstLine="709"/>
        <w:jc w:val="both"/>
      </w:pPr>
      <w:r w:rsidRPr="00D80AE3">
        <w:t xml:space="preserve">Жалоба, поступившая в Комитет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Pr="00D80AE3">
        <w:br/>
        <w:t xml:space="preserve">по рассмотрению жалоб, в течение пятнадцати рабочих дней со дня ее регистрации, </w:t>
      </w:r>
      <w:r w:rsidRPr="00D80AE3">
        <w:br/>
        <w:t>если более короткие сроки рассмотрения жалобы не установлены Комитетом.</w:t>
      </w:r>
    </w:p>
    <w:p w:rsidR="00AB64EB" w:rsidRPr="00D80AE3" w:rsidRDefault="00AB64EB" w:rsidP="00AB64EB">
      <w:pPr>
        <w:autoSpaceDE w:val="0"/>
        <w:autoSpaceDN w:val="0"/>
        <w:adjustRightInd w:val="0"/>
        <w:spacing w:line="0" w:lineRule="atLeast"/>
        <w:ind w:firstLine="709"/>
        <w:jc w:val="both"/>
      </w:pPr>
      <w:r w:rsidRPr="00D80AE3">
        <w:t xml:space="preserve">В случае обжалования отказа Комитета в приеме документов у заявителя либо </w:t>
      </w:r>
      <w:r w:rsidRPr="00D80AE3">
        <w:br/>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D80AE3" w:rsidDel="00BB473E">
        <w:t xml:space="preserve"> </w:t>
      </w:r>
    </w:p>
    <w:p w:rsidR="00AB64EB" w:rsidRPr="00D80AE3" w:rsidRDefault="00AB64EB" w:rsidP="00AB64EB">
      <w:pPr>
        <w:autoSpaceDE w:val="0"/>
        <w:autoSpaceDN w:val="0"/>
        <w:adjustRightInd w:val="0"/>
        <w:spacing w:line="0" w:lineRule="atLeast"/>
        <w:ind w:firstLine="709"/>
        <w:jc w:val="both"/>
      </w:pPr>
      <w:r w:rsidRPr="00D80AE3">
        <w:t>5.6. Результат рассмотрения жалобы.</w:t>
      </w:r>
    </w:p>
    <w:p w:rsidR="00AB64EB" w:rsidRPr="00D80AE3" w:rsidRDefault="00AB64EB" w:rsidP="00AB64EB">
      <w:pPr>
        <w:autoSpaceDE w:val="0"/>
        <w:autoSpaceDN w:val="0"/>
        <w:adjustRightInd w:val="0"/>
        <w:spacing w:line="0" w:lineRule="atLeast"/>
        <w:ind w:firstLine="709"/>
        <w:jc w:val="both"/>
      </w:pPr>
      <w:r w:rsidRPr="00D80AE3">
        <w:t xml:space="preserve">По результатам рассмотрения жалобы Комитет принимает одно </w:t>
      </w:r>
      <w:r w:rsidRPr="00D80AE3">
        <w:br/>
        <w:t>из следующих решений:</w:t>
      </w:r>
    </w:p>
    <w:p w:rsidR="00AB64EB" w:rsidRPr="00D80AE3" w:rsidRDefault="00AB64EB" w:rsidP="00AB64EB">
      <w:pPr>
        <w:autoSpaceDE w:val="0"/>
        <w:autoSpaceDN w:val="0"/>
        <w:adjustRightInd w:val="0"/>
        <w:spacing w:line="0" w:lineRule="atLeast"/>
        <w:ind w:firstLine="709"/>
        <w:jc w:val="both"/>
      </w:pPr>
      <w:r w:rsidRPr="00D80AE3">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AB64EB" w:rsidRPr="00D80AE3" w:rsidRDefault="00AB64EB" w:rsidP="00AB64EB">
      <w:pPr>
        <w:autoSpaceDE w:val="0"/>
        <w:autoSpaceDN w:val="0"/>
        <w:adjustRightInd w:val="0"/>
        <w:spacing w:line="0" w:lineRule="atLeast"/>
        <w:ind w:firstLine="709"/>
        <w:jc w:val="both"/>
      </w:pPr>
      <w:r w:rsidRPr="00D80AE3">
        <w:t>в удовлетворении жалобы отказывается.</w:t>
      </w:r>
    </w:p>
    <w:p w:rsidR="00AB64EB" w:rsidRPr="00D80AE3" w:rsidRDefault="00AB64EB" w:rsidP="00AB64EB">
      <w:pPr>
        <w:autoSpaceDE w:val="0"/>
        <w:autoSpaceDN w:val="0"/>
        <w:adjustRightInd w:val="0"/>
        <w:spacing w:line="0" w:lineRule="atLeast"/>
        <w:ind w:firstLine="709"/>
        <w:jc w:val="both"/>
      </w:pPr>
      <w:r w:rsidRPr="00D80AE3">
        <w:t>Указанное решение принимается в форме акта Комитета. Типовая форма акта установлена приложением № 5 к настоящему Административному регламенту.</w:t>
      </w:r>
    </w:p>
    <w:p w:rsidR="00AB64EB" w:rsidRPr="00D80AE3" w:rsidRDefault="00AB64EB" w:rsidP="00AB64EB">
      <w:pPr>
        <w:autoSpaceDE w:val="0"/>
        <w:autoSpaceDN w:val="0"/>
        <w:adjustRightInd w:val="0"/>
        <w:spacing w:line="0" w:lineRule="atLeast"/>
        <w:ind w:firstLine="709"/>
        <w:jc w:val="both"/>
      </w:pPr>
      <w:r w:rsidRPr="00D80AE3">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w:t>
      </w:r>
      <w:r w:rsidRPr="00D80AE3">
        <w:br/>
        <w:t xml:space="preserve">в рассмотрении жалобы по существу в связи с несоответствием сведений, изложенных </w:t>
      </w:r>
      <w:r w:rsidRPr="00D80AE3">
        <w:br/>
        <w:t>в жалобе, указанному виду нарушения.</w:t>
      </w:r>
    </w:p>
    <w:p w:rsidR="00AB64EB" w:rsidRPr="00D80AE3" w:rsidRDefault="00AB64EB" w:rsidP="00AB64EB">
      <w:pPr>
        <w:autoSpaceDE w:val="0"/>
        <w:autoSpaceDN w:val="0"/>
        <w:adjustRightInd w:val="0"/>
        <w:spacing w:line="0" w:lineRule="atLeast"/>
        <w:ind w:firstLine="709"/>
        <w:jc w:val="both"/>
      </w:pPr>
      <w:r w:rsidRPr="00D80AE3">
        <w:t>Комитет отказывает в удовлетворении жалобы в следующих случаях:</w:t>
      </w:r>
    </w:p>
    <w:p w:rsidR="00AB64EB" w:rsidRPr="00D80AE3" w:rsidRDefault="00AB64EB" w:rsidP="00AB64EB">
      <w:pPr>
        <w:autoSpaceDE w:val="0"/>
        <w:autoSpaceDN w:val="0"/>
        <w:adjustRightInd w:val="0"/>
        <w:spacing w:line="0" w:lineRule="atLeast"/>
        <w:ind w:firstLine="709"/>
        <w:jc w:val="both"/>
      </w:pPr>
      <w:r w:rsidRPr="00D80AE3">
        <w:t>наличие вступившего в законную силу решения суда, арбитражного суда по жалобе о том же предмете и по тем же основаниям;</w:t>
      </w:r>
    </w:p>
    <w:p w:rsidR="00AB64EB" w:rsidRPr="00D80AE3" w:rsidRDefault="00AB64EB" w:rsidP="00AB64EB">
      <w:pPr>
        <w:autoSpaceDE w:val="0"/>
        <w:autoSpaceDN w:val="0"/>
        <w:adjustRightInd w:val="0"/>
        <w:spacing w:line="0" w:lineRule="atLeast"/>
        <w:ind w:firstLine="709"/>
        <w:jc w:val="both"/>
      </w:pPr>
      <w:r w:rsidRPr="00D80AE3">
        <w:t>подача жалобы лицом, полномочия которого не подтверждены в порядке, установленном законодательством Российской Федерации;</w:t>
      </w:r>
    </w:p>
    <w:p w:rsidR="00AB64EB" w:rsidRPr="00D80AE3" w:rsidRDefault="00AB64EB" w:rsidP="00AB64EB">
      <w:pPr>
        <w:autoSpaceDE w:val="0"/>
        <w:autoSpaceDN w:val="0"/>
        <w:adjustRightInd w:val="0"/>
        <w:spacing w:line="0" w:lineRule="atLeast"/>
        <w:ind w:firstLine="709"/>
        <w:jc w:val="both"/>
      </w:pPr>
      <w:r w:rsidRPr="00D80AE3">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w:t>
      </w:r>
      <w:r w:rsidRPr="00D80AE3">
        <w:br/>
        <w:t>и по тому же предмету жалобы.</w:t>
      </w:r>
    </w:p>
    <w:p w:rsidR="00AB64EB" w:rsidRPr="00D80AE3" w:rsidRDefault="00AB64EB" w:rsidP="00AB64EB">
      <w:pPr>
        <w:autoSpaceDE w:val="0"/>
        <w:autoSpaceDN w:val="0"/>
        <w:adjustRightInd w:val="0"/>
        <w:spacing w:line="0" w:lineRule="atLeast"/>
        <w:ind w:firstLine="709"/>
        <w:jc w:val="both"/>
      </w:pPr>
      <w:r w:rsidRPr="00D80AE3">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B64EB" w:rsidRPr="00D80AE3" w:rsidRDefault="00AB64EB" w:rsidP="00AB64EB">
      <w:pPr>
        <w:autoSpaceDE w:val="0"/>
        <w:autoSpaceDN w:val="0"/>
        <w:adjustRightInd w:val="0"/>
        <w:spacing w:line="0" w:lineRule="atLeast"/>
        <w:ind w:firstLine="709"/>
        <w:jc w:val="both"/>
      </w:pPr>
      <w:r w:rsidRPr="00D80AE3">
        <w:lastRenderedPageBreak/>
        <w:t>5.7. Порядок информирования заявителя о результатах рассмотрения жалобы.</w:t>
      </w:r>
    </w:p>
    <w:p w:rsidR="00AB64EB" w:rsidRPr="00D80AE3" w:rsidRDefault="00AB64EB" w:rsidP="00AB64EB">
      <w:pPr>
        <w:autoSpaceDE w:val="0"/>
        <w:autoSpaceDN w:val="0"/>
        <w:adjustRightInd w:val="0"/>
        <w:spacing w:line="0" w:lineRule="atLeast"/>
        <w:ind w:firstLine="709"/>
        <w:jc w:val="both"/>
      </w:pPr>
      <w:r w:rsidRPr="00D80AE3">
        <w:t xml:space="preserve">При удовлетворении жалобы Комитет принимает исчерпывающие меры </w:t>
      </w:r>
      <w:r w:rsidRPr="00D80AE3">
        <w:b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AB64EB" w:rsidRPr="00D80AE3" w:rsidRDefault="00AB64EB" w:rsidP="00AB64EB">
      <w:pPr>
        <w:autoSpaceDE w:val="0"/>
        <w:autoSpaceDN w:val="0"/>
        <w:adjustRightInd w:val="0"/>
        <w:spacing w:line="0" w:lineRule="atLeast"/>
        <w:ind w:firstLine="709"/>
        <w:jc w:val="both"/>
      </w:pPr>
      <w:r w:rsidRPr="00D80AE3">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64EB" w:rsidRPr="00D80AE3" w:rsidRDefault="00AB64EB" w:rsidP="00AB64EB">
      <w:pPr>
        <w:autoSpaceDE w:val="0"/>
        <w:autoSpaceDN w:val="0"/>
        <w:adjustRightInd w:val="0"/>
        <w:spacing w:line="0" w:lineRule="atLeast"/>
        <w:ind w:firstLine="709"/>
        <w:jc w:val="both"/>
      </w:pPr>
      <w:r w:rsidRPr="00D80AE3">
        <w:t>В ответе по результатам рассмотрения жалобы указываются:</w:t>
      </w:r>
    </w:p>
    <w:p w:rsidR="00AB64EB" w:rsidRPr="00D80AE3" w:rsidRDefault="00AB64EB" w:rsidP="00AB64EB">
      <w:pPr>
        <w:autoSpaceDE w:val="0"/>
        <w:autoSpaceDN w:val="0"/>
        <w:adjustRightInd w:val="0"/>
        <w:spacing w:line="0" w:lineRule="atLeast"/>
        <w:ind w:firstLine="709"/>
        <w:jc w:val="both"/>
      </w:pPr>
      <w:r w:rsidRPr="00D80AE3">
        <w:t>наименование Комитета, должность, фамилия, имя, отчество (при наличии) должностного лица, принявшего решение по жалобе;</w:t>
      </w:r>
    </w:p>
    <w:p w:rsidR="00AB64EB" w:rsidRPr="00D80AE3" w:rsidRDefault="00AB64EB" w:rsidP="00AB64EB">
      <w:pPr>
        <w:autoSpaceDE w:val="0"/>
        <w:autoSpaceDN w:val="0"/>
        <w:adjustRightInd w:val="0"/>
        <w:spacing w:line="0" w:lineRule="atLeast"/>
        <w:ind w:firstLine="709"/>
        <w:jc w:val="both"/>
      </w:pPr>
      <w:r w:rsidRPr="00D80AE3">
        <w:t>номер, дата, место принятия решения, включая сведения о должностном лице, работнике, решение или действие (бездействие) которого обжалуется;</w:t>
      </w:r>
    </w:p>
    <w:p w:rsidR="00AB64EB" w:rsidRPr="00D80AE3" w:rsidRDefault="00AB64EB" w:rsidP="00AB64EB">
      <w:pPr>
        <w:autoSpaceDE w:val="0"/>
        <w:autoSpaceDN w:val="0"/>
        <w:adjustRightInd w:val="0"/>
        <w:spacing w:line="0" w:lineRule="atLeast"/>
        <w:ind w:firstLine="709"/>
        <w:jc w:val="both"/>
      </w:pPr>
      <w:r w:rsidRPr="00D80AE3">
        <w:t>фамилия, имя, отчество (при наличии) или наименование заявителя;</w:t>
      </w:r>
    </w:p>
    <w:p w:rsidR="00AB64EB" w:rsidRPr="00D80AE3" w:rsidRDefault="00AB64EB" w:rsidP="00AB64EB">
      <w:pPr>
        <w:autoSpaceDE w:val="0"/>
        <w:autoSpaceDN w:val="0"/>
        <w:adjustRightInd w:val="0"/>
        <w:spacing w:line="0" w:lineRule="atLeast"/>
        <w:ind w:firstLine="709"/>
        <w:jc w:val="both"/>
      </w:pPr>
      <w:r w:rsidRPr="00D80AE3">
        <w:t>основания для принятия решения по жалобе;</w:t>
      </w:r>
    </w:p>
    <w:p w:rsidR="00AB64EB" w:rsidRPr="00D80AE3" w:rsidRDefault="00AB64EB" w:rsidP="00AB64EB">
      <w:pPr>
        <w:autoSpaceDE w:val="0"/>
        <w:autoSpaceDN w:val="0"/>
        <w:adjustRightInd w:val="0"/>
        <w:spacing w:line="0" w:lineRule="atLeast"/>
        <w:ind w:firstLine="709"/>
        <w:jc w:val="both"/>
      </w:pPr>
      <w:r w:rsidRPr="00D80AE3">
        <w:t>принятое по жалобе решение;</w:t>
      </w:r>
    </w:p>
    <w:p w:rsidR="00AB64EB" w:rsidRPr="00D80AE3" w:rsidRDefault="00AB64EB" w:rsidP="00AB64EB">
      <w:pPr>
        <w:autoSpaceDE w:val="0"/>
        <w:autoSpaceDN w:val="0"/>
        <w:adjustRightInd w:val="0"/>
        <w:spacing w:line="0" w:lineRule="atLeast"/>
        <w:ind w:firstLine="709"/>
        <w:jc w:val="both"/>
      </w:pPr>
      <w:r w:rsidRPr="00D80AE3">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в случае если жалоба признана не обоснованной – аргументированные разъяснения о причинах принятого решения, а также информация о порядке обжалования принятого решения.</w:t>
      </w:r>
    </w:p>
    <w:p w:rsidR="00AB64EB" w:rsidRPr="00D80AE3" w:rsidRDefault="00AB64EB" w:rsidP="00AB64EB">
      <w:pPr>
        <w:autoSpaceDE w:val="0"/>
        <w:autoSpaceDN w:val="0"/>
        <w:adjustRightInd w:val="0"/>
        <w:spacing w:line="0" w:lineRule="atLeast"/>
        <w:ind w:firstLine="709"/>
        <w:jc w:val="both"/>
      </w:pPr>
      <w:r w:rsidRPr="00D80AE3">
        <w:t xml:space="preserve">Также в ответе о результатах рассмотрения жалобы приносятся извинения </w:t>
      </w:r>
      <w:r w:rsidRPr="00D80AE3">
        <w:b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 xml:space="preserve">Ответ по результатам рассмотрения жалобы подписывается уполномоченным </w:t>
      </w:r>
      <w:r w:rsidRPr="00D80AE3">
        <w:br/>
        <w:t xml:space="preserve">на рассмотрение жалобы должностным лицом Комитета, наделенным полномочиями </w:t>
      </w:r>
      <w:r w:rsidRPr="00D80AE3">
        <w:br/>
        <w:t>по рассмотрению жалоб.</w:t>
      </w:r>
    </w:p>
    <w:p w:rsidR="00AB64EB" w:rsidRPr="00D80AE3" w:rsidRDefault="00AB64EB" w:rsidP="00AB64EB">
      <w:pPr>
        <w:autoSpaceDE w:val="0"/>
        <w:autoSpaceDN w:val="0"/>
        <w:adjustRightInd w:val="0"/>
        <w:spacing w:line="0" w:lineRule="atLeast"/>
        <w:ind w:firstLine="709"/>
        <w:jc w:val="both"/>
      </w:pPr>
      <w:r w:rsidRPr="00D80AE3">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w:t>
      </w:r>
      <w:hyperlink r:id="rId14">
        <w:r w:rsidRPr="00D80AE3">
          <w:t>законодательством</w:t>
        </w:r>
      </w:hyperlink>
      <w:r w:rsidRPr="00D80AE3">
        <w:t xml:space="preserve"> Российской Федерации.</w:t>
      </w:r>
    </w:p>
    <w:p w:rsidR="00AB64EB" w:rsidRPr="00D80AE3" w:rsidRDefault="00AB64EB" w:rsidP="00AB64EB">
      <w:pPr>
        <w:autoSpaceDE w:val="0"/>
        <w:autoSpaceDN w:val="0"/>
        <w:adjustRightInd w:val="0"/>
        <w:spacing w:line="0" w:lineRule="atLeast"/>
        <w:ind w:firstLine="709"/>
        <w:jc w:val="both"/>
      </w:pPr>
      <w:r w:rsidRPr="00D80AE3">
        <w:t>5.8. Порядок обжалования решения по жалобе.</w:t>
      </w:r>
    </w:p>
    <w:p w:rsidR="00AB64EB" w:rsidRPr="00D80AE3" w:rsidRDefault="00AB64EB" w:rsidP="00AB64EB">
      <w:pPr>
        <w:autoSpaceDE w:val="0"/>
        <w:autoSpaceDN w:val="0"/>
        <w:adjustRightInd w:val="0"/>
        <w:spacing w:line="0" w:lineRule="atLeast"/>
        <w:ind w:firstLine="709"/>
        <w:jc w:val="both"/>
      </w:pPr>
      <w:r w:rsidRPr="00D80AE3">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(Смольный проезд, д. 1, литера Б, </w:t>
      </w:r>
      <w:r w:rsidRPr="00D80AE3">
        <w:br/>
        <w:t xml:space="preserve">Санкт-Петербург, 191060, тел. (812)576-46-56), в Правительство Санкт-Петербурга, </w:t>
      </w:r>
      <w:r w:rsidRPr="00D80AE3">
        <w:br/>
        <w:t>а также в суд в порядке и сроки, предусмотренные действующим законодательством.</w:t>
      </w:r>
    </w:p>
    <w:p w:rsidR="00AB64EB" w:rsidRPr="00D80AE3" w:rsidRDefault="00AB64EB" w:rsidP="00AB64EB">
      <w:pPr>
        <w:autoSpaceDE w:val="0"/>
        <w:autoSpaceDN w:val="0"/>
        <w:adjustRightInd w:val="0"/>
        <w:spacing w:line="0" w:lineRule="atLeast"/>
        <w:ind w:firstLine="709"/>
        <w:jc w:val="both"/>
      </w:pPr>
      <w:r w:rsidRPr="00D80AE3">
        <w:t>5.9. Заявитель имеет право на получение информации и документов, необходимых для обоснования и рассмотрения жалобы.</w:t>
      </w:r>
    </w:p>
    <w:p w:rsidR="00AB64EB" w:rsidRPr="00D80AE3" w:rsidRDefault="00AB64EB" w:rsidP="00AB64EB">
      <w:pPr>
        <w:autoSpaceDE w:val="0"/>
        <w:autoSpaceDN w:val="0"/>
        <w:adjustRightInd w:val="0"/>
        <w:spacing w:line="0" w:lineRule="atLeast"/>
        <w:ind w:firstLine="709"/>
        <w:jc w:val="both"/>
      </w:pPr>
      <w:r w:rsidRPr="00D80AE3">
        <w:t>5.10. Информирование заявителей о порядке подачи и рассмотрения жалобы осуществляется посредством размещения информации на Портале.</w:t>
      </w:r>
    </w:p>
    <w:p w:rsidR="00AB64EB" w:rsidRPr="00D80AE3" w:rsidRDefault="00AB64EB" w:rsidP="00AB64EB">
      <w:pPr>
        <w:autoSpaceDE w:val="0"/>
        <w:autoSpaceDN w:val="0"/>
        <w:adjustRightInd w:val="0"/>
        <w:spacing w:line="0" w:lineRule="atLeast"/>
        <w:ind w:firstLine="709"/>
        <w:jc w:val="both"/>
      </w:pPr>
      <w:r w:rsidRPr="00D80AE3">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Комитета и на Портале.</w:t>
      </w:r>
    </w:p>
    <w:p w:rsidR="00AB64EB" w:rsidRPr="00D80AE3" w:rsidRDefault="00AB64EB" w:rsidP="00AB64EB">
      <w:pPr>
        <w:autoSpaceDE w:val="0"/>
        <w:autoSpaceDN w:val="0"/>
        <w:adjustRightInd w:val="0"/>
        <w:spacing w:line="0" w:lineRule="atLeast"/>
        <w:ind w:firstLine="709"/>
        <w:jc w:val="both"/>
      </w:pPr>
      <w:r w:rsidRPr="00D80AE3">
        <w:t xml:space="preserve">5.11. Положения настоящего раздела, устанавливающие порядок подачи </w:t>
      </w:r>
      <w:r w:rsidRPr="00D80AE3">
        <w:b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Pr="00D80AE3">
        <w:br/>
        <w:t>(далее – Закон № 59-ФЗ).</w:t>
      </w:r>
    </w:p>
    <w:p w:rsidR="00AB64EB" w:rsidRPr="00D80AE3" w:rsidRDefault="00AB64EB" w:rsidP="00AB64EB">
      <w:pPr>
        <w:autoSpaceDE w:val="0"/>
        <w:autoSpaceDN w:val="0"/>
        <w:adjustRightInd w:val="0"/>
        <w:spacing w:line="0" w:lineRule="atLeast"/>
        <w:ind w:firstLine="709"/>
        <w:jc w:val="both"/>
      </w:pPr>
      <w:r w:rsidRPr="00D80AE3">
        <w:lastRenderedPageBreak/>
        <w:t xml:space="preserve">Жалобы заявителей на организацию предоставления государственных услуг </w:t>
      </w:r>
      <w:r w:rsidRPr="00D80AE3">
        <w:br/>
        <w:t>в Комитете подаются и рассматриваются в порядке, предусмотренном Законом № 59-ФЗ.</w:t>
      </w:r>
    </w:p>
    <w:p w:rsidR="00AB64EB" w:rsidRPr="00D80AE3" w:rsidRDefault="00AB64EB" w:rsidP="00AB64EB">
      <w:pPr>
        <w:autoSpaceDE w:val="0"/>
        <w:autoSpaceDN w:val="0"/>
        <w:adjustRightInd w:val="0"/>
        <w:spacing w:line="0" w:lineRule="atLeast"/>
        <w:ind w:firstLine="709"/>
        <w:jc w:val="both"/>
      </w:pPr>
    </w:p>
    <w:p w:rsidR="00AB64EB" w:rsidRPr="00D80AE3" w:rsidRDefault="00AB64EB" w:rsidP="00AB64EB">
      <w:pPr>
        <w:suppressAutoHyphens/>
        <w:autoSpaceDE w:val="0"/>
        <w:autoSpaceDN w:val="0"/>
        <w:adjustRightInd w:val="0"/>
        <w:spacing w:line="0" w:lineRule="atLeast"/>
        <w:ind w:right="-57"/>
        <w:jc w:val="center"/>
        <w:rPr>
          <w:b/>
        </w:rPr>
      </w:pPr>
      <w:r w:rsidRPr="00D80AE3">
        <w:rPr>
          <w:b/>
          <w:lang w:val="en-US"/>
        </w:rPr>
        <w:t>VI</w:t>
      </w:r>
      <w:r w:rsidRPr="00D80AE3">
        <w:rPr>
          <w:b/>
        </w:rPr>
        <w:t>. Особенности выполнения административных процедур (действий) в МФЦ</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autoSpaceDE w:val="0"/>
        <w:autoSpaceDN w:val="0"/>
        <w:adjustRightInd w:val="0"/>
        <w:spacing w:line="0" w:lineRule="atLeast"/>
        <w:ind w:firstLine="709"/>
        <w:jc w:val="both"/>
      </w:pPr>
      <w:r w:rsidRPr="00D80AE3">
        <w:t>При предоставлении государственной услуги структурные подразделения МФЦ осуществляют следующие административные процедуры (действия):</w:t>
      </w:r>
    </w:p>
    <w:p w:rsidR="00AB64EB" w:rsidRPr="00D80AE3" w:rsidRDefault="00AB64EB" w:rsidP="00AB64EB">
      <w:pPr>
        <w:autoSpaceDE w:val="0"/>
        <w:autoSpaceDN w:val="0"/>
        <w:adjustRightInd w:val="0"/>
        <w:spacing w:line="0" w:lineRule="atLeast"/>
        <w:ind w:firstLine="709"/>
        <w:jc w:val="both"/>
      </w:pPr>
      <w:r w:rsidRPr="00D80AE3">
        <w:t xml:space="preserve">информирование заявителей о порядке предоставления государственной услуги </w:t>
      </w:r>
      <w:r w:rsidRPr="00D80AE3">
        <w:br/>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прием запросов заявителей о предоставлении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направление в Комитет документов, полученных от заявителей;</w:t>
      </w:r>
    </w:p>
    <w:p w:rsidR="00AB64EB" w:rsidRPr="00D80AE3" w:rsidRDefault="00AB64EB" w:rsidP="00AB64EB">
      <w:pPr>
        <w:autoSpaceDE w:val="0"/>
        <w:autoSpaceDN w:val="0"/>
        <w:adjustRightInd w:val="0"/>
        <w:spacing w:line="0" w:lineRule="atLeast"/>
        <w:ind w:firstLine="709"/>
        <w:jc w:val="both"/>
      </w:pPr>
      <w:r w:rsidRPr="00D80AE3">
        <w:t>выдача заявителям документов, полученных от Комитета, по результатам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p>
    <w:p w:rsidR="00AB64EB" w:rsidRPr="00D80AE3" w:rsidRDefault="00AB64EB" w:rsidP="00AB64EB">
      <w:pPr>
        <w:autoSpaceDE w:val="0"/>
        <w:autoSpaceDN w:val="0"/>
        <w:adjustRightInd w:val="0"/>
        <w:spacing w:line="0" w:lineRule="atLeast"/>
        <w:ind w:firstLine="709"/>
        <w:jc w:val="both"/>
      </w:pPr>
      <w:r w:rsidRPr="00D80AE3">
        <w:t>6.1.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6.1.1.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 xml:space="preserve">6.1.1.1. Основанием для начала осуществления информирования заявителя </w:t>
      </w:r>
      <w:r w:rsidRPr="00D80AE3">
        <w:br/>
        <w:t>о порядке предоставления государственной услуги в МФЦ является обращение заявителя лично в МФЦ или по телефону в ЦТО.</w:t>
      </w:r>
    </w:p>
    <w:p w:rsidR="00AB64EB" w:rsidRPr="00D80AE3" w:rsidRDefault="00AB64EB" w:rsidP="00AB64EB">
      <w:pPr>
        <w:autoSpaceDE w:val="0"/>
        <w:autoSpaceDN w:val="0"/>
        <w:adjustRightInd w:val="0"/>
        <w:spacing w:line="0" w:lineRule="atLeast"/>
        <w:ind w:firstLine="709"/>
        <w:jc w:val="both"/>
      </w:pPr>
      <w:r w:rsidRPr="00D80AE3">
        <w:t>6.1.1.1.1. Информирование заявителя о порядке предоставления государственной услуги в МФЦ осуществляется работником МФЦ или работником ЦТО.</w:t>
      </w:r>
    </w:p>
    <w:p w:rsidR="00AB64EB" w:rsidRPr="00D80AE3" w:rsidRDefault="00AB64EB" w:rsidP="00AB64EB">
      <w:pPr>
        <w:autoSpaceDE w:val="0"/>
        <w:autoSpaceDN w:val="0"/>
        <w:adjustRightInd w:val="0"/>
        <w:spacing w:line="0" w:lineRule="atLeast"/>
        <w:ind w:firstLine="709"/>
        <w:jc w:val="both"/>
      </w:pPr>
      <w:r w:rsidRPr="00D80AE3">
        <w:t>Также заявитель может самостоятельно обратиться к размещенным в МФЦ:</w:t>
      </w:r>
    </w:p>
    <w:p w:rsidR="00AB64EB" w:rsidRPr="00D80AE3" w:rsidRDefault="00AB64EB" w:rsidP="00AB64EB">
      <w:pPr>
        <w:autoSpaceDE w:val="0"/>
        <w:autoSpaceDN w:val="0"/>
        <w:adjustRightInd w:val="0"/>
        <w:spacing w:line="0" w:lineRule="atLeast"/>
        <w:ind w:firstLine="709"/>
        <w:jc w:val="both"/>
      </w:pPr>
      <w:r w:rsidRPr="00D80AE3">
        <w:t xml:space="preserve">инфоматам (инфокиоскам, инфопунктам); </w:t>
      </w:r>
    </w:p>
    <w:p w:rsidR="00AB64EB" w:rsidRPr="00D80AE3" w:rsidRDefault="00AB64EB" w:rsidP="00AB64EB">
      <w:pPr>
        <w:autoSpaceDE w:val="0"/>
        <w:autoSpaceDN w:val="0"/>
        <w:adjustRightInd w:val="0"/>
        <w:spacing w:line="0" w:lineRule="atLeast"/>
        <w:ind w:firstLine="709"/>
        <w:jc w:val="both"/>
      </w:pPr>
      <w:r w:rsidRPr="00D80AE3">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rsidR="00AB64EB" w:rsidRPr="00D80AE3" w:rsidRDefault="00AB64EB" w:rsidP="00AB64EB">
      <w:pPr>
        <w:autoSpaceDE w:val="0"/>
        <w:autoSpaceDN w:val="0"/>
        <w:adjustRightInd w:val="0"/>
        <w:spacing w:line="0" w:lineRule="atLeast"/>
        <w:ind w:firstLine="709"/>
        <w:jc w:val="both"/>
      </w:pPr>
      <w:r w:rsidRPr="00D80AE3">
        <w:t xml:space="preserve">6.1.1.1.2. Работник МФЦ или работник ЦТО информирует заявителя по следующим вопросам: </w:t>
      </w:r>
    </w:p>
    <w:p w:rsidR="00AB64EB" w:rsidRPr="00D80AE3" w:rsidRDefault="00AB64EB" w:rsidP="00AB64EB">
      <w:pPr>
        <w:autoSpaceDE w:val="0"/>
        <w:autoSpaceDN w:val="0"/>
        <w:adjustRightInd w:val="0"/>
        <w:spacing w:line="0" w:lineRule="atLeast"/>
        <w:ind w:firstLine="709"/>
        <w:jc w:val="both"/>
      </w:pPr>
      <w:r w:rsidRPr="00D80AE3">
        <w:t>режим работы и адреса МФЦ, время приема документов и выдачи документов, являющихся результатом предоставления услуги;</w:t>
      </w:r>
    </w:p>
    <w:p w:rsidR="00AB64EB" w:rsidRPr="00D80AE3" w:rsidRDefault="00AB64EB" w:rsidP="00AB64EB">
      <w:pPr>
        <w:autoSpaceDE w:val="0"/>
        <w:autoSpaceDN w:val="0"/>
        <w:adjustRightInd w:val="0"/>
        <w:spacing w:line="0" w:lineRule="atLeast"/>
        <w:ind w:firstLine="709"/>
        <w:jc w:val="both"/>
      </w:pPr>
      <w:r w:rsidRPr="00D80AE3">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Pr="00D80AE3">
        <w:br/>
        <w:t xml:space="preserve">или участвующих в предоставлении услуг; </w:t>
      </w:r>
    </w:p>
    <w:p w:rsidR="00AB64EB" w:rsidRPr="00D80AE3" w:rsidRDefault="00AB64EB" w:rsidP="00AB64EB">
      <w:pPr>
        <w:autoSpaceDE w:val="0"/>
        <w:autoSpaceDN w:val="0"/>
        <w:adjustRightInd w:val="0"/>
        <w:spacing w:line="0" w:lineRule="atLeast"/>
        <w:ind w:firstLine="709"/>
        <w:jc w:val="both"/>
      </w:pPr>
      <w:r w:rsidRPr="00D80AE3">
        <w:t>круг заявителей;</w:t>
      </w:r>
    </w:p>
    <w:p w:rsidR="00AB64EB" w:rsidRPr="00D80AE3" w:rsidRDefault="00AB64EB" w:rsidP="00AB64EB">
      <w:pPr>
        <w:autoSpaceDE w:val="0"/>
        <w:autoSpaceDN w:val="0"/>
        <w:adjustRightInd w:val="0"/>
        <w:spacing w:line="0" w:lineRule="atLeast"/>
        <w:ind w:firstLine="709"/>
        <w:jc w:val="both"/>
      </w:pPr>
      <w:r w:rsidRPr="00D80AE3">
        <w:t>перечень документов, необходимых для предоставления услуги;</w:t>
      </w:r>
    </w:p>
    <w:p w:rsidR="00AB64EB" w:rsidRPr="00D80AE3" w:rsidRDefault="00AB64EB" w:rsidP="00AB64EB">
      <w:pPr>
        <w:autoSpaceDE w:val="0"/>
        <w:autoSpaceDN w:val="0"/>
        <w:adjustRightInd w:val="0"/>
        <w:spacing w:line="0" w:lineRule="atLeast"/>
        <w:ind w:firstLine="709"/>
        <w:jc w:val="both"/>
      </w:pPr>
      <w:r w:rsidRPr="00D80AE3">
        <w:t>результат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срок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основания для отказа в приеме документов и для отказа в предоставлении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общая информация о размерах платежей, установленных нормативными правовыми актами, уплачиваемых заявителем при получении услуги, и о порядке их уплаты;</w:t>
      </w:r>
    </w:p>
    <w:p w:rsidR="00AB64EB" w:rsidRPr="00D80AE3" w:rsidRDefault="00AB64EB" w:rsidP="00AB64EB">
      <w:pPr>
        <w:autoSpaceDE w:val="0"/>
        <w:autoSpaceDN w:val="0"/>
        <w:adjustRightInd w:val="0"/>
        <w:spacing w:line="0" w:lineRule="atLeast"/>
        <w:ind w:firstLine="709"/>
        <w:jc w:val="both"/>
      </w:pPr>
      <w:r w:rsidRPr="00D80AE3">
        <w:t>нормативные правовые акты, регулирующие порядок предоставления услуги;</w:t>
      </w:r>
    </w:p>
    <w:p w:rsidR="00AB64EB" w:rsidRPr="00D80AE3" w:rsidRDefault="00AB64EB" w:rsidP="00AB64EB">
      <w:pPr>
        <w:autoSpaceDE w:val="0"/>
        <w:autoSpaceDN w:val="0"/>
        <w:adjustRightInd w:val="0"/>
        <w:spacing w:line="0" w:lineRule="atLeast"/>
        <w:ind w:firstLine="709"/>
        <w:jc w:val="both"/>
      </w:pPr>
      <w:r w:rsidRPr="00D80AE3">
        <w:t xml:space="preserve">порядок обжалования действий (бездействия) и решений, осуществляемых </w:t>
      </w:r>
      <w:r w:rsidRPr="00D80AE3">
        <w:br/>
        <w:t>и принимаемых органами государственной власти, учреждениями и организациями в ходе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lastRenderedPageBreak/>
        <w:t>6.1.1.2. Основанием для начала осуществления информирования заявителя о ходе выполнения запроса о предоставлении государственной услуги, в том числе о поступлении результата предоставления услуги в МФЦ, является:</w:t>
      </w:r>
    </w:p>
    <w:p w:rsidR="00AB64EB" w:rsidRPr="00D80AE3" w:rsidRDefault="00AB64EB" w:rsidP="00AB64EB">
      <w:pPr>
        <w:autoSpaceDE w:val="0"/>
        <w:autoSpaceDN w:val="0"/>
        <w:adjustRightInd w:val="0"/>
        <w:spacing w:line="0" w:lineRule="atLeast"/>
        <w:ind w:firstLine="709"/>
        <w:jc w:val="both"/>
      </w:pPr>
      <w:r w:rsidRPr="00D80AE3">
        <w:t>обращение заявителя лично в МФЦ или по телефону в ЦТО.</w:t>
      </w:r>
    </w:p>
    <w:p w:rsidR="00AB64EB" w:rsidRPr="00D80AE3" w:rsidRDefault="00AB64EB" w:rsidP="00AB64EB">
      <w:pPr>
        <w:autoSpaceDE w:val="0"/>
        <w:autoSpaceDN w:val="0"/>
        <w:adjustRightInd w:val="0"/>
        <w:spacing w:line="0" w:lineRule="atLeast"/>
        <w:ind w:firstLine="709"/>
        <w:jc w:val="both"/>
      </w:pPr>
      <w:r w:rsidRPr="00D80AE3">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AB64EB" w:rsidRPr="00D80AE3" w:rsidRDefault="00AB64EB" w:rsidP="00AB64EB">
      <w:pPr>
        <w:autoSpaceDE w:val="0"/>
        <w:autoSpaceDN w:val="0"/>
        <w:adjustRightInd w:val="0"/>
        <w:spacing w:line="0" w:lineRule="atLeast"/>
        <w:ind w:firstLine="709"/>
        <w:jc w:val="both"/>
      </w:pPr>
      <w:r w:rsidRPr="00D80AE3">
        <w:t>6.1.2. Консультирование заявителя о порядке предоставления государственной услуги в МФЦ.</w:t>
      </w:r>
    </w:p>
    <w:p w:rsidR="00AB64EB" w:rsidRPr="00D80AE3" w:rsidRDefault="00AB64EB" w:rsidP="00AB64EB">
      <w:pPr>
        <w:autoSpaceDE w:val="0"/>
        <w:autoSpaceDN w:val="0"/>
        <w:adjustRightInd w:val="0"/>
        <w:spacing w:line="0" w:lineRule="atLeast"/>
        <w:ind w:firstLine="709"/>
        <w:jc w:val="both"/>
      </w:pPr>
      <w:r w:rsidRPr="00D80AE3">
        <w:t>6.1.2.1. Основанием для начала осуществления административной процедуры является обращение заявителя в МФЦ.</w:t>
      </w:r>
    </w:p>
    <w:p w:rsidR="00AB64EB" w:rsidRPr="00D80AE3" w:rsidRDefault="00AB64EB" w:rsidP="00AB64EB">
      <w:pPr>
        <w:autoSpaceDE w:val="0"/>
        <w:autoSpaceDN w:val="0"/>
        <w:adjustRightInd w:val="0"/>
        <w:spacing w:line="0" w:lineRule="atLeast"/>
        <w:ind w:firstLine="709"/>
        <w:jc w:val="both"/>
      </w:pPr>
      <w:r w:rsidRPr="00D80AE3">
        <w:t>6.1.2.2. Консультирование заявителя осуществляется работником МФЦ.</w:t>
      </w:r>
    </w:p>
    <w:p w:rsidR="00AB64EB" w:rsidRPr="00D80AE3" w:rsidRDefault="00AB64EB" w:rsidP="00AB64EB">
      <w:pPr>
        <w:autoSpaceDE w:val="0"/>
        <w:autoSpaceDN w:val="0"/>
        <w:adjustRightInd w:val="0"/>
        <w:spacing w:line="0" w:lineRule="atLeast"/>
        <w:ind w:firstLine="709"/>
        <w:jc w:val="both"/>
      </w:pPr>
      <w:r w:rsidRPr="00D80AE3">
        <w:t>6.1.2.3. При консультировании заявителя работник МФЦ:</w:t>
      </w:r>
    </w:p>
    <w:p w:rsidR="00AB64EB" w:rsidRPr="00D80AE3" w:rsidRDefault="00AB64EB" w:rsidP="00AB64EB">
      <w:pPr>
        <w:autoSpaceDE w:val="0"/>
        <w:autoSpaceDN w:val="0"/>
        <w:adjustRightInd w:val="0"/>
        <w:spacing w:line="0" w:lineRule="atLeast"/>
        <w:ind w:firstLine="709"/>
        <w:jc w:val="both"/>
      </w:pPr>
      <w:r w:rsidRPr="00D80AE3">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AB64EB" w:rsidRPr="00D80AE3" w:rsidRDefault="00AB64EB" w:rsidP="00AB64EB">
      <w:pPr>
        <w:autoSpaceDE w:val="0"/>
        <w:autoSpaceDN w:val="0"/>
        <w:adjustRightInd w:val="0"/>
        <w:spacing w:line="0" w:lineRule="atLeast"/>
        <w:ind w:firstLine="709"/>
        <w:jc w:val="both"/>
      </w:pPr>
      <w:r w:rsidRPr="00D80AE3">
        <w:t>проверяет комплектность (достаточность) представленных заявителем документов;</w:t>
      </w:r>
    </w:p>
    <w:p w:rsidR="00AB64EB" w:rsidRPr="00D80AE3" w:rsidRDefault="00AB64EB" w:rsidP="00AB64EB">
      <w:pPr>
        <w:autoSpaceDE w:val="0"/>
        <w:autoSpaceDN w:val="0"/>
        <w:adjustRightInd w:val="0"/>
        <w:spacing w:line="0" w:lineRule="atLeast"/>
        <w:ind w:firstLine="709"/>
        <w:jc w:val="both"/>
      </w:pPr>
      <w:r w:rsidRPr="00D80AE3">
        <w:t>проверяет наличие в документах сведений, необходимых для предоставления услуги;</w:t>
      </w:r>
    </w:p>
    <w:p w:rsidR="00AB64EB" w:rsidRPr="00D80AE3" w:rsidRDefault="00AB64EB" w:rsidP="00AB64EB">
      <w:pPr>
        <w:autoSpaceDE w:val="0"/>
        <w:autoSpaceDN w:val="0"/>
        <w:adjustRightInd w:val="0"/>
        <w:spacing w:line="0" w:lineRule="atLeast"/>
        <w:ind w:firstLine="709"/>
        <w:jc w:val="both"/>
      </w:pPr>
      <w:r w:rsidRPr="00D80AE3">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AB64EB" w:rsidRPr="00D80AE3" w:rsidRDefault="00AB64EB" w:rsidP="00AB64EB">
      <w:pPr>
        <w:autoSpaceDE w:val="0"/>
        <w:autoSpaceDN w:val="0"/>
        <w:adjustRightInd w:val="0"/>
        <w:spacing w:line="0" w:lineRule="atLeast"/>
        <w:ind w:firstLine="709"/>
        <w:jc w:val="both"/>
      </w:pPr>
      <w:r w:rsidRPr="00D80AE3">
        <w:t xml:space="preserve">разъясняет заявителю содержание недостатков, выявленных в документах, </w:t>
      </w:r>
      <w:r w:rsidRPr="00D80AE3">
        <w:br/>
        <w:t xml:space="preserve">и предлагает принять меры по их устранению; </w:t>
      </w:r>
    </w:p>
    <w:p w:rsidR="00AB64EB" w:rsidRPr="00D80AE3" w:rsidRDefault="00AB64EB" w:rsidP="00AB64EB">
      <w:pPr>
        <w:autoSpaceDE w:val="0"/>
        <w:autoSpaceDN w:val="0"/>
        <w:adjustRightInd w:val="0"/>
        <w:spacing w:line="0" w:lineRule="atLeast"/>
        <w:ind w:firstLine="709"/>
        <w:jc w:val="both"/>
      </w:pPr>
      <w:r w:rsidRPr="00D80AE3">
        <w:t xml:space="preserve">указывает заявителю на наличие оснований для отказа в приеме документов </w:t>
      </w:r>
      <w:r w:rsidRPr="00D80AE3">
        <w:br/>
        <w:t>либо предоставлении услуги;</w:t>
      </w:r>
    </w:p>
    <w:p w:rsidR="00AB64EB" w:rsidRPr="00D80AE3" w:rsidRDefault="00AB64EB" w:rsidP="00AB64EB">
      <w:pPr>
        <w:autoSpaceDE w:val="0"/>
        <w:autoSpaceDN w:val="0"/>
        <w:adjustRightInd w:val="0"/>
        <w:spacing w:line="0" w:lineRule="atLeast"/>
        <w:ind w:firstLine="709"/>
        <w:jc w:val="both"/>
      </w:pPr>
      <w:r w:rsidRPr="00D80AE3">
        <w:t>разъясняет порядок и срок выдачи документов, являющихся результатом предоставления услуги.</w:t>
      </w:r>
    </w:p>
    <w:p w:rsidR="00AB64EB" w:rsidRPr="00D80AE3" w:rsidRDefault="00AB64EB" w:rsidP="00AB64EB">
      <w:pPr>
        <w:autoSpaceDE w:val="0"/>
        <w:autoSpaceDN w:val="0"/>
        <w:adjustRightInd w:val="0"/>
        <w:spacing w:line="0" w:lineRule="atLeast"/>
        <w:ind w:firstLine="709"/>
        <w:jc w:val="both"/>
      </w:pPr>
      <w:r w:rsidRPr="00D80AE3">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rsidR="00AB64EB" w:rsidRPr="00D80AE3" w:rsidRDefault="00AB64EB" w:rsidP="00AB64EB">
      <w:pPr>
        <w:autoSpaceDE w:val="0"/>
        <w:autoSpaceDN w:val="0"/>
        <w:adjustRightInd w:val="0"/>
        <w:spacing w:line="0" w:lineRule="atLeast"/>
        <w:ind w:firstLine="709"/>
        <w:jc w:val="both"/>
      </w:pPr>
    </w:p>
    <w:p w:rsidR="00AB64EB" w:rsidRPr="00D80AE3" w:rsidRDefault="00AB64EB" w:rsidP="00AB64EB">
      <w:pPr>
        <w:autoSpaceDE w:val="0"/>
        <w:autoSpaceDN w:val="0"/>
        <w:adjustRightInd w:val="0"/>
        <w:spacing w:line="0" w:lineRule="atLeast"/>
        <w:ind w:firstLine="709"/>
        <w:jc w:val="both"/>
      </w:pPr>
      <w:r w:rsidRPr="00D80AE3">
        <w:t>6.2. Прием запроса заявителя и документов, необходимых для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6.2.1.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AB64EB" w:rsidRPr="00D80AE3" w:rsidRDefault="00AB64EB" w:rsidP="00AB64EB">
      <w:pPr>
        <w:autoSpaceDE w:val="0"/>
        <w:autoSpaceDN w:val="0"/>
        <w:adjustRightInd w:val="0"/>
        <w:spacing w:line="0" w:lineRule="atLeast"/>
        <w:ind w:firstLine="709"/>
        <w:jc w:val="both"/>
      </w:pPr>
      <w:r w:rsidRPr="00D80AE3">
        <w:t>6.2.2. Прием документов осуществляется работником МФЦ.</w:t>
      </w:r>
    </w:p>
    <w:p w:rsidR="00AB64EB" w:rsidRPr="00D80AE3" w:rsidRDefault="00AB64EB" w:rsidP="00AB64EB">
      <w:pPr>
        <w:autoSpaceDE w:val="0"/>
        <w:autoSpaceDN w:val="0"/>
        <w:adjustRightInd w:val="0"/>
        <w:spacing w:line="0" w:lineRule="atLeast"/>
        <w:ind w:firstLine="709"/>
        <w:jc w:val="both"/>
      </w:pPr>
      <w:r w:rsidRPr="00D80AE3">
        <w:t xml:space="preserve">6.2.3. Работник МФЦ, осуществляющий прием документов, представленных </w:t>
      </w:r>
      <w:r w:rsidRPr="00D80AE3">
        <w:br/>
        <w:t>для получения государственной услуги, выполняет следующие действия:</w:t>
      </w:r>
    </w:p>
    <w:p w:rsidR="00AB64EB" w:rsidRPr="00D80AE3" w:rsidRDefault="00AB64EB" w:rsidP="00AB64EB">
      <w:pPr>
        <w:autoSpaceDE w:val="0"/>
        <w:autoSpaceDN w:val="0"/>
        <w:adjustRightInd w:val="0"/>
        <w:spacing w:line="0" w:lineRule="atLeast"/>
        <w:ind w:firstLine="709"/>
        <w:jc w:val="both"/>
      </w:pPr>
      <w:r w:rsidRPr="00D80AE3">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AB64EB" w:rsidRPr="00D80AE3" w:rsidRDefault="00AB64EB" w:rsidP="00AB64EB">
      <w:pPr>
        <w:autoSpaceDE w:val="0"/>
        <w:autoSpaceDN w:val="0"/>
        <w:adjustRightInd w:val="0"/>
        <w:spacing w:line="0" w:lineRule="atLeast"/>
        <w:ind w:firstLine="709"/>
        <w:jc w:val="both"/>
      </w:pPr>
      <w:r w:rsidRPr="00D80AE3">
        <w:t>Для удостоверения личности заявителя работник МФЦ устанавливает:</w:t>
      </w:r>
    </w:p>
    <w:p w:rsidR="00AB64EB" w:rsidRPr="00D80AE3" w:rsidRDefault="00AB64EB" w:rsidP="00AB64EB">
      <w:pPr>
        <w:autoSpaceDE w:val="0"/>
        <w:autoSpaceDN w:val="0"/>
        <w:adjustRightInd w:val="0"/>
        <w:spacing w:line="0" w:lineRule="atLeast"/>
        <w:ind w:firstLine="709"/>
        <w:jc w:val="both"/>
      </w:pPr>
      <w:r w:rsidRPr="00D80AE3">
        <w:t xml:space="preserve">тождественность заявителя фотографии, содержащейся в предъявленном </w:t>
      </w:r>
      <w:r w:rsidRPr="00D80AE3">
        <w:br/>
        <w:t xml:space="preserve">им паспорте, ином документе, удостоверяющем личность в соответствии </w:t>
      </w:r>
      <w:r w:rsidRPr="00D80AE3">
        <w:br/>
        <w:t>с законодательством Российской Федерации.</w:t>
      </w:r>
    </w:p>
    <w:p w:rsidR="00AB64EB" w:rsidRPr="00D80AE3" w:rsidRDefault="00AB64EB" w:rsidP="00AB64EB">
      <w:pPr>
        <w:autoSpaceDE w:val="0"/>
        <w:autoSpaceDN w:val="0"/>
        <w:adjustRightInd w:val="0"/>
        <w:spacing w:line="0" w:lineRule="atLeast"/>
        <w:ind w:firstLine="709"/>
        <w:jc w:val="both"/>
      </w:pPr>
      <w:r w:rsidRPr="00D80AE3">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w:t>
      </w:r>
      <w:r w:rsidRPr="00D80AE3">
        <w:lastRenderedPageBreak/>
        <w:t>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в документе).</w:t>
      </w:r>
    </w:p>
    <w:p w:rsidR="00AB64EB" w:rsidRPr="00D80AE3" w:rsidRDefault="00AB64EB" w:rsidP="00AB64EB">
      <w:pPr>
        <w:autoSpaceDE w:val="0"/>
        <w:autoSpaceDN w:val="0"/>
        <w:adjustRightInd w:val="0"/>
        <w:spacing w:line="0" w:lineRule="atLeast"/>
        <w:ind w:firstLine="709"/>
        <w:jc w:val="both"/>
      </w:pPr>
      <w:r w:rsidRPr="00D80AE3">
        <w:t xml:space="preserve">6.2.3.2. Устанавливает полномочие представителя на основании предъявленных </w:t>
      </w:r>
      <w:r w:rsidRPr="00D80AE3">
        <w:br/>
        <w:t>им оригиналов документов, подтверждающих в установленном порядке его полномочие.</w:t>
      </w:r>
    </w:p>
    <w:p w:rsidR="00AB64EB" w:rsidRPr="00D80AE3" w:rsidRDefault="00AB64EB" w:rsidP="00AB64EB">
      <w:pPr>
        <w:autoSpaceDE w:val="0"/>
        <w:autoSpaceDN w:val="0"/>
        <w:adjustRightInd w:val="0"/>
        <w:spacing w:line="0" w:lineRule="atLeast"/>
        <w:ind w:firstLine="709"/>
        <w:jc w:val="both"/>
      </w:pPr>
      <w:r w:rsidRPr="00D80AE3">
        <w:t>6.2.3.3.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rsidR="00AB64EB" w:rsidRPr="00D80AE3" w:rsidRDefault="00AB64EB" w:rsidP="00AB64EB">
      <w:pPr>
        <w:autoSpaceDE w:val="0"/>
        <w:autoSpaceDN w:val="0"/>
        <w:adjustRightInd w:val="0"/>
        <w:spacing w:line="0" w:lineRule="atLeast"/>
        <w:ind w:firstLine="709"/>
        <w:jc w:val="both"/>
      </w:pPr>
      <w:r w:rsidRPr="00D80AE3">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AB64EB" w:rsidRPr="00D80AE3" w:rsidRDefault="00AB64EB" w:rsidP="00AB64EB">
      <w:pPr>
        <w:autoSpaceDE w:val="0"/>
        <w:autoSpaceDN w:val="0"/>
        <w:adjustRightInd w:val="0"/>
        <w:spacing w:line="0" w:lineRule="atLeast"/>
        <w:ind w:firstLine="709"/>
        <w:jc w:val="both"/>
      </w:pPr>
      <w:r w:rsidRPr="00D80AE3">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Pr="00D80AE3">
        <w:br/>
        <w:t>на заявлении или заполнить сопроводительное письмо к комплекту документов;</w:t>
      </w:r>
    </w:p>
    <w:p w:rsidR="00AB64EB" w:rsidRPr="00D80AE3" w:rsidRDefault="00AB64EB" w:rsidP="00AB64EB">
      <w:pPr>
        <w:autoSpaceDE w:val="0"/>
        <w:autoSpaceDN w:val="0"/>
        <w:adjustRightInd w:val="0"/>
        <w:spacing w:line="0" w:lineRule="atLeast"/>
        <w:ind w:firstLine="709"/>
        <w:jc w:val="both"/>
      </w:pPr>
      <w:r w:rsidRPr="00D80AE3">
        <w:t>6.2.3.4. Формирует запрос о предоставлении государственной услуги в МАИС ЭГУ.</w:t>
      </w:r>
    </w:p>
    <w:p w:rsidR="00AB64EB" w:rsidRPr="00D80AE3" w:rsidRDefault="00AB64EB" w:rsidP="00AB64EB">
      <w:pPr>
        <w:autoSpaceDE w:val="0"/>
        <w:autoSpaceDN w:val="0"/>
        <w:adjustRightInd w:val="0"/>
        <w:spacing w:line="0" w:lineRule="atLeast"/>
        <w:ind w:firstLine="709"/>
        <w:jc w:val="both"/>
      </w:pPr>
      <w:r w:rsidRPr="00D80AE3">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AB64EB" w:rsidRPr="00D80AE3" w:rsidRDefault="00AB64EB" w:rsidP="00AB64EB">
      <w:pPr>
        <w:autoSpaceDE w:val="0"/>
        <w:autoSpaceDN w:val="0"/>
        <w:adjustRightInd w:val="0"/>
        <w:spacing w:line="0" w:lineRule="atLeast"/>
        <w:ind w:firstLine="709"/>
        <w:jc w:val="both"/>
      </w:pPr>
      <w:r w:rsidRPr="00D80AE3">
        <w:t>6.2.3.6. Заверяет электронное дело своей усиленной квалифицированной электронной подписью.</w:t>
      </w:r>
    </w:p>
    <w:p w:rsidR="00AB64EB" w:rsidRPr="00D80AE3" w:rsidRDefault="00AB64EB" w:rsidP="00AB64EB">
      <w:pPr>
        <w:autoSpaceDE w:val="0"/>
        <w:autoSpaceDN w:val="0"/>
        <w:adjustRightInd w:val="0"/>
        <w:spacing w:line="0" w:lineRule="atLeast"/>
        <w:ind w:firstLine="709"/>
        <w:jc w:val="both"/>
      </w:pPr>
      <w:r w:rsidRPr="00D80AE3">
        <w:t>6.2.3.7. По окончании приема документов работник МФЦ выдает заявителю расписку в приеме документов.</w:t>
      </w:r>
    </w:p>
    <w:p w:rsidR="00AB64EB" w:rsidRPr="00D80AE3" w:rsidRDefault="00AB64EB" w:rsidP="00AB64EB">
      <w:pPr>
        <w:autoSpaceDE w:val="0"/>
        <w:autoSpaceDN w:val="0"/>
        <w:adjustRightInd w:val="0"/>
        <w:spacing w:line="0" w:lineRule="atLeast"/>
        <w:ind w:firstLine="709"/>
        <w:jc w:val="both"/>
      </w:pPr>
      <w:r w:rsidRPr="00D80AE3">
        <w:t xml:space="preserve">6.2.4. В случае если заявитель потребовал отзыва обращения и возврата представленных документов до направления комплекта документов на бумажных носителях в Комитет,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 В случае если заявитель потребовал отзыва обращения и возврата предоставленных документов после направления и комплекта документов </w:t>
      </w:r>
      <w:r w:rsidRPr="00D80AE3">
        <w:br/>
        <w:t xml:space="preserve">на бумажном носителе в Комитет, работник структурного подразделения МФЦ, осуществляющий прием документов, предлагает заявителю обратиться непосредственно </w:t>
      </w:r>
      <w:r w:rsidRPr="00D80AE3">
        <w:br/>
        <w:t>в Комитет.</w:t>
      </w:r>
    </w:p>
    <w:p w:rsidR="00AB64EB" w:rsidRPr="00D80AE3" w:rsidRDefault="00AB64EB" w:rsidP="00AB64EB">
      <w:pPr>
        <w:autoSpaceDE w:val="0"/>
        <w:autoSpaceDN w:val="0"/>
        <w:adjustRightInd w:val="0"/>
        <w:spacing w:line="0" w:lineRule="atLeast"/>
        <w:ind w:firstLine="709"/>
        <w:jc w:val="both"/>
      </w:pPr>
      <w:r w:rsidRPr="00D80AE3">
        <w:t>6.2.5. Результатом административной процедуры является прием работником МФЦ документов, представленных заявителем.</w:t>
      </w:r>
    </w:p>
    <w:p w:rsidR="00AB64EB" w:rsidRPr="00D80AE3" w:rsidRDefault="00AB64EB" w:rsidP="00AB64EB">
      <w:pPr>
        <w:autoSpaceDE w:val="0"/>
        <w:autoSpaceDN w:val="0"/>
        <w:adjustRightInd w:val="0"/>
        <w:spacing w:line="0" w:lineRule="atLeast"/>
        <w:ind w:firstLine="709"/>
        <w:jc w:val="both"/>
      </w:pPr>
      <w:r w:rsidRPr="00D80AE3">
        <w:t>6.2.6. Способом фиксации результата административной процедуры является оформление и выдача заявителю расписки о приеме документов.</w:t>
      </w:r>
    </w:p>
    <w:p w:rsidR="00AB64EB" w:rsidRPr="00D80AE3" w:rsidRDefault="00AB64EB" w:rsidP="00AB64EB">
      <w:pPr>
        <w:autoSpaceDE w:val="0"/>
        <w:autoSpaceDN w:val="0"/>
        <w:adjustRightInd w:val="0"/>
        <w:spacing w:line="0" w:lineRule="atLeast"/>
        <w:ind w:firstLine="709"/>
        <w:jc w:val="both"/>
      </w:pPr>
    </w:p>
    <w:p w:rsidR="00AB64EB" w:rsidRPr="00D80AE3" w:rsidRDefault="00AB64EB" w:rsidP="00AB64EB">
      <w:pPr>
        <w:autoSpaceDE w:val="0"/>
        <w:autoSpaceDN w:val="0"/>
        <w:adjustRightInd w:val="0"/>
        <w:spacing w:line="0" w:lineRule="atLeast"/>
        <w:ind w:firstLine="709"/>
        <w:jc w:val="both"/>
      </w:pPr>
      <w:r w:rsidRPr="00D80AE3">
        <w:t>6.3. Направление в Комитет документов, полученных от заявителя.</w:t>
      </w:r>
    </w:p>
    <w:p w:rsidR="00AB64EB" w:rsidRPr="00D80AE3" w:rsidRDefault="00AB64EB" w:rsidP="00AB64EB">
      <w:pPr>
        <w:autoSpaceDE w:val="0"/>
        <w:autoSpaceDN w:val="0"/>
        <w:adjustRightInd w:val="0"/>
        <w:spacing w:line="0" w:lineRule="atLeast"/>
        <w:ind w:firstLine="709"/>
        <w:jc w:val="both"/>
      </w:pPr>
      <w:r w:rsidRPr="00D80AE3">
        <w:t xml:space="preserve">6.3.1. Основанием для начала административной процедуры является прием </w:t>
      </w:r>
      <w:r w:rsidRPr="00D80AE3">
        <w:br/>
        <w:t>и регистрация работником МФЦ документов, представленных заявителя.</w:t>
      </w:r>
    </w:p>
    <w:p w:rsidR="00AB64EB" w:rsidRPr="00D80AE3" w:rsidRDefault="00AB64EB" w:rsidP="00AB64EB">
      <w:pPr>
        <w:autoSpaceDE w:val="0"/>
        <w:autoSpaceDN w:val="0"/>
        <w:adjustRightInd w:val="0"/>
        <w:spacing w:line="0" w:lineRule="atLeast"/>
        <w:ind w:firstLine="709"/>
        <w:jc w:val="both"/>
      </w:pPr>
      <w:r w:rsidRPr="00D80AE3">
        <w:t>6.3.2. Передача в Комитет документов, полученных от заявителя, осуществляется работником МФЦ.</w:t>
      </w:r>
    </w:p>
    <w:p w:rsidR="00AB64EB" w:rsidRPr="00D80AE3" w:rsidRDefault="00AB64EB" w:rsidP="00AB64EB">
      <w:pPr>
        <w:autoSpaceDE w:val="0"/>
        <w:autoSpaceDN w:val="0"/>
        <w:adjustRightInd w:val="0"/>
        <w:spacing w:line="0" w:lineRule="atLeast"/>
        <w:ind w:firstLine="709"/>
        <w:jc w:val="both"/>
      </w:pPr>
      <w:r w:rsidRPr="00D80AE3">
        <w:t xml:space="preserve">6.3.3. Передача документов в Комитет осуществляется на бумажных носителях </w:t>
      </w:r>
      <w:r w:rsidRPr="00D80AE3">
        <w:br/>
        <w:t>не позднее трех рабочих дней со дня приема документов заявителя в МФЦ.</w:t>
      </w:r>
    </w:p>
    <w:p w:rsidR="00AB64EB" w:rsidRPr="00D80AE3" w:rsidRDefault="00AB64EB" w:rsidP="00AB64EB">
      <w:pPr>
        <w:autoSpaceDE w:val="0"/>
        <w:autoSpaceDN w:val="0"/>
        <w:adjustRightInd w:val="0"/>
        <w:spacing w:line="0" w:lineRule="atLeast"/>
        <w:ind w:firstLine="709"/>
        <w:jc w:val="both"/>
      </w:pPr>
      <w:r w:rsidRPr="00D80AE3">
        <w:lastRenderedPageBreak/>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запроса в МФЦ.</w:t>
      </w:r>
    </w:p>
    <w:p w:rsidR="00AB64EB" w:rsidRPr="00D80AE3" w:rsidRDefault="00AB64EB" w:rsidP="00AB64EB">
      <w:pPr>
        <w:autoSpaceDE w:val="0"/>
        <w:autoSpaceDN w:val="0"/>
        <w:adjustRightInd w:val="0"/>
        <w:spacing w:line="0" w:lineRule="atLeast"/>
        <w:ind w:firstLine="709"/>
        <w:jc w:val="both"/>
      </w:pPr>
      <w:r w:rsidRPr="00D80AE3">
        <w:t>6.3.4. Результатом административной процедуры является направление работником МФЦ в Комитет принятых от заявителя документов.</w:t>
      </w:r>
    </w:p>
    <w:p w:rsidR="00AB64EB" w:rsidRPr="00D80AE3" w:rsidRDefault="00AB64EB" w:rsidP="00AB64EB">
      <w:pPr>
        <w:autoSpaceDE w:val="0"/>
        <w:autoSpaceDN w:val="0"/>
        <w:adjustRightInd w:val="0"/>
        <w:spacing w:line="0" w:lineRule="atLeast"/>
        <w:ind w:firstLine="709"/>
        <w:jc w:val="both"/>
      </w:pPr>
      <w:r w:rsidRPr="00D80AE3">
        <w:t>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Комитет.</w:t>
      </w:r>
    </w:p>
    <w:p w:rsidR="00AB64EB" w:rsidRPr="00D80AE3" w:rsidRDefault="00AB64EB" w:rsidP="00AB64EB">
      <w:pPr>
        <w:autoSpaceDE w:val="0"/>
        <w:autoSpaceDN w:val="0"/>
        <w:adjustRightInd w:val="0"/>
        <w:spacing w:line="0" w:lineRule="atLeast"/>
        <w:ind w:firstLine="709"/>
        <w:jc w:val="both"/>
      </w:pPr>
    </w:p>
    <w:p w:rsidR="00AB64EB" w:rsidRPr="00D80AE3" w:rsidRDefault="00AB64EB" w:rsidP="00AB64EB">
      <w:pPr>
        <w:autoSpaceDE w:val="0"/>
        <w:autoSpaceDN w:val="0"/>
        <w:adjustRightInd w:val="0"/>
        <w:spacing w:line="0" w:lineRule="atLeast"/>
        <w:ind w:firstLine="709"/>
        <w:jc w:val="both"/>
      </w:pPr>
      <w:r w:rsidRPr="00D80AE3">
        <w:t>6.4. Выдача документов, полученных от Комитета, по результатам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6.4.1. Основанием для начала административной процедуры является получение МФЦ от Комитета документов, являющихся результатом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 xml:space="preserve">Возврат документов заявителя Комитетом в МФЦ без рассмотрения не допускается. </w:t>
      </w:r>
    </w:p>
    <w:p w:rsidR="00AB64EB" w:rsidRPr="00D80AE3" w:rsidRDefault="00AB64EB" w:rsidP="00AB64EB">
      <w:pPr>
        <w:autoSpaceDE w:val="0"/>
        <w:autoSpaceDN w:val="0"/>
        <w:adjustRightInd w:val="0"/>
        <w:spacing w:line="0" w:lineRule="atLeast"/>
        <w:ind w:firstLine="709"/>
        <w:jc w:val="both"/>
      </w:pPr>
      <w:r w:rsidRPr="00D80AE3">
        <w:t>6.4.2. Выдача документов, являющихся результатом предоставления государственной услуги осуществляется работником МФЦ, ответственным за выдачу результата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6.4.3. Работник МФЦ, ответственный за выдачу результата предоставления услуги:</w:t>
      </w:r>
    </w:p>
    <w:p w:rsidR="00AB64EB" w:rsidRPr="00D80AE3" w:rsidRDefault="00AB64EB" w:rsidP="00AB64EB">
      <w:pPr>
        <w:autoSpaceDE w:val="0"/>
        <w:autoSpaceDN w:val="0"/>
        <w:adjustRightInd w:val="0"/>
        <w:spacing w:line="0" w:lineRule="atLeast"/>
        <w:ind w:firstLine="709"/>
        <w:jc w:val="both"/>
      </w:pPr>
      <w:r w:rsidRPr="00D80AE3">
        <w:t xml:space="preserve">осуществляет выдачу результата предоставления государственной услуги </w:t>
      </w:r>
      <w:r w:rsidRPr="00D80AE3">
        <w:br/>
        <w:t>на бумажном носителе;</w:t>
      </w:r>
    </w:p>
    <w:p w:rsidR="00AB64EB" w:rsidRPr="00D80AE3" w:rsidRDefault="00AB64EB" w:rsidP="00AB64EB">
      <w:pPr>
        <w:autoSpaceDE w:val="0"/>
        <w:autoSpaceDN w:val="0"/>
        <w:adjustRightInd w:val="0"/>
        <w:spacing w:line="0" w:lineRule="atLeast"/>
        <w:ind w:firstLine="709"/>
        <w:jc w:val="both"/>
      </w:pPr>
      <w:r w:rsidRPr="00D80AE3">
        <w:t>устанавливает необходимый статус в МАИС ЭГУ.</w:t>
      </w:r>
    </w:p>
    <w:p w:rsidR="00AB64EB" w:rsidRPr="00D80AE3" w:rsidRDefault="00AB64EB" w:rsidP="00AB64EB">
      <w:pPr>
        <w:autoSpaceDE w:val="0"/>
        <w:autoSpaceDN w:val="0"/>
        <w:adjustRightInd w:val="0"/>
        <w:spacing w:line="0" w:lineRule="atLeast"/>
        <w:ind w:firstLine="709"/>
        <w:jc w:val="both"/>
      </w:pPr>
      <w:r w:rsidRPr="00D80AE3">
        <w:t xml:space="preserve">6.4.4. Результатом административной процедуры является выдача заявителю результата предоставления государственной услуги. </w:t>
      </w:r>
    </w:p>
    <w:p w:rsidR="00AB64EB" w:rsidRPr="00D80AE3" w:rsidRDefault="00AB64EB" w:rsidP="00AB64EB">
      <w:pPr>
        <w:autoSpaceDE w:val="0"/>
        <w:autoSpaceDN w:val="0"/>
        <w:adjustRightInd w:val="0"/>
        <w:spacing w:line="0" w:lineRule="atLeast"/>
        <w:ind w:firstLine="709"/>
        <w:jc w:val="both"/>
      </w:pPr>
      <w:r w:rsidRPr="00D80AE3">
        <w:t xml:space="preserve">6.4.5. Способом фиксации результата административной процедуры является проставление отметки в журнале выдачи документов по форме, утвержденной в МФЦ, </w:t>
      </w:r>
      <w:r w:rsidRPr="00D80AE3">
        <w:br/>
        <w:t>и проставление необходимого статуса в МАИС ЭГУ.</w:t>
      </w:r>
    </w:p>
    <w:p w:rsidR="00AB64EB" w:rsidRPr="00D80AE3" w:rsidRDefault="00AB64EB" w:rsidP="00AB64EB">
      <w:pPr>
        <w:autoSpaceDE w:val="0"/>
        <w:autoSpaceDN w:val="0"/>
        <w:adjustRightInd w:val="0"/>
        <w:spacing w:line="0" w:lineRule="atLeast"/>
        <w:ind w:firstLine="709"/>
        <w:jc w:val="both"/>
      </w:pPr>
    </w:p>
    <w:p w:rsidR="00AB64EB" w:rsidRPr="00D80AE3" w:rsidRDefault="00AB64EB" w:rsidP="00AB64EB">
      <w:pPr>
        <w:autoSpaceDE w:val="0"/>
        <w:autoSpaceDN w:val="0"/>
        <w:adjustRightInd w:val="0"/>
        <w:spacing w:line="0" w:lineRule="atLeast"/>
        <w:ind w:firstLine="709"/>
        <w:jc w:val="both"/>
      </w:pPr>
      <w:r w:rsidRPr="00D80AE3">
        <w:t xml:space="preserve">6.5. Подача жалобы в порядке досудебного (внесудебного) обжалования решений </w:t>
      </w:r>
      <w:r w:rsidRPr="00D80AE3">
        <w:br/>
        <w:t>и действий (бездействия) МФЦ и работников МФЦ.</w:t>
      </w:r>
    </w:p>
    <w:p w:rsidR="00AB64EB" w:rsidRPr="00D80AE3" w:rsidRDefault="00AB64EB" w:rsidP="00AB64EB">
      <w:pPr>
        <w:autoSpaceDE w:val="0"/>
        <w:autoSpaceDN w:val="0"/>
        <w:adjustRightInd w:val="0"/>
        <w:spacing w:line="0" w:lineRule="atLeast"/>
        <w:ind w:firstLine="709"/>
        <w:jc w:val="both"/>
      </w:pPr>
      <w:r w:rsidRPr="00D80AE3">
        <w:t>6.5.1. Основанием для начала осуществления административной процедуры является подача заявителем в МФЦ с жалобы на решения и действия (бездействие) МФЦ, работников МФЦ (далее – жалоба на МФЦ).</w:t>
      </w:r>
    </w:p>
    <w:p w:rsidR="00AB64EB" w:rsidRPr="00D80AE3" w:rsidRDefault="00AB64EB" w:rsidP="00AB64EB">
      <w:pPr>
        <w:autoSpaceDE w:val="0"/>
        <w:autoSpaceDN w:val="0"/>
        <w:adjustRightInd w:val="0"/>
        <w:spacing w:line="0" w:lineRule="atLeast"/>
        <w:ind w:firstLine="709"/>
        <w:jc w:val="both"/>
      </w:pPr>
      <w:r w:rsidRPr="00D80AE3">
        <w:t>6.5.2. Подача жалобы на МФЦ осуществляется работнику МФЦ.</w:t>
      </w:r>
    </w:p>
    <w:p w:rsidR="00AB64EB" w:rsidRPr="00D80AE3" w:rsidRDefault="00AB64EB" w:rsidP="00AB64EB">
      <w:pPr>
        <w:autoSpaceDE w:val="0"/>
        <w:autoSpaceDN w:val="0"/>
        <w:adjustRightInd w:val="0"/>
        <w:spacing w:line="0" w:lineRule="atLeast"/>
        <w:ind w:firstLine="709"/>
        <w:jc w:val="both"/>
      </w:pPr>
      <w:r w:rsidRPr="00D80AE3">
        <w:t>6.5.3. Информация для заявителя о его праве подать жалобу.</w:t>
      </w:r>
    </w:p>
    <w:p w:rsidR="00AB64EB" w:rsidRPr="00D80AE3" w:rsidRDefault="00AB64EB" w:rsidP="00AB64EB">
      <w:pPr>
        <w:autoSpaceDE w:val="0"/>
        <w:autoSpaceDN w:val="0"/>
        <w:adjustRightInd w:val="0"/>
        <w:spacing w:line="0" w:lineRule="atLeast"/>
        <w:ind w:firstLine="709"/>
        <w:jc w:val="both"/>
      </w:pPr>
      <w:r w:rsidRPr="00D80AE3">
        <w:t>Заявитель имеет право подать жалобу на МФЦ в следующих случаях:</w:t>
      </w:r>
    </w:p>
    <w:p w:rsidR="00AB64EB" w:rsidRPr="00D80AE3" w:rsidRDefault="00AB64EB" w:rsidP="00AB64EB">
      <w:pPr>
        <w:autoSpaceDE w:val="0"/>
        <w:autoSpaceDN w:val="0"/>
        <w:adjustRightInd w:val="0"/>
        <w:spacing w:line="0" w:lineRule="atLeast"/>
        <w:ind w:firstLine="709"/>
        <w:jc w:val="both"/>
      </w:pPr>
      <w:r w:rsidRPr="00D80AE3">
        <w:t>нарушение срока регистрации запроса заявителя о предоставлении государственной услуги, комплексного запроса;</w:t>
      </w:r>
    </w:p>
    <w:p w:rsidR="00AB64EB" w:rsidRPr="00D80AE3" w:rsidRDefault="00AB64EB" w:rsidP="00AB64EB">
      <w:pPr>
        <w:autoSpaceDE w:val="0"/>
        <w:autoSpaceDN w:val="0"/>
        <w:adjustRightInd w:val="0"/>
        <w:spacing w:line="0" w:lineRule="atLeast"/>
        <w:ind w:firstLine="709"/>
        <w:jc w:val="both"/>
      </w:pPr>
      <w:r w:rsidRPr="00D80AE3">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AB64EB" w:rsidRPr="00D80AE3" w:rsidRDefault="00AB64EB" w:rsidP="00AB64EB">
      <w:pPr>
        <w:autoSpaceDE w:val="0"/>
        <w:autoSpaceDN w:val="0"/>
        <w:adjustRightInd w:val="0"/>
        <w:spacing w:line="0" w:lineRule="atLeast"/>
        <w:ind w:firstLine="709"/>
        <w:jc w:val="both"/>
      </w:pPr>
      <w:r w:rsidRPr="00D80AE3">
        <w:t xml:space="preserve">Жалобы на нарушения срока или порядка выдачи документов по результатам предоставления государственной услуги принимаются Комитетом в порядке, установленном разделом V административного регламента. </w:t>
      </w:r>
    </w:p>
    <w:p w:rsidR="00AB64EB" w:rsidRPr="00D80AE3" w:rsidRDefault="00AB64EB" w:rsidP="00AB64EB">
      <w:pPr>
        <w:autoSpaceDE w:val="0"/>
        <w:autoSpaceDN w:val="0"/>
        <w:adjustRightInd w:val="0"/>
        <w:spacing w:line="0" w:lineRule="atLeast"/>
        <w:ind w:firstLine="709"/>
        <w:jc w:val="both"/>
      </w:pPr>
      <w:r w:rsidRPr="00D80AE3">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AB64EB" w:rsidRPr="00D80AE3" w:rsidRDefault="00AB64EB" w:rsidP="00AB64EB">
      <w:pPr>
        <w:autoSpaceDE w:val="0"/>
        <w:autoSpaceDN w:val="0"/>
        <w:adjustRightInd w:val="0"/>
        <w:spacing w:line="0" w:lineRule="atLeast"/>
        <w:ind w:firstLine="709"/>
        <w:jc w:val="both"/>
      </w:pPr>
      <w:r w:rsidRPr="00D80AE3">
        <w:lastRenderedPageBreak/>
        <w:t>6.5.4. Предмет жалобы на МФЦ.</w:t>
      </w:r>
    </w:p>
    <w:p w:rsidR="00AB64EB" w:rsidRPr="00D80AE3" w:rsidRDefault="00AB64EB" w:rsidP="00AB64EB">
      <w:pPr>
        <w:autoSpaceDE w:val="0"/>
        <w:autoSpaceDN w:val="0"/>
        <w:adjustRightInd w:val="0"/>
        <w:spacing w:line="0" w:lineRule="atLeast"/>
        <w:ind w:firstLine="709"/>
        <w:jc w:val="both"/>
      </w:pPr>
      <w:r w:rsidRPr="00D80AE3">
        <w:t>Жалоба на МФЦ должна содержать:</w:t>
      </w:r>
    </w:p>
    <w:p w:rsidR="00AB64EB" w:rsidRPr="00D80AE3" w:rsidRDefault="00AB64EB" w:rsidP="00AB64EB">
      <w:pPr>
        <w:autoSpaceDE w:val="0"/>
        <w:autoSpaceDN w:val="0"/>
        <w:adjustRightInd w:val="0"/>
        <w:spacing w:line="0" w:lineRule="atLeast"/>
        <w:ind w:firstLine="709"/>
        <w:jc w:val="both"/>
      </w:pPr>
      <w:r w:rsidRPr="00D80AE3">
        <w:t xml:space="preserve">наименование МФЦ, фамилию, имя, отчество (последнее – при наличии) </w:t>
      </w:r>
      <w:r w:rsidRPr="00D80AE3">
        <w:br/>
        <w:t>и должность работника МФЦ, решения и действия (бездействие) которых обжалуются;</w:t>
      </w:r>
    </w:p>
    <w:p w:rsidR="00AB64EB" w:rsidRPr="00D80AE3" w:rsidRDefault="00AB64EB" w:rsidP="00AB64EB">
      <w:pPr>
        <w:autoSpaceDE w:val="0"/>
        <w:autoSpaceDN w:val="0"/>
        <w:adjustRightInd w:val="0"/>
        <w:spacing w:line="0" w:lineRule="atLeast"/>
        <w:ind w:firstLine="709"/>
        <w:jc w:val="both"/>
      </w:pPr>
      <w:r w:rsidRPr="00D80AE3">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B64EB" w:rsidRPr="00D80AE3" w:rsidRDefault="00AB64EB" w:rsidP="00AB64EB">
      <w:pPr>
        <w:autoSpaceDE w:val="0"/>
        <w:autoSpaceDN w:val="0"/>
        <w:adjustRightInd w:val="0"/>
        <w:spacing w:line="0" w:lineRule="atLeast"/>
        <w:ind w:firstLine="709"/>
        <w:jc w:val="both"/>
      </w:pPr>
      <w:r w:rsidRPr="00D80AE3">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AB64EB" w:rsidRPr="00D80AE3" w:rsidRDefault="00AB64EB" w:rsidP="00AB64EB">
      <w:pPr>
        <w:autoSpaceDE w:val="0"/>
        <w:autoSpaceDN w:val="0"/>
        <w:adjustRightInd w:val="0"/>
        <w:spacing w:line="0" w:lineRule="atLeast"/>
        <w:ind w:firstLine="709"/>
        <w:jc w:val="both"/>
      </w:pPr>
      <w:r w:rsidRPr="00D80AE3">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AB64EB" w:rsidRPr="00D80AE3" w:rsidRDefault="00AB64EB" w:rsidP="00AB64EB">
      <w:pPr>
        <w:autoSpaceDE w:val="0"/>
        <w:autoSpaceDN w:val="0"/>
        <w:adjustRightInd w:val="0"/>
        <w:spacing w:line="0" w:lineRule="atLeast"/>
        <w:ind w:firstLine="709"/>
        <w:jc w:val="both"/>
      </w:pPr>
      <w:r w:rsidRPr="00D80AE3">
        <w:t>6.5.5. Способы подачи и рассмотрения жалобы на МФЦ.</w:t>
      </w:r>
    </w:p>
    <w:p w:rsidR="00AB64EB" w:rsidRPr="00D80AE3" w:rsidRDefault="00AB64EB" w:rsidP="00AB64EB">
      <w:pPr>
        <w:autoSpaceDE w:val="0"/>
        <w:autoSpaceDN w:val="0"/>
        <w:adjustRightInd w:val="0"/>
        <w:spacing w:line="0" w:lineRule="atLeast"/>
        <w:ind w:firstLine="709"/>
        <w:jc w:val="both"/>
      </w:pPr>
      <w:r w:rsidRPr="00D80AE3">
        <w:t xml:space="preserve">6.5.5.1. Жалобы на решения и действия (бездействие) работника МФЦ подаются руководителю МФЦ. </w:t>
      </w:r>
    </w:p>
    <w:p w:rsidR="00AB64EB" w:rsidRPr="00D80AE3" w:rsidRDefault="00AB64EB" w:rsidP="00AB64EB">
      <w:pPr>
        <w:autoSpaceDE w:val="0"/>
        <w:autoSpaceDN w:val="0"/>
        <w:adjustRightInd w:val="0"/>
        <w:spacing w:line="0" w:lineRule="atLeast"/>
        <w:ind w:firstLine="709"/>
        <w:jc w:val="both"/>
      </w:pPr>
      <w:r w:rsidRPr="00D80AE3">
        <w:t>6.5.5.2. Жалоба на МФЦ может быть направлена:</w:t>
      </w:r>
    </w:p>
    <w:p w:rsidR="00AB64EB" w:rsidRPr="00D80AE3" w:rsidRDefault="00AB64EB" w:rsidP="00AB64EB">
      <w:pPr>
        <w:autoSpaceDE w:val="0"/>
        <w:autoSpaceDN w:val="0"/>
        <w:adjustRightInd w:val="0"/>
        <w:spacing w:line="0" w:lineRule="atLeast"/>
        <w:ind w:firstLine="709"/>
        <w:jc w:val="both"/>
      </w:pPr>
      <w:r w:rsidRPr="00D80AE3">
        <w:t>по почте;</w:t>
      </w:r>
    </w:p>
    <w:p w:rsidR="00AB64EB" w:rsidRPr="00D80AE3" w:rsidRDefault="00AB64EB" w:rsidP="00AB64EB">
      <w:pPr>
        <w:autoSpaceDE w:val="0"/>
        <w:autoSpaceDN w:val="0"/>
        <w:adjustRightInd w:val="0"/>
        <w:spacing w:line="0" w:lineRule="atLeast"/>
        <w:ind w:firstLine="709"/>
        <w:jc w:val="both"/>
      </w:pPr>
      <w:r w:rsidRPr="00D80AE3">
        <w:t>с использованием сети «Интернет» посредством Портала;</w:t>
      </w:r>
    </w:p>
    <w:p w:rsidR="00AB64EB" w:rsidRPr="00D80AE3" w:rsidRDefault="00AB64EB" w:rsidP="00AB64EB">
      <w:pPr>
        <w:autoSpaceDE w:val="0"/>
        <w:autoSpaceDN w:val="0"/>
        <w:adjustRightInd w:val="0"/>
        <w:spacing w:line="0" w:lineRule="atLeast"/>
        <w:ind w:firstLine="709"/>
        <w:jc w:val="both"/>
      </w:pPr>
      <w:r w:rsidRPr="00D80AE3">
        <w:t>при личном приеме заявителя в МФЦ.</w:t>
      </w:r>
    </w:p>
    <w:p w:rsidR="00AB64EB" w:rsidRPr="00D80AE3" w:rsidRDefault="00AB64EB" w:rsidP="00AB64EB">
      <w:pPr>
        <w:autoSpaceDE w:val="0"/>
        <w:autoSpaceDN w:val="0"/>
        <w:adjustRightInd w:val="0"/>
        <w:spacing w:line="0" w:lineRule="atLeast"/>
        <w:ind w:firstLine="709"/>
        <w:jc w:val="both"/>
      </w:pPr>
      <w:r w:rsidRPr="00D80AE3">
        <w:t xml:space="preserve">При личном приеме заявитель представляет документ, удостоверяющий </w:t>
      </w:r>
      <w:r w:rsidRPr="00D80AE3">
        <w:br/>
        <w:t>его личность в соответствии с законодательством Российской Федерации.</w:t>
      </w:r>
    </w:p>
    <w:p w:rsidR="00AB64EB" w:rsidRPr="00D80AE3" w:rsidRDefault="00AB64EB" w:rsidP="00AB64EB">
      <w:pPr>
        <w:autoSpaceDE w:val="0"/>
        <w:autoSpaceDN w:val="0"/>
        <w:adjustRightInd w:val="0"/>
        <w:spacing w:line="0" w:lineRule="atLeast"/>
        <w:ind w:firstLine="709"/>
        <w:jc w:val="both"/>
      </w:pPr>
      <w:r w:rsidRPr="00D80AE3">
        <w:t>При подаче жалобы на МФЦ в электронной форме посредством Портала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AB64EB" w:rsidRPr="00D80AE3" w:rsidRDefault="00AB64EB" w:rsidP="00AB64EB">
      <w:pPr>
        <w:autoSpaceDE w:val="0"/>
        <w:autoSpaceDN w:val="0"/>
        <w:adjustRightInd w:val="0"/>
        <w:spacing w:line="0" w:lineRule="atLeast"/>
        <w:ind w:firstLine="709"/>
        <w:jc w:val="both"/>
      </w:pPr>
      <w:r w:rsidRPr="00D80AE3">
        <w:t xml:space="preserve">Заполнение запроса о рассмотрении жалобы через Портал производится заявителем лично при условии авторизации заявителя на Портале посредством федеральной государственной информационной системе «Единая система идентификации </w:t>
      </w:r>
      <w:r w:rsidRPr="00D80AE3">
        <w:b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D80AE3">
        <w:rPr>
          <w:vertAlign w:val="superscript"/>
        </w:rPr>
        <w:footnoteReference w:id="3"/>
      </w:r>
      <w:r w:rsidRPr="00D80AE3">
        <w:t>.</w:t>
      </w:r>
    </w:p>
    <w:p w:rsidR="00AB64EB" w:rsidRPr="00D80AE3" w:rsidRDefault="00AB64EB" w:rsidP="00AB64EB">
      <w:pPr>
        <w:autoSpaceDE w:val="0"/>
        <w:autoSpaceDN w:val="0"/>
        <w:adjustRightInd w:val="0"/>
        <w:spacing w:line="0" w:lineRule="atLeast"/>
        <w:ind w:firstLine="709"/>
        <w:jc w:val="both"/>
      </w:pPr>
      <w:r w:rsidRPr="00D80AE3">
        <w:t xml:space="preserve">6.5.5.3. Срок рассмотрения жалобы на МФЦ исчисляется со дня регистрации жалобы в МФЦ. Жалоба на МФЦ подлежит рассмотрению в течение пятнадцати рабочих дней </w:t>
      </w:r>
      <w:r w:rsidRPr="00D80AE3">
        <w:br/>
        <w:t xml:space="preserve">со дня ее регистрации, а в случае обжалования отказа МФЦ в приеме документов </w:t>
      </w:r>
      <w:r w:rsidRPr="00D80AE3">
        <w:br/>
        <w:t>у заявителя – в течение пяти рабочих дней со дня ее регистрации.</w:t>
      </w:r>
    </w:p>
    <w:p w:rsidR="00AB64EB" w:rsidRPr="00D80AE3" w:rsidRDefault="00AB64EB" w:rsidP="00AB64EB">
      <w:pPr>
        <w:autoSpaceDE w:val="0"/>
        <w:autoSpaceDN w:val="0"/>
        <w:adjustRightInd w:val="0"/>
        <w:spacing w:line="0" w:lineRule="atLeast"/>
        <w:ind w:firstLine="709"/>
        <w:jc w:val="both"/>
      </w:pPr>
      <w:r w:rsidRPr="00D80AE3">
        <w:t xml:space="preserve">Жалоба на МФЦ рассматривается МФЦ. </w:t>
      </w:r>
    </w:p>
    <w:p w:rsidR="00AB64EB" w:rsidRPr="00D80AE3" w:rsidRDefault="00AB64EB" w:rsidP="00AB64EB">
      <w:pPr>
        <w:autoSpaceDE w:val="0"/>
        <w:autoSpaceDN w:val="0"/>
        <w:adjustRightInd w:val="0"/>
        <w:spacing w:line="0" w:lineRule="atLeast"/>
        <w:ind w:firstLine="709"/>
        <w:jc w:val="both"/>
      </w:pPr>
      <w:r w:rsidRPr="00D80AE3">
        <w:t>Жалоба на решения и действия (бездействие) руководителя МФЦ рассматривается Комитетом по информатизации и связи.</w:t>
      </w:r>
    </w:p>
    <w:p w:rsidR="00AB64EB" w:rsidRPr="00D80AE3" w:rsidRDefault="00AB64EB" w:rsidP="00AB64EB">
      <w:pPr>
        <w:autoSpaceDE w:val="0"/>
        <w:autoSpaceDN w:val="0"/>
        <w:adjustRightInd w:val="0"/>
        <w:spacing w:line="0" w:lineRule="atLeast"/>
        <w:ind w:firstLine="709"/>
        <w:jc w:val="both"/>
      </w:pPr>
      <w:r w:rsidRPr="00D80AE3">
        <w:t>6.5.6. Результат рассмотрения жалобы на МФЦ.</w:t>
      </w:r>
    </w:p>
    <w:p w:rsidR="00AB64EB" w:rsidRPr="00D80AE3" w:rsidRDefault="00AB64EB" w:rsidP="00AB64EB">
      <w:pPr>
        <w:autoSpaceDE w:val="0"/>
        <w:autoSpaceDN w:val="0"/>
        <w:adjustRightInd w:val="0"/>
        <w:spacing w:line="0" w:lineRule="atLeast"/>
        <w:ind w:firstLine="709"/>
        <w:jc w:val="both"/>
      </w:pPr>
      <w:r w:rsidRPr="00D80AE3">
        <w:t>По результатам рассмотрения жалобы МФЦ принимает одно из следующих решений:</w:t>
      </w:r>
    </w:p>
    <w:p w:rsidR="00AB64EB" w:rsidRPr="00D80AE3" w:rsidRDefault="00AB64EB" w:rsidP="00AB64EB">
      <w:pPr>
        <w:autoSpaceDE w:val="0"/>
        <w:autoSpaceDN w:val="0"/>
        <w:adjustRightInd w:val="0"/>
        <w:spacing w:line="0" w:lineRule="atLeast"/>
        <w:ind w:firstLine="709"/>
        <w:jc w:val="both"/>
      </w:pPr>
      <w:r w:rsidRPr="00D80AE3">
        <w:t>жалоба удовлетворяется, в том числе в форме отмены принятого решения;</w:t>
      </w:r>
    </w:p>
    <w:p w:rsidR="00AB64EB" w:rsidRPr="00D80AE3" w:rsidRDefault="00AB64EB" w:rsidP="00AB64EB">
      <w:pPr>
        <w:autoSpaceDE w:val="0"/>
        <w:autoSpaceDN w:val="0"/>
        <w:adjustRightInd w:val="0"/>
        <w:spacing w:line="0" w:lineRule="atLeast"/>
        <w:ind w:firstLine="709"/>
        <w:jc w:val="both"/>
      </w:pPr>
      <w:r w:rsidRPr="00D80AE3">
        <w:t>в удовлетворении жалобы отказывается.</w:t>
      </w:r>
    </w:p>
    <w:p w:rsidR="00AB64EB" w:rsidRPr="00D80AE3" w:rsidRDefault="00AB64EB" w:rsidP="00AB64EB">
      <w:pPr>
        <w:autoSpaceDE w:val="0"/>
        <w:autoSpaceDN w:val="0"/>
        <w:adjustRightInd w:val="0"/>
        <w:spacing w:line="0" w:lineRule="atLeast"/>
        <w:ind w:firstLine="709"/>
        <w:jc w:val="both"/>
      </w:pPr>
      <w:r w:rsidRPr="00D80AE3">
        <w:t>Указанное решение принимается в форме акта МФЦ. Типовая форма акта установлена приложением № 5 к настоящему Административному регламенту.</w:t>
      </w:r>
    </w:p>
    <w:p w:rsidR="00AB64EB" w:rsidRPr="00D80AE3" w:rsidRDefault="00AB64EB" w:rsidP="00AB64EB">
      <w:pPr>
        <w:autoSpaceDE w:val="0"/>
        <w:autoSpaceDN w:val="0"/>
        <w:adjustRightInd w:val="0"/>
        <w:spacing w:line="0" w:lineRule="atLeast"/>
        <w:ind w:firstLine="709"/>
        <w:jc w:val="both"/>
      </w:pPr>
      <w:r w:rsidRPr="00D80AE3">
        <w:t>МФЦ отказывает в удовлетворении жалобы в следующих случаях:</w:t>
      </w:r>
    </w:p>
    <w:p w:rsidR="00AB64EB" w:rsidRPr="00D80AE3" w:rsidRDefault="00AB64EB" w:rsidP="00AB64EB">
      <w:pPr>
        <w:autoSpaceDE w:val="0"/>
        <w:autoSpaceDN w:val="0"/>
        <w:adjustRightInd w:val="0"/>
        <w:spacing w:line="0" w:lineRule="atLeast"/>
        <w:ind w:firstLine="709"/>
        <w:jc w:val="both"/>
      </w:pPr>
      <w:r w:rsidRPr="00D80AE3">
        <w:lastRenderedPageBreak/>
        <w:t>наличие вступившего в законную силу решения суда, арбитражного суда по жалобе о том же предмете и по тем же основаниям;</w:t>
      </w:r>
    </w:p>
    <w:p w:rsidR="00AB64EB" w:rsidRPr="00D80AE3" w:rsidRDefault="00AB64EB" w:rsidP="00AB64EB">
      <w:pPr>
        <w:autoSpaceDE w:val="0"/>
        <w:autoSpaceDN w:val="0"/>
        <w:adjustRightInd w:val="0"/>
        <w:spacing w:line="0" w:lineRule="atLeast"/>
        <w:ind w:firstLine="709"/>
        <w:jc w:val="both"/>
      </w:pPr>
      <w:r w:rsidRPr="00D80AE3">
        <w:t>подача жалобы лицом, полномочия которого не подтверждены в порядке, установленном законодательством Российской Федерации;</w:t>
      </w:r>
    </w:p>
    <w:p w:rsidR="00AB64EB" w:rsidRPr="00D80AE3" w:rsidRDefault="00AB64EB" w:rsidP="00AB64EB">
      <w:pPr>
        <w:autoSpaceDE w:val="0"/>
        <w:autoSpaceDN w:val="0"/>
        <w:adjustRightInd w:val="0"/>
        <w:spacing w:line="0" w:lineRule="atLeast"/>
        <w:ind w:firstLine="709"/>
        <w:jc w:val="both"/>
      </w:pPr>
      <w:r w:rsidRPr="00D80AE3">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AB64EB" w:rsidRPr="00D80AE3" w:rsidRDefault="00AB64EB" w:rsidP="00AB64EB">
      <w:pPr>
        <w:autoSpaceDE w:val="0"/>
        <w:autoSpaceDN w:val="0"/>
        <w:adjustRightInd w:val="0"/>
        <w:spacing w:line="0" w:lineRule="atLeast"/>
        <w:ind w:firstLine="709"/>
        <w:jc w:val="both"/>
      </w:pPr>
      <w:r w:rsidRPr="00D80AE3">
        <w:t>6.5.7. Порядок информирования заявителя о результатах рассмотрения жалобы.</w:t>
      </w:r>
    </w:p>
    <w:p w:rsidR="00AB64EB" w:rsidRPr="00D80AE3" w:rsidRDefault="00AB64EB" w:rsidP="00AB64EB">
      <w:pPr>
        <w:autoSpaceDE w:val="0"/>
        <w:autoSpaceDN w:val="0"/>
        <w:adjustRightInd w:val="0"/>
        <w:spacing w:line="0" w:lineRule="atLeast"/>
        <w:ind w:firstLine="709"/>
        <w:jc w:val="both"/>
      </w:pPr>
      <w:r w:rsidRPr="00D80AE3">
        <w:t>При удовлетворении жалобы МФЦ принимает исчерпывающие меры 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rsidR="00AB64EB" w:rsidRPr="00D80AE3" w:rsidRDefault="00AB64EB" w:rsidP="00AB64EB">
      <w:pPr>
        <w:autoSpaceDE w:val="0"/>
        <w:autoSpaceDN w:val="0"/>
        <w:adjustRightInd w:val="0"/>
        <w:spacing w:line="0" w:lineRule="atLeast"/>
        <w:ind w:firstLine="709"/>
        <w:jc w:val="both"/>
      </w:pPr>
      <w:r w:rsidRPr="00D80AE3">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64EB" w:rsidRPr="00D80AE3" w:rsidRDefault="00AB64EB" w:rsidP="00AB64EB">
      <w:pPr>
        <w:autoSpaceDE w:val="0"/>
        <w:autoSpaceDN w:val="0"/>
        <w:adjustRightInd w:val="0"/>
        <w:spacing w:line="0" w:lineRule="atLeast"/>
        <w:ind w:firstLine="709"/>
        <w:jc w:val="both"/>
      </w:pPr>
      <w:r w:rsidRPr="00D80AE3">
        <w:t>В ответе по результатам рассмотрения жалобы указываются:</w:t>
      </w:r>
    </w:p>
    <w:p w:rsidR="00AB64EB" w:rsidRPr="00D80AE3" w:rsidRDefault="00AB64EB" w:rsidP="00AB64EB">
      <w:pPr>
        <w:autoSpaceDE w:val="0"/>
        <w:autoSpaceDN w:val="0"/>
        <w:adjustRightInd w:val="0"/>
        <w:spacing w:line="0" w:lineRule="atLeast"/>
        <w:ind w:firstLine="709"/>
        <w:jc w:val="both"/>
      </w:pPr>
      <w:r w:rsidRPr="00D80AE3">
        <w:t xml:space="preserve">наименование МФЦ, должность, фамилия, имя, отчество (при наличии) </w:t>
      </w:r>
      <w:r w:rsidRPr="00D80AE3">
        <w:br/>
        <w:t>его должностного лица, принявшего решение по жалобе;</w:t>
      </w:r>
    </w:p>
    <w:p w:rsidR="00AB64EB" w:rsidRPr="00D80AE3" w:rsidRDefault="00AB64EB" w:rsidP="00AB64EB">
      <w:pPr>
        <w:autoSpaceDE w:val="0"/>
        <w:autoSpaceDN w:val="0"/>
        <w:adjustRightInd w:val="0"/>
        <w:spacing w:line="0" w:lineRule="atLeast"/>
        <w:ind w:firstLine="709"/>
        <w:jc w:val="both"/>
      </w:pPr>
      <w:r w:rsidRPr="00D80AE3">
        <w:t>номер, дата, место принятия решения, включая сведения о должностном лице, работнике, решение или действие (бездействие) которого обжалуется;</w:t>
      </w:r>
    </w:p>
    <w:p w:rsidR="00AB64EB" w:rsidRPr="00D80AE3" w:rsidRDefault="00AB64EB" w:rsidP="00AB64EB">
      <w:pPr>
        <w:autoSpaceDE w:val="0"/>
        <w:autoSpaceDN w:val="0"/>
        <w:adjustRightInd w:val="0"/>
        <w:spacing w:line="0" w:lineRule="atLeast"/>
        <w:ind w:firstLine="709"/>
        <w:jc w:val="both"/>
      </w:pPr>
      <w:r w:rsidRPr="00D80AE3">
        <w:t>фамилия, имя, отчество (при наличии) или наименование заявителя;</w:t>
      </w:r>
    </w:p>
    <w:p w:rsidR="00AB64EB" w:rsidRPr="00D80AE3" w:rsidRDefault="00AB64EB" w:rsidP="00AB64EB">
      <w:pPr>
        <w:autoSpaceDE w:val="0"/>
        <w:autoSpaceDN w:val="0"/>
        <w:adjustRightInd w:val="0"/>
        <w:spacing w:line="0" w:lineRule="atLeast"/>
        <w:ind w:firstLine="709"/>
        <w:jc w:val="both"/>
      </w:pPr>
      <w:r w:rsidRPr="00D80AE3">
        <w:t>основания для принятия решения по жалобе;</w:t>
      </w:r>
    </w:p>
    <w:p w:rsidR="00AB64EB" w:rsidRPr="00D80AE3" w:rsidRDefault="00AB64EB" w:rsidP="00AB64EB">
      <w:pPr>
        <w:autoSpaceDE w:val="0"/>
        <w:autoSpaceDN w:val="0"/>
        <w:adjustRightInd w:val="0"/>
        <w:spacing w:line="0" w:lineRule="atLeast"/>
        <w:ind w:firstLine="709"/>
        <w:jc w:val="both"/>
      </w:pPr>
      <w:r w:rsidRPr="00D80AE3">
        <w:t>принятое по жалобе решение;</w:t>
      </w:r>
    </w:p>
    <w:p w:rsidR="00AB64EB" w:rsidRPr="00D80AE3" w:rsidRDefault="00AB64EB" w:rsidP="00AB64EB">
      <w:pPr>
        <w:autoSpaceDE w:val="0"/>
        <w:autoSpaceDN w:val="0"/>
        <w:adjustRightInd w:val="0"/>
        <w:spacing w:line="0" w:lineRule="atLeast"/>
        <w:ind w:firstLine="709"/>
        <w:jc w:val="both"/>
      </w:pPr>
      <w:r w:rsidRPr="00D80AE3">
        <w:t>в случае если жалоба признана обоснованной – сроки устранения выявленных нарушений;</w:t>
      </w:r>
    </w:p>
    <w:p w:rsidR="00AB64EB" w:rsidRPr="00D80AE3" w:rsidRDefault="00AB64EB" w:rsidP="00AB64EB">
      <w:pPr>
        <w:autoSpaceDE w:val="0"/>
        <w:autoSpaceDN w:val="0"/>
        <w:adjustRightInd w:val="0"/>
        <w:spacing w:line="0" w:lineRule="atLeast"/>
        <w:ind w:firstLine="709"/>
        <w:jc w:val="both"/>
      </w:pPr>
      <w:r w:rsidRPr="00D80AE3">
        <w:t>сведения о порядке обжалования принятого по жалобе решения.</w:t>
      </w:r>
    </w:p>
    <w:p w:rsidR="00AB64EB" w:rsidRPr="00D80AE3" w:rsidRDefault="00AB64EB" w:rsidP="00AB64EB">
      <w:pPr>
        <w:autoSpaceDE w:val="0"/>
        <w:autoSpaceDN w:val="0"/>
        <w:adjustRightInd w:val="0"/>
        <w:spacing w:line="0" w:lineRule="atLeast"/>
        <w:ind w:firstLine="709"/>
        <w:jc w:val="both"/>
      </w:pPr>
      <w:r w:rsidRPr="00D80AE3">
        <w:t xml:space="preserve">Также в ответе о результатах рассмотрения жалобы приносятся извинения </w:t>
      </w:r>
      <w:r w:rsidRPr="00D80AE3">
        <w:b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AB64EB" w:rsidRPr="00D80AE3" w:rsidRDefault="00AB64EB" w:rsidP="00AB64EB">
      <w:pPr>
        <w:autoSpaceDE w:val="0"/>
        <w:autoSpaceDN w:val="0"/>
        <w:adjustRightInd w:val="0"/>
        <w:spacing w:line="0" w:lineRule="atLeast"/>
        <w:ind w:firstLine="709"/>
        <w:jc w:val="both"/>
      </w:pPr>
      <w:r w:rsidRPr="00D80AE3">
        <w:t>Ответ по результатам рассмотрения жалобы подписывается уполномоченным на рассмотрение жалобы лицом МФЦ, наделенным полномочиями по рассмотрению жалоб.</w:t>
      </w:r>
    </w:p>
    <w:p w:rsidR="00AB64EB" w:rsidRPr="00D80AE3" w:rsidRDefault="00AB64EB" w:rsidP="00AB64EB">
      <w:pPr>
        <w:autoSpaceDE w:val="0"/>
        <w:autoSpaceDN w:val="0"/>
        <w:adjustRightInd w:val="0"/>
        <w:spacing w:line="0" w:lineRule="atLeast"/>
        <w:ind w:firstLine="709"/>
        <w:jc w:val="both"/>
      </w:pPr>
      <w:r w:rsidRPr="00D80AE3">
        <w:t>По желанию заявителя ответ по результатам рассмотрения жалобы может быть представлен не позднее дня, следующего за днем принятия решения.</w:t>
      </w:r>
    </w:p>
    <w:p w:rsidR="00AB64EB" w:rsidRPr="00D80AE3" w:rsidRDefault="00AB64EB" w:rsidP="00AB64EB">
      <w:pPr>
        <w:autoSpaceDE w:val="0"/>
        <w:autoSpaceDN w:val="0"/>
        <w:adjustRightInd w:val="0"/>
        <w:spacing w:line="0" w:lineRule="atLeast"/>
        <w:ind w:firstLine="709"/>
        <w:jc w:val="both"/>
      </w:pPr>
      <w:r w:rsidRPr="00D80AE3">
        <w:t>6.5.8. Порядок обжалования решения по жалобе на МФЦ.</w:t>
      </w:r>
    </w:p>
    <w:p w:rsidR="00AB64EB" w:rsidRPr="00D80AE3" w:rsidRDefault="00AB64EB" w:rsidP="00AB64EB">
      <w:pPr>
        <w:autoSpaceDE w:val="0"/>
        <w:autoSpaceDN w:val="0"/>
        <w:adjustRightInd w:val="0"/>
        <w:spacing w:line="0" w:lineRule="atLeast"/>
        <w:ind w:firstLine="709"/>
        <w:jc w:val="both"/>
      </w:pPr>
      <w:r w:rsidRPr="00D80AE3">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Pr="00D80AE3">
        <w:br/>
        <w:t xml:space="preserve">и контролирующему деятельность МФЦ (Смольный проезд, д. 1, литера Б, </w:t>
      </w:r>
      <w:r w:rsidRPr="00D80AE3">
        <w:br/>
        <w:t xml:space="preserve">Санкт-Петербург, 191060, телефон: (812) 576-62-62), в Правительство Санкт-Петербурга, </w:t>
      </w:r>
      <w:r w:rsidRPr="00D80AE3">
        <w:br/>
        <w:t>а также в суд в порядке и сроки, предусмотренные действующим законодательством.</w:t>
      </w:r>
    </w:p>
    <w:p w:rsidR="00AB64EB" w:rsidRPr="00D80AE3" w:rsidRDefault="00AB64EB" w:rsidP="00AB64EB">
      <w:pPr>
        <w:autoSpaceDE w:val="0"/>
        <w:autoSpaceDN w:val="0"/>
        <w:adjustRightInd w:val="0"/>
        <w:spacing w:line="0" w:lineRule="atLeast"/>
        <w:ind w:firstLine="709"/>
        <w:jc w:val="both"/>
      </w:pPr>
      <w:r w:rsidRPr="00D80AE3">
        <w:t>6.5.9. Заявитель имеет право на получение информации и документов, необходимых для обоснования и рассмотрения жалобы.</w:t>
      </w:r>
    </w:p>
    <w:p w:rsidR="00AB64EB" w:rsidRPr="00D80AE3" w:rsidRDefault="00AB64EB" w:rsidP="00AB64EB">
      <w:pPr>
        <w:autoSpaceDE w:val="0"/>
        <w:autoSpaceDN w:val="0"/>
        <w:adjustRightInd w:val="0"/>
        <w:spacing w:line="0" w:lineRule="atLeast"/>
        <w:ind w:firstLine="709"/>
        <w:jc w:val="both"/>
      </w:pPr>
      <w:r w:rsidRPr="00D80AE3">
        <w:t>6.5.10. Информирование заявителей о порядке подачи и рассмотрения жалобы осуществляется посредством размещения информации на Портале.</w:t>
      </w:r>
    </w:p>
    <w:p w:rsidR="00AB64EB" w:rsidRPr="00D80AE3" w:rsidRDefault="00AB64EB" w:rsidP="00AB64EB">
      <w:pPr>
        <w:autoSpaceDE w:val="0"/>
        <w:autoSpaceDN w:val="0"/>
        <w:adjustRightInd w:val="0"/>
        <w:spacing w:line="0" w:lineRule="atLeast"/>
        <w:ind w:firstLine="709"/>
        <w:jc w:val="both"/>
      </w:pPr>
      <w:r w:rsidRPr="00D80AE3">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 </w:t>
      </w:r>
      <w:r w:rsidRPr="00D80AE3">
        <w:br/>
        <w:t>в разделе «МФЦ».</w:t>
      </w:r>
    </w:p>
    <w:p w:rsidR="00AB64EB" w:rsidRPr="00D80AE3" w:rsidRDefault="00AB64EB" w:rsidP="00AB64EB">
      <w:pPr>
        <w:autoSpaceDE w:val="0"/>
        <w:autoSpaceDN w:val="0"/>
        <w:adjustRightInd w:val="0"/>
        <w:spacing w:line="0" w:lineRule="atLeast"/>
        <w:ind w:firstLine="709"/>
        <w:jc w:val="both"/>
      </w:pPr>
      <w:r w:rsidRPr="00D80AE3">
        <w:t xml:space="preserve">6.5.11. Положения настоящего раздела, устанавливающие порядок подачи </w:t>
      </w:r>
      <w:r w:rsidRPr="00D80AE3">
        <w:b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Законом </w:t>
      </w:r>
      <w:r w:rsidRPr="00D80AE3">
        <w:br/>
        <w:t>№ 59-ФЗ.</w:t>
      </w:r>
    </w:p>
    <w:p w:rsidR="00AB64EB" w:rsidRPr="00D80AE3" w:rsidRDefault="00AB64EB" w:rsidP="00AB64EB">
      <w:pPr>
        <w:autoSpaceDE w:val="0"/>
        <w:autoSpaceDN w:val="0"/>
        <w:adjustRightInd w:val="0"/>
        <w:spacing w:line="0" w:lineRule="atLeast"/>
        <w:ind w:firstLine="709"/>
        <w:jc w:val="both"/>
      </w:pPr>
      <w:r w:rsidRPr="00D80AE3">
        <w:t>Жалобы заявителей на организацию предоставления государственных услуг в МФЦ подаются и рассматриваются в порядке, предусмотренном Законом № 59-ФЗ.</w:t>
      </w:r>
    </w:p>
    <w:p w:rsidR="00AB64EB" w:rsidRPr="00D80AE3" w:rsidRDefault="00AB64EB" w:rsidP="00AB64EB">
      <w:pPr>
        <w:autoSpaceDE w:val="0"/>
        <w:autoSpaceDN w:val="0"/>
        <w:adjustRightInd w:val="0"/>
        <w:spacing w:line="0" w:lineRule="atLeast"/>
        <w:ind w:firstLine="709"/>
        <w:jc w:val="both"/>
      </w:pPr>
      <w:r w:rsidRPr="00D80AE3">
        <w:lastRenderedPageBreak/>
        <w:t>Жалоба заявителя на организацию предоставления государственных услуг в МФЦ, поданная заявителем в МФЦ, рассматривается МФЦ в соответствии с Законом № 59-ФЗ.</w:t>
      </w:r>
    </w:p>
    <w:p w:rsidR="00AB64EB" w:rsidRPr="00D80AE3" w:rsidRDefault="00AB64EB" w:rsidP="00AB64EB">
      <w:pPr>
        <w:widowControl w:val="0"/>
        <w:autoSpaceDE w:val="0"/>
        <w:autoSpaceDN w:val="0"/>
        <w:adjustRightInd w:val="0"/>
        <w:spacing w:line="0" w:lineRule="atLeast"/>
        <w:jc w:val="right"/>
      </w:pPr>
    </w:p>
    <w:p w:rsidR="00AB64EB" w:rsidRPr="00D80AE3" w:rsidRDefault="00AB64EB" w:rsidP="00AB64EB">
      <w:pPr>
        <w:widowControl w:val="0"/>
        <w:autoSpaceDE w:val="0"/>
        <w:autoSpaceDN w:val="0"/>
        <w:adjustRightInd w:val="0"/>
        <w:spacing w:line="0" w:lineRule="atLeast"/>
        <w:ind w:firstLine="540"/>
        <w:jc w:val="both"/>
        <w:rPr>
          <w:rFonts w:cs="Calibri"/>
          <w:sz w:val="18"/>
          <w:szCs w:val="18"/>
        </w:rPr>
      </w:pPr>
    </w:p>
    <w:p w:rsidR="00AB64EB" w:rsidRPr="00D80AE3" w:rsidRDefault="00AB64EB" w:rsidP="00AB64EB">
      <w:pPr>
        <w:widowControl w:val="0"/>
        <w:autoSpaceDE w:val="0"/>
        <w:autoSpaceDN w:val="0"/>
        <w:adjustRightInd w:val="0"/>
        <w:spacing w:line="0" w:lineRule="atLeast"/>
        <w:ind w:firstLine="540"/>
        <w:jc w:val="right"/>
        <w:rPr>
          <w:rFonts w:cs="Calibri"/>
          <w:sz w:val="18"/>
          <w:szCs w:val="18"/>
        </w:rPr>
        <w:sectPr w:rsidR="00AB64EB" w:rsidRPr="00D80AE3" w:rsidSect="009D0ECD">
          <w:headerReference w:type="default" r:id="rId15"/>
          <w:footnotePr>
            <w:numRestart w:val="eachSect"/>
          </w:footnotePr>
          <w:pgSz w:w="11906" w:h="16838"/>
          <w:pgMar w:top="1134" w:right="850" w:bottom="1134" w:left="1701" w:header="709" w:footer="709" w:gutter="0"/>
          <w:pgNumType w:start="1"/>
          <w:cols w:space="708"/>
          <w:titlePg/>
          <w:docGrid w:linePitch="360"/>
        </w:sectPr>
      </w:pPr>
    </w:p>
    <w:p w:rsidR="00AB64EB" w:rsidRPr="00D80AE3" w:rsidRDefault="00AB64EB" w:rsidP="00AB64EB">
      <w:pPr>
        <w:widowControl w:val="0"/>
        <w:autoSpaceDE w:val="0"/>
        <w:autoSpaceDN w:val="0"/>
        <w:adjustRightInd w:val="0"/>
        <w:spacing w:line="0" w:lineRule="atLeast"/>
        <w:ind w:left="6663"/>
        <w:outlineLvl w:val="1"/>
        <w:rPr>
          <w:sz w:val="20"/>
          <w:szCs w:val="20"/>
        </w:rPr>
      </w:pPr>
      <w:r w:rsidRPr="00D80AE3">
        <w:rPr>
          <w:sz w:val="20"/>
          <w:szCs w:val="20"/>
        </w:rPr>
        <w:lastRenderedPageBreak/>
        <w:t>Приложение № 1</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к Административному регламенту</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Комитета по труду и занятости</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населения Санкт-Петербурга</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по предоставлению государственной</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услуги по организации</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и осуществлению государственной</w:t>
      </w:r>
    </w:p>
    <w:p w:rsidR="00AB64EB" w:rsidRPr="00D80AE3" w:rsidRDefault="00AB64EB" w:rsidP="00AB64EB">
      <w:pPr>
        <w:widowControl w:val="0"/>
        <w:autoSpaceDE w:val="0"/>
        <w:autoSpaceDN w:val="0"/>
        <w:adjustRightInd w:val="0"/>
        <w:spacing w:line="0" w:lineRule="atLeast"/>
        <w:ind w:left="6663"/>
        <w:outlineLvl w:val="1"/>
        <w:rPr>
          <w:sz w:val="20"/>
          <w:szCs w:val="20"/>
        </w:rPr>
      </w:pPr>
      <w:r w:rsidRPr="00D80AE3">
        <w:rPr>
          <w:sz w:val="20"/>
          <w:szCs w:val="20"/>
        </w:rPr>
        <w:t>экспертизы условий труда</w:t>
      </w:r>
    </w:p>
    <w:p w:rsidR="00AB64EB" w:rsidRPr="00D80AE3" w:rsidRDefault="00AB64EB" w:rsidP="00AB64EB">
      <w:pPr>
        <w:widowControl w:val="0"/>
        <w:autoSpaceDE w:val="0"/>
        <w:autoSpaceDN w:val="0"/>
        <w:adjustRightInd w:val="0"/>
        <w:spacing w:line="0" w:lineRule="atLeast"/>
        <w:ind w:left="6663"/>
        <w:outlineLvl w:val="1"/>
        <w:rPr>
          <w:sz w:val="20"/>
          <w:szCs w:val="20"/>
        </w:rPr>
      </w:pPr>
    </w:p>
    <w:p w:rsidR="00AB64EB" w:rsidRPr="00D80AE3" w:rsidRDefault="00AB64EB" w:rsidP="00AB64EB">
      <w:pPr>
        <w:spacing w:line="0" w:lineRule="atLeast"/>
        <w:jc w:val="center"/>
        <w:rPr>
          <w:b/>
          <w:sz w:val="26"/>
          <w:szCs w:val="26"/>
        </w:rPr>
      </w:pPr>
      <w:r w:rsidRPr="00D80AE3">
        <w:rPr>
          <w:b/>
          <w:sz w:val="26"/>
          <w:szCs w:val="26"/>
        </w:rPr>
        <w:t>Комитет по труду и занятости населения</w:t>
      </w:r>
    </w:p>
    <w:p w:rsidR="00AB64EB" w:rsidRPr="00D80AE3" w:rsidRDefault="00AB64EB" w:rsidP="00AB64EB">
      <w:pPr>
        <w:spacing w:line="0" w:lineRule="atLeast"/>
        <w:jc w:val="center"/>
        <w:rPr>
          <w:b/>
          <w:sz w:val="28"/>
          <w:szCs w:val="28"/>
        </w:rPr>
      </w:pPr>
      <w:r w:rsidRPr="00D80AE3">
        <w:rPr>
          <w:b/>
          <w:sz w:val="26"/>
          <w:szCs w:val="26"/>
        </w:rPr>
        <w:t>Санкт-Петербурга</w:t>
      </w:r>
    </w:p>
    <w:p w:rsidR="00AB64EB" w:rsidRPr="00D80AE3" w:rsidRDefault="00AB64EB" w:rsidP="00AB64EB">
      <w:pPr>
        <w:spacing w:line="0" w:lineRule="atLeast"/>
        <w:jc w:val="center"/>
        <w:rPr>
          <w:b/>
        </w:rPr>
      </w:pPr>
    </w:p>
    <w:p w:rsidR="00AB64EB" w:rsidRPr="00D80AE3" w:rsidRDefault="00AB64EB" w:rsidP="00AB64EB">
      <w:pPr>
        <w:spacing w:line="0" w:lineRule="atLeast"/>
        <w:jc w:val="center"/>
        <w:rPr>
          <w:b/>
        </w:rPr>
      </w:pPr>
      <w:r w:rsidRPr="00D80AE3">
        <w:rPr>
          <w:b/>
        </w:rPr>
        <w:t>Государственная экспертиза условий труда в Санкт-Петербурге</w:t>
      </w:r>
    </w:p>
    <w:p w:rsidR="00AB64EB" w:rsidRPr="00D80AE3" w:rsidRDefault="00AB64EB" w:rsidP="00AB64EB">
      <w:pPr>
        <w:spacing w:line="0" w:lineRule="atLeast"/>
        <w:jc w:val="center"/>
        <w:rPr>
          <w:b/>
        </w:rPr>
      </w:pPr>
      <w:r w:rsidRPr="00D80AE3">
        <w:rPr>
          <w:b/>
        </w:rPr>
        <w:t>190000, Санкт-Петербург, ул. Галерная, 7</w:t>
      </w:r>
    </w:p>
    <w:p w:rsidR="00AB64EB" w:rsidRPr="00D80AE3" w:rsidRDefault="00AB64EB" w:rsidP="00AB64EB">
      <w:pPr>
        <w:spacing w:line="0" w:lineRule="atLeast"/>
        <w:jc w:val="center"/>
        <w:rPr>
          <w:b/>
        </w:rPr>
      </w:pPr>
    </w:p>
    <w:p w:rsidR="00AB64EB" w:rsidRPr="00D80AE3" w:rsidRDefault="00AB64EB" w:rsidP="00AB64EB">
      <w:pPr>
        <w:spacing w:line="0" w:lineRule="atLeast"/>
      </w:pPr>
    </w:p>
    <w:tbl>
      <w:tblPr>
        <w:tblW w:w="9923" w:type="dxa"/>
        <w:tblLayout w:type="fixed"/>
        <w:tblLook w:val="0000" w:firstRow="0" w:lastRow="0" w:firstColumn="0" w:lastColumn="0" w:noHBand="0" w:noVBand="0"/>
      </w:tblPr>
      <w:tblGrid>
        <w:gridCol w:w="5529"/>
        <w:gridCol w:w="4394"/>
      </w:tblGrid>
      <w:tr w:rsidR="00AB64EB" w:rsidRPr="00D80AE3" w:rsidTr="003C2869">
        <w:tc>
          <w:tcPr>
            <w:tcW w:w="5529" w:type="dxa"/>
          </w:tcPr>
          <w:p w:rsidR="00AB64EB" w:rsidRPr="00D80AE3" w:rsidRDefault="00AB64EB" w:rsidP="003C2869">
            <w:pPr>
              <w:spacing w:line="0" w:lineRule="atLeast"/>
            </w:pPr>
          </w:p>
        </w:tc>
        <w:tc>
          <w:tcPr>
            <w:tcW w:w="4394" w:type="dxa"/>
          </w:tcPr>
          <w:p w:rsidR="00AB64EB" w:rsidRPr="00D80AE3" w:rsidRDefault="00AB64EB" w:rsidP="003C2869">
            <w:pPr>
              <w:spacing w:line="0" w:lineRule="atLeast"/>
              <w:rPr>
                <w:b/>
              </w:rPr>
            </w:pPr>
            <w:r w:rsidRPr="00D80AE3">
              <w:t xml:space="preserve">                                         </w:t>
            </w:r>
            <w:r w:rsidRPr="00D80AE3">
              <w:rPr>
                <w:b/>
              </w:rPr>
              <w:t>УТВЕРЖДАЮ</w:t>
            </w:r>
          </w:p>
          <w:p w:rsidR="00AB64EB" w:rsidRPr="00D80AE3" w:rsidRDefault="00AB64EB" w:rsidP="003C2869">
            <w:pPr>
              <w:spacing w:line="0" w:lineRule="atLeast"/>
              <w:rPr>
                <w:b/>
              </w:rPr>
            </w:pPr>
            <w:r w:rsidRPr="00D80AE3">
              <w:rPr>
                <w:b/>
              </w:rPr>
              <w:t>Руководитель государственной экспертизы - начальник отдела охраны труда и государственной экспертизы условий труда</w:t>
            </w:r>
            <w:r w:rsidRPr="00D80AE3">
              <w:rPr>
                <w:b/>
              </w:rPr>
              <w:br/>
              <w:t xml:space="preserve">____________________    </w:t>
            </w:r>
          </w:p>
          <w:p w:rsidR="00AB64EB" w:rsidRPr="00D80AE3" w:rsidRDefault="00AB64EB" w:rsidP="003C2869">
            <w:pPr>
              <w:spacing w:line="0" w:lineRule="atLeast"/>
            </w:pPr>
            <w:r w:rsidRPr="00D80AE3">
              <w:rPr>
                <w:b/>
              </w:rPr>
              <w:t>« ___ »   ____________   20___   года</w:t>
            </w:r>
          </w:p>
        </w:tc>
      </w:tr>
    </w:tbl>
    <w:p w:rsidR="00AB64EB" w:rsidRPr="00D80AE3" w:rsidRDefault="00AB64EB" w:rsidP="00AB64EB">
      <w:pPr>
        <w:spacing w:line="0" w:lineRule="atLeast"/>
      </w:pPr>
    </w:p>
    <w:p w:rsidR="00AB64EB" w:rsidRPr="00D80AE3" w:rsidRDefault="00AB64EB" w:rsidP="00AB64EB">
      <w:pPr>
        <w:spacing w:line="0" w:lineRule="atLeast"/>
        <w:jc w:val="center"/>
        <w:rPr>
          <w:b/>
          <w:sz w:val="28"/>
          <w:szCs w:val="28"/>
        </w:rPr>
      </w:pPr>
    </w:p>
    <w:p w:rsidR="00AB64EB" w:rsidRPr="00D80AE3" w:rsidRDefault="00AB64EB" w:rsidP="00AB64EB">
      <w:pPr>
        <w:pStyle w:val="1"/>
        <w:rPr>
          <w:b/>
          <w:sz w:val="28"/>
        </w:rPr>
      </w:pPr>
      <w:r w:rsidRPr="00D80AE3">
        <w:rPr>
          <w:b/>
          <w:sz w:val="28"/>
        </w:rPr>
        <w:t xml:space="preserve">ЗАКЛЮЧЕНИЕ </w:t>
      </w:r>
    </w:p>
    <w:p w:rsidR="00AB64EB" w:rsidRPr="00D80AE3" w:rsidRDefault="00AB64EB" w:rsidP="00AB64EB"/>
    <w:p w:rsidR="00AB64EB" w:rsidRPr="00D80AE3" w:rsidRDefault="00AB64EB" w:rsidP="00AB64EB">
      <w:pPr>
        <w:pBdr>
          <w:top w:val="single" w:sz="4" w:space="1" w:color="auto"/>
        </w:pBdr>
        <w:spacing w:line="0" w:lineRule="atLeast"/>
        <w:jc w:val="center"/>
        <w:rPr>
          <w:sz w:val="20"/>
        </w:rPr>
      </w:pPr>
      <w:r w:rsidRPr="00D80AE3">
        <w:rPr>
          <w:sz w:val="20"/>
        </w:rPr>
        <w:t xml:space="preserve"> (указывается наименование объекта государственной экспертизы условий труда: качество проведения специальной оценки условий труда; правильность предоставления работникам гарантий и компенсаций за работу с вредными и(или) опасными условиями труда; фактические условия труда работников)</w:t>
      </w:r>
    </w:p>
    <w:p w:rsidR="00AB64EB" w:rsidRPr="00D80AE3" w:rsidRDefault="00AB64EB" w:rsidP="00AB64EB"/>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rPr>
          <w:b/>
        </w:rPr>
      </w:pPr>
    </w:p>
    <w:tbl>
      <w:tblPr>
        <w:tblW w:w="9781" w:type="dxa"/>
        <w:tblLook w:val="04A0" w:firstRow="1" w:lastRow="0" w:firstColumn="1" w:lastColumn="0" w:noHBand="0" w:noVBand="1"/>
      </w:tblPr>
      <w:tblGrid>
        <w:gridCol w:w="544"/>
        <w:gridCol w:w="998"/>
        <w:gridCol w:w="499"/>
        <w:gridCol w:w="1735"/>
        <w:gridCol w:w="3386"/>
        <w:gridCol w:w="2619"/>
      </w:tblGrid>
      <w:tr w:rsidR="00AB64EB" w:rsidRPr="00D80AE3" w:rsidTr="003C2869">
        <w:tc>
          <w:tcPr>
            <w:tcW w:w="544" w:type="dxa"/>
            <w:shd w:val="clear" w:color="auto" w:fill="auto"/>
          </w:tcPr>
          <w:p w:rsidR="00AB64EB" w:rsidRPr="00D80AE3" w:rsidRDefault="00AB64EB" w:rsidP="003C2869">
            <w:pPr>
              <w:widowControl w:val="0"/>
              <w:autoSpaceDE w:val="0"/>
              <w:autoSpaceDN w:val="0"/>
              <w:adjustRightInd w:val="0"/>
              <w:spacing w:line="0" w:lineRule="atLeast"/>
              <w:jc w:val="both"/>
            </w:pPr>
            <w:r w:rsidRPr="00D80AE3">
              <w:t>№</w:t>
            </w:r>
          </w:p>
        </w:tc>
        <w:tc>
          <w:tcPr>
            <w:tcW w:w="998" w:type="dxa"/>
            <w:tcBorders>
              <w:bottom w:val="single" w:sz="4" w:space="0" w:color="auto"/>
            </w:tcBorders>
          </w:tcPr>
          <w:p w:rsidR="00AB64EB" w:rsidRPr="00D80AE3" w:rsidRDefault="00AB64EB" w:rsidP="003C2869">
            <w:pPr>
              <w:widowControl w:val="0"/>
              <w:autoSpaceDE w:val="0"/>
              <w:autoSpaceDN w:val="0"/>
              <w:adjustRightInd w:val="0"/>
              <w:spacing w:line="0" w:lineRule="atLeast"/>
              <w:jc w:val="both"/>
            </w:pPr>
          </w:p>
        </w:tc>
        <w:tc>
          <w:tcPr>
            <w:tcW w:w="499" w:type="dxa"/>
          </w:tcPr>
          <w:p w:rsidR="00AB64EB" w:rsidRPr="00D80AE3" w:rsidRDefault="00AB64EB" w:rsidP="003C2869">
            <w:pPr>
              <w:widowControl w:val="0"/>
              <w:autoSpaceDE w:val="0"/>
              <w:autoSpaceDN w:val="0"/>
              <w:adjustRightInd w:val="0"/>
              <w:spacing w:line="0" w:lineRule="atLeast"/>
              <w:jc w:val="both"/>
            </w:pPr>
            <w:r w:rsidRPr="00D80AE3">
              <w:t>от</w:t>
            </w:r>
          </w:p>
        </w:tc>
        <w:tc>
          <w:tcPr>
            <w:tcW w:w="1735" w:type="dxa"/>
            <w:tcBorders>
              <w:bottom w:val="single" w:sz="4" w:space="0" w:color="auto"/>
            </w:tcBorders>
          </w:tcPr>
          <w:p w:rsidR="00AB64EB" w:rsidRPr="00D80AE3" w:rsidRDefault="00AB64EB" w:rsidP="003C2869">
            <w:pPr>
              <w:widowControl w:val="0"/>
              <w:autoSpaceDE w:val="0"/>
              <w:autoSpaceDN w:val="0"/>
              <w:adjustRightInd w:val="0"/>
              <w:spacing w:line="0" w:lineRule="atLeast"/>
              <w:jc w:val="both"/>
            </w:pPr>
          </w:p>
        </w:tc>
        <w:tc>
          <w:tcPr>
            <w:tcW w:w="3386" w:type="dxa"/>
          </w:tcPr>
          <w:p w:rsidR="00AB64EB" w:rsidRPr="00D80AE3" w:rsidRDefault="00AB64EB" w:rsidP="003C2869">
            <w:pPr>
              <w:widowControl w:val="0"/>
              <w:autoSpaceDE w:val="0"/>
              <w:autoSpaceDN w:val="0"/>
              <w:adjustRightInd w:val="0"/>
              <w:spacing w:line="0" w:lineRule="atLeast"/>
              <w:jc w:val="both"/>
            </w:pPr>
          </w:p>
        </w:tc>
        <w:tc>
          <w:tcPr>
            <w:tcW w:w="2619" w:type="dxa"/>
          </w:tcPr>
          <w:p w:rsidR="00AB64EB" w:rsidRPr="00D80AE3" w:rsidRDefault="00AB64EB" w:rsidP="003C2869">
            <w:pPr>
              <w:widowControl w:val="0"/>
              <w:autoSpaceDE w:val="0"/>
              <w:autoSpaceDN w:val="0"/>
              <w:adjustRightInd w:val="0"/>
              <w:spacing w:line="0" w:lineRule="atLeast"/>
              <w:jc w:val="center"/>
            </w:pPr>
          </w:p>
        </w:tc>
      </w:tr>
    </w:tbl>
    <w:p w:rsidR="00AB64EB" w:rsidRPr="00D80AE3" w:rsidRDefault="00AB64EB" w:rsidP="00AB64EB">
      <w:pPr>
        <w:rPr>
          <w:b/>
          <w:iCs/>
        </w:rPr>
      </w:pPr>
    </w:p>
    <w:p w:rsidR="00AB64EB" w:rsidRPr="00D80AE3" w:rsidRDefault="00AB64EB" w:rsidP="00AB64EB">
      <w:pPr>
        <w:rPr>
          <w:iCs/>
        </w:rPr>
      </w:pPr>
      <w:r w:rsidRPr="00D80AE3">
        <w:rPr>
          <w:b/>
          <w:iCs/>
        </w:rPr>
        <w:t>Выдано</w:t>
      </w:r>
      <w:r w:rsidRPr="00D80AE3">
        <w:rPr>
          <w:iCs/>
        </w:rPr>
        <w:t xml:space="preserve"> </w:t>
      </w:r>
    </w:p>
    <w:p w:rsidR="00AB64EB" w:rsidRPr="00D80AE3" w:rsidRDefault="00AB64EB" w:rsidP="00AB64EB">
      <w:pPr>
        <w:rPr>
          <w:iCs/>
        </w:rPr>
      </w:pPr>
    </w:p>
    <w:p w:rsidR="00AB64EB" w:rsidRPr="00D80AE3" w:rsidRDefault="00AB64EB" w:rsidP="00AB64EB">
      <w:pPr>
        <w:pBdr>
          <w:top w:val="single" w:sz="4" w:space="1" w:color="auto"/>
        </w:pBdr>
        <w:spacing w:line="0" w:lineRule="atLeast"/>
        <w:jc w:val="center"/>
        <w:rPr>
          <w:sz w:val="20"/>
        </w:rPr>
      </w:pPr>
      <w:r w:rsidRPr="00D80AE3">
        <w:rPr>
          <w:sz w:val="20"/>
        </w:rPr>
        <w:t>(указывается основание для государственной экспертизы условий труда; данные о заявителе, период проведения государственной экспертизы условий труда)</w:t>
      </w:r>
    </w:p>
    <w:p w:rsidR="00AB64EB" w:rsidRPr="00D80AE3" w:rsidRDefault="00AB64EB" w:rsidP="00AB64EB">
      <w:pPr>
        <w:pBdr>
          <w:top w:val="single" w:sz="4" w:space="1" w:color="auto"/>
        </w:pBdr>
        <w:spacing w:line="0" w:lineRule="atLeast"/>
        <w:jc w:val="center"/>
        <w:rPr>
          <w:sz w:val="20"/>
        </w:rPr>
      </w:pPr>
    </w:p>
    <w:p w:rsidR="00AB64EB" w:rsidRPr="00D80AE3" w:rsidRDefault="00AB64EB" w:rsidP="00AB64EB">
      <w:pPr>
        <w:rPr>
          <w:iCs/>
        </w:rPr>
      </w:pPr>
      <w:r w:rsidRPr="00D80AE3">
        <w:rPr>
          <w:b/>
          <w:iCs/>
        </w:rPr>
        <w:t>Наименование работодателя</w:t>
      </w:r>
      <w:r w:rsidRPr="00D80AE3">
        <w:rPr>
          <w:iCs/>
        </w:rPr>
        <w:t xml:space="preserve"> </w:t>
      </w:r>
    </w:p>
    <w:p w:rsidR="00AB64EB" w:rsidRPr="00D80AE3" w:rsidRDefault="00AB64EB" w:rsidP="00AB64EB">
      <w:pPr>
        <w:rPr>
          <w:iCs/>
        </w:rPr>
      </w:pPr>
    </w:p>
    <w:p w:rsidR="00AB64EB" w:rsidRPr="00D80AE3" w:rsidRDefault="00AB64EB" w:rsidP="00AB64EB">
      <w:pPr>
        <w:pBdr>
          <w:top w:val="single" w:sz="4" w:space="1" w:color="auto"/>
        </w:pBdr>
        <w:spacing w:line="0" w:lineRule="atLeast"/>
        <w:jc w:val="center"/>
        <w:rPr>
          <w:sz w:val="20"/>
        </w:rPr>
      </w:pPr>
      <w:r w:rsidRPr="00D80AE3">
        <w:rPr>
          <w:sz w:val="20"/>
        </w:rPr>
        <w:t>(указывается наименование работодателя или его обособленного подразделения, в отношении условий труда на рабочих местах которого проводится государственная экспертиза условий труда)</w:t>
      </w:r>
    </w:p>
    <w:p w:rsidR="00AB64EB" w:rsidRPr="00D80AE3" w:rsidRDefault="00AB64EB" w:rsidP="00AB64EB">
      <w:pPr>
        <w:rPr>
          <w:iCs/>
        </w:rPr>
      </w:pPr>
    </w:p>
    <w:p w:rsidR="00AB64EB" w:rsidRPr="00D80AE3" w:rsidRDefault="00AB64EB" w:rsidP="00AB64EB">
      <w:pPr>
        <w:tabs>
          <w:tab w:val="left" w:pos="9000"/>
        </w:tabs>
        <w:ind w:right="-110"/>
        <w:jc w:val="both"/>
        <w:rPr>
          <w:b/>
          <w:iCs/>
        </w:rPr>
      </w:pPr>
      <w:r w:rsidRPr="00D80AE3">
        <w:rPr>
          <w:b/>
          <w:iCs/>
        </w:rPr>
        <w:t>Сведения о рабочих местах, в отношении условий труда которых проводилась государственная экспертиза:</w:t>
      </w:r>
    </w:p>
    <w:p w:rsidR="00AB64EB" w:rsidRPr="00D80AE3" w:rsidRDefault="00AB64EB" w:rsidP="00AB64EB">
      <w:pPr>
        <w:rPr>
          <w:iCs/>
        </w:rPr>
      </w:pPr>
    </w:p>
    <w:p w:rsidR="00AB64EB" w:rsidRPr="00D80AE3" w:rsidRDefault="00AB64EB" w:rsidP="00AB64EB">
      <w:pPr>
        <w:pBdr>
          <w:top w:val="single" w:sz="4" w:space="1" w:color="auto"/>
        </w:pBdr>
        <w:spacing w:line="0" w:lineRule="atLeast"/>
        <w:jc w:val="center"/>
        <w:rPr>
          <w:sz w:val="20"/>
        </w:rPr>
      </w:pPr>
      <w:r w:rsidRPr="00D80AE3">
        <w:rPr>
          <w:sz w:val="20"/>
        </w:rPr>
        <w:t>(указывается индивидуальный номер рабочего места, наименование профессии (должности) работника (работников), занятого на данном рабочем месте)</w:t>
      </w:r>
    </w:p>
    <w:p w:rsidR="00AB64EB" w:rsidRPr="00D80AE3" w:rsidRDefault="00AB64EB" w:rsidP="00AB64EB">
      <w:pPr>
        <w:tabs>
          <w:tab w:val="left" w:pos="9000"/>
        </w:tabs>
        <w:ind w:right="-110"/>
        <w:jc w:val="both"/>
        <w:rPr>
          <w:b/>
          <w:iCs/>
        </w:rPr>
      </w:pPr>
    </w:p>
    <w:p w:rsidR="00AB64EB" w:rsidRPr="00D80AE3" w:rsidRDefault="00AB64EB" w:rsidP="00AB64EB">
      <w:pPr>
        <w:tabs>
          <w:tab w:val="left" w:pos="9000"/>
        </w:tabs>
        <w:ind w:right="-110"/>
        <w:jc w:val="both"/>
        <w:rPr>
          <w:b/>
          <w:iCs/>
        </w:rPr>
      </w:pPr>
      <w:r w:rsidRPr="00D80AE3">
        <w:rPr>
          <w:b/>
          <w:iCs/>
        </w:rPr>
        <w:t>Сведения об организации (организациях), проводивших специальную оценку условий труда:</w:t>
      </w:r>
    </w:p>
    <w:p w:rsidR="00AB64EB" w:rsidRPr="00D80AE3" w:rsidRDefault="00AB64EB" w:rsidP="00AB64EB">
      <w:pPr>
        <w:rPr>
          <w:iCs/>
        </w:rPr>
      </w:pPr>
    </w:p>
    <w:p w:rsidR="00AB64EB" w:rsidRPr="00D80AE3" w:rsidRDefault="00AB64EB" w:rsidP="00AB64EB">
      <w:pPr>
        <w:pBdr>
          <w:top w:val="single" w:sz="4" w:space="1" w:color="auto"/>
        </w:pBdr>
        <w:spacing w:line="0" w:lineRule="atLeast"/>
        <w:jc w:val="center"/>
        <w:rPr>
          <w:sz w:val="20"/>
        </w:rPr>
      </w:pPr>
      <w:r w:rsidRPr="00D80AE3">
        <w:rPr>
          <w:sz w:val="20"/>
        </w:rPr>
        <w:lastRenderedPageBreak/>
        <w:t>(сведения указываются при проведении государственной экспертизы труда в целях оценки качества проведения специальной оценки условий труда)</w:t>
      </w:r>
    </w:p>
    <w:p w:rsidR="00AB64EB" w:rsidRPr="00D80AE3" w:rsidRDefault="00AB64EB" w:rsidP="00AB64EB">
      <w:pPr>
        <w:tabs>
          <w:tab w:val="left" w:pos="9000"/>
        </w:tabs>
        <w:ind w:right="-110"/>
        <w:jc w:val="both"/>
        <w:rPr>
          <w:b/>
          <w:iCs/>
        </w:rPr>
      </w:pPr>
    </w:p>
    <w:p w:rsidR="00AB64EB" w:rsidRPr="00D80AE3" w:rsidRDefault="00AB64EB" w:rsidP="00AB64EB">
      <w:pPr>
        <w:tabs>
          <w:tab w:val="left" w:pos="9000"/>
        </w:tabs>
        <w:ind w:right="-110"/>
        <w:jc w:val="both"/>
        <w:rPr>
          <w:b/>
          <w:iCs/>
        </w:rPr>
      </w:pPr>
      <w:r w:rsidRPr="00D80AE3">
        <w:rPr>
          <w:b/>
          <w:iCs/>
        </w:rPr>
        <w:t>Эксперты организации, проводившей специальную оценку условий труда:</w:t>
      </w:r>
    </w:p>
    <w:p w:rsidR="00AB64EB" w:rsidRPr="00D80AE3" w:rsidRDefault="00AB64EB" w:rsidP="00AB64EB">
      <w:pPr>
        <w:tabs>
          <w:tab w:val="left" w:pos="9000"/>
        </w:tabs>
        <w:ind w:right="-110"/>
        <w:jc w:val="both"/>
        <w:rPr>
          <w:b/>
          <w:iCs/>
        </w:rPr>
      </w:pPr>
    </w:p>
    <w:p w:rsidR="00AB64EB" w:rsidRPr="00D80AE3" w:rsidRDefault="00AB64EB" w:rsidP="00AB64EB">
      <w:pPr>
        <w:pBdr>
          <w:top w:val="single" w:sz="4" w:space="1" w:color="auto"/>
        </w:pBdr>
        <w:spacing w:line="0" w:lineRule="atLeast"/>
        <w:jc w:val="center"/>
        <w:rPr>
          <w:sz w:val="20"/>
        </w:rPr>
      </w:pPr>
      <w:r w:rsidRPr="00D80AE3">
        <w:rPr>
          <w:sz w:val="20"/>
        </w:rPr>
        <w:t>(сведения указываются при проведении государственной экспертизы труда в целях оценки качества проведения специальной оценки условий труда)</w:t>
      </w:r>
    </w:p>
    <w:p w:rsidR="00AB64EB" w:rsidRPr="00D80AE3" w:rsidRDefault="00AB64EB" w:rsidP="00AB64EB">
      <w:pPr>
        <w:tabs>
          <w:tab w:val="left" w:pos="9000"/>
        </w:tabs>
        <w:ind w:right="-110"/>
        <w:jc w:val="both"/>
        <w:rPr>
          <w:b/>
          <w:iCs/>
        </w:rPr>
      </w:pPr>
    </w:p>
    <w:p w:rsidR="00AB64EB" w:rsidRPr="00D80AE3" w:rsidRDefault="00AB64EB" w:rsidP="00AB64EB">
      <w:pPr>
        <w:tabs>
          <w:tab w:val="left" w:pos="9000"/>
        </w:tabs>
        <w:ind w:right="-110"/>
        <w:jc w:val="both"/>
        <w:rPr>
          <w:b/>
          <w:iCs/>
        </w:rPr>
      </w:pPr>
      <w:r w:rsidRPr="00D80AE3">
        <w:rPr>
          <w:b/>
          <w:iCs/>
        </w:rPr>
        <w:t>Перечень документов, представленных в составе основания для проведения государственной экспертизы условий труда:</w:t>
      </w:r>
    </w:p>
    <w:p w:rsidR="00AB64EB" w:rsidRPr="00D80AE3" w:rsidRDefault="00AB64EB" w:rsidP="00AB64EB">
      <w:pPr>
        <w:tabs>
          <w:tab w:val="left" w:pos="9000"/>
        </w:tabs>
        <w:ind w:right="-110"/>
        <w:jc w:val="both"/>
        <w:rPr>
          <w:b/>
          <w:iCs/>
        </w:rPr>
      </w:pPr>
      <w:r w:rsidRPr="00D80AE3">
        <w:rPr>
          <w:iCs/>
        </w:rPr>
        <w:t>__________________________________________________________________________________</w:t>
      </w:r>
    </w:p>
    <w:p w:rsidR="00AB64EB" w:rsidRPr="00D80AE3" w:rsidRDefault="00AB64EB" w:rsidP="00AB64EB">
      <w:pPr>
        <w:tabs>
          <w:tab w:val="left" w:pos="9000"/>
        </w:tabs>
        <w:jc w:val="both"/>
        <w:rPr>
          <w:b/>
          <w:iCs/>
        </w:rPr>
      </w:pPr>
      <w:r w:rsidRPr="00D80AE3">
        <w:rPr>
          <w:b/>
          <w:iCs/>
        </w:rPr>
        <w:t>__________________________________________________________________________________</w:t>
      </w:r>
    </w:p>
    <w:p w:rsidR="00AB64EB" w:rsidRPr="00D80AE3" w:rsidRDefault="00AB64EB" w:rsidP="00AB64EB">
      <w:pPr>
        <w:tabs>
          <w:tab w:val="left" w:pos="9000"/>
        </w:tabs>
        <w:jc w:val="both"/>
        <w:rPr>
          <w:b/>
          <w:iCs/>
        </w:rPr>
      </w:pPr>
    </w:p>
    <w:p w:rsidR="00AB64EB" w:rsidRPr="00D80AE3" w:rsidRDefault="00AB64EB" w:rsidP="00AB64EB">
      <w:pPr>
        <w:tabs>
          <w:tab w:val="left" w:pos="9000"/>
        </w:tabs>
        <w:jc w:val="both"/>
        <w:rPr>
          <w:b/>
          <w:iCs/>
        </w:rPr>
      </w:pPr>
      <w:r w:rsidRPr="00D80AE3">
        <w:rPr>
          <w:b/>
          <w:iCs/>
        </w:rPr>
        <w:t>В процессе проведения государственной экспертизы условий труда установлено:</w:t>
      </w:r>
    </w:p>
    <w:p w:rsidR="00AB64EB" w:rsidRPr="00D80AE3" w:rsidRDefault="00AB64EB" w:rsidP="00AB64EB">
      <w:pPr>
        <w:tabs>
          <w:tab w:val="left" w:pos="9000"/>
        </w:tabs>
        <w:ind w:right="-110"/>
        <w:jc w:val="both"/>
        <w:rPr>
          <w:b/>
          <w:iCs/>
        </w:rPr>
      </w:pPr>
      <w:r w:rsidRPr="00D80AE3">
        <w:rPr>
          <w:iCs/>
        </w:rPr>
        <w:t>__________________________________________________________________________________</w:t>
      </w:r>
    </w:p>
    <w:p w:rsidR="00AB64EB" w:rsidRPr="00D80AE3" w:rsidRDefault="00AB64EB" w:rsidP="00AB64EB">
      <w:pPr>
        <w:rPr>
          <w:iCs/>
        </w:rPr>
      </w:pPr>
    </w:p>
    <w:p w:rsidR="00AB64EB" w:rsidRPr="00D80AE3" w:rsidRDefault="00AB64EB" w:rsidP="00AB64EB">
      <w:pPr>
        <w:pBdr>
          <w:top w:val="single" w:sz="4" w:space="1" w:color="auto"/>
        </w:pBdr>
        <w:spacing w:line="0" w:lineRule="atLeast"/>
        <w:jc w:val="center"/>
        <w:rPr>
          <w:sz w:val="20"/>
        </w:rPr>
      </w:pPr>
      <w:r w:rsidRPr="00D80AE3">
        <w:rPr>
          <w:sz w:val="20"/>
        </w:rPr>
        <w:t>(указываются обстоятельства, установленные в рамках государственной экспертизы условий труда)</w:t>
      </w:r>
    </w:p>
    <w:p w:rsidR="00AB64EB" w:rsidRPr="00D80AE3" w:rsidRDefault="00AB64EB" w:rsidP="00AB64EB">
      <w:pPr>
        <w:tabs>
          <w:tab w:val="left" w:pos="9000"/>
        </w:tabs>
        <w:jc w:val="both"/>
        <w:rPr>
          <w:b/>
          <w:iCs/>
          <w:u w:val="single"/>
        </w:rPr>
      </w:pPr>
    </w:p>
    <w:p w:rsidR="00AB64EB" w:rsidRPr="00D80AE3" w:rsidRDefault="00AB64EB" w:rsidP="00AB64EB">
      <w:pPr>
        <w:tabs>
          <w:tab w:val="left" w:pos="9000"/>
        </w:tabs>
        <w:jc w:val="both"/>
        <w:rPr>
          <w:b/>
          <w:iCs/>
          <w:u w:val="single"/>
        </w:rPr>
      </w:pPr>
      <w:r w:rsidRPr="00D80AE3">
        <w:rPr>
          <w:b/>
          <w:iCs/>
          <w:u w:val="single"/>
        </w:rPr>
        <w:t>Выводы и решения:</w:t>
      </w:r>
    </w:p>
    <w:p w:rsidR="00AB64EB" w:rsidRPr="00D80AE3" w:rsidRDefault="00AB64EB" w:rsidP="00AB64EB">
      <w:pPr>
        <w:tabs>
          <w:tab w:val="left" w:pos="9000"/>
        </w:tabs>
        <w:ind w:right="-110"/>
        <w:jc w:val="both"/>
        <w:rPr>
          <w:b/>
          <w:iCs/>
        </w:rPr>
      </w:pPr>
      <w:r w:rsidRPr="00D80AE3">
        <w:rPr>
          <w:iCs/>
        </w:rPr>
        <w:t>__________________________________________________________________________________</w:t>
      </w:r>
    </w:p>
    <w:p w:rsidR="00AB64EB" w:rsidRPr="00D80AE3" w:rsidRDefault="00AB64EB" w:rsidP="00AB64EB">
      <w:pPr>
        <w:rPr>
          <w:iCs/>
        </w:rPr>
      </w:pPr>
    </w:p>
    <w:p w:rsidR="00AB64EB" w:rsidRPr="00D80AE3" w:rsidRDefault="00AB64EB" w:rsidP="00AB64EB">
      <w:pPr>
        <w:pBdr>
          <w:top w:val="single" w:sz="4" w:space="1" w:color="auto"/>
        </w:pBdr>
        <w:spacing w:line="0" w:lineRule="atLeast"/>
        <w:jc w:val="center"/>
        <w:rPr>
          <w:sz w:val="20"/>
        </w:rPr>
      </w:pPr>
      <w:r w:rsidRPr="00D80AE3">
        <w:rPr>
          <w:sz w:val="20"/>
        </w:rPr>
        <w:t>(указываются выводы в зависимости от объекта 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ind w:left="6663"/>
        <w:outlineLvl w:val="1"/>
        <w:rPr>
          <w:sz w:val="20"/>
          <w:szCs w:val="20"/>
        </w:rPr>
      </w:pPr>
    </w:p>
    <w:p w:rsidR="00AB64EB" w:rsidRPr="00D80AE3" w:rsidRDefault="00AB64EB" w:rsidP="00AB64EB">
      <w:pPr>
        <w:widowControl w:val="0"/>
        <w:autoSpaceDE w:val="0"/>
        <w:autoSpaceDN w:val="0"/>
        <w:adjustRightInd w:val="0"/>
        <w:spacing w:line="0" w:lineRule="atLeast"/>
        <w:ind w:left="6663"/>
        <w:outlineLvl w:val="1"/>
        <w:rPr>
          <w:sz w:val="20"/>
          <w:szCs w:val="20"/>
        </w:rPr>
      </w:pPr>
    </w:p>
    <w:p w:rsidR="00AB64EB" w:rsidRPr="00D80AE3" w:rsidRDefault="00AB64EB" w:rsidP="00AB64EB">
      <w:pPr>
        <w:widowControl w:val="0"/>
        <w:autoSpaceDE w:val="0"/>
        <w:autoSpaceDN w:val="0"/>
        <w:adjustRightInd w:val="0"/>
        <w:spacing w:line="0" w:lineRule="atLeast"/>
        <w:ind w:left="6663"/>
        <w:outlineLvl w:val="1"/>
        <w:rPr>
          <w:sz w:val="20"/>
          <w:szCs w:val="20"/>
        </w:rPr>
      </w:pPr>
    </w:p>
    <w:p w:rsidR="00AB64EB" w:rsidRPr="00D80AE3" w:rsidRDefault="00AB64EB" w:rsidP="00AB64EB">
      <w:pPr>
        <w:widowControl w:val="0"/>
        <w:autoSpaceDE w:val="0"/>
        <w:autoSpaceDN w:val="0"/>
        <w:adjustRightInd w:val="0"/>
        <w:spacing w:line="0" w:lineRule="atLeast"/>
        <w:ind w:left="6663"/>
        <w:outlineLvl w:val="1"/>
        <w:rPr>
          <w:sz w:val="20"/>
          <w:szCs w:val="20"/>
        </w:rPr>
      </w:pPr>
    </w:p>
    <w:tbl>
      <w:tblPr>
        <w:tblW w:w="9923" w:type="dxa"/>
        <w:tblLook w:val="04A0" w:firstRow="1" w:lastRow="0" w:firstColumn="1" w:lastColumn="0" w:noHBand="0" w:noVBand="1"/>
      </w:tblPr>
      <w:tblGrid>
        <w:gridCol w:w="2977"/>
        <w:gridCol w:w="709"/>
        <w:gridCol w:w="2105"/>
        <w:gridCol w:w="940"/>
        <w:gridCol w:w="3192"/>
      </w:tblGrid>
      <w:tr w:rsidR="00AB64EB" w:rsidRPr="00D80AE3" w:rsidTr="003C2869">
        <w:tc>
          <w:tcPr>
            <w:tcW w:w="2977" w:type="dxa"/>
            <w:shd w:val="clear" w:color="auto" w:fill="auto"/>
          </w:tcPr>
          <w:p w:rsidR="00AB64EB" w:rsidRPr="00D80AE3" w:rsidRDefault="00AB64EB" w:rsidP="003C2869">
            <w:pPr>
              <w:widowControl w:val="0"/>
              <w:autoSpaceDE w:val="0"/>
              <w:autoSpaceDN w:val="0"/>
              <w:adjustRightInd w:val="0"/>
              <w:spacing w:line="0" w:lineRule="atLeast"/>
              <w:jc w:val="both"/>
            </w:pPr>
            <w:r w:rsidRPr="00D80AE3">
              <w:t>Государственный эксперт</w:t>
            </w:r>
          </w:p>
        </w:tc>
        <w:tc>
          <w:tcPr>
            <w:tcW w:w="709" w:type="dxa"/>
          </w:tcPr>
          <w:p w:rsidR="00AB64EB" w:rsidRPr="00D80AE3" w:rsidRDefault="00AB64EB" w:rsidP="003C2869">
            <w:pPr>
              <w:widowControl w:val="0"/>
              <w:autoSpaceDE w:val="0"/>
              <w:autoSpaceDN w:val="0"/>
              <w:adjustRightInd w:val="0"/>
              <w:spacing w:line="0" w:lineRule="atLeast"/>
              <w:jc w:val="both"/>
            </w:pPr>
          </w:p>
        </w:tc>
        <w:tc>
          <w:tcPr>
            <w:tcW w:w="2105" w:type="dxa"/>
            <w:tcBorders>
              <w:bottom w:val="single" w:sz="4" w:space="0" w:color="auto"/>
            </w:tcBorders>
            <w:shd w:val="clear" w:color="auto" w:fill="auto"/>
          </w:tcPr>
          <w:p w:rsidR="00AB64EB" w:rsidRPr="00D80AE3" w:rsidRDefault="00AB64EB" w:rsidP="003C2869">
            <w:pPr>
              <w:widowControl w:val="0"/>
              <w:autoSpaceDE w:val="0"/>
              <w:autoSpaceDN w:val="0"/>
              <w:adjustRightInd w:val="0"/>
              <w:spacing w:line="0" w:lineRule="atLeast"/>
              <w:jc w:val="both"/>
            </w:pPr>
          </w:p>
        </w:tc>
        <w:tc>
          <w:tcPr>
            <w:tcW w:w="940" w:type="dxa"/>
          </w:tcPr>
          <w:p w:rsidR="00AB64EB" w:rsidRPr="00D80AE3" w:rsidRDefault="00AB64EB" w:rsidP="003C2869">
            <w:pPr>
              <w:widowControl w:val="0"/>
              <w:autoSpaceDE w:val="0"/>
              <w:autoSpaceDN w:val="0"/>
              <w:adjustRightInd w:val="0"/>
              <w:spacing w:line="0" w:lineRule="atLeast"/>
              <w:jc w:val="both"/>
            </w:pPr>
          </w:p>
        </w:tc>
        <w:tc>
          <w:tcPr>
            <w:tcW w:w="3192" w:type="dxa"/>
            <w:tcBorders>
              <w:bottom w:val="single" w:sz="4" w:space="0" w:color="auto"/>
            </w:tcBorders>
            <w:shd w:val="clear" w:color="auto" w:fill="auto"/>
          </w:tcPr>
          <w:p w:rsidR="00AB64EB" w:rsidRPr="00D80AE3" w:rsidRDefault="00AB64EB" w:rsidP="003C2869">
            <w:pPr>
              <w:widowControl w:val="0"/>
              <w:autoSpaceDE w:val="0"/>
              <w:autoSpaceDN w:val="0"/>
              <w:adjustRightInd w:val="0"/>
              <w:spacing w:line="0" w:lineRule="atLeast"/>
              <w:jc w:val="both"/>
            </w:pPr>
          </w:p>
        </w:tc>
      </w:tr>
      <w:tr w:rsidR="00AB64EB" w:rsidRPr="00D80AE3" w:rsidTr="003C2869">
        <w:tc>
          <w:tcPr>
            <w:tcW w:w="2977" w:type="dxa"/>
            <w:shd w:val="clear" w:color="auto" w:fill="auto"/>
          </w:tcPr>
          <w:p w:rsidR="00AB64EB" w:rsidRPr="00D80AE3" w:rsidRDefault="00AB64EB" w:rsidP="003C2869">
            <w:pPr>
              <w:widowControl w:val="0"/>
              <w:autoSpaceDE w:val="0"/>
              <w:autoSpaceDN w:val="0"/>
              <w:adjustRightInd w:val="0"/>
              <w:spacing w:line="0" w:lineRule="atLeast"/>
              <w:jc w:val="both"/>
              <w:rPr>
                <w:sz w:val="16"/>
                <w:szCs w:val="16"/>
              </w:rPr>
            </w:pPr>
          </w:p>
        </w:tc>
        <w:tc>
          <w:tcPr>
            <w:tcW w:w="709" w:type="dxa"/>
          </w:tcPr>
          <w:p w:rsidR="00AB64EB" w:rsidRPr="00D80AE3" w:rsidRDefault="00AB64EB" w:rsidP="003C2869">
            <w:pPr>
              <w:widowControl w:val="0"/>
              <w:autoSpaceDE w:val="0"/>
              <w:autoSpaceDN w:val="0"/>
              <w:adjustRightInd w:val="0"/>
              <w:spacing w:line="0" w:lineRule="atLeast"/>
              <w:jc w:val="center"/>
              <w:rPr>
                <w:sz w:val="16"/>
                <w:szCs w:val="16"/>
              </w:rPr>
            </w:pPr>
          </w:p>
        </w:tc>
        <w:tc>
          <w:tcPr>
            <w:tcW w:w="2105" w:type="dxa"/>
            <w:tcBorders>
              <w:top w:val="single" w:sz="4" w:space="0" w:color="auto"/>
            </w:tcBorders>
            <w:shd w:val="clear" w:color="auto" w:fill="auto"/>
          </w:tcPr>
          <w:p w:rsidR="00AB64EB" w:rsidRPr="00D80AE3" w:rsidRDefault="00AB64EB" w:rsidP="003C2869">
            <w:pPr>
              <w:widowControl w:val="0"/>
              <w:autoSpaceDE w:val="0"/>
              <w:autoSpaceDN w:val="0"/>
              <w:adjustRightInd w:val="0"/>
              <w:spacing w:line="0" w:lineRule="atLeast"/>
              <w:jc w:val="center"/>
              <w:rPr>
                <w:sz w:val="16"/>
                <w:szCs w:val="16"/>
              </w:rPr>
            </w:pPr>
            <w:r w:rsidRPr="00D80AE3">
              <w:rPr>
                <w:sz w:val="16"/>
                <w:szCs w:val="16"/>
              </w:rPr>
              <w:t>(подпись)</w:t>
            </w:r>
          </w:p>
        </w:tc>
        <w:tc>
          <w:tcPr>
            <w:tcW w:w="940" w:type="dxa"/>
          </w:tcPr>
          <w:p w:rsidR="00AB64EB" w:rsidRPr="00D80AE3" w:rsidRDefault="00AB64EB" w:rsidP="003C2869">
            <w:pPr>
              <w:widowControl w:val="0"/>
              <w:autoSpaceDE w:val="0"/>
              <w:autoSpaceDN w:val="0"/>
              <w:adjustRightInd w:val="0"/>
              <w:spacing w:line="0" w:lineRule="atLeast"/>
              <w:jc w:val="center"/>
              <w:rPr>
                <w:sz w:val="16"/>
                <w:szCs w:val="16"/>
              </w:rPr>
            </w:pPr>
          </w:p>
        </w:tc>
        <w:tc>
          <w:tcPr>
            <w:tcW w:w="3192" w:type="dxa"/>
            <w:tcBorders>
              <w:top w:val="single" w:sz="4" w:space="0" w:color="auto"/>
            </w:tcBorders>
            <w:shd w:val="clear" w:color="auto" w:fill="auto"/>
          </w:tcPr>
          <w:p w:rsidR="00AB64EB" w:rsidRPr="00D80AE3" w:rsidRDefault="00AB64EB" w:rsidP="003C2869">
            <w:pPr>
              <w:widowControl w:val="0"/>
              <w:autoSpaceDE w:val="0"/>
              <w:autoSpaceDN w:val="0"/>
              <w:adjustRightInd w:val="0"/>
              <w:spacing w:line="0" w:lineRule="atLeast"/>
              <w:jc w:val="center"/>
              <w:rPr>
                <w:sz w:val="16"/>
                <w:szCs w:val="16"/>
              </w:rPr>
            </w:pPr>
            <w:r w:rsidRPr="00D80AE3">
              <w:rPr>
                <w:sz w:val="16"/>
                <w:szCs w:val="16"/>
              </w:rPr>
              <w:t>(фамилия, имя, отчество)</w:t>
            </w:r>
          </w:p>
        </w:tc>
      </w:tr>
    </w:tbl>
    <w:p w:rsidR="00AB64EB" w:rsidRPr="00D80AE3" w:rsidRDefault="00AB64EB" w:rsidP="00AB64EB">
      <w:pPr>
        <w:widowControl w:val="0"/>
        <w:autoSpaceDE w:val="0"/>
        <w:autoSpaceDN w:val="0"/>
        <w:adjustRightInd w:val="0"/>
        <w:spacing w:line="0" w:lineRule="atLeast"/>
        <w:ind w:left="6663"/>
        <w:outlineLvl w:val="1"/>
        <w:rPr>
          <w:sz w:val="20"/>
          <w:szCs w:val="20"/>
        </w:rPr>
      </w:pPr>
    </w:p>
    <w:p w:rsidR="00AB64EB" w:rsidRPr="00D80AE3" w:rsidRDefault="00AB64EB" w:rsidP="00AB64EB">
      <w:pPr>
        <w:widowControl w:val="0"/>
        <w:autoSpaceDE w:val="0"/>
        <w:autoSpaceDN w:val="0"/>
        <w:adjustRightInd w:val="0"/>
        <w:spacing w:line="0" w:lineRule="atLeast"/>
        <w:ind w:left="6663"/>
        <w:outlineLvl w:val="1"/>
        <w:rPr>
          <w:sz w:val="20"/>
          <w:szCs w:val="20"/>
        </w:rPr>
      </w:pPr>
    </w:p>
    <w:p w:rsidR="00AB64EB" w:rsidRPr="00D80AE3" w:rsidRDefault="00AB64EB" w:rsidP="00AB64EB">
      <w:pPr>
        <w:widowControl w:val="0"/>
        <w:autoSpaceDE w:val="0"/>
        <w:autoSpaceDN w:val="0"/>
        <w:adjustRightInd w:val="0"/>
        <w:spacing w:line="0" w:lineRule="atLeast"/>
        <w:ind w:left="6663"/>
        <w:outlineLvl w:val="1"/>
        <w:rPr>
          <w:sz w:val="20"/>
          <w:szCs w:val="20"/>
        </w:rPr>
      </w:pPr>
    </w:p>
    <w:p w:rsidR="00AB64EB" w:rsidRPr="00D80AE3" w:rsidRDefault="00AB64EB" w:rsidP="00AB64EB">
      <w:pPr>
        <w:widowControl w:val="0"/>
        <w:autoSpaceDE w:val="0"/>
        <w:autoSpaceDN w:val="0"/>
        <w:adjustRightInd w:val="0"/>
        <w:spacing w:line="0" w:lineRule="atLeast"/>
        <w:ind w:left="6663"/>
        <w:outlineLvl w:val="1"/>
        <w:rPr>
          <w:sz w:val="20"/>
          <w:szCs w:val="20"/>
        </w:rPr>
      </w:pPr>
    </w:p>
    <w:p w:rsidR="00AB64EB" w:rsidRPr="00D80AE3" w:rsidRDefault="00AB64EB" w:rsidP="00AB64EB">
      <w:pPr>
        <w:widowControl w:val="0"/>
        <w:autoSpaceDE w:val="0"/>
        <w:autoSpaceDN w:val="0"/>
        <w:adjustRightInd w:val="0"/>
        <w:spacing w:line="0" w:lineRule="atLeast"/>
        <w:ind w:left="6663"/>
        <w:outlineLvl w:val="1"/>
        <w:rPr>
          <w:sz w:val="20"/>
          <w:szCs w:val="20"/>
        </w:rPr>
      </w:pPr>
    </w:p>
    <w:p w:rsidR="00AB64EB" w:rsidRPr="00D80AE3" w:rsidRDefault="00AB64EB" w:rsidP="00AB64EB">
      <w:pPr>
        <w:widowControl w:val="0"/>
        <w:autoSpaceDE w:val="0"/>
        <w:autoSpaceDN w:val="0"/>
        <w:adjustRightInd w:val="0"/>
        <w:spacing w:line="0" w:lineRule="atLeast"/>
        <w:ind w:left="6663"/>
        <w:outlineLvl w:val="1"/>
        <w:rPr>
          <w:sz w:val="20"/>
          <w:szCs w:val="20"/>
        </w:rPr>
      </w:pPr>
    </w:p>
    <w:p w:rsidR="00AB64EB" w:rsidRPr="00D80AE3" w:rsidRDefault="00AB64EB" w:rsidP="00AB64EB">
      <w:pPr>
        <w:widowControl w:val="0"/>
        <w:autoSpaceDE w:val="0"/>
        <w:autoSpaceDN w:val="0"/>
        <w:adjustRightInd w:val="0"/>
        <w:spacing w:line="0" w:lineRule="atLeast"/>
        <w:ind w:left="6663"/>
        <w:outlineLvl w:val="1"/>
        <w:rPr>
          <w:sz w:val="20"/>
          <w:szCs w:val="20"/>
        </w:rPr>
      </w:pPr>
    </w:p>
    <w:p w:rsidR="00AB64EB" w:rsidRPr="00D80AE3" w:rsidRDefault="00AB64EB" w:rsidP="00AB64EB">
      <w:pPr>
        <w:widowControl w:val="0"/>
        <w:autoSpaceDE w:val="0"/>
        <w:autoSpaceDN w:val="0"/>
        <w:adjustRightInd w:val="0"/>
        <w:spacing w:line="0" w:lineRule="atLeast"/>
        <w:ind w:left="6663"/>
        <w:outlineLvl w:val="1"/>
        <w:rPr>
          <w:sz w:val="20"/>
          <w:szCs w:val="20"/>
        </w:rPr>
      </w:pPr>
    </w:p>
    <w:p w:rsidR="00AB64EB" w:rsidRPr="00D80AE3" w:rsidRDefault="00AB64EB" w:rsidP="00AB64EB">
      <w:pPr>
        <w:widowControl w:val="0"/>
        <w:autoSpaceDE w:val="0"/>
        <w:autoSpaceDN w:val="0"/>
        <w:adjustRightInd w:val="0"/>
        <w:spacing w:line="0" w:lineRule="atLeast"/>
        <w:ind w:left="6663"/>
        <w:outlineLvl w:val="1"/>
        <w:rPr>
          <w:sz w:val="20"/>
          <w:szCs w:val="20"/>
        </w:rPr>
        <w:sectPr w:rsidR="00AB64EB" w:rsidRPr="00D80AE3" w:rsidSect="00BB17CE">
          <w:footnotePr>
            <w:numRestart w:val="eachSect"/>
          </w:footnotePr>
          <w:pgSz w:w="11906" w:h="16838"/>
          <w:pgMar w:top="1134" w:right="851" w:bottom="1134" w:left="1134" w:header="709" w:footer="709" w:gutter="0"/>
          <w:pgNumType w:start="1"/>
          <w:cols w:space="708"/>
          <w:titlePg/>
          <w:docGrid w:linePitch="360"/>
        </w:sectPr>
      </w:pPr>
    </w:p>
    <w:p w:rsidR="00AB64EB" w:rsidRPr="00D80AE3" w:rsidRDefault="00AB64EB" w:rsidP="00AB64EB">
      <w:pPr>
        <w:widowControl w:val="0"/>
        <w:autoSpaceDE w:val="0"/>
        <w:autoSpaceDN w:val="0"/>
        <w:adjustRightInd w:val="0"/>
        <w:spacing w:line="0" w:lineRule="atLeast"/>
        <w:ind w:left="6804"/>
        <w:outlineLvl w:val="1"/>
        <w:rPr>
          <w:sz w:val="20"/>
          <w:szCs w:val="20"/>
        </w:rPr>
      </w:pPr>
      <w:r w:rsidRPr="00D80AE3">
        <w:rPr>
          <w:sz w:val="20"/>
          <w:szCs w:val="20"/>
        </w:rPr>
        <w:lastRenderedPageBreak/>
        <w:t>Приложение № 2</w:t>
      </w:r>
    </w:p>
    <w:p w:rsidR="00AB64EB" w:rsidRPr="00D80AE3" w:rsidRDefault="00AB64EB" w:rsidP="00AB64EB">
      <w:pPr>
        <w:widowControl w:val="0"/>
        <w:autoSpaceDE w:val="0"/>
        <w:autoSpaceDN w:val="0"/>
        <w:adjustRightInd w:val="0"/>
        <w:spacing w:line="0" w:lineRule="atLeast"/>
        <w:ind w:left="6804"/>
        <w:rPr>
          <w:sz w:val="20"/>
          <w:szCs w:val="20"/>
        </w:rPr>
      </w:pPr>
      <w:r w:rsidRPr="00D80AE3">
        <w:rPr>
          <w:sz w:val="20"/>
          <w:szCs w:val="20"/>
        </w:rPr>
        <w:t>к Административному регламенту</w:t>
      </w:r>
    </w:p>
    <w:p w:rsidR="00AB64EB" w:rsidRPr="00D80AE3" w:rsidRDefault="00AB64EB" w:rsidP="00AB64EB">
      <w:pPr>
        <w:widowControl w:val="0"/>
        <w:autoSpaceDE w:val="0"/>
        <w:autoSpaceDN w:val="0"/>
        <w:adjustRightInd w:val="0"/>
        <w:spacing w:line="0" w:lineRule="atLeast"/>
        <w:ind w:left="6804"/>
        <w:rPr>
          <w:sz w:val="20"/>
          <w:szCs w:val="20"/>
        </w:rPr>
      </w:pPr>
      <w:r w:rsidRPr="00D80AE3">
        <w:rPr>
          <w:sz w:val="20"/>
          <w:szCs w:val="20"/>
        </w:rPr>
        <w:t>Комитета по труду и занятости</w:t>
      </w:r>
    </w:p>
    <w:p w:rsidR="00AB64EB" w:rsidRPr="00D80AE3" w:rsidRDefault="00AB64EB" w:rsidP="00AB64EB">
      <w:pPr>
        <w:widowControl w:val="0"/>
        <w:autoSpaceDE w:val="0"/>
        <w:autoSpaceDN w:val="0"/>
        <w:adjustRightInd w:val="0"/>
        <w:spacing w:line="0" w:lineRule="atLeast"/>
        <w:ind w:left="6804"/>
        <w:rPr>
          <w:sz w:val="20"/>
          <w:szCs w:val="20"/>
        </w:rPr>
      </w:pPr>
      <w:r w:rsidRPr="00D80AE3">
        <w:rPr>
          <w:sz w:val="20"/>
          <w:szCs w:val="20"/>
        </w:rPr>
        <w:t>населения Санкт-Петербурга</w:t>
      </w:r>
    </w:p>
    <w:p w:rsidR="00AB64EB" w:rsidRPr="00D80AE3" w:rsidRDefault="00AB64EB" w:rsidP="00AB64EB">
      <w:pPr>
        <w:widowControl w:val="0"/>
        <w:autoSpaceDE w:val="0"/>
        <w:autoSpaceDN w:val="0"/>
        <w:adjustRightInd w:val="0"/>
        <w:spacing w:line="0" w:lineRule="atLeast"/>
        <w:ind w:left="6804"/>
        <w:rPr>
          <w:sz w:val="20"/>
          <w:szCs w:val="20"/>
        </w:rPr>
      </w:pPr>
      <w:r w:rsidRPr="00D80AE3">
        <w:rPr>
          <w:sz w:val="20"/>
          <w:szCs w:val="20"/>
        </w:rPr>
        <w:t>по оказанию государственной</w:t>
      </w:r>
    </w:p>
    <w:p w:rsidR="00AB64EB" w:rsidRPr="00D80AE3" w:rsidRDefault="00AB64EB" w:rsidP="00AB64EB">
      <w:pPr>
        <w:widowControl w:val="0"/>
        <w:autoSpaceDE w:val="0"/>
        <w:autoSpaceDN w:val="0"/>
        <w:adjustRightInd w:val="0"/>
        <w:spacing w:line="0" w:lineRule="atLeast"/>
        <w:ind w:left="6804"/>
        <w:rPr>
          <w:sz w:val="20"/>
          <w:szCs w:val="20"/>
        </w:rPr>
      </w:pPr>
      <w:r w:rsidRPr="00D80AE3">
        <w:rPr>
          <w:sz w:val="20"/>
          <w:szCs w:val="20"/>
        </w:rPr>
        <w:t>услуги по организации</w:t>
      </w:r>
    </w:p>
    <w:p w:rsidR="00AB64EB" w:rsidRPr="00D80AE3" w:rsidRDefault="00AB64EB" w:rsidP="00AB64EB">
      <w:pPr>
        <w:widowControl w:val="0"/>
        <w:autoSpaceDE w:val="0"/>
        <w:autoSpaceDN w:val="0"/>
        <w:adjustRightInd w:val="0"/>
        <w:spacing w:line="0" w:lineRule="atLeast"/>
        <w:ind w:left="6804"/>
        <w:rPr>
          <w:sz w:val="20"/>
          <w:szCs w:val="20"/>
        </w:rPr>
      </w:pPr>
      <w:r w:rsidRPr="00D80AE3">
        <w:rPr>
          <w:sz w:val="20"/>
          <w:szCs w:val="20"/>
        </w:rPr>
        <w:t>и осуществлению государственной</w:t>
      </w:r>
    </w:p>
    <w:p w:rsidR="00AB64EB" w:rsidRPr="00D80AE3" w:rsidRDefault="00AB64EB" w:rsidP="00AB64EB">
      <w:pPr>
        <w:widowControl w:val="0"/>
        <w:autoSpaceDE w:val="0"/>
        <w:autoSpaceDN w:val="0"/>
        <w:adjustRightInd w:val="0"/>
        <w:spacing w:line="0" w:lineRule="atLeast"/>
        <w:ind w:left="6804"/>
      </w:pPr>
      <w:r w:rsidRPr="00D80AE3">
        <w:rPr>
          <w:sz w:val="20"/>
          <w:szCs w:val="20"/>
        </w:rPr>
        <w:t>экспертизы условий труда</w:t>
      </w:r>
    </w:p>
    <w:p w:rsidR="00AB64EB" w:rsidRPr="00D80AE3" w:rsidRDefault="00AB64EB" w:rsidP="00AB64EB">
      <w:pPr>
        <w:spacing w:line="0" w:lineRule="atLeast"/>
        <w:jc w:val="center"/>
        <w:rPr>
          <w:b/>
          <w:sz w:val="28"/>
          <w:szCs w:val="28"/>
        </w:rPr>
      </w:pPr>
    </w:p>
    <w:p w:rsidR="00AB64EB" w:rsidRPr="00D80AE3" w:rsidRDefault="00AB64EB" w:rsidP="00AB64EB">
      <w:pPr>
        <w:spacing w:line="0" w:lineRule="atLeast"/>
        <w:jc w:val="center"/>
        <w:rPr>
          <w:b/>
          <w:sz w:val="26"/>
          <w:szCs w:val="26"/>
        </w:rPr>
      </w:pPr>
      <w:r w:rsidRPr="00D80AE3">
        <w:rPr>
          <w:b/>
          <w:sz w:val="26"/>
          <w:szCs w:val="26"/>
        </w:rPr>
        <w:t>Комитет по труду и занятости населения</w:t>
      </w:r>
    </w:p>
    <w:p w:rsidR="00AB64EB" w:rsidRPr="00D80AE3" w:rsidRDefault="00AB64EB" w:rsidP="00AB64EB">
      <w:pPr>
        <w:spacing w:line="0" w:lineRule="atLeast"/>
        <w:jc w:val="center"/>
        <w:rPr>
          <w:b/>
          <w:sz w:val="28"/>
          <w:szCs w:val="28"/>
        </w:rPr>
      </w:pPr>
      <w:r w:rsidRPr="00D80AE3">
        <w:rPr>
          <w:b/>
          <w:sz w:val="26"/>
          <w:szCs w:val="26"/>
        </w:rPr>
        <w:t>Санкт-Петербурга</w:t>
      </w:r>
    </w:p>
    <w:p w:rsidR="00AB64EB" w:rsidRPr="00D80AE3" w:rsidRDefault="00AB64EB" w:rsidP="00AB64EB">
      <w:pPr>
        <w:spacing w:line="0" w:lineRule="atLeast"/>
        <w:jc w:val="center"/>
        <w:rPr>
          <w:b/>
        </w:rPr>
      </w:pPr>
    </w:p>
    <w:p w:rsidR="00AB64EB" w:rsidRPr="00D80AE3" w:rsidRDefault="00AB64EB" w:rsidP="00AB64EB">
      <w:pPr>
        <w:spacing w:line="0" w:lineRule="atLeast"/>
        <w:jc w:val="center"/>
        <w:rPr>
          <w:b/>
        </w:rPr>
      </w:pPr>
      <w:r w:rsidRPr="00D80AE3">
        <w:rPr>
          <w:b/>
        </w:rPr>
        <w:t>Государственная экспертиза условий труда в Санкт-Петербурге</w:t>
      </w:r>
    </w:p>
    <w:p w:rsidR="00AB64EB" w:rsidRPr="00D80AE3" w:rsidRDefault="00AB64EB" w:rsidP="00AB64EB">
      <w:pPr>
        <w:spacing w:line="0" w:lineRule="atLeast"/>
        <w:jc w:val="center"/>
        <w:rPr>
          <w:b/>
        </w:rPr>
      </w:pPr>
      <w:r w:rsidRPr="00D80AE3">
        <w:rPr>
          <w:b/>
        </w:rPr>
        <w:t>190000, Санкт-Петербург, ул. Галерная, 7</w:t>
      </w:r>
    </w:p>
    <w:p w:rsidR="00AB64EB" w:rsidRPr="00D80AE3" w:rsidRDefault="00AB64EB" w:rsidP="00AB64EB">
      <w:pPr>
        <w:spacing w:line="0" w:lineRule="atLeast"/>
        <w:jc w:val="center"/>
        <w:rPr>
          <w:b/>
        </w:rPr>
      </w:pPr>
    </w:p>
    <w:p w:rsidR="00AB64EB" w:rsidRPr="00D80AE3" w:rsidRDefault="00AB64EB" w:rsidP="00AB64EB">
      <w:pPr>
        <w:spacing w:line="0" w:lineRule="atLeast"/>
      </w:pPr>
    </w:p>
    <w:tbl>
      <w:tblPr>
        <w:tblW w:w="9923" w:type="dxa"/>
        <w:tblLayout w:type="fixed"/>
        <w:tblLook w:val="0000" w:firstRow="0" w:lastRow="0" w:firstColumn="0" w:lastColumn="0" w:noHBand="0" w:noVBand="0"/>
      </w:tblPr>
      <w:tblGrid>
        <w:gridCol w:w="5529"/>
        <w:gridCol w:w="4394"/>
      </w:tblGrid>
      <w:tr w:rsidR="00AB64EB" w:rsidRPr="00D80AE3" w:rsidTr="003C2869">
        <w:tc>
          <w:tcPr>
            <w:tcW w:w="5529" w:type="dxa"/>
          </w:tcPr>
          <w:p w:rsidR="00AB64EB" w:rsidRPr="00D80AE3" w:rsidRDefault="00AB64EB" w:rsidP="003C2869">
            <w:pPr>
              <w:spacing w:line="0" w:lineRule="atLeast"/>
            </w:pPr>
          </w:p>
        </w:tc>
        <w:tc>
          <w:tcPr>
            <w:tcW w:w="4394" w:type="dxa"/>
          </w:tcPr>
          <w:p w:rsidR="00AB64EB" w:rsidRPr="00D80AE3" w:rsidRDefault="00AB64EB" w:rsidP="003C2869">
            <w:pPr>
              <w:spacing w:line="0" w:lineRule="atLeast"/>
              <w:rPr>
                <w:b/>
              </w:rPr>
            </w:pPr>
            <w:r w:rsidRPr="00D80AE3">
              <w:t xml:space="preserve">                                         </w:t>
            </w:r>
            <w:r w:rsidRPr="00D80AE3">
              <w:rPr>
                <w:b/>
              </w:rPr>
              <w:t>УТВЕРЖДАЮ</w:t>
            </w:r>
          </w:p>
          <w:p w:rsidR="00AB64EB" w:rsidRPr="00D80AE3" w:rsidRDefault="00AB64EB" w:rsidP="003C2869">
            <w:pPr>
              <w:spacing w:line="0" w:lineRule="atLeast"/>
              <w:rPr>
                <w:b/>
              </w:rPr>
            </w:pPr>
            <w:r w:rsidRPr="00D80AE3">
              <w:rPr>
                <w:b/>
              </w:rPr>
              <w:t>Руководитель государственной экспертизы - начальник отдела охраны труда и государственной экспертизы условий труда</w:t>
            </w:r>
            <w:r w:rsidRPr="00D80AE3">
              <w:rPr>
                <w:b/>
              </w:rPr>
              <w:br/>
              <w:t xml:space="preserve">____________________    </w:t>
            </w:r>
          </w:p>
          <w:p w:rsidR="00AB64EB" w:rsidRPr="00D80AE3" w:rsidRDefault="00AB64EB" w:rsidP="003C2869">
            <w:pPr>
              <w:spacing w:line="0" w:lineRule="atLeast"/>
            </w:pPr>
            <w:r w:rsidRPr="00D80AE3">
              <w:rPr>
                <w:b/>
              </w:rPr>
              <w:t>« ___ »   ____________   20___   года</w:t>
            </w:r>
          </w:p>
        </w:tc>
      </w:tr>
    </w:tbl>
    <w:p w:rsidR="00AB64EB" w:rsidRPr="00D80AE3" w:rsidRDefault="00AB64EB" w:rsidP="00AB64EB">
      <w:pPr>
        <w:spacing w:line="0" w:lineRule="atLeast"/>
      </w:pPr>
    </w:p>
    <w:p w:rsidR="00AB64EB" w:rsidRPr="00D80AE3" w:rsidRDefault="00AB64EB" w:rsidP="00AB64EB">
      <w:pPr>
        <w:spacing w:line="0" w:lineRule="atLeast"/>
        <w:jc w:val="center"/>
        <w:rPr>
          <w:b/>
          <w:sz w:val="28"/>
          <w:szCs w:val="28"/>
        </w:rPr>
      </w:pPr>
    </w:p>
    <w:p w:rsidR="00AB64EB" w:rsidRPr="00D80AE3" w:rsidRDefault="00AB64EB" w:rsidP="00AB64EB">
      <w:pPr>
        <w:spacing w:line="0" w:lineRule="atLeast"/>
        <w:jc w:val="center"/>
        <w:rPr>
          <w:b/>
        </w:rPr>
      </w:pPr>
      <w:r w:rsidRPr="00D80AE3">
        <w:rPr>
          <w:b/>
        </w:rPr>
        <w:t>Уведомление о невозможности проведения</w:t>
      </w:r>
    </w:p>
    <w:p w:rsidR="00AB64EB" w:rsidRPr="00D80AE3" w:rsidRDefault="00AB64EB" w:rsidP="00AB64EB">
      <w:pPr>
        <w:spacing w:line="0" w:lineRule="atLeast"/>
        <w:jc w:val="center"/>
        <w:rPr>
          <w:b/>
        </w:rPr>
      </w:pPr>
      <w:r w:rsidRPr="00D80AE3">
        <w:rPr>
          <w:b/>
        </w:rPr>
        <w:t>государственной 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ind w:firstLine="709"/>
        <w:jc w:val="both"/>
      </w:pPr>
      <w:r w:rsidRPr="00D80AE3">
        <w:t>Государственная экспертиза условий труда на основании Вашего заявления</w:t>
      </w:r>
      <w:r w:rsidRPr="00D80AE3">
        <w:br/>
        <w:t xml:space="preserve"> от _____________ № __________не может быть проведена в связи с:</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ind w:firstLine="709"/>
        <w:jc w:val="both"/>
      </w:pPr>
      <w:r w:rsidRPr="00D80AE3">
        <w:t>□ отсутствием в заявлении о проведении государственной экспертизы условий труда сведений, предусмотренных формой заявления (приложение № 1 к Административному регламенту Комитета по труду и занятости населения Санкт-Петербурга по предоставлению государственной услуг по организации и осуществлению государственной экспертизы условий труда)</w:t>
      </w:r>
      <w:r w:rsidRPr="00D80AE3">
        <w:rPr>
          <w:vertAlign w:val="superscript"/>
        </w:rPr>
        <w:footnoteReference w:id="4"/>
      </w:r>
    </w:p>
    <w:p w:rsidR="00AB64EB" w:rsidRPr="00D80AE3" w:rsidRDefault="00AB64EB" w:rsidP="00AB64EB">
      <w:pPr>
        <w:widowControl w:val="0"/>
        <w:autoSpaceDE w:val="0"/>
        <w:autoSpaceDN w:val="0"/>
        <w:adjustRightInd w:val="0"/>
        <w:spacing w:line="0" w:lineRule="atLeast"/>
        <w:ind w:firstLine="709"/>
        <w:jc w:val="both"/>
      </w:pPr>
      <w:r w:rsidRPr="00D80AE3">
        <w:t>□ непредоставлением необходимых документов, прилагаемых к заявлению (пункт 2.6.2 Административного регламента Комитета по труду и занятости населения Санкт-Петербурга по предоставлению государственной услуг по организации и осуществлению государственной экспертизы условий труда)</w:t>
      </w:r>
      <w:r w:rsidRPr="00D80AE3">
        <w:rPr>
          <w:vertAlign w:val="superscript"/>
        </w:rPr>
        <w:footnoteReference w:id="5"/>
      </w:r>
      <w:r w:rsidRPr="00D80AE3">
        <w:t>;</w:t>
      </w:r>
    </w:p>
    <w:p w:rsidR="00AB64EB" w:rsidRPr="00D80AE3" w:rsidRDefault="00AB64EB" w:rsidP="00AB64EB">
      <w:pPr>
        <w:widowControl w:val="0"/>
        <w:autoSpaceDE w:val="0"/>
        <w:autoSpaceDN w:val="0"/>
        <w:adjustRightInd w:val="0"/>
        <w:spacing w:line="0" w:lineRule="atLeast"/>
        <w:ind w:firstLine="709"/>
        <w:jc w:val="both"/>
      </w:pPr>
      <w:r w:rsidRPr="00D80AE3">
        <w:t>□ предоставление подложных документов или заведомо ложных сведений.</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ind w:firstLine="709"/>
        <w:jc w:val="both"/>
      </w:pPr>
    </w:p>
    <w:tbl>
      <w:tblPr>
        <w:tblW w:w="9923" w:type="dxa"/>
        <w:tblLook w:val="04A0" w:firstRow="1" w:lastRow="0" w:firstColumn="1" w:lastColumn="0" w:noHBand="0" w:noVBand="1"/>
      </w:tblPr>
      <w:tblGrid>
        <w:gridCol w:w="2977"/>
        <w:gridCol w:w="709"/>
        <w:gridCol w:w="2105"/>
        <w:gridCol w:w="940"/>
        <w:gridCol w:w="3192"/>
      </w:tblGrid>
      <w:tr w:rsidR="00AB64EB" w:rsidRPr="00D80AE3" w:rsidTr="003C2869">
        <w:tc>
          <w:tcPr>
            <w:tcW w:w="2977" w:type="dxa"/>
            <w:shd w:val="clear" w:color="auto" w:fill="auto"/>
          </w:tcPr>
          <w:p w:rsidR="00AB64EB" w:rsidRPr="00D80AE3" w:rsidRDefault="00AB64EB" w:rsidP="003C2869">
            <w:pPr>
              <w:widowControl w:val="0"/>
              <w:autoSpaceDE w:val="0"/>
              <w:autoSpaceDN w:val="0"/>
              <w:adjustRightInd w:val="0"/>
              <w:spacing w:line="0" w:lineRule="atLeast"/>
              <w:jc w:val="both"/>
            </w:pPr>
            <w:r w:rsidRPr="00D80AE3">
              <w:t>Государственный эксперт</w:t>
            </w:r>
          </w:p>
        </w:tc>
        <w:tc>
          <w:tcPr>
            <w:tcW w:w="709" w:type="dxa"/>
          </w:tcPr>
          <w:p w:rsidR="00AB64EB" w:rsidRPr="00D80AE3" w:rsidRDefault="00AB64EB" w:rsidP="003C2869">
            <w:pPr>
              <w:widowControl w:val="0"/>
              <w:autoSpaceDE w:val="0"/>
              <w:autoSpaceDN w:val="0"/>
              <w:adjustRightInd w:val="0"/>
              <w:spacing w:line="0" w:lineRule="atLeast"/>
              <w:jc w:val="both"/>
            </w:pPr>
          </w:p>
        </w:tc>
        <w:tc>
          <w:tcPr>
            <w:tcW w:w="2105" w:type="dxa"/>
            <w:tcBorders>
              <w:bottom w:val="single" w:sz="4" w:space="0" w:color="auto"/>
            </w:tcBorders>
            <w:shd w:val="clear" w:color="auto" w:fill="auto"/>
          </w:tcPr>
          <w:p w:rsidR="00AB64EB" w:rsidRPr="00D80AE3" w:rsidRDefault="00AB64EB" w:rsidP="003C2869">
            <w:pPr>
              <w:widowControl w:val="0"/>
              <w:autoSpaceDE w:val="0"/>
              <w:autoSpaceDN w:val="0"/>
              <w:adjustRightInd w:val="0"/>
              <w:spacing w:line="0" w:lineRule="atLeast"/>
              <w:jc w:val="both"/>
            </w:pPr>
          </w:p>
        </w:tc>
        <w:tc>
          <w:tcPr>
            <w:tcW w:w="940" w:type="dxa"/>
          </w:tcPr>
          <w:p w:rsidR="00AB64EB" w:rsidRPr="00D80AE3" w:rsidRDefault="00AB64EB" w:rsidP="003C2869">
            <w:pPr>
              <w:widowControl w:val="0"/>
              <w:autoSpaceDE w:val="0"/>
              <w:autoSpaceDN w:val="0"/>
              <w:adjustRightInd w:val="0"/>
              <w:spacing w:line="0" w:lineRule="atLeast"/>
              <w:jc w:val="both"/>
            </w:pPr>
          </w:p>
        </w:tc>
        <w:tc>
          <w:tcPr>
            <w:tcW w:w="3192" w:type="dxa"/>
            <w:tcBorders>
              <w:bottom w:val="single" w:sz="4" w:space="0" w:color="auto"/>
            </w:tcBorders>
            <w:shd w:val="clear" w:color="auto" w:fill="auto"/>
          </w:tcPr>
          <w:p w:rsidR="00AB64EB" w:rsidRPr="00D80AE3" w:rsidRDefault="00AB64EB" w:rsidP="003C2869">
            <w:pPr>
              <w:widowControl w:val="0"/>
              <w:autoSpaceDE w:val="0"/>
              <w:autoSpaceDN w:val="0"/>
              <w:adjustRightInd w:val="0"/>
              <w:spacing w:line="0" w:lineRule="atLeast"/>
              <w:jc w:val="both"/>
            </w:pPr>
          </w:p>
        </w:tc>
      </w:tr>
      <w:tr w:rsidR="00AB64EB" w:rsidRPr="00D80AE3" w:rsidTr="003C2869">
        <w:tc>
          <w:tcPr>
            <w:tcW w:w="2977" w:type="dxa"/>
            <w:shd w:val="clear" w:color="auto" w:fill="auto"/>
          </w:tcPr>
          <w:p w:rsidR="00AB64EB" w:rsidRPr="00D80AE3" w:rsidRDefault="00AB64EB" w:rsidP="003C2869">
            <w:pPr>
              <w:widowControl w:val="0"/>
              <w:autoSpaceDE w:val="0"/>
              <w:autoSpaceDN w:val="0"/>
              <w:adjustRightInd w:val="0"/>
              <w:spacing w:line="0" w:lineRule="atLeast"/>
              <w:jc w:val="both"/>
              <w:rPr>
                <w:sz w:val="16"/>
                <w:szCs w:val="16"/>
              </w:rPr>
            </w:pPr>
          </w:p>
        </w:tc>
        <w:tc>
          <w:tcPr>
            <w:tcW w:w="709" w:type="dxa"/>
          </w:tcPr>
          <w:p w:rsidR="00AB64EB" w:rsidRPr="00D80AE3" w:rsidRDefault="00AB64EB" w:rsidP="003C2869">
            <w:pPr>
              <w:widowControl w:val="0"/>
              <w:autoSpaceDE w:val="0"/>
              <w:autoSpaceDN w:val="0"/>
              <w:adjustRightInd w:val="0"/>
              <w:spacing w:line="0" w:lineRule="atLeast"/>
              <w:jc w:val="center"/>
              <w:rPr>
                <w:sz w:val="16"/>
                <w:szCs w:val="16"/>
              </w:rPr>
            </w:pPr>
          </w:p>
        </w:tc>
        <w:tc>
          <w:tcPr>
            <w:tcW w:w="2105" w:type="dxa"/>
            <w:tcBorders>
              <w:top w:val="single" w:sz="4" w:space="0" w:color="auto"/>
            </w:tcBorders>
            <w:shd w:val="clear" w:color="auto" w:fill="auto"/>
          </w:tcPr>
          <w:p w:rsidR="00AB64EB" w:rsidRPr="00D80AE3" w:rsidRDefault="00AB64EB" w:rsidP="003C2869">
            <w:pPr>
              <w:widowControl w:val="0"/>
              <w:autoSpaceDE w:val="0"/>
              <w:autoSpaceDN w:val="0"/>
              <w:adjustRightInd w:val="0"/>
              <w:spacing w:line="0" w:lineRule="atLeast"/>
              <w:jc w:val="center"/>
              <w:rPr>
                <w:sz w:val="16"/>
                <w:szCs w:val="16"/>
              </w:rPr>
            </w:pPr>
            <w:r w:rsidRPr="00D80AE3">
              <w:rPr>
                <w:sz w:val="16"/>
                <w:szCs w:val="16"/>
              </w:rPr>
              <w:t>(подпись)</w:t>
            </w:r>
          </w:p>
        </w:tc>
        <w:tc>
          <w:tcPr>
            <w:tcW w:w="940" w:type="dxa"/>
          </w:tcPr>
          <w:p w:rsidR="00AB64EB" w:rsidRPr="00D80AE3" w:rsidRDefault="00AB64EB" w:rsidP="003C2869">
            <w:pPr>
              <w:widowControl w:val="0"/>
              <w:autoSpaceDE w:val="0"/>
              <w:autoSpaceDN w:val="0"/>
              <w:adjustRightInd w:val="0"/>
              <w:spacing w:line="0" w:lineRule="atLeast"/>
              <w:jc w:val="center"/>
              <w:rPr>
                <w:sz w:val="16"/>
                <w:szCs w:val="16"/>
              </w:rPr>
            </w:pPr>
          </w:p>
        </w:tc>
        <w:tc>
          <w:tcPr>
            <w:tcW w:w="3192" w:type="dxa"/>
            <w:tcBorders>
              <w:top w:val="single" w:sz="4" w:space="0" w:color="auto"/>
            </w:tcBorders>
            <w:shd w:val="clear" w:color="auto" w:fill="auto"/>
          </w:tcPr>
          <w:p w:rsidR="00AB64EB" w:rsidRPr="00D80AE3" w:rsidRDefault="00AB64EB" w:rsidP="003C2869">
            <w:pPr>
              <w:widowControl w:val="0"/>
              <w:autoSpaceDE w:val="0"/>
              <w:autoSpaceDN w:val="0"/>
              <w:adjustRightInd w:val="0"/>
              <w:spacing w:line="0" w:lineRule="atLeast"/>
              <w:jc w:val="center"/>
              <w:rPr>
                <w:sz w:val="16"/>
                <w:szCs w:val="16"/>
              </w:rPr>
            </w:pPr>
            <w:r w:rsidRPr="00D80AE3">
              <w:rPr>
                <w:sz w:val="16"/>
                <w:szCs w:val="16"/>
              </w:rPr>
              <w:t>(фамилия, имя, отчество)</w:t>
            </w:r>
          </w:p>
        </w:tc>
      </w:tr>
    </w:tbl>
    <w:p w:rsidR="00AB64EB" w:rsidRPr="00D80AE3" w:rsidRDefault="00AB64EB" w:rsidP="00AB64EB">
      <w:pPr>
        <w:widowControl w:val="0"/>
        <w:autoSpaceDE w:val="0"/>
        <w:autoSpaceDN w:val="0"/>
        <w:adjustRightInd w:val="0"/>
        <w:spacing w:line="0" w:lineRule="atLeast"/>
        <w:ind w:firstLine="540"/>
        <w:jc w:val="both"/>
        <w:rPr>
          <w:rFonts w:cs="Calibri"/>
          <w:sz w:val="18"/>
          <w:szCs w:val="18"/>
        </w:rPr>
      </w:pPr>
    </w:p>
    <w:p w:rsidR="00AB64EB" w:rsidRPr="00D80AE3" w:rsidRDefault="00AB64EB" w:rsidP="00AB64EB">
      <w:pPr>
        <w:widowControl w:val="0"/>
        <w:autoSpaceDE w:val="0"/>
        <w:autoSpaceDN w:val="0"/>
        <w:adjustRightInd w:val="0"/>
        <w:spacing w:line="0" w:lineRule="atLeast"/>
        <w:ind w:firstLine="540"/>
        <w:jc w:val="right"/>
        <w:rPr>
          <w:rFonts w:cs="Calibri"/>
          <w:sz w:val="18"/>
          <w:szCs w:val="18"/>
        </w:rPr>
        <w:sectPr w:rsidR="00AB64EB" w:rsidRPr="00D80AE3" w:rsidSect="00202DFD">
          <w:headerReference w:type="default" r:id="rId16"/>
          <w:footnotePr>
            <w:numRestart w:val="eachSect"/>
          </w:footnotePr>
          <w:pgSz w:w="11906" w:h="16838"/>
          <w:pgMar w:top="709" w:right="851" w:bottom="284" w:left="1134" w:header="709" w:footer="709" w:gutter="0"/>
          <w:pgNumType w:start="1"/>
          <w:cols w:space="708"/>
          <w:titlePg/>
          <w:docGrid w:linePitch="360"/>
        </w:sectPr>
      </w:pPr>
    </w:p>
    <w:p w:rsidR="00AB64EB" w:rsidRPr="00D80AE3" w:rsidRDefault="00AB64EB" w:rsidP="00AB64EB">
      <w:pPr>
        <w:widowControl w:val="0"/>
        <w:autoSpaceDE w:val="0"/>
        <w:autoSpaceDN w:val="0"/>
        <w:adjustRightInd w:val="0"/>
        <w:spacing w:line="0" w:lineRule="atLeast"/>
        <w:ind w:left="6663"/>
        <w:outlineLvl w:val="1"/>
        <w:rPr>
          <w:sz w:val="20"/>
          <w:szCs w:val="20"/>
        </w:rPr>
      </w:pPr>
      <w:r w:rsidRPr="00D80AE3">
        <w:rPr>
          <w:sz w:val="20"/>
          <w:szCs w:val="20"/>
        </w:rPr>
        <w:lastRenderedPageBreak/>
        <w:t>Приложение № 3</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к Административному регламенту</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Комитета по труду и занятости</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населения Санкт-Петербурга</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по предоставлению государственной</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услуги по организации</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и осуществлению государственной</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экспертизы условий труда</w:t>
      </w:r>
    </w:p>
    <w:p w:rsidR="00AB64EB" w:rsidRPr="00D80AE3" w:rsidRDefault="00AB64EB" w:rsidP="00AB64EB">
      <w:pPr>
        <w:widowControl w:val="0"/>
        <w:autoSpaceDE w:val="0"/>
        <w:autoSpaceDN w:val="0"/>
        <w:adjustRightInd w:val="0"/>
        <w:spacing w:line="0" w:lineRule="atLeast"/>
        <w:jc w:val="right"/>
      </w:pPr>
    </w:p>
    <w:p w:rsidR="00AB64EB" w:rsidRPr="00D80AE3" w:rsidRDefault="00AB64EB" w:rsidP="00AB64EB">
      <w:pPr>
        <w:spacing w:line="0" w:lineRule="atLeast"/>
        <w:ind w:left="4718"/>
      </w:pPr>
      <w:r w:rsidRPr="00D80AE3">
        <w:t>Руководителю государственной экспертизы -</w:t>
      </w:r>
      <w:r w:rsidRPr="00D80AE3">
        <w:br/>
        <w:t>начальнику отдела охраны труда</w:t>
      </w:r>
      <w:r w:rsidRPr="00D80AE3">
        <w:br/>
        <w:t>и государственной экспертизы условий труда</w:t>
      </w:r>
      <w:r w:rsidRPr="00D80AE3">
        <w:br/>
        <w:t>Комитета по труду и занятости</w:t>
      </w:r>
      <w:r w:rsidRPr="00D80AE3">
        <w:br/>
        <w:t>населения Санкт-Петербурга</w:t>
      </w:r>
    </w:p>
    <w:p w:rsidR="00AB64EB" w:rsidRPr="00D80AE3" w:rsidRDefault="00AB64EB" w:rsidP="00AB64EB">
      <w:pPr>
        <w:tabs>
          <w:tab w:val="left" w:pos="5026"/>
        </w:tabs>
        <w:spacing w:line="0" w:lineRule="atLeast"/>
        <w:ind w:left="4718"/>
      </w:pPr>
      <w:r w:rsidRPr="00D80AE3">
        <w:t>от</w:t>
      </w:r>
      <w:r w:rsidRPr="00D80AE3">
        <w:tab/>
      </w:r>
    </w:p>
    <w:p w:rsidR="00AB64EB" w:rsidRPr="00D80AE3" w:rsidRDefault="00AB64EB" w:rsidP="00AB64EB">
      <w:pPr>
        <w:pBdr>
          <w:top w:val="single" w:sz="4" w:space="1" w:color="auto"/>
        </w:pBdr>
        <w:spacing w:line="0" w:lineRule="atLeast"/>
        <w:ind w:left="5012"/>
        <w:jc w:val="right"/>
        <w:rPr>
          <w:sz w:val="20"/>
          <w:szCs w:val="20"/>
        </w:rPr>
      </w:pPr>
      <w:r w:rsidRPr="00D80AE3">
        <w:rPr>
          <w:sz w:val="20"/>
          <w:szCs w:val="20"/>
        </w:rPr>
        <w:t>(полное наименование заявителя (для юридических лиц),</w:t>
      </w:r>
    </w:p>
    <w:p w:rsidR="00AB64EB" w:rsidRPr="00D80AE3" w:rsidRDefault="00AB64EB" w:rsidP="00AB64EB">
      <w:pPr>
        <w:spacing w:line="0" w:lineRule="atLeast"/>
        <w:ind w:left="4718"/>
      </w:pPr>
    </w:p>
    <w:p w:rsidR="00AB64EB" w:rsidRPr="00D80AE3" w:rsidRDefault="00AB64EB" w:rsidP="00AB64EB">
      <w:pPr>
        <w:pBdr>
          <w:top w:val="single" w:sz="4" w:space="1" w:color="auto"/>
        </w:pBdr>
        <w:spacing w:line="0" w:lineRule="atLeast"/>
        <w:ind w:left="4718"/>
        <w:jc w:val="center"/>
        <w:rPr>
          <w:sz w:val="20"/>
          <w:szCs w:val="20"/>
        </w:rPr>
      </w:pPr>
      <w:r w:rsidRPr="00D80AE3">
        <w:rPr>
          <w:sz w:val="20"/>
          <w:szCs w:val="20"/>
        </w:rPr>
        <w:t>(фамилия, имя, отчество (при наличии) заявителя</w:t>
      </w:r>
      <w:r w:rsidRPr="00D80AE3">
        <w:rPr>
          <w:sz w:val="20"/>
          <w:szCs w:val="20"/>
        </w:rPr>
        <w:br/>
        <w:t>(для физических лиц)</w:t>
      </w:r>
    </w:p>
    <w:p w:rsidR="00AB64EB" w:rsidRPr="00D80AE3" w:rsidRDefault="00AB64EB" w:rsidP="00AB64EB">
      <w:pPr>
        <w:spacing w:line="0" w:lineRule="atLeast"/>
        <w:ind w:left="4718"/>
      </w:pPr>
    </w:p>
    <w:p w:rsidR="00AB64EB" w:rsidRPr="00D80AE3" w:rsidRDefault="00AB64EB" w:rsidP="00AB64EB">
      <w:pPr>
        <w:pBdr>
          <w:top w:val="single" w:sz="4" w:space="1" w:color="auto"/>
        </w:pBdr>
        <w:spacing w:line="0" w:lineRule="atLeast"/>
        <w:ind w:left="4718"/>
        <w:jc w:val="center"/>
        <w:rPr>
          <w:sz w:val="20"/>
          <w:szCs w:val="20"/>
        </w:rPr>
      </w:pPr>
      <w:r w:rsidRPr="00D80AE3">
        <w:rPr>
          <w:sz w:val="20"/>
          <w:szCs w:val="20"/>
        </w:rPr>
        <w:t>(адрес)</w:t>
      </w:r>
    </w:p>
    <w:p w:rsidR="00AB64EB" w:rsidRPr="00D80AE3" w:rsidRDefault="00AB64EB" w:rsidP="00AB64EB">
      <w:pPr>
        <w:spacing w:line="0" w:lineRule="atLeast"/>
        <w:ind w:left="4718"/>
      </w:pPr>
    </w:p>
    <w:p w:rsidR="00AB64EB" w:rsidRPr="00D80AE3" w:rsidRDefault="00AB64EB" w:rsidP="00AB64EB">
      <w:pPr>
        <w:pBdr>
          <w:top w:val="single" w:sz="4" w:space="1" w:color="auto"/>
        </w:pBdr>
        <w:spacing w:line="0" w:lineRule="atLeast"/>
        <w:ind w:left="4718"/>
        <w:jc w:val="center"/>
        <w:rPr>
          <w:sz w:val="20"/>
          <w:szCs w:val="20"/>
        </w:rPr>
      </w:pPr>
      <w:r w:rsidRPr="00D80AE3">
        <w:rPr>
          <w:sz w:val="20"/>
          <w:szCs w:val="20"/>
        </w:rPr>
        <w:t>(электронная почта; контактные телефоны (при наличии)</w:t>
      </w:r>
    </w:p>
    <w:p w:rsidR="00AB64EB" w:rsidRPr="00D80AE3" w:rsidRDefault="00AB64EB" w:rsidP="00AB64EB">
      <w:pPr>
        <w:spacing w:line="0" w:lineRule="atLeast"/>
        <w:jc w:val="center"/>
      </w:pPr>
    </w:p>
    <w:p w:rsidR="00AB64EB" w:rsidRPr="00D80AE3" w:rsidRDefault="00AB64EB" w:rsidP="00AB64EB">
      <w:pPr>
        <w:spacing w:line="0" w:lineRule="atLeast"/>
        <w:jc w:val="center"/>
        <w:rPr>
          <w:b/>
        </w:rPr>
      </w:pPr>
      <w:r w:rsidRPr="00D80AE3">
        <w:rPr>
          <w:b/>
        </w:rPr>
        <w:t>ЗАЯВЛЕНИЕ</w:t>
      </w:r>
      <w:r w:rsidRPr="00D80AE3">
        <w:rPr>
          <w:b/>
        </w:rPr>
        <w:br/>
        <w:t>о проведении государственной экспертизы условий труда</w:t>
      </w:r>
    </w:p>
    <w:p w:rsidR="00AB64EB" w:rsidRPr="00D80AE3" w:rsidRDefault="00AB64EB" w:rsidP="00AB64EB">
      <w:pPr>
        <w:spacing w:line="0" w:lineRule="atLeast"/>
        <w:jc w:val="center"/>
      </w:pPr>
    </w:p>
    <w:p w:rsidR="00AB64EB" w:rsidRPr="00D80AE3" w:rsidRDefault="00AB64EB" w:rsidP="00AB64EB">
      <w:pPr>
        <w:spacing w:line="0" w:lineRule="atLeast"/>
      </w:pPr>
      <w:r w:rsidRPr="00D80AE3">
        <w:t>Прошу провести государственную экспертизу условий труда в целях оценки</w:t>
      </w:r>
    </w:p>
    <w:p w:rsidR="00AB64EB" w:rsidRPr="00D80AE3" w:rsidRDefault="00AB64EB" w:rsidP="00AB64EB">
      <w:pPr>
        <w:spacing w:line="0" w:lineRule="atLeast"/>
      </w:pPr>
    </w:p>
    <w:p w:rsidR="00AB64EB" w:rsidRPr="00D80AE3" w:rsidRDefault="00AB64EB" w:rsidP="00AB64EB">
      <w:pPr>
        <w:pBdr>
          <w:top w:val="single" w:sz="4" w:space="1" w:color="auto"/>
        </w:pBdr>
        <w:spacing w:line="0" w:lineRule="atLeast"/>
        <w:jc w:val="center"/>
        <w:rPr>
          <w:sz w:val="20"/>
        </w:rPr>
      </w:pPr>
      <w:r w:rsidRPr="00D80AE3">
        <w:rPr>
          <w:sz w:val="20"/>
        </w:rPr>
        <w:t>(указывается наименование объекта государственной экспертизы условий труда: качество проведения специальной оценки условий труда; правильность предоставления работникам гарантий и компенсаций за работу с вредными и(или) опасными условиями труда; фактические условия труда работников)</w:t>
      </w:r>
    </w:p>
    <w:p w:rsidR="00AB64EB" w:rsidRPr="00D80AE3" w:rsidRDefault="00AB64EB" w:rsidP="00AB64EB">
      <w:pPr>
        <w:spacing w:line="0" w:lineRule="atLeast"/>
      </w:pPr>
      <w:r w:rsidRPr="00D80AE3">
        <w:t>в отношении:</w:t>
      </w:r>
    </w:p>
    <w:p w:rsidR="00AB64EB" w:rsidRPr="00D80AE3" w:rsidRDefault="00AB64EB" w:rsidP="00AB64EB">
      <w:pPr>
        <w:spacing w:line="0" w:lineRule="atLeast"/>
      </w:pPr>
    </w:p>
    <w:p w:rsidR="00AB64EB" w:rsidRPr="00D80AE3" w:rsidRDefault="00AB64EB" w:rsidP="00AB64EB">
      <w:pPr>
        <w:pBdr>
          <w:top w:val="single" w:sz="4" w:space="1" w:color="auto"/>
        </w:pBdr>
        <w:spacing w:line="0" w:lineRule="atLeast"/>
        <w:jc w:val="center"/>
        <w:rPr>
          <w:sz w:val="20"/>
        </w:rPr>
      </w:pPr>
      <w:r w:rsidRPr="00D80AE3">
        <w:rPr>
          <w:sz w:val="20"/>
          <w:szCs w:val="20"/>
        </w:rPr>
        <w:t>(</w:t>
      </w:r>
      <w:r w:rsidRPr="00D80AE3">
        <w:rPr>
          <w:sz w:val="20"/>
        </w:rPr>
        <w:t xml:space="preserve">указывается индивидуальный номер рабочего места, наименование профессии (должности) работника (работников), занятого на данном рабочем месте, с указанием структурного подразделения работодателя </w:t>
      </w:r>
      <w:r w:rsidRPr="00D80AE3">
        <w:rPr>
          <w:sz w:val="20"/>
        </w:rPr>
        <w:br/>
        <w:t>(при наличии), полного наименования, местонахождения работодателя, в отношении условий труда которого должна проводиться государственная экспертиза условий труда; делается запись о том, что указанные в заявлении рабочие места расположены на территории Санкт-Петербурга</w:t>
      </w:r>
      <w:r w:rsidRPr="00D80AE3">
        <w:rPr>
          <w:sz w:val="20"/>
          <w:szCs w:val="20"/>
        </w:rPr>
        <w:t>)</w:t>
      </w:r>
    </w:p>
    <w:p w:rsidR="00AB64EB" w:rsidRPr="00D80AE3" w:rsidRDefault="00AB64EB" w:rsidP="00AB64EB">
      <w:pPr>
        <w:spacing w:line="0" w:lineRule="atLeast"/>
      </w:pPr>
      <w:r w:rsidRPr="00D80AE3">
        <w:t>1. Сведения о ранее проведенных государственных экспертизах условий труда:</w:t>
      </w:r>
    </w:p>
    <w:p w:rsidR="00AB64EB" w:rsidRPr="00D80AE3" w:rsidRDefault="00AB64EB" w:rsidP="00AB64EB">
      <w:pPr>
        <w:spacing w:line="0" w:lineRule="atLeast"/>
      </w:pPr>
    </w:p>
    <w:p w:rsidR="00AB64EB" w:rsidRPr="00D80AE3" w:rsidRDefault="00AB64EB" w:rsidP="00AB64EB">
      <w:pPr>
        <w:pBdr>
          <w:top w:val="single" w:sz="4" w:space="1" w:color="auto"/>
        </w:pBdr>
        <w:spacing w:line="0" w:lineRule="atLeast"/>
        <w:jc w:val="center"/>
        <w:rPr>
          <w:sz w:val="20"/>
          <w:szCs w:val="20"/>
        </w:rPr>
      </w:pPr>
      <w:r w:rsidRPr="00D80AE3">
        <w:rPr>
          <w:sz w:val="20"/>
          <w:szCs w:val="20"/>
        </w:rPr>
        <w:t>(заполняется при наличии; в случае заполнения указываются наименование органа государственной</w:t>
      </w:r>
      <w:r w:rsidRPr="00D80AE3">
        <w:rPr>
          <w:sz w:val="20"/>
          <w:szCs w:val="20"/>
        </w:rPr>
        <w:br/>
        <w:t>экспертизы, дата и номер соответствующего заключения органа государственной экспертизы)</w:t>
      </w:r>
    </w:p>
    <w:p w:rsidR="00AB64EB" w:rsidRPr="00D80AE3" w:rsidRDefault="00AB64EB" w:rsidP="00AB64EB">
      <w:pPr>
        <w:spacing w:line="0" w:lineRule="atLeast"/>
      </w:pPr>
      <w:r w:rsidRPr="00D80AE3">
        <w:t>2. Сведения об оплате государственной экспертизы условий труда:</w:t>
      </w:r>
    </w:p>
    <w:p w:rsidR="00AB64EB" w:rsidRPr="00D80AE3" w:rsidRDefault="00AB64EB" w:rsidP="00AB64EB">
      <w:pPr>
        <w:spacing w:line="0" w:lineRule="atLeast"/>
      </w:pPr>
    </w:p>
    <w:p w:rsidR="00AB64EB" w:rsidRPr="00D80AE3" w:rsidRDefault="00AB64EB" w:rsidP="00AB64EB">
      <w:pPr>
        <w:pBdr>
          <w:top w:val="single" w:sz="4" w:space="1" w:color="auto"/>
        </w:pBdr>
        <w:spacing w:line="0" w:lineRule="atLeast"/>
        <w:jc w:val="center"/>
        <w:rPr>
          <w:sz w:val="20"/>
        </w:rPr>
      </w:pPr>
      <w:r w:rsidRPr="00D80AE3">
        <w:rPr>
          <w:sz w:val="20"/>
          <w:szCs w:val="20"/>
        </w:rPr>
        <w:t>(заполняется в случае, если объектом проведения экспертизы является оценка качества проведения специальной оценки условий труда в соответствии с абзацем 1 пункта 2.12 настоящего Административного регламента; в случае заполнения указываются наименование, реквизиты и дата платежного документа, подтверждающего оплату; номер счета заявителя, наименование кредитной организации, БИК, ИНН кредитной организации, в которой у заявителя открыт счет; делается запись о том, что оплата произведена в соответствии с действующим ежегодно утверждаемым нормативным правовым актом Комитета об установлении размера платы за проведение экспертизы качества специальной оценки условий труда)</w:t>
      </w:r>
    </w:p>
    <w:p w:rsidR="00AB64EB" w:rsidRPr="00D80AE3" w:rsidRDefault="00AB64EB" w:rsidP="00AB64EB">
      <w:pPr>
        <w:spacing w:line="0" w:lineRule="atLeast"/>
      </w:pPr>
      <w:r w:rsidRPr="00D80AE3">
        <w:t>3. Сведения об организации, проводившей специальную оценку условий труда:</w:t>
      </w:r>
    </w:p>
    <w:p w:rsidR="00AB64EB" w:rsidRPr="00D80AE3" w:rsidRDefault="00AB64EB" w:rsidP="00AB64EB">
      <w:pPr>
        <w:spacing w:line="0" w:lineRule="atLeast"/>
      </w:pPr>
    </w:p>
    <w:p w:rsidR="00AB64EB" w:rsidRPr="00D80AE3" w:rsidRDefault="00AB64EB" w:rsidP="00AB64EB">
      <w:pPr>
        <w:pBdr>
          <w:top w:val="single" w:sz="4" w:space="1" w:color="auto"/>
        </w:pBdr>
        <w:spacing w:line="0" w:lineRule="atLeast"/>
        <w:jc w:val="center"/>
        <w:rPr>
          <w:sz w:val="20"/>
          <w:szCs w:val="20"/>
        </w:rPr>
      </w:pPr>
      <w:r w:rsidRPr="00D80AE3">
        <w:rPr>
          <w:sz w:val="20"/>
          <w:szCs w:val="20"/>
        </w:rPr>
        <w:t>(</w:t>
      </w:r>
      <w:r w:rsidRPr="00D80AE3">
        <w:rPr>
          <w:sz w:val="20"/>
        </w:rPr>
        <w:t xml:space="preserve">заполняется в случае, если объектом государственной экспертизы условий труда является оценка качества проведения специальной оценки условий труда; в случае заполнения указывается полное наименование, </w:t>
      </w:r>
      <w:r w:rsidRPr="00D80AE3">
        <w:rPr>
          <w:sz w:val="20"/>
        </w:rPr>
        <w:lastRenderedPageBreak/>
        <w:t>местонахождение организации, номер в реестре организаций, проводящих специальную оценку условий труда, или реестре аккредитованных организаций, оказывающих услуги в области охраны труда</w:t>
      </w:r>
      <w:r w:rsidRPr="00D80AE3">
        <w:rPr>
          <w:sz w:val="20"/>
          <w:szCs w:val="20"/>
        </w:rPr>
        <w:t>)</w:t>
      </w:r>
    </w:p>
    <w:p w:rsidR="00AB64EB" w:rsidRPr="00D80AE3" w:rsidRDefault="00AB64EB" w:rsidP="00AB64EB">
      <w:pPr>
        <w:widowControl w:val="0"/>
        <w:autoSpaceDE w:val="0"/>
        <w:autoSpaceDN w:val="0"/>
        <w:adjustRightInd w:val="0"/>
        <w:spacing w:line="0" w:lineRule="atLeast"/>
      </w:pPr>
    </w:p>
    <w:p w:rsidR="00AB64EB" w:rsidRPr="00D80AE3" w:rsidRDefault="00AB64EB" w:rsidP="00AB64EB">
      <w:pPr>
        <w:widowControl w:val="0"/>
        <w:autoSpaceDE w:val="0"/>
        <w:autoSpaceDN w:val="0"/>
        <w:adjustRightInd w:val="0"/>
        <w:spacing w:line="0" w:lineRule="atLeast"/>
      </w:pPr>
      <w:r w:rsidRPr="00D80AE3">
        <w:t>4. Перечень представленных на экспертизу документов:</w:t>
      </w:r>
    </w:p>
    <w:p w:rsidR="00AB64EB" w:rsidRPr="00D80AE3" w:rsidRDefault="00AB64EB" w:rsidP="00AB64EB">
      <w:pPr>
        <w:widowControl w:val="0"/>
        <w:autoSpaceDE w:val="0"/>
        <w:autoSpaceDN w:val="0"/>
        <w:adjustRightInd w:val="0"/>
        <w:spacing w:line="0" w:lineRule="atLeast"/>
      </w:pPr>
      <w:r w:rsidRPr="00D80AE3">
        <w:t>_____________________________________________________________________________</w:t>
      </w:r>
    </w:p>
    <w:p w:rsidR="00AB64EB" w:rsidRPr="00D80AE3" w:rsidRDefault="00AB64EB" w:rsidP="00AB64EB">
      <w:pPr>
        <w:widowControl w:val="0"/>
        <w:autoSpaceDE w:val="0"/>
        <w:autoSpaceDN w:val="0"/>
        <w:adjustRightInd w:val="0"/>
        <w:spacing w:line="0" w:lineRule="atLeast"/>
      </w:pPr>
      <w:r w:rsidRPr="00D80AE3">
        <w:t>_____________________________________________________________________________</w:t>
      </w:r>
    </w:p>
    <w:p w:rsidR="00AB64EB" w:rsidRPr="00D80AE3" w:rsidRDefault="00AB64EB" w:rsidP="00AB64EB">
      <w:pPr>
        <w:widowControl w:val="0"/>
        <w:autoSpaceDE w:val="0"/>
        <w:autoSpaceDN w:val="0"/>
        <w:adjustRightInd w:val="0"/>
        <w:spacing w:line="0" w:lineRule="atLeast"/>
      </w:pPr>
      <w:r w:rsidRPr="00D80AE3">
        <w:t>_____________________________________________________________________________</w:t>
      </w:r>
    </w:p>
    <w:p w:rsidR="00AB64EB" w:rsidRPr="00D80AE3" w:rsidRDefault="00AB64EB" w:rsidP="00AB64EB">
      <w:pPr>
        <w:widowControl w:val="0"/>
        <w:autoSpaceDE w:val="0"/>
        <w:autoSpaceDN w:val="0"/>
        <w:adjustRightInd w:val="0"/>
        <w:spacing w:line="0" w:lineRule="atLeast"/>
      </w:pPr>
      <w:r w:rsidRPr="00D80AE3">
        <w:t>_____________________________________________________________________________</w:t>
      </w:r>
    </w:p>
    <w:p w:rsidR="00AB64EB" w:rsidRPr="00D80AE3" w:rsidRDefault="00AB64EB" w:rsidP="00AB64EB">
      <w:pPr>
        <w:widowControl w:val="0"/>
        <w:autoSpaceDE w:val="0"/>
        <w:autoSpaceDN w:val="0"/>
        <w:adjustRightInd w:val="0"/>
        <w:spacing w:line="0" w:lineRule="atLeast"/>
      </w:pPr>
      <w:r w:rsidRPr="00D80AE3">
        <w:t>_____________________________________________________________________________</w:t>
      </w:r>
    </w:p>
    <w:p w:rsidR="00AB64EB" w:rsidRPr="00D80AE3" w:rsidRDefault="00AB64EB" w:rsidP="00AB64EB">
      <w:pPr>
        <w:widowControl w:val="0"/>
        <w:autoSpaceDE w:val="0"/>
        <w:autoSpaceDN w:val="0"/>
        <w:adjustRightInd w:val="0"/>
        <w:spacing w:line="0" w:lineRule="atLeast"/>
      </w:pPr>
      <w:r w:rsidRPr="00D80AE3">
        <w:t>_____________________________________________________________________________</w:t>
      </w:r>
    </w:p>
    <w:p w:rsidR="00AB64EB" w:rsidRPr="00D80AE3" w:rsidRDefault="00AB64EB" w:rsidP="00AB64EB">
      <w:pPr>
        <w:widowControl w:val="0"/>
        <w:autoSpaceDE w:val="0"/>
        <w:autoSpaceDN w:val="0"/>
        <w:adjustRightInd w:val="0"/>
        <w:spacing w:line="0" w:lineRule="atLeast"/>
      </w:pPr>
    </w:p>
    <w:p w:rsidR="00AB64EB" w:rsidRPr="00D80AE3" w:rsidRDefault="00AB64EB" w:rsidP="00AB64EB">
      <w:pPr>
        <w:widowControl w:val="0"/>
        <w:autoSpaceDE w:val="0"/>
        <w:autoSpaceDN w:val="0"/>
        <w:adjustRightInd w:val="0"/>
        <w:spacing w:line="0" w:lineRule="atLeast"/>
      </w:pPr>
    </w:p>
    <w:p w:rsidR="00AB64EB" w:rsidRPr="00D80AE3" w:rsidRDefault="00AB64EB" w:rsidP="00AB64EB">
      <w:pPr>
        <w:widowControl w:val="0"/>
        <w:autoSpaceDE w:val="0"/>
        <w:autoSpaceDN w:val="0"/>
        <w:adjustRightInd w:val="0"/>
        <w:spacing w:line="0" w:lineRule="atLeast"/>
      </w:pPr>
      <w:r w:rsidRPr="00D80AE3">
        <w:t>М.П.</w:t>
      </w:r>
    </w:p>
    <w:p w:rsidR="00AB64EB" w:rsidRPr="00D80AE3" w:rsidRDefault="00AB64EB" w:rsidP="00AB64EB">
      <w:pPr>
        <w:widowControl w:val="0"/>
        <w:autoSpaceDE w:val="0"/>
        <w:autoSpaceDN w:val="0"/>
        <w:adjustRightInd w:val="0"/>
        <w:spacing w:line="0" w:lineRule="atLeast"/>
      </w:pPr>
    </w:p>
    <w:p w:rsidR="00AB64EB" w:rsidRPr="00D80AE3" w:rsidRDefault="00AB64EB" w:rsidP="00AB64EB">
      <w:pPr>
        <w:widowControl w:val="0"/>
        <w:autoSpaceDE w:val="0"/>
        <w:autoSpaceDN w:val="0"/>
        <w:adjustRightInd w:val="0"/>
        <w:spacing w:line="0" w:lineRule="atLeast"/>
      </w:pPr>
      <w:r w:rsidRPr="00D80AE3">
        <w:rPr>
          <w:b/>
        </w:rPr>
        <w:t>Заявитель</w:t>
      </w:r>
      <w:r w:rsidRPr="00D80AE3">
        <w:t xml:space="preserve">     ___________________      _________________________________</w:t>
      </w:r>
    </w:p>
    <w:p w:rsidR="00AB64EB" w:rsidRPr="00D80AE3" w:rsidRDefault="00AB64EB" w:rsidP="00AB64EB">
      <w:pPr>
        <w:widowControl w:val="0"/>
        <w:autoSpaceDE w:val="0"/>
        <w:autoSpaceDN w:val="0"/>
        <w:adjustRightInd w:val="0"/>
        <w:spacing w:line="0" w:lineRule="atLeast"/>
        <w:rPr>
          <w:sz w:val="20"/>
          <w:szCs w:val="20"/>
        </w:rPr>
      </w:pPr>
      <w:r w:rsidRPr="00D80AE3">
        <w:rPr>
          <w:sz w:val="20"/>
          <w:szCs w:val="20"/>
        </w:rPr>
        <w:t xml:space="preserve"> </w:t>
      </w:r>
      <w:r w:rsidRPr="00D80AE3">
        <w:rPr>
          <w:sz w:val="20"/>
          <w:szCs w:val="20"/>
        </w:rPr>
        <w:tab/>
      </w:r>
      <w:r w:rsidRPr="00D80AE3">
        <w:rPr>
          <w:sz w:val="20"/>
          <w:szCs w:val="20"/>
        </w:rPr>
        <w:tab/>
        <w:t>(подпись)</w:t>
      </w:r>
      <w:r w:rsidRPr="00D80AE3">
        <w:rPr>
          <w:sz w:val="20"/>
          <w:szCs w:val="20"/>
        </w:rPr>
        <w:tab/>
      </w:r>
      <w:r w:rsidRPr="00D80AE3">
        <w:rPr>
          <w:sz w:val="20"/>
          <w:szCs w:val="20"/>
        </w:rPr>
        <w:tab/>
      </w:r>
      <w:r w:rsidRPr="00D80AE3">
        <w:rPr>
          <w:sz w:val="20"/>
          <w:szCs w:val="20"/>
        </w:rPr>
        <w:tab/>
        <w:t>(расшифровка подписи)</w:t>
      </w:r>
    </w:p>
    <w:p w:rsidR="00AB64EB" w:rsidRPr="00D80AE3" w:rsidRDefault="00AB64EB" w:rsidP="00AB64EB">
      <w:pPr>
        <w:widowControl w:val="0"/>
        <w:autoSpaceDE w:val="0"/>
        <w:autoSpaceDN w:val="0"/>
        <w:adjustRightInd w:val="0"/>
        <w:spacing w:line="0" w:lineRule="atLeast"/>
        <w:rPr>
          <w:sz w:val="20"/>
          <w:szCs w:val="20"/>
        </w:rPr>
      </w:pPr>
    </w:p>
    <w:p w:rsidR="00AB64EB" w:rsidRPr="00D80AE3" w:rsidRDefault="00AB64EB" w:rsidP="00AB64EB">
      <w:pPr>
        <w:widowControl w:val="0"/>
        <w:autoSpaceDE w:val="0"/>
        <w:autoSpaceDN w:val="0"/>
        <w:adjustRightInd w:val="0"/>
        <w:spacing w:line="0" w:lineRule="atLeast"/>
        <w:rPr>
          <w:sz w:val="20"/>
          <w:szCs w:val="20"/>
        </w:rPr>
      </w:pPr>
      <w:r w:rsidRPr="00D80AE3">
        <w:rPr>
          <w:sz w:val="20"/>
          <w:szCs w:val="20"/>
        </w:rPr>
        <w:t xml:space="preserve"> (дата)</w:t>
      </w:r>
    </w:p>
    <w:p w:rsidR="00AB64EB" w:rsidRPr="00D80AE3" w:rsidRDefault="00AB64EB" w:rsidP="00AB64EB">
      <w:pPr>
        <w:widowControl w:val="0"/>
        <w:autoSpaceDE w:val="0"/>
        <w:autoSpaceDN w:val="0"/>
        <w:adjustRightInd w:val="0"/>
        <w:spacing w:line="0" w:lineRule="atLeast"/>
        <w:jc w:val="right"/>
      </w:pPr>
    </w:p>
    <w:p w:rsidR="00AB64EB" w:rsidRPr="00D80AE3" w:rsidRDefault="00AB64EB" w:rsidP="00AB64EB">
      <w:pPr>
        <w:widowControl w:val="0"/>
        <w:autoSpaceDE w:val="0"/>
        <w:autoSpaceDN w:val="0"/>
        <w:adjustRightInd w:val="0"/>
        <w:spacing w:line="0" w:lineRule="atLeast"/>
        <w:ind w:firstLine="540"/>
        <w:jc w:val="both"/>
        <w:rPr>
          <w:rFonts w:cs="Calibri"/>
          <w:sz w:val="18"/>
          <w:szCs w:val="18"/>
        </w:rPr>
      </w:pPr>
    </w:p>
    <w:p w:rsidR="00AB64EB" w:rsidRPr="00D80AE3" w:rsidRDefault="00AB64EB" w:rsidP="00AB64EB">
      <w:pPr>
        <w:widowControl w:val="0"/>
        <w:autoSpaceDE w:val="0"/>
        <w:autoSpaceDN w:val="0"/>
        <w:adjustRightInd w:val="0"/>
        <w:spacing w:line="0" w:lineRule="atLeast"/>
        <w:ind w:firstLine="540"/>
        <w:jc w:val="right"/>
        <w:rPr>
          <w:rFonts w:cs="Calibri"/>
          <w:sz w:val="18"/>
          <w:szCs w:val="18"/>
        </w:rPr>
        <w:sectPr w:rsidR="00AB64EB" w:rsidRPr="00D80AE3" w:rsidSect="00BB17CE">
          <w:footnotePr>
            <w:numRestart w:val="eachSect"/>
          </w:footnotePr>
          <w:pgSz w:w="11906" w:h="16838"/>
          <w:pgMar w:top="1134" w:right="851" w:bottom="1134" w:left="1134" w:header="709" w:footer="709" w:gutter="0"/>
          <w:pgNumType w:start="1"/>
          <w:cols w:space="708"/>
          <w:titlePg/>
          <w:docGrid w:linePitch="360"/>
        </w:sectPr>
      </w:pPr>
    </w:p>
    <w:p w:rsidR="00AB64EB" w:rsidRPr="00D80AE3" w:rsidRDefault="00AB64EB" w:rsidP="00AB64EB">
      <w:pPr>
        <w:widowControl w:val="0"/>
        <w:autoSpaceDE w:val="0"/>
        <w:autoSpaceDN w:val="0"/>
        <w:adjustRightInd w:val="0"/>
        <w:spacing w:line="0" w:lineRule="atLeast"/>
        <w:ind w:left="6663"/>
        <w:outlineLvl w:val="1"/>
        <w:rPr>
          <w:sz w:val="20"/>
          <w:szCs w:val="20"/>
        </w:rPr>
      </w:pPr>
      <w:r w:rsidRPr="00D80AE3">
        <w:rPr>
          <w:sz w:val="20"/>
          <w:szCs w:val="20"/>
        </w:rPr>
        <w:lastRenderedPageBreak/>
        <w:t>Приложение № 4</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к Административному регламенту</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Комитета по труду и занятости</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населения Санкт-Петербурга</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по оказанию государственной</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услуги по организации</w:t>
      </w:r>
    </w:p>
    <w:p w:rsidR="00AB64EB" w:rsidRPr="00D80AE3" w:rsidRDefault="00AB64EB" w:rsidP="00AB64EB">
      <w:pPr>
        <w:widowControl w:val="0"/>
        <w:tabs>
          <w:tab w:val="left" w:pos="2653"/>
          <w:tab w:val="right" w:pos="9354"/>
        </w:tabs>
        <w:autoSpaceDE w:val="0"/>
        <w:autoSpaceDN w:val="0"/>
        <w:adjustRightInd w:val="0"/>
        <w:spacing w:line="0" w:lineRule="atLeast"/>
        <w:ind w:left="6663"/>
        <w:rPr>
          <w:sz w:val="20"/>
          <w:szCs w:val="20"/>
        </w:rPr>
      </w:pPr>
      <w:r w:rsidRPr="00D80AE3">
        <w:rPr>
          <w:sz w:val="20"/>
          <w:szCs w:val="20"/>
        </w:rPr>
        <w:t>и осуществлению государственной</w:t>
      </w:r>
    </w:p>
    <w:p w:rsidR="00AB64EB" w:rsidRPr="00D80AE3" w:rsidRDefault="00AB64EB" w:rsidP="00AB64EB">
      <w:pPr>
        <w:widowControl w:val="0"/>
        <w:autoSpaceDE w:val="0"/>
        <w:autoSpaceDN w:val="0"/>
        <w:adjustRightInd w:val="0"/>
        <w:spacing w:line="0" w:lineRule="atLeast"/>
        <w:ind w:left="6663"/>
        <w:rPr>
          <w:sz w:val="20"/>
          <w:szCs w:val="20"/>
        </w:rPr>
      </w:pPr>
      <w:r w:rsidRPr="00D80AE3">
        <w:rPr>
          <w:sz w:val="20"/>
          <w:szCs w:val="20"/>
        </w:rPr>
        <w:t>экспертизы условий труда</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spacing w:line="0" w:lineRule="atLeast"/>
        <w:ind w:left="4678"/>
      </w:pPr>
      <w:r w:rsidRPr="00D80AE3">
        <w:t>Руководителю государственной экспертизы -</w:t>
      </w:r>
      <w:r w:rsidRPr="00D80AE3">
        <w:br/>
        <w:t>начальнику отдела охраны труда</w:t>
      </w:r>
      <w:r w:rsidRPr="00D80AE3">
        <w:br/>
        <w:t>и государственной экспертизы условий труда</w:t>
      </w:r>
      <w:r w:rsidRPr="00D80AE3">
        <w:br/>
        <w:t>Комитета по труду и занятости</w:t>
      </w:r>
      <w:r w:rsidRPr="00D80AE3">
        <w:br/>
        <w:t>населения Санкт-Петербурга</w:t>
      </w:r>
    </w:p>
    <w:p w:rsidR="00AB64EB" w:rsidRPr="00D80AE3" w:rsidRDefault="00AB64EB" w:rsidP="00AB64EB">
      <w:pPr>
        <w:tabs>
          <w:tab w:val="left" w:pos="5026"/>
        </w:tabs>
        <w:spacing w:line="0" w:lineRule="atLeast"/>
        <w:ind w:left="4718"/>
      </w:pPr>
      <w:r w:rsidRPr="00D80AE3">
        <w:t>от</w:t>
      </w:r>
      <w:r w:rsidRPr="00D80AE3">
        <w:tab/>
      </w:r>
    </w:p>
    <w:p w:rsidR="00AB64EB" w:rsidRPr="00D80AE3" w:rsidRDefault="00AB64EB" w:rsidP="00AB64EB">
      <w:pPr>
        <w:pBdr>
          <w:top w:val="single" w:sz="4" w:space="1" w:color="auto"/>
        </w:pBdr>
        <w:spacing w:line="0" w:lineRule="atLeast"/>
        <w:ind w:left="5012"/>
        <w:jc w:val="right"/>
        <w:rPr>
          <w:sz w:val="20"/>
          <w:szCs w:val="20"/>
        </w:rPr>
      </w:pPr>
      <w:r w:rsidRPr="00D80AE3">
        <w:rPr>
          <w:sz w:val="20"/>
          <w:szCs w:val="20"/>
        </w:rPr>
        <w:t>(полное наименование заявителя (для юридических лиц),</w:t>
      </w:r>
    </w:p>
    <w:p w:rsidR="00AB64EB" w:rsidRPr="00D80AE3" w:rsidRDefault="00AB64EB" w:rsidP="00AB64EB">
      <w:pPr>
        <w:spacing w:line="0" w:lineRule="atLeast"/>
        <w:ind w:left="4718"/>
      </w:pPr>
    </w:p>
    <w:p w:rsidR="00AB64EB" w:rsidRPr="00D80AE3" w:rsidRDefault="00AB64EB" w:rsidP="00AB64EB">
      <w:pPr>
        <w:pBdr>
          <w:top w:val="single" w:sz="4" w:space="1" w:color="auto"/>
        </w:pBdr>
        <w:spacing w:line="0" w:lineRule="atLeast"/>
        <w:ind w:left="4718"/>
        <w:jc w:val="center"/>
        <w:rPr>
          <w:sz w:val="20"/>
          <w:szCs w:val="20"/>
        </w:rPr>
      </w:pPr>
      <w:r w:rsidRPr="00D80AE3">
        <w:rPr>
          <w:sz w:val="20"/>
          <w:szCs w:val="20"/>
        </w:rPr>
        <w:t>(фамилия, имя, отчество (при наличии) заявителя</w:t>
      </w:r>
      <w:r w:rsidRPr="00D80AE3">
        <w:rPr>
          <w:sz w:val="20"/>
          <w:szCs w:val="20"/>
        </w:rPr>
        <w:br/>
        <w:t>(для физических лиц)</w:t>
      </w:r>
    </w:p>
    <w:p w:rsidR="00AB64EB" w:rsidRPr="00D80AE3" w:rsidRDefault="00AB64EB" w:rsidP="00AB64EB">
      <w:pPr>
        <w:spacing w:line="0" w:lineRule="atLeast"/>
        <w:ind w:left="4718"/>
      </w:pPr>
    </w:p>
    <w:p w:rsidR="00AB64EB" w:rsidRPr="00D80AE3" w:rsidRDefault="00AB64EB" w:rsidP="00AB64EB">
      <w:pPr>
        <w:pBdr>
          <w:top w:val="single" w:sz="4" w:space="1" w:color="auto"/>
        </w:pBdr>
        <w:spacing w:line="0" w:lineRule="atLeast"/>
        <w:ind w:left="4718"/>
        <w:jc w:val="center"/>
        <w:rPr>
          <w:sz w:val="20"/>
          <w:szCs w:val="20"/>
        </w:rPr>
      </w:pPr>
      <w:r w:rsidRPr="00D80AE3">
        <w:rPr>
          <w:sz w:val="20"/>
          <w:szCs w:val="20"/>
        </w:rPr>
        <w:t>(адрес)</w:t>
      </w:r>
    </w:p>
    <w:p w:rsidR="00AB64EB" w:rsidRPr="00D80AE3" w:rsidRDefault="00AB64EB" w:rsidP="00AB64EB">
      <w:pPr>
        <w:spacing w:line="0" w:lineRule="atLeast"/>
        <w:ind w:left="4718"/>
      </w:pPr>
    </w:p>
    <w:p w:rsidR="00AB64EB" w:rsidRPr="00D80AE3" w:rsidRDefault="00AB64EB" w:rsidP="00AB64EB">
      <w:pPr>
        <w:pBdr>
          <w:top w:val="single" w:sz="4" w:space="1" w:color="auto"/>
        </w:pBdr>
        <w:spacing w:line="0" w:lineRule="atLeast"/>
        <w:ind w:left="4718"/>
        <w:jc w:val="center"/>
        <w:rPr>
          <w:sz w:val="20"/>
          <w:szCs w:val="20"/>
        </w:rPr>
      </w:pPr>
      <w:r w:rsidRPr="00D80AE3">
        <w:rPr>
          <w:sz w:val="20"/>
          <w:szCs w:val="20"/>
        </w:rPr>
        <w:t>(электронная почта; контактные телефоны (при наличии)</w:t>
      </w:r>
    </w:p>
    <w:p w:rsidR="00AB64EB" w:rsidRPr="00D80AE3" w:rsidRDefault="00AB64EB" w:rsidP="00AB64EB">
      <w:pPr>
        <w:widowControl w:val="0"/>
        <w:autoSpaceDE w:val="0"/>
        <w:autoSpaceDN w:val="0"/>
        <w:adjustRightInd w:val="0"/>
        <w:spacing w:line="0" w:lineRule="atLeast"/>
      </w:pPr>
    </w:p>
    <w:p w:rsidR="00AB64EB" w:rsidRPr="00D80AE3" w:rsidRDefault="00AB64EB" w:rsidP="00AB64EB">
      <w:pPr>
        <w:widowControl w:val="0"/>
        <w:autoSpaceDE w:val="0"/>
        <w:autoSpaceDN w:val="0"/>
        <w:adjustRightInd w:val="0"/>
        <w:spacing w:line="0" w:lineRule="atLeast"/>
        <w:jc w:val="center"/>
      </w:pPr>
    </w:p>
    <w:p w:rsidR="00AB64EB" w:rsidRPr="00D80AE3" w:rsidRDefault="00AB64EB" w:rsidP="00AB64EB">
      <w:pPr>
        <w:widowControl w:val="0"/>
        <w:autoSpaceDE w:val="0"/>
        <w:autoSpaceDN w:val="0"/>
        <w:adjustRightInd w:val="0"/>
        <w:spacing w:line="0" w:lineRule="atLeast"/>
        <w:jc w:val="center"/>
        <w:rPr>
          <w:b/>
        </w:rPr>
      </w:pPr>
      <w:r w:rsidRPr="00D80AE3">
        <w:rPr>
          <w:b/>
        </w:rPr>
        <w:t>ЗАЯВЛЕНИЕ</w:t>
      </w:r>
    </w:p>
    <w:p w:rsidR="00AB64EB" w:rsidRPr="00D80AE3" w:rsidRDefault="00AB64EB" w:rsidP="00AB64EB">
      <w:pPr>
        <w:widowControl w:val="0"/>
        <w:autoSpaceDE w:val="0"/>
        <w:autoSpaceDN w:val="0"/>
        <w:adjustRightInd w:val="0"/>
        <w:spacing w:line="0" w:lineRule="atLeast"/>
        <w:jc w:val="center"/>
        <w:rPr>
          <w:b/>
        </w:rPr>
      </w:pPr>
      <w:r w:rsidRPr="00D80AE3">
        <w:rPr>
          <w:b/>
        </w:rPr>
        <w:t>о возврате денежных средств</w:t>
      </w:r>
    </w:p>
    <w:p w:rsidR="00AB64EB" w:rsidRPr="00D80AE3" w:rsidRDefault="00AB64EB" w:rsidP="00AB64EB">
      <w:pPr>
        <w:widowControl w:val="0"/>
        <w:autoSpaceDE w:val="0"/>
        <w:autoSpaceDN w:val="0"/>
        <w:adjustRightInd w:val="0"/>
        <w:spacing w:line="0" w:lineRule="atLeast"/>
      </w:pPr>
    </w:p>
    <w:p w:rsidR="00AB64EB" w:rsidRPr="00D80AE3" w:rsidRDefault="00AB64EB" w:rsidP="00AB64EB">
      <w:pPr>
        <w:widowControl w:val="0"/>
        <w:autoSpaceDE w:val="0"/>
        <w:autoSpaceDN w:val="0"/>
        <w:adjustRightInd w:val="0"/>
        <w:spacing w:line="0" w:lineRule="atLeast"/>
        <w:ind w:firstLine="709"/>
        <w:jc w:val="both"/>
      </w:pPr>
      <w:r w:rsidRPr="00D80AE3">
        <w:t>Прошу осуществить возврат денежных средств, внесенных мною согласно</w:t>
      </w:r>
    </w:p>
    <w:p w:rsidR="00AB64EB" w:rsidRPr="00D80AE3" w:rsidRDefault="00AB64EB" w:rsidP="00AB64EB">
      <w:pPr>
        <w:widowControl w:val="0"/>
        <w:autoSpaceDE w:val="0"/>
        <w:autoSpaceDN w:val="0"/>
        <w:adjustRightInd w:val="0"/>
        <w:spacing w:line="0" w:lineRule="atLeast"/>
        <w:ind w:firstLine="709"/>
        <w:jc w:val="both"/>
      </w:pPr>
    </w:p>
    <w:p w:rsidR="00AB64EB" w:rsidRPr="00D80AE3" w:rsidRDefault="00AB64EB" w:rsidP="00AB64EB">
      <w:pPr>
        <w:widowControl w:val="0"/>
        <w:autoSpaceDE w:val="0"/>
        <w:autoSpaceDN w:val="0"/>
        <w:adjustRightInd w:val="0"/>
        <w:spacing w:line="0" w:lineRule="atLeast"/>
      </w:pPr>
      <w:r w:rsidRPr="00D80AE3">
        <w:t>__________________________________________________________________________________</w:t>
      </w:r>
    </w:p>
    <w:p w:rsidR="00AB64EB" w:rsidRPr="00D80AE3" w:rsidRDefault="00AB64EB" w:rsidP="00AB64EB">
      <w:pPr>
        <w:widowControl w:val="0"/>
        <w:autoSpaceDE w:val="0"/>
        <w:autoSpaceDN w:val="0"/>
        <w:adjustRightInd w:val="0"/>
        <w:spacing w:line="0" w:lineRule="atLeast"/>
        <w:jc w:val="center"/>
        <w:rPr>
          <w:sz w:val="20"/>
          <w:szCs w:val="20"/>
        </w:rPr>
      </w:pPr>
      <w:r w:rsidRPr="00D80AE3">
        <w:rPr>
          <w:sz w:val="20"/>
          <w:szCs w:val="20"/>
        </w:rPr>
        <w:t xml:space="preserve">(указываются наименование, реквизиты и дата платежного документа, подтверждающего внесение </w:t>
      </w:r>
    </w:p>
    <w:p w:rsidR="00AB64EB" w:rsidRPr="00D80AE3" w:rsidRDefault="00AB64EB" w:rsidP="00AB64EB">
      <w:pPr>
        <w:widowControl w:val="0"/>
        <w:autoSpaceDE w:val="0"/>
        <w:autoSpaceDN w:val="0"/>
        <w:adjustRightInd w:val="0"/>
        <w:spacing w:line="0" w:lineRule="atLeast"/>
        <w:jc w:val="center"/>
        <w:rPr>
          <w:sz w:val="20"/>
          <w:szCs w:val="20"/>
        </w:rPr>
      </w:pPr>
      <w:r w:rsidRPr="00D80AE3">
        <w:rPr>
          <w:sz w:val="20"/>
          <w:szCs w:val="20"/>
        </w:rPr>
        <w:t>денежных средств на счет Комитета)</w:t>
      </w:r>
    </w:p>
    <w:p w:rsidR="00AB64EB" w:rsidRPr="00D80AE3" w:rsidRDefault="00AB64EB" w:rsidP="00AB64EB">
      <w:pPr>
        <w:widowControl w:val="0"/>
        <w:autoSpaceDE w:val="0"/>
        <w:autoSpaceDN w:val="0"/>
        <w:adjustRightInd w:val="0"/>
        <w:spacing w:line="0" w:lineRule="atLeast"/>
        <w:jc w:val="both"/>
      </w:pPr>
      <w:r w:rsidRPr="00D80AE3">
        <w:t>в счет оплаты государственной экспертизы условий труда в целях оценки качества проведения специальной оценки условий труда в связи с отказом в ее проведении в связи:</w:t>
      </w:r>
    </w:p>
    <w:p w:rsidR="00AB64EB" w:rsidRPr="00D80AE3" w:rsidRDefault="00AB64EB" w:rsidP="00AB64EB">
      <w:pPr>
        <w:widowControl w:val="0"/>
        <w:autoSpaceDE w:val="0"/>
        <w:autoSpaceDN w:val="0"/>
        <w:adjustRightInd w:val="0"/>
        <w:spacing w:line="0" w:lineRule="atLeast"/>
        <w:ind w:firstLine="709"/>
        <w:jc w:val="both"/>
      </w:pPr>
      <w:r w:rsidRPr="00D80AE3">
        <w:t>□ отсутствием в заявлении о проведении государственной экспертизы условий труда сведений, предусмотренных формой заявления;</w:t>
      </w:r>
    </w:p>
    <w:p w:rsidR="00AB64EB" w:rsidRPr="00D80AE3" w:rsidRDefault="00AB64EB" w:rsidP="00AB64EB">
      <w:pPr>
        <w:widowControl w:val="0"/>
        <w:autoSpaceDE w:val="0"/>
        <w:autoSpaceDN w:val="0"/>
        <w:adjustRightInd w:val="0"/>
        <w:spacing w:line="0" w:lineRule="atLeast"/>
        <w:ind w:firstLine="709"/>
        <w:jc w:val="both"/>
      </w:pPr>
      <w:r w:rsidRPr="00D80AE3">
        <w:t>□ непредоставлением необходимых документов, прилагаемых к заявлению.</w:t>
      </w:r>
    </w:p>
    <w:p w:rsidR="00AB64EB" w:rsidRPr="00D80AE3" w:rsidRDefault="00AB64EB" w:rsidP="00AB64EB">
      <w:pPr>
        <w:widowControl w:val="0"/>
        <w:autoSpaceDE w:val="0"/>
        <w:autoSpaceDN w:val="0"/>
        <w:adjustRightInd w:val="0"/>
        <w:spacing w:line="0" w:lineRule="atLeast"/>
      </w:pPr>
      <w:r w:rsidRPr="00D80AE3">
        <w:t>__________________________________________________________________________________</w:t>
      </w:r>
    </w:p>
    <w:p w:rsidR="00AB64EB" w:rsidRPr="00D80AE3" w:rsidRDefault="00AB64EB" w:rsidP="00AB64EB">
      <w:pPr>
        <w:widowControl w:val="0"/>
        <w:autoSpaceDE w:val="0"/>
        <w:autoSpaceDN w:val="0"/>
        <w:adjustRightInd w:val="0"/>
        <w:spacing w:line="0" w:lineRule="atLeast"/>
        <w:jc w:val="center"/>
        <w:rPr>
          <w:sz w:val="20"/>
          <w:szCs w:val="20"/>
        </w:rPr>
      </w:pPr>
      <w:r w:rsidRPr="00D80AE3">
        <w:rPr>
          <w:sz w:val="20"/>
          <w:szCs w:val="20"/>
        </w:rPr>
        <w:t xml:space="preserve">(информация указывается на основании уведомления о невозможности проведения </w:t>
      </w:r>
    </w:p>
    <w:p w:rsidR="00AB64EB" w:rsidRPr="00D80AE3" w:rsidRDefault="00AB64EB" w:rsidP="00AB64EB">
      <w:pPr>
        <w:widowControl w:val="0"/>
        <w:autoSpaceDE w:val="0"/>
        <w:autoSpaceDN w:val="0"/>
        <w:adjustRightInd w:val="0"/>
        <w:spacing w:line="0" w:lineRule="atLeast"/>
        <w:jc w:val="center"/>
        <w:rPr>
          <w:sz w:val="20"/>
          <w:szCs w:val="20"/>
        </w:rPr>
      </w:pPr>
      <w:r w:rsidRPr="00D80AE3">
        <w:rPr>
          <w:sz w:val="20"/>
          <w:szCs w:val="20"/>
        </w:rPr>
        <w:t>государственной экспертизы условий труда)</w:t>
      </w:r>
    </w:p>
    <w:p w:rsidR="00AB64EB" w:rsidRPr="00D80AE3" w:rsidRDefault="00AB64EB" w:rsidP="00AB64EB">
      <w:pPr>
        <w:widowControl w:val="0"/>
        <w:autoSpaceDE w:val="0"/>
        <w:autoSpaceDN w:val="0"/>
        <w:adjustRightInd w:val="0"/>
        <w:spacing w:line="0" w:lineRule="atLeast"/>
      </w:pPr>
    </w:p>
    <w:p w:rsidR="00AB64EB" w:rsidRPr="00D80AE3" w:rsidRDefault="00AB64EB" w:rsidP="00AB64EB">
      <w:pPr>
        <w:widowControl w:val="0"/>
        <w:autoSpaceDE w:val="0"/>
        <w:autoSpaceDN w:val="0"/>
        <w:adjustRightInd w:val="0"/>
        <w:spacing w:line="0" w:lineRule="atLeast"/>
      </w:pPr>
      <w:r w:rsidRPr="00D80AE3">
        <w:t>на счет:</w:t>
      </w:r>
    </w:p>
    <w:p w:rsidR="00AB64EB" w:rsidRPr="00D80AE3" w:rsidRDefault="00AB64EB" w:rsidP="00AB64EB">
      <w:pPr>
        <w:widowControl w:val="0"/>
        <w:autoSpaceDE w:val="0"/>
        <w:autoSpaceDN w:val="0"/>
        <w:adjustRightInd w:val="0"/>
        <w:spacing w:line="0" w:lineRule="atLeast"/>
      </w:pPr>
    </w:p>
    <w:p w:rsidR="00AB64EB" w:rsidRPr="00D80AE3" w:rsidRDefault="00AB64EB" w:rsidP="00AB64EB">
      <w:pPr>
        <w:widowControl w:val="0"/>
        <w:autoSpaceDE w:val="0"/>
        <w:autoSpaceDN w:val="0"/>
        <w:adjustRightInd w:val="0"/>
        <w:spacing w:line="0" w:lineRule="atLeast"/>
      </w:pPr>
      <w:r w:rsidRPr="00D80AE3">
        <w:t>_____________________________________________________________________________</w:t>
      </w:r>
    </w:p>
    <w:p w:rsidR="00AB64EB" w:rsidRPr="00D80AE3" w:rsidRDefault="00AB64EB" w:rsidP="00AB64EB">
      <w:pPr>
        <w:widowControl w:val="0"/>
        <w:autoSpaceDE w:val="0"/>
        <w:autoSpaceDN w:val="0"/>
        <w:adjustRightInd w:val="0"/>
        <w:spacing w:line="0" w:lineRule="atLeast"/>
        <w:jc w:val="center"/>
        <w:rPr>
          <w:sz w:val="20"/>
          <w:szCs w:val="20"/>
        </w:rPr>
      </w:pPr>
      <w:r w:rsidRPr="00D80AE3">
        <w:rPr>
          <w:sz w:val="20"/>
          <w:szCs w:val="20"/>
        </w:rPr>
        <w:t xml:space="preserve">(указываются номер счета заявителя, наименование кредитной организации, </w:t>
      </w:r>
      <w:r w:rsidRPr="00D80AE3">
        <w:rPr>
          <w:sz w:val="20"/>
          <w:szCs w:val="20"/>
        </w:rPr>
        <w:br/>
        <w:t>БИК, ИНН кредитной организации, в которой у заявителя открыт счет)</w:t>
      </w:r>
    </w:p>
    <w:p w:rsidR="00AB64EB" w:rsidRPr="00D80AE3" w:rsidRDefault="00AB64EB" w:rsidP="00AB64EB">
      <w:pPr>
        <w:widowControl w:val="0"/>
        <w:autoSpaceDE w:val="0"/>
        <w:autoSpaceDN w:val="0"/>
        <w:adjustRightInd w:val="0"/>
        <w:spacing w:line="0" w:lineRule="atLeast"/>
      </w:pPr>
    </w:p>
    <w:p w:rsidR="00AB64EB" w:rsidRPr="00D80AE3" w:rsidRDefault="00AB64EB" w:rsidP="00AB64EB">
      <w:pPr>
        <w:widowControl w:val="0"/>
        <w:autoSpaceDE w:val="0"/>
        <w:autoSpaceDN w:val="0"/>
        <w:adjustRightInd w:val="0"/>
        <w:spacing w:line="0" w:lineRule="atLeast"/>
      </w:pPr>
    </w:p>
    <w:p w:rsidR="00AB64EB" w:rsidRPr="00D80AE3" w:rsidRDefault="00AB64EB" w:rsidP="00AB64EB">
      <w:pPr>
        <w:widowControl w:val="0"/>
        <w:autoSpaceDE w:val="0"/>
        <w:autoSpaceDN w:val="0"/>
        <w:adjustRightInd w:val="0"/>
        <w:spacing w:line="0" w:lineRule="atLeast"/>
      </w:pPr>
      <w:r w:rsidRPr="00D80AE3">
        <w:rPr>
          <w:b/>
        </w:rPr>
        <w:t>Заявитель</w:t>
      </w:r>
      <w:r w:rsidRPr="00D80AE3">
        <w:t xml:space="preserve">     </w:t>
      </w:r>
      <w:r w:rsidRPr="00D80AE3">
        <w:tab/>
      </w:r>
      <w:r w:rsidRPr="00D80AE3">
        <w:tab/>
        <w:t>___________________      _________________________________</w:t>
      </w:r>
    </w:p>
    <w:p w:rsidR="00AB64EB" w:rsidRPr="00D80AE3" w:rsidRDefault="00AB64EB" w:rsidP="00AB64EB">
      <w:pPr>
        <w:widowControl w:val="0"/>
        <w:autoSpaceDE w:val="0"/>
        <w:autoSpaceDN w:val="0"/>
        <w:adjustRightInd w:val="0"/>
        <w:spacing w:line="0" w:lineRule="atLeast"/>
        <w:rPr>
          <w:sz w:val="20"/>
          <w:szCs w:val="20"/>
        </w:rPr>
      </w:pPr>
      <w:r w:rsidRPr="00D80AE3">
        <w:rPr>
          <w:sz w:val="20"/>
          <w:szCs w:val="20"/>
        </w:rPr>
        <w:t xml:space="preserve"> </w:t>
      </w:r>
      <w:r w:rsidRPr="00D80AE3">
        <w:rPr>
          <w:sz w:val="20"/>
          <w:szCs w:val="20"/>
        </w:rPr>
        <w:tab/>
      </w:r>
      <w:r w:rsidRPr="00D80AE3">
        <w:rPr>
          <w:sz w:val="20"/>
          <w:szCs w:val="20"/>
        </w:rPr>
        <w:tab/>
      </w:r>
      <w:r w:rsidRPr="00D80AE3">
        <w:rPr>
          <w:sz w:val="20"/>
          <w:szCs w:val="20"/>
        </w:rPr>
        <w:tab/>
      </w:r>
      <w:r w:rsidRPr="00D80AE3">
        <w:rPr>
          <w:sz w:val="20"/>
          <w:szCs w:val="20"/>
        </w:rPr>
        <w:tab/>
        <w:t>(подпись)</w:t>
      </w:r>
      <w:r w:rsidRPr="00D80AE3">
        <w:rPr>
          <w:sz w:val="20"/>
          <w:szCs w:val="20"/>
        </w:rPr>
        <w:tab/>
      </w:r>
      <w:r w:rsidRPr="00D80AE3">
        <w:rPr>
          <w:sz w:val="20"/>
          <w:szCs w:val="20"/>
        </w:rPr>
        <w:tab/>
      </w:r>
      <w:r w:rsidRPr="00D80AE3">
        <w:rPr>
          <w:sz w:val="20"/>
          <w:szCs w:val="20"/>
        </w:rPr>
        <w:tab/>
        <w:t>(расшифровка подписи)</w:t>
      </w:r>
    </w:p>
    <w:p w:rsidR="00AB64EB" w:rsidRPr="00D80AE3" w:rsidRDefault="00AB64EB" w:rsidP="00AB64EB">
      <w:pPr>
        <w:widowControl w:val="0"/>
        <w:autoSpaceDE w:val="0"/>
        <w:autoSpaceDN w:val="0"/>
        <w:adjustRightInd w:val="0"/>
        <w:spacing w:line="0" w:lineRule="atLeast"/>
        <w:rPr>
          <w:sz w:val="20"/>
          <w:szCs w:val="20"/>
        </w:rPr>
      </w:pPr>
    </w:p>
    <w:p w:rsidR="00AB64EB" w:rsidRPr="00D80AE3" w:rsidRDefault="00AB64EB" w:rsidP="00AB64EB">
      <w:pPr>
        <w:widowControl w:val="0"/>
        <w:autoSpaceDE w:val="0"/>
        <w:autoSpaceDN w:val="0"/>
        <w:adjustRightInd w:val="0"/>
        <w:spacing w:line="0" w:lineRule="atLeast"/>
        <w:rPr>
          <w:sz w:val="20"/>
          <w:szCs w:val="20"/>
        </w:rPr>
      </w:pPr>
      <w:r w:rsidRPr="00D80AE3">
        <w:rPr>
          <w:sz w:val="20"/>
          <w:szCs w:val="20"/>
        </w:rPr>
        <w:t xml:space="preserve"> (дата)</w:t>
      </w:r>
    </w:p>
    <w:p w:rsidR="00AB64EB" w:rsidRPr="00D80AE3" w:rsidRDefault="00AB64EB" w:rsidP="00AB64EB">
      <w:pPr>
        <w:widowControl w:val="0"/>
        <w:autoSpaceDE w:val="0"/>
        <w:autoSpaceDN w:val="0"/>
        <w:adjustRightInd w:val="0"/>
        <w:spacing w:line="0" w:lineRule="atLeast"/>
        <w:ind w:firstLine="540"/>
        <w:jc w:val="both"/>
        <w:rPr>
          <w:rFonts w:cs="Calibri"/>
          <w:sz w:val="18"/>
          <w:szCs w:val="18"/>
        </w:rPr>
      </w:pPr>
    </w:p>
    <w:p w:rsidR="00AB64EB" w:rsidRPr="00D80AE3" w:rsidRDefault="00AB64EB" w:rsidP="00AB64EB">
      <w:pPr>
        <w:widowControl w:val="0"/>
        <w:autoSpaceDE w:val="0"/>
        <w:autoSpaceDN w:val="0"/>
        <w:adjustRightInd w:val="0"/>
        <w:spacing w:line="0" w:lineRule="atLeast"/>
        <w:ind w:firstLine="540"/>
        <w:jc w:val="right"/>
        <w:rPr>
          <w:rFonts w:cs="Calibri"/>
          <w:sz w:val="18"/>
          <w:szCs w:val="18"/>
        </w:rPr>
        <w:sectPr w:rsidR="00AB64EB" w:rsidRPr="00D80AE3" w:rsidSect="00BB17CE">
          <w:headerReference w:type="default" r:id="rId17"/>
          <w:footnotePr>
            <w:numRestart w:val="eachSect"/>
          </w:footnotePr>
          <w:pgSz w:w="11906" w:h="16838"/>
          <w:pgMar w:top="1134" w:right="851" w:bottom="1134" w:left="1134" w:header="709" w:footer="709" w:gutter="0"/>
          <w:pgNumType w:start="1"/>
          <w:cols w:space="708"/>
          <w:titlePg/>
          <w:docGrid w:linePitch="360"/>
        </w:sectPr>
      </w:pPr>
    </w:p>
    <w:p w:rsidR="00AB64EB" w:rsidRPr="00D80AE3" w:rsidRDefault="00AB64EB" w:rsidP="00AB64EB">
      <w:pPr>
        <w:widowControl w:val="0"/>
        <w:autoSpaceDE w:val="0"/>
        <w:autoSpaceDN w:val="0"/>
        <w:adjustRightInd w:val="0"/>
        <w:spacing w:line="0" w:lineRule="atLeast"/>
        <w:ind w:left="6096"/>
        <w:outlineLvl w:val="1"/>
        <w:rPr>
          <w:sz w:val="20"/>
          <w:szCs w:val="20"/>
        </w:rPr>
      </w:pPr>
      <w:r w:rsidRPr="00D80AE3">
        <w:rPr>
          <w:sz w:val="20"/>
          <w:szCs w:val="20"/>
        </w:rPr>
        <w:lastRenderedPageBreak/>
        <w:t>Приложение № 5</w:t>
      </w:r>
    </w:p>
    <w:p w:rsidR="00AB64EB" w:rsidRPr="00D80AE3" w:rsidRDefault="00AB64EB" w:rsidP="00AB64EB">
      <w:pPr>
        <w:widowControl w:val="0"/>
        <w:autoSpaceDE w:val="0"/>
        <w:autoSpaceDN w:val="0"/>
        <w:adjustRightInd w:val="0"/>
        <w:spacing w:line="0" w:lineRule="atLeast"/>
        <w:ind w:left="6096"/>
        <w:rPr>
          <w:sz w:val="20"/>
          <w:szCs w:val="20"/>
        </w:rPr>
      </w:pPr>
      <w:r w:rsidRPr="00D80AE3">
        <w:rPr>
          <w:sz w:val="20"/>
          <w:szCs w:val="20"/>
        </w:rPr>
        <w:t>к Административному регламенту</w:t>
      </w:r>
    </w:p>
    <w:p w:rsidR="00AB64EB" w:rsidRPr="00D80AE3" w:rsidRDefault="00AB64EB" w:rsidP="00AB64EB">
      <w:pPr>
        <w:widowControl w:val="0"/>
        <w:autoSpaceDE w:val="0"/>
        <w:autoSpaceDN w:val="0"/>
        <w:adjustRightInd w:val="0"/>
        <w:spacing w:line="0" w:lineRule="atLeast"/>
        <w:ind w:left="6096"/>
        <w:rPr>
          <w:sz w:val="20"/>
          <w:szCs w:val="20"/>
        </w:rPr>
      </w:pPr>
      <w:r w:rsidRPr="00D80AE3">
        <w:rPr>
          <w:sz w:val="20"/>
          <w:szCs w:val="20"/>
        </w:rPr>
        <w:t>Комитета по труду и занятости</w:t>
      </w:r>
    </w:p>
    <w:p w:rsidR="00AB64EB" w:rsidRPr="00D80AE3" w:rsidRDefault="00AB64EB" w:rsidP="00AB64EB">
      <w:pPr>
        <w:widowControl w:val="0"/>
        <w:autoSpaceDE w:val="0"/>
        <w:autoSpaceDN w:val="0"/>
        <w:adjustRightInd w:val="0"/>
        <w:spacing w:line="0" w:lineRule="atLeast"/>
        <w:ind w:left="6096"/>
        <w:rPr>
          <w:sz w:val="20"/>
          <w:szCs w:val="20"/>
        </w:rPr>
      </w:pPr>
      <w:r w:rsidRPr="00D80AE3">
        <w:rPr>
          <w:sz w:val="20"/>
          <w:szCs w:val="20"/>
        </w:rPr>
        <w:t>населения Санкт-Петербурга</w:t>
      </w:r>
    </w:p>
    <w:p w:rsidR="00AB64EB" w:rsidRPr="00D80AE3" w:rsidRDefault="00AB64EB" w:rsidP="00AB64EB">
      <w:pPr>
        <w:widowControl w:val="0"/>
        <w:autoSpaceDE w:val="0"/>
        <w:autoSpaceDN w:val="0"/>
        <w:adjustRightInd w:val="0"/>
        <w:spacing w:line="0" w:lineRule="atLeast"/>
        <w:ind w:left="6096"/>
        <w:rPr>
          <w:sz w:val="20"/>
          <w:szCs w:val="20"/>
        </w:rPr>
      </w:pPr>
      <w:r w:rsidRPr="00D80AE3">
        <w:rPr>
          <w:sz w:val="20"/>
          <w:szCs w:val="20"/>
        </w:rPr>
        <w:t>по оказанию государственной</w:t>
      </w:r>
    </w:p>
    <w:p w:rsidR="00AB64EB" w:rsidRPr="00D80AE3" w:rsidRDefault="00AB64EB" w:rsidP="00AB64EB">
      <w:pPr>
        <w:widowControl w:val="0"/>
        <w:autoSpaceDE w:val="0"/>
        <w:autoSpaceDN w:val="0"/>
        <w:adjustRightInd w:val="0"/>
        <w:spacing w:line="0" w:lineRule="atLeast"/>
        <w:ind w:left="6096"/>
        <w:rPr>
          <w:sz w:val="20"/>
          <w:szCs w:val="20"/>
        </w:rPr>
      </w:pPr>
      <w:r w:rsidRPr="00D80AE3">
        <w:rPr>
          <w:sz w:val="20"/>
          <w:szCs w:val="20"/>
        </w:rPr>
        <w:t>услуги по организации</w:t>
      </w:r>
    </w:p>
    <w:p w:rsidR="00AB64EB" w:rsidRPr="00D80AE3" w:rsidRDefault="00AB64EB" w:rsidP="00AB64EB">
      <w:pPr>
        <w:widowControl w:val="0"/>
        <w:tabs>
          <w:tab w:val="left" w:pos="2653"/>
          <w:tab w:val="right" w:pos="9354"/>
        </w:tabs>
        <w:autoSpaceDE w:val="0"/>
        <w:autoSpaceDN w:val="0"/>
        <w:adjustRightInd w:val="0"/>
        <w:spacing w:line="0" w:lineRule="atLeast"/>
        <w:ind w:left="6096"/>
        <w:rPr>
          <w:sz w:val="20"/>
          <w:szCs w:val="20"/>
        </w:rPr>
      </w:pPr>
      <w:r w:rsidRPr="00D80AE3">
        <w:rPr>
          <w:sz w:val="20"/>
          <w:szCs w:val="20"/>
        </w:rPr>
        <w:t>и осуществлению государственной</w:t>
      </w:r>
    </w:p>
    <w:p w:rsidR="00AB64EB" w:rsidRPr="00D80AE3" w:rsidRDefault="00AB64EB" w:rsidP="00AB64EB">
      <w:pPr>
        <w:widowControl w:val="0"/>
        <w:autoSpaceDE w:val="0"/>
        <w:autoSpaceDN w:val="0"/>
        <w:adjustRightInd w:val="0"/>
        <w:spacing w:line="0" w:lineRule="atLeast"/>
        <w:ind w:left="6096"/>
        <w:rPr>
          <w:sz w:val="20"/>
          <w:szCs w:val="20"/>
        </w:rPr>
      </w:pPr>
      <w:r w:rsidRPr="00D80AE3">
        <w:rPr>
          <w:sz w:val="20"/>
          <w:szCs w:val="20"/>
        </w:rPr>
        <w:t>экспертизы условий труда</w:t>
      </w:r>
    </w:p>
    <w:p w:rsidR="00AB64EB" w:rsidRPr="00D80AE3" w:rsidRDefault="00AB64EB" w:rsidP="00AB64EB">
      <w:pPr>
        <w:rPr>
          <w:rFonts w:ascii="Verdana" w:hAnsi="Verdana"/>
          <w:sz w:val="21"/>
          <w:szCs w:val="21"/>
        </w:rPr>
      </w:pPr>
      <w:r w:rsidRPr="00D80AE3">
        <w:t>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(наименование органа, уполномоченного на рассмотрение жалобы)</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D80AE3">
        <w:rPr>
          <w:b/>
          <w:bCs/>
        </w:rPr>
        <w:t>АКТ № ____</w:t>
      </w:r>
      <w:r w:rsidRPr="00D80AE3">
        <w:t>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(порядковый номер акта)</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D80AE3">
        <w:rPr>
          <w:b/>
          <w:bCs/>
        </w:rPr>
        <w:t>о рассмотрении жалобы на решение, действие (бездействие)</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t>_____________________________________________________________________________</w:t>
      </w:r>
      <w:r w:rsidRPr="00D80AE3">
        <w:rPr>
          <w:sz w:val="20"/>
          <w:szCs w:val="20"/>
        </w:rPr>
        <w:t>Комитета, ГАУ ЦЗН, должностного лица Комитета, государственного гражданского служащего Комитета, работника ГАУ ЦЗН, МФЦ, работника МФЦ</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rPr>
          <w:rFonts w:ascii="&amp;quot" w:hAnsi="&amp;quot" w:cs="Courier New"/>
          <w:sz w:val="30"/>
          <w:szCs w:val="30"/>
        </w:rPr>
      </w:pPr>
      <w:r w:rsidRPr="00D80AE3">
        <w:t>«____» _____________ 20___ г.</w:t>
      </w:r>
      <w:r w:rsidRPr="00D80AE3">
        <w:tab/>
      </w:r>
      <w:r w:rsidRPr="00D80AE3">
        <w:tab/>
      </w:r>
      <w:r w:rsidRPr="00D80AE3">
        <w:tab/>
        <w:t xml:space="preserve">            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20"/>
          <w:szCs w:val="20"/>
        </w:rPr>
      </w:pPr>
      <w:r w:rsidRPr="00D80AE3">
        <w:tab/>
      </w:r>
      <w:r w:rsidRPr="00D80AE3">
        <w:tab/>
      </w:r>
      <w:r w:rsidRPr="00D80AE3">
        <w:tab/>
      </w:r>
      <w:r w:rsidRPr="00D80AE3">
        <w:tab/>
      </w:r>
      <w:r w:rsidRPr="00D80AE3">
        <w:tab/>
      </w:r>
      <w:r w:rsidRPr="00D80AE3">
        <w:tab/>
      </w:r>
      <w:r w:rsidRPr="00D80AE3">
        <w:tab/>
        <w:t xml:space="preserve">     </w:t>
      </w:r>
      <w:r w:rsidRPr="00D80AE3">
        <w:rPr>
          <w:sz w:val="20"/>
          <w:szCs w:val="20"/>
        </w:rPr>
        <w:t>(место составления акта)</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(фамилия, инициалы должностного лица Комитета, государственного гражданского служащего Комитета, работника ГАУ ЦЗН, МФЦ, рассмотревшего жалобу)</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xml:space="preserve">по результатам рассмотрения жалобы в соответствии с </w:t>
      </w:r>
      <w:hyperlink r:id="rId18" w:history="1">
        <w:r w:rsidRPr="00D80AE3">
          <w:t>частью 7 статьи 11.2</w:t>
        </w:r>
      </w:hyperlink>
      <w:r w:rsidRPr="00D80AE3">
        <w:t xml:space="preserve"> Федерального закона «Об организации предоставления государственных и муниципальных услуг»</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(фамилия, имя, отчество (при наличии) физического лица, обратившегося с жалобой,</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D80AE3">
        <w:rPr>
          <w:sz w:val="20"/>
          <w:szCs w:val="20"/>
        </w:rPr>
        <w:t xml:space="preserve">наименование юридического лица, обратившегося с жалобой, фамилия, инициалы,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должность его представителя)</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на 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(существо обжалуемого решения, действия (бездействия),</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D80AE3">
        <w:rPr>
          <w:sz w:val="20"/>
          <w:szCs w:val="20"/>
        </w:rPr>
        <w:t>должностное лицо Комитета, государственного гражданского служащего Комитета, работника ГАУ ЦЗН,</w:t>
      </w:r>
      <w:r w:rsidRPr="00D80AE3">
        <w:t xml:space="preserve"> 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 xml:space="preserve">МФЦ, работника МФЦ (ФИО указанных лиц указывается при наличии), </w:t>
      </w:r>
      <w:r w:rsidRPr="00D80AE3">
        <w:rPr>
          <w:sz w:val="20"/>
          <w:szCs w:val="20"/>
        </w:rPr>
        <w:br/>
        <w:t>решение, действие (бездействие) которого обжалуется)</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80AE3">
        <w:t>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D80AE3">
        <w:t>УСТАНОВИЛ:</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t>1.</w:t>
      </w:r>
      <w:r w:rsidRPr="00D80AE3">
        <w:rPr>
          <w:sz w:val="28"/>
          <w:szCs w:val="28"/>
        </w:rPr>
        <w:t>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D80AE3">
        <w:rPr>
          <w:sz w:val="20"/>
          <w:szCs w:val="20"/>
        </w:rPr>
        <w:t>(краткое содержание жалобы)</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t>2.</w:t>
      </w:r>
      <w:r w:rsidRPr="00D80AE3">
        <w:rPr>
          <w:sz w:val="28"/>
          <w:szCs w:val="28"/>
        </w:rPr>
        <w:t>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D80AE3">
        <w:rPr>
          <w:sz w:val="20"/>
          <w:szCs w:val="20"/>
        </w:rPr>
        <w:t xml:space="preserve">(доводы и основания принятого решения со ссылками на нормативные правовые акты,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при отказе в рассмотрении жалобы в упрощенном порядке – причины отказа)</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lastRenderedPageBreak/>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rPr>
          <w:sz w:val="28"/>
          <w:szCs w:val="28"/>
        </w:rPr>
        <w:t>__________________________________________________________________</w:t>
      </w:r>
    </w:p>
    <w:p w:rsidR="00AB64EB" w:rsidRPr="00D80AE3" w:rsidRDefault="00AB64EB" w:rsidP="00AB64EB">
      <w:pPr>
        <w:tabs>
          <w:tab w:val="left" w:pos="1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D80AE3">
        <w:t>РЕШИЛ:</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1. 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(решение, принятое в отношении обжалованного решения, действия (бездействия):</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 xml:space="preserve">признать правомерным или неправомерным полностью или частично </w:t>
      </w:r>
      <w:r w:rsidRPr="00D80AE3">
        <w:rPr>
          <w:sz w:val="20"/>
          <w:szCs w:val="20"/>
        </w:rPr>
        <w:br/>
        <w:t>и(или) отменить полностью или частично,</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при оставлении жалобы без ответа – указать причину оставления жалобы без ответа)</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2. 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(решение, принятое по существу жалобы, – удовлетворить или не удовлетворить полностью или частично)</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3. 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 xml:space="preserve">(решение либо меры, которые необходимо принять в целях устранения допущенных нарушений,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если они не были приняты до вынесения решения по жалобе)</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rPr>
          <w:rFonts w:ascii="&amp;quot" w:hAnsi="&amp;quot" w:cs="Courier New"/>
          <w:sz w:val="30"/>
          <w:szCs w:val="30"/>
        </w:rPr>
        <w:t>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   _____________    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20"/>
          <w:szCs w:val="20"/>
        </w:rPr>
      </w:pPr>
      <w:r w:rsidRPr="00D80AE3">
        <w:rPr>
          <w:sz w:val="20"/>
          <w:szCs w:val="20"/>
        </w:rPr>
        <w:t xml:space="preserve"> (должность лица, принявшего решение по жалобе)             (подпись)                                   (ФИО)</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20"/>
          <w:szCs w:val="20"/>
        </w:rPr>
      </w:pP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Настоящее решение может быть обжаловано в 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(наименование и адрес вышестоящего органа)</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либо в 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(наименование и адрес суда, арбитражного суда)</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Акт составлен</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   _______________    ______________________</w:t>
      </w:r>
    </w:p>
    <w:p w:rsidR="00AB64EB" w:rsidRPr="00D80AE3" w:rsidRDefault="00AB64EB" w:rsidP="00AB6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lang w:eastAsia="en-US"/>
        </w:rPr>
      </w:pPr>
      <w:r w:rsidRPr="00D80AE3">
        <w:rPr>
          <w:sz w:val="20"/>
          <w:szCs w:val="20"/>
        </w:rPr>
        <w:t>(должность лица, принявшего решение по жалобе)                (подпись)                                   (ФИО)</w:t>
      </w:r>
    </w:p>
    <w:p w:rsidR="00AB64EB" w:rsidRPr="00D80AE3" w:rsidRDefault="00AB64EB" w:rsidP="00AB64EB">
      <w:pPr>
        <w:widowControl w:val="0"/>
        <w:autoSpaceDE w:val="0"/>
        <w:autoSpaceDN w:val="0"/>
        <w:spacing w:line="0" w:lineRule="atLeast"/>
        <w:outlineLvl w:val="1"/>
      </w:pPr>
      <w:bookmarkStart w:id="0" w:name="_GoBack"/>
      <w:bookmarkEnd w:id="0"/>
    </w:p>
    <w:sectPr w:rsidR="00AB64EB" w:rsidRPr="00D80AE3" w:rsidSect="00AB64EB">
      <w:footnotePr>
        <w:numRestart w:val="eachSect"/>
      </w:footnotePr>
      <w:pgSz w:w="11906" w:h="16838"/>
      <w:pgMar w:top="1134" w:right="850"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0D8" w:rsidRPr="002D4915" w:rsidRDefault="004340D8" w:rsidP="00D9348D">
      <w:r>
        <w:separator/>
      </w:r>
    </w:p>
  </w:endnote>
  <w:endnote w:type="continuationSeparator" w:id="0">
    <w:p w:rsidR="004340D8" w:rsidRPr="002D4915" w:rsidRDefault="004340D8" w:rsidP="00D9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0D8" w:rsidRPr="002D4915" w:rsidRDefault="004340D8" w:rsidP="00D9348D">
      <w:r>
        <w:separator/>
      </w:r>
    </w:p>
  </w:footnote>
  <w:footnote w:type="continuationSeparator" w:id="0">
    <w:p w:rsidR="004340D8" w:rsidRPr="002D4915" w:rsidRDefault="004340D8" w:rsidP="00D9348D">
      <w:r>
        <w:continuationSeparator/>
      </w:r>
    </w:p>
  </w:footnote>
  <w:footnote w:id="1">
    <w:p w:rsidR="00AB64EB" w:rsidRPr="00EB327F" w:rsidRDefault="00AB64EB" w:rsidP="00AB64EB">
      <w:pPr>
        <w:pStyle w:val="af5"/>
        <w:spacing w:after="0" w:line="0" w:lineRule="atLeast"/>
        <w:ind w:firstLine="709"/>
        <w:jc w:val="both"/>
      </w:pPr>
      <w:r w:rsidRPr="00D43650">
        <w:rPr>
          <w:rStyle w:val="af4"/>
          <w:rFonts w:ascii="Times New Roman" w:hAnsi="Times New Roman"/>
        </w:rPr>
        <w:footnoteRef/>
      </w:r>
      <w:r w:rsidRPr="00D43650">
        <w:rPr>
          <w:rFonts w:ascii="Times New Roman" w:hAnsi="Times New Roman"/>
        </w:rPr>
        <w:t xml:space="preserve"> Жалоба на решения, действия (бездействие) </w:t>
      </w:r>
      <w:r>
        <w:rPr>
          <w:rFonts w:ascii="Times New Roman" w:hAnsi="Times New Roman"/>
        </w:rPr>
        <w:t>Комитета</w:t>
      </w:r>
      <w:r w:rsidRPr="00D43650">
        <w:rPr>
          <w:rFonts w:ascii="Times New Roman" w:hAnsi="Times New Roman"/>
        </w:rPr>
        <w:t xml:space="preserve">, должностных лиц </w:t>
      </w:r>
      <w:r>
        <w:rPr>
          <w:rFonts w:ascii="Times New Roman" w:hAnsi="Times New Roman"/>
        </w:rPr>
        <w:t>Комитета</w:t>
      </w:r>
      <w:r w:rsidRPr="00D43650">
        <w:rPr>
          <w:rFonts w:ascii="Times New Roman" w:hAnsi="Times New Roman"/>
        </w:rPr>
        <w:t xml:space="preserve">, государственных гражданских служащих </w:t>
      </w:r>
      <w:r>
        <w:rPr>
          <w:rFonts w:ascii="Times New Roman" w:hAnsi="Times New Roman"/>
        </w:rPr>
        <w:t>Комитета</w:t>
      </w:r>
      <w:r w:rsidRPr="00D43650">
        <w:rPr>
          <w:rFonts w:ascii="Times New Roman" w:hAnsi="Times New Roman"/>
        </w:rPr>
        <w:t xml:space="preserve"> при предоставлении государственной услуги может быть подана посредством МФЦ только в случае предоставления указанной услуги посредством МФЦ.</w:t>
      </w:r>
    </w:p>
  </w:footnote>
  <w:footnote w:id="2">
    <w:p w:rsidR="00AB64EB" w:rsidRPr="00EB327F" w:rsidRDefault="00AB64EB" w:rsidP="00AB64EB">
      <w:pPr>
        <w:pStyle w:val="af5"/>
        <w:spacing w:after="0" w:line="0" w:lineRule="atLeast"/>
        <w:ind w:firstLine="709"/>
        <w:jc w:val="both"/>
      </w:pPr>
      <w:r w:rsidRPr="008A1136">
        <w:rPr>
          <w:rStyle w:val="af4"/>
          <w:rFonts w:ascii="Times New Roman" w:hAnsi="Times New Roman"/>
        </w:rPr>
        <w:footnoteRef/>
      </w:r>
      <w:r>
        <w:t> </w:t>
      </w:r>
      <w:r w:rsidRPr="008A1136">
        <w:rPr>
          <w:rFonts w:ascii="Times New Roman" w:hAnsi="Times New Roman"/>
        </w:rPr>
        <w:t xml:space="preserve">Под отсутствием возможности прочитать понимается случай, при котором текст жалобы </w:t>
      </w:r>
      <w:r>
        <w:rPr>
          <w:rFonts w:ascii="Times New Roman" w:hAnsi="Times New Roman"/>
        </w:rPr>
        <w:br/>
      </w:r>
      <w:r w:rsidRPr="008A1136">
        <w:rPr>
          <w:rFonts w:ascii="Times New Roman" w:hAnsi="Times New Roman"/>
        </w:rPr>
        <w:t>и (или) ФИО и (или) почтовый адрес заявителя не поддаются прочтению.</w:t>
      </w:r>
    </w:p>
  </w:footnote>
  <w:footnote w:id="3">
    <w:p w:rsidR="00AB64EB" w:rsidRPr="00EB03DD" w:rsidRDefault="00AB64EB" w:rsidP="00AB64EB">
      <w:pPr>
        <w:pStyle w:val="af5"/>
        <w:spacing w:after="0"/>
        <w:jc w:val="both"/>
        <w:rPr>
          <w:rFonts w:ascii="Times New Roman" w:hAnsi="Times New Roman"/>
        </w:rPr>
      </w:pPr>
      <w:r w:rsidRPr="00EB03DD">
        <w:rPr>
          <w:rStyle w:val="af4"/>
          <w:rFonts w:ascii="Times New Roman" w:hAnsi="Times New Roman"/>
        </w:rPr>
        <w:footnoteRef/>
      </w:r>
      <w:r w:rsidRPr="00EB03DD">
        <w:rPr>
          <w:rFonts w:ascii="Times New Roman" w:hAnsi="Times New Roman"/>
        </w:rPr>
        <w:t xml:space="preserve"> 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 или МФЦ.</w:t>
      </w:r>
    </w:p>
  </w:footnote>
  <w:footnote w:id="4">
    <w:p w:rsidR="00AB64EB" w:rsidRPr="00615F51" w:rsidRDefault="00AB64EB" w:rsidP="00AB64EB">
      <w:pPr>
        <w:widowControl w:val="0"/>
        <w:autoSpaceDE w:val="0"/>
        <w:autoSpaceDN w:val="0"/>
        <w:adjustRightInd w:val="0"/>
        <w:jc w:val="both"/>
      </w:pPr>
      <w:r>
        <w:rPr>
          <w:rStyle w:val="af4"/>
        </w:rPr>
        <w:footnoteRef/>
      </w:r>
      <w:r>
        <w:t xml:space="preserve"> </w:t>
      </w:r>
      <w:r w:rsidRPr="0050062D">
        <w:rPr>
          <w:sz w:val="20"/>
          <w:szCs w:val="20"/>
        </w:rPr>
        <w:t>В случае если</w:t>
      </w:r>
      <w:r>
        <w:rPr>
          <w:sz w:val="20"/>
          <w:szCs w:val="20"/>
        </w:rPr>
        <w:t xml:space="preserve"> Вам отказано в проведении государственной экспертизы условий труда в связи с настоящим обстоятельством и</w:t>
      </w:r>
      <w:r w:rsidRPr="0050062D">
        <w:rPr>
          <w:sz w:val="20"/>
          <w:szCs w:val="20"/>
        </w:rPr>
        <w:t xml:space="preserve"> Вы осуществили оплату государственной экспертизы условий труда, Вы имеете право обратиться в Комитет по труду и занятости населения Санкт-Петербурга с заявлением о возврате денежных средств, внесенных в счет оплаты государственной экспертизы условий труда в соответствии с п</w:t>
      </w:r>
      <w:r>
        <w:rPr>
          <w:sz w:val="20"/>
          <w:szCs w:val="20"/>
        </w:rPr>
        <w:t>унктом</w:t>
      </w:r>
      <w:r w:rsidRPr="0050062D">
        <w:rPr>
          <w:sz w:val="20"/>
          <w:szCs w:val="20"/>
        </w:rPr>
        <w:t xml:space="preserve"> 3.2.1.4 Административно</w:t>
      </w:r>
      <w:r>
        <w:rPr>
          <w:sz w:val="20"/>
          <w:szCs w:val="20"/>
        </w:rPr>
        <w:t>го</w:t>
      </w:r>
      <w:r w:rsidRPr="0050062D">
        <w:rPr>
          <w:sz w:val="20"/>
          <w:szCs w:val="20"/>
        </w:rPr>
        <w:t xml:space="preserve"> регламент</w:t>
      </w:r>
      <w:r>
        <w:rPr>
          <w:sz w:val="20"/>
          <w:szCs w:val="20"/>
        </w:rPr>
        <w:t>а</w:t>
      </w:r>
      <w:r w:rsidRPr="0050062D">
        <w:rPr>
          <w:sz w:val="20"/>
          <w:szCs w:val="20"/>
        </w:rPr>
        <w:t xml:space="preserve"> Комитета по труду и занятости населения Санкт-Петербурга по предоставлению государственной услуг</w:t>
      </w:r>
      <w:r>
        <w:rPr>
          <w:sz w:val="20"/>
          <w:szCs w:val="20"/>
        </w:rPr>
        <w:t>и</w:t>
      </w:r>
      <w:r w:rsidRPr="0050062D">
        <w:rPr>
          <w:sz w:val="20"/>
          <w:szCs w:val="20"/>
        </w:rPr>
        <w:t xml:space="preserve"> по организации и осуществлению государственной экспертизы условий труда</w:t>
      </w:r>
    </w:p>
  </w:footnote>
  <w:footnote w:id="5">
    <w:p w:rsidR="00AB64EB" w:rsidRDefault="00AB64EB" w:rsidP="00AB64EB">
      <w:pPr>
        <w:pStyle w:val="af5"/>
        <w:spacing w:after="0" w:line="240" w:lineRule="auto"/>
        <w:jc w:val="both"/>
      </w:pPr>
      <w:r>
        <w:rPr>
          <w:rStyle w:val="af4"/>
        </w:rPr>
        <w:footnoteRef/>
      </w:r>
      <w:r>
        <w:t xml:space="preserve"> </w:t>
      </w:r>
      <w:r w:rsidRPr="0050062D">
        <w:rPr>
          <w:rFonts w:ascii="Times New Roman" w:hAnsi="Times New Roman"/>
        </w:rPr>
        <w:t>В случае если</w:t>
      </w:r>
      <w:r>
        <w:rPr>
          <w:rFonts w:ascii="Times New Roman" w:hAnsi="Times New Roman"/>
        </w:rPr>
        <w:t xml:space="preserve"> Вам отказано в проведении государственной экспертизы условий труда в связи с настоящим обстоятельством и</w:t>
      </w:r>
      <w:r w:rsidRPr="0050062D">
        <w:rPr>
          <w:rFonts w:ascii="Times New Roman" w:hAnsi="Times New Roman"/>
        </w:rPr>
        <w:t xml:space="preserve"> Вы осуществили оплату государственной экспертизы условий труда, Вы имеете право обратиться в Комитет по труду и занятости населения Санкт-Петербурга с заявлением о возврате денежных средств, внесенных в счет оплаты государственной экспертизы условий труда в соответствии с п</w:t>
      </w:r>
      <w:r>
        <w:rPr>
          <w:rFonts w:ascii="Times New Roman" w:hAnsi="Times New Roman"/>
        </w:rPr>
        <w:t>унктом 3.2.1.4 Административного</w:t>
      </w:r>
      <w:r w:rsidRPr="0050062D">
        <w:rPr>
          <w:rFonts w:ascii="Times New Roman" w:hAnsi="Times New Roman"/>
        </w:rPr>
        <w:t xml:space="preserve"> регламент</w:t>
      </w:r>
      <w:r>
        <w:rPr>
          <w:rFonts w:ascii="Times New Roman" w:hAnsi="Times New Roman"/>
        </w:rPr>
        <w:t>а</w:t>
      </w:r>
      <w:r w:rsidRPr="0050062D">
        <w:rPr>
          <w:rFonts w:ascii="Times New Roman" w:hAnsi="Times New Roman"/>
        </w:rPr>
        <w:t xml:space="preserve"> Комитета по труду и занятости населения Санкт-Петербурга по предоставлению государственной услуг</w:t>
      </w:r>
      <w:r>
        <w:rPr>
          <w:rFonts w:ascii="Times New Roman" w:hAnsi="Times New Roman"/>
        </w:rPr>
        <w:t>и</w:t>
      </w:r>
      <w:r w:rsidRPr="0050062D">
        <w:rPr>
          <w:rFonts w:ascii="Times New Roman" w:hAnsi="Times New Roman"/>
        </w:rPr>
        <w:t xml:space="preserve"> по организации и осуществлению государственной экспертизы условий труда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165403"/>
      <w:docPartObj>
        <w:docPartGallery w:val="Page Numbers (Top of Page)"/>
        <w:docPartUnique/>
      </w:docPartObj>
    </w:sdtPr>
    <w:sdtEndPr>
      <w:rPr>
        <w:sz w:val="20"/>
        <w:szCs w:val="20"/>
      </w:rPr>
    </w:sdtEndPr>
    <w:sdtContent>
      <w:p w:rsidR="00AB64EB" w:rsidRPr="009D0ECD" w:rsidRDefault="00AB64EB">
        <w:pPr>
          <w:pStyle w:val="af"/>
          <w:jc w:val="center"/>
          <w:rPr>
            <w:sz w:val="20"/>
            <w:szCs w:val="20"/>
          </w:rPr>
        </w:pPr>
        <w:r w:rsidRPr="009D0ECD">
          <w:rPr>
            <w:sz w:val="20"/>
            <w:szCs w:val="20"/>
          </w:rPr>
          <w:fldChar w:fldCharType="begin"/>
        </w:r>
        <w:r w:rsidRPr="009D0ECD">
          <w:rPr>
            <w:sz w:val="20"/>
            <w:szCs w:val="20"/>
          </w:rPr>
          <w:instrText>PAGE   \* MERGEFORMAT</w:instrText>
        </w:r>
        <w:r w:rsidRPr="009D0ECD">
          <w:rPr>
            <w:sz w:val="20"/>
            <w:szCs w:val="20"/>
          </w:rPr>
          <w:fldChar w:fldCharType="separate"/>
        </w:r>
        <w:r>
          <w:rPr>
            <w:noProof/>
            <w:sz w:val="20"/>
            <w:szCs w:val="20"/>
          </w:rPr>
          <w:t>14</w:t>
        </w:r>
        <w:r w:rsidRPr="009D0ECD">
          <w:rPr>
            <w:sz w:val="20"/>
            <w:szCs w:val="20"/>
          </w:rPr>
          <w:fldChar w:fldCharType="end"/>
        </w:r>
      </w:p>
    </w:sdtContent>
  </w:sdt>
  <w:p w:rsidR="00AB64EB" w:rsidRPr="009D0ECD" w:rsidRDefault="00AB64EB">
    <w:pPr>
      <w:pStyle w:val="af"/>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4EB" w:rsidRPr="00F222F3" w:rsidRDefault="00AB64EB" w:rsidP="00BB17CE">
    <w:pPr>
      <w:pStyle w:val="af"/>
      <w:jc w:val="center"/>
    </w:pPr>
    <w:r w:rsidRPr="00F222F3">
      <w:fldChar w:fldCharType="begin"/>
    </w:r>
    <w:r w:rsidRPr="00F222F3">
      <w:instrText xml:space="preserve"> PAGE  \* Arabic  \* MERGEFORMAT </w:instrText>
    </w:r>
    <w:r w:rsidRPr="00F222F3">
      <w:fldChar w:fldCharType="separate"/>
    </w:r>
    <w:r>
      <w:rPr>
        <w:noProof/>
      </w:rPr>
      <w:t>2</w:t>
    </w:r>
    <w:r w:rsidRPr="00F222F3">
      <w:fldChar w:fldCharType="end"/>
    </w:r>
  </w:p>
  <w:p w:rsidR="00AB64EB" w:rsidRDefault="00AB64EB">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4EB" w:rsidRPr="00F222F3" w:rsidRDefault="00AB64EB" w:rsidP="00BB17CE">
    <w:pPr>
      <w:pStyle w:val="af"/>
      <w:jc w:val="center"/>
    </w:pPr>
    <w:r w:rsidRPr="00F222F3">
      <w:fldChar w:fldCharType="begin"/>
    </w:r>
    <w:r w:rsidRPr="00F222F3">
      <w:instrText xml:space="preserve"> PAGE  \* Arabic  \* MERGEFORMAT </w:instrText>
    </w:r>
    <w:r w:rsidRPr="00F222F3">
      <w:fldChar w:fldCharType="separate"/>
    </w:r>
    <w:r>
      <w:rPr>
        <w:noProof/>
      </w:rPr>
      <w:t>1</w:t>
    </w:r>
    <w:r w:rsidRPr="00F222F3">
      <w:fldChar w:fldCharType="end"/>
    </w:r>
  </w:p>
  <w:p w:rsidR="00AB64EB" w:rsidRDefault="00AB64EB">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337b96b3-ad25-4b60-8550-5c807d7f1d37"/>
  </w:docVars>
  <w:rsids>
    <w:rsidRoot w:val="00C93041"/>
    <w:rsid w:val="0005147C"/>
    <w:rsid w:val="000623C1"/>
    <w:rsid w:val="00062F1A"/>
    <w:rsid w:val="00075F0F"/>
    <w:rsid w:val="00082175"/>
    <w:rsid w:val="000963EA"/>
    <w:rsid w:val="000A1C77"/>
    <w:rsid w:val="000B7834"/>
    <w:rsid w:val="000C3C61"/>
    <w:rsid w:val="000F7B8A"/>
    <w:rsid w:val="00101360"/>
    <w:rsid w:val="00117C13"/>
    <w:rsid w:val="00124A46"/>
    <w:rsid w:val="00125FD4"/>
    <w:rsid w:val="00136546"/>
    <w:rsid w:val="00187817"/>
    <w:rsid w:val="001A0F5C"/>
    <w:rsid w:val="001C65B7"/>
    <w:rsid w:val="00202DFD"/>
    <w:rsid w:val="00225175"/>
    <w:rsid w:val="00237F37"/>
    <w:rsid w:val="00240861"/>
    <w:rsid w:val="00240AE8"/>
    <w:rsid w:val="00246A4A"/>
    <w:rsid w:val="00253CE3"/>
    <w:rsid w:val="00261068"/>
    <w:rsid w:val="002E4ED9"/>
    <w:rsid w:val="002F268B"/>
    <w:rsid w:val="00301610"/>
    <w:rsid w:val="00327F5D"/>
    <w:rsid w:val="003510A7"/>
    <w:rsid w:val="003573A1"/>
    <w:rsid w:val="00360E74"/>
    <w:rsid w:val="003619F5"/>
    <w:rsid w:val="003679F7"/>
    <w:rsid w:val="00396E79"/>
    <w:rsid w:val="00425E6B"/>
    <w:rsid w:val="00430EBE"/>
    <w:rsid w:val="004340D8"/>
    <w:rsid w:val="00435240"/>
    <w:rsid w:val="00436DF9"/>
    <w:rsid w:val="004435B7"/>
    <w:rsid w:val="0045777F"/>
    <w:rsid w:val="004832AD"/>
    <w:rsid w:val="00487D3C"/>
    <w:rsid w:val="004924DF"/>
    <w:rsid w:val="004B0DED"/>
    <w:rsid w:val="004C1E94"/>
    <w:rsid w:val="004D00B2"/>
    <w:rsid w:val="004D68F6"/>
    <w:rsid w:val="00501DA2"/>
    <w:rsid w:val="00520D1C"/>
    <w:rsid w:val="00524FD7"/>
    <w:rsid w:val="005452AA"/>
    <w:rsid w:val="005471AE"/>
    <w:rsid w:val="00552377"/>
    <w:rsid w:val="00552C72"/>
    <w:rsid w:val="00564133"/>
    <w:rsid w:val="00565870"/>
    <w:rsid w:val="00574DDC"/>
    <w:rsid w:val="00587661"/>
    <w:rsid w:val="00593B95"/>
    <w:rsid w:val="005C41A4"/>
    <w:rsid w:val="005D7C24"/>
    <w:rsid w:val="005F051A"/>
    <w:rsid w:val="006015C7"/>
    <w:rsid w:val="00604DAF"/>
    <w:rsid w:val="00607F0D"/>
    <w:rsid w:val="0061677C"/>
    <w:rsid w:val="00623974"/>
    <w:rsid w:val="00635FDB"/>
    <w:rsid w:val="006568A0"/>
    <w:rsid w:val="006655B6"/>
    <w:rsid w:val="00684487"/>
    <w:rsid w:val="006C5094"/>
    <w:rsid w:val="006D3CF2"/>
    <w:rsid w:val="00703AF6"/>
    <w:rsid w:val="00752909"/>
    <w:rsid w:val="00755578"/>
    <w:rsid w:val="00755630"/>
    <w:rsid w:val="007641AE"/>
    <w:rsid w:val="0077302C"/>
    <w:rsid w:val="007A2411"/>
    <w:rsid w:val="007B586B"/>
    <w:rsid w:val="007D3F69"/>
    <w:rsid w:val="007D54CC"/>
    <w:rsid w:val="007E6002"/>
    <w:rsid w:val="00802966"/>
    <w:rsid w:val="00820DDC"/>
    <w:rsid w:val="00826271"/>
    <w:rsid w:val="008433D9"/>
    <w:rsid w:val="00851F07"/>
    <w:rsid w:val="00865C14"/>
    <w:rsid w:val="00871CE9"/>
    <w:rsid w:val="00876BC2"/>
    <w:rsid w:val="00880F31"/>
    <w:rsid w:val="008A6B31"/>
    <w:rsid w:val="008D613B"/>
    <w:rsid w:val="008E79E1"/>
    <w:rsid w:val="00910A45"/>
    <w:rsid w:val="00917163"/>
    <w:rsid w:val="00934964"/>
    <w:rsid w:val="00935A21"/>
    <w:rsid w:val="00943BBE"/>
    <w:rsid w:val="00964DB7"/>
    <w:rsid w:val="00970F60"/>
    <w:rsid w:val="0097469A"/>
    <w:rsid w:val="009A160D"/>
    <w:rsid w:val="009C1ADA"/>
    <w:rsid w:val="009C303F"/>
    <w:rsid w:val="009D1A1C"/>
    <w:rsid w:val="009D389C"/>
    <w:rsid w:val="00A05BBF"/>
    <w:rsid w:val="00A11E8E"/>
    <w:rsid w:val="00A64983"/>
    <w:rsid w:val="00A763B3"/>
    <w:rsid w:val="00A94DC0"/>
    <w:rsid w:val="00AB64EB"/>
    <w:rsid w:val="00AC768E"/>
    <w:rsid w:val="00AD49D3"/>
    <w:rsid w:val="00AF1E51"/>
    <w:rsid w:val="00B106BD"/>
    <w:rsid w:val="00B246F2"/>
    <w:rsid w:val="00B25C6B"/>
    <w:rsid w:val="00B32BDC"/>
    <w:rsid w:val="00B43E80"/>
    <w:rsid w:val="00B45797"/>
    <w:rsid w:val="00B46B61"/>
    <w:rsid w:val="00B5250A"/>
    <w:rsid w:val="00B82E82"/>
    <w:rsid w:val="00B83A8B"/>
    <w:rsid w:val="00B94E3A"/>
    <w:rsid w:val="00BA6FB2"/>
    <w:rsid w:val="00BB17CE"/>
    <w:rsid w:val="00BC224F"/>
    <w:rsid w:val="00BC7953"/>
    <w:rsid w:val="00BE0023"/>
    <w:rsid w:val="00BF0311"/>
    <w:rsid w:val="00BF11D7"/>
    <w:rsid w:val="00BF2952"/>
    <w:rsid w:val="00BF370B"/>
    <w:rsid w:val="00C0132B"/>
    <w:rsid w:val="00C309EE"/>
    <w:rsid w:val="00C4450E"/>
    <w:rsid w:val="00C51AC6"/>
    <w:rsid w:val="00C53817"/>
    <w:rsid w:val="00C54C9B"/>
    <w:rsid w:val="00C71C6D"/>
    <w:rsid w:val="00C75A56"/>
    <w:rsid w:val="00C93041"/>
    <w:rsid w:val="00C9539E"/>
    <w:rsid w:val="00CA0701"/>
    <w:rsid w:val="00CA5AFE"/>
    <w:rsid w:val="00CA5D7C"/>
    <w:rsid w:val="00CB45F9"/>
    <w:rsid w:val="00CC3ED4"/>
    <w:rsid w:val="00CF4C20"/>
    <w:rsid w:val="00D000A9"/>
    <w:rsid w:val="00D42399"/>
    <w:rsid w:val="00D4570A"/>
    <w:rsid w:val="00D52F03"/>
    <w:rsid w:val="00D56ABD"/>
    <w:rsid w:val="00D74F7A"/>
    <w:rsid w:val="00D9348D"/>
    <w:rsid w:val="00D95AD9"/>
    <w:rsid w:val="00DF0352"/>
    <w:rsid w:val="00E11473"/>
    <w:rsid w:val="00E15025"/>
    <w:rsid w:val="00E21846"/>
    <w:rsid w:val="00E24F57"/>
    <w:rsid w:val="00E34772"/>
    <w:rsid w:val="00E46BC0"/>
    <w:rsid w:val="00E5081B"/>
    <w:rsid w:val="00EA088A"/>
    <w:rsid w:val="00EB3FB6"/>
    <w:rsid w:val="00EC5F6B"/>
    <w:rsid w:val="00EE678C"/>
    <w:rsid w:val="00F10FBF"/>
    <w:rsid w:val="00F33E0B"/>
    <w:rsid w:val="00F34B37"/>
    <w:rsid w:val="00F509AD"/>
    <w:rsid w:val="00F63C00"/>
    <w:rsid w:val="00F655F6"/>
    <w:rsid w:val="00F70B68"/>
    <w:rsid w:val="00F7581E"/>
    <w:rsid w:val="00F80B3F"/>
    <w:rsid w:val="00F81BC0"/>
    <w:rsid w:val="00F82B6A"/>
    <w:rsid w:val="00F87953"/>
    <w:rsid w:val="00F94AE5"/>
    <w:rsid w:val="00FA67FD"/>
    <w:rsid w:val="00FC701E"/>
    <w:rsid w:val="00FD4C5E"/>
    <w:rsid w:val="00FE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5BF6AE-5B7C-49FE-A050-33F3A1A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1E94"/>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0"/>
    <w:uiPriority w:val="9"/>
    <w:qFormat/>
    <w:rsid w:val="004C1E94"/>
    <w:pPr>
      <w:keepNext/>
      <w:jc w:val="center"/>
      <w:outlineLvl w:val="0"/>
    </w:pPr>
    <w:rPr>
      <w:sz w:val="32"/>
    </w:rPr>
  </w:style>
  <w:style w:type="paragraph" w:styleId="2">
    <w:name w:val="heading 2"/>
    <w:aliases w:val="Заголовок 2а,EIA H2,- 1.1,Section,H2,OG Heading 2"/>
    <w:basedOn w:val="a0"/>
    <w:next w:val="a0"/>
    <w:link w:val="20"/>
    <w:qFormat/>
    <w:rsid w:val="004C1E94"/>
    <w:pPr>
      <w:keepNext/>
      <w:widowControl w:val="0"/>
      <w:autoSpaceDE w:val="0"/>
      <w:autoSpaceDN w:val="0"/>
      <w:adjustRightInd w:val="0"/>
      <w:spacing w:before="240" w:after="60"/>
      <w:outlineLvl w:val="1"/>
    </w:pPr>
    <w:rPr>
      <w:rFonts w:ascii="Arial" w:hAnsi="Arial"/>
      <w:b/>
      <w:bCs/>
      <w:i/>
      <w:iCs/>
      <w:sz w:val="28"/>
      <w:szCs w:val="28"/>
      <w:lang w:val="x-none" w:eastAsia="x-none"/>
    </w:rPr>
  </w:style>
  <w:style w:type="paragraph" w:styleId="3">
    <w:name w:val="heading 3"/>
    <w:basedOn w:val="a0"/>
    <w:next w:val="a0"/>
    <w:link w:val="30"/>
    <w:qFormat/>
    <w:rsid w:val="004C1E94"/>
    <w:pPr>
      <w:keepNext/>
      <w:spacing w:before="240" w:after="60"/>
      <w:outlineLvl w:val="2"/>
    </w:pPr>
    <w:rPr>
      <w:rFonts w:ascii="Arial" w:hAnsi="Arial"/>
      <w:szCs w:val="20"/>
      <w:lang w:val="x-none" w:eastAsia="x-none"/>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
    <w:uiPriority w:val="9"/>
    <w:rsid w:val="004C1E94"/>
    <w:rPr>
      <w:sz w:val="32"/>
      <w:szCs w:val="24"/>
    </w:rPr>
  </w:style>
  <w:style w:type="character" w:customStyle="1" w:styleId="20">
    <w:name w:val="Заголовок 2 Знак"/>
    <w:aliases w:val="Заголовок 2а Знак,EIA H2 Знак,- 1.1 Знак,Section Знак,H2 Знак,OG Heading 2 Знак"/>
    <w:link w:val="2"/>
    <w:rsid w:val="004C1E94"/>
    <w:rPr>
      <w:rFonts w:ascii="Arial" w:hAnsi="Arial" w:cs="Arial"/>
      <w:b/>
      <w:bCs/>
      <w:i/>
      <w:iCs/>
      <w:sz w:val="28"/>
      <w:szCs w:val="28"/>
    </w:rPr>
  </w:style>
  <w:style w:type="character" w:customStyle="1" w:styleId="30">
    <w:name w:val="Заголовок 3 Знак"/>
    <w:link w:val="3"/>
    <w:rsid w:val="004C1E94"/>
    <w:rPr>
      <w:rFonts w:ascii="Arial" w:hAnsi="Arial"/>
      <w:sz w:val="24"/>
    </w:rPr>
  </w:style>
  <w:style w:type="character" w:customStyle="1" w:styleId="40">
    <w:name w:val="Заголовок 4 Знак"/>
    <w:basedOn w:val="a1"/>
    <w:link w:val="4"/>
    <w:rsid w:val="004C1E94"/>
    <w:rPr>
      <w:b/>
      <w:bCs/>
      <w:sz w:val="32"/>
      <w:szCs w:val="24"/>
    </w:rPr>
  </w:style>
  <w:style w:type="character" w:customStyle="1" w:styleId="50">
    <w:name w:val="Заголовок 5 Знак"/>
    <w:basedOn w:val="a1"/>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basedOn w:val="a1"/>
    <w:link w:val="a4"/>
    <w:rsid w:val="004C1E94"/>
    <w:rPr>
      <w:b/>
      <w:sz w:val="24"/>
    </w:rPr>
  </w:style>
  <w:style w:type="character" w:styleId="a6">
    <w:name w:val="Strong"/>
    <w:uiPriority w:val="22"/>
    <w:qFormat/>
    <w:rsid w:val="004C1E94"/>
    <w:rPr>
      <w:b/>
      <w:bCs/>
    </w:rPr>
  </w:style>
  <w:style w:type="paragraph" w:styleId="a7">
    <w:name w:val="List Paragraph"/>
    <w:basedOn w:val="a0"/>
    <w:link w:val="a8"/>
    <w:uiPriority w:val="34"/>
    <w:qFormat/>
    <w:rsid w:val="004C1E94"/>
    <w:pPr>
      <w:ind w:left="708"/>
    </w:pPr>
  </w:style>
  <w:style w:type="character" w:customStyle="1" w:styleId="a8">
    <w:name w:val="Абзац списка Знак"/>
    <w:link w:val="a7"/>
    <w:uiPriority w:val="34"/>
    <w:rsid w:val="000623C1"/>
    <w:rPr>
      <w:sz w:val="24"/>
      <w:szCs w:val="24"/>
    </w:rPr>
  </w:style>
  <w:style w:type="paragraph" w:customStyle="1" w:styleId="a9">
    <w:name w:val="Текст б/н"/>
    <w:basedOn w:val="a0"/>
    <w:link w:val="aa"/>
    <w:qFormat/>
    <w:rsid w:val="004C1E94"/>
    <w:pPr>
      <w:ind w:firstLine="709"/>
      <w:jc w:val="both"/>
    </w:pPr>
    <w:rPr>
      <w:sz w:val="28"/>
      <w:szCs w:val="20"/>
      <w:lang w:val="x-none" w:eastAsia="x-none"/>
    </w:rPr>
  </w:style>
  <w:style w:type="character" w:customStyle="1" w:styleId="aa">
    <w:name w:val="Текст б/н Знак"/>
    <w:link w:val="a9"/>
    <w:rsid w:val="004C1E94"/>
    <w:rPr>
      <w:sz w:val="28"/>
    </w:rPr>
  </w:style>
  <w:style w:type="paragraph" w:customStyle="1" w:styleId="a">
    <w:name w:val="Пункты"/>
    <w:basedOn w:val="2"/>
    <w:link w:val="ab"/>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b">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c">
    <w:name w:val="No Spacing"/>
    <w:uiPriority w:val="99"/>
    <w:qFormat/>
    <w:rsid w:val="00E21846"/>
    <w:rPr>
      <w:rFonts w:ascii="Calibri" w:eastAsia="Calibri" w:hAnsi="Calibri" w:cs="Calibri"/>
      <w:sz w:val="22"/>
      <w:szCs w:val="22"/>
      <w:lang w:eastAsia="en-US"/>
    </w:rPr>
  </w:style>
  <w:style w:type="paragraph" w:styleId="ad">
    <w:name w:val="Balloon Text"/>
    <w:basedOn w:val="a0"/>
    <w:link w:val="ae"/>
    <w:uiPriority w:val="99"/>
    <w:semiHidden/>
    <w:unhideWhenUsed/>
    <w:rsid w:val="00E21846"/>
    <w:rPr>
      <w:rFonts w:ascii="Tahoma" w:hAnsi="Tahoma" w:cs="Tahoma"/>
      <w:sz w:val="16"/>
      <w:szCs w:val="16"/>
    </w:rPr>
  </w:style>
  <w:style w:type="character" w:customStyle="1" w:styleId="ae">
    <w:name w:val="Текст выноски Знак"/>
    <w:basedOn w:val="a1"/>
    <w:link w:val="ad"/>
    <w:uiPriority w:val="99"/>
    <w:semiHidden/>
    <w:rsid w:val="00E21846"/>
    <w:rPr>
      <w:rFonts w:ascii="Tahoma" w:hAnsi="Tahoma" w:cs="Tahoma"/>
      <w:sz w:val="16"/>
      <w:szCs w:val="16"/>
    </w:rPr>
  </w:style>
  <w:style w:type="paragraph" w:styleId="af">
    <w:name w:val="header"/>
    <w:basedOn w:val="a0"/>
    <w:link w:val="af0"/>
    <w:uiPriority w:val="99"/>
    <w:unhideWhenUsed/>
    <w:rsid w:val="00D9348D"/>
    <w:pPr>
      <w:tabs>
        <w:tab w:val="center" w:pos="4677"/>
        <w:tab w:val="right" w:pos="9355"/>
      </w:tabs>
    </w:pPr>
  </w:style>
  <w:style w:type="character" w:customStyle="1" w:styleId="af0">
    <w:name w:val="Верхний колонтитул Знак"/>
    <w:basedOn w:val="a1"/>
    <w:link w:val="af"/>
    <w:uiPriority w:val="99"/>
    <w:rsid w:val="00D9348D"/>
    <w:rPr>
      <w:sz w:val="24"/>
      <w:szCs w:val="24"/>
    </w:rPr>
  </w:style>
  <w:style w:type="paragraph" w:styleId="af1">
    <w:name w:val="footer"/>
    <w:basedOn w:val="a0"/>
    <w:link w:val="af2"/>
    <w:uiPriority w:val="99"/>
    <w:unhideWhenUsed/>
    <w:rsid w:val="00D9348D"/>
    <w:pPr>
      <w:tabs>
        <w:tab w:val="center" w:pos="4677"/>
        <w:tab w:val="right" w:pos="9355"/>
      </w:tabs>
    </w:pPr>
  </w:style>
  <w:style w:type="character" w:customStyle="1" w:styleId="af2">
    <w:name w:val="Нижний колонтитул Знак"/>
    <w:basedOn w:val="a1"/>
    <w:link w:val="af1"/>
    <w:uiPriority w:val="99"/>
    <w:rsid w:val="00D9348D"/>
    <w:rPr>
      <w:sz w:val="24"/>
      <w:szCs w:val="24"/>
    </w:rPr>
  </w:style>
  <w:style w:type="paragraph" w:customStyle="1" w:styleId="ConsPlusNormal">
    <w:name w:val="ConsPlusNormal"/>
    <w:rsid w:val="000623C1"/>
    <w:pPr>
      <w:autoSpaceDE w:val="0"/>
      <w:autoSpaceDN w:val="0"/>
      <w:adjustRightInd w:val="0"/>
    </w:pPr>
    <w:rPr>
      <w:sz w:val="28"/>
      <w:szCs w:val="28"/>
    </w:rPr>
  </w:style>
  <w:style w:type="paragraph" w:customStyle="1" w:styleId="ConsPlusNonformat">
    <w:name w:val="ConsPlusNonformat"/>
    <w:uiPriority w:val="99"/>
    <w:rsid w:val="000623C1"/>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623C1"/>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0623C1"/>
    <w:pPr>
      <w:widowControl w:val="0"/>
      <w:autoSpaceDE w:val="0"/>
      <w:autoSpaceDN w:val="0"/>
      <w:adjustRightInd w:val="0"/>
    </w:pPr>
    <w:rPr>
      <w:rFonts w:ascii="Calibri" w:hAnsi="Calibri" w:cs="Calibri"/>
      <w:sz w:val="22"/>
      <w:szCs w:val="22"/>
    </w:rPr>
  </w:style>
  <w:style w:type="paragraph" w:styleId="af3">
    <w:name w:val="Normal (Web)"/>
    <w:basedOn w:val="a0"/>
    <w:uiPriority w:val="99"/>
    <w:unhideWhenUsed/>
    <w:rsid w:val="000623C1"/>
    <w:pPr>
      <w:spacing w:before="100" w:beforeAutospacing="1" w:after="100" w:afterAutospacing="1"/>
    </w:pPr>
  </w:style>
  <w:style w:type="character" w:styleId="af4">
    <w:name w:val="footnote reference"/>
    <w:uiPriority w:val="99"/>
    <w:rsid w:val="000623C1"/>
    <w:rPr>
      <w:vertAlign w:val="superscript"/>
    </w:rPr>
  </w:style>
  <w:style w:type="paragraph" w:styleId="af5">
    <w:name w:val="footnote text"/>
    <w:aliases w:val="Знак Знак Знак"/>
    <w:basedOn w:val="a0"/>
    <w:link w:val="af6"/>
    <w:uiPriority w:val="99"/>
    <w:rsid w:val="000623C1"/>
    <w:pPr>
      <w:spacing w:after="200" w:line="276" w:lineRule="auto"/>
    </w:pPr>
    <w:rPr>
      <w:rFonts w:ascii="Calibri" w:hAnsi="Calibri"/>
      <w:sz w:val="20"/>
      <w:szCs w:val="20"/>
      <w:lang w:eastAsia="en-US"/>
    </w:rPr>
  </w:style>
  <w:style w:type="character" w:customStyle="1" w:styleId="af6">
    <w:name w:val="Текст сноски Знак"/>
    <w:aliases w:val="Знак Знак Знак Знак"/>
    <w:basedOn w:val="a1"/>
    <w:link w:val="af5"/>
    <w:uiPriority w:val="99"/>
    <w:rsid w:val="000623C1"/>
    <w:rPr>
      <w:rFonts w:ascii="Calibri" w:hAnsi="Calibri"/>
      <w:lang w:eastAsia="en-US"/>
    </w:rPr>
  </w:style>
  <w:style w:type="paragraph" w:customStyle="1" w:styleId="af7">
    <w:name w:val="Пункт"/>
    <w:basedOn w:val="a0"/>
    <w:rsid w:val="000623C1"/>
    <w:pPr>
      <w:tabs>
        <w:tab w:val="num" w:pos="360"/>
      </w:tabs>
      <w:jc w:val="both"/>
    </w:pPr>
    <w:rPr>
      <w:rFonts w:ascii="Calibri" w:hAnsi="Calibri"/>
      <w:sz w:val="28"/>
      <w:szCs w:val="26"/>
      <w:lang w:eastAsia="en-US"/>
    </w:rPr>
  </w:style>
  <w:style w:type="character" w:styleId="af8">
    <w:name w:val="Hyperlink"/>
    <w:rsid w:val="000623C1"/>
    <w:rPr>
      <w:color w:val="0000FF"/>
      <w:u w:val="single"/>
    </w:rPr>
  </w:style>
  <w:style w:type="paragraph" w:styleId="af9">
    <w:name w:val="Subtitle"/>
    <w:basedOn w:val="a0"/>
    <w:link w:val="afa"/>
    <w:qFormat/>
    <w:rsid w:val="000623C1"/>
    <w:pPr>
      <w:jc w:val="center"/>
    </w:pPr>
    <w:rPr>
      <w:b/>
      <w:color w:val="000000"/>
    </w:rPr>
  </w:style>
  <w:style w:type="character" w:customStyle="1" w:styleId="afa">
    <w:name w:val="Подзаголовок Знак"/>
    <w:basedOn w:val="a1"/>
    <w:link w:val="af9"/>
    <w:rsid w:val="000623C1"/>
    <w:rPr>
      <w:b/>
      <w:color w:val="000000"/>
      <w:sz w:val="24"/>
      <w:szCs w:val="24"/>
    </w:rPr>
  </w:style>
  <w:style w:type="character" w:customStyle="1" w:styleId="afb">
    <w:name w:val="Текст концевой сноски Знак"/>
    <w:basedOn w:val="a1"/>
    <w:link w:val="afc"/>
    <w:uiPriority w:val="99"/>
    <w:semiHidden/>
    <w:rsid w:val="000623C1"/>
    <w:rPr>
      <w:rFonts w:ascii="Calibri" w:eastAsia="Calibri" w:hAnsi="Calibri"/>
      <w:lang w:eastAsia="en-US"/>
    </w:rPr>
  </w:style>
  <w:style w:type="paragraph" w:styleId="afc">
    <w:name w:val="endnote text"/>
    <w:basedOn w:val="a0"/>
    <w:link w:val="afb"/>
    <w:uiPriority w:val="99"/>
    <w:semiHidden/>
    <w:unhideWhenUsed/>
    <w:rsid w:val="000623C1"/>
    <w:pPr>
      <w:spacing w:after="200" w:line="276" w:lineRule="auto"/>
    </w:pPr>
    <w:rPr>
      <w:rFonts w:ascii="Calibri" w:eastAsia="Calibri" w:hAnsi="Calibr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207ca94-a13c-4ba0-b72d-f018c9eed8f1" TargetMode="External"/><Relationship Id="rId13" Type="http://schemas.openxmlformats.org/officeDocument/2006/relationships/hyperlink" Target="consultantplus://offline/ref=EEB67DD4D8659D6B36ED5CC55EC7BAEEC7C6457ED09CCB5CEC7BA3A060w1N7L" TargetMode="External"/><Relationship Id="rId18" Type="http://schemas.openxmlformats.org/officeDocument/2006/relationships/hyperlink" Target="https://login.consultant.ru/link/?rnd=907AACB3CE5A847366BC6698B59E47F2&amp;req=doc&amp;base=LAW&amp;n=342034&amp;dst=234&amp;fld=134&amp;REFFIELD=134&amp;REFDST=1000000366&amp;REFDOC=214101&amp;REFBASE=SPB&amp;stat=refcode%3D16876%3Bdstident%3D234%3Bindex%3D1053&amp;date=03.06.20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gu.spb.r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13d845a8-0d3d-4225-9092-3fb609a06ee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about:bla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БЛАНК РАСПОРЯЖЕНИЕ.dot</Template>
  <TotalTime>0</TotalTime>
  <Pages>37</Pages>
  <Words>15652</Words>
  <Characters>89218</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Балтийская Юлия Владимировна</dc:creator>
  <cp:lastModifiedBy>Агапкин Александр Андреевич</cp:lastModifiedBy>
  <cp:revision>2</cp:revision>
  <dcterms:created xsi:type="dcterms:W3CDTF">2021-07-12T09:22:00Z</dcterms:created>
  <dcterms:modified xsi:type="dcterms:W3CDTF">2021-07-12T09:22:00Z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