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FB09D5" w:rsidRDefault="00385981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86641229" r:id="rId9"/>
        </w:object>
      </w:r>
      <w:r w:rsidR="00A448EA" w:rsidRPr="00FB09D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5981" w:rsidRDefault="003859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385981" w:rsidRDefault="0038598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FB09D5">
        <w:rPr>
          <w:sz w:val="30"/>
          <w:szCs w:val="30"/>
        </w:rPr>
        <w:t>ПРАВИТЕЛЬСТВО САНКТ-ПЕТЕРБУРГА</w:t>
      </w:r>
    </w:p>
    <w:p w:rsidR="00FD4782" w:rsidRPr="00FB09D5" w:rsidRDefault="00FD4782" w:rsidP="00FD4782">
      <w:pPr>
        <w:pStyle w:val="3"/>
        <w:spacing w:line="240" w:lineRule="auto"/>
        <w:rPr>
          <w:sz w:val="30"/>
          <w:szCs w:val="30"/>
        </w:rPr>
      </w:pPr>
      <w:r w:rsidRPr="00FB09D5">
        <w:rPr>
          <w:sz w:val="30"/>
          <w:szCs w:val="30"/>
        </w:rPr>
        <w:t>П О С Т А Н О В Л Е Н И Е</w:t>
      </w:r>
    </w:p>
    <w:p w:rsidR="00FD4782" w:rsidRPr="00FB09D5" w:rsidRDefault="00FD4782" w:rsidP="00FD4782">
      <w:pPr>
        <w:jc w:val="center"/>
        <w:rPr>
          <w:sz w:val="16"/>
          <w:szCs w:val="20"/>
        </w:rPr>
      </w:pPr>
    </w:p>
    <w:p w:rsidR="00FD4782" w:rsidRPr="00FB09D5" w:rsidRDefault="00FD4782" w:rsidP="00FD4782">
      <w:pPr>
        <w:jc w:val="center"/>
        <w:rPr>
          <w:sz w:val="16"/>
        </w:rPr>
      </w:pPr>
    </w:p>
    <w:p w:rsidR="00FD4782" w:rsidRPr="00FB09D5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FB09D5">
        <w:t xml:space="preserve">     _________________   </w:t>
      </w:r>
      <w:r w:rsidRPr="00FB09D5">
        <w:tab/>
      </w:r>
      <w:r w:rsidRPr="00FB09D5">
        <w:tab/>
        <w:t xml:space="preserve">                  №________________</w:t>
      </w:r>
    </w:p>
    <w:p w:rsidR="00FD4782" w:rsidRPr="00FB09D5" w:rsidRDefault="00FD4782" w:rsidP="00FD4782">
      <w:pPr>
        <w:jc w:val="center"/>
      </w:pPr>
    </w:p>
    <w:p w:rsidR="00E26F20" w:rsidRPr="00FB09D5" w:rsidRDefault="00170A38" w:rsidP="00170A38">
      <w:pPr>
        <w:jc w:val="center"/>
        <w:sectPr w:rsidR="00E26F20" w:rsidRPr="00FB09D5" w:rsidSect="0033545C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 w:rsidRPr="00FB09D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687705</wp:posOffset>
                </wp:positionH>
                <wp:positionV relativeFrom="paragraph">
                  <wp:posOffset>151765</wp:posOffset>
                </wp:positionV>
                <wp:extent cx="3751580" cy="627380"/>
                <wp:effectExtent l="0" t="0" r="1270" b="1270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1580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5981" w:rsidRPr="00170A38" w:rsidRDefault="00385981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</w:rPr>
                            </w:pPr>
                            <w:r w:rsidRPr="009A7717">
                              <w:rPr>
                                <w:b/>
                              </w:rPr>
                              <w:t xml:space="preserve">О </w:t>
                            </w:r>
                            <w:r w:rsidRPr="00D1481F">
                              <w:rPr>
                                <w:b/>
                              </w:rPr>
                              <w:t>внесении изменений в постановлени</w:t>
                            </w:r>
                            <w:r>
                              <w:rPr>
                                <w:b/>
                              </w:rPr>
                              <w:t>е</w:t>
                            </w:r>
                            <w:r w:rsidRPr="00D1481F">
                              <w:rPr>
                                <w:b/>
                              </w:rPr>
                              <w:t xml:space="preserve"> Правительства Санкт-Петербурга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от </w:t>
                            </w:r>
                            <w:r w:rsidRPr="00D1481F">
                              <w:rPr>
                                <w:b/>
                              </w:rPr>
                              <w:t>17.06.2014 № 486</w:t>
                            </w:r>
                          </w:p>
                          <w:p w:rsidR="00385981" w:rsidRDefault="00385981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54.15pt;margin-top:11.95pt;width:295.4pt;height:49.4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" o:allowincell="f" filled="f" stroked="f">
                <v:textbox inset="0,0,0,0">
                  <w:txbxContent>
                    <w:p w:rsidR="00385981" w:rsidRPr="00170A38" w:rsidRDefault="00385981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</w:rPr>
                      </w:pPr>
                      <w:r w:rsidRPr="009A7717">
                        <w:rPr>
                          <w:b/>
                        </w:rPr>
                        <w:t xml:space="preserve">О </w:t>
                      </w:r>
                      <w:r w:rsidRPr="00D1481F">
                        <w:rPr>
                          <w:b/>
                        </w:rPr>
                        <w:t>внесении изменений в постановлени</w:t>
                      </w:r>
                      <w:r>
                        <w:rPr>
                          <w:b/>
                        </w:rPr>
                        <w:t>е</w:t>
                      </w:r>
                      <w:r w:rsidRPr="00D1481F">
                        <w:rPr>
                          <w:b/>
                        </w:rPr>
                        <w:t xml:space="preserve"> Правительства Санкт-Петербурга </w:t>
                      </w:r>
                      <w:r>
                        <w:rPr>
                          <w:b/>
                        </w:rPr>
                        <w:br/>
                        <w:t xml:space="preserve">от </w:t>
                      </w:r>
                      <w:r w:rsidRPr="00D1481F">
                        <w:rPr>
                          <w:b/>
                        </w:rPr>
                        <w:t>17.06.2014 № 486</w:t>
                      </w:r>
                    </w:p>
                    <w:p w:rsidR="00385981" w:rsidRDefault="00385981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816E59" w:rsidRPr="00FB09D5" w:rsidRDefault="009F16DC" w:rsidP="000A3ED2">
      <w:pPr>
        <w:ind w:firstLine="709"/>
        <w:jc w:val="both"/>
        <w:outlineLvl w:val="0"/>
      </w:pPr>
      <w:r w:rsidRPr="00FB09D5">
        <w:rPr>
          <w:spacing w:val="-4"/>
        </w:rPr>
        <w:t xml:space="preserve">В соответствии со </w:t>
      </w:r>
      <w:hyperlink r:id="rId12" w:history="1">
        <w:r w:rsidRPr="00FB09D5">
          <w:rPr>
            <w:spacing w:val="-4"/>
          </w:rPr>
          <w:t>статьей 179</w:t>
        </w:r>
      </w:hyperlink>
      <w:r w:rsidRPr="00FB09D5">
        <w:rPr>
          <w:spacing w:val="-4"/>
        </w:rPr>
        <w:t xml:space="preserve"> Бюджетного кодекса Российской Федерации, </w:t>
      </w:r>
      <w:hyperlink r:id="rId13" w:history="1">
        <w:r w:rsidRPr="00FB09D5">
          <w:rPr>
            <w:spacing w:val="-4"/>
          </w:rPr>
          <w:t>статьей 10</w:t>
        </w:r>
      </w:hyperlink>
      <w:r w:rsidRPr="00FB09D5">
        <w:t xml:space="preserve"> </w:t>
      </w:r>
      <w:r w:rsidRPr="00FB09D5">
        <w:rPr>
          <w:spacing w:val="-6"/>
        </w:rPr>
        <w:t xml:space="preserve">Закона Санкт-Петербурга от 04.07.2007 № 371-77 «О бюджетном процессе в Санкт-Петербурге», </w:t>
      </w:r>
      <w:r w:rsidRPr="00FB09D5">
        <w:t>пункт</w:t>
      </w:r>
      <w:r w:rsidR="004C587F" w:rsidRPr="00FB09D5">
        <w:t>ом</w:t>
      </w:r>
      <w:r w:rsidR="007B6B73">
        <w:t xml:space="preserve"> 2 статьи 22</w:t>
      </w:r>
      <w:r w:rsidRPr="00FB09D5">
        <w:t xml:space="preserve"> Закона Санкт-Петербурга </w:t>
      </w:r>
      <w:r w:rsidR="00586330" w:rsidRPr="00FB09D5">
        <w:t xml:space="preserve">от </w:t>
      </w:r>
      <w:r w:rsidR="00586330">
        <w:t>25</w:t>
      </w:r>
      <w:r w:rsidR="00586330" w:rsidRPr="00FB09D5">
        <w:t>.11.20</w:t>
      </w:r>
      <w:r w:rsidR="00586330">
        <w:t>20</w:t>
      </w:r>
      <w:r w:rsidR="00586330" w:rsidRPr="00FB09D5">
        <w:t xml:space="preserve"> № </w:t>
      </w:r>
      <w:r w:rsidR="00586330">
        <w:t>549-114</w:t>
      </w:r>
      <w:r w:rsidR="00586330" w:rsidRPr="00FB09D5">
        <w:t xml:space="preserve"> «О бюджете </w:t>
      </w:r>
      <w:r w:rsidR="00586330" w:rsidRPr="00FB09D5">
        <w:br/>
        <w:t>Санкт-Петербурга на 20</w:t>
      </w:r>
      <w:r w:rsidR="00586330">
        <w:t>21</w:t>
      </w:r>
      <w:r w:rsidR="00586330" w:rsidRPr="00FB09D5">
        <w:t xml:space="preserve"> год и на плановый период 202</w:t>
      </w:r>
      <w:r w:rsidR="00586330">
        <w:t>2</w:t>
      </w:r>
      <w:r w:rsidR="00586330" w:rsidRPr="00FB09D5">
        <w:t xml:space="preserve"> и 202</w:t>
      </w:r>
      <w:r w:rsidR="00586330">
        <w:t>3</w:t>
      </w:r>
      <w:r w:rsidR="00586330" w:rsidRPr="00FB09D5">
        <w:t xml:space="preserve"> годов»</w:t>
      </w:r>
      <w:r w:rsidRPr="00FB09D5">
        <w:t xml:space="preserve"> </w:t>
      </w:r>
      <w:r w:rsidR="004C587F" w:rsidRPr="00FB09D5">
        <w:t>и</w:t>
      </w:r>
      <w:r w:rsidRPr="00FB09D5">
        <w:t xml:space="preserve"> </w:t>
      </w:r>
      <w:hyperlink r:id="rId14" w:history="1">
        <w:r w:rsidR="00816E59" w:rsidRPr="00FB09D5">
          <w:t>постановлением</w:t>
        </w:r>
      </w:hyperlink>
      <w:r w:rsidR="00816E59" w:rsidRPr="00FB09D5">
        <w:t xml:space="preserve"> Правительства Санкт-Петербурга от 25.12.2013 № 1039</w:t>
      </w:r>
      <w:r w:rsidR="004C587F" w:rsidRPr="00FB09D5">
        <w:t xml:space="preserve"> </w:t>
      </w:r>
      <w:r w:rsidR="00816E59" w:rsidRPr="00FB09D5">
        <w:t xml:space="preserve">«О порядке принятия решений </w:t>
      </w:r>
      <w:r w:rsidR="004C587F" w:rsidRPr="00FB09D5">
        <w:br/>
      </w:r>
      <w:r w:rsidR="00816E59" w:rsidRPr="00FB09D5">
        <w:t xml:space="preserve">о разработке государственных программ Санкт-Петербурга, формирования, реализации </w:t>
      </w:r>
      <w:r w:rsidR="004C587F" w:rsidRPr="00FB09D5">
        <w:br/>
      </w:r>
      <w:r w:rsidR="00816E59" w:rsidRPr="00FB09D5">
        <w:t>и проведения оценки эффективности их реализации» Правительство Санкт-Петербурга</w:t>
      </w:r>
    </w:p>
    <w:p w:rsidR="00816E59" w:rsidRPr="00FB09D5" w:rsidRDefault="00816E59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FB09D5" w:rsidRDefault="00816E59" w:rsidP="00816E59">
      <w:pPr>
        <w:autoSpaceDE w:val="0"/>
        <w:autoSpaceDN w:val="0"/>
        <w:adjustRightInd w:val="0"/>
        <w:ind w:left="142"/>
        <w:jc w:val="both"/>
        <w:rPr>
          <w:b/>
        </w:rPr>
      </w:pPr>
      <w:r w:rsidRPr="00FB09D5">
        <w:rPr>
          <w:b/>
        </w:rPr>
        <w:t>П О С Т А Н О В Л Я Е Т:</w:t>
      </w:r>
    </w:p>
    <w:p w:rsidR="00DB33CA" w:rsidRDefault="00DB33CA" w:rsidP="00DB33CA">
      <w:pPr>
        <w:widowControl w:val="0"/>
        <w:tabs>
          <w:tab w:val="left" w:pos="-1560"/>
          <w:tab w:val="left" w:pos="1134"/>
          <w:tab w:val="left" w:pos="1418"/>
          <w:tab w:val="left" w:pos="1560"/>
        </w:tabs>
        <w:overflowPunct w:val="0"/>
        <w:autoSpaceDE w:val="0"/>
        <w:autoSpaceDN w:val="0"/>
        <w:adjustRightInd w:val="0"/>
        <w:jc w:val="both"/>
        <w:textAlignment w:val="baseline"/>
      </w:pPr>
    </w:p>
    <w:p w:rsidR="00816E59" w:rsidRDefault="00DB33CA" w:rsidP="00586330">
      <w:pPr>
        <w:widowControl w:val="0"/>
        <w:tabs>
          <w:tab w:val="left" w:pos="-1560"/>
          <w:tab w:val="left" w:pos="1134"/>
          <w:tab w:val="left" w:pos="1418"/>
          <w:tab w:val="left" w:pos="15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>
        <w:t xml:space="preserve">1. </w:t>
      </w:r>
      <w:r w:rsidR="00816E59" w:rsidRPr="00FB09D5">
        <w:t xml:space="preserve">Внести в постановление Правительства Санкт-Петербурга от 17.06.2014 № 486 </w:t>
      </w:r>
      <w:r w:rsidR="00816E59" w:rsidRPr="00FB09D5">
        <w:br/>
        <w:t xml:space="preserve">«О государственной </w:t>
      </w:r>
      <w:hyperlink w:anchor="Par53" w:history="1">
        <w:r w:rsidR="00816E59" w:rsidRPr="00FB09D5">
          <w:t>программ</w:t>
        </w:r>
      </w:hyperlink>
      <w:r w:rsidR="00816E59" w:rsidRPr="00FB09D5">
        <w:t xml:space="preserve">е Санкт-Петербурга «Комплексное развитие систем коммунальной инфраструктуры, энергетики и энергосбережения в Санкт-Петербурге» </w:t>
      </w:r>
      <w:r w:rsidR="00816E59" w:rsidRPr="00FB09D5">
        <w:br/>
        <w:t>следующие изменения:</w:t>
      </w:r>
    </w:p>
    <w:p w:rsidR="00351115" w:rsidRDefault="00586330" w:rsidP="00351115">
      <w:pPr>
        <w:ind w:firstLine="709"/>
        <w:jc w:val="both"/>
      </w:pPr>
      <w:r>
        <w:t>1</w:t>
      </w:r>
      <w:r w:rsidR="00351115">
        <w:t xml:space="preserve">.1. </w:t>
      </w:r>
      <w:r w:rsidR="00351115" w:rsidRPr="00E73FA6">
        <w:t>В приложении к постановлению:</w:t>
      </w:r>
    </w:p>
    <w:p w:rsidR="00A91D70" w:rsidRDefault="008F41CE" w:rsidP="00A91D70">
      <w:pPr>
        <w:autoSpaceDE w:val="0"/>
        <w:autoSpaceDN w:val="0"/>
        <w:adjustRightInd w:val="0"/>
        <w:ind w:firstLine="709"/>
        <w:jc w:val="both"/>
      </w:pPr>
      <w:r>
        <w:t>1</w:t>
      </w:r>
      <w:r w:rsidR="00ED5487" w:rsidRPr="00FB09D5">
        <w:t>.</w:t>
      </w:r>
      <w:r w:rsidR="0037723D">
        <w:t>1.</w:t>
      </w:r>
      <w:r>
        <w:t>1</w:t>
      </w:r>
      <w:r w:rsidR="00862C79">
        <w:t>.</w:t>
      </w:r>
      <w:r w:rsidR="00ED5487" w:rsidRPr="00FB09D5">
        <w:t xml:space="preserve"> </w:t>
      </w:r>
      <w:r w:rsidR="00E86C8F">
        <w:t>В т</w:t>
      </w:r>
      <w:hyperlink r:id="rId15" w:history="1">
        <w:r w:rsidR="001E173B" w:rsidRPr="00FB09D5">
          <w:t>аблиц</w:t>
        </w:r>
        <w:r w:rsidR="00E86C8F">
          <w:t>е</w:t>
        </w:r>
        <w:r w:rsidR="001E173B" w:rsidRPr="00FB09D5">
          <w:t xml:space="preserve"> 4 </w:t>
        </w:r>
      </w:hyperlink>
      <w:r w:rsidR="003715BE" w:rsidRPr="00FB09D5">
        <w:t xml:space="preserve">раздела </w:t>
      </w:r>
      <w:r w:rsidR="00E86C8F">
        <w:t>7</w:t>
      </w:r>
      <w:r w:rsidR="00A91D70" w:rsidRPr="00FB09D5">
        <w:t>:</w:t>
      </w:r>
    </w:p>
    <w:p w:rsidR="00E86C8F" w:rsidRPr="00FB09D5" w:rsidRDefault="008F41CE" w:rsidP="00A91D70">
      <w:pPr>
        <w:autoSpaceDE w:val="0"/>
        <w:autoSpaceDN w:val="0"/>
        <w:adjustRightInd w:val="0"/>
        <w:ind w:firstLine="709"/>
        <w:jc w:val="both"/>
      </w:pPr>
      <w:r>
        <w:t>1</w:t>
      </w:r>
      <w:r w:rsidR="00E86C8F">
        <w:t>.1.</w:t>
      </w:r>
      <w:r>
        <w:t>1</w:t>
      </w:r>
      <w:r w:rsidR="00E86C8F">
        <w:t xml:space="preserve">.1. Пункт </w:t>
      </w:r>
      <w:r>
        <w:t>2 и 3</w:t>
      </w:r>
      <w:r w:rsidR="00E86C8F">
        <w:t xml:space="preserve"> изложить в следующей редакции:</w:t>
      </w:r>
    </w:p>
    <w:p w:rsidR="001E173B" w:rsidRPr="00FB09D5" w:rsidRDefault="001E173B" w:rsidP="00DB11C9">
      <w:pPr>
        <w:autoSpaceDE w:val="0"/>
        <w:autoSpaceDN w:val="0"/>
        <w:adjustRightInd w:val="0"/>
        <w:ind w:firstLine="709"/>
        <w:jc w:val="both"/>
      </w:pPr>
    </w:p>
    <w:p w:rsidR="001E173B" w:rsidRPr="00FB09D5" w:rsidRDefault="001E173B" w:rsidP="00651DD6">
      <w:pPr>
        <w:autoSpaceDE w:val="0"/>
        <w:autoSpaceDN w:val="0"/>
        <w:adjustRightInd w:val="0"/>
        <w:ind w:left="540"/>
        <w:jc w:val="both"/>
        <w:sectPr w:rsidR="001E173B" w:rsidRPr="00FB09D5" w:rsidSect="003279EF">
          <w:headerReference w:type="default" r:id="rId16"/>
          <w:headerReference w:type="first" r:id="rId17"/>
          <w:type w:val="continuous"/>
          <w:pgSz w:w="11906" w:h="16838"/>
          <w:pgMar w:top="709" w:right="707" w:bottom="1134" w:left="1418" w:header="709" w:footer="709" w:gutter="0"/>
          <w:cols w:space="708"/>
          <w:docGrid w:linePitch="360"/>
        </w:sectPr>
      </w:pPr>
    </w:p>
    <w:p w:rsidR="008F41CE" w:rsidRDefault="001E173B" w:rsidP="001E173B">
      <w:pPr>
        <w:autoSpaceDE w:val="0"/>
        <w:autoSpaceDN w:val="0"/>
        <w:adjustRightInd w:val="0"/>
        <w:ind w:left="-426"/>
        <w:jc w:val="both"/>
      </w:pPr>
      <w:r w:rsidRPr="00FB09D5">
        <w:lastRenderedPageBreak/>
        <w:t>«</w:t>
      </w:r>
    </w:p>
    <w:tbl>
      <w:tblPr>
        <w:tblW w:w="15594" w:type="dxa"/>
        <w:tblInd w:w="-436" w:type="dxa"/>
        <w:tblLook w:val="04A0" w:firstRow="1" w:lastRow="0" w:firstColumn="1" w:lastColumn="0" w:noHBand="0" w:noVBand="1"/>
      </w:tblPr>
      <w:tblGrid>
        <w:gridCol w:w="496"/>
        <w:gridCol w:w="1734"/>
        <w:gridCol w:w="1889"/>
        <w:gridCol w:w="1272"/>
        <w:gridCol w:w="1001"/>
        <w:gridCol w:w="1445"/>
        <w:gridCol w:w="1269"/>
        <w:gridCol w:w="1269"/>
        <w:gridCol w:w="1269"/>
        <w:gridCol w:w="1269"/>
        <w:gridCol w:w="1270"/>
        <w:gridCol w:w="1411"/>
      </w:tblGrid>
      <w:tr w:rsidR="008F41CE" w:rsidRPr="00922A13" w:rsidTr="008F41CE">
        <w:trPr>
          <w:trHeight w:val="37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jc w:val="center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</w:t>
            </w:r>
            <w:r w:rsidRPr="00922A13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Бюджет </w:t>
            </w:r>
          </w:p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F41CE" w:rsidRPr="00922A13" w:rsidTr="008F41CE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5 738 611,0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6 424 898,3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6 082 825,7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7 883 804,8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4 342 248,1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5 195 059,6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35 667 447,5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5 738 611,0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6 424 898,3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6 082 825,7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7 883 804,8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4 342 248,1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5 195 059,6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35 667 447,5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Процессная </w:t>
            </w:r>
          </w:p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477 729,7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479 729,7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481 072,9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366 161,0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267 077,8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92 107,0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2 163 878,1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6 216 340,7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6 904 628,0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6 563 898,6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8 249 965,8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4 609 325,9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5 287 166,6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37 831 325,6</w:t>
            </w:r>
          </w:p>
        </w:tc>
      </w:tr>
      <w:tr w:rsidR="008F41CE" w:rsidRPr="00922A13" w:rsidTr="008F41CE">
        <w:trPr>
          <w:trHeight w:val="333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F41CE" w:rsidRPr="00922A13" w:rsidTr="008F41CE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12 281 705,8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11 219 178,8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8 659 296,5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8 098 363,1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11 878 019,6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12 353 296,7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64 489 860,5  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12 281 705,8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11 219 178,8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8 659 296,5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8 098 363,1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11 878 019,6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12 353 296,7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64 489 860,5  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Процессная </w:t>
            </w:r>
          </w:p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F41CE" w:rsidRPr="00922A13" w:rsidTr="008F41CE">
        <w:trPr>
          <w:trHeight w:val="25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12 281 705,8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11 219 178,8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8 659 296,5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8 098 363,1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11 878 019,6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12 353 296,7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64 489 860,5  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18 020 316,8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3E58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17 644 077,</w:t>
            </w:r>
            <w:r w:rsidR="003E580E">
              <w:rPr>
                <w:color w:val="000000"/>
                <w:sz w:val="20"/>
                <w:szCs w:val="20"/>
              </w:rPr>
              <w:t>1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14 742 122,2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15 982 167,9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16 220 267,7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17 548 356,3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100 157 308,0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8F41CE" w:rsidRPr="00922A13" w:rsidTr="008F41CE">
        <w:trPr>
          <w:trHeight w:val="113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18 020 316,8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3E58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17 644 077,</w:t>
            </w:r>
            <w:r w:rsidR="003E580E">
              <w:rPr>
                <w:color w:val="000000"/>
                <w:sz w:val="20"/>
                <w:szCs w:val="20"/>
              </w:rPr>
              <w:t>1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14 742 122,2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15 982 167,9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16 220 267,7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17 548 356,3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100 157 308,0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757A3" w:rsidRDefault="008F41CE" w:rsidP="008F41CE">
            <w:pPr>
              <w:rPr>
                <w:b/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477 729,7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479 729,7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481 072,9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366 161,0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267 077,8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92 107,0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2 163 878,1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8F41CE" w:rsidRPr="00922A13" w:rsidTr="008F41CE">
        <w:trPr>
          <w:trHeight w:val="93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18 498 046,5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18 123 806,8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15 223 195,1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16 348 328,9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16 487 345,5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17 640 463,3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102 321 186,1</w:t>
            </w:r>
          </w:p>
        </w:tc>
      </w:tr>
      <w:tr w:rsidR="008F41CE" w:rsidRPr="00922A13" w:rsidTr="008F41CE">
        <w:trPr>
          <w:trHeight w:val="63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Подпрограмма  2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Бюджет </w:t>
            </w:r>
          </w:p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F41CE" w:rsidRPr="00922A13" w:rsidTr="008F41CE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7 616 646,8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3 751 154,6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4 057 164,2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5 178 669,3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6 680 263,3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9 054 356,2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36 338 254,4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7 616 646,8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3 751 154,6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4 057 164,2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5 178 669,3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6 680 263,3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9 054 356,2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36 338 254,4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Процессная </w:t>
            </w:r>
          </w:p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181 615,0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1 845 749,8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1 321 943,3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962 075,0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1 095 961,9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1 134 980,7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6 542 325,7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7 798 261,8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5 596 904,4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5 379 107,5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6 140 744,3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7 776 225,2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10 189 336,9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42 880 580,1</w:t>
            </w:r>
          </w:p>
        </w:tc>
      </w:tr>
      <w:tr w:rsidR="008F41CE" w:rsidRPr="00922A13" w:rsidTr="008F41CE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F41CE" w:rsidRPr="00922A13" w:rsidTr="008F41CE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8 719 420,1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11 110 705,9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12 304 062,6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12 168 425,4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13 210 095,3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14 727 030,7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72 239 740,0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8 719 420,1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11 110 705,9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12 304 062,6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12 168 425,4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13 210 095,3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14 727 030,7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72 239 740,0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Процессная </w:t>
            </w:r>
          </w:p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F41CE" w:rsidRPr="00922A13" w:rsidTr="008F41CE">
        <w:trPr>
          <w:trHeight w:val="277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C816BF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C816BF">
              <w:rPr>
                <w:color w:val="000000"/>
                <w:sz w:val="20"/>
                <w:szCs w:val="20"/>
              </w:rPr>
              <w:t>8 719 420,1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C816BF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C816BF">
              <w:rPr>
                <w:color w:val="000000"/>
                <w:sz w:val="20"/>
                <w:szCs w:val="20"/>
              </w:rPr>
              <w:t>11 110 705,9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C816BF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C816BF">
              <w:rPr>
                <w:color w:val="000000"/>
                <w:sz w:val="20"/>
                <w:szCs w:val="20"/>
              </w:rPr>
              <w:t>12 304 062,6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C816BF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C816BF">
              <w:rPr>
                <w:color w:val="000000"/>
                <w:sz w:val="20"/>
                <w:szCs w:val="20"/>
              </w:rPr>
              <w:t>12 168 425,4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C816BF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C816BF">
              <w:rPr>
                <w:color w:val="000000"/>
                <w:sz w:val="20"/>
                <w:szCs w:val="20"/>
              </w:rPr>
              <w:t>13 210 095,3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C816BF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C816BF">
              <w:rPr>
                <w:color w:val="000000"/>
                <w:sz w:val="20"/>
                <w:szCs w:val="20"/>
              </w:rPr>
              <w:t>14 727 030,7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C816BF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C816BF">
              <w:rPr>
                <w:color w:val="000000"/>
                <w:sz w:val="20"/>
                <w:szCs w:val="20"/>
              </w:rPr>
              <w:t>72 239 740,0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16 336 066,9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14 861 860,5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16 361 226,8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17 347 094,7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19 890 358,6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23 781 386,9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108</w:t>
            </w:r>
            <w:r>
              <w:rPr>
                <w:color w:val="000000"/>
                <w:sz w:val="20"/>
                <w:szCs w:val="20"/>
              </w:rPr>
              <w:t> 577 994,4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16 336 066,9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14 861 860,5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16 361 226,8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17 347 094,7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19 890 358,6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23 781 386,9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108</w:t>
            </w:r>
            <w:r>
              <w:rPr>
                <w:color w:val="000000"/>
                <w:sz w:val="20"/>
                <w:szCs w:val="20"/>
              </w:rPr>
              <w:t> 577 994,4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2D09B8" w:rsidRDefault="008F41CE" w:rsidP="008F41CE">
            <w:pPr>
              <w:rPr>
                <w:b/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181 615,0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1 845 749,8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1 321 943,3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>962 075,0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1 095 961,9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1 134 980,7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6 542 325,7</w:t>
            </w:r>
          </w:p>
        </w:tc>
      </w:tr>
      <w:tr w:rsidR="008F41CE" w:rsidRPr="00922A13" w:rsidTr="008F41CE">
        <w:trPr>
          <w:trHeight w:val="39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C816BF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C816BF">
              <w:rPr>
                <w:color w:val="000000"/>
                <w:sz w:val="20"/>
                <w:szCs w:val="20"/>
              </w:rPr>
              <w:t>16 517 681,9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C816BF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16 707 610,3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C816BF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C816BF">
              <w:rPr>
                <w:color w:val="000000"/>
                <w:sz w:val="20"/>
                <w:szCs w:val="20"/>
              </w:rPr>
              <w:t>17 683 170,1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C816BF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C816BF">
              <w:rPr>
                <w:color w:val="000000"/>
                <w:sz w:val="20"/>
                <w:szCs w:val="20"/>
              </w:rPr>
              <w:t>18 309 169,7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C816BF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C816BF">
              <w:rPr>
                <w:color w:val="000000"/>
                <w:sz w:val="20"/>
                <w:szCs w:val="20"/>
              </w:rPr>
              <w:t>20 986 320,5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C816BF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C816BF">
              <w:rPr>
                <w:color w:val="000000"/>
                <w:sz w:val="20"/>
                <w:szCs w:val="20"/>
              </w:rPr>
              <w:t>24 916 367,6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C816BF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115 120 320,1</w:t>
            </w:r>
          </w:p>
        </w:tc>
      </w:tr>
    </w:tbl>
    <w:p w:rsidR="000A3ED2" w:rsidRDefault="00C74E9C" w:rsidP="004C4875">
      <w:pPr>
        <w:autoSpaceDE w:val="0"/>
        <w:autoSpaceDN w:val="0"/>
        <w:adjustRightInd w:val="0"/>
        <w:ind w:left="-426" w:right="-284"/>
        <w:jc w:val="right"/>
      </w:pPr>
      <w:r>
        <w:t>».</w:t>
      </w:r>
    </w:p>
    <w:p w:rsidR="008F41CE" w:rsidRDefault="008F41CE" w:rsidP="008F41CE">
      <w:pPr>
        <w:autoSpaceDE w:val="0"/>
        <w:autoSpaceDN w:val="0"/>
        <w:adjustRightInd w:val="0"/>
        <w:ind w:firstLine="567"/>
        <w:jc w:val="both"/>
      </w:pPr>
      <w:r>
        <w:t xml:space="preserve">1.1.1.2. </w:t>
      </w:r>
      <w:r w:rsidRPr="00FB09D5">
        <w:t>Пункт</w:t>
      </w:r>
      <w:r>
        <w:t>ы</w:t>
      </w:r>
      <w:r w:rsidRPr="00FB09D5">
        <w:t xml:space="preserve"> </w:t>
      </w:r>
      <w:r>
        <w:t xml:space="preserve">5-7 </w:t>
      </w:r>
      <w:r w:rsidRPr="00FB09D5">
        <w:t>изложить в следующей редакции:</w:t>
      </w:r>
    </w:p>
    <w:p w:rsidR="008F41CE" w:rsidRDefault="008F41CE" w:rsidP="008F41CE">
      <w:pPr>
        <w:autoSpaceDE w:val="0"/>
        <w:autoSpaceDN w:val="0"/>
        <w:adjustRightInd w:val="0"/>
        <w:ind w:left="-426"/>
        <w:jc w:val="both"/>
      </w:pPr>
      <w:r>
        <w:t>«</w:t>
      </w:r>
    </w:p>
    <w:tbl>
      <w:tblPr>
        <w:tblW w:w="15594" w:type="dxa"/>
        <w:tblInd w:w="-436" w:type="dxa"/>
        <w:tblLook w:val="04A0" w:firstRow="1" w:lastRow="0" w:firstColumn="1" w:lastColumn="0" w:noHBand="0" w:noVBand="1"/>
      </w:tblPr>
      <w:tblGrid>
        <w:gridCol w:w="496"/>
        <w:gridCol w:w="1734"/>
        <w:gridCol w:w="1889"/>
        <w:gridCol w:w="1272"/>
        <w:gridCol w:w="1001"/>
        <w:gridCol w:w="1445"/>
        <w:gridCol w:w="1269"/>
        <w:gridCol w:w="1269"/>
        <w:gridCol w:w="1269"/>
        <w:gridCol w:w="1269"/>
        <w:gridCol w:w="1270"/>
        <w:gridCol w:w="1411"/>
      </w:tblGrid>
      <w:tr w:rsidR="008F41CE" w:rsidRPr="00922A13" w:rsidTr="008F41CE">
        <w:trPr>
          <w:trHeight w:val="63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Бюджет </w:t>
            </w:r>
          </w:p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F41CE" w:rsidRPr="00922A13" w:rsidTr="008F41CE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241 120,6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7202CA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112 642,1</w:t>
            </w:r>
            <w:r w:rsidR="008F41CE"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65 842,5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249 816,2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274 797,8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177 734,8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7202CA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1 121 954,0</w:t>
            </w:r>
            <w:r w:rsidR="008F41CE"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7202CA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745691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241 120,6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745691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112 642,1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745691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65 842,5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745691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249 816,2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745691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274 797,8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745691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177 734,8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745691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1 121 954,0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Процессная </w:t>
            </w:r>
          </w:p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84 893,6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160 500,0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254 900,0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135 288,0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65 511,8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67 779,0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768 872,4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326 014,2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7202CA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273 142,1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320 742,5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385 104,2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340 309,6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245 513,8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7202CA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1 890 826,4</w:t>
            </w:r>
            <w:r w:rsidR="008F41CE"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8F41CE" w:rsidRPr="00922A13" w:rsidTr="008F41CE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F41CE" w:rsidRPr="00922A13" w:rsidTr="008F41CE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Процессная </w:t>
            </w:r>
          </w:p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14 800,0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53 280,0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126 360,0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70 200,0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264 640,0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14 800,0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53 280,0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126 360,0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70 200,0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264 640,0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8F41CE" w:rsidRPr="00922A13" w:rsidTr="008F41CE">
        <w:trPr>
          <w:trHeight w:val="7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F41CE" w:rsidRPr="00922A13" w:rsidTr="008F41CE">
        <w:trPr>
          <w:trHeight w:val="14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2 451 800,0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1 765 170,0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1 591 940,0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1 605 970,0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1 622 820,0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1 663 180,0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10 700 880,0  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2 451 800,0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1 765 170,0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1 591 940,0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1 605 970,0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1 622 820,0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1 663 180,0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10 700 880,0  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Процессная </w:t>
            </w:r>
          </w:p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2 451 800,0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1 765 170,0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1 591 940,0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1 605 970,0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1 622 820,0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1 663 180,0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10 700 880,0  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2 692 920,6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7202CA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1 877 812,1</w:t>
            </w:r>
            <w:r w:rsidR="008F41CE"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1 657 782,5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1 855 786,2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1 897 617,8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1 840 914,8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7202CA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11 822 834,0</w:t>
            </w:r>
            <w:r w:rsidR="008F41CE"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7202CA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745691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2 692 920,6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745691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1 877 812,1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745691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1 657 782,5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745691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1 855 786,2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745691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1 897 617,8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745691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1 840 914,8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745691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11 822 834,0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99 693,6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213 780,0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381 260,0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205 488,0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65 511,8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67 779,0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1 033 512,4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8F41CE" w:rsidRPr="00922A13" w:rsidTr="008F41CE">
        <w:trPr>
          <w:trHeight w:val="39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2 792 614,2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7202CA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2 091 592,1</w:t>
            </w:r>
            <w:r w:rsidR="008F41CE"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2 039 042,5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2 061 274,2</w:t>
            </w:r>
            <w:r w:rsidRPr="00745691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1 963 129,6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745691">
              <w:rPr>
                <w:color w:val="000000"/>
                <w:sz w:val="20"/>
                <w:szCs w:val="20"/>
              </w:rPr>
              <w:t xml:space="preserve">1 908 693,8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745691" w:rsidRDefault="008F41CE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7202CA">
              <w:rPr>
                <w:color w:val="000000"/>
                <w:sz w:val="20"/>
                <w:szCs w:val="20"/>
              </w:rPr>
              <w:t> 856 346,4</w:t>
            </w:r>
          </w:p>
        </w:tc>
      </w:tr>
      <w:tr w:rsidR="008F41CE" w:rsidRPr="00922A13" w:rsidTr="008F41CE">
        <w:trPr>
          <w:trHeight w:val="63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Подпрограмма  5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Бюджет </w:t>
            </w:r>
          </w:p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F41CE" w:rsidRPr="00922A13" w:rsidTr="008F41CE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85 046,3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7202CA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56 568,3</w:t>
            </w:r>
            <w:r w:rsidR="008F41CE"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90 228,1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7202CA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291 842,7</w:t>
            </w:r>
          </w:p>
        </w:tc>
      </w:tr>
      <w:tr w:rsidR="007202CA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85 046,3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56 568,3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90 228,1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291 842,7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Процессная </w:t>
            </w:r>
          </w:p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9 732,6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31 523,7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32 753,1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34 030,5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108 039,9  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94 778,9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7202CA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88 092,0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122 981,2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54 030,5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7202CA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399 882,6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202CA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85 046,3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56 568,3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90 228,1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291 842,7</w:t>
            </w:r>
          </w:p>
        </w:tc>
      </w:tr>
      <w:tr w:rsidR="007202CA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85 046,3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56 568,3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90 228,1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291 842,7</w:t>
            </w:r>
          </w:p>
        </w:tc>
      </w:tr>
      <w:tr w:rsidR="007202CA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9 732,6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31 523,7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32 753,1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34 030,5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108 039,9  </w:t>
            </w:r>
          </w:p>
        </w:tc>
      </w:tr>
      <w:tr w:rsidR="007202CA" w:rsidRPr="00C816BF" w:rsidTr="008F41CE">
        <w:trPr>
          <w:trHeight w:val="39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C816BF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C816BF">
              <w:rPr>
                <w:color w:val="000000"/>
                <w:sz w:val="20"/>
                <w:szCs w:val="20"/>
              </w:rPr>
              <w:t xml:space="preserve">94 778,9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C816BF" w:rsidRDefault="007202CA" w:rsidP="003E580E">
            <w:pPr>
              <w:jc w:val="right"/>
              <w:rPr>
                <w:color w:val="000000"/>
                <w:sz w:val="20"/>
                <w:szCs w:val="20"/>
              </w:rPr>
            </w:pPr>
            <w:r w:rsidRPr="00C816BF">
              <w:rPr>
                <w:color w:val="000000"/>
                <w:sz w:val="20"/>
                <w:szCs w:val="20"/>
              </w:rPr>
              <w:t>88</w:t>
            </w:r>
            <w:r w:rsidR="003E580E">
              <w:rPr>
                <w:color w:val="000000"/>
                <w:sz w:val="20"/>
                <w:szCs w:val="20"/>
              </w:rPr>
              <w:t> 092,0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3E580E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C816BF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C816BF">
              <w:rPr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C816BF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C816BF">
              <w:rPr>
                <w:color w:val="000000"/>
                <w:sz w:val="20"/>
                <w:szCs w:val="20"/>
              </w:rPr>
              <w:t xml:space="preserve">122 981,2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C816BF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C816BF">
              <w:rPr>
                <w:color w:val="000000"/>
                <w:sz w:val="20"/>
                <w:szCs w:val="20"/>
              </w:rPr>
              <w:t xml:space="preserve">54 030,5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C816BF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399 882,6</w:t>
            </w:r>
          </w:p>
        </w:tc>
      </w:tr>
      <w:tr w:rsidR="008F41CE" w:rsidRPr="00922A13" w:rsidTr="008F41CE">
        <w:trPr>
          <w:trHeight w:val="63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Подпрограмма  6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Бюджет </w:t>
            </w:r>
          </w:p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F41CE" w:rsidRPr="00922A13" w:rsidTr="008F41CE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1 447 119,5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7202CA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2 141 003,4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1 079 673,4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916 574,7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2 205 720,3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2 604 399,2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7202CA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10 394 490,5</w:t>
            </w:r>
            <w:r w:rsidR="008F41CE"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7202CA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1 447 119,5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2 141 003,4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1 079 673,4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916 574,7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2 205 720,3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2 604 399,2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10 394 490,5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Процессная </w:t>
            </w:r>
          </w:p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3 793 042,5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4 607 354,6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5 087 464,5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5 197 799,9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5 400 833,9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5 620 966,2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>29</w:t>
            </w:r>
            <w:r>
              <w:rPr>
                <w:color w:val="000000"/>
                <w:sz w:val="20"/>
                <w:szCs w:val="20"/>
              </w:rPr>
              <w:t> 707 461,6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5 240 162,0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7202CA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6 748 358,0</w:t>
            </w:r>
            <w:r w:rsidR="008F41CE"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6 167 137,9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6 114 374,6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7 606 554,2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8 225 365,4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A706BB" w:rsidRDefault="007202CA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40 101 952,1</w:t>
            </w:r>
          </w:p>
        </w:tc>
      </w:tr>
      <w:tr w:rsidR="008F41CE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1CE" w:rsidRPr="00922A13" w:rsidRDefault="008F41CE" w:rsidP="008F41C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CE" w:rsidRPr="00922A13" w:rsidRDefault="008F41CE" w:rsidP="008F41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202CA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1 447 119,5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2 141 003,4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1 079 673,4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916 574,7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2 205 720,3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2 604 399,2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10 394 490,5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7202CA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1 447 119,5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2 141 003,4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1 079 673,4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916 574,7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2 205 720,3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2 604 399,2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10 394 490,5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7202CA" w:rsidRPr="00922A13" w:rsidTr="008F41CE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3 793 042,5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4 607 354,6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5 087 464,5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5 197 799,9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5 400 833,9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5 620 966,2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>29</w:t>
            </w:r>
            <w:r>
              <w:rPr>
                <w:color w:val="000000"/>
                <w:sz w:val="20"/>
                <w:szCs w:val="20"/>
              </w:rPr>
              <w:t> 707 461,6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7202CA" w:rsidRPr="00922A13" w:rsidTr="008F41CE">
        <w:trPr>
          <w:trHeight w:val="39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2CA" w:rsidRPr="00922A13" w:rsidRDefault="007202CA" w:rsidP="007202CA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5 240 162,0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6 748 358,0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3E580E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6 167 137,9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6 114 374,6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7 606 554,2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8 225 365,4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40 101 952,1</w:t>
            </w:r>
          </w:p>
        </w:tc>
      </w:tr>
    </w:tbl>
    <w:p w:rsidR="008F41CE" w:rsidRDefault="008F41CE" w:rsidP="008F41CE">
      <w:pPr>
        <w:autoSpaceDE w:val="0"/>
        <w:autoSpaceDN w:val="0"/>
        <w:adjustRightInd w:val="0"/>
        <w:ind w:right="-284" w:firstLine="567"/>
        <w:jc w:val="right"/>
      </w:pPr>
      <w:r>
        <w:t>».</w:t>
      </w:r>
    </w:p>
    <w:p w:rsidR="001E173B" w:rsidRPr="00FB09D5" w:rsidRDefault="0037723D" w:rsidP="001E173B">
      <w:pPr>
        <w:autoSpaceDE w:val="0"/>
        <w:autoSpaceDN w:val="0"/>
        <w:adjustRightInd w:val="0"/>
        <w:ind w:firstLine="567"/>
        <w:jc w:val="both"/>
      </w:pPr>
      <w:r>
        <w:t>1.</w:t>
      </w:r>
      <w:r w:rsidR="007202CA">
        <w:t>1.2</w:t>
      </w:r>
      <w:r w:rsidR="003715BE" w:rsidRPr="00FB09D5">
        <w:t>.</w:t>
      </w:r>
      <w:r w:rsidR="001E173B" w:rsidRPr="00FB09D5">
        <w:t xml:space="preserve"> В </w:t>
      </w:r>
      <w:hyperlink r:id="rId18" w:history="1">
        <w:r w:rsidR="001E173B" w:rsidRPr="00FB09D5">
          <w:t xml:space="preserve">таблице 5 </w:t>
        </w:r>
      </w:hyperlink>
      <w:r w:rsidR="003715BE" w:rsidRPr="00FB09D5">
        <w:t xml:space="preserve">раздела </w:t>
      </w:r>
      <w:r w:rsidR="009A4F1E">
        <w:t>7</w:t>
      </w:r>
      <w:r w:rsidR="001E173B" w:rsidRPr="00FB09D5">
        <w:t>:</w:t>
      </w:r>
    </w:p>
    <w:p w:rsidR="001E173B" w:rsidRDefault="007202CA" w:rsidP="001E173B">
      <w:pPr>
        <w:autoSpaceDE w:val="0"/>
        <w:autoSpaceDN w:val="0"/>
        <w:adjustRightInd w:val="0"/>
        <w:ind w:firstLine="567"/>
        <w:jc w:val="both"/>
      </w:pPr>
      <w:r>
        <w:t>1</w:t>
      </w:r>
      <w:r w:rsidR="001E173B" w:rsidRPr="00FB09D5">
        <w:t>.</w:t>
      </w:r>
      <w:r>
        <w:t>1.2</w:t>
      </w:r>
      <w:r w:rsidR="001E173B" w:rsidRPr="00FB09D5">
        <w:t>.</w:t>
      </w:r>
      <w:r w:rsidR="009A10BF">
        <w:t>1.</w:t>
      </w:r>
      <w:r w:rsidR="001E173B" w:rsidRPr="00FB09D5">
        <w:t xml:space="preserve"> Пункт</w:t>
      </w:r>
      <w:r>
        <w:t>ы</w:t>
      </w:r>
      <w:r w:rsidR="001E173B" w:rsidRPr="00FB09D5">
        <w:t xml:space="preserve"> </w:t>
      </w:r>
      <w:r w:rsidR="007453F6" w:rsidRPr="00FB09D5">
        <w:t>1</w:t>
      </w:r>
      <w:r>
        <w:t>.1-1.5</w:t>
      </w:r>
      <w:r w:rsidR="009A4F1E">
        <w:t xml:space="preserve"> </w:t>
      </w:r>
      <w:r w:rsidR="001E173B" w:rsidRPr="00FB09D5">
        <w:t>изложить в следующей редакции:</w:t>
      </w:r>
    </w:p>
    <w:p w:rsidR="007202CA" w:rsidRPr="00FB09D5" w:rsidRDefault="001E173B" w:rsidP="00432769">
      <w:pPr>
        <w:ind w:left="-426" w:right="-314"/>
      </w:pPr>
      <w:r w:rsidRPr="00FB09D5">
        <w:t>«</w:t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2512"/>
        <w:gridCol w:w="3402"/>
        <w:gridCol w:w="1417"/>
        <w:gridCol w:w="1276"/>
        <w:gridCol w:w="1276"/>
        <w:gridCol w:w="1276"/>
        <w:gridCol w:w="1275"/>
        <w:gridCol w:w="1276"/>
        <w:gridCol w:w="1418"/>
      </w:tblGrid>
      <w:tr w:rsidR="00E069A1" w:rsidRPr="0051389E" w:rsidTr="00E069A1">
        <w:trPr>
          <w:trHeight w:val="495"/>
        </w:trPr>
        <w:tc>
          <w:tcPr>
            <w:tcW w:w="466" w:type="dxa"/>
            <w:vMerge w:val="restart"/>
            <w:shd w:val="clear" w:color="auto" w:fill="auto"/>
            <w:vAlign w:val="center"/>
            <w:hideMark/>
          </w:tcPr>
          <w:p w:rsidR="007202CA" w:rsidRPr="0051389E" w:rsidRDefault="007202CA" w:rsidP="00E069A1">
            <w:pPr>
              <w:ind w:left="-4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512" w:type="dxa"/>
            <w:vMerge w:val="restart"/>
            <w:shd w:val="clear" w:color="auto" w:fill="auto"/>
            <w:vAlign w:val="center"/>
            <w:hideMark/>
          </w:tcPr>
          <w:p w:rsidR="007202CA" w:rsidRPr="0051389E" w:rsidRDefault="007202CA" w:rsidP="00432769">
            <w:pPr>
              <w:rPr>
                <w:color w:val="000000"/>
                <w:sz w:val="20"/>
                <w:szCs w:val="20"/>
              </w:rPr>
            </w:pPr>
            <w:r w:rsidRPr="0051389E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7202CA" w:rsidRPr="0051389E" w:rsidRDefault="007202CA" w:rsidP="007202CA">
            <w:pPr>
              <w:rPr>
                <w:color w:val="000000"/>
                <w:sz w:val="20"/>
                <w:szCs w:val="20"/>
              </w:rPr>
            </w:pPr>
            <w:r w:rsidRPr="0051389E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3 216 340,7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4 404 628,0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4 063 898,6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5 749 965,8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 609 325,9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5 287 166,6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27 331 325,6</w:t>
            </w:r>
          </w:p>
        </w:tc>
      </w:tr>
      <w:tr w:rsidR="00E069A1" w:rsidRPr="0051389E" w:rsidTr="00E069A1">
        <w:trPr>
          <w:trHeight w:val="330"/>
        </w:trPr>
        <w:tc>
          <w:tcPr>
            <w:tcW w:w="466" w:type="dxa"/>
            <w:vMerge/>
            <w:vAlign w:val="center"/>
            <w:hideMark/>
          </w:tcPr>
          <w:p w:rsidR="007202CA" w:rsidRPr="0051389E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2" w:type="dxa"/>
            <w:vMerge/>
            <w:vAlign w:val="center"/>
            <w:hideMark/>
          </w:tcPr>
          <w:p w:rsidR="007202CA" w:rsidRPr="0051389E" w:rsidRDefault="007202CA" w:rsidP="007202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7202CA" w:rsidRPr="0051389E" w:rsidRDefault="007202CA" w:rsidP="007202CA">
            <w:pPr>
              <w:rPr>
                <w:color w:val="000000"/>
                <w:sz w:val="20"/>
                <w:szCs w:val="20"/>
              </w:rPr>
            </w:pPr>
            <w:r w:rsidRPr="0051389E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3 216 340,7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4 404 628,0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4 063 898,6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5 749 965,8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 609 325,9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5 287 166,6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202CA" w:rsidRPr="00A706BB" w:rsidRDefault="007202CA" w:rsidP="007202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27 331 325,6</w:t>
            </w:r>
          </w:p>
        </w:tc>
      </w:tr>
      <w:tr w:rsidR="00E069A1" w:rsidRPr="0051389E" w:rsidTr="00E069A1">
        <w:trPr>
          <w:trHeight w:val="409"/>
        </w:trPr>
        <w:tc>
          <w:tcPr>
            <w:tcW w:w="466" w:type="dxa"/>
            <w:vMerge w:val="restart"/>
            <w:shd w:val="clear" w:color="auto" w:fill="auto"/>
            <w:vAlign w:val="center"/>
            <w:hideMark/>
          </w:tcPr>
          <w:p w:rsidR="007202CA" w:rsidRPr="0051389E" w:rsidRDefault="007202CA" w:rsidP="004327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2512" w:type="dxa"/>
            <w:vMerge w:val="restart"/>
            <w:shd w:val="clear" w:color="auto" w:fill="auto"/>
            <w:vAlign w:val="center"/>
            <w:hideMark/>
          </w:tcPr>
          <w:p w:rsidR="007202CA" w:rsidRPr="0051389E" w:rsidRDefault="007202CA" w:rsidP="00432769">
            <w:pPr>
              <w:rPr>
                <w:color w:val="000000"/>
                <w:sz w:val="20"/>
                <w:szCs w:val="20"/>
              </w:rPr>
            </w:pPr>
            <w:r w:rsidRPr="0051389E"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7202CA" w:rsidRPr="0051389E" w:rsidRDefault="007202CA" w:rsidP="007202CA">
            <w:pPr>
              <w:rPr>
                <w:color w:val="000000"/>
                <w:sz w:val="20"/>
                <w:szCs w:val="20"/>
              </w:rPr>
            </w:pPr>
            <w:r w:rsidRPr="0051389E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7 616 646,8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C1666B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3 751 154,6</w:t>
            </w:r>
            <w:r w:rsidR="007202CA"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4 057 164,2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5 178 669,3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6 680 263,3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9 054 356,2 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202CA" w:rsidRPr="00A706BB" w:rsidRDefault="00C1666B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36 338 254,4</w:t>
            </w:r>
            <w:r w:rsidR="007202CA"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E069A1" w:rsidRPr="0051389E" w:rsidTr="00E069A1">
        <w:trPr>
          <w:trHeight w:val="330"/>
        </w:trPr>
        <w:tc>
          <w:tcPr>
            <w:tcW w:w="466" w:type="dxa"/>
            <w:vMerge/>
            <w:vAlign w:val="center"/>
            <w:hideMark/>
          </w:tcPr>
          <w:p w:rsidR="00C1666B" w:rsidRPr="0051389E" w:rsidRDefault="00C1666B" w:rsidP="00C1666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2" w:type="dxa"/>
            <w:vMerge/>
            <w:vAlign w:val="center"/>
            <w:hideMark/>
          </w:tcPr>
          <w:p w:rsidR="00C1666B" w:rsidRPr="0051389E" w:rsidRDefault="00C1666B" w:rsidP="00C1666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C1666B" w:rsidRPr="0051389E" w:rsidRDefault="00C1666B" w:rsidP="00C1666B">
            <w:pPr>
              <w:rPr>
                <w:color w:val="000000"/>
                <w:sz w:val="20"/>
                <w:szCs w:val="20"/>
              </w:rPr>
            </w:pPr>
            <w:r w:rsidRPr="0051389E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1666B" w:rsidRPr="00A706BB" w:rsidRDefault="00C1666B" w:rsidP="00C1666B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7 616 646,8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666B" w:rsidRPr="00A706BB" w:rsidRDefault="00C1666B" w:rsidP="00C166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3 751 154,6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666B" w:rsidRPr="00A706BB" w:rsidRDefault="00C1666B" w:rsidP="00C1666B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4 057 164,2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666B" w:rsidRPr="00A706BB" w:rsidRDefault="00C1666B" w:rsidP="00C1666B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5 178 669,3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1666B" w:rsidRPr="00A706BB" w:rsidRDefault="00C1666B" w:rsidP="00C1666B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6 680 263,3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666B" w:rsidRPr="00A706BB" w:rsidRDefault="00C1666B" w:rsidP="00C1666B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9 054 356,2 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1666B" w:rsidRPr="00A706BB" w:rsidRDefault="00C1666B" w:rsidP="00C166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36 338 254,4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E069A1" w:rsidRPr="0051389E" w:rsidTr="00E069A1">
        <w:trPr>
          <w:trHeight w:val="337"/>
        </w:trPr>
        <w:tc>
          <w:tcPr>
            <w:tcW w:w="466" w:type="dxa"/>
            <w:vMerge w:val="restart"/>
            <w:shd w:val="clear" w:color="auto" w:fill="auto"/>
            <w:vAlign w:val="center"/>
            <w:hideMark/>
          </w:tcPr>
          <w:p w:rsidR="007202CA" w:rsidRPr="0051389E" w:rsidRDefault="007202CA" w:rsidP="004327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2512" w:type="dxa"/>
            <w:vMerge w:val="restart"/>
            <w:shd w:val="clear" w:color="auto" w:fill="auto"/>
            <w:vAlign w:val="center"/>
            <w:hideMark/>
          </w:tcPr>
          <w:p w:rsidR="007202CA" w:rsidRPr="0051389E" w:rsidRDefault="007202CA" w:rsidP="00432769">
            <w:pPr>
              <w:rPr>
                <w:color w:val="000000"/>
                <w:sz w:val="20"/>
                <w:szCs w:val="20"/>
              </w:rPr>
            </w:pPr>
            <w:r w:rsidRPr="0051389E">
              <w:rPr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7202CA" w:rsidRPr="0051389E" w:rsidRDefault="007202CA" w:rsidP="007202CA">
            <w:pPr>
              <w:rPr>
                <w:color w:val="000000"/>
                <w:sz w:val="20"/>
                <w:szCs w:val="20"/>
              </w:rPr>
            </w:pPr>
            <w:r w:rsidRPr="0051389E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326 014,2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C1666B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273 142,1</w:t>
            </w:r>
            <w:r w:rsidR="007202CA"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320 742,5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385 104,2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340 309,6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245 513,8 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202CA" w:rsidRPr="00A706BB" w:rsidRDefault="00C1666B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1 890 826,4</w:t>
            </w:r>
          </w:p>
        </w:tc>
      </w:tr>
      <w:tr w:rsidR="00E069A1" w:rsidRPr="0051389E" w:rsidTr="00E069A1">
        <w:trPr>
          <w:trHeight w:val="429"/>
        </w:trPr>
        <w:tc>
          <w:tcPr>
            <w:tcW w:w="466" w:type="dxa"/>
            <w:vMerge/>
            <w:vAlign w:val="center"/>
            <w:hideMark/>
          </w:tcPr>
          <w:p w:rsidR="007202CA" w:rsidRPr="0051389E" w:rsidRDefault="007202CA" w:rsidP="0043276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2" w:type="dxa"/>
            <w:vMerge/>
            <w:vAlign w:val="center"/>
            <w:hideMark/>
          </w:tcPr>
          <w:p w:rsidR="007202CA" w:rsidRPr="0051389E" w:rsidRDefault="007202CA" w:rsidP="0043276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7202CA" w:rsidRPr="0051389E" w:rsidRDefault="007202CA" w:rsidP="00432769">
            <w:pPr>
              <w:rPr>
                <w:color w:val="000000"/>
                <w:sz w:val="20"/>
                <w:szCs w:val="20"/>
              </w:rPr>
            </w:pPr>
            <w:r w:rsidRPr="0051389E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14 800,0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53 280,0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126 360,0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70 200,0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264 640,0</w:t>
            </w:r>
          </w:p>
        </w:tc>
      </w:tr>
      <w:tr w:rsidR="00E069A1" w:rsidRPr="0051389E" w:rsidTr="00E069A1">
        <w:trPr>
          <w:trHeight w:val="330"/>
        </w:trPr>
        <w:tc>
          <w:tcPr>
            <w:tcW w:w="466" w:type="dxa"/>
            <w:vMerge/>
            <w:vAlign w:val="center"/>
            <w:hideMark/>
          </w:tcPr>
          <w:p w:rsidR="007202CA" w:rsidRPr="0051389E" w:rsidRDefault="007202CA" w:rsidP="0043276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2" w:type="dxa"/>
            <w:vMerge/>
            <w:vAlign w:val="center"/>
            <w:hideMark/>
          </w:tcPr>
          <w:p w:rsidR="007202CA" w:rsidRPr="0051389E" w:rsidRDefault="007202CA" w:rsidP="0043276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7202CA" w:rsidRPr="0051389E" w:rsidRDefault="007202CA" w:rsidP="00432769">
            <w:pPr>
              <w:rPr>
                <w:color w:val="000000"/>
                <w:sz w:val="20"/>
                <w:szCs w:val="20"/>
              </w:rPr>
            </w:pPr>
            <w:r w:rsidRPr="0051389E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340 814,2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C1666B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326 442,1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447 102,5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455 304,2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340 309,6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245 513,8 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202CA" w:rsidRPr="00A706BB" w:rsidRDefault="00C1666B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2 155 466,4</w:t>
            </w:r>
          </w:p>
        </w:tc>
      </w:tr>
      <w:tr w:rsidR="00E069A1" w:rsidRPr="0051389E" w:rsidTr="00E069A1">
        <w:trPr>
          <w:trHeight w:val="483"/>
        </w:trPr>
        <w:tc>
          <w:tcPr>
            <w:tcW w:w="466" w:type="dxa"/>
            <w:vMerge w:val="restart"/>
            <w:shd w:val="clear" w:color="auto" w:fill="auto"/>
            <w:vAlign w:val="center"/>
            <w:hideMark/>
          </w:tcPr>
          <w:p w:rsidR="007202CA" w:rsidRPr="0051389E" w:rsidRDefault="007202CA" w:rsidP="004327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2512" w:type="dxa"/>
            <w:vMerge w:val="restart"/>
            <w:shd w:val="clear" w:color="auto" w:fill="auto"/>
            <w:vAlign w:val="center"/>
            <w:hideMark/>
          </w:tcPr>
          <w:p w:rsidR="007202CA" w:rsidRPr="0051389E" w:rsidRDefault="007202CA" w:rsidP="00432769">
            <w:pPr>
              <w:rPr>
                <w:color w:val="000000"/>
                <w:sz w:val="20"/>
                <w:szCs w:val="20"/>
              </w:rPr>
            </w:pPr>
            <w:r w:rsidRPr="0051389E">
              <w:rPr>
                <w:color w:val="000000"/>
                <w:sz w:val="20"/>
                <w:szCs w:val="20"/>
              </w:rPr>
              <w:t>Подпрограмма 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7202CA" w:rsidRPr="0051389E" w:rsidRDefault="007202CA" w:rsidP="007202CA">
            <w:pPr>
              <w:rPr>
                <w:color w:val="000000"/>
                <w:sz w:val="20"/>
                <w:szCs w:val="20"/>
              </w:rPr>
            </w:pPr>
            <w:r w:rsidRPr="0051389E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29 306,3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C1666B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35 364,8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202CA" w:rsidRPr="00A706BB" w:rsidRDefault="00C1666B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64 671,1</w:t>
            </w:r>
            <w:r w:rsidR="007202CA"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E069A1" w:rsidRPr="0051389E" w:rsidTr="00E069A1">
        <w:trPr>
          <w:trHeight w:val="330"/>
        </w:trPr>
        <w:tc>
          <w:tcPr>
            <w:tcW w:w="466" w:type="dxa"/>
            <w:vMerge/>
            <w:vAlign w:val="center"/>
            <w:hideMark/>
          </w:tcPr>
          <w:p w:rsidR="00C1666B" w:rsidRPr="0051389E" w:rsidRDefault="00C1666B" w:rsidP="00C1666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2" w:type="dxa"/>
            <w:vMerge/>
            <w:vAlign w:val="center"/>
            <w:hideMark/>
          </w:tcPr>
          <w:p w:rsidR="00C1666B" w:rsidRPr="0051389E" w:rsidRDefault="00C1666B" w:rsidP="00C1666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C1666B" w:rsidRPr="0051389E" w:rsidRDefault="00C1666B" w:rsidP="00C1666B">
            <w:pPr>
              <w:rPr>
                <w:color w:val="000000"/>
                <w:sz w:val="20"/>
                <w:szCs w:val="20"/>
              </w:rPr>
            </w:pPr>
            <w:r w:rsidRPr="0051389E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1666B" w:rsidRPr="00A706BB" w:rsidRDefault="00C1666B" w:rsidP="00C1666B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29 306,3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666B" w:rsidRPr="00A706BB" w:rsidRDefault="00C1666B" w:rsidP="00C166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35 364,8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666B" w:rsidRPr="00A706BB" w:rsidRDefault="00C1666B" w:rsidP="00C166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666B" w:rsidRPr="00A706BB" w:rsidRDefault="00C1666B" w:rsidP="00C166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1666B" w:rsidRPr="00A706BB" w:rsidRDefault="00C1666B" w:rsidP="00C166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666B" w:rsidRPr="00A706BB" w:rsidRDefault="00C1666B" w:rsidP="00C166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1666B" w:rsidRPr="00A706BB" w:rsidRDefault="00C1666B" w:rsidP="00C166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64 671,1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E069A1" w:rsidRPr="0051389E" w:rsidTr="00E069A1">
        <w:trPr>
          <w:trHeight w:val="622"/>
        </w:trPr>
        <w:tc>
          <w:tcPr>
            <w:tcW w:w="466" w:type="dxa"/>
            <w:vMerge w:val="restart"/>
            <w:shd w:val="clear" w:color="auto" w:fill="auto"/>
            <w:vAlign w:val="center"/>
            <w:hideMark/>
          </w:tcPr>
          <w:p w:rsidR="007202CA" w:rsidRPr="0051389E" w:rsidRDefault="007202CA" w:rsidP="004327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1.5</w:t>
            </w:r>
          </w:p>
        </w:tc>
        <w:tc>
          <w:tcPr>
            <w:tcW w:w="2512" w:type="dxa"/>
            <w:vMerge w:val="restart"/>
            <w:shd w:val="clear" w:color="auto" w:fill="auto"/>
            <w:vAlign w:val="center"/>
            <w:hideMark/>
          </w:tcPr>
          <w:p w:rsidR="007202CA" w:rsidRPr="0051389E" w:rsidRDefault="007202CA" w:rsidP="00432769">
            <w:pPr>
              <w:rPr>
                <w:color w:val="000000"/>
                <w:sz w:val="20"/>
                <w:szCs w:val="20"/>
              </w:rPr>
            </w:pPr>
            <w:r w:rsidRPr="0051389E">
              <w:rPr>
                <w:color w:val="000000"/>
                <w:sz w:val="20"/>
                <w:szCs w:val="20"/>
              </w:rPr>
              <w:t>Подпрограмма 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7202CA" w:rsidRPr="0051389E" w:rsidRDefault="007202CA" w:rsidP="007202CA">
            <w:pPr>
              <w:rPr>
                <w:color w:val="000000"/>
                <w:sz w:val="20"/>
                <w:szCs w:val="20"/>
              </w:rPr>
            </w:pPr>
            <w:r w:rsidRPr="0051389E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5 240 162,0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C1666B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6 748 358,0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6 167 137,9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6 114 374,6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7 606 554,2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CA" w:rsidRPr="00A706BB" w:rsidRDefault="007202CA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8 225 365,4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202CA" w:rsidRPr="00A706BB" w:rsidRDefault="00C1666B" w:rsidP="004327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40 101 952,1</w:t>
            </w:r>
            <w:r w:rsidR="007202CA"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E069A1" w:rsidRPr="0051389E" w:rsidTr="00E069A1">
        <w:trPr>
          <w:trHeight w:val="276"/>
        </w:trPr>
        <w:tc>
          <w:tcPr>
            <w:tcW w:w="466" w:type="dxa"/>
            <w:vMerge/>
            <w:vAlign w:val="center"/>
            <w:hideMark/>
          </w:tcPr>
          <w:p w:rsidR="00C1666B" w:rsidRPr="0051389E" w:rsidRDefault="00C1666B" w:rsidP="00C1666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2" w:type="dxa"/>
            <w:vMerge/>
            <w:vAlign w:val="center"/>
            <w:hideMark/>
          </w:tcPr>
          <w:p w:rsidR="00C1666B" w:rsidRPr="0051389E" w:rsidRDefault="00C1666B" w:rsidP="00C1666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C1666B" w:rsidRPr="0051389E" w:rsidRDefault="00C1666B" w:rsidP="00C1666B">
            <w:pPr>
              <w:rPr>
                <w:color w:val="000000"/>
                <w:sz w:val="20"/>
                <w:szCs w:val="20"/>
              </w:rPr>
            </w:pPr>
            <w:r w:rsidRPr="0051389E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1666B" w:rsidRPr="00A706BB" w:rsidRDefault="00C1666B" w:rsidP="00C1666B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5 240 162,0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666B" w:rsidRPr="00A706BB" w:rsidRDefault="00C1666B" w:rsidP="00C166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6 748 358,0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666B" w:rsidRPr="00A706BB" w:rsidRDefault="00C1666B" w:rsidP="00C1666B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6 167 137,9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666B" w:rsidRPr="00A706BB" w:rsidRDefault="00C1666B" w:rsidP="00C1666B">
            <w:pPr>
              <w:jc w:val="right"/>
              <w:rPr>
                <w:color w:val="000000"/>
                <w:sz w:val="20"/>
                <w:szCs w:val="20"/>
              </w:rPr>
            </w:pPr>
            <w:r w:rsidRPr="00A706BB">
              <w:rPr>
                <w:color w:val="000000"/>
                <w:sz w:val="20"/>
                <w:szCs w:val="20"/>
              </w:rPr>
              <w:t xml:space="preserve">6 114 374,6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1666B" w:rsidRPr="00A706BB" w:rsidRDefault="00C1666B" w:rsidP="00C166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7 606 554,2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666B" w:rsidRPr="00A706BB" w:rsidRDefault="00C1666B" w:rsidP="00C166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8 225 365,4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1666B" w:rsidRPr="00A706BB" w:rsidRDefault="00C1666B" w:rsidP="00C166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40 101 952,1</w:t>
            </w:r>
            <w:r w:rsidRPr="00A706BB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</w:tbl>
    <w:p w:rsidR="001E173B" w:rsidRPr="00FB09D5" w:rsidRDefault="00565F31" w:rsidP="00E069A1">
      <w:pPr>
        <w:ind w:right="-284"/>
        <w:jc w:val="right"/>
      </w:pPr>
      <w:r w:rsidRPr="00FB09D5">
        <w:t xml:space="preserve"> </w:t>
      </w:r>
      <w:r w:rsidR="001E173B" w:rsidRPr="00FB09D5">
        <w:t>».</w:t>
      </w:r>
    </w:p>
    <w:p w:rsidR="00C1666B" w:rsidRDefault="00C1666B" w:rsidP="00CE112F">
      <w:pPr>
        <w:autoSpaceDE w:val="0"/>
        <w:autoSpaceDN w:val="0"/>
        <w:adjustRightInd w:val="0"/>
        <w:ind w:left="567"/>
        <w:jc w:val="both"/>
      </w:pPr>
      <w:r>
        <w:t>1.1.3. В подразделе 8.1 раздела 8:</w:t>
      </w:r>
    </w:p>
    <w:p w:rsidR="00C1666B" w:rsidRDefault="00C1666B" w:rsidP="00CE112F">
      <w:pPr>
        <w:autoSpaceDE w:val="0"/>
        <w:autoSpaceDN w:val="0"/>
        <w:adjustRightInd w:val="0"/>
        <w:ind w:left="567"/>
        <w:jc w:val="both"/>
      </w:pPr>
      <w:r>
        <w:t xml:space="preserve">1.1.3.1. В абзаце </w:t>
      </w:r>
      <w:r w:rsidR="00E069A1">
        <w:t>первом</w:t>
      </w:r>
      <w:r>
        <w:t xml:space="preserve"> графы 3 пункта 6 число «102 353 123,5» заменить числом «102 321 186,1».</w:t>
      </w:r>
    </w:p>
    <w:p w:rsidR="00E069A1" w:rsidRDefault="00C1666B" w:rsidP="00E069A1">
      <w:pPr>
        <w:autoSpaceDE w:val="0"/>
        <w:autoSpaceDN w:val="0"/>
        <w:adjustRightInd w:val="0"/>
        <w:ind w:left="567"/>
        <w:jc w:val="both"/>
      </w:pPr>
      <w:r>
        <w:t xml:space="preserve">1.1.3.2. </w:t>
      </w:r>
      <w:r w:rsidR="00E069A1">
        <w:t>В абзаце третьем графы 3 пункта 6 число «18 155 744,2» заменить числом «18 123 806,8».</w:t>
      </w:r>
    </w:p>
    <w:p w:rsidR="00E069A1" w:rsidRPr="001B76EE" w:rsidRDefault="00E069A1" w:rsidP="00E069A1">
      <w:pPr>
        <w:autoSpaceDE w:val="0"/>
        <w:autoSpaceDN w:val="0"/>
        <w:adjustRightInd w:val="0"/>
        <w:ind w:firstLine="567"/>
        <w:jc w:val="both"/>
      </w:pPr>
      <w:r>
        <w:t xml:space="preserve">1.1.3.3. </w:t>
      </w:r>
      <w:r w:rsidRPr="00FB09D5">
        <w:t xml:space="preserve">В абзаце </w:t>
      </w:r>
      <w:r>
        <w:t>восьмом</w:t>
      </w:r>
      <w:r w:rsidRPr="00FB09D5">
        <w:t xml:space="preserve"> графы 3 пункта 6 число «</w:t>
      </w:r>
      <w:r>
        <w:t>37 863 263,0</w:t>
      </w:r>
      <w:r w:rsidRPr="001B76EE">
        <w:t>» заменить числом «</w:t>
      </w:r>
      <w:r>
        <w:t>37 831 325,6</w:t>
      </w:r>
      <w:r w:rsidRPr="001B76EE">
        <w:t>».</w:t>
      </w:r>
    </w:p>
    <w:p w:rsidR="00E069A1" w:rsidRPr="001B76EE" w:rsidRDefault="00E069A1" w:rsidP="00E069A1">
      <w:pPr>
        <w:autoSpaceDE w:val="0"/>
        <w:autoSpaceDN w:val="0"/>
        <w:adjustRightInd w:val="0"/>
        <w:ind w:firstLine="567"/>
        <w:jc w:val="both"/>
      </w:pPr>
      <w:r>
        <w:t>1.1.3.4</w:t>
      </w:r>
      <w:r w:rsidRPr="00FB09D5">
        <w:t xml:space="preserve">. В абзаце </w:t>
      </w:r>
      <w:r>
        <w:t>десятом</w:t>
      </w:r>
      <w:r w:rsidRPr="00FB09D5">
        <w:t xml:space="preserve"> графы 3 пункта 6 число «</w:t>
      </w:r>
      <w:r>
        <w:t>6 936 565,4</w:t>
      </w:r>
      <w:r w:rsidRPr="001B76EE">
        <w:t>» заменить числом «</w:t>
      </w:r>
      <w:r>
        <w:t>6 904 628,0</w:t>
      </w:r>
      <w:r w:rsidRPr="001B76EE">
        <w:t>».</w:t>
      </w:r>
    </w:p>
    <w:p w:rsidR="00E069A1" w:rsidRPr="00FB09D5" w:rsidRDefault="00E069A1" w:rsidP="00E069A1">
      <w:pPr>
        <w:autoSpaceDE w:val="0"/>
        <w:autoSpaceDN w:val="0"/>
        <w:adjustRightInd w:val="0"/>
        <w:ind w:left="567"/>
        <w:jc w:val="both"/>
        <w:rPr>
          <w:rFonts w:eastAsia="Calibri"/>
          <w:lang w:eastAsia="en-US"/>
        </w:rPr>
      </w:pPr>
      <w:r>
        <w:t xml:space="preserve">1.1.4. В таблице 8 </w:t>
      </w:r>
      <w:r w:rsidRPr="00FB09D5">
        <w:rPr>
          <w:rFonts w:eastAsia="Calibri"/>
          <w:lang w:eastAsia="en-US"/>
        </w:rPr>
        <w:t>подраздел</w:t>
      </w:r>
      <w:r>
        <w:rPr>
          <w:rFonts w:eastAsia="Calibri"/>
          <w:lang w:eastAsia="en-US"/>
        </w:rPr>
        <w:t>а</w:t>
      </w:r>
      <w:r w:rsidRPr="00FB09D5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8</w:t>
      </w:r>
      <w:r w:rsidRPr="00FB09D5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3</w:t>
      </w:r>
      <w:r w:rsidRPr="00FB09D5">
        <w:rPr>
          <w:rFonts w:eastAsia="Calibri"/>
          <w:lang w:eastAsia="en-US"/>
        </w:rPr>
        <w:t xml:space="preserve"> </w:t>
      </w:r>
      <w:hyperlink r:id="rId19" w:history="1">
        <w:r w:rsidRPr="00FB09D5">
          <w:rPr>
            <w:rFonts w:eastAsia="Calibri"/>
            <w:lang w:eastAsia="en-US"/>
          </w:rPr>
          <w:t>раздела</w:t>
        </w:r>
      </w:hyperlink>
      <w:r w:rsidRPr="00FB09D5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8</w:t>
      </w:r>
      <w:r w:rsidRPr="00FB09D5">
        <w:rPr>
          <w:rFonts w:eastAsia="Calibri"/>
          <w:lang w:eastAsia="en-US"/>
        </w:rPr>
        <w:t>:</w:t>
      </w:r>
    </w:p>
    <w:p w:rsidR="00E069A1" w:rsidRDefault="00E069A1" w:rsidP="00E069A1">
      <w:pPr>
        <w:pStyle w:val="af1"/>
        <w:tabs>
          <w:tab w:val="left" w:pos="142"/>
          <w:tab w:val="left" w:pos="851"/>
        </w:tabs>
        <w:ind w:left="567"/>
        <w:jc w:val="both"/>
      </w:pPr>
      <w:r>
        <w:t xml:space="preserve">1.1.4.1. </w:t>
      </w:r>
      <w:r w:rsidRPr="00FB09D5">
        <w:t>Пункт</w:t>
      </w:r>
      <w:r>
        <w:t>ы</w:t>
      </w:r>
      <w:r w:rsidRPr="00FB09D5">
        <w:t xml:space="preserve"> 1</w:t>
      </w:r>
      <w:r>
        <w:t xml:space="preserve"> и 1.1.</w:t>
      </w:r>
      <w:r w:rsidRPr="00FB09D5">
        <w:t xml:space="preserve"> изложить в следующей редакции:</w:t>
      </w:r>
    </w:p>
    <w:p w:rsidR="00E069A1" w:rsidRDefault="00E069A1" w:rsidP="00E069A1">
      <w:pPr>
        <w:autoSpaceDE w:val="0"/>
        <w:autoSpaceDN w:val="0"/>
        <w:adjustRightInd w:val="0"/>
        <w:ind w:left="567" w:hanging="993"/>
        <w:jc w:val="both"/>
      </w:pPr>
      <w:r>
        <w:t>«</w:t>
      </w:r>
    </w:p>
    <w:tbl>
      <w:tblPr>
        <w:tblStyle w:val="a8"/>
        <w:tblW w:w="155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10"/>
        <w:gridCol w:w="1617"/>
        <w:gridCol w:w="709"/>
        <w:gridCol w:w="708"/>
        <w:gridCol w:w="709"/>
        <w:gridCol w:w="567"/>
        <w:gridCol w:w="992"/>
        <w:gridCol w:w="993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E069A1" w:rsidRPr="00FA358B" w:rsidTr="00E069A1">
        <w:trPr>
          <w:trHeight w:val="189"/>
        </w:trPr>
        <w:tc>
          <w:tcPr>
            <w:tcW w:w="510" w:type="dxa"/>
            <w:noWrap/>
            <w:hideMark/>
          </w:tcPr>
          <w:p w:rsidR="00E069A1" w:rsidRPr="00FA358B" w:rsidRDefault="00E069A1" w:rsidP="00432769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617" w:type="dxa"/>
            <w:hideMark/>
          </w:tcPr>
          <w:p w:rsidR="00E069A1" w:rsidRPr="00D01C95" w:rsidRDefault="00E069A1" w:rsidP="00432769">
            <w:pPr>
              <w:rPr>
                <w:rFonts w:ascii="Times New Roman" w:hAnsi="Times New Roman"/>
                <w:bCs/>
                <w:sz w:val="14"/>
                <w:szCs w:val="14"/>
              </w:rPr>
            </w:pPr>
            <w:r w:rsidRPr="00D01C95">
              <w:rPr>
                <w:rFonts w:ascii="Times New Roman" w:hAnsi="Times New Roman"/>
                <w:bCs/>
                <w:sz w:val="14"/>
                <w:szCs w:val="14"/>
              </w:rPr>
              <w:t xml:space="preserve">РАЗДЕЛ 1 </w:t>
            </w:r>
          </w:p>
        </w:tc>
        <w:tc>
          <w:tcPr>
            <w:tcW w:w="709" w:type="dxa"/>
            <w:hideMark/>
          </w:tcPr>
          <w:p w:rsidR="00E069A1" w:rsidRPr="00FA358B" w:rsidRDefault="00E069A1" w:rsidP="00432769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8" w:type="dxa"/>
            <w:hideMark/>
          </w:tcPr>
          <w:p w:rsidR="00E069A1" w:rsidRPr="00FA358B" w:rsidRDefault="00E069A1" w:rsidP="00432769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69A1" w:rsidRPr="00FA358B" w:rsidRDefault="00E069A1" w:rsidP="00432769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67" w:type="dxa"/>
            <w:hideMark/>
          </w:tcPr>
          <w:p w:rsidR="00E069A1" w:rsidRPr="00FA358B" w:rsidRDefault="00E069A1" w:rsidP="00432769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069A1" w:rsidRPr="00FA358B" w:rsidRDefault="00E069A1" w:rsidP="00432769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93" w:type="dxa"/>
            <w:hideMark/>
          </w:tcPr>
          <w:p w:rsidR="00E069A1" w:rsidRPr="00FA358B" w:rsidRDefault="00E069A1" w:rsidP="00432769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E069A1" w:rsidRPr="00FA358B" w:rsidRDefault="00E069A1" w:rsidP="00432769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93" w:type="dxa"/>
            <w:vAlign w:val="center"/>
          </w:tcPr>
          <w:p w:rsidR="00E069A1" w:rsidRPr="00BE6116" w:rsidRDefault="00E069A1" w:rsidP="00432769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5 738 611,0</w:t>
            </w:r>
          </w:p>
        </w:tc>
        <w:tc>
          <w:tcPr>
            <w:tcW w:w="992" w:type="dxa"/>
            <w:vAlign w:val="center"/>
          </w:tcPr>
          <w:p w:rsidR="00E069A1" w:rsidRPr="00BE6116" w:rsidRDefault="00E069A1" w:rsidP="00432769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6 424 898,3</w:t>
            </w:r>
          </w:p>
        </w:tc>
        <w:tc>
          <w:tcPr>
            <w:tcW w:w="992" w:type="dxa"/>
            <w:vAlign w:val="center"/>
          </w:tcPr>
          <w:p w:rsidR="00E069A1" w:rsidRPr="00BE6116" w:rsidRDefault="00E069A1" w:rsidP="00432769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6 082 825,7</w:t>
            </w:r>
          </w:p>
        </w:tc>
        <w:tc>
          <w:tcPr>
            <w:tcW w:w="992" w:type="dxa"/>
            <w:vAlign w:val="center"/>
          </w:tcPr>
          <w:p w:rsidR="00E069A1" w:rsidRPr="00BE6116" w:rsidRDefault="00E069A1" w:rsidP="00432769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7 883 804,8</w:t>
            </w:r>
          </w:p>
        </w:tc>
        <w:tc>
          <w:tcPr>
            <w:tcW w:w="993" w:type="dxa"/>
            <w:vAlign w:val="center"/>
          </w:tcPr>
          <w:p w:rsidR="00E069A1" w:rsidRPr="00BE6116" w:rsidRDefault="00E069A1" w:rsidP="00432769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4 342 248,1</w:t>
            </w:r>
          </w:p>
        </w:tc>
        <w:tc>
          <w:tcPr>
            <w:tcW w:w="1134" w:type="dxa"/>
            <w:vAlign w:val="center"/>
          </w:tcPr>
          <w:p w:rsidR="00E069A1" w:rsidRPr="00BE6116" w:rsidRDefault="00E069A1" w:rsidP="00432769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5 195 059,6</w:t>
            </w:r>
          </w:p>
        </w:tc>
        <w:tc>
          <w:tcPr>
            <w:tcW w:w="992" w:type="dxa"/>
            <w:noWrap/>
            <w:vAlign w:val="center"/>
          </w:tcPr>
          <w:p w:rsidR="00E069A1" w:rsidRPr="00BE6116" w:rsidRDefault="00E069A1" w:rsidP="00432769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35 667 447,5</w:t>
            </w:r>
          </w:p>
        </w:tc>
        <w:tc>
          <w:tcPr>
            <w:tcW w:w="956" w:type="dxa"/>
            <w:vAlign w:val="center"/>
            <w:hideMark/>
          </w:tcPr>
          <w:p w:rsidR="00E069A1" w:rsidRPr="00BE6116" w:rsidRDefault="00E069A1" w:rsidP="00432769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E069A1" w:rsidRPr="00FA358B" w:rsidTr="00E069A1">
        <w:trPr>
          <w:trHeight w:val="890"/>
        </w:trPr>
        <w:tc>
          <w:tcPr>
            <w:tcW w:w="510" w:type="dxa"/>
            <w:noWrap/>
            <w:hideMark/>
          </w:tcPr>
          <w:p w:rsidR="00E069A1" w:rsidRPr="00FA358B" w:rsidRDefault="00E069A1" w:rsidP="00432769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1.1</w:t>
            </w:r>
          </w:p>
        </w:tc>
        <w:tc>
          <w:tcPr>
            <w:tcW w:w="1617" w:type="dxa"/>
            <w:hideMark/>
          </w:tcPr>
          <w:p w:rsidR="00E069A1" w:rsidRPr="00FA358B" w:rsidRDefault="00E069A1" w:rsidP="00432769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Проектирование строительства и(или) реконструкции объектов теплоснабжения</w:t>
            </w:r>
          </w:p>
        </w:tc>
        <w:tc>
          <w:tcPr>
            <w:tcW w:w="709" w:type="dxa"/>
            <w:noWrap/>
            <w:hideMark/>
          </w:tcPr>
          <w:p w:rsidR="00E069A1" w:rsidRPr="00FA358B" w:rsidRDefault="00E069A1" w:rsidP="00432769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noWrap/>
            <w:hideMark/>
          </w:tcPr>
          <w:p w:rsidR="00E069A1" w:rsidRPr="00FA358B" w:rsidRDefault="00E069A1" w:rsidP="0043276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E069A1" w:rsidRPr="00092426" w:rsidRDefault="00E069A1" w:rsidP="00432769">
            <w:pPr>
              <w:rPr>
                <w:rFonts w:ascii="Times New Roman" w:hAnsi="Times New Roman"/>
                <w:sz w:val="12"/>
                <w:szCs w:val="14"/>
              </w:rPr>
            </w:pPr>
            <w:r w:rsidRPr="00092426">
              <w:rPr>
                <w:rFonts w:ascii="Times New Roman" w:hAnsi="Times New Roman"/>
                <w:sz w:val="12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E069A1" w:rsidRPr="00FA358B" w:rsidRDefault="00E069A1" w:rsidP="00432769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2016-2025</w:t>
            </w:r>
          </w:p>
        </w:tc>
        <w:tc>
          <w:tcPr>
            <w:tcW w:w="992" w:type="dxa"/>
            <w:noWrap/>
          </w:tcPr>
          <w:p w:rsidR="00E069A1" w:rsidRPr="00FA358B" w:rsidRDefault="00E069A1" w:rsidP="0043276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E069A1" w:rsidRPr="00FA358B" w:rsidRDefault="00E069A1" w:rsidP="0043276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E069A1" w:rsidRPr="00FA358B" w:rsidRDefault="00E069A1" w:rsidP="00432769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E069A1" w:rsidRPr="00BE6116" w:rsidRDefault="00E069A1" w:rsidP="0043276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180 551,9</w:t>
            </w:r>
            <w:r w:rsidRPr="00BE611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E069A1" w:rsidRPr="00BE6116" w:rsidRDefault="00E069A1" w:rsidP="0043276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432 921,5</w:t>
            </w:r>
            <w:r w:rsidRPr="00BE611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E069A1" w:rsidRPr="00BE6116" w:rsidRDefault="00E069A1" w:rsidP="0043276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62 003,8  </w:t>
            </w:r>
          </w:p>
        </w:tc>
        <w:tc>
          <w:tcPr>
            <w:tcW w:w="992" w:type="dxa"/>
            <w:noWrap/>
            <w:vAlign w:val="center"/>
          </w:tcPr>
          <w:p w:rsidR="00E069A1" w:rsidRPr="00BE6116" w:rsidRDefault="00E069A1" w:rsidP="0043276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130 875,0  </w:t>
            </w:r>
          </w:p>
        </w:tc>
        <w:tc>
          <w:tcPr>
            <w:tcW w:w="993" w:type="dxa"/>
            <w:noWrap/>
            <w:vAlign w:val="center"/>
          </w:tcPr>
          <w:p w:rsidR="00E069A1" w:rsidRPr="00BE6116" w:rsidRDefault="00E069A1" w:rsidP="0043276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330 680,0  </w:t>
            </w:r>
          </w:p>
        </w:tc>
        <w:tc>
          <w:tcPr>
            <w:tcW w:w="1134" w:type="dxa"/>
            <w:noWrap/>
            <w:vAlign w:val="center"/>
          </w:tcPr>
          <w:p w:rsidR="00E069A1" w:rsidRPr="00BE6116" w:rsidRDefault="00E069A1" w:rsidP="0043276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369 648,0  </w:t>
            </w:r>
          </w:p>
        </w:tc>
        <w:tc>
          <w:tcPr>
            <w:tcW w:w="992" w:type="dxa"/>
            <w:noWrap/>
            <w:vAlign w:val="center"/>
          </w:tcPr>
          <w:p w:rsidR="00E069A1" w:rsidRPr="00BE6116" w:rsidRDefault="00E069A1" w:rsidP="003E580E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1 506 680,</w:t>
            </w:r>
            <w:r w:rsidR="003E580E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956" w:type="dxa"/>
            <w:noWrap/>
            <w:hideMark/>
          </w:tcPr>
          <w:p w:rsidR="00E069A1" w:rsidRDefault="00E069A1" w:rsidP="0043276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E069A1" w:rsidRDefault="00E069A1" w:rsidP="0043276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ЦП 2.1</w:t>
            </w:r>
          </w:p>
          <w:p w:rsidR="00E069A1" w:rsidRPr="00FA358B" w:rsidRDefault="00E069A1" w:rsidP="0043276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 1.1, 1.2</w:t>
            </w:r>
          </w:p>
        </w:tc>
      </w:tr>
    </w:tbl>
    <w:p w:rsidR="00C1666B" w:rsidRDefault="00E069A1" w:rsidP="00E069A1">
      <w:pPr>
        <w:autoSpaceDE w:val="0"/>
        <w:autoSpaceDN w:val="0"/>
        <w:adjustRightInd w:val="0"/>
        <w:ind w:left="567" w:right="-284" w:hanging="993"/>
        <w:jc w:val="right"/>
      </w:pPr>
      <w:r>
        <w:t>».</w:t>
      </w:r>
    </w:p>
    <w:p w:rsidR="00E069A1" w:rsidRDefault="00E069A1" w:rsidP="00E069A1">
      <w:pPr>
        <w:pStyle w:val="af1"/>
        <w:tabs>
          <w:tab w:val="left" w:pos="142"/>
          <w:tab w:val="left" w:pos="851"/>
        </w:tabs>
        <w:ind w:left="567"/>
        <w:jc w:val="both"/>
      </w:pPr>
      <w:r>
        <w:t xml:space="preserve">1.1.4.2. </w:t>
      </w:r>
      <w:r w:rsidRPr="00FB09D5">
        <w:t xml:space="preserve">Пункт </w:t>
      </w:r>
      <w:r>
        <w:t>1.9</w:t>
      </w:r>
      <w:r w:rsidRPr="00FB09D5">
        <w:t xml:space="preserve"> изложить в следующей редакции:</w:t>
      </w:r>
    </w:p>
    <w:p w:rsidR="00E069A1" w:rsidRDefault="00E069A1" w:rsidP="00E069A1">
      <w:pPr>
        <w:autoSpaceDE w:val="0"/>
        <w:autoSpaceDN w:val="0"/>
        <w:adjustRightInd w:val="0"/>
        <w:ind w:left="567" w:hanging="993"/>
        <w:jc w:val="both"/>
      </w:pPr>
      <w:r>
        <w:t>«</w:t>
      </w:r>
    </w:p>
    <w:tbl>
      <w:tblPr>
        <w:tblStyle w:val="a8"/>
        <w:tblW w:w="155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10"/>
        <w:gridCol w:w="1617"/>
        <w:gridCol w:w="709"/>
        <w:gridCol w:w="708"/>
        <w:gridCol w:w="709"/>
        <w:gridCol w:w="567"/>
        <w:gridCol w:w="992"/>
        <w:gridCol w:w="993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E069A1" w:rsidRPr="00FA358B" w:rsidTr="00432769">
        <w:trPr>
          <w:trHeight w:val="890"/>
        </w:trPr>
        <w:tc>
          <w:tcPr>
            <w:tcW w:w="510" w:type="dxa"/>
            <w:noWrap/>
            <w:hideMark/>
          </w:tcPr>
          <w:p w:rsidR="00E069A1" w:rsidRPr="00FA358B" w:rsidRDefault="00E069A1" w:rsidP="00E069A1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1.</w:t>
            </w:r>
            <w:r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1617" w:type="dxa"/>
            <w:hideMark/>
          </w:tcPr>
          <w:p w:rsidR="00E069A1" w:rsidRPr="00FA358B" w:rsidRDefault="00E069A1" w:rsidP="00E069A1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Строительство объектов теплоснабжения для переключения социальных объектов от ведомственных котельных на альтернативные источники</w:t>
            </w:r>
          </w:p>
        </w:tc>
        <w:tc>
          <w:tcPr>
            <w:tcW w:w="709" w:type="dxa"/>
            <w:noWrap/>
            <w:hideMark/>
          </w:tcPr>
          <w:p w:rsidR="00E069A1" w:rsidRPr="00FA358B" w:rsidRDefault="00E069A1" w:rsidP="00E069A1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noWrap/>
            <w:hideMark/>
          </w:tcPr>
          <w:p w:rsidR="00E069A1" w:rsidRPr="00FA358B" w:rsidRDefault="00E069A1" w:rsidP="00E069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E069A1" w:rsidRPr="00FA358B" w:rsidRDefault="00E069A1" w:rsidP="00E069A1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E069A1" w:rsidRPr="00FA358B" w:rsidRDefault="00E069A1" w:rsidP="00E069A1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2021-2025</w:t>
            </w:r>
          </w:p>
        </w:tc>
        <w:tc>
          <w:tcPr>
            <w:tcW w:w="992" w:type="dxa"/>
            <w:noWrap/>
          </w:tcPr>
          <w:p w:rsidR="00E069A1" w:rsidRPr="00FA358B" w:rsidRDefault="00E069A1" w:rsidP="00E069A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E069A1" w:rsidRPr="00FA358B" w:rsidRDefault="00E069A1" w:rsidP="00E069A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E069A1" w:rsidRPr="00FA358B" w:rsidRDefault="00E069A1" w:rsidP="00E069A1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E069A1" w:rsidRPr="00C95E98" w:rsidRDefault="00E069A1" w:rsidP="00E069A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E069A1" w:rsidRPr="00C95E98" w:rsidRDefault="00E069A1" w:rsidP="00E069A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53 623,7</w:t>
            </w:r>
            <w:r w:rsidRPr="00C95E9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E069A1" w:rsidRPr="00C95E98" w:rsidRDefault="00E069A1" w:rsidP="00E069A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212 984,9  </w:t>
            </w:r>
          </w:p>
        </w:tc>
        <w:tc>
          <w:tcPr>
            <w:tcW w:w="992" w:type="dxa"/>
            <w:noWrap/>
            <w:vAlign w:val="center"/>
          </w:tcPr>
          <w:p w:rsidR="00E069A1" w:rsidRPr="00C95E98" w:rsidRDefault="00E069A1" w:rsidP="00E069A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338 542,4  </w:t>
            </w:r>
          </w:p>
        </w:tc>
        <w:tc>
          <w:tcPr>
            <w:tcW w:w="993" w:type="dxa"/>
            <w:noWrap/>
            <w:vAlign w:val="center"/>
          </w:tcPr>
          <w:p w:rsidR="00E069A1" w:rsidRPr="00C95E98" w:rsidRDefault="00E069A1" w:rsidP="00E069A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266 244,0  </w:t>
            </w:r>
          </w:p>
        </w:tc>
        <w:tc>
          <w:tcPr>
            <w:tcW w:w="1134" w:type="dxa"/>
            <w:noWrap/>
            <w:vAlign w:val="center"/>
          </w:tcPr>
          <w:p w:rsidR="00E069A1" w:rsidRPr="00C95E98" w:rsidRDefault="00E069A1" w:rsidP="00E069A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276 840,5  </w:t>
            </w:r>
          </w:p>
        </w:tc>
        <w:tc>
          <w:tcPr>
            <w:tcW w:w="992" w:type="dxa"/>
            <w:noWrap/>
            <w:vAlign w:val="center"/>
          </w:tcPr>
          <w:p w:rsidR="00E069A1" w:rsidRPr="00C95E98" w:rsidRDefault="00E069A1" w:rsidP="00E069A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1 148 235,5</w:t>
            </w:r>
            <w:r w:rsidRPr="00C95E9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noWrap/>
            <w:hideMark/>
          </w:tcPr>
          <w:p w:rsidR="00E069A1" w:rsidRPr="00FA358B" w:rsidRDefault="00E069A1" w:rsidP="00E069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ЦП 1</w:t>
            </w:r>
          </w:p>
        </w:tc>
      </w:tr>
    </w:tbl>
    <w:p w:rsidR="00E069A1" w:rsidRDefault="00E069A1" w:rsidP="00E069A1">
      <w:pPr>
        <w:autoSpaceDE w:val="0"/>
        <w:autoSpaceDN w:val="0"/>
        <w:adjustRightInd w:val="0"/>
        <w:ind w:left="567" w:right="-284" w:hanging="993"/>
        <w:jc w:val="right"/>
      </w:pPr>
      <w:r>
        <w:t>».</w:t>
      </w:r>
    </w:p>
    <w:p w:rsidR="00E069A1" w:rsidRDefault="00E069A1" w:rsidP="00CE112F">
      <w:pPr>
        <w:autoSpaceDE w:val="0"/>
        <w:autoSpaceDN w:val="0"/>
        <w:adjustRightInd w:val="0"/>
        <w:ind w:left="567"/>
        <w:jc w:val="both"/>
      </w:pPr>
      <w:r>
        <w:t>1.1.4.3. С</w:t>
      </w:r>
      <w:r w:rsidRPr="00477DE4">
        <w:t>трок</w:t>
      </w:r>
      <w:r>
        <w:t>и</w:t>
      </w:r>
      <w:r w:rsidRPr="00477DE4">
        <w:t xml:space="preserve"> «</w:t>
      </w:r>
      <w:r w:rsidRPr="00477DE4">
        <w:rPr>
          <w:bCs/>
        </w:rPr>
        <w:t xml:space="preserve">ИТОГО прочие расходы развития» и </w:t>
      </w:r>
      <w:r>
        <w:rPr>
          <w:bCs/>
        </w:rPr>
        <w:t>«</w:t>
      </w:r>
      <w:r w:rsidRPr="00477DE4">
        <w:rPr>
          <w:bCs/>
        </w:rPr>
        <w:t>ВСЕГО проектная часть подпрограммы 1</w:t>
      </w:r>
      <w:r>
        <w:rPr>
          <w:bCs/>
        </w:rPr>
        <w:t>»</w:t>
      </w:r>
      <w:r w:rsidRPr="00477DE4">
        <w:rPr>
          <w:bCs/>
        </w:rPr>
        <w:t xml:space="preserve"> </w:t>
      </w:r>
      <w:r w:rsidRPr="00477DE4">
        <w:t>изложить в следующей редакции</w:t>
      </w:r>
      <w:r>
        <w:t>:</w:t>
      </w:r>
    </w:p>
    <w:p w:rsidR="00432769" w:rsidRPr="00A917BF" w:rsidRDefault="00432769" w:rsidP="00432769">
      <w:pPr>
        <w:pStyle w:val="ConsPlusNormal"/>
        <w:ind w:left="-426"/>
        <w:jc w:val="both"/>
        <w:rPr>
          <w:rFonts w:ascii="Times New Roman" w:hAnsi="Times New Roman" w:cs="Times New Roman"/>
          <w:szCs w:val="24"/>
        </w:rPr>
      </w:pPr>
      <w:r w:rsidRPr="00A917BF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562" w:type="dxa"/>
        <w:tblInd w:w="-399" w:type="dxa"/>
        <w:tblLayout w:type="fixed"/>
        <w:tblLook w:val="04A0" w:firstRow="1" w:lastRow="0" w:firstColumn="1" w:lastColumn="0" w:noHBand="0" w:noVBand="1"/>
      </w:tblPr>
      <w:tblGrid>
        <w:gridCol w:w="7371"/>
        <w:gridCol w:w="993"/>
        <w:gridCol w:w="992"/>
        <w:gridCol w:w="992"/>
        <w:gridCol w:w="992"/>
        <w:gridCol w:w="993"/>
        <w:gridCol w:w="1134"/>
        <w:gridCol w:w="1102"/>
        <w:gridCol w:w="993"/>
      </w:tblGrid>
      <w:tr w:rsidR="00432769" w:rsidRPr="001A2E96" w:rsidTr="00432769">
        <w:trPr>
          <w:trHeight w:val="166"/>
        </w:trPr>
        <w:tc>
          <w:tcPr>
            <w:tcW w:w="7371" w:type="dxa"/>
            <w:noWrap/>
            <w:hideMark/>
          </w:tcPr>
          <w:p w:rsidR="00432769" w:rsidRPr="00DE2320" w:rsidRDefault="00432769" w:rsidP="00457E51">
            <w:pP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3" w:type="dxa"/>
            <w:noWrap/>
            <w:vAlign w:val="center"/>
            <w:hideMark/>
          </w:tcPr>
          <w:p w:rsidR="00432769" w:rsidRPr="00015532" w:rsidRDefault="00432769" w:rsidP="0043276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18 020 316,8  </w:t>
            </w:r>
          </w:p>
        </w:tc>
        <w:tc>
          <w:tcPr>
            <w:tcW w:w="992" w:type="dxa"/>
            <w:noWrap/>
            <w:vAlign w:val="center"/>
            <w:hideMark/>
          </w:tcPr>
          <w:p w:rsidR="00432769" w:rsidRPr="00015532" w:rsidRDefault="00432769" w:rsidP="0043276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17 644 077,1</w:t>
            </w:r>
            <w:r w:rsidRPr="00015532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432769" w:rsidRPr="00015532" w:rsidRDefault="00432769" w:rsidP="0043276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14 742 122,2  </w:t>
            </w:r>
          </w:p>
        </w:tc>
        <w:tc>
          <w:tcPr>
            <w:tcW w:w="992" w:type="dxa"/>
            <w:noWrap/>
            <w:vAlign w:val="center"/>
            <w:hideMark/>
          </w:tcPr>
          <w:p w:rsidR="00432769" w:rsidRPr="00015532" w:rsidRDefault="00432769" w:rsidP="0043276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15 982 167,9  </w:t>
            </w:r>
          </w:p>
        </w:tc>
        <w:tc>
          <w:tcPr>
            <w:tcW w:w="993" w:type="dxa"/>
            <w:noWrap/>
            <w:vAlign w:val="center"/>
            <w:hideMark/>
          </w:tcPr>
          <w:p w:rsidR="00432769" w:rsidRPr="00015532" w:rsidRDefault="00432769" w:rsidP="0043276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16 220 267,7  </w:t>
            </w:r>
          </w:p>
        </w:tc>
        <w:tc>
          <w:tcPr>
            <w:tcW w:w="1134" w:type="dxa"/>
            <w:noWrap/>
            <w:vAlign w:val="center"/>
            <w:hideMark/>
          </w:tcPr>
          <w:p w:rsidR="00432769" w:rsidRPr="00015532" w:rsidRDefault="00432769" w:rsidP="0043276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17 548 356,3  </w:t>
            </w:r>
          </w:p>
        </w:tc>
        <w:tc>
          <w:tcPr>
            <w:tcW w:w="1102" w:type="dxa"/>
            <w:noWrap/>
            <w:vAlign w:val="center"/>
            <w:hideMark/>
          </w:tcPr>
          <w:p w:rsidR="00432769" w:rsidRPr="00015532" w:rsidRDefault="00432769" w:rsidP="0043276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100 157 308,0</w:t>
            </w:r>
            <w:r w:rsidRPr="00015532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hideMark/>
          </w:tcPr>
          <w:p w:rsidR="00432769" w:rsidRPr="00DE2320" w:rsidRDefault="00432769" w:rsidP="0043276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432769" w:rsidRPr="001A2E96" w:rsidTr="00432769">
        <w:trPr>
          <w:trHeight w:val="115"/>
        </w:trPr>
        <w:tc>
          <w:tcPr>
            <w:tcW w:w="7371" w:type="dxa"/>
            <w:noWrap/>
            <w:hideMark/>
          </w:tcPr>
          <w:p w:rsidR="00432769" w:rsidRPr="00DE2320" w:rsidRDefault="00432769" w:rsidP="00457E51">
            <w:pPr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  <w:t> </w:t>
            </w:r>
            <w:r w:rsidRPr="00DE2320">
              <w:rPr>
                <w:rFonts w:ascii="Times New Roman" w:eastAsia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ВСЕГО проектная часть подпрограммы 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14"/>
                <w:szCs w:val="14"/>
              </w:rPr>
              <w:t>1</w:t>
            </w:r>
          </w:p>
        </w:tc>
        <w:tc>
          <w:tcPr>
            <w:tcW w:w="993" w:type="dxa"/>
            <w:noWrap/>
            <w:vAlign w:val="center"/>
            <w:hideMark/>
          </w:tcPr>
          <w:p w:rsidR="00432769" w:rsidRPr="00015532" w:rsidRDefault="00432769" w:rsidP="0043276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18 020 316,8  </w:t>
            </w:r>
          </w:p>
        </w:tc>
        <w:tc>
          <w:tcPr>
            <w:tcW w:w="992" w:type="dxa"/>
            <w:noWrap/>
            <w:vAlign w:val="center"/>
            <w:hideMark/>
          </w:tcPr>
          <w:p w:rsidR="00432769" w:rsidRPr="00015532" w:rsidRDefault="00432769" w:rsidP="0043276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17 644 077,1</w:t>
            </w:r>
            <w:r w:rsidRPr="00015532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432769" w:rsidRPr="00015532" w:rsidRDefault="00432769" w:rsidP="0043276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14 742 122,2  </w:t>
            </w:r>
          </w:p>
        </w:tc>
        <w:tc>
          <w:tcPr>
            <w:tcW w:w="992" w:type="dxa"/>
            <w:noWrap/>
            <w:vAlign w:val="center"/>
            <w:hideMark/>
          </w:tcPr>
          <w:p w:rsidR="00432769" w:rsidRPr="00015532" w:rsidRDefault="00432769" w:rsidP="0043276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15 982 167,9  </w:t>
            </w:r>
          </w:p>
        </w:tc>
        <w:tc>
          <w:tcPr>
            <w:tcW w:w="993" w:type="dxa"/>
            <w:noWrap/>
            <w:vAlign w:val="center"/>
            <w:hideMark/>
          </w:tcPr>
          <w:p w:rsidR="00432769" w:rsidRPr="00015532" w:rsidRDefault="00432769" w:rsidP="0043276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16 220 267,7  </w:t>
            </w:r>
          </w:p>
        </w:tc>
        <w:tc>
          <w:tcPr>
            <w:tcW w:w="1134" w:type="dxa"/>
            <w:noWrap/>
            <w:vAlign w:val="center"/>
            <w:hideMark/>
          </w:tcPr>
          <w:p w:rsidR="00432769" w:rsidRPr="00015532" w:rsidRDefault="00432769" w:rsidP="0043276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17 548 356,3  </w:t>
            </w:r>
          </w:p>
        </w:tc>
        <w:tc>
          <w:tcPr>
            <w:tcW w:w="1102" w:type="dxa"/>
            <w:noWrap/>
            <w:vAlign w:val="center"/>
            <w:hideMark/>
          </w:tcPr>
          <w:p w:rsidR="00432769" w:rsidRPr="00015532" w:rsidRDefault="00432769" w:rsidP="0043276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100 157 308,0</w:t>
            </w:r>
            <w:r w:rsidRPr="00015532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hideMark/>
          </w:tcPr>
          <w:p w:rsidR="00432769" w:rsidRPr="002A6846" w:rsidRDefault="00432769" w:rsidP="00432769">
            <w:pPr>
              <w:rPr>
                <w:rFonts w:ascii="Times New Roman" w:eastAsia="Times New Roman" w:hAnsi="Times New Roman"/>
                <w:b/>
                <w:iCs/>
                <w:color w:val="000000"/>
                <w:sz w:val="13"/>
                <w:szCs w:val="13"/>
              </w:rPr>
            </w:pPr>
            <w:r w:rsidRPr="002A6846">
              <w:rPr>
                <w:rFonts w:ascii="Times New Roman" w:eastAsia="Times New Roman" w:hAnsi="Times New Roman"/>
                <w:b/>
                <w:iCs/>
                <w:color w:val="000000"/>
                <w:sz w:val="13"/>
                <w:szCs w:val="13"/>
              </w:rPr>
              <w:t> </w:t>
            </w:r>
          </w:p>
        </w:tc>
      </w:tr>
    </w:tbl>
    <w:p w:rsidR="00432769" w:rsidRDefault="00432769" w:rsidP="00432769">
      <w:pPr>
        <w:pStyle w:val="ConsPlusNormal"/>
        <w:ind w:right="-284"/>
        <w:jc w:val="right"/>
        <w:rPr>
          <w:rFonts w:ascii="Times New Roman" w:hAnsi="Times New Roman" w:cs="Times New Roman"/>
          <w:szCs w:val="24"/>
        </w:rPr>
      </w:pPr>
      <w:r w:rsidRPr="00A917BF">
        <w:rPr>
          <w:rFonts w:ascii="Times New Roman" w:hAnsi="Times New Roman" w:cs="Times New Roman"/>
          <w:szCs w:val="24"/>
        </w:rPr>
        <w:t>».</w:t>
      </w:r>
    </w:p>
    <w:p w:rsidR="004B4351" w:rsidRPr="00FB09D5" w:rsidRDefault="00432769" w:rsidP="00CE112F">
      <w:pPr>
        <w:autoSpaceDE w:val="0"/>
        <w:autoSpaceDN w:val="0"/>
        <w:adjustRightInd w:val="0"/>
        <w:ind w:left="567"/>
        <w:jc w:val="both"/>
        <w:rPr>
          <w:rFonts w:eastAsia="Calibri"/>
          <w:lang w:eastAsia="en-US"/>
        </w:rPr>
      </w:pPr>
      <w:r>
        <w:t>1.1.5</w:t>
      </w:r>
      <w:r w:rsidR="004B4351" w:rsidRPr="00FB09D5">
        <w:t xml:space="preserve">. </w:t>
      </w:r>
      <w:r w:rsidR="004B4351" w:rsidRPr="00FB09D5">
        <w:rPr>
          <w:rFonts w:eastAsia="Calibri"/>
          <w:lang w:eastAsia="en-US"/>
        </w:rPr>
        <w:t xml:space="preserve">В подразделе </w:t>
      </w:r>
      <w:r w:rsidR="001B76EE">
        <w:rPr>
          <w:rFonts w:eastAsia="Calibri"/>
          <w:lang w:eastAsia="en-US"/>
        </w:rPr>
        <w:t>9</w:t>
      </w:r>
      <w:r w:rsidR="004B4351" w:rsidRPr="00FB09D5">
        <w:rPr>
          <w:rFonts w:eastAsia="Calibri"/>
          <w:lang w:eastAsia="en-US"/>
        </w:rPr>
        <w:t xml:space="preserve">.1 </w:t>
      </w:r>
      <w:hyperlink r:id="rId20" w:history="1">
        <w:r w:rsidR="004B4351" w:rsidRPr="00FB09D5">
          <w:rPr>
            <w:rFonts w:eastAsia="Calibri"/>
            <w:lang w:eastAsia="en-US"/>
          </w:rPr>
          <w:t>раздела</w:t>
        </w:r>
      </w:hyperlink>
      <w:r w:rsidR="004B4351" w:rsidRPr="00FB09D5">
        <w:rPr>
          <w:rFonts w:eastAsia="Calibri"/>
          <w:lang w:eastAsia="en-US"/>
        </w:rPr>
        <w:t xml:space="preserve"> </w:t>
      </w:r>
      <w:r w:rsidR="001B76EE">
        <w:rPr>
          <w:rFonts w:eastAsia="Calibri"/>
          <w:lang w:eastAsia="en-US"/>
        </w:rPr>
        <w:t>9</w:t>
      </w:r>
      <w:r w:rsidR="004B4351" w:rsidRPr="00FB09D5">
        <w:rPr>
          <w:rFonts w:eastAsia="Calibri"/>
          <w:lang w:eastAsia="en-US"/>
        </w:rPr>
        <w:t>:</w:t>
      </w:r>
    </w:p>
    <w:p w:rsidR="004B4351" w:rsidRPr="00FB09D5" w:rsidRDefault="00432769" w:rsidP="001B76EE">
      <w:pPr>
        <w:autoSpaceDE w:val="0"/>
        <w:autoSpaceDN w:val="0"/>
        <w:adjustRightInd w:val="0"/>
        <w:ind w:firstLine="567"/>
        <w:jc w:val="both"/>
      </w:pPr>
      <w:r>
        <w:t>1.1.5.1.</w:t>
      </w:r>
      <w:r w:rsidR="004B4351" w:rsidRPr="00FB09D5">
        <w:t xml:space="preserve"> В абзаце первом графы 3 пункта 6 число «</w:t>
      </w:r>
      <w:r>
        <w:t>115 123 113,1</w:t>
      </w:r>
      <w:r w:rsidR="004B4351" w:rsidRPr="00FB09D5">
        <w:t>» заменить числом «</w:t>
      </w:r>
      <w:r>
        <w:t>115 120 320,1</w:t>
      </w:r>
      <w:r w:rsidR="004B4351" w:rsidRPr="00FB09D5">
        <w:t>».</w:t>
      </w:r>
    </w:p>
    <w:p w:rsidR="004B4351" w:rsidRDefault="00432769" w:rsidP="00C82C00">
      <w:pPr>
        <w:autoSpaceDE w:val="0"/>
        <w:autoSpaceDN w:val="0"/>
        <w:adjustRightInd w:val="0"/>
        <w:ind w:firstLine="567"/>
        <w:jc w:val="both"/>
      </w:pPr>
      <w:r>
        <w:t>1.1.5.</w:t>
      </w:r>
      <w:r w:rsidR="004B4351" w:rsidRPr="00FB09D5">
        <w:t>2. В абзаце третьем графы 3 пункта 6 число «</w:t>
      </w:r>
      <w:r>
        <w:t>16 710 403,3</w:t>
      </w:r>
      <w:r w:rsidR="004B4351" w:rsidRPr="00FB09D5">
        <w:t>» заменить числом «</w:t>
      </w:r>
      <w:r>
        <w:t>16 707 610,3</w:t>
      </w:r>
      <w:r w:rsidR="004B4351" w:rsidRPr="00FB09D5">
        <w:t>».</w:t>
      </w:r>
    </w:p>
    <w:p w:rsidR="004B4351" w:rsidRPr="001B76EE" w:rsidRDefault="00432769" w:rsidP="00C82C00">
      <w:pPr>
        <w:autoSpaceDE w:val="0"/>
        <w:autoSpaceDN w:val="0"/>
        <w:adjustRightInd w:val="0"/>
        <w:ind w:firstLine="567"/>
        <w:jc w:val="both"/>
      </w:pPr>
      <w:r>
        <w:t>1.1.5.</w:t>
      </w:r>
      <w:r w:rsidR="004C4875">
        <w:t>3</w:t>
      </w:r>
      <w:r w:rsidR="004B4351" w:rsidRPr="00FB09D5">
        <w:t xml:space="preserve">. В абзаце </w:t>
      </w:r>
      <w:r w:rsidR="00D92564">
        <w:t>восьмом</w:t>
      </w:r>
      <w:r w:rsidR="004B4351" w:rsidRPr="00FB09D5">
        <w:t xml:space="preserve"> графы 3 пункта 6 число «</w:t>
      </w:r>
      <w:r>
        <w:t>42 883 373,1</w:t>
      </w:r>
      <w:r w:rsidR="004B4351" w:rsidRPr="001B76EE">
        <w:t>» заменить числом «</w:t>
      </w:r>
      <w:r>
        <w:t>42 880 580,1</w:t>
      </w:r>
      <w:r w:rsidR="004B4351" w:rsidRPr="001B76EE">
        <w:t>».</w:t>
      </w:r>
    </w:p>
    <w:p w:rsidR="004B4351" w:rsidRPr="001B76EE" w:rsidRDefault="00432769" w:rsidP="00C82C00">
      <w:pPr>
        <w:autoSpaceDE w:val="0"/>
        <w:autoSpaceDN w:val="0"/>
        <w:adjustRightInd w:val="0"/>
        <w:ind w:firstLine="567"/>
        <w:jc w:val="both"/>
      </w:pPr>
      <w:r>
        <w:t>1.1.5.</w:t>
      </w:r>
      <w:r w:rsidR="004C4875">
        <w:t>4</w:t>
      </w:r>
      <w:r w:rsidR="004B4351" w:rsidRPr="00FB09D5">
        <w:t xml:space="preserve">. В абзаце </w:t>
      </w:r>
      <w:r w:rsidR="00D92564">
        <w:t>десятом</w:t>
      </w:r>
      <w:r w:rsidR="004B4351" w:rsidRPr="00FB09D5">
        <w:t xml:space="preserve"> графы 3 пункта 6 число «</w:t>
      </w:r>
      <w:r>
        <w:t>5 599 697,4</w:t>
      </w:r>
      <w:r w:rsidR="004B4351" w:rsidRPr="001B76EE">
        <w:t>» заменить числом «</w:t>
      </w:r>
      <w:r>
        <w:t>5 596 904,4</w:t>
      </w:r>
      <w:r w:rsidR="004B4351" w:rsidRPr="001B76EE">
        <w:t>».</w:t>
      </w:r>
    </w:p>
    <w:p w:rsidR="00C82C00" w:rsidRPr="00FB09D5" w:rsidRDefault="00432769" w:rsidP="00C82C00">
      <w:pPr>
        <w:autoSpaceDE w:val="0"/>
        <w:autoSpaceDN w:val="0"/>
        <w:adjustRightInd w:val="0"/>
        <w:ind w:left="567"/>
        <w:jc w:val="both"/>
        <w:rPr>
          <w:rFonts w:eastAsia="Calibri"/>
          <w:lang w:eastAsia="en-US"/>
        </w:rPr>
      </w:pPr>
      <w:r>
        <w:lastRenderedPageBreak/>
        <w:t>1.1.6.</w:t>
      </w:r>
      <w:r w:rsidR="00247A9B">
        <w:t xml:space="preserve"> В таблице </w:t>
      </w:r>
      <w:r w:rsidR="00C82C00">
        <w:t>9</w:t>
      </w:r>
      <w:r w:rsidR="00247A9B">
        <w:t xml:space="preserve"> </w:t>
      </w:r>
      <w:r w:rsidR="00C82C00" w:rsidRPr="00FB09D5">
        <w:rPr>
          <w:rFonts w:eastAsia="Calibri"/>
          <w:lang w:eastAsia="en-US"/>
        </w:rPr>
        <w:t>подраздел</w:t>
      </w:r>
      <w:r w:rsidR="00C82C00">
        <w:rPr>
          <w:rFonts w:eastAsia="Calibri"/>
          <w:lang w:eastAsia="en-US"/>
        </w:rPr>
        <w:t>а</w:t>
      </w:r>
      <w:r w:rsidR="00C82C00" w:rsidRPr="00FB09D5">
        <w:rPr>
          <w:rFonts w:eastAsia="Calibri"/>
          <w:lang w:eastAsia="en-US"/>
        </w:rPr>
        <w:t xml:space="preserve"> </w:t>
      </w:r>
      <w:r w:rsidR="00C82C00">
        <w:rPr>
          <w:rFonts w:eastAsia="Calibri"/>
          <w:lang w:eastAsia="en-US"/>
        </w:rPr>
        <w:t>9</w:t>
      </w:r>
      <w:r w:rsidR="00C82C00" w:rsidRPr="00FB09D5">
        <w:rPr>
          <w:rFonts w:eastAsia="Calibri"/>
          <w:lang w:eastAsia="en-US"/>
        </w:rPr>
        <w:t>.</w:t>
      </w:r>
      <w:r w:rsidR="00C82C00">
        <w:rPr>
          <w:rFonts w:eastAsia="Calibri"/>
          <w:lang w:eastAsia="en-US"/>
        </w:rPr>
        <w:t>3</w:t>
      </w:r>
      <w:r w:rsidR="00C82C00" w:rsidRPr="00FB09D5">
        <w:rPr>
          <w:rFonts w:eastAsia="Calibri"/>
          <w:lang w:eastAsia="en-US"/>
        </w:rPr>
        <w:t xml:space="preserve"> </w:t>
      </w:r>
      <w:hyperlink r:id="rId21" w:history="1">
        <w:r w:rsidR="00C82C00" w:rsidRPr="00FB09D5">
          <w:rPr>
            <w:rFonts w:eastAsia="Calibri"/>
            <w:lang w:eastAsia="en-US"/>
          </w:rPr>
          <w:t>раздела</w:t>
        </w:r>
      </w:hyperlink>
      <w:r w:rsidR="00C82C00" w:rsidRPr="00FB09D5">
        <w:rPr>
          <w:rFonts w:eastAsia="Calibri"/>
          <w:lang w:eastAsia="en-US"/>
        </w:rPr>
        <w:t xml:space="preserve"> </w:t>
      </w:r>
      <w:r w:rsidR="00C82C00">
        <w:rPr>
          <w:rFonts w:eastAsia="Calibri"/>
          <w:lang w:eastAsia="en-US"/>
        </w:rPr>
        <w:t>9</w:t>
      </w:r>
      <w:r w:rsidR="00C82C00" w:rsidRPr="00FB09D5">
        <w:rPr>
          <w:rFonts w:eastAsia="Calibri"/>
          <w:lang w:eastAsia="en-US"/>
        </w:rPr>
        <w:t>:</w:t>
      </w:r>
    </w:p>
    <w:p w:rsidR="00565F31" w:rsidRDefault="00432769" w:rsidP="00C82C00">
      <w:pPr>
        <w:pStyle w:val="af1"/>
        <w:tabs>
          <w:tab w:val="left" w:pos="142"/>
          <w:tab w:val="left" w:pos="851"/>
        </w:tabs>
        <w:ind w:left="567"/>
        <w:jc w:val="both"/>
      </w:pPr>
      <w:r>
        <w:t>1.1.6</w:t>
      </w:r>
      <w:r w:rsidR="00247A9B">
        <w:t>.1.</w:t>
      </w:r>
      <w:r w:rsidR="00C82C00">
        <w:t xml:space="preserve"> </w:t>
      </w:r>
      <w:r w:rsidR="003715BE" w:rsidRPr="00FB09D5">
        <w:t>Пункт</w:t>
      </w:r>
      <w:r w:rsidR="0094159C">
        <w:t>ы</w:t>
      </w:r>
      <w:r w:rsidR="003715BE" w:rsidRPr="00FB09D5">
        <w:t xml:space="preserve"> </w:t>
      </w:r>
      <w:r w:rsidR="004B4351" w:rsidRPr="00FB09D5">
        <w:t>1</w:t>
      </w:r>
      <w:r w:rsidR="00C82C00">
        <w:t xml:space="preserve"> и 1.1.</w:t>
      </w:r>
      <w:r w:rsidR="004B4351" w:rsidRPr="00FB09D5">
        <w:t xml:space="preserve"> </w:t>
      </w:r>
      <w:r w:rsidR="00565F31" w:rsidRPr="00FB09D5">
        <w:t>изложить в следующей редакции:</w:t>
      </w:r>
    </w:p>
    <w:p w:rsidR="00C82C00" w:rsidRPr="00C64F08" w:rsidRDefault="000B2BF0" w:rsidP="00C82C00">
      <w:pPr>
        <w:autoSpaceDE w:val="0"/>
        <w:autoSpaceDN w:val="0"/>
        <w:adjustRightInd w:val="0"/>
        <w:ind w:left="-142"/>
        <w:jc w:val="both"/>
        <w:rPr>
          <w:sz w:val="22"/>
        </w:rPr>
      </w:pPr>
      <w:r w:rsidRPr="00C64F08">
        <w:rPr>
          <w:sz w:val="22"/>
        </w:rPr>
        <w:t>«</w:t>
      </w:r>
    </w:p>
    <w:tbl>
      <w:tblPr>
        <w:tblStyle w:val="a8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23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738"/>
      </w:tblGrid>
      <w:tr w:rsidR="00432769" w:rsidRPr="001A2E96" w:rsidTr="00432769">
        <w:trPr>
          <w:trHeight w:val="71"/>
        </w:trPr>
        <w:tc>
          <w:tcPr>
            <w:tcW w:w="2098" w:type="dxa"/>
            <w:gridSpan w:val="2"/>
            <w:noWrap/>
            <w:hideMark/>
          </w:tcPr>
          <w:p w:rsidR="00432769" w:rsidRPr="001A2E96" w:rsidRDefault="00432769" w:rsidP="00432769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 </w:t>
            </w: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РАЗДЕЛ 1 </w:t>
            </w:r>
          </w:p>
        </w:tc>
        <w:tc>
          <w:tcPr>
            <w:tcW w:w="709" w:type="dxa"/>
            <w:hideMark/>
          </w:tcPr>
          <w:p w:rsidR="00432769" w:rsidRPr="001A2E96" w:rsidRDefault="00432769" w:rsidP="0043276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hideMark/>
          </w:tcPr>
          <w:p w:rsidR="00432769" w:rsidRPr="001A2E96" w:rsidRDefault="00432769" w:rsidP="0043276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432769" w:rsidRPr="001A2E96" w:rsidRDefault="00432769" w:rsidP="0043276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hideMark/>
          </w:tcPr>
          <w:p w:rsidR="00432769" w:rsidRPr="001A2E96" w:rsidRDefault="00432769" w:rsidP="0043276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32769" w:rsidRPr="001A2E96" w:rsidRDefault="00432769" w:rsidP="0043276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hideMark/>
          </w:tcPr>
          <w:p w:rsidR="00432769" w:rsidRPr="001A2E96" w:rsidRDefault="00432769" w:rsidP="0043276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432769" w:rsidRPr="001A2E96" w:rsidRDefault="00432769" w:rsidP="0043276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vAlign w:val="center"/>
            <w:hideMark/>
          </w:tcPr>
          <w:p w:rsidR="00432769" w:rsidRPr="00560759" w:rsidRDefault="00432769" w:rsidP="00432769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60759">
              <w:rPr>
                <w:rFonts w:ascii="Times New Roman" w:hAnsi="Times New Roman"/>
                <w:bCs/>
                <w:iCs/>
                <w:sz w:val="14"/>
                <w:szCs w:val="14"/>
              </w:rPr>
              <w:t>3 422 147,9</w:t>
            </w:r>
          </w:p>
        </w:tc>
        <w:tc>
          <w:tcPr>
            <w:tcW w:w="992" w:type="dxa"/>
            <w:vAlign w:val="center"/>
            <w:hideMark/>
          </w:tcPr>
          <w:p w:rsidR="00432769" w:rsidRPr="00560759" w:rsidRDefault="00432769" w:rsidP="00432769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1 773 075,9</w:t>
            </w:r>
          </w:p>
        </w:tc>
        <w:tc>
          <w:tcPr>
            <w:tcW w:w="992" w:type="dxa"/>
            <w:vAlign w:val="center"/>
            <w:hideMark/>
          </w:tcPr>
          <w:p w:rsidR="00432769" w:rsidRPr="00560759" w:rsidRDefault="00432769" w:rsidP="00432769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60759">
              <w:rPr>
                <w:rFonts w:ascii="Times New Roman" w:hAnsi="Times New Roman"/>
                <w:bCs/>
                <w:iCs/>
                <w:sz w:val="14"/>
                <w:szCs w:val="14"/>
              </w:rPr>
              <w:t>1 422 746,7</w:t>
            </w:r>
          </w:p>
        </w:tc>
        <w:tc>
          <w:tcPr>
            <w:tcW w:w="992" w:type="dxa"/>
            <w:vAlign w:val="center"/>
            <w:hideMark/>
          </w:tcPr>
          <w:p w:rsidR="00432769" w:rsidRPr="00560759" w:rsidRDefault="00432769" w:rsidP="00432769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60759">
              <w:rPr>
                <w:rFonts w:ascii="Times New Roman" w:hAnsi="Times New Roman"/>
                <w:bCs/>
                <w:iCs/>
                <w:sz w:val="14"/>
                <w:szCs w:val="14"/>
              </w:rPr>
              <w:t>278 418,8</w:t>
            </w:r>
          </w:p>
        </w:tc>
        <w:tc>
          <w:tcPr>
            <w:tcW w:w="993" w:type="dxa"/>
            <w:vAlign w:val="center"/>
            <w:hideMark/>
          </w:tcPr>
          <w:p w:rsidR="00432769" w:rsidRPr="00560759" w:rsidRDefault="00432769" w:rsidP="00432769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60759">
              <w:rPr>
                <w:rFonts w:ascii="Times New Roman" w:hAnsi="Times New Roman"/>
                <w:bCs/>
                <w:iCs/>
                <w:sz w:val="14"/>
                <w:szCs w:val="14"/>
              </w:rPr>
              <w:t>1 989 981,0</w:t>
            </w:r>
          </w:p>
        </w:tc>
        <w:tc>
          <w:tcPr>
            <w:tcW w:w="1134" w:type="dxa"/>
            <w:vAlign w:val="center"/>
            <w:hideMark/>
          </w:tcPr>
          <w:p w:rsidR="00432769" w:rsidRPr="00560759" w:rsidRDefault="00432769" w:rsidP="00432769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60759">
              <w:rPr>
                <w:rFonts w:ascii="Times New Roman" w:hAnsi="Times New Roman"/>
                <w:bCs/>
                <w:iCs/>
                <w:sz w:val="14"/>
                <w:szCs w:val="14"/>
              </w:rPr>
              <w:t>3 024 642,8</w:t>
            </w:r>
          </w:p>
        </w:tc>
        <w:tc>
          <w:tcPr>
            <w:tcW w:w="992" w:type="dxa"/>
            <w:noWrap/>
            <w:vAlign w:val="center"/>
            <w:hideMark/>
          </w:tcPr>
          <w:p w:rsidR="00432769" w:rsidRPr="00560759" w:rsidRDefault="00432769" w:rsidP="00432769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11 911 013,1</w:t>
            </w:r>
          </w:p>
        </w:tc>
        <w:tc>
          <w:tcPr>
            <w:tcW w:w="738" w:type="dxa"/>
            <w:hideMark/>
          </w:tcPr>
          <w:p w:rsidR="00432769" w:rsidRPr="001A2E96" w:rsidRDefault="00432769" w:rsidP="0043276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</w:tr>
      <w:tr w:rsidR="00432769" w:rsidRPr="001A2E96" w:rsidTr="00432769">
        <w:trPr>
          <w:trHeight w:val="1155"/>
        </w:trPr>
        <w:tc>
          <w:tcPr>
            <w:tcW w:w="623" w:type="dxa"/>
            <w:noWrap/>
            <w:hideMark/>
          </w:tcPr>
          <w:p w:rsidR="00432769" w:rsidRPr="001A2E96" w:rsidRDefault="00432769" w:rsidP="00432769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1475" w:type="dxa"/>
            <w:hideMark/>
          </w:tcPr>
          <w:p w:rsidR="00432769" w:rsidRPr="001A2E96" w:rsidRDefault="00432769" w:rsidP="0043276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Проектирование строительства и(или) реконструкции объектов водоснабжения и водоотведения</w:t>
            </w:r>
          </w:p>
        </w:tc>
        <w:tc>
          <w:tcPr>
            <w:tcW w:w="709" w:type="dxa"/>
            <w:noWrap/>
            <w:hideMark/>
          </w:tcPr>
          <w:p w:rsidR="00432769" w:rsidRPr="001A2E96" w:rsidRDefault="00432769" w:rsidP="00432769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432769" w:rsidRPr="001A2E96" w:rsidRDefault="00432769" w:rsidP="00432769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432769" w:rsidRPr="001A2E96" w:rsidRDefault="00432769" w:rsidP="00432769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432769" w:rsidRPr="001A2E96" w:rsidRDefault="00432769" w:rsidP="00432769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2016-2024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32769" w:rsidRPr="001A2E96" w:rsidRDefault="00432769" w:rsidP="00432769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432769" w:rsidRPr="001A2E96" w:rsidRDefault="00432769" w:rsidP="00432769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432769" w:rsidRPr="001A2E96" w:rsidRDefault="00432769" w:rsidP="00432769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432769" w:rsidRPr="00560759" w:rsidRDefault="00432769" w:rsidP="00432769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/>
                <w:bCs/>
                <w:sz w:val="14"/>
                <w:szCs w:val="14"/>
              </w:rPr>
              <w:t xml:space="preserve">26 797,1  </w:t>
            </w:r>
          </w:p>
        </w:tc>
        <w:tc>
          <w:tcPr>
            <w:tcW w:w="992" w:type="dxa"/>
            <w:noWrap/>
            <w:vAlign w:val="center"/>
            <w:hideMark/>
          </w:tcPr>
          <w:p w:rsidR="00432769" w:rsidRPr="00560759" w:rsidRDefault="00432769" w:rsidP="00432769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215 492,6</w:t>
            </w:r>
            <w:r w:rsidRPr="00560759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432769" w:rsidRPr="00560759" w:rsidRDefault="00432769" w:rsidP="00432769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/>
                <w:bCs/>
                <w:sz w:val="14"/>
                <w:szCs w:val="14"/>
              </w:rPr>
              <w:t xml:space="preserve">240 059,7  </w:t>
            </w:r>
          </w:p>
        </w:tc>
        <w:tc>
          <w:tcPr>
            <w:tcW w:w="992" w:type="dxa"/>
            <w:noWrap/>
            <w:vAlign w:val="center"/>
            <w:hideMark/>
          </w:tcPr>
          <w:p w:rsidR="00432769" w:rsidRPr="00560759" w:rsidRDefault="00432769" w:rsidP="00432769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/>
                <w:bCs/>
                <w:sz w:val="14"/>
                <w:szCs w:val="14"/>
              </w:rPr>
              <w:t xml:space="preserve">20 523,0  </w:t>
            </w:r>
          </w:p>
        </w:tc>
        <w:tc>
          <w:tcPr>
            <w:tcW w:w="993" w:type="dxa"/>
            <w:noWrap/>
            <w:vAlign w:val="center"/>
            <w:hideMark/>
          </w:tcPr>
          <w:p w:rsidR="00432769" w:rsidRPr="00560759" w:rsidRDefault="00432769" w:rsidP="00432769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/>
                <w:bCs/>
                <w:sz w:val="14"/>
                <w:szCs w:val="14"/>
              </w:rPr>
              <w:t xml:space="preserve">394 174,4  </w:t>
            </w:r>
          </w:p>
        </w:tc>
        <w:tc>
          <w:tcPr>
            <w:tcW w:w="1134" w:type="dxa"/>
            <w:noWrap/>
            <w:vAlign w:val="center"/>
            <w:hideMark/>
          </w:tcPr>
          <w:p w:rsidR="00432769" w:rsidRPr="00560759" w:rsidRDefault="00432769" w:rsidP="00432769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/>
                <w:bCs/>
                <w:sz w:val="14"/>
                <w:szCs w:val="14"/>
              </w:rPr>
              <w:t xml:space="preserve">552 500,0  </w:t>
            </w:r>
          </w:p>
        </w:tc>
        <w:tc>
          <w:tcPr>
            <w:tcW w:w="992" w:type="dxa"/>
            <w:noWrap/>
            <w:vAlign w:val="center"/>
            <w:hideMark/>
          </w:tcPr>
          <w:p w:rsidR="00432769" w:rsidRPr="00560759" w:rsidRDefault="00432769" w:rsidP="00432769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1 449 546,8</w:t>
            </w:r>
            <w:r w:rsidRPr="00560759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738" w:type="dxa"/>
            <w:noWrap/>
            <w:hideMark/>
          </w:tcPr>
          <w:p w:rsidR="00432769" w:rsidRDefault="00432769" w:rsidP="00432769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4, 5.</w:t>
            </w:r>
          </w:p>
          <w:p w:rsidR="00432769" w:rsidRPr="001A2E96" w:rsidRDefault="00432769" w:rsidP="00432769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2.1, 2.2, 2.3, 2.4</w:t>
            </w:r>
          </w:p>
        </w:tc>
      </w:tr>
    </w:tbl>
    <w:p w:rsidR="0085175D" w:rsidRPr="00C64F08" w:rsidRDefault="0085175D" w:rsidP="00432769">
      <w:pPr>
        <w:pStyle w:val="ConsPlusNormal"/>
        <w:ind w:right="-284"/>
        <w:jc w:val="right"/>
        <w:rPr>
          <w:rFonts w:ascii="Times New Roman" w:hAnsi="Times New Roman" w:cs="Times New Roman"/>
          <w:sz w:val="20"/>
        </w:rPr>
      </w:pPr>
      <w:r w:rsidRPr="0021125B">
        <w:rPr>
          <w:rFonts w:ascii="Times New Roman" w:hAnsi="Times New Roman" w:cs="Times New Roman"/>
        </w:rPr>
        <w:t>»</w:t>
      </w:r>
      <w:r w:rsidRPr="00C64F08">
        <w:rPr>
          <w:rFonts w:ascii="Times New Roman" w:hAnsi="Times New Roman" w:cs="Times New Roman"/>
          <w:sz w:val="20"/>
        </w:rPr>
        <w:t>.</w:t>
      </w:r>
    </w:p>
    <w:p w:rsidR="0085175D" w:rsidRPr="00FB09D5" w:rsidRDefault="00AD70C7" w:rsidP="0085175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1.1.6</w:t>
      </w:r>
      <w:r w:rsidR="0094159C">
        <w:rPr>
          <w:rFonts w:ascii="Times New Roman" w:hAnsi="Times New Roman"/>
          <w:sz w:val="24"/>
          <w:szCs w:val="24"/>
        </w:rPr>
        <w:t>.2</w:t>
      </w:r>
      <w:r w:rsidR="00132BDB" w:rsidRPr="00FB09D5">
        <w:rPr>
          <w:rFonts w:ascii="Times New Roman" w:hAnsi="Times New Roman"/>
          <w:sz w:val="24"/>
          <w:szCs w:val="24"/>
        </w:rPr>
        <w:t>.</w:t>
      </w:r>
      <w:r w:rsidR="00565F31" w:rsidRPr="00FB09D5">
        <w:rPr>
          <w:rFonts w:ascii="Times New Roman" w:hAnsi="Times New Roman"/>
          <w:sz w:val="24"/>
          <w:szCs w:val="24"/>
        </w:rPr>
        <w:t xml:space="preserve"> </w:t>
      </w:r>
      <w:hyperlink r:id="rId22" w:history="1">
        <w:r w:rsidR="0085175D" w:rsidRPr="00FB09D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Пункт</w:t>
        </w:r>
      </w:hyperlink>
      <w:r w:rsidR="00601CF2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ы</w:t>
      </w:r>
      <w:r w:rsidR="00562108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1.</w:t>
      </w:r>
      <w:r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7</w:t>
      </w:r>
      <w:r w:rsidR="0085175D"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601CF2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– 1.7.2 </w:t>
      </w:r>
      <w:r w:rsidR="0085175D"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и</w:t>
      </w:r>
      <w:r w:rsidR="0085175D" w:rsidRPr="00FB09D5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AD70C7" w:rsidRPr="00562108" w:rsidRDefault="0085175D" w:rsidP="00562108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562108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324" w:type="dxa"/>
        <w:tblInd w:w="-161" w:type="dxa"/>
        <w:tblLayout w:type="fixed"/>
        <w:tblLook w:val="04A0" w:firstRow="1" w:lastRow="0" w:firstColumn="1" w:lastColumn="0" w:noHBand="0" w:noVBand="1"/>
      </w:tblPr>
      <w:tblGrid>
        <w:gridCol w:w="14"/>
        <w:gridCol w:w="709"/>
        <w:gridCol w:w="2977"/>
        <w:gridCol w:w="851"/>
        <w:gridCol w:w="708"/>
        <w:gridCol w:w="567"/>
        <w:gridCol w:w="567"/>
        <w:gridCol w:w="851"/>
        <w:gridCol w:w="850"/>
        <w:gridCol w:w="709"/>
        <w:gridCol w:w="851"/>
        <w:gridCol w:w="850"/>
        <w:gridCol w:w="709"/>
        <w:gridCol w:w="709"/>
        <w:gridCol w:w="850"/>
        <w:gridCol w:w="851"/>
        <w:gridCol w:w="992"/>
        <w:gridCol w:w="709"/>
      </w:tblGrid>
      <w:tr w:rsidR="00AD70C7" w:rsidRPr="001A2E96" w:rsidTr="00601CF2">
        <w:trPr>
          <w:gridBefore w:val="1"/>
          <w:wBefore w:w="14" w:type="dxa"/>
          <w:trHeight w:val="277"/>
        </w:trPr>
        <w:tc>
          <w:tcPr>
            <w:tcW w:w="709" w:type="dxa"/>
            <w:vMerge w:val="restart"/>
            <w:hideMark/>
          </w:tcPr>
          <w:p w:rsidR="00AD70C7" w:rsidRPr="001A2E96" w:rsidRDefault="00AD70C7" w:rsidP="00AE2855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7</w:t>
            </w:r>
          </w:p>
        </w:tc>
        <w:tc>
          <w:tcPr>
            <w:tcW w:w="2977" w:type="dxa"/>
            <w:vMerge w:val="restart"/>
            <w:hideMark/>
          </w:tcPr>
          <w:p w:rsidR="00AD70C7" w:rsidRPr="001A2E96" w:rsidRDefault="00AD70C7" w:rsidP="00AE2855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Строительство скважинных водозаборов для организации резервного водоснабжения</w:t>
            </w:r>
          </w:p>
        </w:tc>
        <w:tc>
          <w:tcPr>
            <w:tcW w:w="851" w:type="dxa"/>
            <w:vMerge w:val="restart"/>
            <w:noWrap/>
            <w:hideMark/>
          </w:tcPr>
          <w:p w:rsidR="00AD70C7" w:rsidRPr="001A2E96" w:rsidRDefault="00AD70C7" w:rsidP="00AE2855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vMerge w:val="restart"/>
            <w:noWrap/>
            <w:hideMark/>
          </w:tcPr>
          <w:p w:rsidR="00AD70C7" w:rsidRPr="001A2E96" w:rsidRDefault="00AD70C7" w:rsidP="00AE2855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-</w:t>
            </w:r>
            <w:r w:rsidRPr="001A2E96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D70C7" w:rsidRPr="001A2E96" w:rsidRDefault="00AD70C7" w:rsidP="00AE2855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vAlign w:val="center"/>
            <w:hideMark/>
          </w:tcPr>
          <w:p w:rsidR="00AD70C7" w:rsidRPr="00D145D8" w:rsidRDefault="00AD70C7" w:rsidP="00AE2855">
            <w:pPr>
              <w:jc w:val="right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2020-2021</w:t>
            </w:r>
            <w:r w:rsidRPr="00D145D8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D70C7" w:rsidRPr="00560759" w:rsidRDefault="00AD70C7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:rsidR="00AD70C7" w:rsidRPr="00560759" w:rsidRDefault="00AD70C7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vMerge w:val="restart"/>
            <w:noWrap/>
            <w:hideMark/>
          </w:tcPr>
          <w:p w:rsidR="00AD70C7" w:rsidRPr="001A2E96" w:rsidRDefault="00AD70C7" w:rsidP="00AE2855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  <w:noWrap/>
            <w:vAlign w:val="center"/>
          </w:tcPr>
          <w:p w:rsidR="00AD70C7" w:rsidRPr="00A26B6B" w:rsidRDefault="00AD70C7" w:rsidP="00AE2855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0,1  </w:t>
            </w:r>
          </w:p>
        </w:tc>
        <w:tc>
          <w:tcPr>
            <w:tcW w:w="850" w:type="dxa"/>
            <w:noWrap/>
            <w:vAlign w:val="center"/>
          </w:tcPr>
          <w:p w:rsidR="00AD70C7" w:rsidRPr="00A26B6B" w:rsidRDefault="00AD70C7" w:rsidP="00AE2855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4 700,0  </w:t>
            </w:r>
          </w:p>
        </w:tc>
        <w:tc>
          <w:tcPr>
            <w:tcW w:w="709" w:type="dxa"/>
            <w:noWrap/>
            <w:vAlign w:val="center"/>
          </w:tcPr>
          <w:p w:rsidR="00AD70C7" w:rsidRPr="00560759" w:rsidRDefault="00AD70C7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AD70C7" w:rsidRPr="00560759" w:rsidRDefault="00AD70C7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:rsidR="00AD70C7" w:rsidRPr="00560759" w:rsidRDefault="00AD70C7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:rsidR="00AD70C7" w:rsidRPr="00560759" w:rsidRDefault="00AD70C7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AD70C7" w:rsidRPr="00A26B6B" w:rsidRDefault="00AD70C7" w:rsidP="00AE2855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4 700,1  </w:t>
            </w:r>
          </w:p>
        </w:tc>
        <w:tc>
          <w:tcPr>
            <w:tcW w:w="709" w:type="dxa"/>
            <w:vMerge w:val="restart"/>
            <w:noWrap/>
            <w:hideMark/>
          </w:tcPr>
          <w:p w:rsidR="00AD70C7" w:rsidRPr="001A2E96" w:rsidRDefault="00AD70C7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AD70C7" w:rsidRPr="001A2E96" w:rsidTr="00601CF2">
        <w:trPr>
          <w:gridBefore w:val="1"/>
          <w:wBefore w:w="14" w:type="dxa"/>
          <w:trHeight w:val="268"/>
        </w:trPr>
        <w:tc>
          <w:tcPr>
            <w:tcW w:w="709" w:type="dxa"/>
            <w:vMerge/>
            <w:hideMark/>
          </w:tcPr>
          <w:p w:rsidR="00AD70C7" w:rsidRPr="001A2E96" w:rsidRDefault="00AD70C7" w:rsidP="00AE2855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2977" w:type="dxa"/>
            <w:vMerge/>
            <w:hideMark/>
          </w:tcPr>
          <w:p w:rsidR="00AD70C7" w:rsidRPr="001A2E96" w:rsidRDefault="00AD70C7" w:rsidP="00AE2855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AD70C7" w:rsidRPr="001A2E96" w:rsidRDefault="00AD70C7" w:rsidP="00AE2855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AD70C7" w:rsidRPr="001A2E96" w:rsidRDefault="00AD70C7" w:rsidP="00AE2855">
            <w:pPr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:rsidR="00AD70C7" w:rsidRPr="001A2E96" w:rsidRDefault="00AD70C7" w:rsidP="00AE2855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  <w:hideMark/>
          </w:tcPr>
          <w:p w:rsidR="00AD70C7" w:rsidRPr="00D145D8" w:rsidRDefault="00AD70C7" w:rsidP="00AE2855">
            <w:pPr>
              <w:jc w:val="right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2020-2023</w:t>
            </w:r>
            <w:r w:rsidRPr="00D145D8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D70C7" w:rsidRPr="00560759" w:rsidRDefault="00AD70C7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:rsidR="00AD70C7" w:rsidRPr="00560759" w:rsidRDefault="00AD70C7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vMerge/>
            <w:hideMark/>
          </w:tcPr>
          <w:p w:rsidR="00AD70C7" w:rsidRPr="001A2E96" w:rsidRDefault="00AD70C7" w:rsidP="00AE2855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noWrap/>
            <w:vAlign w:val="center"/>
          </w:tcPr>
          <w:p w:rsidR="00AD70C7" w:rsidRPr="00A26B6B" w:rsidRDefault="00AD70C7" w:rsidP="00AE2855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109 994,9  </w:t>
            </w:r>
          </w:p>
        </w:tc>
        <w:tc>
          <w:tcPr>
            <w:tcW w:w="850" w:type="dxa"/>
            <w:noWrap/>
            <w:vAlign w:val="center"/>
          </w:tcPr>
          <w:p w:rsidR="00AD70C7" w:rsidRPr="00A26B6B" w:rsidRDefault="00AD70C7" w:rsidP="00AE2855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103 706,5</w:t>
            </w:r>
            <w:r w:rsidRPr="00A26B6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709" w:type="dxa"/>
            <w:noWrap/>
            <w:vAlign w:val="center"/>
          </w:tcPr>
          <w:p w:rsidR="00AD70C7" w:rsidRPr="00A26B6B" w:rsidRDefault="00AD70C7" w:rsidP="00AE2855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10 000,0  </w:t>
            </w:r>
          </w:p>
        </w:tc>
        <w:tc>
          <w:tcPr>
            <w:tcW w:w="709" w:type="dxa"/>
            <w:noWrap/>
            <w:vAlign w:val="center"/>
          </w:tcPr>
          <w:p w:rsidR="00AD70C7" w:rsidRPr="00A26B6B" w:rsidRDefault="00AD70C7" w:rsidP="00AE2855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15 814,8  </w:t>
            </w:r>
          </w:p>
        </w:tc>
        <w:tc>
          <w:tcPr>
            <w:tcW w:w="850" w:type="dxa"/>
            <w:noWrap/>
            <w:vAlign w:val="center"/>
          </w:tcPr>
          <w:p w:rsidR="00AD70C7" w:rsidRPr="00560759" w:rsidRDefault="00AD70C7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:rsidR="00AD70C7" w:rsidRPr="00560759" w:rsidRDefault="00AD70C7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AD70C7" w:rsidRPr="00A26B6B" w:rsidRDefault="00AD70C7" w:rsidP="00AE2855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239 516,2</w:t>
            </w:r>
            <w:r w:rsidRPr="00A26B6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709" w:type="dxa"/>
            <w:vMerge/>
            <w:hideMark/>
          </w:tcPr>
          <w:p w:rsidR="00AD70C7" w:rsidRPr="001A2E96" w:rsidRDefault="00AD70C7" w:rsidP="00AE2855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AD70C7" w:rsidRPr="001A2E96" w:rsidTr="00601CF2">
        <w:trPr>
          <w:gridBefore w:val="1"/>
          <w:wBefore w:w="14" w:type="dxa"/>
          <w:trHeight w:val="296"/>
        </w:trPr>
        <w:tc>
          <w:tcPr>
            <w:tcW w:w="709" w:type="dxa"/>
            <w:vMerge/>
            <w:hideMark/>
          </w:tcPr>
          <w:p w:rsidR="00AD70C7" w:rsidRPr="001A2E96" w:rsidRDefault="00AD70C7" w:rsidP="00AE2855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2977" w:type="dxa"/>
            <w:vMerge/>
            <w:hideMark/>
          </w:tcPr>
          <w:p w:rsidR="00AD70C7" w:rsidRPr="001A2E96" w:rsidRDefault="00AD70C7" w:rsidP="00AE2855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AD70C7" w:rsidRPr="001A2E96" w:rsidRDefault="00AD70C7" w:rsidP="00AE2855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AD70C7" w:rsidRPr="001A2E96" w:rsidRDefault="00AD70C7" w:rsidP="00AE2855">
            <w:pPr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:rsidR="00AD70C7" w:rsidRPr="001A2E96" w:rsidRDefault="00AD70C7" w:rsidP="00AE2855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vAlign w:val="center"/>
            <w:hideMark/>
          </w:tcPr>
          <w:p w:rsidR="00AD70C7" w:rsidRPr="00D145D8" w:rsidRDefault="00AD70C7" w:rsidP="00AE2855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2019-2023</w:t>
            </w:r>
            <w:r w:rsidRPr="00D145D8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D70C7" w:rsidRPr="00560759" w:rsidRDefault="00AD70C7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:rsidR="00AD70C7" w:rsidRPr="00560759" w:rsidRDefault="00AD70C7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vMerge/>
            <w:hideMark/>
          </w:tcPr>
          <w:p w:rsidR="00AD70C7" w:rsidRPr="001A2E96" w:rsidRDefault="00AD70C7" w:rsidP="00AE2855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noWrap/>
            <w:vAlign w:val="center"/>
          </w:tcPr>
          <w:p w:rsidR="00AD70C7" w:rsidRPr="00A26B6B" w:rsidRDefault="00AD70C7" w:rsidP="00AE2855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109 995,0  </w:t>
            </w:r>
          </w:p>
        </w:tc>
        <w:tc>
          <w:tcPr>
            <w:tcW w:w="850" w:type="dxa"/>
            <w:noWrap/>
            <w:vAlign w:val="center"/>
          </w:tcPr>
          <w:p w:rsidR="00AD70C7" w:rsidRPr="00A26B6B" w:rsidRDefault="00AD70C7" w:rsidP="00AE2855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108 406,5</w:t>
            </w:r>
            <w:r w:rsidRPr="00A26B6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709" w:type="dxa"/>
            <w:noWrap/>
            <w:vAlign w:val="center"/>
          </w:tcPr>
          <w:p w:rsidR="00AD70C7" w:rsidRPr="00A26B6B" w:rsidRDefault="00AD70C7" w:rsidP="00AE2855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10 000,0  </w:t>
            </w:r>
          </w:p>
        </w:tc>
        <w:tc>
          <w:tcPr>
            <w:tcW w:w="709" w:type="dxa"/>
            <w:noWrap/>
            <w:vAlign w:val="center"/>
          </w:tcPr>
          <w:p w:rsidR="00AD70C7" w:rsidRPr="00A26B6B" w:rsidRDefault="00AD70C7" w:rsidP="00AE2855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15 814,8  </w:t>
            </w:r>
          </w:p>
        </w:tc>
        <w:tc>
          <w:tcPr>
            <w:tcW w:w="850" w:type="dxa"/>
            <w:noWrap/>
            <w:vAlign w:val="center"/>
          </w:tcPr>
          <w:p w:rsidR="00AD70C7" w:rsidRPr="00560759" w:rsidRDefault="00AD70C7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:rsidR="00AD70C7" w:rsidRPr="00560759" w:rsidRDefault="00AD70C7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AD70C7" w:rsidRPr="00A26B6B" w:rsidRDefault="00AD70C7" w:rsidP="00AE2855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244 216,3</w:t>
            </w:r>
            <w:r w:rsidRPr="00A26B6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709" w:type="dxa"/>
            <w:vMerge/>
            <w:hideMark/>
          </w:tcPr>
          <w:p w:rsidR="00AD70C7" w:rsidRPr="001A2E96" w:rsidRDefault="00AD70C7" w:rsidP="00AE2855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601CF2" w:rsidRPr="001A2E96" w:rsidTr="00601CF2">
        <w:trPr>
          <w:gridBefore w:val="1"/>
          <w:wBefore w:w="14" w:type="dxa"/>
          <w:trHeight w:val="390"/>
        </w:trPr>
        <w:tc>
          <w:tcPr>
            <w:tcW w:w="709" w:type="dxa"/>
            <w:hideMark/>
          </w:tcPr>
          <w:p w:rsidR="00601CF2" w:rsidRPr="00601CF2" w:rsidRDefault="00601CF2" w:rsidP="00601CF2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01CF2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1.7.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77" w:type="dxa"/>
            <w:hideMark/>
          </w:tcPr>
          <w:p w:rsidR="00601CF2" w:rsidRPr="00601CF2" w:rsidRDefault="00601CF2" w:rsidP="00601C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4"/>
              </w:rPr>
            </w:pPr>
            <w:r w:rsidRPr="00601CF2">
              <w:rPr>
                <w:rFonts w:ascii="Times New Roman" w:hAnsi="Times New Roman"/>
                <w:sz w:val="14"/>
                <w:szCs w:val="14"/>
              </w:rPr>
              <w:t>Резервное водоснабжение. Шесть скважинных водозаборов в пос. Лисий Нос. Этап 1. Скважинные водозаборы</w:t>
            </w:r>
          </w:p>
          <w:p w:rsidR="00601CF2" w:rsidRPr="00601CF2" w:rsidRDefault="00601CF2" w:rsidP="0038598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noWrap/>
            <w:hideMark/>
          </w:tcPr>
          <w:p w:rsidR="00601CF2" w:rsidRPr="001A2E96" w:rsidRDefault="00601CF2" w:rsidP="0038598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vMerge w:val="restart"/>
            <w:noWrap/>
            <w:hideMark/>
          </w:tcPr>
          <w:p w:rsidR="00601CF2" w:rsidRPr="001A2E96" w:rsidRDefault="00601CF2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15,0 тыс.м3/сут</w:t>
            </w:r>
          </w:p>
        </w:tc>
        <w:tc>
          <w:tcPr>
            <w:tcW w:w="567" w:type="dxa"/>
            <w:noWrap/>
          </w:tcPr>
          <w:p w:rsidR="00601CF2" w:rsidRPr="001A2E96" w:rsidRDefault="00601CF2" w:rsidP="0038598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601CF2" w:rsidRPr="00D145D8" w:rsidRDefault="00601CF2" w:rsidP="0038598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2019-2021</w:t>
            </w:r>
          </w:p>
        </w:tc>
        <w:tc>
          <w:tcPr>
            <w:tcW w:w="851" w:type="dxa"/>
            <w:noWrap/>
          </w:tcPr>
          <w:p w:rsidR="00601CF2" w:rsidRPr="00A26B6B" w:rsidRDefault="00601CF2" w:rsidP="0038598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99 191,3</w:t>
            </w:r>
          </w:p>
        </w:tc>
        <w:tc>
          <w:tcPr>
            <w:tcW w:w="850" w:type="dxa"/>
            <w:noWrap/>
          </w:tcPr>
          <w:p w:rsidR="00601CF2" w:rsidRPr="00A26B6B" w:rsidRDefault="00601CF2" w:rsidP="0038598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39 652,5</w:t>
            </w:r>
            <w:r w:rsidRPr="00A26B6B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709" w:type="dxa"/>
            <w:noWrap/>
            <w:hideMark/>
          </w:tcPr>
          <w:p w:rsidR="00601CF2" w:rsidRPr="00A26B6B" w:rsidRDefault="00601CF2" w:rsidP="0038598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26B6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  <w:noWrap/>
          </w:tcPr>
          <w:p w:rsidR="00601CF2" w:rsidRPr="00A26B6B" w:rsidRDefault="00601CF2" w:rsidP="0038598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50 994,8</w:t>
            </w:r>
            <w:r w:rsidRPr="00A26B6B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850" w:type="dxa"/>
            <w:noWrap/>
          </w:tcPr>
          <w:p w:rsidR="00601CF2" w:rsidRPr="00A26B6B" w:rsidRDefault="00601CF2" w:rsidP="0038598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39 827,6</w:t>
            </w:r>
          </w:p>
        </w:tc>
        <w:tc>
          <w:tcPr>
            <w:tcW w:w="709" w:type="dxa"/>
            <w:noWrap/>
          </w:tcPr>
          <w:p w:rsidR="00601CF2" w:rsidRPr="00560759" w:rsidRDefault="00601CF2" w:rsidP="0038598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601CF2" w:rsidRPr="00560759" w:rsidRDefault="00601CF2" w:rsidP="0038598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601CF2" w:rsidRPr="00560759" w:rsidRDefault="00601CF2" w:rsidP="0038598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</w:tcPr>
          <w:p w:rsidR="00601CF2" w:rsidRPr="00560759" w:rsidRDefault="00601CF2" w:rsidP="0038598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601CF2" w:rsidRPr="00A26B6B" w:rsidRDefault="00601CF2" w:rsidP="0038598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90 822,4</w:t>
            </w:r>
            <w:r w:rsidRPr="00A26B6B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709" w:type="dxa"/>
            <w:noWrap/>
            <w:hideMark/>
          </w:tcPr>
          <w:p w:rsidR="00601CF2" w:rsidRPr="001A2E96" w:rsidRDefault="00601CF2" w:rsidP="0038598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601CF2" w:rsidRPr="001A2E96" w:rsidTr="00601CF2">
        <w:trPr>
          <w:trHeight w:val="390"/>
        </w:trPr>
        <w:tc>
          <w:tcPr>
            <w:tcW w:w="723" w:type="dxa"/>
            <w:gridSpan w:val="2"/>
            <w:hideMark/>
          </w:tcPr>
          <w:p w:rsidR="00601CF2" w:rsidRPr="001A2E96" w:rsidRDefault="00601CF2" w:rsidP="00AE2855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1.7.2</w:t>
            </w:r>
          </w:p>
        </w:tc>
        <w:tc>
          <w:tcPr>
            <w:tcW w:w="2977" w:type="dxa"/>
            <w:hideMark/>
          </w:tcPr>
          <w:p w:rsidR="00601CF2" w:rsidRPr="001A2E96" w:rsidRDefault="00601CF2" w:rsidP="00AE2855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Резервное водоснабжение. Шесть скважинных водозаборов в пос. Лисий Нос. Этап 2. Внеплощадочные сети</w:t>
            </w:r>
          </w:p>
        </w:tc>
        <w:tc>
          <w:tcPr>
            <w:tcW w:w="851" w:type="dxa"/>
            <w:noWrap/>
            <w:hideMark/>
          </w:tcPr>
          <w:p w:rsidR="00601CF2" w:rsidRPr="001A2E96" w:rsidRDefault="00601CF2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vMerge/>
            <w:noWrap/>
            <w:hideMark/>
          </w:tcPr>
          <w:p w:rsidR="00601CF2" w:rsidRPr="001A2E96" w:rsidRDefault="00601CF2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noWrap/>
          </w:tcPr>
          <w:p w:rsidR="00601CF2" w:rsidRPr="001A2E96" w:rsidRDefault="00601CF2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:rsidR="00601CF2" w:rsidRPr="00D145D8" w:rsidRDefault="00601CF2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2019-2021</w:t>
            </w:r>
          </w:p>
        </w:tc>
        <w:tc>
          <w:tcPr>
            <w:tcW w:w="851" w:type="dxa"/>
            <w:noWrap/>
            <w:vAlign w:val="center"/>
          </w:tcPr>
          <w:p w:rsidR="00601CF2" w:rsidRPr="00A26B6B" w:rsidRDefault="00601CF2" w:rsidP="00AE285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6B6B">
              <w:rPr>
                <w:rFonts w:ascii="Times New Roman" w:hAnsi="Times New Roman"/>
                <w:sz w:val="14"/>
                <w:szCs w:val="14"/>
              </w:rPr>
              <w:t xml:space="preserve">185 499,2  </w:t>
            </w:r>
          </w:p>
        </w:tc>
        <w:tc>
          <w:tcPr>
            <w:tcW w:w="850" w:type="dxa"/>
            <w:noWrap/>
            <w:vAlign w:val="center"/>
          </w:tcPr>
          <w:p w:rsidR="00601CF2" w:rsidRPr="00A26B6B" w:rsidRDefault="00601CF2" w:rsidP="00AE285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6B6B">
              <w:rPr>
                <w:rFonts w:ascii="Times New Roman" w:hAnsi="Times New Roman"/>
                <w:sz w:val="14"/>
                <w:szCs w:val="14"/>
              </w:rPr>
              <w:t xml:space="preserve">66 554,0  </w:t>
            </w:r>
          </w:p>
        </w:tc>
        <w:tc>
          <w:tcPr>
            <w:tcW w:w="709" w:type="dxa"/>
            <w:noWrap/>
            <w:hideMark/>
          </w:tcPr>
          <w:p w:rsidR="00601CF2" w:rsidRPr="00A26B6B" w:rsidRDefault="00601CF2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26B6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  <w:noWrap/>
            <w:vAlign w:val="center"/>
          </w:tcPr>
          <w:p w:rsidR="00601CF2" w:rsidRPr="00A26B6B" w:rsidRDefault="00601CF2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26B6B">
              <w:rPr>
                <w:rFonts w:ascii="Times New Roman" w:hAnsi="Times New Roman"/>
                <w:sz w:val="14"/>
                <w:szCs w:val="14"/>
              </w:rPr>
              <w:t xml:space="preserve">59 000,1  </w:t>
            </w:r>
          </w:p>
        </w:tc>
        <w:tc>
          <w:tcPr>
            <w:tcW w:w="850" w:type="dxa"/>
            <w:noWrap/>
            <w:vAlign w:val="center"/>
          </w:tcPr>
          <w:p w:rsidR="00601CF2" w:rsidRPr="00A26B6B" w:rsidRDefault="00601CF2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64 054,0</w:t>
            </w:r>
          </w:p>
        </w:tc>
        <w:tc>
          <w:tcPr>
            <w:tcW w:w="709" w:type="dxa"/>
            <w:noWrap/>
            <w:vAlign w:val="center"/>
          </w:tcPr>
          <w:p w:rsidR="00601CF2" w:rsidRPr="00560759" w:rsidRDefault="00601CF2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601CF2" w:rsidRPr="00560759" w:rsidRDefault="00601CF2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:rsidR="00601CF2" w:rsidRPr="00560759" w:rsidRDefault="00601CF2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:rsidR="00601CF2" w:rsidRPr="00560759" w:rsidRDefault="00601CF2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601CF2" w:rsidRPr="00A26B6B" w:rsidRDefault="00601CF2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123 054,1</w:t>
            </w:r>
            <w:r w:rsidRPr="00A26B6B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709" w:type="dxa"/>
            <w:noWrap/>
            <w:hideMark/>
          </w:tcPr>
          <w:p w:rsidR="00601CF2" w:rsidRPr="001A2E96" w:rsidRDefault="00601CF2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</w:tbl>
    <w:p w:rsidR="00AD70C7" w:rsidRPr="00562108" w:rsidRDefault="00AD70C7" w:rsidP="00AD70C7">
      <w:pPr>
        <w:pStyle w:val="ConsPlusNormal"/>
        <w:ind w:left="-142" w:right="-284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».</w:t>
      </w:r>
    </w:p>
    <w:p w:rsidR="001D49AA" w:rsidRPr="00477DE4" w:rsidRDefault="005B46BB" w:rsidP="001D49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>1.1.6.</w:t>
      </w:r>
      <w:r w:rsidR="00601CF2">
        <w:rPr>
          <w:rFonts w:ascii="Times New Roman" w:hAnsi="Times New Roman" w:cs="Times New Roman"/>
          <w:sz w:val="24"/>
        </w:rPr>
        <w:t>3</w:t>
      </w:r>
      <w:bookmarkStart w:id="0" w:name="_GoBack"/>
      <w:bookmarkEnd w:id="0"/>
      <w:r w:rsidR="003E0F3B" w:rsidRPr="00FB09D5">
        <w:rPr>
          <w:rFonts w:ascii="Times New Roman" w:hAnsi="Times New Roman" w:cs="Times New Roman"/>
          <w:sz w:val="24"/>
        </w:rPr>
        <w:t>.</w:t>
      </w:r>
      <w:r w:rsidR="003E0F3B" w:rsidRPr="00FB09D5">
        <w:rPr>
          <w:sz w:val="24"/>
        </w:rPr>
        <w:t xml:space="preserve"> </w:t>
      </w:r>
      <w:r w:rsidR="002E041E">
        <w:rPr>
          <w:rFonts w:ascii="Times New Roman" w:hAnsi="Times New Roman" w:cs="Times New Roman"/>
          <w:sz w:val="24"/>
        </w:rPr>
        <w:t>С</w:t>
      </w:r>
      <w:r w:rsidR="001D49AA" w:rsidRPr="00477DE4">
        <w:rPr>
          <w:rFonts w:ascii="Times New Roman" w:hAnsi="Times New Roman" w:cs="Times New Roman"/>
          <w:sz w:val="24"/>
          <w:szCs w:val="24"/>
        </w:rPr>
        <w:t>трок</w:t>
      </w:r>
      <w:r w:rsidR="002E041E">
        <w:rPr>
          <w:rFonts w:ascii="Times New Roman" w:hAnsi="Times New Roman" w:cs="Times New Roman"/>
          <w:sz w:val="24"/>
          <w:szCs w:val="24"/>
        </w:rPr>
        <w:t>и</w:t>
      </w:r>
      <w:r w:rsidR="001D49AA" w:rsidRPr="00477DE4">
        <w:rPr>
          <w:rFonts w:ascii="Times New Roman" w:hAnsi="Times New Roman" w:cs="Times New Roman"/>
          <w:sz w:val="24"/>
          <w:szCs w:val="24"/>
        </w:rPr>
        <w:t xml:space="preserve"> «</w:t>
      </w:r>
      <w:r w:rsidR="001D49AA" w:rsidRPr="00477DE4">
        <w:rPr>
          <w:rFonts w:ascii="Times New Roman" w:hAnsi="Times New Roman" w:cs="Times New Roman"/>
          <w:bCs/>
          <w:sz w:val="24"/>
          <w:szCs w:val="24"/>
        </w:rPr>
        <w:t xml:space="preserve">ИТОГО прочие расходы развития» и </w:t>
      </w:r>
      <w:r w:rsidR="001D49AA">
        <w:rPr>
          <w:rFonts w:ascii="Times New Roman" w:hAnsi="Times New Roman" w:cs="Times New Roman"/>
          <w:bCs/>
          <w:sz w:val="24"/>
          <w:szCs w:val="24"/>
        </w:rPr>
        <w:t>«</w:t>
      </w:r>
      <w:r w:rsidR="001D49AA" w:rsidRPr="00477DE4">
        <w:rPr>
          <w:rFonts w:ascii="Times New Roman" w:hAnsi="Times New Roman" w:cs="Times New Roman"/>
          <w:bCs/>
          <w:sz w:val="24"/>
          <w:szCs w:val="24"/>
        </w:rPr>
        <w:t xml:space="preserve">ВСЕГО проектная часть подпрограммы </w:t>
      </w:r>
      <w:r w:rsidR="00457E51">
        <w:rPr>
          <w:rFonts w:ascii="Times New Roman" w:hAnsi="Times New Roman" w:cs="Times New Roman"/>
          <w:bCs/>
          <w:sz w:val="24"/>
          <w:szCs w:val="24"/>
        </w:rPr>
        <w:t>2</w:t>
      </w:r>
      <w:r w:rsidR="001D49AA">
        <w:rPr>
          <w:rFonts w:ascii="Times New Roman" w:hAnsi="Times New Roman" w:cs="Times New Roman"/>
          <w:bCs/>
          <w:sz w:val="24"/>
          <w:szCs w:val="24"/>
        </w:rPr>
        <w:t>»</w:t>
      </w:r>
      <w:r w:rsidR="001D49AA" w:rsidRPr="00477D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49AA" w:rsidRPr="00477DE4">
        <w:rPr>
          <w:rFonts w:ascii="Times New Roman" w:hAnsi="Times New Roman" w:cs="Times New Roman"/>
          <w:sz w:val="24"/>
        </w:rPr>
        <w:t>изложить в следующей редакции</w:t>
      </w:r>
      <w:r w:rsidR="001D49AA">
        <w:rPr>
          <w:rFonts w:ascii="Times New Roman" w:hAnsi="Times New Roman" w:cs="Times New Roman"/>
          <w:sz w:val="24"/>
        </w:rPr>
        <w:t>:</w:t>
      </w:r>
    </w:p>
    <w:p w:rsidR="00DE4B61" w:rsidRPr="00A917BF" w:rsidRDefault="003E0F3B" w:rsidP="00A917BF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A917BF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484"/>
        <w:gridCol w:w="993"/>
        <w:gridCol w:w="992"/>
        <w:gridCol w:w="992"/>
        <w:gridCol w:w="992"/>
        <w:gridCol w:w="993"/>
        <w:gridCol w:w="1134"/>
        <w:gridCol w:w="1021"/>
        <w:gridCol w:w="709"/>
      </w:tblGrid>
      <w:tr w:rsidR="005B46BB" w:rsidRPr="001A2E96" w:rsidTr="00B92870">
        <w:trPr>
          <w:trHeight w:val="166"/>
        </w:trPr>
        <w:tc>
          <w:tcPr>
            <w:tcW w:w="7484" w:type="dxa"/>
            <w:noWrap/>
            <w:hideMark/>
          </w:tcPr>
          <w:p w:rsidR="005B46BB" w:rsidRPr="00DE2320" w:rsidRDefault="005B46BB" w:rsidP="005B46BB">
            <w:pP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3" w:type="dxa"/>
            <w:noWrap/>
            <w:vAlign w:val="center"/>
            <w:hideMark/>
          </w:tcPr>
          <w:p w:rsidR="005B46BB" w:rsidRPr="00243F68" w:rsidRDefault="005B46BB" w:rsidP="005B46BB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16 336 066,9  </w:t>
            </w:r>
          </w:p>
        </w:tc>
        <w:tc>
          <w:tcPr>
            <w:tcW w:w="992" w:type="dxa"/>
            <w:noWrap/>
            <w:vAlign w:val="center"/>
            <w:hideMark/>
          </w:tcPr>
          <w:p w:rsidR="005B46BB" w:rsidRPr="00243F68" w:rsidRDefault="005B46BB" w:rsidP="005B46BB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14 861 860,5</w:t>
            </w:r>
            <w:r w:rsidRPr="00243F68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5B46BB" w:rsidRPr="00243F68" w:rsidRDefault="005B46BB" w:rsidP="005B46BB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16 361 226,8  </w:t>
            </w:r>
          </w:p>
        </w:tc>
        <w:tc>
          <w:tcPr>
            <w:tcW w:w="992" w:type="dxa"/>
            <w:noWrap/>
            <w:vAlign w:val="center"/>
            <w:hideMark/>
          </w:tcPr>
          <w:p w:rsidR="005B46BB" w:rsidRPr="00243F68" w:rsidRDefault="005B46BB" w:rsidP="005B46BB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17 347 094,7  </w:t>
            </w:r>
          </w:p>
        </w:tc>
        <w:tc>
          <w:tcPr>
            <w:tcW w:w="993" w:type="dxa"/>
            <w:noWrap/>
            <w:vAlign w:val="center"/>
            <w:hideMark/>
          </w:tcPr>
          <w:p w:rsidR="005B46BB" w:rsidRPr="00243F68" w:rsidRDefault="005B46BB" w:rsidP="005B46BB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19 890 358,6  </w:t>
            </w:r>
          </w:p>
        </w:tc>
        <w:tc>
          <w:tcPr>
            <w:tcW w:w="1134" w:type="dxa"/>
            <w:noWrap/>
            <w:vAlign w:val="center"/>
            <w:hideMark/>
          </w:tcPr>
          <w:p w:rsidR="005B46BB" w:rsidRPr="00243F68" w:rsidRDefault="005B46BB" w:rsidP="005B46BB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23 781 386,9  </w:t>
            </w:r>
          </w:p>
        </w:tc>
        <w:tc>
          <w:tcPr>
            <w:tcW w:w="1021" w:type="dxa"/>
            <w:noWrap/>
            <w:vAlign w:val="center"/>
            <w:hideMark/>
          </w:tcPr>
          <w:p w:rsidR="005B46BB" w:rsidRPr="00243F68" w:rsidRDefault="005B46BB" w:rsidP="005B46BB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108 557 994,4</w:t>
            </w:r>
          </w:p>
        </w:tc>
        <w:tc>
          <w:tcPr>
            <w:tcW w:w="709" w:type="dxa"/>
            <w:noWrap/>
            <w:hideMark/>
          </w:tcPr>
          <w:p w:rsidR="005B46BB" w:rsidRPr="00DE2320" w:rsidRDefault="005B46BB" w:rsidP="005B46BB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5B46BB" w:rsidRPr="001A2E96" w:rsidTr="00B92870">
        <w:trPr>
          <w:trHeight w:val="115"/>
        </w:trPr>
        <w:tc>
          <w:tcPr>
            <w:tcW w:w="7484" w:type="dxa"/>
            <w:noWrap/>
            <w:hideMark/>
          </w:tcPr>
          <w:p w:rsidR="005B46BB" w:rsidRPr="00DE2320" w:rsidRDefault="005B46BB" w:rsidP="005B46BB">
            <w:pPr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  <w:t> </w:t>
            </w:r>
            <w:r w:rsidRPr="00DE2320">
              <w:rPr>
                <w:rFonts w:ascii="Times New Roman" w:eastAsia="Times New Roman" w:hAnsi="Times New Roman"/>
                <w:b/>
                <w:bCs/>
                <w:iCs/>
                <w:color w:val="000000"/>
                <w:sz w:val="14"/>
                <w:szCs w:val="14"/>
              </w:rPr>
              <w:t>ВСЕГО проектная часть подпрограммы 2</w:t>
            </w:r>
          </w:p>
        </w:tc>
        <w:tc>
          <w:tcPr>
            <w:tcW w:w="993" w:type="dxa"/>
            <w:noWrap/>
            <w:vAlign w:val="center"/>
            <w:hideMark/>
          </w:tcPr>
          <w:p w:rsidR="005B46BB" w:rsidRPr="00243F68" w:rsidRDefault="005B46BB" w:rsidP="005B46BB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16 336 066,9  </w:t>
            </w:r>
          </w:p>
        </w:tc>
        <w:tc>
          <w:tcPr>
            <w:tcW w:w="992" w:type="dxa"/>
            <w:noWrap/>
            <w:vAlign w:val="center"/>
            <w:hideMark/>
          </w:tcPr>
          <w:p w:rsidR="005B46BB" w:rsidRPr="00243F68" w:rsidRDefault="005B46BB" w:rsidP="005B46BB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14 861 860,5</w:t>
            </w:r>
            <w:r w:rsidRPr="00243F68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5B46BB" w:rsidRPr="00243F68" w:rsidRDefault="005B46BB" w:rsidP="005B46BB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16 361 226,8  </w:t>
            </w:r>
          </w:p>
        </w:tc>
        <w:tc>
          <w:tcPr>
            <w:tcW w:w="992" w:type="dxa"/>
            <w:noWrap/>
            <w:vAlign w:val="center"/>
            <w:hideMark/>
          </w:tcPr>
          <w:p w:rsidR="005B46BB" w:rsidRPr="00243F68" w:rsidRDefault="005B46BB" w:rsidP="005B46BB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17 347 094,7  </w:t>
            </w:r>
          </w:p>
        </w:tc>
        <w:tc>
          <w:tcPr>
            <w:tcW w:w="993" w:type="dxa"/>
            <w:noWrap/>
            <w:vAlign w:val="center"/>
            <w:hideMark/>
          </w:tcPr>
          <w:p w:rsidR="005B46BB" w:rsidRPr="00243F68" w:rsidRDefault="005B46BB" w:rsidP="005B46BB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19 890 358,6  </w:t>
            </w:r>
          </w:p>
        </w:tc>
        <w:tc>
          <w:tcPr>
            <w:tcW w:w="1134" w:type="dxa"/>
            <w:noWrap/>
            <w:vAlign w:val="center"/>
            <w:hideMark/>
          </w:tcPr>
          <w:p w:rsidR="005B46BB" w:rsidRPr="00243F68" w:rsidRDefault="005B46BB" w:rsidP="005B46BB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23 781 386,9  </w:t>
            </w:r>
          </w:p>
        </w:tc>
        <w:tc>
          <w:tcPr>
            <w:tcW w:w="1021" w:type="dxa"/>
            <w:noWrap/>
            <w:vAlign w:val="center"/>
            <w:hideMark/>
          </w:tcPr>
          <w:p w:rsidR="005B46BB" w:rsidRPr="00243F68" w:rsidRDefault="005B46BB" w:rsidP="005B46BB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108 557 994,4</w:t>
            </w:r>
          </w:p>
        </w:tc>
        <w:tc>
          <w:tcPr>
            <w:tcW w:w="709" w:type="dxa"/>
            <w:noWrap/>
            <w:hideMark/>
          </w:tcPr>
          <w:p w:rsidR="005B46BB" w:rsidRPr="002A6846" w:rsidRDefault="005B46BB" w:rsidP="005B46BB">
            <w:pPr>
              <w:rPr>
                <w:rFonts w:ascii="Times New Roman" w:eastAsia="Times New Roman" w:hAnsi="Times New Roman"/>
                <w:b/>
                <w:iCs/>
                <w:color w:val="000000"/>
                <w:sz w:val="13"/>
                <w:szCs w:val="13"/>
              </w:rPr>
            </w:pPr>
            <w:r w:rsidRPr="002A6846">
              <w:rPr>
                <w:rFonts w:ascii="Times New Roman" w:eastAsia="Times New Roman" w:hAnsi="Times New Roman"/>
                <w:b/>
                <w:iCs/>
                <w:color w:val="000000"/>
                <w:sz w:val="13"/>
                <w:szCs w:val="13"/>
              </w:rPr>
              <w:t> </w:t>
            </w:r>
          </w:p>
        </w:tc>
      </w:tr>
    </w:tbl>
    <w:p w:rsidR="003E0F3B" w:rsidRDefault="003E0F3B" w:rsidP="005B46BB">
      <w:pPr>
        <w:pStyle w:val="ConsPlusNormal"/>
        <w:ind w:right="-284"/>
        <w:jc w:val="right"/>
        <w:rPr>
          <w:rFonts w:ascii="Times New Roman" w:hAnsi="Times New Roman" w:cs="Times New Roman"/>
          <w:szCs w:val="24"/>
        </w:rPr>
      </w:pPr>
      <w:r w:rsidRPr="00A917BF">
        <w:rPr>
          <w:rFonts w:ascii="Times New Roman" w:hAnsi="Times New Roman" w:cs="Times New Roman"/>
          <w:szCs w:val="24"/>
        </w:rPr>
        <w:t>».</w:t>
      </w:r>
    </w:p>
    <w:p w:rsidR="0086015F" w:rsidRPr="00FB09D5" w:rsidRDefault="005B46BB" w:rsidP="0086015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1.1</w:t>
      </w:r>
      <w:r w:rsidR="0086015F">
        <w:t>.</w:t>
      </w:r>
      <w:r w:rsidR="00496CA2">
        <w:t>7</w:t>
      </w:r>
      <w:r w:rsidR="0086015F" w:rsidRPr="00FB09D5">
        <w:t xml:space="preserve">. </w:t>
      </w:r>
      <w:r w:rsidR="0086015F" w:rsidRPr="00FB09D5">
        <w:rPr>
          <w:rFonts w:eastAsia="Calibri"/>
          <w:lang w:eastAsia="en-US"/>
        </w:rPr>
        <w:t xml:space="preserve">В подразделе </w:t>
      </w:r>
      <w:r w:rsidR="0086015F">
        <w:rPr>
          <w:rFonts w:eastAsia="Calibri"/>
          <w:lang w:eastAsia="en-US"/>
        </w:rPr>
        <w:t>11</w:t>
      </w:r>
      <w:r w:rsidR="0086015F" w:rsidRPr="00FB09D5">
        <w:rPr>
          <w:rFonts w:eastAsia="Calibri"/>
          <w:lang w:eastAsia="en-US"/>
        </w:rPr>
        <w:t xml:space="preserve">.1 </w:t>
      </w:r>
      <w:hyperlink r:id="rId23" w:history="1">
        <w:r w:rsidR="0086015F" w:rsidRPr="00FB09D5">
          <w:rPr>
            <w:rFonts w:eastAsia="Calibri"/>
            <w:lang w:eastAsia="en-US"/>
          </w:rPr>
          <w:t>раздела</w:t>
        </w:r>
      </w:hyperlink>
      <w:r w:rsidR="0086015F" w:rsidRPr="00FB09D5">
        <w:rPr>
          <w:rFonts w:eastAsia="Calibri"/>
          <w:lang w:eastAsia="en-US"/>
        </w:rPr>
        <w:t xml:space="preserve"> </w:t>
      </w:r>
      <w:r w:rsidR="0086015F">
        <w:rPr>
          <w:rFonts w:eastAsia="Calibri"/>
          <w:lang w:eastAsia="en-US"/>
        </w:rPr>
        <w:t>11</w:t>
      </w:r>
      <w:r w:rsidR="0086015F" w:rsidRPr="00FB09D5">
        <w:rPr>
          <w:rFonts w:eastAsia="Calibri"/>
          <w:lang w:eastAsia="en-US"/>
        </w:rPr>
        <w:t>:</w:t>
      </w:r>
    </w:p>
    <w:p w:rsidR="0086015F" w:rsidRPr="00FB09D5" w:rsidRDefault="005B46BB" w:rsidP="00B147BF">
      <w:pPr>
        <w:autoSpaceDE w:val="0"/>
        <w:autoSpaceDN w:val="0"/>
        <w:adjustRightInd w:val="0"/>
        <w:ind w:firstLine="709"/>
        <w:jc w:val="both"/>
      </w:pPr>
      <w:r>
        <w:t>1</w:t>
      </w:r>
      <w:r w:rsidR="0086015F" w:rsidRPr="00FB09D5">
        <w:t>.1.</w:t>
      </w:r>
      <w:r w:rsidR="00496CA2">
        <w:t>7</w:t>
      </w:r>
      <w:r w:rsidR="0086015F" w:rsidRPr="00FB09D5">
        <w:t>.1. В абзаце первом графы 3 пункта 6 число «</w:t>
      </w:r>
      <w:r>
        <w:t>12 857 409,8</w:t>
      </w:r>
      <w:r w:rsidR="0086015F" w:rsidRPr="00FB09D5">
        <w:t>» заменить числом «</w:t>
      </w:r>
      <w:r>
        <w:t>12 856 346,4</w:t>
      </w:r>
      <w:r w:rsidR="0086015F" w:rsidRPr="00FB09D5">
        <w:t>».</w:t>
      </w:r>
    </w:p>
    <w:p w:rsidR="0086015F" w:rsidRDefault="005B46BB" w:rsidP="00B147BF">
      <w:pPr>
        <w:autoSpaceDE w:val="0"/>
        <w:autoSpaceDN w:val="0"/>
        <w:adjustRightInd w:val="0"/>
        <w:ind w:firstLine="709"/>
        <w:jc w:val="both"/>
      </w:pPr>
      <w:r>
        <w:t>1</w:t>
      </w:r>
      <w:r w:rsidR="0086015F" w:rsidRPr="00FB09D5">
        <w:t>.1.</w:t>
      </w:r>
      <w:r w:rsidR="00496CA2">
        <w:t>7</w:t>
      </w:r>
      <w:r w:rsidR="0086015F" w:rsidRPr="00FB09D5">
        <w:t>.2. В абзаце третьем графы 3 пункта 6 число «</w:t>
      </w:r>
      <w:r w:rsidR="0047165E">
        <w:t>2</w:t>
      </w:r>
      <w:r w:rsidR="00B92870">
        <w:t> 092 655,5</w:t>
      </w:r>
      <w:r w:rsidR="0086015F" w:rsidRPr="00FB09D5">
        <w:t>» заменить числом «</w:t>
      </w:r>
      <w:r w:rsidR="0047165E">
        <w:t>2</w:t>
      </w:r>
      <w:r w:rsidR="00B92870">
        <w:t> 091 592,1</w:t>
      </w:r>
      <w:r w:rsidR="0086015F" w:rsidRPr="00FB09D5">
        <w:t>».</w:t>
      </w:r>
    </w:p>
    <w:p w:rsidR="0086015F" w:rsidRPr="001B76EE" w:rsidRDefault="005B46BB" w:rsidP="00B147BF">
      <w:pPr>
        <w:autoSpaceDE w:val="0"/>
        <w:autoSpaceDN w:val="0"/>
        <w:adjustRightInd w:val="0"/>
        <w:ind w:firstLine="709"/>
        <w:jc w:val="both"/>
      </w:pPr>
      <w:r>
        <w:t>1</w:t>
      </w:r>
      <w:r w:rsidR="0086015F" w:rsidRPr="00FB09D5">
        <w:t>.1.</w:t>
      </w:r>
      <w:r w:rsidR="00496CA2">
        <w:t>7</w:t>
      </w:r>
      <w:r w:rsidR="0086015F" w:rsidRPr="00FB09D5">
        <w:t>.</w:t>
      </w:r>
      <w:r w:rsidR="0047165E">
        <w:t>3</w:t>
      </w:r>
      <w:r w:rsidR="0086015F" w:rsidRPr="00FB09D5">
        <w:t xml:space="preserve">. В абзаце </w:t>
      </w:r>
      <w:r w:rsidR="0086015F">
        <w:t>восьмом</w:t>
      </w:r>
      <w:r w:rsidR="0086015F" w:rsidRPr="00FB09D5">
        <w:t xml:space="preserve"> графы 3 пункта 6 число «</w:t>
      </w:r>
      <w:r w:rsidR="00B92870">
        <w:t>1 890 826,4</w:t>
      </w:r>
      <w:r w:rsidR="0086015F" w:rsidRPr="001B76EE">
        <w:t>» заменить числом «</w:t>
      </w:r>
      <w:r w:rsidR="00B92870">
        <w:t>1 890 826,4</w:t>
      </w:r>
      <w:r w:rsidR="0086015F" w:rsidRPr="001B76EE">
        <w:t>».</w:t>
      </w:r>
    </w:p>
    <w:p w:rsidR="0086015F" w:rsidRPr="001B76EE" w:rsidRDefault="005B46BB" w:rsidP="00B147BF">
      <w:pPr>
        <w:autoSpaceDE w:val="0"/>
        <w:autoSpaceDN w:val="0"/>
        <w:adjustRightInd w:val="0"/>
        <w:ind w:firstLine="709"/>
        <w:jc w:val="both"/>
      </w:pPr>
      <w:r>
        <w:t>1</w:t>
      </w:r>
      <w:r w:rsidR="0086015F" w:rsidRPr="00FB09D5">
        <w:t>.1.</w:t>
      </w:r>
      <w:r w:rsidR="00496CA2">
        <w:t>7</w:t>
      </w:r>
      <w:r w:rsidR="0086015F" w:rsidRPr="00FB09D5">
        <w:t>.</w:t>
      </w:r>
      <w:r w:rsidR="0047165E">
        <w:t>4</w:t>
      </w:r>
      <w:r w:rsidR="0086015F" w:rsidRPr="00FB09D5">
        <w:t xml:space="preserve">. В абзаце </w:t>
      </w:r>
      <w:r w:rsidR="0086015F">
        <w:t>десятом</w:t>
      </w:r>
      <w:r w:rsidR="0086015F" w:rsidRPr="00FB09D5">
        <w:t xml:space="preserve"> графы 3 пункта 6 число «</w:t>
      </w:r>
      <w:r w:rsidR="00B92870">
        <w:t>274 205,5</w:t>
      </w:r>
      <w:r w:rsidR="0086015F" w:rsidRPr="001B76EE">
        <w:t>» заменить числом «</w:t>
      </w:r>
      <w:r w:rsidR="00B92870">
        <w:t>273 142,1</w:t>
      </w:r>
      <w:r w:rsidR="0086015F" w:rsidRPr="001B76EE">
        <w:t>».</w:t>
      </w:r>
    </w:p>
    <w:p w:rsidR="00CC781D" w:rsidRPr="00160BC4" w:rsidRDefault="00B92870" w:rsidP="00160B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CE1433" w:rsidRPr="00160BC4">
        <w:rPr>
          <w:rFonts w:ascii="Times New Roman" w:hAnsi="Times New Roman" w:cs="Times New Roman"/>
          <w:sz w:val="24"/>
          <w:szCs w:val="24"/>
        </w:rPr>
        <w:t>.</w:t>
      </w:r>
      <w:r w:rsidR="00496CA2">
        <w:rPr>
          <w:rFonts w:ascii="Times New Roman" w:hAnsi="Times New Roman" w:cs="Times New Roman"/>
          <w:sz w:val="24"/>
          <w:szCs w:val="24"/>
        </w:rPr>
        <w:t>8</w:t>
      </w:r>
      <w:r w:rsidR="00CE1433" w:rsidRPr="00160BC4">
        <w:rPr>
          <w:rFonts w:ascii="Times New Roman" w:hAnsi="Times New Roman" w:cs="Times New Roman"/>
          <w:sz w:val="24"/>
          <w:szCs w:val="24"/>
        </w:rPr>
        <w:t xml:space="preserve">. </w:t>
      </w:r>
      <w:r w:rsidR="00CC781D" w:rsidRPr="00160BC4">
        <w:rPr>
          <w:rFonts w:ascii="Times New Roman" w:hAnsi="Times New Roman" w:cs="Times New Roman"/>
          <w:sz w:val="24"/>
          <w:szCs w:val="24"/>
        </w:rPr>
        <w:t xml:space="preserve">В </w:t>
      </w:r>
      <w:hyperlink r:id="rId24" w:history="1">
        <w:r w:rsidR="00CC781D" w:rsidRPr="00160BC4">
          <w:rPr>
            <w:rFonts w:ascii="Times New Roman" w:hAnsi="Times New Roman" w:cs="Times New Roman"/>
            <w:sz w:val="24"/>
            <w:szCs w:val="24"/>
          </w:rPr>
          <w:t xml:space="preserve">таблице </w:t>
        </w:r>
        <w:r w:rsidR="00160BC4">
          <w:rPr>
            <w:rFonts w:ascii="Times New Roman" w:hAnsi="Times New Roman" w:cs="Times New Roman"/>
            <w:sz w:val="24"/>
            <w:szCs w:val="24"/>
          </w:rPr>
          <w:t>14</w:t>
        </w:r>
        <w:r w:rsidR="00CC781D" w:rsidRPr="00160BC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160BC4">
        <w:rPr>
          <w:rFonts w:ascii="Times New Roman" w:hAnsi="Times New Roman" w:cs="Times New Roman"/>
          <w:sz w:val="24"/>
          <w:szCs w:val="24"/>
        </w:rPr>
        <w:t>п</w:t>
      </w:r>
      <w:r w:rsidR="00CC49C7" w:rsidRPr="00160BC4">
        <w:rPr>
          <w:rFonts w:ascii="Times New Roman" w:hAnsi="Times New Roman" w:cs="Times New Roman"/>
          <w:sz w:val="24"/>
          <w:szCs w:val="24"/>
        </w:rPr>
        <w:t xml:space="preserve">одраздела </w:t>
      </w:r>
      <w:r w:rsidR="00160BC4">
        <w:rPr>
          <w:rFonts w:ascii="Times New Roman" w:hAnsi="Times New Roman" w:cs="Times New Roman"/>
          <w:sz w:val="24"/>
          <w:szCs w:val="24"/>
        </w:rPr>
        <w:t>11.3 раздела 11</w:t>
      </w:r>
      <w:r w:rsidR="00CC781D" w:rsidRPr="00160BC4">
        <w:rPr>
          <w:rFonts w:ascii="Times New Roman" w:hAnsi="Times New Roman" w:cs="Times New Roman"/>
          <w:sz w:val="24"/>
          <w:szCs w:val="24"/>
        </w:rPr>
        <w:t>:</w:t>
      </w:r>
    </w:p>
    <w:p w:rsidR="00CC781D" w:rsidRDefault="00B92870" w:rsidP="000E79BA">
      <w:pPr>
        <w:autoSpaceDE w:val="0"/>
        <w:autoSpaceDN w:val="0"/>
        <w:adjustRightInd w:val="0"/>
        <w:ind w:firstLine="709"/>
        <w:jc w:val="both"/>
      </w:pPr>
      <w:r>
        <w:t>1</w:t>
      </w:r>
      <w:r w:rsidR="00186F88">
        <w:t>.</w:t>
      </w:r>
      <w:r w:rsidR="00CC781D" w:rsidRPr="00FB09D5">
        <w:t>1.</w:t>
      </w:r>
      <w:r w:rsidR="00496CA2">
        <w:t>8</w:t>
      </w:r>
      <w:r w:rsidR="0047165E">
        <w:t>.1.</w:t>
      </w:r>
      <w:r w:rsidR="00CC781D" w:rsidRPr="00FB09D5">
        <w:t xml:space="preserve"> </w:t>
      </w:r>
      <w:r w:rsidR="00CC49C7" w:rsidRPr="00FB09D5">
        <w:t>Пункт</w:t>
      </w:r>
      <w:r>
        <w:t>ы</w:t>
      </w:r>
      <w:r w:rsidR="00CC49C7" w:rsidRPr="00FB09D5">
        <w:t xml:space="preserve"> 1</w:t>
      </w:r>
      <w:r>
        <w:t>-1.2</w:t>
      </w:r>
      <w:r w:rsidR="0047165E">
        <w:t xml:space="preserve"> </w:t>
      </w:r>
      <w:r w:rsidR="00CC781D" w:rsidRPr="00FB09D5">
        <w:t>изложить в следующей редакции:</w:t>
      </w:r>
    </w:p>
    <w:p w:rsidR="00B92870" w:rsidRPr="00160BC4" w:rsidRDefault="00CC781D" w:rsidP="00160BC4">
      <w:pPr>
        <w:autoSpaceDE w:val="0"/>
        <w:autoSpaceDN w:val="0"/>
        <w:adjustRightInd w:val="0"/>
        <w:ind w:left="-142"/>
        <w:jc w:val="both"/>
        <w:rPr>
          <w:sz w:val="12"/>
          <w:szCs w:val="14"/>
        </w:rPr>
      </w:pPr>
      <w:r w:rsidRPr="00160BC4">
        <w:rPr>
          <w:sz w:val="22"/>
        </w:rPr>
        <w:t>«</w:t>
      </w:r>
    </w:p>
    <w:tbl>
      <w:tblPr>
        <w:tblStyle w:val="a8"/>
        <w:tblW w:w="1514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275"/>
        <w:gridCol w:w="10"/>
        <w:gridCol w:w="699"/>
        <w:gridCol w:w="10"/>
        <w:gridCol w:w="699"/>
        <w:gridCol w:w="10"/>
        <w:gridCol w:w="698"/>
        <w:gridCol w:w="10"/>
        <w:gridCol w:w="699"/>
        <w:gridCol w:w="10"/>
        <w:gridCol w:w="982"/>
        <w:gridCol w:w="10"/>
        <w:gridCol w:w="841"/>
        <w:gridCol w:w="10"/>
        <w:gridCol w:w="698"/>
        <w:gridCol w:w="10"/>
        <w:gridCol w:w="983"/>
        <w:gridCol w:w="10"/>
        <w:gridCol w:w="982"/>
        <w:gridCol w:w="10"/>
        <w:gridCol w:w="982"/>
        <w:gridCol w:w="10"/>
        <w:gridCol w:w="982"/>
        <w:gridCol w:w="10"/>
        <w:gridCol w:w="983"/>
        <w:gridCol w:w="10"/>
        <w:gridCol w:w="1124"/>
        <w:gridCol w:w="10"/>
        <w:gridCol w:w="982"/>
        <w:gridCol w:w="10"/>
        <w:gridCol w:w="946"/>
        <w:gridCol w:w="10"/>
      </w:tblGrid>
      <w:tr w:rsidR="00B92870" w:rsidRPr="00356C98" w:rsidTr="00B92870">
        <w:trPr>
          <w:gridAfter w:val="1"/>
          <w:wAfter w:w="10" w:type="dxa"/>
          <w:trHeight w:val="239"/>
        </w:trPr>
        <w:tc>
          <w:tcPr>
            <w:tcW w:w="1701" w:type="dxa"/>
            <w:gridSpan w:val="2"/>
            <w:noWrap/>
            <w:hideMark/>
          </w:tcPr>
          <w:p w:rsidR="00B92870" w:rsidRDefault="00B92870" w:rsidP="00AE2855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. </w:t>
            </w: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РАЗДЕЛ 1 </w:t>
            </w:r>
          </w:p>
          <w:p w:rsidR="00B92870" w:rsidRPr="00356C98" w:rsidRDefault="00B92870" w:rsidP="00AE2855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hideMark/>
          </w:tcPr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hideMark/>
          </w:tcPr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gridSpan w:val="2"/>
            <w:vAlign w:val="center"/>
          </w:tcPr>
          <w:p w:rsidR="00B92870" w:rsidRPr="005446BB" w:rsidRDefault="00B92870" w:rsidP="00AE2855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446BB">
              <w:rPr>
                <w:rFonts w:ascii="Times New Roman" w:hAnsi="Times New Roman"/>
                <w:bCs/>
                <w:iCs/>
                <w:sz w:val="14"/>
                <w:szCs w:val="14"/>
              </w:rPr>
              <w:t>241 120,6</w:t>
            </w:r>
          </w:p>
        </w:tc>
        <w:tc>
          <w:tcPr>
            <w:tcW w:w="992" w:type="dxa"/>
            <w:gridSpan w:val="2"/>
            <w:vAlign w:val="center"/>
          </w:tcPr>
          <w:p w:rsidR="00B92870" w:rsidRPr="005446BB" w:rsidRDefault="00B92870" w:rsidP="00AE2855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112 642,1</w:t>
            </w:r>
          </w:p>
        </w:tc>
        <w:tc>
          <w:tcPr>
            <w:tcW w:w="992" w:type="dxa"/>
            <w:gridSpan w:val="2"/>
            <w:vAlign w:val="center"/>
          </w:tcPr>
          <w:p w:rsidR="00B92870" w:rsidRPr="005446BB" w:rsidRDefault="00B92870" w:rsidP="00AE2855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446BB">
              <w:rPr>
                <w:rFonts w:ascii="Times New Roman" w:hAnsi="Times New Roman"/>
                <w:bCs/>
                <w:iCs/>
                <w:sz w:val="14"/>
                <w:szCs w:val="14"/>
              </w:rPr>
              <w:t>65 842,5</w:t>
            </w:r>
          </w:p>
        </w:tc>
        <w:tc>
          <w:tcPr>
            <w:tcW w:w="992" w:type="dxa"/>
            <w:gridSpan w:val="2"/>
            <w:vAlign w:val="center"/>
          </w:tcPr>
          <w:p w:rsidR="00B92870" w:rsidRPr="005446BB" w:rsidRDefault="00B92870" w:rsidP="00AE2855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446BB">
              <w:rPr>
                <w:rFonts w:ascii="Times New Roman" w:hAnsi="Times New Roman"/>
                <w:bCs/>
                <w:iCs/>
                <w:sz w:val="14"/>
                <w:szCs w:val="14"/>
              </w:rPr>
              <w:t>249 816,2</w:t>
            </w:r>
          </w:p>
        </w:tc>
        <w:tc>
          <w:tcPr>
            <w:tcW w:w="993" w:type="dxa"/>
            <w:gridSpan w:val="2"/>
            <w:vAlign w:val="center"/>
          </w:tcPr>
          <w:p w:rsidR="00B92870" w:rsidRPr="005446BB" w:rsidRDefault="00B92870" w:rsidP="00AE2855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446BB">
              <w:rPr>
                <w:rFonts w:ascii="Times New Roman" w:hAnsi="Times New Roman"/>
                <w:bCs/>
                <w:iCs/>
                <w:sz w:val="14"/>
                <w:szCs w:val="14"/>
              </w:rPr>
              <w:t>274 797,8</w:t>
            </w:r>
          </w:p>
        </w:tc>
        <w:tc>
          <w:tcPr>
            <w:tcW w:w="1134" w:type="dxa"/>
            <w:gridSpan w:val="2"/>
            <w:vAlign w:val="center"/>
          </w:tcPr>
          <w:p w:rsidR="00B92870" w:rsidRPr="005446BB" w:rsidRDefault="00B92870" w:rsidP="00AE2855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446BB">
              <w:rPr>
                <w:rFonts w:ascii="Times New Roman" w:hAnsi="Times New Roman"/>
                <w:bCs/>
                <w:iCs/>
                <w:sz w:val="14"/>
                <w:szCs w:val="14"/>
              </w:rPr>
              <w:t>177 734,8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B92870" w:rsidRPr="005446BB" w:rsidRDefault="00B92870" w:rsidP="00AE2855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1 121 954,0</w:t>
            </w:r>
          </w:p>
        </w:tc>
        <w:tc>
          <w:tcPr>
            <w:tcW w:w="956" w:type="dxa"/>
            <w:gridSpan w:val="2"/>
            <w:hideMark/>
          </w:tcPr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</w:tr>
      <w:tr w:rsidR="00B92870" w:rsidRPr="00356C98" w:rsidTr="00B92870">
        <w:trPr>
          <w:trHeight w:val="757"/>
        </w:trPr>
        <w:tc>
          <w:tcPr>
            <w:tcW w:w="426" w:type="dxa"/>
            <w:noWrap/>
            <w:hideMark/>
          </w:tcPr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lastRenderedPageBreak/>
              <w:t>1.1</w:t>
            </w:r>
          </w:p>
        </w:tc>
        <w:tc>
          <w:tcPr>
            <w:tcW w:w="1285" w:type="dxa"/>
            <w:gridSpan w:val="2"/>
            <w:hideMark/>
          </w:tcPr>
          <w:p w:rsidR="00B92870" w:rsidRPr="00356C98" w:rsidRDefault="00B92870" w:rsidP="00AE2855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Проектирование строительства и(или) реконструкции объектов газоснабжения</w:t>
            </w:r>
          </w:p>
        </w:tc>
        <w:tc>
          <w:tcPr>
            <w:tcW w:w="709" w:type="dxa"/>
            <w:gridSpan w:val="2"/>
            <w:noWrap/>
            <w:hideMark/>
          </w:tcPr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gridSpan w:val="2"/>
            <w:noWrap/>
            <w:hideMark/>
          </w:tcPr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gridSpan w:val="2"/>
            <w:noWrap/>
            <w:hideMark/>
          </w:tcPr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709" w:type="dxa"/>
            <w:gridSpan w:val="2"/>
            <w:noWrap/>
            <w:hideMark/>
          </w:tcPr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2015-2025</w:t>
            </w:r>
          </w:p>
        </w:tc>
        <w:tc>
          <w:tcPr>
            <w:tcW w:w="992" w:type="dxa"/>
            <w:gridSpan w:val="2"/>
            <w:noWrap/>
            <w:hideMark/>
          </w:tcPr>
          <w:p w:rsidR="00B92870" w:rsidRPr="00356C98" w:rsidRDefault="00B92870" w:rsidP="00AE2855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gridSpan w:val="2"/>
            <w:noWrap/>
            <w:hideMark/>
          </w:tcPr>
          <w:p w:rsidR="00B92870" w:rsidRPr="00356C98" w:rsidRDefault="00B92870" w:rsidP="00AE2855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gridSpan w:val="2"/>
            <w:noWrap/>
            <w:hideMark/>
          </w:tcPr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B92870" w:rsidRPr="005446BB" w:rsidRDefault="00B92870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446BB">
              <w:rPr>
                <w:rFonts w:ascii="Times New Roman" w:hAnsi="Times New Roman"/>
                <w:sz w:val="14"/>
                <w:szCs w:val="14"/>
              </w:rPr>
              <w:t xml:space="preserve">27 879,9  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B92870" w:rsidRPr="005446BB" w:rsidRDefault="00B92870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79 933,2</w:t>
            </w:r>
            <w:r w:rsidRPr="005446BB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B92870" w:rsidRPr="005446BB" w:rsidRDefault="00B92870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446BB">
              <w:rPr>
                <w:rFonts w:ascii="Times New Roman" w:hAnsi="Times New Roman"/>
                <w:sz w:val="14"/>
                <w:szCs w:val="14"/>
              </w:rPr>
              <w:t xml:space="preserve">5 526,0  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B92870" w:rsidRPr="005446BB" w:rsidRDefault="00B92870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B92870" w:rsidRPr="005446BB" w:rsidRDefault="00B92870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446BB">
              <w:rPr>
                <w:rFonts w:ascii="Times New Roman" w:hAnsi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1134" w:type="dxa"/>
            <w:gridSpan w:val="2"/>
            <w:noWrap/>
            <w:vAlign w:val="center"/>
          </w:tcPr>
          <w:p w:rsidR="00B92870" w:rsidRPr="005446BB" w:rsidRDefault="00B92870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446BB">
              <w:rPr>
                <w:rFonts w:ascii="Times New Roman" w:hAnsi="Times New Roman"/>
                <w:sz w:val="14"/>
                <w:szCs w:val="14"/>
              </w:rPr>
              <w:t xml:space="preserve">12 000,0  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B92870" w:rsidRPr="005446BB" w:rsidRDefault="00B92870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135 339,1</w:t>
            </w:r>
          </w:p>
        </w:tc>
        <w:tc>
          <w:tcPr>
            <w:tcW w:w="956" w:type="dxa"/>
            <w:gridSpan w:val="2"/>
            <w:noWrap/>
            <w:hideMark/>
          </w:tcPr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</w:t>
            </w:r>
          </w:p>
        </w:tc>
      </w:tr>
      <w:tr w:rsidR="00B92870" w:rsidRPr="00356C98" w:rsidTr="00B92870">
        <w:trPr>
          <w:trHeight w:val="750"/>
        </w:trPr>
        <w:tc>
          <w:tcPr>
            <w:tcW w:w="426" w:type="dxa"/>
            <w:noWrap/>
            <w:hideMark/>
          </w:tcPr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1285" w:type="dxa"/>
            <w:gridSpan w:val="2"/>
            <w:hideMark/>
          </w:tcPr>
          <w:p w:rsidR="00B92870" w:rsidRPr="00356C98" w:rsidRDefault="00B92870" w:rsidP="00AE2855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Реконструкция объектов газораспределительных сетей</w:t>
            </w:r>
          </w:p>
        </w:tc>
        <w:tc>
          <w:tcPr>
            <w:tcW w:w="709" w:type="dxa"/>
            <w:gridSpan w:val="2"/>
            <w:noWrap/>
            <w:hideMark/>
          </w:tcPr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gridSpan w:val="2"/>
            <w:noWrap/>
            <w:hideMark/>
          </w:tcPr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gridSpan w:val="2"/>
            <w:noWrap/>
            <w:hideMark/>
          </w:tcPr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  <w:gridSpan w:val="2"/>
            <w:noWrap/>
            <w:hideMark/>
          </w:tcPr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2018-2025</w:t>
            </w:r>
          </w:p>
        </w:tc>
        <w:tc>
          <w:tcPr>
            <w:tcW w:w="992" w:type="dxa"/>
            <w:gridSpan w:val="2"/>
            <w:noWrap/>
            <w:hideMark/>
          </w:tcPr>
          <w:p w:rsidR="00B92870" w:rsidRPr="00356C98" w:rsidRDefault="00B92870" w:rsidP="00AE2855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gridSpan w:val="2"/>
            <w:noWrap/>
            <w:hideMark/>
          </w:tcPr>
          <w:p w:rsidR="00B92870" w:rsidRPr="00356C98" w:rsidRDefault="00B92870" w:rsidP="00AE2855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gridSpan w:val="2"/>
            <w:noWrap/>
            <w:hideMark/>
          </w:tcPr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B92870" w:rsidRPr="005446BB" w:rsidRDefault="00B92870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446BB">
              <w:rPr>
                <w:rFonts w:ascii="Times New Roman" w:hAnsi="Times New Roman"/>
                <w:sz w:val="14"/>
                <w:szCs w:val="14"/>
              </w:rPr>
              <w:t xml:space="preserve">124 686,3  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B92870" w:rsidRPr="005446BB" w:rsidRDefault="00B92870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32 708,7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B92870" w:rsidRPr="005446BB" w:rsidRDefault="00B92870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446BB">
              <w:rPr>
                <w:rFonts w:ascii="Times New Roman" w:hAnsi="Times New Roman"/>
                <w:sz w:val="14"/>
                <w:szCs w:val="14"/>
              </w:rPr>
              <w:t xml:space="preserve">26 343,0  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B92870" w:rsidRPr="005446BB" w:rsidRDefault="00B92870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446BB">
              <w:rPr>
                <w:rFonts w:ascii="Times New Roman" w:hAnsi="Times New Roman"/>
                <w:sz w:val="14"/>
                <w:szCs w:val="14"/>
              </w:rPr>
              <w:t xml:space="preserve">219 816,2  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B92870" w:rsidRPr="005446BB" w:rsidRDefault="00B92870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446BB">
              <w:rPr>
                <w:rFonts w:ascii="Times New Roman" w:hAnsi="Times New Roman"/>
                <w:sz w:val="14"/>
                <w:szCs w:val="14"/>
              </w:rPr>
              <w:t xml:space="preserve">181 797,8  </w:t>
            </w:r>
          </w:p>
        </w:tc>
        <w:tc>
          <w:tcPr>
            <w:tcW w:w="1134" w:type="dxa"/>
            <w:gridSpan w:val="2"/>
            <w:noWrap/>
            <w:vAlign w:val="center"/>
          </w:tcPr>
          <w:p w:rsidR="00B92870" w:rsidRPr="005446BB" w:rsidRDefault="00B92870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446BB">
              <w:rPr>
                <w:rFonts w:ascii="Times New Roman" w:hAnsi="Times New Roman"/>
                <w:sz w:val="14"/>
                <w:szCs w:val="14"/>
              </w:rPr>
              <w:t xml:space="preserve">115 734,8  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B92870" w:rsidRPr="005446BB" w:rsidRDefault="00B92870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701 086,8</w:t>
            </w:r>
          </w:p>
        </w:tc>
        <w:tc>
          <w:tcPr>
            <w:tcW w:w="956" w:type="dxa"/>
            <w:gridSpan w:val="2"/>
            <w:noWrap/>
            <w:hideMark/>
          </w:tcPr>
          <w:p w:rsidR="00B92870" w:rsidRDefault="00B92870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</w:t>
            </w:r>
          </w:p>
          <w:p w:rsidR="00B92870" w:rsidRPr="00356C98" w:rsidRDefault="00B92870" w:rsidP="00AE2855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>И 3</w:t>
            </w:r>
            <w:r w:rsidRPr="00CE7D08">
              <w:rPr>
                <w:rFonts w:ascii="Times New Roman" w:eastAsia="Times New Roman" w:hAnsi="Times New Roman"/>
                <w:sz w:val="14"/>
                <w:szCs w:val="14"/>
              </w:rPr>
              <w:t>.1.</w:t>
            </w:r>
          </w:p>
        </w:tc>
      </w:tr>
    </w:tbl>
    <w:p w:rsidR="00F15205" w:rsidRPr="00160BC4" w:rsidRDefault="00F15205" w:rsidP="00B92870">
      <w:pPr>
        <w:pStyle w:val="ConsPlusNormal"/>
        <w:ind w:right="-142"/>
        <w:jc w:val="right"/>
        <w:rPr>
          <w:rFonts w:ascii="Times New Roman" w:hAnsi="Times New Roman" w:cs="Times New Roman"/>
          <w:szCs w:val="24"/>
        </w:rPr>
      </w:pPr>
      <w:r w:rsidRPr="00160BC4">
        <w:rPr>
          <w:rFonts w:ascii="Times New Roman" w:hAnsi="Times New Roman" w:cs="Times New Roman"/>
          <w:szCs w:val="24"/>
        </w:rPr>
        <w:t>».</w:t>
      </w:r>
    </w:p>
    <w:p w:rsidR="00F15205" w:rsidRDefault="00B92870" w:rsidP="00160BC4">
      <w:pPr>
        <w:ind w:firstLine="709"/>
        <w:jc w:val="both"/>
      </w:pPr>
      <w:r>
        <w:t>1</w:t>
      </w:r>
      <w:r w:rsidR="00496CA2">
        <w:t>.1.8.</w:t>
      </w:r>
      <w:r>
        <w:t>2</w:t>
      </w:r>
      <w:r w:rsidR="00F15205" w:rsidRPr="00FB09D5">
        <w:t xml:space="preserve">. </w:t>
      </w:r>
      <w:r w:rsidR="00496CA2">
        <w:t>С</w:t>
      </w:r>
      <w:r w:rsidR="00160BC4" w:rsidRPr="00160BC4">
        <w:t>трок</w:t>
      </w:r>
      <w:r w:rsidR="00496CA2">
        <w:t>и</w:t>
      </w:r>
      <w:r w:rsidR="00160BC4" w:rsidRPr="00160BC4">
        <w:t xml:space="preserve"> «</w:t>
      </w:r>
      <w:r w:rsidR="00160BC4" w:rsidRPr="00160BC4">
        <w:rPr>
          <w:bCs/>
          <w:color w:val="000000"/>
        </w:rPr>
        <w:t>ИТОГО прочие расходы развития</w:t>
      </w:r>
      <w:r w:rsidR="00160BC4" w:rsidRPr="00160BC4">
        <w:t>»</w:t>
      </w:r>
      <w:r w:rsidR="00F15205" w:rsidRPr="00160BC4">
        <w:t xml:space="preserve"> </w:t>
      </w:r>
      <w:r w:rsidR="00160BC4" w:rsidRPr="00160BC4">
        <w:t>и «</w:t>
      </w:r>
      <w:r w:rsidR="00160BC4" w:rsidRPr="00160BC4">
        <w:rPr>
          <w:bCs/>
          <w:iCs/>
          <w:color w:val="000000"/>
        </w:rPr>
        <w:t>ВСЕГО проектная часть подпрограммы 4</w:t>
      </w:r>
      <w:r w:rsidR="00160BC4" w:rsidRPr="00160BC4">
        <w:t xml:space="preserve">» </w:t>
      </w:r>
      <w:r w:rsidR="00F15205" w:rsidRPr="00160BC4">
        <w:rPr>
          <w:rStyle w:val="ab"/>
          <w:color w:val="auto"/>
          <w:u w:val="none"/>
        </w:rPr>
        <w:t>и</w:t>
      </w:r>
      <w:r w:rsidR="00F15205" w:rsidRPr="00160BC4">
        <w:t>зложить в следующей</w:t>
      </w:r>
      <w:r w:rsidR="00F15205" w:rsidRPr="00FB09D5">
        <w:t xml:space="preserve"> редакции:</w:t>
      </w:r>
    </w:p>
    <w:p w:rsidR="00160BC4" w:rsidRPr="00160BC4" w:rsidRDefault="00084040" w:rsidP="00160BC4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13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626"/>
        <w:gridCol w:w="993"/>
        <w:gridCol w:w="992"/>
        <w:gridCol w:w="992"/>
        <w:gridCol w:w="992"/>
        <w:gridCol w:w="993"/>
        <w:gridCol w:w="992"/>
        <w:gridCol w:w="992"/>
        <w:gridCol w:w="567"/>
      </w:tblGrid>
      <w:tr w:rsidR="00B92870" w:rsidRPr="00356C98" w:rsidTr="00AE2855">
        <w:trPr>
          <w:trHeight w:val="144"/>
        </w:trPr>
        <w:tc>
          <w:tcPr>
            <w:tcW w:w="7626" w:type="dxa"/>
            <w:noWrap/>
            <w:hideMark/>
          </w:tcPr>
          <w:p w:rsidR="00B92870" w:rsidRPr="00DE2320" w:rsidRDefault="00B92870" w:rsidP="00B92870">
            <w:pP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ИТОГО прочие расходы развития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993" w:type="dxa"/>
            <w:noWrap/>
            <w:vAlign w:val="center"/>
            <w:hideMark/>
          </w:tcPr>
          <w:p w:rsidR="00B92870" w:rsidRPr="00FB309B" w:rsidRDefault="00B92870" w:rsidP="00B92870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2 692 920,6  </w:t>
            </w:r>
          </w:p>
        </w:tc>
        <w:tc>
          <w:tcPr>
            <w:tcW w:w="992" w:type="dxa"/>
            <w:noWrap/>
            <w:vAlign w:val="center"/>
          </w:tcPr>
          <w:p w:rsidR="00B92870" w:rsidRPr="00FB309B" w:rsidRDefault="00B92870" w:rsidP="00B92870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1 877 812,1</w:t>
            </w:r>
            <w:r w:rsidRPr="00FB309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B92870" w:rsidRPr="00FB309B" w:rsidRDefault="00B92870" w:rsidP="00B92870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1 657 782,5  </w:t>
            </w:r>
          </w:p>
        </w:tc>
        <w:tc>
          <w:tcPr>
            <w:tcW w:w="992" w:type="dxa"/>
            <w:noWrap/>
            <w:vAlign w:val="center"/>
          </w:tcPr>
          <w:p w:rsidR="00B92870" w:rsidRPr="00FB309B" w:rsidRDefault="00B92870" w:rsidP="00B92870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1 855 786,2  </w:t>
            </w:r>
          </w:p>
        </w:tc>
        <w:tc>
          <w:tcPr>
            <w:tcW w:w="993" w:type="dxa"/>
            <w:noWrap/>
            <w:vAlign w:val="center"/>
          </w:tcPr>
          <w:p w:rsidR="00B92870" w:rsidRPr="00FB309B" w:rsidRDefault="00B92870" w:rsidP="00B92870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1 897 617,8  </w:t>
            </w:r>
          </w:p>
        </w:tc>
        <w:tc>
          <w:tcPr>
            <w:tcW w:w="992" w:type="dxa"/>
            <w:noWrap/>
            <w:vAlign w:val="center"/>
          </w:tcPr>
          <w:p w:rsidR="00B92870" w:rsidRPr="00FB309B" w:rsidRDefault="00B92870" w:rsidP="00B92870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1 840 914,8  </w:t>
            </w:r>
          </w:p>
        </w:tc>
        <w:tc>
          <w:tcPr>
            <w:tcW w:w="992" w:type="dxa"/>
            <w:noWrap/>
            <w:vAlign w:val="center"/>
          </w:tcPr>
          <w:p w:rsidR="00B92870" w:rsidRPr="00FB309B" w:rsidRDefault="00B92870" w:rsidP="00B92870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11 822 834,0</w:t>
            </w:r>
            <w:r w:rsidRPr="00FB309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567" w:type="dxa"/>
            <w:noWrap/>
            <w:hideMark/>
          </w:tcPr>
          <w:p w:rsidR="00B92870" w:rsidRPr="00356C98" w:rsidRDefault="00B92870" w:rsidP="00B9287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B92870" w:rsidRPr="00356C98" w:rsidTr="00AE2855">
        <w:trPr>
          <w:trHeight w:val="105"/>
        </w:trPr>
        <w:tc>
          <w:tcPr>
            <w:tcW w:w="7626" w:type="dxa"/>
            <w:noWrap/>
          </w:tcPr>
          <w:p w:rsidR="00B92870" w:rsidRPr="00DE2320" w:rsidRDefault="00B92870" w:rsidP="00B92870">
            <w:pPr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  <w:t> </w:t>
            </w:r>
            <w:r w:rsidRPr="00DE2320">
              <w:rPr>
                <w:rFonts w:ascii="Times New Roman" w:eastAsia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ВСЕГО проектная часть подпрограммы 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14"/>
                <w:szCs w:val="14"/>
              </w:rPr>
              <w:t>4</w:t>
            </w:r>
          </w:p>
        </w:tc>
        <w:tc>
          <w:tcPr>
            <w:tcW w:w="993" w:type="dxa"/>
            <w:noWrap/>
            <w:vAlign w:val="center"/>
          </w:tcPr>
          <w:p w:rsidR="00B92870" w:rsidRPr="00FB309B" w:rsidRDefault="00B92870" w:rsidP="00B92870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2 692 920,6  </w:t>
            </w:r>
          </w:p>
        </w:tc>
        <w:tc>
          <w:tcPr>
            <w:tcW w:w="992" w:type="dxa"/>
            <w:noWrap/>
            <w:vAlign w:val="center"/>
          </w:tcPr>
          <w:p w:rsidR="00B92870" w:rsidRPr="00FB309B" w:rsidRDefault="00B92870" w:rsidP="00B92870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1 877 812,1</w:t>
            </w:r>
            <w:r w:rsidRPr="00FB309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B92870" w:rsidRPr="00FB309B" w:rsidRDefault="00B92870" w:rsidP="00B92870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1 657 782,5  </w:t>
            </w:r>
          </w:p>
        </w:tc>
        <w:tc>
          <w:tcPr>
            <w:tcW w:w="992" w:type="dxa"/>
            <w:noWrap/>
            <w:vAlign w:val="center"/>
          </w:tcPr>
          <w:p w:rsidR="00B92870" w:rsidRPr="00FB309B" w:rsidRDefault="00B92870" w:rsidP="00B92870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1 855 786,2  </w:t>
            </w:r>
          </w:p>
        </w:tc>
        <w:tc>
          <w:tcPr>
            <w:tcW w:w="993" w:type="dxa"/>
            <w:noWrap/>
            <w:vAlign w:val="center"/>
          </w:tcPr>
          <w:p w:rsidR="00B92870" w:rsidRPr="00FB309B" w:rsidRDefault="00B92870" w:rsidP="00B92870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1 897 617,8  </w:t>
            </w:r>
          </w:p>
        </w:tc>
        <w:tc>
          <w:tcPr>
            <w:tcW w:w="992" w:type="dxa"/>
            <w:noWrap/>
            <w:vAlign w:val="center"/>
          </w:tcPr>
          <w:p w:rsidR="00B92870" w:rsidRPr="00FB309B" w:rsidRDefault="00B92870" w:rsidP="00B92870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1 840 914,8  </w:t>
            </w:r>
          </w:p>
        </w:tc>
        <w:tc>
          <w:tcPr>
            <w:tcW w:w="992" w:type="dxa"/>
            <w:noWrap/>
            <w:vAlign w:val="center"/>
          </w:tcPr>
          <w:p w:rsidR="00B92870" w:rsidRPr="00FB309B" w:rsidRDefault="00B92870" w:rsidP="00B92870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11 822 834,0</w:t>
            </w:r>
            <w:r w:rsidRPr="00FB309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567" w:type="dxa"/>
            <w:noWrap/>
          </w:tcPr>
          <w:p w:rsidR="00B92870" w:rsidRPr="00356C98" w:rsidRDefault="00B92870" w:rsidP="00B92870">
            <w:pPr>
              <w:jc w:val="right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</w:p>
        </w:tc>
      </w:tr>
    </w:tbl>
    <w:p w:rsidR="000011B5" w:rsidRPr="00160BC4" w:rsidRDefault="00B92870" w:rsidP="00B92870">
      <w:pPr>
        <w:tabs>
          <w:tab w:val="left" w:pos="142"/>
          <w:tab w:val="left" w:pos="851"/>
        </w:tabs>
        <w:ind w:right="-142"/>
        <w:jc w:val="right"/>
        <w:rPr>
          <w:sz w:val="22"/>
        </w:rPr>
      </w:pPr>
      <w:r>
        <w:rPr>
          <w:sz w:val="22"/>
        </w:rPr>
        <w:t xml:space="preserve">  </w:t>
      </w:r>
      <w:r w:rsidR="000011B5" w:rsidRPr="00160BC4">
        <w:rPr>
          <w:sz w:val="22"/>
        </w:rPr>
        <w:t>».</w:t>
      </w:r>
    </w:p>
    <w:p w:rsidR="00B92870" w:rsidRPr="00FB09D5" w:rsidRDefault="00B92870" w:rsidP="00B92870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t>1.1.9</w:t>
      </w:r>
      <w:r w:rsidRPr="00FB09D5">
        <w:t xml:space="preserve">. </w:t>
      </w:r>
      <w:r w:rsidRPr="00FB09D5">
        <w:rPr>
          <w:rFonts w:eastAsia="Calibri"/>
          <w:lang w:eastAsia="en-US"/>
        </w:rPr>
        <w:t>В подразделе 1</w:t>
      </w:r>
      <w:r>
        <w:rPr>
          <w:rFonts w:eastAsia="Calibri"/>
          <w:lang w:eastAsia="en-US"/>
        </w:rPr>
        <w:t>3</w:t>
      </w:r>
      <w:r w:rsidRPr="00FB09D5">
        <w:rPr>
          <w:rFonts w:eastAsia="Calibri"/>
          <w:lang w:eastAsia="en-US"/>
        </w:rPr>
        <w:t xml:space="preserve">.1 </w:t>
      </w:r>
      <w:hyperlink r:id="rId25" w:history="1">
        <w:r w:rsidRPr="00FB09D5">
          <w:rPr>
            <w:rFonts w:eastAsia="Calibri"/>
            <w:lang w:eastAsia="en-US"/>
          </w:rPr>
          <w:t>раздела</w:t>
        </w:r>
      </w:hyperlink>
      <w:r w:rsidRPr="00FB09D5">
        <w:rPr>
          <w:rFonts w:eastAsia="Calibri"/>
          <w:lang w:eastAsia="en-US"/>
        </w:rPr>
        <w:t xml:space="preserve"> 1</w:t>
      </w:r>
      <w:r>
        <w:rPr>
          <w:rFonts w:eastAsia="Calibri"/>
          <w:lang w:eastAsia="en-US"/>
        </w:rPr>
        <w:t>3</w:t>
      </w:r>
      <w:r w:rsidRPr="00FB09D5">
        <w:rPr>
          <w:rFonts w:eastAsia="Calibri"/>
          <w:lang w:eastAsia="en-US"/>
        </w:rPr>
        <w:t>:</w:t>
      </w:r>
    </w:p>
    <w:p w:rsidR="00B92870" w:rsidRPr="00FB09D5" w:rsidRDefault="00B92870" w:rsidP="00B92870">
      <w:pPr>
        <w:autoSpaceDE w:val="0"/>
        <w:autoSpaceDN w:val="0"/>
        <w:adjustRightInd w:val="0"/>
        <w:ind w:firstLine="567"/>
        <w:jc w:val="both"/>
      </w:pPr>
      <w:r>
        <w:t>1.1.9</w:t>
      </w:r>
      <w:r w:rsidRPr="00FB09D5">
        <w:t>.1. В абзаце первом графы 3 пункта 6 число «</w:t>
      </w:r>
      <w:r>
        <w:t>399 915,1</w:t>
      </w:r>
      <w:r w:rsidRPr="00FB09D5">
        <w:t>» заменить числом «</w:t>
      </w:r>
      <w:r>
        <w:t>399 882,6</w:t>
      </w:r>
      <w:r w:rsidRPr="00FB09D5">
        <w:t>».</w:t>
      </w:r>
    </w:p>
    <w:p w:rsidR="00B92870" w:rsidRPr="00FB09D5" w:rsidRDefault="00B92870" w:rsidP="00B92870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t>1.1.9</w:t>
      </w:r>
      <w:r w:rsidRPr="00FB09D5">
        <w:t xml:space="preserve">.2. В абзаце третьем графы 3 пункта 6 </w:t>
      </w:r>
      <w:r w:rsidRPr="00FB09D5">
        <w:rPr>
          <w:szCs w:val="24"/>
        </w:rPr>
        <w:t>число «</w:t>
      </w:r>
      <w:r>
        <w:rPr>
          <w:szCs w:val="24"/>
        </w:rPr>
        <w:t>88 124,5</w:t>
      </w:r>
      <w:r w:rsidRPr="00FB09D5">
        <w:rPr>
          <w:szCs w:val="24"/>
        </w:rPr>
        <w:t>» заменить числом «</w:t>
      </w:r>
      <w:r>
        <w:rPr>
          <w:szCs w:val="24"/>
        </w:rPr>
        <w:t>88 092,0</w:t>
      </w:r>
      <w:r w:rsidRPr="00FB09D5">
        <w:rPr>
          <w:szCs w:val="24"/>
        </w:rPr>
        <w:t>».</w:t>
      </w:r>
    </w:p>
    <w:p w:rsidR="00B92870" w:rsidRPr="00FB09D5" w:rsidRDefault="00B92870" w:rsidP="00B92870">
      <w:pPr>
        <w:autoSpaceDE w:val="0"/>
        <w:autoSpaceDN w:val="0"/>
        <w:adjustRightInd w:val="0"/>
        <w:ind w:firstLine="567"/>
        <w:jc w:val="both"/>
      </w:pPr>
      <w:r>
        <w:t>1.1.9</w:t>
      </w:r>
      <w:r w:rsidRPr="00FB09D5">
        <w:t>.</w:t>
      </w:r>
      <w:r>
        <w:t>3</w:t>
      </w:r>
      <w:r w:rsidRPr="00FB09D5">
        <w:t xml:space="preserve">. В абзаце </w:t>
      </w:r>
      <w:r>
        <w:t>восьмом</w:t>
      </w:r>
      <w:r w:rsidRPr="00FB09D5">
        <w:t xml:space="preserve"> графы 3 пункта 6 число «</w:t>
      </w:r>
      <w:r>
        <w:t>399 915,1</w:t>
      </w:r>
      <w:r w:rsidRPr="00FB09D5">
        <w:t>» заменить числом «</w:t>
      </w:r>
      <w:r>
        <w:t>399 882,6</w:t>
      </w:r>
      <w:r w:rsidRPr="00FB09D5">
        <w:t>».</w:t>
      </w:r>
    </w:p>
    <w:p w:rsidR="00B92870" w:rsidRPr="00FB09D5" w:rsidRDefault="00B92870" w:rsidP="00B92870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 xml:space="preserve">1.1.9.4. </w:t>
      </w:r>
      <w:r w:rsidRPr="00FB09D5">
        <w:t xml:space="preserve">В абзаце </w:t>
      </w:r>
      <w:r>
        <w:t xml:space="preserve">десятом </w:t>
      </w:r>
      <w:r w:rsidRPr="00FB09D5">
        <w:t xml:space="preserve">графы 3 пункта 6 </w:t>
      </w:r>
      <w:r w:rsidRPr="00FB09D5">
        <w:rPr>
          <w:szCs w:val="24"/>
        </w:rPr>
        <w:t>число «</w:t>
      </w:r>
      <w:r>
        <w:rPr>
          <w:szCs w:val="24"/>
        </w:rPr>
        <w:t>88 124,5</w:t>
      </w:r>
      <w:r w:rsidRPr="00FB09D5">
        <w:rPr>
          <w:szCs w:val="24"/>
        </w:rPr>
        <w:t>» заменить числом «</w:t>
      </w:r>
      <w:r>
        <w:rPr>
          <w:szCs w:val="24"/>
        </w:rPr>
        <w:t>88 092,0</w:t>
      </w:r>
      <w:r w:rsidRPr="00FB09D5">
        <w:rPr>
          <w:szCs w:val="24"/>
        </w:rPr>
        <w:t>».</w:t>
      </w:r>
    </w:p>
    <w:p w:rsidR="00B92870" w:rsidRDefault="00B92870" w:rsidP="00B92870">
      <w:pPr>
        <w:pStyle w:val="af1"/>
        <w:tabs>
          <w:tab w:val="left" w:pos="142"/>
          <w:tab w:val="left" w:pos="851"/>
        </w:tabs>
        <w:ind w:left="567"/>
        <w:jc w:val="both"/>
      </w:pPr>
      <w:r>
        <w:t>1.1.10</w:t>
      </w:r>
      <w:r w:rsidRPr="00FB09D5">
        <w:t>.</w:t>
      </w:r>
      <w:r w:rsidRPr="009A0DAF">
        <w:t xml:space="preserve"> </w:t>
      </w:r>
      <w:r>
        <w:t xml:space="preserve">В </w:t>
      </w:r>
      <w:hyperlink r:id="rId26" w:history="1">
        <w:r>
          <w:t>т</w:t>
        </w:r>
        <w:r w:rsidRPr="00FB09D5">
          <w:t>аблиц</w:t>
        </w:r>
        <w:r>
          <w:t>е</w:t>
        </w:r>
        <w:r w:rsidRPr="00FB09D5">
          <w:t xml:space="preserve"> </w:t>
        </w:r>
        <w:r>
          <w:t>1</w:t>
        </w:r>
        <w:r w:rsidR="00457E51">
          <w:t>5</w:t>
        </w:r>
        <w:r w:rsidRPr="00FB09D5">
          <w:t xml:space="preserve"> подраздела 1</w:t>
        </w:r>
      </w:hyperlink>
      <w:r w:rsidR="00457E51">
        <w:t>2</w:t>
      </w:r>
      <w:r>
        <w:t>.3</w:t>
      </w:r>
      <w:r w:rsidRPr="00FB09D5">
        <w:t xml:space="preserve"> раздела </w:t>
      </w:r>
      <w:r>
        <w:t>1</w:t>
      </w:r>
      <w:r w:rsidR="00457E51">
        <w:t>2</w:t>
      </w:r>
      <w:r>
        <w:t>:</w:t>
      </w:r>
    </w:p>
    <w:p w:rsidR="00B92870" w:rsidRDefault="00B92870" w:rsidP="00B92870">
      <w:pPr>
        <w:autoSpaceDE w:val="0"/>
        <w:autoSpaceDN w:val="0"/>
        <w:adjustRightInd w:val="0"/>
        <w:ind w:firstLine="567"/>
        <w:jc w:val="both"/>
      </w:pPr>
      <w:r>
        <w:t xml:space="preserve">1.1.10.1. Пункт 1 </w:t>
      </w:r>
      <w:r w:rsidRPr="009A0DAF">
        <w:rPr>
          <w:rStyle w:val="ab"/>
          <w:color w:val="auto"/>
          <w:u w:val="none"/>
        </w:rPr>
        <w:t>и</w:t>
      </w:r>
      <w:r w:rsidRPr="009A0DAF">
        <w:t>зложить в следующей</w:t>
      </w:r>
      <w:r w:rsidRPr="00FB09D5">
        <w:t xml:space="preserve"> редакции:</w:t>
      </w:r>
    </w:p>
    <w:p w:rsidR="00457E51" w:rsidRDefault="00457E51" w:rsidP="00457E51">
      <w:pPr>
        <w:autoSpaceDE w:val="0"/>
        <w:autoSpaceDN w:val="0"/>
        <w:adjustRightInd w:val="0"/>
        <w:ind w:hanging="142"/>
        <w:jc w:val="both"/>
      </w:pPr>
      <w:r>
        <w:t>«</w:t>
      </w:r>
    </w:p>
    <w:tbl>
      <w:tblPr>
        <w:tblStyle w:val="a8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68"/>
        <w:gridCol w:w="2609"/>
        <w:gridCol w:w="709"/>
        <w:gridCol w:w="425"/>
        <w:gridCol w:w="567"/>
        <w:gridCol w:w="567"/>
        <w:gridCol w:w="567"/>
        <w:gridCol w:w="709"/>
        <w:gridCol w:w="709"/>
        <w:gridCol w:w="992"/>
        <w:gridCol w:w="992"/>
        <w:gridCol w:w="992"/>
        <w:gridCol w:w="992"/>
        <w:gridCol w:w="993"/>
        <w:gridCol w:w="1134"/>
        <w:gridCol w:w="992"/>
        <w:gridCol w:w="851"/>
      </w:tblGrid>
      <w:tr w:rsidR="00457E51" w:rsidRPr="00FB309B" w:rsidTr="00457E51">
        <w:trPr>
          <w:trHeight w:val="1201"/>
        </w:trPr>
        <w:tc>
          <w:tcPr>
            <w:tcW w:w="368" w:type="dxa"/>
            <w:noWrap/>
          </w:tcPr>
          <w:p w:rsidR="00457E51" w:rsidRPr="00F87546" w:rsidRDefault="00457E51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</w:t>
            </w:r>
          </w:p>
        </w:tc>
        <w:tc>
          <w:tcPr>
            <w:tcW w:w="2609" w:type="dxa"/>
            <w:vAlign w:val="center"/>
          </w:tcPr>
          <w:p w:rsidR="00457E51" w:rsidRPr="00F87546" w:rsidRDefault="00457E51" w:rsidP="00AE285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Строительство объектов инженерного обеспечения земельных участков, расположенных на территории Санкт-Петербурга, предоставляемых для индивидуального жилищного строительства гражданам, имеющим трех и более детей</w:t>
            </w:r>
          </w:p>
        </w:tc>
        <w:tc>
          <w:tcPr>
            <w:tcW w:w="709" w:type="dxa"/>
            <w:vAlign w:val="center"/>
          </w:tcPr>
          <w:p w:rsidR="00457E51" w:rsidRPr="00F87546" w:rsidRDefault="00457E51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425" w:type="dxa"/>
          </w:tcPr>
          <w:p w:rsidR="00457E51" w:rsidRPr="00F87546" w:rsidRDefault="00457E51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:rsidR="00457E51" w:rsidRPr="00F87546" w:rsidRDefault="00457E51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7" w:type="dxa"/>
          </w:tcPr>
          <w:p w:rsidR="00457E51" w:rsidRDefault="00457E51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57E51" w:rsidRDefault="00457E51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57E51" w:rsidRDefault="00457E51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57E51" w:rsidRDefault="00457E51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2019-2021</w:t>
            </w:r>
          </w:p>
          <w:p w:rsidR="00457E51" w:rsidRPr="00F87546" w:rsidRDefault="00457E51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567" w:type="dxa"/>
            <w:noWrap/>
          </w:tcPr>
          <w:p w:rsidR="00457E51" w:rsidRPr="00F87546" w:rsidRDefault="00457E51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</w:tcPr>
          <w:p w:rsidR="00457E51" w:rsidRPr="00F87546" w:rsidRDefault="00457E51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57E51" w:rsidRPr="00F87546" w:rsidRDefault="00457E51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57E51" w:rsidRPr="00FB309B" w:rsidRDefault="00457E51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19 573,6  </w:t>
            </w:r>
          </w:p>
        </w:tc>
        <w:tc>
          <w:tcPr>
            <w:tcW w:w="992" w:type="dxa"/>
            <w:vAlign w:val="center"/>
          </w:tcPr>
          <w:p w:rsidR="00457E51" w:rsidRPr="00FB309B" w:rsidRDefault="00457E51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3 841,1</w:t>
            </w: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457E51" w:rsidRPr="00560759" w:rsidRDefault="00457E51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:rsidR="00457E51" w:rsidRPr="00560759" w:rsidRDefault="00457E51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457E51" w:rsidRPr="00560759" w:rsidRDefault="00457E51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457E51" w:rsidRPr="00560759" w:rsidRDefault="00457E51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457E51" w:rsidRPr="00FB309B" w:rsidRDefault="00457E51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23 414,7</w:t>
            </w: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851" w:type="dxa"/>
          </w:tcPr>
          <w:p w:rsidR="00457E51" w:rsidRPr="00FB309B" w:rsidRDefault="00457E51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Cs/>
                <w:sz w:val="14"/>
                <w:szCs w:val="14"/>
              </w:rPr>
              <w:t>И 4.1.</w:t>
            </w:r>
          </w:p>
        </w:tc>
      </w:tr>
    </w:tbl>
    <w:p w:rsidR="00B92870" w:rsidRDefault="00457E51" w:rsidP="00457E51">
      <w:pPr>
        <w:autoSpaceDE w:val="0"/>
        <w:autoSpaceDN w:val="0"/>
        <w:adjustRightInd w:val="0"/>
        <w:ind w:right="-142" w:firstLine="567"/>
        <w:jc w:val="right"/>
      </w:pPr>
      <w:r>
        <w:t>».</w:t>
      </w:r>
    </w:p>
    <w:p w:rsidR="00457E51" w:rsidRPr="00477DE4" w:rsidRDefault="00457E51" w:rsidP="00457E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>1.1.10.2</w:t>
      </w:r>
      <w:r w:rsidRPr="00FB09D5">
        <w:rPr>
          <w:rFonts w:ascii="Times New Roman" w:hAnsi="Times New Roman" w:cs="Times New Roman"/>
          <w:sz w:val="24"/>
        </w:rPr>
        <w:t>.</w:t>
      </w:r>
      <w:r w:rsidRPr="00FB09D5">
        <w:rPr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</w:t>
      </w:r>
      <w:r w:rsidRPr="00477DE4">
        <w:rPr>
          <w:rFonts w:ascii="Times New Roman" w:hAnsi="Times New Roman" w:cs="Times New Roman"/>
          <w:sz w:val="24"/>
          <w:szCs w:val="24"/>
        </w:rPr>
        <w:t>трок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77DE4">
        <w:rPr>
          <w:rFonts w:ascii="Times New Roman" w:hAnsi="Times New Roman" w:cs="Times New Roman"/>
          <w:sz w:val="24"/>
          <w:szCs w:val="24"/>
        </w:rPr>
        <w:t xml:space="preserve"> «</w:t>
      </w:r>
      <w:r w:rsidRPr="00477DE4">
        <w:rPr>
          <w:rFonts w:ascii="Times New Roman" w:hAnsi="Times New Roman" w:cs="Times New Roman"/>
          <w:bCs/>
          <w:sz w:val="24"/>
          <w:szCs w:val="24"/>
        </w:rPr>
        <w:t xml:space="preserve">ИТОГО прочие расходы развития» и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477DE4">
        <w:rPr>
          <w:rFonts w:ascii="Times New Roman" w:hAnsi="Times New Roman" w:cs="Times New Roman"/>
          <w:bCs/>
          <w:sz w:val="24"/>
          <w:szCs w:val="24"/>
        </w:rPr>
        <w:t xml:space="preserve">ВСЕГО проектная часть подпрограммы </w:t>
      </w:r>
      <w:r>
        <w:rPr>
          <w:rFonts w:ascii="Times New Roman" w:hAnsi="Times New Roman" w:cs="Times New Roman"/>
          <w:bCs/>
          <w:sz w:val="24"/>
          <w:szCs w:val="24"/>
        </w:rPr>
        <w:t>5»</w:t>
      </w:r>
      <w:r w:rsidRPr="00477D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7DE4">
        <w:rPr>
          <w:rFonts w:ascii="Times New Roman" w:hAnsi="Times New Roman" w:cs="Times New Roman"/>
          <w:sz w:val="24"/>
        </w:rPr>
        <w:t>изложить в следующей редакции</w:t>
      </w:r>
      <w:r>
        <w:rPr>
          <w:rFonts w:ascii="Times New Roman" w:hAnsi="Times New Roman" w:cs="Times New Roman"/>
          <w:sz w:val="24"/>
        </w:rPr>
        <w:t>:</w:t>
      </w:r>
    </w:p>
    <w:p w:rsidR="00457E51" w:rsidRPr="00A917BF" w:rsidRDefault="00457E51" w:rsidP="00457E51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A917BF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484"/>
        <w:gridCol w:w="993"/>
        <w:gridCol w:w="992"/>
        <w:gridCol w:w="992"/>
        <w:gridCol w:w="992"/>
        <w:gridCol w:w="993"/>
        <w:gridCol w:w="1134"/>
        <w:gridCol w:w="1021"/>
        <w:gridCol w:w="567"/>
      </w:tblGrid>
      <w:tr w:rsidR="00457E51" w:rsidRPr="001A2E96" w:rsidTr="00457E51">
        <w:trPr>
          <w:trHeight w:val="166"/>
        </w:trPr>
        <w:tc>
          <w:tcPr>
            <w:tcW w:w="7484" w:type="dxa"/>
            <w:noWrap/>
            <w:hideMark/>
          </w:tcPr>
          <w:p w:rsidR="00457E51" w:rsidRPr="00DE2320" w:rsidRDefault="00457E51" w:rsidP="00457E51">
            <w:pP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3" w:type="dxa"/>
            <w:noWrap/>
            <w:vAlign w:val="center"/>
            <w:hideMark/>
          </w:tcPr>
          <w:p w:rsidR="00457E51" w:rsidRPr="00FB309B" w:rsidRDefault="00457E51" w:rsidP="00457E5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85 046,3  </w:t>
            </w:r>
          </w:p>
        </w:tc>
        <w:tc>
          <w:tcPr>
            <w:tcW w:w="992" w:type="dxa"/>
            <w:noWrap/>
            <w:vAlign w:val="center"/>
            <w:hideMark/>
          </w:tcPr>
          <w:p w:rsidR="00457E51" w:rsidRPr="00FB309B" w:rsidRDefault="00457E51" w:rsidP="00457E5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56 568,3</w:t>
            </w: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457E51" w:rsidRPr="00FB309B" w:rsidRDefault="00457E51" w:rsidP="00457E5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457E51" w:rsidRPr="00FB309B" w:rsidRDefault="00457E51" w:rsidP="00457E5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993" w:type="dxa"/>
            <w:noWrap/>
            <w:vAlign w:val="center"/>
            <w:hideMark/>
          </w:tcPr>
          <w:p w:rsidR="00457E51" w:rsidRPr="00FB309B" w:rsidRDefault="00457E51" w:rsidP="00457E5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90 228,1  </w:t>
            </w:r>
          </w:p>
        </w:tc>
        <w:tc>
          <w:tcPr>
            <w:tcW w:w="1134" w:type="dxa"/>
            <w:noWrap/>
            <w:vAlign w:val="center"/>
            <w:hideMark/>
          </w:tcPr>
          <w:p w:rsidR="00457E51" w:rsidRPr="00FB309B" w:rsidRDefault="00457E51" w:rsidP="00457E5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1021" w:type="dxa"/>
            <w:noWrap/>
            <w:vAlign w:val="center"/>
            <w:hideMark/>
          </w:tcPr>
          <w:p w:rsidR="00457E51" w:rsidRPr="00FB309B" w:rsidRDefault="00457E51" w:rsidP="00457E5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291 842,7</w:t>
            </w: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567" w:type="dxa"/>
            <w:noWrap/>
            <w:hideMark/>
          </w:tcPr>
          <w:p w:rsidR="00457E51" w:rsidRPr="00DE2320" w:rsidRDefault="00457E51" w:rsidP="00457E5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457E51" w:rsidRPr="001A2E96" w:rsidTr="00457E51">
        <w:trPr>
          <w:trHeight w:val="115"/>
        </w:trPr>
        <w:tc>
          <w:tcPr>
            <w:tcW w:w="7484" w:type="dxa"/>
            <w:noWrap/>
            <w:hideMark/>
          </w:tcPr>
          <w:p w:rsidR="00457E51" w:rsidRPr="00DE2320" w:rsidRDefault="00457E51" w:rsidP="00457E51">
            <w:pPr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  <w:t> </w:t>
            </w:r>
            <w:r w:rsidRPr="00DE2320">
              <w:rPr>
                <w:rFonts w:ascii="Times New Roman" w:eastAsia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ВСЕГО проектная часть подпрограммы 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14"/>
                <w:szCs w:val="14"/>
              </w:rPr>
              <w:t>5</w:t>
            </w:r>
          </w:p>
        </w:tc>
        <w:tc>
          <w:tcPr>
            <w:tcW w:w="993" w:type="dxa"/>
            <w:noWrap/>
            <w:vAlign w:val="center"/>
            <w:hideMark/>
          </w:tcPr>
          <w:p w:rsidR="00457E51" w:rsidRPr="00FB309B" w:rsidRDefault="00457E51" w:rsidP="00457E5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85 046,3  </w:t>
            </w:r>
          </w:p>
        </w:tc>
        <w:tc>
          <w:tcPr>
            <w:tcW w:w="992" w:type="dxa"/>
            <w:noWrap/>
            <w:vAlign w:val="center"/>
            <w:hideMark/>
          </w:tcPr>
          <w:p w:rsidR="00457E51" w:rsidRPr="00FB309B" w:rsidRDefault="00457E51" w:rsidP="00457E5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56 568,3</w:t>
            </w: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457E51" w:rsidRPr="00FB309B" w:rsidRDefault="00457E51" w:rsidP="00457E5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457E51" w:rsidRPr="00FB309B" w:rsidRDefault="00457E51" w:rsidP="00457E5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993" w:type="dxa"/>
            <w:noWrap/>
            <w:vAlign w:val="center"/>
            <w:hideMark/>
          </w:tcPr>
          <w:p w:rsidR="00457E51" w:rsidRPr="00FB309B" w:rsidRDefault="00457E51" w:rsidP="00457E5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90 228,1  </w:t>
            </w:r>
          </w:p>
        </w:tc>
        <w:tc>
          <w:tcPr>
            <w:tcW w:w="1134" w:type="dxa"/>
            <w:noWrap/>
            <w:vAlign w:val="center"/>
            <w:hideMark/>
          </w:tcPr>
          <w:p w:rsidR="00457E51" w:rsidRPr="00FB309B" w:rsidRDefault="00457E51" w:rsidP="00457E5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1021" w:type="dxa"/>
            <w:noWrap/>
            <w:vAlign w:val="center"/>
            <w:hideMark/>
          </w:tcPr>
          <w:p w:rsidR="00457E51" w:rsidRPr="00FB309B" w:rsidRDefault="00457E51" w:rsidP="00457E5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291 842,7</w:t>
            </w: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567" w:type="dxa"/>
            <w:noWrap/>
            <w:hideMark/>
          </w:tcPr>
          <w:p w:rsidR="00457E51" w:rsidRPr="002A6846" w:rsidRDefault="00457E51" w:rsidP="00457E51">
            <w:pPr>
              <w:rPr>
                <w:rFonts w:ascii="Times New Roman" w:eastAsia="Times New Roman" w:hAnsi="Times New Roman"/>
                <w:b/>
                <w:iCs/>
                <w:color w:val="000000"/>
                <w:sz w:val="13"/>
                <w:szCs w:val="13"/>
              </w:rPr>
            </w:pPr>
            <w:r w:rsidRPr="002A6846">
              <w:rPr>
                <w:rFonts w:ascii="Times New Roman" w:eastAsia="Times New Roman" w:hAnsi="Times New Roman"/>
                <w:b/>
                <w:iCs/>
                <w:color w:val="000000"/>
                <w:sz w:val="13"/>
                <w:szCs w:val="13"/>
              </w:rPr>
              <w:t> </w:t>
            </w:r>
          </w:p>
        </w:tc>
      </w:tr>
    </w:tbl>
    <w:p w:rsidR="00457E51" w:rsidRDefault="00457E51" w:rsidP="00457E51">
      <w:pPr>
        <w:pStyle w:val="ConsPlusNormal"/>
        <w:ind w:right="-142"/>
        <w:jc w:val="right"/>
        <w:rPr>
          <w:rFonts w:ascii="Times New Roman" w:hAnsi="Times New Roman" w:cs="Times New Roman"/>
          <w:szCs w:val="24"/>
        </w:rPr>
      </w:pPr>
      <w:r w:rsidRPr="00A917BF">
        <w:rPr>
          <w:rFonts w:ascii="Times New Roman" w:hAnsi="Times New Roman" w:cs="Times New Roman"/>
          <w:szCs w:val="24"/>
        </w:rPr>
        <w:t>».</w:t>
      </w:r>
    </w:p>
    <w:p w:rsidR="00AB078C" w:rsidRPr="00FB09D5" w:rsidRDefault="00B92870" w:rsidP="00AB07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t>1</w:t>
      </w:r>
      <w:r w:rsidR="00B64B29">
        <w:t>.1.</w:t>
      </w:r>
      <w:r w:rsidR="00575631">
        <w:t>1</w:t>
      </w:r>
      <w:r>
        <w:t>1</w:t>
      </w:r>
      <w:r w:rsidR="0027320D" w:rsidRPr="00FB09D5">
        <w:t xml:space="preserve">. </w:t>
      </w:r>
      <w:r w:rsidR="0027320D" w:rsidRPr="00FB09D5">
        <w:rPr>
          <w:rFonts w:eastAsia="Calibri"/>
          <w:lang w:eastAsia="en-US"/>
        </w:rPr>
        <w:t>В подразделе 1</w:t>
      </w:r>
      <w:r w:rsidR="00575631">
        <w:rPr>
          <w:rFonts w:eastAsia="Calibri"/>
          <w:lang w:eastAsia="en-US"/>
        </w:rPr>
        <w:t>3</w:t>
      </w:r>
      <w:r w:rsidR="0027320D" w:rsidRPr="00FB09D5">
        <w:rPr>
          <w:rFonts w:eastAsia="Calibri"/>
          <w:lang w:eastAsia="en-US"/>
        </w:rPr>
        <w:t xml:space="preserve">.1 </w:t>
      </w:r>
      <w:hyperlink r:id="rId27" w:history="1">
        <w:r w:rsidR="0027320D" w:rsidRPr="00FB09D5">
          <w:rPr>
            <w:rFonts w:eastAsia="Calibri"/>
            <w:lang w:eastAsia="en-US"/>
          </w:rPr>
          <w:t>раздела</w:t>
        </w:r>
      </w:hyperlink>
      <w:r w:rsidR="0027320D" w:rsidRPr="00FB09D5">
        <w:rPr>
          <w:rFonts w:eastAsia="Calibri"/>
          <w:lang w:eastAsia="en-US"/>
        </w:rPr>
        <w:t xml:space="preserve"> 1</w:t>
      </w:r>
      <w:r w:rsidR="00575631">
        <w:rPr>
          <w:rFonts w:eastAsia="Calibri"/>
          <w:lang w:eastAsia="en-US"/>
        </w:rPr>
        <w:t>3</w:t>
      </w:r>
      <w:r w:rsidR="0027320D" w:rsidRPr="00FB09D5">
        <w:rPr>
          <w:rFonts w:eastAsia="Calibri"/>
          <w:lang w:eastAsia="en-US"/>
        </w:rPr>
        <w:t>:</w:t>
      </w:r>
    </w:p>
    <w:p w:rsidR="0027320D" w:rsidRPr="00FB09D5" w:rsidRDefault="00457E51" w:rsidP="0095422A">
      <w:pPr>
        <w:autoSpaceDE w:val="0"/>
        <w:autoSpaceDN w:val="0"/>
        <w:adjustRightInd w:val="0"/>
        <w:ind w:firstLine="567"/>
        <w:jc w:val="both"/>
      </w:pPr>
      <w:r>
        <w:t>1</w:t>
      </w:r>
      <w:r w:rsidR="00596E41">
        <w:t>.1.</w:t>
      </w:r>
      <w:r w:rsidR="00575631">
        <w:t>1</w:t>
      </w:r>
      <w:r>
        <w:t>1</w:t>
      </w:r>
      <w:r w:rsidR="0027320D" w:rsidRPr="00FB09D5">
        <w:t>.</w:t>
      </w:r>
      <w:r w:rsidR="00131BB9" w:rsidRPr="00FB09D5">
        <w:t>1</w:t>
      </w:r>
      <w:r w:rsidR="0027320D" w:rsidRPr="00FB09D5">
        <w:t>. В абзаце первом графы 3 пункта 6 число «</w:t>
      </w:r>
      <w:r>
        <w:t>40 066 125,8</w:t>
      </w:r>
      <w:r w:rsidR="0027320D" w:rsidRPr="00FB09D5">
        <w:t>» заменить числом «</w:t>
      </w:r>
      <w:r>
        <w:t>40 101 952,1</w:t>
      </w:r>
      <w:r w:rsidR="0027320D" w:rsidRPr="00FB09D5">
        <w:t>».</w:t>
      </w:r>
    </w:p>
    <w:p w:rsidR="0027320D" w:rsidRPr="00FB09D5" w:rsidRDefault="00457E51" w:rsidP="0095422A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t>1</w:t>
      </w:r>
      <w:r w:rsidR="00596E41">
        <w:t>.1.</w:t>
      </w:r>
      <w:r w:rsidR="00575631">
        <w:t>1</w:t>
      </w:r>
      <w:r>
        <w:t>1</w:t>
      </w:r>
      <w:r w:rsidR="0027320D" w:rsidRPr="00FB09D5">
        <w:t>.</w:t>
      </w:r>
      <w:r w:rsidR="00131BB9" w:rsidRPr="00FB09D5">
        <w:t>2</w:t>
      </w:r>
      <w:r w:rsidR="0027320D" w:rsidRPr="00FB09D5">
        <w:t xml:space="preserve">. В абзаце третьем графы 3 пункта 6 </w:t>
      </w:r>
      <w:r w:rsidR="0027320D" w:rsidRPr="00FB09D5">
        <w:rPr>
          <w:szCs w:val="24"/>
        </w:rPr>
        <w:t>число «</w:t>
      </w:r>
      <w:r>
        <w:rPr>
          <w:szCs w:val="24"/>
        </w:rPr>
        <w:t>6 712 531,7</w:t>
      </w:r>
      <w:r w:rsidR="0027320D" w:rsidRPr="00FB09D5">
        <w:rPr>
          <w:szCs w:val="24"/>
        </w:rPr>
        <w:t>» заменить числом «</w:t>
      </w:r>
      <w:r>
        <w:rPr>
          <w:szCs w:val="24"/>
        </w:rPr>
        <w:t>6 748 358,0</w:t>
      </w:r>
      <w:r w:rsidR="0027320D" w:rsidRPr="00FB09D5">
        <w:rPr>
          <w:szCs w:val="24"/>
        </w:rPr>
        <w:t>».</w:t>
      </w:r>
    </w:p>
    <w:p w:rsidR="00457E51" w:rsidRPr="00FB09D5" w:rsidRDefault="00457E51" w:rsidP="00457E51">
      <w:pPr>
        <w:autoSpaceDE w:val="0"/>
        <w:autoSpaceDN w:val="0"/>
        <w:adjustRightInd w:val="0"/>
        <w:ind w:firstLine="567"/>
        <w:jc w:val="both"/>
      </w:pPr>
      <w:r>
        <w:t>1</w:t>
      </w:r>
      <w:r w:rsidR="00596E41">
        <w:t>.1.</w:t>
      </w:r>
      <w:r w:rsidR="00575631">
        <w:t>1</w:t>
      </w:r>
      <w:r>
        <w:t>1</w:t>
      </w:r>
      <w:r w:rsidR="0027320D" w:rsidRPr="00FB09D5">
        <w:t>.</w:t>
      </w:r>
      <w:r w:rsidR="00A47728">
        <w:t>3</w:t>
      </w:r>
      <w:r w:rsidR="0027320D" w:rsidRPr="00FB09D5">
        <w:t xml:space="preserve">. В абзаце </w:t>
      </w:r>
      <w:r w:rsidR="00575631">
        <w:t>восьмом</w:t>
      </w:r>
      <w:r w:rsidR="0027320D" w:rsidRPr="00FB09D5">
        <w:t xml:space="preserve"> графы 3 пункта 6 число </w:t>
      </w:r>
      <w:r w:rsidRPr="00FB09D5">
        <w:t>«</w:t>
      </w:r>
      <w:r>
        <w:t>40 066 125,8</w:t>
      </w:r>
      <w:r w:rsidRPr="00FB09D5">
        <w:t>» заменить числом «</w:t>
      </w:r>
      <w:r>
        <w:t>40 101 952,1</w:t>
      </w:r>
      <w:r w:rsidRPr="00FB09D5">
        <w:t>».</w:t>
      </w:r>
    </w:p>
    <w:p w:rsidR="00457E51" w:rsidRPr="00FB09D5" w:rsidRDefault="00457E51" w:rsidP="00457E51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>1</w:t>
      </w:r>
      <w:r w:rsidR="009A0DAF">
        <w:rPr>
          <w:szCs w:val="24"/>
        </w:rPr>
        <w:t>.1.</w:t>
      </w:r>
      <w:r w:rsidR="00575631">
        <w:rPr>
          <w:szCs w:val="24"/>
        </w:rPr>
        <w:t>1</w:t>
      </w:r>
      <w:r>
        <w:rPr>
          <w:szCs w:val="24"/>
        </w:rPr>
        <w:t>1</w:t>
      </w:r>
      <w:r w:rsidR="009A0DAF">
        <w:rPr>
          <w:szCs w:val="24"/>
        </w:rPr>
        <w:t>.</w:t>
      </w:r>
      <w:r w:rsidR="00A47728">
        <w:rPr>
          <w:szCs w:val="24"/>
        </w:rPr>
        <w:t>4</w:t>
      </w:r>
      <w:r w:rsidR="009A0DAF">
        <w:rPr>
          <w:szCs w:val="24"/>
        </w:rPr>
        <w:t xml:space="preserve">. </w:t>
      </w:r>
      <w:r w:rsidR="009A0DAF" w:rsidRPr="00FB09D5">
        <w:t xml:space="preserve">В абзаце </w:t>
      </w:r>
      <w:r w:rsidR="00575631">
        <w:t>десятом</w:t>
      </w:r>
      <w:r w:rsidR="009A0DAF">
        <w:t xml:space="preserve"> </w:t>
      </w:r>
      <w:r w:rsidR="009A0DAF" w:rsidRPr="00FB09D5">
        <w:t xml:space="preserve">графы 3 пункта 6 </w:t>
      </w:r>
      <w:r w:rsidR="009A0DAF" w:rsidRPr="00FB09D5">
        <w:rPr>
          <w:szCs w:val="24"/>
        </w:rPr>
        <w:t xml:space="preserve">число </w:t>
      </w:r>
      <w:r w:rsidRPr="00FB09D5">
        <w:rPr>
          <w:szCs w:val="24"/>
        </w:rPr>
        <w:t>«</w:t>
      </w:r>
      <w:r>
        <w:rPr>
          <w:szCs w:val="24"/>
        </w:rPr>
        <w:t>6 712 531,7</w:t>
      </w:r>
      <w:r w:rsidRPr="00FB09D5">
        <w:rPr>
          <w:szCs w:val="24"/>
        </w:rPr>
        <w:t>» заменить числом «</w:t>
      </w:r>
      <w:r>
        <w:rPr>
          <w:szCs w:val="24"/>
        </w:rPr>
        <w:t>6 748 358,0</w:t>
      </w:r>
      <w:r w:rsidRPr="00FB09D5">
        <w:rPr>
          <w:szCs w:val="24"/>
        </w:rPr>
        <w:t>».</w:t>
      </w:r>
    </w:p>
    <w:p w:rsidR="00A47728" w:rsidRDefault="00457E51" w:rsidP="00457E51">
      <w:pPr>
        <w:pStyle w:val="af1"/>
        <w:tabs>
          <w:tab w:val="left" w:pos="142"/>
          <w:tab w:val="left" w:pos="851"/>
        </w:tabs>
        <w:ind w:left="567"/>
        <w:jc w:val="both"/>
      </w:pPr>
      <w:r>
        <w:t>1</w:t>
      </w:r>
      <w:r w:rsidR="009A0DAF">
        <w:t>.1.</w:t>
      </w:r>
      <w:r w:rsidR="00A47728">
        <w:t>1</w:t>
      </w:r>
      <w:r>
        <w:t>2</w:t>
      </w:r>
      <w:r w:rsidR="0027320D" w:rsidRPr="00FB09D5">
        <w:t>.</w:t>
      </w:r>
      <w:r w:rsidR="009A0DAF" w:rsidRPr="009A0DAF">
        <w:t xml:space="preserve"> </w:t>
      </w:r>
      <w:r w:rsidR="00A47728">
        <w:t xml:space="preserve">В </w:t>
      </w:r>
      <w:hyperlink r:id="rId28" w:history="1">
        <w:r w:rsidR="00A47728">
          <w:t>т</w:t>
        </w:r>
        <w:r w:rsidR="009A0DAF" w:rsidRPr="00FB09D5">
          <w:t>аблиц</w:t>
        </w:r>
        <w:r w:rsidR="00A47728">
          <w:t>е</w:t>
        </w:r>
        <w:r w:rsidR="009A0DAF" w:rsidRPr="00FB09D5">
          <w:t xml:space="preserve"> </w:t>
        </w:r>
        <w:r w:rsidR="00575631">
          <w:t>16</w:t>
        </w:r>
        <w:r w:rsidR="009A0DAF" w:rsidRPr="00FB09D5">
          <w:t xml:space="preserve"> подраздела 1</w:t>
        </w:r>
      </w:hyperlink>
      <w:r w:rsidR="00575631">
        <w:t>3.3</w:t>
      </w:r>
      <w:r w:rsidR="009A0DAF" w:rsidRPr="00FB09D5">
        <w:t xml:space="preserve"> раздела </w:t>
      </w:r>
      <w:r w:rsidR="00575631">
        <w:t>13</w:t>
      </w:r>
      <w:r w:rsidR="00A47728">
        <w:t>:</w:t>
      </w:r>
    </w:p>
    <w:p w:rsidR="009A0DAF" w:rsidRDefault="00AE2855" w:rsidP="0095422A">
      <w:pPr>
        <w:autoSpaceDE w:val="0"/>
        <w:autoSpaceDN w:val="0"/>
        <w:adjustRightInd w:val="0"/>
        <w:ind w:firstLine="567"/>
        <w:jc w:val="both"/>
      </w:pPr>
      <w:r>
        <w:lastRenderedPageBreak/>
        <w:t>1.1.12</w:t>
      </w:r>
      <w:r w:rsidR="00A47728">
        <w:t xml:space="preserve">.1. Пункты 1 – </w:t>
      </w:r>
      <w:r>
        <w:t>7</w:t>
      </w:r>
      <w:r w:rsidR="00A47728">
        <w:t xml:space="preserve"> </w:t>
      </w:r>
      <w:r w:rsidR="00575631" w:rsidRPr="009A0DAF">
        <w:rPr>
          <w:rStyle w:val="ab"/>
          <w:color w:val="auto"/>
          <w:u w:val="none"/>
        </w:rPr>
        <w:t>и</w:t>
      </w:r>
      <w:r w:rsidR="00575631" w:rsidRPr="009A0DAF">
        <w:t>зложить в следующей</w:t>
      </w:r>
      <w:r w:rsidR="00575631" w:rsidRPr="00FB09D5">
        <w:t xml:space="preserve"> редакции</w:t>
      </w:r>
      <w:r w:rsidR="009A0DAF" w:rsidRPr="00FB09D5">
        <w:t>:</w:t>
      </w:r>
    </w:p>
    <w:p w:rsidR="00AE2855" w:rsidRDefault="00575631" w:rsidP="00575631">
      <w:pPr>
        <w:autoSpaceDE w:val="0"/>
        <w:autoSpaceDN w:val="0"/>
        <w:adjustRightInd w:val="0"/>
        <w:ind w:left="-142"/>
        <w:jc w:val="both"/>
        <w:rPr>
          <w:sz w:val="22"/>
        </w:rPr>
      </w:pPr>
      <w:r w:rsidRPr="00575631">
        <w:rPr>
          <w:sz w:val="22"/>
        </w:rPr>
        <w:t>«</w:t>
      </w:r>
    </w:p>
    <w:tbl>
      <w:tblPr>
        <w:tblStyle w:val="a8"/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373"/>
        <w:gridCol w:w="1475"/>
        <w:gridCol w:w="993"/>
        <w:gridCol w:w="567"/>
        <w:gridCol w:w="566"/>
        <w:gridCol w:w="709"/>
        <w:gridCol w:w="992"/>
        <w:gridCol w:w="851"/>
        <w:gridCol w:w="709"/>
        <w:gridCol w:w="992"/>
        <w:gridCol w:w="992"/>
        <w:gridCol w:w="992"/>
        <w:gridCol w:w="992"/>
        <w:gridCol w:w="993"/>
        <w:gridCol w:w="1134"/>
        <w:gridCol w:w="992"/>
        <w:gridCol w:w="841"/>
      </w:tblGrid>
      <w:tr w:rsidR="00AE2855" w:rsidRPr="006E27AC" w:rsidTr="00AE2855">
        <w:trPr>
          <w:trHeight w:val="281"/>
          <w:jc w:val="center"/>
        </w:trPr>
        <w:tc>
          <w:tcPr>
            <w:tcW w:w="373" w:type="dxa"/>
            <w:noWrap/>
          </w:tcPr>
          <w:p w:rsidR="00AE2855" w:rsidRPr="00030B98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1</w:t>
            </w:r>
          </w:p>
        </w:tc>
        <w:tc>
          <w:tcPr>
            <w:tcW w:w="1475" w:type="dxa"/>
            <w:vAlign w:val="center"/>
          </w:tcPr>
          <w:p w:rsidR="00AE2855" w:rsidRPr="00030B98" w:rsidRDefault="00AE2855" w:rsidP="00AE2855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Проектирование строительства и(или) реконструкции объектов наружного освещения</w:t>
            </w:r>
          </w:p>
        </w:tc>
        <w:tc>
          <w:tcPr>
            <w:tcW w:w="993" w:type="dxa"/>
            <w:vAlign w:val="center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709" w:type="dxa"/>
          </w:tcPr>
          <w:p w:rsidR="00AE2855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E2855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2017-2025</w:t>
            </w:r>
          </w:p>
        </w:tc>
        <w:tc>
          <w:tcPr>
            <w:tcW w:w="992" w:type="dxa"/>
            <w:noWrap/>
          </w:tcPr>
          <w:p w:rsidR="00AE2855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AE2855" w:rsidRDefault="00AE2855" w:rsidP="00AE285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AE2855" w:rsidRPr="007845D5" w:rsidRDefault="00AE2855" w:rsidP="00AE2855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127 005,8  </w:t>
            </w:r>
          </w:p>
        </w:tc>
        <w:tc>
          <w:tcPr>
            <w:tcW w:w="992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408 204,5</w:t>
            </w: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356 375,4  </w:t>
            </w:r>
          </w:p>
        </w:tc>
        <w:tc>
          <w:tcPr>
            <w:tcW w:w="992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256 579,8  </w:t>
            </w:r>
          </w:p>
        </w:tc>
        <w:tc>
          <w:tcPr>
            <w:tcW w:w="993" w:type="dxa"/>
            <w:noWrap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364 177,2  </w:t>
            </w:r>
          </w:p>
        </w:tc>
        <w:tc>
          <w:tcPr>
            <w:tcW w:w="1134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385 162,4  </w:t>
            </w:r>
          </w:p>
        </w:tc>
        <w:tc>
          <w:tcPr>
            <w:tcW w:w="992" w:type="dxa"/>
            <w:noWrap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1 897 505,1</w:t>
            </w:r>
            <w:r w:rsidRPr="00FB309B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841" w:type="dxa"/>
          </w:tcPr>
          <w:p w:rsidR="00AE2855" w:rsidRPr="006E27AC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ЦП 1.</w:t>
            </w:r>
          </w:p>
          <w:p w:rsidR="00AE2855" w:rsidRPr="006E27AC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.1.,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 xml:space="preserve">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  <w:tr w:rsidR="00AE2855" w:rsidRPr="006E27AC" w:rsidTr="00AE2855">
        <w:trPr>
          <w:trHeight w:val="281"/>
          <w:jc w:val="center"/>
        </w:trPr>
        <w:tc>
          <w:tcPr>
            <w:tcW w:w="373" w:type="dxa"/>
            <w:noWrap/>
          </w:tcPr>
          <w:p w:rsidR="00AE2855" w:rsidRPr="00030B98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2</w:t>
            </w:r>
          </w:p>
        </w:tc>
        <w:tc>
          <w:tcPr>
            <w:tcW w:w="1475" w:type="dxa"/>
            <w:vAlign w:val="center"/>
          </w:tcPr>
          <w:p w:rsidR="00AE2855" w:rsidRPr="00030B98" w:rsidRDefault="00AE2855" w:rsidP="00AE2855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Реконструкция объектов наружного освещения кварталов Санкт-Петербурга</w:t>
            </w:r>
          </w:p>
        </w:tc>
        <w:tc>
          <w:tcPr>
            <w:tcW w:w="993" w:type="dxa"/>
            <w:vAlign w:val="center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AE2855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2019-2025</w:t>
            </w:r>
          </w:p>
        </w:tc>
        <w:tc>
          <w:tcPr>
            <w:tcW w:w="992" w:type="dxa"/>
            <w:noWrap/>
          </w:tcPr>
          <w:p w:rsidR="00AE2855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AE2855" w:rsidRDefault="00AE2855" w:rsidP="00AE285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AE2855" w:rsidRPr="007845D5" w:rsidRDefault="00AE2855" w:rsidP="00AE2855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360 597,5  </w:t>
            </w:r>
          </w:p>
        </w:tc>
        <w:tc>
          <w:tcPr>
            <w:tcW w:w="992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626 611,1</w:t>
            </w:r>
          </w:p>
        </w:tc>
        <w:tc>
          <w:tcPr>
            <w:tcW w:w="992" w:type="dxa"/>
            <w:noWrap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213 176,3  </w:t>
            </w:r>
          </w:p>
        </w:tc>
        <w:tc>
          <w:tcPr>
            <w:tcW w:w="992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101 322,0  </w:t>
            </w:r>
          </w:p>
        </w:tc>
        <w:tc>
          <w:tcPr>
            <w:tcW w:w="993" w:type="dxa"/>
            <w:noWrap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690 930,2  </w:t>
            </w:r>
          </w:p>
        </w:tc>
        <w:tc>
          <w:tcPr>
            <w:tcW w:w="1134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722 409,2  </w:t>
            </w:r>
          </w:p>
        </w:tc>
        <w:tc>
          <w:tcPr>
            <w:tcW w:w="992" w:type="dxa"/>
            <w:noWrap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2 715 046,3</w:t>
            </w:r>
          </w:p>
        </w:tc>
        <w:tc>
          <w:tcPr>
            <w:tcW w:w="841" w:type="dxa"/>
          </w:tcPr>
          <w:p w:rsidR="00AE2855" w:rsidRPr="006E27AC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5.1.,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  <w:tr w:rsidR="00AE2855" w:rsidRPr="006E27AC" w:rsidTr="00AE2855">
        <w:trPr>
          <w:trHeight w:val="281"/>
          <w:jc w:val="center"/>
        </w:trPr>
        <w:tc>
          <w:tcPr>
            <w:tcW w:w="373" w:type="dxa"/>
            <w:noWrap/>
          </w:tcPr>
          <w:p w:rsidR="00AE2855" w:rsidRPr="00030B98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3</w:t>
            </w:r>
          </w:p>
        </w:tc>
        <w:tc>
          <w:tcPr>
            <w:tcW w:w="1475" w:type="dxa"/>
            <w:vAlign w:val="center"/>
          </w:tcPr>
          <w:p w:rsidR="00AE2855" w:rsidRPr="00030B98" w:rsidRDefault="00AE2855" w:rsidP="00AE2855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Строительство объектов наружного освещения кварталов Санкт-Петербурга</w:t>
            </w:r>
          </w:p>
        </w:tc>
        <w:tc>
          <w:tcPr>
            <w:tcW w:w="993" w:type="dxa"/>
            <w:vAlign w:val="center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AE2855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E2855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2017-2025</w:t>
            </w:r>
          </w:p>
        </w:tc>
        <w:tc>
          <w:tcPr>
            <w:tcW w:w="992" w:type="dxa"/>
            <w:noWrap/>
          </w:tcPr>
          <w:p w:rsidR="00AE2855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AE2855" w:rsidRDefault="00AE2855" w:rsidP="00AE285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AE2855" w:rsidRPr="007845D5" w:rsidRDefault="00AE2855" w:rsidP="00AE2855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187 349,6  </w:t>
            </w:r>
          </w:p>
        </w:tc>
        <w:tc>
          <w:tcPr>
            <w:tcW w:w="992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153 758,6</w:t>
            </w: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19 736,5  </w:t>
            </w:r>
          </w:p>
        </w:tc>
        <w:tc>
          <w:tcPr>
            <w:tcW w:w="992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11 643,7  </w:t>
            </w:r>
          </w:p>
        </w:tc>
        <w:tc>
          <w:tcPr>
            <w:tcW w:w="993" w:type="dxa"/>
            <w:noWrap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241 654,7  </w:t>
            </w:r>
          </w:p>
        </w:tc>
        <w:tc>
          <w:tcPr>
            <w:tcW w:w="1134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312 189,0  </w:t>
            </w:r>
          </w:p>
        </w:tc>
        <w:tc>
          <w:tcPr>
            <w:tcW w:w="992" w:type="dxa"/>
            <w:noWrap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926 332,1</w:t>
            </w:r>
            <w:r w:rsidRPr="00FB309B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841" w:type="dxa"/>
          </w:tcPr>
          <w:p w:rsidR="00AE2855" w:rsidRPr="006E27AC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.1.,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 xml:space="preserve">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  <w:tr w:rsidR="00AE2855" w:rsidRPr="006E27AC" w:rsidTr="00AE2855">
        <w:trPr>
          <w:trHeight w:val="281"/>
          <w:jc w:val="center"/>
        </w:trPr>
        <w:tc>
          <w:tcPr>
            <w:tcW w:w="373" w:type="dxa"/>
            <w:noWrap/>
          </w:tcPr>
          <w:p w:rsidR="00AE2855" w:rsidRPr="00030B98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4</w:t>
            </w:r>
          </w:p>
        </w:tc>
        <w:tc>
          <w:tcPr>
            <w:tcW w:w="1475" w:type="dxa"/>
            <w:vAlign w:val="center"/>
          </w:tcPr>
          <w:p w:rsidR="00AE2855" w:rsidRPr="00030B98" w:rsidRDefault="00AE2855" w:rsidP="00AE2855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Реконструкция электрических сетей (объектов) и устройств наружного освещения магистралей</w:t>
            </w:r>
          </w:p>
        </w:tc>
        <w:tc>
          <w:tcPr>
            <w:tcW w:w="993" w:type="dxa"/>
            <w:vAlign w:val="center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AE2855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E2855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E2855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2019-2025</w:t>
            </w:r>
          </w:p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AE2855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AE2855" w:rsidRDefault="00AE2855" w:rsidP="00AE285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AE2855" w:rsidRPr="007845D5" w:rsidRDefault="00AE2855" w:rsidP="00AE2855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158 223,6  </w:t>
            </w:r>
          </w:p>
        </w:tc>
        <w:tc>
          <w:tcPr>
            <w:tcW w:w="992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224 650,0</w:t>
            </w: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42 098,1  </w:t>
            </w:r>
          </w:p>
        </w:tc>
        <w:tc>
          <w:tcPr>
            <w:tcW w:w="992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104 279,4  </w:t>
            </w:r>
          </w:p>
        </w:tc>
        <w:tc>
          <w:tcPr>
            <w:tcW w:w="993" w:type="dxa"/>
            <w:noWrap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114 707,3  </w:t>
            </w:r>
          </w:p>
        </w:tc>
        <w:tc>
          <w:tcPr>
            <w:tcW w:w="1134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119 272,7  </w:t>
            </w:r>
          </w:p>
        </w:tc>
        <w:tc>
          <w:tcPr>
            <w:tcW w:w="992" w:type="dxa"/>
            <w:noWrap/>
            <w:vAlign w:val="center"/>
          </w:tcPr>
          <w:p w:rsidR="00AE2855" w:rsidRPr="00FB309B" w:rsidRDefault="009912B7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763 231,1</w:t>
            </w:r>
            <w:r w:rsidR="00AE2855" w:rsidRPr="00FB309B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841" w:type="dxa"/>
          </w:tcPr>
          <w:p w:rsidR="00AE2855" w:rsidRPr="006E27AC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 xml:space="preserve">.1., 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  <w:tr w:rsidR="00AE2855" w:rsidRPr="006E27AC" w:rsidTr="00AE2855">
        <w:trPr>
          <w:trHeight w:val="281"/>
          <w:jc w:val="center"/>
        </w:trPr>
        <w:tc>
          <w:tcPr>
            <w:tcW w:w="373" w:type="dxa"/>
            <w:noWrap/>
          </w:tcPr>
          <w:p w:rsidR="00AE2855" w:rsidRPr="00030B98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5</w:t>
            </w:r>
          </w:p>
        </w:tc>
        <w:tc>
          <w:tcPr>
            <w:tcW w:w="1475" w:type="dxa"/>
            <w:vAlign w:val="center"/>
          </w:tcPr>
          <w:p w:rsidR="00AE2855" w:rsidRPr="00030B98" w:rsidRDefault="00AE2855" w:rsidP="00AE2855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Строительство электрических сетей (объектов) и устройств наружного освещения магистралей</w:t>
            </w:r>
          </w:p>
        </w:tc>
        <w:tc>
          <w:tcPr>
            <w:tcW w:w="993" w:type="dxa"/>
            <w:vAlign w:val="center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AE2855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E2855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2017-2025</w:t>
            </w:r>
          </w:p>
        </w:tc>
        <w:tc>
          <w:tcPr>
            <w:tcW w:w="992" w:type="dxa"/>
            <w:noWrap/>
          </w:tcPr>
          <w:p w:rsidR="00AE2855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AE2855" w:rsidRDefault="00AE2855" w:rsidP="00AE285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AE2855" w:rsidRPr="007845D5" w:rsidRDefault="00AE2855" w:rsidP="00AE2855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70 303,7  </w:t>
            </w:r>
          </w:p>
        </w:tc>
        <w:tc>
          <w:tcPr>
            <w:tcW w:w="992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62 896,5</w:t>
            </w: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127 059,5  </w:t>
            </w:r>
          </w:p>
        </w:tc>
        <w:tc>
          <w:tcPr>
            <w:tcW w:w="992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62 149,0  </w:t>
            </w:r>
          </w:p>
        </w:tc>
        <w:tc>
          <w:tcPr>
            <w:tcW w:w="1134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166 517,4  </w:t>
            </w:r>
          </w:p>
        </w:tc>
        <w:tc>
          <w:tcPr>
            <w:tcW w:w="992" w:type="dxa"/>
            <w:noWrap/>
            <w:vAlign w:val="center"/>
          </w:tcPr>
          <w:p w:rsidR="00AE2855" w:rsidRPr="00FB309B" w:rsidRDefault="009912B7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488 926,1</w:t>
            </w:r>
            <w:r w:rsidR="00AE2855" w:rsidRPr="00FB309B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841" w:type="dxa"/>
          </w:tcPr>
          <w:p w:rsidR="00AE2855" w:rsidRPr="006E27AC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 xml:space="preserve">.1., 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  <w:tr w:rsidR="00AE2855" w:rsidRPr="006E27AC" w:rsidTr="00AE2855">
        <w:trPr>
          <w:trHeight w:val="281"/>
          <w:jc w:val="center"/>
        </w:trPr>
        <w:tc>
          <w:tcPr>
            <w:tcW w:w="373" w:type="dxa"/>
            <w:noWrap/>
          </w:tcPr>
          <w:p w:rsidR="00AE2855" w:rsidRPr="00030B98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6</w:t>
            </w:r>
          </w:p>
        </w:tc>
        <w:tc>
          <w:tcPr>
            <w:tcW w:w="1475" w:type="dxa"/>
            <w:vAlign w:val="center"/>
          </w:tcPr>
          <w:p w:rsidR="00AE2855" w:rsidRDefault="00AE2855" w:rsidP="00AE2855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Реконструкция электрических сетей (объектов) и устройств наружного освещения улиц</w:t>
            </w:r>
          </w:p>
          <w:p w:rsidR="00AE2855" w:rsidRDefault="00AE2855" w:rsidP="00AE285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AE2855" w:rsidRPr="00030B98" w:rsidRDefault="00AE2855" w:rsidP="00AE2855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AE2855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2019-2025</w:t>
            </w:r>
          </w:p>
        </w:tc>
        <w:tc>
          <w:tcPr>
            <w:tcW w:w="992" w:type="dxa"/>
            <w:noWrap/>
          </w:tcPr>
          <w:p w:rsidR="00AE2855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AE2855" w:rsidRDefault="00AE2855" w:rsidP="00AE285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AE2855" w:rsidRPr="007845D5" w:rsidRDefault="00AE2855" w:rsidP="00AE2855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179 092,2  </w:t>
            </w:r>
          </w:p>
        </w:tc>
        <w:tc>
          <w:tcPr>
            <w:tcW w:w="992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263 694,3</w:t>
            </w: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97 189,6  </w:t>
            </w:r>
          </w:p>
        </w:tc>
        <w:tc>
          <w:tcPr>
            <w:tcW w:w="992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80 506,9  </w:t>
            </w:r>
          </w:p>
        </w:tc>
        <w:tc>
          <w:tcPr>
            <w:tcW w:w="993" w:type="dxa"/>
            <w:noWrap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88 557,6  </w:t>
            </w:r>
          </w:p>
        </w:tc>
        <w:tc>
          <w:tcPr>
            <w:tcW w:w="1134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92 082,2  </w:t>
            </w:r>
          </w:p>
        </w:tc>
        <w:tc>
          <w:tcPr>
            <w:tcW w:w="992" w:type="dxa"/>
            <w:noWrap/>
            <w:vAlign w:val="center"/>
          </w:tcPr>
          <w:p w:rsidR="00AE2855" w:rsidRPr="00FB309B" w:rsidRDefault="009912B7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801 122,8</w:t>
            </w:r>
            <w:r w:rsidR="00AE2855" w:rsidRPr="00FB309B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841" w:type="dxa"/>
          </w:tcPr>
          <w:p w:rsidR="00AE2855" w:rsidRPr="006E27AC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 xml:space="preserve">.1., 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, 5.3</w:t>
            </w:r>
          </w:p>
        </w:tc>
      </w:tr>
      <w:tr w:rsidR="00AE2855" w:rsidRPr="006E27AC" w:rsidTr="00AE2855">
        <w:trPr>
          <w:trHeight w:val="281"/>
          <w:jc w:val="center"/>
        </w:trPr>
        <w:tc>
          <w:tcPr>
            <w:tcW w:w="373" w:type="dxa"/>
            <w:noWrap/>
          </w:tcPr>
          <w:p w:rsidR="00AE2855" w:rsidRPr="00030B98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7</w:t>
            </w:r>
          </w:p>
        </w:tc>
        <w:tc>
          <w:tcPr>
            <w:tcW w:w="1475" w:type="dxa"/>
            <w:vAlign w:val="center"/>
          </w:tcPr>
          <w:p w:rsidR="00AE2855" w:rsidRPr="00030B98" w:rsidRDefault="00AE2855" w:rsidP="00AE2855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 xml:space="preserve">Строительство электрических сетей (объектов) </w:t>
            </w:r>
            <w:r>
              <w:rPr>
                <w:rFonts w:ascii="Times New Roman" w:hAnsi="Times New Roman"/>
                <w:sz w:val="14"/>
                <w:szCs w:val="14"/>
              </w:rPr>
              <w:br/>
            </w:r>
            <w:r w:rsidRPr="00030B98">
              <w:rPr>
                <w:rFonts w:ascii="Times New Roman" w:hAnsi="Times New Roman"/>
                <w:sz w:val="14"/>
                <w:szCs w:val="14"/>
              </w:rPr>
              <w:t>и устройств наружного освещения улиц</w:t>
            </w:r>
          </w:p>
        </w:tc>
        <w:tc>
          <w:tcPr>
            <w:tcW w:w="993" w:type="dxa"/>
            <w:vAlign w:val="center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AE2855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2017-2025</w:t>
            </w:r>
          </w:p>
        </w:tc>
        <w:tc>
          <w:tcPr>
            <w:tcW w:w="992" w:type="dxa"/>
            <w:noWrap/>
          </w:tcPr>
          <w:p w:rsidR="00AE2855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AE2855" w:rsidRDefault="00AE2855" w:rsidP="00AE285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AE2855" w:rsidRPr="007845D5" w:rsidRDefault="00AE2855" w:rsidP="00AE2855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AE2855" w:rsidRPr="00F87546" w:rsidRDefault="00AE2855" w:rsidP="00AE285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39 172,9  </w:t>
            </w:r>
          </w:p>
        </w:tc>
        <w:tc>
          <w:tcPr>
            <w:tcW w:w="992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12 531,4</w:t>
            </w: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18 183,8  </w:t>
            </w:r>
          </w:p>
        </w:tc>
        <w:tc>
          <w:tcPr>
            <w:tcW w:w="992" w:type="dxa"/>
            <w:vAlign w:val="center"/>
          </w:tcPr>
          <w:p w:rsidR="00AE2855" w:rsidRPr="00560759" w:rsidRDefault="00AE2855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28 509,7  </w:t>
            </w:r>
          </w:p>
        </w:tc>
        <w:tc>
          <w:tcPr>
            <w:tcW w:w="1134" w:type="dxa"/>
            <w:vAlign w:val="center"/>
          </w:tcPr>
          <w:p w:rsidR="00AE2855" w:rsidRPr="00FB309B" w:rsidRDefault="00AE2855" w:rsidP="00AE285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108 268,9  </w:t>
            </w:r>
          </w:p>
        </w:tc>
        <w:tc>
          <w:tcPr>
            <w:tcW w:w="992" w:type="dxa"/>
            <w:noWrap/>
            <w:vAlign w:val="center"/>
          </w:tcPr>
          <w:p w:rsidR="00AE2855" w:rsidRPr="00FB309B" w:rsidRDefault="009912B7" w:rsidP="00AE285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206 666,7</w:t>
            </w:r>
            <w:r w:rsidR="00AE2855" w:rsidRPr="00FB309B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841" w:type="dxa"/>
          </w:tcPr>
          <w:p w:rsidR="00AE2855" w:rsidRPr="006E27AC" w:rsidRDefault="00AE2855" w:rsidP="00AE2855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5.1., 5.2, 5.3</w:t>
            </w:r>
          </w:p>
        </w:tc>
      </w:tr>
    </w:tbl>
    <w:p w:rsidR="00575631" w:rsidRPr="00575631" w:rsidRDefault="00575631" w:rsidP="004A13CF">
      <w:pPr>
        <w:autoSpaceDE w:val="0"/>
        <w:autoSpaceDN w:val="0"/>
        <w:adjustRightInd w:val="0"/>
        <w:ind w:right="-142" w:firstLine="567"/>
        <w:jc w:val="right"/>
        <w:rPr>
          <w:sz w:val="22"/>
        </w:rPr>
      </w:pPr>
      <w:r w:rsidRPr="00575631">
        <w:rPr>
          <w:sz w:val="22"/>
        </w:rPr>
        <w:t>».</w:t>
      </w:r>
    </w:p>
    <w:p w:rsidR="00C97D41" w:rsidRDefault="00C97D41" w:rsidP="00C97D41">
      <w:pPr>
        <w:autoSpaceDE w:val="0"/>
        <w:autoSpaceDN w:val="0"/>
        <w:adjustRightInd w:val="0"/>
        <w:ind w:firstLine="567"/>
        <w:jc w:val="both"/>
      </w:pPr>
      <w:r>
        <w:t xml:space="preserve">1.1.12.2. Пункт 9 </w:t>
      </w:r>
      <w:r w:rsidRPr="009A0DAF">
        <w:rPr>
          <w:rStyle w:val="ab"/>
          <w:color w:val="auto"/>
          <w:u w:val="none"/>
        </w:rPr>
        <w:t>и</w:t>
      </w:r>
      <w:r w:rsidRPr="009A0DAF">
        <w:t>зложить в следующей</w:t>
      </w:r>
      <w:r w:rsidRPr="00FB09D5">
        <w:t xml:space="preserve"> редакции:</w:t>
      </w:r>
    </w:p>
    <w:p w:rsidR="00C97D41" w:rsidRDefault="00C97D41" w:rsidP="00C97D41">
      <w:pPr>
        <w:autoSpaceDE w:val="0"/>
        <w:autoSpaceDN w:val="0"/>
        <w:adjustRightInd w:val="0"/>
        <w:ind w:left="-142"/>
        <w:jc w:val="both"/>
        <w:rPr>
          <w:sz w:val="22"/>
        </w:rPr>
      </w:pPr>
      <w:r w:rsidRPr="00575631">
        <w:rPr>
          <w:sz w:val="22"/>
        </w:rPr>
        <w:t>«</w:t>
      </w:r>
    </w:p>
    <w:tbl>
      <w:tblPr>
        <w:tblStyle w:val="a8"/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373"/>
        <w:gridCol w:w="1475"/>
        <w:gridCol w:w="993"/>
        <w:gridCol w:w="567"/>
        <w:gridCol w:w="566"/>
        <w:gridCol w:w="709"/>
        <w:gridCol w:w="992"/>
        <w:gridCol w:w="851"/>
        <w:gridCol w:w="709"/>
        <w:gridCol w:w="992"/>
        <w:gridCol w:w="992"/>
        <w:gridCol w:w="992"/>
        <w:gridCol w:w="992"/>
        <w:gridCol w:w="993"/>
        <w:gridCol w:w="1134"/>
        <w:gridCol w:w="992"/>
        <w:gridCol w:w="841"/>
      </w:tblGrid>
      <w:tr w:rsidR="00C97D41" w:rsidRPr="006E27AC" w:rsidTr="00C97D41">
        <w:trPr>
          <w:trHeight w:val="281"/>
          <w:jc w:val="center"/>
        </w:trPr>
        <w:tc>
          <w:tcPr>
            <w:tcW w:w="373" w:type="dxa"/>
            <w:noWrap/>
          </w:tcPr>
          <w:p w:rsidR="00C97D41" w:rsidRPr="00030B98" w:rsidRDefault="00C97D41" w:rsidP="0038598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9</w:t>
            </w:r>
          </w:p>
        </w:tc>
        <w:tc>
          <w:tcPr>
            <w:tcW w:w="1475" w:type="dxa"/>
            <w:vAlign w:val="center"/>
          </w:tcPr>
          <w:p w:rsidR="00C97D41" w:rsidRPr="00030B98" w:rsidRDefault="00C97D41" w:rsidP="00385981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Строительство наружного освещения парков, садов и скверов Санкт-Петербурга</w:t>
            </w:r>
          </w:p>
        </w:tc>
        <w:tc>
          <w:tcPr>
            <w:tcW w:w="993" w:type="dxa"/>
            <w:vAlign w:val="center"/>
          </w:tcPr>
          <w:p w:rsidR="00C97D41" w:rsidRPr="00F87546" w:rsidRDefault="00C97D41" w:rsidP="0038598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C97D41" w:rsidRPr="00F87546" w:rsidRDefault="00C97D41" w:rsidP="0038598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C97D41" w:rsidRPr="00F87546" w:rsidRDefault="00C97D41" w:rsidP="0038598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C97D41" w:rsidRDefault="00C97D41" w:rsidP="0038598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C97D41" w:rsidRPr="00F87546" w:rsidRDefault="00C97D41" w:rsidP="0038598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2020-2025</w:t>
            </w:r>
          </w:p>
        </w:tc>
        <w:tc>
          <w:tcPr>
            <w:tcW w:w="992" w:type="dxa"/>
            <w:noWrap/>
          </w:tcPr>
          <w:p w:rsidR="00C97D41" w:rsidRDefault="00C97D41" w:rsidP="0038598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C97D41" w:rsidRDefault="00C97D41" w:rsidP="00385981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C97D41" w:rsidRPr="007845D5" w:rsidRDefault="00C97D41" w:rsidP="00385981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C97D41" w:rsidRPr="00F87546" w:rsidRDefault="00C97D41" w:rsidP="0038598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C97D41" w:rsidRPr="00F87546" w:rsidRDefault="00C97D41" w:rsidP="0038598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C97D41" w:rsidRPr="00FB309B" w:rsidRDefault="00C97D41" w:rsidP="0038598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25 879,2  </w:t>
            </w:r>
          </w:p>
        </w:tc>
        <w:tc>
          <w:tcPr>
            <w:tcW w:w="992" w:type="dxa"/>
            <w:vAlign w:val="center"/>
          </w:tcPr>
          <w:p w:rsidR="00C97D41" w:rsidRPr="00FB309B" w:rsidRDefault="00C97D41" w:rsidP="0038598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318 221,7</w:t>
            </w: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C97D41" w:rsidRPr="00FB309B" w:rsidRDefault="00C97D41" w:rsidP="0038598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105 951,2  </w:t>
            </w:r>
          </w:p>
        </w:tc>
        <w:tc>
          <w:tcPr>
            <w:tcW w:w="992" w:type="dxa"/>
            <w:vAlign w:val="center"/>
          </w:tcPr>
          <w:p w:rsidR="00C97D41" w:rsidRPr="00FB309B" w:rsidRDefault="00C97D41" w:rsidP="0038598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82 779,2  </w:t>
            </w:r>
          </w:p>
        </w:tc>
        <w:tc>
          <w:tcPr>
            <w:tcW w:w="993" w:type="dxa"/>
            <w:noWrap/>
            <w:vAlign w:val="center"/>
          </w:tcPr>
          <w:p w:rsidR="00C97D41" w:rsidRPr="00FB309B" w:rsidRDefault="00C97D41" w:rsidP="0038598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276 686,6  </w:t>
            </w:r>
          </w:p>
        </w:tc>
        <w:tc>
          <w:tcPr>
            <w:tcW w:w="1134" w:type="dxa"/>
            <w:vAlign w:val="center"/>
          </w:tcPr>
          <w:p w:rsidR="00C97D41" w:rsidRPr="00FB309B" w:rsidRDefault="00C97D41" w:rsidP="0038598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342 703,1  </w:t>
            </w:r>
          </w:p>
        </w:tc>
        <w:tc>
          <w:tcPr>
            <w:tcW w:w="992" w:type="dxa"/>
            <w:noWrap/>
            <w:vAlign w:val="center"/>
          </w:tcPr>
          <w:p w:rsidR="00C97D41" w:rsidRPr="00FB309B" w:rsidRDefault="00C97D41" w:rsidP="0038598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1 152 221,0</w:t>
            </w:r>
            <w:r w:rsidRPr="00FB309B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841" w:type="dxa"/>
          </w:tcPr>
          <w:p w:rsidR="00C97D41" w:rsidRPr="006E27AC" w:rsidRDefault="00C97D41" w:rsidP="0038598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5.1.,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</w:tbl>
    <w:p w:rsidR="00C97D41" w:rsidRPr="00575631" w:rsidRDefault="00C97D41" w:rsidP="00C97D41">
      <w:pPr>
        <w:autoSpaceDE w:val="0"/>
        <w:autoSpaceDN w:val="0"/>
        <w:adjustRightInd w:val="0"/>
        <w:ind w:right="-142" w:firstLine="567"/>
        <w:jc w:val="right"/>
        <w:rPr>
          <w:sz w:val="22"/>
        </w:rPr>
      </w:pPr>
      <w:r w:rsidRPr="00575631">
        <w:rPr>
          <w:sz w:val="22"/>
        </w:rPr>
        <w:t>».</w:t>
      </w:r>
    </w:p>
    <w:p w:rsidR="00C97D41" w:rsidRDefault="00C97D41" w:rsidP="00186176">
      <w:pPr>
        <w:tabs>
          <w:tab w:val="left" w:pos="142"/>
          <w:tab w:val="left" w:pos="851"/>
        </w:tabs>
        <w:ind w:firstLine="709"/>
        <w:jc w:val="both"/>
      </w:pPr>
    </w:p>
    <w:p w:rsidR="00C97D41" w:rsidRPr="00477DE4" w:rsidRDefault="00C97D41" w:rsidP="00C97D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97D41">
        <w:rPr>
          <w:rFonts w:ascii="Times New Roman" w:hAnsi="Times New Roman" w:cs="Times New Roman"/>
          <w:sz w:val="24"/>
          <w:szCs w:val="24"/>
        </w:rPr>
        <w:t>1.1.12.3. Строки</w:t>
      </w:r>
      <w:r w:rsidRPr="00477DE4">
        <w:rPr>
          <w:rFonts w:ascii="Times New Roman" w:hAnsi="Times New Roman" w:cs="Times New Roman"/>
          <w:sz w:val="24"/>
          <w:szCs w:val="24"/>
        </w:rPr>
        <w:t xml:space="preserve"> «</w:t>
      </w:r>
      <w:r w:rsidRPr="00477DE4">
        <w:rPr>
          <w:rFonts w:ascii="Times New Roman" w:hAnsi="Times New Roman" w:cs="Times New Roman"/>
          <w:bCs/>
          <w:sz w:val="24"/>
          <w:szCs w:val="24"/>
        </w:rPr>
        <w:t xml:space="preserve">ИТОГО прочие расходы развития» и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477DE4">
        <w:rPr>
          <w:rFonts w:ascii="Times New Roman" w:hAnsi="Times New Roman" w:cs="Times New Roman"/>
          <w:bCs/>
          <w:sz w:val="24"/>
          <w:szCs w:val="24"/>
        </w:rPr>
        <w:t xml:space="preserve">ВСЕГО проектная часть подпрограммы </w:t>
      </w:r>
      <w:r>
        <w:rPr>
          <w:rFonts w:ascii="Times New Roman" w:hAnsi="Times New Roman" w:cs="Times New Roman"/>
          <w:bCs/>
          <w:sz w:val="24"/>
          <w:szCs w:val="24"/>
        </w:rPr>
        <w:t>6»</w:t>
      </w:r>
      <w:r w:rsidRPr="00477D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7DE4">
        <w:rPr>
          <w:rFonts w:ascii="Times New Roman" w:hAnsi="Times New Roman" w:cs="Times New Roman"/>
          <w:sz w:val="24"/>
        </w:rPr>
        <w:t>изложить в следующей редакции</w:t>
      </w:r>
      <w:r>
        <w:rPr>
          <w:rFonts w:ascii="Times New Roman" w:hAnsi="Times New Roman" w:cs="Times New Roman"/>
          <w:sz w:val="24"/>
        </w:rPr>
        <w:t>:</w:t>
      </w:r>
    </w:p>
    <w:p w:rsidR="00C97D41" w:rsidRPr="00A917BF" w:rsidRDefault="00C97D41" w:rsidP="00C97D41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A917BF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484"/>
        <w:gridCol w:w="993"/>
        <w:gridCol w:w="992"/>
        <w:gridCol w:w="992"/>
        <w:gridCol w:w="992"/>
        <w:gridCol w:w="993"/>
        <w:gridCol w:w="1134"/>
        <w:gridCol w:w="1021"/>
        <w:gridCol w:w="567"/>
      </w:tblGrid>
      <w:tr w:rsidR="00C97D41" w:rsidRPr="001A2E96" w:rsidTr="00C97D41">
        <w:trPr>
          <w:trHeight w:val="166"/>
        </w:trPr>
        <w:tc>
          <w:tcPr>
            <w:tcW w:w="7484" w:type="dxa"/>
            <w:noWrap/>
            <w:hideMark/>
          </w:tcPr>
          <w:p w:rsidR="00C97D41" w:rsidRPr="00DE2320" w:rsidRDefault="00C97D41" w:rsidP="00C97D41">
            <w:pP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3" w:type="dxa"/>
            <w:noWrap/>
            <w:vAlign w:val="center"/>
            <w:hideMark/>
          </w:tcPr>
          <w:p w:rsidR="00C97D41" w:rsidRPr="00FB309B" w:rsidRDefault="00C97D41" w:rsidP="00C97D4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1 447 119,5  </w:t>
            </w:r>
          </w:p>
        </w:tc>
        <w:tc>
          <w:tcPr>
            <w:tcW w:w="992" w:type="dxa"/>
            <w:noWrap/>
            <w:vAlign w:val="center"/>
            <w:hideMark/>
          </w:tcPr>
          <w:p w:rsidR="00C97D41" w:rsidRPr="00FB309B" w:rsidRDefault="00C97D41" w:rsidP="00C97D4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2 141 003,4</w:t>
            </w: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C97D41" w:rsidRPr="00FB309B" w:rsidRDefault="00C97D41" w:rsidP="00C97D4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1 079 673,4  </w:t>
            </w:r>
          </w:p>
        </w:tc>
        <w:tc>
          <w:tcPr>
            <w:tcW w:w="992" w:type="dxa"/>
            <w:noWrap/>
            <w:vAlign w:val="center"/>
            <w:hideMark/>
          </w:tcPr>
          <w:p w:rsidR="00C97D41" w:rsidRPr="00FB309B" w:rsidRDefault="00C97D41" w:rsidP="00C97D4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916 574,7  </w:t>
            </w:r>
          </w:p>
        </w:tc>
        <w:tc>
          <w:tcPr>
            <w:tcW w:w="993" w:type="dxa"/>
            <w:noWrap/>
            <w:vAlign w:val="center"/>
            <w:hideMark/>
          </w:tcPr>
          <w:p w:rsidR="00C97D41" w:rsidRPr="00FB309B" w:rsidRDefault="00C97D41" w:rsidP="00C97D4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2 205 720,3  </w:t>
            </w:r>
          </w:p>
        </w:tc>
        <w:tc>
          <w:tcPr>
            <w:tcW w:w="1134" w:type="dxa"/>
            <w:noWrap/>
            <w:vAlign w:val="center"/>
            <w:hideMark/>
          </w:tcPr>
          <w:p w:rsidR="00C97D41" w:rsidRPr="009F020B" w:rsidRDefault="00C97D41" w:rsidP="00C97D4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F020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2 604 399,2  </w:t>
            </w:r>
          </w:p>
        </w:tc>
        <w:tc>
          <w:tcPr>
            <w:tcW w:w="1021" w:type="dxa"/>
            <w:noWrap/>
            <w:vAlign w:val="center"/>
            <w:hideMark/>
          </w:tcPr>
          <w:p w:rsidR="00C97D41" w:rsidRPr="009F020B" w:rsidRDefault="00C97D41" w:rsidP="00C97D41">
            <w:pPr>
              <w:jc w:val="right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10 394 490,5</w:t>
            </w:r>
          </w:p>
        </w:tc>
        <w:tc>
          <w:tcPr>
            <w:tcW w:w="567" w:type="dxa"/>
            <w:noWrap/>
            <w:hideMark/>
          </w:tcPr>
          <w:p w:rsidR="00C97D41" w:rsidRPr="00DE2320" w:rsidRDefault="00C97D41" w:rsidP="00C97D4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C97D41" w:rsidRPr="001A2E96" w:rsidTr="00C97D41">
        <w:trPr>
          <w:trHeight w:val="115"/>
        </w:trPr>
        <w:tc>
          <w:tcPr>
            <w:tcW w:w="7484" w:type="dxa"/>
            <w:noWrap/>
            <w:hideMark/>
          </w:tcPr>
          <w:p w:rsidR="00C97D41" w:rsidRPr="00DE2320" w:rsidRDefault="00C97D41" w:rsidP="00C97D41">
            <w:pPr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  <w:t> </w:t>
            </w:r>
            <w:r w:rsidRPr="00DE2320">
              <w:rPr>
                <w:rFonts w:ascii="Times New Roman" w:eastAsia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ВСЕГО проектная часть подпрограммы 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14"/>
                <w:szCs w:val="14"/>
              </w:rPr>
              <w:t>6</w:t>
            </w:r>
          </w:p>
        </w:tc>
        <w:tc>
          <w:tcPr>
            <w:tcW w:w="993" w:type="dxa"/>
            <w:noWrap/>
            <w:vAlign w:val="center"/>
            <w:hideMark/>
          </w:tcPr>
          <w:p w:rsidR="00C97D41" w:rsidRPr="00FB309B" w:rsidRDefault="00C97D41" w:rsidP="00C97D4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1 447 119,5  </w:t>
            </w:r>
          </w:p>
        </w:tc>
        <w:tc>
          <w:tcPr>
            <w:tcW w:w="992" w:type="dxa"/>
            <w:noWrap/>
            <w:vAlign w:val="center"/>
            <w:hideMark/>
          </w:tcPr>
          <w:p w:rsidR="00C97D41" w:rsidRPr="00FB309B" w:rsidRDefault="00C97D41" w:rsidP="00C97D4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2 141 003,4</w:t>
            </w: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C97D41" w:rsidRPr="00FB309B" w:rsidRDefault="00C97D41" w:rsidP="00C97D4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1 079 673,4  </w:t>
            </w:r>
          </w:p>
        </w:tc>
        <w:tc>
          <w:tcPr>
            <w:tcW w:w="992" w:type="dxa"/>
            <w:noWrap/>
            <w:vAlign w:val="center"/>
            <w:hideMark/>
          </w:tcPr>
          <w:p w:rsidR="00C97D41" w:rsidRPr="00FB309B" w:rsidRDefault="00C97D41" w:rsidP="00C97D4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916 574,7  </w:t>
            </w:r>
          </w:p>
        </w:tc>
        <w:tc>
          <w:tcPr>
            <w:tcW w:w="993" w:type="dxa"/>
            <w:noWrap/>
            <w:vAlign w:val="center"/>
            <w:hideMark/>
          </w:tcPr>
          <w:p w:rsidR="00C97D41" w:rsidRPr="00FB309B" w:rsidRDefault="00C97D41" w:rsidP="00C97D4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2 205 720,3  </w:t>
            </w:r>
          </w:p>
        </w:tc>
        <w:tc>
          <w:tcPr>
            <w:tcW w:w="1134" w:type="dxa"/>
            <w:noWrap/>
            <w:vAlign w:val="center"/>
            <w:hideMark/>
          </w:tcPr>
          <w:p w:rsidR="00C97D41" w:rsidRPr="009F020B" w:rsidRDefault="00C97D41" w:rsidP="00C97D4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F020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2 604 399,2  </w:t>
            </w:r>
          </w:p>
        </w:tc>
        <w:tc>
          <w:tcPr>
            <w:tcW w:w="1021" w:type="dxa"/>
            <w:noWrap/>
            <w:vAlign w:val="center"/>
            <w:hideMark/>
          </w:tcPr>
          <w:p w:rsidR="00C97D41" w:rsidRPr="009F020B" w:rsidRDefault="00C97D41" w:rsidP="00C97D41">
            <w:pPr>
              <w:jc w:val="right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10 394 490,5</w:t>
            </w:r>
          </w:p>
        </w:tc>
        <w:tc>
          <w:tcPr>
            <w:tcW w:w="567" w:type="dxa"/>
            <w:noWrap/>
            <w:hideMark/>
          </w:tcPr>
          <w:p w:rsidR="00C97D41" w:rsidRPr="002A6846" w:rsidRDefault="00C97D41" w:rsidP="00C97D41">
            <w:pPr>
              <w:rPr>
                <w:rFonts w:ascii="Times New Roman" w:eastAsia="Times New Roman" w:hAnsi="Times New Roman"/>
                <w:b/>
                <w:iCs/>
                <w:color w:val="000000"/>
                <w:sz w:val="13"/>
                <w:szCs w:val="13"/>
              </w:rPr>
            </w:pPr>
            <w:r w:rsidRPr="002A6846">
              <w:rPr>
                <w:rFonts w:ascii="Times New Roman" w:eastAsia="Times New Roman" w:hAnsi="Times New Roman"/>
                <w:b/>
                <w:iCs/>
                <w:color w:val="000000"/>
                <w:sz w:val="13"/>
                <w:szCs w:val="13"/>
              </w:rPr>
              <w:t> </w:t>
            </w:r>
          </w:p>
        </w:tc>
      </w:tr>
    </w:tbl>
    <w:p w:rsidR="00C97D41" w:rsidRDefault="00C97D41" w:rsidP="00C97D41">
      <w:pPr>
        <w:pStyle w:val="ConsPlusNormal"/>
        <w:ind w:right="-142"/>
        <w:jc w:val="right"/>
        <w:rPr>
          <w:rFonts w:ascii="Times New Roman" w:hAnsi="Times New Roman" w:cs="Times New Roman"/>
          <w:szCs w:val="24"/>
        </w:rPr>
      </w:pPr>
      <w:r w:rsidRPr="00A917BF">
        <w:rPr>
          <w:rFonts w:ascii="Times New Roman" w:hAnsi="Times New Roman" w:cs="Times New Roman"/>
          <w:szCs w:val="24"/>
        </w:rPr>
        <w:t>».</w:t>
      </w:r>
    </w:p>
    <w:p w:rsidR="00C97D41" w:rsidRDefault="00C97D41" w:rsidP="00C97D41">
      <w:pPr>
        <w:tabs>
          <w:tab w:val="left" w:pos="142"/>
          <w:tab w:val="left" w:pos="851"/>
        </w:tabs>
        <w:ind w:firstLine="567"/>
        <w:jc w:val="both"/>
      </w:pPr>
      <w:r>
        <w:t xml:space="preserve">1.1.13. В </w:t>
      </w:r>
      <w:hyperlink r:id="rId29" w:history="1">
        <w:r>
          <w:t>т</w:t>
        </w:r>
        <w:r w:rsidRPr="00FB09D5">
          <w:t>аблиц</w:t>
        </w:r>
        <w:r>
          <w:t>е</w:t>
        </w:r>
        <w:r w:rsidRPr="00FB09D5">
          <w:t xml:space="preserve"> </w:t>
        </w:r>
        <w:r>
          <w:t>16-1</w:t>
        </w:r>
        <w:r w:rsidRPr="00FB09D5">
          <w:t xml:space="preserve"> подраздела 1</w:t>
        </w:r>
      </w:hyperlink>
      <w:r>
        <w:t>3.3</w:t>
      </w:r>
      <w:r w:rsidRPr="00FB09D5">
        <w:t xml:space="preserve"> раздела </w:t>
      </w:r>
      <w:r>
        <w:t xml:space="preserve">13 строку «ВСЕГО процессная часть подпрограммы 6» </w:t>
      </w:r>
      <w:r w:rsidRPr="00477DE4">
        <w:t>изложить в следующей редакции</w:t>
      </w:r>
      <w:r>
        <w:t>:</w:t>
      </w:r>
    </w:p>
    <w:p w:rsidR="00C97D41" w:rsidRPr="00A917BF" w:rsidRDefault="00C97D41" w:rsidP="00C97D41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A917BF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096"/>
        <w:gridCol w:w="1134"/>
        <w:gridCol w:w="1134"/>
        <w:gridCol w:w="1134"/>
        <w:gridCol w:w="992"/>
        <w:gridCol w:w="992"/>
        <w:gridCol w:w="993"/>
        <w:gridCol w:w="992"/>
        <w:gridCol w:w="1701"/>
      </w:tblGrid>
      <w:tr w:rsidR="00C97D41" w:rsidRPr="00B14E00" w:rsidTr="00C97D41">
        <w:trPr>
          <w:trHeight w:val="315"/>
        </w:trPr>
        <w:tc>
          <w:tcPr>
            <w:tcW w:w="6096" w:type="dxa"/>
          </w:tcPr>
          <w:p w:rsidR="00C97D41" w:rsidRPr="00B14E00" w:rsidRDefault="00C97D41" w:rsidP="00C97D41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B14E0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ВСЕГО процессная часть подпрограммы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6</w:t>
            </w:r>
          </w:p>
        </w:tc>
        <w:tc>
          <w:tcPr>
            <w:tcW w:w="1134" w:type="dxa"/>
            <w:vAlign w:val="center"/>
          </w:tcPr>
          <w:p w:rsidR="00C97D41" w:rsidRPr="00FB309B" w:rsidRDefault="00C97D41" w:rsidP="0038598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3 793 042,5  </w:t>
            </w:r>
          </w:p>
        </w:tc>
        <w:tc>
          <w:tcPr>
            <w:tcW w:w="1134" w:type="dxa"/>
            <w:vAlign w:val="center"/>
          </w:tcPr>
          <w:p w:rsidR="00C97D41" w:rsidRPr="00FB309B" w:rsidRDefault="00C97D41" w:rsidP="0038598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4 607 354,6  </w:t>
            </w:r>
          </w:p>
        </w:tc>
        <w:tc>
          <w:tcPr>
            <w:tcW w:w="1134" w:type="dxa"/>
            <w:vAlign w:val="center"/>
          </w:tcPr>
          <w:p w:rsidR="00C97D41" w:rsidRPr="00FB309B" w:rsidRDefault="00C97D41" w:rsidP="0038598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5 087 464,5  </w:t>
            </w:r>
          </w:p>
        </w:tc>
        <w:tc>
          <w:tcPr>
            <w:tcW w:w="992" w:type="dxa"/>
            <w:vAlign w:val="center"/>
          </w:tcPr>
          <w:p w:rsidR="00C97D41" w:rsidRPr="00FB309B" w:rsidRDefault="00C97D41" w:rsidP="0038598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5 197 799,9  </w:t>
            </w:r>
          </w:p>
        </w:tc>
        <w:tc>
          <w:tcPr>
            <w:tcW w:w="992" w:type="dxa"/>
            <w:vAlign w:val="center"/>
          </w:tcPr>
          <w:p w:rsidR="00C97D41" w:rsidRPr="00FB309B" w:rsidRDefault="00C97D41" w:rsidP="0038598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5 400 833,9</w:t>
            </w:r>
          </w:p>
        </w:tc>
        <w:tc>
          <w:tcPr>
            <w:tcW w:w="993" w:type="dxa"/>
            <w:vAlign w:val="center"/>
          </w:tcPr>
          <w:p w:rsidR="00C97D41" w:rsidRPr="00FB309B" w:rsidRDefault="00C97D41" w:rsidP="0038598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5 620 966,2</w:t>
            </w:r>
          </w:p>
        </w:tc>
        <w:tc>
          <w:tcPr>
            <w:tcW w:w="992" w:type="dxa"/>
            <w:vAlign w:val="center"/>
          </w:tcPr>
          <w:p w:rsidR="00C97D41" w:rsidRPr="00FB309B" w:rsidRDefault="00C97D41" w:rsidP="0038598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29 707 461,6</w:t>
            </w:r>
            <w:r w:rsidRPr="00FB309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701" w:type="dxa"/>
          </w:tcPr>
          <w:p w:rsidR="00C97D41" w:rsidRPr="00B14E00" w:rsidRDefault="00C97D41" w:rsidP="0038598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</w:tbl>
    <w:p w:rsidR="00C97D41" w:rsidRDefault="00C97D41" w:rsidP="00C97D41">
      <w:pPr>
        <w:pStyle w:val="ConsPlusNormal"/>
        <w:ind w:right="-142"/>
        <w:jc w:val="right"/>
        <w:rPr>
          <w:rFonts w:ascii="Times New Roman" w:hAnsi="Times New Roman" w:cs="Times New Roman"/>
          <w:szCs w:val="24"/>
        </w:rPr>
      </w:pPr>
      <w:r w:rsidRPr="00A917BF">
        <w:rPr>
          <w:rFonts w:ascii="Times New Roman" w:hAnsi="Times New Roman" w:cs="Times New Roman"/>
          <w:szCs w:val="24"/>
        </w:rPr>
        <w:t>».</w:t>
      </w:r>
    </w:p>
    <w:p w:rsidR="00B10FF2" w:rsidRPr="00FB09D5" w:rsidRDefault="00601CF2" w:rsidP="00FF5874">
      <w:pPr>
        <w:tabs>
          <w:tab w:val="left" w:pos="142"/>
          <w:tab w:val="left" w:pos="851"/>
        </w:tabs>
        <w:ind w:firstLine="567"/>
        <w:jc w:val="both"/>
      </w:pPr>
      <w:r>
        <w:t>2</w:t>
      </w:r>
      <w:r w:rsidR="00B10FF2" w:rsidRPr="00FB09D5">
        <w:t xml:space="preserve">. Контроль за выполнением постановления возложить на вице-губернатора </w:t>
      </w:r>
      <w:r w:rsidR="00B10FF2">
        <w:t>Санкт</w:t>
      </w:r>
      <w:r w:rsidR="00B10FF2" w:rsidRPr="00FB09D5">
        <w:t xml:space="preserve">-Петербурга </w:t>
      </w:r>
      <w:r w:rsidR="00FF5874" w:rsidRPr="00C81E47">
        <w:t xml:space="preserve">Дрегваля </w:t>
      </w:r>
      <w:r w:rsidR="00FF5874">
        <w:t>С.</w:t>
      </w:r>
      <w:r w:rsidR="00FF5874" w:rsidRPr="00C81E47">
        <w:t>Г.</w:t>
      </w:r>
    </w:p>
    <w:p w:rsidR="00B10FF2" w:rsidRDefault="00B10FF2" w:rsidP="00B10FF2">
      <w:pPr>
        <w:widowControl w:val="0"/>
        <w:autoSpaceDE w:val="0"/>
        <w:autoSpaceDN w:val="0"/>
        <w:adjustRightInd w:val="0"/>
        <w:ind w:firstLine="709"/>
        <w:jc w:val="both"/>
      </w:pPr>
    </w:p>
    <w:p w:rsidR="00FF5874" w:rsidRPr="00FB09D5" w:rsidRDefault="00FF5874" w:rsidP="00B10FF2">
      <w:pPr>
        <w:widowControl w:val="0"/>
        <w:autoSpaceDE w:val="0"/>
        <w:autoSpaceDN w:val="0"/>
        <w:adjustRightInd w:val="0"/>
        <w:ind w:firstLine="709"/>
        <w:jc w:val="both"/>
      </w:pPr>
    </w:p>
    <w:p w:rsidR="00B27384" w:rsidRDefault="00B10FF2" w:rsidP="00B27384">
      <w:pPr>
        <w:ind w:firstLine="284"/>
        <w:rPr>
          <w:b/>
        </w:rPr>
      </w:pPr>
      <w:r w:rsidRPr="00FB09D5">
        <w:rPr>
          <w:b/>
        </w:rPr>
        <w:t xml:space="preserve">Губернатор </w:t>
      </w:r>
    </w:p>
    <w:p w:rsidR="00B10FF2" w:rsidRPr="00FB09D5" w:rsidRDefault="00B10FF2" w:rsidP="00B10FF2">
      <w:pPr>
        <w:rPr>
          <w:b/>
        </w:rPr>
      </w:pPr>
      <w:r w:rsidRPr="00FB09D5">
        <w:rPr>
          <w:b/>
        </w:rPr>
        <w:t>Санкт-Петербурга</w:t>
      </w:r>
      <w:r w:rsidRPr="00FB09D5">
        <w:rPr>
          <w:b/>
        </w:rPr>
        <w:tab/>
      </w:r>
      <w:r w:rsidRPr="00FB09D5">
        <w:rPr>
          <w:b/>
        </w:rPr>
        <w:tab/>
      </w:r>
      <w:r w:rsidRPr="00FB09D5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B09D5">
        <w:rPr>
          <w:b/>
        </w:rPr>
        <w:t xml:space="preserve"> </w:t>
      </w:r>
      <w:r>
        <w:rPr>
          <w:b/>
        </w:rPr>
        <w:t xml:space="preserve">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</w:r>
      <w:r>
        <w:rPr>
          <w:b/>
        </w:rPr>
        <w:tab/>
        <w:t xml:space="preserve">     </w:t>
      </w:r>
      <w:r w:rsidR="00B27384">
        <w:rPr>
          <w:b/>
        </w:rPr>
        <w:t xml:space="preserve">                                 </w:t>
      </w:r>
      <w:r w:rsidRPr="00FB09D5">
        <w:rPr>
          <w:b/>
        </w:rPr>
        <w:t>А.Д.Беглов</w:t>
      </w:r>
    </w:p>
    <w:p w:rsidR="00B10FF2" w:rsidRPr="00B10FF2" w:rsidRDefault="00B10FF2" w:rsidP="00011E9A">
      <w:pPr>
        <w:tabs>
          <w:tab w:val="left" w:pos="142"/>
          <w:tab w:val="left" w:pos="851"/>
        </w:tabs>
        <w:ind w:right="140"/>
        <w:jc w:val="right"/>
        <w:rPr>
          <w:b/>
        </w:rPr>
      </w:pPr>
    </w:p>
    <w:p w:rsidR="00F45440" w:rsidRDefault="00F45440">
      <w:r>
        <w:br w:type="page"/>
      </w:r>
    </w:p>
    <w:p w:rsidR="00F45440" w:rsidRDefault="00F45440" w:rsidP="00CC49C7">
      <w:pPr>
        <w:tabs>
          <w:tab w:val="left" w:pos="142"/>
          <w:tab w:val="left" w:pos="851"/>
        </w:tabs>
        <w:ind w:firstLine="567"/>
        <w:jc w:val="right"/>
        <w:sectPr w:rsidR="00F45440" w:rsidSect="002C67F5">
          <w:pgSz w:w="16838" w:h="11906" w:orient="landscape"/>
          <w:pgMar w:top="1134" w:right="820" w:bottom="1134" w:left="1134" w:header="709" w:footer="709" w:gutter="0"/>
          <w:cols w:space="708"/>
          <w:docGrid w:linePitch="360"/>
        </w:sectPr>
      </w:pPr>
    </w:p>
    <w:p w:rsidR="00530B63" w:rsidRDefault="00530B63" w:rsidP="00530B63">
      <w:bookmarkStart w:id="1" w:name="OLE_LINK1"/>
    </w:p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bookmarkEnd w:id="1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Pr="009C2AEE" w:rsidRDefault="00530B63" w:rsidP="00530B63">
      <w:r w:rsidRPr="009C2AEE">
        <w:t xml:space="preserve">Вице-губернатор </w:t>
      </w:r>
    </w:p>
    <w:p w:rsidR="00530B63" w:rsidRPr="009C2AEE" w:rsidRDefault="00530B63" w:rsidP="00530B63">
      <w:r w:rsidRPr="009C2AEE">
        <w:t>Санкт-Петербурга</w:t>
      </w:r>
      <w:r w:rsidRPr="009C2AEE">
        <w:tab/>
        <w:t xml:space="preserve">                    </w:t>
      </w:r>
      <w:r w:rsidRPr="009C2AEE">
        <w:tab/>
        <w:t xml:space="preserve">                   </w:t>
      </w:r>
      <w:r w:rsidRPr="009C2AEE">
        <w:tab/>
        <w:t xml:space="preserve">                                              </w:t>
      </w:r>
      <w:r w:rsidR="00FF5874">
        <w:t xml:space="preserve">         С.Г.Дрегваль</w:t>
      </w:r>
    </w:p>
    <w:p w:rsidR="00530B63" w:rsidRDefault="00530B63" w:rsidP="00530B63"/>
    <w:p w:rsidR="00530B63" w:rsidRPr="009C2AEE" w:rsidRDefault="00530B63" w:rsidP="00530B63"/>
    <w:p w:rsidR="00530B63" w:rsidRPr="009C2AEE" w:rsidRDefault="00530B63" w:rsidP="00530B63"/>
    <w:p w:rsidR="00530B63" w:rsidRPr="009C2AEE" w:rsidRDefault="00530B63" w:rsidP="00530B63">
      <w:r>
        <w:t>Председатель</w:t>
      </w:r>
      <w:r w:rsidRPr="009C2AEE">
        <w:t xml:space="preserve"> Комитета</w:t>
      </w:r>
    </w:p>
    <w:p w:rsidR="00530B63" w:rsidRDefault="00530B63" w:rsidP="00530B63">
      <w:r w:rsidRPr="009C2AEE">
        <w:t>по энергетике и инженерному</w:t>
      </w:r>
      <w:r w:rsidRPr="009C2AEE">
        <w:tab/>
      </w:r>
      <w:r w:rsidRPr="009C2AEE">
        <w:tab/>
        <w:t xml:space="preserve">              </w:t>
      </w:r>
      <w:r w:rsidRPr="009C2AEE">
        <w:tab/>
        <w:t xml:space="preserve">                                        </w:t>
      </w:r>
    </w:p>
    <w:p w:rsidR="00530B63" w:rsidRPr="009C2AEE" w:rsidRDefault="00530B63" w:rsidP="00530B63">
      <w:r w:rsidRPr="009C2AEE">
        <w:t xml:space="preserve">обеспечению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39422B">
        <w:t>А.С.Бондарчук</w:t>
      </w:r>
      <w:r w:rsidRPr="009C2AEE">
        <w:t xml:space="preserve">                                  </w:t>
      </w:r>
    </w:p>
    <w:p w:rsidR="00530B63" w:rsidRDefault="00530B63" w:rsidP="00530B63"/>
    <w:p w:rsidR="00530B63" w:rsidRDefault="00530B63" w:rsidP="00530B63"/>
    <w:p w:rsidR="00530B63" w:rsidRPr="009C2AEE" w:rsidRDefault="00530B63" w:rsidP="00530B63"/>
    <w:p w:rsidR="00530B63" w:rsidRPr="009C2AEE" w:rsidRDefault="00530B63" w:rsidP="00530B63">
      <w:r w:rsidRPr="009C2AEE">
        <w:t xml:space="preserve">Начальник </w:t>
      </w:r>
    </w:p>
    <w:p w:rsidR="001C666D" w:rsidRDefault="00530B63" w:rsidP="001C666D">
      <w:r w:rsidRPr="009C2AEE">
        <w:t>юридического отдела                                                                                                      К.С.Соколов</w:t>
      </w:r>
    </w:p>
    <w:sectPr w:rsidR="001C666D" w:rsidSect="004608B2">
      <w:headerReference w:type="default" r:id="rId30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AEB" w:rsidRDefault="008E4AEB">
      <w:r>
        <w:separator/>
      </w:r>
    </w:p>
  </w:endnote>
  <w:endnote w:type="continuationSeparator" w:id="0">
    <w:p w:rsidR="008E4AEB" w:rsidRDefault="008E4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AEB" w:rsidRDefault="008E4AEB">
      <w:r>
        <w:separator/>
      </w:r>
    </w:p>
  </w:footnote>
  <w:footnote w:type="continuationSeparator" w:id="0">
    <w:p w:rsidR="008E4AEB" w:rsidRDefault="008E4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981" w:rsidRDefault="00385981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85981" w:rsidRDefault="003859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981" w:rsidRDefault="00385981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385981" w:rsidRDefault="0038598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981" w:rsidRDefault="00385981" w:rsidP="00681EC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01CF2">
      <w:rPr>
        <w:noProof/>
      </w:rPr>
      <w:t>7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981" w:rsidRPr="0095295F" w:rsidRDefault="00385981" w:rsidP="0095295F">
    <w:pPr>
      <w:pStyle w:val="a3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981" w:rsidRPr="00856BDE" w:rsidRDefault="00385981">
    <w:pPr>
      <w:pStyle w:val="a3"/>
      <w:jc w:val="center"/>
    </w:pPr>
  </w:p>
  <w:p w:rsidR="00385981" w:rsidRDefault="003859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0BF910E5"/>
    <w:multiLevelType w:val="multilevel"/>
    <w:tmpl w:val="87B48D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7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B66327C"/>
    <w:multiLevelType w:val="multilevel"/>
    <w:tmpl w:val="1CD8D6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1A02A0D"/>
    <w:multiLevelType w:val="hybridMultilevel"/>
    <w:tmpl w:val="B45CB8B4"/>
    <w:lvl w:ilvl="0" w:tplc="BC94082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6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9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5"/>
  </w:num>
  <w:num w:numId="5">
    <w:abstractNumId w:val="2"/>
  </w:num>
  <w:num w:numId="6">
    <w:abstractNumId w:val="0"/>
  </w:num>
  <w:num w:numId="7">
    <w:abstractNumId w:val="14"/>
  </w:num>
  <w:num w:numId="8">
    <w:abstractNumId w:val="6"/>
  </w:num>
  <w:num w:numId="9">
    <w:abstractNumId w:val="13"/>
  </w:num>
  <w:num w:numId="10">
    <w:abstractNumId w:val="7"/>
  </w:num>
  <w:num w:numId="11">
    <w:abstractNumId w:val="20"/>
  </w:num>
  <w:num w:numId="12">
    <w:abstractNumId w:val="9"/>
  </w:num>
  <w:num w:numId="13">
    <w:abstractNumId w:val="11"/>
  </w:num>
  <w:num w:numId="14">
    <w:abstractNumId w:val="16"/>
  </w:num>
  <w:num w:numId="15">
    <w:abstractNumId w:val="5"/>
  </w:num>
  <w:num w:numId="16">
    <w:abstractNumId w:val="19"/>
  </w:num>
  <w:num w:numId="17">
    <w:abstractNumId w:val="12"/>
  </w:num>
  <w:num w:numId="18">
    <w:abstractNumId w:val="18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0D36"/>
    <w:rsid w:val="000011B5"/>
    <w:rsid w:val="0000475F"/>
    <w:rsid w:val="000068BE"/>
    <w:rsid w:val="00011E9A"/>
    <w:rsid w:val="00012F50"/>
    <w:rsid w:val="0001340A"/>
    <w:rsid w:val="00026F7E"/>
    <w:rsid w:val="00030F17"/>
    <w:rsid w:val="00035CC5"/>
    <w:rsid w:val="00037737"/>
    <w:rsid w:val="000409D4"/>
    <w:rsid w:val="00045275"/>
    <w:rsid w:val="00047990"/>
    <w:rsid w:val="0005209E"/>
    <w:rsid w:val="00052E58"/>
    <w:rsid w:val="000545E2"/>
    <w:rsid w:val="00064150"/>
    <w:rsid w:val="000643BE"/>
    <w:rsid w:val="0006452C"/>
    <w:rsid w:val="000660FB"/>
    <w:rsid w:val="00071279"/>
    <w:rsid w:val="00074A80"/>
    <w:rsid w:val="00076C24"/>
    <w:rsid w:val="00080066"/>
    <w:rsid w:val="00084040"/>
    <w:rsid w:val="000865C0"/>
    <w:rsid w:val="000945F2"/>
    <w:rsid w:val="0009533C"/>
    <w:rsid w:val="000954C1"/>
    <w:rsid w:val="000A186E"/>
    <w:rsid w:val="000A3ED2"/>
    <w:rsid w:val="000A691F"/>
    <w:rsid w:val="000B2BF0"/>
    <w:rsid w:val="000B44E7"/>
    <w:rsid w:val="000B67EE"/>
    <w:rsid w:val="000C01F9"/>
    <w:rsid w:val="000C30DD"/>
    <w:rsid w:val="000C3A8C"/>
    <w:rsid w:val="000D3DD3"/>
    <w:rsid w:val="000D4522"/>
    <w:rsid w:val="000D51F3"/>
    <w:rsid w:val="000D628E"/>
    <w:rsid w:val="000D643F"/>
    <w:rsid w:val="000D73C4"/>
    <w:rsid w:val="000D7E9E"/>
    <w:rsid w:val="000E06E8"/>
    <w:rsid w:val="000E0F40"/>
    <w:rsid w:val="000E5939"/>
    <w:rsid w:val="000E6898"/>
    <w:rsid w:val="000E79BA"/>
    <w:rsid w:val="000F1873"/>
    <w:rsid w:val="000F575B"/>
    <w:rsid w:val="00102D99"/>
    <w:rsid w:val="001033F9"/>
    <w:rsid w:val="001035F9"/>
    <w:rsid w:val="00103C51"/>
    <w:rsid w:val="00105554"/>
    <w:rsid w:val="00110BC9"/>
    <w:rsid w:val="001128A1"/>
    <w:rsid w:val="001159AF"/>
    <w:rsid w:val="0012569D"/>
    <w:rsid w:val="00131BB9"/>
    <w:rsid w:val="00132BDB"/>
    <w:rsid w:val="0013461F"/>
    <w:rsid w:val="001462B4"/>
    <w:rsid w:val="00155851"/>
    <w:rsid w:val="00160A3B"/>
    <w:rsid w:val="00160BC4"/>
    <w:rsid w:val="00165056"/>
    <w:rsid w:val="00167EA0"/>
    <w:rsid w:val="00167F2B"/>
    <w:rsid w:val="00170A38"/>
    <w:rsid w:val="00170D03"/>
    <w:rsid w:val="001745F9"/>
    <w:rsid w:val="001746BC"/>
    <w:rsid w:val="00181465"/>
    <w:rsid w:val="00182A7A"/>
    <w:rsid w:val="00186176"/>
    <w:rsid w:val="00186450"/>
    <w:rsid w:val="00186F88"/>
    <w:rsid w:val="00192756"/>
    <w:rsid w:val="00196DD0"/>
    <w:rsid w:val="001A0A2C"/>
    <w:rsid w:val="001A37AA"/>
    <w:rsid w:val="001A57DC"/>
    <w:rsid w:val="001B35DC"/>
    <w:rsid w:val="001B39B3"/>
    <w:rsid w:val="001B76EE"/>
    <w:rsid w:val="001C2175"/>
    <w:rsid w:val="001C62B1"/>
    <w:rsid w:val="001C666D"/>
    <w:rsid w:val="001D0C80"/>
    <w:rsid w:val="001D49AA"/>
    <w:rsid w:val="001D5BEA"/>
    <w:rsid w:val="001E0CA0"/>
    <w:rsid w:val="001E173B"/>
    <w:rsid w:val="001E1EAC"/>
    <w:rsid w:val="001E25A3"/>
    <w:rsid w:val="001E434A"/>
    <w:rsid w:val="001E62CA"/>
    <w:rsid w:val="001F11FD"/>
    <w:rsid w:val="001F3E9A"/>
    <w:rsid w:val="001F4130"/>
    <w:rsid w:val="001F4342"/>
    <w:rsid w:val="001F79BD"/>
    <w:rsid w:val="001F7B93"/>
    <w:rsid w:val="002001F9"/>
    <w:rsid w:val="0021125B"/>
    <w:rsid w:val="0022001D"/>
    <w:rsid w:val="00226DCD"/>
    <w:rsid w:val="002305FC"/>
    <w:rsid w:val="00243EC6"/>
    <w:rsid w:val="00245084"/>
    <w:rsid w:val="00247A9B"/>
    <w:rsid w:val="00253E65"/>
    <w:rsid w:val="00261665"/>
    <w:rsid w:val="00261DE3"/>
    <w:rsid w:val="00264E43"/>
    <w:rsid w:val="0027320D"/>
    <w:rsid w:val="00275650"/>
    <w:rsid w:val="00275DC8"/>
    <w:rsid w:val="002764B1"/>
    <w:rsid w:val="00280C64"/>
    <w:rsid w:val="002843AC"/>
    <w:rsid w:val="00284AD2"/>
    <w:rsid w:val="002A1E17"/>
    <w:rsid w:val="002A6CDE"/>
    <w:rsid w:val="002B16D1"/>
    <w:rsid w:val="002B40C9"/>
    <w:rsid w:val="002B642D"/>
    <w:rsid w:val="002C1BAF"/>
    <w:rsid w:val="002C6775"/>
    <w:rsid w:val="002C67F5"/>
    <w:rsid w:val="002D4CCC"/>
    <w:rsid w:val="002D5083"/>
    <w:rsid w:val="002D6885"/>
    <w:rsid w:val="002E041E"/>
    <w:rsid w:val="002E5AC8"/>
    <w:rsid w:val="002E5DA5"/>
    <w:rsid w:val="002E6B52"/>
    <w:rsid w:val="002F02CD"/>
    <w:rsid w:val="002F232B"/>
    <w:rsid w:val="002F74E2"/>
    <w:rsid w:val="00301A40"/>
    <w:rsid w:val="00301D9A"/>
    <w:rsid w:val="003060C2"/>
    <w:rsid w:val="00307971"/>
    <w:rsid w:val="00313BF2"/>
    <w:rsid w:val="003159DE"/>
    <w:rsid w:val="003250C4"/>
    <w:rsid w:val="00325930"/>
    <w:rsid w:val="003279EF"/>
    <w:rsid w:val="00327CDE"/>
    <w:rsid w:val="00334A1C"/>
    <w:rsid w:val="0033545C"/>
    <w:rsid w:val="00350F13"/>
    <w:rsid w:val="00351115"/>
    <w:rsid w:val="00351CBB"/>
    <w:rsid w:val="003520AA"/>
    <w:rsid w:val="00353556"/>
    <w:rsid w:val="003551E2"/>
    <w:rsid w:val="00363883"/>
    <w:rsid w:val="0036598E"/>
    <w:rsid w:val="00367FF0"/>
    <w:rsid w:val="003715BE"/>
    <w:rsid w:val="00371EB3"/>
    <w:rsid w:val="00372D23"/>
    <w:rsid w:val="003741FF"/>
    <w:rsid w:val="00375F52"/>
    <w:rsid w:val="003765EE"/>
    <w:rsid w:val="0037723D"/>
    <w:rsid w:val="00385981"/>
    <w:rsid w:val="0039308A"/>
    <w:rsid w:val="00393160"/>
    <w:rsid w:val="00395DA7"/>
    <w:rsid w:val="00396ADB"/>
    <w:rsid w:val="00397324"/>
    <w:rsid w:val="003A40E4"/>
    <w:rsid w:val="003A665B"/>
    <w:rsid w:val="003B0E2B"/>
    <w:rsid w:val="003C4B19"/>
    <w:rsid w:val="003C4FC1"/>
    <w:rsid w:val="003C5CB7"/>
    <w:rsid w:val="003C7F72"/>
    <w:rsid w:val="003D1379"/>
    <w:rsid w:val="003D2007"/>
    <w:rsid w:val="003D357C"/>
    <w:rsid w:val="003D7852"/>
    <w:rsid w:val="003D7ADB"/>
    <w:rsid w:val="003E0F3B"/>
    <w:rsid w:val="003E24B9"/>
    <w:rsid w:val="003E580E"/>
    <w:rsid w:val="003E68BF"/>
    <w:rsid w:val="003F25F0"/>
    <w:rsid w:val="003F5B9B"/>
    <w:rsid w:val="003F7B9D"/>
    <w:rsid w:val="0040044A"/>
    <w:rsid w:val="00402215"/>
    <w:rsid w:val="00404966"/>
    <w:rsid w:val="0040672D"/>
    <w:rsid w:val="00415B05"/>
    <w:rsid w:val="0041670B"/>
    <w:rsid w:val="0041753C"/>
    <w:rsid w:val="00425757"/>
    <w:rsid w:val="004316EF"/>
    <w:rsid w:val="00432096"/>
    <w:rsid w:val="00432769"/>
    <w:rsid w:val="00434111"/>
    <w:rsid w:val="0043513F"/>
    <w:rsid w:val="00451506"/>
    <w:rsid w:val="004524AD"/>
    <w:rsid w:val="00453C2D"/>
    <w:rsid w:val="004549E7"/>
    <w:rsid w:val="00457E51"/>
    <w:rsid w:val="004608B2"/>
    <w:rsid w:val="00465A8B"/>
    <w:rsid w:val="0046743A"/>
    <w:rsid w:val="00470546"/>
    <w:rsid w:val="00471366"/>
    <w:rsid w:val="0047165E"/>
    <w:rsid w:val="004721BA"/>
    <w:rsid w:val="0047461C"/>
    <w:rsid w:val="004759C2"/>
    <w:rsid w:val="00476705"/>
    <w:rsid w:val="00477DE4"/>
    <w:rsid w:val="004818E6"/>
    <w:rsid w:val="00483619"/>
    <w:rsid w:val="00484AB6"/>
    <w:rsid w:val="00490AE2"/>
    <w:rsid w:val="00491353"/>
    <w:rsid w:val="00496CA2"/>
    <w:rsid w:val="004A13CF"/>
    <w:rsid w:val="004A37BF"/>
    <w:rsid w:val="004A3E8C"/>
    <w:rsid w:val="004A69C2"/>
    <w:rsid w:val="004B21D0"/>
    <w:rsid w:val="004B23A8"/>
    <w:rsid w:val="004B4351"/>
    <w:rsid w:val="004B5598"/>
    <w:rsid w:val="004C22FF"/>
    <w:rsid w:val="004C4875"/>
    <w:rsid w:val="004C587F"/>
    <w:rsid w:val="004C5E01"/>
    <w:rsid w:val="004C6449"/>
    <w:rsid w:val="004D090D"/>
    <w:rsid w:val="004D199A"/>
    <w:rsid w:val="004D1E54"/>
    <w:rsid w:val="004D3295"/>
    <w:rsid w:val="004E4F83"/>
    <w:rsid w:val="004F5915"/>
    <w:rsid w:val="004F6DC8"/>
    <w:rsid w:val="00521997"/>
    <w:rsid w:val="005273B1"/>
    <w:rsid w:val="00530B63"/>
    <w:rsid w:val="00532F44"/>
    <w:rsid w:val="0054206D"/>
    <w:rsid w:val="00546384"/>
    <w:rsid w:val="00546487"/>
    <w:rsid w:val="00547C16"/>
    <w:rsid w:val="00547ECF"/>
    <w:rsid w:val="0056029E"/>
    <w:rsid w:val="005610D2"/>
    <w:rsid w:val="00562108"/>
    <w:rsid w:val="00565F31"/>
    <w:rsid w:val="005712D2"/>
    <w:rsid w:val="00573C25"/>
    <w:rsid w:val="00575631"/>
    <w:rsid w:val="00576AE4"/>
    <w:rsid w:val="00576C4D"/>
    <w:rsid w:val="00576F88"/>
    <w:rsid w:val="005849EC"/>
    <w:rsid w:val="00585D2F"/>
    <w:rsid w:val="00586330"/>
    <w:rsid w:val="00586351"/>
    <w:rsid w:val="00586B41"/>
    <w:rsid w:val="00592BE5"/>
    <w:rsid w:val="0059588F"/>
    <w:rsid w:val="00595B4D"/>
    <w:rsid w:val="00596E41"/>
    <w:rsid w:val="005A664A"/>
    <w:rsid w:val="005B46BB"/>
    <w:rsid w:val="005C10EC"/>
    <w:rsid w:val="005C4C97"/>
    <w:rsid w:val="005C5196"/>
    <w:rsid w:val="005D1A7F"/>
    <w:rsid w:val="005E1337"/>
    <w:rsid w:val="005E1E9A"/>
    <w:rsid w:val="005E3D92"/>
    <w:rsid w:val="005E6F34"/>
    <w:rsid w:val="005E7E8A"/>
    <w:rsid w:val="005F5C9F"/>
    <w:rsid w:val="006015A1"/>
    <w:rsid w:val="00601CF2"/>
    <w:rsid w:val="006031B2"/>
    <w:rsid w:val="0060423A"/>
    <w:rsid w:val="006073D6"/>
    <w:rsid w:val="00610372"/>
    <w:rsid w:val="00610526"/>
    <w:rsid w:val="00614539"/>
    <w:rsid w:val="00614CA5"/>
    <w:rsid w:val="006215CC"/>
    <w:rsid w:val="00621947"/>
    <w:rsid w:val="006219A5"/>
    <w:rsid w:val="00622307"/>
    <w:rsid w:val="00623119"/>
    <w:rsid w:val="0062682A"/>
    <w:rsid w:val="0062744C"/>
    <w:rsid w:val="00634F7A"/>
    <w:rsid w:val="006440CB"/>
    <w:rsid w:val="00647671"/>
    <w:rsid w:val="006505D6"/>
    <w:rsid w:val="00651DD6"/>
    <w:rsid w:val="006527FC"/>
    <w:rsid w:val="00653EF8"/>
    <w:rsid w:val="0065441F"/>
    <w:rsid w:val="00661B74"/>
    <w:rsid w:val="0066275D"/>
    <w:rsid w:val="00670FF0"/>
    <w:rsid w:val="00672F1F"/>
    <w:rsid w:val="00673D3E"/>
    <w:rsid w:val="006750E2"/>
    <w:rsid w:val="00680071"/>
    <w:rsid w:val="00681137"/>
    <w:rsid w:val="00681ECD"/>
    <w:rsid w:val="0068255F"/>
    <w:rsid w:val="00691BC0"/>
    <w:rsid w:val="00693FE4"/>
    <w:rsid w:val="006C2535"/>
    <w:rsid w:val="006C4B4A"/>
    <w:rsid w:val="006D64BB"/>
    <w:rsid w:val="006E30C2"/>
    <w:rsid w:val="006E31C0"/>
    <w:rsid w:val="006F0E20"/>
    <w:rsid w:val="006F46D5"/>
    <w:rsid w:val="006F5AC3"/>
    <w:rsid w:val="006F5BFF"/>
    <w:rsid w:val="00701BB0"/>
    <w:rsid w:val="00714DA0"/>
    <w:rsid w:val="00716695"/>
    <w:rsid w:val="007202CA"/>
    <w:rsid w:val="00723473"/>
    <w:rsid w:val="00723C46"/>
    <w:rsid w:val="00733591"/>
    <w:rsid w:val="0074042E"/>
    <w:rsid w:val="00741EE9"/>
    <w:rsid w:val="007453F6"/>
    <w:rsid w:val="00746459"/>
    <w:rsid w:val="0075269B"/>
    <w:rsid w:val="00761721"/>
    <w:rsid w:val="00775E34"/>
    <w:rsid w:val="00781626"/>
    <w:rsid w:val="00787EB7"/>
    <w:rsid w:val="00790BFC"/>
    <w:rsid w:val="00790CFD"/>
    <w:rsid w:val="00793508"/>
    <w:rsid w:val="00795E3E"/>
    <w:rsid w:val="007A7113"/>
    <w:rsid w:val="007B6B73"/>
    <w:rsid w:val="007B7A9E"/>
    <w:rsid w:val="007C0013"/>
    <w:rsid w:val="007C2CDF"/>
    <w:rsid w:val="007C4271"/>
    <w:rsid w:val="007C74B3"/>
    <w:rsid w:val="007C7AFA"/>
    <w:rsid w:val="007D1004"/>
    <w:rsid w:val="007E1E01"/>
    <w:rsid w:val="007E4664"/>
    <w:rsid w:val="007E6502"/>
    <w:rsid w:val="007E6800"/>
    <w:rsid w:val="007F03FC"/>
    <w:rsid w:val="007F1D0B"/>
    <w:rsid w:val="007F5A11"/>
    <w:rsid w:val="007F6A48"/>
    <w:rsid w:val="00813650"/>
    <w:rsid w:val="00815CB5"/>
    <w:rsid w:val="00816690"/>
    <w:rsid w:val="00816E59"/>
    <w:rsid w:val="0083610B"/>
    <w:rsid w:val="008444CB"/>
    <w:rsid w:val="0085175D"/>
    <w:rsid w:val="008518A5"/>
    <w:rsid w:val="00856175"/>
    <w:rsid w:val="0086015F"/>
    <w:rsid w:val="00861422"/>
    <w:rsid w:val="00862C79"/>
    <w:rsid w:val="0086766F"/>
    <w:rsid w:val="00870954"/>
    <w:rsid w:val="00871BCC"/>
    <w:rsid w:val="00876030"/>
    <w:rsid w:val="00876DBF"/>
    <w:rsid w:val="00880F6D"/>
    <w:rsid w:val="00886AEF"/>
    <w:rsid w:val="00893EC9"/>
    <w:rsid w:val="00895E34"/>
    <w:rsid w:val="00896885"/>
    <w:rsid w:val="008A0295"/>
    <w:rsid w:val="008A04AE"/>
    <w:rsid w:val="008A1F60"/>
    <w:rsid w:val="008A438F"/>
    <w:rsid w:val="008A5F40"/>
    <w:rsid w:val="008A7733"/>
    <w:rsid w:val="008B1283"/>
    <w:rsid w:val="008B2027"/>
    <w:rsid w:val="008C107E"/>
    <w:rsid w:val="008C3F3C"/>
    <w:rsid w:val="008D2BC4"/>
    <w:rsid w:val="008D3519"/>
    <w:rsid w:val="008D7A0F"/>
    <w:rsid w:val="008E40DF"/>
    <w:rsid w:val="008E4AEB"/>
    <w:rsid w:val="008E5483"/>
    <w:rsid w:val="008E6141"/>
    <w:rsid w:val="008F067B"/>
    <w:rsid w:val="008F1755"/>
    <w:rsid w:val="008F41CE"/>
    <w:rsid w:val="009006FC"/>
    <w:rsid w:val="009025BC"/>
    <w:rsid w:val="00904AD2"/>
    <w:rsid w:val="009122A1"/>
    <w:rsid w:val="00913689"/>
    <w:rsid w:val="00917EE3"/>
    <w:rsid w:val="00926335"/>
    <w:rsid w:val="00931897"/>
    <w:rsid w:val="0093455E"/>
    <w:rsid w:val="00934B79"/>
    <w:rsid w:val="00940212"/>
    <w:rsid w:val="00940DD6"/>
    <w:rsid w:val="0094159C"/>
    <w:rsid w:val="00944C1A"/>
    <w:rsid w:val="00945A6A"/>
    <w:rsid w:val="00946A02"/>
    <w:rsid w:val="0095295F"/>
    <w:rsid w:val="0095422A"/>
    <w:rsid w:val="0096328F"/>
    <w:rsid w:val="00965FE1"/>
    <w:rsid w:val="009673D9"/>
    <w:rsid w:val="00975B08"/>
    <w:rsid w:val="009772FB"/>
    <w:rsid w:val="00982B46"/>
    <w:rsid w:val="00985716"/>
    <w:rsid w:val="009910AE"/>
    <w:rsid w:val="009912B7"/>
    <w:rsid w:val="00991534"/>
    <w:rsid w:val="0099724B"/>
    <w:rsid w:val="009A0DAF"/>
    <w:rsid w:val="009A10BF"/>
    <w:rsid w:val="009A4AF3"/>
    <w:rsid w:val="009A4F1E"/>
    <w:rsid w:val="009A7ACD"/>
    <w:rsid w:val="009A7F37"/>
    <w:rsid w:val="009B1E18"/>
    <w:rsid w:val="009B4121"/>
    <w:rsid w:val="009B44CC"/>
    <w:rsid w:val="009B4589"/>
    <w:rsid w:val="009C090B"/>
    <w:rsid w:val="009C73A6"/>
    <w:rsid w:val="009C7F98"/>
    <w:rsid w:val="009D1375"/>
    <w:rsid w:val="009D3956"/>
    <w:rsid w:val="009E3845"/>
    <w:rsid w:val="009E5347"/>
    <w:rsid w:val="009E63C3"/>
    <w:rsid w:val="009E6FED"/>
    <w:rsid w:val="009F0C9E"/>
    <w:rsid w:val="009F16DC"/>
    <w:rsid w:val="009F3D42"/>
    <w:rsid w:val="009F5FA7"/>
    <w:rsid w:val="009F677B"/>
    <w:rsid w:val="009F739B"/>
    <w:rsid w:val="00A022B1"/>
    <w:rsid w:val="00A029E1"/>
    <w:rsid w:val="00A1015D"/>
    <w:rsid w:val="00A154E1"/>
    <w:rsid w:val="00A206D1"/>
    <w:rsid w:val="00A20821"/>
    <w:rsid w:val="00A20B18"/>
    <w:rsid w:val="00A23FA6"/>
    <w:rsid w:val="00A314C2"/>
    <w:rsid w:val="00A3430D"/>
    <w:rsid w:val="00A4008F"/>
    <w:rsid w:val="00A40A59"/>
    <w:rsid w:val="00A42D1B"/>
    <w:rsid w:val="00A4424A"/>
    <w:rsid w:val="00A448EA"/>
    <w:rsid w:val="00A47728"/>
    <w:rsid w:val="00A5385C"/>
    <w:rsid w:val="00A6169A"/>
    <w:rsid w:val="00A61B42"/>
    <w:rsid w:val="00A635EC"/>
    <w:rsid w:val="00A63C4A"/>
    <w:rsid w:val="00A644C2"/>
    <w:rsid w:val="00A659DD"/>
    <w:rsid w:val="00A70034"/>
    <w:rsid w:val="00A741DC"/>
    <w:rsid w:val="00A85B01"/>
    <w:rsid w:val="00A917BF"/>
    <w:rsid w:val="00A91D70"/>
    <w:rsid w:val="00A92314"/>
    <w:rsid w:val="00A9259B"/>
    <w:rsid w:val="00A93178"/>
    <w:rsid w:val="00A96906"/>
    <w:rsid w:val="00A9774A"/>
    <w:rsid w:val="00AA0EA7"/>
    <w:rsid w:val="00AA261D"/>
    <w:rsid w:val="00AA2F9B"/>
    <w:rsid w:val="00AA6A6D"/>
    <w:rsid w:val="00AA6E61"/>
    <w:rsid w:val="00AA727F"/>
    <w:rsid w:val="00AB078C"/>
    <w:rsid w:val="00AB110F"/>
    <w:rsid w:val="00AB2E9C"/>
    <w:rsid w:val="00AB3E36"/>
    <w:rsid w:val="00AB50F7"/>
    <w:rsid w:val="00AB5CB6"/>
    <w:rsid w:val="00AB71BD"/>
    <w:rsid w:val="00AB7322"/>
    <w:rsid w:val="00AC2451"/>
    <w:rsid w:val="00AC6179"/>
    <w:rsid w:val="00AD557A"/>
    <w:rsid w:val="00AD70C7"/>
    <w:rsid w:val="00AE1348"/>
    <w:rsid w:val="00AE1B11"/>
    <w:rsid w:val="00AE2855"/>
    <w:rsid w:val="00AE371B"/>
    <w:rsid w:val="00AE70C5"/>
    <w:rsid w:val="00B00248"/>
    <w:rsid w:val="00B054CB"/>
    <w:rsid w:val="00B106D7"/>
    <w:rsid w:val="00B10FF2"/>
    <w:rsid w:val="00B147BF"/>
    <w:rsid w:val="00B16548"/>
    <w:rsid w:val="00B22204"/>
    <w:rsid w:val="00B23745"/>
    <w:rsid w:val="00B2625B"/>
    <w:rsid w:val="00B27176"/>
    <w:rsid w:val="00B27384"/>
    <w:rsid w:val="00B31140"/>
    <w:rsid w:val="00B33A17"/>
    <w:rsid w:val="00B372CC"/>
    <w:rsid w:val="00B37FEE"/>
    <w:rsid w:val="00B428E2"/>
    <w:rsid w:val="00B51FD4"/>
    <w:rsid w:val="00B52C1C"/>
    <w:rsid w:val="00B56F70"/>
    <w:rsid w:val="00B56FD0"/>
    <w:rsid w:val="00B605BE"/>
    <w:rsid w:val="00B620A4"/>
    <w:rsid w:val="00B64B29"/>
    <w:rsid w:val="00B712D6"/>
    <w:rsid w:val="00B75F59"/>
    <w:rsid w:val="00B77A4A"/>
    <w:rsid w:val="00B83945"/>
    <w:rsid w:val="00B83F07"/>
    <w:rsid w:val="00B8546B"/>
    <w:rsid w:val="00B90452"/>
    <w:rsid w:val="00B906E1"/>
    <w:rsid w:val="00B92870"/>
    <w:rsid w:val="00B9294C"/>
    <w:rsid w:val="00B968B1"/>
    <w:rsid w:val="00B96EFF"/>
    <w:rsid w:val="00BA2179"/>
    <w:rsid w:val="00BA26B0"/>
    <w:rsid w:val="00BA4BF1"/>
    <w:rsid w:val="00BA5B5B"/>
    <w:rsid w:val="00BB03A8"/>
    <w:rsid w:val="00BB1D3E"/>
    <w:rsid w:val="00BB3C4B"/>
    <w:rsid w:val="00BD7B38"/>
    <w:rsid w:val="00BF2F4F"/>
    <w:rsid w:val="00BF5ABD"/>
    <w:rsid w:val="00C02789"/>
    <w:rsid w:val="00C0637B"/>
    <w:rsid w:val="00C11203"/>
    <w:rsid w:val="00C1176E"/>
    <w:rsid w:val="00C143CF"/>
    <w:rsid w:val="00C1666B"/>
    <w:rsid w:val="00C223CB"/>
    <w:rsid w:val="00C25083"/>
    <w:rsid w:val="00C254A1"/>
    <w:rsid w:val="00C32EEA"/>
    <w:rsid w:val="00C51B78"/>
    <w:rsid w:val="00C52044"/>
    <w:rsid w:val="00C6335D"/>
    <w:rsid w:val="00C63D78"/>
    <w:rsid w:val="00C64F08"/>
    <w:rsid w:val="00C720BE"/>
    <w:rsid w:val="00C72571"/>
    <w:rsid w:val="00C74E9C"/>
    <w:rsid w:val="00C75884"/>
    <w:rsid w:val="00C82C00"/>
    <w:rsid w:val="00C84243"/>
    <w:rsid w:val="00C85910"/>
    <w:rsid w:val="00C91F37"/>
    <w:rsid w:val="00C935AB"/>
    <w:rsid w:val="00C953DC"/>
    <w:rsid w:val="00C9766A"/>
    <w:rsid w:val="00C97D41"/>
    <w:rsid w:val="00CA07B0"/>
    <w:rsid w:val="00CA0AB2"/>
    <w:rsid w:val="00CA309A"/>
    <w:rsid w:val="00CB3EDB"/>
    <w:rsid w:val="00CC49C7"/>
    <w:rsid w:val="00CC4ED3"/>
    <w:rsid w:val="00CC6995"/>
    <w:rsid w:val="00CC6BFF"/>
    <w:rsid w:val="00CC781D"/>
    <w:rsid w:val="00CD57DF"/>
    <w:rsid w:val="00CE112F"/>
    <w:rsid w:val="00CE1433"/>
    <w:rsid w:val="00CE267D"/>
    <w:rsid w:val="00CF07D3"/>
    <w:rsid w:val="00CF2C6D"/>
    <w:rsid w:val="00CF5E28"/>
    <w:rsid w:val="00CF6425"/>
    <w:rsid w:val="00D034E0"/>
    <w:rsid w:val="00D05F7C"/>
    <w:rsid w:val="00D0762C"/>
    <w:rsid w:val="00D12882"/>
    <w:rsid w:val="00D1481F"/>
    <w:rsid w:val="00D36565"/>
    <w:rsid w:val="00D37E63"/>
    <w:rsid w:val="00D45F22"/>
    <w:rsid w:val="00D54FF0"/>
    <w:rsid w:val="00D55A82"/>
    <w:rsid w:val="00D636F3"/>
    <w:rsid w:val="00D77917"/>
    <w:rsid w:val="00D80FE1"/>
    <w:rsid w:val="00D81E00"/>
    <w:rsid w:val="00D87A80"/>
    <w:rsid w:val="00D87F9E"/>
    <w:rsid w:val="00D9008A"/>
    <w:rsid w:val="00D92564"/>
    <w:rsid w:val="00D942D2"/>
    <w:rsid w:val="00D97B37"/>
    <w:rsid w:val="00DA0505"/>
    <w:rsid w:val="00DA08B1"/>
    <w:rsid w:val="00DA16EF"/>
    <w:rsid w:val="00DA4A20"/>
    <w:rsid w:val="00DB11C9"/>
    <w:rsid w:val="00DB3164"/>
    <w:rsid w:val="00DB33CA"/>
    <w:rsid w:val="00DB421C"/>
    <w:rsid w:val="00DB55DE"/>
    <w:rsid w:val="00DC68C7"/>
    <w:rsid w:val="00DD167F"/>
    <w:rsid w:val="00DD2052"/>
    <w:rsid w:val="00DD38A0"/>
    <w:rsid w:val="00DD4723"/>
    <w:rsid w:val="00DE0B3F"/>
    <w:rsid w:val="00DE4B61"/>
    <w:rsid w:val="00E03F5C"/>
    <w:rsid w:val="00E04973"/>
    <w:rsid w:val="00E069A1"/>
    <w:rsid w:val="00E11861"/>
    <w:rsid w:val="00E1793C"/>
    <w:rsid w:val="00E17DC6"/>
    <w:rsid w:val="00E26F20"/>
    <w:rsid w:val="00E27CC5"/>
    <w:rsid w:val="00E30564"/>
    <w:rsid w:val="00E324AD"/>
    <w:rsid w:val="00E328D5"/>
    <w:rsid w:val="00E33F05"/>
    <w:rsid w:val="00E350C0"/>
    <w:rsid w:val="00E36152"/>
    <w:rsid w:val="00E4045F"/>
    <w:rsid w:val="00E43167"/>
    <w:rsid w:val="00E443DC"/>
    <w:rsid w:val="00E54F83"/>
    <w:rsid w:val="00E56A25"/>
    <w:rsid w:val="00E57007"/>
    <w:rsid w:val="00E61FA4"/>
    <w:rsid w:val="00E63B7A"/>
    <w:rsid w:val="00E668D0"/>
    <w:rsid w:val="00E71418"/>
    <w:rsid w:val="00E827C3"/>
    <w:rsid w:val="00E84E5B"/>
    <w:rsid w:val="00E86207"/>
    <w:rsid w:val="00E86758"/>
    <w:rsid w:val="00E86C8F"/>
    <w:rsid w:val="00E91625"/>
    <w:rsid w:val="00E94F34"/>
    <w:rsid w:val="00E95EE2"/>
    <w:rsid w:val="00E965EB"/>
    <w:rsid w:val="00EA66F2"/>
    <w:rsid w:val="00EB0840"/>
    <w:rsid w:val="00EB5365"/>
    <w:rsid w:val="00EC1237"/>
    <w:rsid w:val="00EC150E"/>
    <w:rsid w:val="00EC3603"/>
    <w:rsid w:val="00EC3D29"/>
    <w:rsid w:val="00ED5487"/>
    <w:rsid w:val="00ED77E3"/>
    <w:rsid w:val="00EE05EE"/>
    <w:rsid w:val="00EE115E"/>
    <w:rsid w:val="00EE54A4"/>
    <w:rsid w:val="00EE583D"/>
    <w:rsid w:val="00EE6194"/>
    <w:rsid w:val="00EF2891"/>
    <w:rsid w:val="00F03045"/>
    <w:rsid w:val="00F03225"/>
    <w:rsid w:val="00F04FFA"/>
    <w:rsid w:val="00F125B3"/>
    <w:rsid w:val="00F15205"/>
    <w:rsid w:val="00F1743C"/>
    <w:rsid w:val="00F24919"/>
    <w:rsid w:val="00F312C7"/>
    <w:rsid w:val="00F323AB"/>
    <w:rsid w:val="00F35EF5"/>
    <w:rsid w:val="00F4414B"/>
    <w:rsid w:val="00F44EFC"/>
    <w:rsid w:val="00F45440"/>
    <w:rsid w:val="00F454AF"/>
    <w:rsid w:val="00F46D01"/>
    <w:rsid w:val="00F55A08"/>
    <w:rsid w:val="00F655F8"/>
    <w:rsid w:val="00F674B7"/>
    <w:rsid w:val="00F75141"/>
    <w:rsid w:val="00F752D8"/>
    <w:rsid w:val="00F7638C"/>
    <w:rsid w:val="00F76610"/>
    <w:rsid w:val="00F81590"/>
    <w:rsid w:val="00F869EE"/>
    <w:rsid w:val="00F8750F"/>
    <w:rsid w:val="00F87BE0"/>
    <w:rsid w:val="00FA2FD9"/>
    <w:rsid w:val="00FA667E"/>
    <w:rsid w:val="00FB09D5"/>
    <w:rsid w:val="00FC033B"/>
    <w:rsid w:val="00FC7244"/>
    <w:rsid w:val="00FC7364"/>
    <w:rsid w:val="00FD126D"/>
    <w:rsid w:val="00FD45FE"/>
    <w:rsid w:val="00FD4782"/>
    <w:rsid w:val="00FD52DB"/>
    <w:rsid w:val="00FE1510"/>
    <w:rsid w:val="00FE1A6F"/>
    <w:rsid w:val="00FE295D"/>
    <w:rsid w:val="00FE7F68"/>
    <w:rsid w:val="00FF0BEF"/>
    <w:rsid w:val="00FF1AF6"/>
    <w:rsid w:val="00FF1E97"/>
    <w:rsid w:val="00FF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8DEB10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3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character" w:styleId="af6">
    <w:name w:val="annotation reference"/>
    <w:basedOn w:val="a0"/>
    <w:uiPriority w:val="99"/>
    <w:semiHidden/>
    <w:unhideWhenUsed/>
    <w:rsid w:val="00A91D7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A91D7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A91D70"/>
    <w:rPr>
      <w:rFonts w:asciiTheme="minorHAnsi" w:eastAsiaTheme="minorHAnsi" w:hAnsiTheme="minorHAnsi" w:cstheme="minorBid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91D7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91D70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1">
    <w:name w:val="Сетка таблицы4"/>
    <w:basedOn w:val="a1"/>
    <w:next w:val="a8"/>
    <w:uiPriority w:val="39"/>
    <w:rsid w:val="00DE4B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2B5F587DFE98B789EDE42F6F2391ED5CD6E3D5C6FD9E1B452B3120A01AF0818B69223AB3831F5C5Bq9jEO" TargetMode="External"/><Relationship Id="rId18" Type="http://schemas.openxmlformats.org/officeDocument/2006/relationships/hyperlink" Target="consultantplus://offline/ref=E8A2E689F6CDAACC94D1AA9B733F4E59468D2755BB73E056BCA585224F2C39925382818DD0DA5AEFRFsFH" TargetMode="External"/><Relationship Id="rId26" Type="http://schemas.openxmlformats.org/officeDocument/2006/relationships/hyperlink" Target="consultantplus://offline/ref=E8A2E689F6CDAACC94D1AA9B733F4E59468D2755BB73E056BCA585224F2C39925382818DD0DA5AEFRFsF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96B3825A71ACEACCA27F80200369CB1950BD167F88CEFC7EDF7AB14EB315FCB4E98126AB1DE6117HFc5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5F587DFE98B789EDE4307E3691ED5CD6E1D3C1F69A1B452B3120A01AF0818B69223AB3831C5B54q9jAO" TargetMode="External"/><Relationship Id="rId17" Type="http://schemas.openxmlformats.org/officeDocument/2006/relationships/header" Target="header4.xml"/><Relationship Id="rId25" Type="http://schemas.openxmlformats.org/officeDocument/2006/relationships/hyperlink" Target="consultantplus://offline/ref=596B3825A71ACEACCA27F80200369CB1950BD167F88CEFC7EDF7AB14EB315FCB4E98126AB1DE6117HFc5I" TargetMode="Externa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consultantplus://offline/ref=596B3825A71ACEACCA27F80200369CB1950BD167F88CEFC7EDF7AB14EB315FCB4E98126AB1DE6117HFc5I" TargetMode="External"/><Relationship Id="rId29" Type="http://schemas.openxmlformats.org/officeDocument/2006/relationships/hyperlink" Target="consultantplus://offline/ref=E8A2E689F6CDAACC94D1AA9B733F4E59468D2755BB73E056BCA585224F2C39925382818DD0DA5AEFRFsF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consultantplus://offline/ref=E8A2E689F6CDAACC94D1AA9B733F4E59468D2755BB73E056BCA585224F2C39925382818DD0DA5AEFRFsFH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8A2E689F6CDAACC94D1AA9B733F4E59468D2755BB73E056BCA585224F2C39925382818DD0DA5AEFRFsFH" TargetMode="External"/><Relationship Id="rId23" Type="http://schemas.openxmlformats.org/officeDocument/2006/relationships/hyperlink" Target="consultantplus://offline/ref=596B3825A71ACEACCA27F80200369CB1950BD167F88CEFC7EDF7AB14EB315FCB4E98126AB1DE6117HFc5I" TargetMode="External"/><Relationship Id="rId28" Type="http://schemas.openxmlformats.org/officeDocument/2006/relationships/hyperlink" Target="consultantplus://offline/ref=E8A2E689F6CDAACC94D1AA9B733F4E59468D2755BB73E056BCA585224F2C39925382818DD0DA5AEFRFsFH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596B3825A71ACEACCA27F80200369CB1950BD167F88CEFC7EDF7AB14EB315FCB4E98126AB1DE6117HFc5I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2B5F587DFE98B789EDE42F6F2391ED5CD6E0D1C0F6901B452B3120A01AF0818B69223AB3831F595Bq9jFO" TargetMode="External"/><Relationship Id="rId22" Type="http://schemas.openxmlformats.org/officeDocument/2006/relationships/hyperlink" Target="consultantplus://offline/ref=E8A2E689F6CDAACC94D1AA9B733F4E59468D2755BB73E056BCA585224F2C39925382818DD0DA5BE2RFsCH" TargetMode="External"/><Relationship Id="rId27" Type="http://schemas.openxmlformats.org/officeDocument/2006/relationships/hyperlink" Target="consultantplus://offline/ref=596B3825A71ACEACCA27F80200369CB1950BD167F88CEFC7EDF7AB14EB315FCB4E98126AB1DE6117HFc5I" TargetMode="External"/><Relationship Id="rId30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08252-87E4-4918-9EE9-B659B5787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144</TotalTime>
  <Pages>1</Pages>
  <Words>3163</Words>
  <Characters>18032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Бонченкова Кристина Игоревна</cp:lastModifiedBy>
  <cp:revision>8</cp:revision>
  <cp:lastPrinted>2020-09-18T08:12:00Z</cp:lastPrinted>
  <dcterms:created xsi:type="dcterms:W3CDTF">2020-10-07T06:53:00Z</dcterms:created>
  <dcterms:modified xsi:type="dcterms:W3CDTF">2021-07-01T07:41:00Z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