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4CE" w:rsidRDefault="004A34CE" w:rsidP="004B15E2">
      <w:pPr>
        <w:framePr w:w="4944" w:h="4056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4056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4056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4056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4509" w:hRule="exact" w:hSpace="181" w:wrap="around" w:vAnchor="page" w:hAnchor="page" w:x="1341" w:y="7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jc w:val="center"/>
      </w:pPr>
    </w:p>
    <w:p w:rsidR="004A34CE" w:rsidRDefault="004A34CE" w:rsidP="004B15E2">
      <w:pPr>
        <w:framePr w:w="4944" w:h="3708" w:hSpace="181" w:wrap="around" w:vAnchor="page" w:hAnchor="page" w:x="1341" w:y="545" w:anchorLock="1"/>
        <w:ind w:firstLine="709"/>
        <w:rPr>
          <w:i/>
        </w:rPr>
      </w:pPr>
    </w:p>
    <w:p w:rsidR="004A34CE" w:rsidRPr="00040097" w:rsidRDefault="004A34CE" w:rsidP="004B15E2">
      <w:pPr>
        <w:framePr w:w="4944" w:h="3708" w:hSpace="181" w:wrap="around" w:vAnchor="page" w:hAnchor="page" w:x="1341" w:y="545" w:anchorLock="1"/>
        <w:ind w:firstLine="709"/>
        <w:rPr>
          <w:i/>
        </w:rPr>
      </w:pPr>
    </w:p>
    <w:p w:rsidR="004A34CE" w:rsidRPr="00040097" w:rsidRDefault="004A34CE" w:rsidP="004B15E2">
      <w:pPr>
        <w:framePr w:w="4944" w:h="3708" w:hSpace="181" w:wrap="around" w:vAnchor="page" w:hAnchor="page" w:x="1341" w:y="545" w:anchorLock="1"/>
        <w:ind w:firstLine="709"/>
        <w:rPr>
          <w:i/>
          <w:sz w:val="16"/>
          <w:szCs w:val="16"/>
        </w:rPr>
      </w:pPr>
    </w:p>
    <w:p w:rsidR="004A34CE" w:rsidRDefault="004A34CE" w:rsidP="004B15E2">
      <w:pPr>
        <w:framePr w:w="4944" w:h="3708" w:hSpace="181" w:wrap="around" w:vAnchor="page" w:hAnchor="page" w:x="1341" w:y="545" w:anchorLock="1"/>
      </w:pPr>
    </w:p>
    <w:p w:rsidR="00520184" w:rsidRDefault="00520184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4A34CE" w:rsidRDefault="004A34CE" w:rsidP="004B15E2">
      <w:pPr>
        <w:rPr>
          <w:b/>
          <w:bCs/>
          <w:sz w:val="24"/>
        </w:rPr>
      </w:pPr>
    </w:p>
    <w:p w:rsidR="00E408E3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О внесении изменения</w:t>
      </w:r>
      <w:r w:rsidR="00EF1070" w:rsidRPr="00EF1070">
        <w:rPr>
          <w:b/>
          <w:sz w:val="24"/>
          <w:szCs w:val="24"/>
          <w:lang w:bidi="ru-RU"/>
        </w:rPr>
        <w:t xml:space="preserve"> в</w:t>
      </w:r>
      <w:r w:rsidR="00546F43" w:rsidRPr="00EF1070">
        <w:rPr>
          <w:b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приказ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Комитета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>по природопользованию,</w:t>
      </w:r>
    </w:p>
    <w:p w:rsidR="00E408E3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о</w:t>
      </w:r>
      <w:r w:rsidR="00BD0526">
        <w:rPr>
          <w:b/>
          <w:color w:val="000000"/>
          <w:sz w:val="24"/>
          <w:szCs w:val="24"/>
          <w:lang w:bidi="ru-RU"/>
        </w:rPr>
        <w:t>хране</w:t>
      </w:r>
      <w:r>
        <w:rPr>
          <w:b/>
          <w:color w:val="000000"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окружающей среды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и обеспечению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 xml:space="preserve">экологической </w:t>
      </w:r>
    </w:p>
    <w:p w:rsidR="00BD0526" w:rsidRPr="003F657E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>
        <w:rPr>
          <w:b/>
          <w:color w:val="000000"/>
          <w:sz w:val="24"/>
          <w:szCs w:val="24"/>
          <w:lang w:bidi="ru-RU"/>
        </w:rPr>
        <w:t>безопасности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bookmarkStart w:id="0" w:name="_GoBack"/>
      <w:bookmarkEnd w:id="0"/>
      <w:r>
        <w:rPr>
          <w:b/>
          <w:color w:val="000000"/>
          <w:sz w:val="24"/>
          <w:szCs w:val="24"/>
          <w:lang w:bidi="ru-RU"/>
        </w:rPr>
        <w:t>от 06.04.2021 № 31-ос</w:t>
      </w:r>
    </w:p>
    <w:p w:rsidR="00C25C23" w:rsidRDefault="00C25C23" w:rsidP="004B15E2">
      <w:pPr>
        <w:pStyle w:val="FORMATTEXT"/>
        <w:jc w:val="both"/>
        <w:rPr>
          <w:color w:val="000001"/>
        </w:rPr>
      </w:pPr>
    </w:p>
    <w:p w:rsidR="00353A73" w:rsidRPr="00EF1070" w:rsidRDefault="00353A73" w:rsidP="003C164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EF1070">
        <w:rPr>
          <w:sz w:val="28"/>
          <w:szCs w:val="28"/>
        </w:rPr>
        <w:t xml:space="preserve">В </w:t>
      </w:r>
      <w:r w:rsidR="00EF1070" w:rsidRPr="00EF1070">
        <w:rPr>
          <w:sz w:val="28"/>
          <w:szCs w:val="28"/>
        </w:rPr>
        <w:t xml:space="preserve">связи с принятием Федерального закона от 31.07.2020 № 259-ФЗ </w:t>
      </w:r>
      <w:r w:rsidR="00EF1070" w:rsidRPr="00EF1070">
        <w:rPr>
          <w:sz w:val="28"/>
          <w:szCs w:val="28"/>
        </w:rPr>
        <w:br/>
        <w:t xml:space="preserve">«О цифровых финансовых активах, цифровой валюте и о внесении изменений </w:t>
      </w:r>
      <w:r w:rsidR="00EF1070" w:rsidRPr="00EF1070">
        <w:rPr>
          <w:sz w:val="28"/>
          <w:szCs w:val="28"/>
        </w:rPr>
        <w:br/>
        <w:t>в отдельные законодательные акты Российской Федерации»</w:t>
      </w:r>
    </w:p>
    <w:p w:rsidR="00806A4E" w:rsidRPr="00BF5929" w:rsidRDefault="00806A4E" w:rsidP="004B15E2">
      <w:pPr>
        <w:autoSpaceDE w:val="0"/>
        <w:autoSpaceDN w:val="0"/>
        <w:adjustRightInd w:val="0"/>
        <w:rPr>
          <w:sz w:val="28"/>
          <w:szCs w:val="28"/>
        </w:rPr>
      </w:pPr>
    </w:p>
    <w:p w:rsidR="00353A73" w:rsidRDefault="00180C06" w:rsidP="0016141D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BF5929">
        <w:rPr>
          <w:b/>
          <w:sz w:val="28"/>
          <w:szCs w:val="28"/>
        </w:rPr>
        <w:t>П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Р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И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К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З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Ы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В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Ю:</w:t>
      </w:r>
    </w:p>
    <w:p w:rsidR="00353A73" w:rsidRDefault="00353A73" w:rsidP="004B15E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C1648" w:rsidRDefault="003C1648" w:rsidP="003C164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1. </w:t>
      </w:r>
      <w:r w:rsidR="00EF1070">
        <w:rPr>
          <w:color w:val="000000"/>
          <w:sz w:val="28"/>
          <w:szCs w:val="28"/>
          <w:lang w:bidi="ru-RU"/>
        </w:rPr>
        <w:t xml:space="preserve">Внести в </w:t>
      </w:r>
      <w:r w:rsidR="00353A73" w:rsidRPr="00353A73">
        <w:rPr>
          <w:color w:val="000000"/>
          <w:sz w:val="28"/>
          <w:szCs w:val="28"/>
          <w:lang w:bidi="ru-RU"/>
        </w:rPr>
        <w:t>Положение о порядке представления гражданами, претендующими на замещение должностей государственной гражданской слу</w:t>
      </w:r>
      <w:r w:rsidR="00EF1070">
        <w:rPr>
          <w:color w:val="000000"/>
          <w:sz w:val="28"/>
          <w:szCs w:val="28"/>
          <w:lang w:bidi="ru-RU"/>
        </w:rPr>
        <w:t xml:space="preserve">жбы Санкт-Петербурга в Комитете </w:t>
      </w:r>
      <w:r w:rsidR="00353A73" w:rsidRPr="00353A73">
        <w:rPr>
          <w:color w:val="000000"/>
          <w:sz w:val="28"/>
          <w:szCs w:val="28"/>
          <w:lang w:bidi="ru-RU"/>
        </w:rPr>
        <w:t xml:space="preserve">по природопользованию, охране окружающей среды и </w:t>
      </w:r>
      <w:r w:rsidR="00353A73" w:rsidRPr="002556D7">
        <w:rPr>
          <w:color w:val="000000"/>
          <w:sz w:val="28"/>
          <w:szCs w:val="28"/>
          <w:lang w:bidi="ru-RU"/>
        </w:rPr>
        <w:t xml:space="preserve">обеспечению экологической безопасности, и государственными гражданскими служащими </w:t>
      </w:r>
      <w:r w:rsidR="004927A2">
        <w:rPr>
          <w:color w:val="000000"/>
          <w:sz w:val="28"/>
          <w:szCs w:val="28"/>
          <w:lang w:bidi="ru-RU"/>
        </w:rPr>
        <w:br/>
      </w:r>
      <w:r w:rsidR="00353A73" w:rsidRPr="002556D7">
        <w:rPr>
          <w:color w:val="000000"/>
          <w:sz w:val="28"/>
          <w:szCs w:val="28"/>
          <w:lang w:bidi="ru-RU"/>
        </w:rPr>
        <w:t xml:space="preserve">Санкт-Петербурга, замещающими должности государственной гражданской службы Санкт-Петербурга в Комитете по природопользованию, охране окружающей среды </w:t>
      </w:r>
      <w:r w:rsidR="004927A2">
        <w:rPr>
          <w:color w:val="000000"/>
          <w:sz w:val="28"/>
          <w:szCs w:val="28"/>
          <w:lang w:bidi="ru-RU"/>
        </w:rPr>
        <w:br/>
      </w:r>
      <w:r w:rsidR="00353A73" w:rsidRPr="002556D7">
        <w:rPr>
          <w:color w:val="000000"/>
          <w:sz w:val="28"/>
          <w:szCs w:val="28"/>
          <w:lang w:bidi="ru-RU"/>
        </w:rPr>
        <w:t xml:space="preserve">и обеспечению экологической безопасности, сведений о доходах, расходах, </w:t>
      </w:r>
      <w:r w:rsidR="004927A2">
        <w:rPr>
          <w:color w:val="000000"/>
          <w:sz w:val="28"/>
          <w:szCs w:val="28"/>
          <w:lang w:bidi="ru-RU"/>
        </w:rPr>
        <w:br/>
      </w:r>
      <w:r w:rsidR="00353A73" w:rsidRPr="002556D7">
        <w:rPr>
          <w:color w:val="000000"/>
          <w:sz w:val="28"/>
          <w:szCs w:val="28"/>
          <w:lang w:bidi="ru-RU"/>
        </w:rPr>
        <w:t>об имуществе и обязательствах имущественного характера</w:t>
      </w:r>
      <w:r w:rsidR="00EF1070">
        <w:rPr>
          <w:color w:val="000000"/>
          <w:sz w:val="28"/>
          <w:szCs w:val="28"/>
          <w:lang w:bidi="ru-RU"/>
        </w:rPr>
        <w:t xml:space="preserve">, утвержденное приказом Комитета </w:t>
      </w:r>
      <w:r w:rsidR="00BD0526">
        <w:rPr>
          <w:color w:val="000000"/>
          <w:sz w:val="28"/>
          <w:szCs w:val="28"/>
          <w:lang w:bidi="ru-RU"/>
        </w:rPr>
        <w:t xml:space="preserve">по природопользованию, охране окружающей среды и обеспечению экологической безопасности </w:t>
      </w:r>
      <w:r w:rsidR="00EF1070">
        <w:rPr>
          <w:color w:val="000000"/>
          <w:sz w:val="28"/>
          <w:szCs w:val="28"/>
          <w:lang w:bidi="ru-RU"/>
        </w:rPr>
        <w:t xml:space="preserve">от 06.04.2021 № 31-ос </w:t>
      </w:r>
      <w:r w:rsidR="00BD0526">
        <w:rPr>
          <w:color w:val="000000"/>
          <w:sz w:val="28"/>
          <w:szCs w:val="28"/>
          <w:lang w:bidi="ru-RU"/>
        </w:rPr>
        <w:t xml:space="preserve">(далее – Положение), </w:t>
      </w:r>
      <w:r w:rsidR="00EF1070" w:rsidRPr="00EF1070">
        <w:rPr>
          <w:color w:val="000000"/>
          <w:sz w:val="28"/>
          <w:szCs w:val="28"/>
          <w:lang w:bidi="ru-RU"/>
        </w:rPr>
        <w:t xml:space="preserve">изменение, дополнив пункт </w:t>
      </w:r>
      <w:r w:rsidR="00EF1070">
        <w:rPr>
          <w:color w:val="000000"/>
          <w:sz w:val="28"/>
          <w:szCs w:val="28"/>
          <w:lang w:bidi="ru-RU"/>
        </w:rPr>
        <w:t>4</w:t>
      </w:r>
      <w:r w:rsidR="00EF1070" w:rsidRPr="00EF1070">
        <w:rPr>
          <w:color w:val="000000"/>
          <w:sz w:val="28"/>
          <w:szCs w:val="28"/>
          <w:lang w:bidi="ru-RU"/>
        </w:rPr>
        <w:t xml:space="preserve"> </w:t>
      </w:r>
      <w:r w:rsidR="00BD0526">
        <w:rPr>
          <w:color w:val="000000"/>
          <w:sz w:val="28"/>
          <w:szCs w:val="28"/>
          <w:lang w:bidi="ru-RU"/>
        </w:rPr>
        <w:t xml:space="preserve">Положения </w:t>
      </w:r>
      <w:r w:rsidR="00EF1070" w:rsidRPr="00EF1070">
        <w:rPr>
          <w:color w:val="000000"/>
          <w:sz w:val="28"/>
          <w:szCs w:val="28"/>
          <w:lang w:bidi="ru-RU"/>
        </w:rPr>
        <w:t xml:space="preserve">после слов </w:t>
      </w:r>
      <w:r w:rsidR="00EF1070">
        <w:rPr>
          <w:color w:val="000000"/>
          <w:sz w:val="28"/>
          <w:szCs w:val="28"/>
          <w:lang w:bidi="ru-RU"/>
        </w:rPr>
        <w:t>«</w:t>
      </w:r>
      <w:r w:rsidR="00EF1070" w:rsidRPr="00EF1070">
        <w:rPr>
          <w:color w:val="000000"/>
          <w:sz w:val="28"/>
          <w:szCs w:val="28"/>
          <w:lang w:bidi="ru-RU"/>
        </w:rPr>
        <w:t xml:space="preserve">(долей участия, паев </w:t>
      </w:r>
      <w:r w:rsidR="00BD0526">
        <w:rPr>
          <w:color w:val="000000"/>
          <w:sz w:val="28"/>
          <w:szCs w:val="28"/>
          <w:lang w:bidi="ru-RU"/>
        </w:rPr>
        <w:br/>
      </w:r>
      <w:r w:rsidR="00EF1070" w:rsidRPr="00EF1070">
        <w:rPr>
          <w:color w:val="000000"/>
          <w:sz w:val="28"/>
          <w:szCs w:val="28"/>
          <w:lang w:bidi="ru-RU"/>
        </w:rPr>
        <w:t>в уставных (складочных) капиталах организаций),</w:t>
      </w:r>
      <w:r w:rsidR="00EF1070">
        <w:rPr>
          <w:color w:val="000000"/>
          <w:sz w:val="28"/>
          <w:szCs w:val="28"/>
          <w:lang w:bidi="ru-RU"/>
        </w:rPr>
        <w:t>»</w:t>
      </w:r>
      <w:r w:rsidR="00EF1070" w:rsidRPr="00EF1070">
        <w:rPr>
          <w:color w:val="000000"/>
          <w:sz w:val="28"/>
          <w:szCs w:val="28"/>
          <w:lang w:bidi="ru-RU"/>
        </w:rPr>
        <w:t xml:space="preserve"> словами </w:t>
      </w:r>
      <w:r w:rsidR="00EF1070">
        <w:rPr>
          <w:color w:val="000000"/>
          <w:sz w:val="28"/>
          <w:szCs w:val="28"/>
          <w:lang w:bidi="ru-RU"/>
        </w:rPr>
        <w:t>«</w:t>
      </w:r>
      <w:r w:rsidR="00EF1070" w:rsidRPr="00EF1070">
        <w:rPr>
          <w:color w:val="000000"/>
          <w:sz w:val="28"/>
          <w:szCs w:val="28"/>
          <w:lang w:bidi="ru-RU"/>
        </w:rPr>
        <w:t xml:space="preserve">цифровых </w:t>
      </w:r>
      <w:r w:rsidR="00EF1070" w:rsidRPr="00EF1070">
        <w:rPr>
          <w:sz w:val="28"/>
          <w:szCs w:val="28"/>
          <w:lang w:bidi="ru-RU"/>
        </w:rPr>
        <w:t>финансовых активов, цифровой валюты,»</w:t>
      </w:r>
      <w:r w:rsidR="007F17AD" w:rsidRPr="00EF1070">
        <w:rPr>
          <w:sz w:val="28"/>
          <w:szCs w:val="28"/>
          <w:lang w:bidi="ru-RU"/>
        </w:rPr>
        <w:t>.</w:t>
      </w:r>
    </w:p>
    <w:p w:rsidR="00F21506" w:rsidRDefault="003C1648" w:rsidP="003C164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2. </w:t>
      </w:r>
      <w:r w:rsidR="00F21506" w:rsidRPr="00EF1070">
        <w:rPr>
          <w:sz w:val="28"/>
          <w:szCs w:val="28"/>
        </w:rPr>
        <w:t xml:space="preserve">Контроль за выполнением настоящего </w:t>
      </w:r>
      <w:r w:rsidR="00AC467D" w:rsidRPr="00EF1070">
        <w:rPr>
          <w:sz w:val="28"/>
          <w:szCs w:val="28"/>
        </w:rPr>
        <w:t>приказа</w:t>
      </w:r>
      <w:r w:rsidR="00F21506" w:rsidRPr="00EF1070">
        <w:rPr>
          <w:sz w:val="28"/>
          <w:szCs w:val="28"/>
        </w:rPr>
        <w:t xml:space="preserve"> </w:t>
      </w:r>
      <w:r w:rsidR="00546F43" w:rsidRPr="00EF1070">
        <w:rPr>
          <w:sz w:val="28"/>
          <w:szCs w:val="28"/>
        </w:rPr>
        <w:t xml:space="preserve">остается за председателем </w:t>
      </w:r>
      <w:r w:rsidR="00BD0526">
        <w:rPr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4927A2">
        <w:rPr>
          <w:sz w:val="28"/>
          <w:szCs w:val="28"/>
        </w:rPr>
        <w:t>.</w:t>
      </w:r>
    </w:p>
    <w:p w:rsidR="004927A2" w:rsidRDefault="004927A2" w:rsidP="004927A2">
      <w:pPr>
        <w:pStyle w:val="70"/>
        <w:shd w:val="clear" w:color="auto" w:fill="auto"/>
        <w:tabs>
          <w:tab w:val="left" w:pos="709"/>
        </w:tabs>
        <w:spacing w:after="0" w:line="360" w:lineRule="auto"/>
        <w:jc w:val="both"/>
        <w:rPr>
          <w:sz w:val="28"/>
          <w:szCs w:val="28"/>
        </w:rPr>
      </w:pPr>
    </w:p>
    <w:p w:rsidR="004927A2" w:rsidRPr="00BF5929" w:rsidRDefault="004927A2" w:rsidP="004927A2">
      <w:pPr>
        <w:pStyle w:val="70"/>
        <w:shd w:val="clear" w:color="auto" w:fill="auto"/>
        <w:tabs>
          <w:tab w:val="left" w:pos="709"/>
        </w:tabs>
        <w:spacing w:after="0" w:line="360" w:lineRule="auto"/>
        <w:jc w:val="both"/>
        <w:rPr>
          <w:sz w:val="28"/>
          <w:szCs w:val="28"/>
        </w:rPr>
      </w:pPr>
    </w:p>
    <w:p w:rsidR="000D5BFC" w:rsidRDefault="00C25C23" w:rsidP="004B15E2">
      <w:pPr>
        <w:pStyle w:val="a5"/>
        <w:ind w:firstLine="0"/>
        <w:jc w:val="left"/>
        <w:rPr>
          <w:sz w:val="28"/>
          <w:szCs w:val="28"/>
          <w:u w:val="none"/>
        </w:rPr>
      </w:pPr>
      <w:r w:rsidRPr="00BF5929">
        <w:rPr>
          <w:sz w:val="28"/>
          <w:szCs w:val="28"/>
          <w:u w:val="none"/>
        </w:rPr>
        <w:t xml:space="preserve">Председатель Комитета                         </w:t>
      </w:r>
      <w:r w:rsidR="00BF5929">
        <w:rPr>
          <w:sz w:val="28"/>
          <w:szCs w:val="28"/>
          <w:u w:val="none"/>
        </w:rPr>
        <w:t xml:space="preserve">         </w:t>
      </w:r>
      <w:r w:rsidR="00E83BDA" w:rsidRPr="00BF5929">
        <w:rPr>
          <w:sz w:val="28"/>
          <w:szCs w:val="28"/>
          <w:u w:val="none"/>
        </w:rPr>
        <w:t xml:space="preserve">      </w:t>
      </w:r>
      <w:r w:rsidR="00AC467D" w:rsidRPr="00BF5929">
        <w:rPr>
          <w:sz w:val="28"/>
          <w:szCs w:val="28"/>
          <w:u w:val="none"/>
        </w:rPr>
        <w:t xml:space="preserve">      </w:t>
      </w:r>
      <w:r w:rsidR="00180C06" w:rsidRPr="00BF5929">
        <w:rPr>
          <w:sz w:val="28"/>
          <w:szCs w:val="28"/>
          <w:u w:val="none"/>
        </w:rPr>
        <w:tab/>
      </w:r>
      <w:r w:rsidR="00180C06" w:rsidRPr="00BF5929">
        <w:rPr>
          <w:sz w:val="28"/>
          <w:szCs w:val="28"/>
          <w:u w:val="none"/>
        </w:rPr>
        <w:tab/>
        <w:t xml:space="preserve">  </w:t>
      </w:r>
      <w:r w:rsidR="00AC467D" w:rsidRPr="00BF5929">
        <w:rPr>
          <w:sz w:val="28"/>
          <w:szCs w:val="28"/>
          <w:u w:val="none"/>
        </w:rPr>
        <w:t xml:space="preserve">   </w:t>
      </w:r>
      <w:r w:rsidR="00546F43">
        <w:rPr>
          <w:sz w:val="28"/>
          <w:szCs w:val="28"/>
          <w:u w:val="none"/>
        </w:rPr>
        <w:t xml:space="preserve">            </w:t>
      </w:r>
      <w:r w:rsidR="004927A2">
        <w:rPr>
          <w:sz w:val="28"/>
          <w:szCs w:val="28"/>
          <w:u w:val="none"/>
        </w:rPr>
        <w:t xml:space="preserve">    </w:t>
      </w:r>
      <w:r w:rsidR="007B1EFD">
        <w:rPr>
          <w:sz w:val="28"/>
          <w:szCs w:val="28"/>
          <w:u w:val="none"/>
        </w:rPr>
        <w:t>Д</w:t>
      </w:r>
      <w:r w:rsidR="00180C06" w:rsidRPr="00BF5929">
        <w:rPr>
          <w:sz w:val="28"/>
          <w:szCs w:val="28"/>
          <w:u w:val="none"/>
        </w:rPr>
        <w:t>.</w:t>
      </w:r>
      <w:r w:rsidR="007B1EFD">
        <w:rPr>
          <w:sz w:val="28"/>
          <w:szCs w:val="28"/>
          <w:u w:val="none"/>
        </w:rPr>
        <w:t>С</w:t>
      </w:r>
      <w:r w:rsidR="00180C06" w:rsidRPr="00BF5929">
        <w:rPr>
          <w:sz w:val="28"/>
          <w:szCs w:val="28"/>
          <w:u w:val="none"/>
        </w:rPr>
        <w:t xml:space="preserve">. </w:t>
      </w:r>
      <w:r w:rsidR="007B1EFD">
        <w:rPr>
          <w:sz w:val="28"/>
          <w:szCs w:val="28"/>
          <w:u w:val="none"/>
        </w:rPr>
        <w:t>Беляев</w:t>
      </w: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BD0526" w:rsidRPr="00BD0526" w:rsidRDefault="00BD0526" w:rsidP="00BD0526">
      <w:pPr>
        <w:jc w:val="center"/>
        <w:rPr>
          <w:sz w:val="24"/>
          <w:szCs w:val="24"/>
        </w:rPr>
      </w:pPr>
      <w:r w:rsidRPr="00BD0526">
        <w:rPr>
          <w:sz w:val="24"/>
          <w:szCs w:val="24"/>
        </w:rPr>
        <w:t xml:space="preserve">Лист согласования </w:t>
      </w:r>
    </w:p>
    <w:p w:rsidR="00BD0526" w:rsidRPr="00BD0526" w:rsidRDefault="00BD0526" w:rsidP="00BD0526">
      <w:pPr>
        <w:jc w:val="center"/>
        <w:rPr>
          <w:sz w:val="24"/>
          <w:szCs w:val="24"/>
        </w:rPr>
      </w:pPr>
      <w:r w:rsidRPr="00BD0526">
        <w:rPr>
          <w:sz w:val="24"/>
          <w:szCs w:val="24"/>
        </w:rPr>
        <w:t>к приказу Комитета от ______________№___________</w:t>
      </w:r>
    </w:p>
    <w:p w:rsidR="00BD0526" w:rsidRPr="00BD0526" w:rsidRDefault="00BD0526" w:rsidP="00BD0526">
      <w:pPr>
        <w:jc w:val="center"/>
        <w:rPr>
          <w:sz w:val="24"/>
          <w:szCs w:val="24"/>
          <w:lang w:bidi="ru-RU"/>
        </w:rPr>
      </w:pPr>
      <w:r w:rsidRPr="00BD0526">
        <w:rPr>
          <w:sz w:val="24"/>
          <w:szCs w:val="24"/>
          <w:lang w:bidi="ru-RU"/>
        </w:rPr>
        <w:t>«</w:t>
      </w:r>
      <w:r w:rsidR="004927A2">
        <w:rPr>
          <w:sz w:val="24"/>
          <w:szCs w:val="24"/>
          <w:lang w:bidi="ru-RU"/>
        </w:rPr>
        <w:t>О внесении изменения</w:t>
      </w:r>
      <w:r w:rsidRPr="00BD0526">
        <w:rPr>
          <w:sz w:val="24"/>
          <w:szCs w:val="24"/>
          <w:lang w:bidi="ru-RU"/>
        </w:rPr>
        <w:t xml:space="preserve"> в </w:t>
      </w:r>
      <w:r w:rsidR="004927A2">
        <w:rPr>
          <w:sz w:val="24"/>
          <w:szCs w:val="24"/>
          <w:lang w:bidi="ru-RU"/>
        </w:rPr>
        <w:t xml:space="preserve">приказ Комитета по природопользованию, охране окружающей среды </w:t>
      </w:r>
      <w:r w:rsidR="004927A2">
        <w:rPr>
          <w:sz w:val="24"/>
          <w:szCs w:val="24"/>
          <w:lang w:bidi="ru-RU"/>
        </w:rPr>
        <w:br/>
        <w:t>и обеспечению экологической безопасности от 06.04.2021 № 31-ос</w:t>
      </w:r>
      <w:r w:rsidRPr="00BD0526">
        <w:rPr>
          <w:sz w:val="24"/>
          <w:szCs w:val="24"/>
          <w:lang w:bidi="ru-RU"/>
        </w:rPr>
        <w:t>»</w:t>
      </w:r>
    </w:p>
    <w:p w:rsidR="00BD0526" w:rsidRPr="00857982" w:rsidRDefault="00BD0526" w:rsidP="00BD0526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210"/>
        <w:gridCol w:w="1869"/>
        <w:gridCol w:w="1869"/>
      </w:tblGrid>
      <w:tr w:rsidR="00BD0526" w:rsidTr="00205986">
        <w:tc>
          <w:tcPr>
            <w:tcW w:w="704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693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210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BD0526" w:rsidTr="00205986">
        <w:tc>
          <w:tcPr>
            <w:tcW w:w="704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BD0526" w:rsidRDefault="004927A2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="00BD0526">
              <w:rPr>
                <w:sz w:val="28"/>
                <w:szCs w:val="28"/>
              </w:rPr>
              <w:t>тдела по вопросам государственной службы и кадров Комитета</w:t>
            </w:r>
          </w:p>
        </w:tc>
        <w:tc>
          <w:tcPr>
            <w:tcW w:w="2210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С.Ю.</w:t>
            </w: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</w:p>
        </w:tc>
      </w:tr>
      <w:tr w:rsidR="00BD0526" w:rsidTr="00205986">
        <w:tc>
          <w:tcPr>
            <w:tcW w:w="704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BD0526" w:rsidRDefault="004927A2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</w:t>
            </w:r>
            <w:r w:rsidR="00BD0526">
              <w:rPr>
                <w:sz w:val="28"/>
                <w:szCs w:val="28"/>
              </w:rPr>
              <w:t>ридического отдела Комитета</w:t>
            </w:r>
          </w:p>
        </w:tc>
        <w:tc>
          <w:tcPr>
            <w:tcW w:w="2210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</w:p>
        </w:tc>
      </w:tr>
      <w:tr w:rsidR="00BD0526" w:rsidTr="00205986">
        <w:tc>
          <w:tcPr>
            <w:tcW w:w="704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BD0526" w:rsidRDefault="004927A2" w:rsidP="002059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="00BD0526">
              <w:rPr>
                <w:sz w:val="28"/>
                <w:szCs w:val="28"/>
              </w:rPr>
              <w:t>бщего отдела Комитета</w:t>
            </w:r>
          </w:p>
        </w:tc>
        <w:tc>
          <w:tcPr>
            <w:tcW w:w="2210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Осницкая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BD0526" w:rsidRDefault="00BD0526" w:rsidP="00205986">
            <w:pPr>
              <w:jc w:val="center"/>
              <w:rPr>
                <w:sz w:val="28"/>
                <w:szCs w:val="28"/>
              </w:rPr>
            </w:pPr>
          </w:p>
        </w:tc>
      </w:tr>
    </w:tbl>
    <w:p w:rsidR="00BD0526" w:rsidRPr="00BF5929" w:rsidRDefault="00BD0526" w:rsidP="004B15E2">
      <w:pPr>
        <w:pStyle w:val="a5"/>
        <w:ind w:firstLine="0"/>
        <w:jc w:val="left"/>
        <w:rPr>
          <w:sz w:val="28"/>
          <w:szCs w:val="28"/>
          <w:u w:val="none"/>
        </w:rPr>
      </w:pPr>
    </w:p>
    <w:p w:rsidR="000D5BFC" w:rsidRDefault="000D5BFC" w:rsidP="004B15E2">
      <w:pPr>
        <w:pStyle w:val="FORMATTEXT"/>
        <w:ind w:firstLine="568"/>
        <w:jc w:val="right"/>
        <w:rPr>
          <w:color w:val="000001"/>
        </w:rPr>
      </w:pPr>
    </w:p>
    <w:p w:rsidR="007F17AD" w:rsidRDefault="007F17AD" w:rsidP="004B15E2">
      <w:pPr>
        <w:pStyle w:val="FORMATTEXT"/>
        <w:rPr>
          <w:color w:val="000001"/>
        </w:rPr>
      </w:pPr>
    </w:p>
    <w:p w:rsidR="004927A2" w:rsidRDefault="00825CA0" w:rsidP="00EF1070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EF1070">
      <w:pPr>
        <w:jc w:val="both"/>
        <w:rPr>
          <w:rFonts w:eastAsia="Calibri"/>
          <w:sz w:val="24"/>
          <w:szCs w:val="24"/>
          <w:lang w:eastAsia="en-US"/>
        </w:rPr>
      </w:pPr>
    </w:p>
    <w:p w:rsidR="004927A2" w:rsidRDefault="004927A2" w:rsidP="004927A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Сдается в общий отдел </w:t>
      </w:r>
    </w:p>
    <w:p w:rsidR="004927A2" w:rsidRDefault="004927A2" w:rsidP="004927A2">
      <w:pPr>
        <w:rPr>
          <w:rFonts w:asciiTheme="minorHAnsi" w:hAnsiTheme="minorHAnsi" w:cstheme="minorBidi"/>
          <w:sz w:val="24"/>
          <w:szCs w:val="24"/>
        </w:rPr>
      </w:pP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2175"/>
        <w:gridCol w:w="1369"/>
        <w:gridCol w:w="2303"/>
        <w:gridCol w:w="532"/>
        <w:gridCol w:w="801"/>
        <w:gridCol w:w="2176"/>
      </w:tblGrid>
      <w:tr w:rsidR="004927A2" w:rsidTr="00205986">
        <w:trPr>
          <w:trHeight w:val="755"/>
        </w:trPr>
        <w:tc>
          <w:tcPr>
            <w:tcW w:w="9356" w:type="dxa"/>
            <w:gridSpan w:val="6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FORMATTEX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Комитет по природопользованию, охране окружающей среды</w:t>
            </w:r>
          </w:p>
          <w:p w:rsidR="004927A2" w:rsidRDefault="004927A2" w:rsidP="00205986">
            <w:pPr>
              <w:pStyle w:val="ab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и обеспечению экологической безопасности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927A2" w:rsidTr="00205986">
        <w:tc>
          <w:tcPr>
            <w:tcW w:w="9356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HEADERTEXT"/>
              <w:spacing w:line="276" w:lineRule="auto"/>
              <w:rPr>
                <w:b/>
                <w:bCs/>
                <w:color w:val="000001"/>
              </w:rPr>
            </w:pPr>
          </w:p>
          <w:p w:rsidR="004927A2" w:rsidRPr="004927A2" w:rsidRDefault="004927A2" w:rsidP="00205986">
            <w:pPr>
              <w:pStyle w:val="HEADERTEXT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1"/>
              </w:rPr>
            </w:pPr>
            <w:r w:rsidRPr="004927A2">
              <w:rPr>
                <w:rFonts w:ascii="Times New Roman" w:hAnsi="Times New Roman" w:cs="Times New Roman"/>
                <w:bCs/>
                <w:color w:val="000001"/>
              </w:rPr>
              <w:t>Лист рассылки</w:t>
            </w:r>
          </w:p>
          <w:p w:rsidR="004927A2" w:rsidRPr="004927A2" w:rsidRDefault="004927A2" w:rsidP="00205986">
            <w:pPr>
              <w:pStyle w:val="ab"/>
              <w:spacing w:line="276" w:lineRule="auto"/>
              <w:jc w:val="center"/>
              <w:rPr>
                <w:bCs/>
                <w:color w:val="000001"/>
              </w:rPr>
            </w:pPr>
            <w:r>
              <w:rPr>
                <w:bCs/>
                <w:color w:val="000001"/>
              </w:rPr>
              <w:t>приказа</w:t>
            </w:r>
            <w:r w:rsidRPr="004927A2">
              <w:rPr>
                <w:bCs/>
                <w:color w:val="000001"/>
              </w:rPr>
              <w:t xml:space="preserve"> Комитета</w:t>
            </w:r>
          </w:p>
          <w:p w:rsidR="004927A2" w:rsidRDefault="004927A2" w:rsidP="00205986">
            <w:pPr>
              <w:pStyle w:val="5"/>
              <w:jc w:val="center"/>
            </w:pPr>
            <w:r w:rsidRPr="00722514">
              <w:rPr>
                <w:rFonts w:eastAsia="Calibri"/>
                <w:szCs w:val="24"/>
              </w:rPr>
              <w:t>«</w:t>
            </w:r>
            <w:r w:rsidRPr="002C26E8">
              <w:t>О внесении изменени</w:t>
            </w:r>
            <w:r>
              <w:t>я</w:t>
            </w:r>
            <w:r w:rsidRPr="002C26E8">
              <w:t xml:space="preserve"> </w:t>
            </w:r>
            <w:r>
              <w:t>в приказ</w:t>
            </w:r>
          </w:p>
          <w:p w:rsidR="004927A2" w:rsidRDefault="004927A2" w:rsidP="00205986">
            <w:pPr>
              <w:pStyle w:val="5"/>
              <w:jc w:val="center"/>
            </w:pPr>
            <w:r>
              <w:t>Комитета по природопользованию,</w:t>
            </w:r>
          </w:p>
          <w:p w:rsidR="004927A2" w:rsidRDefault="004927A2" w:rsidP="00205986">
            <w:pPr>
              <w:pStyle w:val="5"/>
              <w:jc w:val="center"/>
            </w:pPr>
            <w:r>
              <w:t xml:space="preserve">охране окружающей </w:t>
            </w:r>
            <w:r w:rsidRPr="00D05854">
              <w:t>среды и обеспечению</w:t>
            </w:r>
          </w:p>
          <w:p w:rsidR="004927A2" w:rsidRDefault="004927A2" w:rsidP="00205986">
            <w:pPr>
              <w:pStyle w:val="5"/>
              <w:jc w:val="center"/>
            </w:pPr>
            <w:r w:rsidRPr="00D05854">
              <w:t>экологической безопасности</w:t>
            </w:r>
          </w:p>
          <w:p w:rsidR="004927A2" w:rsidRPr="00876ED5" w:rsidRDefault="004927A2" w:rsidP="00205986">
            <w:pPr>
              <w:pStyle w:val="5"/>
              <w:jc w:val="center"/>
            </w:pPr>
            <w:r>
              <w:t>от 06.04.2021 № 31-ос»</w:t>
            </w:r>
          </w:p>
          <w:p w:rsidR="004927A2" w:rsidRPr="00A01964" w:rsidRDefault="004927A2" w:rsidP="00205986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:rsidR="004927A2" w:rsidRDefault="004927A2" w:rsidP="00205986">
            <w:pPr>
              <w:jc w:val="center"/>
              <w:rPr>
                <w:sz w:val="24"/>
                <w:szCs w:val="24"/>
              </w:rPr>
            </w:pPr>
          </w:p>
        </w:tc>
      </w:tr>
      <w:tr w:rsidR="004927A2" w:rsidTr="00205986">
        <w:tc>
          <w:tcPr>
            <w:tcW w:w="217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9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03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7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927A2" w:rsidTr="00205986"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 xml:space="preserve">Данные о разработчике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 xml:space="preserve">Рассылка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927A2" w:rsidTr="00205986">
        <w:trPr>
          <w:trHeight w:val="1564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 xml:space="preserve">ФИО (разборчиво)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 xml:space="preserve">Подпись </w:t>
            </w:r>
          </w:p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 xml:space="preserve">и дата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 xml:space="preserve">Ф.И.О. получателей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 xml:space="preserve">Кол-во экз.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hideMark/>
          </w:tcPr>
          <w:p w:rsidR="004927A2" w:rsidRDefault="004927A2" w:rsidP="00205986">
            <w:pPr>
              <w:pStyle w:val="ab"/>
              <w:spacing w:line="276" w:lineRule="auto"/>
              <w:jc w:val="center"/>
            </w:pPr>
            <w:r>
              <w:t>Необходимость внесения в реестр нормативных правовых актов Санкт-Петербурга</w:t>
            </w:r>
          </w:p>
        </w:tc>
      </w:tr>
      <w:tr w:rsidR="004927A2" w:rsidTr="00205986"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hideMark/>
          </w:tcPr>
          <w:p w:rsidR="004927A2" w:rsidRDefault="004927A2" w:rsidP="004927A2">
            <w:pPr>
              <w:pStyle w:val="ab"/>
              <w:spacing w:line="276" w:lineRule="auto"/>
            </w:pPr>
            <w:r>
              <w:t xml:space="preserve"> Ковалева С.Ю.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</w:pPr>
            <w:r>
              <w:t xml:space="preserve">  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hideMark/>
          </w:tcPr>
          <w:p w:rsidR="003C1648" w:rsidRDefault="003C1648" w:rsidP="00E408E3">
            <w:pPr>
              <w:pStyle w:val="ab"/>
            </w:pPr>
            <w:proofErr w:type="spellStart"/>
            <w:r>
              <w:t>Кучаев</w:t>
            </w:r>
            <w:proofErr w:type="spellEnd"/>
            <w:r>
              <w:t xml:space="preserve"> А.В.</w:t>
            </w:r>
          </w:p>
          <w:p w:rsidR="003C1648" w:rsidRDefault="003C1648" w:rsidP="00E408E3">
            <w:pPr>
              <w:pStyle w:val="ab"/>
            </w:pPr>
            <w:r>
              <w:t>Серебрицкий И.А.</w:t>
            </w:r>
          </w:p>
          <w:p w:rsidR="003C1648" w:rsidRDefault="003C1648" w:rsidP="00E408E3">
            <w:pPr>
              <w:pStyle w:val="ab"/>
            </w:pPr>
            <w:r>
              <w:t>Хасанова Н.П.</w:t>
            </w:r>
          </w:p>
          <w:p w:rsidR="003C1648" w:rsidRDefault="003C1648" w:rsidP="00E408E3">
            <w:pPr>
              <w:pStyle w:val="ab"/>
            </w:pPr>
            <w:proofErr w:type="spellStart"/>
            <w:r>
              <w:t>ВоронинС.В</w:t>
            </w:r>
            <w:proofErr w:type="spellEnd"/>
            <w:r>
              <w:t>.</w:t>
            </w:r>
          </w:p>
          <w:p w:rsidR="003C1648" w:rsidRDefault="003C1648" w:rsidP="00E408E3">
            <w:pPr>
              <w:pStyle w:val="ab"/>
            </w:pPr>
            <w:r>
              <w:t xml:space="preserve">Казаков </w:t>
            </w:r>
            <w:r w:rsidR="00E408E3">
              <w:t>И.Д.</w:t>
            </w:r>
          </w:p>
          <w:p w:rsidR="004927A2" w:rsidRDefault="004927A2" w:rsidP="00E408E3">
            <w:pPr>
              <w:pStyle w:val="ab"/>
            </w:pPr>
            <w:r>
              <w:t>Ковалева С.Ю.</w:t>
            </w:r>
          </w:p>
          <w:p w:rsidR="004927A2" w:rsidRDefault="004927A2" w:rsidP="00E408E3">
            <w:pPr>
              <w:pStyle w:val="ab"/>
            </w:pPr>
            <w:proofErr w:type="spellStart"/>
            <w:r>
              <w:t>Осницкая</w:t>
            </w:r>
            <w:proofErr w:type="spellEnd"/>
            <w:r>
              <w:t xml:space="preserve"> И.А.</w:t>
            </w:r>
          </w:p>
          <w:p w:rsidR="004927A2" w:rsidRDefault="004927A2" w:rsidP="00E408E3">
            <w:pPr>
              <w:pStyle w:val="ab"/>
            </w:pPr>
            <w:r>
              <w:t>Павлова</w:t>
            </w:r>
            <w:r w:rsidR="003C1648">
              <w:t xml:space="preserve"> Т.А.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  <w:hideMark/>
          </w:tcPr>
          <w:p w:rsidR="00E408E3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08E3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08E3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08E3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08E3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08E3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08E3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408E3" w:rsidRPr="0090578E" w:rsidRDefault="00E408E3" w:rsidP="00E40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927A2" w:rsidRDefault="004927A2" w:rsidP="00205986">
            <w:pPr>
              <w:pStyle w:val="ab"/>
              <w:spacing w:line="276" w:lineRule="auto"/>
            </w:pPr>
            <w:r>
              <w:t>  да</w:t>
            </w: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927A2" w:rsidRDefault="004927A2" w:rsidP="0020598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02D91" w:rsidRPr="0033370F" w:rsidRDefault="00825CA0" w:rsidP="00EF1070">
      <w:pPr>
        <w:jc w:val="both"/>
        <w:rPr>
          <w:sz w:val="28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</w:t>
      </w:r>
    </w:p>
    <w:sectPr w:rsidR="00302D91" w:rsidRPr="0033370F" w:rsidSect="004927A2">
      <w:pgSz w:w="11907" w:h="16840" w:code="9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3"/>
  </w:num>
  <w:num w:numId="6">
    <w:abstractNumId w:val="8"/>
  </w:num>
  <w:num w:numId="7">
    <w:abstractNumId w:val="1"/>
  </w:num>
  <w:num w:numId="8">
    <w:abstractNumId w:val="12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320B"/>
    <w:rsid w:val="00081E37"/>
    <w:rsid w:val="000862BD"/>
    <w:rsid w:val="000A78F2"/>
    <w:rsid w:val="000D5BFC"/>
    <w:rsid w:val="000E231A"/>
    <w:rsid w:val="001273D7"/>
    <w:rsid w:val="0012789E"/>
    <w:rsid w:val="00160D81"/>
    <w:rsid w:val="0016141D"/>
    <w:rsid w:val="00175F24"/>
    <w:rsid w:val="00180C06"/>
    <w:rsid w:val="00195820"/>
    <w:rsid w:val="001C1233"/>
    <w:rsid w:val="001D0302"/>
    <w:rsid w:val="001D6F53"/>
    <w:rsid w:val="002254DC"/>
    <w:rsid w:val="002349BB"/>
    <w:rsid w:val="002556D7"/>
    <w:rsid w:val="0025699C"/>
    <w:rsid w:val="00264638"/>
    <w:rsid w:val="002712F4"/>
    <w:rsid w:val="00275375"/>
    <w:rsid w:val="00285E26"/>
    <w:rsid w:val="002F5544"/>
    <w:rsid w:val="00302D91"/>
    <w:rsid w:val="0033370F"/>
    <w:rsid w:val="0034133F"/>
    <w:rsid w:val="00353A73"/>
    <w:rsid w:val="003553F9"/>
    <w:rsid w:val="00366708"/>
    <w:rsid w:val="0038125D"/>
    <w:rsid w:val="003C1648"/>
    <w:rsid w:val="003E5B2C"/>
    <w:rsid w:val="003F657E"/>
    <w:rsid w:val="0040263A"/>
    <w:rsid w:val="00420065"/>
    <w:rsid w:val="00424600"/>
    <w:rsid w:val="00433B23"/>
    <w:rsid w:val="00436656"/>
    <w:rsid w:val="0047626F"/>
    <w:rsid w:val="00477AE8"/>
    <w:rsid w:val="00480A26"/>
    <w:rsid w:val="00480E86"/>
    <w:rsid w:val="00483DC3"/>
    <w:rsid w:val="004927A2"/>
    <w:rsid w:val="00497AA9"/>
    <w:rsid w:val="004A0253"/>
    <w:rsid w:val="004A34CE"/>
    <w:rsid w:val="004A3AF9"/>
    <w:rsid w:val="004B15E2"/>
    <w:rsid w:val="004B2EAA"/>
    <w:rsid w:val="004C4C0E"/>
    <w:rsid w:val="004E76DB"/>
    <w:rsid w:val="004F67CB"/>
    <w:rsid w:val="00520184"/>
    <w:rsid w:val="00524E1A"/>
    <w:rsid w:val="00546F43"/>
    <w:rsid w:val="005546E3"/>
    <w:rsid w:val="005751FD"/>
    <w:rsid w:val="00583DAF"/>
    <w:rsid w:val="00584272"/>
    <w:rsid w:val="00586E58"/>
    <w:rsid w:val="005A3C74"/>
    <w:rsid w:val="005A75A1"/>
    <w:rsid w:val="005B56B1"/>
    <w:rsid w:val="00600709"/>
    <w:rsid w:val="00626D2C"/>
    <w:rsid w:val="00636AD0"/>
    <w:rsid w:val="00656A1E"/>
    <w:rsid w:val="00672BEB"/>
    <w:rsid w:val="0067738B"/>
    <w:rsid w:val="006B3315"/>
    <w:rsid w:val="006C79D7"/>
    <w:rsid w:val="00711E45"/>
    <w:rsid w:val="00714C84"/>
    <w:rsid w:val="00753B3A"/>
    <w:rsid w:val="00771A5D"/>
    <w:rsid w:val="007B08B4"/>
    <w:rsid w:val="007B1EFD"/>
    <w:rsid w:val="007C0EDA"/>
    <w:rsid w:val="007E6434"/>
    <w:rsid w:val="007F17AD"/>
    <w:rsid w:val="00805B8C"/>
    <w:rsid w:val="00806A4E"/>
    <w:rsid w:val="00813B0E"/>
    <w:rsid w:val="00825CA0"/>
    <w:rsid w:val="008307E2"/>
    <w:rsid w:val="00860AC7"/>
    <w:rsid w:val="00862281"/>
    <w:rsid w:val="00867A3C"/>
    <w:rsid w:val="00876B85"/>
    <w:rsid w:val="008A022B"/>
    <w:rsid w:val="008A17A4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3466"/>
    <w:rsid w:val="00984A63"/>
    <w:rsid w:val="009B6E5A"/>
    <w:rsid w:val="009C029F"/>
    <w:rsid w:val="009C6FB0"/>
    <w:rsid w:val="00A10AC3"/>
    <w:rsid w:val="00A30E16"/>
    <w:rsid w:val="00A765B2"/>
    <w:rsid w:val="00A77EDD"/>
    <w:rsid w:val="00AA60E2"/>
    <w:rsid w:val="00AB797C"/>
    <w:rsid w:val="00AC467D"/>
    <w:rsid w:val="00AC622D"/>
    <w:rsid w:val="00AD62CC"/>
    <w:rsid w:val="00B52508"/>
    <w:rsid w:val="00B6164A"/>
    <w:rsid w:val="00B62AE2"/>
    <w:rsid w:val="00B72FD1"/>
    <w:rsid w:val="00B75431"/>
    <w:rsid w:val="00B94E8A"/>
    <w:rsid w:val="00BA02B2"/>
    <w:rsid w:val="00BB0977"/>
    <w:rsid w:val="00BD0526"/>
    <w:rsid w:val="00BF5929"/>
    <w:rsid w:val="00C15CCF"/>
    <w:rsid w:val="00C2366C"/>
    <w:rsid w:val="00C25C23"/>
    <w:rsid w:val="00C552F7"/>
    <w:rsid w:val="00C76772"/>
    <w:rsid w:val="00C955D7"/>
    <w:rsid w:val="00C96A0F"/>
    <w:rsid w:val="00D40282"/>
    <w:rsid w:val="00D468CE"/>
    <w:rsid w:val="00D768BA"/>
    <w:rsid w:val="00DA56E1"/>
    <w:rsid w:val="00DC3E18"/>
    <w:rsid w:val="00DD08BD"/>
    <w:rsid w:val="00E06E09"/>
    <w:rsid w:val="00E074D6"/>
    <w:rsid w:val="00E408E3"/>
    <w:rsid w:val="00E47658"/>
    <w:rsid w:val="00E672FF"/>
    <w:rsid w:val="00E807A1"/>
    <w:rsid w:val="00E83BDA"/>
    <w:rsid w:val="00E8523C"/>
    <w:rsid w:val="00E9542C"/>
    <w:rsid w:val="00EB5AF1"/>
    <w:rsid w:val="00EF1070"/>
    <w:rsid w:val="00F009F0"/>
    <w:rsid w:val="00F04646"/>
    <w:rsid w:val="00F05125"/>
    <w:rsid w:val="00F165AD"/>
    <w:rsid w:val="00F1681E"/>
    <w:rsid w:val="00F21506"/>
    <w:rsid w:val="00F56B3B"/>
    <w:rsid w:val="00F64EED"/>
    <w:rsid w:val="00F67B0E"/>
    <w:rsid w:val="00FA71B3"/>
    <w:rsid w:val="00FB3DEB"/>
    <w:rsid w:val="00FB4991"/>
    <w:rsid w:val="00FD0195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DA527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5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basedOn w:val="a0"/>
    <w:semiHidden/>
    <w:rsid w:val="00B6164A"/>
    <w:rPr>
      <w:color w:val="0000FF"/>
      <w:u w:val="single"/>
    </w:rPr>
  </w:style>
  <w:style w:type="paragraph" w:styleId="21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7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2556D7"/>
    <w:rPr>
      <w:shd w:val="clear" w:color="auto" w:fill="FFFFFF"/>
    </w:rPr>
  </w:style>
  <w:style w:type="paragraph" w:customStyle="1" w:styleId="23">
    <w:name w:val="Заголовок №2"/>
    <w:basedOn w:val="a"/>
    <w:link w:val="22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b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1967A-C48D-447F-94E9-846F4910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</Template>
  <TotalTime>38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ur-1</cp:lastModifiedBy>
  <cp:revision>5</cp:revision>
  <cp:lastPrinted>2021-06-22T15:24:00Z</cp:lastPrinted>
  <dcterms:created xsi:type="dcterms:W3CDTF">2021-06-22T14:06:00Z</dcterms:created>
  <dcterms:modified xsi:type="dcterms:W3CDTF">2021-06-23T06:25:00Z</dcterms:modified>
</cp:coreProperties>
</file>