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DF" w:rsidRPr="00D27CDF" w:rsidRDefault="005D4746" w:rsidP="00785375">
      <w:pPr>
        <w:jc w:val="center"/>
        <w:rPr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2137410</wp:posOffset>
                </wp:positionV>
                <wp:extent cx="3394710" cy="619125"/>
                <wp:effectExtent l="0" t="0" r="0" b="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7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A2A" w:rsidRPr="007D3A50" w:rsidRDefault="00543A2A" w:rsidP="00785375">
                            <w:pPr>
                              <w:rPr>
                                <w:b/>
                              </w:rPr>
                            </w:pPr>
                            <w:r w:rsidRPr="007D3A50">
                              <w:rPr>
                                <w:b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543A2A" w:rsidRPr="00785375" w:rsidRDefault="00543A2A" w:rsidP="00785375">
                            <w:pPr>
                              <w:pStyle w:val="11"/>
                            </w:pPr>
                            <w:r w:rsidRPr="00785375">
                              <w:t xml:space="preserve">Правительства Санкт-Петербурга </w:t>
                            </w:r>
                            <w:r w:rsidRPr="00785375"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29.2pt;margin-top:168.3pt;width:267.3pt;height:48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" o:allowincell="f" filled="f" stroked="f">
                <v:textbox inset="0,0,0,0">
                  <w:txbxContent>
                    <w:p w:rsidR="00EC37EC" w:rsidRPr="007D3A50" w:rsidRDefault="00EC37EC" w:rsidP="00785375">
                      <w:pPr>
                        <w:rPr>
                          <w:b/>
                        </w:rPr>
                      </w:pPr>
                      <w:r w:rsidRPr="007D3A50">
                        <w:rPr>
                          <w:b/>
                        </w:rPr>
                        <w:t xml:space="preserve">О внесении изменений в постановление </w:t>
                      </w:r>
                    </w:p>
                    <w:p w:rsidR="00EC37EC" w:rsidRPr="00785375" w:rsidRDefault="00EC37EC" w:rsidP="00785375">
                      <w:pPr>
                        <w:pStyle w:val="11"/>
                      </w:pPr>
                      <w:r w:rsidRPr="00785375">
                        <w:t xml:space="preserve">Правительства Санкт-Петербурга </w:t>
                      </w:r>
                      <w:r w:rsidRPr="00785375"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7216" behindDoc="0" locked="0" layoutInCell="0" allowOverlap="1">
            <wp:simplePos x="0" y="0"/>
            <wp:positionH relativeFrom="column">
              <wp:posOffset>-619125</wp:posOffset>
            </wp:positionH>
            <wp:positionV relativeFrom="paragraph">
              <wp:posOffset>-5715</wp:posOffset>
            </wp:positionV>
            <wp:extent cx="7099300" cy="2302510"/>
            <wp:effectExtent l="0" t="0" r="0" b="0"/>
            <wp:wrapTopAndBottom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DF6" w:rsidRPr="003B3054" w:rsidRDefault="0067442A" w:rsidP="0067442A">
      <w:pPr>
        <w:tabs>
          <w:tab w:val="left" w:pos="567"/>
        </w:tabs>
        <w:jc w:val="both"/>
        <w:rPr>
          <w:bCs/>
          <w:sz w:val="16"/>
          <w:szCs w:val="23"/>
        </w:rPr>
      </w:pPr>
      <w:r>
        <w:rPr>
          <w:rFonts w:eastAsia="Calibri"/>
          <w:color w:val="000000"/>
          <w:lang w:eastAsia="en-US"/>
        </w:rPr>
        <w:tab/>
      </w:r>
      <w:r w:rsidRPr="008148A3">
        <w:rPr>
          <w:rFonts w:eastAsia="Calibri"/>
          <w:color w:val="000000"/>
          <w:lang w:eastAsia="en-US"/>
        </w:rPr>
        <w:t>В соответствии с пунктом 2 статьи 179 Бюджетног</w:t>
      </w:r>
      <w:r>
        <w:rPr>
          <w:rFonts w:eastAsia="Calibri"/>
          <w:color w:val="000000"/>
          <w:lang w:eastAsia="en-US"/>
        </w:rPr>
        <w:t>о кодекса Российской Федерации</w:t>
      </w:r>
      <w:r w:rsidR="00785375">
        <w:rPr>
          <w:rFonts w:eastAsia="Calibri"/>
          <w:color w:val="000000"/>
          <w:lang w:eastAsia="en-US"/>
        </w:rPr>
        <w:t xml:space="preserve"> </w:t>
      </w:r>
      <w:r w:rsidRPr="008148A3">
        <w:rPr>
          <w:rFonts w:eastAsia="Calibri"/>
          <w:color w:val="000000"/>
          <w:lang w:eastAsia="en-US"/>
        </w:rPr>
        <w:t xml:space="preserve">и постановлением Правительства </w:t>
      </w:r>
      <w:r>
        <w:rPr>
          <w:rFonts w:eastAsia="Calibri"/>
          <w:color w:val="000000"/>
          <w:lang w:eastAsia="en-US"/>
        </w:rPr>
        <w:t>Санкт-</w:t>
      </w:r>
      <w:r w:rsidRPr="008148A3">
        <w:rPr>
          <w:rFonts w:eastAsia="Calibri"/>
          <w:color w:val="000000"/>
          <w:lang w:eastAsia="en-US"/>
        </w:rPr>
        <w:t xml:space="preserve">Петербурга от 25.12.2013 № 1039 «О порядке принятия решений о разработке государственных программ </w:t>
      </w:r>
      <w:r>
        <w:rPr>
          <w:rFonts w:eastAsia="Calibri"/>
          <w:color w:val="000000"/>
          <w:lang w:eastAsia="en-US"/>
        </w:rPr>
        <w:t>Санкт-</w:t>
      </w:r>
      <w:r w:rsidRPr="008148A3">
        <w:rPr>
          <w:rFonts w:eastAsia="Calibri"/>
          <w:color w:val="000000"/>
          <w:lang w:eastAsia="en-US"/>
        </w:rPr>
        <w:t>Петербурга, формирования, реализации и проведения оценки эффективности их реализации» Правительство Санкт</w:t>
      </w:r>
      <w:r w:rsidRPr="008148A3">
        <w:rPr>
          <w:rFonts w:eastAsia="Calibri"/>
          <w:color w:val="000000"/>
          <w:lang w:eastAsia="en-US"/>
        </w:rPr>
        <w:noBreakHyphen/>
        <w:t xml:space="preserve">Петербурга  </w:t>
      </w:r>
    </w:p>
    <w:p w:rsidR="0067442A" w:rsidRDefault="0067442A" w:rsidP="00B57F03">
      <w:pPr>
        <w:tabs>
          <w:tab w:val="left" w:pos="709"/>
        </w:tabs>
        <w:jc w:val="both"/>
        <w:rPr>
          <w:b/>
          <w:szCs w:val="23"/>
        </w:rPr>
      </w:pPr>
    </w:p>
    <w:p w:rsidR="00A52BFA" w:rsidRDefault="00A52BFA" w:rsidP="00B57F03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3D2EBC">
        <w:rPr>
          <w:b/>
          <w:szCs w:val="23"/>
        </w:rPr>
        <w:t>П</w:t>
      </w:r>
      <w:proofErr w:type="gramEnd"/>
      <w:r w:rsidRPr="003D2EBC">
        <w:rPr>
          <w:b/>
          <w:szCs w:val="23"/>
        </w:rPr>
        <w:t xml:space="preserve"> О С Т А Н О В Л Я Е Т:</w:t>
      </w:r>
    </w:p>
    <w:p w:rsidR="00A834F5" w:rsidRPr="003D2EBC" w:rsidRDefault="00A834F5" w:rsidP="00B57F03">
      <w:pPr>
        <w:tabs>
          <w:tab w:val="left" w:pos="709"/>
        </w:tabs>
        <w:jc w:val="both"/>
        <w:rPr>
          <w:b/>
          <w:szCs w:val="23"/>
        </w:rPr>
      </w:pPr>
    </w:p>
    <w:p w:rsidR="00E01DB5" w:rsidRPr="00753BF4" w:rsidRDefault="00E01DB5" w:rsidP="003647F0">
      <w:pPr>
        <w:numPr>
          <w:ilvl w:val="0"/>
          <w:numId w:val="1"/>
        </w:numPr>
        <w:tabs>
          <w:tab w:val="left" w:pos="0"/>
          <w:tab w:val="left" w:pos="709"/>
        </w:tabs>
        <w:ind w:left="0" w:firstLine="705"/>
        <w:contextualSpacing/>
        <w:jc w:val="both"/>
        <w:rPr>
          <w:rFonts w:eastAsia="Calibri"/>
          <w:szCs w:val="22"/>
          <w:lang w:eastAsia="en-US"/>
        </w:rPr>
      </w:pPr>
      <w:r w:rsidRPr="00753BF4">
        <w:rPr>
          <w:rFonts w:eastAsia="Calibri"/>
        </w:rPr>
        <w:t xml:space="preserve">Внести в </w:t>
      </w:r>
      <w:hyperlink r:id="rId10" w:history="1">
        <w:r w:rsidRPr="00753BF4">
          <w:rPr>
            <w:rFonts w:eastAsia="Calibri"/>
          </w:rPr>
          <w:t>постановление</w:t>
        </w:r>
      </w:hyperlink>
      <w:r w:rsidRPr="00753BF4">
        <w:rPr>
          <w:rFonts w:eastAsia="Calibri"/>
        </w:rPr>
        <w:t xml:space="preserve"> Правительства Санкт</w:t>
      </w:r>
      <w:r w:rsidRPr="00753BF4">
        <w:rPr>
          <w:rFonts w:eastAsia="Calibri"/>
        </w:rPr>
        <w:noBreakHyphen/>
      </w:r>
      <w:r w:rsidR="00753BF4">
        <w:rPr>
          <w:rFonts w:eastAsia="Calibri"/>
        </w:rPr>
        <w:t xml:space="preserve">Петербурга от 04.06.2014                № 453 </w:t>
      </w:r>
      <w:r w:rsidRPr="00753BF4">
        <w:rPr>
          <w:rFonts w:eastAsia="Calibri"/>
        </w:rPr>
        <w:t>«О государственной программе Санкт</w:t>
      </w:r>
      <w:r w:rsidRPr="00753BF4">
        <w:rPr>
          <w:rFonts w:eastAsia="Calibri"/>
        </w:rPr>
        <w:noBreakHyphen/>
        <w:t>Петербурга «Развитие образования в Санкт</w:t>
      </w:r>
      <w:r w:rsidRPr="00753BF4">
        <w:rPr>
          <w:rFonts w:eastAsia="Calibri"/>
        </w:rPr>
        <w:noBreakHyphen/>
        <w:t>Петербурге» следующие изменения:</w:t>
      </w:r>
    </w:p>
    <w:p w:rsidR="00E01DB5" w:rsidRPr="001F7EA3" w:rsidRDefault="001F7EA3" w:rsidP="003647F0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1F7EA3">
        <w:rPr>
          <w:rFonts w:ascii="Times New Roman" w:hAnsi="Times New Roman"/>
          <w:spacing w:val="-4"/>
          <w:sz w:val="24"/>
          <w:szCs w:val="24"/>
        </w:rPr>
        <w:t xml:space="preserve">Пункт 9 Паспорта государственной программы Санкт-Петербурга </w:t>
      </w:r>
      <w:r w:rsidRPr="001F7EA3">
        <w:rPr>
          <w:rFonts w:ascii="Times New Roman" w:hAnsi="Times New Roman"/>
          <w:sz w:val="24"/>
          <w:szCs w:val="24"/>
        </w:rPr>
        <w:t>«Развитие образования в</w:t>
      </w:r>
      <w:r w:rsidR="004C5A86">
        <w:rPr>
          <w:rFonts w:ascii="Times New Roman" w:hAnsi="Times New Roman"/>
          <w:sz w:val="24"/>
          <w:szCs w:val="24"/>
        </w:rPr>
        <w:t xml:space="preserve"> </w:t>
      </w:r>
      <w:r w:rsidRPr="001F7EA3">
        <w:rPr>
          <w:rFonts w:ascii="Times New Roman" w:hAnsi="Times New Roman"/>
          <w:sz w:val="24"/>
          <w:szCs w:val="24"/>
        </w:rPr>
        <w:t>Санкт</w:t>
      </w:r>
      <w:r w:rsidR="00A00CF4">
        <w:rPr>
          <w:rFonts w:ascii="Times New Roman" w:hAnsi="Times New Roman"/>
          <w:sz w:val="24"/>
          <w:szCs w:val="24"/>
        </w:rPr>
        <w:t>-</w:t>
      </w:r>
      <w:r w:rsidRPr="001F7EA3">
        <w:rPr>
          <w:rFonts w:ascii="Times New Roman" w:hAnsi="Times New Roman"/>
          <w:sz w:val="24"/>
          <w:szCs w:val="24"/>
        </w:rPr>
        <w:t xml:space="preserve">Петербурге» </w:t>
      </w:r>
      <w:r w:rsidR="00777439" w:rsidRPr="001F7EA3">
        <w:rPr>
          <w:rFonts w:ascii="Times New Roman" w:hAnsi="Times New Roman"/>
          <w:sz w:val="24"/>
          <w:szCs w:val="24"/>
          <w:lang w:eastAsia="ru-RU"/>
        </w:rPr>
        <w:t xml:space="preserve">приложения к постановлению </w:t>
      </w:r>
      <w:r w:rsidR="00753BF4" w:rsidRPr="001F7EA3">
        <w:rPr>
          <w:rFonts w:ascii="Times New Roman" w:hAnsi="Times New Roman"/>
          <w:sz w:val="24"/>
          <w:szCs w:val="24"/>
          <w:lang w:eastAsia="ru-RU"/>
        </w:rPr>
        <w:t xml:space="preserve">изложить в следующей </w:t>
      </w:r>
      <w:r w:rsidR="00E01DB5" w:rsidRPr="001F7EA3">
        <w:rPr>
          <w:rFonts w:ascii="Times New Roman" w:hAnsi="Times New Roman"/>
          <w:sz w:val="24"/>
          <w:szCs w:val="24"/>
          <w:lang w:eastAsia="ru-RU"/>
        </w:rPr>
        <w:t>редакции:</w:t>
      </w:r>
    </w:p>
    <w:tbl>
      <w:tblPr>
        <w:tblW w:w="545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275"/>
        <w:gridCol w:w="2147"/>
        <w:gridCol w:w="6939"/>
        <w:gridCol w:w="573"/>
      </w:tblGrid>
      <w:tr w:rsidR="00B01658" w:rsidRPr="00231175" w:rsidTr="00A00CF4"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1658" w:rsidRPr="00231175" w:rsidRDefault="00B01658" w:rsidP="00753BF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31175">
              <w:rPr>
                <w:rFonts w:eastAsia="Calibri"/>
                <w:lang w:eastAsia="en-US"/>
              </w:rPr>
              <w:t xml:space="preserve">  « </w:t>
            </w:r>
          </w:p>
        </w:tc>
        <w:tc>
          <w:tcPr>
            <w:tcW w:w="133" w:type="pct"/>
            <w:tcBorders>
              <w:left w:val="single" w:sz="4" w:space="0" w:color="auto"/>
            </w:tcBorders>
          </w:tcPr>
          <w:p w:rsidR="00B01658" w:rsidRPr="008148A3" w:rsidRDefault="00B01658" w:rsidP="00BE016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1037" w:type="pct"/>
          </w:tcPr>
          <w:p w:rsidR="00B01658" w:rsidRPr="008148A3" w:rsidRDefault="00B01658" w:rsidP="00BE016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 xml:space="preserve">Общий объем финансирования государственной программы 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>по источникам финансирования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 xml:space="preserve">с указанием объемов финансирования, предусмотренных 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 xml:space="preserve">на реализацию региональных проектов, 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3352" w:type="pct"/>
            <w:tcBorders>
              <w:right w:val="single" w:sz="4" w:space="0" w:color="auto"/>
            </w:tcBorders>
          </w:tcPr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 xml:space="preserve">Общий объем финансирования государственной программы </w:t>
            </w:r>
          </w:p>
          <w:p w:rsidR="00224D20" w:rsidRPr="00224D20" w:rsidRDefault="00503A53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– </w:t>
            </w:r>
            <w:r w:rsidR="00224D20" w:rsidRPr="00503A53">
              <w:rPr>
                <w:rFonts w:eastAsia="Calibri"/>
                <w:color w:val="000000"/>
                <w:lang w:eastAsia="en-US"/>
              </w:rPr>
              <w:t>1</w:t>
            </w:r>
            <w:r w:rsidRPr="00503A53">
              <w:rPr>
                <w:rFonts w:eastAsia="Calibri"/>
                <w:color w:val="000000"/>
                <w:lang w:eastAsia="en-US"/>
              </w:rPr>
              <w:t> </w:t>
            </w:r>
            <w:r w:rsidR="00224D20" w:rsidRPr="00503A53">
              <w:rPr>
                <w:rFonts w:eastAsia="Calibri"/>
                <w:color w:val="000000"/>
                <w:lang w:eastAsia="en-US"/>
              </w:rPr>
              <w:t>02</w:t>
            </w:r>
            <w:r w:rsidR="00EC37EC">
              <w:rPr>
                <w:rFonts w:eastAsia="Calibri"/>
                <w:color w:val="000000"/>
                <w:lang w:eastAsia="en-US"/>
              </w:rPr>
              <w:t>1</w:t>
            </w:r>
            <w:r w:rsidRPr="00503A53">
              <w:rPr>
                <w:rFonts w:eastAsia="Calibri"/>
                <w:color w:val="000000"/>
                <w:lang w:eastAsia="en-US"/>
              </w:rPr>
              <w:t> </w:t>
            </w:r>
            <w:r w:rsidR="00EC37EC">
              <w:rPr>
                <w:rFonts w:eastAsia="Calibri"/>
                <w:color w:val="000000"/>
                <w:lang w:eastAsia="en-US"/>
              </w:rPr>
              <w:t>599</w:t>
            </w:r>
            <w:r w:rsidR="00EC37EC">
              <w:rPr>
                <w:rFonts w:eastAsia="Calibri"/>
                <w:color w:val="000000"/>
                <w:lang w:val="en-US" w:eastAsia="en-US"/>
              </w:rPr>
              <w:t> </w:t>
            </w:r>
            <w:r w:rsidR="00EC37EC">
              <w:rPr>
                <w:rFonts w:eastAsia="Calibri"/>
                <w:color w:val="000000"/>
                <w:lang w:eastAsia="en-US"/>
              </w:rPr>
              <w:t>515,7</w:t>
            </w:r>
            <w:r w:rsidR="00224D20" w:rsidRPr="00224D20">
              <w:rPr>
                <w:rFonts w:eastAsia="Calibri"/>
                <w:color w:val="000000"/>
                <w:lang w:eastAsia="en-US"/>
              </w:rPr>
              <w:t xml:space="preserve"> тыс. руб., в том числе по годам реализации: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2020 г. – 152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996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340,6 тыс. руб.;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2021 г. – 168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047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401,2 тыс. руб.;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2022 г. – 168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219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592,3 тыс. руб.;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2023 г. – 173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366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037,2 тыс. руб.;</w:t>
            </w:r>
          </w:p>
          <w:p w:rsidR="00224D20" w:rsidRPr="00503A53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 xml:space="preserve">на 2024 г. – </w:t>
            </w:r>
            <w:r w:rsidRPr="00503A53">
              <w:rPr>
                <w:rFonts w:eastAsia="Calibri"/>
                <w:color w:val="000000"/>
                <w:lang w:eastAsia="en-US"/>
              </w:rPr>
              <w:t>1</w:t>
            </w:r>
            <w:r w:rsidR="00EC37EC">
              <w:rPr>
                <w:rFonts w:eastAsia="Calibri"/>
                <w:color w:val="000000"/>
                <w:lang w:eastAsia="en-US"/>
              </w:rPr>
              <w:t>80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 </w:t>
            </w:r>
            <w:r w:rsidR="00EC37EC">
              <w:rPr>
                <w:rFonts w:eastAsia="Calibri"/>
                <w:color w:val="000000"/>
                <w:lang w:eastAsia="en-US"/>
              </w:rPr>
              <w:t>230 854,</w:t>
            </w:r>
            <w:r w:rsidR="003E47A9">
              <w:rPr>
                <w:rFonts w:eastAsia="Calibri"/>
                <w:color w:val="000000"/>
                <w:lang w:eastAsia="en-US"/>
              </w:rPr>
              <w:t>2</w:t>
            </w:r>
            <w:r w:rsidRPr="00503A53">
              <w:rPr>
                <w:rFonts w:eastAsia="Calibri"/>
                <w:color w:val="000000"/>
                <w:lang w:eastAsia="en-US"/>
              </w:rPr>
              <w:t xml:space="preserve"> тыс. руб.;</w:t>
            </w:r>
          </w:p>
          <w:p w:rsidR="00B01658" w:rsidRPr="008148A3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503A53">
              <w:rPr>
                <w:rFonts w:eastAsia="Calibri"/>
                <w:color w:val="000000"/>
                <w:lang w:eastAsia="en-US"/>
              </w:rPr>
              <w:t>на 2025 г. – 178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 </w:t>
            </w:r>
            <w:r w:rsidRPr="00503A53">
              <w:rPr>
                <w:rFonts w:eastAsia="Calibri"/>
                <w:color w:val="000000"/>
                <w:lang w:eastAsia="en-US"/>
              </w:rPr>
              <w:t>7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39 290</w:t>
            </w:r>
            <w:r w:rsidR="00503A53">
              <w:rPr>
                <w:rFonts w:eastAsia="Calibri"/>
                <w:color w:val="000000"/>
                <w:lang w:eastAsia="en-US"/>
              </w:rPr>
              <w:t>,2</w:t>
            </w:r>
            <w:r w:rsidRPr="00224D20">
              <w:rPr>
                <w:rFonts w:eastAsia="Calibri"/>
                <w:color w:val="000000"/>
                <w:lang w:eastAsia="en-US"/>
              </w:rPr>
              <w:t xml:space="preserve"> тыс. руб.</w:t>
            </w:r>
          </w:p>
          <w:p w:rsidR="00B01658" w:rsidRPr="008148A3" w:rsidRDefault="00B01658" w:rsidP="00AB6B22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Общий объем финансиров</w:t>
            </w:r>
            <w:r w:rsidR="00030418">
              <w:rPr>
                <w:rFonts w:eastAsia="Calibri"/>
                <w:color w:val="000000"/>
                <w:lang w:eastAsia="en-US"/>
              </w:rPr>
              <w:t>ания государственной программы</w:t>
            </w:r>
            <w:r w:rsidR="00030418" w:rsidRPr="008148A3">
              <w:rPr>
                <w:rFonts w:eastAsia="Calibri"/>
                <w:color w:val="000000"/>
                <w:lang w:eastAsia="en-US"/>
              </w:rPr>
              <w:br/>
            </w:r>
            <w:r w:rsidRPr="008148A3">
              <w:rPr>
                <w:rFonts w:eastAsia="Calibri"/>
                <w:color w:val="000000"/>
                <w:lang w:eastAsia="en-US"/>
              </w:rPr>
              <w:t>из федерального бюджета  – 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333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924,2 тыс. руб.,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в том числе по годам реализации: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2020 г. – 971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386,0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2021 г. – 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670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328,0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2022 г. – 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965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784,7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2023 г. – 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711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366,5 тыс. руб.;</w:t>
            </w:r>
          </w:p>
          <w:p w:rsidR="00B01658" w:rsidRPr="000E07D1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0E07D1">
              <w:rPr>
                <w:rFonts w:eastAsia="Calibri"/>
                <w:color w:val="000000"/>
                <w:lang w:eastAsia="en-US"/>
              </w:rPr>
              <w:t>на 2024 г. – 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0E07D1">
              <w:rPr>
                <w:rFonts w:eastAsia="Calibri"/>
                <w:color w:val="000000"/>
                <w:lang w:eastAsia="en-US"/>
              </w:rPr>
              <w:t>382,6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0E07D1">
              <w:rPr>
                <w:rFonts w:eastAsia="Calibri"/>
                <w:color w:val="000000"/>
                <w:lang w:eastAsia="en-US"/>
              </w:rPr>
              <w:t>на 2025 г. – 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0E07D1">
              <w:rPr>
                <w:rFonts w:eastAsia="Calibri"/>
                <w:color w:val="000000"/>
                <w:lang w:eastAsia="en-US"/>
              </w:rPr>
              <w:t>676,4 тыс. руб.</w:t>
            </w:r>
          </w:p>
          <w:p w:rsidR="00410687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Общий объем финансирования государственной программы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 xml:space="preserve">из бюджета Санкт-Петербурга – </w:t>
            </w:r>
            <w:r w:rsidRPr="00503A53">
              <w:rPr>
                <w:rFonts w:eastAsia="Calibri"/>
                <w:color w:val="000000"/>
                <w:lang w:eastAsia="en-US"/>
              </w:rPr>
              <w:t>1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 </w:t>
            </w:r>
            <w:r w:rsidRPr="00503A53">
              <w:rPr>
                <w:rFonts w:eastAsia="Calibri"/>
                <w:color w:val="000000"/>
                <w:lang w:eastAsia="en-US"/>
              </w:rPr>
              <w:t>01</w:t>
            </w:r>
            <w:r w:rsidR="00EC37EC">
              <w:rPr>
                <w:rFonts w:eastAsia="Calibri"/>
                <w:color w:val="000000"/>
                <w:lang w:eastAsia="en-US"/>
              </w:rPr>
              <w:t>4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 </w:t>
            </w:r>
            <w:r w:rsidR="00EC37EC">
              <w:rPr>
                <w:rFonts w:eastAsia="Calibri"/>
                <w:color w:val="000000"/>
                <w:lang w:eastAsia="en-US"/>
              </w:rPr>
              <w:t>265 591,5</w:t>
            </w:r>
            <w:r w:rsidRPr="00224D20">
              <w:rPr>
                <w:rFonts w:eastAsia="Calibri"/>
                <w:color w:val="000000"/>
                <w:lang w:eastAsia="en-US"/>
              </w:rPr>
              <w:t xml:space="preserve"> тыс. руб.,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lastRenderedPageBreak/>
              <w:t>в том числе по годам реализации: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2020 г. – 152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024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954,6 тыс. руб.;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2021 г. – 165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377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073,2 тыс. руб.;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2022 г. – 166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253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807,6 тыс. руб.;</w:t>
            </w:r>
          </w:p>
          <w:p w:rsidR="00224D20" w:rsidRPr="00224D20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>на 2023 г. – 171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>654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224D20">
              <w:rPr>
                <w:rFonts w:eastAsia="Calibri"/>
                <w:color w:val="000000"/>
                <w:lang w:eastAsia="en-US"/>
              </w:rPr>
              <w:t xml:space="preserve">670,7 тыс. руб.; </w:t>
            </w:r>
          </w:p>
          <w:p w:rsidR="00224D20" w:rsidRPr="00503A53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224D20">
              <w:rPr>
                <w:rFonts w:eastAsia="Calibri"/>
                <w:color w:val="000000"/>
                <w:lang w:eastAsia="en-US"/>
              </w:rPr>
              <w:t xml:space="preserve">на 2024 г. – </w:t>
            </w:r>
            <w:r w:rsidRPr="00503A53">
              <w:rPr>
                <w:rFonts w:eastAsia="Calibri"/>
                <w:color w:val="000000"/>
                <w:lang w:eastAsia="en-US"/>
              </w:rPr>
              <w:t>1</w:t>
            </w:r>
            <w:r w:rsidR="003E47A9">
              <w:rPr>
                <w:rFonts w:eastAsia="Calibri"/>
                <w:color w:val="000000"/>
                <w:lang w:eastAsia="en-US"/>
              </w:rPr>
              <w:t>80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 </w:t>
            </w:r>
            <w:r w:rsidR="003E47A9">
              <w:rPr>
                <w:rFonts w:eastAsia="Calibri"/>
                <w:color w:val="000000"/>
                <w:lang w:eastAsia="en-US"/>
              </w:rPr>
              <w:t>223 471,6</w:t>
            </w:r>
            <w:r w:rsidRPr="00503A53">
              <w:rPr>
                <w:rFonts w:eastAsia="Calibri"/>
                <w:color w:val="000000"/>
                <w:lang w:eastAsia="en-US"/>
              </w:rPr>
              <w:t xml:space="preserve"> тыс. руб.;</w:t>
            </w:r>
          </w:p>
          <w:p w:rsidR="00B01658" w:rsidRPr="008148A3" w:rsidRDefault="00224D20" w:rsidP="00224D20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503A53">
              <w:rPr>
                <w:rFonts w:eastAsia="Calibri"/>
                <w:color w:val="000000"/>
                <w:lang w:eastAsia="en-US"/>
              </w:rPr>
              <w:t>на 2025 г. – 178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 </w:t>
            </w:r>
            <w:r w:rsidRPr="00503A53">
              <w:rPr>
                <w:rFonts w:eastAsia="Calibri"/>
                <w:color w:val="000000"/>
                <w:lang w:eastAsia="en-US"/>
              </w:rPr>
              <w:t>7</w:t>
            </w:r>
            <w:r w:rsidR="00503A53" w:rsidRPr="00503A53">
              <w:rPr>
                <w:rFonts w:eastAsia="Calibri"/>
                <w:color w:val="000000"/>
                <w:lang w:eastAsia="en-US"/>
              </w:rPr>
              <w:t>31 613,</w:t>
            </w:r>
            <w:r w:rsidR="00503A53">
              <w:rPr>
                <w:rFonts w:eastAsia="Calibri"/>
                <w:color w:val="000000"/>
                <w:lang w:eastAsia="en-US"/>
              </w:rPr>
              <w:t>8</w:t>
            </w:r>
            <w:r w:rsidRPr="00224D20">
              <w:rPr>
                <w:rFonts w:eastAsia="Calibri"/>
                <w:color w:val="000000"/>
                <w:lang w:eastAsia="en-US"/>
              </w:rPr>
              <w:t xml:space="preserve"> тыс. руб.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 xml:space="preserve">Общий объем финансирования региональных проектов 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>в рамках государственной программы – 8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087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162,2 тыс. руб.,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в том числе по годам реализации: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2020 г. – 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142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401,0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2021 г. – 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530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541,7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2022 г. – 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090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384,8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2023 г. – 568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392,8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2024 г. – 864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083,5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2025 г. – 0,0 тыс. руб.</w:t>
            </w:r>
          </w:p>
          <w:p w:rsidR="00B01658" w:rsidRPr="008148A3" w:rsidRDefault="00B01658" w:rsidP="00AB6B22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 xml:space="preserve">Общий объем финансирования региональных проектов 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>в рамках государственной программы из федерального бюджета   – 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312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852,2 тыс. руб.,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в том числе по годам реализации: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2020 г. – 443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480,5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2021 г. – 333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137,9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2022 г. – 395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461,0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2023 г. – 140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772,8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2024 г. – 0,0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2025 г. – 0,0 тыс. руб.</w:t>
            </w:r>
          </w:p>
          <w:p w:rsidR="00B01658" w:rsidRPr="008148A3" w:rsidRDefault="00B01658" w:rsidP="00AB6B22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 xml:space="preserve">Общий объем финансирования региональных проектов 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 xml:space="preserve">в рамках государственной программы из бюджета </w:t>
            </w:r>
            <w:r w:rsidRPr="008148A3">
              <w:rPr>
                <w:rFonts w:eastAsia="Calibri"/>
                <w:color w:val="000000"/>
                <w:lang w:eastAsia="en-US"/>
              </w:rPr>
              <w:br/>
              <w:t>Санкт-Петербурга – 6 774</w:t>
            </w:r>
            <w:r w:rsidRPr="008148A3">
              <w:rPr>
                <w:rFonts w:eastAsia="Calibri"/>
                <w:color w:val="000000"/>
                <w:lang w:val="en-US"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310,0 тыс. руб.,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в том числе по годам реализации: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2020 г. – 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698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920,5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2021 г. – 2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197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403,8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2022 г. – 1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694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923,8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2023 г. – 427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620,0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rFonts w:eastAsia="Calibri"/>
                <w:color w:val="000000"/>
                <w:lang w:eastAsia="en-US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2024 г. – 864</w:t>
            </w:r>
            <w:r w:rsidR="00503A53">
              <w:rPr>
                <w:rFonts w:eastAsia="Calibri"/>
                <w:color w:val="000000"/>
                <w:lang w:eastAsia="en-US"/>
              </w:rPr>
              <w:t> </w:t>
            </w:r>
            <w:r w:rsidRPr="008148A3">
              <w:rPr>
                <w:rFonts w:eastAsia="Calibri"/>
                <w:color w:val="000000"/>
                <w:lang w:eastAsia="en-US"/>
              </w:rPr>
              <w:t>083,5 тыс. руб.;</w:t>
            </w:r>
          </w:p>
          <w:p w:rsidR="00B01658" w:rsidRPr="008148A3" w:rsidRDefault="00B01658" w:rsidP="00BE0165">
            <w:pPr>
              <w:autoSpaceDE w:val="0"/>
              <w:autoSpaceDN w:val="0"/>
              <w:adjustRightInd w:val="0"/>
              <w:ind w:left="79"/>
              <w:jc w:val="both"/>
              <w:rPr>
                <w:color w:val="000000"/>
                <w:sz w:val="20"/>
                <w:szCs w:val="20"/>
              </w:rPr>
            </w:pPr>
            <w:r w:rsidRPr="008148A3">
              <w:rPr>
                <w:rFonts w:eastAsia="Calibri"/>
                <w:color w:val="000000"/>
                <w:lang w:eastAsia="en-US"/>
              </w:rPr>
              <w:t>на 2025 г. – 0,0 тыс. руб.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F77AC2" w:rsidRDefault="00F77AC2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F77AC2" w:rsidRDefault="00F77AC2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F77AC2" w:rsidRDefault="00F77AC2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F77AC2" w:rsidRDefault="00F77AC2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F77AC2" w:rsidRDefault="00F77AC2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01658" w:rsidRPr="00231175" w:rsidRDefault="00B01658" w:rsidP="00753BF4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31175">
              <w:rPr>
                <w:rFonts w:eastAsia="Calibri"/>
                <w:lang w:eastAsia="en-US"/>
              </w:rPr>
              <w:t>».</w:t>
            </w:r>
          </w:p>
        </w:tc>
      </w:tr>
    </w:tbl>
    <w:p w:rsidR="00F12EC8" w:rsidRPr="00231175" w:rsidRDefault="00F12EC8" w:rsidP="00F12EC8">
      <w:pPr>
        <w:tabs>
          <w:tab w:val="left" w:pos="0"/>
          <w:tab w:val="left" w:pos="709"/>
        </w:tabs>
        <w:contextualSpacing/>
        <w:jc w:val="both"/>
        <w:rPr>
          <w:rFonts w:eastAsia="Calibri"/>
          <w:szCs w:val="22"/>
          <w:lang w:eastAsia="en-US"/>
        </w:rPr>
        <w:sectPr w:rsidR="00F12EC8" w:rsidRPr="00231175" w:rsidSect="00DE0780">
          <w:headerReference w:type="default" r:id="rId11"/>
          <w:headerReference w:type="first" r:id="rId12"/>
          <w:pgSz w:w="11906" w:h="16838"/>
          <w:pgMar w:top="1134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:rsidR="00F12EC8" w:rsidRPr="00231175" w:rsidRDefault="000E07D1" w:rsidP="005F4558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>Пункты 1 и 2</w:t>
      </w:r>
      <w:r w:rsidR="00F12EC8" w:rsidRPr="00231175">
        <w:rPr>
          <w:rFonts w:ascii="Times New Roman" w:hAnsi="Times New Roman"/>
          <w:sz w:val="24"/>
          <w:szCs w:val="24"/>
        </w:rPr>
        <w:t xml:space="preserve"> таблицы 3 раздела 7 приложения к постановлению изложить в следующей редакции</w:t>
      </w:r>
      <w:r w:rsidR="00F12EC8" w:rsidRPr="00231175">
        <w:rPr>
          <w:rFonts w:ascii="Times New Roman" w:hAnsi="Times New Roman"/>
          <w:b/>
          <w:sz w:val="20"/>
          <w:szCs w:val="20"/>
        </w:rPr>
        <w:t>:</w:t>
      </w:r>
    </w:p>
    <w:p w:rsidR="00F12EC8" w:rsidRPr="00231175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9"/>
        <w:gridCol w:w="345"/>
        <w:gridCol w:w="1797"/>
        <w:gridCol w:w="1526"/>
        <w:gridCol w:w="1278"/>
        <w:gridCol w:w="1105"/>
        <w:gridCol w:w="1357"/>
        <w:gridCol w:w="1357"/>
        <w:gridCol w:w="1357"/>
        <w:gridCol w:w="1357"/>
        <w:gridCol w:w="1357"/>
        <w:gridCol w:w="1357"/>
        <w:gridCol w:w="1464"/>
        <w:gridCol w:w="329"/>
      </w:tblGrid>
      <w:tr w:rsidR="00224D20" w:rsidRPr="00231175" w:rsidTr="00AB6B22">
        <w:trPr>
          <w:trHeight w:val="260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 xml:space="preserve">  « </w:t>
            </w:r>
          </w:p>
        </w:tc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 xml:space="preserve">Бюджет </w:t>
            </w:r>
            <w:r w:rsidRPr="00231175">
              <w:rPr>
                <w:spacing w:val="-6"/>
                <w:sz w:val="20"/>
                <w:szCs w:val="20"/>
              </w:rPr>
              <w:br/>
            </w:r>
            <w:r w:rsidRPr="00231175">
              <w:rPr>
                <w:spacing w:val="-10"/>
                <w:sz w:val="20"/>
                <w:szCs w:val="20"/>
              </w:rPr>
              <w:t>Санкт-Петербурга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 часть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AB6B22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698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920,5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197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403,8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694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923,8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427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620,0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755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441,9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6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774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310,0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24D20" w:rsidRPr="00231175" w:rsidTr="00AB6B22">
        <w:trPr>
          <w:trHeight w:val="557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AB6B22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790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429,2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10 267 337,4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12 869 159,6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14 966 787,9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 w:rsidR="00EC37EC">
              <w:rPr>
                <w:spacing w:val="-6"/>
                <w:sz w:val="20"/>
                <w:szCs w:val="20"/>
              </w:rPr>
              <w:t>7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="00EC37EC">
              <w:rPr>
                <w:spacing w:val="-6"/>
                <w:sz w:val="20"/>
                <w:szCs w:val="20"/>
              </w:rPr>
              <w:t>935 748,3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="00D77A1A">
              <w:rPr>
                <w:spacing w:val="-6"/>
                <w:sz w:val="20"/>
                <w:szCs w:val="20"/>
              </w:rPr>
              <w:t>772 456,2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</w:t>
            </w:r>
            <w:r w:rsidR="00EC37EC">
              <w:rPr>
                <w:spacing w:val="-6"/>
                <w:sz w:val="20"/>
                <w:szCs w:val="20"/>
              </w:rPr>
              <w:t>4</w:t>
            </w:r>
            <w:r w:rsidRPr="00D008FA">
              <w:rPr>
                <w:spacing w:val="-6"/>
                <w:sz w:val="20"/>
                <w:szCs w:val="20"/>
              </w:rPr>
              <w:t> </w:t>
            </w:r>
            <w:r w:rsidR="00EC37EC">
              <w:rPr>
                <w:spacing w:val="-6"/>
                <w:sz w:val="20"/>
                <w:szCs w:val="20"/>
              </w:rPr>
              <w:t>601 918,6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24D20" w:rsidRPr="00231175" w:rsidTr="00AB6B22">
        <w:trPr>
          <w:trHeight w:val="17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AB6B22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9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489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349,7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12 464 741,2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14 564 083,4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15 394 407,9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 w:rsidR="00EC37EC">
              <w:rPr>
                <w:spacing w:val="-6"/>
                <w:sz w:val="20"/>
                <w:szCs w:val="20"/>
              </w:rPr>
              <w:t>8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="00EC37EC">
              <w:rPr>
                <w:spacing w:val="-6"/>
                <w:sz w:val="20"/>
                <w:szCs w:val="20"/>
              </w:rPr>
              <w:t>691 190,2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</w:t>
            </w:r>
            <w:r w:rsidR="00503A53">
              <w:rPr>
                <w:spacing w:val="-6"/>
                <w:sz w:val="20"/>
                <w:szCs w:val="20"/>
              </w:rPr>
              <w:t> </w:t>
            </w:r>
            <w:r w:rsidR="00D77A1A">
              <w:rPr>
                <w:spacing w:val="-6"/>
                <w:sz w:val="20"/>
                <w:szCs w:val="20"/>
              </w:rPr>
              <w:t>772 456,2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EC37EC" w:rsidP="00EC37EC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81</w:t>
            </w:r>
            <w:r w:rsidR="00224D20" w:rsidRPr="00D008FA">
              <w:rPr>
                <w:spacing w:val="-6"/>
                <w:sz w:val="20"/>
                <w:szCs w:val="20"/>
              </w:rPr>
              <w:t> </w:t>
            </w:r>
            <w:r>
              <w:rPr>
                <w:spacing w:val="-6"/>
                <w:sz w:val="20"/>
                <w:szCs w:val="20"/>
              </w:rPr>
              <w:t>376 228,6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175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B22" w:rsidRDefault="00AB6B22" w:rsidP="00AB6B22">
            <w:pPr>
              <w:ind w:left="-1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Текущие</w:t>
            </w:r>
          </w:p>
          <w:p w:rsidR="00AB6B22" w:rsidRPr="00231175" w:rsidRDefault="00AB6B22" w:rsidP="00AB6B22">
            <w:pPr>
              <w:ind w:left="-1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</w:t>
            </w:r>
            <w:r w:rsidRPr="00231175">
              <w:rPr>
                <w:spacing w:val="-6"/>
                <w:sz w:val="20"/>
                <w:szCs w:val="20"/>
              </w:rPr>
              <w:t>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535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604,9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152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912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332,0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151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689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724,2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156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260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262,8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161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532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281,4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167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959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157,6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932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889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362,9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13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8148A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152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024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954,6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165 377 073,2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166 253 807,6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171 654 670,7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80 223 471,6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178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31 613,8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01</w:t>
            </w:r>
            <w:r>
              <w:rPr>
                <w:spacing w:val="-6"/>
                <w:sz w:val="20"/>
                <w:szCs w:val="20"/>
              </w:rPr>
              <w:t>4 265 591,5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298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 часть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443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480,5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333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137,9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395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461,0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140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772,8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312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852,2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384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764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764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23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443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480,5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097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137,9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395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461,0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772,8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076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852,2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133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B22" w:rsidRDefault="00AB6B22" w:rsidP="007F1440">
            <w:pPr>
              <w:ind w:left="-1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Текущие</w:t>
            </w:r>
          </w:p>
          <w:p w:rsidR="00AB6B22" w:rsidRPr="00231175" w:rsidRDefault="00AB6B22" w:rsidP="007F1440">
            <w:pPr>
              <w:ind w:left="-1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</w:t>
            </w:r>
            <w:r w:rsidRPr="00231175">
              <w:rPr>
                <w:spacing w:val="-6"/>
                <w:sz w:val="20"/>
                <w:szCs w:val="20"/>
              </w:rPr>
              <w:t>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527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905,5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573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190,1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570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323,7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570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593,7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382,6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676,4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257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072,0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13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8148A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971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386,0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670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328,0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965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784,7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711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366,5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382,6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676,4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333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924,2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411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41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277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137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B22" w:rsidRDefault="00AB6B22" w:rsidP="007F1440">
            <w:pPr>
              <w:ind w:left="-1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Текущие</w:t>
            </w:r>
          </w:p>
          <w:p w:rsidR="00AB6B22" w:rsidRPr="00231175" w:rsidRDefault="00AB6B22" w:rsidP="007F1440">
            <w:pPr>
              <w:ind w:left="-111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</w:t>
            </w:r>
            <w:r w:rsidRPr="00231175">
              <w:rPr>
                <w:spacing w:val="-6"/>
                <w:sz w:val="20"/>
                <w:szCs w:val="20"/>
              </w:rPr>
              <w:t>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14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8148A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25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142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401,0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530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541,7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090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384,8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568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392,8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755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441,9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8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087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162,2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276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790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429,2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11 031 337,4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12 869 159,6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14 966 787,9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7 936 748,3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</w:t>
            </w:r>
            <w:r>
              <w:rPr>
                <w:spacing w:val="-6"/>
                <w:sz w:val="20"/>
                <w:szCs w:val="20"/>
              </w:rPr>
              <w:t> 772 456,2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5</w:t>
            </w:r>
            <w:r w:rsidRPr="00D008FA">
              <w:rPr>
                <w:spacing w:val="-6"/>
                <w:sz w:val="20"/>
                <w:szCs w:val="20"/>
              </w:rPr>
              <w:t> </w:t>
            </w:r>
            <w:r>
              <w:rPr>
                <w:spacing w:val="-6"/>
                <w:sz w:val="20"/>
                <w:szCs w:val="20"/>
              </w:rPr>
              <w:t>365 918,6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254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9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932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830,2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13 561 879,1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14 959 544,4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15 535 180,7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8 691 190,2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10</w:t>
            </w:r>
            <w:r>
              <w:rPr>
                <w:spacing w:val="-6"/>
                <w:sz w:val="20"/>
                <w:szCs w:val="20"/>
              </w:rPr>
              <w:t> 772 456,2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8</w:t>
            </w:r>
            <w:r>
              <w:rPr>
                <w:spacing w:val="-6"/>
                <w:sz w:val="20"/>
                <w:szCs w:val="20"/>
              </w:rPr>
              <w:t>3</w:t>
            </w:r>
            <w:r w:rsidRPr="00D008FA">
              <w:rPr>
                <w:spacing w:val="-6"/>
                <w:sz w:val="20"/>
                <w:szCs w:val="20"/>
              </w:rPr>
              <w:t> </w:t>
            </w:r>
            <w:r>
              <w:rPr>
                <w:spacing w:val="-6"/>
                <w:sz w:val="20"/>
                <w:szCs w:val="20"/>
              </w:rPr>
              <w:t>453 080,8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AB6B22">
        <w:trPr>
          <w:trHeight w:val="449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 часть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B22" w:rsidRPr="00231175" w:rsidRDefault="00AB6B22" w:rsidP="007F1440">
            <w:pPr>
              <w:ind w:left="-113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 </w:t>
            </w: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143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063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510,4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154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485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522,1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153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260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157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830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856,5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161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539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664,0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167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966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834,0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938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146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434,9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B6B22" w:rsidRPr="00231175" w:rsidTr="007F1440">
        <w:trPr>
          <w:trHeight w:val="412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AB6B22" w:rsidRPr="00231175" w:rsidRDefault="00AB6B2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E44044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152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996</w:t>
            </w:r>
            <w:r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340,6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168 047 401,2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168 219 592,3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173 366 037,2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80 230 854,2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178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</w:t>
            </w:r>
            <w:r>
              <w:rPr>
                <w:spacing w:val="-6"/>
                <w:sz w:val="20"/>
                <w:szCs w:val="20"/>
              </w:rPr>
              <w:t>39 290,2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AB6B22" w:rsidRPr="00D008FA" w:rsidRDefault="00AB6B22" w:rsidP="00EC37EC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02</w:t>
            </w:r>
            <w:r>
              <w:rPr>
                <w:spacing w:val="-6"/>
                <w:sz w:val="20"/>
                <w:szCs w:val="20"/>
              </w:rPr>
              <w:t>1 599 515,7</w:t>
            </w:r>
          </w:p>
        </w:tc>
        <w:tc>
          <w:tcPr>
            <w:tcW w:w="101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AB6B22" w:rsidRPr="00231175" w:rsidRDefault="00AB6B2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</w:tbl>
    <w:p w:rsidR="00F12EC8" w:rsidRPr="00231175" w:rsidRDefault="00F12EC8" w:rsidP="00F12EC8">
      <w:r w:rsidRPr="00231175"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9"/>
        <w:gridCol w:w="345"/>
        <w:gridCol w:w="1796"/>
        <w:gridCol w:w="1666"/>
        <w:gridCol w:w="1174"/>
        <w:gridCol w:w="1050"/>
        <w:gridCol w:w="1357"/>
        <w:gridCol w:w="1357"/>
        <w:gridCol w:w="1357"/>
        <w:gridCol w:w="1357"/>
        <w:gridCol w:w="1357"/>
        <w:gridCol w:w="1357"/>
        <w:gridCol w:w="1402"/>
        <w:gridCol w:w="411"/>
      </w:tblGrid>
      <w:tr w:rsidR="00224D20" w:rsidRPr="00231175" w:rsidTr="00543A2A">
        <w:trPr>
          <w:trHeight w:val="303"/>
        </w:trPr>
        <w:tc>
          <w:tcPr>
            <w:tcW w:w="98" w:type="pct"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 xml:space="preserve">Бюджет </w:t>
            </w:r>
            <w:r w:rsidRPr="00231175">
              <w:rPr>
                <w:spacing w:val="-6"/>
                <w:sz w:val="20"/>
                <w:szCs w:val="20"/>
              </w:rPr>
              <w:br/>
            </w:r>
            <w:r w:rsidRPr="00231175">
              <w:rPr>
                <w:spacing w:val="-10"/>
                <w:sz w:val="20"/>
                <w:szCs w:val="20"/>
              </w:rPr>
              <w:t>Санкт-Петербурга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E44044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24D20" w:rsidRPr="00231175" w:rsidTr="00543A2A">
        <w:trPr>
          <w:trHeight w:val="27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928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918,9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2 638 809,5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70</w:t>
            </w:r>
            <w:r w:rsidR="00D77A1A">
              <w:rPr>
                <w:spacing w:val="-6"/>
                <w:sz w:val="20"/>
                <w:szCs w:val="20"/>
              </w:rPr>
              <w:t>6 </w:t>
            </w:r>
            <w:r w:rsidRPr="00D008FA">
              <w:rPr>
                <w:spacing w:val="-6"/>
                <w:sz w:val="20"/>
                <w:szCs w:val="20"/>
              </w:rPr>
              <w:t>934,9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 w:rsidR="00D77A1A">
              <w:rPr>
                <w:spacing w:val="-6"/>
                <w:sz w:val="20"/>
                <w:szCs w:val="20"/>
              </w:rPr>
              <w:t> 580 783,1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17 </w:t>
            </w:r>
            <w:r w:rsidR="00D77A1A">
              <w:rPr>
                <w:spacing w:val="-6"/>
                <w:sz w:val="20"/>
                <w:szCs w:val="20"/>
              </w:rPr>
              <w:t>863 035,0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24D20" w:rsidRPr="00231175" w:rsidTr="00543A2A">
        <w:trPr>
          <w:trHeight w:val="269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928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918,9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2 638 809,5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70</w:t>
            </w:r>
            <w:r w:rsidR="00D77A1A">
              <w:rPr>
                <w:spacing w:val="-6"/>
                <w:sz w:val="20"/>
                <w:szCs w:val="20"/>
              </w:rPr>
              <w:t>6 </w:t>
            </w:r>
            <w:r w:rsidRPr="00D008FA">
              <w:rPr>
                <w:spacing w:val="-6"/>
                <w:sz w:val="20"/>
                <w:szCs w:val="20"/>
              </w:rPr>
              <w:t>934,9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 w:rsidR="00D77A1A">
              <w:rPr>
                <w:spacing w:val="-6"/>
                <w:sz w:val="20"/>
                <w:szCs w:val="20"/>
              </w:rPr>
              <w:t> 580 783,1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17</w:t>
            </w:r>
            <w:r w:rsidR="00D77A1A">
              <w:rPr>
                <w:spacing w:val="-6"/>
                <w:sz w:val="20"/>
                <w:szCs w:val="20"/>
              </w:rPr>
              <w:t> 863 035,0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24D20" w:rsidRPr="00231175" w:rsidTr="00543A2A">
        <w:trPr>
          <w:trHeight w:val="257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224D20" w:rsidRPr="00231175" w:rsidRDefault="00224D20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321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953,5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55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281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860,2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753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729,9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56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954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933,1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59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221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401,1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578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074,6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224D20" w:rsidRPr="00D008FA" w:rsidRDefault="00224D20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339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111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952,4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224D20" w:rsidRPr="00231175" w:rsidRDefault="00224D20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25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250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872,4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57 920 669,7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58 534 638,5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61 181 613,1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92</w:t>
            </w:r>
            <w:r w:rsidR="00D77A1A">
              <w:rPr>
                <w:spacing w:val="-6"/>
                <w:sz w:val="20"/>
                <w:szCs w:val="20"/>
              </w:rPr>
              <w:t>8 </w:t>
            </w:r>
            <w:r w:rsidRPr="00D008FA">
              <w:rPr>
                <w:spacing w:val="-6"/>
                <w:sz w:val="20"/>
                <w:szCs w:val="20"/>
              </w:rPr>
              <w:t>336,0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63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</w:t>
            </w:r>
            <w:r w:rsidR="00D77A1A">
              <w:rPr>
                <w:spacing w:val="-6"/>
                <w:sz w:val="20"/>
                <w:szCs w:val="20"/>
              </w:rPr>
              <w:t>58 857,7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35</w:t>
            </w:r>
            <w:r w:rsidR="00D77A1A">
              <w:rPr>
                <w:spacing w:val="-6"/>
                <w:sz w:val="20"/>
                <w:szCs w:val="20"/>
              </w:rPr>
              <w:t>6</w:t>
            </w:r>
            <w:r w:rsidRPr="00D008FA">
              <w:rPr>
                <w:spacing w:val="-6"/>
                <w:sz w:val="20"/>
                <w:szCs w:val="20"/>
              </w:rPr>
              <w:t> </w:t>
            </w:r>
            <w:r w:rsidR="00D77A1A">
              <w:rPr>
                <w:spacing w:val="-6"/>
                <w:sz w:val="20"/>
                <w:szCs w:val="20"/>
              </w:rPr>
              <w:t>974 987,4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27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27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28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764</w:t>
            </w:r>
            <w:r w:rsidR="00D77A1A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000,0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31175" w:rsidRPr="00231175" w:rsidTr="00543A2A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31175" w:rsidRPr="00231175" w:rsidTr="00543A2A">
        <w:trPr>
          <w:trHeight w:val="389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31175" w:rsidRPr="00231175" w:rsidTr="00543A2A">
        <w:trPr>
          <w:trHeight w:val="23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31175" w:rsidRPr="00231175" w:rsidTr="00543A2A">
        <w:trPr>
          <w:trHeight w:val="228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31175" w:rsidRPr="00231175" w:rsidTr="00543A2A">
        <w:trPr>
          <w:trHeight w:val="28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12EC8" w:rsidRPr="00231175" w:rsidRDefault="00F12EC8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12EC8" w:rsidRPr="00231175" w:rsidRDefault="00F12EC8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184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3 402 809,5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70</w:t>
            </w:r>
            <w:r w:rsidR="00D77A1A">
              <w:rPr>
                <w:spacing w:val="-6"/>
                <w:sz w:val="20"/>
                <w:szCs w:val="20"/>
              </w:rPr>
              <w:t>6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934,9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 w:rsidR="00D77A1A">
              <w:rPr>
                <w:spacing w:val="-6"/>
                <w:sz w:val="20"/>
                <w:szCs w:val="20"/>
              </w:rPr>
              <w:t> 580 783,1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18 6</w:t>
            </w:r>
            <w:r w:rsidR="00D77A1A">
              <w:rPr>
                <w:spacing w:val="-6"/>
                <w:sz w:val="20"/>
                <w:szCs w:val="20"/>
              </w:rPr>
              <w:t>27 035,0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185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3 402 809,5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2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70</w:t>
            </w:r>
            <w:r w:rsidR="00D77A1A">
              <w:rPr>
                <w:spacing w:val="-6"/>
                <w:sz w:val="20"/>
                <w:szCs w:val="20"/>
              </w:rPr>
              <w:t>6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934,9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</w:t>
            </w:r>
            <w:r w:rsidR="00D77A1A">
              <w:rPr>
                <w:spacing w:val="-6"/>
                <w:sz w:val="20"/>
                <w:szCs w:val="20"/>
              </w:rPr>
              <w:t> 580 783,1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18 6</w:t>
            </w:r>
            <w:r w:rsidR="00D77A1A">
              <w:rPr>
                <w:spacing w:val="-6"/>
                <w:sz w:val="20"/>
                <w:szCs w:val="20"/>
              </w:rPr>
              <w:t>27 035,0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F6E32" w:rsidRPr="00231175" w:rsidTr="00543A2A">
        <w:trPr>
          <w:trHeight w:val="471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231175" w:rsidRDefault="00BF6E3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BF6E32" w:rsidRPr="00231175" w:rsidRDefault="00BF6E32" w:rsidP="00BF6E32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E32" w:rsidRPr="00E44044" w:rsidRDefault="00BF6E32" w:rsidP="00503A53">
            <w:pPr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E44044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321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953,5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55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281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860,2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54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753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729,9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56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954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933,1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59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221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401,1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578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074,6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BF6E32" w:rsidRPr="00D008FA" w:rsidRDefault="00BF6E3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339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111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952,4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BF6E32" w:rsidRPr="00231175" w:rsidRDefault="00BF6E32" w:rsidP="00753BF4">
            <w:pPr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F77AC2" w:rsidRPr="00231175" w:rsidTr="00543A2A">
        <w:trPr>
          <w:trHeight w:val="421"/>
        </w:trPr>
        <w:tc>
          <w:tcPr>
            <w:tcW w:w="98" w:type="pct"/>
            <w:tcBorders>
              <w:top w:val="nil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F77AC2" w:rsidRPr="00231175" w:rsidRDefault="00F77AC2" w:rsidP="00753BF4">
            <w:pPr>
              <w:spacing w:line="192" w:lineRule="auto"/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1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231175" w:rsidRDefault="00F77AC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231175" w:rsidRDefault="00F77AC2" w:rsidP="00753BF4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17" w:type="dxa"/>
            </w:tcMar>
            <w:hideMark/>
          </w:tcPr>
          <w:p w:rsidR="00F77AC2" w:rsidRPr="00231175" w:rsidRDefault="00F77AC2" w:rsidP="00753BF4">
            <w:pPr>
              <w:rPr>
                <w:spacing w:val="-6"/>
                <w:sz w:val="20"/>
                <w:szCs w:val="20"/>
              </w:rPr>
            </w:pPr>
            <w:r w:rsidRPr="00231175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E44044" w:rsidRDefault="00F77AC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E44044">
              <w:rPr>
                <w:spacing w:val="-6"/>
                <w:sz w:val="20"/>
                <w:szCs w:val="20"/>
              </w:rPr>
              <w:t>54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250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E44044">
              <w:rPr>
                <w:spacing w:val="-6"/>
                <w:sz w:val="20"/>
                <w:szCs w:val="20"/>
              </w:rPr>
              <w:t>872,4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D008FA" w:rsidRDefault="00F77AC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58 684 669,7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D008FA" w:rsidRDefault="00F77AC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58 534 638,5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D008FA" w:rsidRDefault="00F77AC2" w:rsidP="00503A53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61 181 613,1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D008FA" w:rsidRDefault="00F77AC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61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92</w:t>
            </w:r>
            <w:r w:rsidR="00D77A1A">
              <w:rPr>
                <w:spacing w:val="-6"/>
                <w:sz w:val="20"/>
                <w:szCs w:val="20"/>
              </w:rPr>
              <w:t>8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336,0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D008FA" w:rsidRDefault="00F77AC2" w:rsidP="00D77A1A">
            <w:pPr>
              <w:jc w:val="center"/>
              <w:rPr>
                <w:spacing w:val="-6"/>
                <w:sz w:val="20"/>
                <w:szCs w:val="20"/>
              </w:rPr>
            </w:pPr>
            <w:r w:rsidRPr="00D008FA">
              <w:rPr>
                <w:spacing w:val="-6"/>
                <w:sz w:val="20"/>
                <w:szCs w:val="20"/>
              </w:rPr>
              <w:t>63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Pr="00D008FA">
              <w:rPr>
                <w:spacing w:val="-6"/>
                <w:sz w:val="20"/>
                <w:szCs w:val="20"/>
              </w:rPr>
              <w:t>1</w:t>
            </w:r>
            <w:r w:rsidR="00D77A1A">
              <w:rPr>
                <w:spacing w:val="-6"/>
                <w:sz w:val="20"/>
                <w:szCs w:val="20"/>
              </w:rPr>
              <w:t>58</w:t>
            </w:r>
            <w:r w:rsidR="005800E4">
              <w:rPr>
                <w:spacing w:val="-6"/>
                <w:sz w:val="20"/>
                <w:szCs w:val="20"/>
              </w:rPr>
              <w:t> </w:t>
            </w:r>
            <w:r w:rsidR="00D77A1A">
              <w:rPr>
                <w:spacing w:val="-6"/>
                <w:sz w:val="20"/>
                <w:szCs w:val="20"/>
              </w:rPr>
              <w:t>857</w:t>
            </w:r>
            <w:r w:rsidRPr="00D008FA">
              <w:rPr>
                <w:spacing w:val="-6"/>
                <w:sz w:val="20"/>
                <w:szCs w:val="20"/>
              </w:rPr>
              <w:t>,</w:t>
            </w:r>
            <w:r w:rsidR="00D77A1A">
              <w:rPr>
                <w:spacing w:val="-6"/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  <w:hideMark/>
          </w:tcPr>
          <w:p w:rsidR="00F77AC2" w:rsidRPr="00D008FA" w:rsidRDefault="005800E4" w:rsidP="005800E4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357 738 987,4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cMar>
              <w:left w:w="17" w:type="dxa"/>
              <w:right w:w="17" w:type="dxa"/>
            </w:tcMar>
          </w:tcPr>
          <w:p w:rsidR="00F77AC2" w:rsidRDefault="00F77AC2" w:rsidP="00503A53">
            <w:pPr>
              <w:rPr>
                <w:spacing w:val="-20"/>
                <w:sz w:val="20"/>
                <w:szCs w:val="20"/>
              </w:rPr>
            </w:pPr>
          </w:p>
          <w:p w:rsidR="00F77AC2" w:rsidRPr="00231175" w:rsidRDefault="00F77AC2" w:rsidP="00503A53">
            <w:pPr>
              <w:rPr>
                <w:spacing w:val="-20"/>
                <w:sz w:val="20"/>
                <w:szCs w:val="20"/>
              </w:rPr>
            </w:pPr>
            <w:r w:rsidRPr="00231175"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6C6885" w:rsidRPr="00231175" w:rsidRDefault="006C6885" w:rsidP="00681C65">
      <w:pPr>
        <w:rPr>
          <w:b/>
          <w:sz w:val="22"/>
          <w:szCs w:val="22"/>
        </w:rPr>
      </w:pPr>
    </w:p>
    <w:p w:rsidR="00F12EC8" w:rsidRPr="00231175" w:rsidRDefault="00EC37EC" w:rsidP="00EC37EC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12EC8" w:rsidRPr="00231175">
        <w:rPr>
          <w:rFonts w:ascii="Times New Roman" w:hAnsi="Times New Roman"/>
          <w:sz w:val="24"/>
          <w:szCs w:val="24"/>
        </w:rPr>
        <w:t>Пункты 2</w:t>
      </w:r>
      <w:r w:rsidR="00591A0B">
        <w:rPr>
          <w:rFonts w:ascii="Times New Roman" w:hAnsi="Times New Roman"/>
          <w:sz w:val="24"/>
          <w:szCs w:val="24"/>
        </w:rPr>
        <w:t xml:space="preserve"> и</w:t>
      </w:r>
      <w:r w:rsidR="00F12EC8" w:rsidRPr="00231175">
        <w:rPr>
          <w:rFonts w:ascii="Times New Roman" w:hAnsi="Times New Roman"/>
          <w:sz w:val="24"/>
          <w:szCs w:val="24"/>
        </w:rPr>
        <w:t xml:space="preserve"> 2.1 таблицы 5 раздела 7 приложения к постановлению изложить в следующей редакции:</w:t>
      </w:r>
    </w:p>
    <w:p w:rsidR="00F12EC8" w:rsidRPr="00231175" w:rsidRDefault="00F12EC8" w:rsidP="00F12EC8">
      <w:pPr>
        <w:pStyle w:val="a8"/>
        <w:keepLines/>
        <w:tabs>
          <w:tab w:val="left" w:pos="567"/>
        </w:tabs>
        <w:adjustRightInd w:val="0"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1"/>
        <w:gridCol w:w="649"/>
        <w:gridCol w:w="2188"/>
        <w:gridCol w:w="2407"/>
        <w:gridCol w:w="1448"/>
        <w:gridCol w:w="1448"/>
        <w:gridCol w:w="1448"/>
        <w:gridCol w:w="1448"/>
        <w:gridCol w:w="1448"/>
        <w:gridCol w:w="1448"/>
        <w:gridCol w:w="1583"/>
        <w:gridCol w:w="541"/>
      </w:tblGrid>
      <w:tr w:rsidR="00681C65" w:rsidRPr="00231175" w:rsidTr="00543A2A">
        <w:trPr>
          <w:trHeight w:val="361"/>
        </w:trPr>
        <w:tc>
          <w:tcPr>
            <w:tcW w:w="131" w:type="pct"/>
            <w:tcBorders>
              <w:right w:val="single" w:sz="4" w:space="0" w:color="auto"/>
            </w:tcBorders>
          </w:tcPr>
          <w:p w:rsidR="00681C65" w:rsidRPr="00231175" w:rsidRDefault="00681C65" w:rsidP="00753BF4">
            <w:pPr>
              <w:keepNext/>
              <w:spacing w:line="216" w:lineRule="auto"/>
              <w:jc w:val="center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«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2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Комитет по  строительству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Бюджет Санкт</w:t>
            </w:r>
            <w:r w:rsidRPr="00231175">
              <w:rPr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7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427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445,5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894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549,1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495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269,3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14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608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345,2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3E47A9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</w:t>
            </w:r>
            <w:r w:rsidR="003E47A9">
              <w:rPr>
                <w:sz w:val="20"/>
                <w:szCs w:val="20"/>
              </w:rPr>
              <w:t>7</w:t>
            </w:r>
            <w:r w:rsidR="005800E4">
              <w:rPr>
                <w:sz w:val="20"/>
                <w:szCs w:val="20"/>
              </w:rPr>
              <w:t> </w:t>
            </w:r>
            <w:r w:rsidR="003E47A9">
              <w:rPr>
                <w:sz w:val="20"/>
                <w:szCs w:val="20"/>
              </w:rPr>
              <w:t>728 081,6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10</w:t>
            </w:r>
            <w:r w:rsidR="005800E4">
              <w:rPr>
                <w:sz w:val="20"/>
                <w:szCs w:val="20"/>
              </w:rPr>
              <w:t> 772 456,2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3E47A9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7</w:t>
            </w:r>
            <w:r w:rsidR="003E47A9">
              <w:rPr>
                <w:sz w:val="20"/>
                <w:szCs w:val="20"/>
              </w:rPr>
              <w:t>2</w:t>
            </w:r>
            <w:r w:rsidR="005800E4">
              <w:rPr>
                <w:sz w:val="20"/>
                <w:szCs w:val="20"/>
              </w:rPr>
              <w:t> </w:t>
            </w:r>
            <w:r w:rsidR="003E47A9">
              <w:rPr>
                <w:sz w:val="20"/>
                <w:szCs w:val="20"/>
              </w:rPr>
              <w:t>926 146,9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681C65" w:rsidRPr="00231175" w:rsidRDefault="00681C65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81C65" w:rsidRPr="00231175" w:rsidTr="00543A2A">
        <w:trPr>
          <w:trHeight w:val="232"/>
        </w:trPr>
        <w:tc>
          <w:tcPr>
            <w:tcW w:w="131" w:type="pct"/>
            <w:tcBorders>
              <w:right w:val="single" w:sz="4" w:space="0" w:color="auto"/>
            </w:tcBorders>
          </w:tcPr>
          <w:p w:rsidR="00681C65" w:rsidRPr="00231175" w:rsidRDefault="00681C65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Федеральный  бюджет 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681C65" w:rsidRPr="00231175" w:rsidRDefault="00681C65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81C65" w:rsidRPr="00231175" w:rsidTr="00543A2A">
        <w:trPr>
          <w:trHeight w:val="238"/>
        </w:trPr>
        <w:tc>
          <w:tcPr>
            <w:tcW w:w="131" w:type="pct"/>
            <w:tcBorders>
              <w:right w:val="single" w:sz="4" w:space="0" w:color="auto"/>
            </w:tcBorders>
          </w:tcPr>
          <w:p w:rsidR="00681C65" w:rsidRPr="00231175" w:rsidRDefault="00681C65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7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427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445,5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681C65">
              <w:rPr>
                <w:sz w:val="20"/>
                <w:szCs w:val="20"/>
              </w:rPr>
              <w:t>894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549,1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495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269,3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14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608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345,2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3E47A9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7 728 081,6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10</w:t>
            </w:r>
            <w:r w:rsidR="005800E4">
              <w:rPr>
                <w:sz w:val="20"/>
                <w:szCs w:val="20"/>
              </w:rPr>
              <w:t> 772 456,2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3E47A9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2 926 146,9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681C65" w:rsidRPr="00231175" w:rsidRDefault="00681C65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81C65" w:rsidRPr="00231175" w:rsidTr="00543A2A">
        <w:trPr>
          <w:trHeight w:val="346"/>
        </w:trPr>
        <w:tc>
          <w:tcPr>
            <w:tcW w:w="131" w:type="pct"/>
            <w:tcBorders>
              <w:right w:val="single" w:sz="4" w:space="0" w:color="auto"/>
            </w:tcBorders>
          </w:tcPr>
          <w:p w:rsidR="00681C65" w:rsidRPr="00231175" w:rsidRDefault="00681C65" w:rsidP="00753BF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2.1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Бюджет Санкт</w:t>
            </w:r>
            <w:r w:rsidRPr="00231175">
              <w:rPr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900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750,6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610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641,2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3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752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740,3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4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201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984,4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</w:t>
            </w:r>
            <w:r w:rsidR="005800E4">
              <w:rPr>
                <w:sz w:val="20"/>
                <w:szCs w:val="20"/>
              </w:rPr>
              <w:t>89 </w:t>
            </w:r>
            <w:r w:rsidRPr="00681C65">
              <w:rPr>
                <w:sz w:val="20"/>
                <w:szCs w:val="20"/>
              </w:rPr>
              <w:t>281,4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</w:t>
            </w:r>
            <w:r w:rsidR="005800E4">
              <w:rPr>
                <w:sz w:val="20"/>
                <w:szCs w:val="20"/>
              </w:rPr>
              <w:t> 580 783,1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17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</w:t>
            </w:r>
            <w:r w:rsidR="005800E4">
              <w:rPr>
                <w:sz w:val="20"/>
                <w:szCs w:val="20"/>
              </w:rPr>
              <w:t>36 181,0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681C65" w:rsidRPr="00231175" w:rsidRDefault="00681C65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81C65" w:rsidRPr="00231175" w:rsidTr="00543A2A">
        <w:trPr>
          <w:trHeight w:val="307"/>
        </w:trPr>
        <w:tc>
          <w:tcPr>
            <w:tcW w:w="131" w:type="pct"/>
            <w:tcBorders>
              <w:right w:val="single" w:sz="4" w:space="0" w:color="auto"/>
            </w:tcBorders>
          </w:tcPr>
          <w:p w:rsidR="00681C65" w:rsidRPr="00231175" w:rsidRDefault="00681C65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C65" w:rsidRPr="00231175" w:rsidRDefault="00681C65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Федеральный  бюджет 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65" w:rsidRPr="00681C65" w:rsidRDefault="00681C65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-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681C65" w:rsidRPr="00231175" w:rsidRDefault="00681C65" w:rsidP="00753BF4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77AC2" w:rsidRPr="00231175" w:rsidTr="00543A2A">
        <w:trPr>
          <w:trHeight w:val="284"/>
        </w:trPr>
        <w:tc>
          <w:tcPr>
            <w:tcW w:w="131" w:type="pct"/>
            <w:tcBorders>
              <w:right w:val="single" w:sz="4" w:space="0" w:color="auto"/>
            </w:tcBorders>
          </w:tcPr>
          <w:p w:rsidR="00F77AC2" w:rsidRPr="00231175" w:rsidRDefault="00F77AC2" w:rsidP="00753BF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C2" w:rsidRPr="00231175" w:rsidRDefault="00F77AC2" w:rsidP="00753BF4">
            <w:pPr>
              <w:rPr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AC2" w:rsidRPr="00231175" w:rsidRDefault="00F77AC2" w:rsidP="00753BF4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AC2" w:rsidRPr="00231175" w:rsidRDefault="00F77AC2" w:rsidP="00753BF4">
            <w:pPr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900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750</w:t>
            </w:r>
            <w:r w:rsidR="005800E4">
              <w:rPr>
                <w:sz w:val="20"/>
                <w:szCs w:val="20"/>
              </w:rPr>
              <w:t>,</w:t>
            </w:r>
            <w:r w:rsidRPr="00681C6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610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641,2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3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752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740,3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03A53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4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201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984,4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2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6</w:t>
            </w:r>
            <w:r w:rsidR="005800E4">
              <w:rPr>
                <w:sz w:val="20"/>
                <w:szCs w:val="20"/>
              </w:rPr>
              <w:t>89 </w:t>
            </w:r>
            <w:r w:rsidRPr="00681C65">
              <w:rPr>
                <w:sz w:val="20"/>
                <w:szCs w:val="20"/>
              </w:rPr>
              <w:t>281,4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</w:t>
            </w:r>
            <w:r w:rsidR="005800E4">
              <w:rPr>
                <w:sz w:val="20"/>
                <w:szCs w:val="20"/>
              </w:rPr>
              <w:t> 580 783,1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C2" w:rsidRPr="00681C65" w:rsidRDefault="00F77AC2" w:rsidP="005800E4">
            <w:pPr>
              <w:jc w:val="center"/>
              <w:rPr>
                <w:sz w:val="20"/>
                <w:szCs w:val="20"/>
              </w:rPr>
            </w:pPr>
            <w:r w:rsidRPr="00681C65">
              <w:rPr>
                <w:sz w:val="20"/>
                <w:szCs w:val="20"/>
              </w:rPr>
              <w:t>17</w:t>
            </w:r>
            <w:r w:rsidR="005800E4">
              <w:rPr>
                <w:sz w:val="20"/>
                <w:szCs w:val="20"/>
              </w:rPr>
              <w:t> </w:t>
            </w:r>
            <w:r w:rsidRPr="00681C65">
              <w:rPr>
                <w:sz w:val="20"/>
                <w:szCs w:val="20"/>
              </w:rPr>
              <w:t>7</w:t>
            </w:r>
            <w:r w:rsidR="005800E4">
              <w:rPr>
                <w:sz w:val="20"/>
                <w:szCs w:val="20"/>
              </w:rPr>
              <w:t>36 181,0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:rsidR="00F77AC2" w:rsidRPr="00231175" w:rsidRDefault="00F77AC2" w:rsidP="00543A2A">
            <w:pPr>
              <w:ind w:left="-70"/>
              <w:rPr>
                <w:spacing w:val="-20"/>
                <w:sz w:val="20"/>
                <w:szCs w:val="20"/>
              </w:rPr>
            </w:pPr>
            <w:bookmarkStart w:id="0" w:name="_GoBack"/>
            <w:bookmarkEnd w:id="0"/>
            <w:r w:rsidRPr="00231175"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6C6885" w:rsidRPr="00231175" w:rsidRDefault="00EC37EC" w:rsidP="00EC37EC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12EC8" w:rsidRPr="00231175">
        <w:rPr>
          <w:rFonts w:ascii="Times New Roman" w:hAnsi="Times New Roman"/>
          <w:sz w:val="24"/>
          <w:szCs w:val="24"/>
        </w:rPr>
        <w:t>Пункт 6 подраздела 8.1 раздела 8 приложения к постановлению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"/>
        <w:gridCol w:w="653"/>
        <w:gridCol w:w="3089"/>
        <w:gridCol w:w="11703"/>
        <w:gridCol w:w="512"/>
      </w:tblGrid>
      <w:tr w:rsidR="00231175" w:rsidRPr="00231175" w:rsidTr="00A21DD7">
        <w:trPr>
          <w:trHeight w:val="5407"/>
        </w:trPr>
        <w:tc>
          <w:tcPr>
            <w:tcW w:w="134" w:type="pct"/>
            <w:tcBorders>
              <w:right w:val="single" w:sz="4" w:space="0" w:color="auto"/>
            </w:tcBorders>
          </w:tcPr>
          <w:p w:rsidR="00F12EC8" w:rsidRPr="00787109" w:rsidRDefault="00F12EC8" w:rsidP="00753BF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87109">
              <w:rPr>
                <w:rFonts w:eastAsia="Calibri"/>
                <w:sz w:val="20"/>
                <w:szCs w:val="20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C8" w:rsidRPr="00F77AC2" w:rsidRDefault="00F12EC8" w:rsidP="00753BF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C2" w:rsidRPr="00F77AC2" w:rsidRDefault="00F12EC8" w:rsidP="00753BF4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F77AC2">
              <w:rPr>
                <w:rFonts w:eastAsia="Calibr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</w:t>
            </w: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77AC2" w:rsidRPr="00F77AC2" w:rsidRDefault="00F77AC2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F12EC8" w:rsidRPr="00F77AC2" w:rsidRDefault="00F12EC8" w:rsidP="00F77AC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Общий объем фин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ансирования подпрограммы – 357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38 987,4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  тыс. руб., в том числе по годам реализации: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2020 г. – 54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250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872,4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на 2021 г. 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–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 58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684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669,7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2022 г. – 58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534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638,5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2023 г. – 61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181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613,1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2024 г. – 61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92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8 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336,0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2025 г. – 63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58 857,7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 тыс. руб.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подпрограммы 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из федерального бюджета – 764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000,0 тыс. руб.,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2020 г. – 0,0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2021 г. – 764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000,0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2022 г. – 0,0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2023 г. – 0,0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2024 г. – 0,0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из бюджета Санкт-Петербурга – 35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6 974 987,4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  тыс. руб.,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2020 г. – 54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250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872,4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2021 г. – 57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920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669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 xml:space="preserve">,7 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2022 г. – 58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534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638,5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2023 г. – 61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181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613,1 тыс. руб.;</w:t>
            </w:r>
          </w:p>
          <w:p w:rsidR="00681C65" w:rsidRPr="00F77AC2" w:rsidRDefault="00681C65" w:rsidP="00681C6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2024 г. – 61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92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8 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>336,0 тыс. руб.;</w:t>
            </w:r>
          </w:p>
          <w:p w:rsidR="00F12EC8" w:rsidRPr="00F77AC2" w:rsidRDefault="00681C65" w:rsidP="00E4027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77AC2">
              <w:rPr>
                <w:rFonts w:eastAsia="Calibri"/>
                <w:sz w:val="20"/>
                <w:szCs w:val="20"/>
                <w:lang w:eastAsia="en-US"/>
              </w:rPr>
              <w:t>на 2025 г. – 63</w:t>
            </w:r>
            <w:r w:rsidR="00E40275">
              <w:rPr>
                <w:rFonts w:eastAsia="Calibri"/>
                <w:sz w:val="20"/>
                <w:szCs w:val="20"/>
                <w:lang w:eastAsia="en-US"/>
              </w:rPr>
              <w:t> 158 857,7</w:t>
            </w:r>
            <w:r w:rsidRPr="00F77AC2">
              <w:rPr>
                <w:rFonts w:eastAsia="Calibri"/>
                <w:sz w:val="20"/>
                <w:szCs w:val="20"/>
                <w:lang w:eastAsia="en-US"/>
              </w:rPr>
              <w:t xml:space="preserve"> тыс. руб.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A21DD7" w:rsidRDefault="00A21DD7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A21DD7" w:rsidRDefault="00A21DD7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A21DD7" w:rsidRDefault="00A21DD7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77AC2" w:rsidRDefault="00F77AC2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A21DD7" w:rsidRDefault="00A21DD7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AB6B22" w:rsidRDefault="00AB6B22" w:rsidP="00753BF4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F12EC8" w:rsidRPr="00231175" w:rsidRDefault="00F12EC8" w:rsidP="00F77AC2">
            <w:pPr>
              <w:spacing w:line="216" w:lineRule="auto"/>
              <w:rPr>
                <w:spacing w:val="-10"/>
                <w:sz w:val="20"/>
                <w:szCs w:val="20"/>
              </w:rPr>
            </w:pPr>
            <w:r w:rsidRPr="00231175">
              <w:rPr>
                <w:spacing w:val="-10"/>
                <w:sz w:val="20"/>
                <w:szCs w:val="20"/>
              </w:rPr>
              <w:t>».</w:t>
            </w:r>
          </w:p>
        </w:tc>
      </w:tr>
    </w:tbl>
    <w:p w:rsidR="00D90CDD" w:rsidRPr="00D90CDD" w:rsidRDefault="00D90CDD" w:rsidP="00D90CDD">
      <w:pPr>
        <w:tabs>
          <w:tab w:val="left" w:pos="438"/>
          <w:tab w:val="left" w:pos="1091"/>
          <w:tab w:val="left" w:pos="4180"/>
          <w:tab w:val="left" w:pos="15883"/>
        </w:tabs>
        <w:spacing w:line="216" w:lineRule="auto"/>
        <w:ind w:left="1065"/>
      </w:pPr>
    </w:p>
    <w:p w:rsidR="00A21DD7" w:rsidRPr="00EC37EC" w:rsidRDefault="00681C65" w:rsidP="00EC37EC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C37EC">
        <w:rPr>
          <w:rFonts w:ascii="Times New Roman" w:hAnsi="Times New Roman"/>
          <w:sz w:val="24"/>
          <w:szCs w:val="24"/>
        </w:rPr>
        <w:t>Пункт</w:t>
      </w:r>
      <w:r w:rsidR="00F12EC8" w:rsidRPr="00EC37EC">
        <w:rPr>
          <w:rFonts w:ascii="Times New Roman" w:hAnsi="Times New Roman"/>
          <w:sz w:val="24"/>
          <w:szCs w:val="24"/>
        </w:rPr>
        <w:t xml:space="preserve"> 2.1.</w:t>
      </w:r>
      <w:r w:rsidRPr="00EC37EC">
        <w:rPr>
          <w:rFonts w:ascii="Times New Roman" w:hAnsi="Times New Roman"/>
          <w:sz w:val="24"/>
          <w:szCs w:val="24"/>
        </w:rPr>
        <w:t>58</w:t>
      </w:r>
      <w:r w:rsidR="00F12EC8" w:rsidRPr="00EC37EC">
        <w:rPr>
          <w:rFonts w:ascii="Times New Roman" w:hAnsi="Times New Roman"/>
          <w:sz w:val="24"/>
          <w:szCs w:val="24"/>
        </w:rPr>
        <w:t xml:space="preserve"> таблицы 6 подраздела 8.3.1 раздела 8 приложения к постановлению </w:t>
      </w:r>
      <w:r w:rsidRPr="00EC37EC">
        <w:rPr>
          <w:rFonts w:ascii="Times New Roman" w:hAnsi="Times New Roman"/>
          <w:sz w:val="24"/>
          <w:szCs w:val="24"/>
        </w:rPr>
        <w:t>исключить.</w:t>
      </w:r>
    </w:p>
    <w:p w:rsidR="00A21DD7" w:rsidRPr="00EC37EC" w:rsidRDefault="00A21DD7" w:rsidP="00EC37EC">
      <w:pPr>
        <w:pStyle w:val="aa"/>
        <w:keepLines/>
        <w:numPr>
          <w:ilvl w:val="1"/>
          <w:numId w:val="1"/>
        </w:numPr>
        <w:tabs>
          <w:tab w:val="left" w:pos="709"/>
          <w:tab w:val="left" w:pos="851"/>
          <w:tab w:val="left" w:pos="1418"/>
        </w:tabs>
        <w:adjustRightInd w:val="0"/>
        <w:spacing w:before="6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C37EC">
        <w:rPr>
          <w:rFonts w:ascii="Times New Roman" w:hAnsi="Times New Roman"/>
          <w:sz w:val="24"/>
          <w:szCs w:val="24"/>
        </w:rPr>
        <w:t>Строку «ИТОГО» раздела 2.1 таблицы 6 подраздела 8.3.1 раздела 8 приложения к постановлению изложить в следующей редакции: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4651"/>
        <w:gridCol w:w="1704"/>
        <w:gridCol w:w="1414"/>
        <w:gridCol w:w="1417"/>
        <w:gridCol w:w="1417"/>
        <w:gridCol w:w="1417"/>
        <w:gridCol w:w="1417"/>
        <w:gridCol w:w="1421"/>
        <w:gridCol w:w="847"/>
        <w:gridCol w:w="306"/>
      </w:tblGrid>
      <w:tr w:rsidR="00AF4F5B" w:rsidRPr="00A21DD7" w:rsidTr="00AF4F5B">
        <w:trPr>
          <w:cantSplit/>
          <w:trHeight w:val="395"/>
        </w:trPr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1DD7" w:rsidRPr="00A21DD7" w:rsidRDefault="00A21DD7" w:rsidP="00A21DD7">
            <w:pPr>
              <w:spacing w:line="192" w:lineRule="auto"/>
              <w:jc w:val="center"/>
              <w:rPr>
                <w:kern w:val="2"/>
                <w:sz w:val="20"/>
                <w:szCs w:val="20"/>
              </w:rPr>
            </w:pPr>
            <w:r w:rsidRPr="00A21DD7">
              <w:rPr>
                <w:kern w:val="2"/>
                <w:sz w:val="20"/>
                <w:szCs w:val="20"/>
              </w:rPr>
              <w:t xml:space="preserve">« 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DD7" w:rsidRPr="00A21DD7" w:rsidRDefault="00A21DD7" w:rsidP="00A21DD7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ИТОГО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A21DD7" w:rsidRPr="00A21DD7" w:rsidRDefault="00A21DD7" w:rsidP="00A21DD7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2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900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750,6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A21DD7" w:rsidRPr="00A21DD7" w:rsidRDefault="00A21DD7" w:rsidP="00A21DD7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2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610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641,2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:rsidR="00A21DD7" w:rsidRPr="00A21DD7" w:rsidRDefault="00A21DD7" w:rsidP="00A21DD7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3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752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740,3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:rsidR="00A21DD7" w:rsidRPr="00A21DD7" w:rsidRDefault="00A21DD7" w:rsidP="00A21DD7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4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201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984,4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:rsidR="00A21DD7" w:rsidRPr="00A21DD7" w:rsidRDefault="00A21DD7" w:rsidP="00030418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2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6</w:t>
            </w:r>
            <w:r w:rsidR="00030418">
              <w:rPr>
                <w:sz w:val="18"/>
                <w:szCs w:val="18"/>
              </w:rPr>
              <w:t>89 </w:t>
            </w:r>
            <w:r w:rsidRPr="00A21DD7">
              <w:rPr>
                <w:sz w:val="18"/>
                <w:szCs w:val="18"/>
              </w:rPr>
              <w:t>281,4</w:t>
            </w:r>
          </w:p>
        </w:tc>
        <w:tc>
          <w:tcPr>
            <w:tcW w:w="435" w:type="pct"/>
            <w:shd w:val="clear" w:color="auto" w:fill="auto"/>
            <w:vAlign w:val="center"/>
            <w:hideMark/>
          </w:tcPr>
          <w:p w:rsidR="00A21DD7" w:rsidRPr="00A21DD7" w:rsidRDefault="00A21DD7" w:rsidP="00030418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1</w:t>
            </w:r>
            <w:r w:rsidR="00030418">
              <w:rPr>
                <w:sz w:val="18"/>
                <w:szCs w:val="18"/>
              </w:rPr>
              <w:t> 580 783,1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:rsidR="00A21DD7" w:rsidRPr="00A21DD7" w:rsidRDefault="00A21DD7" w:rsidP="00030418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17</w:t>
            </w:r>
            <w:r w:rsidR="00030418">
              <w:rPr>
                <w:sz w:val="18"/>
                <w:szCs w:val="18"/>
              </w:rPr>
              <w:t> </w:t>
            </w:r>
            <w:r w:rsidRPr="00A21DD7">
              <w:rPr>
                <w:sz w:val="18"/>
                <w:szCs w:val="18"/>
              </w:rPr>
              <w:t>7</w:t>
            </w:r>
            <w:r w:rsidR="00030418">
              <w:rPr>
                <w:sz w:val="18"/>
                <w:szCs w:val="18"/>
              </w:rPr>
              <w:t>36 181,0</w:t>
            </w:r>
          </w:p>
        </w:tc>
        <w:tc>
          <w:tcPr>
            <w:tcW w:w="260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DD7" w:rsidRPr="00A21DD7" w:rsidRDefault="00A21DD7" w:rsidP="00A21DD7">
            <w:pPr>
              <w:jc w:val="center"/>
              <w:rPr>
                <w:sz w:val="18"/>
                <w:szCs w:val="18"/>
              </w:rPr>
            </w:pPr>
            <w:r w:rsidRPr="00A21DD7">
              <w:rPr>
                <w:sz w:val="18"/>
                <w:szCs w:val="18"/>
              </w:rPr>
              <w:t>Х</w:t>
            </w: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21DD7" w:rsidRPr="00A21DD7" w:rsidRDefault="00A21DD7" w:rsidP="00A21DD7">
            <w:pPr>
              <w:ind w:left="-108"/>
              <w:jc w:val="center"/>
              <w:rPr>
                <w:spacing w:val="-20"/>
                <w:sz w:val="20"/>
                <w:szCs w:val="20"/>
              </w:rPr>
            </w:pPr>
            <w:r w:rsidRPr="00A21DD7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AF4F5B" w:rsidRPr="00AF4F5B" w:rsidRDefault="00AF4F5B" w:rsidP="00AF4F5B">
      <w:pPr>
        <w:numPr>
          <w:ilvl w:val="1"/>
          <w:numId w:val="1"/>
        </w:numPr>
        <w:tabs>
          <w:tab w:val="left" w:pos="851"/>
        </w:tabs>
        <w:spacing w:before="120" w:after="120"/>
        <w:ind w:left="142" w:firstLine="563"/>
        <w:rPr>
          <w:rFonts w:eastAsia="Calibri"/>
          <w:lang w:eastAsia="en-US"/>
        </w:rPr>
      </w:pPr>
      <w:r w:rsidRPr="00AF4F5B">
        <w:rPr>
          <w:rFonts w:eastAsia="Calibri"/>
          <w:lang w:eastAsia="en-US"/>
        </w:rPr>
        <w:t>Строки «ИТОГО прочие расходы развития» и «ВСЕГО проектная часть программы 1» таблицы 6 подраздела 8.3.1 раздела 8 приложения</w:t>
      </w:r>
      <w:r w:rsidRPr="00AF4F5B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 </w:t>
      </w:r>
      <w:r w:rsidRPr="00AF4F5B">
        <w:rPr>
          <w:rFonts w:eastAsia="Calibri"/>
          <w:lang w:eastAsia="en-US"/>
        </w:rPr>
        <w:t>к постановлению изложить в следующей редакции:</w:t>
      </w:r>
    </w:p>
    <w:tbl>
      <w:tblPr>
        <w:tblW w:w="4989" w:type="pct"/>
        <w:tblLayout w:type="fixed"/>
        <w:tblLook w:val="04A0" w:firstRow="1" w:lastRow="0" w:firstColumn="1" w:lastColumn="0" w:noHBand="0" w:noVBand="1"/>
      </w:tblPr>
      <w:tblGrid>
        <w:gridCol w:w="281"/>
        <w:gridCol w:w="4653"/>
        <w:gridCol w:w="1699"/>
        <w:gridCol w:w="1415"/>
        <w:gridCol w:w="1421"/>
        <w:gridCol w:w="1415"/>
        <w:gridCol w:w="1415"/>
        <w:gridCol w:w="1415"/>
        <w:gridCol w:w="1421"/>
        <w:gridCol w:w="849"/>
        <w:gridCol w:w="467"/>
      </w:tblGrid>
      <w:tr w:rsidR="00AF4F5B" w:rsidRPr="00AF4F5B" w:rsidTr="00AF4F5B">
        <w:trPr>
          <w:trHeight w:val="206"/>
        </w:trPr>
        <w:tc>
          <w:tcPr>
            <w:tcW w:w="85" w:type="pct"/>
            <w:tcBorders>
              <w:right w:val="single" w:sz="4" w:space="0" w:color="auto"/>
            </w:tcBorders>
          </w:tcPr>
          <w:p w:rsidR="00AF4F5B" w:rsidRPr="00AF4F5B" w:rsidRDefault="00AF4F5B" w:rsidP="00AF4F5B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  <w:r w:rsidRPr="00AF4F5B">
              <w:rPr>
                <w:kern w:val="2"/>
                <w:sz w:val="20"/>
                <w:szCs w:val="20"/>
              </w:rPr>
              <w:t>«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2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928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918,9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402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809,5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3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780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908,6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4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226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680,0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030418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2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70</w:t>
            </w:r>
            <w:r w:rsidR="00030418">
              <w:rPr>
                <w:sz w:val="18"/>
                <w:szCs w:val="18"/>
              </w:rPr>
              <w:t>6 </w:t>
            </w:r>
            <w:r w:rsidRPr="00AF4F5B">
              <w:rPr>
                <w:sz w:val="18"/>
                <w:szCs w:val="18"/>
              </w:rPr>
              <w:t>934,9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030418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1</w:t>
            </w:r>
            <w:r w:rsidR="00030418">
              <w:rPr>
                <w:sz w:val="18"/>
                <w:szCs w:val="18"/>
              </w:rPr>
              <w:t> 580 783,1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030418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18</w:t>
            </w:r>
            <w:r w:rsidR="00030418">
              <w:rPr>
                <w:sz w:val="18"/>
                <w:szCs w:val="18"/>
              </w:rPr>
              <w:t> 627 035,0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Х</w:t>
            </w:r>
          </w:p>
        </w:tc>
        <w:tc>
          <w:tcPr>
            <w:tcW w:w="142" w:type="pct"/>
            <w:tcBorders>
              <w:left w:val="single" w:sz="4" w:space="0" w:color="auto"/>
            </w:tcBorders>
          </w:tcPr>
          <w:p w:rsidR="00AF4F5B" w:rsidRPr="00AF4F5B" w:rsidRDefault="00AF4F5B" w:rsidP="00AF4F5B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AF4F5B" w:rsidRPr="00AF4F5B" w:rsidTr="00AF4F5B">
        <w:trPr>
          <w:trHeight w:val="268"/>
        </w:trPr>
        <w:tc>
          <w:tcPr>
            <w:tcW w:w="85" w:type="pct"/>
            <w:tcBorders>
              <w:right w:val="single" w:sz="4" w:space="0" w:color="auto"/>
            </w:tcBorders>
          </w:tcPr>
          <w:p w:rsidR="00AF4F5B" w:rsidRPr="00AF4F5B" w:rsidRDefault="00AF4F5B" w:rsidP="00AF4F5B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928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918,9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3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402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809,5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780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908,6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AF4F5B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4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226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680,0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030418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2</w:t>
            </w:r>
            <w:r w:rsidR="00030418">
              <w:rPr>
                <w:sz w:val="18"/>
                <w:szCs w:val="18"/>
              </w:rPr>
              <w:t> </w:t>
            </w:r>
            <w:r w:rsidRPr="00AF4F5B">
              <w:rPr>
                <w:sz w:val="18"/>
                <w:szCs w:val="18"/>
              </w:rPr>
              <w:t>70</w:t>
            </w:r>
            <w:r w:rsidR="00030418">
              <w:rPr>
                <w:sz w:val="18"/>
                <w:szCs w:val="18"/>
              </w:rPr>
              <w:t>6 </w:t>
            </w:r>
            <w:r w:rsidRPr="00AF4F5B">
              <w:rPr>
                <w:sz w:val="18"/>
                <w:szCs w:val="18"/>
              </w:rPr>
              <w:t>934,9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030418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1</w:t>
            </w:r>
            <w:r w:rsidR="00030418">
              <w:rPr>
                <w:sz w:val="18"/>
                <w:szCs w:val="18"/>
              </w:rPr>
              <w:t> 580 783,1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F5B" w:rsidRPr="00AF4F5B" w:rsidRDefault="00AF4F5B" w:rsidP="00030418">
            <w:pPr>
              <w:jc w:val="center"/>
              <w:rPr>
                <w:sz w:val="18"/>
                <w:szCs w:val="18"/>
              </w:rPr>
            </w:pPr>
            <w:r w:rsidRPr="00AF4F5B">
              <w:rPr>
                <w:sz w:val="18"/>
                <w:szCs w:val="18"/>
              </w:rPr>
              <w:t>18</w:t>
            </w:r>
            <w:r w:rsidR="00030418">
              <w:rPr>
                <w:sz w:val="18"/>
                <w:szCs w:val="18"/>
              </w:rPr>
              <w:t> 627 035,0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F5B" w:rsidRPr="00AF4F5B" w:rsidRDefault="00AF4F5B" w:rsidP="00AF4F5B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42" w:type="pct"/>
            <w:tcBorders>
              <w:left w:val="single" w:sz="4" w:space="0" w:color="auto"/>
            </w:tcBorders>
            <w:vAlign w:val="bottom"/>
          </w:tcPr>
          <w:p w:rsidR="00AF4F5B" w:rsidRPr="00AF4F5B" w:rsidRDefault="00785375" w:rsidP="00785375">
            <w:pPr>
              <w:spacing w:line="192" w:lineRule="auto"/>
              <w:ind w:left="-108"/>
              <w:jc w:val="both"/>
              <w:rPr>
                <w:spacing w:val="-18"/>
                <w:kern w:val="2"/>
                <w:sz w:val="20"/>
                <w:szCs w:val="20"/>
              </w:rPr>
            </w:pPr>
            <w:r>
              <w:rPr>
                <w:spacing w:val="-18"/>
                <w:kern w:val="2"/>
                <w:sz w:val="20"/>
                <w:szCs w:val="20"/>
              </w:rPr>
              <w:t xml:space="preserve"> </w:t>
            </w:r>
            <w:r w:rsidR="00AF4F5B" w:rsidRPr="00AF4F5B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D90CDD" w:rsidRDefault="00D90CDD" w:rsidP="00A21DD7">
      <w:pPr>
        <w:tabs>
          <w:tab w:val="left" w:pos="851"/>
          <w:tab w:val="left" w:pos="993"/>
        </w:tabs>
        <w:ind w:left="142" w:right="-143" w:firstLine="425"/>
        <w:jc w:val="both"/>
      </w:pPr>
    </w:p>
    <w:p w:rsidR="00D90CDD" w:rsidRDefault="00D90CDD" w:rsidP="00A21DD7">
      <w:pPr>
        <w:tabs>
          <w:tab w:val="left" w:pos="851"/>
          <w:tab w:val="left" w:pos="993"/>
        </w:tabs>
        <w:ind w:left="142" w:right="-143" w:firstLine="425"/>
        <w:jc w:val="both"/>
        <w:sectPr w:rsidR="00D90CDD" w:rsidSect="00DE0780">
          <w:headerReference w:type="default" r:id="rId13"/>
          <w:pgSz w:w="16838" w:h="11906" w:orient="landscape"/>
          <w:pgMar w:top="1134" w:right="0" w:bottom="426" w:left="567" w:header="709" w:footer="709" w:gutter="0"/>
          <w:pgNumType w:start="3"/>
          <w:cols w:space="708"/>
          <w:titlePg/>
          <w:docGrid w:linePitch="360"/>
        </w:sectPr>
      </w:pPr>
    </w:p>
    <w:p w:rsidR="00A21DD7" w:rsidRPr="00A54706" w:rsidRDefault="00A21DD7" w:rsidP="00D90CDD">
      <w:pPr>
        <w:tabs>
          <w:tab w:val="left" w:pos="851"/>
          <w:tab w:val="left" w:pos="993"/>
        </w:tabs>
        <w:ind w:left="142" w:right="142" w:firstLine="425"/>
        <w:jc w:val="both"/>
      </w:pPr>
      <w:r>
        <w:lastRenderedPageBreak/>
        <w:t>2</w:t>
      </w:r>
      <w:r w:rsidRPr="00A54706">
        <w:t xml:space="preserve">. </w:t>
      </w:r>
      <w:proofErr w:type="gramStart"/>
      <w:r w:rsidRPr="00A54706">
        <w:t>Контроль за</w:t>
      </w:r>
      <w:proofErr w:type="gramEnd"/>
      <w:r w:rsidRPr="00A54706">
        <w:t xml:space="preserve"> выполнением постановления возложить на вице-губернатора</w:t>
      </w:r>
      <w:r w:rsidR="00D90CDD" w:rsidRPr="00AF4F5B">
        <w:rPr>
          <w:rFonts w:eastAsia="Calibri"/>
          <w:lang w:eastAsia="en-US"/>
        </w:rPr>
        <w:br/>
      </w:r>
      <w:r>
        <w:t>Санкт-Петербурга Потехину И.П.</w:t>
      </w:r>
      <w:r w:rsidRPr="00A54706">
        <w:t xml:space="preserve"> </w:t>
      </w:r>
    </w:p>
    <w:p w:rsidR="00A21DD7" w:rsidRPr="00B82C60" w:rsidRDefault="00A21DD7" w:rsidP="00A21DD7">
      <w:pPr>
        <w:spacing w:line="280" w:lineRule="exact"/>
        <w:ind w:firstLine="567"/>
      </w:pPr>
      <w:bookmarkStart w:id="1" w:name="Par0"/>
      <w:bookmarkEnd w:id="1"/>
    </w:p>
    <w:p w:rsidR="002448E6" w:rsidRPr="00B82C60" w:rsidRDefault="002448E6" w:rsidP="002448E6">
      <w:pPr>
        <w:ind w:firstLine="567"/>
      </w:pPr>
    </w:p>
    <w:p w:rsidR="002448E6" w:rsidRPr="00B82C60" w:rsidRDefault="002448E6" w:rsidP="002448E6"/>
    <w:p w:rsidR="002448E6" w:rsidRPr="00B82C60" w:rsidRDefault="002448E6" w:rsidP="002448E6">
      <w:pPr>
        <w:rPr>
          <w:b/>
        </w:rPr>
      </w:pPr>
      <w:r w:rsidRPr="00B82C60">
        <w:rPr>
          <w:b/>
        </w:rPr>
        <w:t xml:space="preserve">      Губернатор</w:t>
      </w:r>
    </w:p>
    <w:p w:rsidR="00B72CAF" w:rsidRPr="006844B0" w:rsidRDefault="002448E6" w:rsidP="00D90CDD">
      <w:pPr>
        <w:tabs>
          <w:tab w:val="left" w:pos="5485"/>
        </w:tabs>
        <w:ind w:right="-2"/>
        <w:rPr>
          <w:b/>
        </w:rPr>
      </w:pPr>
      <w:r w:rsidRPr="00B82C60">
        <w:rPr>
          <w:b/>
        </w:rPr>
        <w:t>Санкт-Петербурга</w:t>
      </w:r>
      <w:r w:rsidR="00D90CDD">
        <w:rPr>
          <w:b/>
        </w:rPr>
        <w:tab/>
      </w:r>
      <w:r w:rsidR="00D90CDD">
        <w:rPr>
          <w:b/>
        </w:rPr>
        <w:tab/>
      </w:r>
      <w:r w:rsidR="00D90CDD">
        <w:rPr>
          <w:b/>
        </w:rPr>
        <w:tab/>
      </w:r>
      <w:r w:rsidR="00D90CDD">
        <w:rPr>
          <w:b/>
        </w:rPr>
        <w:tab/>
      </w:r>
      <w:r w:rsidR="00D90CDD">
        <w:rPr>
          <w:b/>
        </w:rPr>
        <w:tab/>
      </w:r>
      <w:r w:rsidR="00D90CDD">
        <w:rPr>
          <w:b/>
        </w:rPr>
        <w:tab/>
      </w:r>
      <w:proofErr w:type="spellStart"/>
      <w:r w:rsidRPr="00B82C60">
        <w:rPr>
          <w:b/>
        </w:rPr>
        <w:t>А.Д.Беглов</w:t>
      </w:r>
      <w:proofErr w:type="spellEnd"/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p w:rsidR="00B72CAF" w:rsidRPr="006844B0" w:rsidRDefault="00B72CAF" w:rsidP="00FC1BEE">
      <w:pPr>
        <w:tabs>
          <w:tab w:val="left" w:pos="5485"/>
        </w:tabs>
        <w:ind w:right="-456"/>
        <w:rPr>
          <w:b/>
        </w:rPr>
      </w:pPr>
    </w:p>
    <w:sectPr w:rsidR="00B72CAF" w:rsidRPr="006844B0" w:rsidSect="00DE0780">
      <w:pgSz w:w="11906" w:h="16838"/>
      <w:pgMar w:top="0" w:right="849" w:bottom="567" w:left="1134" w:header="709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2A" w:rsidRDefault="00543A2A">
      <w:r>
        <w:separator/>
      </w:r>
    </w:p>
  </w:endnote>
  <w:endnote w:type="continuationSeparator" w:id="0">
    <w:p w:rsidR="00543A2A" w:rsidRDefault="0054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2A" w:rsidRDefault="00543A2A">
      <w:r>
        <w:separator/>
      </w:r>
    </w:p>
  </w:footnote>
  <w:footnote w:type="continuationSeparator" w:id="0">
    <w:p w:rsidR="00543A2A" w:rsidRDefault="00543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067913"/>
      <w:docPartObj>
        <w:docPartGallery w:val="Page Numbers (Top of Page)"/>
        <w:docPartUnique/>
      </w:docPartObj>
    </w:sdtPr>
    <w:sdtContent>
      <w:p w:rsidR="00543A2A" w:rsidRDefault="00543A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43A2A" w:rsidRDefault="00543A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020854"/>
      <w:docPartObj>
        <w:docPartGallery w:val="Page Numbers (Top of Page)"/>
        <w:docPartUnique/>
      </w:docPartObj>
    </w:sdtPr>
    <w:sdtContent>
      <w:p w:rsidR="00543A2A" w:rsidRDefault="00543A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543A2A" w:rsidRDefault="00543A2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1159853"/>
      <w:docPartObj>
        <w:docPartGallery w:val="Page Numbers (Top of Page)"/>
        <w:docPartUnique/>
      </w:docPartObj>
    </w:sdtPr>
    <w:sdtContent>
      <w:p w:rsidR="00543A2A" w:rsidRDefault="00543A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924">
          <w:rPr>
            <w:noProof/>
          </w:rPr>
          <w:t>5</w:t>
        </w:r>
        <w:r>
          <w:fldChar w:fldCharType="end"/>
        </w:r>
      </w:p>
    </w:sdtContent>
  </w:sdt>
  <w:p w:rsidR="00543A2A" w:rsidRDefault="00543A2A" w:rsidP="005A77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267164B4"/>
    <w:multiLevelType w:val="hybridMultilevel"/>
    <w:tmpl w:val="AE72CA82"/>
    <w:lvl w:ilvl="0" w:tplc="E7E254A4">
      <w:start w:val="3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5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>
    <w:nsid w:val="7E2B7900"/>
    <w:multiLevelType w:val="hybridMultilevel"/>
    <w:tmpl w:val="D6C843D8"/>
    <w:lvl w:ilvl="0" w:tplc="85C6A7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A75"/>
    <w:rsid w:val="00000C18"/>
    <w:rsid w:val="0000122D"/>
    <w:rsid w:val="00001389"/>
    <w:rsid w:val="00001800"/>
    <w:rsid w:val="00001F5D"/>
    <w:rsid w:val="00002BBD"/>
    <w:rsid w:val="000030DC"/>
    <w:rsid w:val="000040F3"/>
    <w:rsid w:val="000047AA"/>
    <w:rsid w:val="00004C4F"/>
    <w:rsid w:val="00005BDB"/>
    <w:rsid w:val="00005C40"/>
    <w:rsid w:val="00007E91"/>
    <w:rsid w:val="00007EBD"/>
    <w:rsid w:val="00007F3A"/>
    <w:rsid w:val="00007FD1"/>
    <w:rsid w:val="0001019C"/>
    <w:rsid w:val="00011265"/>
    <w:rsid w:val="00012BE1"/>
    <w:rsid w:val="000135B8"/>
    <w:rsid w:val="000155B9"/>
    <w:rsid w:val="00015E27"/>
    <w:rsid w:val="00016057"/>
    <w:rsid w:val="00016AE1"/>
    <w:rsid w:val="00017395"/>
    <w:rsid w:val="0002049D"/>
    <w:rsid w:val="00020E94"/>
    <w:rsid w:val="00021339"/>
    <w:rsid w:val="000218DA"/>
    <w:rsid w:val="00021AF7"/>
    <w:rsid w:val="00022481"/>
    <w:rsid w:val="00023483"/>
    <w:rsid w:val="00023E77"/>
    <w:rsid w:val="00024065"/>
    <w:rsid w:val="000248DB"/>
    <w:rsid w:val="00024BD5"/>
    <w:rsid w:val="00025D1D"/>
    <w:rsid w:val="0002643B"/>
    <w:rsid w:val="00026AEB"/>
    <w:rsid w:val="00027398"/>
    <w:rsid w:val="00027545"/>
    <w:rsid w:val="000301EE"/>
    <w:rsid w:val="00030418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2CE6"/>
    <w:rsid w:val="00033C56"/>
    <w:rsid w:val="00033E96"/>
    <w:rsid w:val="00033F26"/>
    <w:rsid w:val="0003475E"/>
    <w:rsid w:val="000353DF"/>
    <w:rsid w:val="00036334"/>
    <w:rsid w:val="0003684A"/>
    <w:rsid w:val="00036EB5"/>
    <w:rsid w:val="00036EF5"/>
    <w:rsid w:val="00037C0C"/>
    <w:rsid w:val="0004030E"/>
    <w:rsid w:val="00040936"/>
    <w:rsid w:val="00041326"/>
    <w:rsid w:val="00041798"/>
    <w:rsid w:val="00041BF9"/>
    <w:rsid w:val="00041DF9"/>
    <w:rsid w:val="00042726"/>
    <w:rsid w:val="00042FCD"/>
    <w:rsid w:val="000439E4"/>
    <w:rsid w:val="00043DDB"/>
    <w:rsid w:val="0004445F"/>
    <w:rsid w:val="00044597"/>
    <w:rsid w:val="00044A71"/>
    <w:rsid w:val="00044AB1"/>
    <w:rsid w:val="00044E13"/>
    <w:rsid w:val="00044E7A"/>
    <w:rsid w:val="00044EA6"/>
    <w:rsid w:val="00044EB0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0EB4"/>
    <w:rsid w:val="00051122"/>
    <w:rsid w:val="00051D85"/>
    <w:rsid w:val="00051F41"/>
    <w:rsid w:val="00052083"/>
    <w:rsid w:val="00052140"/>
    <w:rsid w:val="00052462"/>
    <w:rsid w:val="00053081"/>
    <w:rsid w:val="000534DE"/>
    <w:rsid w:val="00053760"/>
    <w:rsid w:val="00053B50"/>
    <w:rsid w:val="00053DD1"/>
    <w:rsid w:val="00054059"/>
    <w:rsid w:val="000540F9"/>
    <w:rsid w:val="00054A26"/>
    <w:rsid w:val="000556F7"/>
    <w:rsid w:val="00055EC0"/>
    <w:rsid w:val="00056165"/>
    <w:rsid w:val="000566F2"/>
    <w:rsid w:val="00056B01"/>
    <w:rsid w:val="00056D95"/>
    <w:rsid w:val="00057AA3"/>
    <w:rsid w:val="00060265"/>
    <w:rsid w:val="0006038F"/>
    <w:rsid w:val="00062A4A"/>
    <w:rsid w:val="00062C8D"/>
    <w:rsid w:val="000638A3"/>
    <w:rsid w:val="000643F5"/>
    <w:rsid w:val="000651D8"/>
    <w:rsid w:val="00065C1E"/>
    <w:rsid w:val="00065F49"/>
    <w:rsid w:val="00066031"/>
    <w:rsid w:val="000661B5"/>
    <w:rsid w:val="000661C4"/>
    <w:rsid w:val="0006690E"/>
    <w:rsid w:val="00066970"/>
    <w:rsid w:val="000671E7"/>
    <w:rsid w:val="000709A8"/>
    <w:rsid w:val="00070E62"/>
    <w:rsid w:val="00071D75"/>
    <w:rsid w:val="00072C3B"/>
    <w:rsid w:val="00072C70"/>
    <w:rsid w:val="0007348A"/>
    <w:rsid w:val="00074299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04F8"/>
    <w:rsid w:val="00080FA5"/>
    <w:rsid w:val="000811F1"/>
    <w:rsid w:val="00082538"/>
    <w:rsid w:val="000825AE"/>
    <w:rsid w:val="00082814"/>
    <w:rsid w:val="00082CC7"/>
    <w:rsid w:val="00083E0D"/>
    <w:rsid w:val="0008402C"/>
    <w:rsid w:val="00084F28"/>
    <w:rsid w:val="000851A6"/>
    <w:rsid w:val="000852C7"/>
    <w:rsid w:val="00085FFA"/>
    <w:rsid w:val="00086B42"/>
    <w:rsid w:val="00087114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6FE2"/>
    <w:rsid w:val="000970B0"/>
    <w:rsid w:val="00097133"/>
    <w:rsid w:val="000973B1"/>
    <w:rsid w:val="000A049D"/>
    <w:rsid w:val="000A15F6"/>
    <w:rsid w:val="000A2AD5"/>
    <w:rsid w:val="000A332E"/>
    <w:rsid w:val="000A37ED"/>
    <w:rsid w:val="000A3F91"/>
    <w:rsid w:val="000A433E"/>
    <w:rsid w:val="000A5A0E"/>
    <w:rsid w:val="000A5D1E"/>
    <w:rsid w:val="000A5E3D"/>
    <w:rsid w:val="000A5E71"/>
    <w:rsid w:val="000A77D4"/>
    <w:rsid w:val="000B00D2"/>
    <w:rsid w:val="000B0234"/>
    <w:rsid w:val="000B0A4A"/>
    <w:rsid w:val="000B1891"/>
    <w:rsid w:val="000B1A36"/>
    <w:rsid w:val="000B1D8F"/>
    <w:rsid w:val="000B3943"/>
    <w:rsid w:val="000B51E0"/>
    <w:rsid w:val="000B5C36"/>
    <w:rsid w:val="000B5EE6"/>
    <w:rsid w:val="000B60E8"/>
    <w:rsid w:val="000B67B8"/>
    <w:rsid w:val="000B6FFE"/>
    <w:rsid w:val="000B70A6"/>
    <w:rsid w:val="000B7257"/>
    <w:rsid w:val="000C0E88"/>
    <w:rsid w:val="000C13CF"/>
    <w:rsid w:val="000C1885"/>
    <w:rsid w:val="000C20E8"/>
    <w:rsid w:val="000C2116"/>
    <w:rsid w:val="000C284F"/>
    <w:rsid w:val="000C61DD"/>
    <w:rsid w:val="000C6284"/>
    <w:rsid w:val="000D070C"/>
    <w:rsid w:val="000D0C80"/>
    <w:rsid w:val="000D1559"/>
    <w:rsid w:val="000D1843"/>
    <w:rsid w:val="000D3379"/>
    <w:rsid w:val="000D3599"/>
    <w:rsid w:val="000D35C5"/>
    <w:rsid w:val="000D3DA6"/>
    <w:rsid w:val="000D4608"/>
    <w:rsid w:val="000D571D"/>
    <w:rsid w:val="000D5E31"/>
    <w:rsid w:val="000D5F39"/>
    <w:rsid w:val="000D686D"/>
    <w:rsid w:val="000D7322"/>
    <w:rsid w:val="000D73ED"/>
    <w:rsid w:val="000D7528"/>
    <w:rsid w:val="000E0192"/>
    <w:rsid w:val="000E07D1"/>
    <w:rsid w:val="000E17A5"/>
    <w:rsid w:val="000E1ABF"/>
    <w:rsid w:val="000E20D8"/>
    <w:rsid w:val="000E3159"/>
    <w:rsid w:val="000E31E8"/>
    <w:rsid w:val="000E4464"/>
    <w:rsid w:val="000E5B5F"/>
    <w:rsid w:val="000E6081"/>
    <w:rsid w:val="000E62B0"/>
    <w:rsid w:val="000E7469"/>
    <w:rsid w:val="000E79DD"/>
    <w:rsid w:val="000F0858"/>
    <w:rsid w:val="000F119E"/>
    <w:rsid w:val="000F23B7"/>
    <w:rsid w:val="000F3072"/>
    <w:rsid w:val="000F38BF"/>
    <w:rsid w:val="000F3C9E"/>
    <w:rsid w:val="000F4398"/>
    <w:rsid w:val="000F5172"/>
    <w:rsid w:val="000F5CF2"/>
    <w:rsid w:val="000F629B"/>
    <w:rsid w:val="000F67D7"/>
    <w:rsid w:val="000F6EAB"/>
    <w:rsid w:val="000F7386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D78"/>
    <w:rsid w:val="001056E2"/>
    <w:rsid w:val="001059A7"/>
    <w:rsid w:val="00105BF3"/>
    <w:rsid w:val="001067AD"/>
    <w:rsid w:val="00106BD2"/>
    <w:rsid w:val="001070F8"/>
    <w:rsid w:val="001073B0"/>
    <w:rsid w:val="00107415"/>
    <w:rsid w:val="00110646"/>
    <w:rsid w:val="00110DA5"/>
    <w:rsid w:val="00111499"/>
    <w:rsid w:val="00112969"/>
    <w:rsid w:val="00112B63"/>
    <w:rsid w:val="00112FFF"/>
    <w:rsid w:val="00113C06"/>
    <w:rsid w:val="00113D59"/>
    <w:rsid w:val="00113FE3"/>
    <w:rsid w:val="001144C8"/>
    <w:rsid w:val="00115D1A"/>
    <w:rsid w:val="001163BD"/>
    <w:rsid w:val="001168AD"/>
    <w:rsid w:val="0012086B"/>
    <w:rsid w:val="001215B0"/>
    <w:rsid w:val="00121E2E"/>
    <w:rsid w:val="00121F0C"/>
    <w:rsid w:val="00121F42"/>
    <w:rsid w:val="00122AFE"/>
    <w:rsid w:val="00122BF8"/>
    <w:rsid w:val="00122FBF"/>
    <w:rsid w:val="00123851"/>
    <w:rsid w:val="0012391E"/>
    <w:rsid w:val="00124501"/>
    <w:rsid w:val="00124589"/>
    <w:rsid w:val="00124CCC"/>
    <w:rsid w:val="00127208"/>
    <w:rsid w:val="00130B3D"/>
    <w:rsid w:val="00130D93"/>
    <w:rsid w:val="00133652"/>
    <w:rsid w:val="00133C3A"/>
    <w:rsid w:val="00134123"/>
    <w:rsid w:val="00134FB4"/>
    <w:rsid w:val="001362C1"/>
    <w:rsid w:val="00136822"/>
    <w:rsid w:val="00137EE4"/>
    <w:rsid w:val="00140303"/>
    <w:rsid w:val="00140465"/>
    <w:rsid w:val="0014108D"/>
    <w:rsid w:val="001411C9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53B5"/>
    <w:rsid w:val="00146A0B"/>
    <w:rsid w:val="00146D10"/>
    <w:rsid w:val="0014789E"/>
    <w:rsid w:val="00147D45"/>
    <w:rsid w:val="00147FE6"/>
    <w:rsid w:val="001500D1"/>
    <w:rsid w:val="00150599"/>
    <w:rsid w:val="00150AB9"/>
    <w:rsid w:val="00151426"/>
    <w:rsid w:val="00151ABC"/>
    <w:rsid w:val="00151D57"/>
    <w:rsid w:val="0015229C"/>
    <w:rsid w:val="001524A3"/>
    <w:rsid w:val="00152632"/>
    <w:rsid w:val="00152D21"/>
    <w:rsid w:val="001537AB"/>
    <w:rsid w:val="001548BF"/>
    <w:rsid w:val="00154F64"/>
    <w:rsid w:val="0015536D"/>
    <w:rsid w:val="001556E3"/>
    <w:rsid w:val="00155919"/>
    <w:rsid w:val="00155DFD"/>
    <w:rsid w:val="001564DE"/>
    <w:rsid w:val="00156A0F"/>
    <w:rsid w:val="00156D5B"/>
    <w:rsid w:val="001570DB"/>
    <w:rsid w:val="001576F3"/>
    <w:rsid w:val="00157905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FDF"/>
    <w:rsid w:val="001651F7"/>
    <w:rsid w:val="00165695"/>
    <w:rsid w:val="00165BCA"/>
    <w:rsid w:val="00165CDF"/>
    <w:rsid w:val="00165EE1"/>
    <w:rsid w:val="00166095"/>
    <w:rsid w:val="00166893"/>
    <w:rsid w:val="001673E6"/>
    <w:rsid w:val="001676D7"/>
    <w:rsid w:val="00170315"/>
    <w:rsid w:val="00170DE7"/>
    <w:rsid w:val="00171EB0"/>
    <w:rsid w:val="00172FBF"/>
    <w:rsid w:val="0017366E"/>
    <w:rsid w:val="0017382E"/>
    <w:rsid w:val="0017496C"/>
    <w:rsid w:val="00176EC6"/>
    <w:rsid w:val="0017737E"/>
    <w:rsid w:val="0018040C"/>
    <w:rsid w:val="00181E47"/>
    <w:rsid w:val="001832DC"/>
    <w:rsid w:val="001834E0"/>
    <w:rsid w:val="001844B9"/>
    <w:rsid w:val="0018490D"/>
    <w:rsid w:val="0018530E"/>
    <w:rsid w:val="00185514"/>
    <w:rsid w:val="001855D3"/>
    <w:rsid w:val="00185925"/>
    <w:rsid w:val="00186442"/>
    <w:rsid w:val="0018673D"/>
    <w:rsid w:val="0018769E"/>
    <w:rsid w:val="001909C2"/>
    <w:rsid w:val="00190AD3"/>
    <w:rsid w:val="00190C98"/>
    <w:rsid w:val="0019302C"/>
    <w:rsid w:val="0019357E"/>
    <w:rsid w:val="001941A0"/>
    <w:rsid w:val="00194425"/>
    <w:rsid w:val="001948A9"/>
    <w:rsid w:val="001951B6"/>
    <w:rsid w:val="00195DDA"/>
    <w:rsid w:val="00196237"/>
    <w:rsid w:val="001A2251"/>
    <w:rsid w:val="001A38B7"/>
    <w:rsid w:val="001A3C04"/>
    <w:rsid w:val="001A3FD3"/>
    <w:rsid w:val="001A4449"/>
    <w:rsid w:val="001A5BEC"/>
    <w:rsid w:val="001A5C77"/>
    <w:rsid w:val="001A5FF1"/>
    <w:rsid w:val="001A6730"/>
    <w:rsid w:val="001A68E2"/>
    <w:rsid w:val="001A69D5"/>
    <w:rsid w:val="001A7963"/>
    <w:rsid w:val="001A7E80"/>
    <w:rsid w:val="001A7F8A"/>
    <w:rsid w:val="001B060A"/>
    <w:rsid w:val="001B08C3"/>
    <w:rsid w:val="001B0B33"/>
    <w:rsid w:val="001B0F3B"/>
    <w:rsid w:val="001B2460"/>
    <w:rsid w:val="001B2BB4"/>
    <w:rsid w:val="001B2E2F"/>
    <w:rsid w:val="001B343F"/>
    <w:rsid w:val="001B3740"/>
    <w:rsid w:val="001B38B3"/>
    <w:rsid w:val="001B3BE3"/>
    <w:rsid w:val="001B3EF1"/>
    <w:rsid w:val="001B4111"/>
    <w:rsid w:val="001B4642"/>
    <w:rsid w:val="001B5A28"/>
    <w:rsid w:val="001B6A98"/>
    <w:rsid w:val="001B6C1D"/>
    <w:rsid w:val="001B6C54"/>
    <w:rsid w:val="001B6D26"/>
    <w:rsid w:val="001B749F"/>
    <w:rsid w:val="001C00B2"/>
    <w:rsid w:val="001C1369"/>
    <w:rsid w:val="001C2358"/>
    <w:rsid w:val="001C23EC"/>
    <w:rsid w:val="001C3013"/>
    <w:rsid w:val="001C314B"/>
    <w:rsid w:val="001C3B3F"/>
    <w:rsid w:val="001C3F83"/>
    <w:rsid w:val="001C4530"/>
    <w:rsid w:val="001C46FA"/>
    <w:rsid w:val="001C47A1"/>
    <w:rsid w:val="001C4C3D"/>
    <w:rsid w:val="001C50F8"/>
    <w:rsid w:val="001C5171"/>
    <w:rsid w:val="001C5799"/>
    <w:rsid w:val="001C5B0F"/>
    <w:rsid w:val="001C5B4A"/>
    <w:rsid w:val="001C6762"/>
    <w:rsid w:val="001C682B"/>
    <w:rsid w:val="001C69F2"/>
    <w:rsid w:val="001C7276"/>
    <w:rsid w:val="001C799E"/>
    <w:rsid w:val="001C79E9"/>
    <w:rsid w:val="001C7C56"/>
    <w:rsid w:val="001D020F"/>
    <w:rsid w:val="001D1597"/>
    <w:rsid w:val="001D19A6"/>
    <w:rsid w:val="001D1B86"/>
    <w:rsid w:val="001D1F7D"/>
    <w:rsid w:val="001D1FA0"/>
    <w:rsid w:val="001D254F"/>
    <w:rsid w:val="001D443F"/>
    <w:rsid w:val="001D493E"/>
    <w:rsid w:val="001D5A28"/>
    <w:rsid w:val="001D609B"/>
    <w:rsid w:val="001D6924"/>
    <w:rsid w:val="001D6CA9"/>
    <w:rsid w:val="001D7308"/>
    <w:rsid w:val="001D7D84"/>
    <w:rsid w:val="001E0331"/>
    <w:rsid w:val="001E054F"/>
    <w:rsid w:val="001E05DD"/>
    <w:rsid w:val="001E063C"/>
    <w:rsid w:val="001E09CF"/>
    <w:rsid w:val="001E0C9A"/>
    <w:rsid w:val="001E0F95"/>
    <w:rsid w:val="001E20BA"/>
    <w:rsid w:val="001E33A9"/>
    <w:rsid w:val="001E400E"/>
    <w:rsid w:val="001E4D09"/>
    <w:rsid w:val="001E4FA4"/>
    <w:rsid w:val="001E56E0"/>
    <w:rsid w:val="001E6315"/>
    <w:rsid w:val="001E6743"/>
    <w:rsid w:val="001E73CA"/>
    <w:rsid w:val="001E782A"/>
    <w:rsid w:val="001E7893"/>
    <w:rsid w:val="001E78A8"/>
    <w:rsid w:val="001F00E7"/>
    <w:rsid w:val="001F0710"/>
    <w:rsid w:val="001F103C"/>
    <w:rsid w:val="001F13AB"/>
    <w:rsid w:val="001F143B"/>
    <w:rsid w:val="001F1455"/>
    <w:rsid w:val="001F14DB"/>
    <w:rsid w:val="001F152E"/>
    <w:rsid w:val="001F16AB"/>
    <w:rsid w:val="001F2190"/>
    <w:rsid w:val="001F2717"/>
    <w:rsid w:val="001F2911"/>
    <w:rsid w:val="001F488C"/>
    <w:rsid w:val="001F583E"/>
    <w:rsid w:val="001F60E1"/>
    <w:rsid w:val="001F62CF"/>
    <w:rsid w:val="001F6424"/>
    <w:rsid w:val="001F6D07"/>
    <w:rsid w:val="001F6E7D"/>
    <w:rsid w:val="001F79BD"/>
    <w:rsid w:val="001F7CF7"/>
    <w:rsid w:val="001F7EA3"/>
    <w:rsid w:val="001F7F80"/>
    <w:rsid w:val="001F7FF8"/>
    <w:rsid w:val="0020000B"/>
    <w:rsid w:val="00200203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4F45"/>
    <w:rsid w:val="00205443"/>
    <w:rsid w:val="00206C9D"/>
    <w:rsid w:val="00206D49"/>
    <w:rsid w:val="002077DC"/>
    <w:rsid w:val="00210591"/>
    <w:rsid w:val="002107D9"/>
    <w:rsid w:val="00210819"/>
    <w:rsid w:val="0021086F"/>
    <w:rsid w:val="0021093A"/>
    <w:rsid w:val="00211236"/>
    <w:rsid w:val="002113AC"/>
    <w:rsid w:val="0021191E"/>
    <w:rsid w:val="00212B01"/>
    <w:rsid w:val="00212DB6"/>
    <w:rsid w:val="00212F93"/>
    <w:rsid w:val="00213588"/>
    <w:rsid w:val="00214070"/>
    <w:rsid w:val="0021450E"/>
    <w:rsid w:val="00214552"/>
    <w:rsid w:val="0021480F"/>
    <w:rsid w:val="00214840"/>
    <w:rsid w:val="002149C6"/>
    <w:rsid w:val="00214EEB"/>
    <w:rsid w:val="00215C94"/>
    <w:rsid w:val="0021695F"/>
    <w:rsid w:val="0021708F"/>
    <w:rsid w:val="002178D4"/>
    <w:rsid w:val="002178EF"/>
    <w:rsid w:val="00217DB5"/>
    <w:rsid w:val="00220070"/>
    <w:rsid w:val="00220268"/>
    <w:rsid w:val="002211F6"/>
    <w:rsid w:val="0022140B"/>
    <w:rsid w:val="00221C42"/>
    <w:rsid w:val="00221CDA"/>
    <w:rsid w:val="002225D1"/>
    <w:rsid w:val="002245C5"/>
    <w:rsid w:val="00224A9A"/>
    <w:rsid w:val="00224D20"/>
    <w:rsid w:val="00224E2A"/>
    <w:rsid w:val="00225B33"/>
    <w:rsid w:val="002266BB"/>
    <w:rsid w:val="002266D6"/>
    <w:rsid w:val="00226FA4"/>
    <w:rsid w:val="00227133"/>
    <w:rsid w:val="00227AC1"/>
    <w:rsid w:val="00230611"/>
    <w:rsid w:val="00230695"/>
    <w:rsid w:val="00231175"/>
    <w:rsid w:val="002315E1"/>
    <w:rsid w:val="00231EC7"/>
    <w:rsid w:val="00232143"/>
    <w:rsid w:val="00232B8B"/>
    <w:rsid w:val="002338FC"/>
    <w:rsid w:val="0023473D"/>
    <w:rsid w:val="002348C0"/>
    <w:rsid w:val="002350D9"/>
    <w:rsid w:val="002354A7"/>
    <w:rsid w:val="00235625"/>
    <w:rsid w:val="0023599A"/>
    <w:rsid w:val="00235BB2"/>
    <w:rsid w:val="002360AE"/>
    <w:rsid w:val="002366F7"/>
    <w:rsid w:val="002368AF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385"/>
    <w:rsid w:val="002448E6"/>
    <w:rsid w:val="00244980"/>
    <w:rsid w:val="00245244"/>
    <w:rsid w:val="00245674"/>
    <w:rsid w:val="00245A7B"/>
    <w:rsid w:val="00245EA0"/>
    <w:rsid w:val="002469EC"/>
    <w:rsid w:val="0025142E"/>
    <w:rsid w:val="00252621"/>
    <w:rsid w:val="00253135"/>
    <w:rsid w:val="002531B5"/>
    <w:rsid w:val="002539E3"/>
    <w:rsid w:val="00253A56"/>
    <w:rsid w:val="00253CCE"/>
    <w:rsid w:val="002543DC"/>
    <w:rsid w:val="00254736"/>
    <w:rsid w:val="002556E9"/>
    <w:rsid w:val="00255B6C"/>
    <w:rsid w:val="00256690"/>
    <w:rsid w:val="0025711A"/>
    <w:rsid w:val="00257B78"/>
    <w:rsid w:val="00257EB3"/>
    <w:rsid w:val="0026151F"/>
    <w:rsid w:val="0026319C"/>
    <w:rsid w:val="002639A4"/>
    <w:rsid w:val="00264308"/>
    <w:rsid w:val="0026497B"/>
    <w:rsid w:val="00264B8B"/>
    <w:rsid w:val="00266627"/>
    <w:rsid w:val="00266C50"/>
    <w:rsid w:val="00266D27"/>
    <w:rsid w:val="002678F7"/>
    <w:rsid w:val="00267C18"/>
    <w:rsid w:val="00270031"/>
    <w:rsid w:val="00270B33"/>
    <w:rsid w:val="00272E9C"/>
    <w:rsid w:val="00273C57"/>
    <w:rsid w:val="0027527E"/>
    <w:rsid w:val="002754DB"/>
    <w:rsid w:val="00275D9F"/>
    <w:rsid w:val="00276014"/>
    <w:rsid w:val="0027615B"/>
    <w:rsid w:val="002812D9"/>
    <w:rsid w:val="00283938"/>
    <w:rsid w:val="00285AE1"/>
    <w:rsid w:val="00285D93"/>
    <w:rsid w:val="002869CF"/>
    <w:rsid w:val="00287501"/>
    <w:rsid w:val="00290410"/>
    <w:rsid w:val="00290434"/>
    <w:rsid w:val="00292857"/>
    <w:rsid w:val="00292BF6"/>
    <w:rsid w:val="002932FA"/>
    <w:rsid w:val="0029349D"/>
    <w:rsid w:val="002944BD"/>
    <w:rsid w:val="00295502"/>
    <w:rsid w:val="00295CDF"/>
    <w:rsid w:val="002963CC"/>
    <w:rsid w:val="00296905"/>
    <w:rsid w:val="002969C6"/>
    <w:rsid w:val="00297547"/>
    <w:rsid w:val="002976F5"/>
    <w:rsid w:val="00297D09"/>
    <w:rsid w:val="002A127A"/>
    <w:rsid w:val="002A334B"/>
    <w:rsid w:val="002A36C4"/>
    <w:rsid w:val="002A43C7"/>
    <w:rsid w:val="002A4FBE"/>
    <w:rsid w:val="002A53F3"/>
    <w:rsid w:val="002A70BF"/>
    <w:rsid w:val="002A7978"/>
    <w:rsid w:val="002B0147"/>
    <w:rsid w:val="002B0804"/>
    <w:rsid w:val="002B0FC2"/>
    <w:rsid w:val="002B164B"/>
    <w:rsid w:val="002B23B3"/>
    <w:rsid w:val="002B2FAE"/>
    <w:rsid w:val="002B32C2"/>
    <w:rsid w:val="002B4BC4"/>
    <w:rsid w:val="002B4D2C"/>
    <w:rsid w:val="002B511E"/>
    <w:rsid w:val="002B578B"/>
    <w:rsid w:val="002B5DEA"/>
    <w:rsid w:val="002B645D"/>
    <w:rsid w:val="002B67DE"/>
    <w:rsid w:val="002B6966"/>
    <w:rsid w:val="002B6998"/>
    <w:rsid w:val="002B6CFF"/>
    <w:rsid w:val="002B70E3"/>
    <w:rsid w:val="002B7FE7"/>
    <w:rsid w:val="002C07DE"/>
    <w:rsid w:val="002C090B"/>
    <w:rsid w:val="002C0A4A"/>
    <w:rsid w:val="002C0B39"/>
    <w:rsid w:val="002C149F"/>
    <w:rsid w:val="002C1B53"/>
    <w:rsid w:val="002C2F3E"/>
    <w:rsid w:val="002C2F70"/>
    <w:rsid w:val="002C2F85"/>
    <w:rsid w:val="002C3B78"/>
    <w:rsid w:val="002C3EB3"/>
    <w:rsid w:val="002C4577"/>
    <w:rsid w:val="002C4B5D"/>
    <w:rsid w:val="002C4EF5"/>
    <w:rsid w:val="002C5BD5"/>
    <w:rsid w:val="002C5F0E"/>
    <w:rsid w:val="002C7FC0"/>
    <w:rsid w:val="002D1540"/>
    <w:rsid w:val="002D2285"/>
    <w:rsid w:val="002D3BA4"/>
    <w:rsid w:val="002D4049"/>
    <w:rsid w:val="002D4121"/>
    <w:rsid w:val="002D43A8"/>
    <w:rsid w:val="002D4A37"/>
    <w:rsid w:val="002D4FAF"/>
    <w:rsid w:val="002D6B56"/>
    <w:rsid w:val="002E1E8F"/>
    <w:rsid w:val="002E221F"/>
    <w:rsid w:val="002E22E0"/>
    <w:rsid w:val="002E287E"/>
    <w:rsid w:val="002E2D7A"/>
    <w:rsid w:val="002E316D"/>
    <w:rsid w:val="002E4775"/>
    <w:rsid w:val="002E4AF3"/>
    <w:rsid w:val="002E5A94"/>
    <w:rsid w:val="002E5DDD"/>
    <w:rsid w:val="002E60BA"/>
    <w:rsid w:val="002E614F"/>
    <w:rsid w:val="002E6F6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D2D"/>
    <w:rsid w:val="002F4372"/>
    <w:rsid w:val="002F58ED"/>
    <w:rsid w:val="002F7911"/>
    <w:rsid w:val="00300352"/>
    <w:rsid w:val="003016DC"/>
    <w:rsid w:val="00302A9A"/>
    <w:rsid w:val="00303433"/>
    <w:rsid w:val="00304520"/>
    <w:rsid w:val="00304DB3"/>
    <w:rsid w:val="00305046"/>
    <w:rsid w:val="003050A8"/>
    <w:rsid w:val="00305B2E"/>
    <w:rsid w:val="003064E2"/>
    <w:rsid w:val="00306B0F"/>
    <w:rsid w:val="003103E0"/>
    <w:rsid w:val="003112B5"/>
    <w:rsid w:val="003118F8"/>
    <w:rsid w:val="00311C55"/>
    <w:rsid w:val="00311DC0"/>
    <w:rsid w:val="00312261"/>
    <w:rsid w:val="0031255D"/>
    <w:rsid w:val="00312A2D"/>
    <w:rsid w:val="0031320C"/>
    <w:rsid w:val="00313DDF"/>
    <w:rsid w:val="0031461D"/>
    <w:rsid w:val="0031502E"/>
    <w:rsid w:val="00315F65"/>
    <w:rsid w:val="003161D7"/>
    <w:rsid w:val="00316D0D"/>
    <w:rsid w:val="00316E5D"/>
    <w:rsid w:val="0031741F"/>
    <w:rsid w:val="00317889"/>
    <w:rsid w:val="00317D1A"/>
    <w:rsid w:val="00317D3E"/>
    <w:rsid w:val="00317D64"/>
    <w:rsid w:val="00317E62"/>
    <w:rsid w:val="00317EA9"/>
    <w:rsid w:val="003209A2"/>
    <w:rsid w:val="00321991"/>
    <w:rsid w:val="00321E6B"/>
    <w:rsid w:val="003223A2"/>
    <w:rsid w:val="00322ACE"/>
    <w:rsid w:val="0032343E"/>
    <w:rsid w:val="00323A84"/>
    <w:rsid w:val="0032479B"/>
    <w:rsid w:val="00324964"/>
    <w:rsid w:val="00324BBE"/>
    <w:rsid w:val="00324E6F"/>
    <w:rsid w:val="003274AD"/>
    <w:rsid w:val="00327708"/>
    <w:rsid w:val="0032772F"/>
    <w:rsid w:val="003278F2"/>
    <w:rsid w:val="00330466"/>
    <w:rsid w:val="00331377"/>
    <w:rsid w:val="00331B64"/>
    <w:rsid w:val="003334D8"/>
    <w:rsid w:val="00333C06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F34"/>
    <w:rsid w:val="00340764"/>
    <w:rsid w:val="00340B51"/>
    <w:rsid w:val="00340F3B"/>
    <w:rsid w:val="00341247"/>
    <w:rsid w:val="00342DD5"/>
    <w:rsid w:val="00343E33"/>
    <w:rsid w:val="003440FD"/>
    <w:rsid w:val="00344BFB"/>
    <w:rsid w:val="00345C8A"/>
    <w:rsid w:val="00346891"/>
    <w:rsid w:val="00347213"/>
    <w:rsid w:val="003474F2"/>
    <w:rsid w:val="003502F2"/>
    <w:rsid w:val="00351603"/>
    <w:rsid w:val="003522E4"/>
    <w:rsid w:val="00353259"/>
    <w:rsid w:val="0035388C"/>
    <w:rsid w:val="00353EC8"/>
    <w:rsid w:val="003549BA"/>
    <w:rsid w:val="00356BBD"/>
    <w:rsid w:val="00357156"/>
    <w:rsid w:val="00357F94"/>
    <w:rsid w:val="003608DE"/>
    <w:rsid w:val="003608F1"/>
    <w:rsid w:val="00360C60"/>
    <w:rsid w:val="00361E2C"/>
    <w:rsid w:val="00361E5D"/>
    <w:rsid w:val="003627F7"/>
    <w:rsid w:val="00362BE7"/>
    <w:rsid w:val="0036323C"/>
    <w:rsid w:val="00363388"/>
    <w:rsid w:val="003636F1"/>
    <w:rsid w:val="00363788"/>
    <w:rsid w:val="0036415B"/>
    <w:rsid w:val="00364407"/>
    <w:rsid w:val="00364657"/>
    <w:rsid w:val="003647F0"/>
    <w:rsid w:val="00364A81"/>
    <w:rsid w:val="003674E5"/>
    <w:rsid w:val="00370901"/>
    <w:rsid w:val="00370BD1"/>
    <w:rsid w:val="00370C4E"/>
    <w:rsid w:val="003724F2"/>
    <w:rsid w:val="003734DB"/>
    <w:rsid w:val="003738AF"/>
    <w:rsid w:val="00374068"/>
    <w:rsid w:val="0037586A"/>
    <w:rsid w:val="00375A82"/>
    <w:rsid w:val="0037625B"/>
    <w:rsid w:val="00376C29"/>
    <w:rsid w:val="00376F79"/>
    <w:rsid w:val="0037719D"/>
    <w:rsid w:val="003771BB"/>
    <w:rsid w:val="00377494"/>
    <w:rsid w:val="00382376"/>
    <w:rsid w:val="0038246C"/>
    <w:rsid w:val="00383BF8"/>
    <w:rsid w:val="00383C2F"/>
    <w:rsid w:val="00386B18"/>
    <w:rsid w:val="00386D6F"/>
    <w:rsid w:val="00386F50"/>
    <w:rsid w:val="003874CB"/>
    <w:rsid w:val="00387E26"/>
    <w:rsid w:val="00387E8F"/>
    <w:rsid w:val="00387F36"/>
    <w:rsid w:val="0039061E"/>
    <w:rsid w:val="00390755"/>
    <w:rsid w:val="00390CD2"/>
    <w:rsid w:val="003918A1"/>
    <w:rsid w:val="003918CD"/>
    <w:rsid w:val="0039194D"/>
    <w:rsid w:val="00391992"/>
    <w:rsid w:val="00391EC0"/>
    <w:rsid w:val="00392001"/>
    <w:rsid w:val="003924A4"/>
    <w:rsid w:val="00392AC0"/>
    <w:rsid w:val="003938AE"/>
    <w:rsid w:val="00393D4A"/>
    <w:rsid w:val="003944ED"/>
    <w:rsid w:val="00395A85"/>
    <w:rsid w:val="00396473"/>
    <w:rsid w:val="00396658"/>
    <w:rsid w:val="0039708A"/>
    <w:rsid w:val="003A040B"/>
    <w:rsid w:val="003A0F19"/>
    <w:rsid w:val="003A12F7"/>
    <w:rsid w:val="003A1538"/>
    <w:rsid w:val="003A164B"/>
    <w:rsid w:val="003A2D90"/>
    <w:rsid w:val="003A3AE8"/>
    <w:rsid w:val="003A3EF9"/>
    <w:rsid w:val="003A4A48"/>
    <w:rsid w:val="003A6332"/>
    <w:rsid w:val="003A6753"/>
    <w:rsid w:val="003A7D18"/>
    <w:rsid w:val="003B017C"/>
    <w:rsid w:val="003B095C"/>
    <w:rsid w:val="003B0D4F"/>
    <w:rsid w:val="003B17E7"/>
    <w:rsid w:val="003B2803"/>
    <w:rsid w:val="003B2E4A"/>
    <w:rsid w:val="003B3054"/>
    <w:rsid w:val="003B3681"/>
    <w:rsid w:val="003B3A9C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6D6C"/>
    <w:rsid w:val="003B718D"/>
    <w:rsid w:val="003B7232"/>
    <w:rsid w:val="003B7409"/>
    <w:rsid w:val="003B7FFE"/>
    <w:rsid w:val="003C0937"/>
    <w:rsid w:val="003C0B33"/>
    <w:rsid w:val="003C0EC9"/>
    <w:rsid w:val="003C11DC"/>
    <w:rsid w:val="003C21ED"/>
    <w:rsid w:val="003C3EFC"/>
    <w:rsid w:val="003C5402"/>
    <w:rsid w:val="003C5DBE"/>
    <w:rsid w:val="003C5E8A"/>
    <w:rsid w:val="003C637C"/>
    <w:rsid w:val="003C75AE"/>
    <w:rsid w:val="003C7B4A"/>
    <w:rsid w:val="003D04D6"/>
    <w:rsid w:val="003D1D5A"/>
    <w:rsid w:val="003D20AC"/>
    <w:rsid w:val="003D2406"/>
    <w:rsid w:val="003D2EBC"/>
    <w:rsid w:val="003D2F34"/>
    <w:rsid w:val="003D370E"/>
    <w:rsid w:val="003D3ACC"/>
    <w:rsid w:val="003D3B0E"/>
    <w:rsid w:val="003D49A0"/>
    <w:rsid w:val="003D506A"/>
    <w:rsid w:val="003D6673"/>
    <w:rsid w:val="003D744E"/>
    <w:rsid w:val="003E0F95"/>
    <w:rsid w:val="003E12A4"/>
    <w:rsid w:val="003E1799"/>
    <w:rsid w:val="003E2090"/>
    <w:rsid w:val="003E2F80"/>
    <w:rsid w:val="003E3BD9"/>
    <w:rsid w:val="003E3C2C"/>
    <w:rsid w:val="003E3F00"/>
    <w:rsid w:val="003E47A9"/>
    <w:rsid w:val="003E48A2"/>
    <w:rsid w:val="003E4B9C"/>
    <w:rsid w:val="003E593D"/>
    <w:rsid w:val="003E5D5F"/>
    <w:rsid w:val="003E68BF"/>
    <w:rsid w:val="003E7843"/>
    <w:rsid w:val="003E7CB7"/>
    <w:rsid w:val="003E7E35"/>
    <w:rsid w:val="003E7F52"/>
    <w:rsid w:val="003F0B2C"/>
    <w:rsid w:val="003F0D92"/>
    <w:rsid w:val="003F2A5A"/>
    <w:rsid w:val="003F2BAD"/>
    <w:rsid w:val="003F308F"/>
    <w:rsid w:val="003F4C29"/>
    <w:rsid w:val="003F5031"/>
    <w:rsid w:val="003F52C1"/>
    <w:rsid w:val="003F532A"/>
    <w:rsid w:val="003F58C5"/>
    <w:rsid w:val="003F5E6A"/>
    <w:rsid w:val="003F5EE6"/>
    <w:rsid w:val="003F611A"/>
    <w:rsid w:val="003F72DB"/>
    <w:rsid w:val="003F7596"/>
    <w:rsid w:val="00401C28"/>
    <w:rsid w:val="00401D6A"/>
    <w:rsid w:val="00402522"/>
    <w:rsid w:val="00403900"/>
    <w:rsid w:val="00403DD6"/>
    <w:rsid w:val="0040406D"/>
    <w:rsid w:val="00404534"/>
    <w:rsid w:val="00404ABD"/>
    <w:rsid w:val="004054C2"/>
    <w:rsid w:val="00406B12"/>
    <w:rsid w:val="00406CA0"/>
    <w:rsid w:val="0040705B"/>
    <w:rsid w:val="00410439"/>
    <w:rsid w:val="00410687"/>
    <w:rsid w:val="00410D8A"/>
    <w:rsid w:val="0041124C"/>
    <w:rsid w:val="0041297A"/>
    <w:rsid w:val="0041343B"/>
    <w:rsid w:val="00413FC3"/>
    <w:rsid w:val="0041423D"/>
    <w:rsid w:val="004143D7"/>
    <w:rsid w:val="00414F71"/>
    <w:rsid w:val="00415D7E"/>
    <w:rsid w:val="00416342"/>
    <w:rsid w:val="0041669B"/>
    <w:rsid w:val="00416D90"/>
    <w:rsid w:val="00421733"/>
    <w:rsid w:val="00421CE6"/>
    <w:rsid w:val="00421E9F"/>
    <w:rsid w:val="00423017"/>
    <w:rsid w:val="00423114"/>
    <w:rsid w:val="0042370D"/>
    <w:rsid w:val="0042398A"/>
    <w:rsid w:val="00423E55"/>
    <w:rsid w:val="00423F96"/>
    <w:rsid w:val="004241C9"/>
    <w:rsid w:val="004242E1"/>
    <w:rsid w:val="004257CF"/>
    <w:rsid w:val="00425CAE"/>
    <w:rsid w:val="00425EE5"/>
    <w:rsid w:val="00426197"/>
    <w:rsid w:val="00426E62"/>
    <w:rsid w:val="00427177"/>
    <w:rsid w:val="00427271"/>
    <w:rsid w:val="004278CA"/>
    <w:rsid w:val="00427B86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3AE"/>
    <w:rsid w:val="004428F1"/>
    <w:rsid w:val="0044313E"/>
    <w:rsid w:val="004434E7"/>
    <w:rsid w:val="0044368E"/>
    <w:rsid w:val="00443860"/>
    <w:rsid w:val="00443EA9"/>
    <w:rsid w:val="00444A60"/>
    <w:rsid w:val="00444FCC"/>
    <w:rsid w:val="00446EE9"/>
    <w:rsid w:val="00447440"/>
    <w:rsid w:val="004477C8"/>
    <w:rsid w:val="00447B5B"/>
    <w:rsid w:val="00450008"/>
    <w:rsid w:val="00450705"/>
    <w:rsid w:val="004519D3"/>
    <w:rsid w:val="00451D61"/>
    <w:rsid w:val="0045350D"/>
    <w:rsid w:val="004542F7"/>
    <w:rsid w:val="00454EAE"/>
    <w:rsid w:val="00455D26"/>
    <w:rsid w:val="00455EA8"/>
    <w:rsid w:val="00455FE6"/>
    <w:rsid w:val="004568A2"/>
    <w:rsid w:val="00456C0C"/>
    <w:rsid w:val="00457438"/>
    <w:rsid w:val="00457450"/>
    <w:rsid w:val="00457919"/>
    <w:rsid w:val="00460A71"/>
    <w:rsid w:val="00460B5E"/>
    <w:rsid w:val="00463586"/>
    <w:rsid w:val="004635AB"/>
    <w:rsid w:val="00463854"/>
    <w:rsid w:val="00464269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B5E"/>
    <w:rsid w:val="0047386F"/>
    <w:rsid w:val="004741DB"/>
    <w:rsid w:val="00474FD0"/>
    <w:rsid w:val="00475E92"/>
    <w:rsid w:val="004761AE"/>
    <w:rsid w:val="004778DB"/>
    <w:rsid w:val="00477ECB"/>
    <w:rsid w:val="00480FE8"/>
    <w:rsid w:val="004814AB"/>
    <w:rsid w:val="004821F2"/>
    <w:rsid w:val="004825A1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CBC"/>
    <w:rsid w:val="0049128D"/>
    <w:rsid w:val="004912C8"/>
    <w:rsid w:val="00492287"/>
    <w:rsid w:val="0049233D"/>
    <w:rsid w:val="00492DF3"/>
    <w:rsid w:val="0049346B"/>
    <w:rsid w:val="0049464C"/>
    <w:rsid w:val="004947CB"/>
    <w:rsid w:val="00494B19"/>
    <w:rsid w:val="00495889"/>
    <w:rsid w:val="00495B2F"/>
    <w:rsid w:val="00495C1C"/>
    <w:rsid w:val="00495C31"/>
    <w:rsid w:val="00497794"/>
    <w:rsid w:val="004A0989"/>
    <w:rsid w:val="004A38B5"/>
    <w:rsid w:val="004A3FFA"/>
    <w:rsid w:val="004A4C96"/>
    <w:rsid w:val="004A4FA6"/>
    <w:rsid w:val="004A51B5"/>
    <w:rsid w:val="004A563C"/>
    <w:rsid w:val="004A698B"/>
    <w:rsid w:val="004A71DD"/>
    <w:rsid w:val="004A7A52"/>
    <w:rsid w:val="004B0874"/>
    <w:rsid w:val="004B16BD"/>
    <w:rsid w:val="004B18EC"/>
    <w:rsid w:val="004B2609"/>
    <w:rsid w:val="004B3755"/>
    <w:rsid w:val="004B41C5"/>
    <w:rsid w:val="004B4817"/>
    <w:rsid w:val="004B53B6"/>
    <w:rsid w:val="004B5A8D"/>
    <w:rsid w:val="004B61A1"/>
    <w:rsid w:val="004B6B4C"/>
    <w:rsid w:val="004C0002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86"/>
    <w:rsid w:val="004C5A97"/>
    <w:rsid w:val="004C62B4"/>
    <w:rsid w:val="004D0770"/>
    <w:rsid w:val="004D159E"/>
    <w:rsid w:val="004D178E"/>
    <w:rsid w:val="004D2C8A"/>
    <w:rsid w:val="004D38D0"/>
    <w:rsid w:val="004D3A10"/>
    <w:rsid w:val="004D4A8E"/>
    <w:rsid w:val="004D4C68"/>
    <w:rsid w:val="004D5B13"/>
    <w:rsid w:val="004E02E5"/>
    <w:rsid w:val="004E0506"/>
    <w:rsid w:val="004E0578"/>
    <w:rsid w:val="004E0EFD"/>
    <w:rsid w:val="004E26C2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9B2"/>
    <w:rsid w:val="004F1B08"/>
    <w:rsid w:val="004F24DA"/>
    <w:rsid w:val="004F311B"/>
    <w:rsid w:val="004F31EA"/>
    <w:rsid w:val="004F3DB7"/>
    <w:rsid w:val="004F6BCD"/>
    <w:rsid w:val="004F76E2"/>
    <w:rsid w:val="00500E79"/>
    <w:rsid w:val="00501F1E"/>
    <w:rsid w:val="00502D64"/>
    <w:rsid w:val="00503067"/>
    <w:rsid w:val="005037E9"/>
    <w:rsid w:val="0050388A"/>
    <w:rsid w:val="00503A53"/>
    <w:rsid w:val="00504FC2"/>
    <w:rsid w:val="0050536B"/>
    <w:rsid w:val="00505EA8"/>
    <w:rsid w:val="00507389"/>
    <w:rsid w:val="005104B9"/>
    <w:rsid w:val="00510B04"/>
    <w:rsid w:val="00510B42"/>
    <w:rsid w:val="00511120"/>
    <w:rsid w:val="00511A4A"/>
    <w:rsid w:val="0051354E"/>
    <w:rsid w:val="005137F5"/>
    <w:rsid w:val="00514007"/>
    <w:rsid w:val="005149FC"/>
    <w:rsid w:val="00514A5E"/>
    <w:rsid w:val="00515CE7"/>
    <w:rsid w:val="00516C37"/>
    <w:rsid w:val="00517DD6"/>
    <w:rsid w:val="00517E17"/>
    <w:rsid w:val="00520B2F"/>
    <w:rsid w:val="00520EB0"/>
    <w:rsid w:val="005225D3"/>
    <w:rsid w:val="00522DC1"/>
    <w:rsid w:val="00524032"/>
    <w:rsid w:val="00525E07"/>
    <w:rsid w:val="00526D62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4101C"/>
    <w:rsid w:val="00541E89"/>
    <w:rsid w:val="00541EB7"/>
    <w:rsid w:val="0054374E"/>
    <w:rsid w:val="00543A2A"/>
    <w:rsid w:val="00543BD7"/>
    <w:rsid w:val="005446FC"/>
    <w:rsid w:val="00544F8B"/>
    <w:rsid w:val="005450F5"/>
    <w:rsid w:val="005451CE"/>
    <w:rsid w:val="00546CF5"/>
    <w:rsid w:val="00546F1A"/>
    <w:rsid w:val="00547E48"/>
    <w:rsid w:val="00547F33"/>
    <w:rsid w:val="005501A9"/>
    <w:rsid w:val="00550548"/>
    <w:rsid w:val="00550565"/>
    <w:rsid w:val="00551006"/>
    <w:rsid w:val="00551B7D"/>
    <w:rsid w:val="0055253C"/>
    <w:rsid w:val="005528A5"/>
    <w:rsid w:val="005529C7"/>
    <w:rsid w:val="005529DB"/>
    <w:rsid w:val="00553A56"/>
    <w:rsid w:val="005549B8"/>
    <w:rsid w:val="005552A1"/>
    <w:rsid w:val="0055546B"/>
    <w:rsid w:val="005562D8"/>
    <w:rsid w:val="00561557"/>
    <w:rsid w:val="00561652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3E6"/>
    <w:rsid w:val="00564D4B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A4"/>
    <w:rsid w:val="0057207D"/>
    <w:rsid w:val="00573FC6"/>
    <w:rsid w:val="00574A2E"/>
    <w:rsid w:val="00574DA0"/>
    <w:rsid w:val="00575A12"/>
    <w:rsid w:val="0057605C"/>
    <w:rsid w:val="00576705"/>
    <w:rsid w:val="005778D9"/>
    <w:rsid w:val="00577C54"/>
    <w:rsid w:val="005800E4"/>
    <w:rsid w:val="00580BA9"/>
    <w:rsid w:val="00580F42"/>
    <w:rsid w:val="00581310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63A2"/>
    <w:rsid w:val="005878C9"/>
    <w:rsid w:val="00587CCA"/>
    <w:rsid w:val="00587DE9"/>
    <w:rsid w:val="00591A0B"/>
    <w:rsid w:val="00591CC2"/>
    <w:rsid w:val="00593876"/>
    <w:rsid w:val="0059402E"/>
    <w:rsid w:val="00594482"/>
    <w:rsid w:val="005948B2"/>
    <w:rsid w:val="00595277"/>
    <w:rsid w:val="005954B5"/>
    <w:rsid w:val="00595F5F"/>
    <w:rsid w:val="00595FCE"/>
    <w:rsid w:val="00596550"/>
    <w:rsid w:val="00596D6C"/>
    <w:rsid w:val="00597A61"/>
    <w:rsid w:val="00597B9C"/>
    <w:rsid w:val="005A01E0"/>
    <w:rsid w:val="005A0BA1"/>
    <w:rsid w:val="005A0D79"/>
    <w:rsid w:val="005A103B"/>
    <w:rsid w:val="005A29E6"/>
    <w:rsid w:val="005A2EAD"/>
    <w:rsid w:val="005A38E3"/>
    <w:rsid w:val="005A3956"/>
    <w:rsid w:val="005A3DE2"/>
    <w:rsid w:val="005A4239"/>
    <w:rsid w:val="005A5F90"/>
    <w:rsid w:val="005A66FC"/>
    <w:rsid w:val="005A675E"/>
    <w:rsid w:val="005A771A"/>
    <w:rsid w:val="005A7774"/>
    <w:rsid w:val="005A7AFE"/>
    <w:rsid w:val="005B0D11"/>
    <w:rsid w:val="005B0D25"/>
    <w:rsid w:val="005B1FE8"/>
    <w:rsid w:val="005B246B"/>
    <w:rsid w:val="005B2908"/>
    <w:rsid w:val="005B3312"/>
    <w:rsid w:val="005B3837"/>
    <w:rsid w:val="005B39E2"/>
    <w:rsid w:val="005B3A04"/>
    <w:rsid w:val="005B4DC7"/>
    <w:rsid w:val="005B5391"/>
    <w:rsid w:val="005B5485"/>
    <w:rsid w:val="005B5C05"/>
    <w:rsid w:val="005B6645"/>
    <w:rsid w:val="005B6BDA"/>
    <w:rsid w:val="005B798B"/>
    <w:rsid w:val="005B79F8"/>
    <w:rsid w:val="005C3F56"/>
    <w:rsid w:val="005C49AC"/>
    <w:rsid w:val="005C4A21"/>
    <w:rsid w:val="005C51A2"/>
    <w:rsid w:val="005C66C2"/>
    <w:rsid w:val="005C69CE"/>
    <w:rsid w:val="005C7507"/>
    <w:rsid w:val="005C7870"/>
    <w:rsid w:val="005D0005"/>
    <w:rsid w:val="005D150D"/>
    <w:rsid w:val="005D17B6"/>
    <w:rsid w:val="005D2242"/>
    <w:rsid w:val="005D2FE6"/>
    <w:rsid w:val="005D3169"/>
    <w:rsid w:val="005D3D40"/>
    <w:rsid w:val="005D40F7"/>
    <w:rsid w:val="005D4746"/>
    <w:rsid w:val="005D5149"/>
    <w:rsid w:val="005D56D3"/>
    <w:rsid w:val="005D5E29"/>
    <w:rsid w:val="005D5EB1"/>
    <w:rsid w:val="005D61F5"/>
    <w:rsid w:val="005D6C09"/>
    <w:rsid w:val="005D7EFA"/>
    <w:rsid w:val="005E09D4"/>
    <w:rsid w:val="005E108B"/>
    <w:rsid w:val="005E2107"/>
    <w:rsid w:val="005E2A5A"/>
    <w:rsid w:val="005E2A9A"/>
    <w:rsid w:val="005E2C61"/>
    <w:rsid w:val="005E3114"/>
    <w:rsid w:val="005E3D45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25F9"/>
    <w:rsid w:val="005F280D"/>
    <w:rsid w:val="005F2A3F"/>
    <w:rsid w:val="005F2FAF"/>
    <w:rsid w:val="005F3A00"/>
    <w:rsid w:val="005F3BEE"/>
    <w:rsid w:val="005F4558"/>
    <w:rsid w:val="005F656A"/>
    <w:rsid w:val="005F7022"/>
    <w:rsid w:val="005F712D"/>
    <w:rsid w:val="005F7134"/>
    <w:rsid w:val="005F7746"/>
    <w:rsid w:val="00600C24"/>
    <w:rsid w:val="00601219"/>
    <w:rsid w:val="00601B4C"/>
    <w:rsid w:val="00601ED7"/>
    <w:rsid w:val="00601F0E"/>
    <w:rsid w:val="00602DEE"/>
    <w:rsid w:val="006037C8"/>
    <w:rsid w:val="006046BE"/>
    <w:rsid w:val="00605F77"/>
    <w:rsid w:val="0060602F"/>
    <w:rsid w:val="00606596"/>
    <w:rsid w:val="00606AE7"/>
    <w:rsid w:val="00606E61"/>
    <w:rsid w:val="006077CE"/>
    <w:rsid w:val="00607948"/>
    <w:rsid w:val="00607FC5"/>
    <w:rsid w:val="00610399"/>
    <w:rsid w:val="00610EA1"/>
    <w:rsid w:val="00610F8B"/>
    <w:rsid w:val="00611CBC"/>
    <w:rsid w:val="0061252F"/>
    <w:rsid w:val="00612E6D"/>
    <w:rsid w:val="00613112"/>
    <w:rsid w:val="006149E0"/>
    <w:rsid w:val="00614D68"/>
    <w:rsid w:val="006152AC"/>
    <w:rsid w:val="006162E1"/>
    <w:rsid w:val="006204DA"/>
    <w:rsid w:val="00620C6D"/>
    <w:rsid w:val="00622CD0"/>
    <w:rsid w:val="00622F17"/>
    <w:rsid w:val="00622F48"/>
    <w:rsid w:val="006232DA"/>
    <w:rsid w:val="006233D0"/>
    <w:rsid w:val="00623591"/>
    <w:rsid w:val="00623BB2"/>
    <w:rsid w:val="00623BE5"/>
    <w:rsid w:val="0062402B"/>
    <w:rsid w:val="006245A1"/>
    <w:rsid w:val="00625211"/>
    <w:rsid w:val="00625383"/>
    <w:rsid w:val="0063062A"/>
    <w:rsid w:val="00630B23"/>
    <w:rsid w:val="00631E0D"/>
    <w:rsid w:val="0063240D"/>
    <w:rsid w:val="00632A3C"/>
    <w:rsid w:val="006342D1"/>
    <w:rsid w:val="00635399"/>
    <w:rsid w:val="00635773"/>
    <w:rsid w:val="0063628B"/>
    <w:rsid w:val="006364EE"/>
    <w:rsid w:val="00636956"/>
    <w:rsid w:val="00636DE8"/>
    <w:rsid w:val="00636F87"/>
    <w:rsid w:val="00637A89"/>
    <w:rsid w:val="0064034C"/>
    <w:rsid w:val="00640F43"/>
    <w:rsid w:val="006424B3"/>
    <w:rsid w:val="00643BAB"/>
    <w:rsid w:val="006441F9"/>
    <w:rsid w:val="00644DC3"/>
    <w:rsid w:val="00644DDF"/>
    <w:rsid w:val="00644DE8"/>
    <w:rsid w:val="00644F73"/>
    <w:rsid w:val="0064597D"/>
    <w:rsid w:val="00645E51"/>
    <w:rsid w:val="006466AC"/>
    <w:rsid w:val="0064704A"/>
    <w:rsid w:val="00647090"/>
    <w:rsid w:val="006474E4"/>
    <w:rsid w:val="00647B5D"/>
    <w:rsid w:val="006507DC"/>
    <w:rsid w:val="00650F97"/>
    <w:rsid w:val="00650FAD"/>
    <w:rsid w:val="00652563"/>
    <w:rsid w:val="00652A79"/>
    <w:rsid w:val="0065365E"/>
    <w:rsid w:val="00654184"/>
    <w:rsid w:val="006541EE"/>
    <w:rsid w:val="00656097"/>
    <w:rsid w:val="00656281"/>
    <w:rsid w:val="00656627"/>
    <w:rsid w:val="00657630"/>
    <w:rsid w:val="00657A7E"/>
    <w:rsid w:val="006605C3"/>
    <w:rsid w:val="006616D5"/>
    <w:rsid w:val="0066275D"/>
    <w:rsid w:val="00662E95"/>
    <w:rsid w:val="00663152"/>
    <w:rsid w:val="00663644"/>
    <w:rsid w:val="00663AD7"/>
    <w:rsid w:val="00663FB2"/>
    <w:rsid w:val="0066433A"/>
    <w:rsid w:val="0066471F"/>
    <w:rsid w:val="00664BF0"/>
    <w:rsid w:val="00664C64"/>
    <w:rsid w:val="00664F02"/>
    <w:rsid w:val="0066519E"/>
    <w:rsid w:val="0066612F"/>
    <w:rsid w:val="00667AF5"/>
    <w:rsid w:val="00670721"/>
    <w:rsid w:val="00670B04"/>
    <w:rsid w:val="00672C23"/>
    <w:rsid w:val="00672C62"/>
    <w:rsid w:val="00672D3F"/>
    <w:rsid w:val="00672F38"/>
    <w:rsid w:val="0067437F"/>
    <w:rsid w:val="0067442A"/>
    <w:rsid w:val="00674562"/>
    <w:rsid w:val="00674CE9"/>
    <w:rsid w:val="00674E9D"/>
    <w:rsid w:val="00674EBF"/>
    <w:rsid w:val="0067514B"/>
    <w:rsid w:val="00675922"/>
    <w:rsid w:val="00675F9C"/>
    <w:rsid w:val="00676EE5"/>
    <w:rsid w:val="00676FC0"/>
    <w:rsid w:val="00677648"/>
    <w:rsid w:val="00680610"/>
    <w:rsid w:val="00681C65"/>
    <w:rsid w:val="00681E10"/>
    <w:rsid w:val="00681E22"/>
    <w:rsid w:val="00682C09"/>
    <w:rsid w:val="006833D1"/>
    <w:rsid w:val="0068376E"/>
    <w:rsid w:val="006844B0"/>
    <w:rsid w:val="00684805"/>
    <w:rsid w:val="00684A2E"/>
    <w:rsid w:val="00684AE6"/>
    <w:rsid w:val="00686EED"/>
    <w:rsid w:val="00687D55"/>
    <w:rsid w:val="00691980"/>
    <w:rsid w:val="00691BD1"/>
    <w:rsid w:val="0069236F"/>
    <w:rsid w:val="006937B1"/>
    <w:rsid w:val="006938DB"/>
    <w:rsid w:val="00693A61"/>
    <w:rsid w:val="00694C5D"/>
    <w:rsid w:val="00695C61"/>
    <w:rsid w:val="00695DC7"/>
    <w:rsid w:val="0069657C"/>
    <w:rsid w:val="00696745"/>
    <w:rsid w:val="00696914"/>
    <w:rsid w:val="006969E4"/>
    <w:rsid w:val="006A0769"/>
    <w:rsid w:val="006A1512"/>
    <w:rsid w:val="006A389C"/>
    <w:rsid w:val="006A43FE"/>
    <w:rsid w:val="006A460F"/>
    <w:rsid w:val="006A5549"/>
    <w:rsid w:val="006A6000"/>
    <w:rsid w:val="006A6097"/>
    <w:rsid w:val="006A66F5"/>
    <w:rsid w:val="006A6F47"/>
    <w:rsid w:val="006A76E1"/>
    <w:rsid w:val="006B04D9"/>
    <w:rsid w:val="006B0601"/>
    <w:rsid w:val="006B090D"/>
    <w:rsid w:val="006B0B31"/>
    <w:rsid w:val="006B0C95"/>
    <w:rsid w:val="006B1535"/>
    <w:rsid w:val="006B2240"/>
    <w:rsid w:val="006B3287"/>
    <w:rsid w:val="006B37E6"/>
    <w:rsid w:val="006B3E17"/>
    <w:rsid w:val="006B4304"/>
    <w:rsid w:val="006B4899"/>
    <w:rsid w:val="006B5B62"/>
    <w:rsid w:val="006C02D6"/>
    <w:rsid w:val="006C030B"/>
    <w:rsid w:val="006C08E1"/>
    <w:rsid w:val="006C10D2"/>
    <w:rsid w:val="006C11AB"/>
    <w:rsid w:val="006C1568"/>
    <w:rsid w:val="006C2535"/>
    <w:rsid w:val="006C2EC7"/>
    <w:rsid w:val="006C471A"/>
    <w:rsid w:val="006C4AA9"/>
    <w:rsid w:val="006C4D17"/>
    <w:rsid w:val="006C5436"/>
    <w:rsid w:val="006C57C7"/>
    <w:rsid w:val="006C5E5B"/>
    <w:rsid w:val="006C6885"/>
    <w:rsid w:val="006C7845"/>
    <w:rsid w:val="006D076C"/>
    <w:rsid w:val="006D0A6A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360"/>
    <w:rsid w:val="006D746E"/>
    <w:rsid w:val="006E0346"/>
    <w:rsid w:val="006E0D0C"/>
    <w:rsid w:val="006E1969"/>
    <w:rsid w:val="006E1DD6"/>
    <w:rsid w:val="006E2155"/>
    <w:rsid w:val="006E27E5"/>
    <w:rsid w:val="006E2B52"/>
    <w:rsid w:val="006E2C55"/>
    <w:rsid w:val="006E2F1B"/>
    <w:rsid w:val="006E3614"/>
    <w:rsid w:val="006E3796"/>
    <w:rsid w:val="006E3C3C"/>
    <w:rsid w:val="006E4B52"/>
    <w:rsid w:val="006E4D68"/>
    <w:rsid w:val="006E4EE4"/>
    <w:rsid w:val="006E584F"/>
    <w:rsid w:val="006E6A6A"/>
    <w:rsid w:val="006E6B1E"/>
    <w:rsid w:val="006E70FC"/>
    <w:rsid w:val="006E746B"/>
    <w:rsid w:val="006F00DD"/>
    <w:rsid w:val="006F0B8F"/>
    <w:rsid w:val="006F145E"/>
    <w:rsid w:val="006F166E"/>
    <w:rsid w:val="006F1774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989"/>
    <w:rsid w:val="00700A1F"/>
    <w:rsid w:val="00700AA3"/>
    <w:rsid w:val="0070115C"/>
    <w:rsid w:val="00701396"/>
    <w:rsid w:val="007019D0"/>
    <w:rsid w:val="00701C1C"/>
    <w:rsid w:val="007024F4"/>
    <w:rsid w:val="00702E57"/>
    <w:rsid w:val="007033A0"/>
    <w:rsid w:val="007034CB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4D8B"/>
    <w:rsid w:val="00715191"/>
    <w:rsid w:val="007156F4"/>
    <w:rsid w:val="007161D4"/>
    <w:rsid w:val="00716B29"/>
    <w:rsid w:val="00716D86"/>
    <w:rsid w:val="007170FA"/>
    <w:rsid w:val="00717683"/>
    <w:rsid w:val="007178E2"/>
    <w:rsid w:val="007220E1"/>
    <w:rsid w:val="0072221F"/>
    <w:rsid w:val="00722564"/>
    <w:rsid w:val="00722A54"/>
    <w:rsid w:val="00722C0C"/>
    <w:rsid w:val="007233E1"/>
    <w:rsid w:val="00723942"/>
    <w:rsid w:val="007248CB"/>
    <w:rsid w:val="00724AB1"/>
    <w:rsid w:val="00724F08"/>
    <w:rsid w:val="00725DFB"/>
    <w:rsid w:val="007262A1"/>
    <w:rsid w:val="007272DB"/>
    <w:rsid w:val="00727808"/>
    <w:rsid w:val="00727F53"/>
    <w:rsid w:val="00730361"/>
    <w:rsid w:val="007326CF"/>
    <w:rsid w:val="0073293E"/>
    <w:rsid w:val="00733090"/>
    <w:rsid w:val="00733FAF"/>
    <w:rsid w:val="00734ADF"/>
    <w:rsid w:val="00734BB3"/>
    <w:rsid w:val="0073605C"/>
    <w:rsid w:val="00736887"/>
    <w:rsid w:val="00736F78"/>
    <w:rsid w:val="00737617"/>
    <w:rsid w:val="00740BC4"/>
    <w:rsid w:val="00740D85"/>
    <w:rsid w:val="00741D9A"/>
    <w:rsid w:val="007420B1"/>
    <w:rsid w:val="00742177"/>
    <w:rsid w:val="007422DF"/>
    <w:rsid w:val="00742469"/>
    <w:rsid w:val="0074263A"/>
    <w:rsid w:val="00742948"/>
    <w:rsid w:val="00742EB2"/>
    <w:rsid w:val="00743174"/>
    <w:rsid w:val="00744AA6"/>
    <w:rsid w:val="007452C4"/>
    <w:rsid w:val="0074540C"/>
    <w:rsid w:val="0074589F"/>
    <w:rsid w:val="007510C1"/>
    <w:rsid w:val="00751157"/>
    <w:rsid w:val="00751E7B"/>
    <w:rsid w:val="00752046"/>
    <w:rsid w:val="00752C09"/>
    <w:rsid w:val="00752D23"/>
    <w:rsid w:val="00752E26"/>
    <w:rsid w:val="00753089"/>
    <w:rsid w:val="007533B7"/>
    <w:rsid w:val="00753A06"/>
    <w:rsid w:val="00753BF4"/>
    <w:rsid w:val="00753E52"/>
    <w:rsid w:val="007545F4"/>
    <w:rsid w:val="0075465A"/>
    <w:rsid w:val="00756AB7"/>
    <w:rsid w:val="00756EA7"/>
    <w:rsid w:val="007576F8"/>
    <w:rsid w:val="007577CF"/>
    <w:rsid w:val="00757BE7"/>
    <w:rsid w:val="007607D6"/>
    <w:rsid w:val="00762283"/>
    <w:rsid w:val="0076280E"/>
    <w:rsid w:val="0076297F"/>
    <w:rsid w:val="007629A0"/>
    <w:rsid w:val="00762F55"/>
    <w:rsid w:val="00763C34"/>
    <w:rsid w:val="00763E48"/>
    <w:rsid w:val="00763F25"/>
    <w:rsid w:val="00764B37"/>
    <w:rsid w:val="00766ED5"/>
    <w:rsid w:val="00767E57"/>
    <w:rsid w:val="007704A7"/>
    <w:rsid w:val="0077129F"/>
    <w:rsid w:val="00773D2F"/>
    <w:rsid w:val="007746B6"/>
    <w:rsid w:val="00774832"/>
    <w:rsid w:val="00774976"/>
    <w:rsid w:val="0077601C"/>
    <w:rsid w:val="00776F3C"/>
    <w:rsid w:val="00777439"/>
    <w:rsid w:val="00777AA3"/>
    <w:rsid w:val="00777B87"/>
    <w:rsid w:val="00777E66"/>
    <w:rsid w:val="0078023E"/>
    <w:rsid w:val="00780500"/>
    <w:rsid w:val="007806F7"/>
    <w:rsid w:val="00780FA0"/>
    <w:rsid w:val="007813C8"/>
    <w:rsid w:val="007818B0"/>
    <w:rsid w:val="007837F1"/>
    <w:rsid w:val="0078423D"/>
    <w:rsid w:val="00784CA7"/>
    <w:rsid w:val="00784E41"/>
    <w:rsid w:val="00785375"/>
    <w:rsid w:val="0078544E"/>
    <w:rsid w:val="007858C4"/>
    <w:rsid w:val="0078596E"/>
    <w:rsid w:val="00786616"/>
    <w:rsid w:val="007866EB"/>
    <w:rsid w:val="007868EC"/>
    <w:rsid w:val="00786A2A"/>
    <w:rsid w:val="00787109"/>
    <w:rsid w:val="00787FDB"/>
    <w:rsid w:val="00790102"/>
    <w:rsid w:val="007907A5"/>
    <w:rsid w:val="00790CE5"/>
    <w:rsid w:val="00791729"/>
    <w:rsid w:val="007921B1"/>
    <w:rsid w:val="007925B9"/>
    <w:rsid w:val="00792692"/>
    <w:rsid w:val="0079332D"/>
    <w:rsid w:val="007954B3"/>
    <w:rsid w:val="00796439"/>
    <w:rsid w:val="0079651D"/>
    <w:rsid w:val="0079656D"/>
    <w:rsid w:val="00796E5F"/>
    <w:rsid w:val="007974AC"/>
    <w:rsid w:val="007A1E99"/>
    <w:rsid w:val="007A3017"/>
    <w:rsid w:val="007A46EA"/>
    <w:rsid w:val="007A49A8"/>
    <w:rsid w:val="007A4B00"/>
    <w:rsid w:val="007A4B4B"/>
    <w:rsid w:val="007A51A7"/>
    <w:rsid w:val="007A5EA4"/>
    <w:rsid w:val="007A69E0"/>
    <w:rsid w:val="007A7809"/>
    <w:rsid w:val="007B0901"/>
    <w:rsid w:val="007B1DEA"/>
    <w:rsid w:val="007B1F09"/>
    <w:rsid w:val="007B2EAD"/>
    <w:rsid w:val="007B3606"/>
    <w:rsid w:val="007B3BD0"/>
    <w:rsid w:val="007B4DC9"/>
    <w:rsid w:val="007B587A"/>
    <w:rsid w:val="007B66AC"/>
    <w:rsid w:val="007B6DB7"/>
    <w:rsid w:val="007B7AF8"/>
    <w:rsid w:val="007B7C7F"/>
    <w:rsid w:val="007B7E76"/>
    <w:rsid w:val="007C042E"/>
    <w:rsid w:val="007C08CD"/>
    <w:rsid w:val="007C0998"/>
    <w:rsid w:val="007C0E03"/>
    <w:rsid w:val="007C1283"/>
    <w:rsid w:val="007C2462"/>
    <w:rsid w:val="007C302D"/>
    <w:rsid w:val="007C3AF1"/>
    <w:rsid w:val="007C3DC3"/>
    <w:rsid w:val="007C506B"/>
    <w:rsid w:val="007C5561"/>
    <w:rsid w:val="007C56B7"/>
    <w:rsid w:val="007C61BF"/>
    <w:rsid w:val="007C62B5"/>
    <w:rsid w:val="007C6DAF"/>
    <w:rsid w:val="007C70BB"/>
    <w:rsid w:val="007C71E0"/>
    <w:rsid w:val="007C7F2E"/>
    <w:rsid w:val="007D043E"/>
    <w:rsid w:val="007D106A"/>
    <w:rsid w:val="007D1332"/>
    <w:rsid w:val="007D14D1"/>
    <w:rsid w:val="007D1588"/>
    <w:rsid w:val="007D17F1"/>
    <w:rsid w:val="007D18B9"/>
    <w:rsid w:val="007D2F53"/>
    <w:rsid w:val="007D3AC7"/>
    <w:rsid w:val="007D50CF"/>
    <w:rsid w:val="007D5355"/>
    <w:rsid w:val="007D5A97"/>
    <w:rsid w:val="007D5B3D"/>
    <w:rsid w:val="007D5D58"/>
    <w:rsid w:val="007D5DB0"/>
    <w:rsid w:val="007D64A9"/>
    <w:rsid w:val="007D6A8D"/>
    <w:rsid w:val="007D6E36"/>
    <w:rsid w:val="007D7681"/>
    <w:rsid w:val="007D7BE4"/>
    <w:rsid w:val="007E013E"/>
    <w:rsid w:val="007E0244"/>
    <w:rsid w:val="007E2445"/>
    <w:rsid w:val="007E30B6"/>
    <w:rsid w:val="007E3616"/>
    <w:rsid w:val="007E4290"/>
    <w:rsid w:val="007E47DC"/>
    <w:rsid w:val="007E5319"/>
    <w:rsid w:val="007E591B"/>
    <w:rsid w:val="007E65A0"/>
    <w:rsid w:val="007E76DC"/>
    <w:rsid w:val="007F0652"/>
    <w:rsid w:val="007F1440"/>
    <w:rsid w:val="007F18D0"/>
    <w:rsid w:val="007F1BB6"/>
    <w:rsid w:val="007F2959"/>
    <w:rsid w:val="007F2DCC"/>
    <w:rsid w:val="007F3825"/>
    <w:rsid w:val="007F42C0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947"/>
    <w:rsid w:val="00800D89"/>
    <w:rsid w:val="00801841"/>
    <w:rsid w:val="00801A59"/>
    <w:rsid w:val="00802CFA"/>
    <w:rsid w:val="00803596"/>
    <w:rsid w:val="00803982"/>
    <w:rsid w:val="008043D6"/>
    <w:rsid w:val="00804F63"/>
    <w:rsid w:val="0080514B"/>
    <w:rsid w:val="0080525E"/>
    <w:rsid w:val="00805753"/>
    <w:rsid w:val="008067F0"/>
    <w:rsid w:val="0080705C"/>
    <w:rsid w:val="00807465"/>
    <w:rsid w:val="00810CC8"/>
    <w:rsid w:val="00811486"/>
    <w:rsid w:val="00811495"/>
    <w:rsid w:val="00811601"/>
    <w:rsid w:val="0081172D"/>
    <w:rsid w:val="00811846"/>
    <w:rsid w:val="0081234F"/>
    <w:rsid w:val="0081297B"/>
    <w:rsid w:val="00812A2A"/>
    <w:rsid w:val="00813225"/>
    <w:rsid w:val="008133DA"/>
    <w:rsid w:val="00814BF5"/>
    <w:rsid w:val="00814C6E"/>
    <w:rsid w:val="00814F61"/>
    <w:rsid w:val="00815227"/>
    <w:rsid w:val="00815C89"/>
    <w:rsid w:val="00815FE6"/>
    <w:rsid w:val="00816E13"/>
    <w:rsid w:val="00817361"/>
    <w:rsid w:val="00817441"/>
    <w:rsid w:val="00817BE6"/>
    <w:rsid w:val="0082090C"/>
    <w:rsid w:val="00821725"/>
    <w:rsid w:val="00821A99"/>
    <w:rsid w:val="008222CD"/>
    <w:rsid w:val="00823C46"/>
    <w:rsid w:val="00823F2D"/>
    <w:rsid w:val="0082450A"/>
    <w:rsid w:val="00824575"/>
    <w:rsid w:val="00825285"/>
    <w:rsid w:val="00825A90"/>
    <w:rsid w:val="00830F96"/>
    <w:rsid w:val="008314E4"/>
    <w:rsid w:val="00833320"/>
    <w:rsid w:val="008333FD"/>
    <w:rsid w:val="00834508"/>
    <w:rsid w:val="0083664B"/>
    <w:rsid w:val="0083682F"/>
    <w:rsid w:val="008374E9"/>
    <w:rsid w:val="008375C9"/>
    <w:rsid w:val="00837945"/>
    <w:rsid w:val="00837D21"/>
    <w:rsid w:val="00840405"/>
    <w:rsid w:val="008409B7"/>
    <w:rsid w:val="008416C2"/>
    <w:rsid w:val="0084203C"/>
    <w:rsid w:val="0084210E"/>
    <w:rsid w:val="008422B7"/>
    <w:rsid w:val="008437A0"/>
    <w:rsid w:val="00843B7E"/>
    <w:rsid w:val="00843C80"/>
    <w:rsid w:val="008440B4"/>
    <w:rsid w:val="00844E5E"/>
    <w:rsid w:val="0084670F"/>
    <w:rsid w:val="00846F68"/>
    <w:rsid w:val="0084708D"/>
    <w:rsid w:val="00847453"/>
    <w:rsid w:val="0084777D"/>
    <w:rsid w:val="00847B6C"/>
    <w:rsid w:val="00850398"/>
    <w:rsid w:val="008504A9"/>
    <w:rsid w:val="008505BD"/>
    <w:rsid w:val="008508B9"/>
    <w:rsid w:val="00850CEF"/>
    <w:rsid w:val="008517E3"/>
    <w:rsid w:val="00852A04"/>
    <w:rsid w:val="00852ECF"/>
    <w:rsid w:val="008534FC"/>
    <w:rsid w:val="008542B7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2DF3"/>
    <w:rsid w:val="00862F88"/>
    <w:rsid w:val="00863308"/>
    <w:rsid w:val="00863800"/>
    <w:rsid w:val="00863AB9"/>
    <w:rsid w:val="008654E8"/>
    <w:rsid w:val="00865A6B"/>
    <w:rsid w:val="00865C50"/>
    <w:rsid w:val="008663FD"/>
    <w:rsid w:val="008669DA"/>
    <w:rsid w:val="00866B54"/>
    <w:rsid w:val="00866E34"/>
    <w:rsid w:val="00867859"/>
    <w:rsid w:val="00867BF1"/>
    <w:rsid w:val="0087026D"/>
    <w:rsid w:val="008707F6"/>
    <w:rsid w:val="00871A89"/>
    <w:rsid w:val="00872F89"/>
    <w:rsid w:val="00872FFA"/>
    <w:rsid w:val="00873948"/>
    <w:rsid w:val="00875344"/>
    <w:rsid w:val="0087623E"/>
    <w:rsid w:val="0087649E"/>
    <w:rsid w:val="008769EF"/>
    <w:rsid w:val="00876AB9"/>
    <w:rsid w:val="00882C89"/>
    <w:rsid w:val="008833B6"/>
    <w:rsid w:val="0088354C"/>
    <w:rsid w:val="00883780"/>
    <w:rsid w:val="00883BDC"/>
    <w:rsid w:val="0088400E"/>
    <w:rsid w:val="0088498A"/>
    <w:rsid w:val="00884A01"/>
    <w:rsid w:val="00884A6E"/>
    <w:rsid w:val="0088582C"/>
    <w:rsid w:val="00885C85"/>
    <w:rsid w:val="00886FD8"/>
    <w:rsid w:val="00887858"/>
    <w:rsid w:val="0088799B"/>
    <w:rsid w:val="008879A9"/>
    <w:rsid w:val="0089024C"/>
    <w:rsid w:val="00890967"/>
    <w:rsid w:val="0089144A"/>
    <w:rsid w:val="008920D9"/>
    <w:rsid w:val="00892285"/>
    <w:rsid w:val="00892474"/>
    <w:rsid w:val="00892651"/>
    <w:rsid w:val="00893E9A"/>
    <w:rsid w:val="00893F04"/>
    <w:rsid w:val="00896F5E"/>
    <w:rsid w:val="0089748B"/>
    <w:rsid w:val="0089782C"/>
    <w:rsid w:val="008A0231"/>
    <w:rsid w:val="008A0B07"/>
    <w:rsid w:val="008A18B5"/>
    <w:rsid w:val="008A1E4F"/>
    <w:rsid w:val="008A2E53"/>
    <w:rsid w:val="008A4354"/>
    <w:rsid w:val="008A496F"/>
    <w:rsid w:val="008A53D8"/>
    <w:rsid w:val="008A59F9"/>
    <w:rsid w:val="008A6B17"/>
    <w:rsid w:val="008A76C0"/>
    <w:rsid w:val="008B002A"/>
    <w:rsid w:val="008B1433"/>
    <w:rsid w:val="008B17DE"/>
    <w:rsid w:val="008B1B83"/>
    <w:rsid w:val="008B218C"/>
    <w:rsid w:val="008B2E96"/>
    <w:rsid w:val="008B36E3"/>
    <w:rsid w:val="008B69FE"/>
    <w:rsid w:val="008B7A75"/>
    <w:rsid w:val="008C0059"/>
    <w:rsid w:val="008C0860"/>
    <w:rsid w:val="008C09F0"/>
    <w:rsid w:val="008C0D4A"/>
    <w:rsid w:val="008C1731"/>
    <w:rsid w:val="008C18BA"/>
    <w:rsid w:val="008C1EEB"/>
    <w:rsid w:val="008C2B6A"/>
    <w:rsid w:val="008C2CA9"/>
    <w:rsid w:val="008C302B"/>
    <w:rsid w:val="008C398C"/>
    <w:rsid w:val="008C3C16"/>
    <w:rsid w:val="008C4A78"/>
    <w:rsid w:val="008C4BA0"/>
    <w:rsid w:val="008C53E6"/>
    <w:rsid w:val="008C7C30"/>
    <w:rsid w:val="008C7F49"/>
    <w:rsid w:val="008D0B40"/>
    <w:rsid w:val="008D0FCA"/>
    <w:rsid w:val="008D1BC1"/>
    <w:rsid w:val="008D1BE4"/>
    <w:rsid w:val="008D206C"/>
    <w:rsid w:val="008D291A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181A"/>
    <w:rsid w:val="008E1BCF"/>
    <w:rsid w:val="008E2786"/>
    <w:rsid w:val="008E2D14"/>
    <w:rsid w:val="008E3C45"/>
    <w:rsid w:val="008E45E3"/>
    <w:rsid w:val="008E4620"/>
    <w:rsid w:val="008E5758"/>
    <w:rsid w:val="008E5769"/>
    <w:rsid w:val="008E577B"/>
    <w:rsid w:val="008E67A2"/>
    <w:rsid w:val="008E6B7A"/>
    <w:rsid w:val="008E7006"/>
    <w:rsid w:val="008E7300"/>
    <w:rsid w:val="008E779F"/>
    <w:rsid w:val="008F0053"/>
    <w:rsid w:val="008F0ABC"/>
    <w:rsid w:val="008F1A07"/>
    <w:rsid w:val="008F3127"/>
    <w:rsid w:val="008F440D"/>
    <w:rsid w:val="008F4A3A"/>
    <w:rsid w:val="008F5EBD"/>
    <w:rsid w:val="008F6D11"/>
    <w:rsid w:val="008F7681"/>
    <w:rsid w:val="00900376"/>
    <w:rsid w:val="00901282"/>
    <w:rsid w:val="009018AE"/>
    <w:rsid w:val="00903212"/>
    <w:rsid w:val="00903629"/>
    <w:rsid w:val="0090362F"/>
    <w:rsid w:val="00903662"/>
    <w:rsid w:val="00904E7E"/>
    <w:rsid w:val="00905418"/>
    <w:rsid w:val="00905570"/>
    <w:rsid w:val="00905813"/>
    <w:rsid w:val="009063F5"/>
    <w:rsid w:val="00911650"/>
    <w:rsid w:val="009118D2"/>
    <w:rsid w:val="00911F41"/>
    <w:rsid w:val="009121E9"/>
    <w:rsid w:val="00912C09"/>
    <w:rsid w:val="00913655"/>
    <w:rsid w:val="00913909"/>
    <w:rsid w:val="00914A1A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8E9"/>
    <w:rsid w:val="00924037"/>
    <w:rsid w:val="00925180"/>
    <w:rsid w:val="009258C3"/>
    <w:rsid w:val="00925B36"/>
    <w:rsid w:val="00926CBF"/>
    <w:rsid w:val="00926F2C"/>
    <w:rsid w:val="009275BA"/>
    <w:rsid w:val="00930BA8"/>
    <w:rsid w:val="009318C8"/>
    <w:rsid w:val="00931AEA"/>
    <w:rsid w:val="009330C1"/>
    <w:rsid w:val="00933658"/>
    <w:rsid w:val="0093455E"/>
    <w:rsid w:val="00934DB6"/>
    <w:rsid w:val="0093563B"/>
    <w:rsid w:val="009369F2"/>
    <w:rsid w:val="0094005A"/>
    <w:rsid w:val="009405A5"/>
    <w:rsid w:val="00940E36"/>
    <w:rsid w:val="009410C1"/>
    <w:rsid w:val="00941BA1"/>
    <w:rsid w:val="0094244B"/>
    <w:rsid w:val="009429B9"/>
    <w:rsid w:val="00942A18"/>
    <w:rsid w:val="00943719"/>
    <w:rsid w:val="00943BCA"/>
    <w:rsid w:val="00943DA5"/>
    <w:rsid w:val="009448D0"/>
    <w:rsid w:val="009455F4"/>
    <w:rsid w:val="00945EEB"/>
    <w:rsid w:val="009460FA"/>
    <w:rsid w:val="009465DC"/>
    <w:rsid w:val="009470C5"/>
    <w:rsid w:val="0094744B"/>
    <w:rsid w:val="0094751E"/>
    <w:rsid w:val="009475F4"/>
    <w:rsid w:val="00950F45"/>
    <w:rsid w:val="00952287"/>
    <w:rsid w:val="009525CB"/>
    <w:rsid w:val="00952DA2"/>
    <w:rsid w:val="00954170"/>
    <w:rsid w:val="0095499A"/>
    <w:rsid w:val="00954AF5"/>
    <w:rsid w:val="00956029"/>
    <w:rsid w:val="009562E8"/>
    <w:rsid w:val="009575E3"/>
    <w:rsid w:val="00957B5C"/>
    <w:rsid w:val="0096004C"/>
    <w:rsid w:val="0096099D"/>
    <w:rsid w:val="0096115A"/>
    <w:rsid w:val="009618EA"/>
    <w:rsid w:val="00961E9B"/>
    <w:rsid w:val="0096281B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CE8"/>
    <w:rsid w:val="00967D0C"/>
    <w:rsid w:val="00970D3A"/>
    <w:rsid w:val="00971336"/>
    <w:rsid w:val="00973BF9"/>
    <w:rsid w:val="009740BE"/>
    <w:rsid w:val="009751B2"/>
    <w:rsid w:val="0097536F"/>
    <w:rsid w:val="00976320"/>
    <w:rsid w:val="009763D0"/>
    <w:rsid w:val="00977077"/>
    <w:rsid w:val="00977CA2"/>
    <w:rsid w:val="00977DD5"/>
    <w:rsid w:val="00980A49"/>
    <w:rsid w:val="00980FC5"/>
    <w:rsid w:val="009835DE"/>
    <w:rsid w:val="009839E9"/>
    <w:rsid w:val="0098459E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A3D"/>
    <w:rsid w:val="00986C67"/>
    <w:rsid w:val="00987312"/>
    <w:rsid w:val="00987349"/>
    <w:rsid w:val="00990240"/>
    <w:rsid w:val="0099085D"/>
    <w:rsid w:val="00992EBA"/>
    <w:rsid w:val="00993851"/>
    <w:rsid w:val="009950AD"/>
    <w:rsid w:val="009953B6"/>
    <w:rsid w:val="00995D6E"/>
    <w:rsid w:val="0099607D"/>
    <w:rsid w:val="00997086"/>
    <w:rsid w:val="009977DC"/>
    <w:rsid w:val="00997B5D"/>
    <w:rsid w:val="009A06F8"/>
    <w:rsid w:val="009A11F7"/>
    <w:rsid w:val="009A1341"/>
    <w:rsid w:val="009A1F74"/>
    <w:rsid w:val="009A2850"/>
    <w:rsid w:val="009A2A87"/>
    <w:rsid w:val="009A2E6B"/>
    <w:rsid w:val="009A308E"/>
    <w:rsid w:val="009A32EC"/>
    <w:rsid w:val="009A34C8"/>
    <w:rsid w:val="009A477E"/>
    <w:rsid w:val="009A4802"/>
    <w:rsid w:val="009A4AF3"/>
    <w:rsid w:val="009A4D70"/>
    <w:rsid w:val="009A6714"/>
    <w:rsid w:val="009A7D5D"/>
    <w:rsid w:val="009A7D86"/>
    <w:rsid w:val="009B0FF5"/>
    <w:rsid w:val="009B150E"/>
    <w:rsid w:val="009B1E01"/>
    <w:rsid w:val="009B225A"/>
    <w:rsid w:val="009B2DAC"/>
    <w:rsid w:val="009B39D6"/>
    <w:rsid w:val="009B3A6E"/>
    <w:rsid w:val="009B3A7D"/>
    <w:rsid w:val="009B3DF2"/>
    <w:rsid w:val="009B4980"/>
    <w:rsid w:val="009B499F"/>
    <w:rsid w:val="009B555A"/>
    <w:rsid w:val="009B5D8F"/>
    <w:rsid w:val="009B6873"/>
    <w:rsid w:val="009B7466"/>
    <w:rsid w:val="009B78CD"/>
    <w:rsid w:val="009C0983"/>
    <w:rsid w:val="009C3915"/>
    <w:rsid w:val="009C48FD"/>
    <w:rsid w:val="009C4F16"/>
    <w:rsid w:val="009C514D"/>
    <w:rsid w:val="009C5578"/>
    <w:rsid w:val="009C5FD7"/>
    <w:rsid w:val="009C6CC7"/>
    <w:rsid w:val="009C75DC"/>
    <w:rsid w:val="009D03CF"/>
    <w:rsid w:val="009D0985"/>
    <w:rsid w:val="009D113F"/>
    <w:rsid w:val="009D1959"/>
    <w:rsid w:val="009D2A16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E0D5F"/>
    <w:rsid w:val="009E2E76"/>
    <w:rsid w:val="009E406B"/>
    <w:rsid w:val="009E645D"/>
    <w:rsid w:val="009F03CE"/>
    <w:rsid w:val="009F06CC"/>
    <w:rsid w:val="009F290D"/>
    <w:rsid w:val="009F3BEE"/>
    <w:rsid w:val="009F3EEC"/>
    <w:rsid w:val="009F41AA"/>
    <w:rsid w:val="009F461C"/>
    <w:rsid w:val="009F47C5"/>
    <w:rsid w:val="009F5C7D"/>
    <w:rsid w:val="009F5FFC"/>
    <w:rsid w:val="009F6610"/>
    <w:rsid w:val="009F67A0"/>
    <w:rsid w:val="009F6D0E"/>
    <w:rsid w:val="00A00CF4"/>
    <w:rsid w:val="00A01207"/>
    <w:rsid w:val="00A0162B"/>
    <w:rsid w:val="00A022B1"/>
    <w:rsid w:val="00A02421"/>
    <w:rsid w:val="00A03BD2"/>
    <w:rsid w:val="00A03BEB"/>
    <w:rsid w:val="00A03CB8"/>
    <w:rsid w:val="00A03D6F"/>
    <w:rsid w:val="00A03D70"/>
    <w:rsid w:val="00A040A4"/>
    <w:rsid w:val="00A044EF"/>
    <w:rsid w:val="00A04A80"/>
    <w:rsid w:val="00A053FB"/>
    <w:rsid w:val="00A0591F"/>
    <w:rsid w:val="00A05A3C"/>
    <w:rsid w:val="00A0714E"/>
    <w:rsid w:val="00A07C22"/>
    <w:rsid w:val="00A07FB2"/>
    <w:rsid w:val="00A07FFC"/>
    <w:rsid w:val="00A10698"/>
    <w:rsid w:val="00A10A94"/>
    <w:rsid w:val="00A10FE8"/>
    <w:rsid w:val="00A1181B"/>
    <w:rsid w:val="00A11A4D"/>
    <w:rsid w:val="00A11CBD"/>
    <w:rsid w:val="00A11DA6"/>
    <w:rsid w:val="00A120E9"/>
    <w:rsid w:val="00A121C8"/>
    <w:rsid w:val="00A12257"/>
    <w:rsid w:val="00A124E5"/>
    <w:rsid w:val="00A12668"/>
    <w:rsid w:val="00A140F5"/>
    <w:rsid w:val="00A146C5"/>
    <w:rsid w:val="00A14E05"/>
    <w:rsid w:val="00A1683C"/>
    <w:rsid w:val="00A16C6B"/>
    <w:rsid w:val="00A17816"/>
    <w:rsid w:val="00A200E0"/>
    <w:rsid w:val="00A20ED0"/>
    <w:rsid w:val="00A2143E"/>
    <w:rsid w:val="00A215FE"/>
    <w:rsid w:val="00A21DD7"/>
    <w:rsid w:val="00A2212D"/>
    <w:rsid w:val="00A22DF4"/>
    <w:rsid w:val="00A25BEE"/>
    <w:rsid w:val="00A26188"/>
    <w:rsid w:val="00A26D4F"/>
    <w:rsid w:val="00A27A59"/>
    <w:rsid w:val="00A27E16"/>
    <w:rsid w:val="00A30352"/>
    <w:rsid w:val="00A30E84"/>
    <w:rsid w:val="00A31473"/>
    <w:rsid w:val="00A317B7"/>
    <w:rsid w:val="00A31FE0"/>
    <w:rsid w:val="00A32C14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1986"/>
    <w:rsid w:val="00A42026"/>
    <w:rsid w:val="00A422D6"/>
    <w:rsid w:val="00A42466"/>
    <w:rsid w:val="00A42616"/>
    <w:rsid w:val="00A43266"/>
    <w:rsid w:val="00A43A2A"/>
    <w:rsid w:val="00A44776"/>
    <w:rsid w:val="00A4570F"/>
    <w:rsid w:val="00A467AF"/>
    <w:rsid w:val="00A469FC"/>
    <w:rsid w:val="00A46F19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5DD7"/>
    <w:rsid w:val="00A5623F"/>
    <w:rsid w:val="00A56290"/>
    <w:rsid w:val="00A56946"/>
    <w:rsid w:val="00A5732A"/>
    <w:rsid w:val="00A6042D"/>
    <w:rsid w:val="00A60516"/>
    <w:rsid w:val="00A60DB8"/>
    <w:rsid w:val="00A60E4E"/>
    <w:rsid w:val="00A6199C"/>
    <w:rsid w:val="00A61B11"/>
    <w:rsid w:val="00A61B42"/>
    <w:rsid w:val="00A63423"/>
    <w:rsid w:val="00A6361C"/>
    <w:rsid w:val="00A64A70"/>
    <w:rsid w:val="00A64D7A"/>
    <w:rsid w:val="00A64FBD"/>
    <w:rsid w:val="00A65935"/>
    <w:rsid w:val="00A66443"/>
    <w:rsid w:val="00A6664D"/>
    <w:rsid w:val="00A666D1"/>
    <w:rsid w:val="00A7048E"/>
    <w:rsid w:val="00A70AEF"/>
    <w:rsid w:val="00A70F0F"/>
    <w:rsid w:val="00A722DA"/>
    <w:rsid w:val="00A72386"/>
    <w:rsid w:val="00A73CBB"/>
    <w:rsid w:val="00A73EE3"/>
    <w:rsid w:val="00A7481F"/>
    <w:rsid w:val="00A74E50"/>
    <w:rsid w:val="00A75141"/>
    <w:rsid w:val="00A75EBC"/>
    <w:rsid w:val="00A75EFB"/>
    <w:rsid w:val="00A76A48"/>
    <w:rsid w:val="00A778F0"/>
    <w:rsid w:val="00A77DB5"/>
    <w:rsid w:val="00A803CD"/>
    <w:rsid w:val="00A81BAC"/>
    <w:rsid w:val="00A82226"/>
    <w:rsid w:val="00A82680"/>
    <w:rsid w:val="00A834F5"/>
    <w:rsid w:val="00A83F1A"/>
    <w:rsid w:val="00A84273"/>
    <w:rsid w:val="00A845CF"/>
    <w:rsid w:val="00A8547F"/>
    <w:rsid w:val="00A858CF"/>
    <w:rsid w:val="00A863B0"/>
    <w:rsid w:val="00A87004"/>
    <w:rsid w:val="00A87CF0"/>
    <w:rsid w:val="00A902FF"/>
    <w:rsid w:val="00A9195F"/>
    <w:rsid w:val="00A91D91"/>
    <w:rsid w:val="00A920A2"/>
    <w:rsid w:val="00A9391E"/>
    <w:rsid w:val="00A93FCE"/>
    <w:rsid w:val="00A945BC"/>
    <w:rsid w:val="00A94EB0"/>
    <w:rsid w:val="00A96040"/>
    <w:rsid w:val="00A9604A"/>
    <w:rsid w:val="00A9687A"/>
    <w:rsid w:val="00A972A2"/>
    <w:rsid w:val="00A97E96"/>
    <w:rsid w:val="00AA0669"/>
    <w:rsid w:val="00AA078D"/>
    <w:rsid w:val="00AA0E56"/>
    <w:rsid w:val="00AA12B2"/>
    <w:rsid w:val="00AA451C"/>
    <w:rsid w:val="00AA46CC"/>
    <w:rsid w:val="00AA5A14"/>
    <w:rsid w:val="00AA5D52"/>
    <w:rsid w:val="00AA6DF9"/>
    <w:rsid w:val="00AA71C6"/>
    <w:rsid w:val="00AB05B5"/>
    <w:rsid w:val="00AB0972"/>
    <w:rsid w:val="00AB0A2B"/>
    <w:rsid w:val="00AB0C28"/>
    <w:rsid w:val="00AB14BE"/>
    <w:rsid w:val="00AB14EF"/>
    <w:rsid w:val="00AB158D"/>
    <w:rsid w:val="00AB176B"/>
    <w:rsid w:val="00AB1997"/>
    <w:rsid w:val="00AB27B8"/>
    <w:rsid w:val="00AB2A80"/>
    <w:rsid w:val="00AB2E75"/>
    <w:rsid w:val="00AB31C6"/>
    <w:rsid w:val="00AB3FD6"/>
    <w:rsid w:val="00AB4147"/>
    <w:rsid w:val="00AB63A2"/>
    <w:rsid w:val="00AB6B22"/>
    <w:rsid w:val="00AB6BDF"/>
    <w:rsid w:val="00AC0D8C"/>
    <w:rsid w:val="00AC0D8E"/>
    <w:rsid w:val="00AC204F"/>
    <w:rsid w:val="00AC29FE"/>
    <w:rsid w:val="00AC2D7C"/>
    <w:rsid w:val="00AC3138"/>
    <w:rsid w:val="00AC3535"/>
    <w:rsid w:val="00AC44D0"/>
    <w:rsid w:val="00AC517B"/>
    <w:rsid w:val="00AC5718"/>
    <w:rsid w:val="00AC5FB9"/>
    <w:rsid w:val="00AC7D98"/>
    <w:rsid w:val="00AD0D46"/>
    <w:rsid w:val="00AD1443"/>
    <w:rsid w:val="00AD1F9C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9E5"/>
    <w:rsid w:val="00AD4A73"/>
    <w:rsid w:val="00AD4E7D"/>
    <w:rsid w:val="00AD60CF"/>
    <w:rsid w:val="00AD78AB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5E49"/>
    <w:rsid w:val="00AE6030"/>
    <w:rsid w:val="00AE68D8"/>
    <w:rsid w:val="00AE71FB"/>
    <w:rsid w:val="00AE75A1"/>
    <w:rsid w:val="00AF07AC"/>
    <w:rsid w:val="00AF083C"/>
    <w:rsid w:val="00AF18AD"/>
    <w:rsid w:val="00AF1B8A"/>
    <w:rsid w:val="00AF2C62"/>
    <w:rsid w:val="00AF2EDE"/>
    <w:rsid w:val="00AF2F20"/>
    <w:rsid w:val="00AF2F71"/>
    <w:rsid w:val="00AF4333"/>
    <w:rsid w:val="00AF43EC"/>
    <w:rsid w:val="00AF4A2F"/>
    <w:rsid w:val="00AF4CA4"/>
    <w:rsid w:val="00AF4F5B"/>
    <w:rsid w:val="00AF4FAE"/>
    <w:rsid w:val="00AF6272"/>
    <w:rsid w:val="00AF64B2"/>
    <w:rsid w:val="00AF785D"/>
    <w:rsid w:val="00AF7B7E"/>
    <w:rsid w:val="00B00CE3"/>
    <w:rsid w:val="00B01658"/>
    <w:rsid w:val="00B03239"/>
    <w:rsid w:val="00B048D9"/>
    <w:rsid w:val="00B057B6"/>
    <w:rsid w:val="00B06064"/>
    <w:rsid w:val="00B070B2"/>
    <w:rsid w:val="00B074D3"/>
    <w:rsid w:val="00B074FA"/>
    <w:rsid w:val="00B10349"/>
    <w:rsid w:val="00B10F9D"/>
    <w:rsid w:val="00B11FCC"/>
    <w:rsid w:val="00B126C8"/>
    <w:rsid w:val="00B1466F"/>
    <w:rsid w:val="00B15349"/>
    <w:rsid w:val="00B15428"/>
    <w:rsid w:val="00B15EB0"/>
    <w:rsid w:val="00B168ED"/>
    <w:rsid w:val="00B17B61"/>
    <w:rsid w:val="00B20299"/>
    <w:rsid w:val="00B20605"/>
    <w:rsid w:val="00B20AA7"/>
    <w:rsid w:val="00B21280"/>
    <w:rsid w:val="00B21B21"/>
    <w:rsid w:val="00B22A55"/>
    <w:rsid w:val="00B22FEE"/>
    <w:rsid w:val="00B234D9"/>
    <w:rsid w:val="00B236BB"/>
    <w:rsid w:val="00B2464D"/>
    <w:rsid w:val="00B249AB"/>
    <w:rsid w:val="00B24D9A"/>
    <w:rsid w:val="00B24DF6"/>
    <w:rsid w:val="00B25300"/>
    <w:rsid w:val="00B25A11"/>
    <w:rsid w:val="00B25E5B"/>
    <w:rsid w:val="00B27437"/>
    <w:rsid w:val="00B3043D"/>
    <w:rsid w:val="00B31B6B"/>
    <w:rsid w:val="00B31B81"/>
    <w:rsid w:val="00B32BA2"/>
    <w:rsid w:val="00B32D16"/>
    <w:rsid w:val="00B333BF"/>
    <w:rsid w:val="00B339C2"/>
    <w:rsid w:val="00B340E2"/>
    <w:rsid w:val="00B347FF"/>
    <w:rsid w:val="00B350D6"/>
    <w:rsid w:val="00B357E4"/>
    <w:rsid w:val="00B35F02"/>
    <w:rsid w:val="00B36C98"/>
    <w:rsid w:val="00B37606"/>
    <w:rsid w:val="00B4099D"/>
    <w:rsid w:val="00B40B19"/>
    <w:rsid w:val="00B40FC1"/>
    <w:rsid w:val="00B412A1"/>
    <w:rsid w:val="00B42C45"/>
    <w:rsid w:val="00B43F53"/>
    <w:rsid w:val="00B4469F"/>
    <w:rsid w:val="00B45258"/>
    <w:rsid w:val="00B452AE"/>
    <w:rsid w:val="00B45399"/>
    <w:rsid w:val="00B456EE"/>
    <w:rsid w:val="00B45744"/>
    <w:rsid w:val="00B45D90"/>
    <w:rsid w:val="00B47EB6"/>
    <w:rsid w:val="00B47F30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29F"/>
    <w:rsid w:val="00B60F71"/>
    <w:rsid w:val="00B61BB7"/>
    <w:rsid w:val="00B62190"/>
    <w:rsid w:val="00B62A83"/>
    <w:rsid w:val="00B62B87"/>
    <w:rsid w:val="00B634D4"/>
    <w:rsid w:val="00B63774"/>
    <w:rsid w:val="00B640A0"/>
    <w:rsid w:val="00B646FD"/>
    <w:rsid w:val="00B64B55"/>
    <w:rsid w:val="00B64F74"/>
    <w:rsid w:val="00B65008"/>
    <w:rsid w:val="00B65B52"/>
    <w:rsid w:val="00B67008"/>
    <w:rsid w:val="00B67981"/>
    <w:rsid w:val="00B67E2A"/>
    <w:rsid w:val="00B700C9"/>
    <w:rsid w:val="00B70BD9"/>
    <w:rsid w:val="00B70FC0"/>
    <w:rsid w:val="00B71703"/>
    <w:rsid w:val="00B71C68"/>
    <w:rsid w:val="00B72C92"/>
    <w:rsid w:val="00B72CAF"/>
    <w:rsid w:val="00B748CF"/>
    <w:rsid w:val="00B752E3"/>
    <w:rsid w:val="00B7546A"/>
    <w:rsid w:val="00B75C9A"/>
    <w:rsid w:val="00B772E7"/>
    <w:rsid w:val="00B7732A"/>
    <w:rsid w:val="00B777B6"/>
    <w:rsid w:val="00B77B64"/>
    <w:rsid w:val="00B77CD5"/>
    <w:rsid w:val="00B8261B"/>
    <w:rsid w:val="00B828C9"/>
    <w:rsid w:val="00B83124"/>
    <w:rsid w:val="00B84079"/>
    <w:rsid w:val="00B85392"/>
    <w:rsid w:val="00B860E2"/>
    <w:rsid w:val="00B864B8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2352"/>
    <w:rsid w:val="00B928FE"/>
    <w:rsid w:val="00B932A1"/>
    <w:rsid w:val="00B93B01"/>
    <w:rsid w:val="00B94AB4"/>
    <w:rsid w:val="00B94CFC"/>
    <w:rsid w:val="00B95E0E"/>
    <w:rsid w:val="00B972C6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49B0"/>
    <w:rsid w:val="00BA56CE"/>
    <w:rsid w:val="00BA5F71"/>
    <w:rsid w:val="00BA61C3"/>
    <w:rsid w:val="00BA6504"/>
    <w:rsid w:val="00BA67FF"/>
    <w:rsid w:val="00BA6CF8"/>
    <w:rsid w:val="00BA6F49"/>
    <w:rsid w:val="00BA6FA0"/>
    <w:rsid w:val="00BA7C9C"/>
    <w:rsid w:val="00BB0880"/>
    <w:rsid w:val="00BB0F33"/>
    <w:rsid w:val="00BB107D"/>
    <w:rsid w:val="00BB150F"/>
    <w:rsid w:val="00BB23E6"/>
    <w:rsid w:val="00BB2629"/>
    <w:rsid w:val="00BB292A"/>
    <w:rsid w:val="00BB311C"/>
    <w:rsid w:val="00BB44B1"/>
    <w:rsid w:val="00BB49DE"/>
    <w:rsid w:val="00BB4E6E"/>
    <w:rsid w:val="00BB5673"/>
    <w:rsid w:val="00BB57B3"/>
    <w:rsid w:val="00BB5D5D"/>
    <w:rsid w:val="00BB606A"/>
    <w:rsid w:val="00BB7441"/>
    <w:rsid w:val="00BB758A"/>
    <w:rsid w:val="00BB7FCC"/>
    <w:rsid w:val="00BC0137"/>
    <w:rsid w:val="00BC0D9F"/>
    <w:rsid w:val="00BC14C3"/>
    <w:rsid w:val="00BC1A60"/>
    <w:rsid w:val="00BC2415"/>
    <w:rsid w:val="00BC32D6"/>
    <w:rsid w:val="00BC3FA6"/>
    <w:rsid w:val="00BC43DE"/>
    <w:rsid w:val="00BC5A38"/>
    <w:rsid w:val="00BC6247"/>
    <w:rsid w:val="00BD0476"/>
    <w:rsid w:val="00BD047C"/>
    <w:rsid w:val="00BD079A"/>
    <w:rsid w:val="00BD1179"/>
    <w:rsid w:val="00BD18F9"/>
    <w:rsid w:val="00BD240C"/>
    <w:rsid w:val="00BD3AA2"/>
    <w:rsid w:val="00BD3E0F"/>
    <w:rsid w:val="00BD421C"/>
    <w:rsid w:val="00BD55A2"/>
    <w:rsid w:val="00BD5C7A"/>
    <w:rsid w:val="00BD6262"/>
    <w:rsid w:val="00BD6861"/>
    <w:rsid w:val="00BD7100"/>
    <w:rsid w:val="00BD73E4"/>
    <w:rsid w:val="00BE0165"/>
    <w:rsid w:val="00BE0358"/>
    <w:rsid w:val="00BE08AE"/>
    <w:rsid w:val="00BE151C"/>
    <w:rsid w:val="00BE1D40"/>
    <w:rsid w:val="00BE24FB"/>
    <w:rsid w:val="00BE2544"/>
    <w:rsid w:val="00BE27A5"/>
    <w:rsid w:val="00BE2FF4"/>
    <w:rsid w:val="00BE3200"/>
    <w:rsid w:val="00BE3305"/>
    <w:rsid w:val="00BE3D12"/>
    <w:rsid w:val="00BE51AF"/>
    <w:rsid w:val="00BE636B"/>
    <w:rsid w:val="00BE64A7"/>
    <w:rsid w:val="00BE6711"/>
    <w:rsid w:val="00BE7D44"/>
    <w:rsid w:val="00BE7E0B"/>
    <w:rsid w:val="00BF05B9"/>
    <w:rsid w:val="00BF09B4"/>
    <w:rsid w:val="00BF0E53"/>
    <w:rsid w:val="00BF1292"/>
    <w:rsid w:val="00BF1C30"/>
    <w:rsid w:val="00BF1D8F"/>
    <w:rsid w:val="00BF1DA8"/>
    <w:rsid w:val="00BF20B0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6E32"/>
    <w:rsid w:val="00BF7737"/>
    <w:rsid w:val="00C003C1"/>
    <w:rsid w:val="00C0100B"/>
    <w:rsid w:val="00C017EE"/>
    <w:rsid w:val="00C01D45"/>
    <w:rsid w:val="00C03D42"/>
    <w:rsid w:val="00C040FE"/>
    <w:rsid w:val="00C044AE"/>
    <w:rsid w:val="00C04E45"/>
    <w:rsid w:val="00C04FD7"/>
    <w:rsid w:val="00C05CF6"/>
    <w:rsid w:val="00C06259"/>
    <w:rsid w:val="00C06AB7"/>
    <w:rsid w:val="00C0740A"/>
    <w:rsid w:val="00C07609"/>
    <w:rsid w:val="00C10952"/>
    <w:rsid w:val="00C10F22"/>
    <w:rsid w:val="00C111DC"/>
    <w:rsid w:val="00C11E37"/>
    <w:rsid w:val="00C128FF"/>
    <w:rsid w:val="00C12EB7"/>
    <w:rsid w:val="00C134E4"/>
    <w:rsid w:val="00C135C7"/>
    <w:rsid w:val="00C13776"/>
    <w:rsid w:val="00C13FAF"/>
    <w:rsid w:val="00C14194"/>
    <w:rsid w:val="00C144FD"/>
    <w:rsid w:val="00C14A42"/>
    <w:rsid w:val="00C14BDF"/>
    <w:rsid w:val="00C14D00"/>
    <w:rsid w:val="00C15A80"/>
    <w:rsid w:val="00C16526"/>
    <w:rsid w:val="00C16924"/>
    <w:rsid w:val="00C17116"/>
    <w:rsid w:val="00C1733F"/>
    <w:rsid w:val="00C17660"/>
    <w:rsid w:val="00C201E5"/>
    <w:rsid w:val="00C205AF"/>
    <w:rsid w:val="00C213D6"/>
    <w:rsid w:val="00C220DA"/>
    <w:rsid w:val="00C22857"/>
    <w:rsid w:val="00C23BE2"/>
    <w:rsid w:val="00C24F0A"/>
    <w:rsid w:val="00C254A3"/>
    <w:rsid w:val="00C2582C"/>
    <w:rsid w:val="00C26144"/>
    <w:rsid w:val="00C264A4"/>
    <w:rsid w:val="00C27B1F"/>
    <w:rsid w:val="00C27D76"/>
    <w:rsid w:val="00C30C0E"/>
    <w:rsid w:val="00C31333"/>
    <w:rsid w:val="00C328C6"/>
    <w:rsid w:val="00C33076"/>
    <w:rsid w:val="00C33150"/>
    <w:rsid w:val="00C33270"/>
    <w:rsid w:val="00C3406D"/>
    <w:rsid w:val="00C342A4"/>
    <w:rsid w:val="00C34702"/>
    <w:rsid w:val="00C34C8E"/>
    <w:rsid w:val="00C35909"/>
    <w:rsid w:val="00C369C8"/>
    <w:rsid w:val="00C41159"/>
    <w:rsid w:val="00C4126A"/>
    <w:rsid w:val="00C413CD"/>
    <w:rsid w:val="00C41662"/>
    <w:rsid w:val="00C41871"/>
    <w:rsid w:val="00C41A9E"/>
    <w:rsid w:val="00C437C5"/>
    <w:rsid w:val="00C43AD5"/>
    <w:rsid w:val="00C44361"/>
    <w:rsid w:val="00C44943"/>
    <w:rsid w:val="00C44F87"/>
    <w:rsid w:val="00C453A3"/>
    <w:rsid w:val="00C467F0"/>
    <w:rsid w:val="00C46B24"/>
    <w:rsid w:val="00C47C96"/>
    <w:rsid w:val="00C506DD"/>
    <w:rsid w:val="00C511FC"/>
    <w:rsid w:val="00C52C18"/>
    <w:rsid w:val="00C52E1D"/>
    <w:rsid w:val="00C530A4"/>
    <w:rsid w:val="00C53AF9"/>
    <w:rsid w:val="00C53DAA"/>
    <w:rsid w:val="00C5488F"/>
    <w:rsid w:val="00C54A68"/>
    <w:rsid w:val="00C54D86"/>
    <w:rsid w:val="00C5507F"/>
    <w:rsid w:val="00C55227"/>
    <w:rsid w:val="00C55237"/>
    <w:rsid w:val="00C55837"/>
    <w:rsid w:val="00C56010"/>
    <w:rsid w:val="00C56368"/>
    <w:rsid w:val="00C56518"/>
    <w:rsid w:val="00C57C90"/>
    <w:rsid w:val="00C6000D"/>
    <w:rsid w:val="00C60324"/>
    <w:rsid w:val="00C62741"/>
    <w:rsid w:val="00C627C7"/>
    <w:rsid w:val="00C62EE6"/>
    <w:rsid w:val="00C6318B"/>
    <w:rsid w:val="00C637D5"/>
    <w:rsid w:val="00C64AB0"/>
    <w:rsid w:val="00C65382"/>
    <w:rsid w:val="00C6653F"/>
    <w:rsid w:val="00C67247"/>
    <w:rsid w:val="00C67EF6"/>
    <w:rsid w:val="00C67FD9"/>
    <w:rsid w:val="00C70D79"/>
    <w:rsid w:val="00C719E3"/>
    <w:rsid w:val="00C71EC3"/>
    <w:rsid w:val="00C7243A"/>
    <w:rsid w:val="00C72AD6"/>
    <w:rsid w:val="00C73C44"/>
    <w:rsid w:val="00C73F0B"/>
    <w:rsid w:val="00C7468B"/>
    <w:rsid w:val="00C746A5"/>
    <w:rsid w:val="00C74C07"/>
    <w:rsid w:val="00C753D3"/>
    <w:rsid w:val="00C7548A"/>
    <w:rsid w:val="00C7690F"/>
    <w:rsid w:val="00C77A1F"/>
    <w:rsid w:val="00C802C5"/>
    <w:rsid w:val="00C808BD"/>
    <w:rsid w:val="00C80E56"/>
    <w:rsid w:val="00C81427"/>
    <w:rsid w:val="00C81454"/>
    <w:rsid w:val="00C84384"/>
    <w:rsid w:val="00C84655"/>
    <w:rsid w:val="00C8481E"/>
    <w:rsid w:val="00C85021"/>
    <w:rsid w:val="00C8518E"/>
    <w:rsid w:val="00C851D1"/>
    <w:rsid w:val="00C85613"/>
    <w:rsid w:val="00C865AC"/>
    <w:rsid w:val="00C8695B"/>
    <w:rsid w:val="00C86AD9"/>
    <w:rsid w:val="00C879A9"/>
    <w:rsid w:val="00C87B61"/>
    <w:rsid w:val="00C87F69"/>
    <w:rsid w:val="00C90EE9"/>
    <w:rsid w:val="00C9181F"/>
    <w:rsid w:val="00C91AA3"/>
    <w:rsid w:val="00C92471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91"/>
    <w:rsid w:val="00C961BC"/>
    <w:rsid w:val="00C962F5"/>
    <w:rsid w:val="00C967C8"/>
    <w:rsid w:val="00C97951"/>
    <w:rsid w:val="00C97A76"/>
    <w:rsid w:val="00C97F5A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7BC"/>
    <w:rsid w:val="00CB07CE"/>
    <w:rsid w:val="00CB0ECC"/>
    <w:rsid w:val="00CB11F8"/>
    <w:rsid w:val="00CB1314"/>
    <w:rsid w:val="00CB1928"/>
    <w:rsid w:val="00CB397C"/>
    <w:rsid w:val="00CB3A51"/>
    <w:rsid w:val="00CB4158"/>
    <w:rsid w:val="00CB4394"/>
    <w:rsid w:val="00CB5C00"/>
    <w:rsid w:val="00CB7CC0"/>
    <w:rsid w:val="00CC0A2B"/>
    <w:rsid w:val="00CC0AE9"/>
    <w:rsid w:val="00CC1450"/>
    <w:rsid w:val="00CC14CE"/>
    <w:rsid w:val="00CC1919"/>
    <w:rsid w:val="00CC193E"/>
    <w:rsid w:val="00CC1EAA"/>
    <w:rsid w:val="00CC2B6D"/>
    <w:rsid w:val="00CC4368"/>
    <w:rsid w:val="00CC50F6"/>
    <w:rsid w:val="00CC52AC"/>
    <w:rsid w:val="00CC5698"/>
    <w:rsid w:val="00CC6F81"/>
    <w:rsid w:val="00CC7749"/>
    <w:rsid w:val="00CC79E2"/>
    <w:rsid w:val="00CC7AA0"/>
    <w:rsid w:val="00CC7D00"/>
    <w:rsid w:val="00CD085E"/>
    <w:rsid w:val="00CD0DFD"/>
    <w:rsid w:val="00CD12C4"/>
    <w:rsid w:val="00CD1C96"/>
    <w:rsid w:val="00CD218D"/>
    <w:rsid w:val="00CD266B"/>
    <w:rsid w:val="00CD30DB"/>
    <w:rsid w:val="00CD32ED"/>
    <w:rsid w:val="00CD3710"/>
    <w:rsid w:val="00CD3B35"/>
    <w:rsid w:val="00CD47A1"/>
    <w:rsid w:val="00CD4B12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D7CCA"/>
    <w:rsid w:val="00CE04F8"/>
    <w:rsid w:val="00CE10E2"/>
    <w:rsid w:val="00CE31ED"/>
    <w:rsid w:val="00CE3D67"/>
    <w:rsid w:val="00CE4E34"/>
    <w:rsid w:val="00CE5255"/>
    <w:rsid w:val="00CE536A"/>
    <w:rsid w:val="00CE5D32"/>
    <w:rsid w:val="00CE62FE"/>
    <w:rsid w:val="00CE65F8"/>
    <w:rsid w:val="00CE673A"/>
    <w:rsid w:val="00CF0DA1"/>
    <w:rsid w:val="00CF1839"/>
    <w:rsid w:val="00CF1A49"/>
    <w:rsid w:val="00CF1DED"/>
    <w:rsid w:val="00CF230B"/>
    <w:rsid w:val="00CF2856"/>
    <w:rsid w:val="00CF4DEF"/>
    <w:rsid w:val="00CF59EF"/>
    <w:rsid w:val="00CF6B69"/>
    <w:rsid w:val="00CF747E"/>
    <w:rsid w:val="00CF75CD"/>
    <w:rsid w:val="00D00004"/>
    <w:rsid w:val="00D0089E"/>
    <w:rsid w:val="00D0092D"/>
    <w:rsid w:val="00D025CB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07BC"/>
    <w:rsid w:val="00D113D0"/>
    <w:rsid w:val="00D11746"/>
    <w:rsid w:val="00D121A6"/>
    <w:rsid w:val="00D1278E"/>
    <w:rsid w:val="00D12C78"/>
    <w:rsid w:val="00D137BB"/>
    <w:rsid w:val="00D142F7"/>
    <w:rsid w:val="00D1439E"/>
    <w:rsid w:val="00D14E31"/>
    <w:rsid w:val="00D158D7"/>
    <w:rsid w:val="00D16A65"/>
    <w:rsid w:val="00D174D6"/>
    <w:rsid w:val="00D179D3"/>
    <w:rsid w:val="00D17D0E"/>
    <w:rsid w:val="00D17D23"/>
    <w:rsid w:val="00D203FB"/>
    <w:rsid w:val="00D206C0"/>
    <w:rsid w:val="00D208A7"/>
    <w:rsid w:val="00D20C0A"/>
    <w:rsid w:val="00D23014"/>
    <w:rsid w:val="00D23123"/>
    <w:rsid w:val="00D23340"/>
    <w:rsid w:val="00D23929"/>
    <w:rsid w:val="00D23E0D"/>
    <w:rsid w:val="00D25308"/>
    <w:rsid w:val="00D27B53"/>
    <w:rsid w:val="00D27CDF"/>
    <w:rsid w:val="00D36671"/>
    <w:rsid w:val="00D370F4"/>
    <w:rsid w:val="00D37205"/>
    <w:rsid w:val="00D37824"/>
    <w:rsid w:val="00D40648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501"/>
    <w:rsid w:val="00D45839"/>
    <w:rsid w:val="00D458E5"/>
    <w:rsid w:val="00D45AC9"/>
    <w:rsid w:val="00D4662F"/>
    <w:rsid w:val="00D47260"/>
    <w:rsid w:val="00D50288"/>
    <w:rsid w:val="00D509C7"/>
    <w:rsid w:val="00D51655"/>
    <w:rsid w:val="00D5275B"/>
    <w:rsid w:val="00D537DE"/>
    <w:rsid w:val="00D5471C"/>
    <w:rsid w:val="00D5496F"/>
    <w:rsid w:val="00D54ED3"/>
    <w:rsid w:val="00D54F71"/>
    <w:rsid w:val="00D550A4"/>
    <w:rsid w:val="00D5585D"/>
    <w:rsid w:val="00D571BD"/>
    <w:rsid w:val="00D5730D"/>
    <w:rsid w:val="00D577C5"/>
    <w:rsid w:val="00D60DBF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DAC"/>
    <w:rsid w:val="00D670DC"/>
    <w:rsid w:val="00D679A4"/>
    <w:rsid w:val="00D67CC1"/>
    <w:rsid w:val="00D67D24"/>
    <w:rsid w:val="00D7048A"/>
    <w:rsid w:val="00D70FC8"/>
    <w:rsid w:val="00D71344"/>
    <w:rsid w:val="00D71379"/>
    <w:rsid w:val="00D71513"/>
    <w:rsid w:val="00D715F2"/>
    <w:rsid w:val="00D71695"/>
    <w:rsid w:val="00D728FE"/>
    <w:rsid w:val="00D72A5E"/>
    <w:rsid w:val="00D7363A"/>
    <w:rsid w:val="00D73F28"/>
    <w:rsid w:val="00D743A1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A1A"/>
    <w:rsid w:val="00D77BE8"/>
    <w:rsid w:val="00D80E80"/>
    <w:rsid w:val="00D81396"/>
    <w:rsid w:val="00D81C72"/>
    <w:rsid w:val="00D82E8E"/>
    <w:rsid w:val="00D83236"/>
    <w:rsid w:val="00D83706"/>
    <w:rsid w:val="00D83E01"/>
    <w:rsid w:val="00D84C6C"/>
    <w:rsid w:val="00D8773F"/>
    <w:rsid w:val="00D879EB"/>
    <w:rsid w:val="00D87FEE"/>
    <w:rsid w:val="00D9069B"/>
    <w:rsid w:val="00D90718"/>
    <w:rsid w:val="00D90CDD"/>
    <w:rsid w:val="00D90D15"/>
    <w:rsid w:val="00D91324"/>
    <w:rsid w:val="00D916DB"/>
    <w:rsid w:val="00D91ECE"/>
    <w:rsid w:val="00D92E40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73E"/>
    <w:rsid w:val="00DA0951"/>
    <w:rsid w:val="00DA0EAA"/>
    <w:rsid w:val="00DA17D7"/>
    <w:rsid w:val="00DA2B2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375"/>
    <w:rsid w:val="00DB54EC"/>
    <w:rsid w:val="00DB5A27"/>
    <w:rsid w:val="00DB612E"/>
    <w:rsid w:val="00DB680E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2E66"/>
    <w:rsid w:val="00DD3366"/>
    <w:rsid w:val="00DD4DFF"/>
    <w:rsid w:val="00DD511B"/>
    <w:rsid w:val="00DD5267"/>
    <w:rsid w:val="00DD68D2"/>
    <w:rsid w:val="00DD6B1D"/>
    <w:rsid w:val="00DD74AA"/>
    <w:rsid w:val="00DD7824"/>
    <w:rsid w:val="00DD7A91"/>
    <w:rsid w:val="00DE0780"/>
    <w:rsid w:val="00DE0AB9"/>
    <w:rsid w:val="00DE185A"/>
    <w:rsid w:val="00DE1E32"/>
    <w:rsid w:val="00DE2288"/>
    <w:rsid w:val="00DE3094"/>
    <w:rsid w:val="00DE32D1"/>
    <w:rsid w:val="00DE3429"/>
    <w:rsid w:val="00DE39AE"/>
    <w:rsid w:val="00DE3AC0"/>
    <w:rsid w:val="00DE47C4"/>
    <w:rsid w:val="00DE4FC8"/>
    <w:rsid w:val="00DE58E5"/>
    <w:rsid w:val="00DE5CAC"/>
    <w:rsid w:val="00DE670F"/>
    <w:rsid w:val="00DE69D3"/>
    <w:rsid w:val="00DE6EDE"/>
    <w:rsid w:val="00DE732C"/>
    <w:rsid w:val="00DE74EE"/>
    <w:rsid w:val="00DF0A74"/>
    <w:rsid w:val="00DF0C73"/>
    <w:rsid w:val="00DF10A9"/>
    <w:rsid w:val="00DF2E21"/>
    <w:rsid w:val="00DF325C"/>
    <w:rsid w:val="00DF3BF3"/>
    <w:rsid w:val="00DF5744"/>
    <w:rsid w:val="00DF59C7"/>
    <w:rsid w:val="00DF686E"/>
    <w:rsid w:val="00E004F9"/>
    <w:rsid w:val="00E0082F"/>
    <w:rsid w:val="00E01033"/>
    <w:rsid w:val="00E017F7"/>
    <w:rsid w:val="00E01DB5"/>
    <w:rsid w:val="00E025BC"/>
    <w:rsid w:val="00E02682"/>
    <w:rsid w:val="00E03062"/>
    <w:rsid w:val="00E03828"/>
    <w:rsid w:val="00E03863"/>
    <w:rsid w:val="00E04931"/>
    <w:rsid w:val="00E04AD5"/>
    <w:rsid w:val="00E04B2C"/>
    <w:rsid w:val="00E05A4E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372A"/>
    <w:rsid w:val="00E139E7"/>
    <w:rsid w:val="00E13EB0"/>
    <w:rsid w:val="00E147FC"/>
    <w:rsid w:val="00E156A3"/>
    <w:rsid w:val="00E16D20"/>
    <w:rsid w:val="00E174F3"/>
    <w:rsid w:val="00E17DF7"/>
    <w:rsid w:val="00E20EB7"/>
    <w:rsid w:val="00E21D97"/>
    <w:rsid w:val="00E22082"/>
    <w:rsid w:val="00E229D1"/>
    <w:rsid w:val="00E22DED"/>
    <w:rsid w:val="00E23C16"/>
    <w:rsid w:val="00E240D8"/>
    <w:rsid w:val="00E2413C"/>
    <w:rsid w:val="00E24572"/>
    <w:rsid w:val="00E2492B"/>
    <w:rsid w:val="00E25D2B"/>
    <w:rsid w:val="00E25D59"/>
    <w:rsid w:val="00E26048"/>
    <w:rsid w:val="00E26495"/>
    <w:rsid w:val="00E2663C"/>
    <w:rsid w:val="00E26F20"/>
    <w:rsid w:val="00E2743A"/>
    <w:rsid w:val="00E30440"/>
    <w:rsid w:val="00E33226"/>
    <w:rsid w:val="00E33686"/>
    <w:rsid w:val="00E34711"/>
    <w:rsid w:val="00E3489C"/>
    <w:rsid w:val="00E34ADD"/>
    <w:rsid w:val="00E3510C"/>
    <w:rsid w:val="00E35234"/>
    <w:rsid w:val="00E35AB6"/>
    <w:rsid w:val="00E36F20"/>
    <w:rsid w:val="00E374D1"/>
    <w:rsid w:val="00E37728"/>
    <w:rsid w:val="00E37B2D"/>
    <w:rsid w:val="00E37DF0"/>
    <w:rsid w:val="00E40275"/>
    <w:rsid w:val="00E418B4"/>
    <w:rsid w:val="00E4259D"/>
    <w:rsid w:val="00E42AE3"/>
    <w:rsid w:val="00E43436"/>
    <w:rsid w:val="00E4344F"/>
    <w:rsid w:val="00E43ACB"/>
    <w:rsid w:val="00E43D12"/>
    <w:rsid w:val="00E441BC"/>
    <w:rsid w:val="00E444C7"/>
    <w:rsid w:val="00E448F6"/>
    <w:rsid w:val="00E44F26"/>
    <w:rsid w:val="00E44F35"/>
    <w:rsid w:val="00E45857"/>
    <w:rsid w:val="00E467A2"/>
    <w:rsid w:val="00E46A27"/>
    <w:rsid w:val="00E46EB3"/>
    <w:rsid w:val="00E46F4B"/>
    <w:rsid w:val="00E50AEF"/>
    <w:rsid w:val="00E516B3"/>
    <w:rsid w:val="00E522C8"/>
    <w:rsid w:val="00E52308"/>
    <w:rsid w:val="00E52963"/>
    <w:rsid w:val="00E52B45"/>
    <w:rsid w:val="00E5388E"/>
    <w:rsid w:val="00E53A49"/>
    <w:rsid w:val="00E541E0"/>
    <w:rsid w:val="00E5434E"/>
    <w:rsid w:val="00E549AA"/>
    <w:rsid w:val="00E55864"/>
    <w:rsid w:val="00E56552"/>
    <w:rsid w:val="00E56DA9"/>
    <w:rsid w:val="00E60DEF"/>
    <w:rsid w:val="00E6160D"/>
    <w:rsid w:val="00E61777"/>
    <w:rsid w:val="00E6365E"/>
    <w:rsid w:val="00E6447D"/>
    <w:rsid w:val="00E66298"/>
    <w:rsid w:val="00E66CE8"/>
    <w:rsid w:val="00E66D2E"/>
    <w:rsid w:val="00E6780E"/>
    <w:rsid w:val="00E67941"/>
    <w:rsid w:val="00E67CC3"/>
    <w:rsid w:val="00E705FF"/>
    <w:rsid w:val="00E71287"/>
    <w:rsid w:val="00E712DD"/>
    <w:rsid w:val="00E71579"/>
    <w:rsid w:val="00E71B79"/>
    <w:rsid w:val="00E72032"/>
    <w:rsid w:val="00E723A7"/>
    <w:rsid w:val="00E7360A"/>
    <w:rsid w:val="00E73D2A"/>
    <w:rsid w:val="00E74142"/>
    <w:rsid w:val="00E74A97"/>
    <w:rsid w:val="00E74E84"/>
    <w:rsid w:val="00E75503"/>
    <w:rsid w:val="00E7567E"/>
    <w:rsid w:val="00E76019"/>
    <w:rsid w:val="00E7720E"/>
    <w:rsid w:val="00E7770C"/>
    <w:rsid w:val="00E77EB5"/>
    <w:rsid w:val="00E809AC"/>
    <w:rsid w:val="00E80E00"/>
    <w:rsid w:val="00E811EC"/>
    <w:rsid w:val="00E81399"/>
    <w:rsid w:val="00E82117"/>
    <w:rsid w:val="00E82AFC"/>
    <w:rsid w:val="00E831E5"/>
    <w:rsid w:val="00E83791"/>
    <w:rsid w:val="00E83803"/>
    <w:rsid w:val="00E83931"/>
    <w:rsid w:val="00E84087"/>
    <w:rsid w:val="00E84D21"/>
    <w:rsid w:val="00E8564D"/>
    <w:rsid w:val="00E85678"/>
    <w:rsid w:val="00E85860"/>
    <w:rsid w:val="00E8638C"/>
    <w:rsid w:val="00E86910"/>
    <w:rsid w:val="00E86A37"/>
    <w:rsid w:val="00E87022"/>
    <w:rsid w:val="00E90DE5"/>
    <w:rsid w:val="00E91F11"/>
    <w:rsid w:val="00E924B7"/>
    <w:rsid w:val="00E92A19"/>
    <w:rsid w:val="00E943E2"/>
    <w:rsid w:val="00E94915"/>
    <w:rsid w:val="00E94D03"/>
    <w:rsid w:val="00E95287"/>
    <w:rsid w:val="00E9722C"/>
    <w:rsid w:val="00E977BE"/>
    <w:rsid w:val="00EA045A"/>
    <w:rsid w:val="00EA0494"/>
    <w:rsid w:val="00EA04D6"/>
    <w:rsid w:val="00EA1873"/>
    <w:rsid w:val="00EA1C27"/>
    <w:rsid w:val="00EA2978"/>
    <w:rsid w:val="00EA2EE2"/>
    <w:rsid w:val="00EA5273"/>
    <w:rsid w:val="00EA54AC"/>
    <w:rsid w:val="00EA5B83"/>
    <w:rsid w:val="00EA5CFA"/>
    <w:rsid w:val="00EA74E1"/>
    <w:rsid w:val="00EB03B0"/>
    <w:rsid w:val="00EB2436"/>
    <w:rsid w:val="00EB2568"/>
    <w:rsid w:val="00EB28C0"/>
    <w:rsid w:val="00EB2EAC"/>
    <w:rsid w:val="00EB31DF"/>
    <w:rsid w:val="00EB33D6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7A9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7EC"/>
    <w:rsid w:val="00EC3E07"/>
    <w:rsid w:val="00EC4616"/>
    <w:rsid w:val="00EC4CE1"/>
    <w:rsid w:val="00EC587B"/>
    <w:rsid w:val="00EC5CB1"/>
    <w:rsid w:val="00EC638D"/>
    <w:rsid w:val="00EC6E03"/>
    <w:rsid w:val="00EC74C2"/>
    <w:rsid w:val="00ED0A8A"/>
    <w:rsid w:val="00ED1487"/>
    <w:rsid w:val="00ED2DBC"/>
    <w:rsid w:val="00ED30C4"/>
    <w:rsid w:val="00ED3E37"/>
    <w:rsid w:val="00ED4482"/>
    <w:rsid w:val="00ED4C2B"/>
    <w:rsid w:val="00ED4F63"/>
    <w:rsid w:val="00ED58A8"/>
    <w:rsid w:val="00ED58D5"/>
    <w:rsid w:val="00ED6C40"/>
    <w:rsid w:val="00ED7137"/>
    <w:rsid w:val="00ED73DD"/>
    <w:rsid w:val="00ED7564"/>
    <w:rsid w:val="00EE09ED"/>
    <w:rsid w:val="00EE0F12"/>
    <w:rsid w:val="00EE206F"/>
    <w:rsid w:val="00EE2D16"/>
    <w:rsid w:val="00EE32F8"/>
    <w:rsid w:val="00EE33A8"/>
    <w:rsid w:val="00EE38AE"/>
    <w:rsid w:val="00EE4124"/>
    <w:rsid w:val="00EE495D"/>
    <w:rsid w:val="00EE53FA"/>
    <w:rsid w:val="00EE62D5"/>
    <w:rsid w:val="00EE66DD"/>
    <w:rsid w:val="00EE6804"/>
    <w:rsid w:val="00EE692C"/>
    <w:rsid w:val="00EE6C1B"/>
    <w:rsid w:val="00EE75B0"/>
    <w:rsid w:val="00EE79EF"/>
    <w:rsid w:val="00EE7AA2"/>
    <w:rsid w:val="00EE7E35"/>
    <w:rsid w:val="00EF010A"/>
    <w:rsid w:val="00EF0455"/>
    <w:rsid w:val="00EF05A6"/>
    <w:rsid w:val="00EF0C7F"/>
    <w:rsid w:val="00EF1172"/>
    <w:rsid w:val="00EF21F2"/>
    <w:rsid w:val="00EF22B8"/>
    <w:rsid w:val="00EF28D0"/>
    <w:rsid w:val="00EF2DB4"/>
    <w:rsid w:val="00EF3594"/>
    <w:rsid w:val="00EF3B60"/>
    <w:rsid w:val="00EF539F"/>
    <w:rsid w:val="00EF572F"/>
    <w:rsid w:val="00EF58E2"/>
    <w:rsid w:val="00EF628B"/>
    <w:rsid w:val="00EF6A38"/>
    <w:rsid w:val="00EF6B1F"/>
    <w:rsid w:val="00EF6E18"/>
    <w:rsid w:val="00F00212"/>
    <w:rsid w:val="00F015C0"/>
    <w:rsid w:val="00F024D8"/>
    <w:rsid w:val="00F03045"/>
    <w:rsid w:val="00F03203"/>
    <w:rsid w:val="00F03571"/>
    <w:rsid w:val="00F04098"/>
    <w:rsid w:val="00F04F04"/>
    <w:rsid w:val="00F05866"/>
    <w:rsid w:val="00F058D0"/>
    <w:rsid w:val="00F06781"/>
    <w:rsid w:val="00F0708B"/>
    <w:rsid w:val="00F070F3"/>
    <w:rsid w:val="00F07329"/>
    <w:rsid w:val="00F07EF8"/>
    <w:rsid w:val="00F10DB1"/>
    <w:rsid w:val="00F111CC"/>
    <w:rsid w:val="00F1121A"/>
    <w:rsid w:val="00F11E5C"/>
    <w:rsid w:val="00F12225"/>
    <w:rsid w:val="00F12EC8"/>
    <w:rsid w:val="00F13DA7"/>
    <w:rsid w:val="00F142FD"/>
    <w:rsid w:val="00F14B69"/>
    <w:rsid w:val="00F167EF"/>
    <w:rsid w:val="00F16C3D"/>
    <w:rsid w:val="00F16D94"/>
    <w:rsid w:val="00F173C8"/>
    <w:rsid w:val="00F1767E"/>
    <w:rsid w:val="00F17AC4"/>
    <w:rsid w:val="00F20298"/>
    <w:rsid w:val="00F20C07"/>
    <w:rsid w:val="00F22132"/>
    <w:rsid w:val="00F22144"/>
    <w:rsid w:val="00F222F4"/>
    <w:rsid w:val="00F23B27"/>
    <w:rsid w:val="00F23CA5"/>
    <w:rsid w:val="00F23E16"/>
    <w:rsid w:val="00F24B22"/>
    <w:rsid w:val="00F24F16"/>
    <w:rsid w:val="00F25D31"/>
    <w:rsid w:val="00F25F69"/>
    <w:rsid w:val="00F26181"/>
    <w:rsid w:val="00F264D8"/>
    <w:rsid w:val="00F27162"/>
    <w:rsid w:val="00F279C2"/>
    <w:rsid w:val="00F27B2B"/>
    <w:rsid w:val="00F30691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25E6"/>
    <w:rsid w:val="00F438E5"/>
    <w:rsid w:val="00F4475E"/>
    <w:rsid w:val="00F4492D"/>
    <w:rsid w:val="00F44F3F"/>
    <w:rsid w:val="00F45807"/>
    <w:rsid w:val="00F45E2C"/>
    <w:rsid w:val="00F50DB7"/>
    <w:rsid w:val="00F50FEE"/>
    <w:rsid w:val="00F51241"/>
    <w:rsid w:val="00F518BD"/>
    <w:rsid w:val="00F51F1D"/>
    <w:rsid w:val="00F529B3"/>
    <w:rsid w:val="00F52D9F"/>
    <w:rsid w:val="00F533B2"/>
    <w:rsid w:val="00F53CB3"/>
    <w:rsid w:val="00F53DB3"/>
    <w:rsid w:val="00F53E51"/>
    <w:rsid w:val="00F54BCF"/>
    <w:rsid w:val="00F54BFF"/>
    <w:rsid w:val="00F54D4F"/>
    <w:rsid w:val="00F56580"/>
    <w:rsid w:val="00F572E8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52D3"/>
    <w:rsid w:val="00F669C9"/>
    <w:rsid w:val="00F67466"/>
    <w:rsid w:val="00F675ED"/>
    <w:rsid w:val="00F734C3"/>
    <w:rsid w:val="00F73EF3"/>
    <w:rsid w:val="00F74317"/>
    <w:rsid w:val="00F75960"/>
    <w:rsid w:val="00F762B6"/>
    <w:rsid w:val="00F76439"/>
    <w:rsid w:val="00F76B2B"/>
    <w:rsid w:val="00F76E13"/>
    <w:rsid w:val="00F76E7D"/>
    <w:rsid w:val="00F7716A"/>
    <w:rsid w:val="00F77A0F"/>
    <w:rsid w:val="00F77AC2"/>
    <w:rsid w:val="00F77E25"/>
    <w:rsid w:val="00F800EE"/>
    <w:rsid w:val="00F81EAA"/>
    <w:rsid w:val="00F81EDC"/>
    <w:rsid w:val="00F82AA9"/>
    <w:rsid w:val="00F83140"/>
    <w:rsid w:val="00F84FE1"/>
    <w:rsid w:val="00F86454"/>
    <w:rsid w:val="00F864A7"/>
    <w:rsid w:val="00F869EE"/>
    <w:rsid w:val="00F876D3"/>
    <w:rsid w:val="00F879C2"/>
    <w:rsid w:val="00F9181A"/>
    <w:rsid w:val="00F92514"/>
    <w:rsid w:val="00F9357F"/>
    <w:rsid w:val="00F95D45"/>
    <w:rsid w:val="00F96366"/>
    <w:rsid w:val="00F9648C"/>
    <w:rsid w:val="00F96FD5"/>
    <w:rsid w:val="00F97EE8"/>
    <w:rsid w:val="00FA0195"/>
    <w:rsid w:val="00FA096C"/>
    <w:rsid w:val="00FA0C37"/>
    <w:rsid w:val="00FA2AD3"/>
    <w:rsid w:val="00FA2F54"/>
    <w:rsid w:val="00FA37F6"/>
    <w:rsid w:val="00FA4DC5"/>
    <w:rsid w:val="00FA4E35"/>
    <w:rsid w:val="00FA5168"/>
    <w:rsid w:val="00FA542B"/>
    <w:rsid w:val="00FA5FCE"/>
    <w:rsid w:val="00FA5FDD"/>
    <w:rsid w:val="00FA671A"/>
    <w:rsid w:val="00FA79EE"/>
    <w:rsid w:val="00FB0B20"/>
    <w:rsid w:val="00FB15C1"/>
    <w:rsid w:val="00FB1B23"/>
    <w:rsid w:val="00FB1F1E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EF8"/>
    <w:rsid w:val="00FB7406"/>
    <w:rsid w:val="00FC0912"/>
    <w:rsid w:val="00FC0C3E"/>
    <w:rsid w:val="00FC0E38"/>
    <w:rsid w:val="00FC1234"/>
    <w:rsid w:val="00FC1BEE"/>
    <w:rsid w:val="00FC23C0"/>
    <w:rsid w:val="00FC2837"/>
    <w:rsid w:val="00FC476C"/>
    <w:rsid w:val="00FC4F24"/>
    <w:rsid w:val="00FC57F5"/>
    <w:rsid w:val="00FC61C0"/>
    <w:rsid w:val="00FC623D"/>
    <w:rsid w:val="00FC672F"/>
    <w:rsid w:val="00FC7B91"/>
    <w:rsid w:val="00FC7D60"/>
    <w:rsid w:val="00FD1B71"/>
    <w:rsid w:val="00FD2224"/>
    <w:rsid w:val="00FD23ED"/>
    <w:rsid w:val="00FD2F25"/>
    <w:rsid w:val="00FD30A4"/>
    <w:rsid w:val="00FD30CF"/>
    <w:rsid w:val="00FD59BB"/>
    <w:rsid w:val="00FD63B7"/>
    <w:rsid w:val="00FD6726"/>
    <w:rsid w:val="00FD7331"/>
    <w:rsid w:val="00FE00D2"/>
    <w:rsid w:val="00FE1B74"/>
    <w:rsid w:val="00FE1FCF"/>
    <w:rsid w:val="00FE2257"/>
    <w:rsid w:val="00FE4529"/>
    <w:rsid w:val="00FE476B"/>
    <w:rsid w:val="00FE5A0F"/>
    <w:rsid w:val="00FE725E"/>
    <w:rsid w:val="00FE763C"/>
    <w:rsid w:val="00FE7D7C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6412"/>
    <w:rsid w:val="00FF6CA1"/>
    <w:rsid w:val="00FF706D"/>
    <w:rsid w:val="00FF7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2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uiPriority w:val="59"/>
    <w:rsid w:val="00EE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E66D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E66DD"/>
    <w:rPr>
      <w:rFonts w:ascii="Calibri" w:hAnsi="Calibri"/>
    </w:rPr>
  </w:style>
  <w:style w:type="paragraph" w:styleId="26">
    <w:name w:val="Body Text 2"/>
    <w:basedOn w:val="a"/>
    <w:link w:val="25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A834F5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F12EC8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2EC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F12EC8"/>
    <w:pPr>
      <w:spacing w:before="100" w:beforeAutospacing="1" w:after="100" w:afterAutospacing="1"/>
    </w:pPr>
  </w:style>
  <w:style w:type="paragraph" w:customStyle="1" w:styleId="xl71">
    <w:name w:val="xl7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12EC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F12EC8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F12EC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F12EC8"/>
    <w:rPr>
      <w:color w:val="800080"/>
      <w:u w:val="single"/>
    </w:rPr>
  </w:style>
  <w:style w:type="paragraph" w:customStyle="1" w:styleId="ConsPlusCell">
    <w:name w:val="ConsPlusCell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F12EC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F12E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F12E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F12EC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F12EC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F12EC8"/>
    <w:rPr>
      <w:vertAlign w:val="superscript"/>
    </w:rPr>
  </w:style>
  <w:style w:type="paragraph" w:customStyle="1" w:styleId="xl98">
    <w:name w:val="xl9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F12EC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F12E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12EC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12E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F12EC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F12E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F12EC8"/>
  </w:style>
  <w:style w:type="numbering" w:customStyle="1" w:styleId="2">
    <w:name w:val="Стиль2"/>
    <w:uiPriority w:val="99"/>
    <w:rsid w:val="00F12EC8"/>
    <w:pPr>
      <w:numPr>
        <w:numId w:val="2"/>
      </w:numPr>
    </w:pPr>
  </w:style>
  <w:style w:type="character" w:styleId="aff">
    <w:name w:val="Strong"/>
    <w:uiPriority w:val="22"/>
    <w:qFormat/>
    <w:rsid w:val="00F12EC8"/>
    <w:rPr>
      <w:b/>
      <w:bCs/>
    </w:rPr>
  </w:style>
  <w:style w:type="paragraph" w:styleId="aff0">
    <w:name w:val="No Spacing"/>
    <w:uiPriority w:val="1"/>
    <w:qFormat/>
    <w:rsid w:val="00F12EC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F12EC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F12EC8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basedOn w:val="a0"/>
    <w:rsid w:val="00F12EC8"/>
  </w:style>
  <w:style w:type="paragraph" w:customStyle="1" w:styleId="35">
    <w:name w:val="Обычный3"/>
    <w:rsid w:val="00F12EC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F12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3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2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uiPriority w:val="59"/>
    <w:rsid w:val="00EE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E66D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E66DD"/>
    <w:rPr>
      <w:rFonts w:ascii="Calibri" w:hAnsi="Calibri"/>
    </w:rPr>
  </w:style>
  <w:style w:type="paragraph" w:styleId="26">
    <w:name w:val="Body Text 2"/>
    <w:basedOn w:val="a"/>
    <w:link w:val="25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A834F5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F12EC8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2EC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F12EC8"/>
    <w:pPr>
      <w:spacing w:before="100" w:beforeAutospacing="1" w:after="100" w:afterAutospacing="1"/>
    </w:pPr>
  </w:style>
  <w:style w:type="paragraph" w:customStyle="1" w:styleId="xl71">
    <w:name w:val="xl7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12E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12EC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F12EC8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F12EC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F12EC8"/>
    <w:rPr>
      <w:color w:val="800080"/>
      <w:u w:val="single"/>
    </w:rPr>
  </w:style>
  <w:style w:type="paragraph" w:customStyle="1" w:styleId="ConsPlusCell">
    <w:name w:val="ConsPlusCell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12E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12EC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F12EC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F12E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F12E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F12EC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F12EC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F12EC8"/>
    <w:rPr>
      <w:vertAlign w:val="superscript"/>
    </w:rPr>
  </w:style>
  <w:style w:type="paragraph" w:customStyle="1" w:styleId="xl98">
    <w:name w:val="xl98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F12EC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F12E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F12E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12E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12E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12EC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12E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12E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F12EC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F12E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F12E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12E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F12E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F12EC8"/>
  </w:style>
  <w:style w:type="numbering" w:customStyle="1" w:styleId="2">
    <w:name w:val="Стиль2"/>
    <w:uiPriority w:val="99"/>
    <w:rsid w:val="00F12EC8"/>
    <w:pPr>
      <w:numPr>
        <w:numId w:val="2"/>
      </w:numPr>
    </w:pPr>
  </w:style>
  <w:style w:type="character" w:styleId="aff">
    <w:name w:val="Strong"/>
    <w:uiPriority w:val="22"/>
    <w:qFormat/>
    <w:rsid w:val="00F12EC8"/>
    <w:rPr>
      <w:b/>
      <w:bCs/>
    </w:rPr>
  </w:style>
  <w:style w:type="paragraph" w:styleId="aff0">
    <w:name w:val="No Spacing"/>
    <w:uiPriority w:val="1"/>
    <w:qFormat/>
    <w:rsid w:val="00F12EC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F12EC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F12EC8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basedOn w:val="a0"/>
    <w:rsid w:val="00F12EC8"/>
  </w:style>
  <w:style w:type="paragraph" w:customStyle="1" w:styleId="35">
    <w:name w:val="Обычный3"/>
    <w:rsid w:val="00F12EC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F1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AEB0186D2A07257440213F81A9EADAD2407A36751618066D2291CF3C0CD6F5D5B82598F351F0608BF0296896xFw6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E80A63-09E9-4F5A-8C71-E45BD535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103</TotalTime>
  <Pages>6</Pages>
  <Words>1709</Words>
  <Characters>7883</Characters>
  <Application>Microsoft Office Word</Application>
  <DocSecurity>0</DocSecurity>
  <Lines>65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9573</CharactersWithSpaces>
  <SharedDoc>false</SharedDoc>
  <HLinks>
    <vt:vector size="6" baseType="variant">
      <vt:variant>
        <vt:i4>4718686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consultantplus://offline/ref=BCAEB0186D2A07257440213F81A9EADAD2407A36751618066D2291CF3C0CD6F5D5B82598F351F0608BF0296896xFw6N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Миленко</cp:lastModifiedBy>
  <cp:revision>5</cp:revision>
  <cp:lastPrinted>2021-05-18T11:01:00Z</cp:lastPrinted>
  <dcterms:created xsi:type="dcterms:W3CDTF">2021-05-13T08:06:00Z</dcterms:created>
  <dcterms:modified xsi:type="dcterms:W3CDTF">2021-05-18T11:21:00Z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