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608"/>
        <w:gridCol w:w="666"/>
        <w:gridCol w:w="461"/>
        <w:gridCol w:w="490"/>
        <w:gridCol w:w="2346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8C2" w:rsidRPr="005551C0" w:rsidRDefault="005C38C2" w:rsidP="005C38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>Прогр</w:t>
            </w:r>
            <w:r>
              <w:rPr>
                <w:b/>
                <w:bCs/>
              </w:rPr>
              <w:t>амма 01 Развитие образования</w:t>
            </w:r>
            <w:r w:rsidRPr="005551C0">
              <w:rPr>
                <w:b/>
                <w:bCs/>
              </w:rPr>
              <w:t xml:space="preserve"> в Санкт- Петербурге </w:t>
            </w:r>
          </w:p>
          <w:p w:rsidR="005C38C2" w:rsidRDefault="005C38C2" w:rsidP="005C38C2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</w:t>
            </w:r>
            <w:r>
              <w:rPr>
                <w:b/>
                <w:bCs/>
              </w:rPr>
              <w:t>тельства Санкт- Петербурга от 04.06.2014 № 4</w:t>
            </w:r>
            <w:r w:rsidRPr="005551C0">
              <w:rPr>
                <w:b/>
                <w:bCs/>
              </w:rPr>
              <w:t>53)</w:t>
            </w:r>
          </w:p>
        </w:tc>
      </w:tr>
      <w:tr w:rsidR="001A44E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31645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316459" w:rsidP="005C38C2">
            <w:pPr>
              <w:rPr>
                <w:bCs/>
                <w:sz w:val="22"/>
                <w:szCs w:val="22"/>
              </w:rPr>
            </w:pPr>
            <w:r w:rsidRPr="00316459">
              <w:rPr>
                <w:bCs/>
                <w:sz w:val="22"/>
                <w:szCs w:val="22"/>
              </w:rPr>
              <w:t>Расходы на обеспечение книгами и учебными изданиями для комплектования библиотек государственных общеобразовательных учреждений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34840" w:rsidP="005C38C2">
            <w:pPr>
              <w:rPr>
                <w:bCs/>
                <w:sz w:val="22"/>
                <w:szCs w:val="22"/>
              </w:rPr>
            </w:pPr>
            <w:r w:rsidRPr="00434840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34840" w:rsidP="005C38C2">
            <w:pPr>
              <w:rPr>
                <w:bCs/>
                <w:sz w:val="22"/>
                <w:szCs w:val="22"/>
              </w:rPr>
            </w:pPr>
            <w:r w:rsidRPr="00434840">
              <w:rPr>
                <w:bCs/>
                <w:sz w:val="22"/>
                <w:szCs w:val="22"/>
              </w:rPr>
              <w:t>0220020090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3484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434840"/>
    <w:rsid w:val="00471217"/>
    <w:rsid w:val="00487D15"/>
    <w:rsid w:val="004957C3"/>
    <w:rsid w:val="004B631E"/>
    <w:rsid w:val="004B7AB7"/>
    <w:rsid w:val="004C1F45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46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3</cp:revision>
  <cp:lastPrinted>2021-02-12T08:45:00Z</cp:lastPrinted>
  <dcterms:created xsi:type="dcterms:W3CDTF">2021-06-17T09:30:00Z</dcterms:created>
  <dcterms:modified xsi:type="dcterms:W3CDTF">2021-06-17T10:15:00Z</dcterms:modified>
</cp:coreProperties>
</file>