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E351EA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2910840" cy="99060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</w:rPr>
                              <w:t xml:space="preserve">й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в распоряжение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BA2319" w:rsidRDefault="004E29CE" w:rsidP="00660E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19</w:t>
                            </w:r>
                            <w:r w:rsidRPr="00130A3E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130A3E">
                              <w:rPr>
                                <w:b/>
                              </w:rPr>
                              <w:t>.20</w:t>
                            </w:r>
                            <w:r>
                              <w:rPr>
                                <w:b/>
                              </w:rPr>
                              <w:t>21</w:t>
                            </w:r>
                            <w:r w:rsidRPr="00130A3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 1105</w:t>
                            </w:r>
                            <w:r w:rsidRPr="00130A3E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29.2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" filled="f" stroked="f">
                <v:textbox inset="0,0,0,0">
                  <w:txbxContent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О внесении изменени</w:t>
                      </w:r>
                      <w:r>
                        <w:rPr>
                          <w:b/>
                        </w:rPr>
                        <w:t xml:space="preserve">й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в распоряжение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BA2319" w:rsidRDefault="004E29CE" w:rsidP="00660E06">
                      <w:pPr>
                        <w:rPr>
                          <w:sz w:val="22"/>
                          <w:szCs w:val="22"/>
                        </w:rPr>
                      </w:pPr>
                      <w:r w:rsidRPr="00130A3E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19</w:t>
                      </w:r>
                      <w:r w:rsidRPr="00130A3E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4</w:t>
                      </w:r>
                      <w:r w:rsidRPr="00130A3E">
                        <w:rPr>
                          <w:b/>
                        </w:rPr>
                        <w:t>.20</w:t>
                      </w:r>
                      <w:r>
                        <w:rPr>
                          <w:b/>
                        </w:rPr>
                        <w:t>21</w:t>
                      </w:r>
                      <w:r w:rsidRPr="00130A3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№ 1105</w:t>
                      </w:r>
                      <w:r w:rsidRPr="00130A3E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9B79A7">
          <w:headerReference w:type="default" r:id="rId8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4E29CE" w:rsidRDefault="004E29CE"/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4E29CE" w:rsidRDefault="004E29CE" w:rsidP="004E29CE">
      <w:pPr>
        <w:ind w:firstLine="709"/>
        <w:jc w:val="both"/>
      </w:pPr>
      <w:r>
        <w:t xml:space="preserve"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в целях реализации  мероприятий по </w:t>
      </w:r>
      <w:r w:rsidR="00C66D70" w:rsidRPr="00C66D70">
        <w:t>поддержк</w:t>
      </w:r>
      <w:r w:rsidR="00C66D70">
        <w:t>е</w:t>
      </w:r>
      <w:r w:rsidR="00C66D70" w:rsidRPr="00C66D70">
        <w:t xml:space="preserve"> профессиональных образовательных организаций в целях обеспечения соответствия их материально-технической базы современным требованиям</w:t>
      </w:r>
      <w:r w:rsidR="00C66D70">
        <w:t xml:space="preserve"> в рамках федерального проекта </w:t>
      </w:r>
      <w:r w:rsidR="00D67A4E">
        <w:t xml:space="preserve">«Молодые профессионалы (Повышение конкурентоспособности профессионального образования)» </w:t>
      </w:r>
      <w:r>
        <w:t>национального проекта «Образование»:</w:t>
      </w:r>
    </w:p>
    <w:p w:rsidR="004E29CE" w:rsidRDefault="004E29CE" w:rsidP="004E29CE">
      <w:pPr>
        <w:ind w:firstLine="709"/>
        <w:jc w:val="both"/>
      </w:pPr>
    </w:p>
    <w:p w:rsidR="004E29CE" w:rsidRDefault="004E29CE" w:rsidP="004E29CE">
      <w:pPr>
        <w:ind w:firstLine="709"/>
        <w:jc w:val="both"/>
      </w:pPr>
      <w:r>
        <w:t xml:space="preserve">1. Внести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по образованию от </w:t>
      </w:r>
      <w:r w:rsidR="00D67A4E">
        <w:t>19</w:t>
      </w:r>
      <w:r>
        <w:t>.0</w:t>
      </w:r>
      <w:r w:rsidR="00D67A4E">
        <w:t>4</w:t>
      </w:r>
      <w:r>
        <w:t>.20</w:t>
      </w:r>
      <w:r w:rsidR="00D67A4E">
        <w:t>21</w:t>
      </w:r>
      <w:r>
        <w:t xml:space="preserve"> № </w:t>
      </w:r>
      <w:r w:rsidR="00D67A4E">
        <w:t>1105</w:t>
      </w:r>
      <w:r>
        <w:t>-р</w:t>
      </w:r>
      <w:r w:rsidR="00660E06">
        <w:t xml:space="preserve"> (далее – Требования к товарам)</w:t>
      </w:r>
      <w:r>
        <w:t>, следующие изменения:</w:t>
      </w:r>
    </w:p>
    <w:p w:rsidR="00D67A4E" w:rsidRDefault="004E29CE" w:rsidP="00D67A4E">
      <w:pPr>
        <w:ind w:firstLine="709"/>
        <w:jc w:val="both"/>
      </w:pPr>
      <w:r>
        <w:t xml:space="preserve">1.1. </w:t>
      </w:r>
      <w:r w:rsidR="00D67A4E">
        <w:t>П</w:t>
      </w:r>
      <w:r w:rsidR="0092638E">
        <w:t>одп</w:t>
      </w:r>
      <w:r w:rsidR="00D67A4E">
        <w:t>ункт 1.</w:t>
      </w:r>
      <w:r w:rsidR="00E12599">
        <w:t>41</w:t>
      </w:r>
      <w:r w:rsidR="00D67A4E">
        <w:t xml:space="preserve"> пункта 1 </w:t>
      </w:r>
      <w:r w:rsidR="00660E06">
        <w:t xml:space="preserve">Требований к товарам </w:t>
      </w:r>
      <w:r w:rsidR="00D67A4E">
        <w:t xml:space="preserve">изложить в следующей редакции: </w:t>
      </w:r>
    </w:p>
    <w:p w:rsidR="004E29CE" w:rsidRDefault="00D67A4E" w:rsidP="00D67A4E">
      <w:pPr>
        <w:ind w:firstLine="709"/>
        <w:jc w:val="both"/>
      </w:pPr>
      <w:r w:rsidRPr="0092638E">
        <w:t>«1.</w:t>
      </w:r>
      <w:r w:rsidR="00E12599" w:rsidRPr="0092638E">
        <w:t>41</w:t>
      </w:r>
      <w:r w:rsidRPr="0092638E">
        <w:t xml:space="preserve">. </w:t>
      </w:r>
      <w:r w:rsidR="0092638E">
        <w:t>Г</w:t>
      </w:r>
      <w:r w:rsidRPr="0092638E">
        <w:t xml:space="preserve">осударственное бюджетное </w:t>
      </w:r>
      <w:r w:rsidR="0092638E" w:rsidRPr="0092638E">
        <w:t>нетиповое</w:t>
      </w:r>
      <w:r w:rsidRPr="0092638E">
        <w:t xml:space="preserve"> образовательное учреждение</w:t>
      </w:r>
      <w:r>
        <w:t xml:space="preserve"> </w:t>
      </w:r>
      <w:r w:rsidR="0092638E">
        <w:t>«Центр профессионального развития Санкт-Петербурга «Лига Мастеров».</w:t>
      </w:r>
    </w:p>
    <w:p w:rsidR="0092638E" w:rsidRDefault="0092638E" w:rsidP="00D67A4E">
      <w:pPr>
        <w:ind w:firstLine="709"/>
        <w:jc w:val="both"/>
      </w:pPr>
      <w:r>
        <w:t xml:space="preserve">1.2. Подпункт 1.45 пункта 1 </w:t>
      </w:r>
      <w:r w:rsidR="00660E06" w:rsidRPr="00660E06">
        <w:t xml:space="preserve">Требований к товарам </w:t>
      </w:r>
      <w:r>
        <w:t>исключить.</w:t>
      </w:r>
    </w:p>
    <w:p w:rsidR="0092638E" w:rsidRDefault="0092638E" w:rsidP="00D67A4E">
      <w:pPr>
        <w:ind w:firstLine="709"/>
        <w:jc w:val="both"/>
      </w:pPr>
      <w:r>
        <w:t xml:space="preserve">1.3. Подпункт 1.50 пункта 1 </w:t>
      </w:r>
      <w:r w:rsidR="00660E06" w:rsidRPr="00660E06">
        <w:t xml:space="preserve">Требований к товарам </w:t>
      </w:r>
      <w:r>
        <w:t>изложить в следующей редакции:</w:t>
      </w:r>
    </w:p>
    <w:p w:rsidR="0092638E" w:rsidRDefault="0092638E" w:rsidP="00D67A4E">
      <w:pPr>
        <w:ind w:firstLine="709"/>
        <w:jc w:val="both"/>
      </w:pPr>
      <w:r>
        <w:t xml:space="preserve">«1.50. </w:t>
      </w:r>
      <w:r w:rsidR="00D35545" w:rsidRPr="00D35545">
        <w:t>Санкт-Петербургское государственное бюджетное профессиональное образовательное учреждение</w:t>
      </w:r>
      <w:r w:rsidR="00D35545">
        <w:t xml:space="preserve"> </w:t>
      </w:r>
      <w:r w:rsidR="00D35545" w:rsidRPr="00D35545">
        <w:t>«Колледж метрополитена и железнодорожного транспорта»</w:t>
      </w:r>
      <w:r w:rsidR="00D35545">
        <w:t>.</w:t>
      </w:r>
    </w:p>
    <w:p w:rsidR="004E29CE" w:rsidRDefault="00660E06" w:rsidP="00660E06">
      <w:pPr>
        <w:ind w:firstLine="709"/>
        <w:jc w:val="both"/>
      </w:pPr>
      <w:r>
        <w:t>1.4</w:t>
      </w:r>
      <w:r w:rsidR="004E29CE">
        <w:t xml:space="preserve">. </w:t>
      </w:r>
      <w:r w:rsidR="00D35545">
        <w:t xml:space="preserve">Приложение № 3 к распоряжению </w:t>
      </w:r>
      <w:r>
        <w:t>от 19.04.2021 № 1105-р изложить</w:t>
      </w:r>
      <w:r w:rsidR="004E29CE">
        <w:t xml:space="preserve"> в редакции приложения к настоящему распоряжению.</w:t>
      </w:r>
    </w:p>
    <w:p w:rsidR="004E29CE" w:rsidRDefault="004E29CE" w:rsidP="004E29CE">
      <w:pPr>
        <w:ind w:firstLine="709"/>
        <w:jc w:val="both"/>
      </w:pPr>
      <w:r>
        <w:lastRenderedPageBreak/>
        <w:t>2.  Контроль за выполнением настоящего распоряжения возложить на заместителя председателя Комитета Сафонову Н.В.</w:t>
      </w:r>
    </w:p>
    <w:p w:rsidR="004E29CE" w:rsidRDefault="004E29CE" w:rsidP="004E29CE">
      <w:pPr>
        <w:ind w:firstLine="709"/>
        <w:jc w:val="both"/>
      </w:pPr>
    </w:p>
    <w:p w:rsidR="004E29CE" w:rsidRDefault="004E29CE" w:rsidP="004E29CE">
      <w:pPr>
        <w:ind w:firstLine="709"/>
        <w:jc w:val="both"/>
      </w:pPr>
    </w:p>
    <w:p w:rsidR="004E29CE" w:rsidRDefault="004E29CE" w:rsidP="004E29CE">
      <w:pPr>
        <w:ind w:firstLine="709"/>
        <w:jc w:val="both"/>
      </w:pPr>
    </w:p>
    <w:p w:rsidR="004E29CE" w:rsidRDefault="004E29CE" w:rsidP="004E29CE">
      <w:pPr>
        <w:jc w:val="both"/>
      </w:pPr>
      <w:r w:rsidRPr="00E73CEA">
        <w:rPr>
          <w:b/>
        </w:rPr>
        <w:t xml:space="preserve">Председатель Комитета                                    </w:t>
      </w:r>
      <w:r>
        <w:rPr>
          <w:b/>
        </w:rPr>
        <w:t xml:space="preserve">                            </w:t>
      </w:r>
      <w:r w:rsidRPr="00E73CEA">
        <w:rPr>
          <w:b/>
        </w:rPr>
        <w:t xml:space="preserve">               </w:t>
      </w:r>
      <w:r>
        <w:rPr>
          <w:b/>
        </w:rPr>
        <w:t>Н.Г. Путиловская</w:t>
      </w:r>
    </w:p>
    <w:p w:rsidR="004E29CE" w:rsidRDefault="004E29CE"/>
    <w:sectPr w:rsidR="004E29CE" w:rsidSect="009B79A7"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71A" w:rsidRDefault="0010771A">
      <w:r>
        <w:separator/>
      </w:r>
    </w:p>
  </w:endnote>
  <w:endnote w:type="continuationSeparator" w:id="0">
    <w:p w:rsidR="0010771A" w:rsidRDefault="0010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71A" w:rsidRDefault="0010771A">
      <w:r>
        <w:separator/>
      </w:r>
    </w:p>
  </w:footnote>
  <w:footnote w:type="continuationSeparator" w:id="0">
    <w:p w:rsidR="0010771A" w:rsidRDefault="00107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A7" w:rsidRDefault="009B79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351EA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026dc86b-c457-43ac-8109-53ff865c2222"/>
  </w:docVars>
  <w:rsids>
    <w:rsidRoot w:val="004E29CE"/>
    <w:rsid w:val="0010771A"/>
    <w:rsid w:val="004E29CE"/>
    <w:rsid w:val="00660E06"/>
    <w:rsid w:val="0092638E"/>
    <w:rsid w:val="009B79A7"/>
    <w:rsid w:val="00BA2319"/>
    <w:rsid w:val="00C66D70"/>
    <w:rsid w:val="00D35545"/>
    <w:rsid w:val="00D67A4E"/>
    <w:rsid w:val="00E12599"/>
    <w:rsid w:val="00E3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5b0e6172-2468-4c47-aa23-87104b2e4f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5b0e6172-2468-4c47-aa23-87104b2e4f08.dot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Осипов Владислав Алексеевич</cp:lastModifiedBy>
  <cp:revision>2</cp:revision>
  <cp:lastPrinted>2021-05-28T07:23:00Z</cp:lastPrinted>
  <dcterms:created xsi:type="dcterms:W3CDTF">2021-06-07T14:14:00Z</dcterms:created>
  <dcterms:modified xsi:type="dcterms:W3CDTF">2021-06-07T14:14:00Z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026dc86b-c457-43ac-8109-53ff865c2222</vt:lpwstr>
  </property>
</Properties>
</file>