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Default="00D4359E" w:rsidP="002C3F0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2131695</wp:posOffset>
                </wp:positionV>
                <wp:extent cx="3394710" cy="1337945"/>
                <wp:effectExtent l="0" t="0" r="0" b="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4710" cy="1337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906" w:rsidRDefault="00D64906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перераспределении объемов работ, </w:t>
                            </w:r>
                            <w:r>
                              <w:br/>
                              <w:t xml:space="preserve">предусмотренных Комитету по строительству </w:t>
                            </w:r>
                            <w:r>
                              <w:br/>
                              <w:t xml:space="preserve">между объектами </w:t>
                            </w:r>
                            <w:r w:rsidRPr="00D64137">
                              <w:t xml:space="preserve">Адресной инвестиционной </w:t>
                            </w:r>
                            <w:r>
                              <w:br/>
                            </w:r>
                            <w:r w:rsidRPr="00D64137">
                              <w:t>программы</w:t>
                            </w:r>
                            <w:r>
                              <w:t xml:space="preserve"> </w:t>
                            </w:r>
                            <w:r w:rsidRPr="00D64137">
                              <w:t>на 2021 год</w:t>
                            </w:r>
                            <w:r>
                              <w:t xml:space="preserve"> </w:t>
                            </w:r>
                            <w:r w:rsidRPr="00D64137">
                              <w:t>и на плановый период 2022</w:t>
                            </w:r>
                            <w:r>
                              <w:t xml:space="preserve"> </w:t>
                            </w:r>
                            <w:r w:rsidRPr="00D64137">
                              <w:t>и 2023 годов</w:t>
                            </w:r>
                            <w:r>
                              <w:t xml:space="preserve"> и внесении изменений </w:t>
                            </w:r>
                            <w:r>
                              <w:br/>
                              <w:t>в некоторые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постановления Правительства 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6pt;margin-top:167.85pt;width:267.3pt;height:105.3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" o:allowincell="f" filled="f" stroked="f">
                <v:textbox inset="0,0,0,0">
                  <w:txbxContent>
                    <w:p w:rsidR="00D64906" w:rsidRDefault="00D64906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перераспределении объемов работ, </w:t>
                      </w:r>
                      <w:r>
                        <w:br/>
                        <w:t xml:space="preserve">предусмотренных Комитету по строительству </w:t>
                      </w:r>
                      <w:r>
                        <w:br/>
                        <w:t xml:space="preserve">между объектами </w:t>
                      </w:r>
                      <w:r w:rsidRPr="00D64137">
                        <w:t xml:space="preserve">Адресной инвестиционной </w:t>
                      </w:r>
                      <w:r>
                        <w:br/>
                      </w:r>
                      <w:r w:rsidRPr="00D64137">
                        <w:t>программы</w:t>
                      </w:r>
                      <w:r>
                        <w:t xml:space="preserve"> </w:t>
                      </w:r>
                      <w:r w:rsidRPr="00D64137">
                        <w:t>на 2021 год</w:t>
                      </w:r>
                      <w:r>
                        <w:t xml:space="preserve"> </w:t>
                      </w:r>
                      <w:r w:rsidRPr="00D64137">
                        <w:t>и на плановый период 2022</w:t>
                      </w:r>
                      <w:r>
                        <w:t xml:space="preserve"> </w:t>
                      </w:r>
                      <w:r w:rsidRPr="00D64137">
                        <w:t>и 2023 годов</w:t>
                      </w:r>
                      <w:r>
                        <w:t xml:space="preserve"> и внесении изменений </w:t>
                      </w:r>
                      <w:r>
                        <w:br/>
                        <w:t>в некоторые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постановления Правительства 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906" w:rsidRDefault="00D649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D64906" w:rsidRDefault="00D6490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9A4AF3">
          <w:headerReference w:type="even" r:id="rId10"/>
          <w:headerReference w:type="default" r:id="rId11"/>
          <w:headerReference w:type="first" r:id="rId12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26F20" w:rsidRDefault="002C3F0D" w:rsidP="009A4AF3">
      <w:pPr>
        <w:ind w:firstLine="567"/>
        <w:jc w:val="both"/>
        <w:rPr>
          <w:rFonts w:eastAsia="Calibri"/>
          <w:lang w:eastAsia="en-US"/>
        </w:rPr>
      </w:pPr>
      <w:r w:rsidRPr="00B24DF6">
        <w:rPr>
          <w:rFonts w:eastAsia="Calibri"/>
          <w:lang w:eastAsia="en-US"/>
        </w:rPr>
        <w:lastRenderedPageBreak/>
        <w:t xml:space="preserve">В соответствии с Законом Санкт-Петербурга от </w:t>
      </w:r>
      <w:r>
        <w:rPr>
          <w:rFonts w:eastAsia="Calibri"/>
          <w:lang w:eastAsia="en-US"/>
        </w:rPr>
        <w:t>25</w:t>
      </w:r>
      <w:r w:rsidRPr="00B24DF6">
        <w:rPr>
          <w:rFonts w:eastAsia="Calibri"/>
          <w:lang w:eastAsia="en-US"/>
        </w:rPr>
        <w:t>.11.</w:t>
      </w:r>
      <w:r>
        <w:rPr>
          <w:rFonts w:eastAsia="Calibri"/>
          <w:lang w:eastAsia="en-US"/>
        </w:rPr>
        <w:t>2020</w:t>
      </w:r>
      <w:r w:rsidR="00BA683E">
        <w:rPr>
          <w:rFonts w:eastAsia="Calibri"/>
          <w:lang w:eastAsia="en-US"/>
        </w:rPr>
        <w:t xml:space="preserve"> № </w:t>
      </w:r>
      <w:r>
        <w:rPr>
          <w:rFonts w:eastAsia="Calibri"/>
          <w:lang w:eastAsia="en-US"/>
        </w:rPr>
        <w:t>549</w:t>
      </w:r>
      <w:r w:rsidRPr="00B24DF6">
        <w:rPr>
          <w:rFonts w:eastAsia="Calibri"/>
          <w:lang w:eastAsia="en-US"/>
        </w:rPr>
        <w:t>-1</w:t>
      </w:r>
      <w:r w:rsidR="00C27AAC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4</w:t>
      </w:r>
      <w:r w:rsidRPr="00B24DF6">
        <w:rPr>
          <w:rFonts w:eastAsia="Calibri"/>
          <w:lang w:eastAsia="en-US"/>
        </w:rPr>
        <w:t xml:space="preserve"> </w:t>
      </w:r>
      <w:r w:rsidR="00A00C50">
        <w:rPr>
          <w:rFonts w:eastAsia="Calibri"/>
          <w:lang w:eastAsia="en-US"/>
        </w:rPr>
        <w:br/>
      </w:r>
      <w:r w:rsidRPr="00B24DF6">
        <w:rPr>
          <w:rFonts w:eastAsia="Calibri"/>
          <w:lang w:eastAsia="en-US"/>
        </w:rPr>
        <w:t>«О бюджете Санкт-Петербурга</w:t>
      </w:r>
      <w:r>
        <w:rPr>
          <w:rFonts w:eastAsia="Calibri"/>
          <w:lang w:eastAsia="en-US"/>
        </w:rPr>
        <w:t xml:space="preserve"> на 2021 год и на плановый период 2022 и 2023 годов»</w:t>
      </w:r>
      <w:r w:rsidRPr="00B24DF6">
        <w:rPr>
          <w:rFonts w:eastAsia="Calibri"/>
          <w:lang w:eastAsia="en-US"/>
        </w:rPr>
        <w:t xml:space="preserve"> Правительство</w:t>
      </w:r>
      <w:r>
        <w:rPr>
          <w:rFonts w:eastAsia="Calibri"/>
          <w:lang w:eastAsia="en-US"/>
        </w:rPr>
        <w:t xml:space="preserve"> </w:t>
      </w:r>
      <w:r w:rsidRPr="00B24DF6">
        <w:rPr>
          <w:rFonts w:eastAsia="Calibri"/>
          <w:lang w:eastAsia="en-US"/>
        </w:rPr>
        <w:t>Санкт-Петербурга</w:t>
      </w:r>
    </w:p>
    <w:p w:rsidR="002C3F0D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Default="002C3F0D" w:rsidP="002C3F0D">
      <w:pPr>
        <w:jc w:val="both"/>
        <w:rPr>
          <w:rFonts w:eastAsia="Calibri"/>
          <w:lang w:eastAsia="en-US"/>
        </w:rPr>
      </w:pPr>
      <w:proofErr w:type="gramStart"/>
      <w:r w:rsidRPr="003D2EBC">
        <w:rPr>
          <w:b/>
          <w:szCs w:val="23"/>
        </w:rPr>
        <w:t>П</w:t>
      </w:r>
      <w:proofErr w:type="gramEnd"/>
      <w:r w:rsidRPr="003D2EBC">
        <w:rPr>
          <w:b/>
          <w:szCs w:val="23"/>
        </w:rPr>
        <w:t xml:space="preserve"> О С Т А Н О В Л Я Е Т:</w:t>
      </w:r>
    </w:p>
    <w:p w:rsidR="002C3F0D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Default="002C3F0D" w:rsidP="009A4AF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BA683E">
        <w:rPr>
          <w:rFonts w:eastAsia="Calibri"/>
          <w:szCs w:val="22"/>
          <w:lang w:eastAsia="en-US"/>
        </w:rPr>
        <w:t> </w:t>
      </w:r>
      <w:proofErr w:type="gramStart"/>
      <w:r w:rsidRPr="00A834F5">
        <w:rPr>
          <w:rFonts w:eastAsia="Calibri"/>
          <w:szCs w:val="22"/>
          <w:lang w:eastAsia="en-US"/>
        </w:rPr>
        <w:t>Произвести перераспределение утвержденных на 2021 год и на плановый период 2022 и 2023 годов объемов работ, предусмотрен</w:t>
      </w:r>
      <w:r>
        <w:rPr>
          <w:rFonts w:eastAsia="Calibri"/>
          <w:szCs w:val="22"/>
          <w:lang w:eastAsia="en-US"/>
        </w:rPr>
        <w:t xml:space="preserve">ных Комитету по строительству, </w:t>
      </w:r>
      <w:r>
        <w:rPr>
          <w:rFonts w:eastAsia="Calibri"/>
          <w:szCs w:val="22"/>
          <w:lang w:eastAsia="en-US"/>
        </w:rPr>
        <w:br/>
      </w:r>
      <w:r w:rsidRPr="00A834F5">
        <w:rPr>
          <w:rFonts w:eastAsia="Calibri"/>
          <w:szCs w:val="22"/>
          <w:lang w:eastAsia="en-US"/>
        </w:rPr>
        <w:t>между объектами Адресной инвестиционной программы на 2021 год и на плановый период 2022 и 2023 годов (приложение 15</w:t>
      </w:r>
      <w:r>
        <w:rPr>
          <w:rFonts w:eastAsia="Calibri"/>
          <w:szCs w:val="22"/>
          <w:lang w:eastAsia="en-US"/>
        </w:rPr>
        <w:t xml:space="preserve"> к Закону Санкт-Петербурга </w:t>
      </w:r>
      <w:r w:rsidR="00BA683E">
        <w:rPr>
          <w:rFonts w:eastAsia="Calibri"/>
          <w:szCs w:val="22"/>
          <w:lang w:eastAsia="en-US"/>
        </w:rPr>
        <w:br/>
      </w:r>
      <w:r>
        <w:rPr>
          <w:rFonts w:eastAsia="Calibri"/>
          <w:szCs w:val="22"/>
          <w:lang w:eastAsia="en-US"/>
        </w:rPr>
        <w:t>от 25</w:t>
      </w:r>
      <w:r w:rsidRPr="00A834F5">
        <w:rPr>
          <w:rFonts w:eastAsia="Calibri"/>
          <w:szCs w:val="22"/>
          <w:lang w:eastAsia="en-US"/>
        </w:rPr>
        <w:t xml:space="preserve">.11.2020 № 549-114 «О бюджете Санкт-Петербурга на 2021 год и на плановый </w:t>
      </w:r>
      <w:r w:rsidR="00BA683E">
        <w:rPr>
          <w:rFonts w:eastAsia="Calibri"/>
          <w:szCs w:val="22"/>
          <w:lang w:eastAsia="en-US"/>
        </w:rPr>
        <w:br/>
      </w:r>
      <w:r w:rsidRPr="00A834F5">
        <w:rPr>
          <w:rFonts w:eastAsia="Calibri"/>
          <w:szCs w:val="22"/>
          <w:lang w:eastAsia="en-US"/>
        </w:rPr>
        <w:t>период 2022 и 2023 годов») согласно приложению.</w:t>
      </w:r>
      <w:proofErr w:type="gramEnd"/>
    </w:p>
    <w:p w:rsidR="002C3F0D" w:rsidRDefault="002C3F0D" w:rsidP="009A4AF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</w:t>
      </w:r>
      <w:r w:rsidR="00BA683E">
        <w:rPr>
          <w:rFonts w:eastAsia="Calibri"/>
          <w:lang w:eastAsia="en-US"/>
        </w:rPr>
        <w:t> </w:t>
      </w:r>
      <w:r w:rsidRPr="00A834F5">
        <w:rPr>
          <w:rFonts w:eastAsia="Calibri"/>
          <w:szCs w:val="22"/>
          <w:lang w:eastAsia="en-US"/>
        </w:rPr>
        <w:t>Комитету финансов Санкт-Петербурга принять меры к исполнению пункта 1 постановления.</w:t>
      </w:r>
    </w:p>
    <w:p w:rsidR="002C3F0D" w:rsidRDefault="002C3F0D" w:rsidP="009A4AF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</w:t>
      </w:r>
      <w:r w:rsidR="00BA683E">
        <w:rPr>
          <w:rFonts w:eastAsia="Calibri"/>
        </w:rPr>
        <w:t> </w:t>
      </w:r>
      <w:r w:rsidRPr="00753BF4">
        <w:rPr>
          <w:rFonts w:eastAsia="Calibri"/>
        </w:rPr>
        <w:t xml:space="preserve">Внести в </w:t>
      </w:r>
      <w:hyperlink r:id="rId13" w:history="1">
        <w:r w:rsidRPr="00753BF4">
          <w:rPr>
            <w:rFonts w:eastAsia="Calibri"/>
          </w:rPr>
          <w:t>постановление</w:t>
        </w:r>
      </w:hyperlink>
      <w:r w:rsidRPr="00753BF4">
        <w:rPr>
          <w:rFonts w:eastAsia="Calibri"/>
        </w:rPr>
        <w:t xml:space="preserve"> Правительства Санкт</w:t>
      </w:r>
      <w:r w:rsidRPr="00753BF4">
        <w:rPr>
          <w:rFonts w:eastAsia="Calibri"/>
        </w:rPr>
        <w:noBreakHyphen/>
      </w:r>
      <w:r>
        <w:rPr>
          <w:rFonts w:eastAsia="Calibri"/>
        </w:rPr>
        <w:t xml:space="preserve">Петербурга от 04.06.2014 № 453 </w:t>
      </w:r>
      <w:r>
        <w:rPr>
          <w:rFonts w:eastAsia="Calibri"/>
        </w:rPr>
        <w:br/>
      </w:r>
      <w:r w:rsidRPr="00753BF4">
        <w:rPr>
          <w:rFonts w:eastAsia="Calibri"/>
        </w:rPr>
        <w:t>«О государственной программе Санкт</w:t>
      </w:r>
      <w:r w:rsidRPr="00753BF4">
        <w:rPr>
          <w:rFonts w:eastAsia="Calibri"/>
        </w:rPr>
        <w:noBreakHyphen/>
        <w:t xml:space="preserve">Петербурга «Развитие образования </w:t>
      </w:r>
      <w:r>
        <w:rPr>
          <w:rFonts w:eastAsia="Calibri"/>
        </w:rPr>
        <w:br/>
      </w:r>
      <w:r w:rsidRPr="00753BF4">
        <w:rPr>
          <w:rFonts w:eastAsia="Calibri"/>
        </w:rPr>
        <w:t>в</w:t>
      </w:r>
      <w:r>
        <w:rPr>
          <w:rFonts w:eastAsia="Calibri"/>
        </w:rPr>
        <w:t xml:space="preserve"> </w:t>
      </w:r>
      <w:r w:rsidRPr="00753BF4">
        <w:rPr>
          <w:rFonts w:eastAsia="Calibri"/>
        </w:rPr>
        <w:t>Санкт</w:t>
      </w:r>
      <w:r w:rsidRPr="00753BF4">
        <w:rPr>
          <w:rFonts w:eastAsia="Calibri"/>
        </w:rPr>
        <w:noBreakHyphen/>
        <w:t>Петербурге» следующие изменения</w:t>
      </w:r>
      <w:r>
        <w:rPr>
          <w:rFonts w:eastAsia="Calibri"/>
        </w:rPr>
        <w:t>:</w:t>
      </w:r>
    </w:p>
    <w:p w:rsidR="002C3F0D" w:rsidRDefault="00BA683E" w:rsidP="009A4AF3">
      <w:pPr>
        <w:ind w:firstLine="567"/>
        <w:jc w:val="both"/>
      </w:pPr>
      <w:r>
        <w:rPr>
          <w:rFonts w:eastAsia="Calibri"/>
          <w:lang w:eastAsia="en-US"/>
        </w:rPr>
        <w:t>3.1. </w:t>
      </w:r>
      <w:r w:rsidR="002C3F0D">
        <w:rPr>
          <w:spacing w:val="-4"/>
        </w:rPr>
        <w:t>Пункт 9 п</w:t>
      </w:r>
      <w:r w:rsidR="002C3F0D" w:rsidRPr="001F7EA3">
        <w:rPr>
          <w:spacing w:val="-4"/>
        </w:rPr>
        <w:t xml:space="preserve">аспорта государственной программы Санкт-Петербурга </w:t>
      </w:r>
      <w:r w:rsidR="002C3F0D" w:rsidRPr="001F7EA3">
        <w:t>«Развитие образования в</w:t>
      </w:r>
      <w:r w:rsidR="002C3F0D">
        <w:t xml:space="preserve"> </w:t>
      </w:r>
      <w:r w:rsidR="002C3F0D" w:rsidRPr="001F7EA3">
        <w:t>Санкт</w:t>
      </w:r>
      <w:r w:rsidR="002C3F0D">
        <w:t>-</w:t>
      </w:r>
      <w:r w:rsidR="002C3F0D" w:rsidRPr="001F7EA3">
        <w:t>Петербурге» приложения к постановлению изложить в следующей редакции:</w:t>
      </w:r>
    </w:p>
    <w:p w:rsidR="005142BE" w:rsidRDefault="005142BE" w:rsidP="009A4AF3">
      <w:pPr>
        <w:ind w:firstLine="567"/>
        <w:jc w:val="both"/>
      </w:pPr>
    </w:p>
    <w:tbl>
      <w:tblPr>
        <w:tblW w:w="1034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"/>
        <w:gridCol w:w="435"/>
        <w:gridCol w:w="2409"/>
        <w:gridCol w:w="6521"/>
        <w:gridCol w:w="567"/>
      </w:tblGrid>
      <w:tr w:rsidR="00DC0E1D" w:rsidRPr="006844B0" w:rsidTr="005142BE"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1D" w:rsidRPr="006844B0" w:rsidRDefault="00DC0E1D" w:rsidP="00B0623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844B0">
              <w:rPr>
                <w:rFonts w:eastAsia="Calibri"/>
                <w:lang w:eastAsia="en-US"/>
              </w:rPr>
              <w:t xml:space="preserve">  « 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DC0E1D" w:rsidRPr="00CB600A" w:rsidRDefault="00DC0E1D" w:rsidP="00DC0E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09" w:type="dxa"/>
          </w:tcPr>
          <w:p w:rsidR="00DC0E1D" w:rsidRPr="00CB600A" w:rsidRDefault="00DC0E1D" w:rsidP="00DC0E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</w:t>
            </w:r>
            <w:r w:rsidRPr="00CB600A">
              <w:rPr>
                <w:rFonts w:eastAsia="Calibri"/>
                <w:sz w:val="20"/>
                <w:szCs w:val="20"/>
                <w:lang w:eastAsia="en-US"/>
              </w:rPr>
              <w:br/>
              <w:t>по источникам финансирования</w:t>
            </w:r>
            <w:r w:rsidRPr="00CB600A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объемов финансирования, предусмотренных 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 xml:space="preserve">на реализацию региональных проектов, </w:t>
            </w:r>
            <w:r w:rsidRPr="00CB600A">
              <w:rPr>
                <w:rFonts w:eastAsia="Calibri"/>
                <w:sz w:val="20"/>
                <w:szCs w:val="20"/>
                <w:lang w:eastAsia="en-US"/>
              </w:rPr>
              <w:br/>
              <w:t xml:space="preserve">в том числе по годам </w:t>
            </w:r>
            <w:r w:rsidRPr="00CB600A">
              <w:rPr>
                <w:rFonts w:eastAsia="Calibri"/>
                <w:sz w:val="20"/>
                <w:szCs w:val="20"/>
                <w:lang w:eastAsia="en-US"/>
              </w:rPr>
              <w:lastRenderedPageBreak/>
              <w:t>реализации государственной программы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Общий объем финансирования государственной программы </w:t>
            </w:r>
          </w:p>
          <w:p w:rsidR="00DC0E1D" w:rsidRPr="00D008F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–  1 020 052 762,6 тыс. руб., в том числе по годам реализации:</w:t>
            </w:r>
          </w:p>
          <w:p w:rsidR="00DC0E1D" w:rsidRPr="00D008F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на 2020 г. – 152 996 340,6 тыс. руб.;</w:t>
            </w:r>
          </w:p>
          <w:p w:rsidR="00DC0E1D" w:rsidRPr="00D008F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на 2021 г. – 168 047 401,2 тыс. руб.;</w:t>
            </w:r>
          </w:p>
          <w:p w:rsidR="00DC0E1D" w:rsidRPr="00D008F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на 2022 г. – 168 219 592,3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на 2023 г. – 173 366 037,2 тыс</w:t>
            </w:r>
            <w:r w:rsidRPr="00CB600A">
              <w:rPr>
                <w:rFonts w:eastAsia="Calibri"/>
                <w:sz w:val="20"/>
                <w:szCs w:val="20"/>
                <w:lang w:eastAsia="en-US"/>
              </w:rPr>
              <w:t>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2024 г. – 178 646 902,6 тыс. руб.;</w:t>
            </w:r>
          </w:p>
          <w:p w:rsidR="00DC0E1D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2025 г. – 178 776 488,7 тыс. руб.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государственной программы  из федерального бюджета  – 7 333 924,2 тыс. руб.,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lastRenderedPageBreak/>
              <w:t>на 2020 г. – 971 386,0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2021 г. – 2 670 328,0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2022 г. – 1 965 784,7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2023 г. – 1 711 366,5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2024 г. – 7 382,6 тыс. руб.;</w:t>
            </w:r>
          </w:p>
          <w:p w:rsidR="00DC0E1D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2025 г. – 7 676,4 тыс. руб.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C0E1D" w:rsidRPr="00D008F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из бюджета Санкт-Петербурга – </w:t>
            </w:r>
            <w:r w:rsidRPr="00D008FA">
              <w:rPr>
                <w:rFonts w:eastAsia="Calibri"/>
                <w:sz w:val="20"/>
                <w:szCs w:val="20"/>
                <w:lang w:eastAsia="en-US"/>
              </w:rPr>
              <w:t>1 012 718 838,4 тыс. руб.,</w:t>
            </w:r>
          </w:p>
          <w:p w:rsidR="00DC0E1D" w:rsidRPr="00D008F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DC0E1D" w:rsidRPr="00D008F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на 2020 г. – 152 024 954,6 тыс. руб.;</w:t>
            </w:r>
          </w:p>
          <w:p w:rsidR="00DC0E1D" w:rsidRPr="00D008F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на 2021 г. – 165 377 073,2 тыс. руб.;</w:t>
            </w:r>
          </w:p>
          <w:p w:rsidR="00DC0E1D" w:rsidRPr="00D008F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на 2022 г. – 166 253 807,6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008FA">
              <w:rPr>
                <w:rFonts w:eastAsia="Calibri"/>
                <w:sz w:val="20"/>
                <w:szCs w:val="20"/>
                <w:lang w:eastAsia="en-US"/>
              </w:rPr>
              <w:t>на 2023 г. – 171 654 670,7 тыс</w:t>
            </w:r>
            <w:r w:rsidRPr="00CB600A">
              <w:rPr>
                <w:rFonts w:eastAsia="Calibri"/>
                <w:sz w:val="20"/>
                <w:szCs w:val="20"/>
                <w:lang w:eastAsia="en-US"/>
              </w:rPr>
              <w:t xml:space="preserve">. руб.; 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2024 г. – 178 639 520,0 тыс. руб.;</w:t>
            </w:r>
          </w:p>
          <w:p w:rsidR="00DC0E1D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2025 г. – 178 768 812,3 тыс. руб.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в рамках государственной программы – 8 087 162,2 тыс. руб.,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2020 г. – 2 142 401,0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2021 г. – 2 530 541,7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2022 г. – 2 090 384,8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2023 г. – 568 392,8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2024 г. – 864 083,5 тыс. руб.;</w:t>
            </w:r>
          </w:p>
          <w:p w:rsidR="00DC0E1D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в рамках государственной программы из федерального бюджета   – 1 312 852,2 тыс. руб.,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2020 г. – 443 480,5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2021 г. – 333 137,9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2022 г. – 395 461,0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2023 г. – 140 772,8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2024 г. – 0,0 тыс. руб.;</w:t>
            </w:r>
          </w:p>
          <w:p w:rsidR="00DC0E1D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 xml:space="preserve">в рамках государственной программы из бюджета 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Санкт-Петербурга – 6 774 310,0 тыс. руб.,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2020 г. – 1 698 920,5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2021 г. – 2 197 403,8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2022 г. – 1 694 923,8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2023 г. – 427 620,0 тыс. руб.;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2024 г. – 864 083,5 тыс. руб.;</w:t>
            </w:r>
          </w:p>
          <w:p w:rsidR="00DC0E1D" w:rsidRDefault="00DC0E1D" w:rsidP="00DC0E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B600A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  <w:p w:rsidR="00DC0E1D" w:rsidRPr="00CB600A" w:rsidRDefault="00DC0E1D" w:rsidP="00DC0E1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44B0">
              <w:rPr>
                <w:rFonts w:eastAsia="Calibri"/>
                <w:lang w:eastAsia="en-US"/>
              </w:rPr>
              <w:t xml:space="preserve"> </w:t>
            </w: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DC0E1D" w:rsidRPr="006844B0" w:rsidRDefault="00DC0E1D" w:rsidP="00B06233">
            <w:pPr>
              <w:tabs>
                <w:tab w:val="left" w:pos="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44B0">
              <w:rPr>
                <w:rFonts w:eastAsia="Calibri"/>
                <w:lang w:eastAsia="en-US"/>
              </w:rPr>
              <w:t>».</w:t>
            </w:r>
          </w:p>
        </w:tc>
      </w:tr>
    </w:tbl>
    <w:p w:rsidR="002C3F0D" w:rsidRDefault="002C3F0D" w:rsidP="00DC0E1D">
      <w:pPr>
        <w:jc w:val="both"/>
        <w:sectPr w:rsidR="002C3F0D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3F0D" w:rsidRPr="00DC0E1D" w:rsidRDefault="00D4359E" w:rsidP="00DC0E1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E8C2742" wp14:editId="51CAE7FE">
                <wp:simplePos x="0" y="0"/>
                <wp:positionH relativeFrom="column">
                  <wp:posOffset>4613910</wp:posOffset>
                </wp:positionH>
                <wp:positionV relativeFrom="paragraph">
                  <wp:posOffset>-410210</wp:posOffset>
                </wp:positionV>
                <wp:extent cx="257175" cy="27622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906" w:rsidRDefault="00D64906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363.3pt;margin-top:-32.3pt;width:20.25pt;height:21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" stroked="f">
                <v:textbox>
                  <w:txbxContent>
                    <w:p w:rsidR="00D64906" w:rsidRDefault="00D64906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C0E1D" w:rsidRPr="009759BE" w:rsidRDefault="00DC0E1D" w:rsidP="00DC0E1D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3.2. </w:t>
      </w:r>
      <w:r w:rsidRPr="009759BE">
        <w:rPr>
          <w:rFonts w:eastAsia="Calibri"/>
          <w:lang w:eastAsia="en-US"/>
        </w:rPr>
        <w:t>Пункты 1, 2 и 3 таблицы 3 раздела 7 приложения к постановлению изложить в следующей редакции:</w:t>
      </w:r>
    </w:p>
    <w:p w:rsidR="00DC0E1D" w:rsidRPr="008A4B6F" w:rsidRDefault="00DC0E1D" w:rsidP="00DC0E1D">
      <w:pPr>
        <w:keepLines/>
        <w:tabs>
          <w:tab w:val="left" w:pos="709"/>
          <w:tab w:val="left" w:pos="851"/>
          <w:tab w:val="left" w:pos="1418"/>
        </w:tabs>
        <w:adjustRightInd w:val="0"/>
        <w:spacing w:before="60"/>
        <w:jc w:val="both"/>
        <w:outlineLvl w:val="1"/>
        <w:rPr>
          <w:b/>
          <w:sz w:val="20"/>
          <w:szCs w:val="20"/>
        </w:rPr>
      </w:pPr>
    </w:p>
    <w:tbl>
      <w:tblPr>
        <w:tblW w:w="4869" w:type="pct"/>
        <w:tblInd w:w="392" w:type="dxa"/>
        <w:tblLook w:val="04A0" w:firstRow="1" w:lastRow="0" w:firstColumn="1" w:lastColumn="0" w:noHBand="0" w:noVBand="1"/>
      </w:tblPr>
      <w:tblGrid>
        <w:gridCol w:w="310"/>
        <w:gridCol w:w="281"/>
        <w:gridCol w:w="1458"/>
        <w:gridCol w:w="1639"/>
        <w:gridCol w:w="77"/>
        <w:gridCol w:w="1152"/>
        <w:gridCol w:w="932"/>
        <w:gridCol w:w="1390"/>
        <w:gridCol w:w="1240"/>
        <w:gridCol w:w="1240"/>
        <w:gridCol w:w="1240"/>
        <w:gridCol w:w="1241"/>
        <w:gridCol w:w="1241"/>
        <w:gridCol w:w="1133"/>
      </w:tblGrid>
      <w:tr w:rsidR="00DC0E1D" w:rsidRPr="00E44044" w:rsidTr="00DC0E1D">
        <w:trPr>
          <w:trHeight w:val="594"/>
        </w:trPr>
        <w:tc>
          <w:tcPr>
            <w:tcW w:w="97" w:type="pct"/>
            <w:tcBorders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«</w:t>
            </w:r>
          </w:p>
        </w:tc>
        <w:tc>
          <w:tcPr>
            <w:tcW w:w="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5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 xml:space="preserve">Бюджет </w:t>
            </w:r>
            <w:r w:rsidRPr="00E44044">
              <w:rPr>
                <w:spacing w:val="-6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1 698 920,5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2 197 403,8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1 694 923,8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427 620,0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755 441,9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6 774 310,0</w:t>
            </w:r>
          </w:p>
        </w:tc>
      </w:tr>
      <w:tr w:rsidR="00DC0E1D" w:rsidRPr="00E44044" w:rsidTr="00DC0E1D">
        <w:trPr>
          <w:trHeight w:val="573"/>
        </w:trPr>
        <w:tc>
          <w:tcPr>
            <w:tcW w:w="97" w:type="pct"/>
            <w:tcBorders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7 790 429,2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10 267 337,4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12 869 159,6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14 966 787,9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16 351 796,7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10 809 654,7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73 055 165,5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9 489 349,7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12 464 741,2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14 564 083,4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15 394 407,9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17 107 238,6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10 809 654,7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79 829 475,5</w:t>
            </w:r>
          </w:p>
        </w:tc>
      </w:tr>
      <w:tr w:rsidR="00DC0E1D" w:rsidRPr="00E44044" w:rsidTr="00DC0E1D">
        <w:trPr>
          <w:trHeight w:val="55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142 535 604,9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152 912 332,0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151 689 724,2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156 260 262,8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161 532 281,4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167 959 157,6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932 889 362,9</w:t>
            </w:r>
          </w:p>
        </w:tc>
      </w:tr>
      <w:tr w:rsidR="00DC0E1D" w:rsidRPr="00E44044" w:rsidTr="00DC0E1D">
        <w:trPr>
          <w:trHeight w:val="70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152 024 954,6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165 377 073,2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166 253 807,6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171 654 670,7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178 639 520,0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178 768 812,3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1012718838,4</w:t>
            </w:r>
          </w:p>
        </w:tc>
      </w:tr>
      <w:tr w:rsidR="00DC0E1D" w:rsidRPr="00E44044" w:rsidTr="00DC0E1D">
        <w:trPr>
          <w:trHeight w:val="569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443 480,5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333 137,9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395 461,0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140 772,8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1 312 852,2</w:t>
            </w:r>
          </w:p>
        </w:tc>
      </w:tr>
      <w:tr w:rsidR="00DC0E1D" w:rsidRPr="00E44044" w:rsidTr="00DC0E1D">
        <w:trPr>
          <w:trHeight w:val="652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764 000,0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764 000,0</w:t>
            </w:r>
          </w:p>
        </w:tc>
      </w:tr>
      <w:tr w:rsidR="00DC0E1D" w:rsidRPr="00E44044" w:rsidTr="00DC0E1D">
        <w:trPr>
          <w:trHeight w:val="26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443 480,5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1 097 137,9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395 461,0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140 772,8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2 076 852,2</w:t>
            </w:r>
          </w:p>
        </w:tc>
      </w:tr>
      <w:tr w:rsidR="00DC0E1D" w:rsidRPr="00E44044" w:rsidTr="00DC0E1D">
        <w:trPr>
          <w:trHeight w:val="55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527 905,5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1 573 190,1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1 570 323,7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1 570 593,7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7 382,6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7 676,4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5 257 072,0</w:t>
            </w:r>
          </w:p>
        </w:tc>
      </w:tr>
      <w:tr w:rsidR="00DC0E1D" w:rsidRPr="00E44044" w:rsidTr="00DC0E1D">
        <w:trPr>
          <w:trHeight w:val="275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971 386,0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2 670 328,0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1 965 784,7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1 711 366,5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7 382,6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7 676,4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7 333 924,2</w:t>
            </w:r>
          </w:p>
        </w:tc>
      </w:tr>
      <w:tr w:rsidR="00DC0E1D" w:rsidRPr="00E44044" w:rsidTr="00DC0E1D">
        <w:trPr>
          <w:trHeight w:val="55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625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hRule="exact" w:val="288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552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27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26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9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2 142 401,0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2 530 541,7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2 090 384,8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568 392,8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755 441,9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8 087 162,2</w:t>
            </w:r>
          </w:p>
        </w:tc>
      </w:tr>
      <w:tr w:rsidR="00DC0E1D" w:rsidRPr="00E44044" w:rsidTr="00DC0E1D">
        <w:trPr>
          <w:trHeight w:val="335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7 790 429,2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11 031 337,4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12 869 159,6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14 966 787,9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16 351 796,7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10 809 654,7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73 819 165,5</w:t>
            </w:r>
          </w:p>
        </w:tc>
      </w:tr>
      <w:tr w:rsidR="00DC0E1D" w:rsidRPr="00E44044" w:rsidTr="00DC0E1D">
        <w:trPr>
          <w:trHeight w:val="269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9 932 830,2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13 561 879,1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14 959 544,4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15 535 180,7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17 107 238,6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10 809 654,7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81 906 327,7</w:t>
            </w:r>
          </w:p>
        </w:tc>
      </w:tr>
      <w:tr w:rsidR="00DC0E1D" w:rsidRPr="00E44044" w:rsidTr="00DC0E1D">
        <w:trPr>
          <w:trHeight w:val="26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143 063 510,4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154 485 522,1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153 260 047,9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157 830 856,5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161 539 664,0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167 966 834,0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938 146 434,9</w:t>
            </w:r>
          </w:p>
        </w:tc>
      </w:tr>
      <w:tr w:rsidR="00DC0E1D" w:rsidRPr="00E44044" w:rsidTr="00DC0E1D">
        <w:trPr>
          <w:trHeight w:val="70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3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152 996 340,6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168 047 401,2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168 219 592,3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173 366 037,2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178 646 902,6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178 776 488,7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1020052762,6</w:t>
            </w:r>
          </w:p>
        </w:tc>
      </w:tr>
      <w:tr w:rsidR="00DC0E1D" w:rsidRPr="00E44044" w:rsidTr="00DC0E1D">
        <w:trPr>
          <w:trHeight w:val="300"/>
        </w:trPr>
        <w:tc>
          <w:tcPr>
            <w:tcW w:w="97" w:type="pct"/>
            <w:tcBorders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Подпрограмма 1 «Развитие дошкольного образования»</w:t>
            </w:r>
          </w:p>
        </w:tc>
        <w:tc>
          <w:tcPr>
            <w:tcW w:w="5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 xml:space="preserve">Бюджет </w:t>
            </w:r>
            <w:r w:rsidRPr="00E44044">
              <w:rPr>
                <w:spacing w:val="-6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2 638 809,5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2 707 934,9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1 617 981,6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17 901 233,5</w:t>
            </w:r>
          </w:p>
        </w:tc>
      </w:tr>
      <w:tr w:rsidR="00DC0E1D" w:rsidRPr="00E44044" w:rsidTr="00DC0E1D">
        <w:trPr>
          <w:trHeight w:val="32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2 638 809,5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2 707 934,9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1 617 981,6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17 901 233,5</w:t>
            </w:r>
          </w:p>
        </w:tc>
      </w:tr>
      <w:tr w:rsidR="00DC0E1D" w:rsidRPr="00E44044" w:rsidTr="00DC0E1D">
        <w:trPr>
          <w:trHeight w:val="49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51 321 953,5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55 281 860,2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54 753 729,9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56 954 933,1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59 221 401,1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61 578 074,6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339 111 952,4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54 250 872,4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57 920 669,7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58 534 638,5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61 181 613,1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61 929 336,0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63 196 056,2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357 013 185,9</w:t>
            </w:r>
          </w:p>
        </w:tc>
      </w:tr>
      <w:tr w:rsidR="00DC0E1D" w:rsidRPr="00E44044" w:rsidTr="00DC0E1D">
        <w:trPr>
          <w:trHeight w:val="56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673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764 000,0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764 000,0</w:t>
            </w:r>
          </w:p>
        </w:tc>
      </w:tr>
      <w:tr w:rsidR="00DC0E1D" w:rsidRPr="00E44044" w:rsidTr="00DC0E1D">
        <w:trPr>
          <w:trHeight w:val="481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764 000,0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764 000,0</w:t>
            </w:r>
          </w:p>
        </w:tc>
      </w:tr>
      <w:tr w:rsidR="00DC0E1D" w:rsidRPr="00E44044" w:rsidTr="00DC0E1D">
        <w:trPr>
          <w:trHeight w:val="62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764 000,0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764 000,0</w:t>
            </w:r>
          </w:p>
        </w:tc>
      </w:tr>
      <w:tr w:rsidR="00DC0E1D" w:rsidRPr="00E44044" w:rsidTr="00DC0E1D">
        <w:trPr>
          <w:trHeight w:val="66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61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425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510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33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341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9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331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3 402 809,5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2 707 934,9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1 617 981,6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18 665 233,5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3 402 809,5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2 707 934,9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1 617 981,6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18 665 233,5</w:t>
            </w:r>
          </w:p>
        </w:tc>
      </w:tr>
      <w:tr w:rsidR="00DC0E1D" w:rsidRPr="00E44044" w:rsidTr="00DC0E1D">
        <w:trPr>
          <w:trHeight w:val="467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51 321 953,5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55 281 860,2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54 753 729,9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56 954 933,1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59 221 401,1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61 578 074,6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339 111 952,4</w:t>
            </w:r>
          </w:p>
        </w:tc>
      </w:tr>
      <w:tr w:rsidR="00DC0E1D" w:rsidRPr="00E44044" w:rsidTr="00DC0E1D">
        <w:trPr>
          <w:trHeight w:val="443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3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54 250 872,4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58 684 669,7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58 534 638,5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61 181 613,1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61 929 336,0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63 196 056,2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357 777 185,9</w:t>
            </w:r>
          </w:p>
        </w:tc>
      </w:tr>
      <w:tr w:rsidR="00DC0E1D" w:rsidRPr="00E44044" w:rsidTr="00DC0E1D">
        <w:trPr>
          <w:trHeight w:val="300"/>
        </w:trPr>
        <w:tc>
          <w:tcPr>
            <w:tcW w:w="97" w:type="pct"/>
            <w:tcBorders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3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Подпрограмма 2 «Развитие общего образования»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Бюджет</w:t>
            </w:r>
            <w:r w:rsidRPr="00E44044">
              <w:rPr>
                <w:spacing w:val="-6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4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266 495,1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327 505,3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187 099,2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103 704,0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200 000,0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1 084 803,6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4 579 264,0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7 336 477,0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8 795 098,1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10 445 299,8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13 479 645,3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9 191 673,1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53 827 457,3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4 845 759,1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7 663 982,3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8 982 197,3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10 549 003,8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13 679 645,3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9 191 673,1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54 912 260,9</w:t>
            </w:r>
          </w:p>
        </w:tc>
      </w:tr>
      <w:tr w:rsidR="00DC0E1D" w:rsidRPr="00E44044" w:rsidTr="00DC0E1D">
        <w:trPr>
          <w:trHeight w:val="510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64 687 631,1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67 889 689,6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68 385 029,1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71 134 352,0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73 965 589,8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76 907 429,9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422 969 721,5</w:t>
            </w:r>
          </w:p>
        </w:tc>
      </w:tr>
      <w:tr w:rsidR="00DC0E1D" w:rsidRPr="00E44044" w:rsidTr="00DC0E1D">
        <w:trPr>
          <w:trHeight w:val="278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69 533 390,2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75 553 671,9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77 367 226,4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81 683 355,8 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87 645 235,1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86 099 103,0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477 881 982,4</w:t>
            </w:r>
          </w:p>
        </w:tc>
      </w:tr>
      <w:tr w:rsidR="00DC0E1D" w:rsidRPr="00E44044" w:rsidTr="00DC0E1D">
        <w:trPr>
          <w:trHeight w:val="300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42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14 158,6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28 810,5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26 845,8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48 626,4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118 441,3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14 158,6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28 810,5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26 845,8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48 626,4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118 441,3</w:t>
            </w:r>
          </w:p>
        </w:tc>
      </w:tr>
      <w:tr w:rsidR="00DC0E1D" w:rsidRPr="00E44044" w:rsidTr="00DC0E1D">
        <w:trPr>
          <w:trHeight w:val="510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521 164,6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1 563 493,7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1 563 493,7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1 563 493,7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5 211 645,7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535 323,2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1 592 304,2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1 590 339,5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1 612 120,1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5 330 087,0</w:t>
            </w:r>
          </w:p>
        </w:tc>
      </w:tr>
      <w:tr w:rsidR="00DC0E1D" w:rsidRPr="00E44044" w:rsidTr="00DC0E1D">
        <w:trPr>
          <w:trHeight w:val="300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42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510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280 653,7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356 315,8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213 945,0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152 330,4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200 000,0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1 203 244,9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4 579 264,0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7 336 477,0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8 795 098,1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10 445 299,8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13 479 645,3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9 191 673,1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53 827 457,3</w:t>
            </w:r>
          </w:p>
        </w:tc>
      </w:tr>
      <w:tr w:rsidR="00DC0E1D" w:rsidRPr="00E44044" w:rsidTr="00DC0E1D">
        <w:trPr>
          <w:trHeight w:val="276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4 859 917,7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7 692 792,8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9 009 043,1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10 597 630,2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13 679 645,3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9 191 673,1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55 030 702,2</w:t>
            </w:r>
          </w:p>
        </w:tc>
      </w:tr>
      <w:tr w:rsidR="00DC0E1D" w:rsidRPr="00E44044" w:rsidTr="00DC0E1D">
        <w:trPr>
          <w:trHeight w:val="593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65 208 795,7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69 453 183,3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69 948 522,8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72 697 845,7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73 965 589,8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76 907 429,9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428 181 367,2</w:t>
            </w:r>
          </w:p>
        </w:tc>
      </w:tr>
      <w:tr w:rsidR="00DC0E1D" w:rsidRPr="00E44044" w:rsidTr="00DC0E1D">
        <w:trPr>
          <w:trHeight w:val="300"/>
        </w:trPr>
        <w:tc>
          <w:tcPr>
            <w:tcW w:w="97" w:type="pct"/>
            <w:tcBorders>
              <w:top w:val="nil"/>
              <w:right w:val="single" w:sz="4" w:space="0" w:color="auto"/>
            </w:tcBorders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3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E44044" w:rsidRDefault="00DC0E1D" w:rsidP="00DC0E1D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70 068 713,4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77 145 976,1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78 957 565,9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83 295 475,9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87 645 235,1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86 099 103,0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DC0E1D" w:rsidRPr="00D008FA" w:rsidRDefault="00DC0E1D" w:rsidP="00DC0E1D">
            <w:pPr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483 212 069,4</w:t>
            </w:r>
          </w:p>
        </w:tc>
      </w:tr>
    </w:tbl>
    <w:p w:rsidR="00DC0E1D" w:rsidRPr="00E44044" w:rsidRDefault="00DC0E1D" w:rsidP="00DC0E1D">
      <w:pPr>
        <w:rPr>
          <w:spacing w:val="-6"/>
          <w:sz w:val="20"/>
          <w:szCs w:val="20"/>
        </w:rPr>
      </w:pPr>
    </w:p>
    <w:p w:rsidR="00DC0E1D" w:rsidRPr="00E44044" w:rsidRDefault="00DC0E1D" w:rsidP="00DC0E1D">
      <w:pPr>
        <w:rPr>
          <w:spacing w:val="-6"/>
          <w:sz w:val="20"/>
          <w:szCs w:val="20"/>
        </w:rPr>
      </w:pPr>
    </w:p>
    <w:p w:rsidR="00DC0E1D" w:rsidRPr="00E44044" w:rsidRDefault="00DC0E1D" w:rsidP="00DC0E1D">
      <w:pPr>
        <w:rPr>
          <w:spacing w:val="-6"/>
          <w:sz w:val="20"/>
          <w:szCs w:val="20"/>
        </w:rPr>
      </w:pPr>
    </w:p>
    <w:p w:rsidR="00DC0E1D" w:rsidRPr="00E44044" w:rsidRDefault="00DC0E1D" w:rsidP="00DC0E1D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</w:rPr>
      </w:pPr>
    </w:p>
    <w:p w:rsidR="00DC0E1D" w:rsidRDefault="00DC0E1D" w:rsidP="00DC0E1D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</w:rPr>
      </w:pPr>
    </w:p>
    <w:p w:rsidR="00DC0E1D" w:rsidRPr="00231175" w:rsidRDefault="00DC0E1D" w:rsidP="00DC0E1D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DC0E1D" w:rsidRPr="009759BE" w:rsidRDefault="00DC0E1D" w:rsidP="00DC0E1D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3.3. </w:t>
      </w:r>
      <w:r w:rsidRPr="009759BE">
        <w:rPr>
          <w:rFonts w:eastAsia="Calibri"/>
          <w:lang w:eastAsia="en-US"/>
        </w:rPr>
        <w:t xml:space="preserve"> Пункты 2, 2.1 и 2.2 таблицы 5 раздела 7 приложения к постановлению изложить в следующей редакции:</w:t>
      </w:r>
    </w:p>
    <w:p w:rsidR="00DC0E1D" w:rsidRPr="00231175" w:rsidRDefault="00DC0E1D" w:rsidP="00DC0E1D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2"/>
        <w:gridCol w:w="604"/>
        <w:gridCol w:w="2011"/>
        <w:gridCol w:w="2210"/>
        <w:gridCol w:w="1333"/>
        <w:gridCol w:w="1333"/>
        <w:gridCol w:w="1333"/>
        <w:gridCol w:w="1333"/>
        <w:gridCol w:w="1333"/>
        <w:gridCol w:w="1333"/>
        <w:gridCol w:w="1332"/>
        <w:gridCol w:w="512"/>
      </w:tblGrid>
      <w:tr w:rsidR="00DC0E1D" w:rsidRPr="00231175" w:rsidTr="00DC0E1D">
        <w:trPr>
          <w:trHeight w:val="361"/>
        </w:trPr>
        <w:tc>
          <w:tcPr>
            <w:tcW w:w="13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«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Комитет по  строительству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Бюджет Санкт</w:t>
            </w:r>
            <w:r w:rsidRPr="00D008FA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7427445,5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9894549,1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12495269,3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14608345,2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16144130,0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10809654,7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71379393,8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232"/>
        </w:trPr>
        <w:tc>
          <w:tcPr>
            <w:tcW w:w="13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238"/>
        </w:trPr>
        <w:tc>
          <w:tcPr>
            <w:tcW w:w="13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7427445,5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9894549,1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12495269,3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14608345,2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16144130,0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10809654,7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71379393,8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346"/>
        </w:trPr>
        <w:tc>
          <w:tcPr>
            <w:tcW w:w="13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2.1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Бюджет Санкт</w:t>
            </w:r>
            <w:r w:rsidRPr="00D008FA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2900750,6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2610641,2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3752740,3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4201984,4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2690281,4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1617981,6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17774379,5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307"/>
        </w:trPr>
        <w:tc>
          <w:tcPr>
            <w:tcW w:w="13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284"/>
        </w:trPr>
        <w:tc>
          <w:tcPr>
            <w:tcW w:w="13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2900750,6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2610641,2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3752740,3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4201984,4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2690281,4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1617981,6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17774379,5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378"/>
        </w:trPr>
        <w:tc>
          <w:tcPr>
            <w:tcW w:w="13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2.2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Бюджет Санкт</w:t>
            </w:r>
            <w:r w:rsidRPr="00D008FA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4526694,9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7283907,9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8742529,0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10406360,8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13453848,6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9191673,1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53605014,3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267"/>
        </w:trPr>
        <w:tc>
          <w:tcPr>
            <w:tcW w:w="13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132"/>
        </w:trPr>
        <w:tc>
          <w:tcPr>
            <w:tcW w:w="13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D008FA" w:rsidRDefault="00DC0E1D" w:rsidP="00DC0E1D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008FA" w:rsidRDefault="00DC0E1D" w:rsidP="00DC0E1D">
            <w:pPr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4526694,9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7283907,9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8742529,0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10406360,8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13453848,6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9191673,1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53605014,3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rPr>
                <w:spacing w:val="-20"/>
                <w:sz w:val="20"/>
                <w:szCs w:val="20"/>
              </w:rPr>
            </w:pPr>
            <w:r w:rsidRPr="00231175"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DC0E1D" w:rsidRPr="00DB0F71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3.4.</w:t>
      </w:r>
      <w:r w:rsidRPr="00DB0F71">
        <w:rPr>
          <w:rFonts w:eastAsia="Calibri"/>
          <w:lang w:eastAsia="en-US"/>
        </w:rPr>
        <w:t xml:space="preserve"> Пункт 6 подраздела 8.1 раздела 8 приложения к постановлению 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"/>
        <w:gridCol w:w="596"/>
        <w:gridCol w:w="2822"/>
        <w:gridCol w:w="10691"/>
        <w:gridCol w:w="467"/>
      </w:tblGrid>
      <w:tr w:rsidR="00DC0E1D" w:rsidRPr="0058557E" w:rsidTr="00DC0E1D">
        <w:trPr>
          <w:trHeight w:val="168"/>
        </w:trPr>
        <w:tc>
          <w:tcPr>
            <w:tcW w:w="134" w:type="pct"/>
            <w:tcBorders>
              <w:right w:val="single" w:sz="4" w:space="0" w:color="auto"/>
            </w:tcBorders>
          </w:tcPr>
          <w:p w:rsidR="00DC0E1D" w:rsidRPr="0058557E" w:rsidRDefault="00DC0E1D" w:rsidP="00DC0E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8557E">
              <w:rPr>
                <w:rFonts w:eastAsiaTheme="minorHAnsi"/>
                <w:sz w:val="20"/>
                <w:szCs w:val="20"/>
                <w:lang w:eastAsia="en-US"/>
              </w:rPr>
              <w:t xml:space="preserve">  «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1D" w:rsidRPr="0058557E" w:rsidRDefault="00DC0E1D" w:rsidP="00DC0E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8557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1D" w:rsidRPr="0058557E" w:rsidRDefault="00DC0E1D" w:rsidP="00DC0E1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8557E">
              <w:rPr>
                <w:rFonts w:eastAsiaTheme="minorHAnsi"/>
                <w:sz w:val="20"/>
                <w:szCs w:val="20"/>
                <w:lang w:eastAsia="en-US"/>
              </w:rPr>
              <w:t>Общий объем финансирования подпрограммы 1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указанием объема финансирования, </w:t>
            </w:r>
            <w:r w:rsidRPr="0058557E"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предусмотренного 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>по годам реализации</w:t>
            </w:r>
          </w:p>
        </w:tc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1D" w:rsidRPr="0058557E" w:rsidRDefault="00DC0E1D" w:rsidP="00DC0E1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pacing w:val="-12"/>
                <w:sz w:val="20"/>
                <w:szCs w:val="20"/>
              </w:rPr>
              <w:t xml:space="preserve">Общий объем финансирования подпрограммы </w:t>
            </w:r>
            <w:r w:rsidRPr="0058557E">
              <w:rPr>
                <w:color w:val="000000" w:themeColor="text1"/>
                <w:spacing w:val="-20"/>
                <w:sz w:val="20"/>
                <w:szCs w:val="20"/>
              </w:rPr>
              <w:t>– 357  777 185,9  тыс. руб.</w:t>
            </w:r>
            <w:r w:rsidRPr="0058557E">
              <w:rPr>
                <w:color w:val="000000" w:themeColor="text1"/>
                <w:spacing w:val="-14"/>
                <w:sz w:val="20"/>
                <w:szCs w:val="20"/>
              </w:rPr>
              <w:t>,</w:t>
            </w:r>
            <w:r w:rsidRPr="0058557E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557E">
              <w:rPr>
                <w:color w:val="000000" w:themeColor="text1"/>
                <w:sz w:val="20"/>
                <w:szCs w:val="20"/>
              </w:rPr>
              <w:t>в том числе по годам реализации: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2020 г. – 54 250 872,4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2021 г. - 58 684 669,7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2022 г. – 58 534 638,5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2023 г. – 61 181 613,1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2024 г. – 61 929 336,0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2025 г. – 63 196 056,2 тыс. руб.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 xml:space="preserve">Общий объем финансирования подпрограммы </w:t>
            </w:r>
            <w:r w:rsidRPr="0058557E">
              <w:rPr>
                <w:color w:val="000000" w:themeColor="text1"/>
                <w:sz w:val="20"/>
                <w:szCs w:val="20"/>
              </w:rPr>
              <w:br/>
              <w:t>из федерального бюджета – 764 000,0 тыс. руб.,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в том числе по годам реализации: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2020 г. – 0,0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2021 г. – 764 000,0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2022 г. – 0,0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2023 г. – 0,0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2024 г. – 0,0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2025 г. – 0,0 тыс. руб.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Общий объем финансирования подпрограммы из бюджета Санкт-Петербурга – 357 013 185,9  тыс. руб.,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в том числе по годам реализации: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2020 г. – 54 250 872,4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2021 г. – 57 920 669,7 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2022 г. – 58 534 638,5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2023 г. – 61 181 613,1 тыс. руб.;</w:t>
            </w:r>
          </w:p>
          <w:p w:rsidR="00DC0E1D" w:rsidRPr="0058557E" w:rsidRDefault="00DC0E1D" w:rsidP="00DC0E1D">
            <w:pPr>
              <w:rPr>
                <w:color w:val="000000" w:themeColor="text1"/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2024 г. – 61 929 336,0 тыс. руб.;</w:t>
            </w:r>
          </w:p>
          <w:p w:rsidR="00DC0E1D" w:rsidRPr="0058557E" w:rsidRDefault="00DC0E1D" w:rsidP="00DC0E1D">
            <w:pPr>
              <w:spacing w:line="216" w:lineRule="auto"/>
              <w:rPr>
                <w:sz w:val="20"/>
                <w:szCs w:val="20"/>
              </w:rPr>
            </w:pPr>
            <w:r w:rsidRPr="0058557E">
              <w:rPr>
                <w:color w:val="000000" w:themeColor="text1"/>
                <w:sz w:val="20"/>
                <w:szCs w:val="20"/>
              </w:rPr>
              <w:t>на 2025 г. – 63 196 056,2 тыс. руб.</w:t>
            </w:r>
          </w:p>
        </w:tc>
        <w:tc>
          <w:tcPr>
            <w:tcW w:w="156" w:type="pct"/>
            <w:tcBorders>
              <w:left w:val="single" w:sz="4" w:space="0" w:color="auto"/>
            </w:tcBorders>
          </w:tcPr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  <w:r w:rsidRPr="0058557E">
              <w:rPr>
                <w:spacing w:val="-10"/>
                <w:sz w:val="20"/>
                <w:szCs w:val="20"/>
              </w:rPr>
              <w:t>».</w:t>
            </w:r>
          </w:p>
          <w:p w:rsidR="00DC0E1D" w:rsidRPr="0058557E" w:rsidRDefault="00DC0E1D" w:rsidP="00DC0E1D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</w:tc>
      </w:tr>
    </w:tbl>
    <w:p w:rsidR="00DC0E1D" w:rsidRPr="00642614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DB0F71">
        <w:rPr>
          <w:rFonts w:eastAsia="Calibri"/>
          <w:lang w:eastAsia="en-US"/>
        </w:rPr>
        <w:t>.5. Пункт 2.1.1 таблицы 6 подраздела 8.3.1 раздела 8 приложения к постановлению изложить в следующей редакции:</w:t>
      </w:r>
    </w:p>
    <w:tbl>
      <w:tblPr>
        <w:tblW w:w="5163" w:type="pct"/>
        <w:tblLayout w:type="fixed"/>
        <w:tblLook w:val="04A0" w:firstRow="1" w:lastRow="0" w:firstColumn="1" w:lastColumn="0" w:noHBand="0" w:noVBand="1"/>
      </w:tblPr>
      <w:tblGrid>
        <w:gridCol w:w="278"/>
        <w:gridCol w:w="558"/>
        <w:gridCol w:w="1967"/>
        <w:gridCol w:w="283"/>
        <w:gridCol w:w="283"/>
        <w:gridCol w:w="697"/>
        <w:gridCol w:w="672"/>
        <w:gridCol w:w="1183"/>
        <w:gridCol w:w="1136"/>
        <w:gridCol w:w="423"/>
        <w:gridCol w:w="856"/>
        <w:gridCol w:w="987"/>
        <w:gridCol w:w="846"/>
        <w:gridCol w:w="996"/>
        <w:gridCol w:w="840"/>
        <w:gridCol w:w="1002"/>
        <w:gridCol w:w="993"/>
        <w:gridCol w:w="1155"/>
        <w:gridCol w:w="405"/>
      </w:tblGrid>
      <w:tr w:rsidR="00DC0E1D" w:rsidRPr="00231175" w:rsidTr="00DC0E1D">
        <w:trPr>
          <w:cantSplit/>
          <w:trHeight w:val="2985"/>
        </w:trPr>
        <w:tc>
          <w:tcPr>
            <w:tcW w:w="89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34"/>
                <w:sz w:val="20"/>
                <w:szCs w:val="20"/>
              </w:rPr>
            </w:pPr>
            <w:r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2.1.</w:t>
            </w:r>
            <w:r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88252E" w:rsidRDefault="00DC0E1D" w:rsidP="00DC0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252E">
              <w:rPr>
                <w:color w:val="000000" w:themeColor="text1"/>
                <w:sz w:val="18"/>
                <w:szCs w:val="18"/>
              </w:rPr>
              <w:t xml:space="preserve">Строительство здания дошкольного </w:t>
            </w:r>
            <w:r w:rsidRPr="0088252E">
              <w:rPr>
                <w:color w:val="000000" w:themeColor="text1"/>
                <w:spacing w:val="-6"/>
                <w:sz w:val="18"/>
                <w:szCs w:val="18"/>
              </w:rPr>
              <w:t>образовательного</w:t>
            </w:r>
            <w:r w:rsidRPr="0088252E">
              <w:rPr>
                <w:color w:val="000000" w:themeColor="text1"/>
                <w:sz w:val="18"/>
                <w:szCs w:val="18"/>
              </w:rPr>
              <w:t xml:space="preserve"> учреждения, совмещенного </w:t>
            </w:r>
            <w:r w:rsidRPr="0088252E">
              <w:rPr>
                <w:color w:val="000000" w:themeColor="text1"/>
                <w:sz w:val="18"/>
                <w:szCs w:val="18"/>
              </w:rPr>
              <w:br/>
              <w:t>с начальной школой, по адресу: Северо-Приморская часть, квартал 56АБ, корп. 43, включая корректировку проектной документации стадии РД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4E6E0D">
              <w:rPr>
                <w:sz w:val="18"/>
                <w:szCs w:val="18"/>
              </w:rPr>
              <w:t>ДОУ - 170 мест, СОШ - 300 мест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СМР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</w:t>
            </w:r>
            <w:r w:rsidRPr="00231175">
              <w:rPr>
                <w:sz w:val="18"/>
                <w:szCs w:val="18"/>
              </w:rPr>
              <w:t xml:space="preserve">                                  –                                  2021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567822,7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350738,1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231175">
              <w:rPr>
                <w:sz w:val="20"/>
                <w:szCs w:val="20"/>
              </w:rPr>
              <w:t>Бюджет Санкт</w:t>
            </w:r>
            <w:r w:rsidRPr="00231175">
              <w:rPr>
                <w:sz w:val="20"/>
                <w:szCs w:val="20"/>
              </w:rPr>
              <w:noBreakHyphen/>
              <w:t>Петербурга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180234,0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384123,8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564357,8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6B1F04" w:rsidRDefault="00DC0E1D" w:rsidP="00DC0E1D">
            <w:pPr>
              <w:jc w:val="center"/>
              <w:rPr>
                <w:sz w:val="18"/>
                <w:szCs w:val="18"/>
              </w:rPr>
            </w:pPr>
            <w:r w:rsidRPr="006B1F04">
              <w:rPr>
                <w:color w:val="000000" w:themeColor="text1"/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130" w:type="pct"/>
            <w:tcBorders>
              <w:left w:val="single" w:sz="4" w:space="0" w:color="auto"/>
            </w:tcBorders>
          </w:tcPr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rPr>
                <w:spacing w:val="-24"/>
                <w:sz w:val="20"/>
                <w:szCs w:val="20"/>
              </w:rPr>
            </w:pPr>
          </w:p>
          <w:p w:rsidR="00DC0E1D" w:rsidRPr="00231175" w:rsidRDefault="00DC0E1D" w:rsidP="00DC0E1D">
            <w:pPr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</w:rPr>
              <w:t>».</w:t>
            </w:r>
          </w:p>
        </w:tc>
      </w:tr>
    </w:tbl>
    <w:p w:rsidR="00DC0E1D" w:rsidRPr="00DB0F71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DB0F71">
        <w:rPr>
          <w:rFonts w:eastAsia="Calibri"/>
          <w:lang w:eastAsia="en-US"/>
        </w:rPr>
        <w:t>.6. Пункт 2.1.12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34"/>
        <w:gridCol w:w="580"/>
        <w:gridCol w:w="1966"/>
        <w:gridCol w:w="281"/>
        <w:gridCol w:w="284"/>
        <w:gridCol w:w="710"/>
        <w:gridCol w:w="707"/>
        <w:gridCol w:w="1133"/>
        <w:gridCol w:w="1133"/>
        <w:gridCol w:w="427"/>
        <w:gridCol w:w="850"/>
        <w:gridCol w:w="993"/>
        <w:gridCol w:w="850"/>
        <w:gridCol w:w="993"/>
        <w:gridCol w:w="841"/>
        <w:gridCol w:w="996"/>
        <w:gridCol w:w="996"/>
        <w:gridCol w:w="1109"/>
        <w:gridCol w:w="286"/>
      </w:tblGrid>
      <w:tr w:rsidR="00DC0E1D" w:rsidRPr="00231175" w:rsidTr="00DC0E1D">
        <w:trPr>
          <w:cantSplit/>
          <w:trHeight w:val="4381"/>
        </w:trPr>
        <w:tc>
          <w:tcPr>
            <w:tcW w:w="139" w:type="pct"/>
            <w:tcBorders>
              <w:top w:val="nil"/>
              <w:right w:val="single" w:sz="4" w:space="0" w:color="auto"/>
            </w:tcBorders>
          </w:tcPr>
          <w:p w:rsidR="00DC0E1D" w:rsidRPr="00DB0F71" w:rsidRDefault="00DC0E1D" w:rsidP="00DC0E1D">
            <w:pPr>
              <w:jc w:val="right"/>
              <w:rPr>
                <w:spacing w:val="-34"/>
                <w:sz w:val="20"/>
                <w:szCs w:val="20"/>
              </w:rPr>
            </w:pPr>
            <w:r w:rsidRPr="00231175">
              <w:rPr>
                <w:spacing w:val="-34"/>
                <w:sz w:val="20"/>
                <w:szCs w:val="20"/>
              </w:rPr>
              <w:t xml:space="preserve"> «</w:t>
            </w:r>
            <w:r w:rsidRPr="00DB0F71">
              <w:rPr>
                <w:spacing w:val="-34"/>
                <w:sz w:val="20"/>
                <w:szCs w:val="20"/>
              </w:rPr>
              <w:t>.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spacing w:val="-20"/>
                <w:sz w:val="18"/>
                <w:szCs w:val="18"/>
              </w:rPr>
              <w:t>2.1.1</w:t>
            </w: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 xml:space="preserve">Строительство здания дошкольного образовательного учреждения по адресу: Бухарестская ул., участок 1 (территория, ограниченная ул. Димитрова, М. Бухарестской ул., </w:t>
            </w:r>
            <w:proofErr w:type="gramStart"/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Дунайским</w:t>
            </w:r>
            <w:proofErr w:type="gramEnd"/>
            <w:r w:rsidRPr="00231175">
              <w:rPr>
                <w:rFonts w:eastAsiaTheme="minorHAnsi"/>
                <w:sz w:val="18"/>
                <w:szCs w:val="18"/>
                <w:lang w:eastAsia="en-US"/>
              </w:rPr>
              <w:t xml:space="preserve"> пр., Бухарестской ул., во Фрунзенском районе;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формируемый земельный участок              №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 xml:space="preserve"> 41) (Южнее реки </w:t>
            </w:r>
            <w:proofErr w:type="spellStart"/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Волковки</w:t>
            </w:r>
            <w:proofErr w:type="spellEnd"/>
            <w:r w:rsidRPr="00231175">
              <w:rPr>
                <w:rFonts w:eastAsiaTheme="minorHAnsi"/>
                <w:sz w:val="18"/>
                <w:szCs w:val="18"/>
                <w:lang w:eastAsia="en-US"/>
              </w:rPr>
              <w:t>, квартал 30, корп. 29), включая корректировку проектной документации стадии РД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220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77ECE">
              <w:rPr>
                <w:spacing w:val="-20"/>
                <w:sz w:val="18"/>
                <w:szCs w:val="18"/>
              </w:rPr>
              <w:t>2018                                 –                       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357955,2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323117,0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100454,8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203200,0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205665,5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509320,3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Целевые</w:t>
            </w:r>
            <w:r w:rsidRPr="00231175">
              <w:rPr>
                <w:spacing w:val="-20"/>
                <w:sz w:val="18"/>
                <w:szCs w:val="18"/>
              </w:rPr>
              <w:br/>
              <w:t>показатели 1.1, 1.2 и 1.3;</w:t>
            </w:r>
          </w:p>
          <w:p w:rsidR="00DC0E1D" w:rsidRPr="00231175" w:rsidRDefault="00DC0E1D" w:rsidP="00DC0E1D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spacing w:val="-20"/>
                <w:sz w:val="18"/>
                <w:szCs w:val="18"/>
              </w:rPr>
              <w:t>индикаторы 1.2, 1.6, 1.7,                1.8</w:t>
            </w:r>
          </w:p>
        </w:tc>
        <w:tc>
          <w:tcPr>
            <w:tcW w:w="92" w:type="pct"/>
            <w:tcBorders>
              <w:top w:val="nil"/>
              <w:left w:val="single" w:sz="4" w:space="0" w:color="auto"/>
            </w:tcBorders>
            <w:vAlign w:val="bottom"/>
          </w:tcPr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231175" w:rsidRDefault="00DC0E1D" w:rsidP="00DC0E1D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C0E1D" w:rsidRPr="0089455C" w:rsidRDefault="00DC0E1D" w:rsidP="00DC0E1D">
            <w:pPr>
              <w:ind w:right="-107"/>
              <w:rPr>
                <w:rFonts w:eastAsiaTheme="minorHAnsi"/>
                <w:sz w:val="20"/>
                <w:szCs w:val="20"/>
                <w:lang w:eastAsia="en-US"/>
              </w:rPr>
            </w:pPr>
            <w:r w:rsidRPr="0089455C">
              <w:rPr>
                <w:spacing w:val="-24"/>
                <w:sz w:val="20"/>
                <w:szCs w:val="20"/>
              </w:rPr>
              <w:t>»</w:t>
            </w:r>
            <w:r w:rsidRPr="0089455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58557E" w:rsidRDefault="0058557E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</w:p>
    <w:p w:rsidR="00DC0E1D" w:rsidRPr="00DB0F71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DB0F71">
        <w:rPr>
          <w:rFonts w:eastAsia="Calibri"/>
          <w:lang w:eastAsia="en-US"/>
        </w:rPr>
        <w:t>.7. Пункт 2.1.23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0"/>
        <w:gridCol w:w="583"/>
        <w:gridCol w:w="1972"/>
        <w:gridCol w:w="284"/>
        <w:gridCol w:w="283"/>
        <w:gridCol w:w="710"/>
        <w:gridCol w:w="719"/>
        <w:gridCol w:w="1121"/>
        <w:gridCol w:w="1133"/>
        <w:gridCol w:w="423"/>
        <w:gridCol w:w="853"/>
        <w:gridCol w:w="990"/>
        <w:gridCol w:w="993"/>
        <w:gridCol w:w="993"/>
        <w:gridCol w:w="719"/>
        <w:gridCol w:w="993"/>
        <w:gridCol w:w="993"/>
        <w:gridCol w:w="1124"/>
        <w:gridCol w:w="433"/>
      </w:tblGrid>
      <w:tr w:rsidR="00DC0E1D" w:rsidRPr="00231175" w:rsidTr="00DC0E1D">
        <w:trPr>
          <w:cantSplit/>
          <w:trHeight w:val="736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E77ECE" w:rsidRDefault="00DC0E1D" w:rsidP="00DC0E1D">
            <w:pPr>
              <w:ind w:left="-108" w:firstLine="34"/>
              <w:jc w:val="right"/>
              <w:rPr>
                <w:spacing w:val="-34"/>
                <w:sz w:val="18"/>
                <w:szCs w:val="18"/>
              </w:rPr>
            </w:pPr>
            <w:r w:rsidRPr="00E77ECE">
              <w:rPr>
                <w:spacing w:val="-34"/>
                <w:sz w:val="18"/>
                <w:szCs w:val="18"/>
              </w:rPr>
              <w:t>«</w:t>
            </w:r>
            <w:r w:rsidRPr="00E77ECE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2.1.23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88252E" w:rsidRDefault="00DC0E1D" w:rsidP="00DC0E1D">
            <w:pPr>
              <w:rPr>
                <w:spacing w:val="-6"/>
                <w:sz w:val="18"/>
                <w:szCs w:val="18"/>
              </w:rPr>
            </w:pPr>
            <w:r w:rsidRPr="0088252E">
              <w:rPr>
                <w:color w:val="000000" w:themeColor="text1"/>
                <w:spacing w:val="-4"/>
                <w:sz w:val="18"/>
                <w:szCs w:val="18"/>
              </w:rPr>
              <w:t xml:space="preserve">Реконструкция здания дошкольного образовательного  учреждения по адресу: </w:t>
            </w:r>
            <w:r w:rsidRPr="0088252E">
              <w:rPr>
                <w:color w:val="000000" w:themeColor="text1"/>
                <w:spacing w:val="-4"/>
                <w:sz w:val="18"/>
                <w:szCs w:val="18"/>
              </w:rPr>
              <w:br/>
              <w:t xml:space="preserve">г. Колпино, </w:t>
            </w:r>
            <w:r w:rsidRPr="0088252E">
              <w:rPr>
                <w:color w:val="000000" w:themeColor="text1"/>
                <w:spacing w:val="-4"/>
                <w:sz w:val="18"/>
                <w:szCs w:val="18"/>
              </w:rPr>
              <w:br/>
              <w:t xml:space="preserve">Павловская ул., </w:t>
            </w:r>
            <w:r w:rsidRPr="0088252E">
              <w:rPr>
                <w:color w:val="000000" w:themeColor="text1"/>
                <w:spacing w:val="-4"/>
                <w:sz w:val="18"/>
                <w:szCs w:val="18"/>
              </w:rPr>
              <w:br/>
              <w:t>д. 31, литера</w:t>
            </w:r>
            <w:proofErr w:type="gramStart"/>
            <w:r w:rsidRPr="0088252E">
              <w:rPr>
                <w:color w:val="000000" w:themeColor="text1"/>
                <w:spacing w:val="-4"/>
                <w:sz w:val="18"/>
                <w:szCs w:val="18"/>
              </w:rPr>
              <w:t xml:space="preserve"> А</w:t>
            </w:r>
            <w:proofErr w:type="gramEnd"/>
            <w:r w:rsidRPr="0088252E">
              <w:rPr>
                <w:color w:val="000000" w:themeColor="text1"/>
                <w:spacing w:val="-4"/>
                <w:sz w:val="18"/>
                <w:szCs w:val="18"/>
              </w:rPr>
              <w:t xml:space="preserve">, включая корректировку проектной документации стадии РД  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19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0 мест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2012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20</w:t>
            </w:r>
            <w:r>
              <w:rPr>
                <w:spacing w:val="-20"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11147,2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1942,7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Бюджет Санкт</w:t>
            </w:r>
            <w:r w:rsidRPr="00231175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1942,7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1942,7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6B1F04" w:rsidRDefault="00DC0E1D" w:rsidP="00DC0E1D">
            <w:pPr>
              <w:keepNext/>
              <w:pBdr>
                <w:right w:val="single" w:sz="4" w:space="4" w:color="auto"/>
              </w:pBd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B1F04">
              <w:rPr>
                <w:color w:val="000000" w:themeColor="text1"/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05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2021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202</w:t>
            </w:r>
            <w:r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429821,3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429821,3</w:t>
            </w: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87658,2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221695,9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509754,1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18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0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jc w:val="right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2012              –            2023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440968,5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431764,0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1942,7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87658,2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221695,9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511696,8</w:t>
            </w: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DC0E1D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DC0E1D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DC0E1D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  <w:r>
              <w:rPr>
                <w:spacing w:val="-6"/>
                <w:kern w:val="2"/>
                <w:sz w:val="20"/>
                <w:szCs w:val="20"/>
              </w:rPr>
              <w:t>».</w:t>
            </w:r>
          </w:p>
        </w:tc>
      </w:tr>
    </w:tbl>
    <w:p w:rsidR="00DC0E1D" w:rsidRPr="00DB0F71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DB0F71">
        <w:rPr>
          <w:rFonts w:eastAsia="Calibri"/>
          <w:lang w:eastAsia="en-US"/>
        </w:rPr>
        <w:t>.8. Пункт 2.1.25 таблицы 6 подраздела 8.3.1 раздела 8 приложения к постановлению изложить в следующей редакции:</w:t>
      </w:r>
    </w:p>
    <w:tbl>
      <w:tblPr>
        <w:tblW w:w="15569" w:type="dxa"/>
        <w:tblLayout w:type="fixed"/>
        <w:tblLook w:val="04A0" w:firstRow="1" w:lastRow="0" w:firstColumn="1" w:lastColumn="0" w:noHBand="0" w:noVBand="1"/>
      </w:tblPr>
      <w:tblGrid>
        <w:gridCol w:w="250"/>
        <w:gridCol w:w="583"/>
        <w:gridCol w:w="1972"/>
        <w:gridCol w:w="284"/>
        <w:gridCol w:w="283"/>
        <w:gridCol w:w="705"/>
        <w:gridCol w:w="715"/>
        <w:gridCol w:w="1128"/>
        <w:gridCol w:w="1134"/>
        <w:gridCol w:w="425"/>
        <w:gridCol w:w="851"/>
        <w:gridCol w:w="992"/>
        <w:gridCol w:w="992"/>
        <w:gridCol w:w="993"/>
        <w:gridCol w:w="716"/>
        <w:gridCol w:w="993"/>
        <w:gridCol w:w="993"/>
        <w:gridCol w:w="1124"/>
        <w:gridCol w:w="436"/>
      </w:tblGrid>
      <w:tr w:rsidR="00DC0E1D" w:rsidRPr="00231175" w:rsidTr="00DC0E1D">
        <w:trPr>
          <w:cantSplit/>
          <w:trHeight w:val="736"/>
        </w:trPr>
        <w:tc>
          <w:tcPr>
            <w:tcW w:w="250" w:type="dxa"/>
            <w:tcBorders>
              <w:top w:val="nil"/>
              <w:right w:val="single" w:sz="4" w:space="0" w:color="auto"/>
            </w:tcBorders>
          </w:tcPr>
          <w:p w:rsidR="00DC0E1D" w:rsidRPr="00E77ECE" w:rsidRDefault="00DC0E1D" w:rsidP="00DC0E1D">
            <w:pPr>
              <w:ind w:left="-108" w:firstLine="34"/>
              <w:jc w:val="right"/>
              <w:rPr>
                <w:spacing w:val="-34"/>
                <w:sz w:val="18"/>
                <w:szCs w:val="18"/>
              </w:rPr>
            </w:pPr>
            <w:r w:rsidRPr="00E77ECE">
              <w:rPr>
                <w:spacing w:val="-34"/>
                <w:sz w:val="18"/>
                <w:szCs w:val="18"/>
              </w:rPr>
              <w:t xml:space="preserve"> «</w:t>
            </w:r>
            <w:r w:rsidRPr="00E77ECE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2.1.25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88252E" w:rsidRDefault="00DC0E1D" w:rsidP="00DC0E1D">
            <w:pPr>
              <w:rPr>
                <w:spacing w:val="-6"/>
                <w:sz w:val="18"/>
                <w:szCs w:val="18"/>
              </w:rPr>
            </w:pPr>
            <w:r w:rsidRPr="0088252E">
              <w:rPr>
                <w:color w:val="000000" w:themeColor="text1"/>
                <w:spacing w:val="-4"/>
                <w:sz w:val="18"/>
                <w:szCs w:val="18"/>
              </w:rPr>
              <w:t xml:space="preserve"> Строительство здания дошкольного образовательного  учреждения по адресу: </w:t>
            </w:r>
            <w:r w:rsidRPr="0088252E">
              <w:rPr>
                <w:color w:val="000000" w:themeColor="text1"/>
                <w:spacing w:val="-4"/>
                <w:sz w:val="18"/>
                <w:szCs w:val="18"/>
              </w:rPr>
              <w:br/>
              <w:t>г. Пушкин, Промышленная ул., участок 7</w:t>
            </w: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                  </w:t>
            </w:r>
            <w:r w:rsidRPr="0088252E">
              <w:rPr>
                <w:color w:val="000000" w:themeColor="text1"/>
                <w:spacing w:val="-4"/>
                <w:sz w:val="18"/>
                <w:szCs w:val="18"/>
              </w:rPr>
              <w:t xml:space="preserve"> (северо-восточнее дома № 17, литера</w:t>
            </w:r>
            <w:proofErr w:type="gramStart"/>
            <w:r w:rsidRPr="0088252E">
              <w:rPr>
                <w:color w:val="000000" w:themeColor="text1"/>
                <w:spacing w:val="-4"/>
                <w:sz w:val="18"/>
                <w:szCs w:val="18"/>
              </w:rPr>
              <w:t xml:space="preserve"> А</w:t>
            </w:r>
            <w:proofErr w:type="gramEnd"/>
            <w:r w:rsidRPr="0088252E">
              <w:rPr>
                <w:color w:val="000000" w:themeColor="text1"/>
                <w:spacing w:val="-4"/>
                <w:sz w:val="18"/>
                <w:szCs w:val="18"/>
              </w:rPr>
              <w:t>, по Промышленной ул.)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280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2016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20</w:t>
            </w:r>
            <w:r>
              <w:rPr>
                <w:spacing w:val="-20"/>
                <w:sz w:val="18"/>
                <w:szCs w:val="18"/>
              </w:rP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12073,6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Бюджет Санкт</w:t>
            </w:r>
            <w:r w:rsidRPr="00231175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12073,6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6B1F04" w:rsidRDefault="00DC0E1D" w:rsidP="00DC0E1D">
            <w:pPr>
              <w:keepNext/>
              <w:pBdr>
                <w:right w:val="single" w:sz="4" w:space="4" w:color="auto"/>
              </w:pBd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B1F04">
              <w:rPr>
                <w:color w:val="000000" w:themeColor="text1"/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1656"/>
        </w:trPr>
        <w:tc>
          <w:tcPr>
            <w:tcW w:w="250" w:type="dxa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2021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202</w:t>
            </w: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429821,3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429821,3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179090,6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361230,1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540320,7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01"/>
        </w:trPr>
        <w:tc>
          <w:tcPr>
            <w:tcW w:w="250" w:type="dxa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jc w:val="right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2016              –            2022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440968,5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431764,0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179090,6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361230,1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552394,3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DC0E1D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DC0E1D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DC0E1D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  <w:r>
              <w:rPr>
                <w:spacing w:val="-6"/>
                <w:kern w:val="2"/>
                <w:sz w:val="20"/>
                <w:szCs w:val="20"/>
              </w:rPr>
              <w:t>».</w:t>
            </w:r>
          </w:p>
        </w:tc>
      </w:tr>
    </w:tbl>
    <w:p w:rsidR="00DC0E1D" w:rsidRDefault="00DC0E1D" w:rsidP="00DC0E1D">
      <w:pPr>
        <w:tabs>
          <w:tab w:val="left" w:pos="851"/>
        </w:tabs>
        <w:spacing w:before="120" w:after="120"/>
        <w:ind w:firstLine="567"/>
        <w:jc w:val="both"/>
        <w:rPr>
          <w:rFonts w:eastAsia="Calibri"/>
          <w:lang w:eastAsia="en-US"/>
        </w:rPr>
      </w:pPr>
    </w:p>
    <w:p w:rsidR="00DC0E1D" w:rsidRDefault="00DC0E1D" w:rsidP="00DC0E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DC0E1D" w:rsidRPr="0089455C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89455C">
        <w:rPr>
          <w:rFonts w:eastAsia="Calibri"/>
          <w:lang w:eastAsia="en-US"/>
        </w:rPr>
        <w:t>.9. Пункт 2.1.27 таблицы 6 подраздела 8.3.1 раздела 8 приложения к постановлению изложить в следующей редакции:</w:t>
      </w: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6"/>
        <w:gridCol w:w="1970"/>
        <w:gridCol w:w="314"/>
        <w:gridCol w:w="253"/>
        <w:gridCol w:w="709"/>
        <w:gridCol w:w="709"/>
        <w:gridCol w:w="1135"/>
        <w:gridCol w:w="1132"/>
        <w:gridCol w:w="425"/>
        <w:gridCol w:w="851"/>
        <w:gridCol w:w="993"/>
        <w:gridCol w:w="990"/>
        <w:gridCol w:w="993"/>
        <w:gridCol w:w="706"/>
        <w:gridCol w:w="996"/>
        <w:gridCol w:w="993"/>
        <w:gridCol w:w="1132"/>
        <w:gridCol w:w="281"/>
      </w:tblGrid>
      <w:tr w:rsidR="00DC0E1D" w:rsidRPr="00231175" w:rsidTr="00DC0E1D">
        <w:trPr>
          <w:cantSplit/>
          <w:trHeight w:val="2254"/>
        </w:trPr>
        <w:tc>
          <w:tcPr>
            <w:tcW w:w="93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34"/>
                <w:sz w:val="20"/>
                <w:szCs w:val="20"/>
              </w:rPr>
            </w:pPr>
            <w:r w:rsidRPr="00231175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2.1.2</w:t>
            </w:r>
            <w:r w:rsidRPr="00231175"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88252E" w:rsidRDefault="00DC0E1D" w:rsidP="00DC0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252E">
              <w:rPr>
                <w:color w:val="000000" w:themeColor="text1"/>
                <w:sz w:val="18"/>
                <w:szCs w:val="18"/>
              </w:rPr>
              <w:t xml:space="preserve">Строительство здания дошкольного </w:t>
            </w:r>
            <w:r w:rsidRPr="0088252E">
              <w:rPr>
                <w:color w:val="000000" w:themeColor="text1"/>
                <w:w w:val="95"/>
                <w:sz w:val="18"/>
                <w:szCs w:val="18"/>
              </w:rPr>
              <w:t xml:space="preserve">образовательного </w:t>
            </w:r>
            <w:r w:rsidRPr="0088252E">
              <w:rPr>
                <w:color w:val="000000" w:themeColor="text1"/>
                <w:sz w:val="18"/>
                <w:szCs w:val="18"/>
              </w:rPr>
              <w:t xml:space="preserve"> учреждения </w:t>
            </w:r>
            <w:r w:rsidRPr="0088252E">
              <w:rPr>
                <w:color w:val="000000" w:themeColor="text1"/>
                <w:w w:val="95"/>
                <w:sz w:val="18"/>
                <w:szCs w:val="18"/>
              </w:rPr>
              <w:t>по адресу</w:t>
            </w:r>
            <w:r w:rsidRPr="0088252E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88252E">
              <w:rPr>
                <w:color w:val="000000" w:themeColor="text1"/>
                <w:sz w:val="18"/>
                <w:szCs w:val="18"/>
              </w:rPr>
              <w:br/>
              <w:t xml:space="preserve">ул. Брянцева, участок 1 (западнее </w:t>
            </w:r>
            <w:r w:rsidRPr="0088252E">
              <w:rPr>
                <w:color w:val="000000" w:themeColor="text1"/>
                <w:sz w:val="18"/>
                <w:szCs w:val="18"/>
              </w:rPr>
              <w:br/>
              <w:t>дома № 16, литера</w:t>
            </w:r>
            <w:proofErr w:type="gramStart"/>
            <w:r w:rsidRPr="0088252E">
              <w:rPr>
                <w:color w:val="000000" w:themeColor="text1"/>
                <w:sz w:val="18"/>
                <w:szCs w:val="18"/>
              </w:rPr>
              <w:t xml:space="preserve"> А</w:t>
            </w:r>
            <w:proofErr w:type="gramEnd"/>
            <w:r w:rsidRPr="0088252E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88252E">
              <w:rPr>
                <w:color w:val="000000" w:themeColor="text1"/>
                <w:sz w:val="18"/>
                <w:szCs w:val="18"/>
              </w:rPr>
              <w:br/>
            </w:r>
            <w:r w:rsidRPr="0088252E">
              <w:rPr>
                <w:color w:val="000000" w:themeColor="text1"/>
                <w:spacing w:val="-10"/>
                <w:sz w:val="18"/>
                <w:szCs w:val="18"/>
              </w:rPr>
              <w:t>по ул. Ушинского),</w:t>
            </w:r>
            <w:r w:rsidRPr="0088252E">
              <w:rPr>
                <w:color w:val="000000" w:themeColor="text1"/>
                <w:sz w:val="18"/>
                <w:szCs w:val="18"/>
              </w:rPr>
              <w:t xml:space="preserve"> включая разработку проектной документации стадии РД 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11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СМР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642614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 w:rsidRPr="00642614">
              <w:rPr>
                <w:spacing w:val="-20"/>
                <w:sz w:val="18"/>
                <w:szCs w:val="18"/>
              </w:rPr>
              <w:t>2020</w:t>
            </w:r>
          </w:p>
          <w:p w:rsidR="00DC0E1D" w:rsidRPr="00642614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 w:rsidRPr="00642614">
              <w:rPr>
                <w:spacing w:val="-20"/>
                <w:sz w:val="18"/>
                <w:szCs w:val="18"/>
              </w:rPr>
              <w:t xml:space="preserve">– </w:t>
            </w:r>
          </w:p>
          <w:p w:rsidR="00DC0E1D" w:rsidRPr="00642614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 w:rsidRPr="00642614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235793,0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219039,4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Бюджет Санкт</w:t>
            </w:r>
            <w:r w:rsidRPr="00231175">
              <w:rPr>
                <w:spacing w:val="-2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16753,6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270860,7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287614,3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6B1F04" w:rsidRDefault="00DC0E1D" w:rsidP="00DC0E1D">
            <w:pPr>
              <w:jc w:val="center"/>
              <w:rPr>
                <w:sz w:val="18"/>
                <w:szCs w:val="18"/>
              </w:rPr>
            </w:pPr>
            <w:r w:rsidRPr="006B1F04">
              <w:rPr>
                <w:color w:val="000000" w:themeColor="text1"/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DC0E1D" w:rsidRDefault="00DC0E1D" w:rsidP="00DC0E1D">
            <w:pPr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rPr>
                <w:spacing w:val="-24"/>
                <w:sz w:val="20"/>
                <w:szCs w:val="20"/>
              </w:rPr>
            </w:pPr>
          </w:p>
          <w:p w:rsidR="00DC0E1D" w:rsidRDefault="00DC0E1D" w:rsidP="00DC0E1D">
            <w:pPr>
              <w:rPr>
                <w:spacing w:val="-24"/>
                <w:sz w:val="20"/>
                <w:szCs w:val="20"/>
              </w:rPr>
            </w:pPr>
          </w:p>
          <w:p w:rsidR="00DC0E1D" w:rsidRPr="0089455C" w:rsidRDefault="00DC0E1D" w:rsidP="00DC0E1D">
            <w:pPr>
              <w:rPr>
                <w:spacing w:val="-24"/>
                <w:sz w:val="20"/>
                <w:szCs w:val="20"/>
              </w:rPr>
            </w:pPr>
            <w:r w:rsidRPr="0089455C">
              <w:rPr>
                <w:spacing w:val="-24"/>
                <w:sz w:val="20"/>
                <w:szCs w:val="20"/>
              </w:rPr>
              <w:t>».</w:t>
            </w:r>
          </w:p>
        </w:tc>
      </w:tr>
    </w:tbl>
    <w:p w:rsidR="00DC0E1D" w:rsidRPr="0089455C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89455C">
        <w:rPr>
          <w:rFonts w:eastAsia="Calibri"/>
          <w:lang w:eastAsia="en-US"/>
        </w:rPr>
        <w:t>.10. Пункт 2.1.29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0"/>
        <w:gridCol w:w="583"/>
        <w:gridCol w:w="1968"/>
        <w:gridCol w:w="283"/>
        <w:gridCol w:w="283"/>
        <w:gridCol w:w="710"/>
        <w:gridCol w:w="707"/>
        <w:gridCol w:w="1137"/>
        <w:gridCol w:w="1133"/>
        <w:gridCol w:w="423"/>
        <w:gridCol w:w="853"/>
        <w:gridCol w:w="990"/>
        <w:gridCol w:w="993"/>
        <w:gridCol w:w="993"/>
        <w:gridCol w:w="726"/>
        <w:gridCol w:w="993"/>
        <w:gridCol w:w="993"/>
        <w:gridCol w:w="1124"/>
        <w:gridCol w:w="427"/>
      </w:tblGrid>
      <w:tr w:rsidR="00DC0E1D" w:rsidRPr="00231175" w:rsidTr="00DC0E1D">
        <w:trPr>
          <w:cantSplit/>
          <w:trHeight w:val="736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E77ECE" w:rsidRDefault="00DC0E1D" w:rsidP="00DC0E1D">
            <w:pPr>
              <w:ind w:left="-108" w:firstLine="34"/>
              <w:jc w:val="right"/>
              <w:rPr>
                <w:spacing w:val="-34"/>
                <w:sz w:val="18"/>
                <w:szCs w:val="18"/>
              </w:rPr>
            </w:pPr>
            <w:r w:rsidRPr="00E77ECE">
              <w:rPr>
                <w:spacing w:val="-34"/>
                <w:sz w:val="18"/>
                <w:szCs w:val="18"/>
              </w:rPr>
              <w:t>«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2.1.29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1F390A" w:rsidRDefault="00DC0E1D" w:rsidP="00DC0E1D">
            <w:pPr>
              <w:rPr>
                <w:spacing w:val="-6"/>
                <w:sz w:val="18"/>
                <w:szCs w:val="18"/>
              </w:rPr>
            </w:pPr>
            <w:r w:rsidRPr="001F390A">
              <w:rPr>
                <w:color w:val="000000" w:themeColor="text1"/>
                <w:sz w:val="18"/>
                <w:szCs w:val="18"/>
              </w:rPr>
              <w:t xml:space="preserve">Строительство здания дошкольного </w:t>
            </w:r>
            <w:r w:rsidRPr="001F390A">
              <w:rPr>
                <w:color w:val="000000" w:themeColor="text1"/>
                <w:w w:val="95"/>
                <w:sz w:val="18"/>
                <w:szCs w:val="18"/>
              </w:rPr>
              <w:t xml:space="preserve">образовательного </w:t>
            </w:r>
            <w:r w:rsidRPr="001F390A">
              <w:rPr>
                <w:color w:val="000000" w:themeColor="text1"/>
                <w:sz w:val="18"/>
                <w:szCs w:val="18"/>
              </w:rPr>
              <w:t xml:space="preserve"> учреждения по адресу: Ленинский пр., участок 15 (северо-западнее пересечения </w:t>
            </w:r>
            <w:r w:rsidRPr="001F390A">
              <w:rPr>
                <w:color w:val="000000" w:themeColor="text1"/>
                <w:sz w:val="18"/>
                <w:szCs w:val="18"/>
              </w:rPr>
              <w:br/>
              <w:t>с ул. Доблести)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150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20</w:t>
            </w:r>
            <w:r>
              <w:rPr>
                <w:spacing w:val="-20"/>
                <w:sz w:val="18"/>
                <w:szCs w:val="18"/>
              </w:rPr>
              <w:t>19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10989,3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3616,5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Бюджет Санкт</w:t>
            </w:r>
            <w:r w:rsidRPr="00231175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6427,3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7545,7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13973,0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6B1F04" w:rsidRDefault="00DC0E1D" w:rsidP="00DC0E1D">
            <w:pPr>
              <w:keepNext/>
              <w:pBdr>
                <w:right w:val="single" w:sz="4" w:space="4" w:color="auto"/>
              </w:pBd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B1F04">
              <w:rPr>
                <w:color w:val="000000" w:themeColor="text1"/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13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1591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2021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202</w:t>
            </w: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330143,1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330143,1</w:t>
            </w: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250143,1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330143,1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604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0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jc w:val="right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2016              –            2022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341132,4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333759,6</w:t>
            </w: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6427,3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7545,7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250143,1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344116,1</w:t>
            </w: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single" w:sz="4" w:space="0" w:color="auto"/>
            </w:tcBorders>
          </w:tcPr>
          <w:p w:rsidR="00DC0E1D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DC0E1D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  <w:r>
              <w:rPr>
                <w:spacing w:val="-6"/>
                <w:kern w:val="2"/>
                <w:sz w:val="20"/>
                <w:szCs w:val="20"/>
              </w:rPr>
              <w:t>».</w:t>
            </w:r>
          </w:p>
        </w:tc>
      </w:tr>
    </w:tbl>
    <w:p w:rsidR="00DC0E1D" w:rsidRDefault="00DC0E1D" w:rsidP="00DC0E1D">
      <w:pPr>
        <w:tabs>
          <w:tab w:val="left" w:pos="851"/>
        </w:tabs>
        <w:spacing w:before="120" w:after="120"/>
        <w:ind w:firstLine="567"/>
        <w:jc w:val="both"/>
        <w:rPr>
          <w:rFonts w:eastAsia="Calibri"/>
          <w:lang w:eastAsia="en-US"/>
        </w:rPr>
      </w:pPr>
    </w:p>
    <w:p w:rsidR="00DC0E1D" w:rsidRDefault="00DC0E1D" w:rsidP="00DC0E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DC0E1D" w:rsidRPr="00642614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89455C">
        <w:rPr>
          <w:rFonts w:eastAsia="Calibri"/>
          <w:lang w:eastAsia="en-US"/>
        </w:rPr>
        <w:t>.11. Пункты 2.1.37 и 2.1.38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0"/>
        <w:gridCol w:w="583"/>
        <w:gridCol w:w="1969"/>
        <w:gridCol w:w="284"/>
        <w:gridCol w:w="284"/>
        <w:gridCol w:w="710"/>
        <w:gridCol w:w="707"/>
        <w:gridCol w:w="1137"/>
        <w:gridCol w:w="1133"/>
        <w:gridCol w:w="423"/>
        <w:gridCol w:w="853"/>
        <w:gridCol w:w="990"/>
        <w:gridCol w:w="993"/>
        <w:gridCol w:w="993"/>
        <w:gridCol w:w="707"/>
        <w:gridCol w:w="1000"/>
        <w:gridCol w:w="990"/>
        <w:gridCol w:w="1133"/>
        <w:gridCol w:w="430"/>
      </w:tblGrid>
      <w:tr w:rsidR="00DC0E1D" w:rsidRPr="00231175" w:rsidTr="00DC0E1D">
        <w:trPr>
          <w:cantSplit/>
          <w:trHeight w:val="853"/>
        </w:trPr>
        <w:tc>
          <w:tcPr>
            <w:tcW w:w="80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«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20"/>
                <w:sz w:val="18"/>
                <w:szCs w:val="18"/>
              </w:rPr>
              <w:t>2.1.</w:t>
            </w:r>
            <w:r>
              <w:rPr>
                <w:spacing w:val="-20"/>
                <w:sz w:val="18"/>
                <w:szCs w:val="18"/>
              </w:rPr>
              <w:t>37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1F390A" w:rsidRDefault="00DC0E1D" w:rsidP="00DC0E1D">
            <w:pPr>
              <w:rPr>
                <w:spacing w:val="-6"/>
                <w:sz w:val="18"/>
                <w:szCs w:val="18"/>
              </w:rPr>
            </w:pPr>
            <w:r w:rsidRPr="001F390A">
              <w:rPr>
                <w:color w:val="000000" w:themeColor="text1"/>
                <w:sz w:val="18"/>
                <w:szCs w:val="18"/>
              </w:rPr>
              <w:t xml:space="preserve">Строительство здания дошкольного </w:t>
            </w:r>
            <w:r w:rsidRPr="001F390A">
              <w:rPr>
                <w:color w:val="000000" w:themeColor="text1"/>
                <w:w w:val="95"/>
                <w:sz w:val="18"/>
                <w:szCs w:val="18"/>
              </w:rPr>
              <w:t xml:space="preserve">образовательного </w:t>
            </w:r>
            <w:r w:rsidRPr="001F390A">
              <w:rPr>
                <w:color w:val="000000" w:themeColor="text1"/>
                <w:sz w:val="18"/>
                <w:szCs w:val="18"/>
              </w:rPr>
              <w:t xml:space="preserve"> учреждения </w:t>
            </w:r>
            <w:r w:rsidRPr="001F390A">
              <w:rPr>
                <w:color w:val="000000" w:themeColor="text1"/>
                <w:sz w:val="18"/>
                <w:szCs w:val="18"/>
              </w:rPr>
              <w:br/>
              <w:t xml:space="preserve">на территории, ограниченной пр. Маршала Блюхера, </w:t>
            </w:r>
            <w:proofErr w:type="gramStart"/>
            <w:r w:rsidRPr="001F390A">
              <w:rPr>
                <w:color w:val="000000" w:themeColor="text1"/>
                <w:spacing w:val="-10"/>
                <w:sz w:val="18"/>
                <w:szCs w:val="18"/>
              </w:rPr>
              <w:t>проектируемой</w:t>
            </w:r>
            <w:proofErr w:type="gramEnd"/>
            <w:r w:rsidRPr="001F390A">
              <w:rPr>
                <w:color w:val="000000" w:themeColor="text1"/>
                <w:spacing w:val="-10"/>
                <w:sz w:val="18"/>
                <w:szCs w:val="18"/>
              </w:rPr>
              <w:t xml:space="preserve"> ул., </w:t>
            </w:r>
            <w:proofErr w:type="spellStart"/>
            <w:r w:rsidRPr="001F390A">
              <w:rPr>
                <w:color w:val="000000" w:themeColor="text1"/>
                <w:spacing w:val="-16"/>
                <w:sz w:val="18"/>
                <w:szCs w:val="18"/>
              </w:rPr>
              <w:t>Полюстровским</w:t>
            </w:r>
            <w:proofErr w:type="spellEnd"/>
            <w:r w:rsidRPr="001F390A">
              <w:rPr>
                <w:color w:val="000000" w:themeColor="text1"/>
                <w:spacing w:val="-16"/>
                <w:sz w:val="18"/>
                <w:szCs w:val="18"/>
              </w:rPr>
              <w:t xml:space="preserve"> пр.,</w:t>
            </w:r>
            <w:r w:rsidRPr="001F390A">
              <w:rPr>
                <w:color w:val="000000" w:themeColor="text1"/>
                <w:spacing w:val="-10"/>
                <w:sz w:val="18"/>
                <w:szCs w:val="18"/>
              </w:rPr>
              <w:t xml:space="preserve"> проектируемой ул., </w:t>
            </w:r>
            <w:r w:rsidRPr="001F390A">
              <w:rPr>
                <w:color w:val="000000" w:themeColor="text1"/>
                <w:sz w:val="18"/>
                <w:szCs w:val="18"/>
              </w:rPr>
              <w:t>формируемый земельный участок № 6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200 мест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 20</w:t>
            </w:r>
            <w:r>
              <w:rPr>
                <w:spacing w:val="-20"/>
                <w:sz w:val="18"/>
                <w:szCs w:val="18"/>
              </w:rPr>
              <w:t>21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10885,2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6194,5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Бюджет Санкт</w:t>
            </w:r>
            <w:r w:rsidRPr="00231175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10125,0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7069,5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17194,5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6B1F04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B1F04">
              <w:rPr>
                <w:color w:val="000000" w:themeColor="text1"/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ind w:left="-107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91"/>
        </w:trPr>
        <w:tc>
          <w:tcPr>
            <w:tcW w:w="80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0E1D" w:rsidRPr="00231175" w:rsidRDefault="00DC0E1D" w:rsidP="00DC0E1D">
            <w:pPr>
              <w:ind w:right="113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2022</w:t>
            </w:r>
            <w:r w:rsidRPr="00231175">
              <w:rPr>
                <w:spacing w:val="-20"/>
                <w:sz w:val="18"/>
                <w:szCs w:val="18"/>
              </w:rPr>
              <w:t xml:space="preserve">   </w:t>
            </w:r>
            <w:r>
              <w:rPr>
                <w:spacing w:val="-20"/>
                <w:sz w:val="18"/>
                <w:szCs w:val="18"/>
              </w:rPr>
              <w:t xml:space="preserve">            –               2023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377450,9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377450,9</w:t>
            </w: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277450,9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377450,9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698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0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jc w:val="right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  202</w:t>
            </w:r>
            <w:r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388336,1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383645,4</w:t>
            </w: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10125,0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7069,5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277450,9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394645,4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36"/>
        </w:trPr>
        <w:tc>
          <w:tcPr>
            <w:tcW w:w="80" w:type="pct"/>
            <w:tcBorders>
              <w:top w:val="nil"/>
              <w:right w:val="single" w:sz="4" w:space="0" w:color="auto"/>
            </w:tcBorders>
            <w:textDirection w:val="btLr"/>
          </w:tcPr>
          <w:p w:rsidR="00DC0E1D" w:rsidRPr="00231175" w:rsidRDefault="00DC0E1D" w:rsidP="00DC0E1D">
            <w:pPr>
              <w:keepNext/>
              <w:spacing w:line="216" w:lineRule="auto"/>
              <w:ind w:left="113" w:right="113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2.1.38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6B1F04" w:rsidRDefault="00DC0E1D" w:rsidP="00DC0E1D">
            <w:pPr>
              <w:rPr>
                <w:spacing w:val="-6"/>
                <w:sz w:val="18"/>
                <w:szCs w:val="18"/>
              </w:rPr>
            </w:pPr>
            <w:r w:rsidRPr="006B1F04">
              <w:rPr>
                <w:color w:val="000000" w:themeColor="text1"/>
                <w:sz w:val="18"/>
                <w:szCs w:val="18"/>
              </w:rPr>
              <w:t xml:space="preserve">Строительство здания дошкольного </w:t>
            </w:r>
            <w:r w:rsidRPr="006B1F04">
              <w:rPr>
                <w:color w:val="000000" w:themeColor="text1"/>
                <w:w w:val="95"/>
                <w:sz w:val="18"/>
                <w:szCs w:val="18"/>
              </w:rPr>
              <w:t xml:space="preserve">образовательного </w:t>
            </w:r>
            <w:r w:rsidRPr="006B1F04">
              <w:rPr>
                <w:color w:val="000000" w:themeColor="text1"/>
                <w:sz w:val="18"/>
                <w:szCs w:val="18"/>
              </w:rPr>
              <w:t xml:space="preserve"> учреждения </w:t>
            </w:r>
            <w:r w:rsidRPr="006B1F04">
              <w:rPr>
                <w:color w:val="000000" w:themeColor="text1"/>
                <w:sz w:val="18"/>
                <w:szCs w:val="18"/>
              </w:rPr>
              <w:br/>
              <w:t xml:space="preserve">на территории, ограниченной пр. Маршала Блюхера, </w:t>
            </w:r>
            <w:proofErr w:type="gramStart"/>
            <w:r w:rsidRPr="006B1F04">
              <w:rPr>
                <w:color w:val="000000" w:themeColor="text1"/>
                <w:spacing w:val="-16"/>
                <w:sz w:val="18"/>
                <w:szCs w:val="18"/>
              </w:rPr>
              <w:t>проектируемой</w:t>
            </w:r>
            <w:proofErr w:type="gramEnd"/>
            <w:r w:rsidRPr="006B1F04">
              <w:rPr>
                <w:color w:val="000000" w:themeColor="text1"/>
                <w:spacing w:val="-16"/>
                <w:sz w:val="18"/>
                <w:szCs w:val="18"/>
              </w:rPr>
              <w:t xml:space="preserve"> ул., </w:t>
            </w:r>
            <w:proofErr w:type="spellStart"/>
            <w:r w:rsidRPr="006B1F04">
              <w:rPr>
                <w:color w:val="000000" w:themeColor="text1"/>
                <w:spacing w:val="-16"/>
                <w:sz w:val="18"/>
                <w:szCs w:val="18"/>
              </w:rPr>
              <w:t>Полюстровским</w:t>
            </w:r>
            <w:proofErr w:type="spellEnd"/>
            <w:r w:rsidRPr="006B1F04">
              <w:rPr>
                <w:color w:val="000000" w:themeColor="text1"/>
                <w:spacing w:val="-16"/>
                <w:sz w:val="18"/>
                <w:szCs w:val="18"/>
              </w:rPr>
              <w:t xml:space="preserve"> пр., проектируемой ул.,</w:t>
            </w:r>
            <w:r w:rsidRPr="006B1F04">
              <w:rPr>
                <w:color w:val="000000" w:themeColor="text1"/>
                <w:sz w:val="18"/>
                <w:szCs w:val="18"/>
              </w:rPr>
              <w:t xml:space="preserve"> формируемый земельный участок № 8</w:t>
            </w:r>
          </w:p>
        </w:tc>
        <w:tc>
          <w:tcPr>
            <w:tcW w:w="9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200 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мест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20</w:t>
            </w:r>
            <w:r>
              <w:rPr>
                <w:spacing w:val="-20"/>
                <w:sz w:val="18"/>
                <w:szCs w:val="18"/>
              </w:rPr>
              <w:t>21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10885,2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6194,5</w:t>
            </w:r>
          </w:p>
        </w:tc>
        <w:tc>
          <w:tcPr>
            <w:tcW w:w="1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Бюджет Санкт</w:t>
            </w:r>
            <w:r w:rsidRPr="00231175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10125,0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17167,6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6B1F04" w:rsidRDefault="00DC0E1D" w:rsidP="00DC0E1D">
            <w:pPr>
              <w:keepNext/>
              <w:pBdr>
                <w:right w:val="single" w:sz="4" w:space="4" w:color="auto"/>
              </w:pBd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B1F04">
              <w:rPr>
                <w:color w:val="000000" w:themeColor="text1"/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05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2022</w:t>
            </w:r>
            <w:r w:rsidRPr="00231175">
              <w:rPr>
                <w:spacing w:val="-20"/>
                <w:sz w:val="18"/>
                <w:szCs w:val="18"/>
              </w:rPr>
              <w:t xml:space="preserve">                –               202</w:t>
            </w:r>
            <w:r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377450,9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377450,9</w:t>
            </w: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277450,9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377450,9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692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0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jc w:val="right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              –            2023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388336,1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383645,4</w:t>
            </w: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10125,0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277450,9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394618,5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  <w:vAlign w:val="bottom"/>
          </w:tcPr>
          <w:p w:rsidR="00DC0E1D" w:rsidRPr="00231175" w:rsidRDefault="00DC0E1D" w:rsidP="00DC0E1D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  <w:r>
              <w:rPr>
                <w:spacing w:val="-6"/>
                <w:kern w:val="2"/>
                <w:sz w:val="20"/>
                <w:szCs w:val="20"/>
              </w:rPr>
              <w:t>».</w:t>
            </w:r>
          </w:p>
        </w:tc>
      </w:tr>
    </w:tbl>
    <w:p w:rsidR="00DC0E1D" w:rsidRDefault="00DC0E1D" w:rsidP="00DC0E1D">
      <w:pPr>
        <w:tabs>
          <w:tab w:val="left" w:pos="851"/>
        </w:tabs>
        <w:spacing w:before="120" w:after="120"/>
        <w:ind w:firstLine="567"/>
        <w:jc w:val="both"/>
        <w:rPr>
          <w:rFonts w:eastAsia="Calibri"/>
          <w:lang w:eastAsia="en-US"/>
        </w:rPr>
      </w:pPr>
    </w:p>
    <w:p w:rsidR="00DC0E1D" w:rsidRDefault="00DC0E1D" w:rsidP="00DC0E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DC0E1D" w:rsidRPr="00642614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89455C">
        <w:rPr>
          <w:rFonts w:eastAsia="Calibri"/>
          <w:lang w:eastAsia="en-US"/>
        </w:rPr>
        <w:t>.12. Пункт 2.1.42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6"/>
        <w:gridCol w:w="580"/>
        <w:gridCol w:w="1966"/>
        <w:gridCol w:w="283"/>
        <w:gridCol w:w="283"/>
        <w:gridCol w:w="710"/>
        <w:gridCol w:w="716"/>
        <w:gridCol w:w="1124"/>
        <w:gridCol w:w="1137"/>
        <w:gridCol w:w="423"/>
        <w:gridCol w:w="853"/>
        <w:gridCol w:w="990"/>
        <w:gridCol w:w="993"/>
        <w:gridCol w:w="993"/>
        <w:gridCol w:w="850"/>
        <w:gridCol w:w="859"/>
        <w:gridCol w:w="990"/>
        <w:gridCol w:w="1133"/>
        <w:gridCol w:w="430"/>
      </w:tblGrid>
      <w:tr w:rsidR="00DC0E1D" w:rsidRPr="00231175" w:rsidTr="00DC0E1D">
        <w:trPr>
          <w:cantSplit/>
          <w:trHeight w:val="1121"/>
        </w:trPr>
        <w:tc>
          <w:tcPr>
            <w:tcW w:w="8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«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20"/>
                <w:sz w:val="18"/>
                <w:szCs w:val="18"/>
              </w:rPr>
              <w:t>2.1.</w:t>
            </w:r>
            <w:r>
              <w:rPr>
                <w:spacing w:val="-20"/>
                <w:sz w:val="18"/>
                <w:szCs w:val="18"/>
              </w:rPr>
              <w:t>42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6B1F04" w:rsidRDefault="00DC0E1D" w:rsidP="00DC0E1D">
            <w:pPr>
              <w:rPr>
                <w:spacing w:val="-6"/>
                <w:sz w:val="18"/>
                <w:szCs w:val="18"/>
              </w:rPr>
            </w:pPr>
            <w:r w:rsidRPr="006B1F04">
              <w:rPr>
                <w:color w:val="000000" w:themeColor="text1"/>
                <w:spacing w:val="-8"/>
                <w:sz w:val="18"/>
                <w:szCs w:val="18"/>
              </w:rPr>
              <w:t xml:space="preserve">Строительство здания дошкольного образовательного  учреждения по адресу: Дунайский пр., </w:t>
            </w:r>
            <w:r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6B1F04">
              <w:rPr>
                <w:color w:val="000000" w:themeColor="text1"/>
                <w:spacing w:val="-8"/>
                <w:sz w:val="18"/>
                <w:szCs w:val="18"/>
              </w:rPr>
              <w:t xml:space="preserve">участок 1 </w:t>
            </w:r>
            <w:r w:rsidRPr="006B1F04">
              <w:rPr>
                <w:color w:val="000000" w:themeColor="text1"/>
                <w:spacing w:val="-8"/>
                <w:sz w:val="18"/>
                <w:szCs w:val="18"/>
              </w:rPr>
              <w:br/>
              <w:t xml:space="preserve">(юго-восточнее дома </w:t>
            </w:r>
            <w:r>
              <w:rPr>
                <w:color w:val="000000" w:themeColor="text1"/>
                <w:spacing w:val="-8"/>
                <w:sz w:val="18"/>
                <w:szCs w:val="18"/>
              </w:rPr>
              <w:t xml:space="preserve"> № 5, корп. 8, </w:t>
            </w:r>
            <w:r w:rsidRPr="006B1F04">
              <w:rPr>
                <w:color w:val="000000" w:themeColor="text1"/>
                <w:spacing w:val="-8"/>
                <w:sz w:val="18"/>
                <w:szCs w:val="18"/>
              </w:rPr>
              <w:t>литера</w:t>
            </w:r>
            <w:proofErr w:type="gramStart"/>
            <w:r w:rsidRPr="006B1F04">
              <w:rPr>
                <w:color w:val="000000" w:themeColor="text1"/>
                <w:spacing w:val="-8"/>
                <w:sz w:val="18"/>
                <w:szCs w:val="18"/>
              </w:rPr>
              <w:t xml:space="preserve"> А</w:t>
            </w:r>
            <w:proofErr w:type="gramEnd"/>
            <w:r w:rsidRPr="006B1F04">
              <w:rPr>
                <w:color w:val="000000" w:themeColor="text1"/>
                <w:spacing w:val="-8"/>
                <w:sz w:val="18"/>
                <w:szCs w:val="18"/>
              </w:rPr>
              <w:t xml:space="preserve">, </w:t>
            </w:r>
            <w:r w:rsidRPr="006B1F04">
              <w:rPr>
                <w:color w:val="000000" w:themeColor="text1"/>
                <w:spacing w:val="-8"/>
                <w:sz w:val="18"/>
                <w:szCs w:val="18"/>
              </w:rPr>
              <w:br/>
              <w:t>по Дунайскому пр.</w:t>
            </w:r>
            <w:r>
              <w:rPr>
                <w:color w:val="000000" w:themeColor="text1"/>
                <w:spacing w:val="-8"/>
                <w:sz w:val="18"/>
                <w:szCs w:val="18"/>
              </w:rPr>
              <w:t>)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120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 20</w:t>
            </w:r>
            <w:r>
              <w:rPr>
                <w:spacing w:val="-20"/>
                <w:sz w:val="18"/>
                <w:szCs w:val="18"/>
              </w:rPr>
              <w:t>21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13289,0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5700,0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Бюджет Санкт</w:t>
            </w:r>
            <w:r w:rsidRPr="00231175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10888,7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13506,2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24394,9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14263E">
              <w:rPr>
                <w:color w:val="000000" w:themeColor="text1"/>
                <w:spacing w:val="-6"/>
                <w:sz w:val="20"/>
                <w:szCs w:val="20"/>
              </w:rPr>
              <w:t>Целевые показатели 1, 1.1, 1.2; индикатор 1.2</w:t>
            </w: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ind w:left="-107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1264"/>
        </w:trPr>
        <w:tc>
          <w:tcPr>
            <w:tcW w:w="8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0E1D" w:rsidRPr="00231175" w:rsidRDefault="00DC0E1D" w:rsidP="00DC0E1D">
            <w:pPr>
              <w:ind w:right="113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2022</w:t>
            </w:r>
            <w:r w:rsidRPr="00231175">
              <w:rPr>
                <w:spacing w:val="-20"/>
                <w:sz w:val="18"/>
                <w:szCs w:val="18"/>
              </w:rPr>
              <w:t xml:space="preserve">    </w:t>
            </w:r>
            <w:r>
              <w:rPr>
                <w:spacing w:val="-20"/>
                <w:sz w:val="18"/>
                <w:szCs w:val="18"/>
              </w:rPr>
              <w:t xml:space="preserve">            –               2023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282833,4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282833,4</w:t>
            </w: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182833,4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282833,4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695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jc w:val="right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  202</w:t>
            </w:r>
            <w:r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296122,4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288533,4</w:t>
            </w: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10888,7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13506,2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182833,4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307228,3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DC0E1D" w:rsidRPr="0089455C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89455C">
        <w:rPr>
          <w:rFonts w:eastAsia="Calibri"/>
          <w:lang w:eastAsia="en-US"/>
        </w:rPr>
        <w:t>.13. Пункт 2.1.52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6"/>
        <w:gridCol w:w="580"/>
        <w:gridCol w:w="1966"/>
        <w:gridCol w:w="283"/>
        <w:gridCol w:w="283"/>
        <w:gridCol w:w="710"/>
        <w:gridCol w:w="707"/>
        <w:gridCol w:w="1137"/>
        <w:gridCol w:w="1133"/>
        <w:gridCol w:w="423"/>
        <w:gridCol w:w="853"/>
        <w:gridCol w:w="990"/>
        <w:gridCol w:w="993"/>
        <w:gridCol w:w="993"/>
        <w:gridCol w:w="850"/>
        <w:gridCol w:w="859"/>
        <w:gridCol w:w="990"/>
        <w:gridCol w:w="1133"/>
        <w:gridCol w:w="430"/>
      </w:tblGrid>
      <w:tr w:rsidR="00DC0E1D" w:rsidRPr="00231175" w:rsidTr="00DC0E1D">
        <w:trPr>
          <w:cantSplit/>
          <w:trHeight w:val="853"/>
        </w:trPr>
        <w:tc>
          <w:tcPr>
            <w:tcW w:w="8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«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20"/>
                <w:sz w:val="18"/>
                <w:szCs w:val="18"/>
              </w:rPr>
              <w:t>2.1.</w:t>
            </w:r>
            <w:r>
              <w:rPr>
                <w:spacing w:val="-20"/>
                <w:sz w:val="18"/>
                <w:szCs w:val="18"/>
              </w:rPr>
              <w:t>52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8A2D33" w:rsidRDefault="00DC0E1D" w:rsidP="00DC0E1D">
            <w:pPr>
              <w:rPr>
                <w:spacing w:val="-6"/>
                <w:sz w:val="18"/>
                <w:szCs w:val="18"/>
              </w:rPr>
            </w:pPr>
            <w:r w:rsidRPr="008A2D33">
              <w:rPr>
                <w:color w:val="000000" w:themeColor="text1"/>
                <w:sz w:val="18"/>
                <w:szCs w:val="18"/>
              </w:rPr>
              <w:t xml:space="preserve">Строительство здания дошкольного </w:t>
            </w:r>
            <w:r w:rsidRPr="008A2D33">
              <w:rPr>
                <w:color w:val="000000" w:themeColor="text1"/>
                <w:w w:val="95"/>
                <w:sz w:val="18"/>
                <w:szCs w:val="18"/>
              </w:rPr>
              <w:t xml:space="preserve">образовательного </w:t>
            </w:r>
            <w:r w:rsidRPr="008A2D33">
              <w:rPr>
                <w:color w:val="000000" w:themeColor="text1"/>
                <w:sz w:val="18"/>
                <w:szCs w:val="18"/>
              </w:rPr>
              <w:t xml:space="preserve"> учреждения </w:t>
            </w:r>
            <w:r w:rsidRPr="008A2D33">
              <w:rPr>
                <w:color w:val="000000" w:themeColor="text1"/>
                <w:w w:val="95"/>
                <w:sz w:val="18"/>
                <w:szCs w:val="18"/>
              </w:rPr>
              <w:t>по адресу</w:t>
            </w:r>
            <w:r w:rsidRPr="008A2D33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gramStart"/>
            <w:r w:rsidRPr="008A2D33">
              <w:rPr>
                <w:color w:val="000000" w:themeColor="text1"/>
                <w:sz w:val="18"/>
                <w:szCs w:val="18"/>
              </w:rPr>
              <w:t>Софийская</w:t>
            </w:r>
            <w:proofErr w:type="gramEnd"/>
            <w:r w:rsidRPr="008A2D33">
              <w:rPr>
                <w:color w:val="000000" w:themeColor="text1"/>
                <w:sz w:val="18"/>
                <w:szCs w:val="18"/>
              </w:rPr>
              <w:t xml:space="preserve"> ул., участок 1 (северо-западнее дома № 23,</w:t>
            </w:r>
            <w:r w:rsidRPr="008A2D33">
              <w:rPr>
                <w:color w:val="000000" w:themeColor="text1"/>
                <w:sz w:val="18"/>
                <w:szCs w:val="18"/>
              </w:rPr>
              <w:br/>
              <w:t xml:space="preserve">корп. 2, </w:t>
            </w:r>
            <w:r w:rsidRPr="008A2D33">
              <w:rPr>
                <w:color w:val="000000" w:themeColor="text1"/>
                <w:sz w:val="18"/>
                <w:szCs w:val="18"/>
              </w:rPr>
              <w:br/>
              <w:t xml:space="preserve">по Софийской ул.); муниципальный округ </w:t>
            </w:r>
            <w:proofErr w:type="spellStart"/>
            <w:r w:rsidRPr="008A2D33">
              <w:rPr>
                <w:color w:val="000000" w:themeColor="text1"/>
                <w:sz w:val="18"/>
                <w:szCs w:val="18"/>
              </w:rPr>
              <w:t>Волковское</w:t>
            </w:r>
            <w:proofErr w:type="spellEnd"/>
            <w:r w:rsidRPr="008A2D33">
              <w:rPr>
                <w:color w:val="000000" w:themeColor="text1"/>
                <w:sz w:val="18"/>
                <w:szCs w:val="18"/>
              </w:rPr>
              <w:t>, Софийская ул., участок 222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250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2021</w:t>
            </w:r>
            <w:r w:rsidRPr="00231175">
              <w:rPr>
                <w:spacing w:val="-20"/>
                <w:sz w:val="18"/>
                <w:szCs w:val="18"/>
              </w:rPr>
              <w:t xml:space="preserve">              –                20</w:t>
            </w:r>
            <w:r>
              <w:rPr>
                <w:spacing w:val="-20"/>
                <w:sz w:val="18"/>
                <w:szCs w:val="18"/>
              </w:rPr>
              <w:t>22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24022,7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24022,7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Бюджет Санкт</w:t>
            </w:r>
            <w:r w:rsidRPr="00231175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30599,9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32599,9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B04B87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04B87">
              <w:rPr>
                <w:color w:val="000000" w:themeColor="text1"/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ind w:left="-107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91"/>
        </w:trPr>
        <w:tc>
          <w:tcPr>
            <w:tcW w:w="8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0E1D" w:rsidRPr="00231175" w:rsidRDefault="00DC0E1D" w:rsidP="00DC0E1D">
            <w:pPr>
              <w:ind w:right="113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2023</w:t>
            </w:r>
            <w:r w:rsidRPr="00231175">
              <w:rPr>
                <w:spacing w:val="-20"/>
                <w:sz w:val="18"/>
                <w:szCs w:val="18"/>
              </w:rPr>
              <w:t xml:space="preserve">    </w:t>
            </w:r>
            <w:r>
              <w:rPr>
                <w:spacing w:val="-20"/>
                <w:sz w:val="18"/>
                <w:szCs w:val="18"/>
              </w:rPr>
              <w:t xml:space="preserve">            –               2024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426678,8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426678,8</w:t>
            </w: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30000,0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DE591E">
              <w:rPr>
                <w:spacing w:val="-20"/>
                <w:sz w:val="18"/>
                <w:szCs w:val="18"/>
              </w:rPr>
              <w:t>396678,8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426678,8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16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jc w:val="right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  202</w:t>
            </w:r>
            <w:r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450701,5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450701,5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30599,9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DE591E">
              <w:rPr>
                <w:spacing w:val="-20"/>
                <w:sz w:val="18"/>
                <w:szCs w:val="18"/>
              </w:rPr>
              <w:t>96678,8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459278,8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DC0E1D" w:rsidRDefault="00DC0E1D" w:rsidP="00DC0E1D">
      <w:pPr>
        <w:tabs>
          <w:tab w:val="left" w:pos="851"/>
        </w:tabs>
        <w:spacing w:before="120" w:after="120"/>
        <w:ind w:firstLine="567"/>
        <w:jc w:val="both"/>
        <w:rPr>
          <w:rFonts w:eastAsia="Calibri"/>
          <w:lang w:eastAsia="en-US"/>
        </w:rPr>
      </w:pPr>
    </w:p>
    <w:p w:rsidR="00DC0E1D" w:rsidRDefault="00DC0E1D" w:rsidP="00DC0E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DC0E1D" w:rsidRPr="00642614" w:rsidRDefault="00DC0E1D" w:rsidP="00DC0E1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642614">
        <w:rPr>
          <w:rFonts w:eastAsia="Calibri"/>
          <w:lang w:eastAsia="en-US"/>
        </w:rPr>
        <w:t>.14. Пункт 2.1.87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0"/>
        <w:gridCol w:w="583"/>
        <w:gridCol w:w="1972"/>
        <w:gridCol w:w="283"/>
        <w:gridCol w:w="283"/>
        <w:gridCol w:w="707"/>
        <w:gridCol w:w="710"/>
        <w:gridCol w:w="1133"/>
        <w:gridCol w:w="1137"/>
        <w:gridCol w:w="442"/>
        <w:gridCol w:w="834"/>
        <w:gridCol w:w="993"/>
        <w:gridCol w:w="990"/>
        <w:gridCol w:w="993"/>
        <w:gridCol w:w="990"/>
        <w:gridCol w:w="707"/>
        <w:gridCol w:w="993"/>
        <w:gridCol w:w="1133"/>
        <w:gridCol w:w="436"/>
      </w:tblGrid>
      <w:tr w:rsidR="00DC0E1D" w:rsidRPr="00231175" w:rsidTr="00DC0E1D">
        <w:trPr>
          <w:cantSplit/>
          <w:trHeight w:val="853"/>
        </w:trPr>
        <w:tc>
          <w:tcPr>
            <w:tcW w:w="80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«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20"/>
                <w:sz w:val="18"/>
                <w:szCs w:val="18"/>
              </w:rPr>
              <w:t>2.1.</w:t>
            </w:r>
            <w:r>
              <w:rPr>
                <w:spacing w:val="-20"/>
                <w:sz w:val="18"/>
                <w:szCs w:val="18"/>
              </w:rPr>
              <w:t>87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B04B87" w:rsidRDefault="00DC0E1D" w:rsidP="00DC0E1D">
            <w:pPr>
              <w:rPr>
                <w:color w:val="000000" w:themeColor="text1"/>
                <w:sz w:val="18"/>
                <w:szCs w:val="18"/>
              </w:rPr>
            </w:pPr>
            <w:r w:rsidRPr="00B04B87">
              <w:rPr>
                <w:color w:val="000000" w:themeColor="text1"/>
                <w:sz w:val="18"/>
                <w:szCs w:val="18"/>
              </w:rPr>
              <w:t xml:space="preserve">Строительство здания дошкольного </w:t>
            </w:r>
            <w:r w:rsidRPr="00B04B87">
              <w:rPr>
                <w:color w:val="000000" w:themeColor="text1"/>
                <w:spacing w:val="-4"/>
                <w:sz w:val="18"/>
                <w:szCs w:val="18"/>
              </w:rPr>
              <w:t xml:space="preserve">образовательного  </w:t>
            </w:r>
            <w:r w:rsidRPr="00B04B87">
              <w:rPr>
                <w:color w:val="000000" w:themeColor="text1"/>
                <w:sz w:val="18"/>
                <w:szCs w:val="18"/>
              </w:rPr>
              <w:t xml:space="preserve">учреждения по адресу: </w:t>
            </w:r>
            <w:r w:rsidRPr="00B04B87">
              <w:rPr>
                <w:color w:val="000000" w:themeColor="text1"/>
                <w:sz w:val="18"/>
                <w:szCs w:val="18"/>
              </w:rPr>
              <w:br/>
            </w:r>
            <w:r w:rsidRPr="00B04B87">
              <w:rPr>
                <w:color w:val="000000" w:themeColor="text1"/>
                <w:spacing w:val="-4"/>
                <w:sz w:val="18"/>
                <w:szCs w:val="18"/>
              </w:rPr>
              <w:t>Санкт-Петербург,</w:t>
            </w:r>
            <w:r w:rsidRPr="00B04B87">
              <w:rPr>
                <w:color w:val="000000" w:themeColor="text1"/>
                <w:sz w:val="18"/>
                <w:szCs w:val="18"/>
              </w:rPr>
              <w:t xml:space="preserve"> территория предприятия «Ручьи»,</w:t>
            </w:r>
            <w:r w:rsidRPr="00B04B87">
              <w:rPr>
                <w:color w:val="000000" w:themeColor="text1"/>
                <w:sz w:val="18"/>
                <w:szCs w:val="18"/>
              </w:rPr>
              <w:br/>
              <w:t xml:space="preserve">участок 8, кадастровый </w:t>
            </w:r>
            <w:r w:rsidRPr="00B04B87">
              <w:rPr>
                <w:color w:val="000000" w:themeColor="text1"/>
                <w:sz w:val="18"/>
                <w:szCs w:val="18"/>
              </w:rPr>
              <w:br/>
              <w:t>номер</w:t>
            </w:r>
          </w:p>
          <w:p w:rsidR="00DC0E1D" w:rsidRPr="008A2D33" w:rsidRDefault="00DC0E1D" w:rsidP="00DC0E1D">
            <w:pPr>
              <w:rPr>
                <w:spacing w:val="-6"/>
                <w:sz w:val="18"/>
                <w:szCs w:val="18"/>
              </w:rPr>
            </w:pPr>
            <w:r w:rsidRPr="00B04B87">
              <w:rPr>
                <w:color w:val="000000" w:themeColor="text1"/>
                <w:spacing w:val="-14"/>
                <w:sz w:val="18"/>
                <w:szCs w:val="18"/>
              </w:rPr>
              <w:t>78:11:0005606:8502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120 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2021</w:t>
            </w:r>
            <w:r w:rsidRPr="00231175">
              <w:rPr>
                <w:spacing w:val="-20"/>
                <w:sz w:val="18"/>
                <w:szCs w:val="18"/>
              </w:rPr>
              <w:t xml:space="preserve">              –                20</w:t>
            </w:r>
            <w:r>
              <w:rPr>
                <w:spacing w:val="-20"/>
                <w:sz w:val="18"/>
                <w:szCs w:val="18"/>
              </w:rPr>
              <w:t>22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15487,9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15487,9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Бюджет Санкт</w:t>
            </w:r>
            <w:r w:rsidRPr="00231175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1768,0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18578,8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ind w:firstLine="108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20346,8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A562C8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A562C8">
              <w:rPr>
                <w:color w:val="000000" w:themeColor="text1"/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14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ind w:left="-107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91"/>
        </w:trPr>
        <w:tc>
          <w:tcPr>
            <w:tcW w:w="80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0E1D" w:rsidRPr="00231175" w:rsidRDefault="00DC0E1D" w:rsidP="00DC0E1D">
            <w:pPr>
              <w:ind w:right="113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2023</w:t>
            </w:r>
            <w:r w:rsidRPr="00231175">
              <w:rPr>
                <w:spacing w:val="-20"/>
                <w:sz w:val="18"/>
                <w:szCs w:val="18"/>
              </w:rPr>
              <w:t xml:space="preserve">    </w:t>
            </w:r>
            <w:r>
              <w:rPr>
                <w:spacing w:val="-20"/>
                <w:sz w:val="18"/>
                <w:szCs w:val="18"/>
              </w:rPr>
              <w:t xml:space="preserve">            –               2024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320738,4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320738,4</w:t>
            </w:r>
          </w:p>
        </w:tc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20000,0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300738,4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320738,4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740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0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jc w:val="right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  <w:r w:rsidRPr="00231175">
              <w:rPr>
                <w:spacing w:val="-20"/>
                <w:sz w:val="18"/>
                <w:szCs w:val="18"/>
              </w:rPr>
              <w:t xml:space="preserve">               –                 202</w:t>
            </w:r>
            <w:r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450701,5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450701,5</w:t>
            </w: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1768,0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18578,8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300738,4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341085,2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  <w:p w:rsidR="00DC0E1D" w:rsidRDefault="00DC0E1D" w:rsidP="00DC0E1D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DC0E1D" w:rsidRDefault="00DC0E1D" w:rsidP="00DC0E1D">
      <w:pPr>
        <w:tabs>
          <w:tab w:val="left" w:pos="851"/>
        </w:tabs>
        <w:spacing w:before="120" w:after="120"/>
        <w:ind w:firstLine="567"/>
        <w:jc w:val="both"/>
        <w:rPr>
          <w:rFonts w:eastAsia="Calibri"/>
          <w:lang w:eastAsia="en-US"/>
        </w:rPr>
      </w:pPr>
    </w:p>
    <w:p w:rsidR="00DC0E1D" w:rsidRPr="00DE591E" w:rsidRDefault="00DC0E1D" w:rsidP="00C6423A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DE591E">
        <w:rPr>
          <w:rFonts w:eastAsia="Calibri"/>
          <w:lang w:eastAsia="en-US"/>
        </w:rPr>
        <w:t>.15. Строку «ИТОГО» раздела 2.1 таблицы 6 подраздела 8.3.1 раздела 8 приложения к постановлению изложить в следующей редакции: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4770"/>
        <w:gridCol w:w="1320"/>
        <w:gridCol w:w="1320"/>
        <w:gridCol w:w="1320"/>
        <w:gridCol w:w="1323"/>
        <w:gridCol w:w="1320"/>
        <w:gridCol w:w="1320"/>
        <w:gridCol w:w="1335"/>
        <w:gridCol w:w="851"/>
        <w:gridCol w:w="281"/>
      </w:tblGrid>
      <w:tr w:rsidR="00DC0E1D" w:rsidRPr="00231175" w:rsidTr="00DC0E1D">
        <w:trPr>
          <w:cantSplit/>
          <w:trHeight w:val="395"/>
        </w:trPr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jc w:val="center"/>
              <w:rPr>
                <w:kern w:val="2"/>
                <w:sz w:val="20"/>
                <w:szCs w:val="20"/>
              </w:rPr>
            </w:pPr>
            <w:r w:rsidRPr="00231175">
              <w:rPr>
                <w:kern w:val="2"/>
                <w:sz w:val="20"/>
                <w:szCs w:val="20"/>
              </w:rPr>
              <w:t xml:space="preserve">« </w:t>
            </w:r>
          </w:p>
        </w:tc>
        <w:tc>
          <w:tcPr>
            <w:tcW w:w="1547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ИТОГО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2900750,6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2610641,2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3752740,3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4201984,4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2690281,4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1617981,6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17774379,5</w:t>
            </w:r>
          </w:p>
        </w:tc>
        <w:tc>
          <w:tcPr>
            <w:tcW w:w="27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Х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C0E1D" w:rsidRPr="00231175" w:rsidRDefault="00DC0E1D" w:rsidP="00DC0E1D">
            <w:pPr>
              <w:ind w:left="-108"/>
              <w:jc w:val="center"/>
              <w:rPr>
                <w:spacing w:val="-20"/>
                <w:sz w:val="20"/>
                <w:szCs w:val="20"/>
              </w:rPr>
            </w:pPr>
            <w:r w:rsidRPr="00231175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DC0E1D" w:rsidRDefault="00DC0E1D" w:rsidP="00DC0E1D">
      <w:pPr>
        <w:tabs>
          <w:tab w:val="left" w:pos="851"/>
        </w:tabs>
        <w:spacing w:before="120" w:after="120"/>
        <w:ind w:firstLine="567"/>
        <w:jc w:val="both"/>
        <w:rPr>
          <w:rFonts w:eastAsia="Calibri"/>
          <w:lang w:eastAsia="en-US"/>
        </w:rPr>
      </w:pPr>
    </w:p>
    <w:p w:rsidR="00DC0E1D" w:rsidRPr="00DE591E" w:rsidRDefault="00DC0E1D" w:rsidP="00C6423A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DE591E">
        <w:rPr>
          <w:rFonts w:eastAsia="Calibri"/>
          <w:lang w:eastAsia="en-US"/>
        </w:rPr>
        <w:t xml:space="preserve">.16. Строки «ИТОГО прочие расходы развития» и «ВСЕГО проектная часть программы 1» таблицы 6 подраздела 8.3.1 </w:t>
      </w:r>
      <w:r w:rsidRPr="00DE591E">
        <w:rPr>
          <w:rFonts w:eastAsia="Calibri"/>
          <w:lang w:eastAsia="en-US"/>
        </w:rPr>
        <w:br/>
        <w:t>раздела 8 приложения к постановлению изложить в следующей редакции:</w:t>
      </w:r>
    </w:p>
    <w:tbl>
      <w:tblPr>
        <w:tblW w:w="5163" w:type="pct"/>
        <w:tblLayout w:type="fixed"/>
        <w:tblLook w:val="04A0" w:firstRow="1" w:lastRow="0" w:firstColumn="1" w:lastColumn="0" w:noHBand="0" w:noVBand="1"/>
      </w:tblPr>
      <w:tblGrid>
        <w:gridCol w:w="256"/>
        <w:gridCol w:w="4771"/>
        <w:gridCol w:w="1323"/>
        <w:gridCol w:w="1323"/>
        <w:gridCol w:w="1323"/>
        <w:gridCol w:w="1319"/>
        <w:gridCol w:w="1319"/>
        <w:gridCol w:w="1319"/>
        <w:gridCol w:w="1319"/>
        <w:gridCol w:w="862"/>
        <w:gridCol w:w="426"/>
      </w:tblGrid>
      <w:tr w:rsidR="00DC0E1D" w:rsidRPr="00231175" w:rsidTr="00DC0E1D">
        <w:trPr>
          <w:trHeight w:val="206"/>
        </w:trPr>
        <w:tc>
          <w:tcPr>
            <w:tcW w:w="8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  <w:r w:rsidRPr="00231175">
              <w:rPr>
                <w:kern w:val="2"/>
                <w:sz w:val="20"/>
                <w:szCs w:val="20"/>
              </w:rPr>
              <w:t>«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2928918,9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3402809,5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3780908,6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4226680,0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2707934,9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1617981,6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18665233,5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C0E1D" w:rsidRDefault="00DC0E1D" w:rsidP="00DC0E1D">
            <w:pPr>
              <w:jc w:val="center"/>
              <w:rPr>
                <w:sz w:val="18"/>
                <w:szCs w:val="18"/>
              </w:rPr>
            </w:pPr>
            <w:r w:rsidRPr="00DC0E1D">
              <w:rPr>
                <w:sz w:val="18"/>
                <w:szCs w:val="18"/>
              </w:rPr>
              <w:t>Х</w:t>
            </w:r>
          </w:p>
        </w:tc>
        <w:tc>
          <w:tcPr>
            <w:tcW w:w="13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268"/>
        </w:trPr>
        <w:tc>
          <w:tcPr>
            <w:tcW w:w="8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ВСЕГО проектная часть подпрограммы 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2928918,9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3402809,5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3780908,6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4226680,0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2707934,9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1617981,6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18665233,5</w:t>
            </w:r>
          </w:p>
        </w:tc>
        <w:tc>
          <w:tcPr>
            <w:tcW w:w="27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8"/>
                <w:kern w:val="2"/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single" w:sz="4" w:space="0" w:color="auto"/>
            </w:tcBorders>
            <w:vAlign w:val="bottom"/>
          </w:tcPr>
          <w:p w:rsidR="00DC0E1D" w:rsidRPr="00231175" w:rsidRDefault="00DC0E1D" w:rsidP="00DC0E1D">
            <w:pPr>
              <w:spacing w:line="192" w:lineRule="auto"/>
              <w:rPr>
                <w:spacing w:val="-18"/>
                <w:kern w:val="2"/>
                <w:sz w:val="20"/>
                <w:szCs w:val="20"/>
              </w:rPr>
            </w:pPr>
            <w:r w:rsidRPr="00231175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DC0E1D" w:rsidRDefault="00DC0E1D" w:rsidP="00DC0E1D">
      <w:pPr>
        <w:tabs>
          <w:tab w:val="left" w:pos="851"/>
        </w:tabs>
        <w:spacing w:before="120" w:after="120"/>
        <w:ind w:firstLine="567"/>
        <w:jc w:val="both"/>
        <w:rPr>
          <w:rFonts w:eastAsia="Calibri"/>
          <w:lang w:eastAsia="en-US"/>
        </w:rPr>
      </w:pPr>
    </w:p>
    <w:p w:rsidR="00DC0E1D" w:rsidRDefault="00DC0E1D" w:rsidP="00DC0E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DC0E1D" w:rsidRPr="00DE591E" w:rsidRDefault="00FF2B05" w:rsidP="00FF2B05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DE591E">
        <w:rPr>
          <w:rFonts w:eastAsia="Calibri"/>
          <w:lang w:eastAsia="en-US"/>
        </w:rPr>
        <w:t>.17. Пункт 6 подраздела 9.1 раздела 9 приложения к постановлению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"/>
        <w:gridCol w:w="551"/>
        <w:gridCol w:w="2031"/>
        <w:gridCol w:w="11427"/>
        <w:gridCol w:w="740"/>
      </w:tblGrid>
      <w:tr w:rsidR="00DC0E1D" w:rsidRPr="0058557E" w:rsidTr="00FF2B05">
        <w:trPr>
          <w:trHeight w:val="1444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1D" w:rsidRPr="0058557E" w:rsidRDefault="00DC0E1D" w:rsidP="00DC0E1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8557E">
              <w:rPr>
                <w:rFonts w:eastAsiaTheme="minorHAnsi"/>
                <w:sz w:val="20"/>
                <w:szCs w:val="20"/>
                <w:lang w:eastAsia="en-US"/>
              </w:rPr>
              <w:t xml:space="preserve">« </w:t>
            </w:r>
          </w:p>
        </w:tc>
        <w:tc>
          <w:tcPr>
            <w:tcW w:w="184" w:type="pct"/>
            <w:tcBorders>
              <w:left w:val="single" w:sz="4" w:space="0" w:color="auto"/>
            </w:tcBorders>
          </w:tcPr>
          <w:p w:rsidR="00DC0E1D" w:rsidRPr="0058557E" w:rsidRDefault="00DC0E1D" w:rsidP="00DC0E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8557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78" w:type="pct"/>
          </w:tcPr>
          <w:p w:rsidR="00DC0E1D" w:rsidRPr="0058557E" w:rsidRDefault="00DC0E1D" w:rsidP="00DC0E1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8557E">
              <w:rPr>
                <w:rFonts w:eastAsiaTheme="minorHAnsi"/>
                <w:sz w:val="20"/>
                <w:szCs w:val="20"/>
                <w:lang w:eastAsia="en-US"/>
              </w:rPr>
              <w:t>Общий объем финансирования подпрограммы 2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указанием объема финансирования, </w:t>
            </w:r>
            <w:r w:rsidRPr="0058557E"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предусмотренного 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58557E">
              <w:rPr>
                <w:rFonts w:eastAsiaTheme="minorHAnsi"/>
                <w:sz w:val="20"/>
                <w:szCs w:val="20"/>
                <w:lang w:eastAsia="en-US"/>
              </w:rPr>
              <w:br/>
              <w:t>по годам реализации</w:t>
            </w:r>
          </w:p>
        </w:tc>
        <w:tc>
          <w:tcPr>
            <w:tcW w:w="3815" w:type="pct"/>
            <w:tcBorders>
              <w:right w:val="single" w:sz="4" w:space="0" w:color="auto"/>
            </w:tcBorders>
          </w:tcPr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Общий объем финансирования подпрограммы – 483 212 069,4 тыс. руб.,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в том числе по годам реализации: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2020 г. – 70 068 713,4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2021 г. – 77 145 976,1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2022 г. – 78 957 565,9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2023 г. – 83 295 475,9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2024 г. – 87 645 235,1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2025 г. – 86 099 103,0 тыс. руб.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Общий объем финансирования подпрограммы из федерального</w:t>
            </w:r>
            <w:r w:rsidRPr="0058557E">
              <w:rPr>
                <w:spacing w:val="-6"/>
                <w:sz w:val="20"/>
                <w:szCs w:val="20"/>
              </w:rPr>
              <w:br/>
              <w:t>бюджета – 5 330 087,0 тыс. руб., в том числе по годам реализации: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2020 г. – 535 323,2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2021 г. – 1 592 304,2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2022 г. – 1 590 339,5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2023 г. – 1 612 120,1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2024 г. – 0,0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2025 г. – 0,0 тыс. руб.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 xml:space="preserve">Общий объем финансирования подпрограммы из бюджета </w:t>
            </w:r>
            <w:r w:rsidRPr="0058557E">
              <w:rPr>
                <w:spacing w:val="-6"/>
                <w:sz w:val="20"/>
                <w:szCs w:val="20"/>
              </w:rPr>
              <w:br/>
              <w:t>Санкт-Петербурга – 477 881 982,4 тыс. руб., в том числе по годам реализации: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2020 г. – 69 533 390,2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2021 г. – 75 553 671,9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2022 г. – 77 367 226,4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2023 г. – 81 683 355,8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2024 г. – 87 645 235,1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2025 г. – 86 099 103,0 тыс. руб.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Общий объем финансирования региональных проектов в рамках подпрограммы – 1 203 244,9 тыс. руб., в том числе по годам реализации: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2020 г. – 280 653,7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2021 г. – 356 315,8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2022 г. – 213 945,0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2023 г. – 152 330,4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2024 г. – 200 000,0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2025 г. – 0,0 тыс. руб.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Общий объем финансирования региональных проектов в рамках подпрограммы из федерального бюджета – 118 441,3 тыс. руб.,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в том числе по годам реализации: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2020 г. – 14 158,6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2021 г. – 28 810,5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2022 г. – 26 845,8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2023 г. – 48 626,4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2024 г. – 0,0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2025 г. – 0,0 тыс. руб.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Общий объем финансирования региональных проектов в рамках подпрограммы из бюджета Санкт-Петербурга – 1 084 803,6 тыс. руб.,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в том числе по годам реализации: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2020 г. – 266 495,1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2021 г. – 327 505,3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2022 г. – 187 099,2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2023 г. – 103 704,0 тыс. руб.;</w:t>
            </w:r>
          </w:p>
          <w:p w:rsidR="00DC0E1D" w:rsidRPr="0058557E" w:rsidRDefault="00DC0E1D" w:rsidP="00DC0E1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2024 г. – 200 000,0 тыс. руб.;</w:t>
            </w:r>
          </w:p>
          <w:p w:rsidR="00DC0E1D" w:rsidRPr="0058557E" w:rsidRDefault="00DC0E1D" w:rsidP="00DC0E1D">
            <w:pPr>
              <w:rPr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на 2025 г. – 0,0 тыс. руб.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</w:p>
          <w:p w:rsidR="00DC0E1D" w:rsidRPr="0058557E" w:rsidRDefault="00DC0E1D" w:rsidP="00DC0E1D">
            <w:pPr>
              <w:rPr>
                <w:spacing w:val="-6"/>
                <w:sz w:val="20"/>
                <w:szCs w:val="20"/>
              </w:rPr>
            </w:pPr>
            <w:r w:rsidRPr="0058557E"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DC0E1D" w:rsidRPr="00DF463C" w:rsidRDefault="00FF2B05" w:rsidP="0058557E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DF463C">
        <w:rPr>
          <w:rFonts w:eastAsia="Calibri"/>
          <w:lang w:eastAsia="en-US"/>
        </w:rPr>
        <w:t>.18. Пункт 2.1.3 таблицы 8 подраздела 9.3.1 раздела 9 приложения к постановлению изложить в следующей редакции: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574"/>
        <w:gridCol w:w="1969"/>
        <w:gridCol w:w="425"/>
        <w:gridCol w:w="282"/>
        <w:gridCol w:w="710"/>
        <w:gridCol w:w="710"/>
        <w:gridCol w:w="967"/>
        <w:gridCol w:w="1012"/>
        <w:gridCol w:w="289"/>
        <w:gridCol w:w="970"/>
        <w:gridCol w:w="974"/>
        <w:gridCol w:w="1034"/>
        <w:gridCol w:w="850"/>
        <w:gridCol w:w="993"/>
        <w:gridCol w:w="993"/>
        <w:gridCol w:w="993"/>
        <w:gridCol w:w="1132"/>
        <w:gridCol w:w="723"/>
      </w:tblGrid>
      <w:tr w:rsidR="00DC0E1D" w:rsidRPr="00231175" w:rsidTr="00DC0E1D">
        <w:trPr>
          <w:cantSplit/>
          <w:trHeight w:val="2357"/>
        </w:trPr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pacing w:val="-34"/>
                <w:sz w:val="20"/>
                <w:szCs w:val="20"/>
              </w:rPr>
            </w:pPr>
            <w:r w:rsidRPr="00375738">
              <w:rPr>
                <w:sz w:val="20"/>
                <w:szCs w:val="20"/>
              </w:rPr>
              <w:t>«</w:t>
            </w: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spacing w:line="192" w:lineRule="auto"/>
              <w:ind w:left="-251" w:firstLine="141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2.1.3</w:t>
            </w:r>
          </w:p>
        </w:tc>
        <w:tc>
          <w:tcPr>
            <w:tcW w:w="621" w:type="pct"/>
            <w:shd w:val="clear" w:color="auto" w:fill="auto"/>
            <w:hideMark/>
          </w:tcPr>
          <w:p w:rsidR="00DC0E1D" w:rsidRPr="00375738" w:rsidRDefault="00DC0E1D" w:rsidP="00DC0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5738">
              <w:rPr>
                <w:color w:val="000000" w:themeColor="text1"/>
                <w:sz w:val="18"/>
                <w:szCs w:val="18"/>
              </w:rPr>
              <w:t xml:space="preserve">Реконструкция здания  государственного бюджетного общеобразовательного учреждения средней общеобразовательной школы № 434 Курортного района Санкт-Петербурга </w:t>
            </w:r>
            <w:r w:rsidRPr="00375738">
              <w:rPr>
                <w:color w:val="000000" w:themeColor="text1"/>
                <w:sz w:val="18"/>
                <w:szCs w:val="18"/>
              </w:rPr>
              <w:br/>
              <w:t xml:space="preserve">со строительством пристройки </w:t>
            </w:r>
            <w:r w:rsidRPr="00375738">
              <w:rPr>
                <w:color w:val="000000" w:themeColor="text1"/>
                <w:sz w:val="18"/>
                <w:szCs w:val="18"/>
              </w:rPr>
              <w:br/>
              <w:t xml:space="preserve">для размещения бассейна по адресу: </w:t>
            </w:r>
            <w:r w:rsidRPr="00375738">
              <w:rPr>
                <w:color w:val="000000" w:themeColor="text1"/>
                <w:sz w:val="18"/>
                <w:szCs w:val="18"/>
              </w:rPr>
              <w:br/>
              <w:t xml:space="preserve">г. Сестрорецк, </w:t>
            </w:r>
            <w:r w:rsidRPr="00375738">
              <w:rPr>
                <w:color w:val="000000" w:themeColor="text1"/>
                <w:sz w:val="18"/>
                <w:szCs w:val="18"/>
              </w:rPr>
              <w:br/>
              <w:t>ул. Мосина, д. 63, литера</w:t>
            </w:r>
            <w:proofErr w:type="gramStart"/>
            <w:r w:rsidRPr="00375738">
              <w:rPr>
                <w:color w:val="000000" w:themeColor="text1"/>
                <w:sz w:val="18"/>
                <w:szCs w:val="18"/>
              </w:rPr>
              <w:t xml:space="preserve"> А</w:t>
            </w:r>
            <w:proofErr w:type="gramEnd"/>
            <w:r w:rsidRPr="00375738">
              <w:rPr>
                <w:color w:val="000000" w:themeColor="text1"/>
                <w:sz w:val="18"/>
                <w:szCs w:val="18"/>
              </w:rPr>
              <w:t>, включая разработку проектной документации стадии РД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  <w:r w:rsidRPr="00231175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СМР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  <w:r w:rsidRPr="00231175">
              <w:rPr>
                <w:sz w:val="18"/>
                <w:szCs w:val="18"/>
              </w:rPr>
              <w:t xml:space="preserve">                                                </w:t>
            </w:r>
            <w:r>
              <w:rPr>
                <w:sz w:val="18"/>
                <w:szCs w:val="18"/>
              </w:rPr>
              <w:t xml:space="preserve">   –                        2021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765463,9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318673,2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Бюджет Санкт</w:t>
            </w:r>
            <w:r w:rsidRPr="00231175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133703,3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418072,3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551775,6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085708" w:rsidRDefault="00DC0E1D" w:rsidP="00DC0E1D">
            <w:pPr>
              <w:jc w:val="center"/>
              <w:rPr>
                <w:sz w:val="18"/>
                <w:szCs w:val="18"/>
              </w:rPr>
            </w:pPr>
            <w:r w:rsidRPr="00FF2B05">
              <w:rPr>
                <w:spacing w:val="-10"/>
                <w:sz w:val="18"/>
                <w:szCs w:val="18"/>
              </w:rPr>
              <w:t>Целевой показатель 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».    </w:t>
            </w:r>
          </w:p>
        </w:tc>
      </w:tr>
    </w:tbl>
    <w:p w:rsidR="00DC0E1D" w:rsidRPr="00DF463C" w:rsidRDefault="00FF2B05" w:rsidP="0058557E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DF463C">
        <w:rPr>
          <w:rFonts w:eastAsia="Calibri"/>
          <w:lang w:eastAsia="en-US"/>
        </w:rPr>
        <w:t>.19. Пункт 2.1.6 таблицы 8 подраздела 9.3.1 раздела 9 приложения к постановлению изложить в  следующей редакции: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561"/>
        <w:gridCol w:w="1986"/>
        <w:gridCol w:w="423"/>
        <w:gridCol w:w="283"/>
        <w:gridCol w:w="710"/>
        <w:gridCol w:w="707"/>
        <w:gridCol w:w="993"/>
        <w:gridCol w:w="993"/>
        <w:gridCol w:w="283"/>
        <w:gridCol w:w="993"/>
        <w:gridCol w:w="990"/>
        <w:gridCol w:w="993"/>
        <w:gridCol w:w="862"/>
        <w:gridCol w:w="981"/>
        <w:gridCol w:w="1006"/>
        <w:gridCol w:w="993"/>
        <w:gridCol w:w="1133"/>
        <w:gridCol w:w="420"/>
      </w:tblGrid>
      <w:tr w:rsidR="00DC0E1D" w:rsidRPr="00231175" w:rsidTr="00DC0E1D">
        <w:trPr>
          <w:cantSplit/>
          <w:trHeight w:val="2255"/>
        </w:trPr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1D" w:rsidRPr="00231175" w:rsidRDefault="00DC0E1D" w:rsidP="00DC0E1D">
            <w:pPr>
              <w:ind w:left="-142"/>
              <w:rPr>
                <w:spacing w:val="-34"/>
                <w:sz w:val="20"/>
                <w:szCs w:val="20"/>
              </w:rPr>
            </w:pPr>
            <w:r>
              <w:rPr>
                <w:spacing w:val="-34"/>
                <w:sz w:val="20"/>
                <w:szCs w:val="20"/>
              </w:rPr>
              <w:t xml:space="preserve">      </w:t>
            </w:r>
            <w:r w:rsidRPr="00231175">
              <w:rPr>
                <w:spacing w:val="-34"/>
                <w:sz w:val="20"/>
                <w:szCs w:val="20"/>
              </w:rPr>
              <w:t xml:space="preserve">«  </w:t>
            </w:r>
          </w:p>
        </w:tc>
        <w:tc>
          <w:tcPr>
            <w:tcW w:w="180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spacing w:line="192" w:lineRule="auto"/>
              <w:ind w:left="-251" w:firstLine="141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2.1.</w:t>
            </w:r>
            <w:r w:rsidRPr="00231175">
              <w:rPr>
                <w:sz w:val="17"/>
                <w:szCs w:val="17"/>
              </w:rPr>
              <w:t>6</w:t>
            </w:r>
          </w:p>
        </w:tc>
        <w:tc>
          <w:tcPr>
            <w:tcW w:w="638" w:type="pct"/>
            <w:shd w:val="clear" w:color="auto" w:fill="auto"/>
            <w:hideMark/>
          </w:tcPr>
          <w:p w:rsidR="00DC0E1D" w:rsidRPr="0058557E" w:rsidRDefault="00DC0E1D" w:rsidP="00DC0E1D">
            <w:pPr>
              <w:autoSpaceDE w:val="0"/>
              <w:autoSpaceDN w:val="0"/>
              <w:adjustRightInd w:val="0"/>
              <w:rPr>
                <w:spacing w:val="-6"/>
                <w:sz w:val="18"/>
                <w:szCs w:val="18"/>
              </w:rPr>
            </w:pPr>
            <w:r w:rsidRPr="00231175">
              <w:rPr>
                <w:spacing w:val="-6"/>
                <w:sz w:val="18"/>
                <w:szCs w:val="18"/>
              </w:rPr>
              <w:t xml:space="preserve">Строительство здания общеобразовательной школы по адресу: </w:t>
            </w:r>
            <w:proofErr w:type="spellStart"/>
            <w:r w:rsidRPr="00231175">
              <w:rPr>
                <w:spacing w:val="-6"/>
                <w:sz w:val="18"/>
                <w:szCs w:val="18"/>
              </w:rPr>
              <w:t>Шуваловский</w:t>
            </w:r>
            <w:proofErr w:type="spellEnd"/>
            <w:r w:rsidRPr="00231175">
              <w:rPr>
                <w:spacing w:val="-6"/>
                <w:sz w:val="18"/>
                <w:szCs w:val="18"/>
              </w:rPr>
              <w:t xml:space="preserve"> пр., участок 104 </w:t>
            </w:r>
            <w:r w:rsidRPr="00231175">
              <w:rPr>
                <w:spacing w:val="-6"/>
                <w:sz w:val="18"/>
                <w:szCs w:val="18"/>
              </w:rPr>
              <w:br/>
              <w:t>(южная часть квартала 75А района Каменка), включая корректировку проектной  документации стадии РД</w:t>
            </w:r>
          </w:p>
        </w:tc>
        <w:tc>
          <w:tcPr>
            <w:tcW w:w="136" w:type="pct"/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550 мест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СМР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2017                                 –                       2021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923022,1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533304,8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Бюджет Санкт</w:t>
            </w:r>
            <w:r w:rsidRPr="00231175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350050,5</w:t>
            </w:r>
          </w:p>
        </w:tc>
        <w:tc>
          <w:tcPr>
            <w:tcW w:w="318" w:type="pct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678670,4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1028720,9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Целевой</w:t>
            </w:r>
            <w:r w:rsidRPr="00231175">
              <w:rPr>
                <w:spacing w:val="-10"/>
                <w:sz w:val="18"/>
                <w:szCs w:val="18"/>
              </w:rPr>
              <w:br/>
              <w:t>показатель 2;</w:t>
            </w:r>
          </w:p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индикаторы</w:t>
            </w:r>
          </w:p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 xml:space="preserve">2.1 и </w:t>
            </w:r>
            <w:r w:rsidRPr="00231175">
              <w:rPr>
                <w:spacing w:val="-10"/>
                <w:sz w:val="18"/>
                <w:szCs w:val="18"/>
              </w:rPr>
              <w:t xml:space="preserve"> 2.2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 ».     »</w:t>
            </w:r>
          </w:p>
        </w:tc>
      </w:tr>
    </w:tbl>
    <w:p w:rsidR="00DC0E1D" w:rsidRPr="00FF2B05" w:rsidRDefault="00FF2B05" w:rsidP="0058557E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.20. Пункт 2.1.23 таблицы 8 подраздела 9.3.1 раздела 9 приложения к постановлению изложить в  следующей редакции:</w:t>
      </w: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706"/>
        <w:gridCol w:w="1981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5"/>
        <w:gridCol w:w="992"/>
        <w:gridCol w:w="992"/>
        <w:gridCol w:w="995"/>
        <w:gridCol w:w="1143"/>
        <w:gridCol w:w="561"/>
      </w:tblGrid>
      <w:tr w:rsidR="00DC0E1D" w:rsidRPr="00231175" w:rsidTr="00DC0E1D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  <w:r w:rsidRPr="006D7660">
              <w:rPr>
                <w:spacing w:val="-20"/>
                <w:sz w:val="18"/>
                <w:szCs w:val="18"/>
              </w:rPr>
              <w:t>2. 1.23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6D7660" w:rsidRDefault="00DC0E1D" w:rsidP="00DC0E1D">
            <w:pPr>
              <w:rPr>
                <w:sz w:val="18"/>
                <w:szCs w:val="18"/>
              </w:rPr>
            </w:pPr>
            <w:r w:rsidRPr="006D7660">
              <w:rPr>
                <w:color w:val="000000" w:themeColor="text1"/>
                <w:sz w:val="18"/>
                <w:szCs w:val="18"/>
              </w:rPr>
              <w:t xml:space="preserve">Строительство здания общеобразовательной школы по адресу: </w:t>
            </w:r>
            <w:r w:rsidRPr="006D7660">
              <w:rPr>
                <w:color w:val="000000" w:themeColor="text1"/>
                <w:sz w:val="18"/>
                <w:szCs w:val="18"/>
              </w:rPr>
              <w:br/>
              <w:t xml:space="preserve">пос. </w:t>
            </w:r>
            <w:proofErr w:type="spellStart"/>
            <w:r w:rsidRPr="006D7660">
              <w:rPr>
                <w:color w:val="000000" w:themeColor="text1"/>
                <w:sz w:val="18"/>
                <w:szCs w:val="18"/>
              </w:rPr>
              <w:t>Шушары</w:t>
            </w:r>
            <w:proofErr w:type="spellEnd"/>
            <w:r w:rsidRPr="006D7660">
              <w:rPr>
                <w:color w:val="000000" w:themeColor="text1"/>
                <w:sz w:val="18"/>
                <w:szCs w:val="18"/>
              </w:rPr>
              <w:t xml:space="preserve">, Славянка, </w:t>
            </w:r>
            <w:r w:rsidRPr="006D7660">
              <w:rPr>
                <w:color w:val="000000" w:themeColor="text1"/>
                <w:sz w:val="18"/>
                <w:szCs w:val="18"/>
              </w:rPr>
              <w:br/>
            </w:r>
            <w:proofErr w:type="spellStart"/>
            <w:r w:rsidRPr="006D7660">
              <w:rPr>
                <w:color w:val="000000" w:themeColor="text1"/>
                <w:sz w:val="18"/>
                <w:szCs w:val="18"/>
              </w:rPr>
              <w:t>Колпинское</w:t>
            </w:r>
            <w:proofErr w:type="spellEnd"/>
            <w:r w:rsidRPr="006D7660">
              <w:rPr>
                <w:color w:val="000000" w:themeColor="text1"/>
                <w:sz w:val="18"/>
                <w:szCs w:val="18"/>
              </w:rPr>
              <w:t xml:space="preserve"> шоссе, участок 203 </w:t>
            </w:r>
            <w:r w:rsidRPr="006D7660">
              <w:rPr>
                <w:color w:val="000000" w:themeColor="text1"/>
                <w:sz w:val="18"/>
                <w:szCs w:val="18"/>
              </w:rPr>
              <w:br/>
              <w:t xml:space="preserve">(северо-восточнее пересечения </w:t>
            </w:r>
            <w:proofErr w:type="spellStart"/>
            <w:r w:rsidRPr="006D7660">
              <w:rPr>
                <w:color w:val="000000" w:themeColor="text1"/>
                <w:sz w:val="18"/>
                <w:szCs w:val="18"/>
              </w:rPr>
              <w:t>Колпинского</w:t>
            </w:r>
            <w:proofErr w:type="spellEnd"/>
            <w:r w:rsidRPr="006D7660">
              <w:rPr>
                <w:color w:val="000000" w:themeColor="text1"/>
                <w:sz w:val="18"/>
                <w:szCs w:val="18"/>
              </w:rPr>
              <w:t xml:space="preserve"> шоссе </w:t>
            </w:r>
            <w:r w:rsidRPr="006D7660">
              <w:rPr>
                <w:color w:val="000000" w:themeColor="text1"/>
                <w:sz w:val="18"/>
                <w:szCs w:val="18"/>
              </w:rPr>
              <w:br/>
              <w:t>и Промышленной ул.)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1</w:t>
            </w:r>
            <w:r>
              <w:rPr>
                <w:spacing w:val="-10"/>
                <w:sz w:val="18"/>
                <w:szCs w:val="18"/>
              </w:rPr>
              <w:t xml:space="preserve">375 </w:t>
            </w:r>
            <w:r w:rsidRPr="00231175">
              <w:rPr>
                <w:spacing w:val="-10"/>
                <w:sz w:val="18"/>
                <w:szCs w:val="18"/>
              </w:rPr>
              <w:t xml:space="preserve">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 xml:space="preserve">2016                                 –     </w:t>
            </w:r>
            <w:r>
              <w:rPr>
                <w:sz w:val="18"/>
                <w:szCs w:val="18"/>
              </w:rPr>
              <w:t xml:space="preserve">                            2020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33462,3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19667,2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Бюджет  Санкт</w:t>
            </w:r>
            <w:r w:rsidRPr="00231175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19667,2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19667,2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FF2B05" w:rsidRDefault="00DC0E1D" w:rsidP="0058557E">
            <w:pPr>
              <w:jc w:val="center"/>
              <w:rPr>
                <w:spacing w:val="-10"/>
                <w:sz w:val="18"/>
                <w:szCs w:val="18"/>
              </w:rPr>
            </w:pPr>
            <w:r w:rsidRPr="00FF2B05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DC0E1D" w:rsidRPr="0058557E" w:rsidRDefault="00DC0E1D" w:rsidP="0058557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687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231175">
              <w:rPr>
                <w:sz w:val="18"/>
                <w:szCs w:val="18"/>
              </w:rPr>
              <w:t xml:space="preserve">                                     –                 </w:t>
            </w:r>
            <w:r>
              <w:rPr>
                <w:sz w:val="18"/>
                <w:szCs w:val="18"/>
              </w:rPr>
              <w:t xml:space="preserve">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1967002,2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1967002,2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298503,5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658000,1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1249453,8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2205957,4</w:t>
            </w: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8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DC0E1D" w:rsidRPr="00231175" w:rsidTr="0058557E">
        <w:trPr>
          <w:cantSplit/>
          <w:trHeight w:val="619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192" w:lineRule="auto"/>
              <w:jc w:val="right"/>
              <w:rPr>
                <w:spacing w:val="-30"/>
                <w:sz w:val="18"/>
                <w:szCs w:val="18"/>
              </w:rPr>
            </w:pPr>
            <w:r w:rsidRPr="00231175">
              <w:rPr>
                <w:spacing w:val="-30"/>
                <w:sz w:val="18"/>
                <w:szCs w:val="18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 xml:space="preserve">2016                                   –       </w:t>
            </w:r>
            <w:r>
              <w:rPr>
                <w:sz w:val="18"/>
                <w:szCs w:val="18"/>
              </w:rPr>
              <w:t xml:space="preserve">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2000464,5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1986669,4</w:t>
            </w: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19667,2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298503,5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658000,1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1249453,8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2225624,6</w:t>
            </w:r>
          </w:p>
        </w:tc>
        <w:tc>
          <w:tcPr>
            <w:tcW w:w="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8" w:type="pct"/>
            <w:tcBorders>
              <w:left w:val="single" w:sz="4" w:space="0" w:color="auto"/>
            </w:tcBorders>
            <w:vAlign w:val="bottom"/>
          </w:tcPr>
          <w:p w:rsidR="00DC0E1D" w:rsidRPr="00231175" w:rsidRDefault="00DC0E1D" w:rsidP="00DC0E1D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DC0E1D" w:rsidRPr="00FF2B05" w:rsidRDefault="00FF2B05" w:rsidP="0058557E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.21. Пункт 2.1.26 таблицы 8 подраздела 9.3.1 раздела 9 приложения к постановлению изложить в  следующей редакции: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706"/>
        <w:gridCol w:w="1982"/>
        <w:gridCol w:w="285"/>
        <w:gridCol w:w="282"/>
        <w:gridCol w:w="568"/>
        <w:gridCol w:w="710"/>
        <w:gridCol w:w="993"/>
        <w:gridCol w:w="993"/>
        <w:gridCol w:w="285"/>
        <w:gridCol w:w="993"/>
        <w:gridCol w:w="993"/>
        <w:gridCol w:w="993"/>
        <w:gridCol w:w="989"/>
        <w:gridCol w:w="993"/>
        <w:gridCol w:w="1018"/>
        <w:gridCol w:w="974"/>
        <w:gridCol w:w="1126"/>
        <w:gridCol w:w="723"/>
      </w:tblGrid>
      <w:tr w:rsidR="00DC0E1D" w:rsidRPr="00231175" w:rsidTr="00FF2B05">
        <w:trPr>
          <w:cantSplit/>
          <w:trHeight w:val="2357"/>
        </w:trPr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pacing w:val="-34"/>
                <w:sz w:val="20"/>
                <w:szCs w:val="20"/>
              </w:rPr>
            </w:pPr>
            <w:r w:rsidRPr="00375738">
              <w:rPr>
                <w:sz w:val="20"/>
                <w:szCs w:val="20"/>
              </w:rPr>
              <w:t xml:space="preserve">«  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spacing w:line="192" w:lineRule="auto"/>
              <w:ind w:left="-251" w:firstLine="141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2.1.26</w:t>
            </w:r>
          </w:p>
        </w:tc>
        <w:tc>
          <w:tcPr>
            <w:tcW w:w="625" w:type="pct"/>
            <w:shd w:val="clear" w:color="auto" w:fill="auto"/>
            <w:hideMark/>
          </w:tcPr>
          <w:p w:rsidR="00DC0E1D" w:rsidRPr="00E33C50" w:rsidRDefault="00DC0E1D" w:rsidP="00DC0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33C50">
              <w:rPr>
                <w:color w:val="000000" w:themeColor="text1"/>
                <w:sz w:val="18"/>
                <w:szCs w:val="18"/>
              </w:rPr>
              <w:t xml:space="preserve">Реконструкция здания государственного бюджетного </w:t>
            </w:r>
            <w:r w:rsidRPr="00E33C50">
              <w:rPr>
                <w:color w:val="000000" w:themeColor="text1"/>
                <w:w w:val="90"/>
                <w:sz w:val="18"/>
                <w:szCs w:val="18"/>
              </w:rPr>
              <w:t>общеобразовательного</w:t>
            </w:r>
            <w:r w:rsidRPr="00E33C50">
              <w:rPr>
                <w:color w:val="000000" w:themeColor="text1"/>
                <w:sz w:val="18"/>
                <w:szCs w:val="18"/>
              </w:rPr>
              <w:t xml:space="preserve"> учреждения </w:t>
            </w:r>
            <w:r w:rsidRPr="00E33C50">
              <w:rPr>
                <w:color w:val="000000" w:themeColor="text1"/>
                <w:sz w:val="18"/>
                <w:szCs w:val="18"/>
              </w:rPr>
              <w:br/>
              <w:t xml:space="preserve">лицея № 369 Красносельского района </w:t>
            </w:r>
            <w:r w:rsidRPr="00E33C50">
              <w:rPr>
                <w:color w:val="000000" w:themeColor="text1"/>
                <w:sz w:val="18"/>
                <w:szCs w:val="18"/>
              </w:rPr>
              <w:br/>
              <w:t xml:space="preserve">Санкт-Петербурга </w:t>
            </w:r>
            <w:r w:rsidRPr="00E33C50">
              <w:rPr>
                <w:color w:val="000000" w:themeColor="text1"/>
                <w:sz w:val="18"/>
                <w:szCs w:val="18"/>
              </w:rPr>
              <w:br/>
              <w:t xml:space="preserve">по адресу: </w:t>
            </w:r>
            <w:r w:rsidRPr="00E33C50">
              <w:rPr>
                <w:color w:val="000000" w:themeColor="text1"/>
                <w:sz w:val="18"/>
                <w:szCs w:val="18"/>
              </w:rPr>
              <w:br/>
              <w:t>ул. Маршала Захарова, д. 58</w:t>
            </w:r>
          </w:p>
        </w:tc>
        <w:tc>
          <w:tcPr>
            <w:tcW w:w="90" w:type="pct"/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  <w:r w:rsidRPr="00231175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DF463C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231175">
              <w:rPr>
                <w:sz w:val="18"/>
                <w:szCs w:val="18"/>
              </w:rPr>
              <w:t xml:space="preserve">                                                </w:t>
            </w:r>
            <w:r>
              <w:rPr>
                <w:sz w:val="18"/>
                <w:szCs w:val="18"/>
              </w:rPr>
              <w:t xml:space="preserve">   –                        2022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478691,9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478691,9</w:t>
            </w:r>
          </w:p>
        </w:tc>
        <w:tc>
          <w:tcPr>
            <w:tcW w:w="90" w:type="pct"/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Бюджет Санкт</w:t>
            </w:r>
            <w:r w:rsidRPr="00231175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105109,3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374572,1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479681,4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58557E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58557E">
              <w:rPr>
                <w:spacing w:val="-10"/>
                <w:sz w:val="18"/>
                <w:szCs w:val="18"/>
              </w:rPr>
              <w:t>Целевой показатель 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C0E1D" w:rsidRPr="00231175" w:rsidRDefault="00DC0E1D" w:rsidP="00DC0E1D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».    </w:t>
            </w:r>
          </w:p>
        </w:tc>
      </w:tr>
    </w:tbl>
    <w:p w:rsidR="00DC0E1D" w:rsidRPr="00FF2B05" w:rsidRDefault="00FF2B05" w:rsidP="0058557E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.22. Пункт 2.1.42 таблицы 8 подраздела 9.3.1 раздела 9 приложения к постановлению изложить в  следующей редакции:</w:t>
      </w: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706"/>
        <w:gridCol w:w="1981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DC0E1D" w:rsidRPr="00231175" w:rsidTr="00DC0E1D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  <w:r w:rsidRPr="006D7660">
              <w:rPr>
                <w:spacing w:val="-20"/>
                <w:sz w:val="18"/>
                <w:szCs w:val="18"/>
              </w:rPr>
              <w:t>2. 1.</w:t>
            </w:r>
            <w:r>
              <w:rPr>
                <w:spacing w:val="-20"/>
                <w:sz w:val="18"/>
                <w:szCs w:val="18"/>
              </w:rPr>
              <w:t>42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57E" w:rsidRDefault="00DC0E1D" w:rsidP="0058557E">
            <w:pPr>
              <w:rPr>
                <w:color w:val="000000" w:themeColor="text1"/>
                <w:sz w:val="18"/>
                <w:szCs w:val="18"/>
              </w:rPr>
            </w:pPr>
            <w:r w:rsidRPr="006E65DA">
              <w:rPr>
                <w:color w:val="000000" w:themeColor="text1"/>
                <w:sz w:val="18"/>
                <w:szCs w:val="18"/>
              </w:rPr>
              <w:t>Строительство здания общеобразовательной школы по адресу:  Дальневосточный пр., участок 67 (северо-восточнее пересечения</w:t>
            </w:r>
            <w:r w:rsidRPr="006E65DA">
              <w:rPr>
                <w:color w:val="000000" w:themeColor="text1"/>
                <w:sz w:val="18"/>
                <w:szCs w:val="18"/>
              </w:rPr>
              <w:br/>
              <w:t xml:space="preserve">с ул. </w:t>
            </w:r>
            <w:proofErr w:type="spellStart"/>
            <w:r w:rsidRPr="006E65DA">
              <w:rPr>
                <w:color w:val="000000" w:themeColor="text1"/>
                <w:sz w:val="18"/>
                <w:szCs w:val="18"/>
              </w:rPr>
              <w:t>Еремеева</w:t>
            </w:r>
            <w:proofErr w:type="spellEnd"/>
            <w:r w:rsidRPr="006E65DA">
              <w:rPr>
                <w:color w:val="000000" w:themeColor="text1"/>
                <w:sz w:val="18"/>
                <w:szCs w:val="18"/>
              </w:rPr>
              <w:t xml:space="preserve">); Севернее улицы Новоселов, </w:t>
            </w:r>
          </w:p>
          <w:p w:rsidR="00DC0E1D" w:rsidRPr="006E65DA" w:rsidRDefault="00DC0E1D" w:rsidP="0058557E">
            <w:pPr>
              <w:rPr>
                <w:sz w:val="18"/>
                <w:szCs w:val="18"/>
              </w:rPr>
            </w:pPr>
            <w:r w:rsidRPr="006E65DA">
              <w:rPr>
                <w:color w:val="000000" w:themeColor="text1"/>
                <w:sz w:val="18"/>
                <w:szCs w:val="18"/>
              </w:rPr>
              <w:t>квартал 16, участок 9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 xml:space="preserve">825 </w:t>
            </w:r>
            <w:r w:rsidRPr="00231175">
              <w:rPr>
                <w:spacing w:val="-10"/>
                <w:sz w:val="18"/>
                <w:szCs w:val="18"/>
              </w:rPr>
              <w:t xml:space="preserve">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231175">
              <w:rPr>
                <w:sz w:val="18"/>
                <w:szCs w:val="18"/>
              </w:rPr>
              <w:t xml:space="preserve">                                 –     </w:t>
            </w:r>
            <w:r>
              <w:rPr>
                <w:sz w:val="18"/>
                <w:szCs w:val="18"/>
              </w:rPr>
              <w:t xml:space="preserve">                            2020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23884,3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9375,0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Бюджет  Санкт</w:t>
            </w:r>
            <w:r w:rsidRPr="00231175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9375,0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9375,0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58557E" w:rsidRDefault="00DC0E1D" w:rsidP="0058557E">
            <w:pPr>
              <w:jc w:val="center"/>
              <w:rPr>
                <w:spacing w:val="-10"/>
                <w:sz w:val="18"/>
                <w:szCs w:val="18"/>
              </w:rPr>
            </w:pPr>
            <w:r w:rsidRPr="0058557E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DC0E1D" w:rsidRPr="0099614D" w:rsidRDefault="00DC0E1D" w:rsidP="0058557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687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231175">
              <w:rPr>
                <w:sz w:val="18"/>
                <w:szCs w:val="18"/>
              </w:rPr>
              <w:t xml:space="preserve">                                     –                 </w:t>
            </w:r>
            <w:r>
              <w:rPr>
                <w:sz w:val="18"/>
                <w:szCs w:val="18"/>
              </w:rPr>
              <w:t xml:space="preserve">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1510723,0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1510723,0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120633,4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1224638,4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1545271,8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DC0E1D" w:rsidRPr="00231175" w:rsidTr="0058557E">
        <w:trPr>
          <w:cantSplit/>
          <w:trHeight w:val="549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192" w:lineRule="auto"/>
              <w:jc w:val="right"/>
              <w:rPr>
                <w:spacing w:val="-30"/>
                <w:sz w:val="18"/>
                <w:szCs w:val="18"/>
              </w:rPr>
            </w:pPr>
            <w:r w:rsidRPr="00231175">
              <w:rPr>
                <w:spacing w:val="-30"/>
                <w:sz w:val="18"/>
                <w:szCs w:val="18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231175">
              <w:rPr>
                <w:sz w:val="18"/>
                <w:szCs w:val="18"/>
              </w:rPr>
              <w:t xml:space="preserve">                                   –       </w:t>
            </w:r>
            <w:r>
              <w:rPr>
                <w:sz w:val="18"/>
                <w:szCs w:val="18"/>
              </w:rPr>
              <w:t xml:space="preserve">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1534607,3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1520098,0</w:t>
            </w: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9375,0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120633,4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1224638,4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1554646,8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  <w:vAlign w:val="bottom"/>
          </w:tcPr>
          <w:p w:rsidR="00DC0E1D" w:rsidRPr="00231175" w:rsidRDefault="00DC0E1D" w:rsidP="00DC0E1D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DC0E1D" w:rsidRPr="00FF2B05" w:rsidRDefault="00FF2B05" w:rsidP="0058557E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.23. Пункт 2.1.45 таблицы 8 подраздела 9.3.1 раздела 9 приложения к постановлению изложить в  следующей редакции:</w:t>
      </w: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706"/>
        <w:gridCol w:w="1981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DC0E1D" w:rsidRPr="00231175" w:rsidTr="00DC0E1D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  «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  <w:r w:rsidRPr="006D7660">
              <w:rPr>
                <w:spacing w:val="-20"/>
                <w:sz w:val="18"/>
                <w:szCs w:val="18"/>
              </w:rPr>
              <w:t>2. 1.</w:t>
            </w:r>
            <w:r>
              <w:rPr>
                <w:spacing w:val="-20"/>
                <w:sz w:val="18"/>
                <w:szCs w:val="18"/>
              </w:rPr>
              <w:t>45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99614D" w:rsidRDefault="00DC0E1D" w:rsidP="00DC0E1D">
            <w:pPr>
              <w:rPr>
                <w:sz w:val="18"/>
                <w:szCs w:val="18"/>
              </w:rPr>
            </w:pPr>
            <w:r w:rsidRPr="0099614D">
              <w:rPr>
                <w:color w:val="000000" w:themeColor="text1"/>
                <w:sz w:val="18"/>
                <w:szCs w:val="18"/>
              </w:rPr>
              <w:t xml:space="preserve">Строительство здания общеобразовательной школы по адресу: пос. </w:t>
            </w:r>
            <w:proofErr w:type="spellStart"/>
            <w:r w:rsidRPr="0099614D">
              <w:rPr>
                <w:color w:val="000000" w:themeColor="text1"/>
                <w:sz w:val="18"/>
                <w:szCs w:val="18"/>
              </w:rPr>
              <w:t>Шушары</w:t>
            </w:r>
            <w:proofErr w:type="spellEnd"/>
            <w:r w:rsidRPr="0099614D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99614D">
              <w:rPr>
                <w:color w:val="000000" w:themeColor="text1"/>
                <w:sz w:val="18"/>
                <w:szCs w:val="18"/>
              </w:rPr>
              <w:t>Пулковское</w:t>
            </w:r>
            <w:proofErr w:type="spellEnd"/>
            <w:r w:rsidRPr="0099614D">
              <w:rPr>
                <w:color w:val="000000" w:themeColor="text1"/>
                <w:sz w:val="18"/>
                <w:szCs w:val="18"/>
              </w:rPr>
              <w:t xml:space="preserve"> шоссе, участок 438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 xml:space="preserve">550 </w:t>
            </w:r>
            <w:r w:rsidRPr="00231175">
              <w:rPr>
                <w:spacing w:val="-10"/>
                <w:sz w:val="18"/>
                <w:szCs w:val="18"/>
              </w:rPr>
              <w:t xml:space="preserve">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231175">
              <w:rPr>
                <w:sz w:val="18"/>
                <w:szCs w:val="18"/>
              </w:rPr>
              <w:t xml:space="preserve">                                 –     </w:t>
            </w:r>
            <w:r>
              <w:rPr>
                <w:sz w:val="18"/>
                <w:szCs w:val="18"/>
              </w:rPr>
              <w:t xml:space="preserve">                            2020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17290,9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9102,1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Бюджет  Санкт</w:t>
            </w:r>
            <w:r w:rsidRPr="00231175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9102,1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9102,1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58557E" w:rsidRDefault="00DC0E1D" w:rsidP="0058557E">
            <w:pPr>
              <w:jc w:val="center"/>
              <w:rPr>
                <w:spacing w:val="-10"/>
                <w:sz w:val="18"/>
                <w:szCs w:val="18"/>
              </w:rPr>
            </w:pPr>
            <w:r w:rsidRPr="0058557E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DC0E1D" w:rsidRPr="00D15274" w:rsidRDefault="00DC0E1D" w:rsidP="0058557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1026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231175">
              <w:rPr>
                <w:sz w:val="18"/>
                <w:szCs w:val="18"/>
              </w:rPr>
              <w:t xml:space="preserve">                                     –                 </w:t>
            </w:r>
            <w:r>
              <w:rPr>
                <w:sz w:val="18"/>
                <w:szCs w:val="18"/>
              </w:rPr>
              <w:t xml:space="preserve">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1092823,4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1092823,4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137497,5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887360,3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1174857,8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DC0E1D" w:rsidRPr="00231175" w:rsidTr="0058557E">
        <w:trPr>
          <w:cantSplit/>
          <w:trHeight w:val="471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192" w:lineRule="auto"/>
              <w:jc w:val="right"/>
              <w:rPr>
                <w:spacing w:val="-30"/>
                <w:sz w:val="18"/>
                <w:szCs w:val="18"/>
              </w:rPr>
            </w:pPr>
            <w:r w:rsidRPr="00231175">
              <w:rPr>
                <w:spacing w:val="-30"/>
                <w:sz w:val="18"/>
                <w:szCs w:val="18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231175">
              <w:rPr>
                <w:sz w:val="18"/>
                <w:szCs w:val="18"/>
              </w:rPr>
              <w:t xml:space="preserve">                                   –       </w:t>
            </w:r>
            <w:r>
              <w:rPr>
                <w:sz w:val="18"/>
                <w:szCs w:val="18"/>
              </w:rPr>
              <w:t xml:space="preserve">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1110114,3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1101925,5</w:t>
            </w: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9102,1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137497,5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887360,3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1183959,9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  <w:vAlign w:val="bottom"/>
          </w:tcPr>
          <w:p w:rsidR="00DC0E1D" w:rsidRPr="00231175" w:rsidRDefault="00DC0E1D" w:rsidP="00DC0E1D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DC0E1D" w:rsidRPr="00FF2B05" w:rsidRDefault="00FF2B05" w:rsidP="0058557E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.24. Пункт 2.1.49 таблицы 8 подраздела 9.3.1 раздела 9 приложения к постановлению изложить в  следующей редакции:</w:t>
      </w: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706"/>
        <w:gridCol w:w="1981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DC0E1D" w:rsidRPr="00231175" w:rsidTr="00DC0E1D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  «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  <w:r w:rsidRPr="006D7660">
              <w:rPr>
                <w:spacing w:val="-20"/>
                <w:sz w:val="18"/>
                <w:szCs w:val="18"/>
              </w:rPr>
              <w:t>2. 1.</w:t>
            </w:r>
            <w:r>
              <w:rPr>
                <w:spacing w:val="-20"/>
                <w:sz w:val="18"/>
                <w:szCs w:val="18"/>
              </w:rPr>
              <w:t>49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1015FB" w:rsidRDefault="00DC0E1D" w:rsidP="00DC0E1D">
            <w:pPr>
              <w:rPr>
                <w:color w:val="000000" w:themeColor="text1"/>
                <w:sz w:val="18"/>
                <w:szCs w:val="18"/>
              </w:rPr>
            </w:pPr>
            <w:proofErr w:type="gramStart"/>
            <w:r w:rsidRPr="001015FB">
              <w:rPr>
                <w:color w:val="000000" w:themeColor="text1"/>
                <w:sz w:val="18"/>
                <w:szCs w:val="18"/>
              </w:rPr>
              <w:t xml:space="preserve">Строительство здания общеобразовательной школы по адресу: муниципальный округ Полюстрово, </w:t>
            </w:r>
            <w:proofErr w:type="spellStart"/>
            <w:r w:rsidRPr="001015FB">
              <w:rPr>
                <w:color w:val="000000" w:themeColor="text1"/>
                <w:sz w:val="18"/>
                <w:szCs w:val="18"/>
              </w:rPr>
              <w:t>Муринская</w:t>
            </w:r>
            <w:proofErr w:type="spellEnd"/>
            <w:r w:rsidRPr="001015FB">
              <w:rPr>
                <w:color w:val="000000" w:themeColor="text1"/>
                <w:sz w:val="18"/>
                <w:szCs w:val="18"/>
              </w:rPr>
              <w:t xml:space="preserve"> дорога, участок 10 (территория, ограниченная </w:t>
            </w:r>
            <w:proofErr w:type="spellStart"/>
            <w:r w:rsidRPr="001015FB">
              <w:rPr>
                <w:color w:val="000000" w:themeColor="text1"/>
                <w:sz w:val="18"/>
                <w:szCs w:val="18"/>
              </w:rPr>
              <w:t>Приозерским</w:t>
            </w:r>
            <w:proofErr w:type="spellEnd"/>
            <w:r w:rsidRPr="001015FB">
              <w:rPr>
                <w:color w:val="000000" w:themeColor="text1"/>
                <w:sz w:val="18"/>
                <w:szCs w:val="18"/>
              </w:rPr>
              <w:t xml:space="preserve"> направлением </w:t>
            </w:r>
            <w:proofErr w:type="spellStart"/>
            <w:r w:rsidRPr="001015FB">
              <w:rPr>
                <w:color w:val="000000" w:themeColor="text1"/>
                <w:sz w:val="18"/>
                <w:szCs w:val="18"/>
              </w:rPr>
              <w:t>ж.д</w:t>
            </w:r>
            <w:proofErr w:type="spellEnd"/>
            <w:r w:rsidRPr="001015FB">
              <w:rPr>
                <w:color w:val="000000" w:themeColor="text1"/>
                <w:sz w:val="18"/>
                <w:szCs w:val="18"/>
              </w:rPr>
              <w:t xml:space="preserve">., административной границей </w:t>
            </w:r>
            <w:r w:rsidRPr="001015FB">
              <w:rPr>
                <w:color w:val="000000" w:themeColor="text1"/>
                <w:sz w:val="18"/>
                <w:szCs w:val="18"/>
              </w:rPr>
              <w:br/>
              <w:t xml:space="preserve">Санкт-Петербурга, береговой линией </w:t>
            </w:r>
            <w:proofErr w:type="spellStart"/>
            <w:r w:rsidRPr="001015FB">
              <w:rPr>
                <w:color w:val="000000" w:themeColor="text1"/>
                <w:sz w:val="18"/>
                <w:szCs w:val="18"/>
              </w:rPr>
              <w:t>Муринского</w:t>
            </w:r>
            <w:proofErr w:type="spellEnd"/>
            <w:r w:rsidRPr="001015FB">
              <w:rPr>
                <w:color w:val="000000" w:themeColor="text1"/>
                <w:sz w:val="18"/>
                <w:szCs w:val="18"/>
              </w:rPr>
              <w:t xml:space="preserve"> ручья, </w:t>
            </w:r>
            <w:proofErr w:type="gramEnd"/>
          </w:p>
          <w:p w:rsidR="00DC0E1D" w:rsidRPr="001015FB" w:rsidRDefault="00DC0E1D" w:rsidP="00DC0E1D">
            <w:pPr>
              <w:rPr>
                <w:color w:val="000000" w:themeColor="text1"/>
                <w:sz w:val="18"/>
                <w:szCs w:val="18"/>
              </w:rPr>
            </w:pPr>
            <w:r w:rsidRPr="001015FB">
              <w:rPr>
                <w:color w:val="000000" w:themeColor="text1"/>
                <w:sz w:val="18"/>
                <w:szCs w:val="18"/>
              </w:rPr>
              <w:t xml:space="preserve">в Красногвардейском районе; </w:t>
            </w:r>
            <w:proofErr w:type="gramStart"/>
            <w:r w:rsidRPr="001015FB">
              <w:rPr>
                <w:color w:val="000000" w:themeColor="text1"/>
                <w:sz w:val="18"/>
                <w:szCs w:val="18"/>
              </w:rPr>
              <w:t>формируемый</w:t>
            </w:r>
            <w:proofErr w:type="gramEnd"/>
            <w:r w:rsidRPr="001015FB">
              <w:rPr>
                <w:color w:val="000000" w:themeColor="text1"/>
                <w:sz w:val="18"/>
                <w:szCs w:val="18"/>
              </w:rPr>
              <w:t xml:space="preserve"> земельный </w:t>
            </w:r>
          </w:p>
          <w:p w:rsidR="00DC0E1D" w:rsidRPr="0099614D" w:rsidRDefault="00DC0E1D" w:rsidP="00DC0E1D">
            <w:pPr>
              <w:rPr>
                <w:sz w:val="18"/>
                <w:szCs w:val="18"/>
              </w:rPr>
            </w:pPr>
            <w:r w:rsidRPr="001015FB">
              <w:rPr>
                <w:color w:val="000000" w:themeColor="text1"/>
                <w:sz w:val="18"/>
                <w:szCs w:val="18"/>
              </w:rPr>
              <w:t>участок № 35)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 xml:space="preserve">1000 </w:t>
            </w:r>
            <w:r w:rsidRPr="00231175">
              <w:rPr>
                <w:spacing w:val="-10"/>
                <w:sz w:val="18"/>
                <w:szCs w:val="18"/>
              </w:rPr>
              <w:t xml:space="preserve">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231175">
              <w:rPr>
                <w:sz w:val="18"/>
                <w:szCs w:val="18"/>
              </w:rPr>
              <w:t xml:space="preserve">                                 –     </w:t>
            </w:r>
            <w:r>
              <w:rPr>
                <w:sz w:val="18"/>
                <w:szCs w:val="18"/>
              </w:rPr>
              <w:t xml:space="preserve">                            2020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24002,3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12586,6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Бюджет  Санкт</w:t>
            </w:r>
            <w:r w:rsidRPr="00231175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12586,6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12586,6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58557E" w:rsidRDefault="00DC0E1D" w:rsidP="0058557E">
            <w:pPr>
              <w:jc w:val="center"/>
              <w:rPr>
                <w:spacing w:val="-10"/>
                <w:sz w:val="18"/>
                <w:szCs w:val="18"/>
              </w:rPr>
            </w:pPr>
            <w:r w:rsidRPr="0058557E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DC0E1D" w:rsidRPr="00D15274" w:rsidRDefault="00DC0E1D" w:rsidP="0058557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1026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231175">
              <w:rPr>
                <w:sz w:val="18"/>
                <w:szCs w:val="18"/>
              </w:rPr>
              <w:t xml:space="preserve">                                     –                 </w:t>
            </w:r>
            <w:r>
              <w:rPr>
                <w:sz w:val="18"/>
                <w:szCs w:val="18"/>
              </w:rPr>
              <w:t xml:space="preserve">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1673739,2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1673739,2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181570,0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1376698,2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1858268,2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322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192" w:lineRule="auto"/>
              <w:jc w:val="right"/>
              <w:rPr>
                <w:spacing w:val="-30"/>
                <w:sz w:val="18"/>
                <w:szCs w:val="18"/>
              </w:rPr>
            </w:pPr>
            <w:r w:rsidRPr="00231175">
              <w:rPr>
                <w:spacing w:val="-30"/>
                <w:sz w:val="18"/>
                <w:szCs w:val="18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231175">
              <w:rPr>
                <w:sz w:val="18"/>
                <w:szCs w:val="18"/>
              </w:rPr>
              <w:t xml:space="preserve">                                   –       </w:t>
            </w:r>
            <w:r>
              <w:rPr>
                <w:sz w:val="18"/>
                <w:szCs w:val="18"/>
              </w:rPr>
              <w:t xml:space="preserve">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1697741,5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1686325,8</w:t>
            </w: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12586,6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181570,0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1376698,2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1870854,8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  <w:vAlign w:val="bottom"/>
          </w:tcPr>
          <w:p w:rsidR="00DC0E1D" w:rsidRPr="00231175" w:rsidRDefault="00DC0E1D" w:rsidP="00DC0E1D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58557E" w:rsidRDefault="0058557E" w:rsidP="00FF2B05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</w:p>
    <w:p w:rsidR="0058557E" w:rsidRDefault="0058557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DC0E1D" w:rsidRPr="00FF2B05" w:rsidRDefault="00FF2B05" w:rsidP="0058557E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.25. Пункт 2.1.51 таблицы 8 подраздела 9.3.1 раздела 9 приложения к постановлению изложить в  следующей редакции:</w:t>
      </w: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706"/>
        <w:gridCol w:w="1981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FF2B05" w:rsidRPr="00231175" w:rsidTr="0058557E">
        <w:trPr>
          <w:cantSplit/>
          <w:trHeight w:val="3054"/>
        </w:trPr>
        <w:tc>
          <w:tcPr>
            <w:tcW w:w="92" w:type="pct"/>
            <w:tcBorders>
              <w:right w:val="single" w:sz="4" w:space="0" w:color="auto"/>
            </w:tcBorders>
          </w:tcPr>
          <w:p w:rsidR="00FF2B05" w:rsidRPr="00231175" w:rsidRDefault="00FF2B05" w:rsidP="00DC0E1D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B05" w:rsidRPr="00231175" w:rsidRDefault="00FF2B05" w:rsidP="00DC0E1D">
            <w:pPr>
              <w:rPr>
                <w:sz w:val="18"/>
                <w:szCs w:val="18"/>
              </w:rPr>
            </w:pPr>
            <w:r w:rsidRPr="006D7660">
              <w:rPr>
                <w:spacing w:val="-20"/>
                <w:sz w:val="18"/>
                <w:szCs w:val="18"/>
              </w:rPr>
              <w:t>2. 1.</w:t>
            </w:r>
            <w:r>
              <w:rPr>
                <w:spacing w:val="-20"/>
                <w:sz w:val="18"/>
                <w:szCs w:val="18"/>
              </w:rPr>
              <w:t>51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B05" w:rsidRPr="002A5741" w:rsidRDefault="00FF2B05" w:rsidP="00DC0E1D">
            <w:pPr>
              <w:rPr>
                <w:sz w:val="18"/>
                <w:szCs w:val="18"/>
              </w:rPr>
            </w:pPr>
            <w:r w:rsidRPr="002A5741">
              <w:rPr>
                <w:color w:val="000000" w:themeColor="text1"/>
                <w:sz w:val="18"/>
                <w:szCs w:val="18"/>
              </w:rPr>
              <w:t>Строительство здания общеобразовательной школы по адресу:</w:t>
            </w:r>
            <w:r w:rsidRPr="002A5741">
              <w:rPr>
                <w:color w:val="000000" w:themeColor="text1"/>
                <w:sz w:val="18"/>
                <w:szCs w:val="18"/>
              </w:rPr>
              <w:br/>
              <w:t xml:space="preserve"> пр. </w:t>
            </w:r>
            <w:proofErr w:type="gramStart"/>
            <w:r w:rsidRPr="002A5741">
              <w:rPr>
                <w:color w:val="000000" w:themeColor="text1"/>
                <w:sz w:val="18"/>
                <w:szCs w:val="18"/>
              </w:rPr>
              <w:t>Космонавтов, участок 14 (территория квартала 15 района Восточнее пр.</w:t>
            </w:r>
            <w:proofErr w:type="gramEnd"/>
            <w:r w:rsidRPr="002A574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A5741">
              <w:rPr>
                <w:color w:val="000000" w:themeColor="text1"/>
                <w:sz w:val="18"/>
                <w:szCs w:val="18"/>
              </w:rPr>
              <w:t>Юрия Гагарина, формируемый земельный участок</w:t>
            </w:r>
            <w:r w:rsidRPr="002A5741">
              <w:rPr>
                <w:color w:val="000000" w:themeColor="text1"/>
                <w:sz w:val="18"/>
                <w:szCs w:val="18"/>
              </w:rPr>
              <w:br/>
              <w:t xml:space="preserve">№ 13); </w:t>
            </w:r>
            <w:r w:rsidRPr="002A5741">
              <w:rPr>
                <w:color w:val="000000" w:themeColor="text1"/>
                <w:sz w:val="18"/>
                <w:szCs w:val="18"/>
              </w:rPr>
              <w:br/>
              <w:t>пр.</w:t>
            </w:r>
            <w:proofErr w:type="gramEnd"/>
            <w:r w:rsidRPr="002A5741">
              <w:rPr>
                <w:color w:val="000000" w:themeColor="text1"/>
                <w:sz w:val="18"/>
                <w:szCs w:val="18"/>
              </w:rPr>
              <w:t xml:space="preserve"> Космонавтов, участок 5</w:t>
            </w:r>
            <w:r w:rsidRPr="002A5741">
              <w:rPr>
                <w:color w:val="000000" w:themeColor="text1"/>
                <w:sz w:val="18"/>
                <w:szCs w:val="18"/>
              </w:rPr>
              <w:br/>
              <w:t xml:space="preserve">(юго-восточнее пересечения </w:t>
            </w:r>
            <w:r w:rsidRPr="002A5741">
              <w:rPr>
                <w:color w:val="000000" w:themeColor="text1"/>
                <w:sz w:val="18"/>
                <w:szCs w:val="18"/>
              </w:rPr>
              <w:br/>
              <w:t>со Свирской ул.); квартал 15 района Восточнее пр. Юрия Гагарина, участок 13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B05" w:rsidRPr="00231175" w:rsidRDefault="00FF2B05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B05" w:rsidRPr="00231175" w:rsidRDefault="00FF2B05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1100</w:t>
            </w:r>
            <w:r w:rsidRPr="00231175">
              <w:rPr>
                <w:spacing w:val="-10"/>
                <w:sz w:val="18"/>
                <w:szCs w:val="18"/>
              </w:rPr>
              <w:t xml:space="preserve">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231175">
              <w:rPr>
                <w:sz w:val="18"/>
                <w:szCs w:val="18"/>
              </w:rPr>
              <w:t xml:space="preserve">                                 –     </w:t>
            </w:r>
            <w:r>
              <w:rPr>
                <w:sz w:val="18"/>
                <w:szCs w:val="18"/>
              </w:rPr>
              <w:t xml:space="preserve">                            2020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31996,9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10787,5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B05" w:rsidRPr="00231175" w:rsidRDefault="00FF2B05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Бюджет  Санкт</w:t>
            </w:r>
            <w:r w:rsidRPr="00231175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10787,5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10787,5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A5741" w:rsidRDefault="00FF2B05" w:rsidP="0058557E">
            <w:pPr>
              <w:jc w:val="center"/>
              <w:rPr>
                <w:spacing w:val="-10"/>
                <w:sz w:val="18"/>
                <w:szCs w:val="18"/>
              </w:rPr>
            </w:pPr>
            <w:r w:rsidRPr="0058557E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FF2B05" w:rsidRPr="00231175" w:rsidRDefault="00FF2B05" w:rsidP="00DC0E1D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FF2B05" w:rsidRPr="00231175" w:rsidTr="0058557E">
        <w:trPr>
          <w:cantSplit/>
          <w:trHeight w:val="775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FF2B05" w:rsidRPr="00231175" w:rsidRDefault="00FF2B05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B05" w:rsidRPr="00231175" w:rsidRDefault="00FF2B05" w:rsidP="00DC0E1D">
            <w:pPr>
              <w:rPr>
                <w:sz w:val="18"/>
                <w:szCs w:val="18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B05" w:rsidRPr="00231175" w:rsidRDefault="00FF2B05" w:rsidP="00DC0E1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F2B05" w:rsidRPr="00231175" w:rsidRDefault="00FF2B05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231175">
              <w:rPr>
                <w:sz w:val="18"/>
                <w:szCs w:val="18"/>
              </w:rPr>
              <w:t xml:space="preserve">                                     –                 </w:t>
            </w:r>
            <w:r>
              <w:rPr>
                <w:sz w:val="18"/>
                <w:szCs w:val="18"/>
              </w:rPr>
              <w:t xml:space="preserve">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1741452,1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1741452,1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B05" w:rsidRPr="00231175" w:rsidRDefault="00FF2B05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117878,6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1455468,1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1773346,7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B05" w:rsidRPr="00231175" w:rsidRDefault="00FF2B05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FF2B05" w:rsidRPr="00231175" w:rsidRDefault="00FF2B05" w:rsidP="00FF2B0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F2B05" w:rsidRPr="00231175" w:rsidTr="00FF2B05">
        <w:trPr>
          <w:cantSplit/>
          <w:trHeight w:val="467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FF2B05" w:rsidRPr="00231175" w:rsidRDefault="00FF2B05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B05" w:rsidRPr="00231175" w:rsidRDefault="00FF2B05" w:rsidP="00DC0E1D">
            <w:pPr>
              <w:rPr>
                <w:sz w:val="18"/>
                <w:szCs w:val="18"/>
              </w:rPr>
            </w:pP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B05" w:rsidRPr="00231175" w:rsidRDefault="00FF2B05" w:rsidP="00DC0E1D">
            <w:pPr>
              <w:spacing w:line="192" w:lineRule="auto"/>
              <w:jc w:val="right"/>
              <w:rPr>
                <w:spacing w:val="-30"/>
                <w:sz w:val="18"/>
                <w:szCs w:val="18"/>
              </w:rPr>
            </w:pPr>
            <w:r w:rsidRPr="00231175">
              <w:rPr>
                <w:spacing w:val="-30"/>
                <w:sz w:val="18"/>
                <w:szCs w:val="18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B0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231175">
              <w:rPr>
                <w:sz w:val="18"/>
                <w:szCs w:val="18"/>
              </w:rPr>
              <w:t xml:space="preserve">                                   –       </w:t>
            </w:r>
            <w:r>
              <w:rPr>
                <w:sz w:val="18"/>
                <w:szCs w:val="18"/>
              </w:rPr>
              <w:t xml:space="preserve">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B0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1773449,0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B0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1752239,6</w:t>
            </w:r>
          </w:p>
        </w:tc>
        <w:tc>
          <w:tcPr>
            <w:tcW w:w="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F2B05" w:rsidRPr="00231175" w:rsidRDefault="00FF2B05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B0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10787,5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B0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117878,6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B0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B0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1455468,1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B05" w:rsidRPr="00231175" w:rsidRDefault="00FF2B05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B05" w:rsidRDefault="00FF2B05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1784134,2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B05" w:rsidRPr="00231175" w:rsidRDefault="00FF2B05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  <w:vAlign w:val="bottom"/>
          </w:tcPr>
          <w:p w:rsidR="00FF2B05" w:rsidRPr="00231175" w:rsidRDefault="00FF2B05" w:rsidP="00DC0E1D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DC0E1D" w:rsidRPr="00FF2B05" w:rsidRDefault="00FF2B05" w:rsidP="0058557E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.26. Пункт 2.1.69 таблицы 8 подраздела 9.3.1 раздела 9 приложения к постановлению изложить в  следующей редакции:</w:t>
      </w: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706"/>
        <w:gridCol w:w="1981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DC0E1D" w:rsidRPr="00231175" w:rsidTr="00DC0E1D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  «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  <w:r w:rsidRPr="006D7660">
              <w:rPr>
                <w:spacing w:val="-20"/>
                <w:sz w:val="18"/>
                <w:szCs w:val="18"/>
              </w:rPr>
              <w:t>2. 1.</w:t>
            </w:r>
            <w:r>
              <w:rPr>
                <w:spacing w:val="-20"/>
                <w:sz w:val="18"/>
                <w:szCs w:val="18"/>
              </w:rPr>
              <w:t>69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D66C06" w:rsidRDefault="00DC0E1D" w:rsidP="00DC0E1D">
            <w:pPr>
              <w:rPr>
                <w:sz w:val="18"/>
                <w:szCs w:val="18"/>
              </w:rPr>
            </w:pPr>
            <w:r w:rsidRPr="00D66C06">
              <w:rPr>
                <w:color w:val="000000" w:themeColor="text1"/>
                <w:sz w:val="18"/>
                <w:szCs w:val="18"/>
              </w:rPr>
              <w:t xml:space="preserve">Строительство здания общего среднего образования </w:t>
            </w:r>
            <w:r w:rsidRPr="00D66C06">
              <w:rPr>
                <w:color w:val="000000" w:themeColor="text1"/>
                <w:sz w:val="18"/>
                <w:szCs w:val="18"/>
              </w:rPr>
              <w:br/>
              <w:t xml:space="preserve">по адресу: </w:t>
            </w:r>
            <w:r w:rsidRPr="00D66C06">
              <w:rPr>
                <w:color w:val="000000" w:themeColor="text1"/>
                <w:sz w:val="18"/>
                <w:szCs w:val="18"/>
              </w:rPr>
              <w:br/>
              <w:t>Петровский пр., участок 33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1100</w:t>
            </w:r>
            <w:r w:rsidRPr="00231175">
              <w:rPr>
                <w:spacing w:val="-10"/>
                <w:sz w:val="18"/>
                <w:szCs w:val="18"/>
              </w:rPr>
              <w:t xml:space="preserve">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231175">
              <w:rPr>
                <w:sz w:val="18"/>
                <w:szCs w:val="18"/>
              </w:rPr>
              <w:t xml:space="preserve">                                 –     </w:t>
            </w:r>
            <w:r>
              <w:rPr>
                <w:sz w:val="18"/>
                <w:szCs w:val="18"/>
              </w:rPr>
              <w:t xml:space="preserve">                            2021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17847,2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17847,2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Бюджет  Санкт</w:t>
            </w:r>
            <w:r w:rsidRPr="00231175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17847,1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18847,1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58557E" w:rsidRDefault="00DC0E1D" w:rsidP="0058557E">
            <w:pPr>
              <w:jc w:val="center"/>
              <w:rPr>
                <w:spacing w:val="-10"/>
                <w:sz w:val="18"/>
                <w:szCs w:val="18"/>
              </w:rPr>
            </w:pPr>
            <w:r w:rsidRPr="0058557E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DC0E1D" w:rsidRPr="002A5741" w:rsidRDefault="00DC0E1D" w:rsidP="0058557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DC0E1D" w:rsidRPr="00231175" w:rsidTr="0058557E">
        <w:trPr>
          <w:cantSplit/>
          <w:trHeight w:val="1193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231175">
              <w:rPr>
                <w:sz w:val="18"/>
                <w:szCs w:val="18"/>
              </w:rPr>
              <w:t xml:space="preserve">                                     –                 </w:t>
            </w:r>
            <w:r>
              <w:rPr>
                <w:sz w:val="18"/>
                <w:szCs w:val="18"/>
              </w:rPr>
              <w:t xml:space="preserve">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1939407,5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1939407,5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482360,2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563757,8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874453,0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1920571,1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DC0E1D" w:rsidRPr="00231175" w:rsidTr="00DC0E1D">
        <w:trPr>
          <w:cantSplit/>
          <w:trHeight w:val="322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DC0E1D" w:rsidRPr="00231175" w:rsidRDefault="00DC0E1D" w:rsidP="00DC0E1D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192" w:lineRule="auto"/>
              <w:jc w:val="right"/>
              <w:rPr>
                <w:spacing w:val="-30"/>
                <w:sz w:val="18"/>
                <w:szCs w:val="18"/>
              </w:rPr>
            </w:pPr>
            <w:r w:rsidRPr="00231175">
              <w:rPr>
                <w:spacing w:val="-30"/>
                <w:sz w:val="18"/>
                <w:szCs w:val="18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231175">
              <w:rPr>
                <w:sz w:val="18"/>
                <w:szCs w:val="18"/>
              </w:rPr>
              <w:t xml:space="preserve">                                   –       </w:t>
            </w:r>
            <w:r>
              <w:rPr>
                <w:sz w:val="18"/>
                <w:szCs w:val="18"/>
              </w:rPr>
              <w:t xml:space="preserve">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1957254,7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1957254,7</w:t>
            </w: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500207,3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563757,8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874453,0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1D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1939418,2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1D" w:rsidRPr="00231175" w:rsidRDefault="00DC0E1D" w:rsidP="00DC0E1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  <w:vAlign w:val="bottom"/>
          </w:tcPr>
          <w:p w:rsidR="00DC0E1D" w:rsidRPr="00231175" w:rsidRDefault="00DC0E1D" w:rsidP="00DC0E1D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58557E" w:rsidRDefault="0058557E" w:rsidP="00FF2B05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</w:p>
    <w:p w:rsidR="0058557E" w:rsidRDefault="0058557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DC0E1D" w:rsidRPr="00FF2B05" w:rsidRDefault="00FF2B05" w:rsidP="0058557E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.27. Пункты 2.1.86 и 2.1.87 таблицы 8 подраздела 9.3.1 раздела 9 приложения к постановлению изложить в 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702"/>
        <w:gridCol w:w="1963"/>
        <w:gridCol w:w="283"/>
        <w:gridCol w:w="283"/>
        <w:gridCol w:w="573"/>
        <w:gridCol w:w="710"/>
        <w:gridCol w:w="987"/>
        <w:gridCol w:w="993"/>
        <w:gridCol w:w="283"/>
        <w:gridCol w:w="990"/>
        <w:gridCol w:w="996"/>
        <w:gridCol w:w="996"/>
        <w:gridCol w:w="993"/>
        <w:gridCol w:w="993"/>
        <w:gridCol w:w="959"/>
        <w:gridCol w:w="1024"/>
        <w:gridCol w:w="1143"/>
        <w:gridCol w:w="420"/>
      </w:tblGrid>
      <w:tr w:rsidR="00DC0E1D" w:rsidRPr="00231175" w:rsidTr="005D43B9">
        <w:trPr>
          <w:cantSplit/>
          <w:trHeight w:val="2487"/>
        </w:trPr>
        <w:tc>
          <w:tcPr>
            <w:tcW w:w="89" w:type="pct"/>
            <w:tcBorders>
              <w:righ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34"/>
                <w:sz w:val="20"/>
                <w:szCs w:val="20"/>
              </w:rPr>
            </w:pPr>
            <w:r w:rsidRPr="00231175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2.1.86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5C576F" w:rsidRDefault="00DC0E1D" w:rsidP="00DC0E1D">
            <w:pPr>
              <w:rPr>
                <w:sz w:val="18"/>
                <w:szCs w:val="18"/>
              </w:rPr>
            </w:pPr>
            <w:r w:rsidRPr="005C576F">
              <w:rPr>
                <w:color w:val="000000" w:themeColor="text1"/>
                <w:sz w:val="18"/>
                <w:szCs w:val="18"/>
              </w:rPr>
              <w:t xml:space="preserve">Строительство здания среднего общего образования </w:t>
            </w:r>
            <w:r w:rsidRPr="005C576F">
              <w:rPr>
                <w:color w:val="000000" w:themeColor="text1"/>
                <w:sz w:val="18"/>
                <w:szCs w:val="18"/>
              </w:rPr>
              <w:br/>
              <w:t xml:space="preserve">(19 этап строительства) </w:t>
            </w:r>
            <w:r w:rsidRPr="005C576F">
              <w:rPr>
                <w:color w:val="000000" w:themeColor="text1"/>
                <w:sz w:val="18"/>
                <w:szCs w:val="18"/>
              </w:rPr>
              <w:br/>
              <w:t xml:space="preserve">по адресу: территория предприятия «Ручьи», участок 8 </w:t>
            </w:r>
            <w:r w:rsidRPr="005C576F">
              <w:rPr>
                <w:color w:val="000000" w:themeColor="text1"/>
                <w:sz w:val="18"/>
                <w:szCs w:val="18"/>
              </w:rPr>
              <w:br/>
              <w:t xml:space="preserve">(участок 204 </w:t>
            </w:r>
            <w:r w:rsidRPr="005C576F">
              <w:rPr>
                <w:color w:val="000000" w:themeColor="text1"/>
                <w:sz w:val="18"/>
                <w:szCs w:val="18"/>
              </w:rPr>
              <w:br/>
              <w:t>по проекту планировки территории)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825 </w:t>
            </w:r>
            <w:r w:rsidRPr="00231175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231175">
              <w:rPr>
                <w:sz w:val="18"/>
                <w:szCs w:val="18"/>
              </w:rPr>
              <w:t xml:space="preserve">                                  –      </w:t>
            </w:r>
            <w:r>
              <w:rPr>
                <w:sz w:val="18"/>
                <w:szCs w:val="18"/>
              </w:rPr>
              <w:t xml:space="preserve">                            2024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1297184,6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1297184,6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Бюджет Санкт</w:t>
            </w:r>
            <w:r w:rsidRPr="00231175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85145,0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 w:rsidRPr="003D331A">
              <w:rPr>
                <w:sz w:val="18"/>
                <w:szCs w:val="18"/>
              </w:rPr>
              <w:t>41781,4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133926,4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58557E" w:rsidRDefault="00DC0E1D" w:rsidP="0058557E">
            <w:pPr>
              <w:jc w:val="center"/>
              <w:rPr>
                <w:spacing w:val="-10"/>
                <w:sz w:val="18"/>
                <w:szCs w:val="18"/>
              </w:rPr>
            </w:pPr>
            <w:r w:rsidRPr="0058557E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DC0E1D" w:rsidRPr="0058557E" w:rsidRDefault="00DC0E1D" w:rsidP="0058557E">
            <w:pPr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auto"/>
            </w:tcBorders>
          </w:tcPr>
          <w:p w:rsidR="00DC0E1D" w:rsidRPr="00231175" w:rsidRDefault="00DC0E1D" w:rsidP="00DC0E1D">
            <w:pPr>
              <w:jc w:val="center"/>
              <w:rPr>
                <w:spacing w:val="-24"/>
                <w:sz w:val="20"/>
                <w:szCs w:val="20"/>
              </w:rPr>
            </w:pPr>
          </w:p>
        </w:tc>
      </w:tr>
      <w:tr w:rsidR="00DC0E1D" w:rsidRPr="00231175" w:rsidTr="005D43B9">
        <w:trPr>
          <w:cantSplit/>
          <w:trHeight w:val="3102"/>
        </w:trPr>
        <w:tc>
          <w:tcPr>
            <w:tcW w:w="89" w:type="pct"/>
            <w:tcBorders>
              <w:top w:val="nil"/>
              <w:right w:val="single" w:sz="4" w:space="0" w:color="auto"/>
            </w:tcBorders>
            <w:textDirection w:val="btLr"/>
          </w:tcPr>
          <w:p w:rsidR="00DC0E1D" w:rsidRPr="00231175" w:rsidRDefault="00DC0E1D" w:rsidP="00DC0E1D">
            <w:pPr>
              <w:ind w:left="113" w:right="113"/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231175" w:rsidRDefault="00DC0E1D" w:rsidP="00DC0E1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2.1.87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1D" w:rsidRPr="005C576F" w:rsidRDefault="00DC0E1D" w:rsidP="00DC0E1D">
            <w:pPr>
              <w:rPr>
                <w:sz w:val="18"/>
                <w:szCs w:val="18"/>
              </w:rPr>
            </w:pPr>
            <w:r w:rsidRPr="005C576F">
              <w:rPr>
                <w:color w:val="000000" w:themeColor="text1"/>
                <w:sz w:val="18"/>
                <w:szCs w:val="18"/>
              </w:rPr>
              <w:t xml:space="preserve">Строительство здания </w:t>
            </w:r>
            <w:r w:rsidRPr="005C576F">
              <w:rPr>
                <w:color w:val="000000" w:themeColor="text1"/>
                <w:spacing w:val="-4"/>
                <w:sz w:val="18"/>
                <w:szCs w:val="18"/>
              </w:rPr>
              <w:t xml:space="preserve">общеобразовательного </w:t>
            </w:r>
            <w:r w:rsidRPr="005C576F">
              <w:rPr>
                <w:color w:val="000000" w:themeColor="text1"/>
                <w:sz w:val="18"/>
                <w:szCs w:val="18"/>
              </w:rPr>
              <w:t>учреждения</w:t>
            </w:r>
            <w:r w:rsidRPr="005C576F">
              <w:rPr>
                <w:color w:val="000000" w:themeColor="text1"/>
                <w:sz w:val="18"/>
                <w:szCs w:val="18"/>
              </w:rPr>
              <w:br/>
              <w:t xml:space="preserve">на территории, ограниченной Пулковским шоссе, Дунайским пр., Московским шоссе </w:t>
            </w:r>
            <w:r w:rsidRPr="005C576F">
              <w:rPr>
                <w:color w:val="000000" w:themeColor="text1"/>
                <w:sz w:val="18"/>
                <w:szCs w:val="18"/>
              </w:rPr>
              <w:br/>
              <w:t xml:space="preserve">и Южным полукольцом Октябрьской ж. д., </w:t>
            </w:r>
            <w:r w:rsidRPr="005C576F">
              <w:rPr>
                <w:color w:val="000000" w:themeColor="text1"/>
                <w:sz w:val="18"/>
                <w:szCs w:val="18"/>
              </w:rPr>
              <w:br/>
              <w:t xml:space="preserve">в Московском районе (формируемый земельный участок </w:t>
            </w:r>
            <w:r w:rsidRPr="005C576F">
              <w:rPr>
                <w:color w:val="000000" w:themeColor="text1"/>
                <w:sz w:val="18"/>
                <w:szCs w:val="18"/>
              </w:rPr>
              <w:br/>
              <w:t>№ 24)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1100 </w:t>
            </w:r>
            <w:r w:rsidRPr="00231175">
              <w:rPr>
                <w:sz w:val="18"/>
                <w:szCs w:val="18"/>
              </w:rPr>
              <w:t>мест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231175">
              <w:rPr>
                <w:sz w:val="18"/>
                <w:szCs w:val="18"/>
              </w:rPr>
              <w:t xml:space="preserve">                             </w:t>
            </w:r>
            <w:r>
              <w:rPr>
                <w:sz w:val="18"/>
                <w:szCs w:val="18"/>
              </w:rPr>
              <w:t xml:space="preserve">    –                       2024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2406719,2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2406719,2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Бюджет Санкт</w:t>
            </w:r>
            <w:r w:rsidRPr="00231175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54708,4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pacing w:val="-20"/>
                <w:sz w:val="18"/>
                <w:szCs w:val="18"/>
              </w:rPr>
            </w:pPr>
            <w:r w:rsidRPr="003D331A">
              <w:rPr>
                <w:sz w:val="18"/>
                <w:szCs w:val="18"/>
              </w:rPr>
              <w:t>41253,6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231175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105962,0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58557E" w:rsidRDefault="00DC0E1D" w:rsidP="0058557E">
            <w:pPr>
              <w:jc w:val="center"/>
              <w:rPr>
                <w:spacing w:val="-10"/>
                <w:sz w:val="18"/>
                <w:szCs w:val="18"/>
              </w:rPr>
            </w:pPr>
            <w:r w:rsidRPr="0058557E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</w:tcBorders>
            <w:vAlign w:val="bottom"/>
          </w:tcPr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jc w:val="right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right="-314"/>
              <w:rPr>
                <w:sz w:val="20"/>
                <w:szCs w:val="20"/>
              </w:rPr>
            </w:pPr>
          </w:p>
          <w:p w:rsidR="00DC0E1D" w:rsidRPr="0012256D" w:rsidRDefault="00DC0E1D" w:rsidP="00DC0E1D">
            <w:pPr>
              <w:ind w:left="-107" w:right="-3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2256D">
              <w:rPr>
                <w:sz w:val="20"/>
                <w:szCs w:val="20"/>
              </w:rPr>
              <w:t>».</w:t>
            </w:r>
          </w:p>
        </w:tc>
      </w:tr>
    </w:tbl>
    <w:p w:rsidR="00DC0E1D" w:rsidRPr="00FF2B05" w:rsidRDefault="00FF2B05" w:rsidP="005D43B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.28. Строку «ИТОГО» раздела 2.1 таблицы 8 подраздела 9.3.1 раздела 9 приложения к постановлению изложить в следующей редакции: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"/>
        <w:gridCol w:w="4330"/>
        <w:gridCol w:w="1361"/>
        <w:gridCol w:w="1361"/>
        <w:gridCol w:w="1364"/>
        <w:gridCol w:w="1360"/>
        <w:gridCol w:w="1364"/>
        <w:gridCol w:w="1360"/>
        <w:gridCol w:w="1240"/>
        <w:gridCol w:w="1132"/>
        <w:gridCol w:w="723"/>
      </w:tblGrid>
      <w:tr w:rsidR="00DC0E1D" w:rsidRPr="00231175" w:rsidTr="00DC0E1D">
        <w:trPr>
          <w:cantSplit/>
          <w:trHeight w:val="349"/>
        </w:trPr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E1D" w:rsidRPr="00231175" w:rsidRDefault="00DC0E1D" w:rsidP="00DC0E1D">
            <w:pPr>
              <w:ind w:left="-142" w:firstLine="142"/>
              <w:jc w:val="right"/>
              <w:rPr>
                <w:kern w:val="2"/>
                <w:sz w:val="20"/>
                <w:szCs w:val="20"/>
              </w:rPr>
            </w:pPr>
            <w:r w:rsidRPr="00231175">
              <w:rPr>
                <w:kern w:val="2"/>
                <w:sz w:val="20"/>
                <w:szCs w:val="20"/>
              </w:rPr>
              <w:t xml:space="preserve">«       </w:t>
            </w:r>
          </w:p>
        </w:tc>
        <w:tc>
          <w:tcPr>
            <w:tcW w:w="136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ИТОГО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4526694</w:t>
            </w:r>
            <w:r>
              <w:rPr>
                <w:sz w:val="18"/>
                <w:szCs w:val="18"/>
              </w:rPr>
              <w:t>,</w:t>
            </w:r>
            <w:r w:rsidRPr="00231175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7283907,9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8742529,0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10406360,8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13453848,6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9191673,1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53605014,3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Х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C0E1D" w:rsidRPr="00231175" w:rsidRDefault="00DC0E1D" w:rsidP="00DC0E1D">
            <w:pPr>
              <w:ind w:right="-314"/>
              <w:rPr>
                <w:spacing w:val="-20"/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». </w:t>
            </w:r>
          </w:p>
        </w:tc>
      </w:tr>
    </w:tbl>
    <w:p w:rsidR="00DC0E1D" w:rsidRPr="00FF2B05" w:rsidRDefault="00FF2B05" w:rsidP="00FF2B05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DC0E1D" w:rsidRPr="00FF2B05">
        <w:rPr>
          <w:rFonts w:eastAsia="Calibri"/>
          <w:lang w:eastAsia="en-US"/>
        </w:rPr>
        <w:t>.29. Строки «ИТОГО прочие расходы развития» и «ВСЕГО проектная часть подпрограммы 2» таблицы 8 подраздела 9.3.1 раздела 9 приложения к постановлению изложить в следующей редакции:</w:t>
      </w:r>
    </w:p>
    <w:p w:rsidR="00DC0E1D" w:rsidRPr="00231175" w:rsidRDefault="00DC0E1D" w:rsidP="00DC0E1D">
      <w:pPr>
        <w:pStyle w:val="a8"/>
        <w:keepLines/>
        <w:tabs>
          <w:tab w:val="left" w:pos="567"/>
        </w:tabs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16"/>
          <w:szCs w:val="16"/>
        </w:rPr>
      </w:pPr>
    </w:p>
    <w:tbl>
      <w:tblPr>
        <w:tblW w:w="5263" w:type="pct"/>
        <w:tblLayout w:type="fixed"/>
        <w:tblLook w:val="04A0" w:firstRow="1" w:lastRow="0" w:firstColumn="1" w:lastColumn="0" w:noHBand="0" w:noVBand="1"/>
      </w:tblPr>
      <w:tblGrid>
        <w:gridCol w:w="261"/>
        <w:gridCol w:w="4331"/>
        <w:gridCol w:w="1362"/>
        <w:gridCol w:w="1362"/>
        <w:gridCol w:w="1364"/>
        <w:gridCol w:w="1361"/>
        <w:gridCol w:w="1364"/>
        <w:gridCol w:w="1361"/>
        <w:gridCol w:w="1237"/>
        <w:gridCol w:w="1133"/>
        <w:gridCol w:w="726"/>
      </w:tblGrid>
      <w:tr w:rsidR="00DC0E1D" w:rsidRPr="00231175" w:rsidTr="00DC0E1D">
        <w:trPr>
          <w:trHeight w:val="371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jc w:val="center"/>
              <w:rPr>
                <w:kern w:val="2"/>
                <w:sz w:val="20"/>
                <w:szCs w:val="20"/>
              </w:rPr>
            </w:pPr>
            <w:r w:rsidRPr="00231175">
              <w:rPr>
                <w:kern w:val="2"/>
                <w:sz w:val="20"/>
                <w:szCs w:val="20"/>
              </w:rPr>
              <w:t>«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ИТОГО прочие расходы развития</w:t>
            </w:r>
          </w:p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4579264,0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7336477,0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8795098,1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10445299,8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13479645,3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9191673,1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53827457,3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DC0E1D" w:rsidRPr="00231175" w:rsidRDefault="00DC0E1D" w:rsidP="00DC0E1D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0E1D" w:rsidRPr="00231175" w:rsidTr="00DC0E1D">
        <w:trPr>
          <w:trHeight w:val="367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ВСЕГО проектная часть подпрограммы 2</w:t>
            </w:r>
          </w:p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4859917,7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7692792,8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9009043,1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10597630,2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13679645,3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9191673,1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1D" w:rsidRPr="00D008FA" w:rsidRDefault="00DC0E1D" w:rsidP="00DC0E1D">
            <w:pPr>
              <w:jc w:val="center"/>
              <w:rPr>
                <w:sz w:val="18"/>
                <w:szCs w:val="18"/>
              </w:rPr>
            </w:pPr>
            <w:r w:rsidRPr="00D008FA">
              <w:rPr>
                <w:sz w:val="18"/>
                <w:szCs w:val="18"/>
              </w:rPr>
              <w:t>55030702,2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1D" w:rsidRPr="00231175" w:rsidRDefault="00DC0E1D" w:rsidP="00DC0E1D">
            <w:pPr>
              <w:jc w:val="center"/>
              <w:rPr>
                <w:sz w:val="18"/>
                <w:szCs w:val="18"/>
              </w:rPr>
            </w:pPr>
            <w:r w:rsidRPr="00231175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DC0E1D" w:rsidRPr="00231175" w:rsidRDefault="00DC0E1D" w:rsidP="00DC0E1D">
            <w:pPr>
              <w:ind w:left="-113"/>
              <w:rPr>
                <w:spacing w:val="-18"/>
                <w:kern w:val="2"/>
                <w:sz w:val="20"/>
                <w:szCs w:val="20"/>
              </w:rPr>
            </w:pPr>
            <w:r>
              <w:rPr>
                <w:spacing w:val="-18"/>
                <w:kern w:val="2"/>
                <w:sz w:val="20"/>
                <w:szCs w:val="20"/>
              </w:rPr>
              <w:t xml:space="preserve">  </w:t>
            </w:r>
            <w:r w:rsidRPr="00231175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B35CBD" w:rsidRPr="006844B0" w:rsidRDefault="00B35CBD" w:rsidP="002C3F0D">
      <w:pPr>
        <w:tabs>
          <w:tab w:val="left" w:pos="426"/>
          <w:tab w:val="left" w:pos="1418"/>
        </w:tabs>
        <w:ind w:left="-284"/>
        <w:jc w:val="both"/>
        <w:rPr>
          <w:sz w:val="18"/>
          <w:szCs w:val="18"/>
        </w:rPr>
      </w:pPr>
    </w:p>
    <w:p w:rsidR="006A547A" w:rsidRDefault="006A547A" w:rsidP="002C3F0D">
      <w:pPr>
        <w:tabs>
          <w:tab w:val="left" w:pos="-284"/>
          <w:tab w:val="left" w:pos="993"/>
          <w:tab w:val="left" w:pos="1134"/>
          <w:tab w:val="left" w:pos="1418"/>
        </w:tabs>
        <w:jc w:val="both"/>
        <w:sectPr w:rsidR="006A547A" w:rsidSect="00B06233">
          <w:pgSz w:w="16838" w:h="11906" w:orient="landscape"/>
          <w:pgMar w:top="1276" w:right="851" w:bottom="1134" w:left="1134" w:header="709" w:footer="709" w:gutter="0"/>
          <w:cols w:space="708"/>
          <w:titlePg/>
          <w:docGrid w:linePitch="360"/>
        </w:sectPr>
      </w:pPr>
    </w:p>
    <w:p w:rsidR="00B5201C" w:rsidRPr="00B5201C" w:rsidRDefault="00D4359E" w:rsidP="00B5201C">
      <w:pPr>
        <w:tabs>
          <w:tab w:val="left" w:pos="0"/>
        </w:tabs>
        <w:ind w:firstLine="567"/>
        <w:contextualSpacing/>
        <w:jc w:val="both"/>
      </w:pPr>
      <w:r w:rsidRPr="00B5201C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CE6501" wp14:editId="3005AF08">
                <wp:simplePos x="0" y="0"/>
                <wp:positionH relativeFrom="column">
                  <wp:posOffset>2866390</wp:posOffset>
                </wp:positionH>
                <wp:positionV relativeFrom="paragraph">
                  <wp:posOffset>-429260</wp:posOffset>
                </wp:positionV>
                <wp:extent cx="361950" cy="295275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906" w:rsidRDefault="00D64906">
                            <w: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225.7pt;margin-top:-33.8pt;width:28.5pt;height:23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uyhQIAABU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" stroked="f">
                <v:textbox>
                  <w:txbxContent>
                    <w:p w:rsidR="00D64906" w:rsidRDefault="00D64906">
                      <w: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B5201C">
        <w:t xml:space="preserve">4. </w:t>
      </w:r>
      <w:r w:rsidR="00B5201C" w:rsidRPr="00244875">
        <w:t>Внести</w:t>
      </w:r>
      <w:r w:rsidR="00B5201C" w:rsidRPr="00B5201C">
        <w:t xml:space="preserve"> в постановление Правительства Санкт-Петербурга от 17.06.2014 № 488</w:t>
      </w:r>
      <w:r w:rsidR="00B5201C" w:rsidRPr="00B5201C">
        <w:br/>
        <w:t xml:space="preserve">«О государственной программе Санкт-Петербурга «Развитие сферы культуры </w:t>
      </w:r>
      <w:r w:rsidR="00B5201C" w:rsidRPr="00B5201C">
        <w:br/>
        <w:t>в Санкт-Петербурге» следующие изменения:</w:t>
      </w:r>
    </w:p>
    <w:p w:rsidR="00B5201C" w:rsidRDefault="00B5201C" w:rsidP="00B5201C">
      <w:pPr>
        <w:tabs>
          <w:tab w:val="left" w:pos="0"/>
        </w:tabs>
        <w:ind w:firstLine="567"/>
        <w:contextualSpacing/>
        <w:jc w:val="both"/>
      </w:pPr>
      <w:r>
        <w:t>4</w:t>
      </w:r>
      <w:r w:rsidRPr="00B5201C">
        <w:t xml:space="preserve">.1. Пункт 9 </w:t>
      </w:r>
      <w:r w:rsidRPr="00244875">
        <w:t>паспорта государственной программы Санкт-Петербурга «Р</w:t>
      </w:r>
      <w:r w:rsidRPr="00B5201C">
        <w:t>азвитие сферы культуры в Санкт-Петербурге</w:t>
      </w:r>
      <w:r w:rsidRPr="00244875">
        <w:t xml:space="preserve">» </w:t>
      </w:r>
      <w:r w:rsidRPr="00B5201C">
        <w:t>приложения к постановлению изложить в следующей редакции:</w:t>
      </w:r>
    </w:p>
    <w:tbl>
      <w:tblPr>
        <w:tblW w:w="10606" w:type="dxa"/>
        <w:tblInd w:w="-4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26"/>
        <w:gridCol w:w="2409"/>
        <w:gridCol w:w="6946"/>
        <w:gridCol w:w="375"/>
      </w:tblGrid>
      <w:tr w:rsidR="00B5201C" w:rsidRPr="006844B0" w:rsidTr="00B5201C">
        <w:trPr>
          <w:trHeight w:val="116"/>
        </w:trPr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</w:tcPr>
          <w:p w:rsidR="00B5201C" w:rsidRPr="006A547A" w:rsidRDefault="00B5201C" w:rsidP="00B5201C">
            <w:pPr>
              <w:jc w:val="center"/>
              <w:rPr>
                <w:sz w:val="22"/>
                <w:szCs w:val="22"/>
              </w:rPr>
            </w:pPr>
            <w:r w:rsidRPr="006A547A">
              <w:rPr>
                <w:sz w:val="22"/>
                <w:szCs w:val="22"/>
              </w:rPr>
              <w:t>«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B5201C" w:rsidRPr="005D43B9" w:rsidRDefault="00B5201C" w:rsidP="00B5201C">
            <w:pPr>
              <w:pStyle w:val="headertext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B5201C" w:rsidRPr="005D43B9" w:rsidRDefault="00B5201C" w:rsidP="00B5201C">
            <w:pPr>
              <w:pStyle w:val="formattext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5D43B9">
              <w:rPr>
                <w:bCs/>
                <w:sz w:val="20"/>
                <w:szCs w:val="20"/>
              </w:rPr>
              <w:br/>
              <w:t xml:space="preserve">по источникам финансирования </w:t>
            </w:r>
            <w:r w:rsidRPr="005D43B9">
              <w:rPr>
                <w:bCs/>
                <w:sz w:val="20"/>
                <w:szCs w:val="20"/>
              </w:rPr>
              <w:br/>
              <w:t xml:space="preserve">с указанием объемов финансирования, предусмотренных </w:t>
            </w:r>
            <w:r w:rsidRPr="005D43B9">
              <w:rPr>
                <w:bCs/>
                <w:sz w:val="20"/>
                <w:szCs w:val="20"/>
              </w:rPr>
              <w:br/>
              <w:t xml:space="preserve">на реализацию региональных проектов, </w:t>
            </w:r>
            <w:r w:rsidRPr="005D43B9">
              <w:rPr>
                <w:bCs/>
                <w:sz w:val="20"/>
                <w:szCs w:val="20"/>
              </w:rPr>
              <w:br/>
              <w:t xml:space="preserve">в том числе </w:t>
            </w:r>
            <w:r w:rsidRPr="005D43B9">
              <w:rPr>
                <w:bCs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составляет </w:t>
            </w:r>
            <w:r w:rsidR="007A3B5F">
              <w:rPr>
                <w:rFonts w:eastAsiaTheme="minorHAnsi"/>
                <w:sz w:val="20"/>
                <w:szCs w:val="20"/>
                <w:lang w:eastAsia="en-US"/>
              </w:rPr>
              <w:t>192 364 437,0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за счет средств бюджета Санкт-Петербурга - </w:t>
            </w:r>
          </w:p>
          <w:p w:rsidR="00190DDC" w:rsidRPr="00190DDC" w:rsidRDefault="007A3B5F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166 119 493,8</w:t>
            </w:r>
            <w:r w:rsidR="00190DDC"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 тыс. руб., в том числе по годам: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2020 г. – 26 922 480,0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2021 г. - 29 253 485,6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2022 г. - 26 210 892,9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2023 г. </w:t>
            </w:r>
            <w:r w:rsidR="007A3B5F">
              <w:rPr>
                <w:rFonts w:eastAsiaTheme="minorHAnsi"/>
                <w:sz w:val="20"/>
                <w:szCs w:val="20"/>
                <w:lang w:eastAsia="en-US"/>
              </w:rPr>
              <w:t>–</w:t>
            </w: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7A3B5F">
              <w:rPr>
                <w:rFonts w:eastAsiaTheme="minorHAnsi"/>
                <w:sz w:val="20"/>
                <w:szCs w:val="20"/>
                <w:lang w:eastAsia="en-US"/>
              </w:rPr>
              <w:t>26 032 713,8</w:t>
            </w: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2024 г. - 28 030 792,9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2025 г. - 29 669 128,6 тыс. руб.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за счет средств федерального бюджета - 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280 773,3 тыс. руб., в том числе по годам: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2020 г. - 26 019,9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2021 г. - 136 456,2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2022 г. - 7 907,5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2023 г. - 110 389,7 тыс. руб.,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2024 г. - 0,0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2025 г. – 0,0 тыс. руб.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за счет внебюджетных средств – 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25 964 169,9 тыс. руб., в том числе по годам: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2020 г. - 3 993 749,1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2021 г. - 4 307 076,9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2022 г. - 4 350 147,7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2023 г. - 4 393 649,1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2024 г. - 4 437 585,6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2025 г. - 4 481 961,4 тыс. руб.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Общий объем финансирования региональных проектов составляет 853 143,7 тыс. руб., 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за счет средств бюджета Санкт-Петербурга - 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614 182,8 тыс. руб., в том числе по годам: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2020 г. – 131 631,0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2021 г. -  185 583,7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2022 г. - 82 436,0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2023 г. - 124 777,0 тыс. руб.,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2024 г. -  89 755,1 тыс. руб.,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2025 г. -  0,0 тыс. руб.,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 xml:space="preserve"> за счет средств федерального бюджета -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238 960,9 тыс. руб., в том числе по годам: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2020 г. - 0,0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2021 г. -  131 253,7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2022 г. -  2 500,0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2023 г. - 105 207,2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2024 г. - 0,0 тыс. руб.;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2025 г. – 0,0 тыс. руб.</w:t>
            </w:r>
          </w:p>
          <w:p w:rsidR="00B5201C" w:rsidRPr="005D43B9" w:rsidRDefault="00190DDC" w:rsidP="00190D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90DDC">
              <w:rPr>
                <w:rFonts w:eastAsiaTheme="minorHAnsi"/>
                <w:sz w:val="20"/>
                <w:szCs w:val="20"/>
                <w:lang w:eastAsia="en-US"/>
              </w:rPr>
              <w:t>за счет внебюджетных средств - 0,0 тыс. руб.</w:t>
            </w:r>
          </w:p>
        </w:tc>
        <w:tc>
          <w:tcPr>
            <w:tcW w:w="37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5201C" w:rsidRPr="006A547A" w:rsidRDefault="00B5201C" w:rsidP="00B5201C">
            <w:pPr>
              <w:rPr>
                <w:sz w:val="22"/>
                <w:szCs w:val="22"/>
              </w:rPr>
            </w:pPr>
            <w:r w:rsidRPr="006A547A">
              <w:rPr>
                <w:sz w:val="22"/>
                <w:szCs w:val="22"/>
              </w:rPr>
              <w:t>».</w:t>
            </w:r>
          </w:p>
        </w:tc>
      </w:tr>
    </w:tbl>
    <w:p w:rsidR="005D43B9" w:rsidRDefault="005D43B9" w:rsidP="002C3F0D">
      <w:pPr>
        <w:ind w:firstLine="709"/>
        <w:jc w:val="both"/>
      </w:pPr>
    </w:p>
    <w:p w:rsidR="005142BE" w:rsidRDefault="005142BE" w:rsidP="002C3F0D">
      <w:pPr>
        <w:ind w:firstLine="709"/>
        <w:jc w:val="both"/>
      </w:pPr>
    </w:p>
    <w:p w:rsidR="005142BE" w:rsidRDefault="005142BE" w:rsidP="002C3F0D">
      <w:pPr>
        <w:ind w:firstLine="709"/>
        <w:jc w:val="both"/>
      </w:pPr>
    </w:p>
    <w:p w:rsidR="005D43B9" w:rsidRDefault="005D43B9">
      <w:r>
        <w:br w:type="page"/>
      </w:r>
    </w:p>
    <w:p w:rsidR="003A2FE5" w:rsidRDefault="00B5201C" w:rsidP="005D43B9">
      <w:pPr>
        <w:tabs>
          <w:tab w:val="left" w:pos="0"/>
        </w:tabs>
        <w:spacing w:before="60" w:after="120"/>
        <w:ind w:firstLine="567"/>
        <w:contextualSpacing/>
        <w:jc w:val="both"/>
      </w:pPr>
      <w:r>
        <w:t>4</w:t>
      </w:r>
      <w:r w:rsidRPr="00965E24">
        <w:t>.2. Пункт 1 подраздела 1.6 раздела 1 приложения к постановлению изложить</w:t>
      </w:r>
      <w:r w:rsidRPr="00965E24">
        <w:br/>
        <w:t>в следующей редакции:</w:t>
      </w:r>
    </w:p>
    <w:p w:rsidR="005D43B9" w:rsidRPr="005D43B9" w:rsidRDefault="005D43B9" w:rsidP="005D43B9">
      <w:pPr>
        <w:tabs>
          <w:tab w:val="left" w:pos="0"/>
        </w:tabs>
        <w:spacing w:before="60" w:after="120"/>
        <w:ind w:firstLine="567"/>
        <w:contextualSpacing/>
        <w:jc w:val="both"/>
        <w:rPr>
          <w:sz w:val="12"/>
          <w:szCs w:val="12"/>
        </w:rPr>
      </w:pPr>
    </w:p>
    <w:tbl>
      <w:tblPr>
        <w:tblStyle w:val="ad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992"/>
        <w:gridCol w:w="709"/>
        <w:gridCol w:w="709"/>
        <w:gridCol w:w="850"/>
        <w:gridCol w:w="891"/>
        <w:gridCol w:w="891"/>
        <w:gridCol w:w="891"/>
        <w:gridCol w:w="891"/>
        <w:gridCol w:w="891"/>
        <w:gridCol w:w="891"/>
        <w:gridCol w:w="1033"/>
        <w:gridCol w:w="283"/>
        <w:gridCol w:w="142"/>
      </w:tblGrid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5"/>
                <w:szCs w:val="15"/>
              </w:rPr>
              <w:t>«</w:t>
            </w:r>
          </w:p>
        </w:tc>
        <w:tc>
          <w:tcPr>
            <w:tcW w:w="284" w:type="dxa"/>
            <w:vMerge w:val="restart"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vMerge w:val="restart"/>
            <w:hideMark/>
          </w:tcPr>
          <w:p w:rsidR="00B5201C" w:rsidRPr="00A97FC6" w:rsidRDefault="00B5201C" w:rsidP="00F8242A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 xml:space="preserve">Государственная программа Санкт-Петербурга </w:t>
            </w:r>
          </w:p>
        </w:tc>
        <w:tc>
          <w:tcPr>
            <w:tcW w:w="709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131 631,0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185 583,7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82 436,0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124 777,0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89 755,1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614 182,8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6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1 227574,8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946 188,8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1 174974,1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375 620,3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3 149051,5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2 260510,2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9 133 919,7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1 359205,8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1 131772,5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1 257410,1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500 397,3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3 238806,6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2 260510,2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9 748 102,5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25563274,2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28121713,1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24953482,8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25532316,5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3A2FE5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24791</w:t>
            </w:r>
            <w:r w:rsidR="00B5201C" w:rsidRPr="00BD2745">
              <w:rPr>
                <w:color w:val="000000"/>
                <w:sz w:val="14"/>
                <w:szCs w:val="14"/>
              </w:rPr>
              <w:t>986,3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3A2FE5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27408</w:t>
            </w:r>
            <w:r w:rsidR="00B5201C" w:rsidRPr="00BD2745">
              <w:rPr>
                <w:color w:val="000000"/>
                <w:sz w:val="14"/>
                <w:szCs w:val="14"/>
              </w:rPr>
              <w:t>618,4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3A2FE5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156371</w:t>
            </w:r>
            <w:r w:rsidR="00B5201C" w:rsidRPr="00BD2745">
              <w:rPr>
                <w:color w:val="000000"/>
                <w:sz w:val="14"/>
                <w:szCs w:val="14"/>
              </w:rPr>
              <w:t>391,4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26922480,0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29253485,6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26210892,9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26032713,8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28030792,9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29669128,6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166119493,8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09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131 253,7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2 500,0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105 207,2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238 960,9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131 253,7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2 500,0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105 207,2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238 960,9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26 019,9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5 202,5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5 407,5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5 182,5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41 812,4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8871D0" w:rsidRDefault="00B5201C" w:rsidP="00B5201C">
            <w:pPr>
              <w:jc w:val="center"/>
              <w:rPr>
                <w:color w:val="000000"/>
                <w:sz w:val="14"/>
                <w:szCs w:val="14"/>
                <w:highlight w:val="green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26 019,9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136 456,2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7 907,5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110 389,7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280 773,3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8871D0" w:rsidRDefault="00B5201C" w:rsidP="00B5201C">
            <w:pPr>
              <w:jc w:val="center"/>
              <w:rPr>
                <w:color w:val="000000"/>
                <w:sz w:val="14"/>
                <w:szCs w:val="14"/>
                <w:highlight w:val="green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709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BD2745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3 993749,1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4 307076,9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4 350147,7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4 393649,1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4 437585,6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4 481961,4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25 964 169,9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3 993749,1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4 307076,9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4 350147,7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4 393649,1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4 437585,6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4 481961,4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25 964 169,9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ВСЕГО</w:t>
            </w:r>
          </w:p>
        </w:tc>
        <w:tc>
          <w:tcPr>
            <w:tcW w:w="709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559" w:type="dxa"/>
            <w:gridSpan w:val="2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131 631,0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316 837,4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84 936,0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229 984,2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89 755,1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853 143,7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1 227574,8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946 188,8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1 174974,1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375 620,3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3 149051,5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2 260510,2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9 133 919,7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1 359205,8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1 263026,2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1 259910,1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605 604,5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3 238806,6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2 260510,2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9 987 063,4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29583043,2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32433992,5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29309038,0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29931148,1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29229572,0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31890579,8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182 377373,6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7F416A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5201C" w:rsidRPr="00A97FC6" w:rsidTr="003A2FE5">
        <w:trPr>
          <w:trHeight w:val="359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30942249,0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33697018,7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30568948,1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30536752,6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32468378,6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34151090,0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BD2745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BD2745">
              <w:rPr>
                <w:bCs/>
                <w:color w:val="000000"/>
                <w:sz w:val="14"/>
                <w:szCs w:val="14"/>
              </w:rPr>
              <w:t>192364437,0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Default="00B5201C" w:rsidP="00B5201C">
            <w:pPr>
              <w:widowControl w:val="0"/>
              <w:autoSpaceDE w:val="0"/>
              <w:autoSpaceDN w:val="0"/>
              <w:rPr>
                <w:sz w:val="15"/>
                <w:szCs w:val="15"/>
              </w:rPr>
            </w:pPr>
          </w:p>
          <w:p w:rsidR="00B5201C" w:rsidRDefault="00B5201C" w:rsidP="00B5201C">
            <w:pPr>
              <w:widowControl w:val="0"/>
              <w:autoSpaceDE w:val="0"/>
              <w:autoSpaceDN w:val="0"/>
              <w:rPr>
                <w:sz w:val="15"/>
                <w:szCs w:val="15"/>
              </w:rPr>
            </w:pPr>
          </w:p>
          <w:p w:rsidR="00B5201C" w:rsidRDefault="00B5201C" w:rsidP="00B5201C">
            <w:pPr>
              <w:widowControl w:val="0"/>
              <w:autoSpaceDE w:val="0"/>
              <w:autoSpaceDN w:val="0"/>
            </w:pPr>
            <w:r w:rsidRPr="001C7DC6">
              <w:rPr>
                <w:sz w:val="15"/>
                <w:szCs w:val="15"/>
              </w:rPr>
              <w:t>».</w:t>
            </w:r>
          </w:p>
        </w:tc>
      </w:tr>
    </w:tbl>
    <w:p w:rsidR="00B5201C" w:rsidRPr="00965E24" w:rsidRDefault="003A2FE5" w:rsidP="005D43B9">
      <w:pPr>
        <w:tabs>
          <w:tab w:val="left" w:pos="851"/>
        </w:tabs>
        <w:spacing w:before="60" w:after="60"/>
        <w:ind w:firstLine="567"/>
        <w:jc w:val="both"/>
      </w:pPr>
      <w:r>
        <w:t>4</w:t>
      </w:r>
      <w:r w:rsidR="00B5201C" w:rsidRPr="00965E24">
        <w:t>.3. Пункт 3 подраздела 1.6 раздела 1 приложения к постановлению изложить</w:t>
      </w:r>
      <w:r w:rsidR="00B5201C" w:rsidRPr="00965E24">
        <w:br/>
        <w:t>в следующей редакции:</w:t>
      </w:r>
    </w:p>
    <w:tbl>
      <w:tblPr>
        <w:tblStyle w:val="ad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1"/>
        <w:gridCol w:w="286"/>
        <w:gridCol w:w="841"/>
        <w:gridCol w:w="851"/>
        <w:gridCol w:w="709"/>
        <w:gridCol w:w="850"/>
        <w:gridCol w:w="911"/>
        <w:gridCol w:w="911"/>
        <w:gridCol w:w="911"/>
        <w:gridCol w:w="912"/>
        <w:gridCol w:w="911"/>
        <w:gridCol w:w="911"/>
        <w:gridCol w:w="912"/>
      </w:tblGrid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«</w:t>
            </w:r>
          </w:p>
        </w:tc>
        <w:tc>
          <w:tcPr>
            <w:tcW w:w="286" w:type="dxa"/>
            <w:vMerge w:val="restart"/>
            <w:tcBorders>
              <w:bottom w:val="single" w:sz="4" w:space="0" w:color="auto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3</w:t>
            </w:r>
          </w:p>
        </w:tc>
        <w:tc>
          <w:tcPr>
            <w:tcW w:w="841" w:type="dxa"/>
            <w:vMerge w:val="restart"/>
            <w:tcBorders>
              <w:bottom w:val="single" w:sz="4" w:space="0" w:color="auto"/>
            </w:tcBorders>
            <w:hideMark/>
          </w:tcPr>
          <w:p w:rsidR="00B5201C" w:rsidRPr="00A97FC6" w:rsidRDefault="00B5201C" w:rsidP="00F8242A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 xml:space="preserve">Подпрограмма 2 </w:t>
            </w:r>
            <w:bookmarkStart w:id="0" w:name="_GoBack"/>
            <w:bookmarkEnd w:id="0"/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3 000,0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829 406,1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160 047,7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1 082615,1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364 537,2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1 593116,7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7 926,8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4 037 649,6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</w:tcBorders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830 906,1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160 047,7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1 084115,1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364 537,2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1 593116,7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7 926,8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4 040 649,6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8874168,6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9667388,8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8097665,9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8299866,0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7072735,9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8973682,7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50985507,8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9705074,7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9 705074,7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9 827436,5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9 181781,0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8 664403,2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8 665852,6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CA5DB2" w:rsidP="00B5201C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55026</w:t>
            </w:r>
            <w:r w:rsidRPr="00CA5DB2">
              <w:rPr>
                <w:bCs/>
                <w:color w:val="000000"/>
                <w:sz w:val="14"/>
                <w:szCs w:val="14"/>
              </w:rPr>
              <w:t>157,4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09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2 500,0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2 500,0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2 500,0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2 500,0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14 500,0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5 202,5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5 407,5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5 182,5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30 292,5</w:t>
            </w:r>
          </w:p>
        </w:tc>
      </w:tr>
      <w:tr w:rsidR="00B5201C" w:rsidRPr="001C7D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14 500,0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5 202,5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7 907,5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5 182,5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85CED">
              <w:rPr>
                <w:bCs/>
                <w:color w:val="000000"/>
                <w:sz w:val="14"/>
                <w:szCs w:val="14"/>
              </w:rPr>
              <w:t>32 792,5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709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2 854865,5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2 501911,0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2 526930,1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2 552199,4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2 577721,4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2 603498,6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3A2FE5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15617</w:t>
            </w:r>
            <w:r w:rsidR="00B5201C" w:rsidRPr="00A85CED">
              <w:rPr>
                <w:color w:val="000000"/>
                <w:sz w:val="14"/>
                <w:szCs w:val="14"/>
              </w:rPr>
              <w:t>126,0</w:t>
            </w:r>
          </w:p>
        </w:tc>
      </w:tr>
      <w:tr w:rsidR="00B5201C" w:rsidRPr="00A97FC6" w:rsidTr="005D43B9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2 854865,5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2 501911,0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2 526930,1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2 552199,4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2 577721,4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2 603498,6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3A2FE5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15617</w:t>
            </w:r>
            <w:r w:rsidR="00B5201C" w:rsidRPr="00A85CED">
              <w:rPr>
                <w:color w:val="000000"/>
                <w:sz w:val="14"/>
                <w:szCs w:val="14"/>
              </w:rPr>
              <w:t>126,0</w:t>
            </w:r>
          </w:p>
        </w:tc>
      </w:tr>
    </w:tbl>
    <w:p w:rsidR="005D43B9" w:rsidRDefault="005D43B9">
      <w:r>
        <w:br w:type="page"/>
      </w:r>
    </w:p>
    <w:tbl>
      <w:tblPr>
        <w:tblStyle w:val="ad"/>
        <w:tblW w:w="109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1"/>
        <w:gridCol w:w="286"/>
        <w:gridCol w:w="841"/>
        <w:gridCol w:w="851"/>
        <w:gridCol w:w="1559"/>
        <w:gridCol w:w="911"/>
        <w:gridCol w:w="911"/>
        <w:gridCol w:w="911"/>
        <w:gridCol w:w="912"/>
        <w:gridCol w:w="911"/>
        <w:gridCol w:w="911"/>
        <w:gridCol w:w="912"/>
        <w:gridCol w:w="708"/>
      </w:tblGrid>
      <w:tr w:rsidR="00B5201C" w:rsidRPr="00A97FC6" w:rsidTr="003A2FE5">
        <w:trPr>
          <w:gridAfter w:val="1"/>
          <w:wAfter w:w="708" w:type="dxa"/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 w:val="restart"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ВСЕГО</w:t>
            </w:r>
          </w:p>
        </w:tc>
        <w:tc>
          <w:tcPr>
            <w:tcW w:w="851" w:type="dxa"/>
            <w:vMerge w:val="restart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55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4 000,0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5 500,0</w:t>
            </w:r>
          </w:p>
        </w:tc>
      </w:tr>
      <w:tr w:rsidR="00B5201C" w:rsidRPr="00A97FC6" w:rsidTr="003A2FE5">
        <w:trPr>
          <w:gridAfter w:val="1"/>
          <w:wAfter w:w="708" w:type="dxa"/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829 406,1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160 047,7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1 082615,1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364 537,2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1 593116,7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7 926,8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4 037 649,6</w:t>
            </w:r>
          </w:p>
        </w:tc>
      </w:tr>
      <w:tr w:rsidR="00B5201C" w:rsidRPr="00A97FC6" w:rsidTr="003A2FE5">
        <w:trPr>
          <w:gridAfter w:val="1"/>
          <w:wAfter w:w="708" w:type="dxa"/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830 906,1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160 047,7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1 086615,1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364 537,2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1 593116,7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7 926,8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4 043 149,6</w:t>
            </w:r>
          </w:p>
        </w:tc>
      </w:tr>
      <w:tr w:rsidR="00B5201C" w:rsidRPr="001C7DC6" w:rsidTr="003A2FE5">
        <w:trPr>
          <w:gridAfter w:val="1"/>
          <w:wAfter w:w="708" w:type="dxa"/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559" w:type="dxa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A97FC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11743534,1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12174502,3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10630003,5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10857247,9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9 650457,3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11577181,3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66</w:t>
            </w:r>
            <w:r w:rsidR="00A85CED">
              <w:rPr>
                <w:color w:val="000000"/>
                <w:sz w:val="14"/>
                <w:szCs w:val="14"/>
              </w:rPr>
              <w:t>632</w:t>
            </w:r>
            <w:r w:rsidRPr="00A85CED">
              <w:rPr>
                <w:color w:val="000000"/>
                <w:sz w:val="14"/>
                <w:szCs w:val="14"/>
              </w:rPr>
              <w:t>926,4</w:t>
            </w:r>
          </w:p>
        </w:tc>
      </w:tr>
      <w:tr w:rsidR="00B5201C" w:rsidRPr="00A97FC6" w:rsidTr="003A2FE5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B5201C" w:rsidRPr="00B06AF8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2410" w:type="dxa"/>
            <w:gridSpan w:val="2"/>
            <w:hideMark/>
          </w:tcPr>
          <w:p w:rsidR="00B5201C" w:rsidRPr="00A97FC6" w:rsidRDefault="00B5201C" w:rsidP="00B5201C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A97FC6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12574440,2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12334550,0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11716618,6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11221785,1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11243574,0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11585108,1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70676076,0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201C" w:rsidRPr="007F416A" w:rsidRDefault="00B5201C" w:rsidP="00B5201C">
            <w:pPr>
              <w:rPr>
                <w:color w:val="000000"/>
                <w:sz w:val="15"/>
                <w:szCs w:val="15"/>
              </w:rPr>
            </w:pPr>
            <w:r w:rsidRPr="007F416A">
              <w:rPr>
                <w:sz w:val="15"/>
                <w:szCs w:val="15"/>
              </w:rPr>
              <w:t>»</w:t>
            </w:r>
            <w:r>
              <w:rPr>
                <w:sz w:val="15"/>
                <w:szCs w:val="15"/>
              </w:rPr>
              <w:t>.</w:t>
            </w:r>
            <w:r w:rsidRPr="007F416A">
              <w:rPr>
                <w:sz w:val="15"/>
                <w:szCs w:val="15"/>
              </w:rPr>
              <w:t>.</w:t>
            </w:r>
          </w:p>
        </w:tc>
      </w:tr>
    </w:tbl>
    <w:p w:rsidR="00B5201C" w:rsidRPr="00965E24" w:rsidRDefault="003A2FE5" w:rsidP="00B5201C">
      <w:pPr>
        <w:tabs>
          <w:tab w:val="left" w:pos="851"/>
        </w:tabs>
        <w:spacing w:before="120" w:after="120"/>
        <w:ind w:firstLine="567"/>
        <w:jc w:val="both"/>
      </w:pPr>
      <w:r>
        <w:t>4</w:t>
      </w:r>
      <w:r w:rsidR="00B5201C" w:rsidRPr="00965E24">
        <w:t xml:space="preserve">.4. Пункт 10 подраздела 1.8 раздела 1 приложения к постановлению изложить </w:t>
      </w:r>
      <w:r w:rsidR="00B5201C" w:rsidRPr="00965E24">
        <w:br/>
        <w:t>в следующей редакции: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554"/>
        <w:gridCol w:w="1276"/>
        <w:gridCol w:w="1701"/>
        <w:gridCol w:w="874"/>
        <w:gridCol w:w="917"/>
        <w:gridCol w:w="918"/>
        <w:gridCol w:w="917"/>
        <w:gridCol w:w="918"/>
        <w:gridCol w:w="917"/>
        <w:gridCol w:w="918"/>
        <w:gridCol w:w="425"/>
      </w:tblGrid>
      <w:tr w:rsidR="00B5201C" w:rsidRPr="00A97FC6" w:rsidTr="003A2FE5">
        <w:trPr>
          <w:trHeight w:val="315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:rsidR="00B5201C" w:rsidRPr="00795FB6" w:rsidRDefault="00B5201C" w:rsidP="00B5201C">
            <w:pPr>
              <w:pStyle w:val="FORMATTEXT0"/>
              <w:jc w:val="right"/>
              <w:rPr>
                <w:rFonts w:ascii="Times New Roman" w:hAnsi="Times New Roman" w:cs="Times New Roman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5"/>
              </w:rPr>
              <w:t>«</w:t>
            </w:r>
          </w:p>
        </w:tc>
        <w:tc>
          <w:tcPr>
            <w:tcW w:w="554" w:type="dxa"/>
            <w:vMerge w:val="restart"/>
            <w:shd w:val="clear" w:color="000000" w:fill="FFFFFF"/>
            <w:hideMark/>
          </w:tcPr>
          <w:p w:rsidR="00B5201C" w:rsidRPr="00A97FC6" w:rsidRDefault="00B5201C" w:rsidP="00B5201C">
            <w:pPr>
              <w:jc w:val="center"/>
              <w:rPr>
                <w:color w:val="000000"/>
                <w:sz w:val="16"/>
                <w:szCs w:val="16"/>
              </w:rPr>
            </w:pPr>
            <w:r w:rsidRPr="00A97FC6">
              <w:rPr>
                <w:color w:val="000000"/>
                <w:sz w:val="16"/>
                <w:szCs w:val="16"/>
              </w:rPr>
              <w:t>10.</w:t>
            </w: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:rsidR="00B5201C" w:rsidRPr="00A97FC6" w:rsidRDefault="00B5201C" w:rsidP="00B5201C">
            <w:pPr>
              <w:rPr>
                <w:bCs/>
                <w:color w:val="000000"/>
                <w:sz w:val="16"/>
                <w:szCs w:val="16"/>
              </w:rPr>
            </w:pPr>
            <w:r w:rsidRPr="00A97FC6">
              <w:rPr>
                <w:bCs/>
                <w:color w:val="000000"/>
                <w:sz w:val="16"/>
                <w:szCs w:val="16"/>
              </w:rPr>
              <w:t>КС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  <w:r w:rsidRPr="00A97FC6">
              <w:rPr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874" w:type="dxa"/>
            <w:shd w:val="clear" w:color="000000" w:fill="FFFFFF"/>
            <w:hideMark/>
          </w:tcPr>
          <w:p w:rsidR="00B5201C" w:rsidRPr="00A85CED" w:rsidRDefault="00A85CED" w:rsidP="00B520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1228</w:t>
            </w:r>
            <w:r w:rsidR="00B5201C" w:rsidRPr="00A85CED">
              <w:rPr>
                <w:color w:val="000000"/>
                <w:sz w:val="14"/>
                <w:szCs w:val="14"/>
              </w:rPr>
              <w:t>574,8</w:t>
            </w:r>
          </w:p>
        </w:tc>
        <w:tc>
          <w:tcPr>
            <w:tcW w:w="917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947 188,8</w:t>
            </w:r>
          </w:p>
        </w:tc>
        <w:tc>
          <w:tcPr>
            <w:tcW w:w="918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826 014,1</w:t>
            </w:r>
          </w:p>
        </w:tc>
        <w:tc>
          <w:tcPr>
            <w:tcW w:w="917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26 701,9</w:t>
            </w:r>
          </w:p>
        </w:tc>
        <w:tc>
          <w:tcPr>
            <w:tcW w:w="918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3 150 176,1</w:t>
            </w:r>
          </w:p>
        </w:tc>
        <w:tc>
          <w:tcPr>
            <w:tcW w:w="917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2 261 679,6</w:t>
            </w:r>
          </w:p>
        </w:tc>
        <w:tc>
          <w:tcPr>
            <w:tcW w:w="918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8 440 335,4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5201C" w:rsidRPr="00A97FC6" w:rsidTr="003A2FE5">
        <w:trPr>
          <w:trHeight w:val="315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B5201C" w:rsidRPr="00A64D7A" w:rsidRDefault="00B5201C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4" w:type="dxa"/>
            <w:vMerge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5201C" w:rsidRPr="00A97FC6" w:rsidRDefault="00B5201C" w:rsidP="00B5201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  <w:r w:rsidRPr="00A97FC6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74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5201C" w:rsidRPr="00A97FC6" w:rsidTr="003A2FE5">
        <w:trPr>
          <w:trHeight w:val="315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B5201C" w:rsidRPr="00A64D7A" w:rsidRDefault="00B5201C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4" w:type="dxa"/>
            <w:vMerge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5201C" w:rsidRPr="00A97FC6" w:rsidRDefault="00B5201C" w:rsidP="00B5201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B5201C" w:rsidRPr="00A97FC6" w:rsidRDefault="00B5201C" w:rsidP="00B5201C">
            <w:pPr>
              <w:rPr>
                <w:bCs/>
                <w:color w:val="000000"/>
                <w:sz w:val="16"/>
                <w:szCs w:val="16"/>
              </w:rPr>
            </w:pPr>
            <w:r w:rsidRPr="00A97FC6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74" w:type="dxa"/>
            <w:shd w:val="clear" w:color="000000" w:fill="FFFFFF"/>
            <w:hideMark/>
          </w:tcPr>
          <w:p w:rsidR="00B5201C" w:rsidRPr="00A85CED" w:rsidRDefault="00A85CED" w:rsidP="00B520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1228</w:t>
            </w:r>
            <w:r w:rsidR="00B5201C" w:rsidRPr="00A85CED">
              <w:rPr>
                <w:color w:val="000000"/>
                <w:sz w:val="14"/>
                <w:szCs w:val="14"/>
              </w:rPr>
              <w:t>574,8</w:t>
            </w:r>
          </w:p>
        </w:tc>
        <w:tc>
          <w:tcPr>
            <w:tcW w:w="917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947 188,8</w:t>
            </w:r>
          </w:p>
        </w:tc>
        <w:tc>
          <w:tcPr>
            <w:tcW w:w="918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826 014,1</w:t>
            </w:r>
          </w:p>
        </w:tc>
        <w:tc>
          <w:tcPr>
            <w:tcW w:w="917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26 701,9</w:t>
            </w:r>
          </w:p>
        </w:tc>
        <w:tc>
          <w:tcPr>
            <w:tcW w:w="918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3 150 176,1</w:t>
            </w:r>
          </w:p>
        </w:tc>
        <w:tc>
          <w:tcPr>
            <w:tcW w:w="917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2 261 679,6</w:t>
            </w:r>
          </w:p>
        </w:tc>
        <w:tc>
          <w:tcPr>
            <w:tcW w:w="918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8 440 335,4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  <w:r w:rsidRPr="00881255">
              <w:rPr>
                <w:sz w:val="15"/>
                <w:szCs w:val="15"/>
              </w:rPr>
              <w:t>».</w:t>
            </w:r>
          </w:p>
        </w:tc>
      </w:tr>
    </w:tbl>
    <w:p w:rsidR="00B5201C" w:rsidRPr="00965E24" w:rsidRDefault="003A2FE5" w:rsidP="00B5201C">
      <w:pPr>
        <w:tabs>
          <w:tab w:val="left" w:pos="851"/>
        </w:tabs>
        <w:spacing w:before="120" w:after="120"/>
        <w:ind w:firstLine="567"/>
        <w:jc w:val="both"/>
      </w:pPr>
      <w:r>
        <w:t>4</w:t>
      </w:r>
      <w:r w:rsidR="00B5201C" w:rsidRPr="00965E24">
        <w:t xml:space="preserve">.5. Пункт 10.2 подраздела 1.8 раздела 1 приложения к постановлению изложить </w:t>
      </w:r>
      <w:r w:rsidR="00B5201C" w:rsidRPr="00965E24">
        <w:br/>
        <w:t>в следующей редакции: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"/>
        <w:gridCol w:w="553"/>
        <w:gridCol w:w="1278"/>
        <w:gridCol w:w="1697"/>
        <w:gridCol w:w="911"/>
        <w:gridCol w:w="912"/>
        <w:gridCol w:w="912"/>
        <w:gridCol w:w="912"/>
        <w:gridCol w:w="912"/>
        <w:gridCol w:w="912"/>
        <w:gridCol w:w="912"/>
        <w:gridCol w:w="567"/>
      </w:tblGrid>
      <w:tr w:rsidR="00B5201C" w:rsidRPr="00A97FC6" w:rsidTr="003A2FE5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:rsidR="00B5201C" w:rsidRPr="00795FB6" w:rsidRDefault="00B5201C" w:rsidP="00B5201C">
            <w:pPr>
              <w:pStyle w:val="FORMATTEXT0"/>
              <w:jc w:val="right"/>
              <w:rPr>
                <w:rFonts w:ascii="Times New Roman" w:hAnsi="Times New Roman" w:cs="Times New Roman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5"/>
              </w:rPr>
              <w:t>«</w:t>
            </w:r>
          </w:p>
        </w:tc>
        <w:tc>
          <w:tcPr>
            <w:tcW w:w="553" w:type="dxa"/>
            <w:vMerge w:val="restart"/>
            <w:shd w:val="clear" w:color="000000" w:fill="FFFFFF"/>
            <w:hideMark/>
          </w:tcPr>
          <w:p w:rsidR="00B5201C" w:rsidRPr="00A97FC6" w:rsidRDefault="00B5201C" w:rsidP="00B5201C">
            <w:pPr>
              <w:jc w:val="center"/>
              <w:rPr>
                <w:color w:val="000000"/>
                <w:sz w:val="16"/>
                <w:szCs w:val="16"/>
              </w:rPr>
            </w:pPr>
            <w:r w:rsidRPr="00A97FC6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78" w:type="dxa"/>
            <w:vMerge w:val="restart"/>
            <w:shd w:val="clear" w:color="000000" w:fill="FFFFFF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  <w:r w:rsidRPr="00A97FC6"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1697" w:type="dxa"/>
            <w:shd w:val="clear" w:color="000000" w:fill="FFFFFF"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  <w:r w:rsidRPr="00A97FC6">
              <w:rPr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911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829 406,1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160 047,7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732 615,1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14 537,2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1 593 116,7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7 926,8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3 337 649,6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5201C" w:rsidRPr="00A97FC6" w:rsidTr="003A2FE5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B5201C" w:rsidRPr="00A64D7A" w:rsidRDefault="00B5201C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3" w:type="dxa"/>
            <w:vMerge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shd w:val="clear" w:color="000000" w:fill="FFFFFF"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  <w:r w:rsidRPr="00A97FC6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911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B5201C" w:rsidRPr="00A97FC6" w:rsidRDefault="00B5201C" w:rsidP="00B520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5201C" w:rsidRPr="00A97FC6" w:rsidTr="003A2FE5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B5201C" w:rsidRPr="00A64D7A" w:rsidRDefault="00B5201C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3" w:type="dxa"/>
            <w:vMerge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:rsidR="00B5201C" w:rsidRPr="00A97FC6" w:rsidRDefault="00B5201C" w:rsidP="00B520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shd w:val="clear" w:color="000000" w:fill="FFFFFF"/>
            <w:vAlign w:val="center"/>
            <w:hideMark/>
          </w:tcPr>
          <w:p w:rsidR="00B5201C" w:rsidRPr="00A97FC6" w:rsidRDefault="00B5201C" w:rsidP="00B5201C">
            <w:pPr>
              <w:rPr>
                <w:bCs/>
                <w:color w:val="000000"/>
                <w:sz w:val="16"/>
                <w:szCs w:val="16"/>
              </w:rPr>
            </w:pPr>
            <w:r w:rsidRPr="00A97FC6"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11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829 406,1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160 047,7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732 615,1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14 537,2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1 593 116,7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7 926,8</w:t>
            </w:r>
          </w:p>
        </w:tc>
        <w:tc>
          <w:tcPr>
            <w:tcW w:w="912" w:type="dxa"/>
            <w:shd w:val="clear" w:color="000000" w:fill="FFFFFF"/>
            <w:hideMark/>
          </w:tcPr>
          <w:p w:rsidR="00B5201C" w:rsidRPr="00A85CED" w:rsidRDefault="00B5201C" w:rsidP="00B5201C">
            <w:pPr>
              <w:jc w:val="center"/>
              <w:rPr>
                <w:color w:val="000000"/>
                <w:sz w:val="14"/>
                <w:szCs w:val="14"/>
              </w:rPr>
            </w:pPr>
            <w:r w:rsidRPr="00A85CED">
              <w:rPr>
                <w:color w:val="000000"/>
                <w:sz w:val="14"/>
                <w:szCs w:val="14"/>
              </w:rPr>
              <w:t>3 337 649,6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B5201C" w:rsidRPr="00881255" w:rsidRDefault="00B5201C" w:rsidP="00B5201C">
            <w:pPr>
              <w:rPr>
                <w:color w:val="000000"/>
                <w:sz w:val="15"/>
                <w:szCs w:val="15"/>
              </w:rPr>
            </w:pPr>
            <w:r w:rsidRPr="00881255">
              <w:rPr>
                <w:sz w:val="15"/>
                <w:szCs w:val="15"/>
              </w:rPr>
              <w:t>».</w:t>
            </w:r>
          </w:p>
        </w:tc>
      </w:tr>
    </w:tbl>
    <w:p w:rsidR="00B5201C" w:rsidRDefault="003A2FE5" w:rsidP="00B5201C">
      <w:pPr>
        <w:tabs>
          <w:tab w:val="left" w:pos="851"/>
        </w:tabs>
        <w:spacing w:before="120" w:after="120"/>
        <w:ind w:firstLine="567"/>
        <w:jc w:val="both"/>
      </w:pPr>
      <w:r>
        <w:t>4</w:t>
      </w:r>
      <w:r w:rsidR="00B5201C" w:rsidRPr="00965E24">
        <w:t xml:space="preserve">.6. Пункт 6 подраздела 3.1 раздела 3 приложения к постановлению изложить </w:t>
      </w:r>
      <w:r w:rsidR="00B5201C" w:rsidRPr="00965E24">
        <w:br/>
        <w:t>в следующей редакции:</w:t>
      </w:r>
    </w:p>
    <w:tbl>
      <w:tblPr>
        <w:tblW w:w="10768" w:type="dxa"/>
        <w:tblInd w:w="-330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0"/>
        <w:gridCol w:w="450"/>
        <w:gridCol w:w="2385"/>
        <w:gridCol w:w="7088"/>
        <w:gridCol w:w="425"/>
      </w:tblGrid>
      <w:tr w:rsidR="00B5201C" w:rsidRPr="00A64D7A" w:rsidTr="005142BE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5201C" w:rsidRPr="0015199E" w:rsidRDefault="00B5201C" w:rsidP="00B5201C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highlight w:val="lightGray"/>
              </w:rPr>
            </w:pPr>
            <w:r w:rsidRPr="0015199E">
              <w:rPr>
                <w:rFonts w:ascii="Times New Roman" w:hAnsi="Times New Roman" w:cs="Times New Roman"/>
                <w:sz w:val="22"/>
                <w:highlight w:val="lightGray"/>
              </w:rPr>
              <w:t>«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5201C" w:rsidRPr="005D43B9" w:rsidRDefault="00B5201C" w:rsidP="00B5201C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5D43B9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38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5201C" w:rsidRPr="005D43B9" w:rsidRDefault="00B5201C" w:rsidP="00B5201C">
            <w:pPr>
              <w:pStyle w:val="FORMATTEXT0"/>
              <w:rPr>
                <w:rFonts w:ascii="Times New Roman" w:hAnsi="Times New Roman" w:cs="Times New Roman"/>
              </w:rPr>
            </w:pPr>
            <w:r w:rsidRPr="005D43B9">
              <w:rPr>
                <w:rFonts w:ascii="Times New Roman" w:hAnsi="Times New Roman" w:cs="Times New Roman"/>
              </w:rPr>
              <w:t xml:space="preserve">Общий объем финансирования Подпрограммы 2 </w:t>
            </w:r>
          </w:p>
          <w:p w:rsidR="00B5201C" w:rsidRPr="005D43B9" w:rsidRDefault="00B5201C" w:rsidP="00B5201C">
            <w:pPr>
              <w:pStyle w:val="FORMATTEXT0"/>
              <w:rPr>
                <w:rFonts w:ascii="Times New Roman" w:hAnsi="Times New Roman" w:cs="Times New Roman"/>
              </w:rPr>
            </w:pPr>
            <w:r w:rsidRPr="005D43B9">
              <w:rPr>
                <w:rFonts w:ascii="Times New Roman" w:hAnsi="Times New Roman" w:cs="Times New Roman"/>
              </w:rPr>
              <w:t xml:space="preserve">по источникам финансирования </w:t>
            </w:r>
          </w:p>
          <w:p w:rsidR="00B5201C" w:rsidRPr="005D43B9" w:rsidRDefault="00B5201C" w:rsidP="00B5201C">
            <w:pPr>
              <w:pStyle w:val="FORMATTEXT0"/>
              <w:rPr>
                <w:rFonts w:ascii="Times New Roman" w:hAnsi="Times New Roman" w:cs="Times New Roman"/>
              </w:rPr>
            </w:pPr>
            <w:r w:rsidRPr="005D43B9">
              <w:rPr>
                <w:rFonts w:ascii="Times New Roman" w:hAnsi="Times New Roman" w:cs="Times New Roman"/>
              </w:rPr>
              <w:t xml:space="preserve">с указанием объема финансирования, предусмотренного </w:t>
            </w:r>
          </w:p>
          <w:p w:rsidR="00B5201C" w:rsidRPr="005D43B9" w:rsidRDefault="00B5201C" w:rsidP="00B5201C">
            <w:pPr>
              <w:pStyle w:val="FORMATTEXT0"/>
              <w:rPr>
                <w:rFonts w:ascii="Times New Roman" w:hAnsi="Times New Roman" w:cs="Times New Roman"/>
              </w:rPr>
            </w:pPr>
            <w:r w:rsidRPr="005D43B9">
              <w:rPr>
                <w:rFonts w:ascii="Times New Roman" w:hAnsi="Times New Roman" w:cs="Times New Roman"/>
              </w:rPr>
              <w:t xml:space="preserve">на реализацию региональных проектов, </w:t>
            </w:r>
          </w:p>
          <w:p w:rsidR="00B5201C" w:rsidRPr="005D43B9" w:rsidRDefault="00B5201C" w:rsidP="00B5201C">
            <w:pPr>
              <w:pStyle w:val="FORMATTEXT0"/>
              <w:rPr>
                <w:rFonts w:ascii="Times New Roman" w:hAnsi="Times New Roman" w:cs="Times New Roman"/>
              </w:rPr>
            </w:pPr>
            <w:r w:rsidRPr="005D43B9">
              <w:rPr>
                <w:rFonts w:ascii="Times New Roman" w:hAnsi="Times New Roman" w:cs="Times New Roman"/>
              </w:rPr>
              <w:t xml:space="preserve">в том числе </w:t>
            </w:r>
          </w:p>
          <w:p w:rsidR="00B5201C" w:rsidRPr="005D43B9" w:rsidRDefault="00B5201C" w:rsidP="00B5201C">
            <w:pPr>
              <w:pStyle w:val="FORMATTEXT0"/>
              <w:rPr>
                <w:rFonts w:ascii="Times New Roman" w:hAnsi="Times New Roman" w:cs="Times New Roman"/>
              </w:rPr>
            </w:pPr>
            <w:r w:rsidRPr="005D43B9">
              <w:rPr>
                <w:rFonts w:ascii="Times New Roman" w:hAnsi="Times New Roman" w:cs="Times New Roman"/>
              </w:rPr>
              <w:t xml:space="preserve">по годам реализации 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Общий объем финансирования Подпрограммы 2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составляет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70 676 076,0</w:t>
            </w: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 тыс. руб., в том числе: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за счет средств бюджета Санкт-Петербурга -</w:t>
            </w:r>
          </w:p>
          <w:p w:rsidR="00CA5DB2" w:rsidRPr="00CA5DB2" w:rsidRDefault="00B201A0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55 026 157,4</w:t>
            </w:r>
            <w:r w:rsidR="00CA5DB2" w:rsidRPr="00CA5DB2">
              <w:rPr>
                <w:rFonts w:ascii="Times New Roman" w:eastAsiaTheme="minorHAnsi" w:hAnsi="Times New Roman" w:cs="Times New Roman"/>
                <w:lang w:eastAsia="en-US"/>
              </w:rPr>
              <w:t>9 тыс. руб., в том числе по годам: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2020 г. - 9 705 074,7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2021 г. - 9 827 436,5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2022 г. - 9 181 781,0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2023 г. </w:t>
            </w:r>
            <w:r w:rsidR="0092451D">
              <w:rPr>
                <w:rFonts w:ascii="Times New Roman" w:eastAsiaTheme="minorHAnsi" w:hAnsi="Times New Roman" w:cs="Times New Roman"/>
                <w:lang w:eastAsia="en-US"/>
              </w:rPr>
              <w:t>–</w:t>
            </w: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92451D">
              <w:rPr>
                <w:rFonts w:ascii="Times New Roman" w:eastAsiaTheme="minorHAnsi" w:hAnsi="Times New Roman" w:cs="Times New Roman"/>
                <w:lang w:eastAsia="en-US"/>
              </w:rPr>
              <w:t>8 664 403,2</w:t>
            </w: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 тыс. руб.,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2024 г. - 8 665 852,6 тыс. руб.,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2025 г. - 8 981 609,5 тыс. руб.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за счет средств федерального бюджета -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32 792,5 тыс. руб., в том числе по годам: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2020 г. - 14 500,0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2021 г. – 5 202,5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2022 г. – 7 907,5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2023 г. – 5 182,5 тыс. руб.,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2024 г. - 0,0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2025 г. – 0,0 тыс. руб.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за счет внебюджетных средств – 15 617 126,0 тыс. руб., 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в том числе по годам: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2020 г. – 2 854 865,5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2021 г. – 2 501 911,0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2022 г. – 2 526 930,1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2023 г. – 2 552 199,4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2024 г. – 2 577 721,4 тыс. </w:t>
            </w:r>
            <w:proofErr w:type="spellStart"/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руб</w:t>
            </w:r>
            <w:proofErr w:type="spellEnd"/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2025 г. - 2 603 498,6 тыс. руб.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Общий объем финансирования региональных проектов 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в рамках Подпрограммы 2 - 5 500,0 тыс. руб., 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в том числе: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за счет средств бюджета Санкт-Петербурга – 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3 000,0 тыс. руб., в том числе по годам: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2020 г. – 1 500,0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2021 г. – 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2022 г. – 1 500,0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2023 г. – 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2024 г. – 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2025 г. – 0,0 тыс. руб.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 xml:space="preserve">за счет средств федерального бюджета –  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2 500,0 тыс. руб., в том числе по годам: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2020 г. – 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2021 г. – 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2022 г. – 2 500,0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2023 г. – 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2024 г. – 0,0 тыс. руб.;</w:t>
            </w:r>
          </w:p>
          <w:p w:rsidR="00CA5DB2" w:rsidRPr="00CA5DB2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2025 г. – 0,0 тыс. руб.</w:t>
            </w:r>
          </w:p>
          <w:p w:rsidR="00B5201C" w:rsidRPr="005D43B9" w:rsidRDefault="00CA5DB2" w:rsidP="00CA5DB2">
            <w:pPr>
              <w:pStyle w:val="FORMATTEXT0"/>
              <w:rPr>
                <w:rFonts w:ascii="Times New Roman" w:eastAsiaTheme="minorHAnsi" w:hAnsi="Times New Roman" w:cs="Times New Roman"/>
                <w:lang w:eastAsia="en-US"/>
              </w:rPr>
            </w:pPr>
            <w:r w:rsidRPr="00CA5DB2">
              <w:rPr>
                <w:rFonts w:ascii="Times New Roman" w:eastAsiaTheme="minorHAnsi" w:hAnsi="Times New Roman" w:cs="Times New Roman"/>
                <w:lang w:eastAsia="en-US"/>
              </w:rPr>
              <w:t>за счет внебюджетных средств – 0,0 тыс.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211EC" w:rsidRDefault="009211EC" w:rsidP="00B5201C">
            <w:pPr>
              <w:rPr>
                <w:sz w:val="22"/>
                <w:highlight w:val="lightGray"/>
              </w:rPr>
            </w:pPr>
          </w:p>
          <w:p w:rsidR="009211EC" w:rsidRDefault="009211EC" w:rsidP="00B5201C">
            <w:pPr>
              <w:rPr>
                <w:sz w:val="22"/>
                <w:highlight w:val="lightGray"/>
              </w:rPr>
            </w:pPr>
          </w:p>
          <w:p w:rsidR="00B5201C" w:rsidRPr="00251C73" w:rsidRDefault="00B5201C" w:rsidP="00B5201C">
            <w:pPr>
              <w:rPr>
                <w:sz w:val="22"/>
              </w:rPr>
            </w:pPr>
            <w:r w:rsidRPr="0015199E">
              <w:rPr>
                <w:sz w:val="22"/>
                <w:highlight w:val="lightGray"/>
              </w:rPr>
              <w:t>».</w:t>
            </w:r>
          </w:p>
        </w:tc>
      </w:tr>
    </w:tbl>
    <w:p w:rsidR="00B5201C" w:rsidRPr="00965E24" w:rsidRDefault="00A85CED" w:rsidP="00B5201C">
      <w:pPr>
        <w:tabs>
          <w:tab w:val="left" w:pos="851"/>
        </w:tabs>
        <w:spacing w:before="120" w:after="120"/>
        <w:ind w:firstLine="567"/>
        <w:jc w:val="both"/>
      </w:pPr>
      <w:r>
        <w:t>4</w:t>
      </w:r>
      <w:r w:rsidR="00B5201C" w:rsidRPr="00965E24">
        <w:t>.7. Пункт 2.1 проектной части подраздела 3.4 раздела 3 приложения к постановлению изложить в следующей редакции:</w:t>
      </w:r>
    </w:p>
    <w:tbl>
      <w:tblPr>
        <w:tblW w:w="10768" w:type="dxa"/>
        <w:tblInd w:w="-33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0"/>
        <w:gridCol w:w="284"/>
        <w:gridCol w:w="1050"/>
        <w:gridCol w:w="283"/>
        <w:gridCol w:w="568"/>
        <w:gridCol w:w="426"/>
        <w:gridCol w:w="425"/>
        <w:gridCol w:w="710"/>
        <w:gridCol w:w="708"/>
        <w:gridCol w:w="284"/>
        <w:gridCol w:w="567"/>
        <w:gridCol w:w="567"/>
        <w:gridCol w:w="649"/>
        <w:gridCol w:w="627"/>
        <w:gridCol w:w="709"/>
        <w:gridCol w:w="708"/>
        <w:gridCol w:w="707"/>
        <w:gridCol w:w="651"/>
        <w:gridCol w:w="425"/>
      </w:tblGrid>
      <w:tr w:rsidR="00BD2745" w:rsidRPr="00C5050A" w:rsidTr="00BD2745">
        <w:trPr>
          <w:gridAfter w:val="1"/>
          <w:wAfter w:w="425" w:type="dxa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C5050A">
              <w:rPr>
                <w:rFonts w:ascii="Times New Roman" w:hAnsi="Times New Roman" w:cs="Times New Roman"/>
                <w:sz w:val="16"/>
                <w:szCs w:val="15"/>
              </w:rPr>
              <w:t xml:space="preserve"> 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2.1.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4"/>
                <w:szCs w:val="14"/>
              </w:rPr>
              <w:t xml:space="preserve">Реконструкция здания, расположенного по адресу: Средний пр. В.О., д. 93, литера А, занимаемого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Санкт-Петербургским </w:t>
            </w:r>
            <w:proofErr w:type="spellStart"/>
            <w:proofErr w:type="gramStart"/>
            <w:r w:rsidR="00A85CED">
              <w:rPr>
                <w:rFonts w:ascii="Times New Roman" w:hAnsi="Times New Roman" w:cs="Times New Roman"/>
                <w:sz w:val="14"/>
                <w:szCs w:val="14"/>
              </w:rPr>
              <w:t>государствен-ным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учреждением культуры</w:t>
            </w:r>
            <w:r w:rsidRPr="00C5050A">
              <w:rPr>
                <w:rFonts w:ascii="Times New Roman" w:hAnsi="Times New Roman" w:cs="Times New Roman"/>
                <w:sz w:val="14"/>
                <w:szCs w:val="14"/>
              </w:rPr>
              <w:t xml:space="preserve"> «Центр современного искусства имени Сергея Курехина»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5484,7 кв. 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2008-2021 гг.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17571,2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6500,0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BD2745" w:rsidRPr="00C5050A" w:rsidRDefault="00BD2745" w:rsidP="00BD2745">
            <w:pPr>
              <w:pStyle w:val="FORMATTEXT0"/>
              <w:ind w:left="113" w:right="11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18854,5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6500,0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25354,5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A85CED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A85CED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ЦП 1, ЦП-2</w:t>
            </w:r>
          </w:p>
          <w:p w:rsidR="00BD2745" w:rsidRPr="00A85CED" w:rsidRDefault="00BD2745" w:rsidP="00A85CED">
            <w:pPr>
              <w:pStyle w:val="FORMATTEXT0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proofErr w:type="spellStart"/>
            <w:proofErr w:type="gramStart"/>
            <w:r w:rsidRPr="00A85CED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инди-катор</w:t>
            </w:r>
            <w:proofErr w:type="spellEnd"/>
            <w:proofErr w:type="gramEnd"/>
            <w:r w:rsidRPr="00A85CED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2.2, </w:t>
            </w:r>
            <w:proofErr w:type="spellStart"/>
            <w:r w:rsidRPr="00A85CED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инди-катор</w:t>
            </w:r>
            <w:proofErr w:type="spellEnd"/>
            <w:r w:rsidRPr="00A85CED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2.3 </w:t>
            </w:r>
          </w:p>
        </w:tc>
      </w:tr>
      <w:tr w:rsidR="00BD2745" w:rsidRPr="00C5050A" w:rsidTr="001503B7">
        <w:trPr>
          <w:gridAfter w:val="1"/>
          <w:wAfter w:w="425" w:type="dxa"/>
          <w:trHeight w:val="678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2015-2024 гг.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3663418,4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3358896,0</w:t>
            </w:r>
          </w:p>
        </w:tc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8927,4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199E">
              <w:rPr>
                <w:rFonts w:ascii="Times New Roman" w:hAnsi="Times New Roman" w:cs="Times New Roman"/>
                <w:sz w:val="15"/>
                <w:szCs w:val="15"/>
              </w:rPr>
              <w:t>33611,6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jc w:val="center"/>
              <w:rPr>
                <w:sz w:val="15"/>
                <w:szCs w:val="15"/>
              </w:rPr>
            </w:pPr>
            <w:r w:rsidRPr="00C5050A">
              <w:rPr>
                <w:sz w:val="15"/>
                <w:szCs w:val="15"/>
              </w:rPr>
              <w:t>372472,5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14537,2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A85CED" w:rsidRDefault="00BD2745" w:rsidP="00B5201C">
            <w:pPr>
              <w:jc w:val="center"/>
              <w:rPr>
                <w:sz w:val="15"/>
                <w:szCs w:val="15"/>
              </w:rPr>
            </w:pPr>
            <w:r w:rsidRPr="00A85CED">
              <w:rPr>
                <w:sz w:val="15"/>
                <w:szCs w:val="15"/>
              </w:rPr>
              <w:t>1557464,8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A85CED" w:rsidRDefault="00BD2745" w:rsidP="00B5201C">
            <w:pPr>
              <w:jc w:val="center"/>
              <w:rPr>
                <w:sz w:val="15"/>
                <w:szCs w:val="15"/>
              </w:rPr>
            </w:pPr>
            <w:r w:rsidRPr="00A85CED">
              <w:rPr>
                <w:sz w:val="15"/>
                <w:szCs w:val="15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1987013,5</w:t>
            </w:r>
          </w:p>
        </w:tc>
        <w:tc>
          <w:tcPr>
            <w:tcW w:w="65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D2745" w:rsidRPr="00C5050A" w:rsidTr="001503B7">
        <w:trPr>
          <w:gridBefore w:val="1"/>
          <w:wBefore w:w="420" w:type="dxa"/>
        </w:trPr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2008-2024 гг.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3680989,6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3365396,0</w:t>
            </w:r>
          </w:p>
        </w:tc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050A">
              <w:rPr>
                <w:rFonts w:ascii="Times New Roman" w:hAnsi="Times New Roman" w:cs="Times New Roman"/>
                <w:sz w:val="15"/>
                <w:szCs w:val="15"/>
              </w:rPr>
              <w:t>27781,9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199E">
              <w:rPr>
                <w:rFonts w:ascii="Times New Roman" w:hAnsi="Times New Roman" w:cs="Times New Roman"/>
                <w:sz w:val="15"/>
                <w:szCs w:val="15"/>
              </w:rPr>
              <w:t>40111,6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jc w:val="center"/>
              <w:rPr>
                <w:sz w:val="15"/>
                <w:szCs w:val="15"/>
              </w:rPr>
            </w:pPr>
            <w:r w:rsidRPr="00C5050A">
              <w:rPr>
                <w:sz w:val="15"/>
                <w:szCs w:val="15"/>
              </w:rPr>
              <w:t>372472,5</w:t>
            </w:r>
          </w:p>
        </w:tc>
        <w:tc>
          <w:tcPr>
            <w:tcW w:w="6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14537,2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A85CED" w:rsidRDefault="00BD2745" w:rsidP="00B5201C">
            <w:pPr>
              <w:jc w:val="center"/>
              <w:rPr>
                <w:sz w:val="15"/>
                <w:szCs w:val="15"/>
              </w:rPr>
            </w:pPr>
            <w:r w:rsidRPr="00A85CED">
              <w:rPr>
                <w:sz w:val="15"/>
                <w:szCs w:val="15"/>
              </w:rPr>
              <w:t>1557464,8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A85CED" w:rsidRDefault="00BD2745" w:rsidP="00B5201C">
            <w:pPr>
              <w:jc w:val="center"/>
              <w:rPr>
                <w:sz w:val="15"/>
                <w:szCs w:val="15"/>
              </w:rPr>
            </w:pPr>
            <w:r w:rsidRPr="00A85CED">
              <w:rPr>
                <w:sz w:val="15"/>
                <w:szCs w:val="15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jc w:val="center"/>
              <w:rPr>
                <w:sz w:val="15"/>
                <w:szCs w:val="15"/>
              </w:rPr>
            </w:pPr>
            <w:r w:rsidRPr="00C5050A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012368,0</w:t>
            </w:r>
          </w:p>
        </w:tc>
        <w:tc>
          <w:tcPr>
            <w:tcW w:w="6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2745" w:rsidRPr="00C5050A" w:rsidRDefault="00BD2745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D2745" w:rsidRPr="00C5050A" w:rsidRDefault="00BD2745" w:rsidP="00B5201C">
            <w:pPr>
              <w:rPr>
                <w:sz w:val="16"/>
              </w:rPr>
            </w:pPr>
            <w:r w:rsidRPr="00C5050A">
              <w:rPr>
                <w:sz w:val="16"/>
              </w:rPr>
              <w:t>».</w:t>
            </w:r>
          </w:p>
        </w:tc>
      </w:tr>
    </w:tbl>
    <w:p w:rsidR="00B5201C" w:rsidRPr="00965E24" w:rsidRDefault="00A85CED" w:rsidP="00B5201C">
      <w:pPr>
        <w:tabs>
          <w:tab w:val="left" w:pos="851"/>
        </w:tabs>
        <w:spacing w:before="120" w:after="120"/>
        <w:ind w:firstLine="567"/>
        <w:jc w:val="both"/>
      </w:pPr>
      <w:r>
        <w:t>4</w:t>
      </w:r>
      <w:r w:rsidR="00B5201C" w:rsidRPr="00965E24">
        <w:t xml:space="preserve">.8. Строки «Итого прочие расходы развития» и «Всего проектная часть </w:t>
      </w:r>
      <w:r w:rsidR="00B5201C" w:rsidRPr="00965E24">
        <w:br/>
        <w:t xml:space="preserve">Подпрограммы 2» подраздела 3.4 раздела 3 приложения к постановлению изложить </w:t>
      </w:r>
      <w:r w:rsidR="00B5201C" w:rsidRPr="00965E24">
        <w:br/>
        <w:t>в следующей редакции:</w:t>
      </w:r>
    </w:p>
    <w:tbl>
      <w:tblPr>
        <w:tblW w:w="10738" w:type="dxa"/>
        <w:tblInd w:w="-30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"/>
        <w:gridCol w:w="3402"/>
        <w:gridCol w:w="815"/>
        <w:gridCol w:w="815"/>
        <w:gridCol w:w="815"/>
        <w:gridCol w:w="815"/>
        <w:gridCol w:w="815"/>
        <w:gridCol w:w="815"/>
        <w:gridCol w:w="815"/>
        <w:gridCol w:w="816"/>
        <w:gridCol w:w="425"/>
      </w:tblGrid>
      <w:tr w:rsidR="00B5201C" w:rsidRPr="00A64D7A" w:rsidTr="005D43B9">
        <w:trPr>
          <w:trHeight w:val="346"/>
        </w:trPr>
        <w:tc>
          <w:tcPr>
            <w:tcW w:w="39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5201C" w:rsidRPr="00C466AA" w:rsidRDefault="00B5201C" w:rsidP="00B5201C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5"/>
              </w:rPr>
              <w:t>«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5201C" w:rsidRPr="00B5201C" w:rsidRDefault="00B5201C" w:rsidP="00B5201C">
            <w:pPr>
              <w:spacing w:before="40" w:after="40"/>
              <w:rPr>
                <w:bCs/>
                <w:sz w:val="18"/>
                <w:szCs w:val="14"/>
              </w:rPr>
            </w:pPr>
            <w:r w:rsidRPr="00B5201C">
              <w:rPr>
                <w:bCs/>
                <w:sz w:val="18"/>
                <w:szCs w:val="14"/>
              </w:rPr>
              <w:t xml:space="preserve">ИТОГО прочие расходы развития 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 w:rsidRPr="00D26462">
              <w:rPr>
                <w:sz w:val="16"/>
                <w:szCs w:val="16"/>
              </w:rPr>
              <w:t>829 406,1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 w:rsidRPr="00D26462">
              <w:rPr>
                <w:sz w:val="16"/>
                <w:szCs w:val="16"/>
              </w:rPr>
              <w:t>160 047,7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1082</w:t>
            </w:r>
            <w:r w:rsidRPr="00D26462">
              <w:rPr>
                <w:sz w:val="16"/>
                <w:szCs w:val="16"/>
              </w:rPr>
              <w:t>615,1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 w:rsidRPr="00D26462">
              <w:rPr>
                <w:sz w:val="16"/>
                <w:szCs w:val="16"/>
              </w:rPr>
              <w:t>364 537,2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1593</w:t>
            </w:r>
            <w:r w:rsidRPr="00D26462">
              <w:rPr>
                <w:sz w:val="16"/>
                <w:szCs w:val="16"/>
              </w:rPr>
              <w:t>116,7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 w:rsidRPr="00D26462">
              <w:rPr>
                <w:sz w:val="16"/>
                <w:szCs w:val="16"/>
              </w:rPr>
              <w:t>7 926,8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4037</w:t>
            </w:r>
            <w:r w:rsidRPr="00D26462">
              <w:rPr>
                <w:sz w:val="16"/>
                <w:szCs w:val="16"/>
              </w:rPr>
              <w:t>649,6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B5201C" w:rsidRDefault="00B5201C" w:rsidP="00A85CE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201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5201C" w:rsidRPr="00C466AA" w:rsidRDefault="00B5201C" w:rsidP="00B5201C">
            <w:pPr>
              <w:rPr>
                <w:sz w:val="16"/>
              </w:rPr>
            </w:pPr>
            <w:r>
              <w:rPr>
                <w:sz w:val="16"/>
              </w:rPr>
              <w:t>».</w:t>
            </w:r>
          </w:p>
        </w:tc>
      </w:tr>
      <w:tr w:rsidR="00B5201C" w:rsidRPr="00A64D7A" w:rsidTr="00A85CED"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5201C" w:rsidRPr="00A64D7A" w:rsidRDefault="00B5201C" w:rsidP="00B5201C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5201C" w:rsidRPr="00B5201C" w:rsidRDefault="00B5201C" w:rsidP="00B5201C">
            <w:pPr>
              <w:spacing w:before="40" w:after="40"/>
              <w:rPr>
                <w:bCs/>
                <w:sz w:val="18"/>
                <w:szCs w:val="14"/>
              </w:rPr>
            </w:pPr>
            <w:r w:rsidRPr="00B5201C">
              <w:rPr>
                <w:bCs/>
                <w:sz w:val="18"/>
                <w:szCs w:val="14"/>
              </w:rPr>
              <w:t xml:space="preserve">ВСЕГО проектная часть Подпрограммы 2 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 w:rsidRPr="00D26462">
              <w:rPr>
                <w:sz w:val="16"/>
                <w:szCs w:val="16"/>
              </w:rPr>
              <w:t>830 906,1</w:t>
            </w:r>
          </w:p>
        </w:tc>
        <w:tc>
          <w:tcPr>
            <w:tcW w:w="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 w:rsidRPr="00D26462">
              <w:rPr>
                <w:sz w:val="16"/>
                <w:szCs w:val="16"/>
              </w:rPr>
              <w:t>160 047,7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1086</w:t>
            </w:r>
            <w:r w:rsidRPr="00D26462">
              <w:rPr>
                <w:sz w:val="16"/>
                <w:szCs w:val="16"/>
              </w:rPr>
              <w:t>615,1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 w:rsidRPr="00D26462">
              <w:rPr>
                <w:sz w:val="16"/>
                <w:szCs w:val="16"/>
              </w:rPr>
              <w:t>364 537,2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1593</w:t>
            </w:r>
            <w:r w:rsidRPr="00D26462">
              <w:rPr>
                <w:sz w:val="16"/>
                <w:szCs w:val="16"/>
              </w:rPr>
              <w:t>116,7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 w:rsidRPr="00D26462">
              <w:rPr>
                <w:sz w:val="16"/>
                <w:szCs w:val="16"/>
              </w:rPr>
              <w:t>7 926,8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D26462" w:rsidRDefault="00B5201C" w:rsidP="00A85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4043</w:t>
            </w:r>
            <w:r w:rsidRPr="00D26462">
              <w:rPr>
                <w:sz w:val="16"/>
                <w:szCs w:val="16"/>
              </w:rPr>
              <w:t>149,6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5201C" w:rsidRPr="00B5201C" w:rsidRDefault="00B5201C" w:rsidP="00A85CE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201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5201C" w:rsidRPr="00A64D7A" w:rsidRDefault="00B5201C" w:rsidP="00B5201C"/>
        </w:tc>
      </w:tr>
    </w:tbl>
    <w:p w:rsidR="00B5201C" w:rsidRDefault="00B5201C" w:rsidP="00B5201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1503B7" w:rsidRPr="001503B7" w:rsidRDefault="001503B7" w:rsidP="001503B7">
      <w:pPr>
        <w:ind w:firstLine="567"/>
        <w:jc w:val="both"/>
        <w:rPr>
          <w:rFonts w:eastAsia="Calibri"/>
          <w:lang w:eastAsia="en-US"/>
        </w:rPr>
      </w:pPr>
      <w:r w:rsidRPr="001503B7">
        <w:rPr>
          <w:rFonts w:eastAsia="Calibri"/>
          <w:lang w:eastAsia="en-US"/>
        </w:rPr>
        <w:t xml:space="preserve">5. Внести в постановление Правительства Санкт-Петербурга от 23.06.2014 № 491 </w:t>
      </w:r>
      <w:r>
        <w:rPr>
          <w:rFonts w:eastAsia="Calibri"/>
          <w:lang w:eastAsia="en-US"/>
        </w:rPr>
        <w:br/>
      </w:r>
      <w:r w:rsidRPr="001503B7">
        <w:rPr>
          <w:rFonts w:eastAsia="Calibri"/>
          <w:lang w:eastAsia="en-US"/>
        </w:rPr>
        <w:t>«О государственной программе Санкт-Петербурга «Обеспечение доступным жильем                            и жилищно-коммунальными услугами жителей Санкт-Петербурга» следующие изменения:</w:t>
      </w:r>
    </w:p>
    <w:p w:rsidR="001503B7" w:rsidRDefault="001503B7" w:rsidP="001503B7">
      <w:pPr>
        <w:tabs>
          <w:tab w:val="left" w:pos="851"/>
        </w:tabs>
        <w:spacing w:after="120"/>
        <w:ind w:firstLine="567"/>
        <w:jc w:val="both"/>
      </w:pPr>
      <w:r>
        <w:t>5</w:t>
      </w:r>
      <w:r w:rsidRPr="001503B7">
        <w:t>.1. Пункт 9 паспорта государственной программы Санкт-Петербурга «Обеспечение доступным жильем и жилищно-коммунальными услугами жителей Санкт-Петербурга» приложения к постановлению изложить в следующей редакции:</w:t>
      </w:r>
    </w:p>
    <w:tbl>
      <w:tblPr>
        <w:tblW w:w="11280" w:type="dxa"/>
        <w:tblInd w:w="-7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"/>
        <w:gridCol w:w="567"/>
        <w:gridCol w:w="426"/>
        <w:gridCol w:w="3261"/>
        <w:gridCol w:w="6094"/>
        <w:gridCol w:w="278"/>
        <w:gridCol w:w="420"/>
      </w:tblGrid>
      <w:tr w:rsidR="001503B7" w:rsidRPr="00A64D7A" w:rsidTr="001503B7">
        <w:tc>
          <w:tcPr>
            <w:tcW w:w="234" w:type="dxa"/>
            <w:shd w:val="clear" w:color="auto" w:fill="auto"/>
          </w:tcPr>
          <w:p w:rsidR="001503B7" w:rsidRPr="00A64D7A" w:rsidRDefault="001503B7" w:rsidP="001503B7">
            <w:pPr>
              <w:jc w:val="right"/>
              <w:rPr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03B7" w:rsidRPr="001334F4" w:rsidRDefault="001503B7" w:rsidP="001503B7">
            <w:pPr>
              <w:jc w:val="right"/>
              <w:rPr>
                <w:sz w:val="18"/>
                <w:szCs w:val="18"/>
              </w:rPr>
            </w:pPr>
            <w:r w:rsidRPr="001334F4">
              <w:rPr>
                <w:sz w:val="18"/>
                <w:szCs w:val="18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5D43B9" w:rsidRDefault="001503B7" w:rsidP="001503B7">
            <w:pPr>
              <w:jc w:val="center"/>
              <w:rPr>
                <w:sz w:val="20"/>
                <w:szCs w:val="20"/>
              </w:rPr>
            </w:pPr>
            <w:r w:rsidRPr="005D43B9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5D43B9" w:rsidRDefault="001503B7" w:rsidP="001503B7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</w:rPr>
            </w:pPr>
            <w:r w:rsidRPr="005D43B9">
              <w:rPr>
                <w:rFonts w:ascii="Times New Roman" w:hAnsi="Times New Roman" w:cs="Times New Roman"/>
                <w:lang w:eastAsia="en-US"/>
              </w:rPr>
              <w:t xml:space="preserve">Общий объем финансирования государственной программы </w:t>
            </w:r>
            <w:r w:rsidRPr="005D43B9">
              <w:rPr>
                <w:rFonts w:ascii="Times New Roman" w:hAnsi="Times New Roman" w:cs="Times New Roman"/>
                <w:lang w:eastAsia="en-US"/>
              </w:rPr>
              <w:br/>
              <w:t xml:space="preserve">по источникам финансирования </w:t>
            </w:r>
            <w:r w:rsidRPr="005D43B9">
              <w:rPr>
                <w:rFonts w:ascii="Times New Roman" w:hAnsi="Times New Roman" w:cs="Times New Roman"/>
                <w:lang w:eastAsia="en-US"/>
              </w:rPr>
              <w:br/>
              <w:t xml:space="preserve">с указанием объемов финансирования, предусмотренных </w:t>
            </w:r>
            <w:r w:rsidRPr="005D43B9">
              <w:rPr>
                <w:rFonts w:ascii="Times New Roman" w:hAnsi="Times New Roman" w:cs="Times New Roman"/>
                <w:lang w:eastAsia="en-US"/>
              </w:rPr>
              <w:br/>
              <w:t xml:space="preserve">на реализацию региональных проектов, </w:t>
            </w:r>
          </w:p>
          <w:p w:rsidR="001503B7" w:rsidRPr="005D43B9" w:rsidRDefault="001503B7" w:rsidP="001503B7">
            <w:pPr>
              <w:pStyle w:val="ConsPlusNonformat"/>
              <w:contextualSpacing/>
              <w:rPr>
                <w:rFonts w:ascii="Times New Roman" w:hAnsi="Times New Roman" w:cs="Times New Roman"/>
              </w:rPr>
            </w:pPr>
            <w:r w:rsidRPr="005D43B9">
              <w:rPr>
                <w:rFonts w:ascii="Times New Roman" w:hAnsi="Times New Roman" w:cs="Times New Roman"/>
                <w:lang w:eastAsia="en-US"/>
              </w:rPr>
              <w:t xml:space="preserve">в том числе </w:t>
            </w:r>
            <w:r w:rsidRPr="005D43B9">
              <w:rPr>
                <w:rFonts w:ascii="Times New Roman" w:hAnsi="Times New Roman" w:cs="Times New Roman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1. Бюджет Санкт-Петербурга 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всего 187477547,6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 xml:space="preserve">., в том числе по годам реализации: 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2020 г. – 34562595,8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2021 г. – 34770927,7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 xml:space="preserve">.; 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2022 г. – 29038247,9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2023 г. – 28003545,6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2024 г. – 29080275,4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2025 г. – 32021955,2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в том числе объем финансирования, предусмотренный 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>на реализацию региональных проектов: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бюджет Санкт-Петербурга 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всего 4554058,5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 xml:space="preserve">., 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>в том числе по годам реализации: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2020 г. – 862047,6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2021 г. – 886471,1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2022 г. – 700000,0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2023 г. – 1786725,0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2024 г. – 114875,5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2025 г. – 203939,3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2.  Внебюджетные средства 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>всего 86481876,0 руб., в том числе по годам реализации: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2020 г. – 12365161,5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2021 г. – 14823342,9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2022 г. – 14823342,9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2023 г. – 14823342,9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2024 г. – 14823342,9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2025 г. – 14823342,9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>3.  Федеральный бюджет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всего 2567400,2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., в том числе по годам реализации: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2020 г. – 722929,9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2021 г. – 639153,7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2022 г. – 629293,6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2023 г. – 576023,0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2024 г. – 0,0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.;</w:t>
            </w:r>
          </w:p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5D43B9">
              <w:rPr>
                <w:bCs/>
                <w:sz w:val="20"/>
                <w:szCs w:val="20"/>
              </w:rPr>
              <w:t xml:space="preserve">2025 г. - 0,0 </w:t>
            </w:r>
            <w:proofErr w:type="spellStart"/>
            <w:r w:rsidRPr="005D43B9">
              <w:rPr>
                <w:bCs/>
                <w:sz w:val="20"/>
                <w:szCs w:val="20"/>
              </w:rPr>
              <w:t>тыс</w:t>
            </w:r>
            <w:proofErr w:type="gramStart"/>
            <w:r w:rsidRPr="005D43B9">
              <w:rPr>
                <w:bCs/>
                <w:sz w:val="20"/>
                <w:szCs w:val="20"/>
              </w:rPr>
              <w:t>.р</w:t>
            </w:r>
            <w:proofErr w:type="gramEnd"/>
            <w:r w:rsidRPr="005D43B9">
              <w:rPr>
                <w:bCs/>
                <w:sz w:val="20"/>
                <w:szCs w:val="20"/>
              </w:rPr>
              <w:t>уб</w:t>
            </w:r>
            <w:proofErr w:type="spellEnd"/>
            <w:r w:rsidRPr="005D43B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</w:tcPr>
          <w:p w:rsidR="001503B7" w:rsidRPr="00A64D7A" w:rsidRDefault="001503B7" w:rsidP="001503B7"/>
        </w:tc>
        <w:tc>
          <w:tcPr>
            <w:tcW w:w="420" w:type="dxa"/>
            <w:tcBorders>
              <w:left w:val="nil"/>
            </w:tcBorders>
          </w:tcPr>
          <w:p w:rsidR="001503B7" w:rsidRPr="00A64D7A" w:rsidRDefault="001503B7" w:rsidP="001503B7"/>
        </w:tc>
      </w:tr>
      <w:tr w:rsidR="001503B7" w:rsidRPr="00A64D7A" w:rsidTr="001503B7">
        <w:tc>
          <w:tcPr>
            <w:tcW w:w="234" w:type="dxa"/>
            <w:shd w:val="clear" w:color="auto" w:fill="auto"/>
          </w:tcPr>
          <w:p w:rsidR="001503B7" w:rsidRDefault="001503B7" w:rsidP="001503B7">
            <w:pPr>
              <w:jc w:val="right"/>
              <w:rPr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03B7" w:rsidRPr="00A64D7A" w:rsidRDefault="001503B7" w:rsidP="001503B7">
            <w:pPr>
              <w:jc w:val="center"/>
              <w:rPr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5D43B9" w:rsidRDefault="001503B7" w:rsidP="00150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5D43B9" w:rsidRDefault="001503B7" w:rsidP="001503B7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5D43B9" w:rsidRDefault="001503B7" w:rsidP="001503B7">
            <w:pPr>
              <w:tabs>
                <w:tab w:val="left" w:pos="567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1503B7" w:rsidRDefault="001503B7" w:rsidP="001503B7"/>
          <w:p w:rsidR="005D43B9" w:rsidRDefault="005D43B9" w:rsidP="001503B7">
            <w:pPr>
              <w:rPr>
                <w:sz w:val="18"/>
                <w:szCs w:val="18"/>
              </w:rPr>
            </w:pPr>
          </w:p>
          <w:p w:rsidR="005D43B9" w:rsidRDefault="005D43B9" w:rsidP="001503B7">
            <w:pPr>
              <w:rPr>
                <w:sz w:val="18"/>
                <w:szCs w:val="18"/>
              </w:rPr>
            </w:pPr>
          </w:p>
          <w:p w:rsidR="001503B7" w:rsidRPr="00244875" w:rsidRDefault="001503B7" w:rsidP="001503B7">
            <w:pPr>
              <w:rPr>
                <w:sz w:val="18"/>
                <w:szCs w:val="18"/>
              </w:rPr>
            </w:pPr>
            <w:r w:rsidRPr="00244875">
              <w:rPr>
                <w:sz w:val="18"/>
                <w:szCs w:val="18"/>
              </w:rPr>
              <w:t>».</w:t>
            </w:r>
          </w:p>
        </w:tc>
        <w:tc>
          <w:tcPr>
            <w:tcW w:w="420" w:type="dxa"/>
            <w:tcBorders>
              <w:left w:val="nil"/>
            </w:tcBorders>
          </w:tcPr>
          <w:p w:rsidR="001503B7" w:rsidRDefault="001503B7" w:rsidP="001503B7"/>
        </w:tc>
      </w:tr>
    </w:tbl>
    <w:p w:rsidR="001503B7" w:rsidRPr="00965E24" w:rsidRDefault="0040778F" w:rsidP="005D43B9">
      <w:pPr>
        <w:tabs>
          <w:tab w:val="left" w:pos="851"/>
        </w:tabs>
        <w:spacing w:before="120" w:after="120"/>
        <w:ind w:firstLine="567"/>
        <w:jc w:val="both"/>
      </w:pPr>
      <w:r>
        <w:t>5</w:t>
      </w:r>
      <w:r w:rsidR="001503B7" w:rsidRPr="00965E24">
        <w:t xml:space="preserve">.2. Пункты 1 и 2 таблицы 3 подраздела 7.3 раздела 7 приложения к постановлению изложить в следующей редакции:  </w:t>
      </w:r>
    </w:p>
    <w:tbl>
      <w:tblPr>
        <w:tblW w:w="5357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17"/>
        <w:gridCol w:w="151"/>
        <w:gridCol w:w="851"/>
        <w:gridCol w:w="1131"/>
        <w:gridCol w:w="851"/>
        <w:gridCol w:w="690"/>
        <w:gridCol w:w="911"/>
        <w:gridCol w:w="911"/>
        <w:gridCol w:w="911"/>
        <w:gridCol w:w="911"/>
        <w:gridCol w:w="911"/>
        <w:gridCol w:w="911"/>
        <w:gridCol w:w="911"/>
        <w:gridCol w:w="144"/>
      </w:tblGrid>
      <w:tr w:rsidR="005D43B9" w:rsidRPr="00ED1F79" w:rsidTr="0091357B">
        <w:trPr>
          <w:trHeight w:val="267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>
              <w:rPr>
                <w:rFonts w:eastAsia="Calibri"/>
                <w:spacing w:val="-14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71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Государственная программа</w:t>
            </w: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30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7171085,7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7185952,3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4972683,9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3782363,4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3300918,5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rPr>
          <w:trHeight w:val="269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7441803,2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7347565,6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4972683,9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3782363,4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33441515,8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rPr>
          <w:trHeight w:val="2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27120792,6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27423362,1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24065564,0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24221182,2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25147066,2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26058064,7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154036031,8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12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34562595,8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34770927,7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29038247,9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28003545,6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29080275,4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32021955,2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187477547,6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rPr>
          <w:trHeight w:val="289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248524,4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2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248524,4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2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677346,0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574130,6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560334,9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507064,3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2318875,8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11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722929,9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639153,7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629293,6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576023,0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2567400,2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319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12365161,5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86481876,0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12365161,5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86481876,0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209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21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7216669,6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7250975,4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5041642,6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3851322,1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33257709,4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rPr>
          <w:trHeight w:val="176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7487387,1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7412588,7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5041642,6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3851322,1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33690040,2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rPr>
          <w:trHeight w:val="31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40163300,1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42820835,6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39449241,8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39551589,4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39970409,1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40881407,6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242836783,6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212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9" w:type="pct"/>
            <w:gridSpan w:val="3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47650687,2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50233424,3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44490884,4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43402911,5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43903618,3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46845298,1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276526823,8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Подпрограмма 1</w:t>
            </w: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7171085,7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7185952,3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4972683,9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3782363,4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33009185,0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7441803,2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7347565,6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4972683,9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3782363,4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33441515,8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rPr>
          <w:trHeight w:val="48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6094539,5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6594777,8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3644958,6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3567771,4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3621649,9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3677926,6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27201623,8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13536342,7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13942343,4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8617642,5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7350134,8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7554859,1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9641817,2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60643139,6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rPr>
          <w:trHeight w:val="351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248524,4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248524,4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677346,0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574130,6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560334,9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507064,3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2318875,8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174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722929,9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639153,7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629293,6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576023,0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2567400,2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25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381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33" w:type="pct"/>
            <w:vMerge w:val="restar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10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 развития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7216669,6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7250975,4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5041642,6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3851322,1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33257709,4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rPr>
          <w:trHeight w:val="37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33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7487387,1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7412588,7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5041642,6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3851322,1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33690040,2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highlight w:val="yellow"/>
                <w:lang w:eastAsia="en-US"/>
              </w:rPr>
            </w:pPr>
          </w:p>
        </w:tc>
      </w:tr>
      <w:tr w:rsidR="005D43B9" w:rsidRPr="00ED1F79" w:rsidTr="0091357B">
        <w:trPr>
          <w:trHeight w:val="94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33" w:type="pct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726" w:type="pct"/>
            <w:gridSpan w:val="2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6771885,5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7168908,4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4205293,5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4074835,7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3621649,9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3677926,6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29520499,6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5D43B9" w:rsidRPr="00ED1F79" w:rsidTr="0091357B">
        <w:trPr>
          <w:trHeight w:val="2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9" w:type="pct"/>
            <w:gridSpan w:val="3"/>
            <w:shd w:val="clear" w:color="auto" w:fill="FFFFFF" w:themeFill="background1"/>
          </w:tcPr>
          <w:p w:rsidR="001503B7" w:rsidRPr="00ED1F79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ED1F79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14259272,6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14581497,1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9246936,1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7926157,8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7554859,1</w:t>
            </w:r>
          </w:p>
        </w:tc>
        <w:tc>
          <w:tcPr>
            <w:tcW w:w="429" w:type="pct"/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9641817,1</w:t>
            </w:r>
          </w:p>
        </w:tc>
        <w:tc>
          <w:tcPr>
            <w:tcW w:w="42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244875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244875">
              <w:rPr>
                <w:rFonts w:eastAsia="Calibri"/>
                <w:spacing w:val="-14"/>
                <w:sz w:val="15"/>
                <w:szCs w:val="15"/>
                <w:lang w:eastAsia="en-US"/>
              </w:rPr>
              <w:t>63210539,8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065B96" w:rsidRDefault="001503B7" w:rsidP="001503B7">
            <w:pPr>
              <w:spacing w:line="192" w:lineRule="auto"/>
              <w:rPr>
                <w:rFonts w:eastAsia="Calibri"/>
                <w:spacing w:val="-14"/>
                <w:sz w:val="18"/>
                <w:szCs w:val="18"/>
                <w:highlight w:val="yellow"/>
                <w:lang w:eastAsia="en-US"/>
              </w:rPr>
            </w:pPr>
            <w:r w:rsidRPr="00065B96">
              <w:rPr>
                <w:rFonts w:eastAsia="Calibri"/>
                <w:spacing w:val="-14"/>
                <w:sz w:val="18"/>
                <w:szCs w:val="18"/>
                <w:lang w:eastAsia="en-US"/>
              </w:rPr>
              <w:t>».</w:t>
            </w:r>
          </w:p>
        </w:tc>
      </w:tr>
    </w:tbl>
    <w:p w:rsidR="001503B7" w:rsidRPr="00965E24" w:rsidRDefault="0040778F" w:rsidP="0091357B">
      <w:pPr>
        <w:tabs>
          <w:tab w:val="left" w:pos="851"/>
        </w:tabs>
        <w:spacing w:before="60" w:after="60"/>
        <w:ind w:firstLine="567"/>
        <w:jc w:val="both"/>
      </w:pPr>
      <w:r>
        <w:t>5</w:t>
      </w:r>
      <w:r w:rsidR="001503B7" w:rsidRPr="00965E24">
        <w:t>.3. Пункт 1 таблицы 4 подраздела 7.4 раздела 7 приложения к постановлению изложить в следующей редакции:</w:t>
      </w:r>
    </w:p>
    <w:tbl>
      <w:tblPr>
        <w:tblW w:w="543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5"/>
        <w:gridCol w:w="282"/>
        <w:gridCol w:w="1558"/>
        <w:gridCol w:w="1134"/>
        <w:gridCol w:w="705"/>
        <w:gridCol w:w="912"/>
        <w:gridCol w:w="912"/>
        <w:gridCol w:w="912"/>
        <w:gridCol w:w="912"/>
        <w:gridCol w:w="912"/>
        <w:gridCol w:w="912"/>
        <w:gridCol w:w="912"/>
        <w:gridCol w:w="567"/>
      </w:tblGrid>
      <w:tr w:rsidR="0040778F" w:rsidRPr="00965E24" w:rsidTr="0091357B">
        <w:trPr>
          <w:trHeight w:val="459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65E24">
              <w:rPr>
                <w:spacing w:val="-4"/>
                <w:sz w:val="18"/>
                <w:szCs w:val="18"/>
              </w:rPr>
              <w:t>«</w:t>
            </w:r>
          </w:p>
        </w:tc>
        <w:tc>
          <w:tcPr>
            <w:tcW w:w="13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23" w:type="pct"/>
            <w:vMerge w:val="restar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526" w:type="pct"/>
            <w:vMerge w:val="restar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35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724857,8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4121727,7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193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886471,1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4580960,8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 w:val="restar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27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20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164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 w:val="restar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27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ED1F79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886471,1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4554058,5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65E24">
              <w:rPr>
                <w:spacing w:val="-4"/>
                <w:sz w:val="18"/>
                <w:szCs w:val="18"/>
              </w:rPr>
              <w:t>».</w:t>
            </w:r>
          </w:p>
        </w:tc>
      </w:tr>
    </w:tbl>
    <w:p w:rsidR="001503B7" w:rsidRPr="00965E24" w:rsidRDefault="0040778F" w:rsidP="001503B7">
      <w:pPr>
        <w:tabs>
          <w:tab w:val="left" w:pos="851"/>
        </w:tabs>
        <w:spacing w:before="120" w:after="120"/>
        <w:ind w:firstLine="567"/>
        <w:jc w:val="both"/>
      </w:pPr>
      <w:r>
        <w:t>5</w:t>
      </w:r>
      <w:r w:rsidR="001503B7" w:rsidRPr="00965E24">
        <w:t>.4. Пункт 1.2 таблицы 4 подраздела 7.4 раздела 7 приложения к постановлению изложить в следующей редакции:</w:t>
      </w:r>
    </w:p>
    <w:tbl>
      <w:tblPr>
        <w:tblW w:w="536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6"/>
        <w:gridCol w:w="279"/>
        <w:gridCol w:w="1525"/>
        <w:gridCol w:w="1170"/>
        <w:gridCol w:w="719"/>
        <w:gridCol w:w="910"/>
        <w:gridCol w:w="910"/>
        <w:gridCol w:w="910"/>
        <w:gridCol w:w="910"/>
        <w:gridCol w:w="910"/>
        <w:gridCol w:w="910"/>
        <w:gridCol w:w="910"/>
        <w:gridCol w:w="423"/>
      </w:tblGrid>
      <w:tr w:rsidR="001503B7" w:rsidRPr="00AC295E" w:rsidTr="0091357B">
        <w:trPr>
          <w:trHeight w:val="359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AC295E">
              <w:rPr>
                <w:sz w:val="18"/>
                <w:szCs w:val="18"/>
              </w:rPr>
              <w:t>«</w:t>
            </w:r>
          </w:p>
        </w:tc>
        <w:tc>
          <w:tcPr>
            <w:tcW w:w="131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91357B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1357B">
              <w:rPr>
                <w:rFonts w:eastAsia="Calibri"/>
                <w:spacing w:val="-14"/>
                <w:sz w:val="15"/>
                <w:szCs w:val="15"/>
                <w:lang w:eastAsia="en-US"/>
              </w:rPr>
              <w:t>1.2</w:t>
            </w:r>
          </w:p>
        </w:tc>
        <w:tc>
          <w:tcPr>
            <w:tcW w:w="717" w:type="pct"/>
            <w:vMerge w:val="restar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50" w:type="pct"/>
            <w:vMerge w:val="restar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8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254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8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724857,8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4121727,7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107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8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724857,8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4121727,7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221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 w:val="restar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38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271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8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153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8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316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 w:val="restar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38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8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173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209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724857,8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4121727,7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ED1F79" w:rsidTr="0091357B">
        <w:trPr>
          <w:trHeight w:val="214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605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886471,1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4554058,5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AC295E">
              <w:rPr>
                <w:rFonts w:eastAsia="Calibri"/>
                <w:spacing w:val="-14"/>
                <w:sz w:val="18"/>
                <w:szCs w:val="18"/>
                <w:lang w:eastAsia="en-US"/>
              </w:rPr>
              <w:t>».</w:t>
            </w:r>
          </w:p>
        </w:tc>
      </w:tr>
    </w:tbl>
    <w:p w:rsidR="001503B7" w:rsidRPr="00965E24" w:rsidRDefault="0040778F" w:rsidP="0091357B">
      <w:pPr>
        <w:tabs>
          <w:tab w:val="left" w:pos="851"/>
        </w:tabs>
        <w:spacing w:before="60" w:after="60"/>
        <w:ind w:firstLine="567"/>
        <w:jc w:val="both"/>
      </w:pPr>
      <w:r>
        <w:t>5</w:t>
      </w:r>
      <w:r w:rsidR="001503B7">
        <w:t>.5. Пункт 2</w:t>
      </w:r>
      <w:r w:rsidR="001503B7" w:rsidRPr="00965E24">
        <w:t xml:space="preserve"> таблицы 4 подраздела 7.4 раздела 7 приложения к постановлению изложить </w:t>
      </w:r>
      <w:r w:rsidR="001503B7">
        <w:t xml:space="preserve">               </w:t>
      </w:r>
      <w:r w:rsidR="001503B7" w:rsidRPr="00965E24">
        <w:t>в следующей редакции:</w:t>
      </w:r>
    </w:p>
    <w:tbl>
      <w:tblPr>
        <w:tblW w:w="543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5"/>
        <w:gridCol w:w="281"/>
        <w:gridCol w:w="1530"/>
        <w:gridCol w:w="1164"/>
        <w:gridCol w:w="722"/>
        <w:gridCol w:w="909"/>
        <w:gridCol w:w="909"/>
        <w:gridCol w:w="909"/>
        <w:gridCol w:w="909"/>
        <w:gridCol w:w="909"/>
        <w:gridCol w:w="909"/>
        <w:gridCol w:w="912"/>
        <w:gridCol w:w="567"/>
      </w:tblGrid>
      <w:tr w:rsidR="0040778F" w:rsidRPr="00965E24" w:rsidTr="0091357B">
        <w:trPr>
          <w:trHeight w:val="299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65E24">
              <w:rPr>
                <w:spacing w:val="-4"/>
                <w:sz w:val="18"/>
                <w:szCs w:val="18"/>
              </w:rPr>
              <w:t>«</w:t>
            </w:r>
          </w:p>
        </w:tc>
        <w:tc>
          <w:tcPr>
            <w:tcW w:w="13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>
              <w:rPr>
                <w:rFonts w:eastAsia="Calibri"/>
                <w:spacing w:val="-14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0" w:type="pct"/>
            <w:vMerge w:val="restar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Объем финансирования региональных проектов, реализуемых в рамках </w:t>
            </w:r>
            <w:r>
              <w:rPr>
                <w:rFonts w:eastAsia="Calibri"/>
                <w:spacing w:val="-14"/>
                <w:sz w:val="16"/>
                <w:szCs w:val="16"/>
                <w:lang w:eastAsia="en-US"/>
              </w:rPr>
              <w:t>подпрограммы</w:t>
            </w:r>
          </w:p>
        </w:tc>
        <w:tc>
          <w:tcPr>
            <w:tcW w:w="540" w:type="pct"/>
            <w:vMerge w:val="restar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33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724857,8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4121727,7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21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886471,1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4580960,8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221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 w:val="restar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35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271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20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25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 w:val="restar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35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rPr>
          <w:trHeight w:val="319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0778F" w:rsidRPr="00965E24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965E24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886471,1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65E24">
              <w:rPr>
                <w:rFonts w:eastAsia="Calibri"/>
                <w:spacing w:val="-14"/>
                <w:sz w:val="15"/>
                <w:szCs w:val="15"/>
                <w:lang w:eastAsia="en-US"/>
              </w:rPr>
              <w:t>4554058,5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03B7" w:rsidRPr="00965E24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65E24">
              <w:rPr>
                <w:spacing w:val="-4"/>
                <w:sz w:val="18"/>
                <w:szCs w:val="18"/>
              </w:rPr>
              <w:t>».</w:t>
            </w:r>
          </w:p>
        </w:tc>
      </w:tr>
    </w:tbl>
    <w:p w:rsidR="0091357B" w:rsidRDefault="0091357B" w:rsidP="001503B7">
      <w:pPr>
        <w:tabs>
          <w:tab w:val="left" w:pos="851"/>
        </w:tabs>
        <w:spacing w:before="120" w:after="120"/>
        <w:ind w:firstLine="567"/>
        <w:jc w:val="both"/>
      </w:pPr>
    </w:p>
    <w:p w:rsidR="0091357B" w:rsidRDefault="0091357B">
      <w:r>
        <w:br w:type="page"/>
      </w:r>
    </w:p>
    <w:p w:rsidR="001503B7" w:rsidRDefault="0040778F" w:rsidP="005142BE">
      <w:pPr>
        <w:tabs>
          <w:tab w:val="left" w:pos="851"/>
        </w:tabs>
        <w:spacing w:before="120" w:after="120"/>
        <w:ind w:firstLine="567"/>
        <w:jc w:val="both"/>
      </w:pPr>
      <w:r>
        <w:t>5</w:t>
      </w:r>
      <w:r w:rsidR="001503B7">
        <w:t>.6. Пункт 2</w:t>
      </w:r>
      <w:r w:rsidR="001503B7" w:rsidRPr="00965E24">
        <w:t>.2 таблицы 4 подраздела 7.4 раздела 7 приложения к постановлению изложить в следующей редакции:</w:t>
      </w:r>
    </w:p>
    <w:tbl>
      <w:tblPr>
        <w:tblW w:w="536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9"/>
        <w:gridCol w:w="281"/>
        <w:gridCol w:w="1531"/>
        <w:gridCol w:w="1161"/>
        <w:gridCol w:w="721"/>
        <w:gridCol w:w="910"/>
        <w:gridCol w:w="910"/>
        <w:gridCol w:w="910"/>
        <w:gridCol w:w="910"/>
        <w:gridCol w:w="910"/>
        <w:gridCol w:w="910"/>
        <w:gridCol w:w="910"/>
        <w:gridCol w:w="419"/>
      </w:tblGrid>
      <w:tr w:rsidR="001503B7" w:rsidRPr="00AC295E" w:rsidTr="0091357B">
        <w:trPr>
          <w:trHeight w:val="355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AC295E">
              <w:rPr>
                <w:sz w:val="18"/>
                <w:szCs w:val="18"/>
              </w:rPr>
              <w:t>«</w:t>
            </w:r>
          </w:p>
        </w:tc>
        <w:tc>
          <w:tcPr>
            <w:tcW w:w="132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91357B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91357B">
              <w:rPr>
                <w:rFonts w:eastAsia="Calibri"/>
                <w:spacing w:val="-14"/>
                <w:sz w:val="15"/>
                <w:szCs w:val="15"/>
                <w:lang w:eastAsia="en-US"/>
              </w:rPr>
              <w:t>2.2</w:t>
            </w:r>
          </w:p>
        </w:tc>
        <w:tc>
          <w:tcPr>
            <w:tcW w:w="720" w:type="pct"/>
            <w:vMerge w:val="restar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46" w:type="pct"/>
            <w:vMerge w:val="restar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206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724857,8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4121727,7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107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724857,8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4121727,7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191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 w:val="restar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39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153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224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 w:val="restar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39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288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173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503B7" w:rsidRPr="00AC295E" w:rsidTr="0091357B">
        <w:trPr>
          <w:trHeight w:val="209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AC295E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724857,8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AC295E">
              <w:rPr>
                <w:rFonts w:eastAsia="Calibri"/>
                <w:spacing w:val="-14"/>
                <w:sz w:val="15"/>
                <w:szCs w:val="15"/>
                <w:lang w:eastAsia="en-US"/>
              </w:rPr>
              <w:t>4121727,7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6A1067">
              <w:rPr>
                <w:rFonts w:eastAsia="Calibri"/>
                <w:spacing w:val="-14"/>
                <w:sz w:val="18"/>
                <w:szCs w:val="18"/>
                <w:lang w:eastAsia="en-US"/>
              </w:rPr>
              <w:t>»</w:t>
            </w:r>
            <w:r>
              <w:rPr>
                <w:rFonts w:eastAsia="Calibri"/>
                <w:spacing w:val="-14"/>
                <w:sz w:val="15"/>
                <w:szCs w:val="15"/>
                <w:lang w:eastAsia="en-US"/>
              </w:rPr>
              <w:t>.</w:t>
            </w:r>
          </w:p>
        </w:tc>
      </w:tr>
    </w:tbl>
    <w:p w:rsidR="001503B7" w:rsidRPr="00965E24" w:rsidRDefault="0040778F" w:rsidP="005142BE">
      <w:pPr>
        <w:tabs>
          <w:tab w:val="left" w:pos="851"/>
        </w:tabs>
        <w:spacing w:before="120" w:after="120"/>
        <w:ind w:firstLine="567"/>
        <w:jc w:val="both"/>
      </w:pPr>
      <w:r>
        <w:t>5</w:t>
      </w:r>
      <w:r w:rsidR="001503B7">
        <w:t>.7</w:t>
      </w:r>
      <w:r w:rsidR="001503B7" w:rsidRPr="00965E24">
        <w:t xml:space="preserve">. Пункты 2 и 2.1 таблицы 5 подраздела 7.5 раздела 7 приложения </w:t>
      </w:r>
      <w:r w:rsidR="001503B7" w:rsidRPr="00965E24">
        <w:br/>
        <w:t>к постановлению изложить в следующей редакции</w:t>
      </w:r>
      <w:proofErr w:type="gramStart"/>
      <w:r w:rsidR="001503B7" w:rsidRPr="00965E24">
        <w:t xml:space="preserve"> :</w:t>
      </w:r>
      <w:proofErr w:type="gramEnd"/>
    </w:p>
    <w:p w:rsidR="001503B7" w:rsidRPr="00ED1F79" w:rsidRDefault="001503B7" w:rsidP="001503B7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tbl>
      <w:tblPr>
        <w:tblW w:w="112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418"/>
        <w:gridCol w:w="1420"/>
        <w:gridCol w:w="971"/>
        <w:gridCol w:w="972"/>
        <w:gridCol w:w="972"/>
        <w:gridCol w:w="972"/>
        <w:gridCol w:w="972"/>
        <w:gridCol w:w="972"/>
        <w:gridCol w:w="972"/>
        <w:gridCol w:w="1033"/>
      </w:tblGrid>
      <w:tr w:rsidR="001503B7" w:rsidRPr="00AC295E" w:rsidTr="0091357B">
        <w:trPr>
          <w:trHeight w:val="505"/>
        </w:trPr>
        <w:tc>
          <w:tcPr>
            <w:tcW w:w="284" w:type="dxa"/>
            <w:tcBorders>
              <w:right w:val="single" w:sz="4" w:space="0" w:color="auto"/>
            </w:tcBorders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jc w:val="both"/>
              <w:rPr>
                <w:spacing w:val="-4"/>
                <w:sz w:val="18"/>
                <w:szCs w:val="18"/>
              </w:rPr>
            </w:pPr>
            <w:r w:rsidRPr="00AC295E">
              <w:rPr>
                <w:sz w:val="18"/>
                <w:szCs w:val="18"/>
              </w:rPr>
              <w:t>«</w:t>
            </w:r>
            <w:r w:rsidR="005142BE">
              <w:rPr>
                <w:sz w:val="18"/>
                <w:szCs w:val="18"/>
              </w:rPr>
              <w:t xml:space="preserve">   </w:t>
            </w:r>
          </w:p>
          <w:p w:rsidR="001503B7" w:rsidRPr="00AC295E" w:rsidRDefault="001503B7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AC295E" w:rsidRDefault="001503B7" w:rsidP="001503B7">
            <w:pPr>
              <w:jc w:val="center"/>
              <w:rPr>
                <w:bCs/>
                <w:spacing w:val="-20"/>
                <w:sz w:val="16"/>
              </w:rPr>
            </w:pPr>
            <w:r w:rsidRPr="00AC295E">
              <w:rPr>
                <w:bCs/>
                <w:spacing w:val="-20"/>
                <w:sz w:val="16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AC295E" w:rsidRDefault="001503B7" w:rsidP="001503B7">
            <w:pPr>
              <w:jc w:val="center"/>
              <w:rPr>
                <w:bCs/>
                <w:sz w:val="14"/>
                <w:szCs w:val="14"/>
              </w:rPr>
            </w:pPr>
            <w:r w:rsidRPr="00AC295E">
              <w:rPr>
                <w:bCs/>
                <w:sz w:val="14"/>
                <w:szCs w:val="14"/>
              </w:rPr>
              <w:t xml:space="preserve">Комитет </w:t>
            </w:r>
            <w:r w:rsidRPr="00AC295E">
              <w:rPr>
                <w:bCs/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3B7" w:rsidRPr="00AC295E" w:rsidRDefault="001503B7" w:rsidP="001503B7">
            <w:pPr>
              <w:jc w:val="center"/>
              <w:rPr>
                <w:bCs/>
                <w:sz w:val="14"/>
                <w:szCs w:val="14"/>
              </w:rPr>
            </w:pPr>
            <w:r w:rsidRPr="00AC295E">
              <w:rPr>
                <w:bCs/>
                <w:sz w:val="14"/>
                <w:szCs w:val="14"/>
              </w:rPr>
              <w:t>Бюджет</w:t>
            </w:r>
          </w:p>
          <w:p w:rsidR="001503B7" w:rsidRPr="00AC295E" w:rsidRDefault="001503B7" w:rsidP="001503B7">
            <w:pPr>
              <w:jc w:val="center"/>
              <w:rPr>
                <w:bCs/>
                <w:sz w:val="14"/>
                <w:szCs w:val="14"/>
              </w:rPr>
            </w:pPr>
            <w:r w:rsidRPr="00AC295E">
              <w:rPr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1186013,9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1548027,2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754982,0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1823379,8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1896258,2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3845868,9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11054530,0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jc w:val="center"/>
              <w:rPr>
                <w:sz w:val="14"/>
                <w:szCs w:val="14"/>
              </w:rPr>
            </w:pPr>
          </w:p>
        </w:tc>
      </w:tr>
      <w:tr w:rsidR="001503B7" w:rsidRPr="00AC295E" w:rsidTr="0091357B">
        <w:trPr>
          <w:trHeight w:val="299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1503B7" w:rsidRPr="00AC295E" w:rsidRDefault="001503B7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B7" w:rsidRPr="00AC295E" w:rsidRDefault="001503B7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AC295E" w:rsidRDefault="001503B7" w:rsidP="001503B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3B7" w:rsidRPr="00AC295E" w:rsidRDefault="001503B7" w:rsidP="001503B7">
            <w:pPr>
              <w:jc w:val="center"/>
              <w:rPr>
                <w:bCs/>
                <w:sz w:val="14"/>
                <w:szCs w:val="14"/>
              </w:rPr>
            </w:pPr>
            <w:r w:rsidRPr="00AC295E">
              <w:rPr>
                <w:bCs/>
                <w:sz w:val="14"/>
                <w:szCs w:val="14"/>
              </w:rPr>
              <w:t>Федеральный бюджет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jc w:val="center"/>
              <w:rPr>
                <w:sz w:val="14"/>
                <w:szCs w:val="14"/>
              </w:rPr>
            </w:pPr>
          </w:p>
        </w:tc>
      </w:tr>
      <w:tr w:rsidR="001503B7" w:rsidRPr="00AC295E" w:rsidTr="0091357B">
        <w:trPr>
          <w:trHeight w:val="258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1503B7" w:rsidRPr="00AC295E" w:rsidRDefault="001503B7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B7" w:rsidRPr="00AC295E" w:rsidRDefault="001503B7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AC295E" w:rsidRDefault="001503B7" w:rsidP="001503B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3B7" w:rsidRPr="00AC295E" w:rsidRDefault="001503B7" w:rsidP="001503B7">
            <w:pPr>
              <w:jc w:val="center"/>
              <w:rPr>
                <w:bCs/>
                <w:sz w:val="14"/>
                <w:szCs w:val="14"/>
              </w:rPr>
            </w:pPr>
            <w:r w:rsidRPr="00AC295E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1186013,9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1548027,2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754982,0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1823379,8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1896258,2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3845868,9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11054530,0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rPr>
                <w:sz w:val="14"/>
                <w:szCs w:val="14"/>
              </w:rPr>
            </w:pPr>
          </w:p>
        </w:tc>
      </w:tr>
      <w:tr w:rsidR="001503B7" w:rsidRPr="00AC295E" w:rsidTr="0091357B">
        <w:trPr>
          <w:trHeight w:val="350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1503B7" w:rsidRPr="00AC295E" w:rsidRDefault="001503B7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AC295E" w:rsidRDefault="001503B7" w:rsidP="001503B7">
            <w:pPr>
              <w:jc w:val="center"/>
              <w:rPr>
                <w:spacing w:val="-20"/>
                <w:sz w:val="16"/>
              </w:rPr>
            </w:pPr>
            <w:r w:rsidRPr="00AC295E">
              <w:rPr>
                <w:spacing w:val="-20"/>
                <w:sz w:val="16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AC295E" w:rsidRDefault="001503B7" w:rsidP="001503B7">
            <w:pPr>
              <w:jc w:val="center"/>
              <w:rPr>
                <w:sz w:val="14"/>
                <w:szCs w:val="14"/>
              </w:rPr>
            </w:pPr>
            <w:r w:rsidRPr="00AC295E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3B7" w:rsidRPr="00AC295E" w:rsidRDefault="001503B7" w:rsidP="001503B7">
            <w:pPr>
              <w:jc w:val="center"/>
              <w:rPr>
                <w:sz w:val="14"/>
                <w:szCs w:val="14"/>
              </w:rPr>
            </w:pPr>
            <w:r w:rsidRPr="00AC295E">
              <w:rPr>
                <w:sz w:val="14"/>
                <w:szCs w:val="14"/>
              </w:rPr>
              <w:t>Бюджет</w:t>
            </w:r>
          </w:p>
          <w:p w:rsidR="001503B7" w:rsidRPr="00AC295E" w:rsidRDefault="001503B7" w:rsidP="001503B7">
            <w:pPr>
              <w:jc w:val="center"/>
              <w:rPr>
                <w:sz w:val="14"/>
                <w:szCs w:val="14"/>
              </w:rPr>
            </w:pPr>
            <w:r w:rsidRPr="00AC295E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1186013,9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1548027,2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754982,0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1823379,8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1896258,2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3845868,9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11054530,0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rPr>
                <w:sz w:val="14"/>
                <w:szCs w:val="14"/>
              </w:rPr>
            </w:pPr>
          </w:p>
        </w:tc>
      </w:tr>
      <w:tr w:rsidR="001503B7" w:rsidRPr="00AC295E" w:rsidTr="0091357B">
        <w:trPr>
          <w:trHeight w:val="358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1503B7" w:rsidRPr="00AC295E" w:rsidRDefault="001503B7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B7" w:rsidRPr="00AC295E" w:rsidRDefault="001503B7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AC295E" w:rsidRDefault="001503B7" w:rsidP="001503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3B7" w:rsidRPr="00AC295E" w:rsidRDefault="001503B7" w:rsidP="001503B7">
            <w:pPr>
              <w:jc w:val="center"/>
              <w:rPr>
                <w:sz w:val="14"/>
                <w:szCs w:val="14"/>
              </w:rPr>
            </w:pPr>
            <w:r w:rsidRPr="00AC295E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jc w:val="center"/>
              <w:rPr>
                <w:sz w:val="14"/>
                <w:szCs w:val="14"/>
              </w:rPr>
            </w:pPr>
          </w:p>
        </w:tc>
      </w:tr>
      <w:tr w:rsidR="001503B7" w:rsidRPr="00ED1F79" w:rsidTr="0091357B">
        <w:trPr>
          <w:trHeight w:val="225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1503B7" w:rsidRPr="00AC295E" w:rsidRDefault="001503B7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B7" w:rsidRPr="00AC295E" w:rsidRDefault="001503B7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AC295E" w:rsidRDefault="001503B7" w:rsidP="001503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3B7" w:rsidRPr="00AC295E" w:rsidRDefault="001503B7" w:rsidP="001503B7">
            <w:pPr>
              <w:jc w:val="center"/>
              <w:rPr>
                <w:bCs/>
                <w:sz w:val="14"/>
                <w:szCs w:val="14"/>
              </w:rPr>
            </w:pPr>
            <w:r w:rsidRPr="00AC295E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1186013,9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1548027,2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754982,0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1823379,8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1896258,2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3845868,9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40778F" w:rsidRDefault="001503B7" w:rsidP="001503B7">
            <w:pPr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11054530,0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1503B7" w:rsidRPr="00AC295E" w:rsidRDefault="001503B7" w:rsidP="001503B7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rPr>
                <w:spacing w:val="-4"/>
                <w:sz w:val="18"/>
                <w:szCs w:val="18"/>
              </w:rPr>
            </w:pPr>
            <w:r w:rsidRPr="00AC295E">
              <w:rPr>
                <w:spacing w:val="-4"/>
                <w:sz w:val="18"/>
                <w:szCs w:val="18"/>
              </w:rPr>
              <w:t>».</w:t>
            </w:r>
          </w:p>
          <w:p w:rsidR="001503B7" w:rsidRPr="00AC295E" w:rsidRDefault="001503B7" w:rsidP="001503B7">
            <w:pPr>
              <w:ind w:left="-251"/>
              <w:rPr>
                <w:sz w:val="14"/>
                <w:szCs w:val="14"/>
              </w:rPr>
            </w:pPr>
          </w:p>
        </w:tc>
      </w:tr>
    </w:tbl>
    <w:p w:rsidR="001503B7" w:rsidRDefault="0040778F" w:rsidP="005142BE">
      <w:pPr>
        <w:tabs>
          <w:tab w:val="left" w:pos="851"/>
        </w:tabs>
        <w:spacing w:before="120" w:after="120"/>
        <w:ind w:firstLine="567"/>
        <w:jc w:val="both"/>
      </w:pPr>
      <w:r>
        <w:t>5</w:t>
      </w:r>
      <w:r w:rsidR="001503B7">
        <w:t>.8</w:t>
      </w:r>
      <w:r w:rsidR="001503B7" w:rsidRPr="00965E24">
        <w:t xml:space="preserve">. Пункт 6 подраздела 9.1 раздела 9 приложения к постановлению изложить </w:t>
      </w:r>
      <w:r>
        <w:br/>
      </w:r>
      <w:r w:rsidR="001503B7" w:rsidRPr="00965E24">
        <w:t>в следующей редакции:</w:t>
      </w:r>
    </w:p>
    <w:tbl>
      <w:tblPr>
        <w:tblW w:w="0" w:type="auto"/>
        <w:jc w:val="center"/>
        <w:tblInd w:w="-33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"/>
        <w:gridCol w:w="568"/>
        <w:gridCol w:w="3543"/>
        <w:gridCol w:w="5812"/>
        <w:gridCol w:w="644"/>
      </w:tblGrid>
      <w:tr w:rsidR="001503B7" w:rsidRPr="00ED1F79" w:rsidTr="005A0389">
        <w:trPr>
          <w:trHeight w:val="28"/>
          <w:jc w:val="center"/>
        </w:trPr>
        <w:tc>
          <w:tcPr>
            <w:tcW w:w="503" w:type="dxa"/>
            <w:tcBorders>
              <w:right w:val="single" w:sz="4" w:space="0" w:color="auto"/>
            </w:tcBorders>
          </w:tcPr>
          <w:p w:rsidR="001503B7" w:rsidRPr="00AC295E" w:rsidRDefault="001503B7" w:rsidP="0040778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AC295E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B7" w:rsidRPr="00AC295E" w:rsidRDefault="001503B7" w:rsidP="001503B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подпрограммы 1по источникам финансирования с указанием объема финансирования, предусмотренного </w:t>
            </w:r>
            <w:r w:rsidRPr="00AC295E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в том числе </w:t>
            </w:r>
            <w:r w:rsidRPr="00AC295E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годам реализации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>1. Общий объем финансирования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всего 63 210 539,8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., в том числе по годам реализации: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2020 г. – 14 259 272,6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2021 г. – 14 581 497,1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2022 г. – 9 246 936,1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2023 г. – 7 926 157,8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>2024 г. – 7 554 859,1тыс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2025 Г. – 9 641 817,1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.,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>в том числе: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>1.1. Бюджет Санкт-Петербурга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всего 60 643 139,6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., в том числе по годам реализации: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2020 г. – 13536342,7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2021 г. – 13942343,4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2022 г. – 8617642,5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2023 г. – 7350134,8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2024 г. – 7554859,1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2025 г. – 9641817,1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.,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>в том числе объем финансирования, предусмотренный на реализацию региональных проектов: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>бюджет Санкт-Петербурга,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всего 4554058,5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 xml:space="preserve">., 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>в том числе по годам реализации: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2020 г. – 862047,6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2021 г. – 886471,1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2022 г. – 700000,0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2023 г. – 1786725,0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2024 г. – 114875,5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2025 г. – 203939,3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>1.2. Федеральный бюджет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всего 2567400,2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., в том числе по годам реализации: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2020 г. – 722929,9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2021 г. – 639153,7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2022 г. – 629293,6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2023 г. – 576023,0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2024 г. – 0,0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.;</w:t>
            </w: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C295E">
              <w:rPr>
                <w:bCs/>
                <w:sz w:val="20"/>
                <w:szCs w:val="20"/>
              </w:rPr>
              <w:t xml:space="preserve">2025 г. - 0,0 </w:t>
            </w:r>
            <w:proofErr w:type="spellStart"/>
            <w:r w:rsidRPr="00AC295E">
              <w:rPr>
                <w:bCs/>
                <w:sz w:val="20"/>
                <w:szCs w:val="20"/>
              </w:rPr>
              <w:t>тыс</w:t>
            </w:r>
            <w:proofErr w:type="gramStart"/>
            <w:r w:rsidRPr="00AC295E">
              <w:rPr>
                <w:bCs/>
                <w:sz w:val="20"/>
                <w:szCs w:val="20"/>
              </w:rPr>
              <w:t>.р</w:t>
            </w:r>
            <w:proofErr w:type="gramEnd"/>
            <w:r w:rsidRPr="00AC295E">
              <w:rPr>
                <w:bCs/>
                <w:sz w:val="20"/>
                <w:szCs w:val="20"/>
              </w:rPr>
              <w:t>уб</w:t>
            </w:r>
            <w:proofErr w:type="spellEnd"/>
            <w:r w:rsidRPr="00AC295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AC295E" w:rsidRDefault="001503B7" w:rsidP="001503B7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pacing w:val="-4"/>
                <w:sz w:val="18"/>
                <w:szCs w:val="18"/>
              </w:rPr>
            </w:pPr>
          </w:p>
          <w:p w:rsidR="001503B7" w:rsidRPr="00AC295E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AC295E">
              <w:rPr>
                <w:bCs/>
                <w:sz w:val="18"/>
                <w:szCs w:val="18"/>
              </w:rPr>
              <w:t>».</w:t>
            </w:r>
          </w:p>
        </w:tc>
      </w:tr>
    </w:tbl>
    <w:p w:rsidR="001503B7" w:rsidRDefault="001503B7" w:rsidP="00B5201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5201C" w:rsidRPr="006844B0" w:rsidRDefault="00B5201C" w:rsidP="002C3F0D">
      <w:pPr>
        <w:ind w:firstLine="709"/>
        <w:jc w:val="both"/>
      </w:pPr>
    </w:p>
    <w:p w:rsidR="002C3F0D" w:rsidRPr="006844B0" w:rsidRDefault="002C3F0D" w:rsidP="002C3F0D">
      <w:pPr>
        <w:tabs>
          <w:tab w:val="left" w:pos="142"/>
          <w:tab w:val="left" w:pos="851"/>
        </w:tabs>
        <w:ind w:firstLine="709"/>
        <w:contextualSpacing/>
        <w:jc w:val="both"/>
        <w:rPr>
          <w:rFonts w:eastAsia="Calibri"/>
          <w:szCs w:val="22"/>
          <w:lang w:eastAsia="en-US"/>
        </w:rPr>
        <w:sectPr w:rsidR="002C3F0D" w:rsidRPr="006844B0" w:rsidSect="006A547A">
          <w:pgSz w:w="11906" w:h="16838"/>
          <w:pgMar w:top="851" w:right="849" w:bottom="1134" w:left="1276" w:header="709" w:footer="709" w:gutter="0"/>
          <w:cols w:space="708"/>
          <w:titlePg/>
          <w:docGrid w:linePitch="360"/>
        </w:sectPr>
      </w:pPr>
    </w:p>
    <w:p w:rsidR="0040778F" w:rsidRPr="00965E24" w:rsidRDefault="00547030" w:rsidP="0040778F">
      <w:pPr>
        <w:tabs>
          <w:tab w:val="left" w:pos="851"/>
        </w:tabs>
        <w:spacing w:before="120" w:after="120"/>
        <w:ind w:firstLine="567"/>
        <w:jc w:val="both"/>
      </w:pPr>
      <w:r>
        <w:tab/>
      </w:r>
      <w:r w:rsidR="0040778F">
        <w:t>5.9</w:t>
      </w:r>
      <w:r w:rsidR="0040778F" w:rsidRPr="00965E24">
        <w:t>. Подпункты 1.2.4 и 1.2.5  таблицы 6 подраздела 9.5 раздела 9 приложения к постановлению изложить в следующей редакции: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566"/>
        <w:gridCol w:w="1276"/>
        <w:gridCol w:w="1133"/>
        <w:gridCol w:w="711"/>
        <w:gridCol w:w="519"/>
        <w:gridCol w:w="756"/>
        <w:gridCol w:w="879"/>
        <w:gridCol w:w="879"/>
        <w:gridCol w:w="1076"/>
        <w:gridCol w:w="720"/>
        <w:gridCol w:w="720"/>
        <w:gridCol w:w="720"/>
        <w:gridCol w:w="822"/>
        <w:gridCol w:w="285"/>
        <w:gridCol w:w="282"/>
        <w:gridCol w:w="711"/>
        <w:gridCol w:w="141"/>
        <w:gridCol w:w="1685"/>
        <w:gridCol w:w="441"/>
      </w:tblGrid>
      <w:tr w:rsidR="0040778F" w:rsidRPr="0040778F" w:rsidTr="00547030">
        <w:trPr>
          <w:trHeight w:val="4439"/>
        </w:trPr>
        <w:tc>
          <w:tcPr>
            <w:tcW w:w="2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778F" w:rsidRPr="0040778F" w:rsidRDefault="0040778F" w:rsidP="00823E96">
            <w:pPr>
              <w:ind w:right="-80" w:hanging="284"/>
              <w:jc w:val="right"/>
              <w:rPr>
                <w:sz w:val="15"/>
                <w:szCs w:val="15"/>
              </w:rPr>
            </w:pPr>
            <w:r w:rsidRPr="0040778F">
              <w:rPr>
                <w:rFonts w:eastAsia="Calibri"/>
                <w:sz w:val="15"/>
                <w:szCs w:val="15"/>
                <w:lang w:eastAsia="en-US"/>
              </w:rPr>
              <w:t>«</w:t>
            </w:r>
          </w:p>
        </w:tc>
        <w:tc>
          <w:tcPr>
            <w:tcW w:w="18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0778F" w:rsidRPr="0040778F" w:rsidRDefault="0040778F" w:rsidP="00823E96">
            <w:pPr>
              <w:ind w:right="-80"/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1.2.4</w:t>
            </w:r>
          </w:p>
        </w:tc>
        <w:tc>
          <w:tcPr>
            <w:tcW w:w="426" w:type="pct"/>
            <w:shd w:val="clear" w:color="auto" w:fill="auto"/>
          </w:tcPr>
          <w:p w:rsidR="0040778F" w:rsidRPr="0040778F" w:rsidRDefault="0040778F" w:rsidP="00823E96">
            <w:pPr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 xml:space="preserve">Строительство многоквартирного дома со встроенно-пристроенными помещениями по адресу: </w:t>
            </w:r>
            <w:proofErr w:type="spellStart"/>
            <w:proofErr w:type="gramStart"/>
            <w:r w:rsidRPr="0040778F">
              <w:rPr>
                <w:spacing w:val="-8"/>
                <w:sz w:val="15"/>
                <w:szCs w:val="15"/>
              </w:rPr>
              <w:t>Глухарская</w:t>
            </w:r>
            <w:proofErr w:type="spellEnd"/>
            <w:r w:rsidRPr="0040778F">
              <w:rPr>
                <w:spacing w:val="-8"/>
                <w:sz w:val="15"/>
                <w:szCs w:val="15"/>
              </w:rPr>
              <w:t xml:space="preserve"> ул., участок 57 (территория квартала 74Б района Каменка, ограниченная </w:t>
            </w:r>
            <w:proofErr w:type="spellStart"/>
            <w:r w:rsidRPr="0040778F">
              <w:rPr>
                <w:spacing w:val="-8"/>
                <w:sz w:val="15"/>
                <w:szCs w:val="15"/>
              </w:rPr>
              <w:t>Глухарской</w:t>
            </w:r>
            <w:proofErr w:type="spellEnd"/>
            <w:r w:rsidRPr="0040778F">
              <w:rPr>
                <w:spacing w:val="-8"/>
                <w:sz w:val="15"/>
                <w:szCs w:val="15"/>
              </w:rPr>
              <w:t xml:space="preserve"> ул., пр.</w:t>
            </w:r>
            <w:proofErr w:type="gramEnd"/>
            <w:r w:rsidRPr="0040778F">
              <w:rPr>
                <w:spacing w:val="-8"/>
                <w:sz w:val="15"/>
                <w:szCs w:val="15"/>
              </w:rPr>
              <w:t xml:space="preserve"> Авиаконструкторов, </w:t>
            </w:r>
            <w:proofErr w:type="spellStart"/>
            <w:r w:rsidRPr="0040778F">
              <w:rPr>
                <w:spacing w:val="-8"/>
                <w:sz w:val="15"/>
                <w:szCs w:val="15"/>
              </w:rPr>
              <w:t>Плесецкой</w:t>
            </w:r>
            <w:proofErr w:type="spellEnd"/>
            <w:r w:rsidRPr="0040778F">
              <w:rPr>
                <w:spacing w:val="-8"/>
                <w:sz w:val="15"/>
                <w:szCs w:val="15"/>
              </w:rPr>
              <w:t xml:space="preserve"> ул., Нижне-Каменской ул., ФЗУ № 3), включая разработку проектной документации в стадии РД</w:t>
            </w:r>
          </w:p>
          <w:p w:rsidR="0040778F" w:rsidRPr="0040778F" w:rsidRDefault="0040778F" w:rsidP="00823E96">
            <w:pPr>
              <w:ind w:right="-108"/>
              <w:rPr>
                <w:spacing w:val="-8"/>
                <w:sz w:val="15"/>
                <w:szCs w:val="15"/>
              </w:rPr>
            </w:pPr>
          </w:p>
        </w:tc>
        <w:tc>
          <w:tcPr>
            <w:tcW w:w="378" w:type="pct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237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 xml:space="preserve">12918,4 </w:t>
            </w:r>
            <w:proofErr w:type="spellStart"/>
            <w:r w:rsidRPr="0040778F">
              <w:rPr>
                <w:sz w:val="15"/>
                <w:szCs w:val="15"/>
              </w:rPr>
              <w:t>кв</w:t>
            </w:r>
            <w:proofErr w:type="gramStart"/>
            <w:r w:rsidRPr="0040778F">
              <w:rPr>
                <w:sz w:val="15"/>
                <w:szCs w:val="15"/>
              </w:rPr>
              <w:t>.м</w:t>
            </w:r>
            <w:proofErr w:type="spellEnd"/>
            <w:proofErr w:type="gramEnd"/>
          </w:p>
        </w:tc>
        <w:tc>
          <w:tcPr>
            <w:tcW w:w="173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СМР</w:t>
            </w:r>
          </w:p>
        </w:tc>
        <w:tc>
          <w:tcPr>
            <w:tcW w:w="252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2021-2023</w:t>
            </w:r>
          </w:p>
        </w:tc>
        <w:tc>
          <w:tcPr>
            <w:tcW w:w="293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color w:val="FF0000"/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1004324,4</w:t>
            </w:r>
          </w:p>
        </w:tc>
        <w:tc>
          <w:tcPr>
            <w:tcW w:w="293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color w:val="FF0000"/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1004324,4</w:t>
            </w:r>
          </w:p>
        </w:tc>
        <w:tc>
          <w:tcPr>
            <w:tcW w:w="359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Бюджет</w:t>
            </w:r>
          </w:p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Санкт-Петербурга</w:t>
            </w:r>
          </w:p>
        </w:tc>
        <w:tc>
          <w:tcPr>
            <w:tcW w:w="240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240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150000,0</w:t>
            </w:r>
          </w:p>
        </w:tc>
        <w:tc>
          <w:tcPr>
            <w:tcW w:w="240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350000,0</w:t>
            </w:r>
          </w:p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</w:p>
        </w:tc>
        <w:tc>
          <w:tcPr>
            <w:tcW w:w="274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619936,3</w:t>
            </w:r>
          </w:p>
        </w:tc>
        <w:tc>
          <w:tcPr>
            <w:tcW w:w="95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94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1119936,3</w:t>
            </w:r>
          </w:p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</w:p>
        </w:tc>
        <w:tc>
          <w:tcPr>
            <w:tcW w:w="561" w:type="pct"/>
            <w:tcBorders>
              <w:right w:val="single" w:sz="4" w:space="0" w:color="auto"/>
            </w:tcBorders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Целевые показатели: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 xml:space="preserve">«Ввод </w:t>
            </w:r>
            <w:r w:rsidRPr="0040778F">
              <w:rPr>
                <w:spacing w:val="-6"/>
                <w:sz w:val="15"/>
                <w:szCs w:val="15"/>
              </w:rPr>
              <w:br/>
              <w:t xml:space="preserve">в эксплуатацию объектов жилищного строительства </w:t>
            </w:r>
          </w:p>
          <w:p w:rsidR="0040778F" w:rsidRPr="0040778F" w:rsidRDefault="0040778F" w:rsidP="0040778F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в Санкт-Петербурге»</w:t>
            </w:r>
          </w:p>
          <w:p w:rsidR="0040778F" w:rsidRPr="0040778F" w:rsidRDefault="0040778F" w:rsidP="0040778F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«Количество семей, улучшивших жилищные условия»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Индикаторы подпрограммы 1:</w:t>
            </w:r>
          </w:p>
          <w:p w:rsidR="0040778F" w:rsidRPr="0040778F" w:rsidRDefault="0040778F" w:rsidP="0040778F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«Общая площадь сформированного государственного жилищного фонда»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 xml:space="preserve">«Общая площадь жилых помещений 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 xml:space="preserve">в многоквартирных домах, построенных для государственных нужд </w:t>
            </w:r>
          </w:p>
          <w:p w:rsidR="0040778F" w:rsidRPr="0040778F" w:rsidRDefault="0040778F" w:rsidP="0040778F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Санкт-Петербурга»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«</w:t>
            </w:r>
            <w:proofErr w:type="gramStart"/>
            <w:r w:rsidRPr="0040778F">
              <w:rPr>
                <w:spacing w:val="-6"/>
                <w:sz w:val="15"/>
                <w:szCs w:val="15"/>
              </w:rPr>
              <w:t>Количестве</w:t>
            </w:r>
            <w:proofErr w:type="gramEnd"/>
            <w:r w:rsidRPr="0040778F">
              <w:rPr>
                <w:spacing w:val="-6"/>
                <w:sz w:val="15"/>
                <w:szCs w:val="15"/>
              </w:rPr>
              <w:t xml:space="preserve"> семей, которым </w:t>
            </w:r>
            <w:proofErr w:type="spellStart"/>
            <w:r w:rsidRPr="0040778F">
              <w:rPr>
                <w:spacing w:val="-6"/>
                <w:sz w:val="15"/>
                <w:szCs w:val="15"/>
              </w:rPr>
              <w:t>предоставленыжилые</w:t>
            </w:r>
            <w:proofErr w:type="spellEnd"/>
            <w:r w:rsidRPr="0040778F">
              <w:rPr>
                <w:spacing w:val="-6"/>
                <w:sz w:val="15"/>
                <w:szCs w:val="15"/>
              </w:rPr>
              <w:t xml:space="preserve"> помещения государственного жилищного фонда»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</w:p>
        </w:tc>
      </w:tr>
      <w:tr w:rsidR="0040778F" w:rsidRPr="0040778F" w:rsidTr="00547030">
        <w:trPr>
          <w:trHeight w:val="4376"/>
        </w:trPr>
        <w:tc>
          <w:tcPr>
            <w:tcW w:w="2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778F" w:rsidRPr="0040778F" w:rsidRDefault="0040778F" w:rsidP="00823E96">
            <w:pPr>
              <w:ind w:right="-80"/>
              <w:jc w:val="center"/>
              <w:rPr>
                <w:sz w:val="15"/>
                <w:szCs w:val="15"/>
              </w:rPr>
            </w:pPr>
          </w:p>
        </w:tc>
        <w:tc>
          <w:tcPr>
            <w:tcW w:w="18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0778F" w:rsidRPr="0040778F" w:rsidRDefault="0040778F" w:rsidP="00823E96">
            <w:pPr>
              <w:ind w:right="-80"/>
              <w:jc w:val="center"/>
              <w:rPr>
                <w:sz w:val="15"/>
                <w:szCs w:val="15"/>
              </w:rPr>
            </w:pPr>
            <w:r w:rsidRPr="0040778F">
              <w:rPr>
                <w:sz w:val="15"/>
                <w:szCs w:val="15"/>
              </w:rPr>
              <w:t>1.2.5</w:t>
            </w:r>
          </w:p>
        </w:tc>
        <w:tc>
          <w:tcPr>
            <w:tcW w:w="426" w:type="pct"/>
            <w:shd w:val="clear" w:color="auto" w:fill="auto"/>
          </w:tcPr>
          <w:p w:rsidR="0040778F" w:rsidRPr="0040778F" w:rsidRDefault="0040778F" w:rsidP="00823E96">
            <w:pPr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 xml:space="preserve">Строительство многоквартирного дома со встроенно-пристроенными помещениями по адресу: </w:t>
            </w:r>
            <w:proofErr w:type="spellStart"/>
            <w:proofErr w:type="gramStart"/>
            <w:r w:rsidRPr="0040778F">
              <w:rPr>
                <w:spacing w:val="-8"/>
                <w:sz w:val="15"/>
                <w:szCs w:val="15"/>
              </w:rPr>
              <w:t>Глухарская</w:t>
            </w:r>
            <w:proofErr w:type="spellEnd"/>
            <w:r w:rsidRPr="0040778F">
              <w:rPr>
                <w:spacing w:val="-8"/>
                <w:sz w:val="15"/>
                <w:szCs w:val="15"/>
              </w:rPr>
              <w:t xml:space="preserve"> ул., участок 58 (территория квартала 74Б района Каменка, ограниченная </w:t>
            </w:r>
            <w:proofErr w:type="spellStart"/>
            <w:r w:rsidRPr="0040778F">
              <w:rPr>
                <w:spacing w:val="-8"/>
                <w:sz w:val="15"/>
                <w:szCs w:val="15"/>
              </w:rPr>
              <w:t>Глухарской</w:t>
            </w:r>
            <w:proofErr w:type="spellEnd"/>
            <w:r w:rsidRPr="0040778F">
              <w:rPr>
                <w:spacing w:val="-8"/>
                <w:sz w:val="15"/>
                <w:szCs w:val="15"/>
              </w:rPr>
              <w:t xml:space="preserve"> ул., пр.</w:t>
            </w:r>
            <w:proofErr w:type="gramEnd"/>
            <w:r w:rsidRPr="0040778F">
              <w:rPr>
                <w:spacing w:val="-8"/>
                <w:sz w:val="15"/>
                <w:szCs w:val="15"/>
              </w:rPr>
              <w:t xml:space="preserve"> Авиаконструкторов, </w:t>
            </w:r>
            <w:proofErr w:type="spellStart"/>
            <w:r w:rsidRPr="0040778F">
              <w:rPr>
                <w:spacing w:val="-8"/>
                <w:sz w:val="15"/>
                <w:szCs w:val="15"/>
              </w:rPr>
              <w:t>Плесецкой</w:t>
            </w:r>
            <w:proofErr w:type="spellEnd"/>
            <w:r w:rsidRPr="0040778F">
              <w:rPr>
                <w:spacing w:val="-8"/>
                <w:sz w:val="15"/>
                <w:szCs w:val="15"/>
              </w:rPr>
              <w:t xml:space="preserve"> ул., Нижне-Каменской ул., ФЗУ № 2), включая разработку проектной документации в стадии РД</w:t>
            </w:r>
          </w:p>
          <w:p w:rsidR="0040778F" w:rsidRPr="0040778F" w:rsidRDefault="0040778F" w:rsidP="00823E96">
            <w:pPr>
              <w:ind w:right="-108"/>
              <w:rPr>
                <w:spacing w:val="-8"/>
                <w:sz w:val="15"/>
                <w:szCs w:val="15"/>
              </w:rPr>
            </w:pPr>
          </w:p>
        </w:tc>
        <w:tc>
          <w:tcPr>
            <w:tcW w:w="378" w:type="pct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237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 xml:space="preserve">18994 </w:t>
            </w:r>
            <w:proofErr w:type="spellStart"/>
            <w:r w:rsidRPr="0040778F">
              <w:rPr>
                <w:sz w:val="15"/>
                <w:szCs w:val="15"/>
              </w:rPr>
              <w:t>кв</w:t>
            </w:r>
            <w:proofErr w:type="gramStart"/>
            <w:r w:rsidRPr="0040778F">
              <w:rPr>
                <w:sz w:val="15"/>
                <w:szCs w:val="15"/>
              </w:rPr>
              <w:t>.м</w:t>
            </w:r>
            <w:proofErr w:type="spellEnd"/>
            <w:proofErr w:type="gramEnd"/>
          </w:p>
        </w:tc>
        <w:tc>
          <w:tcPr>
            <w:tcW w:w="173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СМР</w:t>
            </w:r>
          </w:p>
        </w:tc>
        <w:tc>
          <w:tcPr>
            <w:tcW w:w="252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2021-2023</w:t>
            </w:r>
          </w:p>
        </w:tc>
        <w:tc>
          <w:tcPr>
            <w:tcW w:w="293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1451571,3</w:t>
            </w:r>
          </w:p>
        </w:tc>
        <w:tc>
          <w:tcPr>
            <w:tcW w:w="293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1451571,3</w:t>
            </w:r>
          </w:p>
        </w:tc>
        <w:tc>
          <w:tcPr>
            <w:tcW w:w="359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Бюджет</w:t>
            </w:r>
          </w:p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Санкт-Петербурга</w:t>
            </w:r>
          </w:p>
        </w:tc>
        <w:tc>
          <w:tcPr>
            <w:tcW w:w="240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240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113402,8</w:t>
            </w:r>
          </w:p>
        </w:tc>
        <w:tc>
          <w:tcPr>
            <w:tcW w:w="240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350000,0</w:t>
            </w:r>
          </w:p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</w:p>
        </w:tc>
        <w:tc>
          <w:tcPr>
            <w:tcW w:w="274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1166788,7</w:t>
            </w:r>
          </w:p>
        </w:tc>
        <w:tc>
          <w:tcPr>
            <w:tcW w:w="95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94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40778F">
              <w:rPr>
                <w:spacing w:val="-8"/>
                <w:sz w:val="15"/>
                <w:szCs w:val="15"/>
              </w:rPr>
              <w:t>1630191,5</w:t>
            </w:r>
          </w:p>
          <w:p w:rsidR="0040778F" w:rsidRPr="0040778F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</w:p>
        </w:tc>
        <w:tc>
          <w:tcPr>
            <w:tcW w:w="60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Целевые показатели: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 xml:space="preserve">«Ввод </w:t>
            </w:r>
            <w:r w:rsidRPr="0040778F">
              <w:rPr>
                <w:spacing w:val="-6"/>
                <w:sz w:val="15"/>
                <w:szCs w:val="15"/>
              </w:rPr>
              <w:br/>
              <w:t xml:space="preserve">в эксплуатацию объектов жилищного строительства 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в Санкт-Петербурге»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«Количество семей, улучшивших жилищные условия»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Индикаторы подпрограммы 1: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«Общая площадь сформированного государственного жилищного фонда»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 xml:space="preserve">«Общая площадь жилых помещений 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 xml:space="preserve">в многоквартирных домах, построенных для государственных нужд 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Санкт-Петербурга»</w:t>
            </w:r>
          </w:p>
          <w:p w:rsidR="0040778F" w:rsidRPr="0040778F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«</w:t>
            </w:r>
            <w:proofErr w:type="gramStart"/>
            <w:r w:rsidRPr="0040778F">
              <w:rPr>
                <w:spacing w:val="-6"/>
                <w:sz w:val="15"/>
                <w:szCs w:val="15"/>
              </w:rPr>
              <w:t>Количестве</w:t>
            </w:r>
            <w:proofErr w:type="gramEnd"/>
            <w:r w:rsidRPr="0040778F">
              <w:rPr>
                <w:spacing w:val="-6"/>
                <w:sz w:val="15"/>
                <w:szCs w:val="15"/>
              </w:rPr>
              <w:t xml:space="preserve"> семей, которым предоставлены жилые помещения государственного жилищного фонда»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40778F" w:rsidRDefault="0040778F" w:rsidP="00823E96">
            <w:pPr>
              <w:autoSpaceDE w:val="0"/>
              <w:autoSpaceDN w:val="0"/>
              <w:adjustRightInd w:val="0"/>
              <w:ind w:left="14160"/>
              <w:outlineLvl w:val="0"/>
              <w:rPr>
                <w:rFonts w:eastAsia="Calibri"/>
                <w:sz w:val="15"/>
                <w:szCs w:val="15"/>
                <w:lang w:eastAsia="en-US"/>
              </w:rPr>
            </w:pPr>
            <w:r w:rsidRPr="0040778F">
              <w:rPr>
                <w:rFonts w:eastAsia="Calibri"/>
                <w:sz w:val="15"/>
                <w:szCs w:val="15"/>
                <w:lang w:eastAsia="en-US"/>
              </w:rPr>
              <w:t>».</w:t>
            </w:r>
          </w:p>
          <w:p w:rsidR="0040778F" w:rsidRPr="0040778F" w:rsidRDefault="0040778F" w:rsidP="00823E96">
            <w:pPr>
              <w:rPr>
                <w:spacing w:val="-6"/>
                <w:sz w:val="15"/>
                <w:szCs w:val="15"/>
              </w:rPr>
            </w:pPr>
            <w:r w:rsidRPr="0040778F">
              <w:rPr>
                <w:spacing w:val="-6"/>
                <w:sz w:val="15"/>
                <w:szCs w:val="15"/>
              </w:rPr>
              <w:t>».</w:t>
            </w:r>
          </w:p>
        </w:tc>
      </w:tr>
    </w:tbl>
    <w:p w:rsidR="0040778F" w:rsidRPr="008A5E14" w:rsidRDefault="0040778F" w:rsidP="0040778F">
      <w:pPr>
        <w:tabs>
          <w:tab w:val="left" w:pos="8931"/>
          <w:tab w:val="left" w:pos="10915"/>
        </w:tabs>
        <w:autoSpaceDE w:val="0"/>
        <w:autoSpaceDN w:val="0"/>
        <w:adjustRightInd w:val="0"/>
        <w:ind w:left="14160"/>
        <w:jc w:val="both"/>
        <w:outlineLvl w:val="0"/>
        <w:rPr>
          <w:rFonts w:eastAsia="Calibri"/>
          <w:sz w:val="22"/>
          <w:szCs w:val="22"/>
          <w:lang w:eastAsia="en-US"/>
        </w:rPr>
      </w:pPr>
      <w:r w:rsidRPr="008A5E14">
        <w:rPr>
          <w:rFonts w:eastAsia="Calibri"/>
          <w:sz w:val="22"/>
          <w:szCs w:val="22"/>
          <w:lang w:eastAsia="en-US"/>
        </w:rPr>
        <w:t xml:space="preserve">    </w:t>
      </w:r>
    </w:p>
    <w:p w:rsidR="0040778F" w:rsidRDefault="00547030" w:rsidP="0040778F">
      <w:pPr>
        <w:tabs>
          <w:tab w:val="left" w:pos="1134"/>
          <w:tab w:val="left" w:pos="1276"/>
        </w:tabs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5</w:t>
      </w:r>
      <w:r w:rsidR="0040778F">
        <w:rPr>
          <w:rFonts w:eastAsia="Calibri"/>
          <w:lang w:eastAsia="en-US"/>
        </w:rPr>
        <w:t>.10</w:t>
      </w:r>
      <w:r w:rsidR="0040778F" w:rsidRPr="008A5E14">
        <w:rPr>
          <w:rFonts w:eastAsia="Calibri"/>
          <w:lang w:eastAsia="en-US"/>
        </w:rPr>
        <w:t xml:space="preserve">. Строки «ИТОГО по расходам развития», «ИТОГО финансирование регионального проекта «Жилье» </w:t>
      </w:r>
      <w:r w:rsidR="0040778F">
        <w:rPr>
          <w:rFonts w:eastAsia="Calibri"/>
          <w:lang w:eastAsia="en-US"/>
        </w:rPr>
        <w:br/>
      </w:r>
      <w:r w:rsidR="0040778F" w:rsidRPr="008A5E14">
        <w:rPr>
          <w:rFonts w:eastAsia="Calibri"/>
          <w:lang w:eastAsia="en-US"/>
        </w:rPr>
        <w:t xml:space="preserve">и «ИТОГО финансирование региональных проектов» таблицы 6 подраздела 9.5 раздела 9 приложения к постановлению изложить </w:t>
      </w:r>
      <w:r w:rsidR="0040778F">
        <w:rPr>
          <w:rFonts w:eastAsia="Calibri"/>
          <w:lang w:eastAsia="en-US"/>
        </w:rPr>
        <w:br/>
      </w:r>
      <w:r w:rsidR="0040778F" w:rsidRPr="008A5E14">
        <w:rPr>
          <w:rFonts w:eastAsia="Calibri"/>
          <w:lang w:eastAsia="en-US"/>
        </w:rPr>
        <w:t>в следующей редакции:</w:t>
      </w:r>
    </w:p>
    <w:p w:rsidR="0040778F" w:rsidRPr="008A5E14" w:rsidRDefault="0040778F" w:rsidP="0040778F">
      <w:pPr>
        <w:autoSpaceDE w:val="0"/>
        <w:autoSpaceDN w:val="0"/>
        <w:adjustRightInd w:val="0"/>
        <w:jc w:val="both"/>
        <w:outlineLvl w:val="0"/>
        <w:rPr>
          <w:rFonts w:eastAsia="Calibri"/>
          <w:sz w:val="22"/>
          <w:szCs w:val="22"/>
          <w:lang w:eastAsia="en-US"/>
        </w:rPr>
      </w:pPr>
    </w:p>
    <w:tbl>
      <w:tblPr>
        <w:tblW w:w="498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2388"/>
        <w:gridCol w:w="1436"/>
        <w:gridCol w:w="1439"/>
        <w:gridCol w:w="1439"/>
        <w:gridCol w:w="1439"/>
        <w:gridCol w:w="1439"/>
        <w:gridCol w:w="1439"/>
        <w:gridCol w:w="1439"/>
        <w:gridCol w:w="1439"/>
        <w:gridCol w:w="563"/>
      </w:tblGrid>
      <w:tr w:rsidR="00547030" w:rsidRPr="008A5E14" w:rsidTr="00547030">
        <w:trPr>
          <w:trHeight w:val="487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778F" w:rsidRPr="008A5E14" w:rsidRDefault="0040778F" w:rsidP="00823E9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0778F" w:rsidRPr="008A5E14" w:rsidRDefault="0040778F" w:rsidP="00823E96">
            <w:pPr>
              <w:rPr>
                <w:spacing w:val="-8"/>
                <w:sz w:val="18"/>
                <w:szCs w:val="18"/>
              </w:rPr>
            </w:pPr>
            <w:r w:rsidRPr="008A5E14">
              <w:rPr>
                <w:rFonts w:eastAsia="Calibri"/>
                <w:sz w:val="18"/>
                <w:szCs w:val="18"/>
                <w:lang w:eastAsia="en-US"/>
              </w:rPr>
              <w:t>ИТОГО по расходам развития</w:t>
            </w:r>
          </w:p>
        </w:tc>
        <w:tc>
          <w:tcPr>
            <w:tcW w:w="487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591330,1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724857,8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700000,0</w:t>
            </w:r>
          </w:p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1786725,0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114875,5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203939,3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4121727,7</w:t>
            </w:r>
          </w:p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right w:val="single" w:sz="4" w:space="0" w:color="auto"/>
            </w:tcBorders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6"/>
                <w:sz w:val="16"/>
                <w:szCs w:val="16"/>
                <w:lang w:val="en-US"/>
              </w:rPr>
            </w:pPr>
            <w:r w:rsidRPr="00547030">
              <w:rPr>
                <w:spacing w:val="-6"/>
                <w:sz w:val="16"/>
                <w:szCs w:val="16"/>
                <w:lang w:val="en-US"/>
              </w:rPr>
              <w:t>X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778F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</w:p>
          <w:p w:rsidR="0040778F" w:rsidRDefault="0040778F" w:rsidP="00823E96">
            <w:pPr>
              <w:rPr>
                <w:spacing w:val="-6"/>
                <w:sz w:val="14"/>
                <w:szCs w:val="14"/>
              </w:rPr>
            </w:pPr>
          </w:p>
          <w:p w:rsidR="0040778F" w:rsidRPr="001A6182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47030" w:rsidRPr="001F1B53" w:rsidTr="00547030">
        <w:trPr>
          <w:trHeight w:val="565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778F" w:rsidRPr="008A5E14" w:rsidRDefault="0040778F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0778F" w:rsidRPr="001F1B53" w:rsidRDefault="0040778F" w:rsidP="00823E9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A5E14">
              <w:rPr>
                <w:rFonts w:eastAsia="Calibri"/>
                <w:sz w:val="18"/>
                <w:szCs w:val="18"/>
                <w:lang w:eastAsia="en-US"/>
              </w:rPr>
              <w:t>ИТОГО финансирование регионального проекта «Жилье»</w:t>
            </w:r>
          </w:p>
        </w:tc>
        <w:tc>
          <w:tcPr>
            <w:tcW w:w="487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591330,1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724857,8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700000,0</w:t>
            </w:r>
          </w:p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1786725,0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114875,5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203939,3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4121727,7</w:t>
            </w:r>
          </w:p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right w:val="single" w:sz="4" w:space="0" w:color="auto"/>
            </w:tcBorders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6"/>
                <w:sz w:val="16"/>
                <w:szCs w:val="16"/>
                <w:lang w:val="en-US"/>
              </w:rPr>
            </w:pPr>
            <w:r w:rsidRPr="00547030">
              <w:rPr>
                <w:spacing w:val="-6"/>
                <w:sz w:val="16"/>
                <w:szCs w:val="16"/>
                <w:lang w:val="en-US"/>
              </w:rPr>
              <w:t>X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778F" w:rsidRPr="001F1B53" w:rsidRDefault="0040778F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40778F" w:rsidRPr="001F1B53" w:rsidRDefault="0040778F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47030" w:rsidRPr="001F1B53" w:rsidTr="00547030">
        <w:trPr>
          <w:trHeight w:val="577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778F" w:rsidRPr="008A5E14" w:rsidRDefault="0040778F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0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0778F" w:rsidRPr="001F1B53" w:rsidRDefault="0040778F" w:rsidP="00823E9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A5E14">
              <w:rPr>
                <w:rFonts w:eastAsia="Calibri"/>
                <w:sz w:val="18"/>
                <w:szCs w:val="18"/>
                <w:lang w:eastAsia="en-US"/>
              </w:rPr>
              <w:t>ИТОГО финансирование региональных проектов</w:t>
            </w:r>
          </w:p>
        </w:tc>
        <w:tc>
          <w:tcPr>
            <w:tcW w:w="487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862047,6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886471,1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700000,0</w:t>
            </w:r>
          </w:p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1786725,0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114875,5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203939,3</w:t>
            </w:r>
          </w:p>
        </w:tc>
        <w:tc>
          <w:tcPr>
            <w:tcW w:w="4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4554058,5</w:t>
            </w:r>
          </w:p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right w:val="single" w:sz="4" w:space="0" w:color="auto"/>
            </w:tcBorders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6"/>
                <w:sz w:val="16"/>
                <w:szCs w:val="16"/>
                <w:lang w:val="en-US"/>
              </w:rPr>
            </w:pPr>
            <w:r w:rsidRPr="00547030">
              <w:rPr>
                <w:spacing w:val="-6"/>
                <w:sz w:val="16"/>
                <w:szCs w:val="16"/>
                <w:lang w:val="en-US"/>
              </w:rPr>
              <w:t>X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0778F" w:rsidRPr="001F1B53" w:rsidRDefault="0040778F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1F1B53">
              <w:rPr>
                <w:rFonts w:eastAsia="Calibri"/>
                <w:sz w:val="18"/>
                <w:szCs w:val="18"/>
                <w:lang w:eastAsia="en-US"/>
              </w:rPr>
              <w:t>».</w:t>
            </w:r>
          </w:p>
        </w:tc>
      </w:tr>
    </w:tbl>
    <w:p w:rsidR="0040778F" w:rsidRDefault="0040778F" w:rsidP="0040778F">
      <w:pPr>
        <w:tabs>
          <w:tab w:val="left" w:pos="1134"/>
          <w:tab w:val="left" w:pos="1276"/>
        </w:tabs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</w:p>
    <w:p w:rsidR="0040778F" w:rsidRDefault="0040778F" w:rsidP="0040778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40778F" w:rsidRPr="008A5E14" w:rsidRDefault="00547030" w:rsidP="00547030">
      <w:pPr>
        <w:tabs>
          <w:tab w:val="left" w:pos="1134"/>
          <w:tab w:val="left" w:pos="1276"/>
        </w:tabs>
        <w:autoSpaceDE w:val="0"/>
        <w:autoSpaceDN w:val="0"/>
        <w:adjustRightInd w:val="0"/>
        <w:spacing w:before="120" w:after="120"/>
        <w:ind w:lef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5</w:t>
      </w:r>
      <w:r w:rsidR="0040778F">
        <w:rPr>
          <w:rFonts w:eastAsia="Calibri"/>
          <w:lang w:eastAsia="en-US"/>
        </w:rPr>
        <w:t>.11</w:t>
      </w:r>
      <w:r w:rsidR="0040778F" w:rsidRPr="008A5E14">
        <w:rPr>
          <w:rFonts w:eastAsia="Calibri"/>
          <w:lang w:eastAsia="en-US"/>
        </w:rPr>
        <w:t>. Подпункт 2.5.3  таблицы 6 подраздела 9.5 раздела 9 приложения к постановлению изложить в следующей редакции:</w:t>
      </w:r>
    </w:p>
    <w:tbl>
      <w:tblPr>
        <w:tblW w:w="49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34"/>
        <w:gridCol w:w="1558"/>
        <w:gridCol w:w="1133"/>
        <w:gridCol w:w="709"/>
        <w:gridCol w:w="567"/>
        <w:gridCol w:w="566"/>
        <w:gridCol w:w="852"/>
        <w:gridCol w:w="893"/>
        <w:gridCol w:w="1091"/>
        <w:gridCol w:w="849"/>
        <w:gridCol w:w="711"/>
        <w:gridCol w:w="569"/>
        <w:gridCol w:w="705"/>
        <w:gridCol w:w="283"/>
        <w:gridCol w:w="286"/>
        <w:gridCol w:w="855"/>
        <w:gridCol w:w="1825"/>
        <w:gridCol w:w="295"/>
      </w:tblGrid>
      <w:tr w:rsidR="00547030" w:rsidRPr="008A5E14" w:rsidTr="00547030">
        <w:trPr>
          <w:trHeight w:val="285"/>
        </w:trPr>
        <w:tc>
          <w:tcPr>
            <w:tcW w:w="190" w:type="pct"/>
            <w:tcBorders>
              <w:top w:val="nil"/>
              <w:left w:val="nil"/>
              <w:bottom w:val="nil"/>
            </w:tcBorders>
          </w:tcPr>
          <w:p w:rsidR="0040778F" w:rsidRPr="00547030" w:rsidRDefault="00547030" w:rsidP="00547030">
            <w:pPr>
              <w:ind w:right="-80"/>
              <w:jc w:val="center"/>
              <w:rPr>
                <w:sz w:val="15"/>
                <w:szCs w:val="15"/>
              </w:rPr>
            </w:pPr>
            <w:r w:rsidRPr="00547030">
              <w:rPr>
                <w:sz w:val="15"/>
                <w:szCs w:val="15"/>
              </w:rPr>
              <w:t xml:space="preserve"> </w:t>
            </w:r>
            <w:r w:rsidR="0040778F" w:rsidRPr="00547030">
              <w:rPr>
                <w:sz w:val="15"/>
                <w:szCs w:val="15"/>
              </w:rPr>
              <w:t>«</w:t>
            </w:r>
          </w:p>
        </w:tc>
        <w:tc>
          <w:tcPr>
            <w:tcW w:w="147" w:type="pct"/>
            <w:shd w:val="clear" w:color="auto" w:fill="auto"/>
            <w:noWrap/>
          </w:tcPr>
          <w:p w:rsidR="0040778F" w:rsidRPr="00965E24" w:rsidRDefault="0040778F" w:rsidP="00823E96">
            <w:pPr>
              <w:ind w:right="-80"/>
              <w:jc w:val="center"/>
              <w:rPr>
                <w:sz w:val="14"/>
                <w:szCs w:val="14"/>
              </w:rPr>
            </w:pPr>
            <w:r w:rsidRPr="00965E24">
              <w:rPr>
                <w:sz w:val="14"/>
                <w:szCs w:val="14"/>
              </w:rPr>
              <w:t>2.5.3</w:t>
            </w:r>
          </w:p>
        </w:tc>
        <w:tc>
          <w:tcPr>
            <w:tcW w:w="528" w:type="pct"/>
            <w:shd w:val="clear" w:color="auto" w:fill="auto"/>
          </w:tcPr>
          <w:p w:rsidR="0040778F" w:rsidRPr="00547030" w:rsidRDefault="0040778F" w:rsidP="00823E96">
            <w:pPr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 xml:space="preserve">Инженерная подготовка территории квартала </w:t>
            </w:r>
            <w:r w:rsidRPr="00547030">
              <w:rPr>
                <w:spacing w:val="-8"/>
                <w:sz w:val="15"/>
                <w:szCs w:val="15"/>
              </w:rPr>
              <w:br/>
              <w:t>74</w:t>
            </w:r>
            <w:proofErr w:type="gramStart"/>
            <w:r w:rsidRPr="00547030">
              <w:rPr>
                <w:spacing w:val="-8"/>
                <w:sz w:val="15"/>
                <w:szCs w:val="15"/>
              </w:rPr>
              <w:t xml:space="preserve"> Б</w:t>
            </w:r>
            <w:proofErr w:type="gramEnd"/>
            <w:r w:rsidRPr="00547030">
              <w:rPr>
                <w:spacing w:val="-8"/>
                <w:sz w:val="15"/>
                <w:szCs w:val="15"/>
              </w:rPr>
              <w:t xml:space="preserve"> района Каменка, ограниченной </w:t>
            </w:r>
            <w:proofErr w:type="spellStart"/>
            <w:r w:rsidRPr="00547030">
              <w:rPr>
                <w:spacing w:val="-8"/>
                <w:sz w:val="15"/>
                <w:szCs w:val="15"/>
              </w:rPr>
              <w:t>Глухарской</w:t>
            </w:r>
            <w:proofErr w:type="spellEnd"/>
            <w:r w:rsidRPr="00547030">
              <w:rPr>
                <w:spacing w:val="-8"/>
                <w:sz w:val="15"/>
                <w:szCs w:val="15"/>
              </w:rPr>
              <w:t xml:space="preserve"> ул., </w:t>
            </w:r>
          </w:p>
          <w:p w:rsidR="0040778F" w:rsidRPr="00547030" w:rsidRDefault="0040778F" w:rsidP="00823E96">
            <w:pPr>
              <w:ind w:right="-108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 xml:space="preserve">пр. Авиаконструкторов, </w:t>
            </w:r>
            <w:proofErr w:type="spellStart"/>
            <w:r w:rsidRPr="00547030">
              <w:rPr>
                <w:spacing w:val="-8"/>
                <w:sz w:val="15"/>
                <w:szCs w:val="15"/>
              </w:rPr>
              <w:t>Плесецкой</w:t>
            </w:r>
            <w:proofErr w:type="spellEnd"/>
            <w:r w:rsidRPr="00547030">
              <w:rPr>
                <w:spacing w:val="-8"/>
                <w:sz w:val="15"/>
                <w:szCs w:val="15"/>
              </w:rPr>
              <w:t xml:space="preserve"> ул., </w:t>
            </w:r>
            <w:r w:rsidRPr="00547030">
              <w:rPr>
                <w:spacing w:val="-8"/>
                <w:sz w:val="15"/>
                <w:szCs w:val="15"/>
              </w:rPr>
              <w:br/>
              <w:t>Нижне-Каменской ул.</w:t>
            </w:r>
            <w:r w:rsidRPr="00547030">
              <w:rPr>
                <w:spacing w:val="-8"/>
                <w:sz w:val="15"/>
                <w:szCs w:val="15"/>
              </w:rPr>
              <w:br/>
              <w:t xml:space="preserve"> с </w:t>
            </w:r>
            <w:proofErr w:type="gramStart"/>
            <w:r w:rsidRPr="00547030">
              <w:rPr>
                <w:spacing w:val="-8"/>
                <w:sz w:val="15"/>
                <w:szCs w:val="15"/>
              </w:rPr>
              <w:t>инженерным</w:t>
            </w:r>
            <w:proofErr w:type="gramEnd"/>
          </w:p>
          <w:p w:rsidR="0040778F" w:rsidRPr="00547030" w:rsidRDefault="0040778F" w:rsidP="00823E96">
            <w:pPr>
              <w:ind w:right="-108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и инженерно-транспортным обеспечением</w:t>
            </w:r>
          </w:p>
          <w:p w:rsidR="0040778F" w:rsidRPr="00547030" w:rsidRDefault="0040778F" w:rsidP="00823E96">
            <w:pPr>
              <w:ind w:right="-108"/>
              <w:rPr>
                <w:spacing w:val="-8"/>
                <w:sz w:val="15"/>
                <w:szCs w:val="15"/>
              </w:rPr>
            </w:pPr>
          </w:p>
        </w:tc>
        <w:tc>
          <w:tcPr>
            <w:tcW w:w="384" w:type="pct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240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 xml:space="preserve">85578,2 </w:t>
            </w:r>
            <w:proofErr w:type="spellStart"/>
            <w:r w:rsidRPr="00547030">
              <w:rPr>
                <w:sz w:val="15"/>
                <w:szCs w:val="15"/>
              </w:rPr>
              <w:t>кв</w:t>
            </w:r>
            <w:proofErr w:type="gramStart"/>
            <w:r w:rsidRPr="00547030">
              <w:rPr>
                <w:sz w:val="15"/>
                <w:szCs w:val="15"/>
              </w:rPr>
              <w:t>.м</w:t>
            </w:r>
            <w:proofErr w:type="spellEnd"/>
            <w:proofErr w:type="gramEnd"/>
          </w:p>
        </w:tc>
        <w:tc>
          <w:tcPr>
            <w:tcW w:w="192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СМР</w:t>
            </w:r>
          </w:p>
        </w:tc>
        <w:tc>
          <w:tcPr>
            <w:tcW w:w="192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2017-2021</w:t>
            </w:r>
          </w:p>
        </w:tc>
        <w:tc>
          <w:tcPr>
            <w:tcW w:w="289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1072112,7</w:t>
            </w:r>
          </w:p>
        </w:tc>
        <w:tc>
          <w:tcPr>
            <w:tcW w:w="303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420445,7</w:t>
            </w:r>
          </w:p>
        </w:tc>
        <w:tc>
          <w:tcPr>
            <w:tcW w:w="370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Бюджет</w:t>
            </w:r>
          </w:p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Санкт-Петербурга</w:t>
            </w:r>
          </w:p>
        </w:tc>
        <w:tc>
          <w:tcPr>
            <w:tcW w:w="288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340620,1</w:t>
            </w:r>
          </w:p>
        </w:tc>
        <w:tc>
          <w:tcPr>
            <w:tcW w:w="241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489356,0</w:t>
            </w:r>
          </w:p>
        </w:tc>
        <w:tc>
          <w:tcPr>
            <w:tcW w:w="193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96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97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547030">
              <w:rPr>
                <w:spacing w:val="-8"/>
                <w:sz w:val="15"/>
                <w:szCs w:val="15"/>
              </w:rPr>
              <w:t>829976,1</w:t>
            </w:r>
          </w:p>
          <w:p w:rsidR="0040778F" w:rsidRPr="0054703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</w:p>
        </w:tc>
        <w:tc>
          <w:tcPr>
            <w:tcW w:w="619" w:type="pct"/>
            <w:shd w:val="clear" w:color="auto" w:fill="auto"/>
          </w:tcPr>
          <w:p w:rsidR="0040778F" w:rsidRPr="0054703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547030">
              <w:rPr>
                <w:spacing w:val="-6"/>
                <w:sz w:val="15"/>
                <w:szCs w:val="15"/>
              </w:rPr>
              <w:t>Целевые показатели:</w:t>
            </w:r>
          </w:p>
          <w:p w:rsidR="0040778F" w:rsidRPr="0054703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547030">
              <w:rPr>
                <w:spacing w:val="-6"/>
                <w:sz w:val="15"/>
                <w:szCs w:val="15"/>
              </w:rPr>
              <w:t xml:space="preserve">«Ввод </w:t>
            </w:r>
            <w:r w:rsidRPr="00547030">
              <w:rPr>
                <w:spacing w:val="-6"/>
                <w:sz w:val="15"/>
                <w:szCs w:val="15"/>
              </w:rPr>
              <w:br/>
              <w:t xml:space="preserve">в эксплуатацию объектов жилищного строительства </w:t>
            </w:r>
          </w:p>
          <w:p w:rsidR="0040778F" w:rsidRPr="00547030" w:rsidRDefault="0040778F" w:rsidP="00547030">
            <w:pPr>
              <w:jc w:val="center"/>
              <w:rPr>
                <w:spacing w:val="-6"/>
                <w:sz w:val="15"/>
                <w:szCs w:val="15"/>
              </w:rPr>
            </w:pPr>
            <w:r w:rsidRPr="00547030">
              <w:rPr>
                <w:spacing w:val="-6"/>
                <w:sz w:val="15"/>
                <w:szCs w:val="15"/>
              </w:rPr>
              <w:t>в Санкт-Петербурге»</w:t>
            </w:r>
          </w:p>
          <w:p w:rsidR="0040778F" w:rsidRPr="0054703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547030">
              <w:rPr>
                <w:spacing w:val="-6"/>
                <w:sz w:val="15"/>
                <w:szCs w:val="15"/>
              </w:rPr>
              <w:t>Индикаторы подпрограммы 1:</w:t>
            </w:r>
          </w:p>
          <w:p w:rsidR="0040778F" w:rsidRPr="00547030" w:rsidRDefault="0040778F" w:rsidP="00547030">
            <w:pPr>
              <w:jc w:val="center"/>
              <w:rPr>
                <w:spacing w:val="-6"/>
                <w:sz w:val="15"/>
                <w:szCs w:val="15"/>
              </w:rPr>
            </w:pPr>
            <w:r w:rsidRPr="00547030">
              <w:rPr>
                <w:spacing w:val="-6"/>
                <w:sz w:val="15"/>
                <w:szCs w:val="15"/>
              </w:rPr>
              <w:t>«Общая площадь сформированного государственного жилищного фонда»</w:t>
            </w:r>
          </w:p>
          <w:p w:rsidR="0040778F" w:rsidRPr="0054703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547030">
              <w:rPr>
                <w:spacing w:val="-6"/>
                <w:sz w:val="15"/>
                <w:szCs w:val="15"/>
              </w:rPr>
              <w:t xml:space="preserve">«Общая площадь жилых помещений </w:t>
            </w:r>
          </w:p>
          <w:p w:rsidR="0040778F" w:rsidRPr="0054703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547030">
              <w:rPr>
                <w:spacing w:val="-6"/>
                <w:sz w:val="15"/>
                <w:szCs w:val="15"/>
              </w:rPr>
              <w:t xml:space="preserve">в многоквартирных домах, построенных для государственных нужд </w:t>
            </w:r>
          </w:p>
          <w:p w:rsidR="0040778F" w:rsidRPr="0054703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547030">
              <w:rPr>
                <w:spacing w:val="-6"/>
                <w:sz w:val="15"/>
                <w:szCs w:val="15"/>
              </w:rPr>
              <w:t>Санкт-Петербурга»</w:t>
            </w:r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  <w:vAlign w:val="bottom"/>
          </w:tcPr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965E24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8A5E14" w:rsidRDefault="0040778F" w:rsidP="00547030">
            <w:pPr>
              <w:rPr>
                <w:spacing w:val="-6"/>
                <w:sz w:val="14"/>
                <w:szCs w:val="14"/>
              </w:rPr>
            </w:pPr>
            <w:r w:rsidRPr="00965E24">
              <w:rPr>
                <w:spacing w:val="-6"/>
                <w:sz w:val="14"/>
                <w:szCs w:val="14"/>
              </w:rPr>
              <w:t>».</w:t>
            </w:r>
          </w:p>
        </w:tc>
      </w:tr>
    </w:tbl>
    <w:p w:rsidR="0040778F" w:rsidRDefault="00547030" w:rsidP="00547030">
      <w:pPr>
        <w:tabs>
          <w:tab w:val="left" w:pos="1134"/>
          <w:tab w:val="left" w:pos="1276"/>
        </w:tabs>
        <w:autoSpaceDE w:val="0"/>
        <w:autoSpaceDN w:val="0"/>
        <w:adjustRightInd w:val="0"/>
        <w:spacing w:before="120" w:after="120"/>
        <w:ind w:lef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5</w:t>
      </w:r>
      <w:r w:rsidR="0040778F">
        <w:rPr>
          <w:rFonts w:eastAsia="Calibri"/>
          <w:lang w:eastAsia="en-US"/>
        </w:rPr>
        <w:t>.12</w:t>
      </w:r>
      <w:r w:rsidR="0040778F" w:rsidRPr="008A5E14">
        <w:rPr>
          <w:rFonts w:eastAsia="Calibri"/>
          <w:lang w:eastAsia="en-US"/>
        </w:rPr>
        <w:t xml:space="preserve">. Строки «ИТОГО прочие расходы развития» и «ВСЕГО проектная часть подпрограммы 1» таблицы 6 подраздела 9.5 </w:t>
      </w:r>
      <w:r>
        <w:rPr>
          <w:rFonts w:eastAsia="Calibri"/>
          <w:lang w:eastAsia="en-US"/>
        </w:rPr>
        <w:br/>
      </w:r>
      <w:r w:rsidR="0040778F" w:rsidRPr="008A5E14">
        <w:rPr>
          <w:rFonts w:eastAsia="Calibri"/>
          <w:lang w:eastAsia="en-US"/>
        </w:rPr>
        <w:t>раздела 9 приложения к постановлению изложить в следующей редакции:</w:t>
      </w:r>
    </w:p>
    <w:tbl>
      <w:tblPr>
        <w:tblW w:w="50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859"/>
        <w:gridCol w:w="1260"/>
        <w:gridCol w:w="1260"/>
        <w:gridCol w:w="1259"/>
        <w:gridCol w:w="1262"/>
        <w:gridCol w:w="1259"/>
        <w:gridCol w:w="1259"/>
        <w:gridCol w:w="1259"/>
        <w:gridCol w:w="1262"/>
        <w:gridCol w:w="408"/>
      </w:tblGrid>
      <w:tr w:rsidR="00547030" w:rsidRPr="008A5E14" w:rsidTr="005142BE">
        <w:trPr>
          <w:trHeight w:val="360"/>
        </w:trPr>
        <w:tc>
          <w:tcPr>
            <w:tcW w:w="180" w:type="pct"/>
            <w:tcBorders>
              <w:top w:val="nil"/>
              <w:left w:val="nil"/>
              <w:bottom w:val="nil"/>
            </w:tcBorders>
          </w:tcPr>
          <w:p w:rsidR="0040778F" w:rsidRPr="00F15BBD" w:rsidRDefault="0040778F" w:rsidP="00823E96">
            <w:pPr>
              <w:jc w:val="right"/>
              <w:rPr>
                <w:bCs/>
                <w:sz w:val="18"/>
                <w:szCs w:val="14"/>
              </w:rPr>
            </w:pPr>
            <w:r w:rsidRPr="00F15BBD">
              <w:rPr>
                <w:bCs/>
                <w:sz w:val="18"/>
                <w:szCs w:val="14"/>
              </w:rPr>
              <w:t>«</w:t>
            </w:r>
          </w:p>
        </w:tc>
        <w:tc>
          <w:tcPr>
            <w:tcW w:w="1296" w:type="pct"/>
          </w:tcPr>
          <w:p w:rsidR="0040778F" w:rsidRPr="00F15BBD" w:rsidRDefault="0040778F" w:rsidP="00823E96">
            <w:pPr>
              <w:rPr>
                <w:bCs/>
                <w:sz w:val="14"/>
                <w:szCs w:val="14"/>
              </w:rPr>
            </w:pPr>
            <w:r w:rsidRPr="00F15BBD">
              <w:rPr>
                <w:bCs/>
                <w:sz w:val="18"/>
                <w:szCs w:val="14"/>
              </w:rPr>
              <w:t>ИТОГО прочие расходы развития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6625339,5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6526117,6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4341642,6</w:t>
            </w:r>
          </w:p>
        </w:tc>
        <w:tc>
          <w:tcPr>
            <w:tcW w:w="424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2064597,1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3818333,7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5759951,3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29135981,8</w:t>
            </w:r>
          </w:p>
        </w:tc>
        <w:tc>
          <w:tcPr>
            <w:tcW w:w="424" w:type="pct"/>
            <w:shd w:val="clear" w:color="auto" w:fill="FFFFFF" w:themeFill="background1"/>
            <w:hideMark/>
          </w:tcPr>
          <w:p w:rsidR="0040778F" w:rsidRPr="00547030" w:rsidRDefault="0040778F" w:rsidP="00823E96">
            <w:pPr>
              <w:jc w:val="center"/>
              <w:rPr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Х</w:t>
            </w:r>
          </w:p>
        </w:tc>
        <w:tc>
          <w:tcPr>
            <w:tcW w:w="137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0778F" w:rsidRPr="008A5E14" w:rsidRDefault="0040778F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547030" w:rsidRPr="008A5E14" w:rsidTr="005142BE">
        <w:trPr>
          <w:trHeight w:val="360"/>
        </w:trPr>
        <w:tc>
          <w:tcPr>
            <w:tcW w:w="180" w:type="pct"/>
            <w:tcBorders>
              <w:top w:val="nil"/>
              <w:left w:val="nil"/>
              <w:bottom w:val="nil"/>
            </w:tcBorders>
          </w:tcPr>
          <w:p w:rsidR="0040778F" w:rsidRPr="00F15BBD" w:rsidRDefault="0040778F" w:rsidP="00823E96">
            <w:pPr>
              <w:rPr>
                <w:bCs/>
                <w:sz w:val="18"/>
                <w:szCs w:val="14"/>
              </w:rPr>
            </w:pPr>
          </w:p>
        </w:tc>
        <w:tc>
          <w:tcPr>
            <w:tcW w:w="1296" w:type="pct"/>
          </w:tcPr>
          <w:p w:rsidR="0040778F" w:rsidRPr="00F15BBD" w:rsidRDefault="0040778F" w:rsidP="00823E96">
            <w:pPr>
              <w:rPr>
                <w:bCs/>
                <w:sz w:val="18"/>
                <w:szCs w:val="14"/>
              </w:rPr>
            </w:pPr>
            <w:r w:rsidRPr="00F15BBD">
              <w:rPr>
                <w:bCs/>
                <w:sz w:val="18"/>
                <w:szCs w:val="14"/>
              </w:rPr>
              <w:t>ВСЕГО проектная часть подпрограммы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bCs/>
                <w:sz w:val="16"/>
                <w:szCs w:val="16"/>
              </w:rPr>
            </w:pPr>
            <w:r w:rsidRPr="00547030">
              <w:rPr>
                <w:bCs/>
                <w:sz w:val="16"/>
                <w:szCs w:val="16"/>
              </w:rPr>
              <w:t>7487387,1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bCs/>
                <w:sz w:val="16"/>
                <w:szCs w:val="16"/>
              </w:rPr>
            </w:pPr>
            <w:r w:rsidRPr="00547030">
              <w:rPr>
                <w:bCs/>
                <w:sz w:val="16"/>
                <w:szCs w:val="16"/>
              </w:rPr>
              <w:t>7412588,7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bCs/>
                <w:sz w:val="16"/>
                <w:szCs w:val="16"/>
              </w:rPr>
            </w:pPr>
            <w:r w:rsidRPr="00547030">
              <w:rPr>
                <w:sz w:val="16"/>
                <w:szCs w:val="16"/>
              </w:rPr>
              <w:t>5041642,6</w:t>
            </w:r>
          </w:p>
        </w:tc>
        <w:tc>
          <w:tcPr>
            <w:tcW w:w="424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bCs/>
                <w:sz w:val="16"/>
                <w:szCs w:val="16"/>
              </w:rPr>
            </w:pPr>
            <w:r w:rsidRPr="00547030">
              <w:rPr>
                <w:bCs/>
                <w:sz w:val="16"/>
                <w:szCs w:val="16"/>
              </w:rPr>
              <w:t>3851322,1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bCs/>
                <w:sz w:val="16"/>
                <w:szCs w:val="16"/>
              </w:rPr>
            </w:pPr>
            <w:r w:rsidRPr="00547030">
              <w:rPr>
                <w:bCs/>
                <w:sz w:val="16"/>
                <w:szCs w:val="16"/>
              </w:rPr>
              <w:t>3933209,2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bCs/>
                <w:sz w:val="16"/>
                <w:szCs w:val="16"/>
              </w:rPr>
            </w:pPr>
            <w:r w:rsidRPr="00547030">
              <w:rPr>
                <w:bCs/>
                <w:sz w:val="16"/>
                <w:szCs w:val="16"/>
              </w:rPr>
              <w:t>5963890,6</w:t>
            </w:r>
          </w:p>
        </w:tc>
        <w:tc>
          <w:tcPr>
            <w:tcW w:w="423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bCs/>
                <w:sz w:val="16"/>
                <w:szCs w:val="16"/>
              </w:rPr>
            </w:pPr>
            <w:r w:rsidRPr="00547030">
              <w:rPr>
                <w:bCs/>
                <w:sz w:val="16"/>
                <w:szCs w:val="16"/>
              </w:rPr>
              <w:t>33690040,3</w:t>
            </w:r>
          </w:p>
        </w:tc>
        <w:tc>
          <w:tcPr>
            <w:tcW w:w="424" w:type="pct"/>
            <w:shd w:val="clear" w:color="auto" w:fill="FFFFFF" w:themeFill="background1"/>
          </w:tcPr>
          <w:p w:rsidR="0040778F" w:rsidRPr="00547030" w:rsidRDefault="0040778F" w:rsidP="00823E96">
            <w:pPr>
              <w:jc w:val="center"/>
              <w:rPr>
                <w:bCs/>
                <w:sz w:val="16"/>
                <w:szCs w:val="16"/>
              </w:rPr>
            </w:pPr>
            <w:r w:rsidRPr="00547030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137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0778F" w:rsidRPr="008A5E14" w:rsidRDefault="0040778F" w:rsidP="00823E96">
            <w:pPr>
              <w:rPr>
                <w:bCs/>
                <w:sz w:val="18"/>
                <w:szCs w:val="14"/>
              </w:rPr>
            </w:pPr>
            <w:r>
              <w:rPr>
                <w:bCs/>
                <w:sz w:val="18"/>
                <w:szCs w:val="14"/>
              </w:rPr>
              <w:t>».</w:t>
            </w:r>
          </w:p>
        </w:tc>
      </w:tr>
    </w:tbl>
    <w:p w:rsidR="0040778F" w:rsidRPr="008A5E14" w:rsidRDefault="0040778F" w:rsidP="0040778F">
      <w:pPr>
        <w:tabs>
          <w:tab w:val="left" w:pos="5485"/>
        </w:tabs>
        <w:ind w:right="-456"/>
        <w:jc w:val="center"/>
        <w:rPr>
          <w:sz w:val="22"/>
          <w:szCs w:val="22"/>
        </w:rPr>
      </w:pP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  <w:r w:rsidRPr="008A5E14">
        <w:tab/>
      </w:r>
    </w:p>
    <w:p w:rsidR="002C3F0D" w:rsidRDefault="002C3F0D" w:rsidP="009A4AF3">
      <w:pPr>
        <w:ind w:firstLine="567"/>
        <w:jc w:val="both"/>
      </w:pPr>
    </w:p>
    <w:p w:rsidR="0040778F" w:rsidRDefault="0040778F" w:rsidP="009A4AF3">
      <w:pPr>
        <w:ind w:firstLine="567"/>
        <w:jc w:val="both"/>
      </w:pPr>
    </w:p>
    <w:p w:rsidR="008161C3" w:rsidRDefault="008161C3" w:rsidP="009A4AF3">
      <w:pPr>
        <w:ind w:firstLine="567"/>
        <w:jc w:val="both"/>
        <w:sectPr w:rsidR="008161C3" w:rsidSect="002C3F0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3E96" w:rsidRPr="00AB28A0" w:rsidRDefault="00AB28A0" w:rsidP="00AB28A0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6</w:t>
      </w:r>
      <w:r w:rsidR="00BA683E">
        <w:t>. </w:t>
      </w:r>
      <w:r w:rsidR="00823E96" w:rsidRPr="003C3C76">
        <w:rPr>
          <w:rFonts w:eastAsia="Calibri"/>
          <w:lang w:eastAsia="en-US"/>
        </w:rPr>
        <w:t xml:space="preserve">Внести в постановление Правительства Санкт-Петербурга от 23.06.2014 № 498 </w:t>
      </w:r>
      <w:r w:rsidR="00823E96" w:rsidRPr="003C3C76">
        <w:rPr>
          <w:rFonts w:eastAsia="Calibri"/>
          <w:lang w:eastAsia="en-US"/>
        </w:rPr>
        <w:br/>
        <w:t xml:space="preserve">«О государственной программе Санкт-Петербурга «Развитие физической культуры </w:t>
      </w:r>
      <w:r w:rsidR="00823E96" w:rsidRPr="003C3C76">
        <w:rPr>
          <w:rFonts w:eastAsia="Calibri"/>
          <w:lang w:eastAsia="en-US"/>
        </w:rPr>
        <w:br/>
        <w:t>и спорта в Санкт-Петербурге» следующие изменения:</w:t>
      </w:r>
    </w:p>
    <w:p w:rsidR="00823E96" w:rsidRPr="00AB28A0" w:rsidRDefault="00AB28A0" w:rsidP="00AB28A0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6</w:t>
      </w:r>
      <w:r w:rsidR="00823E96" w:rsidRPr="00AB28A0">
        <w:t>.1. Пункт 9 паспорта государственной программы Санкт-Петербурга «Развитие физической культуры и спорта в Санкт-Петербурге» приложения к постановлению изложить в следующей редакции:</w:t>
      </w:r>
    </w:p>
    <w:p w:rsidR="00823E96" w:rsidRPr="00AD0986" w:rsidRDefault="00823E96" w:rsidP="00823E96">
      <w:pPr>
        <w:rPr>
          <w:b/>
        </w:rPr>
      </w:pPr>
    </w:p>
    <w:tbl>
      <w:tblPr>
        <w:tblW w:w="5385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"/>
        <w:gridCol w:w="439"/>
        <w:gridCol w:w="2836"/>
        <w:gridCol w:w="6237"/>
        <w:gridCol w:w="425"/>
      </w:tblGrid>
      <w:tr w:rsidR="00823E96" w:rsidRPr="00AD0986" w:rsidTr="005A0389">
        <w:trPr>
          <w:trHeight w:val="1031"/>
        </w:trPr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jc w:val="right"/>
              <w:rPr>
                <w:b/>
                <w:sz w:val="18"/>
                <w:szCs w:val="18"/>
              </w:rPr>
            </w:pPr>
            <w:r w:rsidRPr="00AD0986">
              <w:rPr>
                <w:b/>
                <w:sz w:val="18"/>
                <w:szCs w:val="18"/>
              </w:rPr>
              <w:t>«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23E96" w:rsidRPr="005142BE" w:rsidRDefault="00823E96" w:rsidP="00823E96">
            <w:pPr>
              <w:ind w:left="-12"/>
              <w:jc w:val="center"/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>9</w:t>
            </w:r>
          </w:p>
        </w:tc>
        <w:tc>
          <w:tcPr>
            <w:tcW w:w="1389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5142BE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5142BE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0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Государственная программа финансируется за счет средств бюджета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Санкт-Петербурга, а также за счет средств федерального бюджета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и внебюджетных источников. </w:t>
            </w:r>
            <w:r w:rsidRPr="005142BE">
              <w:rPr>
                <w:sz w:val="20"/>
                <w:szCs w:val="20"/>
              </w:rPr>
              <w:br/>
              <w:t>Общий объем финансирования государственной программы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на период 2020-2025 годов – 116 077 922,0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 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15 458 543,4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 xml:space="preserve">.;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22 330 668,3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22 931 534,3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16 854 744,9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18 800 778,1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19 701 683,0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..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>на период 2020-2025 годов (в ценах соответствующих лет)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 за счет средств бюджета Санкт-Петербурга – 110 868 784,7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>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 14 586 422,8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 21 261 390,6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 21 808 693,9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 16 135 016,3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 18 090 778,1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 18 986 483,0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в том числе на реализацию региональных проектов - </w:t>
            </w:r>
            <w:r w:rsidRPr="005142BE">
              <w:rPr>
                <w:sz w:val="20"/>
                <w:szCs w:val="20"/>
              </w:rPr>
              <w:br/>
              <w:t xml:space="preserve">2 220 035,3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 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566 705,0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 511 080,6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 826 442,9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 52 196,8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 206 878,6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 56 731,4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на период 2020-2025 годов (в ценах соответствующих лет)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за счет средств федерального бюджета – 995 937,3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>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182 890,6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374 877,7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423 240,4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14 928,6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в том числе на реализацию региональных проектов –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949 387,3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 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182 890,6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339 157,7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412 410,4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14 928,6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на период 2020-2025 годов за счет внебюджетных источников –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4 213 200,0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 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689 200,0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694 400,0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699 600,0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704 800,0 </w:t>
            </w:r>
            <w:proofErr w:type="spellStart"/>
            <w:r w:rsidRPr="005142BE">
              <w:rPr>
                <w:sz w:val="20"/>
                <w:szCs w:val="20"/>
              </w:rPr>
              <w:t>тысруб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710 000,0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-  715 200,0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823E96" w:rsidRDefault="00823E96" w:rsidP="00823E96">
            <w:pPr>
              <w:rPr>
                <w:sz w:val="22"/>
                <w:szCs w:val="22"/>
              </w:rPr>
            </w:pPr>
          </w:p>
          <w:p w:rsidR="005A0389" w:rsidRDefault="005A0389" w:rsidP="00823E96">
            <w:pPr>
              <w:rPr>
                <w:sz w:val="22"/>
                <w:szCs w:val="22"/>
              </w:rPr>
            </w:pPr>
          </w:p>
          <w:p w:rsidR="00823E96" w:rsidRPr="003C3C76" w:rsidRDefault="00823E96" w:rsidP="00823E96">
            <w:pPr>
              <w:rPr>
                <w:sz w:val="18"/>
                <w:szCs w:val="18"/>
              </w:rPr>
            </w:pPr>
            <w:r w:rsidRPr="003C3C76">
              <w:rPr>
                <w:sz w:val="18"/>
                <w:szCs w:val="18"/>
              </w:rPr>
              <w:t>».</w:t>
            </w:r>
          </w:p>
        </w:tc>
      </w:tr>
    </w:tbl>
    <w:p w:rsidR="00823E96" w:rsidRPr="003C3C76" w:rsidRDefault="00823E96" w:rsidP="00823E96">
      <w:pPr>
        <w:autoSpaceDE w:val="0"/>
        <w:autoSpaceDN w:val="0"/>
        <w:adjustRightInd w:val="0"/>
        <w:spacing w:line="240" w:lineRule="exact"/>
        <w:ind w:left="-851" w:firstLine="567"/>
        <w:jc w:val="both"/>
      </w:pPr>
      <w:r w:rsidRPr="003C3C76">
        <w:t xml:space="preserve">    </w:t>
      </w:r>
    </w:p>
    <w:p w:rsidR="00823E96" w:rsidRPr="003C3C76" w:rsidRDefault="00C52603" w:rsidP="00AB28A0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6</w:t>
      </w:r>
      <w:r w:rsidR="00823E96" w:rsidRPr="003C3C76">
        <w:t>.2. Пункт 1 таблицы 6 подраздела 1.6 раздела 1 приложения к постановлению изложить в следующей редакции:</w:t>
      </w:r>
    </w:p>
    <w:p w:rsidR="00823E96" w:rsidRPr="00AD0986" w:rsidRDefault="00823E96" w:rsidP="00823E96">
      <w:pPr>
        <w:rPr>
          <w:sz w:val="14"/>
        </w:rPr>
      </w:pPr>
    </w:p>
    <w:tbl>
      <w:tblPr>
        <w:tblW w:w="12024" w:type="dxa"/>
        <w:tblInd w:w="-85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"/>
        <w:gridCol w:w="284"/>
        <w:gridCol w:w="1145"/>
        <w:gridCol w:w="1134"/>
        <w:gridCol w:w="850"/>
        <w:gridCol w:w="709"/>
        <w:gridCol w:w="840"/>
        <w:gridCol w:w="942"/>
        <w:gridCol w:w="891"/>
        <w:gridCol w:w="891"/>
        <w:gridCol w:w="891"/>
        <w:gridCol w:w="891"/>
        <w:gridCol w:w="891"/>
        <w:gridCol w:w="426"/>
        <w:gridCol w:w="924"/>
      </w:tblGrid>
      <w:tr w:rsidR="00823E96" w:rsidRPr="00AD0986" w:rsidTr="00823E96">
        <w:trPr>
          <w:trHeight w:val="405"/>
        </w:trPr>
        <w:tc>
          <w:tcPr>
            <w:tcW w:w="3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23E96" w:rsidRPr="00AD0986" w:rsidRDefault="00823E96" w:rsidP="00823E96">
            <w:pPr>
              <w:tabs>
                <w:tab w:val="center" w:pos="-170"/>
              </w:tabs>
              <w:jc w:val="center"/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tabs>
                <w:tab w:val="center" w:pos="-170"/>
              </w:tabs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1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ind w:right="-85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Бюджет</w:t>
            </w:r>
          </w:p>
          <w:p w:rsidR="00823E96" w:rsidRPr="00AD0986" w:rsidRDefault="00823E96" w:rsidP="00823E96">
            <w:pPr>
              <w:ind w:right="-85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154 161,3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213 522,0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50 479,8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52 196,8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206 878,6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56 731,4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733 969,9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 w:right="-170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AB28A0">
        <w:trPr>
          <w:trHeight w:val="416"/>
        </w:trPr>
        <w:tc>
          <w:tcPr>
            <w:tcW w:w="3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1 331 181,8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6 287 661,1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8 023 413,3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1 976 067,6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3 982 210,1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4 528 122,5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26 128 656,4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AB28A0">
        <w:trPr>
          <w:gridBefore w:val="1"/>
          <w:wBefore w:w="315" w:type="dxa"/>
          <w:trHeight w:val="27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1 485 343,1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6 501 183,1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8 073 893,1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2 028 264,4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4 189 088,7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4 584 853,9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26 862 626,3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AB28A0">
        <w:trPr>
          <w:gridBefore w:val="1"/>
          <w:wBefore w:w="315" w:type="dxa"/>
          <w:trHeight w:val="56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606CC2" w:rsidP="00823E9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13101</w:t>
            </w:r>
            <w:r w:rsidR="00823E96" w:rsidRPr="00606CC2">
              <w:rPr>
                <w:sz w:val="15"/>
                <w:szCs w:val="15"/>
              </w:rPr>
              <w:t>079,7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14 760 207,5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13 734 800,8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14 106 751,9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13 901 689,4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14 401 629,1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84 006 158,4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4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14 586 422,8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21 261 390,6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21 808 693,9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16 135 016,3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18 090 778,1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18 986 483,0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606CC2" w:rsidP="00606CC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</w:t>
            </w:r>
            <w:r w:rsidR="00823E96" w:rsidRPr="00606CC2">
              <w:rPr>
                <w:sz w:val="15"/>
                <w:szCs w:val="15"/>
              </w:rPr>
              <w:t>868784,7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/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38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49 090,9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74 102,0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14 465,7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14 928,6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152 587,2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37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133 799,7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265 055,7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397 944,7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796 800,1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34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182 890,6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339 157,7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412 410,4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14 928,6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152 587,2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35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35 720,0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10 830,0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46 550,0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45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182 890,6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374 877,7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423 240,4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14 928,6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995 937,3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27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E96" w:rsidRPr="00AD0986" w:rsidRDefault="00AB28A0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39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                                        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41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26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689 200,0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694 400,0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699 600,0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704 800,0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710 000,0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715 200,0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4 213 200,0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wBefore w:w="315" w:type="dxa"/>
          <w:trHeight w:val="50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689 200,0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694 400,0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699 600,0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704 800,0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710 000,0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715 200,0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 w:right="-57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4 213 200,0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39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823E96" w:rsidRPr="00AD0986" w:rsidRDefault="00823E96" w:rsidP="00823E96">
            <w:pPr>
              <w:ind w:left="-397" w:right="-57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gridAfter w:val="1"/>
          <w:wBefore w:w="315" w:type="dxa"/>
          <w:wAfter w:w="924" w:type="dxa"/>
          <w:trHeight w:val="270"/>
        </w:trPr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Проектная </w:t>
            </w:r>
          </w:p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203 252,2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287 624,0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64 945,5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67 125,4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206 878,6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56 731,4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886 557,1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85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gridAfter w:val="1"/>
          <w:wBefore w:w="315" w:type="dxa"/>
          <w:wAfter w:w="924" w:type="dxa"/>
          <w:trHeight w:val="39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1 464 981,5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6 552 716,8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8 421 358,0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1 976 067,6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3 982 210,1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4 528 122,5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26 925 456,5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85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gridAfter w:val="1"/>
          <w:wBefore w:w="315" w:type="dxa"/>
          <w:wAfter w:w="924" w:type="dxa"/>
          <w:trHeight w:val="41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1 668 233,7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6 840 340,8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8 486 303,5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2 043 193,0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4 189 088,7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4 584 853,9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27 812 013,6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85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gridAfter w:val="1"/>
          <w:wBefore w:w="315" w:type="dxa"/>
          <w:wAfter w:w="924" w:type="dxa"/>
          <w:trHeight w:val="262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13 790 279,7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15 490 327,5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14 445 230,8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14 811 551,9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14 611 689,4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15 116 829,1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88 265 908,4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85"/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823E96">
        <w:trPr>
          <w:gridBefore w:val="1"/>
          <w:gridAfter w:val="1"/>
          <w:wBefore w:w="315" w:type="dxa"/>
          <w:wAfter w:w="924" w:type="dxa"/>
          <w:trHeight w:val="427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b/>
                <w:sz w:val="14"/>
                <w:szCs w:val="14"/>
              </w:rPr>
            </w:pPr>
            <w:r w:rsidRPr="00AD0986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15 458 513,4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22 330 668,3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22 931 534,3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16 854 744,9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18 800 778,1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19 701 683,0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606CC2" w:rsidRDefault="00823E96" w:rsidP="00823E96">
            <w:pPr>
              <w:ind w:left="-85" w:right="-57"/>
              <w:jc w:val="center"/>
              <w:rPr>
                <w:sz w:val="15"/>
                <w:szCs w:val="15"/>
              </w:rPr>
            </w:pPr>
            <w:r w:rsidRPr="00606CC2">
              <w:rPr>
                <w:sz w:val="15"/>
                <w:szCs w:val="15"/>
              </w:rPr>
              <w:t>116 077 922,0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».</w:t>
            </w:r>
          </w:p>
        </w:tc>
      </w:tr>
    </w:tbl>
    <w:p w:rsidR="00823E96" w:rsidRPr="00AD0986" w:rsidRDefault="00823E96" w:rsidP="00823E96">
      <w:pPr>
        <w:tabs>
          <w:tab w:val="left" w:pos="5485"/>
        </w:tabs>
        <w:ind w:left="567" w:right="-456"/>
        <w:rPr>
          <w:b/>
          <w:sz w:val="10"/>
        </w:rPr>
      </w:pPr>
    </w:p>
    <w:p w:rsidR="00823E96" w:rsidRDefault="00823E96" w:rsidP="00823E96">
      <w:pPr>
        <w:tabs>
          <w:tab w:val="left" w:pos="-851"/>
          <w:tab w:val="left" w:pos="1134"/>
        </w:tabs>
        <w:autoSpaceDE w:val="0"/>
        <w:autoSpaceDN w:val="0"/>
        <w:adjustRightInd w:val="0"/>
        <w:ind w:left="-426" w:right="-14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br/>
      </w:r>
    </w:p>
    <w:p w:rsidR="00823E96" w:rsidRDefault="00823E96" w:rsidP="00823E9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823E96" w:rsidRPr="003C3C76" w:rsidRDefault="00C52603" w:rsidP="00606CC2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>
        <w:t>6</w:t>
      </w:r>
      <w:r w:rsidR="00823E96" w:rsidRPr="003C3C76">
        <w:t>.3. Пункт 4 таблицы 6 подраздела 1.6 раздела 1 приложения к постановлению изложить в следующей редакции:</w:t>
      </w:r>
    </w:p>
    <w:tbl>
      <w:tblPr>
        <w:tblW w:w="1123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"/>
        <w:gridCol w:w="283"/>
        <w:gridCol w:w="1135"/>
        <w:gridCol w:w="992"/>
        <w:gridCol w:w="851"/>
        <w:gridCol w:w="850"/>
        <w:gridCol w:w="851"/>
        <w:gridCol w:w="992"/>
        <w:gridCol w:w="850"/>
        <w:gridCol w:w="851"/>
        <w:gridCol w:w="992"/>
        <w:gridCol w:w="851"/>
        <w:gridCol w:w="850"/>
        <w:gridCol w:w="284"/>
        <w:gridCol w:w="229"/>
      </w:tblGrid>
      <w:tr w:rsidR="00823E96" w:rsidRPr="00AD0986" w:rsidTr="00606CC2">
        <w:trPr>
          <w:trHeight w:val="373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jc w:val="center"/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ind w:left="-85" w:right="-85"/>
              <w:jc w:val="center"/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Подпрограмма 3</w:t>
            </w:r>
          </w:p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Бюджет</w:t>
            </w:r>
          </w:p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422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782 018,7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6 287 661,1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8 023 413,3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1 976 067,6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3 982 210,1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4 528 122,5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25 579 493,3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228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782 018,7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6 287 661,1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8 023 413,3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1 976 067,6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3 982 210,1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4 528 122,5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25 579 493,3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404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523 534,6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827 103,7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667 124,7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574 681,0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2 592 444,0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268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1 305 553,3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7 114 764,8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8 690 538,0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2 550 748,6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28 171 937,3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285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376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133 799,7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265 055,7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397 944,7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796 800,1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267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133 799,7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265 055,7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397 944,7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796 800,1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272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35 720,0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10 830,0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46 550,0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219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133 799,7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300 775,7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408 774,7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843 350,1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399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AC22BD">
        <w:trPr>
          <w:trHeight w:val="291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  <w:r w:rsidR="00606CC2">
              <w:rPr>
                <w:sz w:val="15"/>
                <w:szCs w:val="15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149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270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353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2433A2">
        <w:trPr>
          <w:trHeight w:val="346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AC22BD">
        <w:trPr>
          <w:trHeight w:val="387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915 818,4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6 552 716,8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8 421 358,0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1 976 067,6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26 376 293,4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267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915 818,4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6 552 716,8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8 421 358,0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1 976 067,6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26 376 293,4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606CC2">
        <w:trPr>
          <w:trHeight w:val="357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523 534,6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862 823,7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677 954,7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574 681,0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2 638 994,0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2433A2">
        <w:trPr>
          <w:trHeight w:val="358"/>
          <w:jc w:val="center"/>
        </w:trPr>
        <w:tc>
          <w:tcPr>
            <w:tcW w:w="374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AD0986" w:rsidRDefault="00823E96" w:rsidP="00823E96">
            <w:pPr>
              <w:rPr>
                <w:b/>
                <w:sz w:val="14"/>
                <w:szCs w:val="14"/>
              </w:rPr>
            </w:pPr>
            <w:r w:rsidRPr="00AD0986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1 439 353,0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7 415 540,5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9 099 312,7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2 550 748,6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C52603" w:rsidRDefault="00823E96" w:rsidP="00C52603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29 015 287,4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».</w:t>
            </w:r>
          </w:p>
        </w:tc>
        <w:tc>
          <w:tcPr>
            <w:tcW w:w="229" w:type="dxa"/>
            <w:tcBorders>
              <w:left w:val="nil"/>
            </w:tcBorders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</w:tr>
    </w:tbl>
    <w:p w:rsidR="00823E96" w:rsidRPr="00AD0986" w:rsidRDefault="00C52603" w:rsidP="00606CC2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lang w:eastAsia="en-US"/>
        </w:rPr>
      </w:pPr>
      <w:r>
        <w:t>6</w:t>
      </w:r>
      <w:r w:rsidR="00823E96" w:rsidRPr="003C3C76">
        <w:t>.4. Пункты 1 и 2 таблицы 7 приложения к постановлению изложить в следующей редакции:</w:t>
      </w:r>
    </w:p>
    <w:tbl>
      <w:tblPr>
        <w:tblW w:w="1105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83"/>
        <w:gridCol w:w="1135"/>
        <w:gridCol w:w="1134"/>
        <w:gridCol w:w="992"/>
        <w:gridCol w:w="972"/>
        <w:gridCol w:w="972"/>
        <w:gridCol w:w="972"/>
        <w:gridCol w:w="972"/>
        <w:gridCol w:w="972"/>
        <w:gridCol w:w="972"/>
        <w:gridCol w:w="972"/>
        <w:gridCol w:w="284"/>
      </w:tblGrid>
      <w:tr w:rsidR="00823E96" w:rsidRPr="00AC22BD" w:rsidTr="002433A2">
        <w:trPr>
          <w:gridAfter w:val="1"/>
          <w:wAfter w:w="284" w:type="dxa"/>
          <w:trHeight w:val="24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spacing w:after="1" w:line="240" w:lineRule="atLeast"/>
              <w:jc w:val="center"/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AD0986">
              <w:rPr>
                <w:sz w:val="13"/>
                <w:szCs w:val="13"/>
              </w:rPr>
              <w:t>1</w:t>
            </w:r>
          </w:p>
        </w:tc>
        <w:tc>
          <w:tcPr>
            <w:tcW w:w="1135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Объем финансирования региональных проектов, реализуемых </w:t>
            </w:r>
          </w:p>
          <w:p w:rsidR="00823E96" w:rsidRPr="00AD0986" w:rsidRDefault="00823E96" w:rsidP="00823E96">
            <w:pPr>
              <w:rPr>
                <w:sz w:val="13"/>
                <w:szCs w:val="13"/>
              </w:rPr>
            </w:pPr>
            <w:r w:rsidRPr="00AD0986">
              <w:rPr>
                <w:sz w:val="14"/>
                <w:szCs w:val="14"/>
              </w:rPr>
              <w:t xml:space="preserve">в рамках государственной программы </w:t>
            </w: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  <w:r w:rsidRPr="00AD098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154 161,3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213 522,0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50 479,8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52 196,8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206 878,6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56 731,4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733 969,9</w:t>
            </w:r>
          </w:p>
        </w:tc>
      </w:tr>
      <w:tr w:rsidR="00823E96" w:rsidRPr="00AC22BD" w:rsidTr="002433A2">
        <w:trPr>
          <w:gridAfter w:val="1"/>
          <w:wAfter w:w="284" w:type="dxa"/>
          <w:trHeight w:val="28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412 543,7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297 558,6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775 963,1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1 486 065,4</w:t>
            </w:r>
          </w:p>
        </w:tc>
      </w:tr>
      <w:tr w:rsidR="00823E96" w:rsidRPr="00AC22BD" w:rsidTr="002433A2">
        <w:trPr>
          <w:gridAfter w:val="1"/>
          <w:wAfter w:w="284" w:type="dxa"/>
          <w:trHeight w:val="12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566 705,0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511 080,6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826 442,9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52 196,8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206 878,6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56 731,4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2 220 035,3</w:t>
            </w:r>
          </w:p>
        </w:tc>
      </w:tr>
      <w:tr w:rsidR="00823E96" w:rsidRPr="00AC22BD" w:rsidTr="002433A2">
        <w:trPr>
          <w:gridAfter w:val="1"/>
          <w:wAfter w:w="284" w:type="dxa"/>
          <w:trHeight w:val="143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49 090,9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74 102,0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14 465,7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14 928,6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152 587,2</w:t>
            </w:r>
          </w:p>
        </w:tc>
      </w:tr>
      <w:tr w:rsidR="00823E96" w:rsidRPr="00AC22BD" w:rsidTr="002433A2">
        <w:trPr>
          <w:gridAfter w:val="1"/>
          <w:wAfter w:w="284" w:type="dxa"/>
          <w:trHeight w:val="16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606CC2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133 799,7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265 055,7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397 944,7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796 800,1</w:t>
            </w:r>
          </w:p>
        </w:tc>
      </w:tr>
      <w:tr w:rsidR="00823E96" w:rsidRPr="00AC22BD" w:rsidTr="002433A2">
        <w:trPr>
          <w:gridAfter w:val="1"/>
          <w:wAfter w:w="284" w:type="dxa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606CC2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182 890,6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339 157,7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412 410,4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14 928,6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949 387,3</w:t>
            </w:r>
          </w:p>
        </w:tc>
      </w:tr>
      <w:tr w:rsidR="00823E96" w:rsidRPr="00AC22BD" w:rsidTr="002433A2">
        <w:trPr>
          <w:gridAfter w:val="1"/>
          <w:wAfter w:w="284" w:type="dxa"/>
          <w:trHeight w:val="23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</w:tr>
      <w:tr w:rsidR="00823E96" w:rsidRPr="00AC22BD" w:rsidTr="002433A2">
        <w:trPr>
          <w:gridAfter w:val="1"/>
          <w:wAfter w:w="284" w:type="dxa"/>
          <w:trHeight w:val="1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606CC2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</w:tr>
      <w:tr w:rsidR="00823E96" w:rsidRPr="00AC22BD" w:rsidTr="002433A2">
        <w:trPr>
          <w:gridAfter w:val="1"/>
          <w:wAfter w:w="284" w:type="dxa"/>
          <w:trHeight w:val="16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606CC2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</w:tr>
      <w:tr w:rsidR="00823E96" w:rsidRPr="00AC22BD" w:rsidTr="002433A2">
        <w:trPr>
          <w:gridAfter w:val="1"/>
          <w:wAfter w:w="284" w:type="dxa"/>
          <w:trHeight w:val="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126" w:type="dxa"/>
            <w:gridSpan w:val="2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749 595,6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850 238,3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1 238 853,3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67 125,4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206 878,6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56 731,4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3 169 422,6</w:t>
            </w:r>
          </w:p>
        </w:tc>
      </w:tr>
      <w:tr w:rsidR="00823E96" w:rsidRPr="00AC22BD" w:rsidTr="002433A2">
        <w:trPr>
          <w:gridAfter w:val="1"/>
          <w:wAfter w:w="284" w:type="dxa"/>
          <w:trHeight w:val="24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2</w:t>
            </w:r>
          </w:p>
        </w:tc>
        <w:tc>
          <w:tcPr>
            <w:tcW w:w="1135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РП «Спорт - норма жизни»</w:t>
            </w: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139 605,9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196 210,3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50 479,8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52 196,8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206 878,6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56 731,4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702 102,8</w:t>
            </w:r>
          </w:p>
        </w:tc>
      </w:tr>
      <w:tr w:rsidR="00823E96" w:rsidRPr="00AC22BD" w:rsidTr="002433A2">
        <w:trPr>
          <w:gridAfter w:val="1"/>
          <w:wAfter w:w="284" w:type="dxa"/>
          <w:trHeight w:val="26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412 543,7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297 558,6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775 963,1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1 486 065,4</w:t>
            </w:r>
          </w:p>
        </w:tc>
      </w:tr>
      <w:tr w:rsidR="00823E96" w:rsidRPr="00AC22BD" w:rsidTr="002433A2">
        <w:trPr>
          <w:gridAfter w:val="1"/>
          <w:wAfter w:w="284" w:type="dxa"/>
          <w:trHeight w:val="2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552 149,6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493 768,9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826 442,9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52 196,8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206 878,6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56 731,4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2 188 168,2</w:t>
            </w:r>
          </w:p>
        </w:tc>
      </w:tr>
      <w:tr w:rsidR="00823E96" w:rsidRPr="00AC22BD" w:rsidTr="002433A2">
        <w:trPr>
          <w:gridAfter w:val="1"/>
          <w:wAfter w:w="284" w:type="dxa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823E96" w:rsidRPr="00AD0986" w:rsidRDefault="00823E96" w:rsidP="002433A2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49 090,9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74 102,0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14 465,7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14 928,6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152 587,2</w:t>
            </w:r>
          </w:p>
        </w:tc>
      </w:tr>
      <w:tr w:rsidR="00823E96" w:rsidRPr="00AC22BD" w:rsidTr="002433A2">
        <w:trPr>
          <w:gridAfter w:val="1"/>
          <w:wAfter w:w="284" w:type="dxa"/>
          <w:trHeight w:val="20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133 799,7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265 055,7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397 944,7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796 800,1</w:t>
            </w:r>
          </w:p>
        </w:tc>
      </w:tr>
      <w:tr w:rsidR="00823E96" w:rsidRPr="00AC22BD" w:rsidTr="002433A2">
        <w:trPr>
          <w:gridAfter w:val="1"/>
          <w:wAfter w:w="284" w:type="dxa"/>
          <w:trHeight w:val="228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spacing w:after="1" w:line="240" w:lineRule="atLeast"/>
              <w:rPr>
                <w:sz w:val="13"/>
                <w:szCs w:val="13"/>
              </w:rPr>
            </w:pPr>
            <w:r w:rsidRPr="00AD0986">
              <w:rPr>
                <w:sz w:val="13"/>
                <w:szCs w:val="13"/>
              </w:rPr>
              <w:t>ИТОГО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182 890,6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339 157,7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412 410,4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14 928,6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949 387,3</w:t>
            </w:r>
          </w:p>
        </w:tc>
      </w:tr>
      <w:tr w:rsidR="00823E96" w:rsidRPr="00AC22BD" w:rsidTr="002433A2">
        <w:trPr>
          <w:gridAfter w:val="1"/>
          <w:wAfter w:w="284" w:type="dxa"/>
          <w:trHeight w:val="20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823E96" w:rsidRPr="00AD0986" w:rsidRDefault="002433A2" w:rsidP="002433A2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</w:tr>
      <w:tr w:rsidR="00823E96" w:rsidRPr="00AC22BD" w:rsidTr="002433A2">
        <w:trPr>
          <w:gridAfter w:val="1"/>
          <w:wAfter w:w="284" w:type="dxa"/>
          <w:trHeight w:val="24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spacing w:after="1" w:line="240" w:lineRule="atLeas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</w:tr>
      <w:tr w:rsidR="00823E96" w:rsidRPr="00AC22BD" w:rsidTr="002433A2">
        <w:trPr>
          <w:gridAfter w:val="1"/>
          <w:wAfter w:w="284" w:type="dxa"/>
          <w:trHeight w:val="12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spacing w:after="1" w:line="240" w:lineRule="atLeas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spacing w:after="1" w:line="240" w:lineRule="atLeast"/>
              <w:rPr>
                <w:sz w:val="13"/>
                <w:szCs w:val="13"/>
              </w:rPr>
            </w:pPr>
            <w:r w:rsidRPr="00AD0986">
              <w:rPr>
                <w:sz w:val="13"/>
                <w:szCs w:val="13"/>
              </w:rPr>
              <w:t>ИТОГО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-</w:t>
            </w:r>
          </w:p>
        </w:tc>
      </w:tr>
      <w:tr w:rsidR="00823E96" w:rsidRPr="00AC22BD" w:rsidTr="002433A2">
        <w:trPr>
          <w:trHeight w:val="228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126" w:type="dxa"/>
            <w:gridSpan w:val="2"/>
          </w:tcPr>
          <w:p w:rsidR="00823E96" w:rsidRPr="00AD0986" w:rsidRDefault="00823E96" w:rsidP="00823E96">
            <w:pPr>
              <w:spacing w:after="1" w:line="240" w:lineRule="atLeast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spacing w:after="1" w:line="240" w:lineRule="atLeast"/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735 040,2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spacing w:after="1" w:line="240" w:lineRule="atLeast"/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832 926,6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spacing w:after="1" w:line="240" w:lineRule="atLeast"/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1 238 853,3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spacing w:after="1" w:line="240" w:lineRule="atLeast"/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67 125,4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spacing w:after="1" w:line="240" w:lineRule="atLeast"/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206 878,6</w:t>
            </w:r>
          </w:p>
        </w:tc>
        <w:tc>
          <w:tcPr>
            <w:tcW w:w="972" w:type="dxa"/>
          </w:tcPr>
          <w:p w:rsidR="00823E96" w:rsidRPr="00C52603" w:rsidRDefault="00823E96" w:rsidP="00823E96">
            <w:pPr>
              <w:spacing w:after="1" w:line="240" w:lineRule="atLeast"/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56 731,4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C52603" w:rsidRDefault="00823E96" w:rsidP="00823E96">
            <w:pPr>
              <w:spacing w:after="1" w:line="240" w:lineRule="atLeast"/>
              <w:jc w:val="center"/>
              <w:rPr>
                <w:sz w:val="15"/>
                <w:szCs w:val="15"/>
              </w:rPr>
            </w:pPr>
            <w:r w:rsidRPr="00C52603">
              <w:rPr>
                <w:sz w:val="15"/>
                <w:szCs w:val="15"/>
              </w:rPr>
              <w:t>3 137 555,5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23E96" w:rsidRPr="00AC22BD" w:rsidRDefault="00823E96" w:rsidP="00823E96">
            <w:pPr>
              <w:rPr>
                <w:sz w:val="16"/>
                <w:szCs w:val="16"/>
              </w:rPr>
            </w:pPr>
            <w:r w:rsidRPr="00AC22BD">
              <w:rPr>
                <w:sz w:val="16"/>
                <w:szCs w:val="16"/>
              </w:rPr>
              <w:t>».</w:t>
            </w:r>
          </w:p>
        </w:tc>
      </w:tr>
    </w:tbl>
    <w:p w:rsidR="00823E96" w:rsidRPr="002433A2" w:rsidRDefault="00B858B8" w:rsidP="002433A2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6</w:t>
      </w:r>
      <w:r w:rsidR="00823E96" w:rsidRPr="003C3C76">
        <w:t xml:space="preserve">.5. Пункты 7 и 7.1 таблицы 7 приложения к постановлению изложить </w:t>
      </w:r>
      <w:r>
        <w:br/>
      </w:r>
      <w:r w:rsidR="00823E96" w:rsidRPr="003C3C76">
        <w:t>в следующей редакции:</w:t>
      </w:r>
    </w:p>
    <w:tbl>
      <w:tblPr>
        <w:tblW w:w="11502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86"/>
        <w:gridCol w:w="1135"/>
        <w:gridCol w:w="1134"/>
        <w:gridCol w:w="992"/>
        <w:gridCol w:w="972"/>
        <w:gridCol w:w="972"/>
        <w:gridCol w:w="972"/>
        <w:gridCol w:w="972"/>
        <w:gridCol w:w="972"/>
        <w:gridCol w:w="972"/>
        <w:gridCol w:w="972"/>
        <w:gridCol w:w="587"/>
      </w:tblGrid>
      <w:tr w:rsidR="00823E96" w:rsidRPr="00AD0986" w:rsidTr="00B858B8">
        <w:trPr>
          <w:trHeight w:val="50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B858B8">
            <w:pPr>
              <w:spacing w:after="1" w:line="240" w:lineRule="atLeast"/>
              <w:jc w:val="right"/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«</w:t>
            </w:r>
          </w:p>
        </w:tc>
        <w:tc>
          <w:tcPr>
            <w:tcW w:w="286" w:type="dxa"/>
            <w:vMerge w:val="restart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AD0986">
              <w:rPr>
                <w:sz w:val="13"/>
                <w:szCs w:val="13"/>
              </w:rPr>
              <w:t>7</w:t>
            </w:r>
          </w:p>
        </w:tc>
        <w:tc>
          <w:tcPr>
            <w:tcW w:w="1135" w:type="dxa"/>
            <w:vMerge w:val="restart"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  <w:r w:rsidRPr="00AD0986">
              <w:rPr>
                <w:sz w:val="14"/>
                <w:szCs w:val="14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Бюджет </w:t>
            </w:r>
          </w:p>
          <w:p w:rsidR="00823E96" w:rsidRPr="00AD0986" w:rsidRDefault="00823E96" w:rsidP="00823E96">
            <w:pPr>
              <w:rPr>
                <w:sz w:val="13"/>
                <w:szCs w:val="13"/>
              </w:rPr>
            </w:pPr>
            <w:r w:rsidRPr="00AD0986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389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412 543,7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297 558,6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775 963,1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1 486 065,4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125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412 543,7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297 558,6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775 963,1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1 486 065,4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C0F50">
        <w:trPr>
          <w:trHeight w:val="281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237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spacing w:after="1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133 799,7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265 055,7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397 944,7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796 800,1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spacing w:after="1" w:line="240" w:lineRule="atLeast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133 799,7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265 055,7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397 944,7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796 800,1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C0F50">
        <w:trPr>
          <w:trHeight w:val="317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spacing w:after="1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218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spacing w:after="1" w:line="240" w:lineRule="atLeast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171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126" w:type="dxa"/>
            <w:gridSpan w:val="2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ВСЕГО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546 343,4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562 614,3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1 173 907,8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2 282 865,5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vMerge w:val="restart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AD0986">
              <w:rPr>
                <w:spacing w:val="-4"/>
                <w:sz w:val="14"/>
                <w:szCs w:val="14"/>
              </w:rPr>
              <w:t>7.1</w:t>
            </w:r>
          </w:p>
        </w:tc>
        <w:tc>
          <w:tcPr>
            <w:tcW w:w="1135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РП «Спорт - норма жизни», реализуемый в рамках подпрограммы 3</w:t>
            </w: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Бюджет</w:t>
            </w:r>
          </w:p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412 543,7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297 558,6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775 963,1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1 486 065,4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152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ИТОГО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412 543,7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297 558,6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775 963,1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1 486 065,4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331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spacing w:after="1" w:line="240" w:lineRule="atLeast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133 799,7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265 055,7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397 944,7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796 800,1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247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spacing w:after="1" w:line="240" w:lineRule="atLeast"/>
              <w:rPr>
                <w:sz w:val="13"/>
                <w:szCs w:val="13"/>
              </w:rPr>
            </w:pPr>
            <w:r w:rsidRPr="00AD0986">
              <w:rPr>
                <w:sz w:val="13"/>
                <w:szCs w:val="13"/>
              </w:rPr>
              <w:t>ИТОГО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133 799,7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265 055,7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397 944,7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796 800,1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823E96" w:rsidRPr="00AD0986" w:rsidRDefault="00823E96" w:rsidP="00823E96">
            <w:pPr>
              <w:spacing w:after="1" w:line="240" w:lineRule="atLeast"/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spacing w:after="1" w:line="240" w:lineRule="atLeas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206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823E96" w:rsidRPr="00AD0986" w:rsidRDefault="00823E96" w:rsidP="00823E96">
            <w:pPr>
              <w:spacing w:after="1" w:line="240" w:lineRule="atLeas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23E96" w:rsidRPr="00AD0986" w:rsidRDefault="00823E96" w:rsidP="00823E96">
            <w:pPr>
              <w:spacing w:after="1" w:line="240" w:lineRule="atLeast"/>
              <w:rPr>
                <w:sz w:val="13"/>
                <w:szCs w:val="13"/>
              </w:rPr>
            </w:pPr>
            <w:r w:rsidRPr="00AD0986">
              <w:rPr>
                <w:sz w:val="13"/>
                <w:szCs w:val="13"/>
              </w:rPr>
              <w:t>ИТОГО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823E96" w:rsidRPr="00AD0986" w:rsidTr="00B858B8">
        <w:trPr>
          <w:trHeight w:val="150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</w:tcPr>
          <w:p w:rsidR="00823E96" w:rsidRPr="00AD0986" w:rsidRDefault="00823E96" w:rsidP="00823E96">
            <w:pPr>
              <w:rPr>
                <w:sz w:val="13"/>
                <w:szCs w:val="13"/>
              </w:rPr>
            </w:pPr>
          </w:p>
        </w:tc>
        <w:tc>
          <w:tcPr>
            <w:tcW w:w="2126" w:type="dxa"/>
            <w:gridSpan w:val="2"/>
          </w:tcPr>
          <w:p w:rsidR="00823E96" w:rsidRPr="00B858B8" w:rsidRDefault="00823E96" w:rsidP="00B858B8">
            <w:pPr>
              <w:rPr>
                <w:sz w:val="14"/>
                <w:szCs w:val="14"/>
              </w:rPr>
            </w:pPr>
            <w:r w:rsidRPr="00B858B8">
              <w:rPr>
                <w:sz w:val="14"/>
                <w:szCs w:val="14"/>
              </w:rPr>
              <w:t>ВСЕГО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546 343,4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562 614,3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1 173 907,8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823E96" w:rsidRPr="00B858B8" w:rsidRDefault="00823E96" w:rsidP="00B858B8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2 282 865,5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tabs>
                <w:tab w:val="left" w:pos="222"/>
              </w:tabs>
              <w:ind w:right="-85"/>
              <w:rPr>
                <w:sz w:val="13"/>
                <w:szCs w:val="13"/>
              </w:rPr>
            </w:pPr>
            <w:r w:rsidRPr="00AD0986">
              <w:rPr>
                <w:sz w:val="18"/>
                <w:szCs w:val="18"/>
              </w:rPr>
              <w:t>»</w:t>
            </w:r>
            <w:r w:rsidRPr="00AD0986">
              <w:rPr>
                <w:sz w:val="18"/>
                <w:szCs w:val="18"/>
                <w:lang w:val="en-US"/>
              </w:rPr>
              <w:t>.</w:t>
            </w:r>
          </w:p>
        </w:tc>
      </w:tr>
    </w:tbl>
    <w:p w:rsidR="00823E96" w:rsidRPr="00AD0986" w:rsidRDefault="00823E96" w:rsidP="00823E96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  <w:rPr>
          <w:sz w:val="14"/>
        </w:rPr>
      </w:pPr>
    </w:p>
    <w:p w:rsidR="00823E96" w:rsidRPr="00B858B8" w:rsidRDefault="00B858B8" w:rsidP="00B858B8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6</w:t>
      </w:r>
      <w:r w:rsidR="00823E96" w:rsidRPr="00AD0986">
        <w:t xml:space="preserve">.6. Пункты 11 и 11.1 таблицы 8 подраздела 1.6 раздела 1 приложения </w:t>
      </w:r>
      <w:r>
        <w:br/>
      </w:r>
      <w:r w:rsidR="00823E96" w:rsidRPr="00AD0986">
        <w:t>к постановлению изложить в следующей редакции:</w:t>
      </w:r>
    </w:p>
    <w:tbl>
      <w:tblPr>
        <w:tblW w:w="5348" w:type="pct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"/>
        <w:gridCol w:w="287"/>
        <w:gridCol w:w="1131"/>
        <w:gridCol w:w="1274"/>
        <w:gridCol w:w="972"/>
        <w:gridCol w:w="972"/>
        <w:gridCol w:w="972"/>
        <w:gridCol w:w="972"/>
        <w:gridCol w:w="972"/>
        <w:gridCol w:w="972"/>
        <w:gridCol w:w="972"/>
        <w:gridCol w:w="423"/>
      </w:tblGrid>
      <w:tr w:rsidR="00B858B8" w:rsidRPr="00AD0986" w:rsidTr="00B858B8">
        <w:trPr>
          <w:trHeight w:val="26"/>
        </w:trPr>
        <w:tc>
          <w:tcPr>
            <w:tcW w:w="72" w:type="pct"/>
            <w:tcBorders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«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3C3C76" w:rsidRDefault="00823E96" w:rsidP="00823E96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3C3C76">
              <w:rPr>
                <w:spacing w:val="-4"/>
                <w:sz w:val="14"/>
                <w:szCs w:val="14"/>
              </w:rPr>
              <w:t>11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КС 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Бюджет </w:t>
            </w:r>
            <w:r w:rsidRPr="00AD0986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1 331 181,8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1 287 661,1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3 023 413,3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1 976 067,6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3 982 210,1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4 528 122,5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16 128 656,4</w:t>
            </w:r>
          </w:p>
        </w:tc>
        <w:tc>
          <w:tcPr>
            <w:tcW w:w="211" w:type="pct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</w:tr>
      <w:tr w:rsidR="00B858B8" w:rsidRPr="00AD0986" w:rsidTr="00B858B8">
        <w:trPr>
          <w:trHeight w:val="26"/>
        </w:trPr>
        <w:tc>
          <w:tcPr>
            <w:tcW w:w="72" w:type="pct"/>
            <w:tcBorders>
              <w:top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3C3C76" w:rsidRDefault="00823E96" w:rsidP="00823E96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</w:p>
        </w:tc>
        <w:tc>
          <w:tcPr>
            <w:tcW w:w="5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133 799,7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265 055,7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397 944,7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796 800,1</w:t>
            </w:r>
          </w:p>
        </w:tc>
        <w:tc>
          <w:tcPr>
            <w:tcW w:w="211" w:type="pct"/>
            <w:tcBorders>
              <w:left w:val="single" w:sz="4" w:space="0" w:color="auto"/>
              <w:bottom w:val="nil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</w:tr>
      <w:tr w:rsidR="00B858B8" w:rsidRPr="00AD0986" w:rsidTr="00B858B8">
        <w:trPr>
          <w:trHeight w:val="26"/>
        </w:trPr>
        <w:tc>
          <w:tcPr>
            <w:tcW w:w="72" w:type="pct"/>
            <w:tcBorders>
              <w:top w:val="nil"/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3C3C76" w:rsidRDefault="00823E96" w:rsidP="00823E96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</w:p>
        </w:tc>
        <w:tc>
          <w:tcPr>
            <w:tcW w:w="5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b/>
                <w:sz w:val="14"/>
                <w:szCs w:val="14"/>
              </w:rPr>
            </w:pPr>
            <w:r w:rsidRPr="00AD0986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1 464 981,5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1 552 716,8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3 421 358,0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1 976 067,6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3 982 210,1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4 528 122,5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16 925 456,5</w:t>
            </w:r>
          </w:p>
        </w:tc>
        <w:tc>
          <w:tcPr>
            <w:tcW w:w="211" w:type="pct"/>
            <w:tcBorders>
              <w:left w:val="single" w:sz="4" w:space="0" w:color="auto"/>
              <w:bottom w:val="nil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</w:tr>
      <w:tr w:rsidR="00B858B8" w:rsidRPr="00AD0986" w:rsidTr="00B858B8">
        <w:trPr>
          <w:trHeight w:val="26"/>
        </w:trPr>
        <w:tc>
          <w:tcPr>
            <w:tcW w:w="72" w:type="pct"/>
            <w:tcBorders>
              <w:bottom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3C3C76" w:rsidRDefault="00823E96" w:rsidP="00823E96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3C3C76">
              <w:rPr>
                <w:spacing w:val="-4"/>
                <w:sz w:val="14"/>
                <w:szCs w:val="14"/>
              </w:rPr>
              <w:t>11.1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Подпрограмма 3 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 xml:space="preserve">Бюджет </w:t>
            </w:r>
            <w:r w:rsidRPr="00AD0986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782 018,7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1 287 661,1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3 023 413,3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1 976 067,6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3 982 210,1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4 528 122,5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15 579 493,3</w:t>
            </w:r>
          </w:p>
        </w:tc>
        <w:tc>
          <w:tcPr>
            <w:tcW w:w="211" w:type="pct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</w:tr>
      <w:tr w:rsidR="00B858B8" w:rsidRPr="00AD0986" w:rsidTr="00B858B8">
        <w:trPr>
          <w:trHeight w:val="290"/>
        </w:trPr>
        <w:tc>
          <w:tcPr>
            <w:tcW w:w="72" w:type="pct"/>
            <w:tcBorders>
              <w:top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2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  <w:r w:rsidRPr="00AD098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133 799,7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265 055,7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397 944,7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-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796 800,1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bottom"/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</w:tr>
      <w:tr w:rsidR="00B858B8" w:rsidRPr="00AD0986" w:rsidTr="00B858B8">
        <w:trPr>
          <w:trHeight w:val="20"/>
        </w:trPr>
        <w:tc>
          <w:tcPr>
            <w:tcW w:w="72" w:type="pct"/>
            <w:tcBorders>
              <w:top w:val="nil"/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sz w:val="14"/>
                <w:szCs w:val="14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AD0986" w:rsidRDefault="00823E96" w:rsidP="00823E96">
            <w:pPr>
              <w:rPr>
                <w:b/>
                <w:sz w:val="14"/>
                <w:szCs w:val="14"/>
              </w:rPr>
            </w:pPr>
            <w:r w:rsidRPr="00AD0986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915 818,4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1 552 716,8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3 421 358,0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1 976 067,6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3 982 210,1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4 528 122,5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23E96" w:rsidRPr="00B858B8" w:rsidRDefault="00823E96" w:rsidP="00823E96">
            <w:pPr>
              <w:jc w:val="center"/>
              <w:rPr>
                <w:sz w:val="15"/>
                <w:szCs w:val="15"/>
              </w:rPr>
            </w:pPr>
            <w:r w:rsidRPr="00B858B8">
              <w:rPr>
                <w:sz w:val="15"/>
                <w:szCs w:val="15"/>
              </w:rPr>
              <w:t>16 376 293,4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bottom"/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».</w:t>
            </w:r>
          </w:p>
        </w:tc>
      </w:tr>
    </w:tbl>
    <w:p w:rsidR="00823E96" w:rsidRDefault="00B858B8" w:rsidP="00B858B8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6</w:t>
      </w:r>
      <w:r w:rsidR="00823E96" w:rsidRPr="00AD0986">
        <w:t>.7. Пункт 6 раздела 4 приложения к постановлению изложить в следующей редакции:</w:t>
      </w:r>
    </w:p>
    <w:tbl>
      <w:tblPr>
        <w:tblW w:w="5352" w:type="pct"/>
        <w:tblInd w:w="-22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282"/>
        <w:gridCol w:w="428"/>
        <w:gridCol w:w="2975"/>
        <w:gridCol w:w="6095"/>
        <w:gridCol w:w="144"/>
        <w:gridCol w:w="221"/>
      </w:tblGrid>
      <w:tr w:rsidR="00823E96" w:rsidRPr="00AD0986" w:rsidTr="005A0389">
        <w:trPr>
          <w:trHeight w:val="528"/>
        </w:trPr>
        <w:tc>
          <w:tcPr>
            <w:tcW w:w="139" w:type="pct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«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5142BE" w:rsidRDefault="00823E96" w:rsidP="00823E96">
            <w:pPr>
              <w:jc w:val="center"/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>6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>Общий объем финансирования подпрограммы 3</w:t>
            </w:r>
            <w:r w:rsidRPr="005142BE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5142BE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>Общий объем финансирования подпрограммы 3 на период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2020-2025 годов – 29 015 287,4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 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1 439 353,0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7 415 540,5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9 099 312,7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2 550 748,6 </w:t>
            </w:r>
            <w:proofErr w:type="spellStart"/>
            <w:r w:rsidRPr="005142BE">
              <w:rPr>
                <w:sz w:val="20"/>
                <w:szCs w:val="20"/>
              </w:rPr>
              <w:t>тысруб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3 982 210,1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4 528 122,5 </w:t>
            </w:r>
            <w:proofErr w:type="spellStart"/>
            <w:r w:rsidRPr="005142BE">
              <w:rPr>
                <w:sz w:val="20"/>
                <w:szCs w:val="20"/>
              </w:rPr>
              <w:t>тысруб</w:t>
            </w:r>
            <w:proofErr w:type="spellEnd"/>
            <w:r w:rsidRPr="005142BE">
              <w:rPr>
                <w:sz w:val="20"/>
                <w:szCs w:val="20"/>
              </w:rPr>
              <w:t>.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Общий объем финансирования подпрограммы 3 на период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2020-2025 годов за счет средств бюджета Санкт-Петербурга –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28 171 937,3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 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1 305 553,3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7 114 764,8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8 690 538,0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–2 550 748,6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3 982 210,1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4 528 122,5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в том числе на реализацию РП «Спорт – норма жизни» -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1 486 065,4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 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412 543,7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297 558,6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775 963,1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Общий объем финансирования подпрограммы 3 на период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>2020-2025 годов за счет средств федерального бюджета –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843 350,1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 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133 799,7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300 775,7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408 774,7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в том числе на реализацию РП «Спорт – норма жизни» - 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796 800,1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., из них: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2020 г. – 133 799,7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2021 г. – 265 055,7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2022 г. – 397 944,7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2023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2024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.;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2025 г.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..</w:t>
            </w:r>
          </w:p>
          <w:p w:rsidR="00823E96" w:rsidRPr="005142BE" w:rsidRDefault="00823E96" w:rsidP="00823E96">
            <w:pPr>
              <w:rPr>
                <w:sz w:val="20"/>
                <w:szCs w:val="20"/>
              </w:rPr>
            </w:pPr>
            <w:r w:rsidRPr="005142BE">
              <w:rPr>
                <w:sz w:val="20"/>
                <w:szCs w:val="20"/>
              </w:rPr>
              <w:t xml:space="preserve">Общий объем финансирования подпрограммы 3 на период 2020-2025 годов за счет внебюджетных источников – 0,0 </w:t>
            </w:r>
            <w:proofErr w:type="spellStart"/>
            <w:r w:rsidRPr="005142BE">
              <w:rPr>
                <w:sz w:val="20"/>
                <w:szCs w:val="20"/>
              </w:rPr>
              <w:t>тыс</w:t>
            </w:r>
            <w:proofErr w:type="gramStart"/>
            <w:r w:rsidRPr="005142BE">
              <w:rPr>
                <w:sz w:val="20"/>
                <w:szCs w:val="20"/>
              </w:rPr>
              <w:t>.р</w:t>
            </w:r>
            <w:proofErr w:type="gramEnd"/>
            <w:r w:rsidRPr="005142BE">
              <w:rPr>
                <w:sz w:val="20"/>
                <w:szCs w:val="20"/>
              </w:rPr>
              <w:t>уб</w:t>
            </w:r>
            <w:proofErr w:type="spellEnd"/>
            <w:r w:rsidRPr="005142BE">
              <w:rPr>
                <w:sz w:val="20"/>
                <w:szCs w:val="20"/>
              </w:rPr>
              <w:t>.</w:t>
            </w:r>
          </w:p>
        </w:tc>
        <w:tc>
          <w:tcPr>
            <w:tcW w:w="71" w:type="pct"/>
            <w:tcBorders>
              <w:left w:val="single" w:sz="4" w:space="0" w:color="auto"/>
            </w:tcBorders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».</w:t>
            </w:r>
          </w:p>
        </w:tc>
        <w:tc>
          <w:tcPr>
            <w:tcW w:w="109" w:type="pct"/>
            <w:tcBorders>
              <w:left w:val="nil"/>
            </w:tcBorders>
            <w:vAlign w:val="bottom"/>
          </w:tcPr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  <w:p w:rsidR="00823E96" w:rsidRPr="00AD0986" w:rsidRDefault="00823E96" w:rsidP="00823E96">
            <w:pPr>
              <w:rPr>
                <w:sz w:val="18"/>
                <w:szCs w:val="18"/>
              </w:rPr>
            </w:pPr>
          </w:p>
        </w:tc>
      </w:tr>
    </w:tbl>
    <w:p w:rsidR="00823E96" w:rsidRPr="00AD0986" w:rsidRDefault="000B4562" w:rsidP="00B858B8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6</w:t>
      </w:r>
      <w:r w:rsidR="00823E96">
        <w:t>.</w:t>
      </w:r>
      <w:r w:rsidR="00823E96" w:rsidRPr="00AD0986">
        <w:t>8. Пункт 1.1.5 таблицы 26 подраздела 4.3 раздела 4 приложения</w:t>
      </w:r>
      <w:r w:rsidR="00823E96" w:rsidRPr="00AD0986">
        <w:br/>
        <w:t xml:space="preserve">к постановлению изложить в следующей редакции: </w:t>
      </w:r>
    </w:p>
    <w:tbl>
      <w:tblPr>
        <w:tblW w:w="109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25"/>
        <w:gridCol w:w="1342"/>
        <w:gridCol w:w="284"/>
        <w:gridCol w:w="501"/>
        <w:gridCol w:w="491"/>
        <w:gridCol w:w="501"/>
        <w:gridCol w:w="671"/>
        <w:gridCol w:w="671"/>
        <w:gridCol w:w="926"/>
        <w:gridCol w:w="349"/>
        <w:gridCol w:w="709"/>
        <w:gridCol w:w="709"/>
        <w:gridCol w:w="393"/>
        <w:gridCol w:w="393"/>
        <w:gridCol w:w="394"/>
        <w:gridCol w:w="663"/>
        <w:gridCol w:w="567"/>
        <w:gridCol w:w="577"/>
      </w:tblGrid>
      <w:tr w:rsidR="000B4562" w:rsidRPr="000B4562" w:rsidTr="000B4562">
        <w:trPr>
          <w:trHeight w:val="878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0B4562" w:rsidRDefault="00823E96" w:rsidP="00B858B8">
            <w:pPr>
              <w:ind w:left="-85" w:right="-85"/>
              <w:jc w:val="right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0B4562" w:rsidRDefault="00823E96" w:rsidP="00B858B8">
            <w:pPr>
              <w:ind w:right="-85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1.1.5</w:t>
            </w:r>
          </w:p>
        </w:tc>
        <w:tc>
          <w:tcPr>
            <w:tcW w:w="134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23E96" w:rsidRPr="000B4562" w:rsidRDefault="00823E96" w:rsidP="00823E96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 xml:space="preserve">Строительство здания крытого катка </w:t>
            </w:r>
          </w:p>
          <w:p w:rsidR="00823E96" w:rsidRPr="000B4562" w:rsidRDefault="00823E96" w:rsidP="00823E96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>с искусственным льдом по адресу:</w:t>
            </w:r>
          </w:p>
          <w:p w:rsidR="000B4562" w:rsidRDefault="00823E96" w:rsidP="00823E96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>Средний пр. В.О., д. 87,</w:t>
            </w:r>
          </w:p>
          <w:p w:rsidR="00823E96" w:rsidRPr="000B4562" w:rsidRDefault="00823E96" w:rsidP="000B4562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 xml:space="preserve">корп. 2, </w:t>
            </w:r>
            <w:r w:rsidR="000B4562">
              <w:rPr>
                <w:sz w:val="15"/>
                <w:szCs w:val="15"/>
              </w:rPr>
              <w:t>л</w:t>
            </w:r>
            <w:r w:rsidRPr="000B4562">
              <w:rPr>
                <w:sz w:val="15"/>
                <w:szCs w:val="15"/>
              </w:rPr>
              <w:t>итера</w:t>
            </w:r>
            <w:proofErr w:type="gramStart"/>
            <w:r w:rsidRPr="000B4562">
              <w:rPr>
                <w:sz w:val="15"/>
                <w:szCs w:val="15"/>
              </w:rPr>
              <w:t xml:space="preserve"> А</w:t>
            </w:r>
            <w:proofErr w:type="gramEnd"/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КС</w:t>
            </w:r>
          </w:p>
        </w:tc>
        <w:tc>
          <w:tcPr>
            <w:tcW w:w="501" w:type="dxa"/>
            <w:vMerge w:val="restart"/>
            <w:shd w:val="clear" w:color="auto" w:fill="auto"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50 чел.</w:t>
            </w:r>
          </w:p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/смена</w:t>
            </w:r>
          </w:p>
        </w:tc>
        <w:tc>
          <w:tcPr>
            <w:tcW w:w="491" w:type="dxa"/>
            <w:vMerge w:val="restart"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СМР</w:t>
            </w:r>
          </w:p>
        </w:tc>
        <w:tc>
          <w:tcPr>
            <w:tcW w:w="501" w:type="dxa"/>
            <w:vMerge w:val="restart"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2021-2022</w:t>
            </w:r>
          </w:p>
        </w:tc>
        <w:tc>
          <w:tcPr>
            <w:tcW w:w="671" w:type="dxa"/>
            <w:vMerge w:val="restart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366 386,5</w:t>
            </w:r>
          </w:p>
        </w:tc>
        <w:tc>
          <w:tcPr>
            <w:tcW w:w="671" w:type="dxa"/>
            <w:vMerge w:val="restart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366 386,5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823E96" w:rsidRPr="000B4562" w:rsidRDefault="00823E96" w:rsidP="00823E96">
            <w:pPr>
              <w:jc w:val="center"/>
              <w:rPr>
                <w:spacing w:val="-10"/>
                <w:sz w:val="14"/>
                <w:szCs w:val="14"/>
              </w:rPr>
            </w:pPr>
            <w:r w:rsidRPr="000B4562">
              <w:rPr>
                <w:spacing w:val="-10"/>
                <w:sz w:val="14"/>
                <w:szCs w:val="14"/>
              </w:rPr>
              <w:t>Бюджет</w:t>
            </w:r>
          </w:p>
          <w:p w:rsidR="00823E96" w:rsidRPr="000B4562" w:rsidRDefault="00823E96" w:rsidP="00823E96">
            <w:pPr>
              <w:jc w:val="center"/>
              <w:rPr>
                <w:spacing w:val="-10"/>
                <w:sz w:val="14"/>
                <w:szCs w:val="14"/>
              </w:rPr>
            </w:pPr>
            <w:r w:rsidRPr="000B4562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49" w:type="dxa"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85" w:right="-85"/>
              <w:jc w:val="center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79 200,0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222 051,6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-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-</w:t>
            </w:r>
          </w:p>
        </w:tc>
        <w:tc>
          <w:tcPr>
            <w:tcW w:w="394" w:type="dxa"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-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301 251,6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562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П-3,</w:t>
            </w:r>
          </w:p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 xml:space="preserve">П-4, </w:t>
            </w:r>
          </w:p>
          <w:p w:rsidR="00823E96" w:rsidRPr="000B4562" w:rsidRDefault="00823E96" w:rsidP="000B4562">
            <w:pPr>
              <w:ind w:left="-85" w:right="-85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И-3.1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3E96" w:rsidRPr="000B4562" w:rsidRDefault="00823E96" w:rsidP="00823E96">
            <w:pPr>
              <w:rPr>
                <w:sz w:val="14"/>
                <w:szCs w:val="14"/>
              </w:rPr>
            </w:pPr>
          </w:p>
        </w:tc>
      </w:tr>
      <w:tr w:rsidR="000B4562" w:rsidRPr="000B4562" w:rsidTr="000B4562">
        <w:trPr>
          <w:trHeight w:val="974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23E96" w:rsidRPr="000B4562" w:rsidRDefault="00823E96" w:rsidP="00823E9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501" w:type="dxa"/>
            <w:vMerge/>
            <w:shd w:val="clear" w:color="auto" w:fill="auto"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91" w:type="dxa"/>
            <w:vMerge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501" w:type="dxa"/>
            <w:vMerge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71" w:type="dxa"/>
            <w:vMerge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671" w:type="dxa"/>
            <w:vMerge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:rsidR="00823E96" w:rsidRPr="000B4562" w:rsidRDefault="00823E96" w:rsidP="000B4562">
            <w:pPr>
              <w:jc w:val="center"/>
              <w:rPr>
                <w:spacing w:val="-10"/>
                <w:sz w:val="14"/>
                <w:szCs w:val="14"/>
              </w:rPr>
            </w:pPr>
            <w:r w:rsidRPr="000B4562">
              <w:rPr>
                <w:spacing w:val="-10"/>
                <w:sz w:val="14"/>
                <w:szCs w:val="14"/>
              </w:rPr>
              <w:t>Федеральный бюджет</w:t>
            </w:r>
          </w:p>
        </w:tc>
        <w:tc>
          <w:tcPr>
            <w:tcW w:w="349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85" w:right="-85"/>
              <w:jc w:val="center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70 800,0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96 201,8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-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-</w:t>
            </w:r>
          </w:p>
        </w:tc>
        <w:tc>
          <w:tcPr>
            <w:tcW w:w="394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-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167 001,8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3E96" w:rsidRPr="000B4562" w:rsidRDefault="00823E96" w:rsidP="00823E96">
            <w:pPr>
              <w:rPr>
                <w:sz w:val="14"/>
                <w:szCs w:val="14"/>
              </w:rPr>
            </w:pPr>
          </w:p>
        </w:tc>
      </w:tr>
      <w:tr w:rsidR="000B4562" w:rsidRPr="000B4562" w:rsidTr="000B4562">
        <w:trPr>
          <w:trHeight w:val="337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23E96" w:rsidRPr="000B4562" w:rsidRDefault="00823E96" w:rsidP="00823E9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501" w:type="dxa"/>
            <w:vMerge/>
            <w:shd w:val="clear" w:color="auto" w:fill="auto"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91" w:type="dxa"/>
            <w:vMerge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501" w:type="dxa"/>
            <w:vMerge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71" w:type="dxa"/>
            <w:vMerge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671" w:type="dxa"/>
            <w:vMerge/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:rsidR="00823E96" w:rsidRPr="000B4562" w:rsidRDefault="00823E96" w:rsidP="00823E96">
            <w:pPr>
              <w:jc w:val="center"/>
              <w:rPr>
                <w:spacing w:val="-10"/>
                <w:sz w:val="14"/>
                <w:szCs w:val="14"/>
              </w:rPr>
            </w:pPr>
            <w:r w:rsidRPr="000B4562">
              <w:rPr>
                <w:spacing w:val="-10"/>
                <w:sz w:val="14"/>
                <w:szCs w:val="14"/>
              </w:rPr>
              <w:t>ИТОГО:</w:t>
            </w:r>
          </w:p>
        </w:tc>
        <w:tc>
          <w:tcPr>
            <w:tcW w:w="349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85" w:right="-85"/>
              <w:jc w:val="center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150 000,0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318 253,4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-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-</w:t>
            </w:r>
          </w:p>
        </w:tc>
        <w:tc>
          <w:tcPr>
            <w:tcW w:w="394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-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23E96" w:rsidRPr="000B4562" w:rsidRDefault="00823E96" w:rsidP="000B4562">
            <w:pPr>
              <w:ind w:left="-57" w:right="-57"/>
              <w:jc w:val="center"/>
              <w:rPr>
                <w:spacing w:val="-10"/>
                <w:sz w:val="15"/>
                <w:szCs w:val="15"/>
              </w:rPr>
            </w:pPr>
            <w:r w:rsidRPr="000B4562">
              <w:rPr>
                <w:spacing w:val="-10"/>
                <w:sz w:val="15"/>
                <w:szCs w:val="15"/>
              </w:rPr>
              <w:t>468 253,4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E96" w:rsidRPr="000B4562" w:rsidRDefault="00823E96" w:rsidP="00823E9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23E96" w:rsidRPr="000B4562" w:rsidRDefault="00823E96" w:rsidP="00823E96">
            <w:pPr>
              <w:ind w:left="-57"/>
              <w:rPr>
                <w:sz w:val="14"/>
                <w:szCs w:val="14"/>
              </w:rPr>
            </w:pPr>
            <w:r w:rsidRPr="000B4562">
              <w:rPr>
                <w:sz w:val="14"/>
                <w:szCs w:val="14"/>
              </w:rPr>
              <w:t>».</w:t>
            </w:r>
          </w:p>
        </w:tc>
      </w:tr>
    </w:tbl>
    <w:p w:rsidR="00823E96" w:rsidRPr="00AD0986" w:rsidRDefault="000B4562" w:rsidP="000B4562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6</w:t>
      </w:r>
      <w:r w:rsidR="00823E96" w:rsidRPr="00AD0986">
        <w:t xml:space="preserve">.9. Позицию «ИТОГО финансирование РП «Спорт – норма жизни» раздела 1 таблицы 26 подраздела 4.3 раздела 4 приложения к постановлению изложить </w:t>
      </w:r>
      <w:r w:rsidR="00823E96" w:rsidRPr="00AD0986">
        <w:br/>
        <w:t>в следующей редакции:</w:t>
      </w:r>
      <w:r w:rsidR="00823E96" w:rsidRPr="00AD0986">
        <w:tab/>
      </w:r>
    </w:p>
    <w:tbl>
      <w:tblPr>
        <w:tblW w:w="105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9"/>
        <w:gridCol w:w="850"/>
        <w:gridCol w:w="850"/>
        <w:gridCol w:w="993"/>
        <w:gridCol w:w="708"/>
        <w:gridCol w:w="851"/>
        <w:gridCol w:w="709"/>
        <w:gridCol w:w="992"/>
        <w:gridCol w:w="426"/>
        <w:gridCol w:w="803"/>
      </w:tblGrid>
      <w:tr w:rsidR="00823E96" w:rsidRPr="00AD0986" w:rsidTr="0058557E">
        <w:trPr>
          <w:trHeight w:val="2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23E96" w:rsidRPr="00AD0986" w:rsidRDefault="00823E96" w:rsidP="0058557E">
            <w:pPr>
              <w:ind w:left="-57" w:right="-57"/>
              <w:jc w:val="right"/>
              <w:rPr>
                <w:bCs/>
                <w:color w:val="000000"/>
              </w:rPr>
            </w:pPr>
            <w:r w:rsidRPr="00AD0986">
              <w:rPr>
                <w:sz w:val="18"/>
                <w:szCs w:val="18"/>
              </w:rPr>
              <w:t>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E96" w:rsidRPr="00AD0986" w:rsidRDefault="00823E96" w:rsidP="00823E96">
            <w:pPr>
              <w:rPr>
                <w:bCs/>
                <w:color w:val="000000"/>
                <w:sz w:val="16"/>
                <w:szCs w:val="16"/>
              </w:rPr>
            </w:pPr>
            <w:r w:rsidRPr="00AD0986">
              <w:rPr>
                <w:bCs/>
                <w:color w:val="000000"/>
                <w:sz w:val="16"/>
                <w:szCs w:val="16"/>
              </w:rPr>
              <w:t xml:space="preserve">ИТОГО финансирование </w:t>
            </w:r>
          </w:p>
          <w:p w:rsidR="00823E96" w:rsidRPr="00AD0986" w:rsidRDefault="00823E96" w:rsidP="00823E96">
            <w:pPr>
              <w:rPr>
                <w:bCs/>
                <w:color w:val="000000"/>
              </w:rPr>
            </w:pPr>
            <w:r w:rsidRPr="00AD0986">
              <w:rPr>
                <w:bCs/>
                <w:color w:val="000000"/>
                <w:sz w:val="16"/>
                <w:szCs w:val="16"/>
              </w:rPr>
              <w:t>РП «Спорт – норма жизни»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0B4562" w:rsidRDefault="00BC0F50" w:rsidP="00823E9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546</w:t>
            </w:r>
            <w:r w:rsidR="00823E96" w:rsidRPr="000B4562">
              <w:rPr>
                <w:sz w:val="15"/>
                <w:szCs w:val="15"/>
              </w:rPr>
              <w:t>343,4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0B4562" w:rsidRDefault="00BC0F50" w:rsidP="00823E9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562</w:t>
            </w:r>
            <w:r w:rsidR="00823E96" w:rsidRPr="000B4562">
              <w:rPr>
                <w:sz w:val="15"/>
                <w:szCs w:val="15"/>
              </w:rPr>
              <w:t>614,3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0B4562" w:rsidRDefault="00BC0F50" w:rsidP="00823E9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1173</w:t>
            </w:r>
            <w:r w:rsidR="00823E96" w:rsidRPr="000B4562">
              <w:rPr>
                <w:sz w:val="15"/>
                <w:szCs w:val="15"/>
              </w:rPr>
              <w:t>907,8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0B4562" w:rsidRDefault="00823E96" w:rsidP="00823E96">
            <w:pPr>
              <w:jc w:val="center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0B4562" w:rsidRDefault="00823E96" w:rsidP="00823E96">
            <w:pPr>
              <w:jc w:val="center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0B4562" w:rsidRDefault="00823E96" w:rsidP="00823E96">
            <w:pPr>
              <w:jc w:val="center"/>
              <w:rPr>
                <w:sz w:val="15"/>
                <w:szCs w:val="15"/>
              </w:rPr>
            </w:pPr>
            <w:r w:rsidRPr="000B4562">
              <w:rPr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0B4562" w:rsidRDefault="00BC0F50" w:rsidP="00823E9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2282</w:t>
            </w:r>
            <w:r w:rsidR="00823E96" w:rsidRPr="000B4562">
              <w:rPr>
                <w:sz w:val="15"/>
                <w:szCs w:val="15"/>
              </w:rPr>
              <w:t>865,5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E96" w:rsidRPr="000B4562" w:rsidRDefault="00823E96" w:rsidP="00823E96">
            <w:pPr>
              <w:ind w:left="-57" w:right="-57"/>
              <w:jc w:val="center"/>
              <w:rPr>
                <w:spacing w:val="-4"/>
                <w:sz w:val="15"/>
                <w:szCs w:val="15"/>
              </w:rPr>
            </w:pPr>
            <w:r w:rsidRPr="000B4562">
              <w:rPr>
                <w:spacing w:val="-4"/>
                <w:sz w:val="15"/>
                <w:szCs w:val="15"/>
              </w:rPr>
              <w:t>х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3E96" w:rsidRPr="00AD0986" w:rsidRDefault="00823E96" w:rsidP="00823E96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  <w:r w:rsidRPr="00AD0986">
              <w:rPr>
                <w:spacing w:val="-4"/>
                <w:sz w:val="17"/>
                <w:szCs w:val="17"/>
              </w:rPr>
              <w:t xml:space="preserve">   </w:t>
            </w:r>
          </w:p>
          <w:p w:rsidR="00823E96" w:rsidRPr="00AD0986" w:rsidRDefault="00823E96" w:rsidP="00823E96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</w:p>
          <w:p w:rsidR="00823E96" w:rsidRPr="00AD0986" w:rsidRDefault="00823E96" w:rsidP="00823E96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AD0986">
              <w:rPr>
                <w:sz w:val="18"/>
                <w:szCs w:val="18"/>
              </w:rPr>
              <w:t>».</w:t>
            </w:r>
          </w:p>
        </w:tc>
      </w:tr>
    </w:tbl>
    <w:p w:rsidR="00823E96" w:rsidRPr="00AD0986" w:rsidRDefault="005A0389" w:rsidP="000B4562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6</w:t>
      </w:r>
      <w:r w:rsidR="00823E96" w:rsidRPr="00AD0986">
        <w:t>.10. Строки таблицы «ИТОГО прочие расходы развития» и «ВСЕГО проектная часть подпрограммы» изложить в следующей редакции:</w:t>
      </w:r>
    </w:p>
    <w:tbl>
      <w:tblPr>
        <w:tblW w:w="10263" w:type="dxa"/>
        <w:jc w:val="center"/>
        <w:tblInd w:w="190" w:type="dxa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52"/>
        <w:gridCol w:w="3122"/>
        <w:gridCol w:w="831"/>
        <w:gridCol w:w="831"/>
        <w:gridCol w:w="831"/>
        <w:gridCol w:w="831"/>
        <w:gridCol w:w="831"/>
        <w:gridCol w:w="831"/>
        <w:gridCol w:w="967"/>
        <w:gridCol w:w="421"/>
        <w:gridCol w:w="315"/>
      </w:tblGrid>
      <w:tr w:rsidR="00BC0F50" w:rsidRPr="00AD0986" w:rsidTr="0058557E">
        <w:trPr>
          <w:trHeight w:val="387"/>
          <w:jc w:val="center"/>
        </w:trPr>
        <w:tc>
          <w:tcPr>
            <w:tcW w:w="452" w:type="dxa"/>
            <w:tcBorders>
              <w:right w:val="single" w:sz="4" w:space="0" w:color="auto"/>
            </w:tcBorders>
          </w:tcPr>
          <w:p w:rsidR="00823E96" w:rsidRPr="00AD0986" w:rsidRDefault="00823E96" w:rsidP="0058557E">
            <w:pPr>
              <w:ind w:left="-67"/>
              <w:jc w:val="right"/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«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BC0F50" w:rsidRDefault="00823E96" w:rsidP="00823E96">
            <w:pPr>
              <w:rPr>
                <w:bCs/>
                <w:color w:val="000000"/>
                <w:sz w:val="16"/>
                <w:szCs w:val="16"/>
              </w:rPr>
            </w:pPr>
            <w:r w:rsidRPr="00BC0F50">
              <w:rPr>
                <w:bCs/>
                <w:color w:val="000000"/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369</w:t>
            </w:r>
            <w:r w:rsidR="00823E96" w:rsidRPr="0058557E">
              <w:rPr>
                <w:sz w:val="15"/>
                <w:szCs w:val="15"/>
              </w:rPr>
              <w:t>475,0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5990</w:t>
            </w:r>
            <w:r w:rsidR="00823E96" w:rsidRPr="0058557E">
              <w:rPr>
                <w:sz w:val="15"/>
                <w:szCs w:val="15"/>
              </w:rPr>
              <w:t>102,5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7247</w:t>
            </w:r>
            <w:r w:rsidR="00823E96" w:rsidRPr="0058557E">
              <w:rPr>
                <w:sz w:val="15"/>
                <w:szCs w:val="15"/>
              </w:rPr>
              <w:t>450,2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1976</w:t>
            </w:r>
            <w:r w:rsidR="00823E96" w:rsidRPr="0058557E">
              <w:rPr>
                <w:sz w:val="15"/>
                <w:szCs w:val="15"/>
              </w:rPr>
              <w:t>067,6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3982</w:t>
            </w:r>
            <w:r w:rsidR="00823E96" w:rsidRPr="0058557E">
              <w:rPr>
                <w:sz w:val="15"/>
                <w:szCs w:val="15"/>
              </w:rPr>
              <w:t>210,1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4528</w:t>
            </w:r>
            <w:r w:rsidR="00823E96" w:rsidRPr="0058557E">
              <w:rPr>
                <w:sz w:val="15"/>
                <w:szCs w:val="15"/>
              </w:rPr>
              <w:t>122,5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24093</w:t>
            </w:r>
            <w:r w:rsidR="00823E96" w:rsidRPr="0058557E">
              <w:rPr>
                <w:sz w:val="15"/>
                <w:szCs w:val="15"/>
              </w:rPr>
              <w:t>427,9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58557E" w:rsidRDefault="00823E96" w:rsidP="0058557E">
            <w:pPr>
              <w:ind w:left="-57" w:right="-57"/>
              <w:jc w:val="center"/>
              <w:rPr>
                <w:spacing w:val="-4"/>
                <w:sz w:val="15"/>
                <w:szCs w:val="15"/>
              </w:rPr>
            </w:pPr>
            <w:r w:rsidRPr="0058557E">
              <w:rPr>
                <w:spacing w:val="-4"/>
                <w:sz w:val="15"/>
                <w:szCs w:val="15"/>
              </w:rPr>
              <w:t>х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bottom"/>
          </w:tcPr>
          <w:p w:rsidR="00823E96" w:rsidRPr="00AD0986" w:rsidRDefault="00823E96" w:rsidP="00823E96">
            <w:pPr>
              <w:rPr>
                <w:sz w:val="16"/>
                <w:szCs w:val="16"/>
              </w:rPr>
            </w:pPr>
          </w:p>
        </w:tc>
      </w:tr>
      <w:tr w:rsidR="00BC0F50" w:rsidRPr="006844B0" w:rsidTr="0058557E">
        <w:trPr>
          <w:trHeight w:val="387"/>
          <w:jc w:val="center"/>
        </w:trPr>
        <w:tc>
          <w:tcPr>
            <w:tcW w:w="452" w:type="dxa"/>
            <w:tcBorders>
              <w:right w:val="single" w:sz="4" w:space="0" w:color="auto"/>
            </w:tcBorders>
          </w:tcPr>
          <w:p w:rsidR="00823E96" w:rsidRPr="00AD0986" w:rsidRDefault="00823E96" w:rsidP="00823E96">
            <w:pPr>
              <w:rPr>
                <w:sz w:val="16"/>
                <w:szCs w:val="1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BC0F50" w:rsidRDefault="00823E96" w:rsidP="00823E96">
            <w:pPr>
              <w:rPr>
                <w:bCs/>
                <w:color w:val="000000"/>
                <w:sz w:val="16"/>
                <w:szCs w:val="16"/>
              </w:rPr>
            </w:pPr>
            <w:r w:rsidRPr="00BC0F50">
              <w:rPr>
                <w:bCs/>
                <w:color w:val="000000"/>
                <w:sz w:val="16"/>
                <w:szCs w:val="16"/>
              </w:rPr>
              <w:t xml:space="preserve">ВСЕГО проектная часть подпрограммы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915</w:t>
            </w:r>
            <w:r w:rsidR="00823E96" w:rsidRPr="0058557E">
              <w:rPr>
                <w:sz w:val="15"/>
                <w:szCs w:val="15"/>
              </w:rPr>
              <w:t>818,4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6552</w:t>
            </w:r>
            <w:r w:rsidR="00823E96" w:rsidRPr="0058557E">
              <w:rPr>
                <w:sz w:val="15"/>
                <w:szCs w:val="15"/>
              </w:rPr>
              <w:t>716,8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8421</w:t>
            </w:r>
            <w:r w:rsidR="00823E96" w:rsidRPr="0058557E">
              <w:rPr>
                <w:sz w:val="15"/>
                <w:szCs w:val="15"/>
              </w:rPr>
              <w:t>358,0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1976</w:t>
            </w:r>
            <w:r w:rsidR="00823E96" w:rsidRPr="0058557E">
              <w:rPr>
                <w:sz w:val="15"/>
                <w:szCs w:val="15"/>
              </w:rPr>
              <w:t>067,6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3982</w:t>
            </w:r>
            <w:r w:rsidR="00823E96" w:rsidRPr="0058557E">
              <w:rPr>
                <w:sz w:val="15"/>
                <w:szCs w:val="15"/>
              </w:rPr>
              <w:t>210,1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4528</w:t>
            </w:r>
            <w:r w:rsidR="00823E96" w:rsidRPr="0058557E">
              <w:rPr>
                <w:sz w:val="15"/>
                <w:szCs w:val="15"/>
              </w:rPr>
              <w:t>122,5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58557E" w:rsidRDefault="00BC0F50" w:rsidP="00823E96">
            <w:pPr>
              <w:jc w:val="center"/>
              <w:rPr>
                <w:sz w:val="15"/>
                <w:szCs w:val="15"/>
              </w:rPr>
            </w:pPr>
            <w:r w:rsidRPr="0058557E">
              <w:rPr>
                <w:sz w:val="15"/>
                <w:szCs w:val="15"/>
              </w:rPr>
              <w:t>26376</w:t>
            </w:r>
            <w:r w:rsidR="00823E96" w:rsidRPr="0058557E">
              <w:rPr>
                <w:sz w:val="15"/>
                <w:szCs w:val="15"/>
              </w:rPr>
              <w:t>293,4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E96" w:rsidRPr="0058557E" w:rsidRDefault="00823E96" w:rsidP="0058557E">
            <w:pPr>
              <w:ind w:left="-57" w:right="-57"/>
              <w:jc w:val="center"/>
              <w:rPr>
                <w:spacing w:val="-4"/>
                <w:sz w:val="15"/>
                <w:szCs w:val="15"/>
              </w:rPr>
            </w:pPr>
            <w:r w:rsidRPr="0058557E">
              <w:rPr>
                <w:spacing w:val="-4"/>
                <w:sz w:val="15"/>
                <w:szCs w:val="15"/>
              </w:rPr>
              <w:t>х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bottom"/>
          </w:tcPr>
          <w:p w:rsidR="00823E96" w:rsidRPr="006844B0" w:rsidRDefault="00823E96" w:rsidP="0058557E">
            <w:pPr>
              <w:jc w:val="center"/>
              <w:rPr>
                <w:sz w:val="18"/>
                <w:szCs w:val="18"/>
              </w:rPr>
            </w:pPr>
            <w:r w:rsidRPr="00AD0986">
              <w:rPr>
                <w:sz w:val="18"/>
                <w:szCs w:val="18"/>
              </w:rPr>
              <w:t>».</w:t>
            </w:r>
          </w:p>
        </w:tc>
      </w:tr>
    </w:tbl>
    <w:p w:rsidR="00823E96" w:rsidRDefault="00823E96" w:rsidP="00D44C7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5A0389" w:rsidRPr="001A2CF4" w:rsidRDefault="005A0389" w:rsidP="005A0389">
      <w:pPr>
        <w:tabs>
          <w:tab w:val="left" w:pos="1134"/>
        </w:tabs>
        <w:ind w:firstLine="709"/>
        <w:jc w:val="both"/>
      </w:pPr>
      <w:r>
        <w:t xml:space="preserve">7. </w:t>
      </w:r>
      <w:r w:rsidRPr="001A2CF4">
        <w:t>Внести в постановление Правительства Санкт-Петербурга от 30.06.2014 № 552</w:t>
      </w:r>
      <w:r w:rsidRPr="001A2CF4">
        <w:br/>
        <w:t xml:space="preserve">«О государственной программе Санкт-Петербурга «Развитие транспортной системы </w:t>
      </w:r>
      <w:r w:rsidRPr="001A2CF4">
        <w:br/>
        <w:t>в Санкт-Петербурге» следующие изменения:</w:t>
      </w:r>
    </w:p>
    <w:p w:rsidR="005A0389" w:rsidRPr="00C61D88" w:rsidRDefault="005A0389" w:rsidP="005A0389">
      <w:pPr>
        <w:tabs>
          <w:tab w:val="left" w:pos="1134"/>
        </w:tabs>
        <w:ind w:firstLine="709"/>
        <w:jc w:val="both"/>
      </w:pPr>
      <w:r>
        <w:t xml:space="preserve">7.1. </w:t>
      </w:r>
      <w:r w:rsidRPr="00C61D88">
        <w:t xml:space="preserve">Пункт 9 </w:t>
      </w:r>
      <w:r>
        <w:t xml:space="preserve">раздела 1 </w:t>
      </w:r>
      <w:r w:rsidRPr="00C61D88">
        <w:t>прил</w:t>
      </w:r>
      <w:r>
        <w:t>ожения к п</w:t>
      </w:r>
      <w:r w:rsidRPr="00C61D88">
        <w:t>остановлению изложить</w:t>
      </w:r>
      <w:r>
        <w:t xml:space="preserve"> </w:t>
      </w:r>
      <w:r w:rsidRPr="00C61D88">
        <w:t>в следующей редакции:</w:t>
      </w:r>
    </w:p>
    <w:p w:rsidR="005A0389" w:rsidRDefault="005A0389" w:rsidP="005A038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</w:p>
    <w:tbl>
      <w:tblPr>
        <w:tblW w:w="16691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426"/>
        <w:gridCol w:w="2835"/>
        <w:gridCol w:w="6237"/>
        <w:gridCol w:w="6767"/>
      </w:tblGrid>
      <w:tr w:rsidR="00D64906" w:rsidTr="00D64906">
        <w:trPr>
          <w:trHeight w:val="596"/>
        </w:trPr>
        <w:tc>
          <w:tcPr>
            <w:tcW w:w="426" w:type="dxa"/>
            <w:tcBorders>
              <w:right w:val="single" w:sz="4" w:space="0" w:color="auto"/>
            </w:tcBorders>
          </w:tcPr>
          <w:p w:rsidR="00D64906" w:rsidRPr="005A0389" w:rsidRDefault="00D64906" w:rsidP="00D649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06" w:rsidRPr="005A0389" w:rsidRDefault="00D64906" w:rsidP="00D649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Всего: 1112240340,4 тыс. руб., из них: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бюджет Санкт-Петербурга,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итого: 852146214,5 тыс. руб., в том числе: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2019 год - 114457348,9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2020 год - 105831485,5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2021 год - 142376406,2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2022 год - 159279756,5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2023 год - 162636732,3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2024 год - 167564485,1 тыс. руб.,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федеральный бюджет,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итого: 7100000,0 тыс. руб., в том числе: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2021 год - 3700000,0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2022 год - 3400000,0 тыс. руб.,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внебюджетные средства &lt;*&gt;,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итого: 252994125,9 тыс. руб., в том числе: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2019 год - 38633761,1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2020 год - 32404508,5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2021 год - 42143778,9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2022 год - 44157227,0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2023 год - 46663411,7 тыс. руб.;</w:t>
            </w:r>
          </w:p>
          <w:p w:rsidR="00D64906" w:rsidRPr="005A0389" w:rsidRDefault="00D64906" w:rsidP="00D649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0389">
              <w:rPr>
                <w:sz w:val="20"/>
                <w:szCs w:val="20"/>
              </w:rPr>
              <w:t>2024 год - 48991438,7 тыс. руб.</w:t>
            </w:r>
          </w:p>
        </w:tc>
        <w:tc>
          <w:tcPr>
            <w:tcW w:w="6767" w:type="dxa"/>
            <w:tcBorders>
              <w:left w:val="single" w:sz="4" w:space="0" w:color="auto"/>
            </w:tcBorders>
          </w:tcPr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Default="00D64906" w:rsidP="00D64906">
            <w:pPr>
              <w:autoSpaceDE w:val="0"/>
              <w:autoSpaceDN w:val="0"/>
              <w:adjustRightInd w:val="0"/>
            </w:pPr>
          </w:p>
          <w:p w:rsidR="00D64906" w:rsidRPr="00543CA6" w:rsidRDefault="00D64906" w:rsidP="00D64906">
            <w:pPr>
              <w:autoSpaceDE w:val="0"/>
              <w:autoSpaceDN w:val="0"/>
              <w:adjustRightInd w:val="0"/>
            </w:pPr>
            <w:r w:rsidRPr="006844B0">
              <w:rPr>
                <w:sz w:val="18"/>
                <w:szCs w:val="18"/>
              </w:rPr>
              <w:t>».</w:t>
            </w:r>
          </w:p>
        </w:tc>
      </w:tr>
    </w:tbl>
    <w:p w:rsidR="005A0389" w:rsidRPr="009342B2" w:rsidRDefault="005A0389" w:rsidP="00D64906">
      <w:pPr>
        <w:tabs>
          <w:tab w:val="left" w:pos="1134"/>
        </w:tabs>
        <w:spacing w:before="120" w:after="120"/>
        <w:ind w:left="142" w:firstLine="567"/>
        <w:jc w:val="both"/>
      </w:pPr>
      <w:r>
        <w:t>7</w:t>
      </w:r>
      <w:r w:rsidRPr="00F70EBB">
        <w:t>.2 Пункты 1 и 2 подраздела 7.1 раздела 7 приложения к постановлению изложить в следующей редакции:</w:t>
      </w: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77"/>
        <w:gridCol w:w="314"/>
        <w:gridCol w:w="1002"/>
        <w:gridCol w:w="1015"/>
        <w:gridCol w:w="914"/>
        <w:gridCol w:w="706"/>
        <w:gridCol w:w="717"/>
        <w:gridCol w:w="717"/>
        <w:gridCol w:w="719"/>
        <w:gridCol w:w="717"/>
        <w:gridCol w:w="719"/>
        <w:gridCol w:w="717"/>
        <w:gridCol w:w="853"/>
        <w:gridCol w:w="273"/>
      </w:tblGrid>
      <w:tr w:rsidR="005A0389" w:rsidRPr="00274567" w:rsidTr="00D64906">
        <w:trPr>
          <w:trHeight w:val="353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3CA6">
              <w:rPr>
                <w:sz w:val="18"/>
                <w:szCs w:val="18"/>
              </w:rPr>
              <w:t>«</w:t>
            </w:r>
          </w:p>
        </w:tc>
        <w:tc>
          <w:tcPr>
            <w:tcW w:w="164" w:type="pct"/>
            <w:vMerge w:val="restart"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33D1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531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 xml:space="preserve">Бюджет </w:t>
            </w:r>
            <w:r w:rsidRPr="003933D1">
              <w:rPr>
                <w:sz w:val="14"/>
                <w:szCs w:val="14"/>
              </w:rPr>
              <w:br/>
              <w:t>Санкт-Петербурга</w:t>
            </w:r>
          </w:p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4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38357</w:t>
            </w:r>
            <w:r w:rsidRPr="00657770">
              <w:rPr>
                <w:spacing w:val="-14"/>
                <w:sz w:val="14"/>
                <w:szCs w:val="14"/>
              </w:rPr>
              <w:t>938,8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26915</w:t>
            </w:r>
            <w:r w:rsidRPr="00657770">
              <w:rPr>
                <w:spacing w:val="-14"/>
                <w:sz w:val="14"/>
                <w:szCs w:val="14"/>
              </w:rPr>
              <w:t>013,8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A84F37">
              <w:rPr>
                <w:spacing w:val="-14"/>
                <w:sz w:val="14"/>
                <w:szCs w:val="14"/>
              </w:rPr>
              <w:t>39965257,0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A84F37">
              <w:rPr>
                <w:spacing w:val="-14"/>
                <w:sz w:val="14"/>
                <w:szCs w:val="14"/>
              </w:rPr>
              <w:t>46163252,4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48667</w:t>
            </w:r>
            <w:r w:rsidRPr="00657770">
              <w:rPr>
                <w:spacing w:val="-14"/>
                <w:sz w:val="14"/>
                <w:szCs w:val="14"/>
              </w:rPr>
              <w:t>449,3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48883</w:t>
            </w:r>
            <w:r w:rsidRPr="00657770">
              <w:rPr>
                <w:spacing w:val="-14"/>
                <w:sz w:val="14"/>
                <w:szCs w:val="14"/>
              </w:rPr>
              <w:t>010,2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A84F37">
              <w:rPr>
                <w:spacing w:val="-14"/>
                <w:sz w:val="14"/>
                <w:szCs w:val="14"/>
              </w:rPr>
              <w:t>248951921,5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ind w:right="-31" w:hanging="63"/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38 357 938,8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26 915 013,8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A84F37">
              <w:rPr>
                <w:spacing w:val="-14"/>
                <w:sz w:val="14"/>
                <w:szCs w:val="14"/>
              </w:rPr>
              <w:t>39965257,0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A84F37">
              <w:rPr>
                <w:spacing w:val="-14"/>
                <w:sz w:val="14"/>
                <w:szCs w:val="14"/>
              </w:rPr>
              <w:t>46163252,4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48 667 449,3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48 883 010,2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A84F37">
              <w:rPr>
                <w:spacing w:val="-14"/>
                <w:sz w:val="14"/>
                <w:szCs w:val="14"/>
              </w:rPr>
              <w:t>248951921,5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ind w:right="-31" w:hanging="63"/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ind w:right="-6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76099</w:t>
            </w:r>
            <w:r w:rsidRPr="00657770">
              <w:rPr>
                <w:spacing w:val="-14"/>
                <w:sz w:val="14"/>
                <w:szCs w:val="14"/>
              </w:rPr>
              <w:t>410,1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78916</w:t>
            </w:r>
            <w:r w:rsidRPr="00657770">
              <w:rPr>
                <w:spacing w:val="-14"/>
                <w:sz w:val="14"/>
                <w:szCs w:val="14"/>
              </w:rPr>
              <w:t>471,7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102</w:t>
            </w:r>
            <w:r w:rsidRPr="00657770">
              <w:rPr>
                <w:spacing w:val="-14"/>
                <w:sz w:val="14"/>
                <w:szCs w:val="14"/>
              </w:rPr>
              <w:t>411 149,2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113116</w:t>
            </w:r>
            <w:r w:rsidRPr="00657770">
              <w:rPr>
                <w:spacing w:val="-14"/>
                <w:sz w:val="14"/>
                <w:szCs w:val="14"/>
              </w:rPr>
              <w:t>504,1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113969</w:t>
            </w:r>
            <w:r w:rsidRPr="00657770">
              <w:rPr>
                <w:spacing w:val="-14"/>
                <w:sz w:val="14"/>
                <w:szCs w:val="14"/>
              </w:rPr>
              <w:t>283,0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118681</w:t>
            </w:r>
            <w:r w:rsidRPr="00657770">
              <w:rPr>
                <w:spacing w:val="-14"/>
                <w:sz w:val="14"/>
                <w:szCs w:val="14"/>
              </w:rPr>
              <w:t>474,9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603194</w:t>
            </w:r>
            <w:r w:rsidRPr="00657770">
              <w:rPr>
                <w:spacing w:val="-14"/>
                <w:sz w:val="14"/>
                <w:szCs w:val="14"/>
              </w:rPr>
              <w:t>293,0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ind w:right="-31" w:hanging="63"/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5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114457</w:t>
            </w:r>
            <w:r w:rsidRPr="00657770">
              <w:rPr>
                <w:spacing w:val="-14"/>
                <w:sz w:val="14"/>
                <w:szCs w:val="14"/>
              </w:rPr>
              <w:t>348,9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105831</w:t>
            </w:r>
            <w:r w:rsidRPr="00657770">
              <w:rPr>
                <w:spacing w:val="-14"/>
                <w:sz w:val="14"/>
                <w:szCs w:val="14"/>
              </w:rPr>
              <w:t>485,5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A84F37">
              <w:rPr>
                <w:spacing w:val="-14"/>
                <w:sz w:val="14"/>
                <w:szCs w:val="14"/>
              </w:rPr>
              <w:t>142376406,2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A84F37">
              <w:rPr>
                <w:spacing w:val="-14"/>
                <w:sz w:val="14"/>
                <w:szCs w:val="14"/>
              </w:rPr>
              <w:t>159279756,5</w:t>
            </w:r>
          </w:p>
        </w:tc>
        <w:tc>
          <w:tcPr>
            <w:tcW w:w="376" w:type="pct"/>
            <w:shd w:val="clear" w:color="auto" w:fill="auto"/>
          </w:tcPr>
          <w:p w:rsidR="005A0389" w:rsidRPr="00A84F37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162636</w:t>
            </w:r>
            <w:r w:rsidRPr="00A84F37">
              <w:rPr>
                <w:spacing w:val="-14"/>
                <w:sz w:val="14"/>
                <w:szCs w:val="14"/>
              </w:rPr>
              <w:t>732,3</w:t>
            </w:r>
          </w:p>
        </w:tc>
        <w:tc>
          <w:tcPr>
            <w:tcW w:w="375" w:type="pct"/>
            <w:shd w:val="clear" w:color="auto" w:fill="auto"/>
          </w:tcPr>
          <w:p w:rsidR="005A0389" w:rsidRPr="00A84F37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167564</w:t>
            </w:r>
            <w:r w:rsidRPr="00A84F37">
              <w:rPr>
                <w:spacing w:val="-14"/>
                <w:sz w:val="14"/>
                <w:szCs w:val="14"/>
              </w:rPr>
              <w:t>485,1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A84F37">
              <w:rPr>
                <w:spacing w:val="-14"/>
                <w:sz w:val="14"/>
                <w:szCs w:val="14"/>
              </w:rPr>
              <w:t>852146214,5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78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3 700 000,0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3 400 000,0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7 100 000,0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ИТОГО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3 700 000,0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3 400 000,0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7 100 000,0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ind w:right="-6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3 700 000,0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3 400 000,0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7 100 000,0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164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478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3 729 047,8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5 022 096,4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5538495,3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6521245,0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5314478,6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4965888,8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31091251,9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ИТОГО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3 729 047,8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5 022 096,4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5538495,3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6521245,0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5314478,6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4965888,8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31091251,9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ind w:right="-6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34 904 713,3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27 382 412,1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36605283,6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37635982,0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41348933,1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44025549,9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221902874,0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38 633 761,1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32 404 508,5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42143778,9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44157227,0</w:t>
            </w:r>
          </w:p>
        </w:tc>
        <w:tc>
          <w:tcPr>
            <w:tcW w:w="376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46663411,7</w:t>
            </w:r>
          </w:p>
        </w:tc>
        <w:tc>
          <w:tcPr>
            <w:tcW w:w="375" w:type="pct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48991438,7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252994125,9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58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531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58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42086</w:t>
            </w:r>
            <w:r w:rsidRPr="00657770">
              <w:rPr>
                <w:spacing w:val="-14"/>
                <w:sz w:val="14"/>
                <w:szCs w:val="14"/>
              </w:rPr>
              <w:t>986,6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31937</w:t>
            </w:r>
            <w:r w:rsidRPr="00657770">
              <w:rPr>
                <w:spacing w:val="-14"/>
                <w:sz w:val="14"/>
                <w:szCs w:val="14"/>
              </w:rPr>
              <w:t>110,2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601675">
              <w:rPr>
                <w:spacing w:val="-14"/>
                <w:sz w:val="14"/>
                <w:szCs w:val="14"/>
              </w:rPr>
              <w:t>52903752,3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601675">
              <w:rPr>
                <w:spacing w:val="-14"/>
                <w:sz w:val="14"/>
                <w:szCs w:val="14"/>
              </w:rPr>
              <w:t>59484497,4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53981927,9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53848899,0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601675">
              <w:rPr>
                <w:spacing w:val="-14"/>
                <w:sz w:val="14"/>
                <w:szCs w:val="14"/>
              </w:rPr>
              <w:t>294243173,4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126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42086</w:t>
            </w:r>
            <w:r w:rsidRPr="00657770">
              <w:rPr>
                <w:spacing w:val="-14"/>
                <w:sz w:val="14"/>
                <w:szCs w:val="14"/>
              </w:rPr>
              <w:t>986,6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31937</w:t>
            </w:r>
            <w:r w:rsidRPr="00657770">
              <w:rPr>
                <w:spacing w:val="-14"/>
                <w:sz w:val="14"/>
                <w:szCs w:val="14"/>
              </w:rPr>
              <w:t>110,2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601675">
              <w:rPr>
                <w:spacing w:val="-14"/>
                <w:sz w:val="14"/>
                <w:szCs w:val="14"/>
              </w:rPr>
              <w:t>52903752,3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601675">
              <w:rPr>
                <w:spacing w:val="-14"/>
                <w:sz w:val="14"/>
                <w:szCs w:val="14"/>
              </w:rPr>
              <w:t>59484497,4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53981927,9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53848899,0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601675">
              <w:rPr>
                <w:spacing w:val="-14"/>
                <w:sz w:val="14"/>
                <w:szCs w:val="14"/>
              </w:rPr>
              <w:t>294243173,4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31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111 004 123,4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106 298 883,8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135 316 432,8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147 352 486,1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155 318 216,1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162 707 024,8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57770">
              <w:rPr>
                <w:spacing w:val="-14"/>
                <w:sz w:val="14"/>
                <w:szCs w:val="14"/>
              </w:rPr>
              <w:t>817 997 167,0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14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1378" w:type="pct"/>
            <w:gridSpan w:val="3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153091</w:t>
            </w:r>
            <w:r w:rsidRPr="00657770">
              <w:rPr>
                <w:spacing w:val="-14"/>
                <w:sz w:val="14"/>
                <w:szCs w:val="14"/>
              </w:rPr>
              <w:t>110,0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138235</w:t>
            </w:r>
            <w:r w:rsidRPr="00657770">
              <w:rPr>
                <w:spacing w:val="-14"/>
                <w:sz w:val="14"/>
                <w:szCs w:val="14"/>
              </w:rPr>
              <w:t>994,0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601675">
              <w:rPr>
                <w:spacing w:val="-14"/>
                <w:sz w:val="14"/>
                <w:szCs w:val="14"/>
              </w:rPr>
              <w:t>188220185,1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601675">
              <w:rPr>
                <w:spacing w:val="-14"/>
                <w:sz w:val="14"/>
                <w:szCs w:val="14"/>
              </w:rPr>
              <w:t>206836983,5</w:t>
            </w:r>
          </w:p>
        </w:tc>
        <w:tc>
          <w:tcPr>
            <w:tcW w:w="376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209300</w:t>
            </w:r>
            <w:r w:rsidRPr="00657770">
              <w:rPr>
                <w:spacing w:val="-14"/>
                <w:sz w:val="14"/>
                <w:szCs w:val="14"/>
              </w:rPr>
              <w:t>144,0</w:t>
            </w:r>
          </w:p>
        </w:tc>
        <w:tc>
          <w:tcPr>
            <w:tcW w:w="375" w:type="pct"/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>
              <w:rPr>
                <w:spacing w:val="-14"/>
                <w:sz w:val="14"/>
                <w:szCs w:val="14"/>
              </w:rPr>
              <w:t>216555</w:t>
            </w:r>
            <w:r w:rsidRPr="00657770">
              <w:rPr>
                <w:spacing w:val="-14"/>
                <w:sz w:val="14"/>
                <w:szCs w:val="14"/>
              </w:rPr>
              <w:t>923,8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65777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601675">
              <w:rPr>
                <w:spacing w:val="-14"/>
                <w:sz w:val="14"/>
                <w:szCs w:val="14"/>
              </w:rPr>
              <w:t>1112240340,4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8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" w:type="pct"/>
            <w:vMerge w:val="restart"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33D1">
              <w:rPr>
                <w:sz w:val="18"/>
                <w:szCs w:val="18"/>
              </w:rPr>
              <w:t>2</w:t>
            </w:r>
          </w:p>
        </w:tc>
        <w:tc>
          <w:tcPr>
            <w:tcW w:w="524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531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 xml:space="preserve">Бюджет </w:t>
            </w:r>
            <w:r w:rsidRPr="003933D1">
              <w:rPr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478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38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36883183,8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24254802,0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462BE2">
              <w:rPr>
                <w:spacing w:val="-14"/>
                <w:sz w:val="14"/>
                <w:szCs w:val="14"/>
              </w:rPr>
              <w:t>41113435,6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462BE2">
              <w:rPr>
                <w:spacing w:val="-14"/>
                <w:sz w:val="14"/>
                <w:szCs w:val="14"/>
              </w:rPr>
              <w:t>47357676,3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46405840,9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46857143,2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462BE2">
              <w:rPr>
                <w:spacing w:val="-14"/>
                <w:sz w:val="14"/>
                <w:szCs w:val="14"/>
              </w:rPr>
              <w:t>242872081,8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36883183,8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24254802,0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462BE2">
              <w:rPr>
                <w:spacing w:val="-14"/>
                <w:sz w:val="14"/>
                <w:szCs w:val="14"/>
              </w:rPr>
              <w:t>41113435,6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462BE2">
              <w:rPr>
                <w:spacing w:val="-14"/>
                <w:sz w:val="14"/>
                <w:szCs w:val="14"/>
              </w:rPr>
              <w:t>47357676,3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46405840,9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46857143,2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462BE2">
              <w:rPr>
                <w:spacing w:val="-14"/>
                <w:sz w:val="14"/>
                <w:szCs w:val="14"/>
              </w:rPr>
              <w:t>242872081,8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ind w:right="-6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11002375,0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12632290,3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11596263,2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11753551,4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12223693,5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12712641,2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71920814,6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47885558,8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36887092,3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462BE2">
              <w:rPr>
                <w:spacing w:val="-14"/>
                <w:sz w:val="14"/>
                <w:szCs w:val="14"/>
              </w:rPr>
              <w:t>52709698,8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462BE2">
              <w:rPr>
                <w:spacing w:val="-14"/>
                <w:sz w:val="14"/>
                <w:szCs w:val="14"/>
              </w:rPr>
              <w:t>59111227,7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58629534,4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59569784,4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247041">
              <w:rPr>
                <w:spacing w:val="-14"/>
                <w:sz w:val="14"/>
                <w:szCs w:val="14"/>
              </w:rPr>
              <w:t>314792896,4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78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3 700 000,0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3 400 000,0</w:t>
            </w:r>
          </w:p>
        </w:tc>
        <w:tc>
          <w:tcPr>
            <w:tcW w:w="376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7 100 000,0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ИТОГО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3 700 000,0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3 400 000,0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7 100 000,0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ind w:right="-6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3 700 000,0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3 400 000,0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7 100 000,0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478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ИТОГО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478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ind w:right="-6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69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144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14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531" w:type="pct"/>
            <w:vMerge w:val="restar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5" w:type="pct"/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3933D1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108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36883183,8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24254802,0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283ED4">
              <w:rPr>
                <w:spacing w:val="-14"/>
                <w:sz w:val="14"/>
                <w:szCs w:val="14"/>
              </w:rPr>
              <w:t>44813435,6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283ED4">
              <w:rPr>
                <w:spacing w:val="-14"/>
                <w:sz w:val="14"/>
                <w:szCs w:val="14"/>
              </w:rPr>
              <w:t>50757676,3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46405840,9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46857143,2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283ED4">
              <w:rPr>
                <w:spacing w:val="-14"/>
                <w:sz w:val="14"/>
                <w:szCs w:val="14"/>
              </w:rPr>
              <w:t>249972081,8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13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31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36883183,8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24254802,0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283ED4">
              <w:rPr>
                <w:spacing w:val="-14"/>
                <w:sz w:val="14"/>
                <w:szCs w:val="14"/>
              </w:rPr>
              <w:t>44813435,6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283ED4">
              <w:rPr>
                <w:spacing w:val="-14"/>
                <w:sz w:val="14"/>
                <w:szCs w:val="14"/>
              </w:rPr>
              <w:t>50757676,3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46405840,9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46857143,2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283ED4">
              <w:rPr>
                <w:spacing w:val="-14"/>
                <w:sz w:val="14"/>
                <w:szCs w:val="14"/>
              </w:rPr>
              <w:t>249972081,8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9C6BE9" w:rsidRDefault="005A0389" w:rsidP="00D64906">
            <w:pPr>
              <w:jc w:val="center"/>
              <w:rPr>
                <w:color w:val="FF0000"/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94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31" w:type="pct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47" w:type="pct"/>
            <w:gridSpan w:val="2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11002375,0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12632290,3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11596263,2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11753551,4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12223693,5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12712641,2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71920814,6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</w:p>
        </w:tc>
      </w:tr>
      <w:tr w:rsidR="005A0389" w:rsidRPr="00274567" w:rsidTr="00D64906">
        <w:trPr>
          <w:trHeight w:val="231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274567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</w:tcBorders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1378" w:type="pct"/>
            <w:gridSpan w:val="3"/>
          </w:tcPr>
          <w:p w:rsidR="005A0389" w:rsidRPr="003933D1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933D1">
              <w:rPr>
                <w:sz w:val="14"/>
                <w:szCs w:val="14"/>
              </w:rPr>
              <w:t>ВСЕГО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47885558,8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36887092,3</w:t>
            </w:r>
          </w:p>
        </w:tc>
        <w:tc>
          <w:tcPr>
            <w:tcW w:w="376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 w:rsidRPr="00283ED4">
              <w:rPr>
                <w:spacing w:val="-14"/>
                <w:sz w:val="14"/>
                <w:szCs w:val="14"/>
              </w:rPr>
              <w:t>56409698,8</w:t>
            </w:r>
          </w:p>
        </w:tc>
        <w:tc>
          <w:tcPr>
            <w:tcW w:w="375" w:type="pct"/>
            <w:shd w:val="clear" w:color="auto" w:fill="auto"/>
          </w:tcPr>
          <w:p w:rsidR="005A0389" w:rsidRPr="00FB33DC" w:rsidRDefault="005A0389" w:rsidP="00D64906">
            <w:pPr>
              <w:jc w:val="center"/>
              <w:rPr>
                <w:spacing w:val="-14"/>
                <w:sz w:val="14"/>
                <w:szCs w:val="14"/>
                <w:highlight w:val="yellow"/>
              </w:rPr>
            </w:pPr>
            <w:r>
              <w:rPr>
                <w:spacing w:val="-14"/>
                <w:sz w:val="14"/>
                <w:szCs w:val="14"/>
              </w:rPr>
              <w:t>62511227,7</w:t>
            </w:r>
          </w:p>
        </w:tc>
        <w:tc>
          <w:tcPr>
            <w:tcW w:w="376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58629534,4</w:t>
            </w:r>
          </w:p>
        </w:tc>
        <w:tc>
          <w:tcPr>
            <w:tcW w:w="375" w:type="pct"/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BC3060">
              <w:rPr>
                <w:spacing w:val="-14"/>
                <w:sz w:val="14"/>
                <w:szCs w:val="14"/>
              </w:rPr>
              <w:t>59569784,4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5A0389" w:rsidRPr="00BC3060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283ED4">
              <w:rPr>
                <w:spacing w:val="-14"/>
                <w:sz w:val="14"/>
                <w:szCs w:val="14"/>
              </w:rPr>
              <w:t>321892896,4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3933D1" w:rsidRDefault="005A0389" w:rsidP="00D64906">
            <w:pPr>
              <w:rPr>
                <w:spacing w:val="-14"/>
                <w:sz w:val="14"/>
                <w:szCs w:val="14"/>
              </w:rPr>
            </w:pPr>
            <w:r w:rsidRPr="006844B0">
              <w:rPr>
                <w:sz w:val="18"/>
                <w:szCs w:val="18"/>
              </w:rPr>
              <w:t>».</w:t>
            </w:r>
          </w:p>
        </w:tc>
      </w:tr>
    </w:tbl>
    <w:p w:rsidR="005A0389" w:rsidRPr="009342B2" w:rsidRDefault="00D64906" w:rsidP="005A0389">
      <w:pPr>
        <w:tabs>
          <w:tab w:val="left" w:pos="1134"/>
        </w:tabs>
        <w:spacing w:before="120" w:after="120"/>
        <w:ind w:left="142" w:firstLine="567"/>
        <w:jc w:val="both"/>
      </w:pPr>
      <w:r>
        <w:t>7</w:t>
      </w:r>
      <w:r w:rsidR="005A0389" w:rsidRPr="00F70EBB">
        <w:t>.3. Пункты 4 и 4.1. подраздела 7.2 раздела 7 приложения к постановлению изложить в следующей редакции: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"/>
        <w:gridCol w:w="299"/>
        <w:gridCol w:w="1913"/>
        <w:gridCol w:w="1731"/>
        <w:gridCol w:w="716"/>
        <w:gridCol w:w="717"/>
        <w:gridCol w:w="717"/>
        <w:gridCol w:w="717"/>
        <w:gridCol w:w="717"/>
        <w:gridCol w:w="717"/>
        <w:gridCol w:w="824"/>
        <w:gridCol w:w="420"/>
      </w:tblGrid>
      <w:tr w:rsidR="005A0389" w:rsidRPr="000C7656" w:rsidTr="00D64906"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1427D0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27D0">
              <w:rPr>
                <w:rFonts w:eastAsia="Calibri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150" w:type="pct"/>
            <w:vMerge w:val="restart"/>
            <w:tcBorders>
              <w:lef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987" w:type="pct"/>
            <w:vMerge w:val="restart"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Комитет по строительству</w:t>
            </w:r>
          </w:p>
        </w:tc>
        <w:tc>
          <w:tcPr>
            <w:tcW w:w="893" w:type="pct"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Бюджет Санкт-Петербурга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770 797,6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1 034 051,0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534412,4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2165371,3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942 688,7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452 606,4</w:t>
            </w:r>
          </w:p>
        </w:tc>
        <w:tc>
          <w:tcPr>
            <w:tcW w:w="425" w:type="pct"/>
            <w:tcBorders>
              <w:right w:val="single" w:sz="4" w:space="0" w:color="auto"/>
            </w:tcBorders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5899927,4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0C7656" w:rsidRDefault="005A0389" w:rsidP="00D64906">
            <w:pPr>
              <w:jc w:val="center"/>
              <w:rPr>
                <w:rFonts w:eastAsia="Calibri"/>
                <w:color w:val="000000"/>
                <w:spacing w:val="-26"/>
                <w:sz w:val="14"/>
                <w:szCs w:val="14"/>
                <w:lang w:eastAsia="en-US"/>
              </w:rPr>
            </w:pPr>
          </w:p>
        </w:tc>
      </w:tr>
      <w:tr w:rsidR="005A0389" w:rsidRPr="000C7656" w:rsidTr="00D64906"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987" w:type="pct"/>
            <w:vMerge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93" w:type="pct"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25" w:type="pct"/>
            <w:tcBorders>
              <w:right w:val="single" w:sz="4" w:space="0" w:color="auto"/>
            </w:tcBorders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0C7656" w:rsidRDefault="005A0389" w:rsidP="00D64906">
            <w:pPr>
              <w:jc w:val="center"/>
              <w:rPr>
                <w:rFonts w:eastAsia="Calibri"/>
                <w:color w:val="000000"/>
                <w:spacing w:val="-26"/>
                <w:sz w:val="14"/>
                <w:szCs w:val="14"/>
                <w:lang w:eastAsia="en-US"/>
              </w:rPr>
            </w:pPr>
          </w:p>
        </w:tc>
      </w:tr>
      <w:tr w:rsidR="005A0389" w:rsidRPr="000C7656" w:rsidTr="00D64906">
        <w:trPr>
          <w:trHeight w:val="20"/>
        </w:trPr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987" w:type="pct"/>
            <w:vMerge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93" w:type="pct"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770 797,6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1 034 051,0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534412,4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2165371,3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942 688,7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452 606,4</w:t>
            </w:r>
          </w:p>
        </w:tc>
        <w:tc>
          <w:tcPr>
            <w:tcW w:w="425" w:type="pct"/>
            <w:tcBorders>
              <w:right w:val="single" w:sz="4" w:space="0" w:color="auto"/>
            </w:tcBorders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5899927,4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0C7656" w:rsidRDefault="005A0389" w:rsidP="00D64906">
            <w:pPr>
              <w:jc w:val="center"/>
              <w:rPr>
                <w:rFonts w:eastAsia="Calibri"/>
                <w:color w:val="000000"/>
                <w:spacing w:val="-26"/>
                <w:sz w:val="14"/>
                <w:szCs w:val="14"/>
                <w:lang w:eastAsia="en-US"/>
              </w:rPr>
            </w:pPr>
          </w:p>
        </w:tc>
      </w:tr>
      <w:tr w:rsidR="005A0389" w:rsidRPr="000C7656" w:rsidTr="00D64906"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50" w:type="pct"/>
            <w:vMerge w:val="restart"/>
            <w:tcBorders>
              <w:lef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4.1</w:t>
            </w:r>
          </w:p>
        </w:tc>
        <w:tc>
          <w:tcPr>
            <w:tcW w:w="987" w:type="pct"/>
            <w:vMerge w:val="restart"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Подпрограмма 1</w:t>
            </w:r>
          </w:p>
        </w:tc>
        <w:tc>
          <w:tcPr>
            <w:tcW w:w="893" w:type="pct"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Бюджет Санкт-Петербурга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715 728,0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1 034 050,9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532156,8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2155371,3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789 826,3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452 606,4</w:t>
            </w:r>
          </w:p>
        </w:tc>
        <w:tc>
          <w:tcPr>
            <w:tcW w:w="425" w:type="pct"/>
            <w:tcBorders>
              <w:right w:val="single" w:sz="4" w:space="0" w:color="auto"/>
            </w:tcBorders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5 679 739,7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0C7656" w:rsidRDefault="005A0389" w:rsidP="00D64906">
            <w:pPr>
              <w:jc w:val="center"/>
              <w:rPr>
                <w:rFonts w:eastAsia="Calibri"/>
                <w:color w:val="000000"/>
                <w:spacing w:val="-26"/>
                <w:sz w:val="14"/>
                <w:szCs w:val="14"/>
                <w:lang w:eastAsia="en-US"/>
              </w:rPr>
            </w:pPr>
          </w:p>
        </w:tc>
      </w:tr>
      <w:tr w:rsidR="005A0389" w:rsidRPr="000C7656" w:rsidTr="00D64906"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987" w:type="pct"/>
            <w:vMerge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93" w:type="pct"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425" w:type="pct"/>
            <w:tcBorders>
              <w:right w:val="single" w:sz="4" w:space="0" w:color="auto"/>
            </w:tcBorders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0,0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0C7656" w:rsidRDefault="005A0389" w:rsidP="00D64906">
            <w:pPr>
              <w:jc w:val="center"/>
              <w:rPr>
                <w:rFonts w:eastAsia="Calibri"/>
                <w:color w:val="000000"/>
                <w:spacing w:val="-26"/>
                <w:sz w:val="14"/>
                <w:szCs w:val="14"/>
                <w:lang w:eastAsia="en-US"/>
              </w:rPr>
            </w:pPr>
          </w:p>
        </w:tc>
      </w:tr>
      <w:tr w:rsidR="005A0389" w:rsidRPr="000C7656" w:rsidTr="00D64906"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</w:tcBorders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987" w:type="pct"/>
            <w:vMerge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93" w:type="pct"/>
          </w:tcPr>
          <w:p w:rsidR="005A0389" w:rsidRPr="000C765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0C7656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715 728,0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1 034 050,9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532156,8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2155371,3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789 826,3</w:t>
            </w:r>
          </w:p>
        </w:tc>
        <w:tc>
          <w:tcPr>
            <w:tcW w:w="370" w:type="pct"/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452 606,4</w:t>
            </w:r>
          </w:p>
        </w:tc>
        <w:tc>
          <w:tcPr>
            <w:tcW w:w="425" w:type="pct"/>
            <w:tcBorders>
              <w:right w:val="single" w:sz="4" w:space="0" w:color="auto"/>
            </w:tcBorders>
          </w:tcPr>
          <w:p w:rsidR="005A0389" w:rsidRPr="00E36FCE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E36FCE">
              <w:rPr>
                <w:spacing w:val="-14"/>
                <w:sz w:val="14"/>
                <w:szCs w:val="14"/>
              </w:rPr>
              <w:t>56 79739,7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0389" w:rsidRPr="00F70EBB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pacing w:val="-26"/>
                <w:sz w:val="18"/>
                <w:szCs w:val="18"/>
                <w:lang w:eastAsia="en-US"/>
              </w:rPr>
            </w:pPr>
            <w:r w:rsidRPr="00F70EBB">
              <w:rPr>
                <w:rFonts w:eastAsia="Calibri"/>
                <w:color w:val="000000"/>
                <w:spacing w:val="-26"/>
                <w:sz w:val="18"/>
                <w:szCs w:val="18"/>
                <w:lang w:eastAsia="en-US"/>
              </w:rPr>
              <w:t>».</w:t>
            </w:r>
          </w:p>
        </w:tc>
      </w:tr>
    </w:tbl>
    <w:p w:rsidR="005A0389" w:rsidRPr="00F11E5C" w:rsidRDefault="00D64906" w:rsidP="005A0389">
      <w:pPr>
        <w:tabs>
          <w:tab w:val="left" w:pos="1134"/>
        </w:tabs>
        <w:spacing w:before="120" w:after="120"/>
        <w:ind w:left="142" w:firstLine="567"/>
        <w:jc w:val="both"/>
      </w:pPr>
      <w:r>
        <w:t>7</w:t>
      </w:r>
      <w:r w:rsidR="005A0389">
        <w:t xml:space="preserve">.4. </w:t>
      </w:r>
      <w:r w:rsidR="005A0389" w:rsidRPr="00F11E5C">
        <w:t xml:space="preserve">Пункт 6 </w:t>
      </w:r>
      <w:r w:rsidR="005A0389">
        <w:t xml:space="preserve">подраздела 8.1 раздела 8 </w:t>
      </w:r>
      <w:r w:rsidR="005A0389" w:rsidRPr="00F11E5C">
        <w:t xml:space="preserve">приложения к постановлению изложить </w:t>
      </w:r>
      <w:r w:rsidR="005A0389">
        <w:t xml:space="preserve">                          </w:t>
      </w:r>
      <w:r w:rsidR="005A0389" w:rsidRPr="00F11E5C">
        <w:t>в следующей редакции:</w:t>
      </w:r>
    </w:p>
    <w:tbl>
      <w:tblPr>
        <w:tblpPr w:leftFromText="180" w:rightFromText="180" w:vertAnchor="text" w:tblpY="1"/>
        <w:tblOverlap w:val="never"/>
        <w:tblW w:w="5118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"/>
        <w:gridCol w:w="415"/>
        <w:gridCol w:w="2866"/>
        <w:gridCol w:w="5804"/>
        <w:gridCol w:w="425"/>
      </w:tblGrid>
      <w:tr w:rsidR="00D64906" w:rsidRPr="000C7656" w:rsidTr="00D64906">
        <w:trPr>
          <w:trHeight w:val="3014"/>
        </w:trPr>
        <w:tc>
          <w:tcPr>
            <w:tcW w:w="99" w:type="pct"/>
            <w:tcBorders>
              <w:right w:val="single" w:sz="4" w:space="0" w:color="auto"/>
            </w:tcBorders>
          </w:tcPr>
          <w:p w:rsidR="005A0389" w:rsidRPr="001427D0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427D0">
              <w:rPr>
                <w:rFonts w:eastAsia="Calibri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64906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64906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подпрограммы 1 по источникам финансирования с указанием объема финансирования, предусмотренного </w:t>
            </w:r>
            <w:r w:rsidRPr="00D64906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  <w:r w:rsidRPr="00D64906">
              <w:rPr>
                <w:rFonts w:eastAsia="Calibri"/>
                <w:sz w:val="20"/>
                <w:szCs w:val="20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Всего: 321892896,4тыс. руб., из них: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бюджет Санкт-Петербурга,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итого: 314792896,4тыс. руб., в том числе: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2019 год - 47885558,8 тыс. руб.;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2020 год - 36887092,3 тыс. руб.;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2021 год - 52709698,8 тыс. руб.;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2022 год -  59111227,7тыс. руб.;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2023 год - 58629534,4 тыс. руб.;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2024 год - 59569784,4 тыс. руб.,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федеральный бюджет,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итого: 7100000,0 тыс. руб., в том числе: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2021 год - 3700000,0 тыс. руб.;</w:t>
            </w:r>
          </w:p>
          <w:p w:rsidR="005A0389" w:rsidRPr="00D64906" w:rsidRDefault="005A0389" w:rsidP="00D6490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 w:rsidRPr="00D64906">
              <w:rPr>
                <w:rFonts w:eastAsia="Calibri"/>
                <w:sz w:val="20"/>
                <w:szCs w:val="20"/>
                <w:lang w:eastAsia="en-US"/>
              </w:rPr>
              <w:t>2022 год - 3400000,0 тыс. руб.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5A0389" w:rsidRPr="001427D0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5A0389" w:rsidRPr="00F70EBB" w:rsidRDefault="005A0389" w:rsidP="00D6490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F70EBB">
              <w:rPr>
                <w:rFonts w:eastAsia="Calibri"/>
                <w:sz w:val="18"/>
                <w:szCs w:val="18"/>
                <w:lang w:eastAsia="en-US"/>
              </w:rPr>
              <w:t>».</w:t>
            </w:r>
          </w:p>
        </w:tc>
      </w:tr>
    </w:tbl>
    <w:p w:rsidR="00D64906" w:rsidRDefault="00D64906" w:rsidP="005A0389">
      <w:pPr>
        <w:keepLines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</w:p>
    <w:p w:rsidR="00D64906" w:rsidRDefault="00D64906">
      <w:pPr>
        <w:rPr>
          <w:rFonts w:eastAsiaTheme="minorHAnsi" w:cstheme="minorBidi"/>
          <w:color w:val="000000" w:themeColor="text1"/>
          <w:szCs w:val="22"/>
          <w:lang w:eastAsia="en-US"/>
        </w:rPr>
      </w:pPr>
      <w:r>
        <w:rPr>
          <w:rFonts w:eastAsiaTheme="minorHAnsi" w:cstheme="minorBidi"/>
          <w:color w:val="000000" w:themeColor="text1"/>
          <w:szCs w:val="22"/>
          <w:lang w:eastAsia="en-US"/>
        </w:rPr>
        <w:br w:type="page"/>
      </w:r>
    </w:p>
    <w:p w:rsidR="005A0389" w:rsidRPr="00F70EBB" w:rsidRDefault="00D64906" w:rsidP="005A0389">
      <w:pPr>
        <w:tabs>
          <w:tab w:val="left" w:pos="1134"/>
        </w:tabs>
        <w:spacing w:before="120" w:after="120"/>
        <w:ind w:left="142" w:firstLine="567"/>
        <w:jc w:val="both"/>
      </w:pPr>
      <w:r>
        <w:t>7</w:t>
      </w:r>
      <w:r w:rsidR="005A0389" w:rsidRPr="00F70EBB">
        <w:t>.5. Пункты 215-217 подраздела 8.3.1 раздела 8.3 приложения к постановлению изложить в следующей редакции:</w:t>
      </w:r>
    </w:p>
    <w:tbl>
      <w:tblPr>
        <w:tblpPr w:leftFromText="180" w:rightFromText="180" w:vertAnchor="text" w:horzAnchor="margin" w:tblpXSpec="center" w:tblpY="176"/>
        <w:tblW w:w="596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"/>
        <w:gridCol w:w="335"/>
        <w:gridCol w:w="1216"/>
        <w:gridCol w:w="1121"/>
        <w:gridCol w:w="405"/>
        <w:gridCol w:w="590"/>
        <w:gridCol w:w="418"/>
        <w:gridCol w:w="667"/>
        <w:gridCol w:w="694"/>
        <w:gridCol w:w="852"/>
        <w:gridCol w:w="705"/>
        <w:gridCol w:w="619"/>
        <w:gridCol w:w="671"/>
        <w:gridCol w:w="640"/>
        <w:gridCol w:w="165"/>
        <w:gridCol w:w="165"/>
        <w:gridCol w:w="683"/>
        <w:gridCol w:w="615"/>
        <w:gridCol w:w="468"/>
      </w:tblGrid>
      <w:tr w:rsidR="005A0389" w:rsidRPr="0093350B" w:rsidTr="00D64906">
        <w:trPr>
          <w:trHeight w:val="1942"/>
        </w:trPr>
        <w:tc>
          <w:tcPr>
            <w:tcW w:w="121" w:type="pct"/>
            <w:tcBorders>
              <w:right w:val="single" w:sz="4" w:space="0" w:color="auto"/>
            </w:tcBorders>
          </w:tcPr>
          <w:p w:rsidR="005A0389" w:rsidRPr="004C07BA" w:rsidRDefault="005A0389" w:rsidP="00D64906">
            <w:pPr>
              <w:autoSpaceDE w:val="0"/>
              <w:autoSpaceDN w:val="0"/>
              <w:adjustRightInd w:val="0"/>
              <w:ind w:left="-204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4"/>
                <w:szCs w:val="14"/>
                <w:lang w:eastAsia="en-US"/>
              </w:rPr>
              <w:t xml:space="preserve">       </w:t>
            </w:r>
            <w:r w:rsidRPr="004C07BA">
              <w:rPr>
                <w:rFonts w:eastAsiaTheme="minorHAnsi"/>
                <w:sz w:val="18"/>
                <w:szCs w:val="18"/>
                <w:lang w:eastAsia="en-US"/>
              </w:rPr>
              <w:t xml:space="preserve">«   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>215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Реконструкция объекта: </w:t>
            </w:r>
            <w:proofErr w:type="gram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Богатырский</w:t>
            </w:r>
            <w:proofErr w:type="gramEnd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 пр. (магистраль N 1) от 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Гаккелевской</w:t>
            </w:r>
            <w:proofErr w:type="spellEnd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 ул. до 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Байконурской</w:t>
            </w:r>
            <w:proofErr w:type="spellEnd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 ул., включая корректировку проектной документации стадии РД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Комитет по строительству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1200 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пог</w:t>
            </w:r>
            <w:proofErr w:type="spellEnd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. м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>СМР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93350B">
              <w:rPr>
                <w:rFonts w:eastAsiaTheme="minorHAnsi"/>
                <w:sz w:val="12"/>
                <w:szCs w:val="12"/>
                <w:lang w:eastAsia="en-US"/>
              </w:rPr>
              <w:t>2012-2021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901347,1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1000,6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DF7599">
              <w:rPr>
                <w:rFonts w:eastAsiaTheme="minorHAnsi"/>
                <w:sz w:val="14"/>
                <w:szCs w:val="14"/>
                <w:lang w:eastAsia="en-US"/>
              </w:rPr>
              <w:t>Бюджет Санкт-Петербурга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214949,9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373935,4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12166,8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601052,1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proofErr w:type="gram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Показа</w:t>
            </w:r>
            <w:r>
              <w:rPr>
                <w:rFonts w:eastAsiaTheme="minorHAnsi"/>
                <w:sz w:val="14"/>
                <w:szCs w:val="14"/>
                <w:lang w:eastAsia="en-US"/>
              </w:rPr>
              <w:t>-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тель</w:t>
            </w:r>
            <w:proofErr w:type="spellEnd"/>
            <w:proofErr w:type="gramEnd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 5; 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индика</w:t>
            </w:r>
            <w:proofErr w:type="spellEnd"/>
            <w:r>
              <w:rPr>
                <w:rFonts w:eastAsiaTheme="minorHAnsi"/>
                <w:sz w:val="14"/>
                <w:szCs w:val="14"/>
                <w:lang w:eastAsia="en-US"/>
              </w:rPr>
              <w:t>-</w:t>
            </w:r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тор </w:t>
            </w:r>
          </w:p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>1.7-1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</w:tr>
      <w:tr w:rsidR="005A0389" w:rsidRPr="0093350B" w:rsidTr="00D64906">
        <w:trPr>
          <w:trHeight w:val="2781"/>
        </w:trPr>
        <w:tc>
          <w:tcPr>
            <w:tcW w:w="121" w:type="pct"/>
            <w:tcBorders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>216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Строительство объекта </w:t>
            </w:r>
            <w:proofErr w:type="gram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Комендантский</w:t>
            </w:r>
            <w:proofErr w:type="gramEnd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 пр. от 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Шуваловского</w:t>
            </w:r>
            <w:proofErr w:type="spellEnd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 пр. до проезда К-1, включая корректировку проектной документации стадии РД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Комитет по строительству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1000 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пог</w:t>
            </w:r>
            <w:proofErr w:type="spellEnd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. м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>СМР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93350B">
              <w:rPr>
                <w:rFonts w:eastAsiaTheme="minorHAnsi"/>
                <w:sz w:val="12"/>
                <w:szCs w:val="12"/>
                <w:lang w:eastAsia="en-US"/>
              </w:rPr>
              <w:t>2012-2021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686212,2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1000,0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DF7599">
              <w:rPr>
                <w:rFonts w:eastAsiaTheme="minorHAnsi"/>
                <w:sz w:val="14"/>
                <w:szCs w:val="14"/>
                <w:lang w:eastAsia="en-US"/>
              </w:rPr>
              <w:t>Бюджет Санкт-Петербурга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202910,6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327668,8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1914,0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2"/>
                <w:szCs w:val="12"/>
                <w:lang w:eastAsia="en-US"/>
              </w:rPr>
            </w:pPr>
            <w:r w:rsidRPr="00DF7599">
              <w:rPr>
                <w:rFonts w:eastAsiaTheme="minorHAnsi"/>
                <w:sz w:val="12"/>
                <w:szCs w:val="12"/>
                <w:lang w:eastAsia="en-US"/>
              </w:rPr>
              <w:t>532493,4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proofErr w:type="gram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Показа</w:t>
            </w:r>
            <w:r>
              <w:rPr>
                <w:rFonts w:eastAsiaTheme="minorHAnsi"/>
                <w:sz w:val="14"/>
                <w:szCs w:val="14"/>
                <w:lang w:eastAsia="en-US"/>
              </w:rPr>
              <w:t>-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тель</w:t>
            </w:r>
            <w:proofErr w:type="spellEnd"/>
            <w:proofErr w:type="gramEnd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 5; 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индика</w:t>
            </w:r>
            <w:proofErr w:type="spellEnd"/>
            <w:r>
              <w:rPr>
                <w:rFonts w:eastAsiaTheme="minorHAnsi"/>
                <w:sz w:val="14"/>
                <w:szCs w:val="14"/>
                <w:lang w:eastAsia="en-US"/>
              </w:rPr>
              <w:t>-</w:t>
            </w:r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тор 1.1; </w:t>
            </w:r>
            <w:proofErr w:type="spellStart"/>
            <w:r w:rsidRPr="0093350B">
              <w:rPr>
                <w:rFonts w:eastAsiaTheme="minorHAnsi"/>
                <w:sz w:val="14"/>
                <w:szCs w:val="14"/>
                <w:lang w:eastAsia="en-US"/>
              </w:rPr>
              <w:t>индика</w:t>
            </w:r>
            <w:proofErr w:type="spellEnd"/>
            <w:r>
              <w:rPr>
                <w:rFonts w:eastAsiaTheme="minorHAnsi"/>
                <w:sz w:val="14"/>
                <w:szCs w:val="14"/>
                <w:lang w:eastAsia="en-US"/>
              </w:rPr>
              <w:t>-</w:t>
            </w:r>
            <w:r w:rsidRPr="0093350B">
              <w:rPr>
                <w:rFonts w:eastAsiaTheme="minorHAnsi"/>
                <w:sz w:val="14"/>
                <w:szCs w:val="14"/>
                <w:lang w:eastAsia="en-US"/>
              </w:rPr>
              <w:t xml:space="preserve">тор </w:t>
            </w:r>
          </w:p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93350B">
              <w:rPr>
                <w:rFonts w:eastAsiaTheme="minorHAnsi"/>
                <w:sz w:val="14"/>
                <w:szCs w:val="14"/>
                <w:lang w:eastAsia="en-US"/>
              </w:rPr>
              <w:t>1.7-1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</w:tr>
      <w:tr w:rsidR="005A0389" w:rsidRPr="0093350B" w:rsidTr="00D64906">
        <w:trPr>
          <w:trHeight w:val="333"/>
        </w:trPr>
        <w:tc>
          <w:tcPr>
            <w:tcW w:w="121" w:type="pct"/>
            <w:tcBorders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C0CC3">
              <w:rPr>
                <w:sz w:val="14"/>
                <w:szCs w:val="14"/>
              </w:rPr>
              <w:t>217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DC0CC3">
              <w:rPr>
                <w:sz w:val="14"/>
                <w:szCs w:val="14"/>
              </w:rPr>
              <w:t xml:space="preserve">Проектирование и строительство объекта: инженерно-транспортное обеспечение квартала 16 Севернее улицы Новоселов (Союзный пр. от ул. </w:t>
            </w:r>
            <w:proofErr w:type="spellStart"/>
            <w:r w:rsidRPr="00DC0CC3">
              <w:rPr>
                <w:sz w:val="14"/>
                <w:szCs w:val="14"/>
              </w:rPr>
              <w:t>Бадаева</w:t>
            </w:r>
            <w:proofErr w:type="spellEnd"/>
            <w:r w:rsidRPr="00DC0CC3">
              <w:rPr>
                <w:sz w:val="14"/>
                <w:szCs w:val="14"/>
              </w:rPr>
              <w:t xml:space="preserve"> до ул. Коллонтай, </w:t>
            </w:r>
            <w:proofErr w:type="gramStart"/>
            <w:r w:rsidRPr="00DC0CC3">
              <w:rPr>
                <w:sz w:val="14"/>
                <w:szCs w:val="14"/>
              </w:rPr>
              <w:t>Складская</w:t>
            </w:r>
            <w:proofErr w:type="gramEnd"/>
            <w:r w:rsidRPr="00DC0CC3">
              <w:rPr>
                <w:sz w:val="14"/>
                <w:szCs w:val="14"/>
              </w:rPr>
              <w:t xml:space="preserve"> ул. от ул. </w:t>
            </w:r>
            <w:proofErr w:type="spellStart"/>
            <w:r w:rsidRPr="00DC0CC3">
              <w:rPr>
                <w:sz w:val="14"/>
                <w:szCs w:val="14"/>
              </w:rPr>
              <w:t>Еремеева</w:t>
            </w:r>
            <w:proofErr w:type="spellEnd"/>
            <w:r w:rsidRPr="00DC0CC3">
              <w:rPr>
                <w:sz w:val="14"/>
                <w:szCs w:val="14"/>
              </w:rPr>
              <w:t xml:space="preserve"> до Союзного пр., ул. </w:t>
            </w:r>
            <w:proofErr w:type="spellStart"/>
            <w:r w:rsidRPr="00DC0CC3">
              <w:rPr>
                <w:sz w:val="14"/>
                <w:szCs w:val="14"/>
              </w:rPr>
              <w:t>Еремеева</w:t>
            </w:r>
            <w:proofErr w:type="spellEnd"/>
            <w:r w:rsidRPr="00DC0CC3">
              <w:rPr>
                <w:sz w:val="14"/>
                <w:szCs w:val="14"/>
              </w:rPr>
              <w:t xml:space="preserve"> от Дальневосточного пр. до Складской ул.)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DC0CC3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C0CC3">
              <w:rPr>
                <w:sz w:val="14"/>
                <w:szCs w:val="14"/>
              </w:rPr>
              <w:t>3015 м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C0CC3">
              <w:rPr>
                <w:sz w:val="14"/>
                <w:szCs w:val="14"/>
              </w:rPr>
              <w:t>ПИР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C0CC3">
              <w:rPr>
                <w:sz w:val="12"/>
                <w:szCs w:val="12"/>
              </w:rPr>
              <w:t>2020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12272,3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12272,3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12272,3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-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-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12272,3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</w:tr>
      <w:tr w:rsidR="005A0389" w:rsidRPr="0093350B" w:rsidTr="00D64906">
        <w:trPr>
          <w:trHeight w:val="496"/>
        </w:trPr>
        <w:tc>
          <w:tcPr>
            <w:tcW w:w="121" w:type="pct"/>
            <w:tcBorders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C0CC3">
              <w:rPr>
                <w:sz w:val="14"/>
                <w:szCs w:val="14"/>
              </w:rPr>
              <w:t>СМР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C0CC3">
              <w:rPr>
                <w:sz w:val="12"/>
                <w:szCs w:val="12"/>
              </w:rPr>
              <w:t>2010-2022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2659366,9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1630456,1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DF7599">
              <w:rPr>
                <w:rFonts w:eastAsiaTheme="minorHAnsi"/>
                <w:sz w:val="14"/>
                <w:szCs w:val="14"/>
                <w:lang w:eastAsia="en-US"/>
              </w:rPr>
              <w:t>Бюджет Санкт-Петербурга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26929,8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151230,9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408324,9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1210051,0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-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1796536,6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389" w:rsidRDefault="005A0389" w:rsidP="00D6490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proofErr w:type="gramStart"/>
            <w:r w:rsidRPr="00DC0CC3">
              <w:rPr>
                <w:sz w:val="14"/>
                <w:szCs w:val="14"/>
              </w:rPr>
              <w:t>Показа</w:t>
            </w:r>
            <w:r>
              <w:rPr>
                <w:sz w:val="14"/>
                <w:szCs w:val="14"/>
              </w:rPr>
              <w:t>-</w:t>
            </w:r>
            <w:proofErr w:type="spellStart"/>
            <w:r w:rsidRPr="00DC0CC3">
              <w:rPr>
                <w:sz w:val="14"/>
                <w:szCs w:val="14"/>
              </w:rPr>
              <w:t>тель</w:t>
            </w:r>
            <w:proofErr w:type="spellEnd"/>
            <w:proofErr w:type="gramEnd"/>
            <w:r w:rsidRPr="00DC0CC3">
              <w:rPr>
                <w:sz w:val="14"/>
                <w:szCs w:val="14"/>
              </w:rPr>
              <w:t xml:space="preserve"> 5; </w:t>
            </w:r>
            <w:proofErr w:type="spellStart"/>
            <w:r w:rsidRPr="00DC0CC3">
              <w:rPr>
                <w:sz w:val="14"/>
                <w:szCs w:val="14"/>
              </w:rPr>
              <w:t>индика</w:t>
            </w:r>
            <w:proofErr w:type="spellEnd"/>
            <w:r>
              <w:rPr>
                <w:sz w:val="14"/>
                <w:szCs w:val="14"/>
              </w:rPr>
              <w:t>-</w:t>
            </w:r>
            <w:r w:rsidRPr="00DC0CC3">
              <w:rPr>
                <w:sz w:val="14"/>
                <w:szCs w:val="14"/>
              </w:rPr>
              <w:t xml:space="preserve">тор 1.1; </w:t>
            </w:r>
            <w:proofErr w:type="spellStart"/>
            <w:r w:rsidRPr="00DC0CC3">
              <w:rPr>
                <w:sz w:val="14"/>
                <w:szCs w:val="14"/>
              </w:rPr>
              <w:t>индика</w:t>
            </w:r>
            <w:proofErr w:type="spellEnd"/>
            <w:r>
              <w:rPr>
                <w:sz w:val="14"/>
                <w:szCs w:val="14"/>
              </w:rPr>
              <w:t>-</w:t>
            </w:r>
            <w:r w:rsidRPr="00DC0CC3">
              <w:rPr>
                <w:sz w:val="14"/>
                <w:szCs w:val="14"/>
              </w:rPr>
              <w:t xml:space="preserve">тор </w:t>
            </w:r>
          </w:p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DC0CC3">
              <w:rPr>
                <w:sz w:val="14"/>
                <w:szCs w:val="14"/>
              </w:rPr>
              <w:t>1.7-1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</w:tr>
      <w:tr w:rsidR="005A0389" w:rsidRPr="0093350B" w:rsidTr="00D64906">
        <w:trPr>
          <w:trHeight w:val="20"/>
        </w:trPr>
        <w:tc>
          <w:tcPr>
            <w:tcW w:w="121" w:type="pct"/>
            <w:tcBorders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C0CC3">
              <w:rPr>
                <w:sz w:val="14"/>
                <w:szCs w:val="14"/>
              </w:rPr>
              <w:t>ИТОГО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C0CC3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C0CC3">
              <w:rPr>
                <w:sz w:val="12"/>
                <w:szCs w:val="12"/>
              </w:rPr>
              <w:t>2010-2022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2671639,2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1642728,4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26929,8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163503,2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408324,9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1210051,0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-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DF7599" w:rsidRDefault="005A0389" w:rsidP="00D6490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F7599">
              <w:rPr>
                <w:sz w:val="12"/>
                <w:szCs w:val="12"/>
              </w:rPr>
              <w:t>1808808,9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93350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  <w:p w:rsidR="005A0389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</w:p>
          <w:p w:rsidR="005A0389" w:rsidRPr="00F70EBB" w:rsidRDefault="005A0389" w:rsidP="00D6490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F70EBB">
              <w:rPr>
                <w:sz w:val="18"/>
                <w:szCs w:val="18"/>
              </w:rPr>
              <w:t>».</w:t>
            </w:r>
          </w:p>
        </w:tc>
      </w:tr>
    </w:tbl>
    <w:p w:rsidR="005A0389" w:rsidRPr="009342B2" w:rsidRDefault="00D64906" w:rsidP="005A0389">
      <w:pPr>
        <w:tabs>
          <w:tab w:val="left" w:pos="1134"/>
        </w:tabs>
        <w:spacing w:before="120" w:after="120"/>
        <w:ind w:left="142" w:firstLine="567"/>
        <w:jc w:val="both"/>
      </w:pPr>
      <w:r>
        <w:t>7</w:t>
      </w:r>
      <w:r w:rsidR="005A0389" w:rsidRPr="00F70EBB">
        <w:t>.6. Строки «</w:t>
      </w:r>
      <w:hyperlink r:id="rId14" w:history="1">
        <w:r w:rsidR="005A0389" w:rsidRPr="00F70EBB">
          <w:t>ИТОГО</w:t>
        </w:r>
      </w:hyperlink>
      <w:r w:rsidR="005A0389" w:rsidRPr="00F70EBB">
        <w:t xml:space="preserve"> прочие расходы развития» и «</w:t>
      </w:r>
      <w:hyperlink r:id="rId15" w:history="1">
        <w:r w:rsidR="005A0389" w:rsidRPr="00F70EBB">
          <w:t>ВСЕГО</w:t>
        </w:r>
      </w:hyperlink>
      <w:r w:rsidR="005A0389" w:rsidRPr="00F70EBB">
        <w:t xml:space="preserve"> проектная часть                 подпрограммы 1» подраздела 8.3.1 раздела 8 приложения к постановлению изложить                            в следующей редакции:</w:t>
      </w:r>
    </w:p>
    <w:tbl>
      <w:tblPr>
        <w:tblW w:w="1023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20"/>
        <w:gridCol w:w="769"/>
        <w:gridCol w:w="769"/>
        <w:gridCol w:w="770"/>
        <w:gridCol w:w="769"/>
        <w:gridCol w:w="770"/>
        <w:gridCol w:w="769"/>
        <w:gridCol w:w="770"/>
        <w:gridCol w:w="567"/>
        <w:gridCol w:w="425"/>
      </w:tblGrid>
      <w:tr w:rsidR="005A0389" w:rsidRPr="005D0BC3" w:rsidTr="00D6490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0389" w:rsidRPr="005D0BC3" w:rsidRDefault="005A0389" w:rsidP="00D64906">
            <w:pPr>
              <w:jc w:val="center"/>
              <w:rPr>
                <w:sz w:val="18"/>
                <w:szCs w:val="18"/>
              </w:rPr>
            </w:pPr>
            <w:r w:rsidRPr="005D0BC3">
              <w:rPr>
                <w:sz w:val="18"/>
                <w:szCs w:val="18"/>
              </w:rPr>
              <w:t>«</w:t>
            </w:r>
          </w:p>
        </w:tc>
        <w:tc>
          <w:tcPr>
            <w:tcW w:w="3620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rPr>
                <w:sz w:val="18"/>
                <w:szCs w:val="18"/>
              </w:rPr>
            </w:pPr>
            <w:r w:rsidRPr="005D0BC3">
              <w:rPr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36883183,8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24254802,0</w:t>
            </w:r>
          </w:p>
        </w:tc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44813435,6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50757676,3</w:t>
            </w:r>
          </w:p>
        </w:tc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46405840,9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46857143,2</w:t>
            </w:r>
          </w:p>
        </w:tc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249972081,8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b/>
                <w:sz w:val="14"/>
                <w:szCs w:val="14"/>
              </w:rPr>
            </w:pPr>
            <w:r w:rsidRPr="005D0BC3">
              <w:rPr>
                <w:b/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A0389" w:rsidRPr="005D0BC3" w:rsidRDefault="005A0389" w:rsidP="00D64906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5A0389" w:rsidRPr="005D0BC3" w:rsidTr="00D6490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0389" w:rsidRPr="005D0BC3" w:rsidRDefault="005A0389" w:rsidP="00D64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0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rPr>
                <w:sz w:val="18"/>
                <w:szCs w:val="18"/>
              </w:rPr>
            </w:pPr>
            <w:r w:rsidRPr="005D0BC3">
              <w:rPr>
                <w:sz w:val="18"/>
                <w:szCs w:val="18"/>
              </w:rPr>
              <w:t>ВСЕГО проектная часть подпрограммы 1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36883183,8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24254802,0</w:t>
            </w:r>
          </w:p>
        </w:tc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44813435,6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50757676,3</w:t>
            </w:r>
          </w:p>
        </w:tc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46405840,9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46857143,2</w:t>
            </w:r>
          </w:p>
        </w:tc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spacing w:val="-14"/>
                <w:sz w:val="14"/>
                <w:szCs w:val="14"/>
              </w:rPr>
            </w:pPr>
            <w:r w:rsidRPr="005D0BC3">
              <w:rPr>
                <w:spacing w:val="-14"/>
                <w:sz w:val="14"/>
                <w:szCs w:val="14"/>
              </w:rPr>
              <w:t>249972081,8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A0389" w:rsidRPr="005D0BC3" w:rsidRDefault="005A0389" w:rsidP="00D64906">
            <w:pPr>
              <w:jc w:val="center"/>
              <w:rPr>
                <w:b/>
                <w:sz w:val="14"/>
                <w:szCs w:val="14"/>
              </w:rPr>
            </w:pPr>
            <w:r w:rsidRPr="005D0BC3">
              <w:rPr>
                <w:b/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A0389" w:rsidRPr="005D0BC3" w:rsidRDefault="005A0389" w:rsidP="00D64906">
            <w:pPr>
              <w:jc w:val="center"/>
              <w:rPr>
                <w:b/>
                <w:sz w:val="14"/>
                <w:szCs w:val="14"/>
              </w:rPr>
            </w:pPr>
            <w:r w:rsidRPr="005D0BC3">
              <w:rPr>
                <w:sz w:val="18"/>
                <w:szCs w:val="18"/>
              </w:rPr>
              <w:t>».</w:t>
            </w:r>
          </w:p>
        </w:tc>
      </w:tr>
    </w:tbl>
    <w:p w:rsidR="005A0389" w:rsidRDefault="005A0389" w:rsidP="005A0389"/>
    <w:p w:rsidR="005A0389" w:rsidRDefault="005A0389" w:rsidP="005A0389">
      <w:r>
        <w:br w:type="page"/>
      </w:r>
    </w:p>
    <w:p w:rsidR="005A0389" w:rsidRPr="00F70EBB" w:rsidRDefault="00D64906" w:rsidP="005A0389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8</w:t>
      </w:r>
      <w:r w:rsidR="005A0389" w:rsidRPr="00F70EBB">
        <w:t>. Внести в постановление Правительства Санкт-Петербурга от 30.06.2014 № 553</w:t>
      </w:r>
      <w:r w:rsidR="005A0389" w:rsidRPr="00F70EBB">
        <w:br/>
        <w:t>«О государственной программе Санкт-Петербурга «Развитие здравоохранения</w:t>
      </w:r>
      <w:r w:rsidR="005A0389" w:rsidRPr="00F70EBB">
        <w:br/>
        <w:t>в Санкт-Петербурге» следующие изменения:</w:t>
      </w:r>
    </w:p>
    <w:p w:rsidR="005A0389" w:rsidRPr="00D64906" w:rsidRDefault="00D64906" w:rsidP="00D64906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>
        <w:t>8</w:t>
      </w:r>
      <w:r w:rsidR="005A0389" w:rsidRPr="007019D0">
        <w:t>.1.</w:t>
      </w:r>
      <w:r w:rsidR="005A0389">
        <w:t> </w:t>
      </w:r>
      <w:r w:rsidR="005A0389" w:rsidRPr="00C61D88">
        <w:t xml:space="preserve">Пункт 9 </w:t>
      </w:r>
      <w:r w:rsidR="005A0389">
        <w:t>п</w:t>
      </w:r>
      <w:r w:rsidR="005A0389" w:rsidRPr="00C61D88">
        <w:t>аспорта государственной программы Санкт-Петербурга «Развитие здравоохранения в Санкт-Петербурге» прил</w:t>
      </w:r>
      <w:r w:rsidR="005A0389">
        <w:t>ожения к п</w:t>
      </w:r>
      <w:r w:rsidR="005A0389" w:rsidRPr="00C61D88">
        <w:t xml:space="preserve">остановлению изложить </w:t>
      </w:r>
      <w:r w:rsidR="005A0389">
        <w:br/>
      </w:r>
      <w:r w:rsidR="005A0389" w:rsidRPr="00C61D88">
        <w:t>в следующей редакции:</w:t>
      </w:r>
    </w:p>
    <w:tbl>
      <w:tblPr>
        <w:tblW w:w="5549" w:type="pct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494"/>
        <w:gridCol w:w="2695"/>
        <w:gridCol w:w="6461"/>
        <w:gridCol w:w="518"/>
      </w:tblGrid>
      <w:tr w:rsidR="005A0389" w:rsidRPr="00F70EBB" w:rsidTr="00D64906">
        <w:trPr>
          <w:trHeight w:val="18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0389" w:rsidRPr="00F70EBB" w:rsidRDefault="005A0389" w:rsidP="00D64906">
            <w:pPr>
              <w:jc w:val="right"/>
              <w:rPr>
                <w:sz w:val="18"/>
                <w:szCs w:val="18"/>
              </w:rPr>
            </w:pPr>
            <w:r w:rsidRPr="00F70EBB">
              <w:rPr>
                <w:sz w:val="18"/>
                <w:szCs w:val="18"/>
              </w:rPr>
              <w:t>«</w:t>
            </w:r>
          </w:p>
        </w:tc>
        <w:tc>
          <w:tcPr>
            <w:tcW w:w="235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5A0389" w:rsidRPr="00D64906" w:rsidRDefault="005A0389" w:rsidP="00D64906">
            <w:pPr>
              <w:jc w:val="center"/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>9</w:t>
            </w:r>
          </w:p>
        </w:tc>
        <w:tc>
          <w:tcPr>
            <w:tcW w:w="1281" w:type="pct"/>
            <w:tcMar>
              <w:top w:w="0" w:type="dxa"/>
              <w:bottom w:w="0" w:type="dxa"/>
            </w:tcMar>
          </w:tcPr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D64906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D64906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071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с учетом внебюджетных средств составляет 1 106 586 082,1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.,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>в том числе по годам реализации: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2019 г. – 153 727 895,4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.,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в том числе на региональные проекты 3 163 335,3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2020 г. – 194 624 223,5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.,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в том числе на региональные проекты 5 205 215,3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2021 г. – 181 716 456,9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.,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в том числе на региональные проекты 3 138 810,0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2022 г. – 184 982 793,3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.,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в том числе на региональные проекты 2 857 303,8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2023 г. – 190 584 678,8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2024 г. – 200 950 034,2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Бюджетные ассигнования бюджета Санкт-Петербурга составляют 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693 462 651,4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.,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>в том числе по годам реализации: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2019 г. – 95 622 800,4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2020 г. – 123 725 653,8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2021 г. – 115 354 686,7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2022 г. – 114 693 609,4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2023 г. – 118 165 580,3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2024 г. – 125 900 320,8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Бюджетные ассигнования федерального бюджета составляют 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27 825 897,8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 xml:space="preserve">., 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>в том числе по годам реализации: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2019 г. – 1 978 930,1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2020 г. – 12 321 326,7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2021 г. – 3 602 401,4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2022 г. – 3 624 362,9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2023 г. – 3 087 684,7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2024 г. – 3 211 192,0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Внебюджетные средства составляют 385 297 532,9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 xml:space="preserve">., 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>в том числе по годам реализации: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2019 г. – 56 126 164,9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2020 г. – 58 577 243,0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2021 г. – 62 759 368,8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2022 г. – 66 664 821,0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2023 г. – 69 331 413,8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.;</w:t>
            </w:r>
          </w:p>
          <w:p w:rsidR="005A0389" w:rsidRPr="00D64906" w:rsidRDefault="005A0389" w:rsidP="00D64906">
            <w:pPr>
              <w:rPr>
                <w:sz w:val="20"/>
                <w:szCs w:val="20"/>
              </w:rPr>
            </w:pPr>
            <w:r w:rsidRPr="00D64906">
              <w:rPr>
                <w:sz w:val="20"/>
                <w:szCs w:val="20"/>
              </w:rPr>
              <w:t xml:space="preserve">2024 г. – 71 838 521,4 </w:t>
            </w:r>
            <w:proofErr w:type="spellStart"/>
            <w:r w:rsidRPr="00D64906">
              <w:rPr>
                <w:sz w:val="20"/>
                <w:szCs w:val="20"/>
              </w:rPr>
              <w:t>тыс</w:t>
            </w:r>
            <w:proofErr w:type="gramStart"/>
            <w:r w:rsidRPr="00D64906">
              <w:rPr>
                <w:sz w:val="20"/>
                <w:szCs w:val="20"/>
              </w:rPr>
              <w:t>.р</w:t>
            </w:r>
            <w:proofErr w:type="gramEnd"/>
            <w:r w:rsidRPr="00D64906">
              <w:rPr>
                <w:sz w:val="20"/>
                <w:szCs w:val="20"/>
              </w:rPr>
              <w:t>уб</w:t>
            </w:r>
            <w:proofErr w:type="spellEnd"/>
            <w:r w:rsidRPr="00D64906">
              <w:rPr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A0389" w:rsidRPr="00F70EBB" w:rsidRDefault="005A0389" w:rsidP="00D64906">
            <w:pPr>
              <w:rPr>
                <w:sz w:val="18"/>
                <w:szCs w:val="18"/>
              </w:rPr>
            </w:pPr>
            <w:r w:rsidRPr="00F70EBB">
              <w:rPr>
                <w:sz w:val="18"/>
                <w:szCs w:val="18"/>
              </w:rPr>
              <w:t>».</w:t>
            </w:r>
          </w:p>
        </w:tc>
      </w:tr>
    </w:tbl>
    <w:p w:rsidR="005A0389" w:rsidRPr="00D44C7C" w:rsidRDefault="005A0389" w:rsidP="005A0389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lang w:eastAsia="en-US"/>
        </w:rPr>
      </w:pPr>
      <w:r w:rsidRPr="00D44C7C">
        <w:rPr>
          <w:rFonts w:eastAsia="Calibri"/>
          <w:lang w:eastAsia="en-US"/>
        </w:rPr>
        <w:t xml:space="preserve">                 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     </w:t>
      </w:r>
    </w:p>
    <w:p w:rsidR="005A0389" w:rsidRDefault="005A0389" w:rsidP="005A0389">
      <w:r>
        <w:br w:type="page"/>
      </w:r>
    </w:p>
    <w:p w:rsidR="005A0389" w:rsidRPr="00F11E5C" w:rsidRDefault="00D64906" w:rsidP="00BF731A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8</w:t>
      </w:r>
      <w:r w:rsidR="005A0389" w:rsidRPr="00F11E5C">
        <w:t xml:space="preserve">.2. Пункт 1 подраздела 6.1 раздела 6 приложения к постановлению изложить </w:t>
      </w:r>
      <w:r w:rsidR="005A0389" w:rsidRPr="00F11E5C">
        <w:br/>
        <w:t>в следующей редакции:</w:t>
      </w:r>
    </w:p>
    <w:tbl>
      <w:tblPr>
        <w:tblW w:w="10763" w:type="dxa"/>
        <w:tblInd w:w="-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227"/>
        <w:gridCol w:w="624"/>
        <w:gridCol w:w="850"/>
        <w:gridCol w:w="567"/>
        <w:gridCol w:w="709"/>
        <w:gridCol w:w="993"/>
        <w:gridCol w:w="992"/>
        <w:gridCol w:w="992"/>
        <w:gridCol w:w="992"/>
        <w:gridCol w:w="993"/>
        <w:gridCol w:w="850"/>
        <w:gridCol w:w="993"/>
        <w:gridCol w:w="606"/>
      </w:tblGrid>
      <w:tr w:rsidR="00D64906" w:rsidRPr="00D64906" w:rsidTr="00BF731A">
        <w:trPr>
          <w:gridAfter w:val="1"/>
          <w:wAfter w:w="606" w:type="dxa"/>
          <w:trHeight w:val="405"/>
        </w:trPr>
        <w:tc>
          <w:tcPr>
            <w:tcW w:w="375" w:type="dxa"/>
            <w:tcBorders>
              <w:right w:val="single" w:sz="4" w:space="0" w:color="auto"/>
            </w:tcBorders>
            <w:shd w:val="clear" w:color="auto" w:fill="auto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«</w:t>
            </w:r>
          </w:p>
        </w:tc>
        <w:tc>
          <w:tcPr>
            <w:tcW w:w="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D64906">
              <w:rPr>
                <w:sz w:val="14"/>
                <w:szCs w:val="14"/>
              </w:rPr>
              <w:t>Государ-ственная</w:t>
            </w:r>
            <w:proofErr w:type="spellEnd"/>
            <w:proofErr w:type="gramEnd"/>
            <w:r w:rsidRPr="00D64906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ind w:right="-85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Бюджет</w:t>
            </w:r>
          </w:p>
          <w:p w:rsidR="005A0389" w:rsidRPr="00D64906" w:rsidRDefault="005A0389" w:rsidP="00D64906">
            <w:pPr>
              <w:ind w:right="-85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proofErr w:type="gramStart"/>
            <w:r w:rsidRPr="00D64906">
              <w:rPr>
                <w:sz w:val="14"/>
                <w:szCs w:val="14"/>
              </w:rPr>
              <w:t>Проект-</w:t>
            </w:r>
            <w:proofErr w:type="spellStart"/>
            <w:r w:rsidRPr="00D64906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D64906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3163335,3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3051859,4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2250230,1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2007416,5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10472841,3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21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5779001,9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12328945,5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12655738,6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7909717,7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8778453,8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12992881,0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60444738,5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8942337,2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15380804,9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14905968,7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9917134,2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8778453,8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12992881,0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70917579,8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86680463,2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108344848,9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100448718,0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104776475,2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109387126,5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112907439,8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622545071,6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95622800,4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123725653,8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115354686,7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114693609,4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118165580,3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125900320,8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693462651,4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387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D64906">
              <w:rPr>
                <w:sz w:val="14"/>
                <w:szCs w:val="14"/>
              </w:rPr>
              <w:t>Федераль-ный</w:t>
            </w:r>
            <w:proofErr w:type="spellEnd"/>
            <w:proofErr w:type="gramEnd"/>
            <w:r w:rsidRPr="00D64906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proofErr w:type="gramStart"/>
            <w:r w:rsidRPr="00D64906">
              <w:rPr>
                <w:sz w:val="14"/>
                <w:szCs w:val="14"/>
              </w:rPr>
              <w:t>Проект-</w:t>
            </w:r>
            <w:proofErr w:type="spellStart"/>
            <w:r w:rsidRPr="00D64906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D64906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2153355,9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888579,9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849887,3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3891823,1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372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858052,5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858052,5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5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858052,5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2153355,9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888579,9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849887,3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4749875,6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1120877,6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10167970,8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2713821,5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2774475,6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3087684,7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3211192,0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23076022,2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1978930,1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12321326,7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3602401,4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3624362,9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3087684,7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3211192,0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27825897,8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D64906">
              <w:rPr>
                <w:sz w:val="14"/>
                <w:szCs w:val="14"/>
              </w:rPr>
              <w:t>Внебюджет-ные</w:t>
            </w:r>
            <w:proofErr w:type="spellEnd"/>
            <w:proofErr w:type="gramEnd"/>
            <w:r w:rsidRPr="00D64906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56126164,9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58577243,0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62759368,8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66664821,0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69331413,8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71838521,4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385297532,9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56126164,9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58577243,0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62759368,8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66664821,0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69331413,8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71838521,4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385297532,9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3163335,3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5205215,3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3138810,0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2857303,8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14364664,4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6637054,4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12328945,5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12655738,6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7909717,7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8778453,8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12992881,0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61302791,0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9800389,7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17534160,8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15794548,6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10767021,5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8778453,8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12992881,0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75667455,4</w:t>
            </w:r>
          </w:p>
        </w:tc>
      </w:tr>
      <w:tr w:rsidR="00D64906" w:rsidRPr="00D64906" w:rsidTr="00BF731A">
        <w:trPr>
          <w:gridBefore w:val="1"/>
          <w:gridAfter w:val="1"/>
          <w:wBefore w:w="375" w:type="dxa"/>
          <w:wAfter w:w="606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143927505,7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177090062,7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165921908,3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174215771,8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181806225,0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187957153,2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1030918626,7</w:t>
            </w:r>
          </w:p>
        </w:tc>
      </w:tr>
      <w:tr w:rsidR="00D64906" w:rsidRPr="00D64906" w:rsidTr="00BF731A">
        <w:trPr>
          <w:gridBefore w:val="1"/>
          <w:wBefore w:w="37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153727895,4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ind w:left="-85"/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194624223,5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181716456,9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184982793,3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190584678,8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200950034,2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1106586082,1</w:t>
            </w:r>
          </w:p>
        </w:tc>
        <w:tc>
          <w:tcPr>
            <w:tcW w:w="6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A0389" w:rsidRPr="00D64906" w:rsidRDefault="005A0389" w:rsidP="00D64906">
            <w:pPr>
              <w:rPr>
                <w:sz w:val="16"/>
              </w:rPr>
            </w:pPr>
            <w:r w:rsidRPr="00D64906">
              <w:rPr>
                <w:sz w:val="16"/>
              </w:rPr>
              <w:t>».</w:t>
            </w:r>
          </w:p>
        </w:tc>
      </w:tr>
    </w:tbl>
    <w:p w:rsidR="005A0389" w:rsidRDefault="00D64906" w:rsidP="00D64906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8</w:t>
      </w:r>
      <w:r w:rsidR="005A0389" w:rsidRPr="00F11E5C">
        <w:t xml:space="preserve">.3. Пункт 6 подраздела 6.1 раздела 6 приложения к постановлению изложить </w:t>
      </w:r>
      <w:r w:rsidR="005A0389" w:rsidRPr="00F11E5C">
        <w:br/>
        <w:t>в следующей редакции:</w:t>
      </w:r>
    </w:p>
    <w:tbl>
      <w:tblPr>
        <w:tblW w:w="1070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241"/>
        <w:gridCol w:w="864"/>
        <w:gridCol w:w="915"/>
        <w:gridCol w:w="727"/>
        <w:gridCol w:w="736"/>
        <w:gridCol w:w="856"/>
        <w:gridCol w:w="798"/>
        <w:gridCol w:w="862"/>
        <w:gridCol w:w="919"/>
        <w:gridCol w:w="875"/>
        <w:gridCol w:w="907"/>
        <w:gridCol w:w="1039"/>
        <w:gridCol w:w="532"/>
      </w:tblGrid>
      <w:tr w:rsidR="005A0389" w:rsidRPr="00F11E5C" w:rsidTr="00BF731A">
        <w:trPr>
          <w:gridAfter w:val="1"/>
          <w:wAfter w:w="532" w:type="dxa"/>
          <w:trHeight w:val="282"/>
          <w:jc w:val="center"/>
        </w:trPr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:rsidR="005A0389" w:rsidRPr="00F11E5C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6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F11E5C">
              <w:rPr>
                <w:sz w:val="14"/>
                <w:szCs w:val="14"/>
              </w:rPr>
              <w:t>Подпрог</w:t>
            </w:r>
            <w:r>
              <w:rPr>
                <w:sz w:val="14"/>
                <w:szCs w:val="14"/>
              </w:rPr>
              <w:t>-рамма</w:t>
            </w:r>
            <w:proofErr w:type="spellEnd"/>
            <w:proofErr w:type="gramEnd"/>
            <w:r w:rsidRPr="00F11E5C">
              <w:rPr>
                <w:sz w:val="14"/>
                <w:szCs w:val="14"/>
              </w:rPr>
              <w:t xml:space="preserve"> 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Бюджет</w:t>
            </w:r>
          </w:p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170547,2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1092323,3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290694,8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47881,0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1601446,3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5779001,9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12328945,5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1878CF" w:rsidRDefault="005A0389" w:rsidP="00D64906">
            <w:pPr>
              <w:jc w:val="center"/>
              <w:rPr>
                <w:color w:val="1F3864" w:themeColor="accent5" w:themeShade="80"/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12655738,6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7909717,7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8778453,8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12992881,0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60444738,5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5949549,1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13421268,8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1878CF" w:rsidRDefault="005A0389" w:rsidP="00D64906">
            <w:pPr>
              <w:jc w:val="center"/>
              <w:rPr>
                <w:color w:val="1F3864" w:themeColor="accent5" w:themeShade="80"/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12946433,4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7957598,7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8778453,8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12992881,0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62046184,8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9009395,1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11333540,5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2316900,4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2405061,5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2375458,6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2470477,1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29910833,2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14958944,2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24754809,3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15263333,8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10362660,2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11153912,4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15463358,1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91957018,0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909773,2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235599,8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1153727,0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858052,5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858052,5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858052,5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909773,2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235599,8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2011779,5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15813,7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3180407,0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77124,1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80661,7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81860,2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85134,6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3521001,3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873866,2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4090180,2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312723,9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89015,7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81860,2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85134,6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5532780,8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1135835,6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1953661,5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2623156,0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2730198,4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2839406,3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2952982,5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14235240,3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1135835,6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1953661,5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2623156,0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2730198,4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2839406,3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2952982,5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14235240,3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ВСЕГО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170547,2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2002096,5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526294,6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56235,0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2755173,3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6637054,4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12328945,5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1878CF" w:rsidRDefault="005A0389" w:rsidP="00D64906">
            <w:pPr>
              <w:jc w:val="center"/>
              <w:rPr>
                <w:color w:val="1F3864" w:themeColor="accent5" w:themeShade="80"/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12655738,6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7909717,7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1878CF" w:rsidRDefault="005A0389" w:rsidP="00D64906">
            <w:pPr>
              <w:jc w:val="center"/>
              <w:rPr>
                <w:color w:val="FF0000"/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8778453,8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12992881,0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61302791,0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6807601,6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14331042,0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1878CF" w:rsidRDefault="005A0389" w:rsidP="00D64906">
            <w:pPr>
              <w:jc w:val="center"/>
              <w:rPr>
                <w:color w:val="1F3864" w:themeColor="accent5" w:themeShade="80"/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13182033,2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7965952,7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1878CF" w:rsidRDefault="005A0389" w:rsidP="00D64906">
            <w:pPr>
              <w:jc w:val="center"/>
              <w:rPr>
                <w:color w:val="FF0000"/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8778453,8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12992881,0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64057964,3</w:t>
            </w:r>
          </w:p>
        </w:tc>
      </w:tr>
      <w:tr w:rsidR="005A0389" w:rsidRPr="00F11E5C" w:rsidTr="00BF731A">
        <w:trPr>
          <w:gridBefore w:val="1"/>
          <w:gridAfter w:val="1"/>
          <w:wBefore w:w="435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10161044,4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16467609,0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5017180,5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5215921,6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5296725,1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5508594,2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47667074,8</w:t>
            </w:r>
          </w:p>
        </w:tc>
      </w:tr>
      <w:tr w:rsidR="005A0389" w:rsidRPr="00F11E5C" w:rsidTr="00BF731A">
        <w:trPr>
          <w:gridBefore w:val="1"/>
          <w:wBefore w:w="435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89" w:rsidRPr="00F11E5C" w:rsidRDefault="005A0389" w:rsidP="00D6490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16968646,0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30798651,0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18199213,7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13181874,3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14075178,9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18501475,2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1878CF">
              <w:rPr>
                <w:color w:val="1F3864" w:themeColor="accent5" w:themeShade="80"/>
                <w:sz w:val="14"/>
                <w:szCs w:val="14"/>
              </w:rPr>
              <w:t>111725039,1</w:t>
            </w:r>
          </w:p>
        </w:tc>
        <w:tc>
          <w:tcPr>
            <w:tcW w:w="532" w:type="dxa"/>
            <w:tcBorders>
              <w:left w:val="single" w:sz="4" w:space="0" w:color="auto"/>
            </w:tcBorders>
            <w:shd w:val="clear" w:color="auto" w:fill="auto"/>
          </w:tcPr>
          <w:p w:rsidR="005A0389" w:rsidRPr="00E23091" w:rsidRDefault="005A0389" w:rsidP="00D64906">
            <w:pPr>
              <w:rPr>
                <w:sz w:val="16"/>
              </w:rPr>
            </w:pPr>
            <w:r>
              <w:rPr>
                <w:sz w:val="16"/>
              </w:rPr>
              <w:t>».</w:t>
            </w:r>
          </w:p>
        </w:tc>
      </w:tr>
    </w:tbl>
    <w:p w:rsidR="005A0389" w:rsidRPr="00F11E5C" w:rsidRDefault="006F0885" w:rsidP="00D64906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8</w:t>
      </w:r>
      <w:r w:rsidR="005A0389" w:rsidRPr="00F11E5C">
        <w:t>.4. Пункты 21 и 21.1 подраздела 6.2 раздела 6 приложения к постановлению изложить</w:t>
      </w:r>
      <w:r w:rsidR="005A0389">
        <w:t xml:space="preserve"> </w:t>
      </w:r>
      <w:r w:rsidR="005A0389" w:rsidRPr="00F11E5C">
        <w:t>в следующей редакции:</w:t>
      </w:r>
    </w:p>
    <w:tbl>
      <w:tblPr>
        <w:tblW w:w="5377" w:type="pct"/>
        <w:tblInd w:w="-37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"/>
        <w:gridCol w:w="303"/>
        <w:gridCol w:w="1734"/>
        <w:gridCol w:w="1348"/>
        <w:gridCol w:w="911"/>
        <w:gridCol w:w="911"/>
        <w:gridCol w:w="911"/>
        <w:gridCol w:w="913"/>
        <w:gridCol w:w="911"/>
        <w:gridCol w:w="911"/>
        <w:gridCol w:w="913"/>
        <w:gridCol w:w="217"/>
      </w:tblGrid>
      <w:tr w:rsidR="00BF731A" w:rsidRPr="00F11E5C" w:rsidTr="00BF731A">
        <w:trPr>
          <w:gridAfter w:val="1"/>
          <w:wAfter w:w="107" w:type="pct"/>
        </w:trPr>
        <w:tc>
          <w:tcPr>
            <w:tcW w:w="68" w:type="pct"/>
            <w:tcBorders>
              <w:right w:val="single" w:sz="4" w:space="0" w:color="auto"/>
            </w:tcBorders>
            <w:shd w:val="clear" w:color="auto" w:fill="auto"/>
          </w:tcPr>
          <w:p w:rsidR="005A0389" w:rsidRPr="00E23091" w:rsidRDefault="005A0389" w:rsidP="00D64906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«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21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 xml:space="preserve">Комитет </w:t>
            </w:r>
            <w:r w:rsidRPr="00F11E5C">
              <w:rPr>
                <w:sz w:val="14"/>
                <w:szCs w:val="14"/>
              </w:rPr>
              <w:br/>
              <w:t xml:space="preserve">по строительству 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 xml:space="preserve">Бюджет </w:t>
            </w:r>
            <w:r w:rsidRPr="00F11E5C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5838773,8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12344475,7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12655738,6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7909717,7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8778453,8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12992881,0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60520040,6</w:t>
            </w:r>
          </w:p>
        </w:tc>
      </w:tr>
      <w:tr w:rsidR="00BF731A" w:rsidRPr="00F11E5C" w:rsidTr="00BF731A">
        <w:trPr>
          <w:gridBefore w:val="1"/>
          <w:gridAfter w:val="1"/>
          <w:wBefore w:w="68" w:type="pct"/>
          <w:wAfter w:w="107" w:type="pct"/>
        </w:trPr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5838773,8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12344475,7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12655738,6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7909717,7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8778453,8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12992881,0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60520040,6</w:t>
            </w:r>
          </w:p>
        </w:tc>
      </w:tr>
      <w:tr w:rsidR="00BF731A" w:rsidRPr="00F11E5C" w:rsidTr="00BF731A">
        <w:trPr>
          <w:gridBefore w:val="1"/>
          <w:gridAfter w:val="1"/>
          <w:wBefore w:w="68" w:type="pct"/>
          <w:wAfter w:w="107" w:type="pct"/>
        </w:trPr>
        <w:tc>
          <w:tcPr>
            <w:tcW w:w="150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>21.1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 xml:space="preserve">Подпрограмма 5 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 xml:space="preserve">Бюджет </w:t>
            </w:r>
            <w:r w:rsidRPr="00F11E5C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5838773,8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12344475,7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12655738,6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7909717,7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8778453,8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12992881,0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60520040,6</w:t>
            </w:r>
          </w:p>
        </w:tc>
      </w:tr>
      <w:tr w:rsidR="00BF731A" w:rsidRPr="00F11E5C" w:rsidTr="00BF731A">
        <w:trPr>
          <w:gridBefore w:val="1"/>
          <w:wBefore w:w="68" w:type="pct"/>
          <w:trHeight w:val="26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0389" w:rsidRPr="00F11E5C" w:rsidRDefault="005A0389" w:rsidP="00D64906">
            <w:pPr>
              <w:rPr>
                <w:sz w:val="14"/>
                <w:szCs w:val="14"/>
              </w:rPr>
            </w:pPr>
            <w:r w:rsidRPr="00F11E5C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5838773,8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12344475,7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12655738,6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7909717,7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8778453,8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12992881,0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D64906" w:rsidRDefault="005A0389" w:rsidP="00D64906">
            <w:pPr>
              <w:jc w:val="center"/>
              <w:rPr>
                <w:sz w:val="14"/>
                <w:szCs w:val="14"/>
              </w:rPr>
            </w:pPr>
            <w:r w:rsidRPr="00D64906">
              <w:rPr>
                <w:sz w:val="14"/>
                <w:szCs w:val="14"/>
              </w:rPr>
              <w:t>60520040,6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shd w:val="clear" w:color="auto" w:fill="auto"/>
          </w:tcPr>
          <w:p w:rsidR="005A0389" w:rsidRPr="00E23091" w:rsidRDefault="006F0885" w:rsidP="006F0885">
            <w:pPr>
              <w:rPr>
                <w:sz w:val="16"/>
              </w:rPr>
            </w:pPr>
            <w:r>
              <w:rPr>
                <w:sz w:val="16"/>
              </w:rPr>
              <w:t>».</w:t>
            </w:r>
          </w:p>
        </w:tc>
      </w:tr>
    </w:tbl>
    <w:p w:rsidR="005A0389" w:rsidRPr="00F11E5C" w:rsidRDefault="006F0885" w:rsidP="006F0885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8</w:t>
      </w:r>
      <w:r w:rsidR="005A0389" w:rsidRPr="00F11E5C">
        <w:t>.5. Пункт 6 раздела 11 приложения к постановлению изложить в следующей редакции:</w:t>
      </w:r>
    </w:p>
    <w:tbl>
      <w:tblPr>
        <w:tblW w:w="5472" w:type="pct"/>
        <w:tblInd w:w="-388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425"/>
        <w:gridCol w:w="2695"/>
        <w:gridCol w:w="6377"/>
        <w:gridCol w:w="425"/>
      </w:tblGrid>
      <w:tr w:rsidR="005A0389" w:rsidRPr="00F11E5C" w:rsidTr="00BF731A">
        <w:trPr>
          <w:trHeight w:val="393"/>
        </w:trPr>
        <w:tc>
          <w:tcPr>
            <w:tcW w:w="217" w:type="pct"/>
            <w:tcBorders>
              <w:right w:val="single" w:sz="4" w:space="0" w:color="auto"/>
            </w:tcBorders>
            <w:shd w:val="clear" w:color="auto" w:fill="auto"/>
          </w:tcPr>
          <w:p w:rsidR="005A0389" w:rsidRPr="009D5AC6" w:rsidRDefault="005A0389" w:rsidP="00D64906">
            <w:pPr>
              <w:jc w:val="center"/>
              <w:rPr>
                <w:sz w:val="22"/>
                <w:szCs w:val="18"/>
              </w:rPr>
            </w:pPr>
            <w:r w:rsidRPr="009D5AC6">
              <w:rPr>
                <w:sz w:val="22"/>
                <w:szCs w:val="18"/>
              </w:rPr>
              <w:t>«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6F0885" w:rsidRDefault="005A0389" w:rsidP="00D64906">
            <w:pPr>
              <w:jc w:val="center"/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>6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>Общий объем финансирования подпрограммы 5</w:t>
            </w:r>
            <w:r w:rsidRPr="006F0885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6F0885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3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Общий объем финансирования подпрограммы 5 составляет 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color w:val="002060"/>
                <w:sz w:val="20"/>
                <w:szCs w:val="20"/>
              </w:rPr>
              <w:t xml:space="preserve">111 725 039,1 </w:t>
            </w:r>
            <w:proofErr w:type="spellStart"/>
            <w:r w:rsidRPr="006F0885">
              <w:rPr>
                <w:color w:val="002060"/>
                <w:sz w:val="20"/>
                <w:szCs w:val="20"/>
              </w:rPr>
              <w:t>тыс</w:t>
            </w:r>
            <w:proofErr w:type="gramStart"/>
            <w:r w:rsidRPr="006F0885">
              <w:rPr>
                <w:color w:val="002060"/>
                <w:sz w:val="20"/>
                <w:szCs w:val="20"/>
              </w:rPr>
              <w:t>.р</w:t>
            </w:r>
            <w:proofErr w:type="gramEnd"/>
            <w:r w:rsidRPr="006F0885">
              <w:rPr>
                <w:color w:val="002060"/>
                <w:sz w:val="20"/>
                <w:szCs w:val="20"/>
              </w:rPr>
              <w:t>уб</w:t>
            </w:r>
            <w:proofErr w:type="spellEnd"/>
            <w:r w:rsidRPr="006F0885">
              <w:rPr>
                <w:color w:val="002060"/>
                <w:sz w:val="20"/>
                <w:szCs w:val="20"/>
              </w:rPr>
              <w:t>.,</w:t>
            </w:r>
            <w:r w:rsidRPr="006F0885">
              <w:rPr>
                <w:color w:val="FF0000"/>
                <w:sz w:val="20"/>
                <w:szCs w:val="20"/>
              </w:rPr>
              <w:br/>
            </w:r>
            <w:r w:rsidRPr="006F0885">
              <w:rPr>
                <w:sz w:val="20"/>
                <w:szCs w:val="20"/>
              </w:rPr>
              <w:t xml:space="preserve"> в том числе по годам реализации: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2019 г. – 16 968 646,0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в том числе на региональные проекты 170 547,2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2020 г. – 30 798 651,0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в том числе на региональные проекты 2002096,5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color w:val="002060"/>
                <w:sz w:val="20"/>
                <w:szCs w:val="20"/>
              </w:rPr>
            </w:pPr>
            <w:r w:rsidRPr="006F0885">
              <w:rPr>
                <w:color w:val="002060"/>
                <w:sz w:val="20"/>
                <w:szCs w:val="20"/>
              </w:rPr>
              <w:t xml:space="preserve">2021 г. – 18 199 213,7 </w:t>
            </w:r>
            <w:proofErr w:type="spellStart"/>
            <w:r w:rsidRPr="006F0885">
              <w:rPr>
                <w:color w:val="002060"/>
                <w:sz w:val="20"/>
                <w:szCs w:val="20"/>
              </w:rPr>
              <w:t>тыс</w:t>
            </w:r>
            <w:proofErr w:type="gramStart"/>
            <w:r w:rsidRPr="006F0885">
              <w:rPr>
                <w:color w:val="002060"/>
                <w:sz w:val="20"/>
                <w:szCs w:val="20"/>
              </w:rPr>
              <w:t>.р</w:t>
            </w:r>
            <w:proofErr w:type="gramEnd"/>
            <w:r w:rsidRPr="006F0885">
              <w:rPr>
                <w:color w:val="002060"/>
                <w:sz w:val="20"/>
                <w:szCs w:val="20"/>
              </w:rPr>
              <w:t>уб</w:t>
            </w:r>
            <w:proofErr w:type="spellEnd"/>
            <w:r w:rsidRPr="006F0885">
              <w:rPr>
                <w:color w:val="002060"/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в том числе на региональные проекты 526 294,6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2022 г. – 13 181 874,3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в том числе на региональные проекты 56 235,0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color w:val="002060"/>
                <w:sz w:val="20"/>
                <w:szCs w:val="20"/>
              </w:rPr>
            </w:pPr>
            <w:r w:rsidRPr="006F0885">
              <w:rPr>
                <w:color w:val="002060"/>
                <w:sz w:val="20"/>
                <w:szCs w:val="20"/>
              </w:rPr>
              <w:t xml:space="preserve">2023 г. – 14 075 178,9 </w:t>
            </w:r>
            <w:proofErr w:type="spellStart"/>
            <w:r w:rsidRPr="006F0885">
              <w:rPr>
                <w:color w:val="002060"/>
                <w:sz w:val="20"/>
                <w:szCs w:val="20"/>
              </w:rPr>
              <w:t>тыс</w:t>
            </w:r>
            <w:proofErr w:type="gramStart"/>
            <w:r w:rsidRPr="006F0885">
              <w:rPr>
                <w:color w:val="002060"/>
                <w:sz w:val="20"/>
                <w:szCs w:val="20"/>
              </w:rPr>
              <w:t>.р</w:t>
            </w:r>
            <w:proofErr w:type="gramEnd"/>
            <w:r w:rsidRPr="006F0885">
              <w:rPr>
                <w:color w:val="002060"/>
                <w:sz w:val="20"/>
                <w:szCs w:val="20"/>
              </w:rPr>
              <w:t>уб</w:t>
            </w:r>
            <w:proofErr w:type="spellEnd"/>
            <w:r w:rsidRPr="006F0885">
              <w:rPr>
                <w:color w:val="002060"/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2024 г. – 18 501 475,2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>в том числе: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за счет средств бюджета Санкт-Петербурга – </w:t>
            </w:r>
            <w:r w:rsidRPr="006F0885">
              <w:rPr>
                <w:color w:val="002060"/>
                <w:sz w:val="20"/>
                <w:szCs w:val="20"/>
              </w:rPr>
              <w:t xml:space="preserve">91 957 018,0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 xml:space="preserve">., </w:t>
            </w:r>
            <w:r w:rsidRPr="006F0885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2019 г. – 14 958 944,2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2020 г. – 24 754 809,3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2021 г. – </w:t>
            </w:r>
            <w:r w:rsidRPr="006F0885">
              <w:rPr>
                <w:color w:val="002060"/>
                <w:sz w:val="20"/>
                <w:szCs w:val="20"/>
              </w:rPr>
              <w:t xml:space="preserve">15 263 333,8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2022 г. – 10 362 660,2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2023 г. – </w:t>
            </w:r>
            <w:r w:rsidRPr="006F0885">
              <w:rPr>
                <w:color w:val="002060"/>
                <w:sz w:val="20"/>
                <w:szCs w:val="20"/>
              </w:rPr>
              <w:t xml:space="preserve">11 153 912,4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2024 г. – 15 463 358,1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за счет средств федерального бюджета – 5 532 780,8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 xml:space="preserve">., </w:t>
            </w:r>
            <w:r w:rsidRPr="006F0885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2019 г. – 873 866,2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2020 г. – 4 090 180,2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2021 г. – 312 723,9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2022 г. – 89 015,7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2023 г. – 81 860,2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2024 г. – 85 134,6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за счет внебюджетных средств, всего – 14 235 240,3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 из них: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средства ГУ «Территориальный фонд обязательного медицинского страхования Санкт-Петербурга» на формирование нормированного страхового запаса – 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13 578 738,9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>в том числе по годам реализации: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2019 г. – 479 334,2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2020 г. – 1 953 661,5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2021 г. – 2 623 156,0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2022 г. – 2 730 198,4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2023 г. – 2 839 406,3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2024 г. – 2 952 982,5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средства, полученные от приносящей доход деятельности, – 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656 501,4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.,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>в том числе по годам реализации: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2019 г. – 656 501,4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2020 г. - 0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2021 г. - 0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2022 г. - 0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2023 г. - 0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.;</w:t>
            </w:r>
          </w:p>
          <w:p w:rsidR="005A0389" w:rsidRPr="006F0885" w:rsidRDefault="005A0389" w:rsidP="00D64906">
            <w:pPr>
              <w:rPr>
                <w:sz w:val="20"/>
                <w:szCs w:val="20"/>
              </w:rPr>
            </w:pPr>
            <w:r w:rsidRPr="006F0885">
              <w:rPr>
                <w:sz w:val="20"/>
                <w:szCs w:val="20"/>
              </w:rPr>
              <w:t xml:space="preserve">2024 г. – 0 </w:t>
            </w:r>
            <w:proofErr w:type="spellStart"/>
            <w:r w:rsidRPr="006F0885">
              <w:rPr>
                <w:sz w:val="20"/>
                <w:szCs w:val="20"/>
              </w:rPr>
              <w:t>тыс</w:t>
            </w:r>
            <w:proofErr w:type="gramStart"/>
            <w:r w:rsidRPr="006F0885">
              <w:rPr>
                <w:sz w:val="20"/>
                <w:szCs w:val="20"/>
              </w:rPr>
              <w:t>.р</w:t>
            </w:r>
            <w:proofErr w:type="gramEnd"/>
            <w:r w:rsidRPr="006F0885">
              <w:rPr>
                <w:sz w:val="20"/>
                <w:szCs w:val="20"/>
              </w:rPr>
              <w:t>уб</w:t>
            </w:r>
            <w:proofErr w:type="spellEnd"/>
            <w:r w:rsidRPr="006F0885">
              <w:rPr>
                <w:sz w:val="20"/>
                <w:szCs w:val="20"/>
              </w:rPr>
              <w:t>.</w:t>
            </w:r>
          </w:p>
        </w:tc>
        <w:tc>
          <w:tcPr>
            <w:tcW w:w="205" w:type="pct"/>
            <w:tcBorders>
              <w:left w:val="single" w:sz="4" w:space="0" w:color="auto"/>
            </w:tcBorders>
            <w:shd w:val="clear" w:color="auto" w:fill="auto"/>
          </w:tcPr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5A0389" w:rsidRDefault="005A0389" w:rsidP="00D64906"/>
          <w:p w:rsidR="00BF731A" w:rsidRDefault="00BF731A" w:rsidP="00D64906"/>
          <w:p w:rsidR="005A0389" w:rsidRDefault="005A0389" w:rsidP="00D64906"/>
          <w:p w:rsidR="005A0389" w:rsidRPr="00F11E5C" w:rsidRDefault="005A0389" w:rsidP="00D64906">
            <w:r>
              <w:t>».</w:t>
            </w:r>
          </w:p>
        </w:tc>
      </w:tr>
    </w:tbl>
    <w:p w:rsidR="005A0389" w:rsidRPr="007C62B5" w:rsidRDefault="005A0389" w:rsidP="005A0389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</w:t>
      </w:r>
      <w:r>
        <w:t xml:space="preserve">                              </w:t>
      </w:r>
    </w:p>
    <w:p w:rsidR="005A0389" w:rsidRPr="00E86B19" w:rsidRDefault="006F0885" w:rsidP="00BF731A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8</w:t>
      </w:r>
      <w:r w:rsidR="005A0389" w:rsidRPr="00E86B19">
        <w:t>.</w:t>
      </w:r>
      <w:r w:rsidR="005A0389">
        <w:t>6</w:t>
      </w:r>
      <w:r w:rsidR="005A0389" w:rsidRPr="00E86B19">
        <w:t>. Пункт 2.32 таблицы подраздела 11.2.1 раздела 11 приложения к постановлению изложить в следующей редакции:</w:t>
      </w:r>
    </w:p>
    <w:tbl>
      <w:tblPr>
        <w:tblW w:w="10733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353"/>
        <w:gridCol w:w="1207"/>
        <w:gridCol w:w="567"/>
        <w:gridCol w:w="283"/>
        <w:gridCol w:w="486"/>
        <w:gridCol w:w="432"/>
        <w:gridCol w:w="648"/>
        <w:gridCol w:w="716"/>
        <w:gridCol w:w="411"/>
        <w:gridCol w:w="284"/>
        <w:gridCol w:w="567"/>
        <w:gridCol w:w="709"/>
        <w:gridCol w:w="708"/>
        <w:gridCol w:w="709"/>
        <w:gridCol w:w="284"/>
        <w:gridCol w:w="708"/>
        <w:gridCol w:w="851"/>
        <w:gridCol w:w="330"/>
      </w:tblGrid>
      <w:tr w:rsidR="005A0389" w:rsidRPr="00E86B19" w:rsidTr="006F0885">
        <w:trPr>
          <w:trHeight w:val="5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0389" w:rsidRPr="000A5367" w:rsidRDefault="005A0389" w:rsidP="00D64906">
            <w:pPr>
              <w:ind w:left="-85"/>
              <w:jc w:val="right"/>
              <w:rPr>
                <w:sz w:val="18"/>
                <w:szCs w:val="18"/>
              </w:rPr>
            </w:pPr>
            <w:r w:rsidRPr="000A5367">
              <w:rPr>
                <w:sz w:val="18"/>
                <w:szCs w:val="18"/>
              </w:rPr>
              <w:t>«</w:t>
            </w:r>
          </w:p>
        </w:tc>
        <w:tc>
          <w:tcPr>
            <w:tcW w:w="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2.32.</w:t>
            </w:r>
          </w:p>
        </w:tc>
        <w:tc>
          <w:tcPr>
            <w:tcW w:w="12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E86B19" w:rsidRDefault="005A0389" w:rsidP="00D64906">
            <w:pPr>
              <w:ind w:left="-85" w:right="-85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 xml:space="preserve">Строительство здания государственного бюджетного учреждения здравоохранения «Детская городская больница № 1» </w:t>
            </w:r>
          </w:p>
          <w:p w:rsidR="005A0389" w:rsidRPr="00E86B19" w:rsidRDefault="005A0389" w:rsidP="00D64906">
            <w:pPr>
              <w:ind w:left="-85" w:right="-85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 xml:space="preserve">по адресу: Авангардная ул., </w:t>
            </w:r>
          </w:p>
          <w:p w:rsidR="005A0389" w:rsidRPr="00E86B19" w:rsidRDefault="005A0389" w:rsidP="00D64906">
            <w:pPr>
              <w:ind w:left="-85" w:right="-85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д.14, литера</w:t>
            </w:r>
            <w:proofErr w:type="gramStart"/>
            <w:r w:rsidRPr="00E86B19">
              <w:rPr>
                <w:sz w:val="14"/>
                <w:szCs w:val="14"/>
              </w:rPr>
              <w:t xml:space="preserve"> А</w:t>
            </w:r>
            <w:proofErr w:type="gramEnd"/>
            <w:r w:rsidRPr="00E86B19">
              <w:rPr>
                <w:sz w:val="14"/>
                <w:szCs w:val="14"/>
              </w:rPr>
              <w:t xml:space="preserve">, </w:t>
            </w:r>
          </w:p>
          <w:p w:rsidR="005A0389" w:rsidRPr="00E86B19" w:rsidRDefault="005A0389" w:rsidP="00D64906">
            <w:pPr>
              <w:ind w:left="-85" w:right="-85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 xml:space="preserve">для размещения детского центра хирургии врожденных пороков развития и </w:t>
            </w:r>
            <w:proofErr w:type="gramStart"/>
            <w:r w:rsidRPr="00E86B19">
              <w:rPr>
                <w:sz w:val="14"/>
                <w:szCs w:val="14"/>
              </w:rPr>
              <w:t>восстанови-тельного</w:t>
            </w:r>
            <w:proofErr w:type="gramEnd"/>
            <w:r w:rsidRPr="00E86B19">
              <w:rPr>
                <w:sz w:val="14"/>
                <w:szCs w:val="14"/>
              </w:rPr>
              <w:t xml:space="preserve"> лечения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proofErr w:type="gramStart"/>
            <w:r w:rsidRPr="00E86B19">
              <w:rPr>
                <w:sz w:val="14"/>
                <w:szCs w:val="14"/>
              </w:rPr>
              <w:t>Коми-</w:t>
            </w:r>
            <w:proofErr w:type="spellStart"/>
            <w:r w:rsidRPr="00E86B19">
              <w:rPr>
                <w:sz w:val="14"/>
                <w:szCs w:val="14"/>
              </w:rPr>
              <w:t>тет</w:t>
            </w:r>
            <w:proofErr w:type="spellEnd"/>
            <w:proofErr w:type="gramEnd"/>
            <w:r w:rsidRPr="00E86B19">
              <w:rPr>
                <w:sz w:val="14"/>
                <w:szCs w:val="14"/>
              </w:rPr>
              <w:t xml:space="preserve"> </w:t>
            </w:r>
          </w:p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 xml:space="preserve">по </w:t>
            </w:r>
            <w:proofErr w:type="spellStart"/>
            <w:r w:rsidRPr="00E86B19">
              <w:rPr>
                <w:sz w:val="14"/>
                <w:szCs w:val="14"/>
              </w:rPr>
              <w:t>стро-итель-ству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250 коек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2020-2023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5714298,3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5641934,7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E86B19">
              <w:rPr>
                <w:sz w:val="14"/>
                <w:szCs w:val="14"/>
              </w:rPr>
              <w:t>Бюд-жет</w:t>
            </w:r>
            <w:proofErr w:type="spellEnd"/>
            <w:proofErr w:type="gramEnd"/>
            <w:r w:rsidRPr="00E86B19">
              <w:rPr>
                <w:sz w:val="14"/>
                <w:szCs w:val="14"/>
              </w:rPr>
              <w:t xml:space="preserve"> Санкт-Петербурга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97082,7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294864,1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1157441,8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4175319,7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389" w:rsidRPr="00E86B19" w:rsidRDefault="005A0389" w:rsidP="00D64906">
            <w:pPr>
              <w:ind w:left="-85" w:right="-85"/>
              <w:jc w:val="center"/>
              <w:rPr>
                <w:sz w:val="14"/>
                <w:szCs w:val="14"/>
              </w:rPr>
            </w:pPr>
            <w:r w:rsidRPr="00E86B19">
              <w:rPr>
                <w:sz w:val="14"/>
                <w:szCs w:val="14"/>
              </w:rPr>
              <w:t>5724708,3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389" w:rsidRPr="006F0885" w:rsidRDefault="005A0389" w:rsidP="006F0885">
            <w:pPr>
              <w:ind w:left="-85" w:right="-85"/>
              <w:jc w:val="center"/>
              <w:rPr>
                <w:sz w:val="14"/>
                <w:szCs w:val="14"/>
              </w:rPr>
            </w:pPr>
            <w:r w:rsidRPr="006F0885">
              <w:rPr>
                <w:sz w:val="14"/>
                <w:szCs w:val="14"/>
              </w:rPr>
              <w:t>Целевой показатель 1</w:t>
            </w:r>
            <w:r w:rsidRPr="006F0885">
              <w:rPr>
                <w:sz w:val="14"/>
                <w:szCs w:val="14"/>
              </w:rPr>
              <w:br/>
              <w:t>Целевой показатель 2</w:t>
            </w:r>
            <w:r w:rsidRPr="006F0885">
              <w:rPr>
                <w:sz w:val="14"/>
                <w:szCs w:val="14"/>
              </w:rPr>
              <w:br/>
              <w:t>Целевой показатель 3</w:t>
            </w:r>
            <w:r w:rsidRPr="006F0885">
              <w:rPr>
                <w:sz w:val="14"/>
                <w:szCs w:val="14"/>
              </w:rPr>
              <w:br/>
              <w:t>Целевой показатель 4</w:t>
            </w:r>
            <w:r w:rsidRPr="006F0885">
              <w:rPr>
                <w:sz w:val="14"/>
                <w:szCs w:val="14"/>
              </w:rPr>
              <w:br/>
              <w:t>Целевой показатель 10</w:t>
            </w:r>
            <w:r w:rsidRPr="006F0885">
              <w:rPr>
                <w:sz w:val="14"/>
                <w:szCs w:val="14"/>
              </w:rPr>
              <w:br/>
              <w:t>Целевой показатель 12</w:t>
            </w:r>
            <w:r w:rsidRPr="006F0885">
              <w:rPr>
                <w:sz w:val="14"/>
                <w:szCs w:val="14"/>
              </w:rPr>
              <w:br/>
              <w:t>Целевой показатель 13</w:t>
            </w:r>
            <w:r w:rsidRPr="006F0885">
              <w:rPr>
                <w:sz w:val="14"/>
                <w:szCs w:val="14"/>
              </w:rPr>
              <w:br/>
              <w:t>Целевой показатель 14</w:t>
            </w:r>
          </w:p>
          <w:p w:rsidR="005A0389" w:rsidRPr="00E86B19" w:rsidRDefault="005A0389" w:rsidP="006F0885">
            <w:pPr>
              <w:ind w:left="-85" w:right="-85"/>
              <w:jc w:val="center"/>
              <w:rPr>
                <w:sz w:val="14"/>
                <w:szCs w:val="14"/>
              </w:rPr>
            </w:pPr>
            <w:r w:rsidRPr="006F0885">
              <w:rPr>
                <w:sz w:val="14"/>
                <w:szCs w:val="14"/>
              </w:rPr>
              <w:t>Целевой показатель 19</w:t>
            </w:r>
            <w:r w:rsidRPr="006F0885">
              <w:rPr>
                <w:sz w:val="14"/>
                <w:szCs w:val="14"/>
              </w:rPr>
              <w:br/>
              <w:t>Индикатор 5.10</w:t>
            </w:r>
            <w:r w:rsidRPr="006F0885">
              <w:rPr>
                <w:sz w:val="14"/>
                <w:szCs w:val="14"/>
              </w:rPr>
              <w:br/>
              <w:t>Индикатор 5.11</w:t>
            </w:r>
            <w:r w:rsidRPr="006F0885">
              <w:rPr>
                <w:sz w:val="14"/>
                <w:szCs w:val="14"/>
              </w:rPr>
              <w:br/>
              <w:t>Индикатор 5.12</w:t>
            </w:r>
            <w:r w:rsidRPr="006F0885">
              <w:rPr>
                <w:sz w:val="14"/>
                <w:szCs w:val="14"/>
              </w:rPr>
              <w:br/>
              <w:t>Индикатор 5.13</w:t>
            </w:r>
            <w:r w:rsidRPr="006F0885">
              <w:rPr>
                <w:sz w:val="14"/>
                <w:szCs w:val="14"/>
              </w:rPr>
              <w:br/>
              <w:t>Индикатор 5.14</w:t>
            </w:r>
            <w:r w:rsidRPr="006F0885">
              <w:rPr>
                <w:sz w:val="14"/>
                <w:szCs w:val="14"/>
              </w:rPr>
              <w:br/>
              <w:t>Индикатор 5.17</w:t>
            </w:r>
            <w:r w:rsidRPr="006F0885">
              <w:rPr>
                <w:sz w:val="14"/>
                <w:szCs w:val="14"/>
              </w:rPr>
              <w:br/>
              <w:t>Индикатор 5.18</w:t>
            </w:r>
            <w:r w:rsidRPr="006F0885">
              <w:rPr>
                <w:sz w:val="14"/>
                <w:szCs w:val="14"/>
              </w:rPr>
              <w:br/>
              <w:t>Индикатор 5.19</w:t>
            </w:r>
            <w:r w:rsidRPr="006F0885">
              <w:rPr>
                <w:sz w:val="14"/>
                <w:szCs w:val="14"/>
              </w:rPr>
              <w:br/>
              <w:t>Индикатор 5.21</w:t>
            </w: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A0389" w:rsidRPr="000A5367" w:rsidRDefault="000A5367" w:rsidP="00D64906">
            <w:pPr>
              <w:ind w:left="-57"/>
              <w:rPr>
                <w:sz w:val="18"/>
                <w:szCs w:val="18"/>
              </w:rPr>
            </w:pPr>
            <w:r>
              <w:rPr>
                <w:sz w:val="16"/>
              </w:rPr>
              <w:t xml:space="preserve"> </w:t>
            </w:r>
            <w:r w:rsidR="005A0389" w:rsidRPr="000A5367">
              <w:rPr>
                <w:sz w:val="18"/>
                <w:szCs w:val="18"/>
              </w:rPr>
              <w:t>».</w:t>
            </w:r>
          </w:p>
        </w:tc>
      </w:tr>
    </w:tbl>
    <w:p w:rsidR="005A0389" w:rsidRPr="00BF731A" w:rsidRDefault="000A5367" w:rsidP="00BF731A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8</w:t>
      </w:r>
      <w:r w:rsidR="005A0389">
        <w:t>.7. </w:t>
      </w:r>
      <w:r w:rsidR="005A0389" w:rsidRPr="00C61D88">
        <w:t>Позици</w:t>
      </w:r>
      <w:r w:rsidR="005A0389">
        <w:t>и</w:t>
      </w:r>
      <w:r w:rsidR="005A0389" w:rsidRPr="00C61D88">
        <w:t xml:space="preserve"> «ИТОГО прочие расходы развития»</w:t>
      </w:r>
      <w:r w:rsidR="005A0389">
        <w:t xml:space="preserve"> и «ВСЕГО проектная часть подпрограммы 5» таблицы</w:t>
      </w:r>
      <w:r w:rsidR="005A0389" w:rsidRPr="00C61D88">
        <w:t xml:space="preserve"> подраздела 11.2.1 </w:t>
      </w:r>
      <w:r w:rsidR="005A0389">
        <w:t>раздела 11 приложения к п</w:t>
      </w:r>
      <w:r w:rsidR="005A0389" w:rsidRPr="00C61D88">
        <w:t>остановлени</w:t>
      </w:r>
      <w:r w:rsidR="005A0389">
        <w:t>ю изложить в следующей редакции</w:t>
      </w:r>
      <w:r w:rsidR="005A0389" w:rsidRPr="00C61D88">
        <w:t>:</w:t>
      </w:r>
    </w:p>
    <w:tbl>
      <w:tblPr>
        <w:tblW w:w="10542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45"/>
        <w:gridCol w:w="3011"/>
        <w:gridCol w:w="736"/>
        <w:gridCol w:w="860"/>
        <w:gridCol w:w="860"/>
        <w:gridCol w:w="848"/>
        <w:gridCol w:w="848"/>
        <w:gridCol w:w="860"/>
        <w:gridCol w:w="816"/>
        <w:gridCol w:w="566"/>
        <w:gridCol w:w="592"/>
      </w:tblGrid>
      <w:tr w:rsidR="00BF731A" w:rsidRPr="009342B2" w:rsidTr="000A5367">
        <w:trPr>
          <w:trHeight w:val="414"/>
          <w:jc w:val="center"/>
        </w:trPr>
        <w:tc>
          <w:tcPr>
            <w:tcW w:w="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A0389" w:rsidRPr="009342B2" w:rsidRDefault="005A0389" w:rsidP="000A5367">
            <w:pPr>
              <w:jc w:val="right"/>
              <w:rPr>
                <w:sz w:val="18"/>
                <w:szCs w:val="15"/>
              </w:rPr>
            </w:pPr>
            <w:r w:rsidRPr="009342B2">
              <w:rPr>
                <w:sz w:val="18"/>
                <w:szCs w:val="15"/>
              </w:rPr>
              <w:t>«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BF731A" w:rsidP="00BF731A">
            <w:pPr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 xml:space="preserve">   </w:t>
            </w:r>
            <w:r w:rsidR="005A0389" w:rsidRPr="009342B2">
              <w:rPr>
                <w:sz w:val="18"/>
                <w:szCs w:val="15"/>
              </w:rPr>
              <w:t>ИТОГО прочие расходы развития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6637054,4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12328945,5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12655738,6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7909717,7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8778453,8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12992881,0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61302791,0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89" w:rsidRPr="009342B2" w:rsidRDefault="00BF731A" w:rsidP="00D6490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592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A0389" w:rsidRPr="009342B2" w:rsidRDefault="00625526" w:rsidP="00625526">
            <w:pPr>
              <w:rPr>
                <w:sz w:val="16"/>
              </w:rPr>
            </w:pPr>
            <w:r w:rsidRPr="00E86B19">
              <w:rPr>
                <w:sz w:val="16"/>
              </w:rPr>
              <w:t>».</w:t>
            </w:r>
          </w:p>
        </w:tc>
      </w:tr>
      <w:tr w:rsidR="00BF731A" w:rsidRPr="009342B2" w:rsidTr="000A5367">
        <w:trPr>
          <w:trHeight w:val="414"/>
          <w:jc w:val="center"/>
        </w:trPr>
        <w:tc>
          <w:tcPr>
            <w:tcW w:w="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A0389" w:rsidRPr="009342B2" w:rsidRDefault="005A0389" w:rsidP="00D64906">
            <w:pPr>
              <w:rPr>
                <w:sz w:val="15"/>
                <w:szCs w:val="15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F731A" w:rsidRDefault="00BF731A" w:rsidP="00BF731A">
            <w:pPr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 xml:space="preserve">   </w:t>
            </w:r>
            <w:r w:rsidR="005A0389" w:rsidRPr="009342B2">
              <w:rPr>
                <w:sz w:val="18"/>
                <w:szCs w:val="15"/>
              </w:rPr>
              <w:t xml:space="preserve">ВСЕГО проектная часть </w:t>
            </w:r>
            <w:r>
              <w:rPr>
                <w:sz w:val="18"/>
                <w:szCs w:val="15"/>
              </w:rPr>
              <w:t xml:space="preserve">  </w:t>
            </w:r>
          </w:p>
          <w:p w:rsidR="005A0389" w:rsidRPr="009342B2" w:rsidRDefault="00BF731A" w:rsidP="00BF731A">
            <w:pPr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 xml:space="preserve">   </w:t>
            </w:r>
            <w:r w:rsidR="005A0389" w:rsidRPr="009342B2">
              <w:rPr>
                <w:sz w:val="18"/>
                <w:szCs w:val="15"/>
              </w:rPr>
              <w:t>подпрограммы 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6807601,6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14331042,0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13182033,2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7965952,7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8778453,8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12992881,0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A0389" w:rsidRPr="009342B2" w:rsidRDefault="005A0389" w:rsidP="00BF731A">
            <w:pPr>
              <w:jc w:val="center"/>
              <w:rPr>
                <w:sz w:val="16"/>
                <w:szCs w:val="16"/>
              </w:rPr>
            </w:pPr>
            <w:r w:rsidRPr="009342B2">
              <w:rPr>
                <w:sz w:val="16"/>
                <w:szCs w:val="16"/>
              </w:rPr>
              <w:t>64057964,3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389" w:rsidRPr="009342B2" w:rsidRDefault="00BF731A" w:rsidP="00D6490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5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A0389" w:rsidRPr="009342B2" w:rsidRDefault="005A0389" w:rsidP="00D64906"/>
        </w:tc>
      </w:tr>
    </w:tbl>
    <w:p w:rsidR="000A5367" w:rsidRPr="000A5367" w:rsidRDefault="000A5367" w:rsidP="000A5367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12"/>
          <w:szCs w:val="12"/>
        </w:rPr>
      </w:pPr>
    </w:p>
    <w:p w:rsidR="005A0389" w:rsidRPr="00A54706" w:rsidRDefault="000A5367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9</w:t>
      </w:r>
      <w:r w:rsidR="005A0389">
        <w:t>. </w:t>
      </w:r>
      <w:proofErr w:type="gramStart"/>
      <w:r w:rsidR="005A0389" w:rsidRPr="00A54706">
        <w:t>Контроль за</w:t>
      </w:r>
      <w:proofErr w:type="gramEnd"/>
      <w:r w:rsidR="005A0389" w:rsidRPr="00A54706">
        <w:t xml:space="preserve"> выполнением постановления возложить на вице-губернатора                                 Санкт-Петербурга Линченко Н.В. </w:t>
      </w:r>
    </w:p>
    <w:p w:rsidR="005A0389" w:rsidRDefault="005A0389" w:rsidP="005A0389">
      <w:pPr>
        <w:ind w:firstLine="567"/>
        <w:rPr>
          <w:b/>
        </w:rPr>
      </w:pPr>
    </w:p>
    <w:p w:rsidR="005A0389" w:rsidRPr="00C853AA" w:rsidRDefault="005A0389" w:rsidP="005A0389">
      <w:pPr>
        <w:ind w:firstLine="567"/>
        <w:rPr>
          <w:b/>
        </w:rPr>
      </w:pPr>
    </w:p>
    <w:p w:rsidR="005A0389" w:rsidRPr="00C853AA" w:rsidRDefault="005A0389" w:rsidP="005A0389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C853AA">
        <w:rPr>
          <w:b/>
        </w:rPr>
        <w:t xml:space="preserve">Губернатор </w:t>
      </w:r>
    </w:p>
    <w:p w:rsidR="005A0389" w:rsidRPr="00C853AA" w:rsidRDefault="005A0389" w:rsidP="005A0389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C853AA">
        <w:rPr>
          <w:b/>
        </w:rPr>
        <w:t>Санкт-Петербурга</w:t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 </w:t>
      </w:r>
      <w:r>
        <w:rPr>
          <w:b/>
        </w:rPr>
        <w:t xml:space="preserve">   </w:t>
      </w:r>
      <w:proofErr w:type="spellStart"/>
      <w:r w:rsidRPr="00C853AA">
        <w:rPr>
          <w:b/>
        </w:rPr>
        <w:t>А.Д.Беглов</w:t>
      </w:r>
      <w:proofErr w:type="spellEnd"/>
    </w:p>
    <w:p w:rsidR="005A0389" w:rsidRDefault="005A0389" w:rsidP="00D44C7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Sect="00D44C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7C1" w:rsidRDefault="00A017C1">
      <w:r>
        <w:separator/>
      </w:r>
    </w:p>
  </w:endnote>
  <w:endnote w:type="continuationSeparator" w:id="0">
    <w:p w:rsidR="00A017C1" w:rsidRDefault="00A0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7C1" w:rsidRDefault="00A017C1">
      <w:r>
        <w:separator/>
      </w:r>
    </w:p>
  </w:footnote>
  <w:footnote w:type="continuationSeparator" w:id="0">
    <w:p w:rsidR="00A017C1" w:rsidRDefault="00A01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906" w:rsidRDefault="00D64906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4906" w:rsidRDefault="00D649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906" w:rsidRDefault="00D64906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242A">
      <w:rPr>
        <w:rStyle w:val="a7"/>
        <w:noProof/>
      </w:rPr>
      <w:t>21</w:t>
    </w:r>
    <w:r>
      <w:rPr>
        <w:rStyle w:val="a7"/>
      </w:rPr>
      <w:fldChar w:fldCharType="end"/>
    </w:r>
  </w:p>
  <w:p w:rsidR="00D64906" w:rsidRDefault="00D6490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906" w:rsidRDefault="00D64906">
    <w:pPr>
      <w:pStyle w:val="a3"/>
      <w:jc w:val="center"/>
    </w:pPr>
  </w:p>
  <w:p w:rsidR="00D64906" w:rsidRDefault="00D649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83132"/>
    <w:rsid w:val="00087CD0"/>
    <w:rsid w:val="000A5367"/>
    <w:rsid w:val="000B4562"/>
    <w:rsid w:val="000B6EB4"/>
    <w:rsid w:val="000D2325"/>
    <w:rsid w:val="000F5065"/>
    <w:rsid w:val="00147B7B"/>
    <w:rsid w:val="001503B7"/>
    <w:rsid w:val="00190DDC"/>
    <w:rsid w:val="00191CF5"/>
    <w:rsid w:val="001934A1"/>
    <w:rsid w:val="001C559D"/>
    <w:rsid w:val="001D354C"/>
    <w:rsid w:val="001E13EF"/>
    <w:rsid w:val="001F79BD"/>
    <w:rsid w:val="002433A2"/>
    <w:rsid w:val="002434DE"/>
    <w:rsid w:val="00247FDA"/>
    <w:rsid w:val="00251C73"/>
    <w:rsid w:val="002563BF"/>
    <w:rsid w:val="002C3F0D"/>
    <w:rsid w:val="002E16C0"/>
    <w:rsid w:val="00325750"/>
    <w:rsid w:val="00327ED3"/>
    <w:rsid w:val="003A2FE5"/>
    <w:rsid w:val="003E68BF"/>
    <w:rsid w:val="003F2EA1"/>
    <w:rsid w:val="004055BC"/>
    <w:rsid w:val="0040778F"/>
    <w:rsid w:val="00416346"/>
    <w:rsid w:val="00445303"/>
    <w:rsid w:val="00511206"/>
    <w:rsid w:val="005142BE"/>
    <w:rsid w:val="00547030"/>
    <w:rsid w:val="005712D2"/>
    <w:rsid w:val="0058557E"/>
    <w:rsid w:val="005A0389"/>
    <w:rsid w:val="005C1A83"/>
    <w:rsid w:val="005D43B9"/>
    <w:rsid w:val="00606CC2"/>
    <w:rsid w:val="0062170F"/>
    <w:rsid w:val="00625526"/>
    <w:rsid w:val="00642893"/>
    <w:rsid w:val="0066275D"/>
    <w:rsid w:val="0067165D"/>
    <w:rsid w:val="00695123"/>
    <w:rsid w:val="006A547A"/>
    <w:rsid w:val="006B70AE"/>
    <w:rsid w:val="006C2535"/>
    <w:rsid w:val="006F0885"/>
    <w:rsid w:val="00724207"/>
    <w:rsid w:val="00781B06"/>
    <w:rsid w:val="00795FB6"/>
    <w:rsid w:val="007A3B5F"/>
    <w:rsid w:val="007F6A48"/>
    <w:rsid w:val="007F746E"/>
    <w:rsid w:val="00812C2C"/>
    <w:rsid w:val="008161C3"/>
    <w:rsid w:val="008179ED"/>
    <w:rsid w:val="00823E96"/>
    <w:rsid w:val="00825D38"/>
    <w:rsid w:val="008642C9"/>
    <w:rsid w:val="008D3519"/>
    <w:rsid w:val="008D793E"/>
    <w:rsid w:val="008E3B26"/>
    <w:rsid w:val="0091357B"/>
    <w:rsid w:val="009211EC"/>
    <w:rsid w:val="0092451D"/>
    <w:rsid w:val="00930AA1"/>
    <w:rsid w:val="0093455E"/>
    <w:rsid w:val="00941672"/>
    <w:rsid w:val="00996A10"/>
    <w:rsid w:val="009A4AF3"/>
    <w:rsid w:val="009B3843"/>
    <w:rsid w:val="009D5AC6"/>
    <w:rsid w:val="00A00C50"/>
    <w:rsid w:val="00A017C1"/>
    <w:rsid w:val="00A022B1"/>
    <w:rsid w:val="00A352F0"/>
    <w:rsid w:val="00A5297E"/>
    <w:rsid w:val="00A61B42"/>
    <w:rsid w:val="00A85CED"/>
    <w:rsid w:val="00AA4BB2"/>
    <w:rsid w:val="00AB28A0"/>
    <w:rsid w:val="00AC22BD"/>
    <w:rsid w:val="00AC7A7B"/>
    <w:rsid w:val="00B06233"/>
    <w:rsid w:val="00B201A0"/>
    <w:rsid w:val="00B3411F"/>
    <w:rsid w:val="00B35CBD"/>
    <w:rsid w:val="00B5201C"/>
    <w:rsid w:val="00B746FF"/>
    <w:rsid w:val="00B858B8"/>
    <w:rsid w:val="00BA683E"/>
    <w:rsid w:val="00BC0F50"/>
    <w:rsid w:val="00BC2691"/>
    <w:rsid w:val="00BC6354"/>
    <w:rsid w:val="00BD2745"/>
    <w:rsid w:val="00BD72DC"/>
    <w:rsid w:val="00BD7B02"/>
    <w:rsid w:val="00BE1E56"/>
    <w:rsid w:val="00BF731A"/>
    <w:rsid w:val="00C02D93"/>
    <w:rsid w:val="00C25CA8"/>
    <w:rsid w:val="00C27AAC"/>
    <w:rsid w:val="00C466AA"/>
    <w:rsid w:val="00C52603"/>
    <w:rsid w:val="00C6423A"/>
    <w:rsid w:val="00C6537F"/>
    <w:rsid w:val="00CA5DB2"/>
    <w:rsid w:val="00CB4FF6"/>
    <w:rsid w:val="00D30998"/>
    <w:rsid w:val="00D4359E"/>
    <w:rsid w:val="00D44C7C"/>
    <w:rsid w:val="00D64906"/>
    <w:rsid w:val="00DC0E1D"/>
    <w:rsid w:val="00DC2626"/>
    <w:rsid w:val="00E23091"/>
    <w:rsid w:val="00E26F20"/>
    <w:rsid w:val="00E41EEE"/>
    <w:rsid w:val="00E753FF"/>
    <w:rsid w:val="00EA2454"/>
    <w:rsid w:val="00EB68F0"/>
    <w:rsid w:val="00EF081D"/>
    <w:rsid w:val="00F03045"/>
    <w:rsid w:val="00F05FC4"/>
    <w:rsid w:val="00F65115"/>
    <w:rsid w:val="00F77647"/>
    <w:rsid w:val="00F80B72"/>
    <w:rsid w:val="00F8242A"/>
    <w:rsid w:val="00F869EE"/>
    <w:rsid w:val="00FC0BE9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CAEB0186D2A07257440213F81A9EADAD2407A36751618066D2291CF3C0CD6F5D5B82598F351F0608BF0296896xFw6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40F434A3D791AF7B59CCCF96B0B8E323A1D98FEEE3C243E352B4CC7F8CC6D767FBDC5D5AA05AF05B63B435407E4ADDFAA436CB774324DD4k6y5H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A40F434A3D791AF7B59CCCF96B0B8E323A1D98FEEE3C243E352B4CC7F8CC6D767FBDC5D5AA05AC0CB93B435407E4ADDFAA436CB774324DD4k6y5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3D38-A939-4247-A9EE-0DEAD416C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1</TotalTime>
  <Pages>43</Pages>
  <Words>12752</Words>
  <Characters>72690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Любовь Крылова</cp:lastModifiedBy>
  <cp:revision>3</cp:revision>
  <cp:lastPrinted>2021-04-23T13:20:00Z</cp:lastPrinted>
  <dcterms:created xsi:type="dcterms:W3CDTF">2021-04-26T07:03:00Z</dcterms:created>
  <dcterms:modified xsi:type="dcterms:W3CDTF">2021-04-26T14:43:00Z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