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6E53E4" w:rsidP="00BA23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2057400</wp:posOffset>
                </wp:positionV>
                <wp:extent cx="3695700" cy="1767840"/>
                <wp:effectExtent l="381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49E" w:rsidRDefault="005C049E" w:rsidP="005C049E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r w:rsidRPr="005C049E">
                              <w:rPr>
                                <w:b/>
                              </w:rPr>
                              <w:t>Об утверждении Требований к закупаемым Комитетом по образованию</w:t>
                            </w:r>
                            <w:r>
                              <w:rPr>
                                <w:b/>
                              </w:rPr>
                              <w:t xml:space="preserve"> и государственными бюджетными </w:t>
                            </w:r>
                            <w:r w:rsidRPr="005C049E">
                              <w:rPr>
                                <w:b/>
                              </w:rPr>
                              <w:t xml:space="preserve"> и казенными учреждениями, находящимися в ведении Комитета </w:t>
                            </w:r>
                          </w:p>
                          <w:p w:rsidR="005C049E" w:rsidRDefault="005C049E" w:rsidP="005C049E">
                            <w:r w:rsidRPr="005C049E">
                              <w:rPr>
                                <w:b/>
                              </w:rPr>
                              <w:t xml:space="preserve">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5.55pt;margin-top:162pt;width:291pt;height:13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" filled="f" stroked="f">
                <v:textbox inset="0,0,0,0">
                  <w:txbxContent>
                    <w:p w:rsidR="005C049E" w:rsidRDefault="005C049E" w:rsidP="005C049E">
                      <w:pPr>
                        <w:rPr>
                          <w:b/>
                        </w:rPr>
                      </w:pPr>
                      <w:bookmarkStart w:id="1" w:name="_GoBack"/>
                      <w:r w:rsidRPr="005C049E">
                        <w:rPr>
                          <w:b/>
                        </w:rPr>
                        <w:t>Об утверждении Требований к закупаемым Комитетом по образованию</w:t>
                      </w:r>
                      <w:r>
                        <w:rPr>
                          <w:b/>
                        </w:rPr>
                        <w:t xml:space="preserve"> и государственными бюджетными </w:t>
                      </w:r>
                      <w:r w:rsidRPr="005C049E">
                        <w:rPr>
                          <w:b/>
                        </w:rPr>
                        <w:t xml:space="preserve"> и казенными учреждениями, находящимися в ведении Комитета </w:t>
                      </w:r>
                    </w:p>
                    <w:p w:rsidR="005C049E" w:rsidRDefault="005C049E" w:rsidP="005C049E">
                      <w:r w:rsidRPr="005C049E">
                        <w:rPr>
                          <w:b/>
                        </w:rPr>
                        <w:t xml:space="preserve">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                       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5C049E">
          <w:headerReference w:type="default" r:id="rId9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/>
    <w:p w:rsidR="005C049E" w:rsidRDefault="005C049E" w:rsidP="005C049E">
      <w:pPr>
        <w:ind w:firstLine="709"/>
        <w:jc w:val="both"/>
      </w:pPr>
      <w:r>
        <w:t>В соответствии с частью 5 статьи 19 Федерального закона от 05.04.2013 № 44-ФЗ                         «О контрактной системе в сфере закупок товаров, работ, услуг для обеспечения государственных и муниципальных нужд», постановлением Постановление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                           и подведомственными им казенными учреждениями, бюджетными учреждениями                           и государственными унитарными предприятиями отдельным видам товаров, работ, услуг (в том числе предельных цен товаров, работ, услуг)»:</w:t>
      </w: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  <w:r>
        <w:t xml:space="preserve">1. </w:t>
      </w:r>
      <w:r w:rsidRPr="00BF1D3E">
        <w:t>Утвердить Требования к закупаемым Комитетом по образованию</w:t>
      </w:r>
      <w:r w:rsidR="002C5D05">
        <w:t xml:space="preserve">                                      </w:t>
      </w:r>
      <w:r w:rsidRPr="00BF1D3E">
        <w:t>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</w:t>
      </w:r>
      <w:r>
        <w:t>от, услуг</w:t>
      </w:r>
      <w:r w:rsidR="002C5D05">
        <w:t xml:space="preserve"> согласно приложению № 1 к настоящему распоряжению.</w:t>
      </w:r>
    </w:p>
    <w:p w:rsidR="002C5D05" w:rsidRDefault="002C5D05" w:rsidP="002C5D05">
      <w:pPr>
        <w:ind w:firstLine="709"/>
        <w:jc w:val="both"/>
      </w:pPr>
      <w:r>
        <w:t xml:space="preserve">2. Утвердить раздел 1. «Отдельные виды товаров, работ, услуг, включенные </w:t>
      </w:r>
      <w:r w:rsidR="004E66C0">
        <w:t xml:space="preserve">                      </w:t>
      </w:r>
      <w:r>
        <w:t xml:space="preserve">в перечень отдельных видов товаров, работ, услуг, предусмотренный приложением № 2 </w:t>
      </w:r>
      <w:r w:rsidR="004E66C0">
        <w:t xml:space="preserve">              </w:t>
      </w:r>
      <w:r>
        <w:t xml:space="preserve">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</w:t>
      </w:r>
      <w:r w:rsidR="004E66C0">
        <w:t xml:space="preserve">                         </w:t>
      </w:r>
      <w:r>
        <w:t xml:space="preserve">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 от 02.09.2015 № 927» </w:t>
      </w:r>
      <w:r w:rsidR="00164348">
        <w:t>Переч</w:t>
      </w:r>
      <w:r w:rsidR="006E0548" w:rsidRPr="006E0548">
        <w:t>н</w:t>
      </w:r>
      <w:r w:rsidR="009F38F5">
        <w:t>я</w:t>
      </w:r>
      <w:r w:rsidR="006E0548" w:rsidRPr="006E0548">
        <w:t xml:space="preserve"> отдельных видов товаров, работ, услуг, закупаемых Комитетом по образованию и государственными бюджетными и казенными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>
        <w:t xml:space="preserve"> (далее – Перечень) согласно приложению № 2</w:t>
      </w:r>
      <w:r w:rsidR="00182B68">
        <w:t xml:space="preserve"> к</w:t>
      </w:r>
      <w:r w:rsidRPr="002C5D05">
        <w:t xml:space="preserve"> настоящему распоряжению.</w:t>
      </w:r>
    </w:p>
    <w:p w:rsidR="002C5D05" w:rsidRDefault="002C5D05" w:rsidP="002C5D05">
      <w:pPr>
        <w:ind w:firstLine="709"/>
        <w:jc w:val="both"/>
      </w:pPr>
      <w:r>
        <w:lastRenderedPageBreak/>
        <w:t>3. Утвердить раздел 2. «Перечень отдельных видов товаров, работ, услуг, определенный Правительством Санкт-Петербурга»</w:t>
      </w:r>
      <w:r w:rsidR="00182B68">
        <w:t xml:space="preserve"> Перечня согласно </w:t>
      </w:r>
      <w:r w:rsidR="00182B68" w:rsidRPr="00182B68">
        <w:t xml:space="preserve">приложению № </w:t>
      </w:r>
      <w:r w:rsidR="00182B68">
        <w:t>3</w:t>
      </w:r>
      <w:r w:rsidR="00182B68" w:rsidRPr="00182B68">
        <w:t xml:space="preserve"> </w:t>
      </w:r>
      <w:r w:rsidR="004E66C0">
        <w:t xml:space="preserve">                </w:t>
      </w:r>
      <w:r w:rsidR="00182B68">
        <w:t xml:space="preserve">к </w:t>
      </w:r>
      <w:r w:rsidR="00182B68" w:rsidRPr="00182B68">
        <w:t>настоящему распоряжению.</w:t>
      </w:r>
    </w:p>
    <w:p w:rsidR="00182B68" w:rsidRDefault="00182B68" w:rsidP="002C5D05">
      <w:pPr>
        <w:ind w:firstLine="709"/>
        <w:jc w:val="both"/>
      </w:pPr>
      <w:r>
        <w:t xml:space="preserve">4. Утвердить </w:t>
      </w:r>
      <w:r w:rsidRPr="00182B68">
        <w:t>Дополнительный перечень отдельных видов товаров, работ, услуг, определенный государственным органом Санкт-Петербурга, органом управления территориальным государственным внебюджетным фондом</w:t>
      </w:r>
      <w:r>
        <w:t xml:space="preserve"> Перечня согласно приложению № 4 к настоящему распоряжению.</w:t>
      </w:r>
    </w:p>
    <w:p w:rsidR="00B52419" w:rsidRDefault="004E66C0" w:rsidP="005C049E">
      <w:pPr>
        <w:ind w:firstLine="709"/>
        <w:jc w:val="both"/>
      </w:pPr>
      <w:r>
        <w:t>5</w:t>
      </w:r>
      <w:r w:rsidR="00B52419">
        <w:t>. Признать утратившими силу</w:t>
      </w:r>
      <w:r w:rsidR="00552BEB">
        <w:t xml:space="preserve">: </w:t>
      </w:r>
    </w:p>
    <w:p w:rsidR="00552BEB" w:rsidRDefault="004E66C0" w:rsidP="00552BEB">
      <w:pPr>
        <w:ind w:firstLine="709"/>
        <w:jc w:val="both"/>
      </w:pPr>
      <w:r>
        <w:t>5</w:t>
      </w:r>
      <w:r w:rsidR="00552BEB">
        <w:t xml:space="preserve">.1. распоряжение Комитета по образованию от 27.06.2018 № 1958-р </w:t>
      </w:r>
      <w:r w:rsidR="0098300E">
        <w:t xml:space="preserve">                              </w:t>
      </w:r>
      <w:r w:rsidR="00552BEB">
        <w:t>«Об утверждении Требований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2019 год и на плановый период 2020 и 2021 годов</w:t>
      </w:r>
      <w:r w:rsidR="0098300E">
        <w:t>».</w:t>
      </w:r>
    </w:p>
    <w:p w:rsidR="0098300E" w:rsidRDefault="004E66C0" w:rsidP="00552BEB">
      <w:pPr>
        <w:ind w:firstLine="709"/>
        <w:jc w:val="both"/>
      </w:pPr>
      <w:r>
        <w:t>5</w:t>
      </w:r>
      <w:r w:rsidR="0098300E">
        <w:t xml:space="preserve">.2. распоряжение </w:t>
      </w:r>
      <w:r w:rsidR="0098300E" w:rsidRPr="0098300E">
        <w:t xml:space="preserve">Комитета по </w:t>
      </w:r>
      <w:r w:rsidR="0098300E">
        <w:t>образованию от 27.06.2018 № 1959-р                               «</w:t>
      </w:r>
      <w:r w:rsidR="0098300E" w:rsidRPr="0098300E">
        <w:t xml:space="preserve">Об утверждении Требований к закупаемым Комитетом по образованию </w:t>
      </w:r>
      <w:r w:rsidR="0098300E">
        <w:t xml:space="preserve">                                         </w:t>
      </w:r>
      <w:r w:rsidR="0098300E" w:rsidRPr="0098300E">
        <w:t>и государственными бюджетными</w:t>
      </w:r>
      <w:r w:rsidR="0098300E">
        <w:t xml:space="preserve"> </w:t>
      </w:r>
      <w:r w:rsidR="0098300E" w:rsidRPr="0098300E">
        <w:t>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</w:t>
      </w:r>
      <w:r w:rsidR="0098300E">
        <w:t xml:space="preserve"> </w:t>
      </w:r>
      <w:r w:rsidR="0098300E" w:rsidRPr="0098300E">
        <w:t>на цену отдельных видов товаров, работ, услуг                         на 2019 год и на плановый период 2020 и 2021 годов</w:t>
      </w:r>
      <w:r w:rsidR="0098300E">
        <w:t>».</w:t>
      </w:r>
    </w:p>
    <w:p w:rsidR="0098300E" w:rsidRDefault="004E66C0" w:rsidP="00552BEB">
      <w:pPr>
        <w:ind w:firstLine="709"/>
        <w:jc w:val="both"/>
      </w:pPr>
      <w:r>
        <w:t>5</w:t>
      </w:r>
      <w:r w:rsidR="0098300E">
        <w:t xml:space="preserve">.3. </w:t>
      </w:r>
      <w:r w:rsidR="0098300E" w:rsidRPr="0098300E">
        <w:t xml:space="preserve">  </w:t>
      </w:r>
      <w:r w:rsidR="0098300E">
        <w:t xml:space="preserve">распоряжение </w:t>
      </w:r>
      <w:r w:rsidR="0098300E" w:rsidRPr="0098300E">
        <w:t xml:space="preserve">Комитета по </w:t>
      </w:r>
      <w:r w:rsidR="0098300E">
        <w:t>образованию от 15.03.2019 № 761-р</w:t>
      </w:r>
      <w:r w:rsidR="0098300E" w:rsidRPr="0098300E">
        <w:t xml:space="preserve"> </w:t>
      </w:r>
      <w:r w:rsidR="0098300E">
        <w:t xml:space="preserve">«О внесении изменений в </w:t>
      </w:r>
      <w:r w:rsidR="0098300E" w:rsidRPr="0098300E">
        <w:t>распоряжение Комитета по образованию от 27.06.2018 № 1959-р</w:t>
      </w:r>
      <w:r w:rsidR="0098300E">
        <w:t>».</w:t>
      </w:r>
    </w:p>
    <w:p w:rsidR="0098300E" w:rsidRDefault="004E66C0" w:rsidP="00552BEB">
      <w:pPr>
        <w:ind w:firstLine="709"/>
        <w:jc w:val="both"/>
      </w:pPr>
      <w:r>
        <w:t>5</w:t>
      </w:r>
      <w:r w:rsidR="0098300E">
        <w:t xml:space="preserve">.4. </w:t>
      </w:r>
      <w:r w:rsidR="0098300E" w:rsidRPr="0098300E">
        <w:t>распоряжение Комитета по образованию от 15.03.2019 № 76</w:t>
      </w:r>
      <w:r w:rsidR="0098300E">
        <w:t>2</w:t>
      </w:r>
      <w:r w:rsidR="0098300E" w:rsidRPr="0098300E">
        <w:t>-р «О внесении изменений в распоряжение Комитета по образованию от 27.06.2018 № 195</w:t>
      </w:r>
      <w:r w:rsidR="0098300E">
        <w:t>8</w:t>
      </w:r>
      <w:r w:rsidR="0098300E" w:rsidRPr="0098300E">
        <w:t>-р».</w:t>
      </w:r>
    </w:p>
    <w:p w:rsidR="0098300E" w:rsidRDefault="004E66C0" w:rsidP="00552BEB">
      <w:pPr>
        <w:ind w:firstLine="709"/>
        <w:jc w:val="both"/>
      </w:pPr>
      <w:r>
        <w:t>5</w:t>
      </w:r>
      <w:r w:rsidR="0098300E">
        <w:t>.5.</w:t>
      </w:r>
      <w:r w:rsidR="00C8406D">
        <w:t xml:space="preserve"> </w:t>
      </w:r>
      <w:r w:rsidR="00C8406D" w:rsidRPr="00C8406D">
        <w:t xml:space="preserve">распоряжение Комитета по образованию от </w:t>
      </w:r>
      <w:r w:rsidR="00C8406D">
        <w:t>26</w:t>
      </w:r>
      <w:r w:rsidR="00C8406D" w:rsidRPr="00C8406D">
        <w:t>.0</w:t>
      </w:r>
      <w:r w:rsidR="00C8406D">
        <w:t>6</w:t>
      </w:r>
      <w:r w:rsidR="00C8406D" w:rsidRPr="00C8406D">
        <w:t xml:space="preserve">.2019 № </w:t>
      </w:r>
      <w:r w:rsidR="00C8406D">
        <w:t>1899</w:t>
      </w:r>
      <w:r w:rsidR="00C8406D" w:rsidRPr="00C8406D">
        <w:t>-р «О внесении изменений в распоряжение Комитета по образованию от 27.06.2018 № 195</w:t>
      </w:r>
      <w:r w:rsidR="00C8406D">
        <w:t>8</w:t>
      </w:r>
      <w:r w:rsidR="00C8406D" w:rsidRPr="00C8406D">
        <w:t>-р».</w:t>
      </w:r>
    </w:p>
    <w:p w:rsidR="00C8406D" w:rsidRDefault="004E66C0" w:rsidP="00552BEB">
      <w:pPr>
        <w:ind w:firstLine="709"/>
        <w:jc w:val="both"/>
      </w:pPr>
      <w:r>
        <w:t>5</w:t>
      </w:r>
      <w:r w:rsidR="00C8406D">
        <w:t xml:space="preserve">.6. </w:t>
      </w:r>
      <w:r w:rsidR="00C8406D" w:rsidRPr="00C8406D">
        <w:t>распоряжение Комитета по образованию от 26.06.2019 № 189</w:t>
      </w:r>
      <w:r w:rsidR="00C8406D">
        <w:t>7</w:t>
      </w:r>
      <w:r w:rsidR="00C8406D" w:rsidRPr="00C8406D">
        <w:t>-р «О внесении изменений в распоряжение Комитета по образованию от 27.06.2018 № 195</w:t>
      </w:r>
      <w:r w:rsidR="00C8406D">
        <w:t>9</w:t>
      </w:r>
      <w:r w:rsidR="00C8406D" w:rsidRPr="00C8406D">
        <w:t>-р».</w:t>
      </w:r>
    </w:p>
    <w:p w:rsidR="00C8406D" w:rsidRDefault="004E66C0" w:rsidP="00552BEB">
      <w:pPr>
        <w:ind w:firstLine="709"/>
        <w:jc w:val="both"/>
      </w:pPr>
      <w:r>
        <w:t>5</w:t>
      </w:r>
      <w:r w:rsidR="00C8406D">
        <w:t xml:space="preserve">.7. </w:t>
      </w:r>
      <w:r w:rsidR="00C8406D" w:rsidRPr="00C8406D">
        <w:t xml:space="preserve">распоряжение Комитета по образованию от </w:t>
      </w:r>
      <w:r w:rsidR="00C8406D">
        <w:t>19</w:t>
      </w:r>
      <w:r w:rsidR="00C8406D" w:rsidRPr="00C8406D">
        <w:t>.0</w:t>
      </w:r>
      <w:r w:rsidR="00C8406D">
        <w:t>9</w:t>
      </w:r>
      <w:r w:rsidR="00C8406D" w:rsidRPr="00C8406D">
        <w:t xml:space="preserve">.2019 № </w:t>
      </w:r>
      <w:r w:rsidR="00C8406D">
        <w:t>2832</w:t>
      </w:r>
      <w:r w:rsidR="00C8406D" w:rsidRPr="00C8406D">
        <w:t>-р «О внесении изменений в распоряжение Комитета по образованию от 27.06.2018 № 195</w:t>
      </w:r>
      <w:r w:rsidR="00C8406D">
        <w:t>9</w:t>
      </w:r>
      <w:r w:rsidR="00C8406D" w:rsidRPr="00C8406D">
        <w:t>-р».</w:t>
      </w:r>
    </w:p>
    <w:p w:rsidR="00C8406D" w:rsidRDefault="004E66C0" w:rsidP="00552BEB">
      <w:pPr>
        <w:ind w:firstLine="709"/>
        <w:jc w:val="both"/>
      </w:pPr>
      <w:r>
        <w:t>5</w:t>
      </w:r>
      <w:r w:rsidR="00C8406D">
        <w:t xml:space="preserve">.8. </w:t>
      </w:r>
      <w:r w:rsidR="00C8406D" w:rsidRPr="00C8406D">
        <w:t xml:space="preserve">распоряжение Комитета по образованию от </w:t>
      </w:r>
      <w:r w:rsidR="00C8406D">
        <w:t>17</w:t>
      </w:r>
      <w:r w:rsidR="00C8406D" w:rsidRPr="00C8406D">
        <w:t>.</w:t>
      </w:r>
      <w:r w:rsidR="00C8406D">
        <w:t>1</w:t>
      </w:r>
      <w:r w:rsidR="00C8406D" w:rsidRPr="00C8406D">
        <w:t xml:space="preserve">0.2019 № </w:t>
      </w:r>
      <w:r w:rsidR="00C8406D">
        <w:t>3057</w:t>
      </w:r>
      <w:r w:rsidR="00C8406D" w:rsidRPr="00C8406D">
        <w:t>-р «О внесении изменений в распоряжение Комитета по образованию от 27.06.2018 № 1958-р».</w:t>
      </w:r>
    </w:p>
    <w:p w:rsidR="00C8406D" w:rsidRDefault="004E66C0" w:rsidP="00C8406D">
      <w:pPr>
        <w:ind w:firstLine="709"/>
        <w:jc w:val="both"/>
      </w:pPr>
      <w:r>
        <w:t>5</w:t>
      </w:r>
      <w:r w:rsidR="00C8406D">
        <w:t xml:space="preserve">.9. </w:t>
      </w:r>
      <w:r w:rsidR="00C8406D" w:rsidRPr="00C8406D">
        <w:t xml:space="preserve">распоряжение Комитета по образованию от </w:t>
      </w:r>
      <w:r w:rsidR="00C8406D">
        <w:t>17</w:t>
      </w:r>
      <w:r w:rsidR="00C8406D" w:rsidRPr="00C8406D">
        <w:t>.</w:t>
      </w:r>
      <w:r w:rsidR="00C8406D">
        <w:t>1</w:t>
      </w:r>
      <w:r w:rsidR="00C8406D" w:rsidRPr="00C8406D">
        <w:t xml:space="preserve">0.2019 № </w:t>
      </w:r>
      <w:r w:rsidR="00C8406D">
        <w:t>3056</w:t>
      </w:r>
      <w:r w:rsidR="00C8406D" w:rsidRPr="00C8406D">
        <w:t>-р «О внесении изменений в распоряжение Комитета по образованию от 27.06.2018 № 195</w:t>
      </w:r>
      <w:r w:rsidR="00C8406D">
        <w:t>9</w:t>
      </w:r>
      <w:r w:rsidR="00C8406D" w:rsidRPr="00C8406D">
        <w:t>-р».</w:t>
      </w:r>
    </w:p>
    <w:p w:rsidR="00C8406D" w:rsidRDefault="004E66C0" w:rsidP="00552BEB">
      <w:pPr>
        <w:ind w:firstLine="709"/>
        <w:jc w:val="both"/>
      </w:pPr>
      <w:r>
        <w:t>5</w:t>
      </w:r>
      <w:r w:rsidR="00C8406D">
        <w:t xml:space="preserve">.10. </w:t>
      </w:r>
      <w:r w:rsidR="00C8406D" w:rsidRPr="00C8406D">
        <w:t xml:space="preserve">распоряжение Комитета по образованию от </w:t>
      </w:r>
      <w:r w:rsidR="00C8406D">
        <w:t>09</w:t>
      </w:r>
      <w:r w:rsidR="00C8406D" w:rsidRPr="00C8406D">
        <w:t>.0</w:t>
      </w:r>
      <w:r w:rsidR="00C8406D">
        <w:t>1</w:t>
      </w:r>
      <w:r w:rsidR="00C8406D" w:rsidRPr="00C8406D">
        <w:t>.20</w:t>
      </w:r>
      <w:r w:rsidR="00C8406D">
        <w:t>20</w:t>
      </w:r>
      <w:r w:rsidR="00C8406D" w:rsidRPr="00C8406D">
        <w:t xml:space="preserve"> № 1-р «О внесении изменений в распоряжение Комитета по образованию от 27.06.2018 № 195</w:t>
      </w:r>
      <w:r w:rsidR="00C8406D">
        <w:t>9</w:t>
      </w:r>
      <w:r w:rsidR="00C8406D" w:rsidRPr="00C8406D">
        <w:t>-р».</w:t>
      </w:r>
    </w:p>
    <w:p w:rsidR="00E9413A" w:rsidRDefault="004E66C0" w:rsidP="00552BEB">
      <w:pPr>
        <w:ind w:firstLine="709"/>
        <w:jc w:val="both"/>
      </w:pPr>
      <w:r>
        <w:t>5</w:t>
      </w:r>
      <w:r w:rsidR="00E9413A">
        <w:t xml:space="preserve">.11. </w:t>
      </w:r>
      <w:r w:rsidR="00E9413A" w:rsidRPr="00E9413A">
        <w:t xml:space="preserve">распоряжение Комитета по образованию от 09.01.2020 № </w:t>
      </w:r>
      <w:r w:rsidR="00E9413A">
        <w:t>2</w:t>
      </w:r>
      <w:r w:rsidR="00E9413A" w:rsidRPr="00E9413A">
        <w:t>-р «О внесении изменений в распоряжение Комитета по образованию от 27.06.2018 № 195</w:t>
      </w:r>
      <w:r w:rsidR="00E9413A">
        <w:t>8</w:t>
      </w:r>
      <w:r w:rsidR="00E9413A" w:rsidRPr="00E9413A">
        <w:t>-р».</w:t>
      </w:r>
    </w:p>
    <w:p w:rsidR="00E9413A" w:rsidRDefault="004E66C0" w:rsidP="00552BEB">
      <w:pPr>
        <w:ind w:firstLine="709"/>
        <w:jc w:val="both"/>
      </w:pPr>
      <w:r>
        <w:t>5</w:t>
      </w:r>
      <w:r w:rsidR="00E9413A">
        <w:t xml:space="preserve">.12. </w:t>
      </w:r>
      <w:r w:rsidR="00E9413A" w:rsidRPr="00E9413A">
        <w:t>распоряжение Комитета по образованию от 0</w:t>
      </w:r>
      <w:r w:rsidR="00E9413A">
        <w:t>2</w:t>
      </w:r>
      <w:r w:rsidR="00E9413A" w:rsidRPr="00E9413A">
        <w:t>.0</w:t>
      </w:r>
      <w:r w:rsidR="00E9413A">
        <w:t>2</w:t>
      </w:r>
      <w:r w:rsidR="00E9413A" w:rsidRPr="00E9413A">
        <w:t xml:space="preserve">.2020 № </w:t>
      </w:r>
      <w:r w:rsidR="00E9413A">
        <w:t>897</w:t>
      </w:r>
      <w:r w:rsidR="00E9413A" w:rsidRPr="00E9413A">
        <w:t>-р «О внесении изменений в распоряжение Комитета по образованию от 27.06.2018 № 1959-р».</w:t>
      </w:r>
    </w:p>
    <w:p w:rsidR="00E9413A" w:rsidRDefault="004E66C0" w:rsidP="00552BEB">
      <w:pPr>
        <w:ind w:firstLine="709"/>
        <w:jc w:val="both"/>
      </w:pPr>
      <w:r>
        <w:t>5</w:t>
      </w:r>
      <w:r w:rsidR="00E9413A">
        <w:t xml:space="preserve">.13. </w:t>
      </w:r>
      <w:r w:rsidR="00E9413A" w:rsidRPr="00E9413A">
        <w:t>распоряжение Комитета по образованию от 02.02.2020 № 89</w:t>
      </w:r>
      <w:r w:rsidR="00E9413A">
        <w:t>6</w:t>
      </w:r>
      <w:r w:rsidR="00E9413A" w:rsidRPr="00E9413A">
        <w:t>-р «О внесении изменений в распоряжение Комитета по образованию от 27.06.2018 № 195</w:t>
      </w:r>
      <w:r w:rsidR="00E9413A">
        <w:t>8</w:t>
      </w:r>
      <w:r w:rsidR="00E9413A" w:rsidRPr="00E9413A">
        <w:t>-р».</w:t>
      </w:r>
    </w:p>
    <w:p w:rsidR="001D5DCE" w:rsidRDefault="004E66C0" w:rsidP="00552BEB">
      <w:pPr>
        <w:ind w:firstLine="709"/>
        <w:jc w:val="both"/>
      </w:pPr>
      <w:r>
        <w:t>5</w:t>
      </w:r>
      <w:r w:rsidR="001D5DCE">
        <w:t xml:space="preserve">.14. </w:t>
      </w:r>
      <w:r w:rsidR="001D5DCE" w:rsidRPr="001D5DCE">
        <w:t xml:space="preserve">распоряжение Комитета по образованию от </w:t>
      </w:r>
      <w:r w:rsidR="001D5DCE">
        <w:t>26</w:t>
      </w:r>
      <w:r w:rsidR="001D5DCE" w:rsidRPr="001D5DCE">
        <w:t>.0</w:t>
      </w:r>
      <w:r w:rsidR="001D5DCE">
        <w:t>6</w:t>
      </w:r>
      <w:r w:rsidR="001D5DCE" w:rsidRPr="001D5DCE">
        <w:t xml:space="preserve">.2020 № </w:t>
      </w:r>
      <w:r w:rsidR="001D5DCE">
        <w:t>1277</w:t>
      </w:r>
      <w:r w:rsidR="001D5DCE" w:rsidRPr="001D5DCE">
        <w:t xml:space="preserve">-р «О внесении изменений в распоряжение Комитета по </w:t>
      </w:r>
      <w:r w:rsidR="001D5DCE">
        <w:t>образованию от 27.06.2018 № 1958</w:t>
      </w:r>
      <w:r w:rsidR="001D5DCE" w:rsidRPr="001D5DCE">
        <w:t>-р».</w:t>
      </w:r>
    </w:p>
    <w:p w:rsidR="001D5DCE" w:rsidRDefault="004E66C0" w:rsidP="00552BEB">
      <w:pPr>
        <w:ind w:firstLine="709"/>
        <w:jc w:val="both"/>
      </w:pPr>
      <w:r>
        <w:t>5</w:t>
      </w:r>
      <w:r w:rsidR="001D5DCE">
        <w:t xml:space="preserve">.15. </w:t>
      </w:r>
      <w:r w:rsidR="001D5DCE" w:rsidRPr="001D5DCE">
        <w:t>распоряжение Комитета по образованию от 26.06.2020 № 127</w:t>
      </w:r>
      <w:r w:rsidR="001D5DCE">
        <w:t>8</w:t>
      </w:r>
      <w:r w:rsidR="001D5DCE" w:rsidRPr="001D5DCE">
        <w:t xml:space="preserve">-р «О внесении изменений в распоряжение Комитета по </w:t>
      </w:r>
      <w:r w:rsidR="001D5DCE">
        <w:t>образованию от 27.06.2018 № 1959</w:t>
      </w:r>
      <w:r w:rsidR="001D5DCE" w:rsidRPr="001D5DCE">
        <w:t>-р».</w:t>
      </w:r>
    </w:p>
    <w:p w:rsidR="001D5DCE" w:rsidRDefault="004E66C0" w:rsidP="00552BEB">
      <w:pPr>
        <w:ind w:firstLine="709"/>
        <w:jc w:val="both"/>
      </w:pPr>
      <w:r>
        <w:t>5</w:t>
      </w:r>
      <w:r w:rsidR="001D5DCE">
        <w:t>.16.</w:t>
      </w:r>
      <w:r w:rsidR="00DE3B70">
        <w:t xml:space="preserve"> </w:t>
      </w:r>
      <w:r w:rsidR="00DE3B70" w:rsidRPr="00DE3B70">
        <w:t xml:space="preserve">распоряжение Комитета по образованию от </w:t>
      </w:r>
      <w:r w:rsidR="00DE3B70">
        <w:t>0</w:t>
      </w:r>
      <w:r w:rsidR="00DE3B70" w:rsidRPr="00DE3B70">
        <w:t>6.0</w:t>
      </w:r>
      <w:r w:rsidR="00DE3B70">
        <w:t>8</w:t>
      </w:r>
      <w:r w:rsidR="00DE3B70" w:rsidRPr="00DE3B70">
        <w:t>.2020 № 1</w:t>
      </w:r>
      <w:r w:rsidR="00DE3B70">
        <w:t>513</w:t>
      </w:r>
      <w:r w:rsidR="00DE3B70" w:rsidRPr="00DE3B70">
        <w:t>-р «О внесении изменений в распоряжение Комитета по образованию от 27.06.201</w:t>
      </w:r>
      <w:r w:rsidR="00DE3B70">
        <w:t>8 № 1959</w:t>
      </w:r>
      <w:r w:rsidR="00DE3B70" w:rsidRPr="00DE3B70">
        <w:t>-р».</w:t>
      </w:r>
    </w:p>
    <w:p w:rsidR="00A12381" w:rsidRDefault="004E66C0" w:rsidP="00552BEB">
      <w:pPr>
        <w:ind w:firstLine="709"/>
        <w:jc w:val="both"/>
      </w:pPr>
      <w:r>
        <w:t>5</w:t>
      </w:r>
      <w:r w:rsidR="00A12381">
        <w:t xml:space="preserve">.17. </w:t>
      </w:r>
      <w:r w:rsidR="00A12381" w:rsidRPr="00A12381">
        <w:t>распоряжение Комитета по образованию от 06.08.2020 № 151</w:t>
      </w:r>
      <w:r w:rsidR="00A12381">
        <w:t>4</w:t>
      </w:r>
      <w:r w:rsidR="00A12381" w:rsidRPr="00A12381">
        <w:t xml:space="preserve">-р «О внесении изменений в распоряжение Комитета по </w:t>
      </w:r>
      <w:r w:rsidR="00A12381">
        <w:t>образованию от 27.06.2018 № 1958</w:t>
      </w:r>
      <w:r w:rsidR="00A12381" w:rsidRPr="00A12381">
        <w:t>-р».</w:t>
      </w:r>
    </w:p>
    <w:p w:rsidR="00A12381" w:rsidRDefault="004E66C0" w:rsidP="00552BEB">
      <w:pPr>
        <w:ind w:firstLine="709"/>
        <w:jc w:val="both"/>
      </w:pPr>
      <w:r>
        <w:lastRenderedPageBreak/>
        <w:t>5</w:t>
      </w:r>
      <w:r w:rsidR="00A12381">
        <w:t xml:space="preserve">.18. </w:t>
      </w:r>
      <w:r w:rsidR="00A12381" w:rsidRPr="00A12381">
        <w:t xml:space="preserve">распоряжение Комитета по образованию от </w:t>
      </w:r>
      <w:r w:rsidR="00A12381">
        <w:t>14</w:t>
      </w:r>
      <w:r w:rsidR="00A12381" w:rsidRPr="00A12381">
        <w:t>.0</w:t>
      </w:r>
      <w:r w:rsidR="00A12381">
        <w:t>9</w:t>
      </w:r>
      <w:r w:rsidR="00A12381" w:rsidRPr="00A12381">
        <w:t>.2020 № 1</w:t>
      </w:r>
      <w:r w:rsidR="00A12381">
        <w:t>720</w:t>
      </w:r>
      <w:r w:rsidR="00A12381" w:rsidRPr="00A12381">
        <w:t xml:space="preserve">-р «О внесении изменений в распоряжение Комитета по </w:t>
      </w:r>
      <w:r w:rsidR="00A12381">
        <w:t>образованию от 27.06.2018 № 1958</w:t>
      </w:r>
      <w:r w:rsidR="00A12381" w:rsidRPr="00A12381">
        <w:t>-р».</w:t>
      </w:r>
    </w:p>
    <w:p w:rsidR="00A12381" w:rsidRDefault="004E66C0" w:rsidP="00552BEB">
      <w:pPr>
        <w:ind w:firstLine="709"/>
        <w:jc w:val="both"/>
      </w:pPr>
      <w:r>
        <w:t>5</w:t>
      </w:r>
      <w:r w:rsidR="00A12381">
        <w:t xml:space="preserve">.19. </w:t>
      </w:r>
      <w:r w:rsidR="00A12381" w:rsidRPr="00A12381">
        <w:t>распоряжение Комитета по образованию от 14.09.2020 № 172</w:t>
      </w:r>
      <w:r w:rsidR="00A12381">
        <w:t>1</w:t>
      </w:r>
      <w:r w:rsidR="00A12381" w:rsidRPr="00A12381">
        <w:t>-р «О внесении изменений в распоряжение Комитета по об</w:t>
      </w:r>
      <w:r w:rsidR="00A12381">
        <w:t>разованию от 27.06.2018 № 1959</w:t>
      </w:r>
      <w:r w:rsidR="00A12381" w:rsidRPr="00A12381">
        <w:t>-р».</w:t>
      </w:r>
    </w:p>
    <w:p w:rsidR="00A12381" w:rsidRDefault="004E66C0" w:rsidP="00552BEB">
      <w:pPr>
        <w:ind w:firstLine="709"/>
        <w:jc w:val="both"/>
      </w:pPr>
      <w:r>
        <w:t>5</w:t>
      </w:r>
      <w:r w:rsidR="00A12381">
        <w:t xml:space="preserve">.20. </w:t>
      </w:r>
      <w:r w:rsidR="00A12381" w:rsidRPr="00A12381">
        <w:t xml:space="preserve">распоряжение Комитета по образованию от </w:t>
      </w:r>
      <w:r w:rsidR="00A12381">
        <w:t>11</w:t>
      </w:r>
      <w:r w:rsidR="00A12381" w:rsidRPr="00A12381">
        <w:t>.</w:t>
      </w:r>
      <w:r w:rsidR="00A12381">
        <w:t>11</w:t>
      </w:r>
      <w:r w:rsidR="00A12381" w:rsidRPr="00A12381">
        <w:t xml:space="preserve">.2020 № </w:t>
      </w:r>
      <w:r w:rsidR="00A12381">
        <w:t>2129</w:t>
      </w:r>
      <w:r w:rsidR="00A12381" w:rsidRPr="00A12381">
        <w:t>-р «О внесении изменений в распоряжение Комитета по образованию от 27.06.2018 № 1958-р».</w:t>
      </w:r>
    </w:p>
    <w:p w:rsidR="00A12381" w:rsidRDefault="004E66C0" w:rsidP="00552BEB">
      <w:pPr>
        <w:ind w:firstLine="709"/>
        <w:jc w:val="both"/>
      </w:pPr>
      <w:r>
        <w:t>5</w:t>
      </w:r>
      <w:r w:rsidR="00A12381">
        <w:t xml:space="preserve">.21. </w:t>
      </w:r>
      <w:r w:rsidR="00A12381" w:rsidRPr="00A12381">
        <w:t>распоряжение Комитета по образованию от 11.11.2020 № 21</w:t>
      </w:r>
      <w:r w:rsidR="00A12381">
        <w:t>30</w:t>
      </w:r>
      <w:r w:rsidR="00A12381" w:rsidRPr="00A12381">
        <w:t xml:space="preserve">-р «О внесении изменений в распоряжение Комитета по </w:t>
      </w:r>
      <w:r w:rsidR="00A12381">
        <w:t>образованию от 27.06.2018 № 1959</w:t>
      </w:r>
      <w:r w:rsidR="00A12381" w:rsidRPr="00A12381">
        <w:t>-р».</w:t>
      </w:r>
    </w:p>
    <w:p w:rsidR="00FD2B39" w:rsidRDefault="004E66C0" w:rsidP="00552BEB">
      <w:pPr>
        <w:ind w:firstLine="709"/>
        <w:jc w:val="both"/>
      </w:pPr>
      <w:r>
        <w:t>5</w:t>
      </w:r>
      <w:r w:rsidR="00FD2B39">
        <w:t xml:space="preserve">.22. </w:t>
      </w:r>
      <w:r w:rsidR="00FD2B39" w:rsidRPr="00FD2B39">
        <w:t xml:space="preserve">распоряжение Комитета по образованию от </w:t>
      </w:r>
      <w:r w:rsidR="00FD2B39">
        <w:t>25</w:t>
      </w:r>
      <w:r w:rsidR="00FD2B39" w:rsidRPr="00FD2B39">
        <w:t>.</w:t>
      </w:r>
      <w:r w:rsidR="00FD2B39">
        <w:t>03</w:t>
      </w:r>
      <w:r w:rsidR="00FD2B39" w:rsidRPr="00FD2B39">
        <w:t>.202</w:t>
      </w:r>
      <w:r w:rsidR="00FD2B39">
        <w:t>1</w:t>
      </w:r>
      <w:r w:rsidR="00FD2B39" w:rsidRPr="00FD2B39">
        <w:t xml:space="preserve"> № </w:t>
      </w:r>
      <w:r w:rsidR="00FD2B39">
        <w:t>798</w:t>
      </w:r>
      <w:r w:rsidR="00FD2B39" w:rsidRPr="00FD2B39">
        <w:t>-р «О внесении изменений в распоряжение Комитета по образованию от 27.06.2018 № 1958-р».</w:t>
      </w:r>
    </w:p>
    <w:p w:rsidR="00FD2B39" w:rsidRDefault="004E66C0" w:rsidP="00552BEB">
      <w:pPr>
        <w:ind w:firstLine="709"/>
        <w:jc w:val="both"/>
      </w:pPr>
      <w:r>
        <w:t>5</w:t>
      </w:r>
      <w:r w:rsidR="00FD2B39">
        <w:t xml:space="preserve">.23. </w:t>
      </w:r>
      <w:r w:rsidR="00FD2B39" w:rsidRPr="00FD2B39">
        <w:t>распоряжение Комитета по образованию от 25.03.2021 № 79</w:t>
      </w:r>
      <w:r w:rsidR="00FD2B39">
        <w:t>9</w:t>
      </w:r>
      <w:r w:rsidR="00FD2B39" w:rsidRPr="00FD2B39">
        <w:t>-р «О внесении изменений в распоряжение Комитета по образованию от 27.06.2018 № 195</w:t>
      </w:r>
      <w:r w:rsidR="00FD2B39">
        <w:t>9</w:t>
      </w:r>
      <w:r w:rsidR="00FD2B39" w:rsidRPr="00FD2B39">
        <w:t>-р».</w:t>
      </w:r>
    </w:p>
    <w:p w:rsidR="005C049E" w:rsidRDefault="004E66C0" w:rsidP="005C049E">
      <w:pPr>
        <w:ind w:firstLine="709"/>
        <w:jc w:val="both"/>
      </w:pPr>
      <w:r>
        <w:t>6</w:t>
      </w:r>
      <w:r w:rsidR="005C049E">
        <w:t xml:space="preserve">.  Контроль за выполнением настоящего распоряжения возложить на заместителя председателя Комитета </w:t>
      </w:r>
      <w:r w:rsidR="00A17DE0">
        <w:t>Сафонову Н</w:t>
      </w:r>
      <w:r w:rsidR="005C049E">
        <w:t>.В.</w:t>
      </w: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Pr="00E961B5" w:rsidRDefault="005C049E" w:rsidP="005C049E">
      <w:pPr>
        <w:jc w:val="both"/>
        <w:rPr>
          <w:b/>
        </w:rPr>
      </w:pPr>
      <w:r w:rsidRPr="00E961B5">
        <w:rPr>
          <w:b/>
        </w:rPr>
        <w:t xml:space="preserve">Председатель Комитета                                                   </w:t>
      </w:r>
      <w:r w:rsidR="00A17DE0">
        <w:rPr>
          <w:b/>
        </w:rPr>
        <w:t xml:space="preserve">                         Н.Г. Путиловская</w:t>
      </w: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4E66C0" w:rsidRDefault="004E66C0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right"/>
      </w:pPr>
      <w:r>
        <w:t xml:space="preserve">Приложение </w:t>
      </w:r>
      <w:r w:rsidR="002C5D05">
        <w:t xml:space="preserve">№ 1 </w:t>
      </w:r>
      <w:r>
        <w:t>к распоряжению</w:t>
      </w:r>
    </w:p>
    <w:p w:rsidR="005C049E" w:rsidRDefault="005C049E" w:rsidP="005C049E">
      <w:pPr>
        <w:ind w:firstLine="709"/>
        <w:jc w:val="right"/>
      </w:pPr>
      <w:r>
        <w:t>Комитета по образованию</w:t>
      </w:r>
    </w:p>
    <w:p w:rsidR="005C049E" w:rsidRDefault="005C049E" w:rsidP="005C049E">
      <w:pPr>
        <w:ind w:firstLine="709"/>
        <w:jc w:val="right"/>
      </w:pPr>
      <w:r>
        <w:t>от ___________ № ______</w:t>
      </w: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</w:p>
    <w:p w:rsidR="005C049E" w:rsidRDefault="00A17DE0" w:rsidP="00A17DE0">
      <w:pPr>
        <w:jc w:val="both"/>
      </w:pPr>
      <w:r w:rsidRPr="00BF1D3E">
        <w:t>Требования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услуг,</w:t>
      </w:r>
      <w:r>
        <w:t xml:space="preserve"> </w:t>
      </w:r>
      <w:r w:rsidRPr="00BF1D3E"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5C049E" w:rsidRDefault="005C049E" w:rsidP="005C049E">
      <w:pPr>
        <w:ind w:firstLine="709"/>
        <w:jc w:val="both"/>
      </w:pPr>
    </w:p>
    <w:p w:rsidR="005C049E" w:rsidRDefault="005C049E" w:rsidP="005C049E">
      <w:pPr>
        <w:ind w:firstLine="709"/>
        <w:jc w:val="both"/>
      </w:pPr>
      <w:r>
        <w:t xml:space="preserve">1. </w:t>
      </w:r>
      <w:r w:rsidR="00A17DE0" w:rsidRPr="00A17DE0">
        <w:t xml:space="preserve">Требования к закупаемым Комитетом по образованию и государственными бюджетными и казенными учреждениями, находящимися в ведении Комитета                           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 (приведены в Перечне отдельных видов товаров, работ, услуг, закупаемых Комитетом </w:t>
      </w:r>
      <w:r w:rsidR="00A17DE0">
        <w:t xml:space="preserve">                </w:t>
      </w:r>
      <w:r w:rsidR="00A17DE0" w:rsidRPr="00A17DE0">
        <w:t>по образованию и государственными бюджетными и казенными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услуг) обязательны для применения Комитетом по образованию, а также находящимися                 в его ведении:</w:t>
      </w:r>
    </w:p>
    <w:p w:rsidR="005C049E" w:rsidRDefault="005C049E" w:rsidP="005C049E">
      <w:pPr>
        <w:ind w:firstLine="709"/>
        <w:jc w:val="both"/>
      </w:pPr>
      <w:r>
        <w:t>1.1. Государственным бюджетным нетиповым образовательным учреждением «Академия цифровых технологий» Санкт-Петербурга</w:t>
      </w:r>
    </w:p>
    <w:p w:rsidR="005C049E" w:rsidRDefault="005C049E" w:rsidP="005C049E">
      <w:pPr>
        <w:ind w:firstLine="709"/>
        <w:jc w:val="both"/>
      </w:pPr>
      <w:r>
        <w:t>1.2. Государственным бюджетным нетиповым образовательным учреждением «Инженерно-технологическая школа № 777» Санкт-Петербурга</w:t>
      </w:r>
    </w:p>
    <w:p w:rsidR="005C049E" w:rsidRDefault="005C049E" w:rsidP="005C049E">
      <w:pPr>
        <w:ind w:firstLine="709"/>
        <w:jc w:val="both"/>
      </w:pPr>
      <w:r>
        <w:t>1.3. Государственным бюджетным нетиповым образовательным учреждением «Академия талантов» Санкт-Петербурга</w:t>
      </w:r>
    </w:p>
    <w:p w:rsidR="005C049E" w:rsidRDefault="005C049E" w:rsidP="005C049E">
      <w:pPr>
        <w:ind w:firstLine="709"/>
        <w:jc w:val="both"/>
      </w:pPr>
      <w:r>
        <w:t>1.4. Государственным бюджетным нетиповым образовательным учреждением «Санкт-Петербургский городской Дворец творчества юных»</w:t>
      </w:r>
    </w:p>
    <w:p w:rsidR="005C049E" w:rsidRDefault="005C049E" w:rsidP="005C049E">
      <w:pPr>
        <w:ind w:firstLine="709"/>
        <w:jc w:val="both"/>
      </w:pPr>
      <w:r>
        <w:t>1.5.Государственным бюджетным учреждением дополнительного профессионального образования Санкт-Петербургской академией постдипломного педагогического образования</w:t>
      </w:r>
    </w:p>
    <w:p w:rsidR="005C049E" w:rsidRDefault="005C049E" w:rsidP="005C049E">
      <w:pPr>
        <w:ind w:firstLine="709"/>
        <w:jc w:val="both"/>
      </w:pPr>
      <w:r>
        <w:t>1.6. Государственн</w:t>
      </w:r>
      <w:r w:rsidR="002E1884">
        <w:t>ым</w:t>
      </w:r>
      <w:r>
        <w:t xml:space="preserve"> бюджетн</w:t>
      </w:r>
      <w:r w:rsidR="002E1884">
        <w:t>ым</w:t>
      </w:r>
      <w:r>
        <w:t xml:space="preserve"> нетипов</w:t>
      </w:r>
      <w:r w:rsidR="002E1884">
        <w:t>ым</w:t>
      </w:r>
      <w:r>
        <w:t xml:space="preserve">  образовательн</w:t>
      </w:r>
      <w:r w:rsidR="002E1884">
        <w:t>ым</w:t>
      </w:r>
      <w:r>
        <w:t xml:space="preserve"> учреждение</w:t>
      </w:r>
      <w:r w:rsidR="002E1884">
        <w:t>м</w:t>
      </w:r>
      <w:r>
        <w:t xml:space="preserve">                   Санкт-Петербургский центр детского технического творчества</w:t>
      </w:r>
    </w:p>
    <w:p w:rsidR="005C049E" w:rsidRDefault="005C049E" w:rsidP="005C049E">
      <w:pPr>
        <w:ind w:firstLine="709"/>
        <w:jc w:val="both"/>
      </w:pPr>
      <w:r>
        <w:t>1.7. Государственным бюджетным нетиповым образовательным учреждением Дворцом учащейся молодежи Санкт-Петербурга</w:t>
      </w:r>
    </w:p>
    <w:p w:rsidR="005C049E" w:rsidRDefault="005C049E" w:rsidP="005C049E">
      <w:pPr>
        <w:ind w:firstLine="709"/>
        <w:jc w:val="both"/>
      </w:pPr>
      <w:r>
        <w:t>1.8. Государственным бюджетным учреждением дополнительного профессионального образования «Санкт-Петербургский центр оценки качества образования и информационных технологий»</w:t>
      </w:r>
    </w:p>
    <w:p w:rsidR="005C049E" w:rsidRDefault="005C049E" w:rsidP="005C049E">
      <w:pPr>
        <w:ind w:firstLine="709"/>
        <w:jc w:val="both"/>
      </w:pPr>
      <w:r>
        <w:t>1.9. Государственным бюджетным общеобразовательным учреждением «Президентский физико-математический лицей №239»</w:t>
      </w:r>
    </w:p>
    <w:p w:rsidR="005C049E" w:rsidRDefault="005C049E" w:rsidP="005C049E">
      <w:pPr>
        <w:ind w:firstLine="709"/>
        <w:jc w:val="both"/>
      </w:pPr>
      <w:r>
        <w:t>1.10. Государственным бюджетным общеобразовательным учреждением                  «Санкт-Петербургский губернаторский физико-математический лицей №30»</w:t>
      </w:r>
    </w:p>
    <w:p w:rsidR="005C049E" w:rsidRDefault="005C049E" w:rsidP="005C049E">
      <w:pPr>
        <w:ind w:firstLine="709"/>
        <w:jc w:val="both"/>
      </w:pPr>
      <w:r>
        <w:t xml:space="preserve">1.11. Государственным бюджетным общеобразовательным учреждением «Академическая гимназия №56» Санкт-Петербурга </w:t>
      </w:r>
    </w:p>
    <w:p w:rsidR="005C049E" w:rsidRDefault="005C049E" w:rsidP="005C049E">
      <w:pPr>
        <w:ind w:firstLine="709"/>
        <w:jc w:val="both"/>
      </w:pPr>
      <w:r>
        <w:t>1.12. Государственным бюджетным общеобразовательным учреждением «Вторая Санкт-Петербургская Гимназия»</w:t>
      </w:r>
    </w:p>
    <w:p w:rsidR="005C049E" w:rsidRDefault="005C049E" w:rsidP="005C049E">
      <w:pPr>
        <w:ind w:firstLine="709"/>
        <w:jc w:val="both"/>
      </w:pPr>
      <w:r>
        <w:lastRenderedPageBreak/>
        <w:t>1.13. Государственным бюджетным нетиповым образовательным учреждением детским оздоровительно-образовательным туристским центром Санк</w:t>
      </w:r>
      <w:r w:rsidR="002E1884">
        <w:t>т-Петербурга «Балтийский берег»</w:t>
      </w:r>
    </w:p>
    <w:p w:rsidR="002E1884" w:rsidRDefault="002E1884" w:rsidP="005C049E">
      <w:pPr>
        <w:ind w:firstLine="709"/>
        <w:jc w:val="both"/>
      </w:pPr>
      <w:r>
        <w:t xml:space="preserve">1.14. </w:t>
      </w:r>
      <w:r w:rsidR="002B63D6" w:rsidRPr="002B63D6">
        <w:t>Государственн</w:t>
      </w:r>
      <w:r w:rsidR="002B63D6">
        <w:t>ым</w:t>
      </w:r>
      <w:r w:rsidR="002B63D6" w:rsidRPr="002B63D6">
        <w:t xml:space="preserve"> бюджетн</w:t>
      </w:r>
      <w:r w:rsidR="002B63D6">
        <w:t>ым</w:t>
      </w:r>
      <w:r w:rsidR="002B63D6" w:rsidRPr="002B63D6">
        <w:t xml:space="preserve"> нетипов</w:t>
      </w:r>
      <w:r w:rsidR="002B63D6">
        <w:t>ым</w:t>
      </w:r>
      <w:r w:rsidR="002B63D6" w:rsidRPr="002B63D6">
        <w:t xml:space="preserve"> образовательн</w:t>
      </w:r>
      <w:r w:rsidR="002B63D6">
        <w:t>ым</w:t>
      </w:r>
      <w:r w:rsidR="002B63D6" w:rsidRPr="002B63D6">
        <w:t xml:space="preserve"> учреждение</w:t>
      </w:r>
      <w:r w:rsidR="002B63D6">
        <w:t>м</w:t>
      </w:r>
      <w:r w:rsidR="002B63D6" w:rsidRPr="002B63D6">
        <w:t xml:space="preserve"> «Центр опережающей профессиональной подготовки Санкт-Петербурга»</w:t>
      </w:r>
    </w:p>
    <w:p w:rsidR="00A17DE0" w:rsidRPr="00BF1D3E" w:rsidRDefault="00A17DE0" w:rsidP="00A17DE0">
      <w:pPr>
        <w:ind w:firstLine="709"/>
        <w:jc w:val="both"/>
      </w:pPr>
      <w:r w:rsidRPr="00BF1D3E">
        <w:t>1.1</w:t>
      </w:r>
      <w:r w:rsidR="002B63D6">
        <w:t>5</w:t>
      </w:r>
      <w:r w:rsidRPr="00BF1D3E">
        <w:t>. Санкт-Петербургским государственным бюджетным профессиональным образовательным учреждением «Оптико-механический лицей»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16</w:t>
      </w:r>
      <w:r w:rsidRPr="00BF1D3E">
        <w:t>. Санкт-Петербургским государственным бюджетным профессиональным образовательным учреждением «Лицей сервиса и индустриальных технологий»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17</w:t>
      </w:r>
      <w:r w:rsidRPr="00BF1D3E">
        <w:t>. Санкт-Петербургским государственным бюджетным профессиональным образовательным учреждением «Индустриально-судостроительный лицей»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18</w:t>
      </w:r>
      <w:r w:rsidRPr="00BF1D3E">
        <w:t>. Санкт-Петербургским государственным бюджетным профессиональным образовательным учреждением «Охтинский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19</w:t>
      </w:r>
      <w:r w:rsidRPr="00BF1D3E">
        <w:t>. Государственным бюджетным профессиональным образовательным учреждением педагогический колледж № 1 им. Н.А.Некрасова Санкт-Петербурга</w:t>
      </w:r>
    </w:p>
    <w:p w:rsidR="00A17DE0" w:rsidRPr="00BF1D3E" w:rsidRDefault="002B63D6" w:rsidP="00A17DE0">
      <w:pPr>
        <w:ind w:firstLine="709"/>
        <w:jc w:val="both"/>
      </w:pPr>
      <w:r>
        <w:t>1.20</w:t>
      </w:r>
      <w:r w:rsidR="00A17DE0" w:rsidRPr="00BF1D3E">
        <w:t xml:space="preserve">. Государственным бюджетным учреждением Региональный центр психолого-педагогической, медицинской и социальной помощи «Центр диагностики                                        и консультирования» Санкт-Петербурга </w:t>
      </w:r>
    </w:p>
    <w:p w:rsidR="00A17DE0" w:rsidRPr="00BF1D3E" w:rsidRDefault="002B63D6" w:rsidP="00A17DE0">
      <w:pPr>
        <w:ind w:firstLine="709"/>
        <w:jc w:val="both"/>
      </w:pPr>
      <w:r>
        <w:t>1.21</w:t>
      </w:r>
      <w:r w:rsidR="00A17DE0" w:rsidRPr="00BF1D3E">
        <w:t>. Санкт-Петербургским государственным бюджетным профессиональным образовательным учреждением «Педагогический колледж № 8»</w:t>
      </w:r>
    </w:p>
    <w:p w:rsidR="00A17DE0" w:rsidRPr="00BF1D3E" w:rsidRDefault="00A17DE0" w:rsidP="00A17DE0">
      <w:pPr>
        <w:ind w:firstLine="709"/>
        <w:jc w:val="both"/>
      </w:pPr>
      <w:r w:rsidRPr="00BF1D3E">
        <w:t>1</w:t>
      </w:r>
      <w:r w:rsidR="002B63D6">
        <w:t>.22</w:t>
      </w:r>
      <w:r w:rsidRPr="00BF1D3E">
        <w:t>. Санкт-Петербургским государственным бюджетным профессиональным образовательное учреждение «</w:t>
      </w:r>
      <w:r w:rsidR="002B63D6" w:rsidRPr="002B63D6">
        <w:t xml:space="preserve">Промышленно-технологический колледж </w:t>
      </w:r>
      <w:r w:rsidR="002B63D6">
        <w:t xml:space="preserve">                                </w:t>
      </w:r>
      <w:r w:rsidR="002B63D6" w:rsidRPr="002B63D6">
        <w:t>имени  Н.И. Путилова</w:t>
      </w:r>
      <w:r w:rsidRPr="00BF1D3E">
        <w:t>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23</w:t>
      </w:r>
      <w:r w:rsidRPr="00BF1D3E">
        <w:t xml:space="preserve">. Санкт-Петербургским государственным бюджетным профессиональным образовательным учреждением «Техникум </w:t>
      </w:r>
      <w:r>
        <w:t>«</w:t>
      </w:r>
      <w:r w:rsidRPr="00BF1D3E">
        <w:t xml:space="preserve">Приморский» </w:t>
      </w:r>
    </w:p>
    <w:p w:rsidR="00A17DE0" w:rsidRPr="00BF1D3E" w:rsidRDefault="00A17DE0" w:rsidP="00A17DE0">
      <w:pPr>
        <w:ind w:firstLine="709"/>
        <w:jc w:val="both"/>
      </w:pPr>
      <w:r w:rsidRPr="00BF1D3E">
        <w:t>1.</w:t>
      </w:r>
      <w:r w:rsidR="002B63D6">
        <w:t>24</w:t>
      </w:r>
      <w:r w:rsidRPr="00BF1D3E">
        <w:t>. Государственным бюджетным профессиональным образовательным учреждением «Педагогический колледж № 4 Санкт-Петербурга»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25</w:t>
      </w:r>
      <w:r w:rsidRPr="00BF1D3E">
        <w:t>. Санкт-Петербургским государственным бюджетным профессиональным образовательным учреждением «Электромашиностроительный колледж»</w:t>
      </w:r>
    </w:p>
    <w:p w:rsidR="00A17DE0" w:rsidRPr="00BF1D3E" w:rsidRDefault="00A17DE0" w:rsidP="00A17DE0">
      <w:pPr>
        <w:ind w:firstLine="709"/>
        <w:jc w:val="both"/>
      </w:pPr>
      <w:r w:rsidRPr="00BF1D3E">
        <w:t>1.</w:t>
      </w:r>
      <w:r w:rsidR="002B63D6">
        <w:t>26</w:t>
      </w:r>
      <w:r w:rsidRPr="00BF1D3E">
        <w:t>. Санкт-Петербургским государственным бюджетным профессиональным образовательным учреждением «Малоохтинский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27</w:t>
      </w:r>
      <w:r w:rsidRPr="00BF1D3E">
        <w:t>. Санкт-Петербургским государственным бюджетным профессиональным образовательным учреждением «Реставрационно-художественный колледж»</w:t>
      </w:r>
    </w:p>
    <w:p w:rsidR="00A17DE0" w:rsidRPr="00BF1D3E" w:rsidRDefault="00A17DE0" w:rsidP="00A17DE0">
      <w:pPr>
        <w:ind w:firstLine="709"/>
        <w:jc w:val="both"/>
      </w:pPr>
      <w:r w:rsidRPr="00BF1D3E">
        <w:t>1</w:t>
      </w:r>
      <w:r>
        <w:t>.</w:t>
      </w:r>
      <w:r w:rsidR="002B63D6">
        <w:t>28</w:t>
      </w:r>
      <w:r w:rsidRPr="00BF1D3E">
        <w:t xml:space="preserve">. </w:t>
      </w:r>
      <w:r w:rsidR="00FA47BF" w:rsidRPr="00FA47BF">
        <w:t>Санкт-Петербургск</w:t>
      </w:r>
      <w:r w:rsidR="00FA47BF">
        <w:t>им</w:t>
      </w:r>
      <w:r w:rsidR="00FA47BF" w:rsidRPr="00FA47BF">
        <w:t xml:space="preserve"> государственн</w:t>
      </w:r>
      <w:r w:rsidR="00FA47BF">
        <w:t>ым</w:t>
      </w:r>
      <w:r w:rsidR="00FA47BF" w:rsidRPr="00FA47BF">
        <w:t xml:space="preserve"> бюджетн</w:t>
      </w:r>
      <w:r w:rsidR="00FA47BF">
        <w:t>ым</w:t>
      </w:r>
      <w:r w:rsidR="00FA47BF" w:rsidRPr="00FA47BF">
        <w:t xml:space="preserve"> профессиональн</w:t>
      </w:r>
      <w:r w:rsidR="00FA47BF">
        <w:t>ым</w:t>
      </w:r>
      <w:r w:rsidR="00FA47BF" w:rsidRPr="00FA47BF">
        <w:t xml:space="preserve"> образовательн</w:t>
      </w:r>
      <w:r w:rsidR="00FA47BF">
        <w:t>ым</w:t>
      </w:r>
      <w:r w:rsidR="00FA47BF" w:rsidRPr="00FA47BF">
        <w:t xml:space="preserve"> учреждение</w:t>
      </w:r>
      <w:r w:rsidR="00FA47BF">
        <w:t>м</w:t>
      </w:r>
      <w:r w:rsidR="00FA47BF" w:rsidRPr="00FA47BF">
        <w:t xml:space="preserve"> «Колледж банковского дела и информационных систем»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29</w:t>
      </w:r>
      <w:r w:rsidRPr="00BF1D3E">
        <w:t>. Санкт-Петербургским государственным бюджетным профессиональным образовательным учреждением «Радиотехнический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30</w:t>
      </w:r>
      <w:r w:rsidRPr="00BF1D3E">
        <w:t>. Санкт-Петербургским государственным бюджетным профессиональным образоват</w:t>
      </w:r>
      <w:r>
        <w:t>ельным учреждением «Колледж «Зве</w:t>
      </w:r>
      <w:r w:rsidRPr="00BF1D3E">
        <w:t>здный»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31</w:t>
      </w:r>
      <w:r w:rsidRPr="00BF1D3E">
        <w:t>. Санкт-Петербургским государственным бюджетным профессиональным образовательным учреждением «Колледж отраслевых технологий «Краснодеревец»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32</w:t>
      </w:r>
      <w:r w:rsidRPr="00BF1D3E">
        <w:t>. Санкт-Петербургским государственным бюджетным профессиональным образовательным учреждением «Автодорожный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33</w:t>
      </w:r>
      <w:r w:rsidRPr="00BF1D3E">
        <w:t>. Санкт-Петербургским государственным бюджетным профессиональным образовательным учреждением «Колледж судостроения и прикладных технологий»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34</w:t>
      </w:r>
      <w:r w:rsidRPr="00BF1D3E">
        <w:t>. Санкт-Петербургским государственным бюджетным профессиональным образовательным учреждением «Колледж Водных ресурсов»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35</w:t>
      </w:r>
      <w:r w:rsidRPr="00BF1D3E">
        <w:t>. Санкт-Петербургским государственным бюджетным профессиональным образовательным учреждением «Пожарно-спасательный колледж «Санкт-Петербургский центр подготовки спасателей»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36</w:t>
      </w:r>
      <w:r w:rsidRPr="00BF1D3E">
        <w:t>. Санкт-Петербургским государственным бюджетным профессиональным образовательным учреждением «Колледж Петербургской моды»</w:t>
      </w:r>
    </w:p>
    <w:p w:rsidR="00A17DE0" w:rsidRPr="00BF1D3E" w:rsidRDefault="00A17DE0" w:rsidP="00A17DE0">
      <w:pPr>
        <w:ind w:firstLine="709"/>
        <w:jc w:val="both"/>
      </w:pPr>
      <w:r>
        <w:lastRenderedPageBreak/>
        <w:t>1.</w:t>
      </w:r>
      <w:r w:rsidR="002B63D6">
        <w:t>37</w:t>
      </w:r>
      <w:r w:rsidRPr="00BF1D3E">
        <w:t>. Санкт-Петербургским государственным бюджетным профессиональным образовательным учреждением «Многофункциональный центр прикладных квалификаций «Автосервис»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38</w:t>
      </w:r>
      <w:r w:rsidRPr="00BF1D3E">
        <w:t>. Санкт-Петербургским государственным бюджетным профессиональным образовательным учреждением «Многофункциональный региональный центр прикладных квалификаций «Техникум энергомашиностроения и металлообработки»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39</w:t>
      </w:r>
      <w:r w:rsidRPr="00BF1D3E">
        <w:t>. Санкт-Петербургским государственным бюджетным профессиональным образовательным учреждением «Колледж метростроя»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40</w:t>
      </w:r>
      <w:r w:rsidRPr="00BF1D3E">
        <w:t>. Санкт-Петербургским государственным бюджетным профессиональным образовательным учреждением «Колледж электроники и приборостроения»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41</w:t>
      </w:r>
      <w:r w:rsidRPr="00BF1D3E">
        <w:t>. Санкт-Петербургским государственным бюджетным профессиональным образовательным учреждением «Электромеханический техникум железнодорожного транспорта им. А.С.Суханова»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42</w:t>
      </w:r>
      <w:r w:rsidRPr="00BF1D3E">
        <w:t>. Санкт-Петербургским государственным бюджетным профессиональным образовательным учреждением «Колледж кулинарного мастерства»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43</w:t>
      </w:r>
      <w:r w:rsidRPr="00BF1D3E">
        <w:t>. Санкт-Петербургским государственным бюджетным профессиональным образовательным учреждением «Художественно-профессиональный лицей                            Санкт-Петербурга имени Карла Фаберже»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44</w:t>
      </w:r>
      <w:r w:rsidRPr="00BF1D3E">
        <w:t>. Санкт-Петербургским государственным бюджетным профессиональным образовательным учреждением «Колледж Пищевых технологий»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45</w:t>
      </w:r>
      <w:r w:rsidRPr="00BF1D3E">
        <w:t>. Санкт-Петербургским государственным бюджетным профессиональным образовательным учреждением «Экономический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46</w:t>
      </w:r>
      <w:r w:rsidRPr="00BF1D3E">
        <w:t>. Санкт-Петербургским государственным бюджетным профессиональным образовательным учреждением «Петродворцовый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47</w:t>
      </w:r>
      <w:r w:rsidRPr="00BF1D3E">
        <w:t>. Санкт-Петербургским государственным бюджетным профессиональным образовательным учреждением «Невский колледж им. А.Г. Неболсина»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48</w:t>
      </w:r>
      <w:r w:rsidRPr="00BF1D3E">
        <w:t xml:space="preserve">. Санкт-Петербургским государственным бюджетным профессиональным образовательным учреждением «Автомеханический лицей» 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49</w:t>
      </w:r>
      <w:r w:rsidRPr="00BF1D3E">
        <w:t>. Санкт-Петербургским государственным бюджетным профессиональным образовательным учреждением «Колледж информационных технологий»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50</w:t>
      </w:r>
      <w:r w:rsidRPr="00BF1D3E">
        <w:t>. Санкт-Петербургским государственным бюджетным профессиональным образовательным учреждением «Колледж метрополитена»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51</w:t>
      </w:r>
      <w:r w:rsidRPr="00BF1D3E">
        <w:t>. Государственным бюджетным общеобразовательным учреждением центр образования № 1 Санкт-Петербурга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2B63D6">
        <w:t>52</w:t>
      </w:r>
      <w:r w:rsidRPr="00BF1D3E">
        <w:t xml:space="preserve">. </w:t>
      </w:r>
      <w:r w:rsidR="002B63D6" w:rsidRPr="002B63D6">
        <w:t>Санкт-Петербургск</w:t>
      </w:r>
      <w:r w:rsidR="002B63D6">
        <w:t>им</w:t>
      </w:r>
      <w:r w:rsidR="002B63D6" w:rsidRPr="002B63D6">
        <w:t xml:space="preserve"> государственн</w:t>
      </w:r>
      <w:r w:rsidR="002B63D6">
        <w:t>ым</w:t>
      </w:r>
      <w:r w:rsidR="002B63D6" w:rsidRPr="002B63D6">
        <w:t xml:space="preserve"> казенн</w:t>
      </w:r>
      <w:r w:rsidR="002B63D6">
        <w:t>ым</w:t>
      </w:r>
      <w:r w:rsidR="002B63D6" w:rsidRPr="002B63D6">
        <w:t xml:space="preserve"> учреждение</w:t>
      </w:r>
      <w:r w:rsidR="002B63D6">
        <w:t>м</w:t>
      </w:r>
      <w:r w:rsidR="002B63D6" w:rsidRPr="002B63D6">
        <w:t xml:space="preserve"> «Центр аттестации и мониторинга Комитета по образованию»</w:t>
      </w:r>
    </w:p>
    <w:p w:rsidR="00FA47BF" w:rsidRDefault="00A17DE0" w:rsidP="00624966">
      <w:pPr>
        <w:ind w:firstLine="709"/>
        <w:jc w:val="both"/>
      </w:pPr>
      <w:r>
        <w:t>1.</w:t>
      </w:r>
      <w:r w:rsidR="002B63D6">
        <w:t>53</w:t>
      </w:r>
      <w:r w:rsidRPr="00BF1D3E">
        <w:t xml:space="preserve">. </w:t>
      </w:r>
      <w:r w:rsidR="00624966">
        <w:t xml:space="preserve">Государственным казенным общеобразовательным специальным                     учебно-воспитательным учреждением школой № 2 (открытого типа) </w:t>
      </w:r>
      <w:r w:rsidR="00FA47BF">
        <w:t>Санкт-Петербурга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A47BF">
        <w:t>54</w:t>
      </w:r>
      <w:r w:rsidRPr="00BF1D3E">
        <w:t>. Санкт-Петербургским государственным бюджетным профессиональным образовательным учреждением «Колледж «ПетроСтройСервис»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A47BF">
        <w:t>55</w:t>
      </w:r>
      <w:r w:rsidRPr="00BF1D3E">
        <w:t>. Санкт-Петербургским государственным бюджетным профессиональным образовательным учреждением «Российский колледж традиционной культуры»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A47BF">
        <w:t>56</w:t>
      </w:r>
      <w:r w:rsidRPr="00BF1D3E">
        <w:t>. Санкт-Петербургским государственным бюджетным профессиональным образовательным учреждением «Академия индустрии красоты «ЛОКОН»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A47BF">
        <w:t>57</w:t>
      </w:r>
      <w:r w:rsidRPr="00BF1D3E">
        <w:t>. Санкт-Петербургским государственным бюджетным профессиональным образовательным учреждением «Технический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A47BF">
        <w:t>58</w:t>
      </w:r>
      <w:r w:rsidRPr="00BF1D3E">
        <w:t xml:space="preserve">. </w:t>
      </w:r>
      <w:r w:rsidR="00FA47BF" w:rsidRPr="00FA47BF">
        <w:t>Санкт-Петербургск</w:t>
      </w:r>
      <w:r w:rsidR="00FA47BF">
        <w:t>им</w:t>
      </w:r>
      <w:r w:rsidR="00FA47BF" w:rsidRPr="00FA47BF">
        <w:t xml:space="preserve"> государственн</w:t>
      </w:r>
      <w:r w:rsidR="00FA47BF">
        <w:t>ым</w:t>
      </w:r>
      <w:r w:rsidR="00FA47BF" w:rsidRPr="00FA47BF">
        <w:t xml:space="preserve"> бюджетн</w:t>
      </w:r>
      <w:r w:rsidR="00FA47BF">
        <w:t>ым</w:t>
      </w:r>
      <w:r w:rsidR="00FA47BF" w:rsidRPr="00FA47BF">
        <w:t xml:space="preserve"> профессиональн</w:t>
      </w:r>
      <w:r w:rsidR="00FA47BF">
        <w:t>ым</w:t>
      </w:r>
      <w:r w:rsidR="00FA47BF" w:rsidRPr="00FA47BF">
        <w:t xml:space="preserve"> образовательн</w:t>
      </w:r>
      <w:r w:rsidR="00FA47BF">
        <w:t>ым</w:t>
      </w:r>
      <w:r w:rsidR="00FA47BF" w:rsidRPr="00FA47BF">
        <w:t xml:space="preserve"> учреждение</w:t>
      </w:r>
      <w:r w:rsidR="00FA47BF">
        <w:t>м</w:t>
      </w:r>
      <w:r w:rsidR="00FA47BF" w:rsidRPr="00FA47BF">
        <w:t xml:space="preserve"> «Ижорский колледж»</w:t>
      </w:r>
    </w:p>
    <w:p w:rsidR="002B2382" w:rsidRDefault="00A17DE0" w:rsidP="00A17DE0">
      <w:pPr>
        <w:ind w:firstLine="709"/>
        <w:jc w:val="both"/>
      </w:pPr>
      <w:r>
        <w:t>1.</w:t>
      </w:r>
      <w:r w:rsidR="00FA47BF">
        <w:t>59</w:t>
      </w:r>
      <w:r w:rsidRPr="00BF1D3E">
        <w:t xml:space="preserve">. </w:t>
      </w:r>
      <w:r w:rsidR="002B2382" w:rsidRPr="002B2382">
        <w:t>Санкт-Петербургское государственное казенное учреждение «Центр архивных документов, методических материалов и статистической отчетности в сфере образования»</w:t>
      </w:r>
    </w:p>
    <w:p w:rsidR="00A17DE0" w:rsidRPr="00BF1D3E" w:rsidRDefault="00A17DE0" w:rsidP="00A17DE0">
      <w:pPr>
        <w:ind w:firstLine="709"/>
        <w:jc w:val="both"/>
      </w:pPr>
      <w:r>
        <w:lastRenderedPageBreak/>
        <w:t>1.</w:t>
      </w:r>
      <w:r w:rsidR="002B2382">
        <w:t>60</w:t>
      </w:r>
      <w:r w:rsidRPr="00BF1D3E">
        <w:t>. Государственным бюджетным общеобразовательным учреждением основная общеобразовательная школа № 132 Санкт-Петербурга</w:t>
      </w:r>
    </w:p>
    <w:p w:rsidR="00A17DE0" w:rsidRPr="00BF1D3E" w:rsidRDefault="00FE30F7" w:rsidP="00A17DE0">
      <w:pPr>
        <w:ind w:firstLine="709"/>
        <w:jc w:val="both"/>
      </w:pPr>
      <w:r>
        <w:t>1.61</w:t>
      </w:r>
      <w:r w:rsidR="00A17DE0" w:rsidRPr="00BF1D3E">
        <w:t xml:space="preserve">. </w:t>
      </w:r>
      <w:r w:rsidR="00A17DE0" w:rsidRPr="00D47A2E">
        <w:t>Санкт-Петербургск</w:t>
      </w:r>
      <w:r w:rsidR="00A17DE0">
        <w:t>им</w:t>
      </w:r>
      <w:r w:rsidR="00A17DE0" w:rsidRPr="00D47A2E">
        <w:t xml:space="preserve"> государственн</w:t>
      </w:r>
      <w:r w:rsidR="00A17DE0">
        <w:t>ым</w:t>
      </w:r>
      <w:r w:rsidR="00A17DE0" w:rsidRPr="00D47A2E">
        <w:t xml:space="preserve"> бюджетн</w:t>
      </w:r>
      <w:r w:rsidR="00A17DE0">
        <w:t>ым</w:t>
      </w:r>
      <w:r w:rsidR="00A17DE0" w:rsidRPr="00D47A2E">
        <w:t xml:space="preserve"> нетипов</w:t>
      </w:r>
      <w:r w:rsidR="00A17DE0">
        <w:t>ым</w:t>
      </w:r>
      <w:r w:rsidR="00A17DE0" w:rsidRPr="00D47A2E">
        <w:t xml:space="preserve"> образовательн</w:t>
      </w:r>
      <w:r w:rsidR="00A17DE0">
        <w:t>ым</w:t>
      </w:r>
      <w:r w:rsidR="00A17DE0" w:rsidRPr="00D47A2E">
        <w:t xml:space="preserve"> учреждение</w:t>
      </w:r>
      <w:r w:rsidR="00A17DE0">
        <w:t>м</w:t>
      </w:r>
      <w:r w:rsidR="00A17DE0" w:rsidRPr="00D47A2E">
        <w:t xml:space="preserve"> «Центр регионального и международного сотрудничества»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E30F7">
        <w:t>62</w:t>
      </w:r>
      <w:r w:rsidRPr="00BF1D3E">
        <w:t>. Санкт-Петербургским государственным бюджетным профессиональным образовательным учреждением «Садово-архитектурный колледж»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E30F7">
        <w:t>63</w:t>
      </w:r>
      <w:r w:rsidRPr="00BF1D3E">
        <w:t>. Санкт-Петербургским государственным каз</w:t>
      </w:r>
      <w:r>
        <w:t>е</w:t>
      </w:r>
      <w:r w:rsidRPr="00BF1D3E">
        <w:t>нным профессиональным образовательным учреждением «Обуховское училище № 4»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E30F7">
        <w:t>64</w:t>
      </w:r>
      <w:r w:rsidRPr="00BF1D3E">
        <w:t>. Санкт-Петербургским государственным бюджетным профессиональным образовательным учреждением «Колледж «Красносельский»</w:t>
      </w:r>
    </w:p>
    <w:p w:rsidR="00A17DE0" w:rsidRPr="00BF1D3E" w:rsidRDefault="00A17DE0" w:rsidP="00A17DE0">
      <w:pPr>
        <w:ind w:firstLine="709"/>
        <w:jc w:val="both"/>
      </w:pPr>
      <w:r w:rsidRPr="00BF1D3E">
        <w:t>1.</w:t>
      </w:r>
      <w:r w:rsidR="00FE30F7">
        <w:t>65</w:t>
      </w:r>
      <w:r w:rsidRPr="00BF1D3E">
        <w:t>. Санкт-Петербургским государственным бюджетным учреждением «Центр оздоровления и отдыха «Молодежный»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E30F7">
        <w:t>66</w:t>
      </w:r>
      <w:r w:rsidRPr="00BF1D3E">
        <w:t>. Санкт-Петербургским государственным бюджетным профессиональным образовательным учреждением «Кронштадский лицей»</w:t>
      </w:r>
    </w:p>
    <w:p w:rsidR="00FE30F7" w:rsidRDefault="00A17DE0" w:rsidP="00A17DE0">
      <w:pPr>
        <w:ind w:firstLine="709"/>
        <w:jc w:val="both"/>
      </w:pPr>
      <w:r>
        <w:t>1.</w:t>
      </w:r>
      <w:r w:rsidR="00FE30F7">
        <w:t>67</w:t>
      </w:r>
      <w:r w:rsidRPr="00BF1D3E">
        <w:t xml:space="preserve">. </w:t>
      </w:r>
      <w:r w:rsidR="00FE30F7" w:rsidRPr="00FE30F7">
        <w:t>Санкт-Петербургское государственное бюджетное профессиональное образовательное учреждение «Сестрорецкий технологический колледж имени С.И.Мосина»</w:t>
      </w:r>
    </w:p>
    <w:p w:rsidR="00A17DE0" w:rsidRPr="00BF1D3E" w:rsidRDefault="00A17DE0" w:rsidP="00A17DE0">
      <w:pPr>
        <w:ind w:firstLine="709"/>
        <w:jc w:val="both"/>
      </w:pPr>
      <w:r>
        <w:t>1.</w:t>
      </w:r>
      <w:r w:rsidR="00FE30F7">
        <w:t>68</w:t>
      </w:r>
      <w:r w:rsidRPr="00BF1D3E">
        <w:t>. Санкт-Петербургским государственным бюджетным профессиональным образовательным учреждением «Реставрационный колледж «Кировский»</w:t>
      </w:r>
      <w:r>
        <w:t>.</w:t>
      </w:r>
    </w:p>
    <w:p w:rsidR="005C049E" w:rsidRDefault="005C049E"/>
    <w:sectPr w:rsidR="005C049E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AA0" w:rsidRDefault="00B62AA0">
      <w:r>
        <w:separator/>
      </w:r>
    </w:p>
  </w:endnote>
  <w:endnote w:type="continuationSeparator" w:id="0">
    <w:p w:rsidR="00B62AA0" w:rsidRDefault="00B6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AA0" w:rsidRDefault="00B62AA0">
      <w:r>
        <w:separator/>
      </w:r>
    </w:p>
  </w:footnote>
  <w:footnote w:type="continuationSeparator" w:id="0">
    <w:p w:rsidR="00B62AA0" w:rsidRDefault="00B62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49E" w:rsidRDefault="005C04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E53E4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f1a2ffc5-856d-45fa-8b86-4fbd9841f742"/>
  </w:docVars>
  <w:rsids>
    <w:rsidRoot w:val="005C049E"/>
    <w:rsid w:val="00164348"/>
    <w:rsid w:val="00182B68"/>
    <w:rsid w:val="001D5DCE"/>
    <w:rsid w:val="00232A13"/>
    <w:rsid w:val="002B2382"/>
    <w:rsid w:val="002B63D6"/>
    <w:rsid w:val="002C5D05"/>
    <w:rsid w:val="002E1884"/>
    <w:rsid w:val="003A470C"/>
    <w:rsid w:val="004E66C0"/>
    <w:rsid w:val="00552BEB"/>
    <w:rsid w:val="005C049E"/>
    <w:rsid w:val="00624966"/>
    <w:rsid w:val="00646D8E"/>
    <w:rsid w:val="006E0548"/>
    <w:rsid w:val="006E53E4"/>
    <w:rsid w:val="0098300E"/>
    <w:rsid w:val="009E0CF1"/>
    <w:rsid w:val="009F38F5"/>
    <w:rsid w:val="00A12381"/>
    <w:rsid w:val="00A17DE0"/>
    <w:rsid w:val="00A43580"/>
    <w:rsid w:val="00B52419"/>
    <w:rsid w:val="00B62AA0"/>
    <w:rsid w:val="00B904CE"/>
    <w:rsid w:val="00BA2319"/>
    <w:rsid w:val="00C56397"/>
    <w:rsid w:val="00C8406D"/>
    <w:rsid w:val="00DE3B70"/>
    <w:rsid w:val="00E9413A"/>
    <w:rsid w:val="00FA47BF"/>
    <w:rsid w:val="00FD2B39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C049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C04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d6e68f34-89a8-4c99-b55c-b0950fdff29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E4F58-EDB6-415B-974C-B8ECFAB0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d6e68f34-89a8-4c99-b55c-b0950fdff29e.dot</Template>
  <TotalTime>0</TotalTime>
  <Pages>7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17963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Осипов Владислав Алексеевич</cp:lastModifiedBy>
  <cp:revision>2</cp:revision>
  <cp:lastPrinted>2021-04-05T11:08:00Z</cp:lastPrinted>
  <dcterms:created xsi:type="dcterms:W3CDTF">2021-04-05T12:35:00Z</dcterms:created>
  <dcterms:modified xsi:type="dcterms:W3CDTF">2021-04-05T12:35:00Z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f1a2ffc5-856d-45fa-8b86-4fbd9841f742</vt:lpwstr>
  </property>
</Properties>
</file>