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9"/>
        <w:gridCol w:w="3165"/>
        <w:gridCol w:w="656"/>
        <w:gridCol w:w="1621"/>
        <w:gridCol w:w="546"/>
        <w:gridCol w:w="571"/>
        <w:gridCol w:w="635"/>
        <w:gridCol w:w="376"/>
        <w:gridCol w:w="2346"/>
      </w:tblGrid>
      <w:tr w:rsidR="00014BBD" w:rsidTr="005C25CF">
        <w:trPr>
          <w:trHeight w:val="84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5C25CF">
        <w:trPr>
          <w:trHeight w:val="3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2B02F9" w:rsidTr="00CA43BF">
        <w:trPr>
          <w:trHeight w:val="563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A0814" w:rsidRDefault="002A0814" w:rsidP="002A0814">
            <w:pPr>
              <w:jc w:val="center"/>
              <w:rPr>
                <w:b/>
                <w:sz w:val="22"/>
                <w:szCs w:val="22"/>
              </w:rPr>
            </w:pPr>
            <w:r w:rsidRPr="002A0814">
              <w:rPr>
                <w:b/>
                <w:sz w:val="22"/>
                <w:szCs w:val="22"/>
              </w:rPr>
              <w:t>Постановление Правительства Санкт-Петербурга от 24.03.2021 № 144 «О выделении средств»</w:t>
            </w:r>
          </w:p>
        </w:tc>
      </w:tr>
      <w:tr w:rsidR="00576623" w:rsidTr="005C25CF">
        <w:trPr>
          <w:trHeight w:val="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F5D1F" w:rsidRDefault="005C25CF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80A" w:rsidRDefault="005C25CF" w:rsidP="004B631E">
            <w:pPr>
              <w:rPr>
                <w:bCs/>
                <w:sz w:val="22"/>
                <w:szCs w:val="22"/>
              </w:rPr>
            </w:pPr>
            <w:r w:rsidRPr="005C25CF">
              <w:rPr>
                <w:bCs/>
                <w:sz w:val="22"/>
                <w:szCs w:val="22"/>
              </w:rPr>
              <w:t>Субсидии на иные цели на закупку услуг по предоставлению автомобилей с водителем для обеспечения перевозки мед.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C25CF">
              <w:rPr>
                <w:bCs/>
                <w:sz w:val="22"/>
                <w:szCs w:val="22"/>
              </w:rPr>
              <w:t>работников при осуществлении посещений пациентов на дому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5C25CF" w:rsidP="004B631E">
            <w:pPr>
              <w:rPr>
                <w:bCs/>
                <w:sz w:val="22"/>
                <w:szCs w:val="22"/>
              </w:rPr>
            </w:pPr>
            <w:r w:rsidRPr="005C25CF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5C25CF" w:rsidP="004B631E">
            <w:pPr>
              <w:rPr>
                <w:bCs/>
                <w:sz w:val="22"/>
                <w:szCs w:val="22"/>
              </w:rPr>
            </w:pPr>
            <w:r w:rsidRPr="005C25CF">
              <w:rPr>
                <w:bCs/>
                <w:sz w:val="22"/>
                <w:szCs w:val="22"/>
              </w:rPr>
              <w:t>9900002570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B6B74" w:rsidRDefault="005C25CF" w:rsidP="004B631E">
            <w:pPr>
              <w:jc w:val="center"/>
              <w:rPr>
                <w:bCs/>
                <w:sz w:val="22"/>
                <w:szCs w:val="22"/>
              </w:rPr>
            </w:pPr>
            <w:r w:rsidRPr="005C25CF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5C25CF" w:rsidP="008317BA">
            <w:pPr>
              <w:rPr>
                <w:bCs/>
                <w:sz w:val="22"/>
                <w:szCs w:val="22"/>
              </w:rPr>
            </w:pPr>
            <w:r w:rsidRPr="005C25CF"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5C25CF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1D1" w:rsidRPr="005C25CF" w:rsidRDefault="005C25CF" w:rsidP="004B631E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Default="002B02F9" w:rsidP="004B631E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A0814" w:rsidTr="00AF0540">
        <w:trPr>
          <w:trHeight w:val="50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814" w:rsidRPr="005551C0" w:rsidRDefault="002A0814" w:rsidP="002A08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>
              <w:rPr>
                <w:b/>
                <w:bCs/>
              </w:rPr>
              <w:t xml:space="preserve">                </w:t>
            </w:r>
            <w:r>
              <w:rPr>
                <w:b/>
                <w:bCs/>
              </w:rPr>
              <w:t xml:space="preserve"> </w:t>
            </w:r>
            <w:r w:rsidRPr="005551C0">
              <w:rPr>
                <w:b/>
                <w:bCs/>
              </w:rPr>
              <w:t xml:space="preserve">Программа 01 Развитие здравоохранения в Санкт- Петербурге </w:t>
            </w:r>
          </w:p>
          <w:p w:rsidR="002A0814" w:rsidRDefault="002A0814" w:rsidP="002A0814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Правительства Санкт- Петербурга от 30.06.2014 № 553)</w:t>
            </w:r>
          </w:p>
        </w:tc>
      </w:tr>
      <w:tr w:rsidR="00CA04C2" w:rsidTr="005C25CF">
        <w:trPr>
          <w:trHeight w:val="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Default="00CA04C2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CA04C2" w:rsidP="004B631E">
            <w:pPr>
              <w:rPr>
                <w:bCs/>
                <w:sz w:val="22"/>
                <w:szCs w:val="22"/>
              </w:rPr>
            </w:pPr>
            <w:r w:rsidRPr="00CA04C2">
              <w:rPr>
                <w:bCs/>
                <w:sz w:val="22"/>
                <w:szCs w:val="22"/>
              </w:rPr>
              <w:t xml:space="preserve">Субсидии государственным учреждениям здравоохранения на оказание экстренной медицинской помощи иностранным гражданам и </w:t>
            </w:r>
            <w:proofErr w:type="gramStart"/>
            <w:r w:rsidRPr="00CA04C2">
              <w:rPr>
                <w:bCs/>
                <w:sz w:val="22"/>
                <w:szCs w:val="22"/>
              </w:rPr>
              <w:t>гражданам</w:t>
            </w:r>
            <w:proofErr w:type="gramEnd"/>
            <w:r w:rsidRPr="00CA04C2">
              <w:rPr>
                <w:bCs/>
                <w:sz w:val="22"/>
                <w:szCs w:val="22"/>
              </w:rPr>
              <w:t xml:space="preserve"> не идентифицированным и не застрахованным в системе ОМС при заболеваниях, включенных в базовую программу ОМС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CA04C2" w:rsidP="004B631E">
            <w:pPr>
              <w:rPr>
                <w:bCs/>
                <w:sz w:val="22"/>
                <w:szCs w:val="22"/>
              </w:rPr>
            </w:pPr>
            <w:r w:rsidRPr="00CA04C2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CA04C2" w:rsidP="004B631E">
            <w:pPr>
              <w:rPr>
                <w:bCs/>
                <w:sz w:val="22"/>
                <w:szCs w:val="22"/>
              </w:rPr>
            </w:pPr>
            <w:r w:rsidRPr="00CA04C2">
              <w:rPr>
                <w:bCs/>
                <w:sz w:val="22"/>
                <w:szCs w:val="22"/>
              </w:rPr>
              <w:t>0150010880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CA04C2" w:rsidP="004B631E">
            <w:pPr>
              <w:jc w:val="center"/>
              <w:rPr>
                <w:bCs/>
                <w:sz w:val="22"/>
                <w:szCs w:val="22"/>
              </w:rPr>
            </w:pPr>
            <w:r w:rsidRPr="005C25CF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5C25CF" w:rsidRDefault="00CA04C2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Default="00CA04C2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Pr="00CA04C2" w:rsidRDefault="00CA04C2" w:rsidP="004B631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4C2" w:rsidRDefault="00CA04C2" w:rsidP="004B631E">
            <w:pPr>
              <w:rPr>
                <w:sz w:val="22"/>
                <w:szCs w:val="22"/>
              </w:rPr>
            </w:pPr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C5882"/>
    <w:rsid w:val="001E180A"/>
    <w:rsid w:val="00216735"/>
    <w:rsid w:val="002243FB"/>
    <w:rsid w:val="00247087"/>
    <w:rsid w:val="00261BE2"/>
    <w:rsid w:val="002A0814"/>
    <w:rsid w:val="002B02F9"/>
    <w:rsid w:val="002B6B74"/>
    <w:rsid w:val="002C289B"/>
    <w:rsid w:val="002D18BF"/>
    <w:rsid w:val="002D1CA2"/>
    <w:rsid w:val="002F5D1F"/>
    <w:rsid w:val="0030181D"/>
    <w:rsid w:val="00336D1E"/>
    <w:rsid w:val="00386371"/>
    <w:rsid w:val="003B7C3F"/>
    <w:rsid w:val="003D0707"/>
    <w:rsid w:val="003E0CF6"/>
    <w:rsid w:val="00471217"/>
    <w:rsid w:val="00487D15"/>
    <w:rsid w:val="004957C3"/>
    <w:rsid w:val="004B631E"/>
    <w:rsid w:val="004B7AB7"/>
    <w:rsid w:val="004C1F45"/>
    <w:rsid w:val="00545FCC"/>
    <w:rsid w:val="00552521"/>
    <w:rsid w:val="005733EA"/>
    <w:rsid w:val="00576623"/>
    <w:rsid w:val="005A525F"/>
    <w:rsid w:val="005B0056"/>
    <w:rsid w:val="005C25CF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4E7D"/>
    <w:rsid w:val="007542C8"/>
    <w:rsid w:val="00761A75"/>
    <w:rsid w:val="007837CE"/>
    <w:rsid w:val="0079668A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D02547"/>
    <w:rsid w:val="00D40B33"/>
    <w:rsid w:val="00D51C85"/>
    <w:rsid w:val="00D925E1"/>
    <w:rsid w:val="00DE02FC"/>
    <w:rsid w:val="00DE0F01"/>
    <w:rsid w:val="00E12569"/>
    <w:rsid w:val="00E46858"/>
    <w:rsid w:val="00E80530"/>
    <w:rsid w:val="00EE28F2"/>
    <w:rsid w:val="00F47BE5"/>
    <w:rsid w:val="00F62F64"/>
    <w:rsid w:val="00F710AC"/>
    <w:rsid w:val="00F90C54"/>
    <w:rsid w:val="00F9327F"/>
    <w:rsid w:val="00FA1330"/>
    <w:rsid w:val="00FA3479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39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4</cp:revision>
  <cp:lastPrinted>2021-02-12T08:45:00Z</cp:lastPrinted>
  <dcterms:created xsi:type="dcterms:W3CDTF">2021-03-26T08:16:00Z</dcterms:created>
  <dcterms:modified xsi:type="dcterms:W3CDTF">2021-03-26T10:39:00Z</dcterms:modified>
</cp:coreProperties>
</file>