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изменений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изменения,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p w:rsidR="00DD587C" w:rsidRPr="00E82CB2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5"/>
      </w:tblGrid>
      <w:tr w:rsidR="00626566" w:rsidTr="000D624F">
        <w:tc>
          <w:tcPr>
            <w:tcW w:w="5071" w:type="dxa"/>
          </w:tcPr>
          <w:p w:rsidR="00626566" w:rsidRPr="00351732" w:rsidRDefault="002F02F3" w:rsidP="00D475A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Глава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5071" w:type="dxa"/>
          </w:tcPr>
          <w:p w:rsidR="00626566" w:rsidRPr="00351732" w:rsidRDefault="0031659F" w:rsidP="002F02F3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02F3">
              <w:rPr>
                <w:b/>
                <w:sz w:val="28"/>
              </w:rPr>
              <w:t>Н</w:t>
            </w:r>
            <w:r w:rsidRPr="00351732">
              <w:rPr>
                <w:b/>
                <w:sz w:val="28"/>
              </w:rPr>
              <w:t xml:space="preserve">. </w:t>
            </w:r>
            <w:r w:rsidR="002F02F3">
              <w:rPr>
                <w:b/>
                <w:sz w:val="28"/>
              </w:rPr>
              <w:t>Гарнец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727FAF" w:rsidRDefault="00727FAF" w:rsidP="00626566">
      <w:pPr>
        <w:rPr>
          <w:sz w:val="28"/>
        </w:rPr>
      </w:pPr>
    </w:p>
    <w:p w:rsidR="00727FAF" w:rsidRDefault="00727FAF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00E7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001090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0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0" w:rsidRDefault="00001090" w:rsidP="00EE4710">
            <w:r>
              <w:t>Руководство администрации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0" w:rsidRDefault="00001090" w:rsidP="00EE4710">
            <w:r>
              <w:t>совет</w:t>
            </w:r>
            <w:bookmarkStart w:id="0" w:name="_GoBack"/>
            <w:bookmarkEnd w:id="0"/>
            <w:r>
              <w:t>ник главы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0" w:rsidRPr="00A77418" w:rsidRDefault="00001090" w:rsidP="00EE4710">
            <w:pPr>
              <w:jc w:val="center"/>
            </w:pPr>
            <w:r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11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4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5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4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14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</w:p>
        </w:tc>
      </w:tr>
      <w:tr w:rsidR="00694F46" w:rsidRPr="00A77418" w:rsidTr="00EE4710">
        <w:trPr>
          <w:trHeight w:val="23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rPr>
          <w:trHeight w:val="242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>
              <w:lastRenderedPageBreak/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4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6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7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8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35596E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35596E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001090">
              <w:rPr>
                <w:lang w:eastAsia="en-US"/>
              </w:rPr>
              <w:t>1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EE4710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rPr>
          <w:trHeight w:val="25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00109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001090">
              <w:rPr>
                <w:lang w:eastAsia="en-US"/>
              </w:rPr>
              <w:t>2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Default="00694F46" w:rsidP="00EE4710">
            <w:r w:rsidRPr="00A77418">
              <w:t>Сектор по делам инвалидов</w:t>
            </w:r>
          </w:p>
          <w:p w:rsidR="00694F46" w:rsidRDefault="00694F46" w:rsidP="00EE4710"/>
          <w:p w:rsidR="00694F46" w:rsidRDefault="00694F46" w:rsidP="00EE4710"/>
          <w:p w:rsidR="00694F46" w:rsidRDefault="00694F46" w:rsidP="00EE4710"/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EE4710"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EE4710">
        <w:trPr>
          <w:trHeight w:val="11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4</w:t>
            </w:r>
          </w:p>
        </w:tc>
      </w:tr>
      <w:tr w:rsidR="00694F46" w:rsidRPr="00A77418" w:rsidTr="00EE4710"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b/>
                <w:lang w:eastAsia="en-US"/>
              </w:rPr>
            </w:pPr>
          </w:p>
        </w:tc>
        <w:tc>
          <w:tcPr>
            <w:tcW w:w="79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5596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001090">
              <w:rPr>
                <w:b/>
              </w:rPr>
              <w:t>3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78B" w:rsidRDefault="00BC078B" w:rsidP="00F00D06">
      <w:r>
        <w:separator/>
      </w:r>
    </w:p>
  </w:endnote>
  <w:endnote w:type="continuationSeparator" w:id="0">
    <w:p w:rsidR="00BC078B" w:rsidRDefault="00BC078B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78B" w:rsidRDefault="00BC078B" w:rsidP="00F00D06">
      <w:r>
        <w:separator/>
      </w:r>
    </w:p>
  </w:footnote>
  <w:footnote w:type="continuationSeparator" w:id="0">
    <w:p w:rsidR="00BC078B" w:rsidRDefault="00BC078B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62C42"/>
    <w:rsid w:val="000A7FE2"/>
    <w:rsid w:val="000B36B7"/>
    <w:rsid w:val="000C402B"/>
    <w:rsid w:val="000D624F"/>
    <w:rsid w:val="000F1234"/>
    <w:rsid w:val="0011552A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9003A"/>
    <w:rsid w:val="002F02F3"/>
    <w:rsid w:val="002F3041"/>
    <w:rsid w:val="002F305D"/>
    <w:rsid w:val="0031659F"/>
    <w:rsid w:val="00351732"/>
    <w:rsid w:val="0035596E"/>
    <w:rsid w:val="0036770D"/>
    <w:rsid w:val="003815C5"/>
    <w:rsid w:val="00390394"/>
    <w:rsid w:val="003E0A92"/>
    <w:rsid w:val="003E5DE7"/>
    <w:rsid w:val="003F290D"/>
    <w:rsid w:val="00402565"/>
    <w:rsid w:val="00403EA1"/>
    <w:rsid w:val="00465F0C"/>
    <w:rsid w:val="004D5BA5"/>
    <w:rsid w:val="004E704C"/>
    <w:rsid w:val="00507302"/>
    <w:rsid w:val="005440D8"/>
    <w:rsid w:val="00562F44"/>
    <w:rsid w:val="005E19C6"/>
    <w:rsid w:val="005F5835"/>
    <w:rsid w:val="005F7266"/>
    <w:rsid w:val="00605516"/>
    <w:rsid w:val="0062041F"/>
    <w:rsid w:val="00626566"/>
    <w:rsid w:val="00653239"/>
    <w:rsid w:val="006562EE"/>
    <w:rsid w:val="0068397C"/>
    <w:rsid w:val="00694F46"/>
    <w:rsid w:val="006A7D0F"/>
    <w:rsid w:val="006B485B"/>
    <w:rsid w:val="006C276B"/>
    <w:rsid w:val="0071420E"/>
    <w:rsid w:val="00727FAF"/>
    <w:rsid w:val="00771B13"/>
    <w:rsid w:val="007A1944"/>
    <w:rsid w:val="007A2244"/>
    <w:rsid w:val="007B0FEB"/>
    <w:rsid w:val="007C7B5E"/>
    <w:rsid w:val="008055AE"/>
    <w:rsid w:val="00826DEC"/>
    <w:rsid w:val="00830956"/>
    <w:rsid w:val="00894B13"/>
    <w:rsid w:val="008A6AB4"/>
    <w:rsid w:val="0091450A"/>
    <w:rsid w:val="009364A4"/>
    <w:rsid w:val="00937F52"/>
    <w:rsid w:val="00961E3B"/>
    <w:rsid w:val="009C706C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A37F3"/>
    <w:rsid w:val="00BA6CBD"/>
    <w:rsid w:val="00BC078B"/>
    <w:rsid w:val="00BF575C"/>
    <w:rsid w:val="00C267C6"/>
    <w:rsid w:val="00C352A8"/>
    <w:rsid w:val="00C41309"/>
    <w:rsid w:val="00C750B9"/>
    <w:rsid w:val="00D04B66"/>
    <w:rsid w:val="00D13AD4"/>
    <w:rsid w:val="00D13B8B"/>
    <w:rsid w:val="00D377C0"/>
    <w:rsid w:val="00D43EB2"/>
    <w:rsid w:val="00D475AC"/>
    <w:rsid w:val="00D5283A"/>
    <w:rsid w:val="00D864D1"/>
    <w:rsid w:val="00D90F9F"/>
    <w:rsid w:val="00DA69C2"/>
    <w:rsid w:val="00DB0E80"/>
    <w:rsid w:val="00DD587C"/>
    <w:rsid w:val="00DE4647"/>
    <w:rsid w:val="00E051CE"/>
    <w:rsid w:val="00E82CB2"/>
    <w:rsid w:val="00EC2169"/>
    <w:rsid w:val="00EF1BEC"/>
    <w:rsid w:val="00F00D06"/>
    <w:rsid w:val="00F018BF"/>
    <w:rsid w:val="00F02793"/>
    <w:rsid w:val="00F07D6B"/>
    <w:rsid w:val="00F342AC"/>
    <w:rsid w:val="00F365F7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32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4</cp:revision>
  <cp:lastPrinted>2021-03-24T13:45:00Z</cp:lastPrinted>
  <dcterms:created xsi:type="dcterms:W3CDTF">2021-03-24T13:25:00Z</dcterms:created>
  <dcterms:modified xsi:type="dcterms:W3CDTF">2021-03-24T13:57:00Z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