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AF" w:rsidRDefault="00C610AF" w:rsidP="00AE0CEB">
      <w:pPr>
        <w:pStyle w:val="20"/>
        <w:suppressAutoHyphens/>
        <w:ind w:left="4536" w:firstLine="0"/>
        <w:jc w:val="left"/>
        <w:rPr>
          <w:sz w:val="24"/>
          <w:szCs w:val="24"/>
        </w:rPr>
      </w:pPr>
      <w:bookmarkStart w:id="0" w:name="_GoBack"/>
      <w:bookmarkEnd w:id="0"/>
      <w:r w:rsidRPr="00B45F35">
        <w:rPr>
          <w:sz w:val="24"/>
          <w:szCs w:val="24"/>
        </w:rPr>
        <w:t>Приложение </w:t>
      </w:r>
      <w:r w:rsidR="006E1819">
        <w:rPr>
          <w:sz w:val="24"/>
          <w:szCs w:val="24"/>
        </w:rPr>
        <w:t>№ 2</w:t>
      </w:r>
    </w:p>
    <w:p w:rsidR="00C80E5A" w:rsidRDefault="00C80E5A" w:rsidP="00C80E5A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80E5A" w:rsidRDefault="00954784" w:rsidP="00C80E5A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5E0630">
        <w:rPr>
          <w:sz w:val="24"/>
          <w:szCs w:val="24"/>
        </w:rPr>
        <w:t>_</w:t>
      </w:r>
      <w:r>
        <w:rPr>
          <w:sz w:val="24"/>
          <w:szCs w:val="24"/>
        </w:rPr>
        <w:t>_»</w:t>
      </w:r>
      <w:r w:rsidR="005E0630">
        <w:rPr>
          <w:sz w:val="24"/>
          <w:szCs w:val="24"/>
        </w:rPr>
        <w:t>_______</w:t>
      </w:r>
      <w:r w:rsidR="00BA3DB3">
        <w:rPr>
          <w:sz w:val="24"/>
          <w:szCs w:val="24"/>
        </w:rPr>
        <w:t>_ 202</w:t>
      </w:r>
      <w:r>
        <w:rPr>
          <w:sz w:val="24"/>
          <w:szCs w:val="24"/>
        </w:rPr>
        <w:t>1</w:t>
      </w:r>
      <w:r w:rsidR="00C80E5A">
        <w:rPr>
          <w:sz w:val="24"/>
          <w:szCs w:val="24"/>
        </w:rPr>
        <w:t xml:space="preserve"> г. № ___</w:t>
      </w:r>
      <w:r w:rsidR="005E0630">
        <w:rPr>
          <w:sz w:val="24"/>
          <w:szCs w:val="24"/>
        </w:rPr>
        <w:t>___</w:t>
      </w:r>
      <w:r w:rsidR="00C80E5A">
        <w:rPr>
          <w:sz w:val="24"/>
          <w:szCs w:val="24"/>
        </w:rPr>
        <w:t>_</w:t>
      </w:r>
    </w:p>
    <w:tbl>
      <w:tblPr>
        <w:tblW w:w="9214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1845"/>
        <w:gridCol w:w="180"/>
        <w:gridCol w:w="105"/>
        <w:gridCol w:w="285"/>
        <w:gridCol w:w="135"/>
        <w:gridCol w:w="150"/>
        <w:gridCol w:w="63"/>
        <w:gridCol w:w="308"/>
        <w:gridCol w:w="223"/>
        <w:gridCol w:w="246"/>
        <w:gridCol w:w="1845"/>
        <w:gridCol w:w="1594"/>
      </w:tblGrid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5D07" w:rsidRDefault="00765D07" w:rsidP="000E4B8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8E08E3" w:rsidRPr="009875A5" w:rsidRDefault="000E4B83" w:rsidP="000E4B8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В а</w:t>
            </w:r>
            <w:r w:rsidR="008E08E3" w:rsidRPr="009875A5">
              <w:rPr>
                <w:color w:val="000000"/>
                <w:sz w:val="24"/>
                <w:szCs w:val="24"/>
              </w:rPr>
              <w:t>дминистраци</w:t>
            </w:r>
            <w:r w:rsidRPr="009875A5">
              <w:rPr>
                <w:color w:val="000000"/>
                <w:sz w:val="24"/>
                <w:szCs w:val="24"/>
              </w:rPr>
              <w:t>ю</w:t>
            </w:r>
            <w:r w:rsidR="008E08E3" w:rsidRPr="009875A5">
              <w:rPr>
                <w:color w:val="000000"/>
                <w:sz w:val="24"/>
                <w:szCs w:val="24"/>
              </w:rPr>
              <w:t xml:space="preserve"> Пушкинского района Санкт-Петербурга </w:t>
            </w: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CD5089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429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rPr>
          <w:trHeight w:val="26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Адрес: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7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421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9875A5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606452">
            <w:pPr>
              <w:pStyle w:val="Heading"/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6F6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6F6FCB"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предоставление субсиди</w:t>
            </w:r>
            <w:r w:rsidR="00601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8E08E3" w:rsidRPr="008E08E3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D50E96" w:rsidRDefault="008E08E3" w:rsidP="008E08E3">
            <w:pPr>
              <w:spacing w:line="240" w:lineRule="auto"/>
              <w:ind w:firstLine="0"/>
            </w:pPr>
          </w:p>
        </w:tc>
      </w:tr>
      <w:tr w:rsidR="008E08E3" w:rsidRPr="008E08E3" w:rsidTr="00765D07">
        <w:trPr>
          <w:trHeight w:val="1692"/>
        </w:trPr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875A5" w:rsidRPr="00D50E96" w:rsidRDefault="009875A5" w:rsidP="009875A5">
            <w:pPr>
              <w:pStyle w:val="ConsPlusNonformat"/>
              <w:widowControl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9" w:history="1">
              <w:r w:rsidRPr="00D50E96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95478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54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="009547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0E96" w:rsidRPr="00D50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05A1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D07" w:rsidRPr="00D50E96">
              <w:rPr>
                <w:rFonts w:ascii="Times New Roman" w:hAnsi="Times New Roman" w:cs="Times New Roman"/>
                <w:sz w:val="24"/>
                <w:szCs w:val="24"/>
              </w:rPr>
              <w:t>«О предоставлении в 20</w:t>
            </w:r>
            <w:r w:rsidR="00BA3DB3" w:rsidRPr="00D50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8E0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на техническую эксплуатацию (содержание) объектов образования в соответствии с Соглашением о создании и 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Санкт-Петербурга» 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прошу предоставить</w:t>
            </w:r>
            <w:r w:rsidR="008A6091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1E0" w:rsidRPr="00D50E96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DD05A1" w:rsidRPr="00D50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на техническую эксплуатацию (содержание) объекта (-</w:t>
            </w:r>
            <w:proofErr w:type="spellStart"/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) образования, расположенног</w:t>
            </w:r>
            <w:proofErr w:type="gramStart"/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50E96">
              <w:rPr>
                <w:rFonts w:ascii="Times New Roman" w:hAnsi="Times New Roman" w:cs="Times New Roman"/>
                <w:sz w:val="24"/>
                <w:szCs w:val="24"/>
              </w:rPr>
              <w:t>-ых) ____________________________________________________</w:t>
            </w:r>
            <w:r w:rsidRPr="00D50E96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_________________________________________________________________________,</w:t>
            </w:r>
          </w:p>
          <w:p w:rsidR="009875A5" w:rsidRPr="00D50E96" w:rsidRDefault="009875A5" w:rsidP="009875A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E9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F6FCB" w:rsidRPr="00D50E96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r w:rsidRPr="00D50E96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п.4 настоящего Порядка)</w:t>
            </w:r>
          </w:p>
          <w:p w:rsidR="008E08E3" w:rsidRPr="00D50E96" w:rsidRDefault="009875A5" w:rsidP="00954784">
            <w:pPr>
              <w:spacing w:line="240" w:lineRule="auto"/>
              <w:ind w:firstLine="0"/>
            </w:pPr>
            <w:proofErr w:type="gramStart"/>
            <w:r w:rsidRPr="00D50E96">
              <w:rPr>
                <w:sz w:val="24"/>
                <w:szCs w:val="24"/>
              </w:rPr>
              <w:t>в соответствии с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 № 13-с,</w:t>
            </w:r>
            <w:r w:rsidR="008A6091" w:rsidRPr="00D50E96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в общей сумме ______________________ руб., за счет</w:t>
            </w:r>
            <w:r w:rsidR="008A6091" w:rsidRPr="00D50E96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средств, предусмотренных</w:t>
            </w:r>
            <w:r w:rsidR="008A6091" w:rsidRPr="00D50E96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администрации Пушкинского района</w:t>
            </w:r>
            <w:r w:rsidR="008A6091" w:rsidRPr="00D50E96">
              <w:rPr>
                <w:sz w:val="24"/>
                <w:szCs w:val="24"/>
              </w:rPr>
              <w:t xml:space="preserve"> </w:t>
            </w:r>
            <w:r w:rsidRPr="00D50E96">
              <w:rPr>
                <w:sz w:val="24"/>
                <w:szCs w:val="24"/>
              </w:rPr>
              <w:t>Санкт-Петербурга</w:t>
            </w:r>
            <w:r w:rsidR="008A6091" w:rsidRPr="00D50E96">
              <w:rPr>
                <w:sz w:val="24"/>
                <w:szCs w:val="24"/>
              </w:rPr>
              <w:t xml:space="preserve"> </w:t>
            </w:r>
            <w:r w:rsidR="000105CB" w:rsidRPr="00D50E96">
              <w:rPr>
                <w:sz w:val="24"/>
                <w:szCs w:val="24"/>
              </w:rPr>
              <w:t>статьей расходов «Субсидии на техническую эксплуатацию (содержание) объектов образования в соответствии с Соглашениями о создании и эксплуатации на основе ГЧП зданий, предназначенных</w:t>
            </w:r>
            <w:proofErr w:type="gramEnd"/>
            <w:r w:rsidR="000105CB" w:rsidRPr="00D50E96">
              <w:rPr>
                <w:sz w:val="24"/>
                <w:szCs w:val="24"/>
              </w:rPr>
              <w:t xml:space="preserve"> для размещения образовательных учреждений </w:t>
            </w:r>
            <w:r w:rsidR="008A6091" w:rsidRPr="00D50E96">
              <w:rPr>
                <w:sz w:val="24"/>
                <w:szCs w:val="24"/>
              </w:rPr>
              <w:br/>
            </w:r>
            <w:r w:rsidR="000105CB" w:rsidRPr="00D50E96">
              <w:rPr>
                <w:sz w:val="24"/>
                <w:szCs w:val="24"/>
              </w:rPr>
              <w:t xml:space="preserve">на </w:t>
            </w:r>
            <w:proofErr w:type="spellStart"/>
            <w:r w:rsidR="000105CB" w:rsidRPr="00D50E96">
              <w:rPr>
                <w:sz w:val="24"/>
                <w:szCs w:val="24"/>
              </w:rPr>
              <w:t>терр-рии</w:t>
            </w:r>
            <w:proofErr w:type="spellEnd"/>
            <w:r w:rsidR="000105CB" w:rsidRPr="00D50E96">
              <w:rPr>
                <w:sz w:val="24"/>
                <w:szCs w:val="24"/>
              </w:rPr>
              <w:t xml:space="preserve"> Пушкинского района Санкт-Петербурга» </w:t>
            </w:r>
            <w:r w:rsidR="00543942" w:rsidRPr="00D50E96">
              <w:rPr>
                <w:sz w:val="24"/>
                <w:szCs w:val="24"/>
              </w:rPr>
              <w:t>(код целевой статьи 0260020690) в приложении 2 к Закону Санкт-Петербурга</w:t>
            </w:r>
            <w:r w:rsidR="00B15B7E" w:rsidRPr="00D50E96">
              <w:rPr>
                <w:sz w:val="24"/>
                <w:szCs w:val="24"/>
              </w:rPr>
              <w:t xml:space="preserve"> </w:t>
            </w:r>
            <w:r w:rsidR="00954784">
              <w:rPr>
                <w:sz w:val="24"/>
                <w:szCs w:val="24"/>
              </w:rPr>
              <w:t>от 25.11.2020 № 549-114</w:t>
            </w:r>
            <w:r w:rsidR="00485B23">
              <w:rPr>
                <w:sz w:val="24"/>
                <w:szCs w:val="24"/>
              </w:rPr>
              <w:t xml:space="preserve"> «</w:t>
            </w:r>
            <w:r w:rsidR="00BA3DB3" w:rsidRPr="00D50E96">
              <w:rPr>
                <w:sz w:val="24"/>
                <w:szCs w:val="24"/>
              </w:rPr>
              <w:t xml:space="preserve">О бюджете </w:t>
            </w:r>
            <w:r w:rsidR="00954784">
              <w:rPr>
                <w:sz w:val="24"/>
                <w:szCs w:val="24"/>
              </w:rPr>
              <w:br/>
            </w:r>
            <w:r w:rsidR="00BA3DB3" w:rsidRPr="00D50E96">
              <w:rPr>
                <w:sz w:val="24"/>
                <w:szCs w:val="24"/>
              </w:rPr>
              <w:t>Санкт-Петербурга на 202</w:t>
            </w:r>
            <w:r w:rsidR="00954784">
              <w:rPr>
                <w:sz w:val="24"/>
                <w:szCs w:val="24"/>
              </w:rPr>
              <w:t>1</w:t>
            </w:r>
            <w:r w:rsidR="00BA3DB3" w:rsidRPr="00D50E96">
              <w:rPr>
                <w:sz w:val="24"/>
                <w:szCs w:val="24"/>
              </w:rPr>
              <w:t xml:space="preserve"> год и на плановый период 202</w:t>
            </w:r>
            <w:r w:rsidR="00954784">
              <w:rPr>
                <w:sz w:val="24"/>
                <w:szCs w:val="24"/>
              </w:rPr>
              <w:t>2</w:t>
            </w:r>
            <w:r w:rsidR="00BA3DB3" w:rsidRPr="00D50E96">
              <w:rPr>
                <w:sz w:val="24"/>
                <w:szCs w:val="24"/>
              </w:rPr>
              <w:t xml:space="preserve"> и 202</w:t>
            </w:r>
            <w:r w:rsidR="00954784">
              <w:rPr>
                <w:sz w:val="24"/>
                <w:szCs w:val="24"/>
              </w:rPr>
              <w:t>3</w:t>
            </w:r>
            <w:r w:rsidR="00BA3DB3" w:rsidRPr="00D50E96">
              <w:rPr>
                <w:sz w:val="24"/>
                <w:szCs w:val="24"/>
              </w:rPr>
              <w:t xml:space="preserve"> годов».</w:t>
            </w:r>
          </w:p>
        </w:tc>
      </w:tr>
      <w:tr w:rsidR="00B92826" w:rsidRPr="008E08E3" w:rsidTr="00765D07">
        <w:trPr>
          <w:trHeight w:val="218"/>
        </w:trPr>
        <w:tc>
          <w:tcPr>
            <w:tcW w:w="9214" w:type="dxa"/>
            <w:gridSpan w:val="13"/>
            <w:tcBorders>
              <w:left w:val="nil"/>
              <w:bottom w:val="nil"/>
              <w:right w:val="nil"/>
            </w:tcBorders>
          </w:tcPr>
          <w:p w:rsidR="00B92826" w:rsidRPr="00E41EE9" w:rsidRDefault="00B92826" w:rsidP="0073422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DB49B6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765D0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765D07">
        <w:tc>
          <w:tcPr>
            <w:tcW w:w="92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BF7F03" w:rsidRDefault="008E08E3" w:rsidP="008E08E3">
            <w:pPr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BF7F03">
              <w:rPr>
                <w:color w:val="000000"/>
                <w:sz w:val="16"/>
                <w:szCs w:val="16"/>
              </w:rPr>
              <w:t>М.П.</w:t>
            </w:r>
            <w:r w:rsidR="00BF7F03">
              <w:rPr>
                <w:rStyle w:val="ad"/>
                <w:color w:val="000000"/>
                <w:sz w:val="16"/>
                <w:szCs w:val="16"/>
              </w:rPr>
              <w:footnoteReference w:id="1"/>
            </w:r>
          </w:p>
        </w:tc>
      </w:tr>
      <w:tr w:rsidR="008E08E3" w:rsidRPr="006F6FCB" w:rsidTr="00765D07"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BA3DB3" w:rsidP="005A4C49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5A4C49">
              <w:rPr>
                <w:color w:val="000000"/>
                <w:sz w:val="24"/>
                <w:szCs w:val="24"/>
              </w:rPr>
              <w:t>1</w:t>
            </w:r>
            <w:r w:rsidR="008E08E3" w:rsidRPr="006F6FCB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244717" w:rsidRPr="006F6FCB" w:rsidRDefault="00244717" w:rsidP="0082571C">
      <w:pPr>
        <w:pStyle w:val="a7"/>
        <w:spacing w:after="0"/>
        <w:jc w:val="both"/>
        <w:rPr>
          <w:color w:val="000000"/>
          <w:sz w:val="24"/>
          <w:szCs w:val="24"/>
        </w:rPr>
      </w:pPr>
    </w:p>
    <w:sectPr w:rsidR="00244717" w:rsidRPr="006F6FCB" w:rsidSect="00BF7F03">
      <w:headerReference w:type="default" r:id="rId10"/>
      <w:pgSz w:w="11906" w:h="16838" w:code="9"/>
      <w:pgMar w:top="709" w:right="1134" w:bottom="851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74" w:rsidRDefault="00AD1174">
      <w:pPr>
        <w:spacing w:line="240" w:lineRule="auto"/>
      </w:pPr>
      <w:r>
        <w:separator/>
      </w:r>
    </w:p>
  </w:endnote>
  <w:endnote w:type="continuationSeparator" w:id="0">
    <w:p w:rsidR="00AD1174" w:rsidRDefault="00AD1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74" w:rsidRDefault="00AD1174">
      <w:pPr>
        <w:spacing w:line="240" w:lineRule="auto"/>
      </w:pPr>
      <w:r>
        <w:separator/>
      </w:r>
    </w:p>
  </w:footnote>
  <w:footnote w:type="continuationSeparator" w:id="0">
    <w:p w:rsidR="00AD1174" w:rsidRDefault="00AD1174">
      <w:pPr>
        <w:spacing w:line="240" w:lineRule="auto"/>
      </w:pPr>
      <w:r>
        <w:continuationSeparator/>
      </w:r>
    </w:p>
  </w:footnote>
  <w:footnote w:id="1">
    <w:p w:rsidR="00BF7F03" w:rsidRDefault="00BF7F03">
      <w:pPr>
        <w:pStyle w:val="ab"/>
      </w:pPr>
      <w:r>
        <w:rPr>
          <w:rStyle w:val="ad"/>
        </w:rPr>
        <w:footnoteRef/>
      </w:r>
      <w:r>
        <w:t xml:space="preserve"> Примечание. Печать ставится при ее наличии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D1" w:rsidRDefault="00B859A5">
    <w:pPr>
      <w:pStyle w:val="a3"/>
      <w:jc w:val="center"/>
    </w:pPr>
    <w:r>
      <w:fldChar w:fldCharType="begin"/>
    </w:r>
    <w:r w:rsidR="00BD4080">
      <w:instrText xml:space="preserve"> PAGE   \* MERGEFORMAT </w:instrText>
    </w:r>
    <w:r>
      <w:fldChar w:fldCharType="separate"/>
    </w:r>
    <w:r w:rsidR="00765D07">
      <w:rPr>
        <w:noProof/>
      </w:rPr>
      <w:t>2</w:t>
    </w:r>
    <w:r>
      <w:rPr>
        <w:noProof/>
      </w:rPr>
      <w:fldChar w:fldCharType="end"/>
    </w:r>
  </w:p>
  <w:p w:rsidR="00130D27" w:rsidRDefault="00130D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E6320B0"/>
    <w:multiLevelType w:val="multilevel"/>
    <w:tmpl w:val="32B6D76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af082be-4639-4931-b252-b1948733373f"/>
  </w:docVars>
  <w:rsids>
    <w:rsidRoot w:val="005309CC"/>
    <w:rsid w:val="00004E9F"/>
    <w:rsid w:val="000105CB"/>
    <w:rsid w:val="00037129"/>
    <w:rsid w:val="000743BA"/>
    <w:rsid w:val="000A3AAF"/>
    <w:rsid w:val="000B07EA"/>
    <w:rsid w:val="000E4B83"/>
    <w:rsid w:val="000F7733"/>
    <w:rsid w:val="00125AD8"/>
    <w:rsid w:val="00130D27"/>
    <w:rsid w:val="00153F7A"/>
    <w:rsid w:val="001D6C99"/>
    <w:rsid w:val="001E3D44"/>
    <w:rsid w:val="00203C06"/>
    <w:rsid w:val="00244717"/>
    <w:rsid w:val="00247CB2"/>
    <w:rsid w:val="002730D1"/>
    <w:rsid w:val="002D0DF5"/>
    <w:rsid w:val="002F5A71"/>
    <w:rsid w:val="00307AB0"/>
    <w:rsid w:val="003108DF"/>
    <w:rsid w:val="00314D9E"/>
    <w:rsid w:val="00347E86"/>
    <w:rsid w:val="003755BA"/>
    <w:rsid w:val="003921CE"/>
    <w:rsid w:val="00393B1A"/>
    <w:rsid w:val="0039713F"/>
    <w:rsid w:val="003F0420"/>
    <w:rsid w:val="00432C41"/>
    <w:rsid w:val="00474155"/>
    <w:rsid w:val="0048328A"/>
    <w:rsid w:val="00485B23"/>
    <w:rsid w:val="00485D1A"/>
    <w:rsid w:val="004865EB"/>
    <w:rsid w:val="004A6935"/>
    <w:rsid w:val="004D006D"/>
    <w:rsid w:val="004E0A5F"/>
    <w:rsid w:val="005309CC"/>
    <w:rsid w:val="00543942"/>
    <w:rsid w:val="00557A71"/>
    <w:rsid w:val="005809EA"/>
    <w:rsid w:val="0058773D"/>
    <w:rsid w:val="005A073B"/>
    <w:rsid w:val="005A1044"/>
    <w:rsid w:val="005A4C49"/>
    <w:rsid w:val="005E0630"/>
    <w:rsid w:val="005F669E"/>
    <w:rsid w:val="006011E0"/>
    <w:rsid w:val="00606452"/>
    <w:rsid w:val="00607165"/>
    <w:rsid w:val="00623BA3"/>
    <w:rsid w:val="00630936"/>
    <w:rsid w:val="006859B0"/>
    <w:rsid w:val="0068685F"/>
    <w:rsid w:val="006A5C4F"/>
    <w:rsid w:val="006B6BC3"/>
    <w:rsid w:val="006E1819"/>
    <w:rsid w:val="006F6FCB"/>
    <w:rsid w:val="0070730C"/>
    <w:rsid w:val="007115BA"/>
    <w:rsid w:val="00727DA2"/>
    <w:rsid w:val="00732851"/>
    <w:rsid w:val="00734226"/>
    <w:rsid w:val="007431A7"/>
    <w:rsid w:val="00765D07"/>
    <w:rsid w:val="00786113"/>
    <w:rsid w:val="007916AE"/>
    <w:rsid w:val="007A42FD"/>
    <w:rsid w:val="007B597D"/>
    <w:rsid w:val="007E17D0"/>
    <w:rsid w:val="007E2763"/>
    <w:rsid w:val="0082571C"/>
    <w:rsid w:val="0082676F"/>
    <w:rsid w:val="00855354"/>
    <w:rsid w:val="008601C5"/>
    <w:rsid w:val="00880393"/>
    <w:rsid w:val="0088542A"/>
    <w:rsid w:val="0088772F"/>
    <w:rsid w:val="00892B63"/>
    <w:rsid w:val="008A181B"/>
    <w:rsid w:val="008A6091"/>
    <w:rsid w:val="008A666F"/>
    <w:rsid w:val="008C1DBA"/>
    <w:rsid w:val="008E08E3"/>
    <w:rsid w:val="009158A0"/>
    <w:rsid w:val="00944666"/>
    <w:rsid w:val="00954784"/>
    <w:rsid w:val="00954D51"/>
    <w:rsid w:val="009875A5"/>
    <w:rsid w:val="009C49B2"/>
    <w:rsid w:val="009D73DD"/>
    <w:rsid w:val="00A171A8"/>
    <w:rsid w:val="00A36B81"/>
    <w:rsid w:val="00A8426B"/>
    <w:rsid w:val="00AC0175"/>
    <w:rsid w:val="00AC2876"/>
    <w:rsid w:val="00AD1174"/>
    <w:rsid w:val="00AE0CEB"/>
    <w:rsid w:val="00AF057C"/>
    <w:rsid w:val="00B07838"/>
    <w:rsid w:val="00B1276F"/>
    <w:rsid w:val="00B15B7E"/>
    <w:rsid w:val="00B41A98"/>
    <w:rsid w:val="00B45F35"/>
    <w:rsid w:val="00B84590"/>
    <w:rsid w:val="00B859A5"/>
    <w:rsid w:val="00B92826"/>
    <w:rsid w:val="00BA031C"/>
    <w:rsid w:val="00BA3DB3"/>
    <w:rsid w:val="00BB1FEC"/>
    <w:rsid w:val="00BD4080"/>
    <w:rsid w:val="00BF7F03"/>
    <w:rsid w:val="00C364B8"/>
    <w:rsid w:val="00C528E0"/>
    <w:rsid w:val="00C610AF"/>
    <w:rsid w:val="00C80E5A"/>
    <w:rsid w:val="00C85AC3"/>
    <w:rsid w:val="00CA391C"/>
    <w:rsid w:val="00CC147E"/>
    <w:rsid w:val="00CD5089"/>
    <w:rsid w:val="00D104E5"/>
    <w:rsid w:val="00D50E96"/>
    <w:rsid w:val="00D73466"/>
    <w:rsid w:val="00D753BE"/>
    <w:rsid w:val="00DB49B6"/>
    <w:rsid w:val="00DB5D99"/>
    <w:rsid w:val="00DD05A1"/>
    <w:rsid w:val="00E3615C"/>
    <w:rsid w:val="00E41EE9"/>
    <w:rsid w:val="00E44E6A"/>
    <w:rsid w:val="00EC5720"/>
    <w:rsid w:val="00EC7813"/>
    <w:rsid w:val="00F0237A"/>
    <w:rsid w:val="00F12BB8"/>
    <w:rsid w:val="00F25119"/>
    <w:rsid w:val="00F77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BF7F03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F7F03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BF7F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BF7F03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F7F03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BF7F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FED1DDB3FA60099640AF381D1731D82AFD7FBB559D60A776CB3207FABFD34573AF4D1E4122E32AEo8W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EF725-B241-42EE-B0C2-A3494250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Ковзикова</cp:lastModifiedBy>
  <cp:revision>2</cp:revision>
  <cp:lastPrinted>2021-03-17T10:36:00Z</cp:lastPrinted>
  <dcterms:created xsi:type="dcterms:W3CDTF">2021-03-17T11:40:00Z</dcterms:created>
  <dcterms:modified xsi:type="dcterms:W3CDTF">2021-03-17T11:40:00Z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6af082be-4639-4931-b252-b1948733373f</vt:lpwstr>
  </property>
</Properties>
</file>