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97728D" w:rsidRPr="00261D3E" w:rsidRDefault="00052032" w:rsidP="0097728D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распоряжение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Комитета по труду и занятости населения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C4800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от </w:t>
      </w:r>
      <w:r w:rsidR="00AC4800" w:rsidRPr="00AC4800">
        <w:rPr>
          <w:rFonts w:ascii="Times New Roman" w:hAnsi="Times New Roman" w:cs="Times New Roman"/>
          <w:b/>
          <w:bCs/>
          <w:sz w:val="24"/>
          <w:szCs w:val="24"/>
        </w:rPr>
        <w:t>03.06.2019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91-р</w:t>
      </w:r>
    </w:p>
    <w:p w:rsidR="0097728D" w:rsidRPr="00261D3E" w:rsidRDefault="0097728D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0AA" w:rsidRPr="00261D3E" w:rsidRDefault="000800AA" w:rsidP="00BA4BA3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A47" w:rsidRPr="00600F76" w:rsidRDefault="00D8719B" w:rsidP="00393FCF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D3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943A47" w:rsidRPr="00943A47">
        <w:rPr>
          <w:rFonts w:ascii="Times New Roman" w:hAnsi="Times New Roman" w:cs="Times New Roman"/>
          <w:bCs/>
          <w:sz w:val="24"/>
          <w:szCs w:val="24"/>
        </w:rPr>
        <w:t xml:space="preserve">Внести в распоряжение Комитета по труду и занятости населения </w:t>
      </w:r>
      <w:r w:rsidR="008A3805">
        <w:rPr>
          <w:rFonts w:ascii="Times New Roman" w:hAnsi="Times New Roman" w:cs="Times New Roman"/>
          <w:bCs/>
          <w:sz w:val="24"/>
          <w:szCs w:val="24"/>
        </w:rPr>
        <w:br/>
      </w:r>
      <w:r w:rsidR="00943A47" w:rsidRPr="00943A47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943A47" w:rsidRPr="00AC4800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AC4800" w:rsidRPr="00AC4800">
        <w:rPr>
          <w:rStyle w:val="wbformattributevalue"/>
          <w:rFonts w:ascii="Times New Roman" w:hAnsi="Times New Roman" w:cs="Times New Roman"/>
          <w:sz w:val="24"/>
          <w:szCs w:val="24"/>
        </w:rPr>
        <w:t>03.06.2019</w:t>
      </w:r>
      <w:r w:rsidR="00943A47" w:rsidRPr="00AC4800">
        <w:rPr>
          <w:rFonts w:ascii="Times New Roman" w:hAnsi="Times New Roman" w:cs="Times New Roman"/>
          <w:bCs/>
          <w:sz w:val="24"/>
          <w:szCs w:val="24"/>
        </w:rPr>
        <w:t xml:space="preserve"> № 91-р «Об организации</w:t>
      </w:r>
      <w:r w:rsidR="00943A47" w:rsidRPr="00943A47">
        <w:rPr>
          <w:rFonts w:ascii="Times New Roman" w:hAnsi="Times New Roman" w:cs="Times New Roman"/>
          <w:bCs/>
          <w:sz w:val="24"/>
          <w:szCs w:val="24"/>
        </w:rPr>
        <w:t xml:space="preserve"> информирования работодателей о реализации способов выполнения законодательства о квотировании рабочих мест для </w:t>
      </w:r>
      <w:r w:rsidR="00943A47" w:rsidRPr="00600F76">
        <w:rPr>
          <w:rFonts w:ascii="Times New Roman" w:hAnsi="Times New Roman" w:cs="Times New Roman"/>
          <w:bCs/>
          <w:sz w:val="24"/>
          <w:szCs w:val="24"/>
        </w:rPr>
        <w:t>трудоустройства инвалидов» следующие изменения:</w:t>
      </w:r>
    </w:p>
    <w:p w:rsidR="004213E1" w:rsidRDefault="00943A47" w:rsidP="002F58F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F76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2F58F6">
        <w:rPr>
          <w:rFonts w:ascii="Times New Roman" w:hAnsi="Times New Roman" w:cs="Times New Roman"/>
          <w:bCs/>
          <w:sz w:val="24"/>
          <w:szCs w:val="24"/>
        </w:rPr>
        <w:t>Пункт 2</w:t>
      </w:r>
      <w:r w:rsidR="003004CF" w:rsidRPr="00600F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58F6" w:rsidRPr="002F58F6">
        <w:rPr>
          <w:rFonts w:ascii="Times New Roman" w:hAnsi="Times New Roman" w:cs="Times New Roman"/>
          <w:bCs/>
          <w:sz w:val="24"/>
          <w:szCs w:val="24"/>
        </w:rPr>
        <w:t>дополнить абзацем следующего содержания</w:t>
      </w:r>
      <w:r w:rsidR="003004CF" w:rsidRPr="00600F76">
        <w:rPr>
          <w:rFonts w:ascii="Times New Roman" w:hAnsi="Times New Roman" w:cs="Times New Roman"/>
          <w:bCs/>
          <w:sz w:val="24"/>
          <w:szCs w:val="24"/>
        </w:rPr>
        <w:t>:</w:t>
      </w:r>
    </w:p>
    <w:p w:rsidR="002F58F6" w:rsidRDefault="007260B4" w:rsidP="002F58F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«Заявления подаются не чаще одного раза в месяц, за исключением</w:t>
      </w:r>
      <w:r w:rsidR="001B37F2">
        <w:rPr>
          <w:rFonts w:ascii="Times New Roman" w:hAnsi="Times New Roman" w:cs="Times New Roman"/>
          <w:bCs/>
          <w:sz w:val="24"/>
          <w:szCs w:val="24"/>
        </w:rPr>
        <w:t xml:space="preserve"> случаев</w:t>
      </w:r>
      <w:r>
        <w:rPr>
          <w:rFonts w:ascii="Times New Roman" w:hAnsi="Times New Roman" w:cs="Times New Roman"/>
          <w:bCs/>
          <w:sz w:val="24"/>
          <w:szCs w:val="24"/>
        </w:rPr>
        <w:t xml:space="preserve"> актуализации информации, содержащейся в Реестре</w:t>
      </w:r>
      <w:r w:rsidR="00207AB1">
        <w:rPr>
          <w:rFonts w:ascii="Times New Roman" w:hAnsi="Times New Roman" w:cs="Times New Roman"/>
          <w:bCs/>
          <w:sz w:val="24"/>
          <w:szCs w:val="24"/>
        </w:rPr>
        <w:t>, в порядке, установленном пунктом</w:t>
      </w:r>
      <w:r w:rsidR="001B37F2">
        <w:rPr>
          <w:rFonts w:ascii="Times New Roman" w:hAnsi="Times New Roman" w:cs="Times New Roman"/>
          <w:bCs/>
          <w:sz w:val="24"/>
          <w:szCs w:val="24"/>
        </w:rPr>
        <w:t xml:space="preserve"> 6 настоящего распоряжения.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7260B4" w:rsidRPr="002F58F6" w:rsidRDefault="007260B4" w:rsidP="002F58F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503881">
        <w:rPr>
          <w:rFonts w:ascii="Times New Roman" w:hAnsi="Times New Roman" w:cs="Times New Roman"/>
          <w:bCs/>
          <w:sz w:val="24"/>
          <w:szCs w:val="24"/>
        </w:rPr>
        <w:t xml:space="preserve">В абзаце втором пункта 6 слова «одного месяца» заменить словами </w:t>
      </w:r>
      <w:r w:rsidR="005E12B8">
        <w:rPr>
          <w:rFonts w:ascii="Times New Roman" w:hAnsi="Times New Roman" w:cs="Times New Roman"/>
          <w:bCs/>
          <w:sz w:val="24"/>
          <w:szCs w:val="24"/>
        </w:rPr>
        <w:br/>
      </w:r>
      <w:r w:rsidR="00503881">
        <w:rPr>
          <w:rFonts w:ascii="Times New Roman" w:hAnsi="Times New Roman" w:cs="Times New Roman"/>
          <w:bCs/>
          <w:sz w:val="24"/>
          <w:szCs w:val="24"/>
        </w:rPr>
        <w:t>«двух месяцев».</w:t>
      </w:r>
    </w:p>
    <w:p w:rsidR="005E12B8" w:rsidRDefault="005E12B8" w:rsidP="005E12B8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Pr="005E12B8">
        <w:rPr>
          <w:rFonts w:ascii="Times New Roman" w:hAnsi="Times New Roman" w:cs="Times New Roman"/>
          <w:bCs/>
          <w:sz w:val="24"/>
          <w:szCs w:val="24"/>
        </w:rPr>
        <w:t xml:space="preserve">Приложение к распоряжению изложить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редакции согласно приложению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5E12B8">
        <w:rPr>
          <w:rFonts w:ascii="Times New Roman" w:hAnsi="Times New Roman" w:cs="Times New Roman"/>
          <w:bCs/>
          <w:sz w:val="24"/>
          <w:szCs w:val="24"/>
        </w:rPr>
        <w:t>к настоящему распоряжению.</w:t>
      </w:r>
    </w:p>
    <w:p w:rsidR="00EE6A5D" w:rsidRPr="006A7704" w:rsidRDefault="003D2715" w:rsidP="005E12B8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7704">
        <w:rPr>
          <w:rFonts w:ascii="Times New Roman" w:hAnsi="Times New Roman" w:cs="Times New Roman"/>
          <w:bCs/>
          <w:sz w:val="24"/>
          <w:szCs w:val="24"/>
        </w:rPr>
        <w:t>2</w:t>
      </w:r>
      <w:r w:rsidR="00DF7EB0" w:rsidRPr="006A7704">
        <w:rPr>
          <w:rFonts w:ascii="Times New Roman" w:hAnsi="Times New Roman" w:cs="Times New Roman"/>
          <w:bCs/>
          <w:sz w:val="24"/>
          <w:szCs w:val="24"/>
        </w:rPr>
        <w:t xml:space="preserve">. Контроль за выполнением распоряжения </w:t>
      </w:r>
      <w:r w:rsidR="00920C65" w:rsidRPr="006A7704">
        <w:rPr>
          <w:rFonts w:ascii="Times New Roman" w:hAnsi="Times New Roman" w:cs="Times New Roman"/>
          <w:bCs/>
          <w:sz w:val="24"/>
          <w:szCs w:val="24"/>
        </w:rPr>
        <w:t>возложить на первого заместителя</w:t>
      </w:r>
      <w:r w:rsidR="006E4131" w:rsidRPr="006A7704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 </w:t>
      </w:r>
      <w:r w:rsidR="00920C65" w:rsidRPr="006A7704">
        <w:rPr>
          <w:rFonts w:ascii="Times New Roman" w:hAnsi="Times New Roman" w:cs="Times New Roman"/>
          <w:bCs/>
          <w:sz w:val="24"/>
          <w:szCs w:val="24"/>
        </w:rPr>
        <w:t>Рогачева</w:t>
      </w:r>
      <w:r w:rsidR="006E4131" w:rsidRPr="006A7704">
        <w:rPr>
          <w:rFonts w:ascii="Times New Roman" w:hAnsi="Times New Roman" w:cs="Times New Roman"/>
          <w:bCs/>
          <w:sz w:val="24"/>
          <w:szCs w:val="24"/>
        </w:rPr>
        <w:t xml:space="preserve"> Н.А</w:t>
      </w:r>
      <w:r w:rsidR="00920C65" w:rsidRPr="006A7704">
        <w:rPr>
          <w:rFonts w:ascii="Times New Roman" w:hAnsi="Times New Roman" w:cs="Times New Roman"/>
          <w:bCs/>
          <w:sz w:val="24"/>
          <w:szCs w:val="24"/>
        </w:rPr>
        <w:t>.</w:t>
      </w:r>
    </w:p>
    <w:p w:rsidR="00A11E8E" w:rsidRPr="006A7704" w:rsidRDefault="00A11E8E" w:rsidP="00962CB5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6A7704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6A7704" w:rsidRDefault="00E21846" w:rsidP="00E21846">
      <w:pPr>
        <w:jc w:val="both"/>
      </w:pPr>
    </w:p>
    <w:p w:rsidR="00CA0701" w:rsidRPr="006A7704" w:rsidRDefault="00401061" w:rsidP="003C4971">
      <w:pPr>
        <w:rPr>
          <w:b/>
        </w:rPr>
      </w:pPr>
      <w:r w:rsidRPr="006A7704">
        <w:rPr>
          <w:b/>
        </w:rPr>
        <w:t>Председатель</w:t>
      </w:r>
      <w:r w:rsidR="00E21846" w:rsidRPr="006A7704">
        <w:rPr>
          <w:b/>
        </w:rPr>
        <w:t xml:space="preserve"> Комитета</w:t>
      </w:r>
      <w:r w:rsidR="00556F7D">
        <w:rPr>
          <w:b/>
        </w:rPr>
        <w:t xml:space="preserve"> </w:t>
      </w:r>
      <w:r w:rsidR="003C4971" w:rsidRPr="006A7704">
        <w:rPr>
          <w:b/>
        </w:rPr>
        <w:tab/>
      </w:r>
      <w:r w:rsidR="006A7704">
        <w:rPr>
          <w:b/>
        </w:rPr>
        <w:tab/>
      </w:r>
      <w:r w:rsidR="006A7704">
        <w:rPr>
          <w:b/>
        </w:rPr>
        <w:tab/>
      </w:r>
      <w:r w:rsidR="006A7704">
        <w:rPr>
          <w:b/>
        </w:rPr>
        <w:tab/>
      </w:r>
      <w:r w:rsidR="00556F7D">
        <w:rPr>
          <w:b/>
        </w:rPr>
        <w:tab/>
      </w:r>
      <w:r w:rsidR="00556F7D">
        <w:rPr>
          <w:b/>
        </w:rPr>
        <w:tab/>
        <w:t xml:space="preserve">            </w:t>
      </w:r>
      <w:bookmarkStart w:id="0" w:name="_GoBack"/>
      <w:bookmarkEnd w:id="0"/>
      <w:r w:rsidR="006A7704">
        <w:rPr>
          <w:b/>
        </w:rPr>
        <w:t xml:space="preserve">      </w:t>
      </w:r>
      <w:r w:rsidR="00CA0701" w:rsidRPr="006A7704">
        <w:rPr>
          <w:b/>
        </w:rPr>
        <w:t xml:space="preserve">  </w:t>
      </w:r>
      <w:r w:rsidR="00E21846" w:rsidRPr="006A7704">
        <w:rPr>
          <w:b/>
        </w:rPr>
        <w:t xml:space="preserve">  </w:t>
      </w:r>
      <w:r w:rsidR="00A5071C" w:rsidRPr="006A7704">
        <w:rPr>
          <w:b/>
        </w:rPr>
        <w:t xml:space="preserve"> </w:t>
      </w:r>
      <w:r w:rsidR="00E21846" w:rsidRPr="006A7704">
        <w:rPr>
          <w:b/>
        </w:rPr>
        <w:t xml:space="preserve"> </w:t>
      </w:r>
      <w:r w:rsidRPr="006A7704">
        <w:rPr>
          <w:b/>
        </w:rPr>
        <w:t>Д.С.Чернейко</w:t>
      </w:r>
    </w:p>
    <w:sectPr w:rsidR="00CA0701" w:rsidRPr="006A7704" w:rsidSect="00D044A3">
      <w:headerReference w:type="default" r:id="rId10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ED9" w:rsidRPr="002D4915" w:rsidRDefault="002E4ED9" w:rsidP="00D9348D">
      <w:r>
        <w:separator/>
      </w:r>
    </w:p>
  </w:endnote>
  <w:endnote w:type="continuationSeparator" w:id="0">
    <w:p w:rsidR="002E4ED9" w:rsidRPr="002D4915" w:rsidRDefault="002E4ED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ED9" w:rsidRPr="002D4915" w:rsidRDefault="002E4ED9" w:rsidP="00D9348D">
      <w:r>
        <w:separator/>
      </w:r>
    </w:p>
  </w:footnote>
  <w:footnote w:type="continuationSeparator" w:id="0">
    <w:p w:rsidR="002E4ED9" w:rsidRPr="002D4915" w:rsidRDefault="002E4ED9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4A3" w:rsidRDefault="00D044A3">
    <w:pPr>
      <w:pStyle w:val="ae"/>
      <w:jc w:val="center"/>
    </w:pPr>
  </w:p>
  <w:p w:rsidR="00D044A3" w:rsidRDefault="00556F7D">
    <w:pPr>
      <w:pStyle w:val="ae"/>
      <w:jc w:val="center"/>
    </w:pPr>
    <w:sdt>
      <w:sdtPr>
        <w:id w:val="561527357"/>
        <w:docPartObj>
          <w:docPartGallery w:val="Page Numbers (Top of Page)"/>
          <w:docPartUnique/>
        </w:docPartObj>
      </w:sdtPr>
      <w:sdtEndPr/>
      <w:sdtContent>
        <w:r w:rsidR="00D044A3">
          <w:fldChar w:fldCharType="begin"/>
        </w:r>
        <w:r w:rsidR="00D044A3">
          <w:instrText>PAGE   \* MERGEFORMAT</w:instrText>
        </w:r>
        <w:r w:rsidR="00D044A3">
          <w:fldChar w:fldCharType="separate"/>
        </w:r>
        <w:r w:rsidR="003004CF">
          <w:rPr>
            <w:noProof/>
          </w:rPr>
          <w:t>2</w:t>
        </w:r>
        <w:r w:rsidR="00D044A3">
          <w:fldChar w:fldCharType="end"/>
        </w:r>
      </w:sdtContent>
    </w:sdt>
  </w:p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129"/>
    <w:rsid w:val="00000144"/>
    <w:rsid w:val="000004D5"/>
    <w:rsid w:val="0000661A"/>
    <w:rsid w:val="000071C3"/>
    <w:rsid w:val="00007F18"/>
    <w:rsid w:val="00010451"/>
    <w:rsid w:val="00012C0E"/>
    <w:rsid w:val="0002135B"/>
    <w:rsid w:val="0002747B"/>
    <w:rsid w:val="00037C16"/>
    <w:rsid w:val="0005139D"/>
    <w:rsid w:val="0005147C"/>
    <w:rsid w:val="00052032"/>
    <w:rsid w:val="00056261"/>
    <w:rsid w:val="00062F1A"/>
    <w:rsid w:val="00072CBD"/>
    <w:rsid w:val="00075F0F"/>
    <w:rsid w:val="000800AA"/>
    <w:rsid w:val="00082175"/>
    <w:rsid w:val="00082B80"/>
    <w:rsid w:val="00086CD8"/>
    <w:rsid w:val="000963EA"/>
    <w:rsid w:val="0009682F"/>
    <w:rsid w:val="00097BBB"/>
    <w:rsid w:val="000A4C29"/>
    <w:rsid w:val="000A50A9"/>
    <w:rsid w:val="000B2242"/>
    <w:rsid w:val="000B7834"/>
    <w:rsid w:val="000C3C61"/>
    <w:rsid w:val="000D0AC9"/>
    <w:rsid w:val="000D1153"/>
    <w:rsid w:val="000D3501"/>
    <w:rsid w:val="000E1D86"/>
    <w:rsid w:val="000E5180"/>
    <w:rsid w:val="000E6A6A"/>
    <w:rsid w:val="000E72A5"/>
    <w:rsid w:val="000F1803"/>
    <w:rsid w:val="00101360"/>
    <w:rsid w:val="00111CB1"/>
    <w:rsid w:val="00117C13"/>
    <w:rsid w:val="00122591"/>
    <w:rsid w:val="0012577B"/>
    <w:rsid w:val="00125FD4"/>
    <w:rsid w:val="001342F1"/>
    <w:rsid w:val="00136546"/>
    <w:rsid w:val="00145B66"/>
    <w:rsid w:val="001528CF"/>
    <w:rsid w:val="00170F8C"/>
    <w:rsid w:val="00173029"/>
    <w:rsid w:val="0018102D"/>
    <w:rsid w:val="0018143E"/>
    <w:rsid w:val="0018226E"/>
    <w:rsid w:val="00187817"/>
    <w:rsid w:val="00193947"/>
    <w:rsid w:val="001940DD"/>
    <w:rsid w:val="001B37F2"/>
    <w:rsid w:val="001B3C46"/>
    <w:rsid w:val="001B4065"/>
    <w:rsid w:val="001B580E"/>
    <w:rsid w:val="001B62E5"/>
    <w:rsid w:val="001C65B7"/>
    <w:rsid w:val="001C78C5"/>
    <w:rsid w:val="001E10DD"/>
    <w:rsid w:val="001F191F"/>
    <w:rsid w:val="001F1C10"/>
    <w:rsid w:val="00201457"/>
    <w:rsid w:val="0020372C"/>
    <w:rsid w:val="0020785E"/>
    <w:rsid w:val="00207AB1"/>
    <w:rsid w:val="00224813"/>
    <w:rsid w:val="00225175"/>
    <w:rsid w:val="00230F16"/>
    <w:rsid w:val="00234471"/>
    <w:rsid w:val="00237140"/>
    <w:rsid w:val="00240861"/>
    <w:rsid w:val="00240AE8"/>
    <w:rsid w:val="0024641B"/>
    <w:rsid w:val="00246A4A"/>
    <w:rsid w:val="00253CE3"/>
    <w:rsid w:val="002544A7"/>
    <w:rsid w:val="002545FC"/>
    <w:rsid w:val="002552D3"/>
    <w:rsid w:val="0025646A"/>
    <w:rsid w:val="00256CF4"/>
    <w:rsid w:val="00257110"/>
    <w:rsid w:val="00257C57"/>
    <w:rsid w:val="00261D3E"/>
    <w:rsid w:val="0026581E"/>
    <w:rsid w:val="002670B0"/>
    <w:rsid w:val="002948FC"/>
    <w:rsid w:val="002979FD"/>
    <w:rsid w:val="002C0789"/>
    <w:rsid w:val="002C4DAA"/>
    <w:rsid w:val="002C5F33"/>
    <w:rsid w:val="002D254E"/>
    <w:rsid w:val="002D4C75"/>
    <w:rsid w:val="002D7B60"/>
    <w:rsid w:val="002E1E69"/>
    <w:rsid w:val="002E4ED9"/>
    <w:rsid w:val="002F0451"/>
    <w:rsid w:val="002F58F6"/>
    <w:rsid w:val="003004CF"/>
    <w:rsid w:val="00300837"/>
    <w:rsid w:val="00301610"/>
    <w:rsid w:val="00304DA4"/>
    <w:rsid w:val="00306CD0"/>
    <w:rsid w:val="0030716A"/>
    <w:rsid w:val="00326BCB"/>
    <w:rsid w:val="00327F5D"/>
    <w:rsid w:val="00344DC2"/>
    <w:rsid w:val="003506FA"/>
    <w:rsid w:val="003510A7"/>
    <w:rsid w:val="00355B13"/>
    <w:rsid w:val="003573A1"/>
    <w:rsid w:val="00360E74"/>
    <w:rsid w:val="003679F7"/>
    <w:rsid w:val="00370406"/>
    <w:rsid w:val="00381132"/>
    <w:rsid w:val="003813E5"/>
    <w:rsid w:val="00381A18"/>
    <w:rsid w:val="00393FCF"/>
    <w:rsid w:val="003951D9"/>
    <w:rsid w:val="003A0D4B"/>
    <w:rsid w:val="003A7725"/>
    <w:rsid w:val="003B0255"/>
    <w:rsid w:val="003B4301"/>
    <w:rsid w:val="003C07EB"/>
    <w:rsid w:val="003C15FE"/>
    <w:rsid w:val="003C4971"/>
    <w:rsid w:val="003C7047"/>
    <w:rsid w:val="003C70A0"/>
    <w:rsid w:val="003D2715"/>
    <w:rsid w:val="003E7154"/>
    <w:rsid w:val="003E7E9C"/>
    <w:rsid w:val="003F1E3F"/>
    <w:rsid w:val="003F762E"/>
    <w:rsid w:val="00401061"/>
    <w:rsid w:val="004213E1"/>
    <w:rsid w:val="00421661"/>
    <w:rsid w:val="0043689B"/>
    <w:rsid w:val="004417E7"/>
    <w:rsid w:val="004435B7"/>
    <w:rsid w:val="0044394F"/>
    <w:rsid w:val="00463CD9"/>
    <w:rsid w:val="00472D98"/>
    <w:rsid w:val="004832AD"/>
    <w:rsid w:val="00487D3C"/>
    <w:rsid w:val="004906EF"/>
    <w:rsid w:val="004924DF"/>
    <w:rsid w:val="0049297B"/>
    <w:rsid w:val="004B0DED"/>
    <w:rsid w:val="004C1553"/>
    <w:rsid w:val="004C1E94"/>
    <w:rsid w:val="004D68F6"/>
    <w:rsid w:val="004E355D"/>
    <w:rsid w:val="004F123E"/>
    <w:rsid w:val="0050322F"/>
    <w:rsid w:val="00503881"/>
    <w:rsid w:val="00520D1C"/>
    <w:rsid w:val="00522585"/>
    <w:rsid w:val="00522C83"/>
    <w:rsid w:val="00524664"/>
    <w:rsid w:val="00524FD7"/>
    <w:rsid w:val="005313A4"/>
    <w:rsid w:val="005452AA"/>
    <w:rsid w:val="005471AE"/>
    <w:rsid w:val="00552377"/>
    <w:rsid w:val="00552C72"/>
    <w:rsid w:val="00556F7D"/>
    <w:rsid w:val="00564133"/>
    <w:rsid w:val="0056589B"/>
    <w:rsid w:val="00574109"/>
    <w:rsid w:val="00574DDC"/>
    <w:rsid w:val="00576BB6"/>
    <w:rsid w:val="00585AD3"/>
    <w:rsid w:val="005867F3"/>
    <w:rsid w:val="00586F3D"/>
    <w:rsid w:val="00593B95"/>
    <w:rsid w:val="005C41A4"/>
    <w:rsid w:val="005D1D18"/>
    <w:rsid w:val="005D2574"/>
    <w:rsid w:val="005D7C24"/>
    <w:rsid w:val="005E12B8"/>
    <w:rsid w:val="005E6F07"/>
    <w:rsid w:val="005F0336"/>
    <w:rsid w:val="005F051A"/>
    <w:rsid w:val="005F6694"/>
    <w:rsid w:val="00600F76"/>
    <w:rsid w:val="00607E07"/>
    <w:rsid w:val="00607F0D"/>
    <w:rsid w:val="0061677C"/>
    <w:rsid w:val="00623974"/>
    <w:rsid w:val="00624714"/>
    <w:rsid w:val="0063099F"/>
    <w:rsid w:val="00634035"/>
    <w:rsid w:val="00634A7F"/>
    <w:rsid w:val="00635FDB"/>
    <w:rsid w:val="0064018B"/>
    <w:rsid w:val="006421EB"/>
    <w:rsid w:val="006467F6"/>
    <w:rsid w:val="00655081"/>
    <w:rsid w:val="006568A0"/>
    <w:rsid w:val="00663DC1"/>
    <w:rsid w:val="006650A0"/>
    <w:rsid w:val="006655B6"/>
    <w:rsid w:val="00666F33"/>
    <w:rsid w:val="00683E9B"/>
    <w:rsid w:val="00694D87"/>
    <w:rsid w:val="006A7704"/>
    <w:rsid w:val="006A7F27"/>
    <w:rsid w:val="006B28BE"/>
    <w:rsid w:val="006C5094"/>
    <w:rsid w:val="006D18B5"/>
    <w:rsid w:val="006D3CF2"/>
    <w:rsid w:val="006D7EBC"/>
    <w:rsid w:val="006E1B49"/>
    <w:rsid w:val="006E4131"/>
    <w:rsid w:val="006F336B"/>
    <w:rsid w:val="00703AF6"/>
    <w:rsid w:val="0070672D"/>
    <w:rsid w:val="00710BDB"/>
    <w:rsid w:val="00714044"/>
    <w:rsid w:val="007160D2"/>
    <w:rsid w:val="0071783F"/>
    <w:rsid w:val="007260B4"/>
    <w:rsid w:val="00744B6A"/>
    <w:rsid w:val="00752491"/>
    <w:rsid w:val="00752909"/>
    <w:rsid w:val="00755578"/>
    <w:rsid w:val="007628A0"/>
    <w:rsid w:val="007641AE"/>
    <w:rsid w:val="00765EC6"/>
    <w:rsid w:val="00767F50"/>
    <w:rsid w:val="007705DE"/>
    <w:rsid w:val="00772448"/>
    <w:rsid w:val="007736B7"/>
    <w:rsid w:val="00777BB2"/>
    <w:rsid w:val="00777C56"/>
    <w:rsid w:val="007A2411"/>
    <w:rsid w:val="007A6390"/>
    <w:rsid w:val="007B586B"/>
    <w:rsid w:val="007B6BA0"/>
    <w:rsid w:val="007C7891"/>
    <w:rsid w:val="007D54CC"/>
    <w:rsid w:val="007E2613"/>
    <w:rsid w:val="007E6002"/>
    <w:rsid w:val="00816A5F"/>
    <w:rsid w:val="00820798"/>
    <w:rsid w:val="00820DDC"/>
    <w:rsid w:val="0082148B"/>
    <w:rsid w:val="00826085"/>
    <w:rsid w:val="00826271"/>
    <w:rsid w:val="0083069B"/>
    <w:rsid w:val="00842E9D"/>
    <w:rsid w:val="00844A2C"/>
    <w:rsid w:val="00851F07"/>
    <w:rsid w:val="00854E0D"/>
    <w:rsid w:val="00856C3E"/>
    <w:rsid w:val="00866AF9"/>
    <w:rsid w:val="00871CE9"/>
    <w:rsid w:val="00876946"/>
    <w:rsid w:val="00876BC2"/>
    <w:rsid w:val="00880F31"/>
    <w:rsid w:val="00891D88"/>
    <w:rsid w:val="00892FC6"/>
    <w:rsid w:val="00893D1A"/>
    <w:rsid w:val="00894D68"/>
    <w:rsid w:val="008978BF"/>
    <w:rsid w:val="008A35E1"/>
    <w:rsid w:val="008A3805"/>
    <w:rsid w:val="008A421C"/>
    <w:rsid w:val="008A6B31"/>
    <w:rsid w:val="008A6D54"/>
    <w:rsid w:val="008B062D"/>
    <w:rsid w:val="008C2A3F"/>
    <w:rsid w:val="008C6A49"/>
    <w:rsid w:val="008C6B54"/>
    <w:rsid w:val="008D5801"/>
    <w:rsid w:val="008D613B"/>
    <w:rsid w:val="008E4092"/>
    <w:rsid w:val="008E4C97"/>
    <w:rsid w:val="008E51E7"/>
    <w:rsid w:val="008E5A09"/>
    <w:rsid w:val="008F0646"/>
    <w:rsid w:val="008F2D1E"/>
    <w:rsid w:val="008F3623"/>
    <w:rsid w:val="008F387D"/>
    <w:rsid w:val="008F71EC"/>
    <w:rsid w:val="00900537"/>
    <w:rsid w:val="00900B18"/>
    <w:rsid w:val="0090342C"/>
    <w:rsid w:val="009044A4"/>
    <w:rsid w:val="00910A45"/>
    <w:rsid w:val="00916713"/>
    <w:rsid w:val="00920C65"/>
    <w:rsid w:val="00935A21"/>
    <w:rsid w:val="009412EB"/>
    <w:rsid w:val="00943A47"/>
    <w:rsid w:val="00943BBE"/>
    <w:rsid w:val="0095314F"/>
    <w:rsid w:val="00953BA6"/>
    <w:rsid w:val="00954004"/>
    <w:rsid w:val="00962CB5"/>
    <w:rsid w:val="00964DB7"/>
    <w:rsid w:val="00970F60"/>
    <w:rsid w:val="0097469A"/>
    <w:rsid w:val="009758F2"/>
    <w:rsid w:val="0097728D"/>
    <w:rsid w:val="009775E9"/>
    <w:rsid w:val="00982312"/>
    <w:rsid w:val="00990134"/>
    <w:rsid w:val="00996B51"/>
    <w:rsid w:val="00996F60"/>
    <w:rsid w:val="009A1303"/>
    <w:rsid w:val="009A160D"/>
    <w:rsid w:val="009A2426"/>
    <w:rsid w:val="009A62BF"/>
    <w:rsid w:val="009B4CC8"/>
    <w:rsid w:val="009B4D9E"/>
    <w:rsid w:val="009C1ADA"/>
    <w:rsid w:val="009C303F"/>
    <w:rsid w:val="009C316D"/>
    <w:rsid w:val="009D389C"/>
    <w:rsid w:val="009E2AED"/>
    <w:rsid w:val="009F06AB"/>
    <w:rsid w:val="00A10A0C"/>
    <w:rsid w:val="00A11E8E"/>
    <w:rsid w:val="00A1363F"/>
    <w:rsid w:val="00A17ADE"/>
    <w:rsid w:val="00A24974"/>
    <w:rsid w:val="00A26EC3"/>
    <w:rsid w:val="00A37B97"/>
    <w:rsid w:val="00A431BB"/>
    <w:rsid w:val="00A50537"/>
    <w:rsid w:val="00A5071C"/>
    <w:rsid w:val="00A54D64"/>
    <w:rsid w:val="00A57AC3"/>
    <w:rsid w:val="00A64983"/>
    <w:rsid w:val="00A71308"/>
    <w:rsid w:val="00A7457D"/>
    <w:rsid w:val="00A763B3"/>
    <w:rsid w:val="00A76C63"/>
    <w:rsid w:val="00A959F3"/>
    <w:rsid w:val="00AA19AA"/>
    <w:rsid w:val="00AB25BF"/>
    <w:rsid w:val="00AC4800"/>
    <w:rsid w:val="00AC768E"/>
    <w:rsid w:val="00AD49D3"/>
    <w:rsid w:val="00AD4F03"/>
    <w:rsid w:val="00AE22E2"/>
    <w:rsid w:val="00AE61EE"/>
    <w:rsid w:val="00B10549"/>
    <w:rsid w:val="00B106BD"/>
    <w:rsid w:val="00B246F2"/>
    <w:rsid w:val="00B25C6B"/>
    <w:rsid w:val="00B43E80"/>
    <w:rsid w:val="00B45797"/>
    <w:rsid w:val="00B46B61"/>
    <w:rsid w:val="00B46E22"/>
    <w:rsid w:val="00B54995"/>
    <w:rsid w:val="00B6165E"/>
    <w:rsid w:val="00B77025"/>
    <w:rsid w:val="00B82E82"/>
    <w:rsid w:val="00B83A8B"/>
    <w:rsid w:val="00B94E3A"/>
    <w:rsid w:val="00BA1475"/>
    <w:rsid w:val="00BA3053"/>
    <w:rsid w:val="00BA4BA3"/>
    <w:rsid w:val="00BA6FB2"/>
    <w:rsid w:val="00BB6611"/>
    <w:rsid w:val="00BC153E"/>
    <w:rsid w:val="00BC18BE"/>
    <w:rsid w:val="00BC3231"/>
    <w:rsid w:val="00BD272C"/>
    <w:rsid w:val="00BD2D0B"/>
    <w:rsid w:val="00BD49BE"/>
    <w:rsid w:val="00BE0023"/>
    <w:rsid w:val="00BE6F72"/>
    <w:rsid w:val="00BF0DED"/>
    <w:rsid w:val="00BF11D7"/>
    <w:rsid w:val="00C00024"/>
    <w:rsid w:val="00C0177A"/>
    <w:rsid w:val="00C04EF2"/>
    <w:rsid w:val="00C10ECC"/>
    <w:rsid w:val="00C17BBC"/>
    <w:rsid w:val="00C20E18"/>
    <w:rsid w:val="00C43C86"/>
    <w:rsid w:val="00C43EED"/>
    <w:rsid w:val="00C4450E"/>
    <w:rsid w:val="00C4750D"/>
    <w:rsid w:val="00C51AC6"/>
    <w:rsid w:val="00C525D2"/>
    <w:rsid w:val="00C5378F"/>
    <w:rsid w:val="00C53817"/>
    <w:rsid w:val="00C54C9B"/>
    <w:rsid w:val="00C71C6D"/>
    <w:rsid w:val="00C72C90"/>
    <w:rsid w:val="00C75A56"/>
    <w:rsid w:val="00C80A56"/>
    <w:rsid w:val="00C9027C"/>
    <w:rsid w:val="00C93041"/>
    <w:rsid w:val="00C94720"/>
    <w:rsid w:val="00C95EC9"/>
    <w:rsid w:val="00CA0701"/>
    <w:rsid w:val="00CA5AFE"/>
    <w:rsid w:val="00CA5D7C"/>
    <w:rsid w:val="00CA7AFA"/>
    <w:rsid w:val="00CB45F9"/>
    <w:rsid w:val="00CB4BE8"/>
    <w:rsid w:val="00CC35C1"/>
    <w:rsid w:val="00CC3ED4"/>
    <w:rsid w:val="00CD1729"/>
    <w:rsid w:val="00CE4BC6"/>
    <w:rsid w:val="00CF249D"/>
    <w:rsid w:val="00D000A9"/>
    <w:rsid w:val="00D03257"/>
    <w:rsid w:val="00D044A3"/>
    <w:rsid w:val="00D11134"/>
    <w:rsid w:val="00D135AB"/>
    <w:rsid w:val="00D21C15"/>
    <w:rsid w:val="00D36425"/>
    <w:rsid w:val="00D36D62"/>
    <w:rsid w:val="00D42399"/>
    <w:rsid w:val="00D52F03"/>
    <w:rsid w:val="00D532C9"/>
    <w:rsid w:val="00D62A10"/>
    <w:rsid w:val="00D64B58"/>
    <w:rsid w:val="00D65BFE"/>
    <w:rsid w:val="00D8719B"/>
    <w:rsid w:val="00D92A40"/>
    <w:rsid w:val="00D9348D"/>
    <w:rsid w:val="00D95AD9"/>
    <w:rsid w:val="00DA2AEB"/>
    <w:rsid w:val="00DA7EDC"/>
    <w:rsid w:val="00DB1FAC"/>
    <w:rsid w:val="00DB22D4"/>
    <w:rsid w:val="00DB234F"/>
    <w:rsid w:val="00DC18F2"/>
    <w:rsid w:val="00DE0BDF"/>
    <w:rsid w:val="00DE1398"/>
    <w:rsid w:val="00DE4B91"/>
    <w:rsid w:val="00DF19AE"/>
    <w:rsid w:val="00DF4B04"/>
    <w:rsid w:val="00DF6017"/>
    <w:rsid w:val="00DF61BF"/>
    <w:rsid w:val="00DF7EB0"/>
    <w:rsid w:val="00E07488"/>
    <w:rsid w:val="00E11473"/>
    <w:rsid w:val="00E122F2"/>
    <w:rsid w:val="00E130A6"/>
    <w:rsid w:val="00E15025"/>
    <w:rsid w:val="00E17B01"/>
    <w:rsid w:val="00E21846"/>
    <w:rsid w:val="00E24F57"/>
    <w:rsid w:val="00E25E18"/>
    <w:rsid w:val="00E30055"/>
    <w:rsid w:val="00E34772"/>
    <w:rsid w:val="00E35859"/>
    <w:rsid w:val="00E46BC0"/>
    <w:rsid w:val="00E5081B"/>
    <w:rsid w:val="00E53578"/>
    <w:rsid w:val="00E53843"/>
    <w:rsid w:val="00E56CB5"/>
    <w:rsid w:val="00E61203"/>
    <w:rsid w:val="00E647D3"/>
    <w:rsid w:val="00E844E6"/>
    <w:rsid w:val="00E85167"/>
    <w:rsid w:val="00E87A12"/>
    <w:rsid w:val="00E9152F"/>
    <w:rsid w:val="00E92039"/>
    <w:rsid w:val="00EA4C7A"/>
    <w:rsid w:val="00EB3FB6"/>
    <w:rsid w:val="00EC3822"/>
    <w:rsid w:val="00EC5F6B"/>
    <w:rsid w:val="00EE4B21"/>
    <w:rsid w:val="00EE678C"/>
    <w:rsid w:val="00EE6A5D"/>
    <w:rsid w:val="00EF2325"/>
    <w:rsid w:val="00EF66A9"/>
    <w:rsid w:val="00EF75E5"/>
    <w:rsid w:val="00F10FBF"/>
    <w:rsid w:val="00F118D6"/>
    <w:rsid w:val="00F1653A"/>
    <w:rsid w:val="00F32D43"/>
    <w:rsid w:val="00F33E0B"/>
    <w:rsid w:val="00F341D6"/>
    <w:rsid w:val="00F34B37"/>
    <w:rsid w:val="00F367C5"/>
    <w:rsid w:val="00F509AD"/>
    <w:rsid w:val="00F50A21"/>
    <w:rsid w:val="00F565D3"/>
    <w:rsid w:val="00F6233C"/>
    <w:rsid w:val="00F63C00"/>
    <w:rsid w:val="00F65C1B"/>
    <w:rsid w:val="00F66074"/>
    <w:rsid w:val="00F70B68"/>
    <w:rsid w:val="00F72C17"/>
    <w:rsid w:val="00F7581E"/>
    <w:rsid w:val="00F80B3F"/>
    <w:rsid w:val="00F81BC0"/>
    <w:rsid w:val="00F82B6A"/>
    <w:rsid w:val="00F86FEF"/>
    <w:rsid w:val="00F9202F"/>
    <w:rsid w:val="00F94AE5"/>
    <w:rsid w:val="00FA1EE5"/>
    <w:rsid w:val="00FA67FD"/>
    <w:rsid w:val="00FB3E0D"/>
    <w:rsid w:val="00FC482C"/>
    <w:rsid w:val="00FC56E6"/>
    <w:rsid w:val="00FD4C5E"/>
    <w:rsid w:val="00FE1123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character" w:customStyle="1" w:styleId="wbformattributevalue">
    <w:name w:val="wbform_attributevalue"/>
    <w:basedOn w:val="a1"/>
    <w:rsid w:val="00AC4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870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Пивнюк Анна Александровна</cp:lastModifiedBy>
  <cp:revision>214</cp:revision>
  <cp:lastPrinted>2019-04-19T06:36:00Z</cp:lastPrinted>
  <dcterms:created xsi:type="dcterms:W3CDTF">2018-10-15T18:03:00Z</dcterms:created>
  <dcterms:modified xsi:type="dcterms:W3CDTF">2021-03-17T13:01:00Z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