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20" w:type="dxa"/>
        <w:tblInd w:w="107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9720"/>
      </w:tblGrid>
      <w:tr w:rsidR="00E21846" w:rsidRPr="006433D1" w:rsidTr="00880F31">
        <w:trPr>
          <w:trHeight w:val="963"/>
        </w:trPr>
        <w:tc>
          <w:tcPr>
            <w:tcW w:w="9720" w:type="dxa"/>
          </w:tcPr>
          <w:p w:rsidR="00E21846" w:rsidRDefault="00C93041" w:rsidP="00C93041">
            <w:pPr>
              <w:pStyle w:val="5"/>
              <w:spacing w:before="0" w:after="0"/>
              <w:jc w:val="center"/>
            </w:pPr>
            <w:r w:rsidRPr="0097469A">
              <w:rPr>
                <w:b w:val="0"/>
                <w:noProof/>
                <w:color w:val="000000"/>
              </w:rPr>
              <w:drawing>
                <wp:inline distT="0" distB="0" distL="0" distR="0">
                  <wp:extent cx="548640" cy="548640"/>
                  <wp:effectExtent l="0" t="0" r="3810" b="3810"/>
                  <wp:docPr id="1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1846" w:rsidRPr="006433D1" w:rsidTr="00880F31">
        <w:trPr>
          <w:trHeight w:val="1931"/>
        </w:trPr>
        <w:tc>
          <w:tcPr>
            <w:tcW w:w="9720" w:type="dxa"/>
          </w:tcPr>
          <w:p w:rsidR="00E21846" w:rsidRDefault="00E21846" w:rsidP="00826271">
            <w:pPr>
              <w:pStyle w:val="aeaie"/>
              <w:ind w:left="35"/>
              <w:rPr>
                <w:b w:val="0"/>
                <w:bCs w:val="0"/>
                <w:spacing w:val="-20"/>
                <w:sz w:val="16"/>
                <w:szCs w:val="16"/>
              </w:rPr>
            </w:pPr>
            <w:r>
              <w:rPr>
                <w:b w:val="0"/>
                <w:bCs w:val="0"/>
                <w:spacing w:val="-20"/>
                <w:sz w:val="24"/>
                <w:szCs w:val="24"/>
              </w:rPr>
              <w:t>ПРАВИТЕЛЬСТВО САНКТ-ПЕТЕРБУРГА</w:t>
            </w:r>
          </w:p>
          <w:p w:rsidR="00E21846" w:rsidRDefault="00E21846" w:rsidP="00826271">
            <w:pPr>
              <w:pStyle w:val="aeaie"/>
              <w:ind w:left="35"/>
              <w:rPr>
                <w:b w:val="0"/>
                <w:bCs w:val="0"/>
                <w:spacing w:val="-20"/>
                <w:sz w:val="12"/>
                <w:szCs w:val="12"/>
              </w:rPr>
            </w:pPr>
          </w:p>
          <w:p w:rsidR="00E21846" w:rsidRDefault="00E21846" w:rsidP="00826271">
            <w:pPr>
              <w:pStyle w:val="aeaie"/>
              <w:ind w:left="35"/>
              <w:rPr>
                <w:b w:val="0"/>
                <w:bCs w:val="0"/>
                <w:spacing w:val="-20"/>
                <w:sz w:val="12"/>
                <w:szCs w:val="12"/>
              </w:rPr>
            </w:pPr>
          </w:p>
          <w:p w:rsidR="00E21846" w:rsidRPr="00176A6D" w:rsidRDefault="00E21846" w:rsidP="00826271">
            <w:pPr>
              <w:pStyle w:val="aeaie"/>
              <w:spacing w:before="0"/>
              <w:ind w:left="35"/>
              <w:rPr>
                <w:spacing w:val="-20"/>
                <w:sz w:val="28"/>
                <w:szCs w:val="28"/>
              </w:rPr>
            </w:pPr>
            <w:r w:rsidRPr="00176A6D">
              <w:rPr>
                <w:spacing w:val="-20"/>
                <w:sz w:val="28"/>
                <w:szCs w:val="28"/>
              </w:rPr>
              <w:t>КОМИТЕТ ПО ТРУДУ И ЗАНЯТОСТИ НАСЕЛЕНИЯ</w:t>
            </w:r>
          </w:p>
          <w:p w:rsidR="00E21846" w:rsidRDefault="00E21846" w:rsidP="00826271">
            <w:pPr>
              <w:pStyle w:val="aeaie"/>
              <w:spacing w:before="0"/>
              <w:ind w:left="35"/>
              <w:rPr>
                <w:spacing w:val="-20"/>
                <w:sz w:val="28"/>
                <w:szCs w:val="28"/>
              </w:rPr>
            </w:pPr>
            <w:r w:rsidRPr="00176A6D">
              <w:rPr>
                <w:spacing w:val="-20"/>
                <w:sz w:val="28"/>
                <w:szCs w:val="28"/>
              </w:rPr>
              <w:t>САНКТ-ПЕТЕРБУРГА</w:t>
            </w:r>
          </w:p>
          <w:p w:rsidR="00E21846" w:rsidRPr="00176A6D" w:rsidRDefault="00E21846" w:rsidP="00826271">
            <w:pPr>
              <w:pStyle w:val="aeaie"/>
              <w:spacing w:before="0"/>
              <w:ind w:left="35"/>
              <w:rPr>
                <w:spacing w:val="-20"/>
                <w:sz w:val="12"/>
                <w:szCs w:val="12"/>
              </w:rPr>
            </w:pPr>
          </w:p>
          <w:p w:rsidR="00E21846" w:rsidRPr="006433D1" w:rsidRDefault="00E21846" w:rsidP="00826271">
            <w:pPr>
              <w:pStyle w:val="aeaie"/>
              <w:spacing w:before="0"/>
              <w:ind w:left="35"/>
              <w:rPr>
                <w:b w:val="0"/>
                <w:spacing w:val="-20"/>
                <w:sz w:val="4"/>
                <w:szCs w:val="4"/>
              </w:rPr>
            </w:pPr>
          </w:p>
          <w:p w:rsidR="00E21846" w:rsidRPr="00176A6D" w:rsidRDefault="00E21846" w:rsidP="00826271">
            <w:pPr>
              <w:pStyle w:val="aeaie"/>
              <w:spacing w:before="0"/>
              <w:ind w:left="35"/>
              <w:rPr>
                <w:sz w:val="30"/>
                <w:szCs w:val="30"/>
              </w:rPr>
            </w:pPr>
            <w:proofErr w:type="gramStart"/>
            <w:r w:rsidRPr="00176A6D">
              <w:rPr>
                <w:spacing w:val="-20"/>
                <w:sz w:val="30"/>
                <w:szCs w:val="30"/>
              </w:rPr>
              <w:t>Р  А</w:t>
            </w:r>
            <w:proofErr w:type="gramEnd"/>
            <w:r w:rsidRPr="00176A6D">
              <w:rPr>
                <w:spacing w:val="-20"/>
                <w:sz w:val="30"/>
                <w:szCs w:val="30"/>
              </w:rPr>
              <w:t xml:space="preserve">  С  П  О  Р  Я</w:t>
            </w:r>
            <w:r w:rsidR="009C1ADA">
              <w:rPr>
                <w:spacing w:val="-20"/>
                <w:sz w:val="30"/>
                <w:szCs w:val="30"/>
              </w:rPr>
              <w:t xml:space="preserve"> </w:t>
            </w:r>
            <w:r w:rsidRPr="00176A6D">
              <w:rPr>
                <w:spacing w:val="-20"/>
                <w:sz w:val="30"/>
                <w:szCs w:val="30"/>
              </w:rPr>
              <w:t xml:space="preserve"> Ж  Е  Н  И  Е</w:t>
            </w:r>
          </w:p>
          <w:p w:rsidR="00E21846" w:rsidRDefault="00E21846" w:rsidP="00826271">
            <w:pPr>
              <w:pStyle w:val="aeaie2"/>
              <w:ind w:left="35"/>
              <w:rPr>
                <w:sz w:val="24"/>
                <w:szCs w:val="24"/>
              </w:rPr>
            </w:pPr>
          </w:p>
          <w:p w:rsidR="00E21846" w:rsidRPr="00845D88" w:rsidRDefault="00E21846" w:rsidP="00826271">
            <w:pPr>
              <w:pStyle w:val="aeaie2"/>
              <w:ind w:left="35"/>
              <w:jc w:val="right"/>
              <w:rPr>
                <w:sz w:val="16"/>
                <w:szCs w:val="16"/>
              </w:rPr>
            </w:pPr>
            <w:r w:rsidRPr="00845D88">
              <w:rPr>
                <w:sz w:val="16"/>
                <w:szCs w:val="16"/>
              </w:rPr>
              <w:t>О</w:t>
            </w:r>
            <w:r>
              <w:rPr>
                <w:sz w:val="16"/>
                <w:szCs w:val="16"/>
              </w:rPr>
              <w:t xml:space="preserve"> </w:t>
            </w:r>
            <w:r w:rsidRPr="00845D88">
              <w:rPr>
                <w:sz w:val="16"/>
                <w:szCs w:val="16"/>
              </w:rPr>
              <w:t>К</w:t>
            </w:r>
            <w:r>
              <w:rPr>
                <w:sz w:val="16"/>
                <w:szCs w:val="16"/>
              </w:rPr>
              <w:t xml:space="preserve"> </w:t>
            </w:r>
            <w:r w:rsidRPr="00845D88">
              <w:rPr>
                <w:sz w:val="16"/>
                <w:szCs w:val="16"/>
              </w:rPr>
              <w:t>У</w:t>
            </w:r>
            <w:r>
              <w:rPr>
                <w:sz w:val="16"/>
                <w:szCs w:val="16"/>
              </w:rPr>
              <w:t xml:space="preserve"> </w:t>
            </w:r>
            <w:r w:rsidRPr="00845D88">
              <w:rPr>
                <w:sz w:val="16"/>
                <w:szCs w:val="16"/>
              </w:rPr>
              <w:t>Д</w:t>
            </w:r>
          </w:p>
        </w:tc>
      </w:tr>
    </w:tbl>
    <w:p w:rsidR="00E21846" w:rsidRDefault="00880F31" w:rsidP="00E21846">
      <w:pPr>
        <w:pStyle w:val="aeoaeno12"/>
        <w:spacing w:line="240" w:lineRule="auto"/>
        <w:ind w:firstLine="0"/>
        <w:rPr>
          <w:lang w:val="en-US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6CD148DD" wp14:editId="33E54883">
            <wp:simplePos x="0" y="0"/>
            <wp:positionH relativeFrom="column">
              <wp:posOffset>1447800</wp:posOffset>
            </wp:positionH>
            <wp:positionV relativeFrom="paragraph">
              <wp:posOffset>8890</wp:posOffset>
            </wp:positionV>
            <wp:extent cx="3343910" cy="283845"/>
            <wp:effectExtent l="0" t="0" r="8890" b="1905"/>
            <wp:wrapNone/>
            <wp:docPr id="5" name="Рисунок 5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3910" cy="2838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21846" w:rsidRDefault="00E21846" w:rsidP="00E21846">
      <w:pPr>
        <w:pStyle w:val="aeoaeno12"/>
        <w:spacing w:line="240" w:lineRule="auto"/>
        <w:ind w:firstLine="0"/>
      </w:pPr>
    </w:p>
    <w:p w:rsidR="00E21846" w:rsidRDefault="00E21846" w:rsidP="00E21846">
      <w:pPr>
        <w:pStyle w:val="aeoaeno12"/>
        <w:spacing w:line="240" w:lineRule="auto"/>
        <w:ind w:firstLine="0"/>
      </w:pPr>
    </w:p>
    <w:p w:rsidR="00E21846" w:rsidRDefault="00E21846" w:rsidP="00E21846">
      <w:pPr>
        <w:pStyle w:val="aeoaeno12"/>
        <w:spacing w:line="240" w:lineRule="auto"/>
        <w:ind w:firstLine="0"/>
      </w:pPr>
    </w:p>
    <w:p w:rsidR="0097728D" w:rsidRPr="00261D3E" w:rsidRDefault="00241A87" w:rsidP="004D24EF">
      <w:pPr>
        <w:pStyle w:val="ab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 внесении изменений</w:t>
      </w:r>
      <w:r w:rsidR="00052032">
        <w:rPr>
          <w:rFonts w:ascii="Times New Roman" w:hAnsi="Times New Roman" w:cs="Times New Roman"/>
          <w:b/>
          <w:bCs/>
          <w:sz w:val="24"/>
          <w:szCs w:val="24"/>
        </w:rPr>
        <w:t xml:space="preserve"> в распоряжение </w:t>
      </w:r>
      <w:r w:rsidR="00052032">
        <w:rPr>
          <w:rFonts w:ascii="Times New Roman" w:hAnsi="Times New Roman" w:cs="Times New Roman"/>
          <w:b/>
          <w:bCs/>
          <w:sz w:val="24"/>
          <w:szCs w:val="24"/>
        </w:rPr>
        <w:br/>
        <w:t xml:space="preserve">Комитета по труду и занятости населения </w:t>
      </w:r>
      <w:r w:rsidR="00052032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AC4800">
        <w:rPr>
          <w:rFonts w:ascii="Times New Roman" w:hAnsi="Times New Roman" w:cs="Times New Roman"/>
          <w:b/>
          <w:bCs/>
          <w:sz w:val="24"/>
          <w:szCs w:val="24"/>
        </w:rPr>
        <w:t xml:space="preserve">Санкт-Петербурга </w:t>
      </w:r>
      <w:r w:rsidR="004D24EF">
        <w:rPr>
          <w:rFonts w:ascii="Times New Roman" w:hAnsi="Times New Roman" w:cs="Times New Roman"/>
          <w:b/>
          <w:bCs/>
          <w:sz w:val="24"/>
          <w:szCs w:val="24"/>
        </w:rPr>
        <w:t>от 27.02.2014 №</w:t>
      </w:r>
      <w:r w:rsidR="004D24EF" w:rsidRPr="004D24EF">
        <w:rPr>
          <w:rFonts w:ascii="Times New Roman" w:hAnsi="Times New Roman" w:cs="Times New Roman"/>
          <w:b/>
          <w:bCs/>
          <w:sz w:val="24"/>
          <w:szCs w:val="24"/>
        </w:rPr>
        <w:t xml:space="preserve"> 40-р</w:t>
      </w:r>
    </w:p>
    <w:p w:rsidR="000800AA" w:rsidRPr="00261D3E" w:rsidRDefault="000800AA" w:rsidP="00BA4BA3">
      <w:pPr>
        <w:pStyle w:val="ab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C3140" w:rsidRDefault="00D8719B" w:rsidP="00BD25C9">
      <w:pPr>
        <w:ind w:firstLine="709"/>
        <w:jc w:val="both"/>
        <w:rPr>
          <w:bCs/>
        </w:rPr>
      </w:pPr>
      <w:r w:rsidRPr="00261D3E">
        <w:rPr>
          <w:bCs/>
        </w:rPr>
        <w:t xml:space="preserve">1. </w:t>
      </w:r>
      <w:r w:rsidR="00943A47" w:rsidRPr="00943A47">
        <w:rPr>
          <w:bCs/>
        </w:rPr>
        <w:t xml:space="preserve">Внести в распоряжение Комитета по труду и занятости населения </w:t>
      </w:r>
      <w:r w:rsidR="00DC60D3">
        <w:rPr>
          <w:bCs/>
        </w:rPr>
        <w:br/>
      </w:r>
      <w:r w:rsidR="00943A47" w:rsidRPr="00943A47">
        <w:rPr>
          <w:bCs/>
        </w:rPr>
        <w:t xml:space="preserve">Санкт-Петербурга </w:t>
      </w:r>
      <w:r w:rsidR="004D24EF">
        <w:rPr>
          <w:rFonts w:eastAsia="Calibri"/>
          <w:bCs/>
          <w:lang w:eastAsia="en-US"/>
        </w:rPr>
        <w:t>от 27.02.2014 № 40-р</w:t>
      </w:r>
      <w:r w:rsidR="00943A47" w:rsidRPr="00AC4800">
        <w:rPr>
          <w:bCs/>
        </w:rPr>
        <w:t xml:space="preserve"> «</w:t>
      </w:r>
      <w:r w:rsidR="004D24EF" w:rsidRPr="004D24EF">
        <w:rPr>
          <w:bCs/>
        </w:rPr>
        <w:t>О представлении информации по квоте</w:t>
      </w:r>
      <w:r w:rsidR="00943A47" w:rsidRPr="00943A47">
        <w:rPr>
          <w:bCs/>
        </w:rPr>
        <w:t xml:space="preserve">» </w:t>
      </w:r>
      <w:r w:rsidR="001C3140">
        <w:rPr>
          <w:bCs/>
        </w:rPr>
        <w:t>следующие изменения:</w:t>
      </w:r>
      <w:r w:rsidR="004D24EF">
        <w:rPr>
          <w:bCs/>
        </w:rPr>
        <w:t xml:space="preserve"> </w:t>
      </w:r>
    </w:p>
    <w:p w:rsidR="003D2715" w:rsidRDefault="001C3140" w:rsidP="00F20BB7">
      <w:pPr>
        <w:ind w:firstLine="709"/>
        <w:jc w:val="both"/>
        <w:rPr>
          <w:bCs/>
        </w:rPr>
      </w:pPr>
      <w:r>
        <w:rPr>
          <w:bCs/>
        </w:rPr>
        <w:t xml:space="preserve">1.1. </w:t>
      </w:r>
      <w:r w:rsidR="00BD25C9">
        <w:rPr>
          <w:bCs/>
        </w:rPr>
        <w:t>П</w:t>
      </w:r>
      <w:r w:rsidR="004D24EF">
        <w:rPr>
          <w:bCs/>
        </w:rPr>
        <w:t xml:space="preserve">ункт 6 приложения </w:t>
      </w:r>
      <w:r w:rsidR="003D3B1C">
        <w:rPr>
          <w:bCs/>
        </w:rPr>
        <w:t xml:space="preserve">к распоряжению </w:t>
      </w:r>
      <w:r w:rsidR="00BD25C9">
        <w:rPr>
          <w:bCs/>
        </w:rPr>
        <w:t xml:space="preserve">изложить </w:t>
      </w:r>
      <w:r w:rsidR="003D3B1C">
        <w:rPr>
          <w:bCs/>
        </w:rPr>
        <w:t>в следующей редакции:</w:t>
      </w:r>
    </w:p>
    <w:p w:rsidR="00A66520" w:rsidRPr="00AF6DC3" w:rsidRDefault="003D3B1C" w:rsidP="00F20BB7">
      <w:pPr>
        <w:ind w:firstLine="567"/>
        <w:jc w:val="both"/>
        <w:rPr>
          <w:sz w:val="20"/>
        </w:rPr>
      </w:pPr>
      <w:r>
        <w:rPr>
          <w:bCs/>
        </w:rPr>
        <w:t xml:space="preserve">«6. </w:t>
      </w:r>
      <w:r w:rsidR="00195F22" w:rsidRPr="00195F22">
        <w:rPr>
          <w:bCs/>
        </w:rPr>
        <w:t>Информация о документах, подтверждающих трудоустройство инвалидо</w:t>
      </w:r>
      <w:r w:rsidR="000D0EEB">
        <w:rPr>
          <w:bCs/>
        </w:rPr>
        <w:t>в на квотируемые рабочие места</w:t>
      </w:r>
      <w:r w:rsidR="00195F22" w:rsidRPr="00195F22">
        <w:rPr>
          <w:bCs/>
        </w:rPr>
        <w:t>**</w:t>
      </w:r>
    </w:p>
    <w:p w:rsidR="003D3B1C" w:rsidRDefault="000D0EEB" w:rsidP="000D0EEB">
      <w:pPr>
        <w:ind w:firstLine="709"/>
        <w:jc w:val="right"/>
        <w:rPr>
          <w:bCs/>
        </w:rPr>
      </w:pPr>
      <w:r>
        <w:rPr>
          <w:bCs/>
        </w:rPr>
        <w:t>Таблица № 4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556"/>
        <w:gridCol w:w="1998"/>
        <w:gridCol w:w="1442"/>
        <w:gridCol w:w="1426"/>
        <w:gridCol w:w="2413"/>
        <w:gridCol w:w="1509"/>
      </w:tblGrid>
      <w:tr w:rsidR="00AC3114" w:rsidTr="00CE1F61">
        <w:tc>
          <w:tcPr>
            <w:tcW w:w="562" w:type="dxa"/>
            <w:vAlign w:val="center"/>
          </w:tcPr>
          <w:p w:rsidR="00B94359" w:rsidRDefault="00B94359" w:rsidP="00B94359">
            <w:pPr>
              <w:jc w:val="center"/>
              <w:rPr>
                <w:bCs/>
              </w:rPr>
            </w:pPr>
            <w:r>
              <w:rPr>
                <w:bCs/>
              </w:rPr>
              <w:t>№ п/п</w:t>
            </w:r>
          </w:p>
        </w:tc>
        <w:tc>
          <w:tcPr>
            <w:tcW w:w="2090" w:type="dxa"/>
            <w:vAlign w:val="center"/>
          </w:tcPr>
          <w:p w:rsidR="00B94359" w:rsidRDefault="00B94359" w:rsidP="00B94359">
            <w:pPr>
              <w:jc w:val="center"/>
              <w:rPr>
                <w:bCs/>
              </w:rPr>
            </w:pPr>
            <w:r>
              <w:rPr>
                <w:bCs/>
              </w:rPr>
              <w:t>Наименование документа</w:t>
            </w:r>
          </w:p>
        </w:tc>
        <w:tc>
          <w:tcPr>
            <w:tcW w:w="1447" w:type="dxa"/>
            <w:vAlign w:val="center"/>
          </w:tcPr>
          <w:p w:rsidR="00B94359" w:rsidRDefault="00B94359" w:rsidP="00AC3114">
            <w:pPr>
              <w:jc w:val="center"/>
              <w:rPr>
                <w:bCs/>
              </w:rPr>
            </w:pPr>
            <w:r>
              <w:rPr>
                <w:bCs/>
              </w:rPr>
              <w:t xml:space="preserve">Дата </w:t>
            </w:r>
            <w:r w:rsidR="00CE1F61">
              <w:rPr>
                <w:bCs/>
              </w:rPr>
              <w:br/>
            </w:r>
            <w:r>
              <w:rPr>
                <w:bCs/>
              </w:rPr>
              <w:t xml:space="preserve">и номер </w:t>
            </w:r>
            <w:r w:rsidR="00AC3114">
              <w:rPr>
                <w:bCs/>
              </w:rPr>
              <w:t>договора/</w:t>
            </w:r>
            <w:r w:rsidR="00AC3114">
              <w:rPr>
                <w:bCs/>
              </w:rPr>
              <w:br/>
              <w:t>соглашения</w:t>
            </w:r>
          </w:p>
        </w:tc>
        <w:tc>
          <w:tcPr>
            <w:tcW w:w="1293" w:type="dxa"/>
            <w:vAlign w:val="center"/>
          </w:tcPr>
          <w:p w:rsidR="00B94359" w:rsidRDefault="00B94359" w:rsidP="00AC3114">
            <w:pPr>
              <w:jc w:val="center"/>
              <w:rPr>
                <w:bCs/>
              </w:rPr>
            </w:pPr>
            <w:r>
              <w:rPr>
                <w:bCs/>
              </w:rPr>
              <w:t xml:space="preserve">Срок действия </w:t>
            </w:r>
            <w:r w:rsidR="00AC3114">
              <w:rPr>
                <w:bCs/>
              </w:rPr>
              <w:t>договора/</w:t>
            </w:r>
            <w:r w:rsidR="00AC3114">
              <w:rPr>
                <w:bCs/>
              </w:rPr>
              <w:br/>
              <w:t>соглашения</w:t>
            </w:r>
          </w:p>
        </w:tc>
        <w:tc>
          <w:tcPr>
            <w:tcW w:w="2413" w:type="dxa"/>
            <w:vAlign w:val="center"/>
          </w:tcPr>
          <w:p w:rsidR="00B94359" w:rsidRDefault="00B94359" w:rsidP="00B94359">
            <w:pPr>
              <w:jc w:val="center"/>
              <w:rPr>
                <w:bCs/>
              </w:rPr>
            </w:pPr>
            <w:r>
              <w:rPr>
                <w:bCs/>
              </w:rPr>
              <w:t>Стороны договора/соглашения</w:t>
            </w:r>
          </w:p>
        </w:tc>
        <w:tc>
          <w:tcPr>
            <w:tcW w:w="1539" w:type="dxa"/>
            <w:vAlign w:val="center"/>
          </w:tcPr>
          <w:p w:rsidR="00B94359" w:rsidRDefault="00B94359" w:rsidP="00B94359">
            <w:pPr>
              <w:jc w:val="center"/>
              <w:rPr>
                <w:bCs/>
              </w:rPr>
            </w:pPr>
            <w:r>
              <w:rPr>
                <w:bCs/>
              </w:rPr>
              <w:t>Количество рабочих мест для инвалидов</w:t>
            </w:r>
          </w:p>
        </w:tc>
      </w:tr>
      <w:tr w:rsidR="00AC3114" w:rsidTr="00B94359">
        <w:tc>
          <w:tcPr>
            <w:tcW w:w="562" w:type="dxa"/>
          </w:tcPr>
          <w:p w:rsidR="00B94359" w:rsidRDefault="00B94359" w:rsidP="00A66520">
            <w:pPr>
              <w:jc w:val="both"/>
              <w:rPr>
                <w:bCs/>
              </w:rPr>
            </w:pPr>
          </w:p>
        </w:tc>
        <w:tc>
          <w:tcPr>
            <w:tcW w:w="2090" w:type="dxa"/>
          </w:tcPr>
          <w:p w:rsidR="00B94359" w:rsidRDefault="00B94359" w:rsidP="00A66520">
            <w:pPr>
              <w:jc w:val="both"/>
              <w:rPr>
                <w:bCs/>
              </w:rPr>
            </w:pPr>
          </w:p>
        </w:tc>
        <w:tc>
          <w:tcPr>
            <w:tcW w:w="1447" w:type="dxa"/>
          </w:tcPr>
          <w:p w:rsidR="00B94359" w:rsidRDefault="00B94359" w:rsidP="00A66520">
            <w:pPr>
              <w:jc w:val="both"/>
              <w:rPr>
                <w:bCs/>
              </w:rPr>
            </w:pPr>
          </w:p>
        </w:tc>
        <w:tc>
          <w:tcPr>
            <w:tcW w:w="1293" w:type="dxa"/>
          </w:tcPr>
          <w:p w:rsidR="00B94359" w:rsidRDefault="00B94359" w:rsidP="00A66520">
            <w:pPr>
              <w:jc w:val="both"/>
              <w:rPr>
                <w:bCs/>
              </w:rPr>
            </w:pPr>
          </w:p>
        </w:tc>
        <w:tc>
          <w:tcPr>
            <w:tcW w:w="2413" w:type="dxa"/>
          </w:tcPr>
          <w:p w:rsidR="00B94359" w:rsidRDefault="00B94359" w:rsidP="00A66520">
            <w:pPr>
              <w:jc w:val="both"/>
              <w:rPr>
                <w:bCs/>
              </w:rPr>
            </w:pPr>
          </w:p>
        </w:tc>
        <w:tc>
          <w:tcPr>
            <w:tcW w:w="1539" w:type="dxa"/>
          </w:tcPr>
          <w:p w:rsidR="00B94359" w:rsidRDefault="00B94359" w:rsidP="00A66520">
            <w:pPr>
              <w:jc w:val="both"/>
              <w:rPr>
                <w:bCs/>
              </w:rPr>
            </w:pPr>
          </w:p>
        </w:tc>
      </w:tr>
      <w:tr w:rsidR="00AC3114" w:rsidTr="00B94359">
        <w:tc>
          <w:tcPr>
            <w:tcW w:w="562" w:type="dxa"/>
          </w:tcPr>
          <w:p w:rsidR="00B94359" w:rsidRDefault="00B94359" w:rsidP="00A66520">
            <w:pPr>
              <w:jc w:val="both"/>
              <w:rPr>
                <w:bCs/>
              </w:rPr>
            </w:pPr>
          </w:p>
        </w:tc>
        <w:tc>
          <w:tcPr>
            <w:tcW w:w="2090" w:type="dxa"/>
          </w:tcPr>
          <w:p w:rsidR="00B94359" w:rsidRDefault="00B94359" w:rsidP="00A66520">
            <w:pPr>
              <w:jc w:val="both"/>
              <w:rPr>
                <w:bCs/>
              </w:rPr>
            </w:pPr>
          </w:p>
        </w:tc>
        <w:tc>
          <w:tcPr>
            <w:tcW w:w="1447" w:type="dxa"/>
          </w:tcPr>
          <w:p w:rsidR="00B94359" w:rsidRDefault="00B94359" w:rsidP="00A66520">
            <w:pPr>
              <w:jc w:val="both"/>
              <w:rPr>
                <w:bCs/>
              </w:rPr>
            </w:pPr>
          </w:p>
        </w:tc>
        <w:tc>
          <w:tcPr>
            <w:tcW w:w="1293" w:type="dxa"/>
          </w:tcPr>
          <w:p w:rsidR="00B94359" w:rsidRDefault="00B94359" w:rsidP="00A66520">
            <w:pPr>
              <w:jc w:val="both"/>
              <w:rPr>
                <w:bCs/>
              </w:rPr>
            </w:pPr>
          </w:p>
        </w:tc>
        <w:tc>
          <w:tcPr>
            <w:tcW w:w="2413" w:type="dxa"/>
          </w:tcPr>
          <w:p w:rsidR="00B94359" w:rsidRDefault="00B94359" w:rsidP="00A66520">
            <w:pPr>
              <w:jc w:val="both"/>
              <w:rPr>
                <w:bCs/>
              </w:rPr>
            </w:pPr>
          </w:p>
        </w:tc>
        <w:tc>
          <w:tcPr>
            <w:tcW w:w="1539" w:type="dxa"/>
          </w:tcPr>
          <w:p w:rsidR="00B94359" w:rsidRDefault="00B94359" w:rsidP="00A66520">
            <w:pPr>
              <w:jc w:val="both"/>
              <w:rPr>
                <w:bCs/>
              </w:rPr>
            </w:pPr>
          </w:p>
        </w:tc>
      </w:tr>
      <w:tr w:rsidR="00AC3114" w:rsidTr="00B94359">
        <w:tc>
          <w:tcPr>
            <w:tcW w:w="562" w:type="dxa"/>
          </w:tcPr>
          <w:p w:rsidR="00B94359" w:rsidRDefault="00B94359" w:rsidP="00A66520">
            <w:pPr>
              <w:jc w:val="both"/>
              <w:rPr>
                <w:bCs/>
              </w:rPr>
            </w:pPr>
          </w:p>
        </w:tc>
        <w:tc>
          <w:tcPr>
            <w:tcW w:w="2090" w:type="dxa"/>
          </w:tcPr>
          <w:p w:rsidR="00B94359" w:rsidRDefault="00B94359" w:rsidP="00A66520">
            <w:pPr>
              <w:jc w:val="both"/>
              <w:rPr>
                <w:bCs/>
              </w:rPr>
            </w:pPr>
          </w:p>
        </w:tc>
        <w:tc>
          <w:tcPr>
            <w:tcW w:w="1447" w:type="dxa"/>
          </w:tcPr>
          <w:p w:rsidR="00B94359" w:rsidRDefault="00B94359" w:rsidP="00A66520">
            <w:pPr>
              <w:jc w:val="both"/>
              <w:rPr>
                <w:bCs/>
              </w:rPr>
            </w:pPr>
          </w:p>
        </w:tc>
        <w:tc>
          <w:tcPr>
            <w:tcW w:w="1293" w:type="dxa"/>
          </w:tcPr>
          <w:p w:rsidR="00B94359" w:rsidRDefault="00B94359" w:rsidP="00A66520">
            <w:pPr>
              <w:jc w:val="both"/>
              <w:rPr>
                <w:bCs/>
              </w:rPr>
            </w:pPr>
          </w:p>
        </w:tc>
        <w:tc>
          <w:tcPr>
            <w:tcW w:w="2413" w:type="dxa"/>
          </w:tcPr>
          <w:p w:rsidR="00B94359" w:rsidRDefault="00B94359" w:rsidP="00A66520">
            <w:pPr>
              <w:jc w:val="both"/>
              <w:rPr>
                <w:bCs/>
              </w:rPr>
            </w:pPr>
          </w:p>
        </w:tc>
        <w:tc>
          <w:tcPr>
            <w:tcW w:w="1539" w:type="dxa"/>
          </w:tcPr>
          <w:p w:rsidR="00B94359" w:rsidRDefault="00B94359" w:rsidP="00A66520">
            <w:pPr>
              <w:jc w:val="both"/>
              <w:rPr>
                <w:bCs/>
              </w:rPr>
            </w:pPr>
          </w:p>
        </w:tc>
      </w:tr>
      <w:tr w:rsidR="00AC3114" w:rsidTr="00B94359">
        <w:tc>
          <w:tcPr>
            <w:tcW w:w="562" w:type="dxa"/>
          </w:tcPr>
          <w:p w:rsidR="00B94359" w:rsidRDefault="00B94359" w:rsidP="00A66520">
            <w:pPr>
              <w:jc w:val="both"/>
              <w:rPr>
                <w:bCs/>
              </w:rPr>
            </w:pPr>
          </w:p>
        </w:tc>
        <w:tc>
          <w:tcPr>
            <w:tcW w:w="2090" w:type="dxa"/>
          </w:tcPr>
          <w:p w:rsidR="00B94359" w:rsidRDefault="00B94359" w:rsidP="00A66520">
            <w:pPr>
              <w:jc w:val="both"/>
              <w:rPr>
                <w:bCs/>
              </w:rPr>
            </w:pPr>
          </w:p>
        </w:tc>
        <w:tc>
          <w:tcPr>
            <w:tcW w:w="1447" w:type="dxa"/>
          </w:tcPr>
          <w:p w:rsidR="00B94359" w:rsidRDefault="00B94359" w:rsidP="00A66520">
            <w:pPr>
              <w:jc w:val="both"/>
              <w:rPr>
                <w:bCs/>
              </w:rPr>
            </w:pPr>
          </w:p>
        </w:tc>
        <w:tc>
          <w:tcPr>
            <w:tcW w:w="1293" w:type="dxa"/>
          </w:tcPr>
          <w:p w:rsidR="00B94359" w:rsidRDefault="00B94359" w:rsidP="00A66520">
            <w:pPr>
              <w:jc w:val="both"/>
              <w:rPr>
                <w:bCs/>
              </w:rPr>
            </w:pPr>
          </w:p>
        </w:tc>
        <w:tc>
          <w:tcPr>
            <w:tcW w:w="2413" w:type="dxa"/>
          </w:tcPr>
          <w:p w:rsidR="00B94359" w:rsidRDefault="00B94359" w:rsidP="00A66520">
            <w:pPr>
              <w:jc w:val="both"/>
              <w:rPr>
                <w:bCs/>
              </w:rPr>
            </w:pPr>
          </w:p>
        </w:tc>
        <w:tc>
          <w:tcPr>
            <w:tcW w:w="1539" w:type="dxa"/>
          </w:tcPr>
          <w:p w:rsidR="00B94359" w:rsidRDefault="00B94359" w:rsidP="00A66520">
            <w:pPr>
              <w:jc w:val="both"/>
              <w:rPr>
                <w:bCs/>
              </w:rPr>
            </w:pPr>
          </w:p>
        </w:tc>
      </w:tr>
    </w:tbl>
    <w:p w:rsidR="000D0EEB" w:rsidRDefault="000D0EEB" w:rsidP="00A66520">
      <w:pPr>
        <w:ind w:firstLine="709"/>
        <w:jc w:val="both"/>
        <w:rPr>
          <w:bCs/>
        </w:rPr>
      </w:pPr>
    </w:p>
    <w:p w:rsidR="00091BF0" w:rsidRDefault="008D3FB2" w:rsidP="00A66520">
      <w:pPr>
        <w:ind w:firstLine="709"/>
        <w:jc w:val="both"/>
        <w:rPr>
          <w:bCs/>
        </w:rPr>
      </w:pPr>
      <w:r>
        <w:rPr>
          <w:bCs/>
        </w:rPr>
        <w:t>Приложения</w:t>
      </w:r>
      <w:r w:rsidR="001C3140">
        <w:rPr>
          <w:bCs/>
        </w:rPr>
        <w:t>***</w:t>
      </w:r>
      <w:r>
        <w:rPr>
          <w:bCs/>
        </w:rPr>
        <w:t>:</w:t>
      </w:r>
    </w:p>
    <w:p w:rsidR="008D3FB2" w:rsidRDefault="008D3FB2" w:rsidP="00A66520">
      <w:pPr>
        <w:ind w:firstLine="709"/>
        <w:jc w:val="both"/>
        <w:rPr>
          <w:bCs/>
        </w:rPr>
      </w:pPr>
      <w:r>
        <w:rPr>
          <w:bCs/>
        </w:rPr>
        <w:t>1. _____________________________________________________________________;</w:t>
      </w:r>
    </w:p>
    <w:p w:rsidR="008D3FB2" w:rsidRDefault="008D3FB2" w:rsidP="008D3FB2">
      <w:pPr>
        <w:ind w:firstLine="709"/>
        <w:jc w:val="both"/>
        <w:rPr>
          <w:bCs/>
        </w:rPr>
      </w:pPr>
      <w:r>
        <w:rPr>
          <w:bCs/>
        </w:rPr>
        <w:t>2</w:t>
      </w:r>
      <w:r>
        <w:rPr>
          <w:bCs/>
        </w:rPr>
        <w:t>. _____________________________________________________________________;</w:t>
      </w:r>
    </w:p>
    <w:p w:rsidR="008D3FB2" w:rsidRDefault="008D3FB2" w:rsidP="008D3FB2">
      <w:pPr>
        <w:ind w:firstLine="709"/>
        <w:jc w:val="both"/>
        <w:rPr>
          <w:bCs/>
        </w:rPr>
      </w:pPr>
      <w:r>
        <w:rPr>
          <w:bCs/>
        </w:rPr>
        <w:t>3</w:t>
      </w:r>
      <w:r>
        <w:rPr>
          <w:bCs/>
        </w:rPr>
        <w:t>. _____________________________________________________________________;</w:t>
      </w:r>
    </w:p>
    <w:p w:rsidR="008D3FB2" w:rsidRDefault="008D3FB2" w:rsidP="008D3FB2">
      <w:pPr>
        <w:ind w:firstLine="709"/>
        <w:jc w:val="both"/>
        <w:rPr>
          <w:bCs/>
        </w:rPr>
      </w:pPr>
      <w:r>
        <w:rPr>
          <w:bCs/>
        </w:rPr>
        <w:t>4</w:t>
      </w:r>
      <w:r>
        <w:rPr>
          <w:bCs/>
        </w:rPr>
        <w:t>. ______________________________________</w:t>
      </w:r>
      <w:r>
        <w:rPr>
          <w:bCs/>
        </w:rPr>
        <w:t>_______________________________.</w:t>
      </w:r>
    </w:p>
    <w:p w:rsidR="00091BF0" w:rsidRDefault="00091BF0" w:rsidP="00A66520">
      <w:pPr>
        <w:ind w:firstLine="709"/>
        <w:jc w:val="both"/>
        <w:rPr>
          <w:bCs/>
        </w:rPr>
      </w:pPr>
    </w:p>
    <w:p w:rsidR="00004C18" w:rsidRDefault="0075279B" w:rsidP="00004C18">
      <w:pPr>
        <w:jc w:val="both"/>
        <w:rPr>
          <w:bCs/>
        </w:rPr>
      </w:pPr>
      <w:r>
        <w:rPr>
          <w:bCs/>
        </w:rPr>
        <w:t>Руководитель организации**</w:t>
      </w:r>
      <w:r w:rsidR="001C3140">
        <w:rPr>
          <w:bCs/>
        </w:rPr>
        <w:t>*</w:t>
      </w:r>
      <w:r>
        <w:rPr>
          <w:bCs/>
        </w:rPr>
        <w:t>* ________________</w:t>
      </w:r>
      <w:r w:rsidR="001C3140">
        <w:rPr>
          <w:bCs/>
        </w:rPr>
        <w:t>_______</w:t>
      </w:r>
      <w:r w:rsidR="00004C18">
        <w:rPr>
          <w:bCs/>
        </w:rPr>
        <w:t>_______      __________________</w:t>
      </w:r>
    </w:p>
    <w:p w:rsidR="00004C18" w:rsidRDefault="00E72824" w:rsidP="00E72824">
      <w:pPr>
        <w:ind w:left="3540"/>
        <w:jc w:val="both"/>
        <w:rPr>
          <w:bCs/>
        </w:rPr>
      </w:pPr>
      <w:r>
        <w:rPr>
          <w:bCs/>
        </w:rPr>
        <w:t xml:space="preserve">       (Ф.И.О., должность) 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 xml:space="preserve"> </w:t>
      </w:r>
      <w:r w:rsidR="00004C18">
        <w:rPr>
          <w:bCs/>
        </w:rPr>
        <w:t>(подпись)</w:t>
      </w:r>
    </w:p>
    <w:p w:rsidR="00004C18" w:rsidRDefault="00E866EA" w:rsidP="00E866EA">
      <w:pPr>
        <w:ind w:left="6372"/>
        <w:jc w:val="both"/>
        <w:rPr>
          <w:bCs/>
        </w:rPr>
      </w:pPr>
      <w:r>
        <w:rPr>
          <w:bCs/>
        </w:rPr>
        <w:t xml:space="preserve">         МП</w:t>
      </w:r>
    </w:p>
    <w:p w:rsidR="00353747" w:rsidRDefault="00353747" w:rsidP="00353747">
      <w:pPr>
        <w:jc w:val="both"/>
        <w:rPr>
          <w:bCs/>
        </w:rPr>
      </w:pPr>
      <w:r>
        <w:rPr>
          <w:bCs/>
        </w:rPr>
        <w:t>Исполнитель ______________</w:t>
      </w:r>
      <w:r w:rsidR="00D70013">
        <w:rPr>
          <w:bCs/>
        </w:rPr>
        <w:t>___</w:t>
      </w:r>
      <w:r>
        <w:rPr>
          <w:bCs/>
        </w:rPr>
        <w:t>______, тел.__________________ «__» __________ 20__ г.</w:t>
      </w:r>
    </w:p>
    <w:p w:rsidR="00D70013" w:rsidRDefault="00D70013" w:rsidP="00C83FAE">
      <w:pPr>
        <w:ind w:left="1416"/>
        <w:jc w:val="both"/>
        <w:rPr>
          <w:bCs/>
        </w:rPr>
      </w:pPr>
      <w:r>
        <w:rPr>
          <w:bCs/>
        </w:rPr>
        <w:t xml:space="preserve">     (Ф.И.О., должность)</w:t>
      </w:r>
    </w:p>
    <w:p w:rsidR="00D70013" w:rsidRPr="00920C65" w:rsidRDefault="00C83FAE" w:rsidP="00C83FAE">
      <w:pPr>
        <w:jc w:val="right"/>
        <w:rPr>
          <w:bCs/>
        </w:rPr>
      </w:pPr>
      <w:r>
        <w:rPr>
          <w:bCs/>
        </w:rPr>
        <w:t>».</w:t>
      </w:r>
    </w:p>
    <w:p w:rsidR="00241A87" w:rsidRDefault="00241A87" w:rsidP="00DA2AEB">
      <w:pPr>
        <w:pStyle w:val="ab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1.2. </w:t>
      </w:r>
      <w:r w:rsidR="00BD25C9">
        <w:rPr>
          <w:rFonts w:ascii="Times New Roman" w:hAnsi="Times New Roman" w:cs="Times New Roman"/>
          <w:bCs/>
          <w:sz w:val="24"/>
          <w:szCs w:val="24"/>
        </w:rPr>
        <w:t>Р</w:t>
      </w:r>
      <w:r w:rsidR="00F20BB7">
        <w:rPr>
          <w:rFonts w:ascii="Times New Roman" w:hAnsi="Times New Roman" w:cs="Times New Roman"/>
          <w:bCs/>
          <w:sz w:val="24"/>
          <w:szCs w:val="24"/>
        </w:rPr>
        <w:t xml:space="preserve">аздел «Примечание» </w:t>
      </w:r>
      <w:r w:rsidR="00F20BB7" w:rsidRPr="00F20BB7">
        <w:rPr>
          <w:rFonts w:ascii="Times New Roman" w:hAnsi="Times New Roman" w:cs="Times New Roman"/>
          <w:bCs/>
          <w:sz w:val="24"/>
          <w:szCs w:val="24"/>
        </w:rPr>
        <w:t>приложения к распоряжению</w:t>
      </w:r>
      <w:r w:rsidR="00BD25C9">
        <w:rPr>
          <w:rFonts w:ascii="Times New Roman" w:hAnsi="Times New Roman" w:cs="Times New Roman"/>
          <w:bCs/>
          <w:sz w:val="24"/>
          <w:szCs w:val="24"/>
        </w:rPr>
        <w:t xml:space="preserve"> изложить</w:t>
      </w:r>
      <w:r w:rsidR="00F20BB7" w:rsidRPr="00F20BB7">
        <w:rPr>
          <w:rFonts w:ascii="Times New Roman" w:hAnsi="Times New Roman" w:cs="Times New Roman"/>
          <w:bCs/>
          <w:sz w:val="24"/>
          <w:szCs w:val="24"/>
        </w:rPr>
        <w:t xml:space="preserve"> в следующей редакции</w:t>
      </w:r>
      <w:r w:rsidR="00F20BB7">
        <w:rPr>
          <w:rFonts w:ascii="Times New Roman" w:hAnsi="Times New Roman" w:cs="Times New Roman"/>
          <w:bCs/>
          <w:sz w:val="24"/>
          <w:szCs w:val="24"/>
        </w:rPr>
        <w:t>:</w:t>
      </w:r>
    </w:p>
    <w:p w:rsidR="00F20BB7" w:rsidRPr="00F20BB7" w:rsidRDefault="00F20BB7" w:rsidP="00F20BB7">
      <w:pPr>
        <w:pStyle w:val="ab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«</w:t>
      </w:r>
      <w:r w:rsidRPr="00F20BB7">
        <w:rPr>
          <w:rFonts w:ascii="Times New Roman" w:hAnsi="Times New Roman" w:cs="Times New Roman"/>
          <w:bCs/>
          <w:sz w:val="24"/>
          <w:szCs w:val="24"/>
        </w:rPr>
        <w:t xml:space="preserve">&lt;*&gt; Указываются инвалиды, трудоустроенные на работу в отчетном месяце, </w:t>
      </w:r>
      <w:r w:rsidR="00BD25C9">
        <w:rPr>
          <w:rFonts w:ascii="Times New Roman" w:hAnsi="Times New Roman" w:cs="Times New Roman"/>
          <w:bCs/>
          <w:sz w:val="24"/>
          <w:szCs w:val="24"/>
        </w:rPr>
        <w:br/>
      </w:r>
      <w:r w:rsidRPr="00F20BB7">
        <w:rPr>
          <w:rFonts w:ascii="Times New Roman" w:hAnsi="Times New Roman" w:cs="Times New Roman"/>
          <w:bCs/>
          <w:sz w:val="24"/>
          <w:szCs w:val="24"/>
        </w:rPr>
        <w:t>а также работники, которым в отчетном месяце установлена инвалидность.</w:t>
      </w:r>
    </w:p>
    <w:p w:rsidR="00F20BB7" w:rsidRPr="00F20BB7" w:rsidRDefault="00F20BB7" w:rsidP="00F20BB7">
      <w:pPr>
        <w:pStyle w:val="ab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20BB7">
        <w:rPr>
          <w:rFonts w:ascii="Times New Roman" w:hAnsi="Times New Roman" w:cs="Times New Roman"/>
          <w:bCs/>
          <w:sz w:val="24"/>
          <w:szCs w:val="24"/>
        </w:rPr>
        <w:t xml:space="preserve">&lt;**&gt; Указываются документы в соответствии со статьей 1-1 Закона </w:t>
      </w:r>
      <w:r w:rsidR="00DE042B">
        <w:rPr>
          <w:rFonts w:ascii="Times New Roman" w:hAnsi="Times New Roman" w:cs="Times New Roman"/>
          <w:bCs/>
          <w:sz w:val="24"/>
          <w:szCs w:val="24"/>
        </w:rPr>
        <w:br/>
      </w:r>
      <w:r w:rsidR="00BD25C9">
        <w:rPr>
          <w:rFonts w:ascii="Times New Roman" w:hAnsi="Times New Roman" w:cs="Times New Roman"/>
          <w:bCs/>
          <w:sz w:val="24"/>
          <w:szCs w:val="24"/>
        </w:rPr>
        <w:t>Санкт-Петербурга от 27.05.2003 № 280-25 «</w:t>
      </w:r>
      <w:r w:rsidRPr="00F20BB7">
        <w:rPr>
          <w:rFonts w:ascii="Times New Roman" w:hAnsi="Times New Roman" w:cs="Times New Roman"/>
          <w:bCs/>
          <w:sz w:val="24"/>
          <w:szCs w:val="24"/>
        </w:rPr>
        <w:t>О квотировании рабочих мест для трудоустройст</w:t>
      </w:r>
      <w:r w:rsidR="00BD25C9">
        <w:rPr>
          <w:rFonts w:ascii="Times New Roman" w:hAnsi="Times New Roman" w:cs="Times New Roman"/>
          <w:bCs/>
          <w:sz w:val="24"/>
          <w:szCs w:val="24"/>
        </w:rPr>
        <w:t>ва инвалидов в Санкт-Петербурге»</w:t>
      </w:r>
      <w:r w:rsidRPr="00F20BB7">
        <w:rPr>
          <w:rFonts w:ascii="Times New Roman" w:hAnsi="Times New Roman" w:cs="Times New Roman"/>
          <w:bCs/>
          <w:sz w:val="24"/>
          <w:szCs w:val="24"/>
        </w:rPr>
        <w:t>.</w:t>
      </w:r>
    </w:p>
    <w:p w:rsidR="00F20BB7" w:rsidRDefault="00F20BB7" w:rsidP="00F20BB7">
      <w:pPr>
        <w:pStyle w:val="ab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20BB7">
        <w:rPr>
          <w:rFonts w:ascii="Times New Roman" w:hAnsi="Times New Roman" w:cs="Times New Roman"/>
          <w:bCs/>
          <w:sz w:val="24"/>
          <w:szCs w:val="24"/>
        </w:rPr>
        <w:t xml:space="preserve">&lt;***&gt; </w:t>
      </w:r>
      <w:r w:rsidR="00DE042B">
        <w:rPr>
          <w:rFonts w:ascii="Times New Roman" w:hAnsi="Times New Roman" w:cs="Times New Roman"/>
          <w:bCs/>
          <w:sz w:val="24"/>
          <w:szCs w:val="24"/>
        </w:rPr>
        <w:t>Прилагаются с</w:t>
      </w:r>
      <w:r w:rsidR="00772D7A">
        <w:rPr>
          <w:rFonts w:ascii="Times New Roman" w:hAnsi="Times New Roman" w:cs="Times New Roman"/>
          <w:bCs/>
          <w:sz w:val="24"/>
          <w:szCs w:val="24"/>
        </w:rPr>
        <w:t>кан-образы договоров/соглашений, перечисленных в таблице № 4</w:t>
      </w:r>
      <w:r w:rsidRPr="00F20BB7">
        <w:rPr>
          <w:rFonts w:ascii="Times New Roman" w:hAnsi="Times New Roman" w:cs="Times New Roman"/>
          <w:bCs/>
          <w:sz w:val="24"/>
          <w:szCs w:val="24"/>
        </w:rPr>
        <w:t>.</w:t>
      </w:r>
    </w:p>
    <w:p w:rsidR="00DE042B" w:rsidRDefault="00DE042B" w:rsidP="007850B5">
      <w:pPr>
        <w:pStyle w:val="ab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20BB7">
        <w:rPr>
          <w:rFonts w:ascii="Times New Roman" w:hAnsi="Times New Roman" w:cs="Times New Roman"/>
          <w:bCs/>
          <w:sz w:val="24"/>
          <w:szCs w:val="24"/>
        </w:rPr>
        <w:t>&lt;***</w:t>
      </w:r>
      <w:r>
        <w:rPr>
          <w:rFonts w:ascii="Times New Roman" w:hAnsi="Times New Roman" w:cs="Times New Roman"/>
          <w:bCs/>
          <w:sz w:val="24"/>
          <w:szCs w:val="24"/>
        </w:rPr>
        <w:t>*</w:t>
      </w:r>
      <w:r w:rsidRPr="00F20BB7">
        <w:rPr>
          <w:rFonts w:ascii="Times New Roman" w:hAnsi="Times New Roman" w:cs="Times New Roman"/>
          <w:bCs/>
          <w:sz w:val="24"/>
          <w:szCs w:val="24"/>
        </w:rPr>
        <w:t>&gt; В случае подписания лицом по доверенности или временно исполняющим обязанности указываются реквизиты и прилагается документ (копия), дающий право на подписание отчета.</w:t>
      </w:r>
      <w:r w:rsidR="00772D7A">
        <w:rPr>
          <w:rFonts w:ascii="Times New Roman" w:hAnsi="Times New Roman" w:cs="Times New Roman"/>
          <w:bCs/>
          <w:sz w:val="24"/>
          <w:szCs w:val="24"/>
        </w:rPr>
        <w:t>»</w:t>
      </w:r>
      <w:r w:rsidR="007850B5">
        <w:rPr>
          <w:rFonts w:ascii="Times New Roman" w:hAnsi="Times New Roman" w:cs="Times New Roman"/>
          <w:bCs/>
          <w:sz w:val="24"/>
          <w:szCs w:val="24"/>
        </w:rPr>
        <w:t>.</w:t>
      </w:r>
    </w:p>
    <w:p w:rsidR="00EE6A5D" w:rsidRDefault="003D2715" w:rsidP="00DA2AEB">
      <w:pPr>
        <w:pStyle w:val="ab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A7704">
        <w:rPr>
          <w:rFonts w:ascii="Times New Roman" w:hAnsi="Times New Roman" w:cs="Times New Roman"/>
          <w:bCs/>
          <w:sz w:val="24"/>
          <w:szCs w:val="24"/>
        </w:rPr>
        <w:t>2</w:t>
      </w:r>
      <w:r w:rsidR="00DF7EB0" w:rsidRPr="006A7704">
        <w:rPr>
          <w:rFonts w:ascii="Times New Roman" w:hAnsi="Times New Roman" w:cs="Times New Roman"/>
          <w:bCs/>
          <w:sz w:val="24"/>
          <w:szCs w:val="24"/>
        </w:rPr>
        <w:t xml:space="preserve">. Контроль за выполнением распоряжения </w:t>
      </w:r>
      <w:r w:rsidR="00DC7E8F">
        <w:rPr>
          <w:rFonts w:ascii="Times New Roman" w:hAnsi="Times New Roman" w:cs="Times New Roman"/>
          <w:bCs/>
          <w:sz w:val="24"/>
          <w:szCs w:val="24"/>
        </w:rPr>
        <w:t>остается</w:t>
      </w:r>
      <w:r w:rsidR="003D3B1C">
        <w:rPr>
          <w:rFonts w:ascii="Times New Roman" w:hAnsi="Times New Roman" w:cs="Times New Roman"/>
          <w:bCs/>
          <w:sz w:val="24"/>
          <w:szCs w:val="24"/>
        </w:rPr>
        <w:t xml:space="preserve"> за председателем Комитета</w:t>
      </w:r>
      <w:r w:rsidR="00DC7E8F">
        <w:rPr>
          <w:rFonts w:ascii="Times New Roman" w:hAnsi="Times New Roman" w:cs="Times New Roman"/>
          <w:bCs/>
          <w:sz w:val="24"/>
          <w:szCs w:val="24"/>
        </w:rPr>
        <w:t>.</w:t>
      </w:r>
    </w:p>
    <w:p w:rsidR="007850B5" w:rsidRPr="006A7704" w:rsidRDefault="007850B5" w:rsidP="00DA2AEB">
      <w:pPr>
        <w:pStyle w:val="ab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0" w:name="_GoBack"/>
      <w:bookmarkEnd w:id="0"/>
    </w:p>
    <w:p w:rsidR="00A11E8E" w:rsidRPr="006A7704" w:rsidRDefault="00A11E8E" w:rsidP="00962CB5">
      <w:pPr>
        <w:pStyle w:val="ab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21846" w:rsidRPr="006A7704" w:rsidRDefault="00E21846" w:rsidP="00E21846">
      <w:pPr>
        <w:jc w:val="both"/>
      </w:pPr>
    </w:p>
    <w:p w:rsidR="00CA0701" w:rsidRPr="006A7704" w:rsidRDefault="00401061" w:rsidP="003C4971">
      <w:pPr>
        <w:rPr>
          <w:b/>
        </w:rPr>
      </w:pPr>
      <w:r w:rsidRPr="006A7704">
        <w:rPr>
          <w:b/>
        </w:rPr>
        <w:t>Председатель</w:t>
      </w:r>
      <w:r w:rsidR="00E21846" w:rsidRPr="006A7704">
        <w:rPr>
          <w:b/>
        </w:rPr>
        <w:t xml:space="preserve"> Комитета</w:t>
      </w:r>
      <w:r w:rsidR="003C4971" w:rsidRPr="006A7704">
        <w:rPr>
          <w:b/>
        </w:rPr>
        <w:t xml:space="preserve"> по труду </w:t>
      </w:r>
      <w:r w:rsidR="003C4971" w:rsidRPr="006A7704">
        <w:rPr>
          <w:b/>
        </w:rPr>
        <w:br/>
        <w:t>и занятости населения Санкт-Петербурга</w:t>
      </w:r>
      <w:r w:rsidR="003C4971" w:rsidRPr="006A7704">
        <w:rPr>
          <w:b/>
        </w:rPr>
        <w:tab/>
      </w:r>
      <w:r w:rsidR="006A7704">
        <w:rPr>
          <w:b/>
        </w:rPr>
        <w:tab/>
      </w:r>
      <w:r w:rsidR="006A7704">
        <w:rPr>
          <w:b/>
        </w:rPr>
        <w:tab/>
      </w:r>
      <w:r w:rsidR="006A7704">
        <w:rPr>
          <w:b/>
        </w:rPr>
        <w:tab/>
        <w:t xml:space="preserve">      </w:t>
      </w:r>
      <w:r w:rsidR="00CA0701" w:rsidRPr="006A7704">
        <w:rPr>
          <w:b/>
        </w:rPr>
        <w:t xml:space="preserve">  </w:t>
      </w:r>
      <w:r w:rsidR="00E21846" w:rsidRPr="006A7704">
        <w:rPr>
          <w:b/>
        </w:rPr>
        <w:t xml:space="preserve">  </w:t>
      </w:r>
      <w:r w:rsidR="00A5071C" w:rsidRPr="006A7704">
        <w:rPr>
          <w:b/>
        </w:rPr>
        <w:t xml:space="preserve"> </w:t>
      </w:r>
      <w:r w:rsidR="00E21846" w:rsidRPr="006A7704">
        <w:rPr>
          <w:b/>
        </w:rPr>
        <w:t xml:space="preserve"> </w:t>
      </w:r>
      <w:proofErr w:type="spellStart"/>
      <w:r w:rsidRPr="006A7704">
        <w:rPr>
          <w:b/>
        </w:rPr>
        <w:t>Д.С.Чернейко</w:t>
      </w:r>
      <w:proofErr w:type="spellEnd"/>
    </w:p>
    <w:sectPr w:rsidR="00CA0701" w:rsidRPr="006A7704" w:rsidSect="00D044A3">
      <w:headerReference w:type="default" r:id="rId10"/>
      <w:type w:val="continuous"/>
      <w:pgSz w:w="11906" w:h="16838"/>
      <w:pgMar w:top="232" w:right="851" w:bottom="1134" w:left="1701" w:header="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4ED9" w:rsidRPr="002D4915" w:rsidRDefault="002E4ED9" w:rsidP="00D9348D">
      <w:r>
        <w:separator/>
      </w:r>
    </w:p>
  </w:endnote>
  <w:endnote w:type="continuationSeparator" w:id="0">
    <w:p w:rsidR="002E4ED9" w:rsidRPr="002D4915" w:rsidRDefault="002E4ED9" w:rsidP="00D934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4ED9" w:rsidRPr="002D4915" w:rsidRDefault="002E4ED9" w:rsidP="00D9348D">
      <w:r>
        <w:separator/>
      </w:r>
    </w:p>
  </w:footnote>
  <w:footnote w:type="continuationSeparator" w:id="0">
    <w:p w:rsidR="002E4ED9" w:rsidRPr="002D4915" w:rsidRDefault="002E4ED9" w:rsidP="00D934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44A3" w:rsidRDefault="00D044A3">
    <w:pPr>
      <w:pStyle w:val="ae"/>
      <w:jc w:val="center"/>
    </w:pPr>
  </w:p>
  <w:p w:rsidR="00D044A3" w:rsidRDefault="007850B5">
    <w:pPr>
      <w:pStyle w:val="ae"/>
      <w:jc w:val="center"/>
    </w:pPr>
    <w:sdt>
      <w:sdtPr>
        <w:id w:val="561527357"/>
        <w:docPartObj>
          <w:docPartGallery w:val="Page Numbers (Top of Page)"/>
          <w:docPartUnique/>
        </w:docPartObj>
      </w:sdtPr>
      <w:sdtEndPr/>
      <w:sdtContent>
        <w:r w:rsidR="00D044A3">
          <w:fldChar w:fldCharType="begin"/>
        </w:r>
        <w:r w:rsidR="00D044A3">
          <w:instrText>PAGE   \* MERGEFORMAT</w:instrText>
        </w:r>
        <w:r w:rsidR="00D044A3">
          <w:fldChar w:fldCharType="separate"/>
        </w:r>
        <w:r>
          <w:rPr>
            <w:noProof/>
          </w:rPr>
          <w:t>2</w:t>
        </w:r>
        <w:r w:rsidR="00D044A3">
          <w:fldChar w:fldCharType="end"/>
        </w:r>
      </w:sdtContent>
    </w:sdt>
  </w:p>
  <w:p w:rsidR="00CA5D7C" w:rsidRDefault="00CA5D7C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4F4E8D"/>
    <w:multiLevelType w:val="multilevel"/>
    <w:tmpl w:val="F924A732"/>
    <w:lvl w:ilvl="0">
      <w:start w:val="1"/>
      <w:numFmt w:val="decimal"/>
      <w:lvlText w:val="%1."/>
      <w:lvlJc w:val="left"/>
      <w:pPr>
        <w:ind w:left="2040" w:hanging="360"/>
      </w:pPr>
    </w:lvl>
    <w:lvl w:ilvl="1">
      <w:start w:val="1"/>
      <w:numFmt w:val="decimal"/>
      <w:pStyle w:val="a"/>
      <w:lvlText w:val="%1.%2."/>
      <w:lvlJc w:val="left"/>
      <w:pPr>
        <w:ind w:left="912" w:hanging="432"/>
      </w:pPr>
      <w:rPr>
        <w:b w:val="0"/>
      </w:rPr>
    </w:lvl>
    <w:lvl w:ilvl="2">
      <w:start w:val="1"/>
      <w:numFmt w:val="decimal"/>
      <w:lvlText w:val="%3."/>
      <w:lvlJc w:val="left"/>
      <w:pPr>
        <w:ind w:left="1224" w:hanging="504"/>
      </w:pPr>
      <w:rPr>
        <w:rFonts w:ascii="Times New Roman" w:eastAsia="Times New Roman" w:hAnsi="Times New Roman" w:cs="Times New Roman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drawingGridHorizontalSpacing w:val="120"/>
  <w:displayHorizontalDrawingGridEvery w:val="2"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DCTemplate" w:val="Shablon"/>
    <w:docVar w:name="BossProviderVariable" w:val="25_01_2006!337b96b3-ad25-4b60-8550-5c807d7f1d37"/>
  </w:docVars>
  <w:rsids>
    <w:rsidRoot w:val="00C93041"/>
    <w:rsid w:val="00000129"/>
    <w:rsid w:val="00000144"/>
    <w:rsid w:val="000004D5"/>
    <w:rsid w:val="00004C18"/>
    <w:rsid w:val="0000661A"/>
    <w:rsid w:val="000071C3"/>
    <w:rsid w:val="00007F18"/>
    <w:rsid w:val="00010451"/>
    <w:rsid w:val="00012C0E"/>
    <w:rsid w:val="0002747B"/>
    <w:rsid w:val="00037C16"/>
    <w:rsid w:val="0005139D"/>
    <w:rsid w:val="0005147C"/>
    <w:rsid w:val="00052032"/>
    <w:rsid w:val="00056261"/>
    <w:rsid w:val="00062F1A"/>
    <w:rsid w:val="00072CBD"/>
    <w:rsid w:val="00075F0F"/>
    <w:rsid w:val="000800AA"/>
    <w:rsid w:val="00082175"/>
    <w:rsid w:val="00086CD8"/>
    <w:rsid w:val="00091BF0"/>
    <w:rsid w:val="000963EA"/>
    <w:rsid w:val="0009682F"/>
    <w:rsid w:val="00097BBB"/>
    <w:rsid w:val="000A4C29"/>
    <w:rsid w:val="000A50A9"/>
    <w:rsid w:val="000B2242"/>
    <w:rsid w:val="000B7834"/>
    <w:rsid w:val="000C3C61"/>
    <w:rsid w:val="000D0AC9"/>
    <w:rsid w:val="000D0EEB"/>
    <w:rsid w:val="000D1153"/>
    <w:rsid w:val="000D3501"/>
    <w:rsid w:val="000E1D86"/>
    <w:rsid w:val="000E5180"/>
    <w:rsid w:val="000E6A6A"/>
    <w:rsid w:val="000E72A5"/>
    <w:rsid w:val="000F1803"/>
    <w:rsid w:val="00101360"/>
    <w:rsid w:val="00111CB1"/>
    <w:rsid w:val="00117C13"/>
    <w:rsid w:val="00122591"/>
    <w:rsid w:val="0012577B"/>
    <w:rsid w:val="00125FD4"/>
    <w:rsid w:val="001342F1"/>
    <w:rsid w:val="00136546"/>
    <w:rsid w:val="00145B66"/>
    <w:rsid w:val="001528CF"/>
    <w:rsid w:val="00170F8C"/>
    <w:rsid w:val="00173029"/>
    <w:rsid w:val="0018102D"/>
    <w:rsid w:val="0018143E"/>
    <w:rsid w:val="0018226E"/>
    <w:rsid w:val="00187817"/>
    <w:rsid w:val="00193947"/>
    <w:rsid w:val="001940DD"/>
    <w:rsid w:val="00195F22"/>
    <w:rsid w:val="001B3C46"/>
    <w:rsid w:val="001B4065"/>
    <w:rsid w:val="001B580E"/>
    <w:rsid w:val="001B62E5"/>
    <w:rsid w:val="001C3140"/>
    <w:rsid w:val="001C65B7"/>
    <w:rsid w:val="001C78C5"/>
    <w:rsid w:val="001E10DD"/>
    <w:rsid w:val="001F191F"/>
    <w:rsid w:val="001F1C10"/>
    <w:rsid w:val="00201457"/>
    <w:rsid w:val="0020372C"/>
    <w:rsid w:val="0020785E"/>
    <w:rsid w:val="00224813"/>
    <w:rsid w:val="00225175"/>
    <w:rsid w:val="00230F16"/>
    <w:rsid w:val="00234471"/>
    <w:rsid w:val="00237140"/>
    <w:rsid w:val="00240861"/>
    <w:rsid w:val="00240AE8"/>
    <w:rsid w:val="00241A87"/>
    <w:rsid w:val="0024641B"/>
    <w:rsid w:val="00246A4A"/>
    <w:rsid w:val="00253CE3"/>
    <w:rsid w:val="002544A7"/>
    <w:rsid w:val="002545FC"/>
    <w:rsid w:val="002552D3"/>
    <w:rsid w:val="0025646A"/>
    <w:rsid w:val="00256CF4"/>
    <w:rsid w:val="00257110"/>
    <w:rsid w:val="00257C57"/>
    <w:rsid w:val="00261D3E"/>
    <w:rsid w:val="0026581E"/>
    <w:rsid w:val="002670B0"/>
    <w:rsid w:val="002948FC"/>
    <w:rsid w:val="002979FD"/>
    <w:rsid w:val="002C0789"/>
    <w:rsid w:val="002C4DAA"/>
    <w:rsid w:val="002C5F33"/>
    <w:rsid w:val="002D254E"/>
    <w:rsid w:val="002D4C75"/>
    <w:rsid w:val="002D7B60"/>
    <w:rsid w:val="002E1E69"/>
    <w:rsid w:val="002E4ED9"/>
    <w:rsid w:val="002F0451"/>
    <w:rsid w:val="00300837"/>
    <w:rsid w:val="00301610"/>
    <w:rsid w:val="00304DA4"/>
    <w:rsid w:val="00306CD0"/>
    <w:rsid w:val="0030716A"/>
    <w:rsid w:val="00326BCB"/>
    <w:rsid w:val="00327F5D"/>
    <w:rsid w:val="00344DC2"/>
    <w:rsid w:val="003506FA"/>
    <w:rsid w:val="003510A7"/>
    <w:rsid w:val="00353747"/>
    <w:rsid w:val="00355B13"/>
    <w:rsid w:val="003573A1"/>
    <w:rsid w:val="00360E74"/>
    <w:rsid w:val="003679F7"/>
    <w:rsid w:val="00370406"/>
    <w:rsid w:val="00381132"/>
    <w:rsid w:val="003813E5"/>
    <w:rsid w:val="00381A18"/>
    <w:rsid w:val="00393FCF"/>
    <w:rsid w:val="003951D9"/>
    <w:rsid w:val="003A0D4B"/>
    <w:rsid w:val="003A7725"/>
    <w:rsid w:val="003B0255"/>
    <w:rsid w:val="003B4301"/>
    <w:rsid w:val="003C07EB"/>
    <w:rsid w:val="003C15FE"/>
    <w:rsid w:val="003C4971"/>
    <w:rsid w:val="003C7047"/>
    <w:rsid w:val="003C70A0"/>
    <w:rsid w:val="003D2715"/>
    <w:rsid w:val="003D3B1C"/>
    <w:rsid w:val="003E7154"/>
    <w:rsid w:val="003E7E9C"/>
    <w:rsid w:val="003F1E3F"/>
    <w:rsid w:val="003F762E"/>
    <w:rsid w:val="00401061"/>
    <w:rsid w:val="0043689B"/>
    <w:rsid w:val="004417E7"/>
    <w:rsid w:val="004435B7"/>
    <w:rsid w:val="0044394F"/>
    <w:rsid w:val="00463CD9"/>
    <w:rsid w:val="00472D98"/>
    <w:rsid w:val="004832AD"/>
    <w:rsid w:val="00487D3C"/>
    <w:rsid w:val="004906EF"/>
    <w:rsid w:val="004924DF"/>
    <w:rsid w:val="0049297B"/>
    <w:rsid w:val="004B0DED"/>
    <w:rsid w:val="004C1553"/>
    <w:rsid w:val="004C1E94"/>
    <w:rsid w:val="004D24EF"/>
    <w:rsid w:val="004D68F6"/>
    <w:rsid w:val="004E355D"/>
    <w:rsid w:val="004F123E"/>
    <w:rsid w:val="0050322F"/>
    <w:rsid w:val="00520D1C"/>
    <w:rsid w:val="00522585"/>
    <w:rsid w:val="00522C83"/>
    <w:rsid w:val="00524664"/>
    <w:rsid w:val="00524FD7"/>
    <w:rsid w:val="005313A4"/>
    <w:rsid w:val="005452AA"/>
    <w:rsid w:val="005471AE"/>
    <w:rsid w:val="00552377"/>
    <w:rsid w:val="00552C72"/>
    <w:rsid w:val="00564133"/>
    <w:rsid w:val="0056589B"/>
    <w:rsid w:val="00574109"/>
    <w:rsid w:val="00574DDC"/>
    <w:rsid w:val="00576BB6"/>
    <w:rsid w:val="00585AD3"/>
    <w:rsid w:val="005867F3"/>
    <w:rsid w:val="00586F3D"/>
    <w:rsid w:val="00593B95"/>
    <w:rsid w:val="005C41A4"/>
    <w:rsid w:val="005D1D18"/>
    <w:rsid w:val="005D2574"/>
    <w:rsid w:val="005D7C24"/>
    <w:rsid w:val="005E6F07"/>
    <w:rsid w:val="005F0336"/>
    <w:rsid w:val="005F051A"/>
    <w:rsid w:val="005F6694"/>
    <w:rsid w:val="00607E07"/>
    <w:rsid w:val="00607F0D"/>
    <w:rsid w:val="0061677C"/>
    <w:rsid w:val="00623974"/>
    <w:rsid w:val="00624714"/>
    <w:rsid w:val="0063099F"/>
    <w:rsid w:val="00634035"/>
    <w:rsid w:val="00634A7F"/>
    <w:rsid w:val="00635FDB"/>
    <w:rsid w:val="0064018B"/>
    <w:rsid w:val="006421EB"/>
    <w:rsid w:val="006467F6"/>
    <w:rsid w:val="00655081"/>
    <w:rsid w:val="006568A0"/>
    <w:rsid w:val="00663DC1"/>
    <w:rsid w:val="006650A0"/>
    <w:rsid w:val="006655B6"/>
    <w:rsid w:val="00666F33"/>
    <w:rsid w:val="00683E9B"/>
    <w:rsid w:val="00694D87"/>
    <w:rsid w:val="006A7704"/>
    <w:rsid w:val="006A7F27"/>
    <w:rsid w:val="006C5094"/>
    <w:rsid w:val="006D18B5"/>
    <w:rsid w:val="006D3CF2"/>
    <w:rsid w:val="006E1B49"/>
    <w:rsid w:val="006E4131"/>
    <w:rsid w:val="006F336B"/>
    <w:rsid w:val="00703AF6"/>
    <w:rsid w:val="0070672D"/>
    <w:rsid w:val="00710BDB"/>
    <w:rsid w:val="00714044"/>
    <w:rsid w:val="007160D2"/>
    <w:rsid w:val="0071783F"/>
    <w:rsid w:val="00744B6A"/>
    <w:rsid w:val="00752491"/>
    <w:rsid w:val="0075279B"/>
    <w:rsid w:val="00752909"/>
    <w:rsid w:val="00755578"/>
    <w:rsid w:val="007628A0"/>
    <w:rsid w:val="007641AE"/>
    <w:rsid w:val="00765EC6"/>
    <w:rsid w:val="00767F50"/>
    <w:rsid w:val="007705DE"/>
    <w:rsid w:val="00772448"/>
    <w:rsid w:val="00772D7A"/>
    <w:rsid w:val="007736B7"/>
    <w:rsid w:val="00777BB2"/>
    <w:rsid w:val="00777C56"/>
    <w:rsid w:val="007850B5"/>
    <w:rsid w:val="007A2411"/>
    <w:rsid w:val="007A6390"/>
    <w:rsid w:val="007B586B"/>
    <w:rsid w:val="007B6BA0"/>
    <w:rsid w:val="007C7891"/>
    <w:rsid w:val="007D54CC"/>
    <w:rsid w:val="007E2613"/>
    <w:rsid w:val="007E6002"/>
    <w:rsid w:val="00816A5F"/>
    <w:rsid w:val="00820798"/>
    <w:rsid w:val="00820DDC"/>
    <w:rsid w:val="0082148B"/>
    <w:rsid w:val="00826085"/>
    <w:rsid w:val="00826271"/>
    <w:rsid w:val="0083069B"/>
    <w:rsid w:val="00842E9D"/>
    <w:rsid w:val="00844A2C"/>
    <w:rsid w:val="00851F07"/>
    <w:rsid w:val="00854E0D"/>
    <w:rsid w:val="00856C3E"/>
    <w:rsid w:val="00866AF9"/>
    <w:rsid w:val="00871CE9"/>
    <w:rsid w:val="00876946"/>
    <w:rsid w:val="00876BC2"/>
    <w:rsid w:val="00880F31"/>
    <w:rsid w:val="00891D88"/>
    <w:rsid w:val="00892FC6"/>
    <w:rsid w:val="00893D1A"/>
    <w:rsid w:val="00894D68"/>
    <w:rsid w:val="008978BF"/>
    <w:rsid w:val="008A35E1"/>
    <w:rsid w:val="008A3805"/>
    <w:rsid w:val="008A421C"/>
    <w:rsid w:val="008A6B31"/>
    <w:rsid w:val="008A6D54"/>
    <w:rsid w:val="008B062D"/>
    <w:rsid w:val="008C2A3F"/>
    <w:rsid w:val="008C6A49"/>
    <w:rsid w:val="008C6B54"/>
    <w:rsid w:val="008D3FB2"/>
    <w:rsid w:val="008D5801"/>
    <w:rsid w:val="008D613B"/>
    <w:rsid w:val="008E4092"/>
    <w:rsid w:val="008E4C97"/>
    <w:rsid w:val="008E51E7"/>
    <w:rsid w:val="008E5A09"/>
    <w:rsid w:val="008F0646"/>
    <w:rsid w:val="008F2D1E"/>
    <w:rsid w:val="008F3623"/>
    <w:rsid w:val="008F387D"/>
    <w:rsid w:val="008F71EC"/>
    <w:rsid w:val="00900537"/>
    <w:rsid w:val="00900B18"/>
    <w:rsid w:val="0090342C"/>
    <w:rsid w:val="009044A4"/>
    <w:rsid w:val="00910A45"/>
    <w:rsid w:val="00916713"/>
    <w:rsid w:val="00920C65"/>
    <w:rsid w:val="00935A21"/>
    <w:rsid w:val="009412EB"/>
    <w:rsid w:val="00943A47"/>
    <w:rsid w:val="00943BBE"/>
    <w:rsid w:val="0095314F"/>
    <w:rsid w:val="00953BA6"/>
    <w:rsid w:val="00954004"/>
    <w:rsid w:val="00962CB5"/>
    <w:rsid w:val="00964DB7"/>
    <w:rsid w:val="00970F60"/>
    <w:rsid w:val="0097469A"/>
    <w:rsid w:val="009758F2"/>
    <w:rsid w:val="0097728D"/>
    <w:rsid w:val="009775E9"/>
    <w:rsid w:val="00982312"/>
    <w:rsid w:val="00990134"/>
    <w:rsid w:val="00996B51"/>
    <w:rsid w:val="00996F60"/>
    <w:rsid w:val="009A1303"/>
    <w:rsid w:val="009A160D"/>
    <w:rsid w:val="009A2426"/>
    <w:rsid w:val="009A62BF"/>
    <w:rsid w:val="009B4CC8"/>
    <w:rsid w:val="009B4D9E"/>
    <w:rsid w:val="009C1ADA"/>
    <w:rsid w:val="009C303F"/>
    <w:rsid w:val="009C316D"/>
    <w:rsid w:val="009D389C"/>
    <w:rsid w:val="009E2AED"/>
    <w:rsid w:val="00A10A0C"/>
    <w:rsid w:val="00A11E8E"/>
    <w:rsid w:val="00A1363F"/>
    <w:rsid w:val="00A17ADE"/>
    <w:rsid w:val="00A24974"/>
    <w:rsid w:val="00A26EC3"/>
    <w:rsid w:val="00A37B97"/>
    <w:rsid w:val="00A431BB"/>
    <w:rsid w:val="00A50537"/>
    <w:rsid w:val="00A5071C"/>
    <w:rsid w:val="00A54D64"/>
    <w:rsid w:val="00A57AC3"/>
    <w:rsid w:val="00A64983"/>
    <w:rsid w:val="00A66520"/>
    <w:rsid w:val="00A71308"/>
    <w:rsid w:val="00A7457D"/>
    <w:rsid w:val="00A763B3"/>
    <w:rsid w:val="00A76C63"/>
    <w:rsid w:val="00A959F3"/>
    <w:rsid w:val="00AA19AA"/>
    <w:rsid w:val="00AB25BF"/>
    <w:rsid w:val="00AC3114"/>
    <w:rsid w:val="00AC4800"/>
    <w:rsid w:val="00AC768E"/>
    <w:rsid w:val="00AD49D3"/>
    <w:rsid w:val="00AD4F03"/>
    <w:rsid w:val="00AE22E2"/>
    <w:rsid w:val="00AE61EE"/>
    <w:rsid w:val="00B10549"/>
    <w:rsid w:val="00B106BD"/>
    <w:rsid w:val="00B246F2"/>
    <w:rsid w:val="00B25C6B"/>
    <w:rsid w:val="00B43E80"/>
    <w:rsid w:val="00B45797"/>
    <w:rsid w:val="00B46B61"/>
    <w:rsid w:val="00B46E22"/>
    <w:rsid w:val="00B54995"/>
    <w:rsid w:val="00B6165E"/>
    <w:rsid w:val="00B77025"/>
    <w:rsid w:val="00B82E82"/>
    <w:rsid w:val="00B83A8B"/>
    <w:rsid w:val="00B94359"/>
    <w:rsid w:val="00B94E3A"/>
    <w:rsid w:val="00BA1475"/>
    <w:rsid w:val="00BA3053"/>
    <w:rsid w:val="00BA4BA3"/>
    <w:rsid w:val="00BA6FB2"/>
    <w:rsid w:val="00BB6611"/>
    <w:rsid w:val="00BC153E"/>
    <w:rsid w:val="00BC18BE"/>
    <w:rsid w:val="00BC3231"/>
    <w:rsid w:val="00BD25C9"/>
    <w:rsid w:val="00BD272C"/>
    <w:rsid w:val="00BD2D0B"/>
    <w:rsid w:val="00BD49BE"/>
    <w:rsid w:val="00BE0023"/>
    <w:rsid w:val="00BE6F72"/>
    <w:rsid w:val="00BF0DED"/>
    <w:rsid w:val="00BF11D7"/>
    <w:rsid w:val="00C00024"/>
    <w:rsid w:val="00C0177A"/>
    <w:rsid w:val="00C04EF2"/>
    <w:rsid w:val="00C10ECC"/>
    <w:rsid w:val="00C17BBC"/>
    <w:rsid w:val="00C20E18"/>
    <w:rsid w:val="00C43C86"/>
    <w:rsid w:val="00C43EED"/>
    <w:rsid w:val="00C4450E"/>
    <w:rsid w:val="00C4750D"/>
    <w:rsid w:val="00C51AC6"/>
    <w:rsid w:val="00C525D2"/>
    <w:rsid w:val="00C5378F"/>
    <w:rsid w:val="00C53817"/>
    <w:rsid w:val="00C54C9B"/>
    <w:rsid w:val="00C71C6D"/>
    <w:rsid w:val="00C72C90"/>
    <w:rsid w:val="00C75A56"/>
    <w:rsid w:val="00C80A56"/>
    <w:rsid w:val="00C83FAE"/>
    <w:rsid w:val="00C9027C"/>
    <w:rsid w:val="00C93041"/>
    <w:rsid w:val="00C94720"/>
    <w:rsid w:val="00C95EC9"/>
    <w:rsid w:val="00CA0701"/>
    <w:rsid w:val="00CA5AFE"/>
    <w:rsid w:val="00CA5D7C"/>
    <w:rsid w:val="00CA7AFA"/>
    <w:rsid w:val="00CB45F9"/>
    <w:rsid w:val="00CB4BE8"/>
    <w:rsid w:val="00CC35C1"/>
    <w:rsid w:val="00CC3ED4"/>
    <w:rsid w:val="00CD1729"/>
    <w:rsid w:val="00CE1F61"/>
    <w:rsid w:val="00CE4BC6"/>
    <w:rsid w:val="00CF249D"/>
    <w:rsid w:val="00D000A9"/>
    <w:rsid w:val="00D03257"/>
    <w:rsid w:val="00D044A3"/>
    <w:rsid w:val="00D11134"/>
    <w:rsid w:val="00D135AB"/>
    <w:rsid w:val="00D21C15"/>
    <w:rsid w:val="00D36425"/>
    <w:rsid w:val="00D36D62"/>
    <w:rsid w:val="00D42399"/>
    <w:rsid w:val="00D52F03"/>
    <w:rsid w:val="00D532C9"/>
    <w:rsid w:val="00D64B58"/>
    <w:rsid w:val="00D65BFE"/>
    <w:rsid w:val="00D70013"/>
    <w:rsid w:val="00D8719B"/>
    <w:rsid w:val="00D92A40"/>
    <w:rsid w:val="00D9348D"/>
    <w:rsid w:val="00D95AD9"/>
    <w:rsid w:val="00DA2AEB"/>
    <w:rsid w:val="00DA7EDC"/>
    <w:rsid w:val="00DB234F"/>
    <w:rsid w:val="00DC18F2"/>
    <w:rsid w:val="00DC60D3"/>
    <w:rsid w:val="00DC7E8F"/>
    <w:rsid w:val="00DE042B"/>
    <w:rsid w:val="00DE0BDF"/>
    <w:rsid w:val="00DE1398"/>
    <w:rsid w:val="00DE4B91"/>
    <w:rsid w:val="00DF4B04"/>
    <w:rsid w:val="00DF6017"/>
    <w:rsid w:val="00DF61BF"/>
    <w:rsid w:val="00DF7EB0"/>
    <w:rsid w:val="00E07488"/>
    <w:rsid w:val="00E11473"/>
    <w:rsid w:val="00E122F2"/>
    <w:rsid w:val="00E130A6"/>
    <w:rsid w:val="00E15025"/>
    <w:rsid w:val="00E17B01"/>
    <w:rsid w:val="00E21846"/>
    <w:rsid w:val="00E24F57"/>
    <w:rsid w:val="00E25E18"/>
    <w:rsid w:val="00E30055"/>
    <w:rsid w:val="00E34772"/>
    <w:rsid w:val="00E35859"/>
    <w:rsid w:val="00E46BC0"/>
    <w:rsid w:val="00E5081B"/>
    <w:rsid w:val="00E53578"/>
    <w:rsid w:val="00E53843"/>
    <w:rsid w:val="00E56CB5"/>
    <w:rsid w:val="00E61203"/>
    <w:rsid w:val="00E647D3"/>
    <w:rsid w:val="00E72824"/>
    <w:rsid w:val="00E844E6"/>
    <w:rsid w:val="00E85167"/>
    <w:rsid w:val="00E866EA"/>
    <w:rsid w:val="00E87A12"/>
    <w:rsid w:val="00E9152F"/>
    <w:rsid w:val="00EA4C7A"/>
    <w:rsid w:val="00EB3FB6"/>
    <w:rsid w:val="00EC5F6B"/>
    <w:rsid w:val="00EE4B21"/>
    <w:rsid w:val="00EE678C"/>
    <w:rsid w:val="00EE6A5D"/>
    <w:rsid w:val="00EF2325"/>
    <w:rsid w:val="00EF66A9"/>
    <w:rsid w:val="00EF75E5"/>
    <w:rsid w:val="00F10FBF"/>
    <w:rsid w:val="00F118D6"/>
    <w:rsid w:val="00F1653A"/>
    <w:rsid w:val="00F20BB7"/>
    <w:rsid w:val="00F32D43"/>
    <w:rsid w:val="00F33E0B"/>
    <w:rsid w:val="00F341D6"/>
    <w:rsid w:val="00F34B37"/>
    <w:rsid w:val="00F367C5"/>
    <w:rsid w:val="00F509AD"/>
    <w:rsid w:val="00F50A21"/>
    <w:rsid w:val="00F565D3"/>
    <w:rsid w:val="00F6233C"/>
    <w:rsid w:val="00F63C00"/>
    <w:rsid w:val="00F65C1B"/>
    <w:rsid w:val="00F70B68"/>
    <w:rsid w:val="00F72C17"/>
    <w:rsid w:val="00F7581E"/>
    <w:rsid w:val="00F80B3F"/>
    <w:rsid w:val="00F81BC0"/>
    <w:rsid w:val="00F82B6A"/>
    <w:rsid w:val="00F86FEF"/>
    <w:rsid w:val="00F9202F"/>
    <w:rsid w:val="00F94AE5"/>
    <w:rsid w:val="00FA67FD"/>
    <w:rsid w:val="00FB3E0D"/>
    <w:rsid w:val="00FC482C"/>
    <w:rsid w:val="00FC56E6"/>
    <w:rsid w:val="00FD4C5E"/>
    <w:rsid w:val="00FE1123"/>
    <w:rsid w:val="00FE7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/>
    <o:shapelayout v:ext="edit">
      <o:idmap v:ext="edit" data="1"/>
    </o:shapelayout>
  </w:shapeDefaults>
  <w:decimalSymbol w:val=","/>
  <w:listSeparator w:val=";"/>
  <w15:docId w15:val="{DA5BF6AE-5B7C-49FE-A050-33F3A1A15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4C1E94"/>
    <w:rPr>
      <w:sz w:val="24"/>
      <w:szCs w:val="24"/>
    </w:rPr>
  </w:style>
  <w:style w:type="paragraph" w:styleId="1">
    <w:name w:val="heading 1"/>
    <w:aliases w:val="Заголовок 1 Знак2,Заголовок 1 Знак1 Знак,Заголовок 1 Знак Знак Знак,Заголовок 1 Знак Знак1 Знак,Заголовок 1 Знак Знак2,Заголовок 1 Знак3,Заголовок 1 Знак Знак3"/>
    <w:basedOn w:val="a0"/>
    <w:next w:val="a0"/>
    <w:link w:val="10"/>
    <w:qFormat/>
    <w:rsid w:val="004C1E94"/>
    <w:pPr>
      <w:keepNext/>
      <w:jc w:val="center"/>
      <w:outlineLvl w:val="0"/>
    </w:pPr>
    <w:rPr>
      <w:sz w:val="32"/>
    </w:rPr>
  </w:style>
  <w:style w:type="paragraph" w:styleId="2">
    <w:name w:val="heading 2"/>
    <w:aliases w:val="Заголовок 2а,EIA H2,- 1.1,Section,H2,OG Heading 2"/>
    <w:basedOn w:val="a0"/>
    <w:next w:val="a0"/>
    <w:link w:val="20"/>
    <w:qFormat/>
    <w:rsid w:val="004C1E94"/>
    <w:pPr>
      <w:keepNext/>
      <w:widowControl w:val="0"/>
      <w:autoSpaceDE w:val="0"/>
      <w:autoSpaceDN w:val="0"/>
      <w:adjustRightInd w:val="0"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0"/>
    <w:next w:val="a0"/>
    <w:link w:val="30"/>
    <w:qFormat/>
    <w:rsid w:val="004C1E94"/>
    <w:pPr>
      <w:keepNext/>
      <w:spacing w:before="240" w:after="60"/>
      <w:outlineLvl w:val="2"/>
    </w:pPr>
    <w:rPr>
      <w:rFonts w:ascii="Arial" w:hAnsi="Arial"/>
      <w:szCs w:val="20"/>
      <w:lang w:val="x-none" w:eastAsia="x-none"/>
    </w:rPr>
  </w:style>
  <w:style w:type="paragraph" w:styleId="4">
    <w:name w:val="heading 4"/>
    <w:basedOn w:val="a0"/>
    <w:next w:val="a0"/>
    <w:link w:val="40"/>
    <w:qFormat/>
    <w:rsid w:val="004C1E94"/>
    <w:pPr>
      <w:keepNext/>
      <w:jc w:val="center"/>
      <w:outlineLvl w:val="3"/>
    </w:pPr>
    <w:rPr>
      <w:b/>
      <w:bCs/>
      <w:sz w:val="32"/>
    </w:rPr>
  </w:style>
  <w:style w:type="paragraph" w:styleId="5">
    <w:name w:val="heading 5"/>
    <w:basedOn w:val="a0"/>
    <w:next w:val="a0"/>
    <w:link w:val="50"/>
    <w:qFormat/>
    <w:rsid w:val="004C1E94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7">
    <w:name w:val="heading 7"/>
    <w:basedOn w:val="a0"/>
    <w:next w:val="a0"/>
    <w:link w:val="70"/>
    <w:qFormat/>
    <w:rsid w:val="004C1E94"/>
    <w:pPr>
      <w:keepNext/>
      <w:keepLines/>
      <w:spacing w:before="240" w:after="60"/>
      <w:outlineLvl w:val="6"/>
    </w:pPr>
    <w:rPr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3 Знак,Заголовок 1 Знак Знак3 Знак"/>
    <w:basedOn w:val="a1"/>
    <w:link w:val="1"/>
    <w:rsid w:val="004C1E94"/>
    <w:rPr>
      <w:sz w:val="32"/>
      <w:szCs w:val="24"/>
    </w:rPr>
  </w:style>
  <w:style w:type="character" w:customStyle="1" w:styleId="20">
    <w:name w:val="Заголовок 2 Знак"/>
    <w:aliases w:val="Заголовок 2а Знак,EIA H2 Знак,- 1.1 Знак,Section Знак,H2 Знак,OG Heading 2 Знак"/>
    <w:link w:val="2"/>
    <w:rsid w:val="004C1E94"/>
    <w:rPr>
      <w:rFonts w:ascii="Arial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rsid w:val="004C1E94"/>
    <w:rPr>
      <w:rFonts w:ascii="Arial" w:hAnsi="Arial"/>
      <w:sz w:val="24"/>
    </w:rPr>
  </w:style>
  <w:style w:type="character" w:customStyle="1" w:styleId="40">
    <w:name w:val="Заголовок 4 Знак"/>
    <w:basedOn w:val="a1"/>
    <w:link w:val="4"/>
    <w:rsid w:val="004C1E94"/>
    <w:rPr>
      <w:b/>
      <w:bCs/>
      <w:sz w:val="32"/>
      <w:szCs w:val="24"/>
    </w:rPr>
  </w:style>
  <w:style w:type="character" w:customStyle="1" w:styleId="50">
    <w:name w:val="Заголовок 5 Знак"/>
    <w:basedOn w:val="a1"/>
    <w:link w:val="5"/>
    <w:rsid w:val="004C1E94"/>
    <w:rPr>
      <w:rFonts w:ascii="Calibri" w:hAnsi="Calibri"/>
      <w:b/>
      <w:bCs/>
      <w:i/>
      <w:iCs/>
      <w:sz w:val="26"/>
      <w:szCs w:val="26"/>
    </w:rPr>
  </w:style>
  <w:style w:type="character" w:customStyle="1" w:styleId="70">
    <w:name w:val="Заголовок 7 Знак"/>
    <w:link w:val="7"/>
    <w:rsid w:val="004C1E94"/>
    <w:rPr>
      <w:sz w:val="24"/>
      <w:szCs w:val="24"/>
    </w:rPr>
  </w:style>
  <w:style w:type="paragraph" w:styleId="a4">
    <w:name w:val="Title"/>
    <w:basedOn w:val="a0"/>
    <w:link w:val="a5"/>
    <w:qFormat/>
    <w:rsid w:val="004C1E94"/>
    <w:pPr>
      <w:jc w:val="center"/>
    </w:pPr>
    <w:rPr>
      <w:b/>
      <w:szCs w:val="20"/>
    </w:rPr>
  </w:style>
  <w:style w:type="character" w:customStyle="1" w:styleId="a5">
    <w:name w:val="Название Знак"/>
    <w:basedOn w:val="a1"/>
    <w:link w:val="a4"/>
    <w:rsid w:val="004C1E94"/>
    <w:rPr>
      <w:b/>
      <w:sz w:val="24"/>
    </w:rPr>
  </w:style>
  <w:style w:type="character" w:styleId="a6">
    <w:name w:val="Strong"/>
    <w:qFormat/>
    <w:rsid w:val="004C1E94"/>
    <w:rPr>
      <w:b/>
      <w:bCs/>
    </w:rPr>
  </w:style>
  <w:style w:type="paragraph" w:styleId="a7">
    <w:name w:val="List Paragraph"/>
    <w:basedOn w:val="a0"/>
    <w:qFormat/>
    <w:rsid w:val="004C1E94"/>
    <w:pPr>
      <w:ind w:left="708"/>
    </w:pPr>
  </w:style>
  <w:style w:type="paragraph" w:customStyle="1" w:styleId="a8">
    <w:name w:val="Текст б/н"/>
    <w:basedOn w:val="a0"/>
    <w:link w:val="a9"/>
    <w:qFormat/>
    <w:rsid w:val="004C1E94"/>
    <w:pPr>
      <w:ind w:firstLine="709"/>
      <w:jc w:val="both"/>
    </w:pPr>
    <w:rPr>
      <w:sz w:val="28"/>
      <w:szCs w:val="20"/>
      <w:lang w:val="x-none" w:eastAsia="x-none"/>
    </w:rPr>
  </w:style>
  <w:style w:type="character" w:customStyle="1" w:styleId="a9">
    <w:name w:val="Текст б/н Знак"/>
    <w:link w:val="a8"/>
    <w:rsid w:val="004C1E94"/>
    <w:rPr>
      <w:sz w:val="28"/>
    </w:rPr>
  </w:style>
  <w:style w:type="paragraph" w:customStyle="1" w:styleId="a">
    <w:name w:val="Пункты"/>
    <w:basedOn w:val="2"/>
    <w:link w:val="aa"/>
    <w:qFormat/>
    <w:rsid w:val="004C1E94"/>
    <w:pPr>
      <w:widowControl/>
      <w:numPr>
        <w:ilvl w:val="1"/>
        <w:numId w:val="2"/>
      </w:numPr>
      <w:tabs>
        <w:tab w:val="left" w:pos="1134"/>
      </w:tabs>
      <w:autoSpaceDE/>
      <w:autoSpaceDN/>
      <w:adjustRightInd/>
      <w:spacing w:before="120" w:after="0"/>
      <w:jc w:val="both"/>
    </w:pPr>
    <w:rPr>
      <w:rFonts w:ascii="Times New Roman" w:hAnsi="Times New Roman"/>
      <w:b w:val="0"/>
      <w:i w:val="0"/>
      <w:color w:val="000000"/>
      <w:sz w:val="24"/>
    </w:rPr>
  </w:style>
  <w:style w:type="character" w:customStyle="1" w:styleId="aa">
    <w:name w:val="Пункты Знак"/>
    <w:link w:val="a"/>
    <w:rsid w:val="004C1E94"/>
    <w:rPr>
      <w:bCs/>
      <w:iCs/>
      <w:color w:val="000000"/>
      <w:sz w:val="24"/>
      <w:szCs w:val="28"/>
    </w:rPr>
  </w:style>
  <w:style w:type="paragraph" w:customStyle="1" w:styleId="aeiiia">
    <w:name w:val="ae_iiia?"/>
    <w:basedOn w:val="a0"/>
    <w:rsid w:val="00E21846"/>
    <w:pPr>
      <w:autoSpaceDE w:val="0"/>
      <w:autoSpaceDN w:val="0"/>
      <w:spacing w:before="240"/>
      <w:jc w:val="right"/>
    </w:pPr>
    <w:rPr>
      <w:sz w:val="22"/>
      <w:szCs w:val="22"/>
    </w:rPr>
  </w:style>
  <w:style w:type="paragraph" w:customStyle="1" w:styleId="aeaie">
    <w:name w:val="aeaie"/>
    <w:basedOn w:val="a0"/>
    <w:rsid w:val="00E21846"/>
    <w:pPr>
      <w:spacing w:before="60"/>
      <w:jc w:val="center"/>
    </w:pPr>
    <w:rPr>
      <w:b/>
      <w:bCs/>
      <w:caps/>
      <w:sz w:val="18"/>
      <w:szCs w:val="18"/>
    </w:rPr>
  </w:style>
  <w:style w:type="paragraph" w:customStyle="1" w:styleId="aeaie2">
    <w:name w:val="aeaie2"/>
    <w:basedOn w:val="a0"/>
    <w:rsid w:val="00E21846"/>
    <w:pPr>
      <w:jc w:val="center"/>
    </w:pPr>
    <w:rPr>
      <w:sz w:val="18"/>
      <w:szCs w:val="18"/>
    </w:rPr>
  </w:style>
  <w:style w:type="paragraph" w:customStyle="1" w:styleId="aeoaeno12">
    <w:name w:val="ae_oaeno12"/>
    <w:basedOn w:val="a0"/>
    <w:rsid w:val="00E21846"/>
    <w:pPr>
      <w:spacing w:line="360" w:lineRule="auto"/>
      <w:ind w:firstLine="720"/>
      <w:jc w:val="both"/>
    </w:pPr>
  </w:style>
  <w:style w:type="paragraph" w:styleId="ab">
    <w:name w:val="No Spacing"/>
    <w:uiPriority w:val="99"/>
    <w:qFormat/>
    <w:rsid w:val="00E21846"/>
    <w:rPr>
      <w:rFonts w:ascii="Calibri" w:eastAsia="Calibri" w:hAnsi="Calibri" w:cs="Calibri"/>
      <w:sz w:val="22"/>
      <w:szCs w:val="22"/>
      <w:lang w:eastAsia="en-US"/>
    </w:rPr>
  </w:style>
  <w:style w:type="paragraph" w:styleId="ac">
    <w:name w:val="Balloon Text"/>
    <w:basedOn w:val="a0"/>
    <w:link w:val="ad"/>
    <w:uiPriority w:val="99"/>
    <w:semiHidden/>
    <w:unhideWhenUsed/>
    <w:rsid w:val="00E21846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1"/>
    <w:link w:val="ac"/>
    <w:uiPriority w:val="99"/>
    <w:semiHidden/>
    <w:rsid w:val="00E21846"/>
    <w:rPr>
      <w:rFonts w:ascii="Tahoma" w:hAnsi="Tahoma" w:cs="Tahoma"/>
      <w:sz w:val="16"/>
      <w:szCs w:val="16"/>
    </w:rPr>
  </w:style>
  <w:style w:type="paragraph" w:styleId="ae">
    <w:name w:val="header"/>
    <w:basedOn w:val="a0"/>
    <w:link w:val="af"/>
    <w:uiPriority w:val="99"/>
    <w:unhideWhenUsed/>
    <w:rsid w:val="00D9348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1"/>
    <w:link w:val="ae"/>
    <w:uiPriority w:val="99"/>
    <w:rsid w:val="00D9348D"/>
    <w:rPr>
      <w:sz w:val="24"/>
      <w:szCs w:val="24"/>
    </w:rPr>
  </w:style>
  <w:style w:type="paragraph" w:styleId="af0">
    <w:name w:val="footer"/>
    <w:basedOn w:val="a0"/>
    <w:link w:val="af1"/>
    <w:uiPriority w:val="99"/>
    <w:semiHidden/>
    <w:unhideWhenUsed/>
    <w:rsid w:val="00D9348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1"/>
    <w:link w:val="af0"/>
    <w:uiPriority w:val="99"/>
    <w:semiHidden/>
    <w:rsid w:val="00D9348D"/>
    <w:rPr>
      <w:sz w:val="24"/>
      <w:szCs w:val="24"/>
    </w:rPr>
  </w:style>
  <w:style w:type="character" w:customStyle="1" w:styleId="wbformattributevalue">
    <w:name w:val="wbform_attributevalue"/>
    <w:basedOn w:val="a1"/>
    <w:rsid w:val="00AC4800"/>
  </w:style>
  <w:style w:type="paragraph" w:styleId="21">
    <w:name w:val="Body Text 2"/>
    <w:basedOn w:val="a0"/>
    <w:link w:val="22"/>
    <w:uiPriority w:val="99"/>
    <w:rsid w:val="00A66520"/>
    <w:pPr>
      <w:autoSpaceDE w:val="0"/>
      <w:autoSpaceDN w:val="0"/>
      <w:jc w:val="both"/>
    </w:pPr>
  </w:style>
  <w:style w:type="character" w:customStyle="1" w:styleId="22">
    <w:name w:val="Основной текст 2 Знак"/>
    <w:basedOn w:val="a1"/>
    <w:link w:val="21"/>
    <w:uiPriority w:val="99"/>
    <w:rsid w:val="00A66520"/>
    <w:rPr>
      <w:sz w:val="24"/>
      <w:szCs w:val="24"/>
    </w:rPr>
  </w:style>
  <w:style w:type="table" w:styleId="af2">
    <w:name w:val="Table Grid"/>
    <w:basedOn w:val="a2"/>
    <w:uiPriority w:val="59"/>
    <w:rsid w:val="000D0E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\\f207ca94-a13c-4ba0-b72d-f018c9eed8f1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2;&#1054;&#1048;%20&#1044;&#1054;&#1050;&#1059;&#1052;&#1045;&#1053;&#1058;&#1067;\&#1045;&#1057;&#1069;&#1044;&#1044;\&#1064;&#1040;&#1041;&#1051;&#1054;&#1053;&#1067;%20&#1076;&#1083;&#1103;%20&#1057;&#1069;&#1044;&#1044;\&#1041;&#1051;&#1040;&#1053;&#1050;%20&#1056;&#1040;&#1057;&#1055;&#1054;&#1056;&#1071;&#1046;&#1045;&#1053;&#1048;&#1045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БЛАНК РАСПОРЯЖЕНИЕ</Template>
  <TotalTime>768</TotalTime>
  <Pages>2</Pages>
  <Words>330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Балтийская Юлия Владимировна</dc:creator>
  <cp:lastModifiedBy>Пивнюк Анна Александровна</cp:lastModifiedBy>
  <cp:revision>213</cp:revision>
  <cp:lastPrinted>2019-04-19T06:36:00Z</cp:lastPrinted>
  <dcterms:created xsi:type="dcterms:W3CDTF">2018-10-15T18:03:00Z</dcterms:created>
  <dcterms:modified xsi:type="dcterms:W3CDTF">2021-03-17T11:30:00Z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337b96b3-ad25-4b60-8550-5c807d7f1d37</vt:lpwstr>
  </property>
</Properties>
</file>