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Pr="00C61D88" w:rsidRDefault="00D23782" w:rsidP="00E26F20">
      <w:pPr>
        <w:spacing w:after="120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-895350</wp:posOffset>
            </wp:positionH>
            <wp:positionV relativeFrom="paragraph">
              <wp:posOffset>609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38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2176145</wp:posOffset>
                </wp:positionV>
                <wp:extent cx="4588510" cy="548640"/>
                <wp:effectExtent l="0" t="0" r="2540" b="381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851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DAF" w:rsidRDefault="00B20DAF" w:rsidP="00B13330">
                            <w:pPr>
                              <w:pStyle w:val="10"/>
                            </w:pP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>О внесении изменени</w:t>
                            </w:r>
                            <w:r w:rsidR="00556EBE">
                              <w:rPr>
                                <w:b/>
                                <w:color w:val="auto"/>
                                <w:szCs w:val="24"/>
                              </w:rPr>
                              <w:t>я</w:t>
                            </w: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 в постановление </w:t>
                            </w: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 xml:space="preserve">Правительства Санкт-Петербурга 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 xml:space="preserve">от </w:t>
                            </w:r>
                            <w:r w:rsidR="00B13330">
                              <w:rPr>
                                <w:b/>
                                <w:color w:val="auto"/>
                                <w:szCs w:val="24"/>
                              </w:rPr>
                              <w:t>07.07.2020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 № </w:t>
                            </w:r>
                            <w:r w:rsidR="00B13330">
                              <w:rPr>
                                <w:b/>
                                <w:color w:val="auto"/>
                                <w:szCs w:val="24"/>
                              </w:rPr>
                              <w:t>488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.1pt;margin-top:171.35pt;width:361.3pt;height:43.2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" o:allowincell="f" filled="f" stroked="f">
                <v:textbox inset="0,0,0,0">
                  <w:txbxContent>
                    <w:p w:rsidR="00B20DAF" w:rsidRDefault="00B20DAF" w:rsidP="00B13330">
                      <w:pPr>
                        <w:pStyle w:val="10"/>
                      </w:pPr>
                      <w:r w:rsidRPr="00303CCF">
                        <w:rPr>
                          <w:b/>
                          <w:color w:val="auto"/>
                          <w:szCs w:val="24"/>
                        </w:rPr>
                        <w:t>О внесении изменени</w:t>
                      </w:r>
                      <w:r w:rsidR="00556EBE">
                        <w:rPr>
                          <w:b/>
                          <w:color w:val="auto"/>
                          <w:szCs w:val="24"/>
                        </w:rPr>
                        <w:t>я</w:t>
                      </w:r>
                      <w:bookmarkStart w:id="1" w:name="_GoBack"/>
                      <w:bookmarkEnd w:id="1"/>
                      <w:r w:rsidRPr="00303CCF">
                        <w:rPr>
                          <w:b/>
                          <w:color w:val="auto"/>
                          <w:szCs w:val="24"/>
                        </w:rPr>
                        <w:t xml:space="preserve"> в постановление </w:t>
                      </w:r>
                      <w:r w:rsidRPr="00303CCF">
                        <w:rPr>
                          <w:b/>
                          <w:color w:val="auto"/>
                          <w:szCs w:val="24"/>
                        </w:rPr>
                        <w:br/>
                        <w:t xml:space="preserve">Правительства Санкт-Петербурга 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br/>
                        <w:t xml:space="preserve">от </w:t>
                      </w:r>
                      <w:r w:rsidR="00B13330">
                        <w:rPr>
                          <w:b/>
                          <w:color w:val="auto"/>
                          <w:szCs w:val="24"/>
                        </w:rPr>
                        <w:t>07.07.2020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t xml:space="preserve"> № </w:t>
                      </w:r>
                      <w:r w:rsidR="00B13330">
                        <w:rPr>
                          <w:b/>
                          <w:color w:val="auto"/>
                          <w:szCs w:val="24"/>
                        </w:rPr>
                        <w:t>488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DAF" w:rsidRDefault="00B20DA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B20DAF" w:rsidRDefault="00B20DA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C61D88" w:rsidRDefault="00E26F20" w:rsidP="00E26F20">
      <w:pPr>
        <w:sectPr w:rsidR="00E26F20" w:rsidRPr="00C61D88" w:rsidSect="00C61D88">
          <w:headerReference w:type="even" r:id="rId9"/>
          <w:headerReference w:type="default" r:id="rId10"/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:rsidR="00C61D88" w:rsidRPr="00C61D88" w:rsidRDefault="00C61D88" w:rsidP="00C61D88">
      <w:pPr>
        <w:ind w:firstLine="567"/>
        <w:jc w:val="both"/>
      </w:pPr>
      <w:r w:rsidRPr="005F3ECE">
        <w:lastRenderedPageBreak/>
        <w:t>Правительство</w:t>
      </w:r>
      <w:r w:rsidR="00E87C50">
        <w:t xml:space="preserve"> </w:t>
      </w:r>
      <w:r w:rsidRPr="005F3ECE">
        <w:t>Санкт-Петербурга</w:t>
      </w:r>
    </w:p>
    <w:p w:rsidR="00C61D88" w:rsidRPr="00C61D88" w:rsidRDefault="00C61D88" w:rsidP="00C61D88">
      <w:pPr>
        <w:ind w:firstLine="567"/>
        <w:rPr>
          <w:b/>
        </w:rPr>
      </w:pPr>
    </w:p>
    <w:p w:rsidR="00C61D88" w:rsidRPr="00C61D88" w:rsidRDefault="00C61D88" w:rsidP="00C61D88">
      <w:pPr>
        <w:rPr>
          <w:b/>
        </w:rPr>
      </w:pPr>
      <w:r w:rsidRPr="00C61D88">
        <w:rPr>
          <w:b/>
        </w:rPr>
        <w:t>П О С Т А Н О В Л Я Е Т:</w:t>
      </w:r>
    </w:p>
    <w:p w:rsidR="00C61D88" w:rsidRPr="00C61D88" w:rsidRDefault="00C61D88" w:rsidP="00C61D88">
      <w:pPr>
        <w:ind w:firstLine="567"/>
      </w:pPr>
    </w:p>
    <w:p w:rsidR="00C33A32" w:rsidRDefault="00C61D88" w:rsidP="001F66AC">
      <w:pPr>
        <w:pStyle w:val="a8"/>
        <w:numPr>
          <w:ilvl w:val="0"/>
          <w:numId w:val="1"/>
        </w:numPr>
        <w:tabs>
          <w:tab w:val="left" w:pos="993"/>
        </w:tabs>
        <w:ind w:left="0" w:firstLine="567"/>
      </w:pPr>
      <w:bookmarkStart w:id="0" w:name="Par0"/>
      <w:bookmarkEnd w:id="0"/>
      <w:proofErr w:type="gramStart"/>
      <w:r w:rsidRPr="00C61D88">
        <w:t xml:space="preserve">Внести </w:t>
      </w:r>
      <w:r w:rsidR="001F66AC">
        <w:t>изменени</w:t>
      </w:r>
      <w:r w:rsidR="006F0084">
        <w:t>е</w:t>
      </w:r>
      <w:r w:rsidR="001F66AC">
        <w:t xml:space="preserve"> </w:t>
      </w:r>
      <w:r w:rsidRPr="00C61D88">
        <w:t xml:space="preserve">в постановление Правительства Санкт-Петербурга </w:t>
      </w:r>
      <w:r w:rsidR="001F66AC">
        <w:br/>
      </w:r>
      <w:r w:rsidRPr="00C61D88">
        <w:t xml:space="preserve">от </w:t>
      </w:r>
      <w:r w:rsidR="00B13330">
        <w:t>07.07.2020</w:t>
      </w:r>
      <w:r w:rsidRPr="00C61D88">
        <w:t xml:space="preserve"> № </w:t>
      </w:r>
      <w:r w:rsidR="00B13330">
        <w:t>488</w:t>
      </w:r>
      <w:r w:rsidR="001F66AC">
        <w:t xml:space="preserve"> </w:t>
      </w:r>
      <w:r w:rsidR="00B13330">
        <w:t xml:space="preserve">«О внесении изменений в постановление Правительства </w:t>
      </w:r>
      <w:r w:rsidR="001F66AC">
        <w:br/>
      </w:r>
      <w:r w:rsidR="00B13330">
        <w:t>Санкт-Петербурга от 30.06.2014</w:t>
      </w:r>
      <w:r w:rsidR="006F0084">
        <w:t xml:space="preserve"> </w:t>
      </w:r>
      <w:bookmarkStart w:id="1" w:name="_GoBack"/>
      <w:bookmarkEnd w:id="1"/>
      <w:r w:rsidR="00B13330">
        <w:t>№ 553, выделении средств и утверждении перечня объектов капитального строительства,</w:t>
      </w:r>
      <w:r w:rsidR="001F66AC">
        <w:t xml:space="preserve"> </w:t>
      </w:r>
      <w:r w:rsidR="00B13330">
        <w:t>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</w:t>
      </w:r>
      <w:r w:rsidR="001F66AC">
        <w:t xml:space="preserve"> </w:t>
      </w:r>
      <w:r w:rsidR="00B13330">
        <w:t>и исполнения контрактов»</w:t>
      </w:r>
      <w:r w:rsidR="001F66AC">
        <w:t xml:space="preserve">, дополнив приложение к постановлению пунктами </w:t>
      </w:r>
      <w:r w:rsidR="006E0986">
        <w:t>4</w:t>
      </w:r>
      <w:r w:rsidR="001F66AC">
        <w:t xml:space="preserve"> и </w:t>
      </w:r>
      <w:r w:rsidR="006E0986">
        <w:t>5</w:t>
      </w:r>
      <w:r w:rsidR="001F66AC">
        <w:t xml:space="preserve"> </w:t>
      </w:r>
      <w:r w:rsidR="00C33A32">
        <w:t>следующего содержания:</w:t>
      </w:r>
      <w:proofErr w:type="gramEnd"/>
    </w:p>
    <w:p w:rsidR="00241B7E" w:rsidRDefault="00D26056" w:rsidP="00241B7E">
      <w:pPr>
        <w:tabs>
          <w:tab w:val="left" w:pos="993"/>
        </w:tabs>
        <w:spacing w:line="280" w:lineRule="exact"/>
      </w:pPr>
      <w:r>
        <w:t xml:space="preserve"> </w:t>
      </w:r>
      <w:r w:rsidR="00241B7E">
        <w:t>«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35"/>
        <w:gridCol w:w="2904"/>
        <w:gridCol w:w="5931"/>
      </w:tblGrid>
      <w:tr w:rsidR="00B13330" w:rsidRPr="00E87C50" w:rsidTr="00B13330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0" w:rsidRPr="00E87C50" w:rsidRDefault="006E0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7E" w:rsidRDefault="00B13330" w:rsidP="00B3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7C50">
              <w:rPr>
                <w:rFonts w:ascii="Times New Roman" w:hAnsi="Times New Roman" w:cs="Times New Roman"/>
              </w:rPr>
              <w:t xml:space="preserve">«Развитие </w:t>
            </w:r>
          </w:p>
          <w:p w:rsidR="00B13330" w:rsidRPr="00E87C50" w:rsidRDefault="00B3287E" w:rsidP="00B3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образования</w:t>
            </w:r>
            <w:r w:rsidR="00B13330" w:rsidRPr="00E87C50">
              <w:rPr>
                <w:rFonts w:ascii="Times New Roman" w:hAnsi="Times New Roman" w:cs="Times New Roman"/>
              </w:rPr>
              <w:t xml:space="preserve"> </w:t>
            </w:r>
            <w:r w:rsidR="00B13330" w:rsidRPr="00E87C50">
              <w:rPr>
                <w:rFonts w:ascii="Times New Roman" w:hAnsi="Times New Roman" w:cs="Times New Roman"/>
              </w:rPr>
              <w:br/>
              <w:t>в Санкт-Петербурге»</w:t>
            </w:r>
          </w:p>
        </w:tc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0" w:rsidRPr="00E87C50" w:rsidRDefault="00B3287E" w:rsidP="00B133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Проектирование и строительство здания </w:t>
            </w:r>
            <w:r w:rsidR="00163765">
              <w:rPr>
                <w:rFonts w:ascii="Times New Roman" w:hAnsi="Times New Roman" w:cs="Times New Roman"/>
              </w:rPr>
              <w:t xml:space="preserve">среднего общего образования на 825 мест </w:t>
            </w:r>
            <w:r w:rsidR="006E0986">
              <w:rPr>
                <w:rFonts w:ascii="Times New Roman" w:hAnsi="Times New Roman" w:cs="Times New Roman"/>
              </w:rPr>
              <w:br/>
            </w:r>
            <w:r w:rsidR="00163765">
              <w:rPr>
                <w:rFonts w:ascii="Times New Roman" w:hAnsi="Times New Roman" w:cs="Times New Roman"/>
              </w:rPr>
              <w:t>(19 этап строительства) по адресу: г.</w:t>
            </w:r>
            <w:r w:rsidR="006E0986">
              <w:rPr>
                <w:rFonts w:ascii="Times New Roman" w:hAnsi="Times New Roman" w:cs="Times New Roman"/>
              </w:rPr>
              <w:t xml:space="preserve"> </w:t>
            </w:r>
            <w:r w:rsidR="00163765">
              <w:rPr>
                <w:rFonts w:ascii="Times New Roman" w:hAnsi="Times New Roman" w:cs="Times New Roman"/>
              </w:rPr>
              <w:t xml:space="preserve">Санкт-Петербург, территория предприятия «Ручьи», участок 8 </w:t>
            </w:r>
            <w:r w:rsidR="006E0986">
              <w:rPr>
                <w:rFonts w:ascii="Times New Roman" w:hAnsi="Times New Roman" w:cs="Times New Roman"/>
              </w:rPr>
              <w:br/>
            </w:r>
            <w:r w:rsidR="00163765">
              <w:rPr>
                <w:rFonts w:ascii="Times New Roman" w:hAnsi="Times New Roman" w:cs="Times New Roman"/>
              </w:rPr>
              <w:t>(уч.204 по проекту планировки территории)</w:t>
            </w:r>
          </w:p>
        </w:tc>
      </w:tr>
      <w:tr w:rsidR="00B3287E" w:rsidRPr="00E87C50" w:rsidTr="00B13330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7E" w:rsidRPr="00B3287E" w:rsidRDefault="006E09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7E" w:rsidRDefault="00B3287E" w:rsidP="00B3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7C50">
              <w:rPr>
                <w:rFonts w:ascii="Times New Roman" w:hAnsi="Times New Roman" w:cs="Times New Roman"/>
              </w:rPr>
              <w:t xml:space="preserve">«Развитие </w:t>
            </w:r>
          </w:p>
          <w:p w:rsidR="00B3287E" w:rsidRPr="00E87C50" w:rsidRDefault="00B3287E" w:rsidP="00B3287E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 New Roman" w:hAnsi="Times New Roman" w:cs="Times New Roman"/>
              </w:rPr>
              <w:t>образования</w:t>
            </w:r>
            <w:r w:rsidRPr="00E87C50">
              <w:rPr>
                <w:rFonts w:ascii="Times New Roman" w:hAnsi="Times New Roman" w:cs="Times New Roman"/>
              </w:rPr>
              <w:t xml:space="preserve"> </w:t>
            </w:r>
            <w:r w:rsidRPr="00E87C50">
              <w:rPr>
                <w:rFonts w:ascii="Times New Roman" w:hAnsi="Times New Roman" w:cs="Times New Roman"/>
              </w:rPr>
              <w:br/>
              <w:t>в Санкт-Петербурге»</w:t>
            </w:r>
          </w:p>
        </w:tc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7E" w:rsidRPr="00163765" w:rsidRDefault="006F10E9" w:rsidP="00B133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Проектирование и строительство здания общеобразовательного учреждения на территории, ограниченной Пулковским шоссе, Дунайским пр., Московским шоссе и южным полукольцом Октябрьской железной дороги, в Московском районе (ФЗУ № 24), вместимостью 1100 мест</w:t>
            </w:r>
          </w:p>
        </w:tc>
      </w:tr>
    </w:tbl>
    <w:p w:rsidR="00241B7E" w:rsidRDefault="00241B7E" w:rsidP="00241B7E">
      <w:pPr>
        <w:jc w:val="right"/>
      </w:pPr>
      <w:r>
        <w:t>».</w:t>
      </w:r>
    </w:p>
    <w:p w:rsidR="00C61D88" w:rsidRPr="00C61D88" w:rsidRDefault="00C61D88" w:rsidP="004B733E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567"/>
      </w:pPr>
      <w:r w:rsidRPr="00C61D88">
        <w:t xml:space="preserve">Контроль за выполнением постановления возложить на вице-губернатора </w:t>
      </w:r>
      <w:r w:rsidR="000720B5">
        <w:br/>
      </w:r>
      <w:r w:rsidRPr="00C61D88">
        <w:t>Санкт-Петербурга Линченко Н.В.</w:t>
      </w:r>
    </w:p>
    <w:p w:rsidR="00C61D88" w:rsidRDefault="00C61D88" w:rsidP="00C61D88"/>
    <w:p w:rsidR="00026BB3" w:rsidRPr="00C61D88" w:rsidRDefault="00026BB3" w:rsidP="00C61D88"/>
    <w:p w:rsidR="00C61D88" w:rsidRPr="00C61D88" w:rsidRDefault="00C61D88" w:rsidP="00C61D88">
      <w:pPr>
        <w:rPr>
          <w:b/>
        </w:rPr>
      </w:pPr>
      <w:r w:rsidRPr="00C61D88">
        <w:rPr>
          <w:b/>
        </w:rPr>
        <w:t xml:space="preserve">      Губернатор</w:t>
      </w:r>
    </w:p>
    <w:p w:rsidR="00E26F20" w:rsidRDefault="00C61D88" w:rsidP="00750B49">
      <w:pPr>
        <w:rPr>
          <w:b/>
        </w:rPr>
      </w:pPr>
      <w:r w:rsidRPr="00C61D88">
        <w:rPr>
          <w:b/>
        </w:rPr>
        <w:t xml:space="preserve">Санкт-Петербурга                                                                                    </w:t>
      </w:r>
      <w:r>
        <w:rPr>
          <w:b/>
        </w:rPr>
        <w:t xml:space="preserve">                 </w:t>
      </w:r>
      <w:proofErr w:type="spellStart"/>
      <w:r w:rsidRPr="00C61D88">
        <w:rPr>
          <w:b/>
        </w:rPr>
        <w:t>А.Д.Беглов</w:t>
      </w:r>
      <w:proofErr w:type="spellEnd"/>
    </w:p>
    <w:p w:rsidR="00667A70" w:rsidRPr="00750B49" w:rsidRDefault="00667A70" w:rsidP="00750B49">
      <w:pPr>
        <w:rPr>
          <w:b/>
        </w:rPr>
      </w:pPr>
    </w:p>
    <w:sectPr w:rsidR="00667A70" w:rsidRPr="00750B49" w:rsidSect="00D23782">
      <w:headerReference w:type="default" r:id="rId11"/>
      <w:type w:val="continuous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320" w:rsidRDefault="00020320">
      <w:r>
        <w:separator/>
      </w:r>
    </w:p>
  </w:endnote>
  <w:endnote w:type="continuationSeparator" w:id="0">
    <w:p w:rsidR="00020320" w:rsidRDefault="0002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320" w:rsidRDefault="00020320">
      <w:r>
        <w:separator/>
      </w:r>
    </w:p>
  </w:footnote>
  <w:footnote w:type="continuationSeparator" w:id="0">
    <w:p w:rsidR="00020320" w:rsidRDefault="00020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AF" w:rsidRDefault="00B20DAF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0DAF" w:rsidRDefault="00B20DA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AF" w:rsidRDefault="00B20DAF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20DAF" w:rsidRDefault="00B20DA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AF" w:rsidRDefault="00B20DAF" w:rsidP="00C61D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20320"/>
    <w:rsid w:val="00026BB3"/>
    <w:rsid w:val="000720B5"/>
    <w:rsid w:val="000C0293"/>
    <w:rsid w:val="000D17A3"/>
    <w:rsid w:val="00163765"/>
    <w:rsid w:val="001F66AC"/>
    <w:rsid w:val="001F79BD"/>
    <w:rsid w:val="00241B7E"/>
    <w:rsid w:val="003E68BF"/>
    <w:rsid w:val="004763ED"/>
    <w:rsid w:val="004B733E"/>
    <w:rsid w:val="004C4EEF"/>
    <w:rsid w:val="00545B98"/>
    <w:rsid w:val="00556EBE"/>
    <w:rsid w:val="005712D2"/>
    <w:rsid w:val="005B4CDC"/>
    <w:rsid w:val="005F3ECE"/>
    <w:rsid w:val="00643BD4"/>
    <w:rsid w:val="0066275D"/>
    <w:rsid w:val="00667A70"/>
    <w:rsid w:val="006C2535"/>
    <w:rsid w:val="006E0986"/>
    <w:rsid w:val="006E6FD8"/>
    <w:rsid w:val="006F0084"/>
    <w:rsid w:val="006F10E9"/>
    <w:rsid w:val="00712C38"/>
    <w:rsid w:val="00750B49"/>
    <w:rsid w:val="007F1CBB"/>
    <w:rsid w:val="007F6A48"/>
    <w:rsid w:val="008C497E"/>
    <w:rsid w:val="008D3519"/>
    <w:rsid w:val="0093455E"/>
    <w:rsid w:val="009A4AF3"/>
    <w:rsid w:val="00A022B1"/>
    <w:rsid w:val="00A61B42"/>
    <w:rsid w:val="00A802DC"/>
    <w:rsid w:val="00AC07B2"/>
    <w:rsid w:val="00B13330"/>
    <w:rsid w:val="00B20DAF"/>
    <w:rsid w:val="00B3287E"/>
    <w:rsid w:val="00BF5E1B"/>
    <w:rsid w:val="00C33A32"/>
    <w:rsid w:val="00C61D88"/>
    <w:rsid w:val="00CD4045"/>
    <w:rsid w:val="00D23782"/>
    <w:rsid w:val="00D26056"/>
    <w:rsid w:val="00E26F20"/>
    <w:rsid w:val="00E87C50"/>
    <w:rsid w:val="00EA6604"/>
    <w:rsid w:val="00F03045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3</TotalTime>
  <Pages>1</Pages>
  <Words>153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Дарья Касьянова</cp:lastModifiedBy>
  <cp:revision>5</cp:revision>
  <cp:lastPrinted>2021-02-03T09:16:00Z</cp:lastPrinted>
  <dcterms:created xsi:type="dcterms:W3CDTF">2020-11-06T13:00:00Z</dcterms:created>
  <dcterms:modified xsi:type="dcterms:W3CDTF">2021-02-03T09:17:00Z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