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9"/>
        <w:gridCol w:w="3165"/>
        <w:gridCol w:w="656"/>
        <w:gridCol w:w="1621"/>
        <w:gridCol w:w="546"/>
        <w:gridCol w:w="571"/>
        <w:gridCol w:w="635"/>
        <w:gridCol w:w="376"/>
        <w:gridCol w:w="2346"/>
      </w:tblGrid>
      <w:tr w:rsidR="00014BBD" w:rsidTr="00014BBD">
        <w:trPr>
          <w:trHeight w:val="8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014BBD">
        <w:trPr>
          <w:trHeight w:val="32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2B02F9" w:rsidTr="00CA43BF">
        <w:trPr>
          <w:trHeight w:val="563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7C3" w:rsidRPr="005551C0" w:rsidRDefault="004957C3" w:rsidP="004957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  <w:bookmarkStart w:id="0" w:name="_GoBack"/>
            <w:bookmarkEnd w:id="0"/>
            <w:r w:rsidRPr="005551C0">
              <w:rPr>
                <w:b/>
                <w:bCs/>
              </w:rPr>
              <w:t xml:space="preserve">Программа 01 Развитие здравоохранения в Санкт- Петербурге </w:t>
            </w:r>
          </w:p>
          <w:p w:rsidR="002B02F9" w:rsidRDefault="004957C3" w:rsidP="004957C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Правительства Санкт- Петербурга от 30.06.2014 № 553)</w:t>
            </w:r>
          </w:p>
        </w:tc>
      </w:tr>
      <w:tr w:rsidR="00576623" w:rsidTr="002D18BF">
        <w:trPr>
          <w:trHeight w:val="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F5D1F" w:rsidRDefault="00576623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80A" w:rsidRDefault="00576623" w:rsidP="004B631E">
            <w:pPr>
              <w:rPr>
                <w:bCs/>
                <w:sz w:val="22"/>
                <w:szCs w:val="22"/>
              </w:rPr>
            </w:pPr>
            <w:r w:rsidRPr="00576623">
              <w:rPr>
                <w:bCs/>
                <w:sz w:val="22"/>
                <w:szCs w:val="22"/>
              </w:rPr>
              <w:t>Расходы на реализацию региональной программы по модернизации первичного звена здравоохранения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576623" w:rsidP="004B631E">
            <w:pPr>
              <w:rPr>
                <w:bCs/>
                <w:sz w:val="22"/>
                <w:szCs w:val="22"/>
              </w:rPr>
            </w:pPr>
            <w:r w:rsidRPr="00576623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576623" w:rsidP="004B631E">
            <w:pPr>
              <w:rPr>
                <w:bCs/>
                <w:sz w:val="22"/>
                <w:szCs w:val="22"/>
              </w:rPr>
            </w:pPr>
            <w:r w:rsidRPr="00576623">
              <w:rPr>
                <w:bCs/>
                <w:sz w:val="22"/>
                <w:szCs w:val="22"/>
              </w:rPr>
              <w:t>01500R3650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B6B74" w:rsidRDefault="006A2F43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576623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676B93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676B93" w:rsidRDefault="00576623" w:rsidP="004B6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  <w:p w:rsidR="007C41D1" w:rsidRPr="00552521" w:rsidRDefault="007C41D1" w:rsidP="004B631E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Default="002B02F9" w:rsidP="004B631E">
            <w:pPr>
              <w:rPr>
                <w:sz w:val="22"/>
                <w:szCs w:val="22"/>
              </w:rPr>
            </w:pPr>
          </w:p>
        </w:tc>
      </w:tr>
      <w:tr w:rsidR="00576623" w:rsidTr="002D18BF">
        <w:trPr>
          <w:trHeight w:val="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Default="00576623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Pr="00576623" w:rsidRDefault="00576623" w:rsidP="004B631E">
            <w:pPr>
              <w:rPr>
                <w:bCs/>
                <w:sz w:val="22"/>
                <w:szCs w:val="22"/>
              </w:rPr>
            </w:pPr>
            <w:r w:rsidRPr="00576623">
              <w:rPr>
                <w:bCs/>
                <w:sz w:val="22"/>
                <w:szCs w:val="22"/>
              </w:rPr>
              <w:t>Расходы на реализацию региональной программы по модернизации первичного звена здравоохранения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Pr="00576623" w:rsidRDefault="00576623" w:rsidP="004B631E">
            <w:pPr>
              <w:rPr>
                <w:bCs/>
                <w:sz w:val="22"/>
                <w:szCs w:val="22"/>
              </w:rPr>
            </w:pPr>
            <w:r w:rsidRPr="00576623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Pr="00576623" w:rsidRDefault="00576623" w:rsidP="004B631E">
            <w:pPr>
              <w:rPr>
                <w:bCs/>
                <w:sz w:val="22"/>
                <w:szCs w:val="22"/>
              </w:rPr>
            </w:pPr>
            <w:r w:rsidRPr="00576623">
              <w:rPr>
                <w:bCs/>
                <w:sz w:val="22"/>
                <w:szCs w:val="22"/>
              </w:rPr>
              <w:t>01500R3650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Default="00576623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Default="00576623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Default="00576623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Default="00576623" w:rsidP="004B6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623" w:rsidRDefault="00576623" w:rsidP="004B631E">
            <w:pPr>
              <w:rPr>
                <w:sz w:val="22"/>
                <w:szCs w:val="22"/>
              </w:rPr>
            </w:pPr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распоряжения остается за заместителями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C5882"/>
    <w:rsid w:val="001E180A"/>
    <w:rsid w:val="00216735"/>
    <w:rsid w:val="002243FB"/>
    <w:rsid w:val="00247087"/>
    <w:rsid w:val="00261BE2"/>
    <w:rsid w:val="002B02F9"/>
    <w:rsid w:val="002B6B74"/>
    <w:rsid w:val="002C289B"/>
    <w:rsid w:val="002D18BF"/>
    <w:rsid w:val="002D1CA2"/>
    <w:rsid w:val="002F5D1F"/>
    <w:rsid w:val="0030181D"/>
    <w:rsid w:val="00336D1E"/>
    <w:rsid w:val="00386371"/>
    <w:rsid w:val="003B7C3F"/>
    <w:rsid w:val="003D0707"/>
    <w:rsid w:val="003E0CF6"/>
    <w:rsid w:val="00471217"/>
    <w:rsid w:val="00487D15"/>
    <w:rsid w:val="004957C3"/>
    <w:rsid w:val="004B631E"/>
    <w:rsid w:val="004B7AB7"/>
    <w:rsid w:val="004C1F45"/>
    <w:rsid w:val="00545FCC"/>
    <w:rsid w:val="00552521"/>
    <w:rsid w:val="005733EA"/>
    <w:rsid w:val="00576623"/>
    <w:rsid w:val="005A525F"/>
    <w:rsid w:val="005B0056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4E7D"/>
    <w:rsid w:val="007542C8"/>
    <w:rsid w:val="00761A75"/>
    <w:rsid w:val="007837CE"/>
    <w:rsid w:val="0079668A"/>
    <w:rsid w:val="007C41D1"/>
    <w:rsid w:val="007D39B1"/>
    <w:rsid w:val="007D5CE1"/>
    <w:rsid w:val="00803C9B"/>
    <w:rsid w:val="008317BA"/>
    <w:rsid w:val="008574CD"/>
    <w:rsid w:val="00863A23"/>
    <w:rsid w:val="008658C5"/>
    <w:rsid w:val="008917B4"/>
    <w:rsid w:val="008C107B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D21C4"/>
    <w:rsid w:val="00D02547"/>
    <w:rsid w:val="00D40B33"/>
    <w:rsid w:val="00D51C85"/>
    <w:rsid w:val="00D925E1"/>
    <w:rsid w:val="00DE02FC"/>
    <w:rsid w:val="00DE0F01"/>
    <w:rsid w:val="00E12569"/>
    <w:rsid w:val="00E46858"/>
    <w:rsid w:val="00E80530"/>
    <w:rsid w:val="00F47BE5"/>
    <w:rsid w:val="00F62F64"/>
    <w:rsid w:val="00F710AC"/>
    <w:rsid w:val="00F90C54"/>
    <w:rsid w:val="00F9327F"/>
    <w:rsid w:val="00FA1330"/>
    <w:rsid w:val="00FA3479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24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5</cp:revision>
  <cp:lastPrinted>2021-02-12T08:45:00Z</cp:lastPrinted>
  <dcterms:created xsi:type="dcterms:W3CDTF">2021-02-12T08:28:00Z</dcterms:created>
  <dcterms:modified xsi:type="dcterms:W3CDTF">2021-02-12T08:51:00Z</dcterms:modified>
</cp:coreProperties>
</file>