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CDF" w:rsidRPr="00D27CDF" w:rsidRDefault="00D27CDF" w:rsidP="00D27CDF">
      <w:pPr>
        <w:jc w:val="center"/>
        <w:rPr>
          <w:sz w:val="32"/>
          <w:szCs w:val="32"/>
        </w:rPr>
      </w:pPr>
      <w:r w:rsidRPr="00D27CDF">
        <w:rPr>
          <w:noProof/>
          <w:sz w:val="32"/>
          <w:szCs w:val="32"/>
        </w:rPr>
        <w:drawing>
          <wp:inline distT="0" distB="0" distL="0" distR="0">
            <wp:extent cx="589915" cy="619125"/>
            <wp:effectExtent l="19050" t="0" r="635" b="0"/>
            <wp:docPr id="5" name="Рисунок 5" descr="Gerb-bw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-bw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46000" contrast="6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91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7CDF" w:rsidRPr="00D27CDF" w:rsidRDefault="00D27CDF" w:rsidP="00D27CDF">
      <w:pPr>
        <w:jc w:val="center"/>
        <w:rPr>
          <w:sz w:val="32"/>
          <w:szCs w:val="32"/>
        </w:rPr>
      </w:pPr>
    </w:p>
    <w:p w:rsidR="00D27CDF" w:rsidRPr="00D27CDF" w:rsidRDefault="00D27CDF" w:rsidP="00D27CDF">
      <w:pPr>
        <w:keepNext/>
        <w:jc w:val="center"/>
        <w:outlineLvl w:val="0"/>
        <w:rPr>
          <w:b/>
          <w:sz w:val="32"/>
          <w:szCs w:val="32"/>
        </w:rPr>
      </w:pPr>
      <w:r w:rsidRPr="00D27CDF">
        <w:rPr>
          <w:b/>
          <w:sz w:val="32"/>
          <w:szCs w:val="32"/>
        </w:rPr>
        <w:t>ПРАВИТЕЛЬСТВО САНКТ-ПЕТЕРБУРГА</w:t>
      </w:r>
    </w:p>
    <w:p w:rsidR="00D27CDF" w:rsidRPr="00D27CDF" w:rsidRDefault="00D27CDF" w:rsidP="00D27CDF">
      <w:pPr>
        <w:keepNext/>
        <w:jc w:val="center"/>
        <w:outlineLvl w:val="1"/>
        <w:rPr>
          <w:b/>
          <w:sz w:val="32"/>
          <w:szCs w:val="32"/>
        </w:rPr>
      </w:pPr>
    </w:p>
    <w:p w:rsidR="00D27CDF" w:rsidRPr="00D27CDF" w:rsidRDefault="00D27CDF" w:rsidP="00D27CDF">
      <w:pPr>
        <w:keepNext/>
        <w:jc w:val="center"/>
        <w:outlineLvl w:val="1"/>
        <w:rPr>
          <w:b/>
          <w:sz w:val="32"/>
          <w:szCs w:val="32"/>
        </w:rPr>
      </w:pPr>
      <w:r w:rsidRPr="00D27CDF">
        <w:rPr>
          <w:b/>
          <w:sz w:val="32"/>
          <w:szCs w:val="32"/>
        </w:rPr>
        <w:t xml:space="preserve">ПОСТАНОВЛЕНИЕ </w:t>
      </w:r>
    </w:p>
    <w:p w:rsidR="00D27CDF" w:rsidRPr="00D27CDF" w:rsidRDefault="00D27CDF" w:rsidP="00D27CDF">
      <w:pPr>
        <w:rPr>
          <w:sz w:val="27"/>
          <w:szCs w:val="27"/>
        </w:rPr>
      </w:pPr>
    </w:p>
    <w:p w:rsidR="00D27CDF" w:rsidRPr="00D27CDF" w:rsidRDefault="00D27CDF" w:rsidP="00D27CDF">
      <w:pPr>
        <w:rPr>
          <w:sz w:val="27"/>
          <w:szCs w:val="27"/>
        </w:rPr>
      </w:pPr>
    </w:p>
    <w:p w:rsidR="00D27CDF" w:rsidRPr="00D27CDF" w:rsidRDefault="00D27CDF" w:rsidP="00D27CDF">
      <w:pPr>
        <w:tabs>
          <w:tab w:val="left" w:pos="426"/>
        </w:tabs>
        <w:rPr>
          <w:sz w:val="27"/>
          <w:szCs w:val="27"/>
        </w:rPr>
      </w:pPr>
      <w:r w:rsidRPr="00D27CDF">
        <w:rPr>
          <w:sz w:val="27"/>
          <w:szCs w:val="27"/>
        </w:rPr>
        <w:t>________________</w:t>
      </w:r>
      <w:r w:rsidRPr="00D27CDF">
        <w:rPr>
          <w:sz w:val="27"/>
          <w:szCs w:val="27"/>
        </w:rPr>
        <w:tab/>
      </w:r>
      <w:r w:rsidRPr="00D27CDF">
        <w:rPr>
          <w:sz w:val="27"/>
          <w:szCs w:val="27"/>
        </w:rPr>
        <w:tab/>
      </w:r>
      <w:r w:rsidRPr="00D27CDF">
        <w:rPr>
          <w:sz w:val="27"/>
          <w:szCs w:val="27"/>
        </w:rPr>
        <w:tab/>
      </w:r>
      <w:r w:rsidRPr="00D27CDF">
        <w:rPr>
          <w:sz w:val="27"/>
          <w:szCs w:val="27"/>
        </w:rPr>
        <w:tab/>
      </w:r>
      <w:r w:rsidRPr="00D27CDF">
        <w:rPr>
          <w:sz w:val="27"/>
          <w:szCs w:val="27"/>
        </w:rPr>
        <w:tab/>
      </w:r>
      <w:r w:rsidRPr="00D27CDF">
        <w:rPr>
          <w:sz w:val="27"/>
          <w:szCs w:val="27"/>
        </w:rPr>
        <w:tab/>
      </w:r>
      <w:r w:rsidRPr="00D27CDF">
        <w:rPr>
          <w:sz w:val="27"/>
          <w:szCs w:val="27"/>
        </w:rPr>
        <w:tab/>
        <w:t xml:space="preserve">     №____________</w:t>
      </w:r>
    </w:p>
    <w:p w:rsidR="00D27CDF" w:rsidRPr="00D27CDF" w:rsidRDefault="00D27CDF" w:rsidP="00D27CDF">
      <w:pPr>
        <w:tabs>
          <w:tab w:val="left" w:pos="426"/>
        </w:tabs>
        <w:rPr>
          <w:sz w:val="27"/>
          <w:szCs w:val="27"/>
        </w:rPr>
      </w:pPr>
    </w:p>
    <w:p w:rsidR="00CC1450" w:rsidRDefault="00E35AB6" w:rsidP="00CC1450">
      <w:pPr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660800" behindDoc="0" locked="0" layoutInCell="1" allowOverlap="1">
                <wp:simplePos x="0" y="0"/>
                <wp:positionH relativeFrom="column">
                  <wp:posOffset>35559</wp:posOffset>
                </wp:positionH>
                <wp:positionV relativeFrom="paragraph">
                  <wp:posOffset>52705</wp:posOffset>
                </wp:positionV>
                <wp:extent cx="0" cy="142240"/>
                <wp:effectExtent l="0" t="0" r="19050" b="1016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" o:spid="_x0000_s1026" style="position:absolute;z-index:2516608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.8pt,4.15pt" to="2.8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" strokecolor="windowTex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1824" behindDoc="0" locked="0" layoutInCell="1" allowOverlap="1">
                <wp:simplePos x="0" y="0"/>
                <wp:positionH relativeFrom="column">
                  <wp:posOffset>35560</wp:posOffset>
                </wp:positionH>
                <wp:positionV relativeFrom="paragraph">
                  <wp:posOffset>48259</wp:posOffset>
                </wp:positionV>
                <wp:extent cx="154305" cy="0"/>
                <wp:effectExtent l="0" t="0" r="17145" b="19050"/>
                <wp:wrapNone/>
                <wp:docPr id="21" name="Прямая соединительная 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5430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1" o:spid="_x0000_s1026" style="position:absolute;flip:x;z-index:2516618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2.8pt,3.8pt" to="14.95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" strokecolor="windowTex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62848" behindDoc="0" locked="0" layoutInCell="1" allowOverlap="1">
                <wp:simplePos x="0" y="0"/>
                <wp:positionH relativeFrom="column">
                  <wp:posOffset>-541021</wp:posOffset>
                </wp:positionH>
                <wp:positionV relativeFrom="paragraph">
                  <wp:posOffset>65405</wp:posOffset>
                </wp:positionV>
                <wp:extent cx="0" cy="142240"/>
                <wp:effectExtent l="0" t="0" r="19050" b="10160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z-index:2516628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page" from="-42.6pt,5.15pt" to="-42.6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" strokecolor="windowTex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3872" behindDoc="0" locked="0" layoutInCell="1" allowOverlap="1">
                <wp:simplePos x="0" y="0"/>
                <wp:positionH relativeFrom="column">
                  <wp:posOffset>-527050</wp:posOffset>
                </wp:positionH>
                <wp:positionV relativeFrom="paragraph">
                  <wp:posOffset>54609</wp:posOffset>
                </wp:positionV>
                <wp:extent cx="147955" cy="0"/>
                <wp:effectExtent l="0" t="0" r="23495" b="19050"/>
                <wp:wrapNone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4795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6" o:spid="_x0000_s1026" style="position:absolute;flip:x;z-index:2516638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41.5pt,4.3pt" to="-29.85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" strokecolor="windowTex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64896" behindDoc="0" locked="0" layoutInCell="1" allowOverlap="1">
                <wp:simplePos x="0" y="0"/>
                <wp:positionH relativeFrom="column">
                  <wp:posOffset>-71121</wp:posOffset>
                </wp:positionH>
                <wp:positionV relativeFrom="paragraph">
                  <wp:posOffset>67310</wp:posOffset>
                </wp:positionV>
                <wp:extent cx="0" cy="142240"/>
                <wp:effectExtent l="0" t="0" r="19050" b="10160"/>
                <wp:wrapNone/>
                <wp:docPr id="15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" o:spid="_x0000_s1026" style="position:absolute;z-index:2516648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5.6pt,5.3pt" to="-5.6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" strokecolor="windowTex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5920" behindDoc="0" locked="0" layoutInCell="1" allowOverlap="1">
                <wp:simplePos x="0" y="0"/>
                <wp:positionH relativeFrom="column">
                  <wp:posOffset>-205740</wp:posOffset>
                </wp:positionH>
                <wp:positionV relativeFrom="paragraph">
                  <wp:posOffset>55244</wp:posOffset>
                </wp:positionV>
                <wp:extent cx="130175" cy="0"/>
                <wp:effectExtent l="0" t="0" r="22225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301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" o:spid="_x0000_s1026" style="position:absolute;flip:x;z-index:2516659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16.2pt,4.35pt" to="-5.95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" strokecolor="windowTex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66944" behindDoc="0" locked="0" layoutInCell="1" allowOverlap="1">
                <wp:simplePos x="0" y="0"/>
                <wp:positionH relativeFrom="column">
                  <wp:posOffset>3765549</wp:posOffset>
                </wp:positionH>
                <wp:positionV relativeFrom="paragraph">
                  <wp:posOffset>63500</wp:posOffset>
                </wp:positionV>
                <wp:extent cx="0" cy="142240"/>
                <wp:effectExtent l="0" t="0" r="19050" b="10160"/>
                <wp:wrapNone/>
                <wp:docPr id="22" name="Прямая соединительная 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2" o:spid="_x0000_s1026" style="position:absolute;z-index:2516669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296.5pt,5pt" to="296.5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" strokecolor="windowTex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7968" behindDoc="0" locked="0" layoutInCell="1" allowOverlap="1">
                <wp:simplePos x="0" y="0"/>
                <wp:positionH relativeFrom="column">
                  <wp:posOffset>3585210</wp:posOffset>
                </wp:positionH>
                <wp:positionV relativeFrom="paragraph">
                  <wp:posOffset>62229</wp:posOffset>
                </wp:positionV>
                <wp:extent cx="180975" cy="0"/>
                <wp:effectExtent l="0" t="0" r="9525" b="19050"/>
                <wp:wrapNone/>
                <wp:docPr id="23" name="Прямая соединительная 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80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3" o:spid="_x0000_s1026" style="position:absolute;z-index:2516679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282.3pt,4.9pt" to="296.55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" strokecolor="windowText">
                <o:lock v:ext="edit" shapetype="f"/>
              </v:line>
            </w:pict>
          </mc:Fallback>
        </mc:AlternateContent>
      </w:r>
      <w:r w:rsidR="00CC1450">
        <w:rPr>
          <w:color w:val="000000"/>
        </w:rPr>
        <w:t xml:space="preserve"> </w:t>
      </w:r>
    </w:p>
    <w:p w:rsidR="00A834F5" w:rsidRDefault="00A834F5" w:rsidP="00A834F5">
      <w:pPr>
        <w:pStyle w:val="15"/>
        <w:rPr>
          <w:b/>
          <w:color w:val="auto"/>
          <w:szCs w:val="24"/>
        </w:rPr>
      </w:pPr>
      <w:r w:rsidRPr="00303CCF">
        <w:rPr>
          <w:b/>
          <w:color w:val="auto"/>
          <w:szCs w:val="24"/>
        </w:rPr>
        <w:t xml:space="preserve">О </w:t>
      </w:r>
      <w:r>
        <w:rPr>
          <w:b/>
          <w:color w:val="auto"/>
          <w:szCs w:val="24"/>
        </w:rPr>
        <w:t xml:space="preserve">перераспределении объемов работ, </w:t>
      </w:r>
      <w:r w:rsidR="00A00CF4">
        <w:rPr>
          <w:b/>
          <w:color w:val="auto"/>
          <w:szCs w:val="24"/>
        </w:rPr>
        <w:br/>
      </w:r>
      <w:r>
        <w:rPr>
          <w:b/>
          <w:color w:val="auto"/>
          <w:szCs w:val="24"/>
        </w:rPr>
        <w:t xml:space="preserve">предусмотренных Комитету по строительству </w:t>
      </w:r>
      <w:r w:rsidR="00A00CF4">
        <w:rPr>
          <w:b/>
          <w:color w:val="auto"/>
          <w:szCs w:val="24"/>
        </w:rPr>
        <w:br/>
      </w:r>
      <w:r>
        <w:rPr>
          <w:b/>
          <w:color w:val="auto"/>
          <w:szCs w:val="24"/>
        </w:rPr>
        <w:t>между объектами</w:t>
      </w:r>
      <w:r w:rsidR="00A00CF4">
        <w:rPr>
          <w:b/>
          <w:color w:val="auto"/>
          <w:szCs w:val="24"/>
        </w:rPr>
        <w:t xml:space="preserve"> </w:t>
      </w:r>
      <w:r w:rsidRPr="00D64137">
        <w:rPr>
          <w:b/>
          <w:color w:val="auto"/>
          <w:szCs w:val="24"/>
        </w:rPr>
        <w:t xml:space="preserve">Адресной инвестиционной </w:t>
      </w:r>
      <w:r w:rsidR="00A00CF4">
        <w:rPr>
          <w:b/>
          <w:color w:val="auto"/>
          <w:szCs w:val="24"/>
        </w:rPr>
        <w:br/>
      </w:r>
      <w:r w:rsidRPr="00D64137">
        <w:rPr>
          <w:b/>
          <w:color w:val="auto"/>
          <w:szCs w:val="24"/>
        </w:rPr>
        <w:t>программы</w:t>
      </w:r>
      <w:r w:rsidR="00A00CF4">
        <w:rPr>
          <w:b/>
          <w:color w:val="auto"/>
          <w:szCs w:val="24"/>
        </w:rPr>
        <w:t xml:space="preserve"> </w:t>
      </w:r>
      <w:r w:rsidRPr="00D64137">
        <w:rPr>
          <w:b/>
          <w:color w:val="auto"/>
          <w:szCs w:val="24"/>
        </w:rPr>
        <w:t>на 2021 год</w:t>
      </w:r>
      <w:r w:rsidR="001537AB">
        <w:rPr>
          <w:b/>
          <w:color w:val="auto"/>
          <w:szCs w:val="24"/>
        </w:rPr>
        <w:t xml:space="preserve"> </w:t>
      </w:r>
      <w:r w:rsidRPr="00D64137">
        <w:rPr>
          <w:b/>
          <w:color w:val="auto"/>
          <w:szCs w:val="24"/>
        </w:rPr>
        <w:t xml:space="preserve">и на </w:t>
      </w:r>
      <w:r w:rsidR="00A00CF4">
        <w:rPr>
          <w:b/>
          <w:color w:val="auto"/>
          <w:szCs w:val="24"/>
        </w:rPr>
        <w:br/>
      </w:r>
      <w:r w:rsidRPr="00D64137">
        <w:rPr>
          <w:b/>
          <w:color w:val="auto"/>
          <w:szCs w:val="24"/>
        </w:rPr>
        <w:t>плановый период 2022</w:t>
      </w:r>
      <w:r w:rsidR="00A00CF4">
        <w:rPr>
          <w:b/>
          <w:color w:val="auto"/>
          <w:szCs w:val="24"/>
        </w:rPr>
        <w:t xml:space="preserve"> </w:t>
      </w:r>
      <w:r w:rsidRPr="00D64137">
        <w:rPr>
          <w:b/>
          <w:color w:val="auto"/>
          <w:szCs w:val="24"/>
        </w:rPr>
        <w:t>и 2023 годов</w:t>
      </w:r>
      <w:r>
        <w:rPr>
          <w:b/>
          <w:color w:val="auto"/>
          <w:szCs w:val="24"/>
        </w:rPr>
        <w:t xml:space="preserve"> </w:t>
      </w:r>
      <w:r w:rsidR="00A00CF4">
        <w:rPr>
          <w:b/>
          <w:color w:val="auto"/>
          <w:szCs w:val="24"/>
        </w:rPr>
        <w:br/>
      </w:r>
      <w:r>
        <w:rPr>
          <w:b/>
          <w:color w:val="auto"/>
          <w:szCs w:val="24"/>
        </w:rPr>
        <w:t>и внесении изменений</w:t>
      </w:r>
      <w:r w:rsidR="009F3EEC">
        <w:rPr>
          <w:b/>
          <w:color w:val="auto"/>
          <w:szCs w:val="24"/>
        </w:rPr>
        <w:t xml:space="preserve"> в некоторые</w:t>
      </w:r>
    </w:p>
    <w:p w:rsidR="00A834F5" w:rsidRDefault="00A834F5" w:rsidP="00A834F5">
      <w:pPr>
        <w:pStyle w:val="15"/>
        <w:rPr>
          <w:b/>
          <w:color w:val="auto"/>
          <w:szCs w:val="24"/>
        </w:rPr>
      </w:pPr>
      <w:r>
        <w:rPr>
          <w:b/>
          <w:color w:val="auto"/>
          <w:szCs w:val="24"/>
        </w:rPr>
        <w:t xml:space="preserve">постановления Правительства </w:t>
      </w:r>
    </w:p>
    <w:p w:rsidR="00D27CDF" w:rsidRPr="00A834F5" w:rsidRDefault="00165EE1" w:rsidP="00A834F5">
      <w:pPr>
        <w:pStyle w:val="15"/>
        <w:rPr>
          <w:b/>
          <w:color w:val="auto"/>
          <w:szCs w:val="24"/>
        </w:rPr>
      </w:pPr>
      <w:r>
        <w:rPr>
          <w:b/>
          <w:color w:val="auto"/>
          <w:szCs w:val="24"/>
        </w:rPr>
        <w:t>Санкт-Петербурга</w:t>
      </w:r>
    </w:p>
    <w:p w:rsidR="00D27CDF" w:rsidRPr="00D27CDF" w:rsidRDefault="00D27CDF" w:rsidP="00D27CDF">
      <w:pPr>
        <w:rPr>
          <w:b/>
        </w:rPr>
      </w:pPr>
    </w:p>
    <w:p w:rsidR="00D27CDF" w:rsidRDefault="00E35AB6" w:rsidP="00D27CDF">
      <w:pPr>
        <w:pStyle w:val="3"/>
        <w:ind w:firstLine="0"/>
        <w:rPr>
          <w:rFonts w:eastAsia="Calibri"/>
        </w:rPr>
      </w:pPr>
      <w:r>
        <w:rPr>
          <w:noProof/>
          <w:color w:val="auto"/>
          <w:lang w:eastAsia="ru-RU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4DDFC767" wp14:editId="1CF186C6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6350" b="15240"/>
                <wp:wrapNone/>
                <wp:docPr id="1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B78CD" w:rsidRDefault="009B78C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KUD_num" o:spid="_x0000_s1026" style="position:absolute;left:0;text-align:left;margin-left:442.8pt;margin-top:99.5pt;width:100pt;height:10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" o:allowincell="f" filled="f" stroked="f">
                <v:textbox inset="0,0,0,0">
                  <w:txbxContent>
                    <w:p w:rsidR="001C50F8" w:rsidRDefault="001C50F8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752E26" w:rsidRPr="00BB150F" w:rsidRDefault="00B24DF6" w:rsidP="00BB150F">
      <w:pPr>
        <w:ind w:firstLine="708"/>
        <w:jc w:val="both"/>
        <w:rPr>
          <w:bCs/>
          <w:sz w:val="28"/>
        </w:rPr>
      </w:pPr>
      <w:r w:rsidRPr="00B24DF6">
        <w:rPr>
          <w:rFonts w:eastAsia="Calibri"/>
          <w:lang w:eastAsia="en-US"/>
        </w:rPr>
        <w:t xml:space="preserve">В соответствии с Законом Санкт-Петербурга </w:t>
      </w:r>
      <w:r w:rsidR="009C5578" w:rsidRPr="00B24DF6">
        <w:rPr>
          <w:rFonts w:eastAsia="Calibri"/>
          <w:lang w:eastAsia="en-US"/>
        </w:rPr>
        <w:t xml:space="preserve">от </w:t>
      </w:r>
      <w:r w:rsidR="00A11CBD">
        <w:rPr>
          <w:rFonts w:eastAsia="Calibri"/>
          <w:lang w:eastAsia="en-US"/>
        </w:rPr>
        <w:t>26</w:t>
      </w:r>
      <w:r w:rsidR="009C5578" w:rsidRPr="00B24DF6">
        <w:rPr>
          <w:rFonts w:eastAsia="Calibri"/>
          <w:lang w:eastAsia="en-US"/>
        </w:rPr>
        <w:t>.11.</w:t>
      </w:r>
      <w:r w:rsidR="00A11CBD">
        <w:rPr>
          <w:rFonts w:eastAsia="Calibri"/>
          <w:lang w:eastAsia="en-US"/>
        </w:rPr>
        <w:t>2020</w:t>
      </w:r>
      <w:r w:rsidR="009C5578" w:rsidRPr="00B24DF6">
        <w:rPr>
          <w:rFonts w:eastAsia="Calibri"/>
          <w:lang w:eastAsia="en-US"/>
        </w:rPr>
        <w:t xml:space="preserve"> № </w:t>
      </w:r>
      <w:r w:rsidR="00A11CBD">
        <w:rPr>
          <w:rFonts w:eastAsia="Calibri"/>
          <w:lang w:eastAsia="en-US"/>
        </w:rPr>
        <w:t>549</w:t>
      </w:r>
      <w:r w:rsidR="009C5578" w:rsidRPr="00B24DF6">
        <w:rPr>
          <w:rFonts w:eastAsia="Calibri"/>
          <w:lang w:eastAsia="en-US"/>
        </w:rPr>
        <w:t>-1</w:t>
      </w:r>
      <w:r w:rsidR="00A11CBD">
        <w:rPr>
          <w:rFonts w:eastAsia="Calibri"/>
          <w:lang w:eastAsia="en-US"/>
        </w:rPr>
        <w:t>44</w:t>
      </w:r>
      <w:r w:rsidR="009C5578" w:rsidRPr="00B24DF6">
        <w:rPr>
          <w:rFonts w:eastAsia="Calibri"/>
          <w:lang w:eastAsia="en-US"/>
        </w:rPr>
        <w:t xml:space="preserve"> </w:t>
      </w:r>
      <w:r w:rsidRPr="00B24DF6">
        <w:rPr>
          <w:rFonts w:eastAsia="Calibri"/>
          <w:lang w:eastAsia="en-US"/>
        </w:rPr>
        <w:t>«О бюджете Санкт-Петербурга</w:t>
      </w:r>
      <w:r w:rsidR="009C5578">
        <w:rPr>
          <w:rFonts w:eastAsia="Calibri"/>
          <w:lang w:eastAsia="en-US"/>
        </w:rPr>
        <w:t xml:space="preserve"> </w:t>
      </w:r>
      <w:r w:rsidR="00A11CBD">
        <w:rPr>
          <w:rFonts w:eastAsia="Calibri"/>
          <w:lang w:eastAsia="en-US"/>
        </w:rPr>
        <w:t>на 2021 год и на плановый период 2022 и 2023</w:t>
      </w:r>
      <w:r w:rsidR="002B4BC4">
        <w:rPr>
          <w:rFonts w:eastAsia="Calibri"/>
          <w:lang w:eastAsia="en-US"/>
        </w:rPr>
        <w:t xml:space="preserve"> годов»</w:t>
      </w:r>
      <w:r w:rsidRPr="00B24DF6">
        <w:rPr>
          <w:rFonts w:eastAsia="Calibri"/>
          <w:lang w:eastAsia="en-US"/>
        </w:rPr>
        <w:t xml:space="preserve"> Правительство</w:t>
      </w:r>
      <w:r w:rsidR="00A11CBD">
        <w:rPr>
          <w:rFonts w:eastAsia="Calibri"/>
          <w:lang w:eastAsia="en-US"/>
        </w:rPr>
        <w:t xml:space="preserve"> </w:t>
      </w:r>
      <w:r w:rsidRPr="00B24DF6">
        <w:rPr>
          <w:rFonts w:eastAsia="Calibri"/>
          <w:lang w:eastAsia="en-US"/>
        </w:rPr>
        <w:t>Санкт-Петербурга</w:t>
      </w:r>
    </w:p>
    <w:p w:rsidR="00B24DF6" w:rsidRPr="003B3054" w:rsidRDefault="00B24DF6" w:rsidP="00B57F03">
      <w:pPr>
        <w:tabs>
          <w:tab w:val="left" w:pos="709"/>
        </w:tabs>
        <w:jc w:val="both"/>
        <w:rPr>
          <w:bCs/>
          <w:sz w:val="16"/>
          <w:szCs w:val="23"/>
        </w:rPr>
      </w:pPr>
    </w:p>
    <w:p w:rsidR="00A52BFA" w:rsidRDefault="00A52BFA" w:rsidP="00B57F03">
      <w:pPr>
        <w:tabs>
          <w:tab w:val="left" w:pos="709"/>
        </w:tabs>
        <w:jc w:val="both"/>
        <w:rPr>
          <w:b/>
          <w:szCs w:val="23"/>
        </w:rPr>
      </w:pPr>
      <w:proofErr w:type="gramStart"/>
      <w:r w:rsidRPr="003D2EBC">
        <w:rPr>
          <w:b/>
          <w:szCs w:val="23"/>
        </w:rPr>
        <w:t>П</w:t>
      </w:r>
      <w:proofErr w:type="gramEnd"/>
      <w:r w:rsidRPr="003D2EBC">
        <w:rPr>
          <w:b/>
          <w:szCs w:val="23"/>
        </w:rPr>
        <w:t xml:space="preserve"> О С Т А Н О В Л Я Е Т:</w:t>
      </w:r>
    </w:p>
    <w:p w:rsidR="00A834F5" w:rsidRPr="003D2EBC" w:rsidRDefault="00A834F5" w:rsidP="00B57F03">
      <w:pPr>
        <w:tabs>
          <w:tab w:val="left" w:pos="709"/>
        </w:tabs>
        <w:jc w:val="both"/>
        <w:rPr>
          <w:b/>
          <w:szCs w:val="23"/>
        </w:rPr>
      </w:pPr>
    </w:p>
    <w:p w:rsidR="00A834F5" w:rsidRPr="00A834F5" w:rsidRDefault="00A834F5" w:rsidP="003647F0">
      <w:pPr>
        <w:numPr>
          <w:ilvl w:val="0"/>
          <w:numId w:val="1"/>
        </w:numPr>
        <w:tabs>
          <w:tab w:val="left" w:pos="142"/>
          <w:tab w:val="left" w:pos="709"/>
        </w:tabs>
        <w:ind w:left="0" w:firstLine="705"/>
        <w:contextualSpacing/>
        <w:jc w:val="both"/>
        <w:rPr>
          <w:rFonts w:eastAsia="Calibri"/>
          <w:szCs w:val="22"/>
          <w:lang w:eastAsia="en-US"/>
        </w:rPr>
      </w:pPr>
      <w:proofErr w:type="gramStart"/>
      <w:r w:rsidRPr="00A834F5">
        <w:rPr>
          <w:rFonts w:eastAsia="Calibri"/>
          <w:szCs w:val="22"/>
          <w:lang w:eastAsia="en-US"/>
        </w:rPr>
        <w:t>Произвести перераспределение утвержденных на 2021 год и на плановый период 2022 и 2023 годов объемов работ, предусмотренных Комитету по строительству,                    между объектами Адресной инвестиционной программы на 2021 год и на плановый период 2022 и 2023 годов (приложение 15 к Закону Санкт-Петербурга от 26.11.2020 № 549-114                           «О бюджете Санкт-Петербурга на 2021 год и на плановый период 2022 и 2023 годов») согласно приложению.</w:t>
      </w:r>
      <w:proofErr w:type="gramEnd"/>
    </w:p>
    <w:p w:rsidR="00753BF4" w:rsidRDefault="00A834F5" w:rsidP="003647F0">
      <w:pPr>
        <w:numPr>
          <w:ilvl w:val="0"/>
          <w:numId w:val="1"/>
        </w:numPr>
        <w:tabs>
          <w:tab w:val="left" w:pos="0"/>
          <w:tab w:val="left" w:pos="709"/>
        </w:tabs>
        <w:ind w:left="0" w:firstLine="705"/>
        <w:contextualSpacing/>
        <w:jc w:val="both"/>
        <w:rPr>
          <w:rFonts w:eastAsia="Calibri"/>
          <w:szCs w:val="22"/>
          <w:lang w:eastAsia="en-US"/>
        </w:rPr>
      </w:pPr>
      <w:r w:rsidRPr="00A834F5">
        <w:rPr>
          <w:rFonts w:eastAsia="Calibri"/>
          <w:szCs w:val="22"/>
          <w:lang w:eastAsia="en-US"/>
        </w:rPr>
        <w:t>Комитету финансов Санкт-Петербурга принять меры к исполнению пункта 1 постановления.</w:t>
      </w:r>
    </w:p>
    <w:p w:rsidR="00E01DB5" w:rsidRPr="00753BF4" w:rsidRDefault="00E01DB5" w:rsidP="003647F0">
      <w:pPr>
        <w:numPr>
          <w:ilvl w:val="0"/>
          <w:numId w:val="1"/>
        </w:numPr>
        <w:tabs>
          <w:tab w:val="left" w:pos="0"/>
          <w:tab w:val="left" w:pos="709"/>
        </w:tabs>
        <w:ind w:left="0" w:firstLine="705"/>
        <w:contextualSpacing/>
        <w:jc w:val="both"/>
        <w:rPr>
          <w:rFonts w:eastAsia="Calibri"/>
          <w:szCs w:val="22"/>
          <w:lang w:eastAsia="en-US"/>
        </w:rPr>
      </w:pPr>
      <w:r w:rsidRPr="00753BF4">
        <w:rPr>
          <w:rFonts w:eastAsia="Calibri"/>
        </w:rPr>
        <w:t xml:space="preserve">Внести в </w:t>
      </w:r>
      <w:hyperlink r:id="rId10" w:history="1">
        <w:r w:rsidRPr="00753BF4">
          <w:rPr>
            <w:rFonts w:eastAsia="Calibri"/>
          </w:rPr>
          <w:t>постановление</w:t>
        </w:r>
      </w:hyperlink>
      <w:r w:rsidRPr="00753BF4">
        <w:rPr>
          <w:rFonts w:eastAsia="Calibri"/>
        </w:rPr>
        <w:t xml:space="preserve"> Правительства Санкт</w:t>
      </w:r>
      <w:r w:rsidRPr="00753BF4">
        <w:rPr>
          <w:rFonts w:eastAsia="Calibri"/>
        </w:rPr>
        <w:noBreakHyphen/>
      </w:r>
      <w:r w:rsidR="00753BF4">
        <w:rPr>
          <w:rFonts w:eastAsia="Calibri"/>
        </w:rPr>
        <w:t xml:space="preserve">Петербурга  от 04.06.2014                № 453 </w:t>
      </w:r>
      <w:r w:rsidRPr="00753BF4">
        <w:rPr>
          <w:rFonts w:eastAsia="Calibri"/>
        </w:rPr>
        <w:t>«О государственной программе Санкт</w:t>
      </w:r>
      <w:r w:rsidRPr="00753BF4">
        <w:rPr>
          <w:rFonts w:eastAsia="Calibri"/>
        </w:rPr>
        <w:noBreakHyphen/>
        <w:t>Петербурга «Развитие образования в Санкт</w:t>
      </w:r>
      <w:r w:rsidRPr="00753BF4">
        <w:rPr>
          <w:rFonts w:eastAsia="Calibri"/>
        </w:rPr>
        <w:noBreakHyphen/>
        <w:t>Петербурге» следующие изменения:</w:t>
      </w:r>
    </w:p>
    <w:p w:rsidR="00E01DB5" w:rsidRPr="001F7EA3" w:rsidRDefault="001F7EA3" w:rsidP="003647F0">
      <w:pPr>
        <w:pStyle w:val="aa"/>
        <w:keepLines/>
        <w:numPr>
          <w:ilvl w:val="1"/>
          <w:numId w:val="1"/>
        </w:numPr>
        <w:tabs>
          <w:tab w:val="left" w:pos="709"/>
          <w:tab w:val="left" w:pos="851"/>
          <w:tab w:val="left" w:pos="1418"/>
        </w:tabs>
        <w:adjustRightInd w:val="0"/>
        <w:spacing w:before="60"/>
        <w:ind w:left="0" w:firstLine="709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1F7EA3">
        <w:rPr>
          <w:rFonts w:ascii="Times New Roman" w:hAnsi="Times New Roman"/>
          <w:spacing w:val="-4"/>
          <w:sz w:val="24"/>
          <w:szCs w:val="24"/>
        </w:rPr>
        <w:t xml:space="preserve">Пункт 9 Паспорта государственной программы Санкт-Петербурга </w:t>
      </w:r>
      <w:r w:rsidRPr="001F7EA3">
        <w:rPr>
          <w:rFonts w:ascii="Times New Roman" w:hAnsi="Times New Roman"/>
          <w:sz w:val="24"/>
          <w:szCs w:val="24"/>
        </w:rPr>
        <w:t>«Развитие образования в</w:t>
      </w:r>
      <w:r w:rsidR="00A00CF4">
        <w:rPr>
          <w:rFonts w:ascii="Times New Roman" w:hAnsi="Times New Roman"/>
          <w:sz w:val="24"/>
          <w:szCs w:val="24"/>
        </w:rPr>
        <w:t xml:space="preserve"> </w:t>
      </w:r>
      <w:r w:rsidRPr="001F7EA3">
        <w:rPr>
          <w:rFonts w:ascii="Times New Roman" w:hAnsi="Times New Roman"/>
          <w:sz w:val="24"/>
          <w:szCs w:val="24"/>
        </w:rPr>
        <w:t>Санкт</w:t>
      </w:r>
      <w:r w:rsidR="00A00CF4">
        <w:rPr>
          <w:rFonts w:ascii="Times New Roman" w:hAnsi="Times New Roman"/>
          <w:sz w:val="24"/>
          <w:szCs w:val="24"/>
        </w:rPr>
        <w:t>-</w:t>
      </w:r>
      <w:r w:rsidRPr="001F7EA3">
        <w:rPr>
          <w:rFonts w:ascii="Times New Roman" w:hAnsi="Times New Roman"/>
          <w:sz w:val="24"/>
          <w:szCs w:val="24"/>
        </w:rPr>
        <w:t xml:space="preserve">Петербурге» </w:t>
      </w:r>
      <w:r w:rsidR="00777439" w:rsidRPr="001F7EA3">
        <w:rPr>
          <w:rFonts w:ascii="Times New Roman" w:hAnsi="Times New Roman"/>
          <w:sz w:val="24"/>
          <w:szCs w:val="24"/>
          <w:lang w:eastAsia="ru-RU"/>
        </w:rPr>
        <w:t xml:space="preserve">приложения к постановлению </w:t>
      </w:r>
      <w:r w:rsidR="00753BF4" w:rsidRPr="001F7EA3">
        <w:rPr>
          <w:rFonts w:ascii="Times New Roman" w:hAnsi="Times New Roman"/>
          <w:sz w:val="24"/>
          <w:szCs w:val="24"/>
          <w:lang w:eastAsia="ru-RU"/>
        </w:rPr>
        <w:t xml:space="preserve">изложить в следующей </w:t>
      </w:r>
      <w:r w:rsidR="00E01DB5" w:rsidRPr="001F7EA3">
        <w:rPr>
          <w:rFonts w:ascii="Times New Roman" w:hAnsi="Times New Roman"/>
          <w:sz w:val="24"/>
          <w:szCs w:val="24"/>
          <w:lang w:eastAsia="ru-RU"/>
        </w:rPr>
        <w:t>редакции:</w:t>
      </w:r>
    </w:p>
    <w:tbl>
      <w:tblPr>
        <w:tblW w:w="5459" w:type="pct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3"/>
        <w:gridCol w:w="279"/>
        <w:gridCol w:w="2178"/>
        <w:gridCol w:w="7041"/>
        <w:gridCol w:w="582"/>
      </w:tblGrid>
      <w:tr w:rsidR="00E01DB5" w:rsidRPr="006844B0" w:rsidTr="00A00CF4">
        <w:tc>
          <w:tcPr>
            <w:tcW w:w="20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01DB5" w:rsidRPr="006844B0" w:rsidRDefault="00E01DB5" w:rsidP="00753BF4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6844B0">
              <w:rPr>
                <w:rFonts w:eastAsia="Calibri"/>
                <w:lang w:eastAsia="en-US"/>
              </w:rPr>
              <w:t xml:space="preserve">  « </w:t>
            </w:r>
          </w:p>
        </w:tc>
        <w:tc>
          <w:tcPr>
            <w:tcW w:w="133" w:type="pct"/>
            <w:tcBorders>
              <w:left w:val="single" w:sz="4" w:space="0" w:color="auto"/>
            </w:tcBorders>
          </w:tcPr>
          <w:p w:rsidR="00E01DB5" w:rsidRPr="006844B0" w:rsidRDefault="00E01DB5" w:rsidP="00753BF4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6844B0">
              <w:rPr>
                <w:rFonts w:eastAsia="Calibri"/>
                <w:lang w:eastAsia="en-US"/>
              </w:rPr>
              <w:t>9</w:t>
            </w:r>
          </w:p>
        </w:tc>
        <w:tc>
          <w:tcPr>
            <w:tcW w:w="1037" w:type="pct"/>
          </w:tcPr>
          <w:p w:rsidR="00E01DB5" w:rsidRPr="006844B0" w:rsidRDefault="00E01DB5" w:rsidP="00753BF4">
            <w:pPr>
              <w:autoSpaceDE w:val="0"/>
              <w:autoSpaceDN w:val="0"/>
              <w:adjustRightInd w:val="0"/>
              <w:rPr>
                <w:rFonts w:eastAsia="Calibri"/>
                <w:sz w:val="21"/>
                <w:szCs w:val="21"/>
                <w:lang w:eastAsia="en-US"/>
              </w:rPr>
            </w:pPr>
            <w:r w:rsidRPr="006844B0">
              <w:rPr>
                <w:rFonts w:eastAsia="Calibri"/>
                <w:sz w:val="21"/>
                <w:szCs w:val="21"/>
                <w:lang w:eastAsia="en-US"/>
              </w:rPr>
              <w:t xml:space="preserve">Общий объем финансирования государственной программы </w:t>
            </w:r>
            <w:r w:rsidRPr="006844B0">
              <w:rPr>
                <w:rFonts w:eastAsia="Calibri"/>
                <w:sz w:val="21"/>
                <w:szCs w:val="21"/>
                <w:lang w:eastAsia="en-US"/>
              </w:rPr>
              <w:br/>
              <w:t>по источникам финансирования</w:t>
            </w:r>
            <w:r w:rsidRPr="006844B0">
              <w:rPr>
                <w:rFonts w:eastAsia="Calibri"/>
                <w:sz w:val="21"/>
                <w:szCs w:val="21"/>
                <w:lang w:eastAsia="en-US"/>
              </w:rPr>
              <w:br/>
              <w:t xml:space="preserve">с указанием объемов финансирования, </w:t>
            </w:r>
            <w:r w:rsidRPr="006844B0">
              <w:rPr>
                <w:rFonts w:eastAsia="Calibri"/>
                <w:sz w:val="21"/>
                <w:szCs w:val="21"/>
                <w:lang w:eastAsia="en-US"/>
              </w:rPr>
              <w:lastRenderedPageBreak/>
              <w:t xml:space="preserve">предусмотренных </w:t>
            </w:r>
          </w:p>
          <w:p w:rsidR="00E01DB5" w:rsidRPr="006844B0" w:rsidRDefault="00E01DB5" w:rsidP="00753BF4">
            <w:pPr>
              <w:autoSpaceDE w:val="0"/>
              <w:autoSpaceDN w:val="0"/>
              <w:adjustRightInd w:val="0"/>
              <w:rPr>
                <w:rFonts w:eastAsia="Calibri"/>
                <w:sz w:val="21"/>
                <w:szCs w:val="21"/>
                <w:lang w:eastAsia="en-US"/>
              </w:rPr>
            </w:pPr>
            <w:r w:rsidRPr="006844B0">
              <w:rPr>
                <w:rFonts w:eastAsia="Calibri"/>
                <w:sz w:val="21"/>
                <w:szCs w:val="21"/>
                <w:lang w:eastAsia="en-US"/>
              </w:rPr>
              <w:t xml:space="preserve">на реализацию региональных проектов, </w:t>
            </w:r>
            <w:r w:rsidRPr="006844B0">
              <w:rPr>
                <w:rFonts w:eastAsia="Calibri"/>
                <w:sz w:val="21"/>
                <w:szCs w:val="21"/>
                <w:lang w:eastAsia="en-US"/>
              </w:rPr>
              <w:br/>
              <w:t>в том числе по годам реализации государственной программы</w:t>
            </w:r>
          </w:p>
        </w:tc>
        <w:tc>
          <w:tcPr>
            <w:tcW w:w="3352" w:type="pct"/>
            <w:tcBorders>
              <w:right w:val="single" w:sz="4" w:space="0" w:color="auto"/>
            </w:tcBorders>
          </w:tcPr>
          <w:p w:rsidR="00E01DB5" w:rsidRPr="006844B0" w:rsidRDefault="00E01DB5" w:rsidP="00753BF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1"/>
                <w:szCs w:val="21"/>
                <w:lang w:eastAsia="en-US"/>
              </w:rPr>
            </w:pPr>
            <w:r w:rsidRPr="006844B0">
              <w:rPr>
                <w:rFonts w:eastAsia="Calibri"/>
                <w:sz w:val="21"/>
                <w:szCs w:val="21"/>
                <w:lang w:eastAsia="en-US"/>
              </w:rPr>
              <w:lastRenderedPageBreak/>
              <w:t xml:space="preserve">Общий объем финансирования государственной </w:t>
            </w:r>
            <w:r w:rsidRPr="006844B0">
              <w:rPr>
                <w:rFonts w:eastAsia="Calibri"/>
                <w:sz w:val="21"/>
                <w:szCs w:val="21"/>
                <w:lang w:eastAsia="en-US"/>
              </w:rPr>
              <w:br/>
              <w:t xml:space="preserve">программы – </w:t>
            </w:r>
            <w:r w:rsidR="0032772F">
              <w:rPr>
                <w:rFonts w:eastAsia="Calibri"/>
                <w:sz w:val="21"/>
                <w:szCs w:val="21"/>
                <w:lang w:eastAsia="en-US"/>
              </w:rPr>
              <w:t>1 051 819</w:t>
            </w:r>
            <w:r w:rsidRPr="006844B0">
              <w:rPr>
                <w:rFonts w:eastAsia="Calibri"/>
                <w:sz w:val="21"/>
                <w:szCs w:val="21"/>
                <w:lang w:eastAsia="en-US"/>
              </w:rPr>
              <w:t xml:space="preserve"> </w:t>
            </w:r>
            <w:r w:rsidR="0032772F">
              <w:rPr>
                <w:rFonts w:eastAsia="Calibri"/>
                <w:sz w:val="21"/>
                <w:szCs w:val="21"/>
                <w:lang w:eastAsia="en-US"/>
              </w:rPr>
              <w:t>959</w:t>
            </w:r>
            <w:r w:rsidR="00A00CF4">
              <w:rPr>
                <w:rFonts w:eastAsia="Calibri"/>
                <w:sz w:val="21"/>
                <w:szCs w:val="21"/>
                <w:lang w:eastAsia="en-US"/>
              </w:rPr>
              <w:t xml:space="preserve">,7 </w:t>
            </w:r>
            <w:r w:rsidRPr="006844B0">
              <w:rPr>
                <w:rFonts w:eastAsia="Calibri"/>
                <w:sz w:val="21"/>
                <w:szCs w:val="21"/>
                <w:lang w:eastAsia="en-US"/>
              </w:rPr>
              <w:t>тыс. руб., в том числе по годам реализации:</w:t>
            </w:r>
          </w:p>
          <w:p w:rsidR="00E01DB5" w:rsidRPr="006844B0" w:rsidRDefault="00E01DB5" w:rsidP="00753BF4">
            <w:pPr>
              <w:autoSpaceDE w:val="0"/>
              <w:autoSpaceDN w:val="0"/>
              <w:adjustRightInd w:val="0"/>
              <w:rPr>
                <w:rFonts w:eastAsia="Calibri"/>
                <w:sz w:val="21"/>
                <w:szCs w:val="21"/>
                <w:lang w:eastAsia="en-US"/>
              </w:rPr>
            </w:pPr>
            <w:r w:rsidRPr="006844B0">
              <w:rPr>
                <w:rFonts w:eastAsia="Calibri"/>
                <w:sz w:val="21"/>
                <w:szCs w:val="21"/>
                <w:lang w:eastAsia="en-US"/>
              </w:rPr>
              <w:t>на 2019 г. – 164 155 174,0 тыс. руб.;</w:t>
            </w:r>
          </w:p>
          <w:p w:rsidR="00E01DB5" w:rsidRPr="006844B0" w:rsidRDefault="00E01DB5" w:rsidP="00753BF4">
            <w:pPr>
              <w:autoSpaceDE w:val="0"/>
              <w:autoSpaceDN w:val="0"/>
              <w:adjustRightInd w:val="0"/>
              <w:rPr>
                <w:rFonts w:eastAsia="Calibri"/>
                <w:sz w:val="21"/>
                <w:szCs w:val="21"/>
                <w:lang w:eastAsia="en-US"/>
              </w:rPr>
            </w:pPr>
            <w:r w:rsidRPr="006844B0">
              <w:rPr>
                <w:rFonts w:eastAsia="Calibri"/>
                <w:sz w:val="21"/>
                <w:szCs w:val="21"/>
                <w:lang w:eastAsia="en-US"/>
              </w:rPr>
              <w:t>на 2020 г. – 152 996 340,6 тыс. руб.;</w:t>
            </w:r>
          </w:p>
          <w:p w:rsidR="00E01DB5" w:rsidRPr="006844B0" w:rsidRDefault="00E01DB5" w:rsidP="00753BF4">
            <w:pPr>
              <w:autoSpaceDE w:val="0"/>
              <w:autoSpaceDN w:val="0"/>
              <w:adjustRightInd w:val="0"/>
              <w:rPr>
                <w:rFonts w:eastAsia="Calibri"/>
                <w:sz w:val="21"/>
                <w:szCs w:val="21"/>
                <w:lang w:eastAsia="en-US"/>
              </w:rPr>
            </w:pPr>
            <w:r w:rsidRPr="006844B0">
              <w:rPr>
                <w:rFonts w:eastAsia="Calibri"/>
                <w:sz w:val="21"/>
                <w:szCs w:val="21"/>
                <w:lang w:eastAsia="en-US"/>
              </w:rPr>
              <w:t xml:space="preserve">на 2021 г. – </w:t>
            </w:r>
            <w:r w:rsidR="0032772F">
              <w:rPr>
                <w:rFonts w:eastAsia="Calibri"/>
                <w:sz w:val="21"/>
                <w:szCs w:val="21"/>
                <w:lang w:eastAsia="en-US"/>
              </w:rPr>
              <w:t>164 711</w:t>
            </w:r>
            <w:r w:rsidRPr="006844B0">
              <w:rPr>
                <w:rFonts w:eastAsia="Calibri"/>
                <w:sz w:val="21"/>
                <w:szCs w:val="21"/>
                <w:lang w:eastAsia="en-US"/>
              </w:rPr>
              <w:t> </w:t>
            </w:r>
            <w:r w:rsidR="0032772F">
              <w:rPr>
                <w:rFonts w:eastAsia="Calibri"/>
                <w:sz w:val="21"/>
                <w:szCs w:val="21"/>
                <w:lang w:eastAsia="en-US"/>
              </w:rPr>
              <w:t>691</w:t>
            </w:r>
            <w:r w:rsidRPr="006844B0">
              <w:rPr>
                <w:rFonts w:eastAsia="Calibri"/>
                <w:sz w:val="21"/>
                <w:szCs w:val="21"/>
                <w:lang w:eastAsia="en-US"/>
              </w:rPr>
              <w:t>,7 тыс. руб.;</w:t>
            </w:r>
          </w:p>
          <w:p w:rsidR="00E01DB5" w:rsidRPr="006844B0" w:rsidRDefault="00E01DB5" w:rsidP="00753BF4">
            <w:pPr>
              <w:autoSpaceDE w:val="0"/>
              <w:autoSpaceDN w:val="0"/>
              <w:adjustRightInd w:val="0"/>
              <w:rPr>
                <w:rFonts w:eastAsia="Calibri"/>
                <w:sz w:val="21"/>
                <w:szCs w:val="21"/>
                <w:lang w:eastAsia="en-US"/>
              </w:rPr>
            </w:pPr>
            <w:r w:rsidRPr="006844B0">
              <w:rPr>
                <w:rFonts w:eastAsia="Calibri"/>
                <w:sz w:val="21"/>
                <w:szCs w:val="21"/>
                <w:lang w:eastAsia="en-US"/>
              </w:rPr>
              <w:t>на 2022 г. – 185 784 890,9 тыс. руб.;</w:t>
            </w:r>
          </w:p>
          <w:p w:rsidR="00E01DB5" w:rsidRPr="006844B0" w:rsidRDefault="00E01DB5" w:rsidP="00753BF4">
            <w:pPr>
              <w:autoSpaceDE w:val="0"/>
              <w:autoSpaceDN w:val="0"/>
              <w:adjustRightInd w:val="0"/>
              <w:rPr>
                <w:rFonts w:eastAsia="Calibri"/>
                <w:sz w:val="21"/>
                <w:szCs w:val="21"/>
                <w:lang w:eastAsia="en-US"/>
              </w:rPr>
            </w:pPr>
            <w:r w:rsidRPr="006844B0">
              <w:rPr>
                <w:rFonts w:eastAsia="Calibri"/>
                <w:sz w:val="21"/>
                <w:szCs w:val="21"/>
                <w:lang w:eastAsia="en-US"/>
              </w:rPr>
              <w:t>на 2023 г. – 197 141 055,1 тыс. руб.;</w:t>
            </w:r>
          </w:p>
          <w:p w:rsidR="00E01DB5" w:rsidRPr="006844B0" w:rsidRDefault="00E01DB5" w:rsidP="00753BF4">
            <w:pPr>
              <w:autoSpaceDE w:val="0"/>
              <w:autoSpaceDN w:val="0"/>
              <w:adjustRightInd w:val="0"/>
              <w:rPr>
                <w:rFonts w:eastAsia="Calibri"/>
                <w:sz w:val="21"/>
                <w:szCs w:val="21"/>
                <w:lang w:eastAsia="en-US"/>
              </w:rPr>
            </w:pPr>
            <w:r w:rsidRPr="006844B0">
              <w:rPr>
                <w:rFonts w:eastAsia="Calibri"/>
                <w:sz w:val="21"/>
                <w:szCs w:val="21"/>
                <w:lang w:eastAsia="en-US"/>
              </w:rPr>
              <w:t>на 2024 г. – 187 030 807,4 тыс. руб.</w:t>
            </w:r>
          </w:p>
          <w:p w:rsidR="00E01DB5" w:rsidRPr="006844B0" w:rsidRDefault="00E01DB5" w:rsidP="00753BF4">
            <w:pPr>
              <w:autoSpaceDE w:val="0"/>
              <w:autoSpaceDN w:val="0"/>
              <w:adjustRightInd w:val="0"/>
              <w:spacing w:before="120"/>
              <w:jc w:val="both"/>
              <w:rPr>
                <w:rFonts w:eastAsia="Calibri"/>
                <w:sz w:val="21"/>
                <w:szCs w:val="21"/>
                <w:lang w:eastAsia="en-US"/>
              </w:rPr>
            </w:pPr>
            <w:r w:rsidRPr="006844B0">
              <w:rPr>
                <w:rFonts w:eastAsia="Calibri"/>
                <w:sz w:val="21"/>
                <w:szCs w:val="21"/>
                <w:lang w:eastAsia="en-US"/>
              </w:rPr>
              <w:lastRenderedPageBreak/>
              <w:t xml:space="preserve">Общий объем финансирования государственной программы </w:t>
            </w:r>
            <w:r w:rsidRPr="006844B0">
              <w:rPr>
                <w:rFonts w:eastAsia="Calibri"/>
                <w:sz w:val="21"/>
                <w:szCs w:val="21"/>
                <w:lang w:eastAsia="en-US"/>
              </w:rPr>
              <w:br/>
              <w:t>из федерального бюджета – 16 365 207,0 тыс. руб.,</w:t>
            </w:r>
          </w:p>
          <w:p w:rsidR="00E01DB5" w:rsidRPr="006844B0" w:rsidRDefault="00E01DB5" w:rsidP="00753BF4">
            <w:pPr>
              <w:jc w:val="both"/>
              <w:rPr>
                <w:rFonts w:eastAsia="Calibri"/>
                <w:sz w:val="21"/>
                <w:szCs w:val="21"/>
                <w:lang w:eastAsia="en-US"/>
              </w:rPr>
            </w:pPr>
            <w:r w:rsidRPr="006844B0">
              <w:rPr>
                <w:rFonts w:eastAsia="Calibri"/>
                <w:sz w:val="21"/>
                <w:szCs w:val="21"/>
                <w:lang w:eastAsia="en-US"/>
              </w:rPr>
              <w:t>в том числе по годам реализации:</w:t>
            </w:r>
          </w:p>
          <w:p w:rsidR="00E01DB5" w:rsidRPr="006844B0" w:rsidRDefault="00E01DB5" w:rsidP="00753BF4">
            <w:pPr>
              <w:jc w:val="both"/>
              <w:rPr>
                <w:rFonts w:eastAsia="Calibri"/>
                <w:sz w:val="21"/>
                <w:szCs w:val="21"/>
                <w:lang w:eastAsia="en-US"/>
              </w:rPr>
            </w:pPr>
            <w:r w:rsidRPr="006844B0">
              <w:rPr>
                <w:rFonts w:eastAsia="Calibri"/>
                <w:sz w:val="21"/>
                <w:szCs w:val="21"/>
                <w:lang w:eastAsia="en-US"/>
              </w:rPr>
              <w:t>на 2019 г. – 9 749 074,7 тыс. руб.;</w:t>
            </w:r>
          </w:p>
          <w:p w:rsidR="00E01DB5" w:rsidRPr="006844B0" w:rsidRDefault="00E01DB5" w:rsidP="00753BF4">
            <w:pPr>
              <w:jc w:val="both"/>
              <w:rPr>
                <w:rFonts w:eastAsia="Calibri"/>
                <w:sz w:val="21"/>
                <w:szCs w:val="21"/>
                <w:lang w:eastAsia="en-US"/>
              </w:rPr>
            </w:pPr>
            <w:r w:rsidRPr="006844B0">
              <w:rPr>
                <w:rFonts w:eastAsia="Calibri"/>
                <w:sz w:val="21"/>
                <w:szCs w:val="21"/>
                <w:lang w:eastAsia="en-US"/>
              </w:rPr>
              <w:t>на 2020 г. – 971 386,0 тыс. руб.;</w:t>
            </w:r>
          </w:p>
          <w:p w:rsidR="00E01DB5" w:rsidRPr="006844B0" w:rsidRDefault="00E01DB5" w:rsidP="00753BF4">
            <w:pPr>
              <w:jc w:val="both"/>
              <w:rPr>
                <w:rFonts w:eastAsia="Calibri"/>
                <w:sz w:val="21"/>
                <w:szCs w:val="21"/>
                <w:lang w:eastAsia="en-US"/>
              </w:rPr>
            </w:pPr>
            <w:r w:rsidRPr="006844B0">
              <w:rPr>
                <w:rFonts w:eastAsia="Calibri"/>
                <w:sz w:val="21"/>
                <w:szCs w:val="21"/>
                <w:lang w:eastAsia="en-US"/>
              </w:rPr>
              <w:t>на 2021 г. – 2 128 622,2 тыс. руб.;</w:t>
            </w:r>
          </w:p>
          <w:p w:rsidR="00E01DB5" w:rsidRPr="006844B0" w:rsidRDefault="00E01DB5" w:rsidP="00753BF4">
            <w:pPr>
              <w:jc w:val="both"/>
              <w:rPr>
                <w:rFonts w:eastAsia="Calibri"/>
                <w:sz w:val="21"/>
                <w:szCs w:val="21"/>
                <w:lang w:eastAsia="en-US"/>
              </w:rPr>
            </w:pPr>
            <w:r w:rsidRPr="006844B0">
              <w:rPr>
                <w:rFonts w:eastAsia="Calibri"/>
                <w:sz w:val="21"/>
                <w:szCs w:val="21"/>
                <w:lang w:eastAsia="en-US"/>
              </w:rPr>
              <w:t>на 2022 г. – 1 937 588,3 тыс. руб.;</w:t>
            </w:r>
          </w:p>
          <w:p w:rsidR="00E01DB5" w:rsidRPr="006844B0" w:rsidRDefault="00E01DB5" w:rsidP="00753BF4">
            <w:pPr>
              <w:jc w:val="both"/>
              <w:rPr>
                <w:rFonts w:eastAsia="Calibri"/>
                <w:sz w:val="21"/>
                <w:szCs w:val="21"/>
                <w:lang w:eastAsia="en-US"/>
              </w:rPr>
            </w:pPr>
            <w:r w:rsidRPr="006844B0">
              <w:rPr>
                <w:rFonts w:eastAsia="Calibri"/>
                <w:sz w:val="21"/>
                <w:szCs w:val="21"/>
                <w:lang w:eastAsia="en-US"/>
              </w:rPr>
              <w:t>на 2023 г. – 1 570 867,3 тыс. руб.;</w:t>
            </w:r>
          </w:p>
          <w:p w:rsidR="00E01DB5" w:rsidRPr="006844B0" w:rsidRDefault="00E01DB5" w:rsidP="00753BF4">
            <w:pPr>
              <w:autoSpaceDE w:val="0"/>
              <w:autoSpaceDN w:val="0"/>
              <w:adjustRightInd w:val="0"/>
              <w:rPr>
                <w:rFonts w:eastAsia="Calibri"/>
                <w:sz w:val="21"/>
                <w:szCs w:val="21"/>
                <w:lang w:eastAsia="en-US"/>
              </w:rPr>
            </w:pPr>
            <w:r w:rsidRPr="006844B0">
              <w:rPr>
                <w:rFonts w:eastAsia="Calibri"/>
                <w:sz w:val="21"/>
                <w:szCs w:val="21"/>
                <w:lang w:eastAsia="en-US"/>
              </w:rPr>
              <w:t>на 2024 г. – 7 668,5 тыс. руб.</w:t>
            </w:r>
          </w:p>
          <w:p w:rsidR="00E01DB5" w:rsidRPr="006844B0" w:rsidRDefault="00E01DB5" w:rsidP="00753BF4">
            <w:pPr>
              <w:keepLines/>
              <w:pageBreakBefore/>
              <w:autoSpaceDE w:val="0"/>
              <w:autoSpaceDN w:val="0"/>
              <w:adjustRightInd w:val="0"/>
              <w:jc w:val="both"/>
              <w:rPr>
                <w:rFonts w:eastAsia="Calibri"/>
                <w:sz w:val="21"/>
                <w:szCs w:val="21"/>
                <w:lang w:eastAsia="en-US"/>
              </w:rPr>
            </w:pPr>
            <w:r w:rsidRPr="006844B0">
              <w:rPr>
                <w:rFonts w:eastAsia="Calibri"/>
                <w:sz w:val="21"/>
                <w:szCs w:val="21"/>
                <w:lang w:eastAsia="en-US"/>
              </w:rPr>
              <w:t xml:space="preserve">Общий объем финансирования государственной программы </w:t>
            </w:r>
            <w:r w:rsidRPr="006844B0">
              <w:rPr>
                <w:rFonts w:eastAsia="Calibri"/>
                <w:sz w:val="21"/>
                <w:szCs w:val="21"/>
                <w:lang w:eastAsia="en-US"/>
              </w:rPr>
              <w:br/>
              <w:t>из бюджета Санкт</w:t>
            </w:r>
            <w:r w:rsidRPr="006844B0">
              <w:rPr>
                <w:rFonts w:eastAsia="Calibri"/>
                <w:sz w:val="21"/>
                <w:szCs w:val="21"/>
                <w:lang w:eastAsia="en-US"/>
              </w:rPr>
              <w:noBreakHyphen/>
              <w:t xml:space="preserve">Петербурга </w:t>
            </w:r>
            <w:r w:rsidR="0095499A">
              <w:rPr>
                <w:rFonts w:eastAsia="Calibri"/>
                <w:sz w:val="21"/>
                <w:szCs w:val="21"/>
                <w:lang w:eastAsia="en-US"/>
              </w:rPr>
              <w:t>–</w:t>
            </w:r>
            <w:r w:rsidRPr="006844B0">
              <w:rPr>
                <w:rFonts w:eastAsia="Calibri"/>
                <w:sz w:val="21"/>
                <w:szCs w:val="21"/>
                <w:lang w:eastAsia="en-US"/>
              </w:rPr>
              <w:t xml:space="preserve"> </w:t>
            </w:r>
            <w:r w:rsidR="0032772F">
              <w:rPr>
                <w:rFonts w:eastAsia="Calibri"/>
                <w:sz w:val="21"/>
                <w:szCs w:val="21"/>
                <w:lang w:eastAsia="en-US"/>
              </w:rPr>
              <w:t>1 035 454</w:t>
            </w:r>
            <w:r w:rsidRPr="006844B0">
              <w:rPr>
                <w:rFonts w:eastAsia="Calibri"/>
                <w:sz w:val="21"/>
                <w:szCs w:val="21"/>
                <w:lang w:eastAsia="en-US"/>
              </w:rPr>
              <w:t> </w:t>
            </w:r>
            <w:r w:rsidR="0032772F">
              <w:rPr>
                <w:rFonts w:eastAsia="Calibri"/>
                <w:sz w:val="21"/>
                <w:szCs w:val="21"/>
                <w:lang w:eastAsia="en-US"/>
              </w:rPr>
              <w:t>752</w:t>
            </w:r>
            <w:r w:rsidRPr="006844B0">
              <w:rPr>
                <w:rFonts w:eastAsia="Calibri"/>
                <w:sz w:val="21"/>
                <w:szCs w:val="21"/>
                <w:lang w:eastAsia="en-US"/>
              </w:rPr>
              <w:t>,7 тыс. руб.,</w:t>
            </w:r>
          </w:p>
          <w:p w:rsidR="00E01DB5" w:rsidRPr="006844B0" w:rsidRDefault="00E01DB5" w:rsidP="00753BF4">
            <w:pPr>
              <w:jc w:val="both"/>
              <w:rPr>
                <w:rFonts w:eastAsia="Calibri"/>
                <w:sz w:val="21"/>
                <w:szCs w:val="21"/>
                <w:lang w:eastAsia="en-US"/>
              </w:rPr>
            </w:pPr>
            <w:r w:rsidRPr="006844B0">
              <w:rPr>
                <w:rFonts w:eastAsia="Calibri"/>
                <w:sz w:val="21"/>
                <w:szCs w:val="21"/>
                <w:lang w:eastAsia="en-US"/>
              </w:rPr>
              <w:t>в том числе по годам реализации:</w:t>
            </w:r>
          </w:p>
          <w:p w:rsidR="00E01DB5" w:rsidRPr="006844B0" w:rsidRDefault="00E01DB5" w:rsidP="00753BF4">
            <w:pPr>
              <w:autoSpaceDE w:val="0"/>
              <w:autoSpaceDN w:val="0"/>
              <w:adjustRightInd w:val="0"/>
              <w:rPr>
                <w:rFonts w:eastAsia="Calibri"/>
                <w:sz w:val="21"/>
                <w:szCs w:val="21"/>
                <w:lang w:eastAsia="en-US"/>
              </w:rPr>
            </w:pPr>
            <w:r w:rsidRPr="006844B0">
              <w:rPr>
                <w:rFonts w:eastAsia="Calibri"/>
                <w:sz w:val="21"/>
                <w:szCs w:val="21"/>
                <w:lang w:eastAsia="en-US"/>
              </w:rPr>
              <w:t>на 2019 г. – 154 406 099,3 тыс. руб.;</w:t>
            </w:r>
          </w:p>
          <w:p w:rsidR="00E01DB5" w:rsidRPr="006844B0" w:rsidRDefault="00E01DB5" w:rsidP="00753BF4">
            <w:pPr>
              <w:autoSpaceDE w:val="0"/>
              <w:autoSpaceDN w:val="0"/>
              <w:adjustRightInd w:val="0"/>
              <w:rPr>
                <w:rFonts w:eastAsia="Calibri"/>
                <w:sz w:val="21"/>
                <w:szCs w:val="21"/>
                <w:lang w:eastAsia="en-US"/>
              </w:rPr>
            </w:pPr>
            <w:r w:rsidRPr="006844B0">
              <w:rPr>
                <w:rFonts w:eastAsia="Calibri"/>
                <w:sz w:val="21"/>
                <w:szCs w:val="21"/>
                <w:lang w:eastAsia="en-US"/>
              </w:rPr>
              <w:t>на 2020 г. – 152 024 954,6  тыс. руб.;</w:t>
            </w:r>
          </w:p>
          <w:p w:rsidR="00E01DB5" w:rsidRPr="006844B0" w:rsidRDefault="00E01DB5" w:rsidP="00753BF4">
            <w:pPr>
              <w:autoSpaceDE w:val="0"/>
              <w:autoSpaceDN w:val="0"/>
              <w:adjustRightInd w:val="0"/>
              <w:rPr>
                <w:rFonts w:eastAsia="Calibri"/>
                <w:sz w:val="21"/>
                <w:szCs w:val="21"/>
                <w:lang w:eastAsia="en-US"/>
              </w:rPr>
            </w:pPr>
            <w:r w:rsidRPr="006844B0">
              <w:rPr>
                <w:rFonts w:eastAsia="Calibri"/>
                <w:sz w:val="21"/>
                <w:szCs w:val="21"/>
                <w:lang w:eastAsia="en-US"/>
              </w:rPr>
              <w:t xml:space="preserve">на 2021 г. – </w:t>
            </w:r>
            <w:r w:rsidR="0032772F">
              <w:rPr>
                <w:rFonts w:eastAsia="Calibri"/>
                <w:sz w:val="21"/>
                <w:szCs w:val="21"/>
                <w:lang w:eastAsia="en-US"/>
              </w:rPr>
              <w:t>162 583</w:t>
            </w:r>
            <w:r w:rsidRPr="006844B0">
              <w:rPr>
                <w:rFonts w:eastAsia="Calibri"/>
                <w:sz w:val="21"/>
                <w:szCs w:val="21"/>
                <w:lang w:eastAsia="en-US"/>
              </w:rPr>
              <w:t> </w:t>
            </w:r>
            <w:r w:rsidR="0032772F">
              <w:rPr>
                <w:rFonts w:eastAsia="Calibri"/>
                <w:sz w:val="21"/>
                <w:szCs w:val="21"/>
                <w:lang w:eastAsia="en-US"/>
              </w:rPr>
              <w:t>069</w:t>
            </w:r>
            <w:r w:rsidRPr="006844B0">
              <w:rPr>
                <w:rFonts w:eastAsia="Calibri"/>
                <w:sz w:val="21"/>
                <w:szCs w:val="21"/>
                <w:lang w:eastAsia="en-US"/>
              </w:rPr>
              <w:t>,5 тыс. руб.;</w:t>
            </w:r>
          </w:p>
          <w:p w:rsidR="00E01DB5" w:rsidRPr="006844B0" w:rsidRDefault="00E01DB5" w:rsidP="00753BF4">
            <w:pPr>
              <w:autoSpaceDE w:val="0"/>
              <w:autoSpaceDN w:val="0"/>
              <w:adjustRightInd w:val="0"/>
              <w:rPr>
                <w:rFonts w:eastAsia="Calibri"/>
                <w:sz w:val="21"/>
                <w:szCs w:val="21"/>
                <w:lang w:eastAsia="en-US"/>
              </w:rPr>
            </w:pPr>
            <w:r w:rsidRPr="006844B0">
              <w:rPr>
                <w:rFonts w:eastAsia="Calibri"/>
                <w:sz w:val="21"/>
                <w:szCs w:val="21"/>
                <w:lang w:eastAsia="en-US"/>
              </w:rPr>
              <w:t>на 2022 г. – 183 847 302,6 тыс. руб.;</w:t>
            </w:r>
          </w:p>
          <w:p w:rsidR="00E01DB5" w:rsidRPr="006844B0" w:rsidRDefault="00E01DB5" w:rsidP="00753BF4">
            <w:pPr>
              <w:autoSpaceDE w:val="0"/>
              <w:autoSpaceDN w:val="0"/>
              <w:adjustRightInd w:val="0"/>
              <w:rPr>
                <w:rFonts w:eastAsia="Calibri"/>
                <w:sz w:val="21"/>
                <w:szCs w:val="21"/>
                <w:lang w:eastAsia="en-US"/>
              </w:rPr>
            </w:pPr>
            <w:r w:rsidRPr="006844B0">
              <w:rPr>
                <w:rFonts w:eastAsia="Calibri"/>
                <w:sz w:val="21"/>
                <w:szCs w:val="21"/>
                <w:lang w:eastAsia="en-US"/>
              </w:rPr>
              <w:t>на 2023 г. – 195 570 187,8  тыс. руб.;</w:t>
            </w:r>
          </w:p>
          <w:p w:rsidR="00E01DB5" w:rsidRPr="006844B0" w:rsidRDefault="00E01DB5" w:rsidP="00753BF4">
            <w:pPr>
              <w:autoSpaceDE w:val="0"/>
              <w:autoSpaceDN w:val="0"/>
              <w:adjustRightInd w:val="0"/>
              <w:rPr>
                <w:rFonts w:eastAsia="Calibri"/>
                <w:sz w:val="21"/>
                <w:szCs w:val="21"/>
                <w:lang w:eastAsia="en-US"/>
              </w:rPr>
            </w:pPr>
            <w:r w:rsidRPr="006844B0">
              <w:rPr>
                <w:rFonts w:eastAsia="Calibri"/>
                <w:sz w:val="21"/>
                <w:szCs w:val="21"/>
                <w:lang w:eastAsia="en-US"/>
              </w:rPr>
              <w:t>на 2024 г. – 187 023 138,9 тыс. руб.</w:t>
            </w:r>
          </w:p>
          <w:p w:rsidR="00E01DB5" w:rsidRPr="006844B0" w:rsidRDefault="00E01DB5" w:rsidP="00753BF4">
            <w:pPr>
              <w:autoSpaceDE w:val="0"/>
              <w:autoSpaceDN w:val="0"/>
              <w:adjustRightInd w:val="0"/>
              <w:spacing w:before="120"/>
              <w:jc w:val="both"/>
              <w:rPr>
                <w:rFonts w:eastAsia="Calibri"/>
                <w:sz w:val="21"/>
                <w:szCs w:val="21"/>
                <w:lang w:eastAsia="en-US"/>
              </w:rPr>
            </w:pPr>
            <w:r w:rsidRPr="006844B0">
              <w:rPr>
                <w:rFonts w:eastAsia="Calibri"/>
                <w:sz w:val="21"/>
                <w:szCs w:val="21"/>
                <w:lang w:eastAsia="en-US"/>
              </w:rPr>
              <w:t>Общий объем финансирования региональных проектов                                                                                      в рамках государственной программы  – 10 991 730,1</w:t>
            </w:r>
            <w:r w:rsidRPr="006844B0">
              <w:rPr>
                <w:rFonts w:eastAsia="Calibri"/>
                <w:spacing w:val="-6"/>
                <w:sz w:val="21"/>
                <w:szCs w:val="21"/>
                <w:lang w:eastAsia="en-US"/>
              </w:rPr>
              <w:t xml:space="preserve"> тыс. руб.,</w:t>
            </w:r>
          </w:p>
          <w:p w:rsidR="00E01DB5" w:rsidRPr="006844B0" w:rsidRDefault="00E01DB5" w:rsidP="00753BF4">
            <w:pPr>
              <w:autoSpaceDE w:val="0"/>
              <w:autoSpaceDN w:val="0"/>
              <w:adjustRightInd w:val="0"/>
              <w:rPr>
                <w:rFonts w:eastAsia="Calibri"/>
                <w:sz w:val="21"/>
                <w:szCs w:val="21"/>
                <w:lang w:eastAsia="en-US"/>
              </w:rPr>
            </w:pPr>
            <w:r w:rsidRPr="006844B0">
              <w:rPr>
                <w:rFonts w:eastAsia="Calibri"/>
                <w:sz w:val="21"/>
                <w:szCs w:val="21"/>
                <w:lang w:eastAsia="en-US"/>
              </w:rPr>
              <w:t>в том числе по годам реализации:</w:t>
            </w:r>
          </w:p>
          <w:p w:rsidR="00E01DB5" w:rsidRPr="006844B0" w:rsidRDefault="00E01DB5" w:rsidP="00753BF4">
            <w:pPr>
              <w:autoSpaceDE w:val="0"/>
              <w:autoSpaceDN w:val="0"/>
              <w:adjustRightInd w:val="0"/>
              <w:rPr>
                <w:rFonts w:eastAsia="Calibri"/>
                <w:sz w:val="21"/>
                <w:szCs w:val="21"/>
                <w:lang w:eastAsia="en-US"/>
              </w:rPr>
            </w:pPr>
            <w:r w:rsidRPr="006844B0">
              <w:rPr>
                <w:rFonts w:eastAsia="Calibri"/>
                <w:sz w:val="21"/>
                <w:szCs w:val="21"/>
                <w:lang w:eastAsia="en-US"/>
              </w:rPr>
              <w:t>на 2019 г. – 2 802 800,5 тыс. руб.;</w:t>
            </w:r>
          </w:p>
          <w:p w:rsidR="00E01DB5" w:rsidRPr="006844B0" w:rsidRDefault="00E01DB5" w:rsidP="00753BF4">
            <w:pPr>
              <w:autoSpaceDE w:val="0"/>
              <w:autoSpaceDN w:val="0"/>
              <w:adjustRightInd w:val="0"/>
              <w:rPr>
                <w:rFonts w:eastAsia="Calibri"/>
                <w:sz w:val="21"/>
                <w:szCs w:val="21"/>
                <w:lang w:eastAsia="en-US"/>
              </w:rPr>
            </w:pPr>
            <w:r w:rsidRPr="006844B0">
              <w:rPr>
                <w:rFonts w:eastAsia="Calibri"/>
                <w:sz w:val="21"/>
                <w:szCs w:val="21"/>
                <w:lang w:eastAsia="en-US"/>
              </w:rPr>
              <w:t>на 2020 г. – 2 142 401,0 тыс. руб.;</w:t>
            </w:r>
          </w:p>
          <w:p w:rsidR="00E01DB5" w:rsidRPr="006844B0" w:rsidRDefault="00E01DB5" w:rsidP="00753BF4">
            <w:pPr>
              <w:autoSpaceDE w:val="0"/>
              <w:autoSpaceDN w:val="0"/>
              <w:adjustRightInd w:val="0"/>
              <w:rPr>
                <w:rFonts w:eastAsia="Calibri"/>
                <w:sz w:val="21"/>
                <w:szCs w:val="21"/>
                <w:lang w:eastAsia="en-US"/>
              </w:rPr>
            </w:pPr>
            <w:r w:rsidRPr="006844B0">
              <w:rPr>
                <w:rFonts w:eastAsia="Calibri"/>
                <w:sz w:val="21"/>
                <w:szCs w:val="21"/>
                <w:lang w:eastAsia="en-US"/>
              </w:rPr>
              <w:t>на 2021 г. – 2 088 358,5 тыс. руб.;</w:t>
            </w:r>
          </w:p>
          <w:p w:rsidR="00E01DB5" w:rsidRPr="006844B0" w:rsidRDefault="00E01DB5" w:rsidP="00753BF4">
            <w:pPr>
              <w:autoSpaceDE w:val="0"/>
              <w:autoSpaceDN w:val="0"/>
              <w:adjustRightInd w:val="0"/>
              <w:rPr>
                <w:rFonts w:eastAsia="Calibri"/>
                <w:sz w:val="21"/>
                <w:szCs w:val="21"/>
                <w:lang w:eastAsia="en-US"/>
              </w:rPr>
            </w:pPr>
            <w:r w:rsidRPr="006844B0">
              <w:rPr>
                <w:rFonts w:eastAsia="Calibri"/>
                <w:sz w:val="21"/>
                <w:szCs w:val="21"/>
                <w:lang w:eastAsia="en-US"/>
              </w:rPr>
              <w:t>на 2022 г. – 1 182 219,5 тыс. руб.;</w:t>
            </w:r>
          </w:p>
          <w:p w:rsidR="00E01DB5" w:rsidRPr="006844B0" w:rsidRDefault="00E01DB5" w:rsidP="00753BF4">
            <w:pPr>
              <w:autoSpaceDE w:val="0"/>
              <w:autoSpaceDN w:val="0"/>
              <w:adjustRightInd w:val="0"/>
              <w:rPr>
                <w:rFonts w:eastAsia="Calibri"/>
                <w:sz w:val="21"/>
                <w:szCs w:val="21"/>
                <w:lang w:eastAsia="en-US"/>
              </w:rPr>
            </w:pPr>
            <w:r w:rsidRPr="006844B0">
              <w:rPr>
                <w:rFonts w:eastAsia="Calibri"/>
                <w:sz w:val="21"/>
                <w:szCs w:val="21"/>
                <w:lang w:eastAsia="en-US"/>
              </w:rPr>
              <w:t>на 2023 г. – 1 360 134,8 тыс. руб.;</w:t>
            </w:r>
          </w:p>
          <w:p w:rsidR="00E01DB5" w:rsidRPr="006844B0" w:rsidRDefault="00E01DB5" w:rsidP="00753BF4">
            <w:pPr>
              <w:autoSpaceDE w:val="0"/>
              <w:autoSpaceDN w:val="0"/>
              <w:adjustRightInd w:val="0"/>
              <w:rPr>
                <w:rFonts w:eastAsia="Calibri"/>
                <w:sz w:val="21"/>
                <w:szCs w:val="21"/>
                <w:lang w:eastAsia="en-US"/>
              </w:rPr>
            </w:pPr>
            <w:r w:rsidRPr="006844B0">
              <w:rPr>
                <w:rFonts w:eastAsia="Calibri"/>
                <w:sz w:val="21"/>
                <w:szCs w:val="21"/>
                <w:lang w:eastAsia="en-US"/>
              </w:rPr>
              <w:t>на 2024 г. – 1 415 815,8 тыс. руб.</w:t>
            </w:r>
          </w:p>
          <w:p w:rsidR="00E01DB5" w:rsidRPr="006844B0" w:rsidRDefault="00E01DB5" w:rsidP="00753BF4">
            <w:pPr>
              <w:autoSpaceDE w:val="0"/>
              <w:autoSpaceDN w:val="0"/>
              <w:adjustRightInd w:val="0"/>
              <w:spacing w:before="120"/>
              <w:jc w:val="both"/>
              <w:rPr>
                <w:rFonts w:eastAsia="Calibri"/>
                <w:sz w:val="21"/>
                <w:szCs w:val="21"/>
                <w:lang w:eastAsia="en-US"/>
              </w:rPr>
            </w:pPr>
            <w:r w:rsidRPr="006844B0">
              <w:rPr>
                <w:rFonts w:eastAsia="Calibri"/>
                <w:sz w:val="21"/>
                <w:szCs w:val="21"/>
                <w:lang w:eastAsia="en-US"/>
              </w:rPr>
              <w:t>Общий объем финансирования региональных проектов                                                                                       в рамках государственной программы из федерального бюджета – 1 368 795,7   тыс. руб.,</w:t>
            </w:r>
          </w:p>
          <w:p w:rsidR="00E01DB5" w:rsidRPr="006844B0" w:rsidRDefault="00E01DB5" w:rsidP="00753BF4">
            <w:pPr>
              <w:autoSpaceDE w:val="0"/>
              <w:autoSpaceDN w:val="0"/>
              <w:adjustRightInd w:val="0"/>
              <w:rPr>
                <w:rFonts w:eastAsia="Calibri"/>
                <w:sz w:val="21"/>
                <w:szCs w:val="21"/>
                <w:lang w:eastAsia="en-US"/>
              </w:rPr>
            </w:pPr>
            <w:r w:rsidRPr="006844B0">
              <w:rPr>
                <w:rFonts w:eastAsia="Calibri"/>
                <w:sz w:val="21"/>
                <w:szCs w:val="21"/>
                <w:lang w:eastAsia="en-US"/>
              </w:rPr>
              <w:t>в том числе по годам реализации:</w:t>
            </w:r>
          </w:p>
          <w:p w:rsidR="00E01DB5" w:rsidRPr="006844B0" w:rsidRDefault="00E01DB5" w:rsidP="00753BF4">
            <w:pPr>
              <w:autoSpaceDE w:val="0"/>
              <w:autoSpaceDN w:val="0"/>
              <w:adjustRightInd w:val="0"/>
              <w:rPr>
                <w:rFonts w:eastAsia="Calibri"/>
                <w:sz w:val="21"/>
                <w:szCs w:val="21"/>
                <w:lang w:eastAsia="en-US"/>
              </w:rPr>
            </w:pPr>
            <w:r w:rsidRPr="006844B0">
              <w:rPr>
                <w:rFonts w:eastAsia="Calibri"/>
                <w:sz w:val="21"/>
                <w:szCs w:val="21"/>
                <w:lang w:eastAsia="en-US"/>
              </w:rPr>
              <w:t>на 2019 г. – 0,0 тыс. руб.;</w:t>
            </w:r>
          </w:p>
          <w:p w:rsidR="00E01DB5" w:rsidRPr="006844B0" w:rsidRDefault="00E01DB5" w:rsidP="00753BF4">
            <w:pPr>
              <w:autoSpaceDE w:val="0"/>
              <w:autoSpaceDN w:val="0"/>
              <w:adjustRightInd w:val="0"/>
              <w:rPr>
                <w:rFonts w:eastAsia="Calibri"/>
                <w:sz w:val="21"/>
                <w:szCs w:val="21"/>
                <w:lang w:eastAsia="en-US"/>
              </w:rPr>
            </w:pPr>
            <w:r w:rsidRPr="006844B0">
              <w:rPr>
                <w:rFonts w:eastAsia="Calibri"/>
                <w:sz w:val="21"/>
                <w:szCs w:val="21"/>
                <w:lang w:eastAsia="en-US"/>
              </w:rPr>
              <w:t>на 2020 г. – 443 480,5  тыс. руб.;</w:t>
            </w:r>
          </w:p>
          <w:p w:rsidR="00E01DB5" w:rsidRPr="006844B0" w:rsidRDefault="00E01DB5" w:rsidP="00753BF4">
            <w:pPr>
              <w:autoSpaceDE w:val="0"/>
              <w:autoSpaceDN w:val="0"/>
              <w:adjustRightInd w:val="0"/>
              <w:rPr>
                <w:rFonts w:eastAsia="Calibri"/>
                <w:sz w:val="21"/>
                <w:szCs w:val="21"/>
                <w:lang w:eastAsia="en-US"/>
              </w:rPr>
            </w:pPr>
            <w:r w:rsidRPr="006844B0">
              <w:rPr>
                <w:rFonts w:eastAsia="Calibri"/>
                <w:sz w:val="21"/>
                <w:szCs w:val="21"/>
                <w:lang w:eastAsia="en-US"/>
              </w:rPr>
              <w:t>на 2021 г. – 558 310,6 тыс. руб.;</w:t>
            </w:r>
          </w:p>
          <w:p w:rsidR="00E01DB5" w:rsidRPr="006844B0" w:rsidRDefault="00E01DB5" w:rsidP="00753BF4">
            <w:pPr>
              <w:autoSpaceDE w:val="0"/>
              <w:autoSpaceDN w:val="0"/>
              <w:adjustRightInd w:val="0"/>
              <w:rPr>
                <w:rFonts w:eastAsia="Calibri"/>
                <w:sz w:val="21"/>
                <w:szCs w:val="21"/>
                <w:lang w:eastAsia="en-US"/>
              </w:rPr>
            </w:pPr>
            <w:r w:rsidRPr="006844B0">
              <w:rPr>
                <w:rFonts w:eastAsia="Calibri"/>
                <w:sz w:val="21"/>
                <w:szCs w:val="21"/>
                <w:lang w:eastAsia="en-US"/>
              </w:rPr>
              <w:t>на 2022 г. – 367 004,6 тыс. руб.;</w:t>
            </w:r>
          </w:p>
          <w:p w:rsidR="00E01DB5" w:rsidRPr="006844B0" w:rsidRDefault="00E01DB5" w:rsidP="00753BF4">
            <w:pPr>
              <w:autoSpaceDE w:val="0"/>
              <w:autoSpaceDN w:val="0"/>
              <w:adjustRightInd w:val="0"/>
              <w:rPr>
                <w:rFonts w:eastAsia="Calibri"/>
                <w:sz w:val="21"/>
                <w:szCs w:val="21"/>
                <w:lang w:eastAsia="en-US"/>
              </w:rPr>
            </w:pPr>
            <w:r w:rsidRPr="006844B0">
              <w:rPr>
                <w:rFonts w:eastAsia="Calibri"/>
                <w:sz w:val="21"/>
                <w:szCs w:val="21"/>
                <w:lang w:eastAsia="en-US"/>
              </w:rPr>
              <w:t>на 2023 г. – 0,0 тыс. руб.;</w:t>
            </w:r>
          </w:p>
          <w:p w:rsidR="00E01DB5" w:rsidRPr="006844B0" w:rsidRDefault="00E01DB5" w:rsidP="00753BF4">
            <w:pPr>
              <w:autoSpaceDE w:val="0"/>
              <w:autoSpaceDN w:val="0"/>
              <w:adjustRightInd w:val="0"/>
              <w:rPr>
                <w:rFonts w:eastAsia="Calibri"/>
                <w:sz w:val="21"/>
                <w:szCs w:val="21"/>
                <w:lang w:eastAsia="en-US"/>
              </w:rPr>
            </w:pPr>
            <w:r w:rsidRPr="006844B0">
              <w:rPr>
                <w:rFonts w:eastAsia="Calibri"/>
                <w:sz w:val="21"/>
                <w:szCs w:val="21"/>
                <w:lang w:eastAsia="en-US"/>
              </w:rPr>
              <w:t>на 2024 г. – 0,0 тыс. руб.</w:t>
            </w:r>
          </w:p>
          <w:p w:rsidR="00E01DB5" w:rsidRPr="006844B0" w:rsidRDefault="00E01DB5" w:rsidP="00753BF4">
            <w:pPr>
              <w:keepLines/>
              <w:pageBreakBefore/>
              <w:autoSpaceDE w:val="0"/>
              <w:autoSpaceDN w:val="0"/>
              <w:adjustRightInd w:val="0"/>
              <w:jc w:val="both"/>
              <w:rPr>
                <w:rFonts w:eastAsia="Calibri"/>
                <w:sz w:val="21"/>
                <w:szCs w:val="21"/>
                <w:lang w:eastAsia="en-US"/>
              </w:rPr>
            </w:pPr>
            <w:r w:rsidRPr="006844B0">
              <w:rPr>
                <w:rFonts w:eastAsia="Calibri"/>
                <w:sz w:val="21"/>
                <w:szCs w:val="21"/>
                <w:lang w:eastAsia="en-US"/>
              </w:rPr>
              <w:t>Общий объем финансирования региональных проектов                                                                                           в рамках государственной программы из бюджета Санкт</w:t>
            </w:r>
            <w:r w:rsidRPr="006844B0">
              <w:rPr>
                <w:rFonts w:eastAsia="Calibri"/>
                <w:sz w:val="21"/>
                <w:szCs w:val="21"/>
                <w:lang w:eastAsia="en-US"/>
              </w:rPr>
              <w:noBreakHyphen/>
              <w:t>Петербурга – 9 622 934,4  тыс. руб.,</w:t>
            </w:r>
          </w:p>
          <w:p w:rsidR="00E01DB5" w:rsidRPr="006844B0" w:rsidRDefault="00E01DB5" w:rsidP="00753BF4">
            <w:pPr>
              <w:keepLines/>
              <w:pageBreakBefore/>
              <w:autoSpaceDE w:val="0"/>
              <w:autoSpaceDN w:val="0"/>
              <w:adjustRightInd w:val="0"/>
              <w:jc w:val="both"/>
              <w:rPr>
                <w:rFonts w:eastAsia="Calibri"/>
                <w:sz w:val="21"/>
                <w:szCs w:val="21"/>
                <w:lang w:eastAsia="en-US"/>
              </w:rPr>
            </w:pPr>
            <w:r w:rsidRPr="006844B0">
              <w:rPr>
                <w:rFonts w:eastAsia="Calibri"/>
                <w:sz w:val="21"/>
                <w:szCs w:val="21"/>
                <w:lang w:eastAsia="en-US"/>
              </w:rPr>
              <w:t>в том числе по годам реализации:</w:t>
            </w:r>
          </w:p>
          <w:p w:rsidR="00E01DB5" w:rsidRPr="006844B0" w:rsidRDefault="00E01DB5" w:rsidP="00753BF4">
            <w:pPr>
              <w:autoSpaceDE w:val="0"/>
              <w:autoSpaceDN w:val="0"/>
              <w:adjustRightInd w:val="0"/>
              <w:rPr>
                <w:rFonts w:eastAsia="Calibri"/>
                <w:sz w:val="21"/>
                <w:szCs w:val="21"/>
                <w:lang w:eastAsia="en-US"/>
              </w:rPr>
            </w:pPr>
            <w:r w:rsidRPr="006844B0">
              <w:rPr>
                <w:rFonts w:eastAsia="Calibri"/>
                <w:sz w:val="21"/>
                <w:szCs w:val="21"/>
                <w:lang w:eastAsia="en-US"/>
              </w:rPr>
              <w:t>на 2019 г. – 2 802 800,5  тыс. руб.;</w:t>
            </w:r>
          </w:p>
          <w:p w:rsidR="00E01DB5" w:rsidRPr="006844B0" w:rsidRDefault="00E01DB5" w:rsidP="00753BF4">
            <w:pPr>
              <w:autoSpaceDE w:val="0"/>
              <w:autoSpaceDN w:val="0"/>
              <w:adjustRightInd w:val="0"/>
              <w:rPr>
                <w:rFonts w:eastAsia="Calibri"/>
                <w:sz w:val="21"/>
                <w:szCs w:val="21"/>
                <w:lang w:eastAsia="en-US"/>
              </w:rPr>
            </w:pPr>
            <w:r w:rsidRPr="006844B0">
              <w:rPr>
                <w:rFonts w:eastAsia="Calibri"/>
                <w:sz w:val="21"/>
                <w:szCs w:val="21"/>
                <w:lang w:eastAsia="en-US"/>
              </w:rPr>
              <w:t>на 2020 г. – 1 698 920,5  тыс. руб.;</w:t>
            </w:r>
          </w:p>
          <w:p w:rsidR="00E01DB5" w:rsidRPr="006844B0" w:rsidRDefault="00E01DB5" w:rsidP="00753BF4">
            <w:pPr>
              <w:autoSpaceDE w:val="0"/>
              <w:autoSpaceDN w:val="0"/>
              <w:adjustRightInd w:val="0"/>
              <w:rPr>
                <w:rFonts w:eastAsia="Calibri"/>
                <w:sz w:val="21"/>
                <w:szCs w:val="21"/>
                <w:lang w:eastAsia="en-US"/>
              </w:rPr>
            </w:pPr>
            <w:r w:rsidRPr="006844B0">
              <w:rPr>
                <w:rFonts w:eastAsia="Calibri"/>
                <w:sz w:val="21"/>
                <w:szCs w:val="21"/>
                <w:lang w:eastAsia="en-US"/>
              </w:rPr>
              <w:t>на 2021 г. – 1 530 047,9 тыс. руб.;</w:t>
            </w:r>
          </w:p>
          <w:p w:rsidR="00E01DB5" w:rsidRPr="006844B0" w:rsidRDefault="00E01DB5" w:rsidP="00753BF4">
            <w:pPr>
              <w:autoSpaceDE w:val="0"/>
              <w:autoSpaceDN w:val="0"/>
              <w:adjustRightInd w:val="0"/>
              <w:rPr>
                <w:rFonts w:eastAsia="Calibri"/>
                <w:sz w:val="21"/>
                <w:szCs w:val="21"/>
                <w:lang w:eastAsia="en-US"/>
              </w:rPr>
            </w:pPr>
            <w:r w:rsidRPr="006844B0">
              <w:rPr>
                <w:rFonts w:eastAsia="Calibri"/>
                <w:sz w:val="21"/>
                <w:szCs w:val="21"/>
                <w:lang w:eastAsia="en-US"/>
              </w:rPr>
              <w:t>на 2022 г. – 815 214,9 тыс. руб.;</w:t>
            </w:r>
          </w:p>
          <w:p w:rsidR="00E01DB5" w:rsidRPr="006844B0" w:rsidRDefault="00E01DB5" w:rsidP="00753BF4">
            <w:pPr>
              <w:autoSpaceDE w:val="0"/>
              <w:autoSpaceDN w:val="0"/>
              <w:adjustRightInd w:val="0"/>
              <w:rPr>
                <w:rFonts w:eastAsia="Calibri"/>
                <w:sz w:val="21"/>
                <w:szCs w:val="21"/>
                <w:lang w:eastAsia="en-US"/>
              </w:rPr>
            </w:pPr>
            <w:r w:rsidRPr="006844B0">
              <w:rPr>
                <w:rFonts w:eastAsia="Calibri"/>
                <w:sz w:val="21"/>
                <w:szCs w:val="21"/>
                <w:lang w:eastAsia="en-US"/>
              </w:rPr>
              <w:t>на 2023 г. – 1 360 134,8 тыс. руб.;</w:t>
            </w:r>
          </w:p>
          <w:p w:rsidR="00E01DB5" w:rsidRPr="006844B0" w:rsidRDefault="00E01DB5" w:rsidP="00753BF4">
            <w:pPr>
              <w:autoSpaceDE w:val="0"/>
              <w:autoSpaceDN w:val="0"/>
              <w:adjustRightInd w:val="0"/>
              <w:rPr>
                <w:rFonts w:eastAsia="Calibri"/>
                <w:sz w:val="21"/>
                <w:szCs w:val="21"/>
                <w:lang w:eastAsia="en-US"/>
              </w:rPr>
            </w:pPr>
            <w:r w:rsidRPr="006844B0">
              <w:rPr>
                <w:rFonts w:eastAsia="Calibri"/>
                <w:sz w:val="21"/>
                <w:szCs w:val="21"/>
                <w:lang w:eastAsia="en-US"/>
              </w:rPr>
              <w:t>на 2024 г. – 1 415 815,8 тыс. руб.</w:t>
            </w:r>
          </w:p>
        </w:tc>
        <w:tc>
          <w:tcPr>
            <w:tcW w:w="277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01DB5" w:rsidRPr="006844B0" w:rsidRDefault="00E01DB5" w:rsidP="00753BF4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E01DB5" w:rsidRPr="006844B0" w:rsidRDefault="00E01DB5" w:rsidP="00753BF4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E01DB5" w:rsidRPr="006844B0" w:rsidRDefault="00E01DB5" w:rsidP="00753BF4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E01DB5" w:rsidRPr="006844B0" w:rsidRDefault="00E01DB5" w:rsidP="00753BF4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E01DB5" w:rsidRPr="006844B0" w:rsidRDefault="00E01DB5" w:rsidP="00753BF4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E01DB5" w:rsidRPr="006844B0" w:rsidRDefault="00E01DB5" w:rsidP="00753BF4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6844B0">
              <w:rPr>
                <w:rFonts w:eastAsia="Calibri"/>
                <w:lang w:eastAsia="en-US"/>
              </w:rPr>
              <w:t xml:space="preserve"> </w:t>
            </w:r>
          </w:p>
          <w:p w:rsidR="00E01DB5" w:rsidRPr="006844B0" w:rsidRDefault="00E01DB5" w:rsidP="00753BF4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E01DB5" w:rsidRPr="006844B0" w:rsidRDefault="00E01DB5" w:rsidP="00753BF4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E01DB5" w:rsidRPr="006844B0" w:rsidRDefault="00E01DB5" w:rsidP="00753BF4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E01DB5" w:rsidRPr="006844B0" w:rsidRDefault="00E01DB5" w:rsidP="00753BF4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E01DB5" w:rsidRPr="006844B0" w:rsidRDefault="00E01DB5" w:rsidP="00753BF4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E01DB5" w:rsidRPr="006844B0" w:rsidRDefault="00E01DB5" w:rsidP="00753BF4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E01DB5" w:rsidRPr="006844B0" w:rsidRDefault="00E01DB5" w:rsidP="00753BF4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E01DB5" w:rsidRPr="006844B0" w:rsidRDefault="00E01DB5" w:rsidP="00753BF4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E01DB5" w:rsidRPr="006844B0" w:rsidRDefault="00E01DB5" w:rsidP="00753BF4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E01DB5" w:rsidRPr="006844B0" w:rsidRDefault="00E01DB5" w:rsidP="00753BF4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E01DB5" w:rsidRPr="006844B0" w:rsidRDefault="00E01DB5" w:rsidP="00753BF4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E01DB5" w:rsidRPr="006844B0" w:rsidRDefault="00E01DB5" w:rsidP="00753BF4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E01DB5" w:rsidRPr="006844B0" w:rsidRDefault="00E01DB5" w:rsidP="00753BF4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E01DB5" w:rsidRPr="006844B0" w:rsidRDefault="00E01DB5" w:rsidP="00753BF4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E01DB5" w:rsidRPr="006844B0" w:rsidRDefault="00E01DB5" w:rsidP="00753BF4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E01DB5" w:rsidRPr="006844B0" w:rsidRDefault="00E01DB5" w:rsidP="00753BF4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E01DB5" w:rsidRPr="006844B0" w:rsidRDefault="00E01DB5" w:rsidP="00753BF4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E01DB5" w:rsidRPr="006844B0" w:rsidRDefault="00E01DB5" w:rsidP="00753BF4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E01DB5" w:rsidRPr="006844B0" w:rsidRDefault="00E01DB5" w:rsidP="00753BF4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E01DB5" w:rsidRPr="006844B0" w:rsidRDefault="00E01DB5" w:rsidP="00753BF4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E01DB5" w:rsidRPr="006844B0" w:rsidRDefault="00E01DB5" w:rsidP="00753BF4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E01DB5" w:rsidRPr="006844B0" w:rsidRDefault="00E01DB5" w:rsidP="00753BF4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E01DB5" w:rsidRPr="006844B0" w:rsidRDefault="00E01DB5" w:rsidP="00753BF4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E01DB5" w:rsidRPr="006844B0" w:rsidRDefault="00E01DB5" w:rsidP="00753BF4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E01DB5" w:rsidRPr="006844B0" w:rsidRDefault="00E01DB5" w:rsidP="00753BF4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E01DB5" w:rsidRPr="006844B0" w:rsidRDefault="00E01DB5" w:rsidP="00753BF4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E01DB5" w:rsidRPr="006844B0" w:rsidRDefault="00E01DB5" w:rsidP="00753BF4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E01DB5" w:rsidRPr="006844B0" w:rsidRDefault="00E01DB5" w:rsidP="00753BF4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E01DB5" w:rsidRPr="006844B0" w:rsidRDefault="00E01DB5" w:rsidP="00753BF4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E01DB5" w:rsidRPr="006844B0" w:rsidRDefault="00E01DB5" w:rsidP="00753BF4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E01DB5" w:rsidRPr="006844B0" w:rsidRDefault="00E01DB5" w:rsidP="00753BF4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E01DB5" w:rsidRPr="006844B0" w:rsidRDefault="00E01DB5" w:rsidP="00753BF4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E01DB5" w:rsidRPr="006844B0" w:rsidRDefault="00E01DB5" w:rsidP="00753BF4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E01DB5" w:rsidRPr="006844B0" w:rsidRDefault="00E01DB5" w:rsidP="00753BF4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E01DB5" w:rsidRPr="006844B0" w:rsidRDefault="00E01DB5" w:rsidP="00753BF4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E01DB5" w:rsidRPr="006844B0" w:rsidRDefault="00E01DB5" w:rsidP="00753BF4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E01DB5" w:rsidRPr="006844B0" w:rsidRDefault="00E01DB5" w:rsidP="00753BF4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E01DB5" w:rsidRPr="006844B0" w:rsidRDefault="00E01DB5" w:rsidP="00753BF4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E01DB5" w:rsidRPr="006844B0" w:rsidRDefault="00E01DB5" w:rsidP="00753BF4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E01DB5" w:rsidRPr="006844B0" w:rsidRDefault="00E01DB5" w:rsidP="00753BF4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E01DB5" w:rsidRPr="006844B0" w:rsidRDefault="00E01DB5" w:rsidP="00753BF4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E01DB5" w:rsidRPr="006844B0" w:rsidRDefault="00E01DB5" w:rsidP="00753BF4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E01DB5" w:rsidRPr="006844B0" w:rsidRDefault="00E01DB5" w:rsidP="00753BF4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E01DB5" w:rsidRPr="006844B0" w:rsidRDefault="00E01DB5" w:rsidP="00753BF4">
            <w:pPr>
              <w:tabs>
                <w:tab w:val="left" w:pos="230"/>
              </w:tabs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6844B0">
              <w:rPr>
                <w:rFonts w:eastAsia="Calibri"/>
                <w:lang w:eastAsia="en-US"/>
              </w:rPr>
              <w:t>».</w:t>
            </w:r>
          </w:p>
        </w:tc>
      </w:tr>
    </w:tbl>
    <w:p w:rsidR="00F12EC8" w:rsidRPr="006844B0" w:rsidRDefault="00F12EC8" w:rsidP="00F12EC8">
      <w:pPr>
        <w:tabs>
          <w:tab w:val="left" w:pos="0"/>
          <w:tab w:val="left" w:pos="709"/>
        </w:tabs>
        <w:contextualSpacing/>
        <w:jc w:val="both"/>
        <w:rPr>
          <w:rFonts w:eastAsia="Calibri"/>
          <w:szCs w:val="22"/>
          <w:lang w:eastAsia="en-US"/>
        </w:rPr>
        <w:sectPr w:rsidR="00F12EC8" w:rsidRPr="006844B0" w:rsidSect="00A00CF4">
          <w:headerReference w:type="first" r:id="rId11"/>
          <w:pgSz w:w="11906" w:h="16838"/>
          <w:pgMar w:top="1134" w:right="1276" w:bottom="851" w:left="1134" w:header="709" w:footer="709" w:gutter="0"/>
          <w:pgNumType w:start="4"/>
          <w:cols w:space="708"/>
          <w:docGrid w:linePitch="360"/>
        </w:sectPr>
      </w:pPr>
    </w:p>
    <w:p w:rsidR="00F12EC8" w:rsidRPr="006844B0" w:rsidRDefault="00C637D5" w:rsidP="005F4558">
      <w:pPr>
        <w:pStyle w:val="aa"/>
        <w:keepLines/>
        <w:numPr>
          <w:ilvl w:val="1"/>
          <w:numId w:val="1"/>
        </w:numPr>
        <w:tabs>
          <w:tab w:val="left" w:pos="709"/>
          <w:tab w:val="left" w:pos="851"/>
          <w:tab w:val="left" w:pos="1418"/>
        </w:tabs>
        <w:adjustRightInd w:val="0"/>
        <w:spacing w:before="60"/>
        <w:ind w:left="0" w:firstLine="709"/>
        <w:jc w:val="both"/>
        <w:outlineLvl w:val="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lastRenderedPageBreak/>
        <w:t>Пункты 1, 2 и</w:t>
      </w:r>
      <w:r w:rsidR="00F12EC8" w:rsidRPr="006844B0">
        <w:rPr>
          <w:rFonts w:ascii="Times New Roman" w:hAnsi="Times New Roman"/>
          <w:sz w:val="24"/>
          <w:szCs w:val="24"/>
        </w:rPr>
        <w:t xml:space="preserve"> 3 таблицы 3 раздела 7 приложения к постановлению изложить в следующей редакции</w:t>
      </w:r>
      <w:r w:rsidR="00F12EC8" w:rsidRPr="006844B0">
        <w:rPr>
          <w:rFonts w:ascii="Times New Roman" w:hAnsi="Times New Roman"/>
          <w:b/>
          <w:sz w:val="20"/>
          <w:szCs w:val="20"/>
        </w:rPr>
        <w:t>:</w:t>
      </w:r>
    </w:p>
    <w:p w:rsidR="00F12EC8" w:rsidRPr="006844B0" w:rsidRDefault="00F12EC8" w:rsidP="00F12EC8">
      <w:pPr>
        <w:pStyle w:val="a8"/>
        <w:keepLines/>
        <w:tabs>
          <w:tab w:val="left" w:pos="567"/>
        </w:tabs>
        <w:adjustRightInd w:val="0"/>
        <w:jc w:val="both"/>
        <w:outlineLvl w:val="1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91"/>
        <w:gridCol w:w="315"/>
        <w:gridCol w:w="1640"/>
        <w:gridCol w:w="1526"/>
        <w:gridCol w:w="1069"/>
        <w:gridCol w:w="956"/>
        <w:gridCol w:w="1239"/>
        <w:gridCol w:w="1239"/>
        <w:gridCol w:w="1239"/>
        <w:gridCol w:w="1239"/>
        <w:gridCol w:w="1239"/>
        <w:gridCol w:w="1239"/>
        <w:gridCol w:w="1337"/>
        <w:gridCol w:w="319"/>
      </w:tblGrid>
      <w:tr w:rsidR="00F12EC8" w:rsidRPr="006844B0" w:rsidTr="00753BF4">
        <w:trPr>
          <w:trHeight w:val="260"/>
        </w:trPr>
        <w:tc>
          <w:tcPr>
            <w:tcW w:w="98" w:type="pct"/>
            <w:tcBorders>
              <w:right w:val="single" w:sz="4" w:space="0" w:color="auto"/>
            </w:tcBorders>
            <w:tcMar>
              <w:left w:w="17" w:type="dxa"/>
              <w:right w:w="17" w:type="dxa"/>
            </w:tcMar>
          </w:tcPr>
          <w:p w:rsidR="00F12EC8" w:rsidRPr="006844B0" w:rsidRDefault="00F12EC8" w:rsidP="00753BF4">
            <w:pPr>
              <w:spacing w:line="192" w:lineRule="auto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 xml:space="preserve">  « </w:t>
            </w:r>
          </w:p>
        </w:tc>
        <w:tc>
          <w:tcPr>
            <w:tcW w:w="1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1</w:t>
            </w:r>
          </w:p>
        </w:tc>
        <w:tc>
          <w:tcPr>
            <w:tcW w:w="551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Государственная программа</w:t>
            </w:r>
          </w:p>
        </w:tc>
        <w:tc>
          <w:tcPr>
            <w:tcW w:w="5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 xml:space="preserve">Бюджет </w:t>
            </w:r>
            <w:r w:rsidRPr="006844B0">
              <w:rPr>
                <w:spacing w:val="-6"/>
                <w:sz w:val="20"/>
                <w:szCs w:val="20"/>
              </w:rPr>
              <w:br/>
            </w:r>
            <w:r w:rsidRPr="006844B0">
              <w:rPr>
                <w:spacing w:val="-10"/>
                <w:sz w:val="20"/>
                <w:szCs w:val="20"/>
              </w:rPr>
              <w:t>Санкт-Петербурга</w:t>
            </w:r>
          </w:p>
        </w:tc>
        <w:tc>
          <w:tcPr>
            <w:tcW w:w="3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Проектная  часть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Текущие расходы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2792020,2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1698920,5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1530047,9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815214,9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1360134,8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1415815,8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9612154,1</w:t>
            </w:r>
          </w:p>
        </w:tc>
        <w:tc>
          <w:tcPr>
            <w:tcW w:w="107" w:type="pct"/>
            <w:tcBorders>
              <w:left w:val="single" w:sz="4" w:space="0" w:color="auto"/>
            </w:tcBorders>
            <w:tcMar>
              <w:left w:w="17" w:type="dxa"/>
              <w:right w:w="17" w:type="dxa"/>
            </w:tcMar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</w:p>
        </w:tc>
      </w:tr>
      <w:tr w:rsidR="00F12EC8" w:rsidRPr="006844B0" w:rsidTr="00753BF4">
        <w:trPr>
          <w:trHeight w:val="417"/>
        </w:trPr>
        <w:tc>
          <w:tcPr>
            <w:tcW w:w="98" w:type="pct"/>
            <w:tcBorders>
              <w:right w:val="single" w:sz="4" w:space="0" w:color="auto"/>
            </w:tcBorders>
            <w:tcMar>
              <w:left w:w="17" w:type="dxa"/>
              <w:right w:w="17" w:type="dxa"/>
            </w:tcMar>
          </w:tcPr>
          <w:p w:rsidR="00F12EC8" w:rsidRPr="006844B0" w:rsidRDefault="00F12EC8" w:rsidP="00753BF4">
            <w:pPr>
              <w:spacing w:line="192" w:lineRule="auto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106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5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Расходы развития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10641010,0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7790429,2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32772F" w:rsidP="00753BF4">
            <w:pPr>
              <w:jc w:val="center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8674015</w:t>
            </w:r>
            <w:r w:rsidR="00F12EC8" w:rsidRPr="006844B0">
              <w:rPr>
                <w:spacing w:val="-6"/>
                <w:sz w:val="20"/>
                <w:szCs w:val="20"/>
              </w:rPr>
              <w:t>,4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19545494,6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25337570,1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9982327,6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2C2F3E" w:rsidP="00753BF4">
            <w:pPr>
              <w:jc w:val="center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81970846,9</w:t>
            </w:r>
          </w:p>
        </w:tc>
        <w:tc>
          <w:tcPr>
            <w:tcW w:w="107" w:type="pct"/>
            <w:tcBorders>
              <w:left w:val="single" w:sz="4" w:space="0" w:color="auto"/>
            </w:tcBorders>
            <w:tcMar>
              <w:left w:w="17" w:type="dxa"/>
              <w:right w:w="17" w:type="dxa"/>
            </w:tcMar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</w:p>
        </w:tc>
      </w:tr>
      <w:tr w:rsidR="00F12EC8" w:rsidRPr="006844B0" w:rsidTr="00753BF4">
        <w:trPr>
          <w:trHeight w:val="172"/>
        </w:trPr>
        <w:tc>
          <w:tcPr>
            <w:tcW w:w="98" w:type="pct"/>
            <w:tcBorders>
              <w:right w:val="single" w:sz="4" w:space="0" w:color="auto"/>
            </w:tcBorders>
            <w:tcMar>
              <w:left w:w="17" w:type="dxa"/>
              <w:right w:w="17" w:type="dxa"/>
            </w:tcMar>
          </w:tcPr>
          <w:p w:rsidR="00F12EC8" w:rsidRPr="006844B0" w:rsidRDefault="00F12EC8" w:rsidP="00753BF4">
            <w:pPr>
              <w:spacing w:line="192" w:lineRule="auto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106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5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ИТОГО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13433030,2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9489349,7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32772F" w:rsidP="00753BF4">
            <w:pPr>
              <w:jc w:val="center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10204063</w:t>
            </w:r>
            <w:r w:rsidR="00F12EC8" w:rsidRPr="006844B0">
              <w:rPr>
                <w:spacing w:val="-6"/>
                <w:sz w:val="20"/>
                <w:szCs w:val="20"/>
              </w:rPr>
              <w:t>,3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20360709,5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26697704,9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11398143,4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2C2F3E" w:rsidP="00753BF4">
            <w:pPr>
              <w:jc w:val="center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91583001,0</w:t>
            </w:r>
          </w:p>
        </w:tc>
        <w:tc>
          <w:tcPr>
            <w:tcW w:w="107" w:type="pct"/>
            <w:tcBorders>
              <w:left w:val="single" w:sz="4" w:space="0" w:color="auto"/>
            </w:tcBorders>
            <w:tcMar>
              <w:left w:w="17" w:type="dxa"/>
              <w:right w:w="17" w:type="dxa"/>
            </w:tcMar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</w:p>
        </w:tc>
      </w:tr>
      <w:tr w:rsidR="00F12EC8" w:rsidRPr="006844B0" w:rsidTr="00753BF4">
        <w:trPr>
          <w:trHeight w:val="175"/>
        </w:trPr>
        <w:tc>
          <w:tcPr>
            <w:tcW w:w="98" w:type="pct"/>
            <w:tcBorders>
              <w:right w:val="single" w:sz="4" w:space="0" w:color="auto"/>
            </w:tcBorders>
            <w:tcMar>
              <w:left w:w="17" w:type="dxa"/>
              <w:right w:w="17" w:type="dxa"/>
            </w:tcMar>
          </w:tcPr>
          <w:p w:rsidR="00F12EC8" w:rsidRPr="006844B0" w:rsidRDefault="00F12EC8" w:rsidP="00753BF4">
            <w:pPr>
              <w:spacing w:line="192" w:lineRule="auto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106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5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68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Процессная  часть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140973069,1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142535604,9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152379006,2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163486593,1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168872482,9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175624995,5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943871751,7</w:t>
            </w:r>
          </w:p>
        </w:tc>
        <w:tc>
          <w:tcPr>
            <w:tcW w:w="107" w:type="pct"/>
            <w:tcBorders>
              <w:left w:val="single" w:sz="4" w:space="0" w:color="auto"/>
            </w:tcBorders>
            <w:tcMar>
              <w:left w:w="17" w:type="dxa"/>
              <w:right w:w="17" w:type="dxa"/>
            </w:tcMar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</w:p>
        </w:tc>
      </w:tr>
      <w:tr w:rsidR="00F12EC8" w:rsidRPr="006844B0" w:rsidTr="00753BF4">
        <w:trPr>
          <w:trHeight w:val="136"/>
        </w:trPr>
        <w:tc>
          <w:tcPr>
            <w:tcW w:w="98" w:type="pct"/>
            <w:tcBorders>
              <w:right w:val="single" w:sz="4" w:space="0" w:color="auto"/>
            </w:tcBorders>
            <w:tcMar>
              <w:left w:w="17" w:type="dxa"/>
              <w:right w:w="17" w:type="dxa"/>
            </w:tcMar>
          </w:tcPr>
          <w:p w:rsidR="00F12EC8" w:rsidRPr="006844B0" w:rsidRDefault="00F12EC8" w:rsidP="00753BF4">
            <w:pPr>
              <w:spacing w:line="192" w:lineRule="auto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106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5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68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ИТОГО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154406099,3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152024954,6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2C2F3E" w:rsidP="00753BF4">
            <w:pPr>
              <w:jc w:val="center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152583069,5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183847302,6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195570187,8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187023138,9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2C2F3E" w:rsidP="00753BF4">
            <w:pPr>
              <w:jc w:val="center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1035454752,7</w:t>
            </w:r>
          </w:p>
        </w:tc>
        <w:tc>
          <w:tcPr>
            <w:tcW w:w="107" w:type="pct"/>
            <w:tcBorders>
              <w:left w:val="single" w:sz="4" w:space="0" w:color="auto"/>
            </w:tcBorders>
            <w:tcMar>
              <w:left w:w="17" w:type="dxa"/>
              <w:right w:w="17" w:type="dxa"/>
            </w:tcMar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</w:p>
        </w:tc>
      </w:tr>
      <w:tr w:rsidR="00F12EC8" w:rsidRPr="006844B0" w:rsidTr="00753BF4">
        <w:trPr>
          <w:trHeight w:val="298"/>
        </w:trPr>
        <w:tc>
          <w:tcPr>
            <w:tcW w:w="98" w:type="pct"/>
            <w:tcBorders>
              <w:right w:val="single" w:sz="4" w:space="0" w:color="auto"/>
            </w:tcBorders>
            <w:tcMar>
              <w:left w:w="17" w:type="dxa"/>
              <w:right w:w="17" w:type="dxa"/>
            </w:tcMar>
          </w:tcPr>
          <w:p w:rsidR="00F12EC8" w:rsidRPr="006844B0" w:rsidRDefault="00F12EC8" w:rsidP="00753BF4">
            <w:pPr>
              <w:spacing w:line="192" w:lineRule="auto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106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5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1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Федеральный бюджет</w:t>
            </w:r>
          </w:p>
        </w:tc>
        <w:tc>
          <w:tcPr>
            <w:tcW w:w="3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Проектная  часть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Текущие расходы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443480,5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558310,6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367004,6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1368795,7</w:t>
            </w:r>
          </w:p>
        </w:tc>
        <w:tc>
          <w:tcPr>
            <w:tcW w:w="107" w:type="pct"/>
            <w:tcBorders>
              <w:left w:val="single" w:sz="4" w:space="0" w:color="auto"/>
            </w:tcBorders>
            <w:tcMar>
              <w:left w:w="17" w:type="dxa"/>
              <w:right w:w="17" w:type="dxa"/>
            </w:tcMar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</w:p>
        </w:tc>
      </w:tr>
      <w:tr w:rsidR="00F12EC8" w:rsidRPr="006844B0" w:rsidTr="00753BF4">
        <w:trPr>
          <w:trHeight w:val="384"/>
        </w:trPr>
        <w:tc>
          <w:tcPr>
            <w:tcW w:w="98" w:type="pct"/>
            <w:tcBorders>
              <w:right w:val="single" w:sz="4" w:space="0" w:color="auto"/>
            </w:tcBorders>
            <w:tcMar>
              <w:left w:w="17" w:type="dxa"/>
              <w:right w:w="17" w:type="dxa"/>
            </w:tcMar>
          </w:tcPr>
          <w:p w:rsidR="00F12EC8" w:rsidRPr="006844B0" w:rsidRDefault="00F12EC8" w:rsidP="00753BF4">
            <w:pPr>
              <w:spacing w:line="192" w:lineRule="auto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106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5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Расходы развития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9735787,6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9735787,6</w:t>
            </w:r>
          </w:p>
        </w:tc>
        <w:tc>
          <w:tcPr>
            <w:tcW w:w="107" w:type="pct"/>
            <w:tcBorders>
              <w:left w:val="single" w:sz="4" w:space="0" w:color="auto"/>
            </w:tcBorders>
            <w:tcMar>
              <w:left w:w="17" w:type="dxa"/>
              <w:right w:w="17" w:type="dxa"/>
            </w:tcMar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</w:p>
        </w:tc>
      </w:tr>
      <w:tr w:rsidR="00F12EC8" w:rsidRPr="006844B0" w:rsidTr="00753BF4">
        <w:trPr>
          <w:trHeight w:val="232"/>
        </w:trPr>
        <w:tc>
          <w:tcPr>
            <w:tcW w:w="98" w:type="pct"/>
            <w:tcBorders>
              <w:right w:val="single" w:sz="4" w:space="0" w:color="auto"/>
            </w:tcBorders>
            <w:tcMar>
              <w:left w:w="17" w:type="dxa"/>
              <w:right w:w="17" w:type="dxa"/>
            </w:tcMar>
          </w:tcPr>
          <w:p w:rsidR="00F12EC8" w:rsidRPr="006844B0" w:rsidRDefault="00F12EC8" w:rsidP="00753BF4">
            <w:pPr>
              <w:spacing w:line="192" w:lineRule="auto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106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5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ИТОГО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9735787,6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443480,5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558310,6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367004,6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11104583,3</w:t>
            </w:r>
          </w:p>
        </w:tc>
        <w:tc>
          <w:tcPr>
            <w:tcW w:w="107" w:type="pct"/>
            <w:tcBorders>
              <w:left w:val="single" w:sz="4" w:space="0" w:color="auto"/>
            </w:tcBorders>
            <w:tcMar>
              <w:left w:w="17" w:type="dxa"/>
              <w:right w:w="17" w:type="dxa"/>
            </w:tcMar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</w:p>
        </w:tc>
      </w:tr>
      <w:tr w:rsidR="00F12EC8" w:rsidRPr="006844B0" w:rsidTr="00753BF4">
        <w:trPr>
          <w:trHeight w:val="133"/>
        </w:trPr>
        <w:tc>
          <w:tcPr>
            <w:tcW w:w="98" w:type="pct"/>
            <w:tcBorders>
              <w:right w:val="single" w:sz="4" w:space="0" w:color="auto"/>
            </w:tcBorders>
            <w:tcMar>
              <w:left w:w="17" w:type="dxa"/>
              <w:right w:w="17" w:type="dxa"/>
            </w:tcMar>
          </w:tcPr>
          <w:p w:rsidR="00F12EC8" w:rsidRPr="006844B0" w:rsidRDefault="00F12EC8" w:rsidP="00753BF4">
            <w:pPr>
              <w:spacing w:line="192" w:lineRule="auto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106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5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68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Процессная  часть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13287,1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527905,5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1 570 311,6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1570583,7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1570867,3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7668,5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5260623,7</w:t>
            </w:r>
          </w:p>
        </w:tc>
        <w:tc>
          <w:tcPr>
            <w:tcW w:w="107" w:type="pct"/>
            <w:tcBorders>
              <w:left w:val="single" w:sz="4" w:space="0" w:color="auto"/>
            </w:tcBorders>
            <w:tcMar>
              <w:left w:w="17" w:type="dxa"/>
              <w:right w:w="17" w:type="dxa"/>
            </w:tcMar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</w:p>
        </w:tc>
      </w:tr>
      <w:tr w:rsidR="00F12EC8" w:rsidRPr="006844B0" w:rsidTr="00753BF4">
        <w:trPr>
          <w:trHeight w:val="136"/>
        </w:trPr>
        <w:tc>
          <w:tcPr>
            <w:tcW w:w="98" w:type="pct"/>
            <w:tcBorders>
              <w:right w:val="single" w:sz="4" w:space="0" w:color="auto"/>
            </w:tcBorders>
            <w:tcMar>
              <w:left w:w="17" w:type="dxa"/>
              <w:right w:w="17" w:type="dxa"/>
            </w:tcMar>
          </w:tcPr>
          <w:p w:rsidR="00F12EC8" w:rsidRPr="006844B0" w:rsidRDefault="00F12EC8" w:rsidP="00753BF4">
            <w:pPr>
              <w:spacing w:line="192" w:lineRule="auto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106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5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68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ИТОГО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9749074,7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971386,0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2 128 622,2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1937588,3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1570867,3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7668,5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16365207,0</w:t>
            </w:r>
          </w:p>
        </w:tc>
        <w:tc>
          <w:tcPr>
            <w:tcW w:w="107" w:type="pct"/>
            <w:tcBorders>
              <w:left w:val="single" w:sz="4" w:space="0" w:color="auto"/>
            </w:tcBorders>
            <w:tcMar>
              <w:left w:w="17" w:type="dxa"/>
              <w:right w:w="17" w:type="dxa"/>
            </w:tcMar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</w:p>
        </w:tc>
      </w:tr>
      <w:tr w:rsidR="00F12EC8" w:rsidRPr="006844B0" w:rsidTr="00753BF4">
        <w:trPr>
          <w:trHeight w:val="411"/>
        </w:trPr>
        <w:tc>
          <w:tcPr>
            <w:tcW w:w="98" w:type="pct"/>
            <w:tcBorders>
              <w:right w:val="single" w:sz="4" w:space="0" w:color="auto"/>
            </w:tcBorders>
            <w:tcMar>
              <w:left w:w="17" w:type="dxa"/>
              <w:right w:w="17" w:type="dxa"/>
            </w:tcMar>
          </w:tcPr>
          <w:p w:rsidR="00F12EC8" w:rsidRPr="006844B0" w:rsidRDefault="00F12EC8" w:rsidP="00753BF4">
            <w:pPr>
              <w:spacing w:line="192" w:lineRule="auto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106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5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1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Внебюджетные средства</w:t>
            </w:r>
          </w:p>
        </w:tc>
        <w:tc>
          <w:tcPr>
            <w:tcW w:w="3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Проектная часть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Текущие расходы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107" w:type="pct"/>
            <w:tcBorders>
              <w:left w:val="single" w:sz="4" w:space="0" w:color="auto"/>
            </w:tcBorders>
            <w:tcMar>
              <w:left w:w="17" w:type="dxa"/>
              <w:right w:w="17" w:type="dxa"/>
            </w:tcMar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</w:p>
        </w:tc>
      </w:tr>
      <w:tr w:rsidR="00F12EC8" w:rsidRPr="006844B0" w:rsidTr="00753BF4">
        <w:trPr>
          <w:trHeight w:val="416"/>
        </w:trPr>
        <w:tc>
          <w:tcPr>
            <w:tcW w:w="98" w:type="pct"/>
            <w:tcBorders>
              <w:right w:val="single" w:sz="4" w:space="0" w:color="auto"/>
            </w:tcBorders>
            <w:tcMar>
              <w:left w:w="17" w:type="dxa"/>
              <w:right w:w="17" w:type="dxa"/>
            </w:tcMar>
          </w:tcPr>
          <w:p w:rsidR="00F12EC8" w:rsidRPr="006844B0" w:rsidRDefault="00F12EC8" w:rsidP="00753BF4">
            <w:pPr>
              <w:spacing w:line="192" w:lineRule="auto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106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5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Расходы развития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107" w:type="pct"/>
            <w:tcBorders>
              <w:left w:val="single" w:sz="4" w:space="0" w:color="auto"/>
            </w:tcBorders>
            <w:tcMar>
              <w:left w:w="17" w:type="dxa"/>
              <w:right w:w="17" w:type="dxa"/>
            </w:tcMar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</w:p>
        </w:tc>
      </w:tr>
      <w:tr w:rsidR="00F12EC8" w:rsidRPr="006844B0" w:rsidTr="00753BF4">
        <w:trPr>
          <w:trHeight w:val="277"/>
        </w:trPr>
        <w:tc>
          <w:tcPr>
            <w:tcW w:w="98" w:type="pct"/>
            <w:tcBorders>
              <w:right w:val="single" w:sz="4" w:space="0" w:color="auto"/>
            </w:tcBorders>
            <w:tcMar>
              <w:left w:w="17" w:type="dxa"/>
              <w:right w:w="17" w:type="dxa"/>
            </w:tcMar>
          </w:tcPr>
          <w:p w:rsidR="00F12EC8" w:rsidRPr="006844B0" w:rsidRDefault="00F12EC8" w:rsidP="00753BF4">
            <w:pPr>
              <w:spacing w:line="192" w:lineRule="auto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106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5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ИТОГО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107" w:type="pct"/>
            <w:tcBorders>
              <w:left w:val="single" w:sz="4" w:space="0" w:color="auto"/>
            </w:tcBorders>
            <w:tcMar>
              <w:left w:w="17" w:type="dxa"/>
              <w:right w:w="17" w:type="dxa"/>
            </w:tcMar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</w:p>
        </w:tc>
      </w:tr>
      <w:tr w:rsidR="00F12EC8" w:rsidRPr="006844B0" w:rsidTr="00753BF4">
        <w:trPr>
          <w:trHeight w:val="137"/>
        </w:trPr>
        <w:tc>
          <w:tcPr>
            <w:tcW w:w="98" w:type="pct"/>
            <w:tcBorders>
              <w:right w:val="single" w:sz="4" w:space="0" w:color="auto"/>
            </w:tcBorders>
            <w:tcMar>
              <w:left w:w="17" w:type="dxa"/>
              <w:right w:w="17" w:type="dxa"/>
            </w:tcMar>
          </w:tcPr>
          <w:p w:rsidR="00F12EC8" w:rsidRPr="006844B0" w:rsidRDefault="00F12EC8" w:rsidP="00753BF4">
            <w:pPr>
              <w:spacing w:line="192" w:lineRule="auto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106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5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68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Процессная  часть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107" w:type="pct"/>
            <w:tcBorders>
              <w:left w:val="single" w:sz="4" w:space="0" w:color="auto"/>
            </w:tcBorders>
            <w:tcMar>
              <w:left w:w="17" w:type="dxa"/>
              <w:right w:w="17" w:type="dxa"/>
            </w:tcMar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</w:p>
        </w:tc>
      </w:tr>
      <w:tr w:rsidR="00F12EC8" w:rsidRPr="006844B0" w:rsidTr="00753BF4">
        <w:trPr>
          <w:trHeight w:val="142"/>
        </w:trPr>
        <w:tc>
          <w:tcPr>
            <w:tcW w:w="98" w:type="pct"/>
            <w:tcBorders>
              <w:right w:val="single" w:sz="4" w:space="0" w:color="auto"/>
            </w:tcBorders>
            <w:tcMar>
              <w:left w:w="17" w:type="dxa"/>
              <w:right w:w="17" w:type="dxa"/>
            </w:tcMar>
          </w:tcPr>
          <w:p w:rsidR="00F12EC8" w:rsidRPr="006844B0" w:rsidRDefault="00F12EC8" w:rsidP="00753BF4">
            <w:pPr>
              <w:spacing w:line="192" w:lineRule="auto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106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5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68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ИТОГО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107" w:type="pct"/>
            <w:tcBorders>
              <w:left w:val="single" w:sz="4" w:space="0" w:color="auto"/>
            </w:tcBorders>
            <w:tcMar>
              <w:left w:w="17" w:type="dxa"/>
              <w:right w:w="17" w:type="dxa"/>
            </w:tcMar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</w:p>
        </w:tc>
      </w:tr>
      <w:tr w:rsidR="00F12EC8" w:rsidRPr="006844B0" w:rsidTr="00753BF4">
        <w:trPr>
          <w:trHeight w:val="256"/>
        </w:trPr>
        <w:tc>
          <w:tcPr>
            <w:tcW w:w="98" w:type="pct"/>
            <w:tcBorders>
              <w:right w:val="single" w:sz="4" w:space="0" w:color="auto"/>
            </w:tcBorders>
            <w:tcMar>
              <w:left w:w="17" w:type="dxa"/>
              <w:right w:w="17" w:type="dxa"/>
            </w:tcMar>
          </w:tcPr>
          <w:p w:rsidR="00F12EC8" w:rsidRPr="006844B0" w:rsidRDefault="00F12EC8" w:rsidP="00753BF4">
            <w:pPr>
              <w:spacing w:line="192" w:lineRule="auto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106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tcMar>
              <w:left w:w="17" w:type="dxa"/>
              <w:right w:w="17" w:type="dxa"/>
            </w:tcMar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ВСЕГО</w:t>
            </w:r>
          </w:p>
        </w:tc>
        <w:tc>
          <w:tcPr>
            <w:tcW w:w="5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Проектная часть</w:t>
            </w:r>
          </w:p>
        </w:tc>
        <w:tc>
          <w:tcPr>
            <w:tcW w:w="68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Текущие  расходы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2792020,2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2142401,0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2088358,5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1182219,5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1360134,8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1415815,8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10980949,8</w:t>
            </w:r>
          </w:p>
        </w:tc>
        <w:tc>
          <w:tcPr>
            <w:tcW w:w="107" w:type="pct"/>
            <w:tcBorders>
              <w:left w:val="single" w:sz="4" w:space="0" w:color="auto"/>
            </w:tcBorders>
            <w:tcMar>
              <w:left w:w="17" w:type="dxa"/>
              <w:right w:w="17" w:type="dxa"/>
            </w:tcMar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</w:p>
        </w:tc>
      </w:tr>
      <w:tr w:rsidR="00F12EC8" w:rsidRPr="006844B0" w:rsidTr="00753BF4">
        <w:trPr>
          <w:trHeight w:val="276"/>
        </w:trPr>
        <w:tc>
          <w:tcPr>
            <w:tcW w:w="98" w:type="pct"/>
            <w:tcBorders>
              <w:right w:val="single" w:sz="4" w:space="0" w:color="auto"/>
            </w:tcBorders>
            <w:tcMar>
              <w:left w:w="17" w:type="dxa"/>
              <w:right w:w="17" w:type="dxa"/>
            </w:tcMar>
          </w:tcPr>
          <w:p w:rsidR="00F12EC8" w:rsidRPr="006844B0" w:rsidRDefault="00F12EC8" w:rsidP="00753BF4">
            <w:pPr>
              <w:spacing w:line="192" w:lineRule="auto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106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68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Расходы  развития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20376797,6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7790429,2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2C2F3E" w:rsidP="00753BF4">
            <w:pPr>
              <w:jc w:val="center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8674015,4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19545494,6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25337570,1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9982327,6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2C2F3E" w:rsidP="00753BF4">
            <w:pPr>
              <w:jc w:val="center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91706634,5</w:t>
            </w:r>
          </w:p>
        </w:tc>
        <w:tc>
          <w:tcPr>
            <w:tcW w:w="107" w:type="pct"/>
            <w:tcBorders>
              <w:left w:val="single" w:sz="4" w:space="0" w:color="auto"/>
            </w:tcBorders>
            <w:tcMar>
              <w:left w:w="17" w:type="dxa"/>
              <w:right w:w="17" w:type="dxa"/>
            </w:tcMar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</w:p>
        </w:tc>
      </w:tr>
      <w:tr w:rsidR="00F12EC8" w:rsidRPr="006844B0" w:rsidTr="00753BF4">
        <w:trPr>
          <w:trHeight w:val="254"/>
        </w:trPr>
        <w:tc>
          <w:tcPr>
            <w:tcW w:w="98" w:type="pct"/>
            <w:tcBorders>
              <w:right w:val="single" w:sz="4" w:space="0" w:color="auto"/>
            </w:tcBorders>
            <w:tcMar>
              <w:left w:w="17" w:type="dxa"/>
              <w:right w:w="17" w:type="dxa"/>
            </w:tcMar>
          </w:tcPr>
          <w:p w:rsidR="00F12EC8" w:rsidRPr="006844B0" w:rsidRDefault="00F12EC8" w:rsidP="00753BF4">
            <w:pPr>
              <w:spacing w:line="192" w:lineRule="auto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106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68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ВСЕГО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23168817,8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9932830,2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2C2F3E" w:rsidP="00753BF4">
            <w:pPr>
              <w:jc w:val="center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10762373,9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20727714,1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26697704,9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11398143,4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2C2F3E" w:rsidP="00753BF4">
            <w:pPr>
              <w:jc w:val="center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102687584,3</w:t>
            </w:r>
          </w:p>
        </w:tc>
        <w:tc>
          <w:tcPr>
            <w:tcW w:w="107" w:type="pct"/>
            <w:tcBorders>
              <w:left w:val="single" w:sz="4" w:space="0" w:color="auto"/>
            </w:tcBorders>
            <w:tcMar>
              <w:left w:w="17" w:type="dxa"/>
              <w:right w:w="17" w:type="dxa"/>
            </w:tcMar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</w:p>
        </w:tc>
      </w:tr>
      <w:tr w:rsidR="00F12EC8" w:rsidRPr="006844B0" w:rsidTr="00753BF4">
        <w:trPr>
          <w:trHeight w:val="449"/>
        </w:trPr>
        <w:tc>
          <w:tcPr>
            <w:tcW w:w="98" w:type="pct"/>
            <w:tcBorders>
              <w:right w:val="single" w:sz="4" w:space="0" w:color="auto"/>
            </w:tcBorders>
            <w:tcMar>
              <w:left w:w="17" w:type="dxa"/>
              <w:right w:w="17" w:type="dxa"/>
            </w:tcMar>
          </w:tcPr>
          <w:p w:rsidR="00F12EC8" w:rsidRPr="006844B0" w:rsidRDefault="00F12EC8" w:rsidP="00753BF4">
            <w:pPr>
              <w:spacing w:line="192" w:lineRule="auto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106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11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Процессная  часть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140986356,2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143063510,4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153949317,8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165057176,8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170443350,2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175632664,0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949132375,4</w:t>
            </w:r>
          </w:p>
        </w:tc>
        <w:tc>
          <w:tcPr>
            <w:tcW w:w="107" w:type="pct"/>
            <w:tcBorders>
              <w:left w:val="single" w:sz="4" w:space="0" w:color="auto"/>
            </w:tcBorders>
            <w:tcMar>
              <w:left w:w="17" w:type="dxa"/>
              <w:right w:w="17" w:type="dxa"/>
            </w:tcMar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</w:p>
        </w:tc>
      </w:tr>
      <w:tr w:rsidR="00F12EC8" w:rsidRPr="006844B0" w:rsidTr="00753BF4">
        <w:trPr>
          <w:trHeight w:val="412"/>
        </w:trPr>
        <w:tc>
          <w:tcPr>
            <w:tcW w:w="98" w:type="pct"/>
            <w:tcBorders>
              <w:right w:val="single" w:sz="4" w:space="0" w:color="auto"/>
            </w:tcBorders>
            <w:tcMar>
              <w:left w:w="17" w:type="dxa"/>
              <w:right w:w="17" w:type="dxa"/>
            </w:tcMar>
          </w:tcPr>
          <w:p w:rsidR="00F12EC8" w:rsidRPr="006844B0" w:rsidRDefault="00F12EC8" w:rsidP="00753BF4">
            <w:pPr>
              <w:spacing w:line="192" w:lineRule="auto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106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11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ВСЕГО</w:t>
            </w:r>
          </w:p>
        </w:tc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164155174,0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152996340,6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2C2F3E" w:rsidP="00753BF4">
            <w:pPr>
              <w:jc w:val="center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164711691,7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185784890,9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197141055,1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187030807,4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2C2F3E" w:rsidP="00753BF4">
            <w:pPr>
              <w:jc w:val="center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1051819959,7</w:t>
            </w:r>
          </w:p>
        </w:tc>
        <w:tc>
          <w:tcPr>
            <w:tcW w:w="107" w:type="pct"/>
            <w:tcBorders>
              <w:left w:val="single" w:sz="4" w:space="0" w:color="auto"/>
            </w:tcBorders>
            <w:tcMar>
              <w:left w:w="17" w:type="dxa"/>
              <w:right w:w="17" w:type="dxa"/>
            </w:tcMar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</w:p>
        </w:tc>
      </w:tr>
    </w:tbl>
    <w:p w:rsidR="00F12EC8" w:rsidRPr="006844B0" w:rsidRDefault="00F12EC8" w:rsidP="00F12EC8">
      <w:r w:rsidRPr="006844B0">
        <w:br w:type="page"/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91"/>
        <w:gridCol w:w="315"/>
        <w:gridCol w:w="1640"/>
        <w:gridCol w:w="1497"/>
        <w:gridCol w:w="1098"/>
        <w:gridCol w:w="956"/>
        <w:gridCol w:w="1239"/>
        <w:gridCol w:w="1239"/>
        <w:gridCol w:w="1239"/>
        <w:gridCol w:w="1239"/>
        <w:gridCol w:w="1239"/>
        <w:gridCol w:w="1239"/>
        <w:gridCol w:w="1337"/>
        <w:gridCol w:w="319"/>
      </w:tblGrid>
      <w:tr w:rsidR="00F12EC8" w:rsidRPr="006844B0" w:rsidTr="00753BF4">
        <w:trPr>
          <w:trHeight w:val="303"/>
        </w:trPr>
        <w:tc>
          <w:tcPr>
            <w:tcW w:w="98" w:type="pct"/>
            <w:tcBorders>
              <w:right w:val="single" w:sz="4" w:space="0" w:color="auto"/>
            </w:tcBorders>
            <w:tcMar>
              <w:left w:w="17" w:type="dxa"/>
              <w:right w:w="17" w:type="dxa"/>
            </w:tcMar>
          </w:tcPr>
          <w:p w:rsidR="00F12EC8" w:rsidRPr="006844B0" w:rsidRDefault="00F12EC8" w:rsidP="00753BF4">
            <w:pPr>
              <w:spacing w:line="192" w:lineRule="auto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106" w:type="pct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2</w:t>
            </w:r>
          </w:p>
        </w:tc>
        <w:tc>
          <w:tcPr>
            <w:tcW w:w="5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 xml:space="preserve">Подпрограмма 1 </w:t>
            </w:r>
          </w:p>
        </w:tc>
        <w:tc>
          <w:tcPr>
            <w:tcW w:w="5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 xml:space="preserve">Бюджет </w:t>
            </w:r>
            <w:r w:rsidRPr="006844B0">
              <w:rPr>
                <w:spacing w:val="-6"/>
                <w:sz w:val="20"/>
                <w:szCs w:val="20"/>
              </w:rPr>
              <w:br/>
            </w:r>
            <w:r w:rsidRPr="006844B0">
              <w:rPr>
                <w:spacing w:val="-10"/>
                <w:sz w:val="20"/>
                <w:szCs w:val="20"/>
              </w:rPr>
              <w:t>Санкт-Петербурга</w:t>
            </w:r>
          </w:p>
        </w:tc>
        <w:tc>
          <w:tcPr>
            <w:tcW w:w="3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Проектная часть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Текущие расходы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107" w:type="pct"/>
            <w:tcBorders>
              <w:left w:val="single" w:sz="4" w:space="0" w:color="auto"/>
            </w:tcBorders>
            <w:tcMar>
              <w:left w:w="17" w:type="dxa"/>
              <w:right w:w="17" w:type="dxa"/>
            </w:tcMar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</w:p>
        </w:tc>
      </w:tr>
      <w:tr w:rsidR="00F12EC8" w:rsidRPr="006844B0" w:rsidTr="00753BF4">
        <w:trPr>
          <w:trHeight w:val="278"/>
        </w:trPr>
        <w:tc>
          <w:tcPr>
            <w:tcW w:w="98" w:type="pct"/>
            <w:tcBorders>
              <w:top w:val="nil"/>
              <w:right w:val="single" w:sz="4" w:space="0" w:color="auto"/>
            </w:tcBorders>
            <w:tcMar>
              <w:left w:w="17" w:type="dxa"/>
              <w:right w:w="17" w:type="dxa"/>
            </w:tcMar>
          </w:tcPr>
          <w:p w:rsidR="00F12EC8" w:rsidRPr="006844B0" w:rsidRDefault="00F12EC8" w:rsidP="00753BF4">
            <w:pPr>
              <w:spacing w:line="192" w:lineRule="auto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106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36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Расходы развития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2991379,6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2928918,9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2103581,8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5312920,3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2324681,3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2128359,0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17789840,9</w:t>
            </w:r>
          </w:p>
        </w:tc>
        <w:tc>
          <w:tcPr>
            <w:tcW w:w="107" w:type="pct"/>
            <w:tcBorders>
              <w:left w:val="single" w:sz="4" w:space="0" w:color="auto"/>
            </w:tcBorders>
            <w:tcMar>
              <w:left w:w="17" w:type="dxa"/>
              <w:right w:w="17" w:type="dxa"/>
            </w:tcMar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</w:p>
        </w:tc>
      </w:tr>
      <w:tr w:rsidR="00F12EC8" w:rsidRPr="006844B0" w:rsidTr="00753BF4">
        <w:trPr>
          <w:trHeight w:val="269"/>
        </w:trPr>
        <w:tc>
          <w:tcPr>
            <w:tcW w:w="98" w:type="pct"/>
            <w:tcBorders>
              <w:top w:val="nil"/>
              <w:right w:val="single" w:sz="4" w:space="0" w:color="auto"/>
            </w:tcBorders>
            <w:tcMar>
              <w:left w:w="17" w:type="dxa"/>
              <w:right w:w="17" w:type="dxa"/>
            </w:tcMar>
          </w:tcPr>
          <w:p w:rsidR="00F12EC8" w:rsidRPr="006844B0" w:rsidRDefault="00F12EC8" w:rsidP="00753BF4">
            <w:pPr>
              <w:spacing w:line="192" w:lineRule="auto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106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36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ИТОГО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2991379,6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2928918,9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2103581,8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5312920,3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2324681,3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2128359,0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17789840,9</w:t>
            </w:r>
          </w:p>
        </w:tc>
        <w:tc>
          <w:tcPr>
            <w:tcW w:w="107" w:type="pct"/>
            <w:tcBorders>
              <w:left w:val="single" w:sz="4" w:space="0" w:color="auto"/>
            </w:tcBorders>
            <w:tcMar>
              <w:left w:w="17" w:type="dxa"/>
              <w:right w:w="17" w:type="dxa"/>
            </w:tcMar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</w:p>
        </w:tc>
      </w:tr>
      <w:tr w:rsidR="00F12EC8" w:rsidRPr="006844B0" w:rsidTr="00753BF4">
        <w:trPr>
          <w:trHeight w:val="257"/>
        </w:trPr>
        <w:tc>
          <w:tcPr>
            <w:tcW w:w="98" w:type="pct"/>
            <w:tcBorders>
              <w:top w:val="nil"/>
              <w:right w:val="single" w:sz="4" w:space="0" w:color="auto"/>
            </w:tcBorders>
            <w:tcMar>
              <w:left w:w="17" w:type="dxa"/>
              <w:right w:w="17" w:type="dxa"/>
            </w:tcMar>
          </w:tcPr>
          <w:p w:rsidR="00F12EC8" w:rsidRPr="006844B0" w:rsidRDefault="00F12EC8" w:rsidP="00753BF4">
            <w:pPr>
              <w:spacing w:line="192" w:lineRule="auto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106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6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Процессная часть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51175269,2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51321953,5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56534062,6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60318852,8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62731267,3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65240178,1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347321583,5</w:t>
            </w:r>
          </w:p>
        </w:tc>
        <w:tc>
          <w:tcPr>
            <w:tcW w:w="107" w:type="pct"/>
            <w:tcBorders>
              <w:left w:val="single" w:sz="4" w:space="0" w:color="auto"/>
            </w:tcBorders>
            <w:tcMar>
              <w:left w:w="17" w:type="dxa"/>
              <w:right w:w="17" w:type="dxa"/>
            </w:tcMar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</w:p>
        </w:tc>
      </w:tr>
      <w:tr w:rsidR="00F12EC8" w:rsidRPr="006844B0" w:rsidTr="00753BF4">
        <w:trPr>
          <w:trHeight w:val="258"/>
        </w:trPr>
        <w:tc>
          <w:tcPr>
            <w:tcW w:w="98" w:type="pct"/>
            <w:tcBorders>
              <w:top w:val="nil"/>
              <w:right w:val="single" w:sz="4" w:space="0" w:color="auto"/>
            </w:tcBorders>
            <w:tcMar>
              <w:left w:w="17" w:type="dxa"/>
              <w:right w:w="17" w:type="dxa"/>
            </w:tcMar>
          </w:tcPr>
          <w:p w:rsidR="00F12EC8" w:rsidRPr="006844B0" w:rsidRDefault="00F12EC8" w:rsidP="00753BF4">
            <w:pPr>
              <w:spacing w:line="192" w:lineRule="auto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106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6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ИТОГО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54 166 648,8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54250872,4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58637644,4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65631773,1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65055948,6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67368537,1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365111424,4</w:t>
            </w:r>
          </w:p>
        </w:tc>
        <w:tc>
          <w:tcPr>
            <w:tcW w:w="107" w:type="pct"/>
            <w:tcBorders>
              <w:left w:val="single" w:sz="4" w:space="0" w:color="auto"/>
            </w:tcBorders>
            <w:tcMar>
              <w:left w:w="17" w:type="dxa"/>
              <w:right w:w="17" w:type="dxa"/>
            </w:tcMar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</w:p>
        </w:tc>
      </w:tr>
      <w:tr w:rsidR="00F12EC8" w:rsidRPr="006844B0" w:rsidTr="00753BF4">
        <w:trPr>
          <w:trHeight w:val="300"/>
        </w:trPr>
        <w:tc>
          <w:tcPr>
            <w:tcW w:w="98" w:type="pct"/>
            <w:tcBorders>
              <w:top w:val="nil"/>
              <w:right w:val="single" w:sz="4" w:space="0" w:color="auto"/>
            </w:tcBorders>
            <w:tcMar>
              <w:left w:w="17" w:type="dxa"/>
              <w:right w:w="17" w:type="dxa"/>
            </w:tcMar>
          </w:tcPr>
          <w:p w:rsidR="00F12EC8" w:rsidRPr="006844B0" w:rsidRDefault="00F12EC8" w:rsidP="00753BF4">
            <w:pPr>
              <w:spacing w:line="192" w:lineRule="auto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106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Федеральный бюджет</w:t>
            </w:r>
          </w:p>
        </w:tc>
        <w:tc>
          <w:tcPr>
            <w:tcW w:w="3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Проектная часть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Текущие расходы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107" w:type="pct"/>
            <w:tcBorders>
              <w:left w:val="single" w:sz="4" w:space="0" w:color="auto"/>
            </w:tcBorders>
            <w:tcMar>
              <w:left w:w="17" w:type="dxa"/>
              <w:right w:w="17" w:type="dxa"/>
            </w:tcMar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</w:p>
        </w:tc>
      </w:tr>
      <w:tr w:rsidR="00F12EC8" w:rsidRPr="006844B0" w:rsidTr="00753BF4">
        <w:trPr>
          <w:trHeight w:val="276"/>
        </w:trPr>
        <w:tc>
          <w:tcPr>
            <w:tcW w:w="98" w:type="pct"/>
            <w:tcBorders>
              <w:top w:val="nil"/>
              <w:right w:val="single" w:sz="4" w:space="0" w:color="auto"/>
            </w:tcBorders>
            <w:tcMar>
              <w:left w:w="17" w:type="dxa"/>
              <w:right w:w="17" w:type="dxa"/>
            </w:tcMar>
          </w:tcPr>
          <w:p w:rsidR="00F12EC8" w:rsidRPr="006844B0" w:rsidRDefault="00F12EC8" w:rsidP="00753BF4">
            <w:pPr>
              <w:spacing w:line="192" w:lineRule="auto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106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36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Расходы развития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5262653,4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5262653,4</w:t>
            </w:r>
          </w:p>
        </w:tc>
        <w:tc>
          <w:tcPr>
            <w:tcW w:w="107" w:type="pct"/>
            <w:tcBorders>
              <w:left w:val="single" w:sz="4" w:space="0" w:color="auto"/>
            </w:tcBorders>
            <w:tcMar>
              <w:left w:w="17" w:type="dxa"/>
              <w:right w:w="17" w:type="dxa"/>
            </w:tcMar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</w:p>
        </w:tc>
      </w:tr>
      <w:tr w:rsidR="00F12EC8" w:rsidRPr="006844B0" w:rsidTr="00753BF4">
        <w:trPr>
          <w:trHeight w:val="275"/>
        </w:trPr>
        <w:tc>
          <w:tcPr>
            <w:tcW w:w="98" w:type="pct"/>
            <w:tcBorders>
              <w:top w:val="nil"/>
              <w:right w:val="single" w:sz="4" w:space="0" w:color="auto"/>
            </w:tcBorders>
            <w:tcMar>
              <w:left w:w="17" w:type="dxa"/>
              <w:right w:w="17" w:type="dxa"/>
            </w:tcMar>
          </w:tcPr>
          <w:p w:rsidR="00F12EC8" w:rsidRPr="006844B0" w:rsidRDefault="00F12EC8" w:rsidP="00753BF4">
            <w:pPr>
              <w:spacing w:line="192" w:lineRule="auto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106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36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ИТОГО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5262653,4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5262653,4</w:t>
            </w:r>
          </w:p>
        </w:tc>
        <w:tc>
          <w:tcPr>
            <w:tcW w:w="107" w:type="pct"/>
            <w:tcBorders>
              <w:left w:val="single" w:sz="4" w:space="0" w:color="auto"/>
            </w:tcBorders>
            <w:tcMar>
              <w:left w:w="17" w:type="dxa"/>
              <w:right w:w="17" w:type="dxa"/>
            </w:tcMar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</w:p>
        </w:tc>
      </w:tr>
      <w:tr w:rsidR="00F12EC8" w:rsidRPr="006844B0" w:rsidTr="00753BF4">
        <w:trPr>
          <w:trHeight w:val="278"/>
        </w:trPr>
        <w:tc>
          <w:tcPr>
            <w:tcW w:w="98" w:type="pct"/>
            <w:tcBorders>
              <w:top w:val="nil"/>
              <w:right w:val="single" w:sz="4" w:space="0" w:color="auto"/>
            </w:tcBorders>
            <w:tcMar>
              <w:left w:w="17" w:type="dxa"/>
              <w:right w:w="17" w:type="dxa"/>
            </w:tcMar>
          </w:tcPr>
          <w:p w:rsidR="00F12EC8" w:rsidRPr="006844B0" w:rsidRDefault="00F12EC8" w:rsidP="00753BF4">
            <w:pPr>
              <w:spacing w:line="192" w:lineRule="auto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106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6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Процессная часть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107" w:type="pct"/>
            <w:tcBorders>
              <w:left w:val="single" w:sz="4" w:space="0" w:color="auto"/>
            </w:tcBorders>
            <w:tcMar>
              <w:left w:w="17" w:type="dxa"/>
              <w:right w:w="17" w:type="dxa"/>
            </w:tcMar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</w:p>
        </w:tc>
      </w:tr>
      <w:tr w:rsidR="00F12EC8" w:rsidRPr="006844B0" w:rsidTr="00753BF4">
        <w:trPr>
          <w:trHeight w:val="280"/>
        </w:trPr>
        <w:tc>
          <w:tcPr>
            <w:tcW w:w="98" w:type="pct"/>
            <w:tcBorders>
              <w:top w:val="nil"/>
              <w:right w:val="single" w:sz="4" w:space="0" w:color="auto"/>
            </w:tcBorders>
            <w:tcMar>
              <w:left w:w="17" w:type="dxa"/>
              <w:right w:w="17" w:type="dxa"/>
            </w:tcMar>
          </w:tcPr>
          <w:p w:rsidR="00F12EC8" w:rsidRPr="006844B0" w:rsidRDefault="00F12EC8" w:rsidP="00753BF4">
            <w:pPr>
              <w:spacing w:line="192" w:lineRule="auto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106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6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ИТОГО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5262653,4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5262653,4</w:t>
            </w:r>
          </w:p>
        </w:tc>
        <w:tc>
          <w:tcPr>
            <w:tcW w:w="107" w:type="pct"/>
            <w:tcBorders>
              <w:left w:val="single" w:sz="4" w:space="0" w:color="auto"/>
            </w:tcBorders>
            <w:tcMar>
              <w:left w:w="17" w:type="dxa"/>
              <w:right w:w="17" w:type="dxa"/>
            </w:tcMar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</w:p>
        </w:tc>
      </w:tr>
      <w:tr w:rsidR="00F12EC8" w:rsidRPr="006844B0" w:rsidTr="00753BF4">
        <w:trPr>
          <w:trHeight w:val="300"/>
        </w:trPr>
        <w:tc>
          <w:tcPr>
            <w:tcW w:w="98" w:type="pct"/>
            <w:tcBorders>
              <w:top w:val="nil"/>
              <w:right w:val="single" w:sz="4" w:space="0" w:color="auto"/>
            </w:tcBorders>
            <w:tcMar>
              <w:left w:w="17" w:type="dxa"/>
              <w:right w:w="17" w:type="dxa"/>
            </w:tcMar>
          </w:tcPr>
          <w:p w:rsidR="00F12EC8" w:rsidRPr="006844B0" w:rsidRDefault="00F12EC8" w:rsidP="00753BF4">
            <w:pPr>
              <w:spacing w:line="192" w:lineRule="auto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106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Внебюджетные средства</w:t>
            </w:r>
          </w:p>
        </w:tc>
        <w:tc>
          <w:tcPr>
            <w:tcW w:w="3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Проектная часть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Текущие расходы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107" w:type="pct"/>
            <w:tcBorders>
              <w:left w:val="single" w:sz="4" w:space="0" w:color="auto"/>
            </w:tcBorders>
            <w:tcMar>
              <w:left w:w="17" w:type="dxa"/>
              <w:right w:w="17" w:type="dxa"/>
            </w:tcMar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</w:p>
        </w:tc>
      </w:tr>
      <w:tr w:rsidR="00F12EC8" w:rsidRPr="006844B0" w:rsidTr="00753BF4">
        <w:trPr>
          <w:trHeight w:val="389"/>
        </w:trPr>
        <w:tc>
          <w:tcPr>
            <w:tcW w:w="98" w:type="pct"/>
            <w:tcBorders>
              <w:top w:val="nil"/>
              <w:right w:val="single" w:sz="4" w:space="0" w:color="auto"/>
            </w:tcBorders>
            <w:tcMar>
              <w:left w:w="17" w:type="dxa"/>
              <w:right w:w="17" w:type="dxa"/>
            </w:tcMar>
          </w:tcPr>
          <w:p w:rsidR="00F12EC8" w:rsidRPr="006844B0" w:rsidRDefault="00F12EC8" w:rsidP="00753BF4">
            <w:pPr>
              <w:spacing w:line="192" w:lineRule="auto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106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36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Расходы развития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107" w:type="pct"/>
            <w:tcBorders>
              <w:left w:val="single" w:sz="4" w:space="0" w:color="auto"/>
            </w:tcBorders>
            <w:tcMar>
              <w:left w:w="17" w:type="dxa"/>
              <w:right w:w="17" w:type="dxa"/>
            </w:tcMar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</w:p>
        </w:tc>
      </w:tr>
      <w:tr w:rsidR="00F12EC8" w:rsidRPr="006844B0" w:rsidTr="00753BF4">
        <w:trPr>
          <w:trHeight w:val="238"/>
        </w:trPr>
        <w:tc>
          <w:tcPr>
            <w:tcW w:w="98" w:type="pct"/>
            <w:tcBorders>
              <w:top w:val="nil"/>
              <w:right w:val="single" w:sz="4" w:space="0" w:color="auto"/>
            </w:tcBorders>
            <w:tcMar>
              <w:left w:w="17" w:type="dxa"/>
              <w:right w:w="17" w:type="dxa"/>
            </w:tcMar>
          </w:tcPr>
          <w:p w:rsidR="00F12EC8" w:rsidRPr="006844B0" w:rsidRDefault="00F12EC8" w:rsidP="00753BF4">
            <w:pPr>
              <w:spacing w:line="192" w:lineRule="auto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106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36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ИТОГО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107" w:type="pct"/>
            <w:tcBorders>
              <w:left w:val="single" w:sz="4" w:space="0" w:color="auto"/>
            </w:tcBorders>
            <w:tcMar>
              <w:left w:w="17" w:type="dxa"/>
              <w:right w:w="17" w:type="dxa"/>
            </w:tcMar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</w:p>
        </w:tc>
      </w:tr>
      <w:tr w:rsidR="00F12EC8" w:rsidRPr="006844B0" w:rsidTr="00753BF4">
        <w:trPr>
          <w:trHeight w:val="228"/>
        </w:trPr>
        <w:tc>
          <w:tcPr>
            <w:tcW w:w="98" w:type="pct"/>
            <w:tcBorders>
              <w:top w:val="nil"/>
              <w:right w:val="single" w:sz="4" w:space="0" w:color="auto"/>
            </w:tcBorders>
            <w:tcMar>
              <w:left w:w="17" w:type="dxa"/>
              <w:right w:w="17" w:type="dxa"/>
            </w:tcMar>
          </w:tcPr>
          <w:p w:rsidR="00F12EC8" w:rsidRPr="006844B0" w:rsidRDefault="00F12EC8" w:rsidP="00753BF4">
            <w:pPr>
              <w:spacing w:line="192" w:lineRule="auto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106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6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Процессная часть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107" w:type="pct"/>
            <w:tcBorders>
              <w:left w:val="single" w:sz="4" w:space="0" w:color="auto"/>
            </w:tcBorders>
            <w:tcMar>
              <w:left w:w="17" w:type="dxa"/>
              <w:right w:w="17" w:type="dxa"/>
            </w:tcMar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</w:p>
        </w:tc>
      </w:tr>
      <w:tr w:rsidR="00F12EC8" w:rsidRPr="006844B0" w:rsidTr="00753BF4">
        <w:trPr>
          <w:trHeight w:val="285"/>
        </w:trPr>
        <w:tc>
          <w:tcPr>
            <w:tcW w:w="98" w:type="pct"/>
            <w:tcBorders>
              <w:top w:val="nil"/>
              <w:right w:val="single" w:sz="4" w:space="0" w:color="auto"/>
            </w:tcBorders>
            <w:tcMar>
              <w:left w:w="17" w:type="dxa"/>
              <w:right w:w="17" w:type="dxa"/>
            </w:tcMar>
          </w:tcPr>
          <w:p w:rsidR="00F12EC8" w:rsidRPr="006844B0" w:rsidRDefault="00F12EC8" w:rsidP="00753BF4">
            <w:pPr>
              <w:spacing w:line="192" w:lineRule="auto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106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6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ИТОГО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107" w:type="pct"/>
            <w:tcBorders>
              <w:left w:val="single" w:sz="4" w:space="0" w:color="auto"/>
            </w:tcBorders>
            <w:tcMar>
              <w:left w:w="17" w:type="dxa"/>
              <w:right w:w="17" w:type="dxa"/>
            </w:tcMar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</w:p>
        </w:tc>
      </w:tr>
      <w:tr w:rsidR="00F12EC8" w:rsidRPr="006844B0" w:rsidTr="00753BF4">
        <w:trPr>
          <w:trHeight w:val="276"/>
        </w:trPr>
        <w:tc>
          <w:tcPr>
            <w:tcW w:w="98" w:type="pct"/>
            <w:tcBorders>
              <w:top w:val="nil"/>
              <w:right w:val="single" w:sz="4" w:space="0" w:color="auto"/>
            </w:tcBorders>
            <w:tcMar>
              <w:left w:w="17" w:type="dxa"/>
              <w:right w:w="17" w:type="dxa"/>
            </w:tcMar>
          </w:tcPr>
          <w:p w:rsidR="00F12EC8" w:rsidRPr="006844B0" w:rsidRDefault="00F12EC8" w:rsidP="00753BF4">
            <w:pPr>
              <w:spacing w:line="192" w:lineRule="auto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106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tcMar>
              <w:left w:w="17" w:type="dxa"/>
              <w:right w:w="17" w:type="dxa"/>
            </w:tcMar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ВСЕГО</w:t>
            </w:r>
          </w:p>
        </w:tc>
        <w:tc>
          <w:tcPr>
            <w:tcW w:w="50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Проектная часть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Текущие расходы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107" w:type="pct"/>
            <w:tcBorders>
              <w:left w:val="single" w:sz="4" w:space="0" w:color="auto"/>
            </w:tcBorders>
            <w:tcMar>
              <w:left w:w="17" w:type="dxa"/>
              <w:right w:w="17" w:type="dxa"/>
            </w:tcMar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</w:p>
        </w:tc>
      </w:tr>
      <w:tr w:rsidR="00F12EC8" w:rsidRPr="006844B0" w:rsidTr="00753BF4">
        <w:trPr>
          <w:trHeight w:val="184"/>
        </w:trPr>
        <w:tc>
          <w:tcPr>
            <w:tcW w:w="98" w:type="pct"/>
            <w:tcBorders>
              <w:top w:val="nil"/>
              <w:right w:val="single" w:sz="4" w:space="0" w:color="auto"/>
            </w:tcBorders>
            <w:tcMar>
              <w:left w:w="17" w:type="dxa"/>
              <w:right w:w="17" w:type="dxa"/>
            </w:tcMar>
          </w:tcPr>
          <w:p w:rsidR="00F12EC8" w:rsidRPr="006844B0" w:rsidRDefault="00F12EC8" w:rsidP="00753BF4">
            <w:pPr>
              <w:spacing w:line="192" w:lineRule="auto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106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6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Расходы развития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8254033,0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2928918,9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2103581,8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5312920,3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2324681,3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2128359,0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23052494,3</w:t>
            </w:r>
          </w:p>
        </w:tc>
        <w:tc>
          <w:tcPr>
            <w:tcW w:w="107" w:type="pct"/>
            <w:tcBorders>
              <w:left w:val="single" w:sz="4" w:space="0" w:color="auto"/>
            </w:tcBorders>
            <w:tcMar>
              <w:left w:w="17" w:type="dxa"/>
              <w:right w:w="17" w:type="dxa"/>
            </w:tcMar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</w:p>
        </w:tc>
      </w:tr>
      <w:tr w:rsidR="00F12EC8" w:rsidRPr="006844B0" w:rsidTr="00753BF4">
        <w:trPr>
          <w:trHeight w:val="185"/>
        </w:trPr>
        <w:tc>
          <w:tcPr>
            <w:tcW w:w="98" w:type="pct"/>
            <w:tcBorders>
              <w:top w:val="nil"/>
              <w:right w:val="single" w:sz="4" w:space="0" w:color="auto"/>
            </w:tcBorders>
            <w:tcMar>
              <w:left w:w="17" w:type="dxa"/>
              <w:right w:w="17" w:type="dxa"/>
            </w:tcMar>
          </w:tcPr>
          <w:p w:rsidR="00F12EC8" w:rsidRPr="006844B0" w:rsidRDefault="00F12EC8" w:rsidP="00753BF4">
            <w:pPr>
              <w:spacing w:line="192" w:lineRule="auto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106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6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ВСЕГО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8254033,0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2928918,9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2103581,8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5312920,3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2324681,3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2128359,0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23052494,3</w:t>
            </w:r>
          </w:p>
        </w:tc>
        <w:tc>
          <w:tcPr>
            <w:tcW w:w="107" w:type="pct"/>
            <w:tcBorders>
              <w:left w:val="single" w:sz="4" w:space="0" w:color="auto"/>
            </w:tcBorders>
            <w:tcMar>
              <w:left w:w="17" w:type="dxa"/>
              <w:right w:w="17" w:type="dxa"/>
            </w:tcMar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</w:p>
        </w:tc>
      </w:tr>
      <w:tr w:rsidR="00F12EC8" w:rsidRPr="006844B0" w:rsidTr="00753BF4">
        <w:trPr>
          <w:trHeight w:val="471"/>
        </w:trPr>
        <w:tc>
          <w:tcPr>
            <w:tcW w:w="98" w:type="pct"/>
            <w:tcBorders>
              <w:top w:val="nil"/>
              <w:right w:val="single" w:sz="4" w:space="0" w:color="auto"/>
            </w:tcBorders>
            <w:tcMar>
              <w:left w:w="17" w:type="dxa"/>
              <w:right w:w="17" w:type="dxa"/>
            </w:tcMar>
          </w:tcPr>
          <w:p w:rsidR="00F12EC8" w:rsidRPr="006844B0" w:rsidRDefault="00F12EC8" w:rsidP="00753BF4">
            <w:pPr>
              <w:spacing w:line="192" w:lineRule="auto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106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11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Процессная часть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51175269,2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51321953,5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56534062,6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60318852,8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62731267,3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65240178,1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347321583,5</w:t>
            </w:r>
          </w:p>
        </w:tc>
        <w:tc>
          <w:tcPr>
            <w:tcW w:w="107" w:type="pct"/>
            <w:tcBorders>
              <w:left w:val="single" w:sz="4" w:space="0" w:color="auto"/>
            </w:tcBorders>
            <w:tcMar>
              <w:left w:w="17" w:type="dxa"/>
              <w:right w:w="17" w:type="dxa"/>
            </w:tcMar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</w:p>
        </w:tc>
      </w:tr>
      <w:tr w:rsidR="00F12EC8" w:rsidRPr="006844B0" w:rsidTr="00753BF4">
        <w:trPr>
          <w:trHeight w:val="421"/>
        </w:trPr>
        <w:tc>
          <w:tcPr>
            <w:tcW w:w="98" w:type="pct"/>
            <w:tcBorders>
              <w:top w:val="nil"/>
              <w:right w:val="single" w:sz="4" w:space="0" w:color="auto"/>
            </w:tcBorders>
            <w:tcMar>
              <w:left w:w="17" w:type="dxa"/>
              <w:right w:w="17" w:type="dxa"/>
            </w:tcMar>
          </w:tcPr>
          <w:p w:rsidR="00F12EC8" w:rsidRPr="006844B0" w:rsidRDefault="00F12EC8" w:rsidP="00753BF4">
            <w:pPr>
              <w:spacing w:line="192" w:lineRule="auto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106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11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7" w:type="dxa"/>
              <w:right w:w="17" w:type="dxa"/>
            </w:tcMar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ВСЕГО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59429302,2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54250872,4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58637644,4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65631773,1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65055948,6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67368537,1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370374077,8</w:t>
            </w:r>
          </w:p>
        </w:tc>
        <w:tc>
          <w:tcPr>
            <w:tcW w:w="107" w:type="pct"/>
            <w:tcBorders>
              <w:left w:val="single" w:sz="4" w:space="0" w:color="auto"/>
            </w:tcBorders>
            <w:tcMar>
              <w:left w:w="17" w:type="dxa"/>
              <w:right w:w="17" w:type="dxa"/>
            </w:tcMar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</w:p>
        </w:tc>
      </w:tr>
    </w:tbl>
    <w:p w:rsidR="00F12EC8" w:rsidRPr="006844B0" w:rsidRDefault="00F12EC8" w:rsidP="00F12EC8">
      <w:r w:rsidRPr="006844B0">
        <w:br w:type="page"/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91"/>
        <w:gridCol w:w="315"/>
        <w:gridCol w:w="1640"/>
        <w:gridCol w:w="1497"/>
        <w:gridCol w:w="1098"/>
        <w:gridCol w:w="956"/>
        <w:gridCol w:w="1239"/>
        <w:gridCol w:w="1239"/>
        <w:gridCol w:w="1239"/>
        <w:gridCol w:w="1239"/>
        <w:gridCol w:w="1239"/>
        <w:gridCol w:w="1239"/>
        <w:gridCol w:w="1337"/>
        <w:gridCol w:w="319"/>
      </w:tblGrid>
      <w:tr w:rsidR="00F12EC8" w:rsidRPr="006844B0" w:rsidTr="00753BF4">
        <w:trPr>
          <w:trHeight w:val="300"/>
        </w:trPr>
        <w:tc>
          <w:tcPr>
            <w:tcW w:w="98" w:type="pct"/>
            <w:tcBorders>
              <w:right w:val="single" w:sz="4" w:space="0" w:color="auto"/>
            </w:tcBorders>
            <w:tcMar>
              <w:left w:w="17" w:type="dxa"/>
              <w:right w:w="17" w:type="dxa"/>
            </w:tcMar>
          </w:tcPr>
          <w:p w:rsidR="00F12EC8" w:rsidRPr="006844B0" w:rsidRDefault="00F12EC8" w:rsidP="00753BF4">
            <w:pPr>
              <w:spacing w:line="192" w:lineRule="auto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1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3</w:t>
            </w:r>
          </w:p>
        </w:tc>
        <w:tc>
          <w:tcPr>
            <w:tcW w:w="5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 xml:space="preserve">Подпрограмма 2 </w:t>
            </w:r>
          </w:p>
        </w:tc>
        <w:tc>
          <w:tcPr>
            <w:tcW w:w="5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 xml:space="preserve">Бюджет </w:t>
            </w:r>
            <w:r w:rsidRPr="006844B0">
              <w:rPr>
                <w:spacing w:val="-6"/>
                <w:sz w:val="20"/>
                <w:szCs w:val="20"/>
              </w:rPr>
              <w:br/>
            </w:r>
            <w:r w:rsidRPr="006844B0">
              <w:rPr>
                <w:spacing w:val="-10"/>
                <w:sz w:val="20"/>
                <w:szCs w:val="20"/>
              </w:rPr>
              <w:t>Санкт-Петербурга</w:t>
            </w:r>
          </w:p>
        </w:tc>
        <w:tc>
          <w:tcPr>
            <w:tcW w:w="3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Проектная часть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Текущие расходы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481322,7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266495,1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116796,3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100453,0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660 000,0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700000,0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2325067,1</w:t>
            </w:r>
          </w:p>
        </w:tc>
        <w:tc>
          <w:tcPr>
            <w:tcW w:w="107" w:type="pct"/>
            <w:tcBorders>
              <w:left w:val="single" w:sz="4" w:space="0" w:color="auto"/>
            </w:tcBorders>
            <w:tcMar>
              <w:left w:w="17" w:type="dxa"/>
              <w:right w:w="17" w:type="dxa"/>
            </w:tcMar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</w:p>
        </w:tc>
      </w:tr>
      <w:tr w:rsidR="00F12EC8" w:rsidRPr="006844B0" w:rsidTr="00753BF4">
        <w:trPr>
          <w:trHeight w:val="370"/>
        </w:trPr>
        <w:tc>
          <w:tcPr>
            <w:tcW w:w="98" w:type="pct"/>
            <w:tcBorders>
              <w:top w:val="nil"/>
              <w:right w:val="single" w:sz="4" w:space="0" w:color="auto"/>
            </w:tcBorders>
            <w:tcMar>
              <w:left w:w="17" w:type="dxa"/>
              <w:right w:w="17" w:type="dxa"/>
            </w:tcMar>
          </w:tcPr>
          <w:p w:rsidR="00F12EC8" w:rsidRPr="006844B0" w:rsidRDefault="00F12EC8" w:rsidP="00753BF4">
            <w:pPr>
              <w:spacing w:line="192" w:lineRule="auto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106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36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Расходы развития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7354925,0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4579264,0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2C2F3E" w:rsidP="00753BF4">
            <w:pPr>
              <w:jc w:val="center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6278367,2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13939389,8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22848661,3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7689752,1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2C2F3E" w:rsidP="00753BF4">
            <w:pPr>
              <w:jc w:val="center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62690359,4</w:t>
            </w:r>
          </w:p>
        </w:tc>
        <w:tc>
          <w:tcPr>
            <w:tcW w:w="107" w:type="pct"/>
            <w:tcBorders>
              <w:left w:val="single" w:sz="4" w:space="0" w:color="auto"/>
            </w:tcBorders>
            <w:tcMar>
              <w:left w:w="17" w:type="dxa"/>
              <w:right w:w="17" w:type="dxa"/>
            </w:tcMar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</w:p>
        </w:tc>
      </w:tr>
      <w:tr w:rsidR="00F12EC8" w:rsidRPr="006844B0" w:rsidTr="00753BF4">
        <w:trPr>
          <w:trHeight w:val="276"/>
        </w:trPr>
        <w:tc>
          <w:tcPr>
            <w:tcW w:w="98" w:type="pct"/>
            <w:tcBorders>
              <w:top w:val="nil"/>
              <w:right w:val="single" w:sz="4" w:space="0" w:color="auto"/>
            </w:tcBorders>
            <w:tcMar>
              <w:left w:w="17" w:type="dxa"/>
              <w:right w:w="17" w:type="dxa"/>
            </w:tcMar>
          </w:tcPr>
          <w:p w:rsidR="00F12EC8" w:rsidRPr="006844B0" w:rsidRDefault="00F12EC8" w:rsidP="00753BF4">
            <w:pPr>
              <w:spacing w:line="192" w:lineRule="auto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106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36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ИТОГО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7836 247,7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4845759,1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2C2F3E" w:rsidP="00753BF4">
            <w:pPr>
              <w:jc w:val="center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6395163,5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14039842,8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23508661,3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8389752,1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2C2F3E" w:rsidP="00753BF4">
            <w:pPr>
              <w:jc w:val="center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65015426,5</w:t>
            </w:r>
          </w:p>
        </w:tc>
        <w:tc>
          <w:tcPr>
            <w:tcW w:w="107" w:type="pct"/>
            <w:tcBorders>
              <w:left w:val="single" w:sz="4" w:space="0" w:color="auto"/>
            </w:tcBorders>
            <w:tcMar>
              <w:left w:w="17" w:type="dxa"/>
              <w:right w:w="17" w:type="dxa"/>
            </w:tcMar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</w:p>
        </w:tc>
      </w:tr>
      <w:tr w:rsidR="00F12EC8" w:rsidRPr="006844B0" w:rsidTr="00753BF4">
        <w:trPr>
          <w:trHeight w:val="279"/>
        </w:trPr>
        <w:tc>
          <w:tcPr>
            <w:tcW w:w="98" w:type="pct"/>
            <w:tcBorders>
              <w:top w:val="nil"/>
              <w:right w:val="single" w:sz="4" w:space="0" w:color="auto"/>
            </w:tcBorders>
            <w:tcMar>
              <w:left w:w="17" w:type="dxa"/>
              <w:right w:w="17" w:type="dxa"/>
            </w:tcMar>
          </w:tcPr>
          <w:p w:rsidR="00F12EC8" w:rsidRPr="006844B0" w:rsidRDefault="00F12EC8" w:rsidP="00753BF4">
            <w:pPr>
              <w:spacing w:line="192" w:lineRule="auto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106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6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Процессная часть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61661982,4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64687631,1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68515408,3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74560506,0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77542926,6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80642643,5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427611097,9</w:t>
            </w:r>
          </w:p>
        </w:tc>
        <w:tc>
          <w:tcPr>
            <w:tcW w:w="107" w:type="pct"/>
            <w:tcBorders>
              <w:left w:val="single" w:sz="4" w:space="0" w:color="auto"/>
            </w:tcBorders>
            <w:tcMar>
              <w:left w:w="17" w:type="dxa"/>
              <w:right w:w="17" w:type="dxa"/>
            </w:tcMar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</w:p>
        </w:tc>
      </w:tr>
      <w:tr w:rsidR="00F12EC8" w:rsidRPr="006844B0" w:rsidTr="00753BF4">
        <w:trPr>
          <w:trHeight w:val="141"/>
        </w:trPr>
        <w:tc>
          <w:tcPr>
            <w:tcW w:w="98" w:type="pct"/>
            <w:tcBorders>
              <w:top w:val="nil"/>
              <w:right w:val="single" w:sz="4" w:space="0" w:color="auto"/>
            </w:tcBorders>
            <w:tcMar>
              <w:left w:w="17" w:type="dxa"/>
              <w:right w:w="17" w:type="dxa"/>
            </w:tcMar>
          </w:tcPr>
          <w:p w:rsidR="00F12EC8" w:rsidRPr="006844B0" w:rsidRDefault="00F12EC8" w:rsidP="00753BF4">
            <w:pPr>
              <w:spacing w:line="192" w:lineRule="auto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106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6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ИТОГО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69498230,1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69533390,2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2C2F3E" w:rsidP="00753BF4">
            <w:pPr>
              <w:jc w:val="center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74910571,8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88600348,8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101051587,9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89032395,6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2C2F3E" w:rsidP="00753BF4">
            <w:pPr>
              <w:jc w:val="center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492626524,4</w:t>
            </w:r>
          </w:p>
        </w:tc>
        <w:tc>
          <w:tcPr>
            <w:tcW w:w="107" w:type="pct"/>
            <w:tcBorders>
              <w:left w:val="single" w:sz="4" w:space="0" w:color="auto"/>
            </w:tcBorders>
            <w:tcMar>
              <w:left w:w="17" w:type="dxa"/>
              <w:right w:w="17" w:type="dxa"/>
            </w:tcMar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</w:p>
        </w:tc>
      </w:tr>
      <w:tr w:rsidR="00F12EC8" w:rsidRPr="006844B0" w:rsidTr="00753BF4">
        <w:trPr>
          <w:trHeight w:val="414"/>
        </w:trPr>
        <w:tc>
          <w:tcPr>
            <w:tcW w:w="98" w:type="pct"/>
            <w:tcBorders>
              <w:top w:val="nil"/>
              <w:right w:val="single" w:sz="4" w:space="0" w:color="auto"/>
            </w:tcBorders>
            <w:tcMar>
              <w:left w:w="17" w:type="dxa"/>
              <w:right w:w="17" w:type="dxa"/>
            </w:tcMar>
          </w:tcPr>
          <w:p w:rsidR="00F12EC8" w:rsidRPr="006844B0" w:rsidRDefault="00F12EC8" w:rsidP="00753BF4">
            <w:pPr>
              <w:spacing w:line="192" w:lineRule="auto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106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  <w:r w:rsidRPr="006844B0">
              <w:rPr>
                <w:spacing w:val="-10"/>
                <w:sz w:val="20"/>
                <w:szCs w:val="20"/>
              </w:rPr>
              <w:t>Федеральный</w:t>
            </w:r>
            <w:r w:rsidRPr="006844B0">
              <w:rPr>
                <w:spacing w:val="-6"/>
                <w:sz w:val="20"/>
                <w:szCs w:val="20"/>
              </w:rPr>
              <w:t xml:space="preserve"> бюджет</w:t>
            </w:r>
          </w:p>
        </w:tc>
        <w:tc>
          <w:tcPr>
            <w:tcW w:w="3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Проектная часть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Текущие расходы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14158,6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13222,3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16799,3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44180,2</w:t>
            </w:r>
          </w:p>
        </w:tc>
        <w:tc>
          <w:tcPr>
            <w:tcW w:w="107" w:type="pct"/>
            <w:tcBorders>
              <w:left w:val="single" w:sz="4" w:space="0" w:color="auto"/>
            </w:tcBorders>
            <w:tcMar>
              <w:left w:w="17" w:type="dxa"/>
              <w:right w:w="17" w:type="dxa"/>
            </w:tcMar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</w:p>
        </w:tc>
      </w:tr>
      <w:tr w:rsidR="00F12EC8" w:rsidRPr="006844B0" w:rsidTr="00753BF4">
        <w:trPr>
          <w:trHeight w:val="389"/>
        </w:trPr>
        <w:tc>
          <w:tcPr>
            <w:tcW w:w="98" w:type="pct"/>
            <w:tcBorders>
              <w:top w:val="nil"/>
              <w:right w:val="single" w:sz="4" w:space="0" w:color="auto"/>
            </w:tcBorders>
            <w:tcMar>
              <w:left w:w="17" w:type="dxa"/>
              <w:right w:w="17" w:type="dxa"/>
            </w:tcMar>
          </w:tcPr>
          <w:p w:rsidR="00F12EC8" w:rsidRPr="006844B0" w:rsidRDefault="00F12EC8" w:rsidP="00753BF4">
            <w:pPr>
              <w:spacing w:line="192" w:lineRule="auto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106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36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Расходы развития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4473134,2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4473134,2</w:t>
            </w:r>
          </w:p>
        </w:tc>
        <w:tc>
          <w:tcPr>
            <w:tcW w:w="107" w:type="pct"/>
            <w:tcBorders>
              <w:left w:val="single" w:sz="4" w:space="0" w:color="auto"/>
            </w:tcBorders>
            <w:tcMar>
              <w:left w:w="17" w:type="dxa"/>
              <w:right w:w="17" w:type="dxa"/>
            </w:tcMar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</w:p>
        </w:tc>
      </w:tr>
      <w:tr w:rsidR="00F12EC8" w:rsidRPr="006844B0" w:rsidTr="00753BF4">
        <w:trPr>
          <w:trHeight w:val="276"/>
        </w:trPr>
        <w:tc>
          <w:tcPr>
            <w:tcW w:w="98" w:type="pct"/>
            <w:tcBorders>
              <w:top w:val="nil"/>
              <w:right w:val="single" w:sz="4" w:space="0" w:color="auto"/>
            </w:tcBorders>
            <w:tcMar>
              <w:left w:w="17" w:type="dxa"/>
              <w:right w:w="17" w:type="dxa"/>
            </w:tcMar>
          </w:tcPr>
          <w:p w:rsidR="00F12EC8" w:rsidRPr="006844B0" w:rsidRDefault="00F12EC8" w:rsidP="00753BF4">
            <w:pPr>
              <w:spacing w:line="192" w:lineRule="auto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106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36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ИТОГО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4473134,2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14158,6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13222,3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16799,3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4517314,4</w:t>
            </w:r>
          </w:p>
        </w:tc>
        <w:tc>
          <w:tcPr>
            <w:tcW w:w="107" w:type="pct"/>
            <w:tcBorders>
              <w:left w:val="single" w:sz="4" w:space="0" w:color="auto"/>
            </w:tcBorders>
            <w:tcMar>
              <w:left w:w="17" w:type="dxa"/>
              <w:right w:w="17" w:type="dxa"/>
            </w:tcMar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</w:p>
        </w:tc>
      </w:tr>
      <w:tr w:rsidR="00F12EC8" w:rsidRPr="006844B0" w:rsidTr="00753BF4">
        <w:trPr>
          <w:trHeight w:val="238"/>
        </w:trPr>
        <w:tc>
          <w:tcPr>
            <w:tcW w:w="98" w:type="pct"/>
            <w:tcBorders>
              <w:top w:val="nil"/>
              <w:right w:val="single" w:sz="4" w:space="0" w:color="auto"/>
            </w:tcBorders>
            <w:tcMar>
              <w:left w:w="17" w:type="dxa"/>
              <w:right w:w="17" w:type="dxa"/>
            </w:tcMar>
          </w:tcPr>
          <w:p w:rsidR="00F12EC8" w:rsidRPr="006844B0" w:rsidRDefault="00F12EC8" w:rsidP="00753BF4">
            <w:pPr>
              <w:spacing w:line="192" w:lineRule="auto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106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6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Процессная часть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521164,6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1563493,7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1563493,7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1563493,7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5211645,7</w:t>
            </w:r>
          </w:p>
        </w:tc>
        <w:tc>
          <w:tcPr>
            <w:tcW w:w="107" w:type="pct"/>
            <w:tcBorders>
              <w:left w:val="single" w:sz="4" w:space="0" w:color="auto"/>
            </w:tcBorders>
            <w:tcMar>
              <w:left w:w="17" w:type="dxa"/>
              <w:right w:w="17" w:type="dxa"/>
            </w:tcMar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</w:p>
        </w:tc>
      </w:tr>
      <w:tr w:rsidR="00F12EC8" w:rsidRPr="006844B0" w:rsidTr="00753BF4">
        <w:trPr>
          <w:trHeight w:val="276"/>
        </w:trPr>
        <w:tc>
          <w:tcPr>
            <w:tcW w:w="98" w:type="pct"/>
            <w:tcBorders>
              <w:top w:val="nil"/>
              <w:right w:val="single" w:sz="4" w:space="0" w:color="auto"/>
            </w:tcBorders>
            <w:tcMar>
              <w:left w:w="17" w:type="dxa"/>
              <w:right w:w="17" w:type="dxa"/>
            </w:tcMar>
          </w:tcPr>
          <w:p w:rsidR="00F12EC8" w:rsidRPr="006844B0" w:rsidRDefault="00F12EC8" w:rsidP="00753BF4">
            <w:pPr>
              <w:spacing w:line="192" w:lineRule="auto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106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6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ИТОГО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4473134,2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535323,2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1576716,0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1580293,0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1563493,7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9728960,1</w:t>
            </w:r>
          </w:p>
        </w:tc>
        <w:tc>
          <w:tcPr>
            <w:tcW w:w="107" w:type="pct"/>
            <w:tcBorders>
              <w:left w:val="single" w:sz="4" w:space="0" w:color="auto"/>
            </w:tcBorders>
            <w:tcMar>
              <w:left w:w="17" w:type="dxa"/>
              <w:right w:w="17" w:type="dxa"/>
            </w:tcMar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</w:p>
        </w:tc>
      </w:tr>
      <w:tr w:rsidR="00F12EC8" w:rsidRPr="006844B0" w:rsidTr="00753BF4">
        <w:trPr>
          <w:trHeight w:val="361"/>
        </w:trPr>
        <w:tc>
          <w:tcPr>
            <w:tcW w:w="98" w:type="pct"/>
            <w:tcBorders>
              <w:top w:val="nil"/>
              <w:right w:val="single" w:sz="4" w:space="0" w:color="auto"/>
            </w:tcBorders>
            <w:tcMar>
              <w:left w:w="17" w:type="dxa"/>
              <w:right w:w="17" w:type="dxa"/>
            </w:tcMar>
          </w:tcPr>
          <w:p w:rsidR="00F12EC8" w:rsidRPr="006844B0" w:rsidRDefault="00F12EC8" w:rsidP="00753BF4">
            <w:pPr>
              <w:spacing w:line="192" w:lineRule="auto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106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Внебюджетные средства</w:t>
            </w:r>
          </w:p>
        </w:tc>
        <w:tc>
          <w:tcPr>
            <w:tcW w:w="3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Проектная часть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Текущие расходы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107" w:type="pct"/>
            <w:tcBorders>
              <w:left w:val="single" w:sz="4" w:space="0" w:color="auto"/>
            </w:tcBorders>
            <w:tcMar>
              <w:left w:w="17" w:type="dxa"/>
              <w:right w:w="17" w:type="dxa"/>
            </w:tcMar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</w:p>
        </w:tc>
      </w:tr>
      <w:tr w:rsidR="00F12EC8" w:rsidRPr="006844B0" w:rsidTr="00753BF4">
        <w:trPr>
          <w:trHeight w:val="410"/>
        </w:trPr>
        <w:tc>
          <w:tcPr>
            <w:tcW w:w="98" w:type="pct"/>
            <w:tcBorders>
              <w:top w:val="nil"/>
              <w:right w:val="single" w:sz="4" w:space="0" w:color="auto"/>
            </w:tcBorders>
            <w:tcMar>
              <w:left w:w="17" w:type="dxa"/>
              <w:right w:w="17" w:type="dxa"/>
            </w:tcMar>
          </w:tcPr>
          <w:p w:rsidR="00F12EC8" w:rsidRPr="006844B0" w:rsidRDefault="00F12EC8" w:rsidP="00753BF4">
            <w:pPr>
              <w:spacing w:line="192" w:lineRule="auto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106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36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Расходы развития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107" w:type="pct"/>
            <w:tcBorders>
              <w:left w:val="single" w:sz="4" w:space="0" w:color="auto"/>
            </w:tcBorders>
            <w:tcMar>
              <w:left w:w="17" w:type="dxa"/>
              <w:right w:w="17" w:type="dxa"/>
            </w:tcMar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</w:p>
        </w:tc>
      </w:tr>
      <w:tr w:rsidR="00F12EC8" w:rsidRPr="006844B0" w:rsidTr="00753BF4">
        <w:trPr>
          <w:trHeight w:val="276"/>
        </w:trPr>
        <w:tc>
          <w:tcPr>
            <w:tcW w:w="98" w:type="pct"/>
            <w:tcBorders>
              <w:top w:val="nil"/>
              <w:right w:val="single" w:sz="4" w:space="0" w:color="auto"/>
            </w:tcBorders>
            <w:tcMar>
              <w:left w:w="17" w:type="dxa"/>
              <w:right w:w="17" w:type="dxa"/>
            </w:tcMar>
          </w:tcPr>
          <w:p w:rsidR="00F12EC8" w:rsidRPr="006844B0" w:rsidRDefault="00F12EC8" w:rsidP="00753BF4">
            <w:pPr>
              <w:spacing w:line="192" w:lineRule="auto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106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36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ИТОГО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107" w:type="pct"/>
            <w:tcBorders>
              <w:left w:val="single" w:sz="4" w:space="0" w:color="auto"/>
            </w:tcBorders>
            <w:tcMar>
              <w:left w:w="17" w:type="dxa"/>
              <w:right w:w="17" w:type="dxa"/>
            </w:tcMar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</w:p>
        </w:tc>
      </w:tr>
      <w:tr w:rsidR="00F12EC8" w:rsidRPr="006844B0" w:rsidTr="00753BF4">
        <w:trPr>
          <w:trHeight w:val="296"/>
        </w:trPr>
        <w:tc>
          <w:tcPr>
            <w:tcW w:w="98" w:type="pct"/>
            <w:tcBorders>
              <w:top w:val="nil"/>
              <w:right w:val="single" w:sz="4" w:space="0" w:color="auto"/>
            </w:tcBorders>
            <w:tcMar>
              <w:left w:w="17" w:type="dxa"/>
              <w:right w:w="17" w:type="dxa"/>
            </w:tcMar>
          </w:tcPr>
          <w:p w:rsidR="00F12EC8" w:rsidRPr="006844B0" w:rsidRDefault="00F12EC8" w:rsidP="00753BF4">
            <w:pPr>
              <w:spacing w:line="192" w:lineRule="auto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106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6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Процессная часть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107" w:type="pct"/>
            <w:tcBorders>
              <w:left w:val="single" w:sz="4" w:space="0" w:color="auto"/>
            </w:tcBorders>
            <w:tcMar>
              <w:left w:w="17" w:type="dxa"/>
              <w:right w:w="17" w:type="dxa"/>
            </w:tcMar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</w:p>
        </w:tc>
      </w:tr>
      <w:tr w:rsidR="00F12EC8" w:rsidRPr="006844B0" w:rsidTr="00753BF4">
        <w:trPr>
          <w:trHeight w:val="285"/>
        </w:trPr>
        <w:tc>
          <w:tcPr>
            <w:tcW w:w="98" w:type="pct"/>
            <w:tcBorders>
              <w:top w:val="nil"/>
              <w:right w:val="single" w:sz="4" w:space="0" w:color="auto"/>
            </w:tcBorders>
            <w:tcMar>
              <w:left w:w="17" w:type="dxa"/>
              <w:right w:w="17" w:type="dxa"/>
            </w:tcMar>
          </w:tcPr>
          <w:p w:rsidR="00F12EC8" w:rsidRPr="006844B0" w:rsidRDefault="00F12EC8" w:rsidP="00753BF4">
            <w:pPr>
              <w:spacing w:line="192" w:lineRule="auto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106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6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ИТОГО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107" w:type="pct"/>
            <w:tcBorders>
              <w:left w:val="single" w:sz="4" w:space="0" w:color="auto"/>
            </w:tcBorders>
            <w:tcMar>
              <w:left w:w="17" w:type="dxa"/>
              <w:right w:w="17" w:type="dxa"/>
            </w:tcMar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</w:p>
        </w:tc>
      </w:tr>
      <w:tr w:rsidR="00F12EC8" w:rsidRPr="006844B0" w:rsidTr="00753BF4">
        <w:trPr>
          <w:trHeight w:val="276"/>
        </w:trPr>
        <w:tc>
          <w:tcPr>
            <w:tcW w:w="98" w:type="pct"/>
            <w:tcBorders>
              <w:top w:val="nil"/>
              <w:right w:val="single" w:sz="4" w:space="0" w:color="auto"/>
            </w:tcBorders>
            <w:tcMar>
              <w:left w:w="17" w:type="dxa"/>
              <w:right w:w="17" w:type="dxa"/>
            </w:tcMar>
          </w:tcPr>
          <w:p w:rsidR="00F12EC8" w:rsidRPr="006844B0" w:rsidRDefault="00F12EC8" w:rsidP="00753BF4">
            <w:pPr>
              <w:spacing w:line="192" w:lineRule="auto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106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ВСЕГО</w:t>
            </w:r>
          </w:p>
        </w:tc>
        <w:tc>
          <w:tcPr>
            <w:tcW w:w="50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Проектная часть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Текущие расходы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481322,7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280653,7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130018,6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117252,3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660000,0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700000,0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2369247,3</w:t>
            </w:r>
          </w:p>
        </w:tc>
        <w:tc>
          <w:tcPr>
            <w:tcW w:w="107" w:type="pct"/>
            <w:tcBorders>
              <w:left w:val="single" w:sz="4" w:space="0" w:color="auto"/>
            </w:tcBorders>
            <w:tcMar>
              <w:left w:w="17" w:type="dxa"/>
              <w:right w:w="17" w:type="dxa"/>
            </w:tcMar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</w:p>
        </w:tc>
      </w:tr>
      <w:tr w:rsidR="00F12EC8" w:rsidRPr="006844B0" w:rsidTr="00753BF4">
        <w:trPr>
          <w:trHeight w:val="276"/>
        </w:trPr>
        <w:tc>
          <w:tcPr>
            <w:tcW w:w="98" w:type="pct"/>
            <w:tcBorders>
              <w:top w:val="nil"/>
              <w:right w:val="single" w:sz="4" w:space="0" w:color="auto"/>
            </w:tcBorders>
            <w:tcMar>
              <w:left w:w="17" w:type="dxa"/>
              <w:right w:w="17" w:type="dxa"/>
            </w:tcMar>
          </w:tcPr>
          <w:p w:rsidR="00F12EC8" w:rsidRPr="006844B0" w:rsidRDefault="00F12EC8" w:rsidP="00753BF4">
            <w:pPr>
              <w:spacing w:line="192" w:lineRule="auto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106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6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Расходы развития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11828059,2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4579264,0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2C2F3E" w:rsidP="00753BF4">
            <w:pPr>
              <w:jc w:val="center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6278367,2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13939389,8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22848661,3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7689752,1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2C2F3E" w:rsidP="00753BF4">
            <w:pPr>
              <w:jc w:val="center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67163493,6</w:t>
            </w:r>
          </w:p>
        </w:tc>
        <w:tc>
          <w:tcPr>
            <w:tcW w:w="107" w:type="pct"/>
            <w:tcBorders>
              <w:left w:val="single" w:sz="4" w:space="0" w:color="auto"/>
            </w:tcBorders>
            <w:tcMar>
              <w:left w:w="17" w:type="dxa"/>
              <w:right w:w="17" w:type="dxa"/>
            </w:tcMar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</w:p>
        </w:tc>
      </w:tr>
      <w:tr w:rsidR="00F12EC8" w:rsidRPr="006844B0" w:rsidTr="00753BF4">
        <w:trPr>
          <w:trHeight w:val="276"/>
        </w:trPr>
        <w:tc>
          <w:tcPr>
            <w:tcW w:w="98" w:type="pct"/>
            <w:tcBorders>
              <w:top w:val="nil"/>
              <w:right w:val="single" w:sz="4" w:space="0" w:color="auto"/>
            </w:tcBorders>
            <w:tcMar>
              <w:left w:w="17" w:type="dxa"/>
              <w:right w:w="17" w:type="dxa"/>
            </w:tcMar>
          </w:tcPr>
          <w:p w:rsidR="00F12EC8" w:rsidRPr="006844B0" w:rsidRDefault="00F12EC8" w:rsidP="00753BF4">
            <w:pPr>
              <w:spacing w:line="192" w:lineRule="auto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106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6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ВСЕГО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12309381,9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4859917,7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2C2F3E" w:rsidP="00753BF4">
            <w:pPr>
              <w:jc w:val="center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6408385,8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14056642,1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23508661,3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8389752,1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E45857" w:rsidP="00753BF4">
            <w:pPr>
              <w:jc w:val="center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69532740,9</w:t>
            </w:r>
          </w:p>
        </w:tc>
        <w:tc>
          <w:tcPr>
            <w:tcW w:w="107" w:type="pct"/>
            <w:tcBorders>
              <w:left w:val="single" w:sz="4" w:space="0" w:color="auto"/>
            </w:tcBorders>
            <w:tcMar>
              <w:left w:w="17" w:type="dxa"/>
              <w:right w:w="17" w:type="dxa"/>
            </w:tcMar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</w:p>
        </w:tc>
      </w:tr>
      <w:tr w:rsidR="00F12EC8" w:rsidRPr="006844B0" w:rsidTr="00753BF4">
        <w:trPr>
          <w:trHeight w:val="443"/>
        </w:trPr>
        <w:tc>
          <w:tcPr>
            <w:tcW w:w="98" w:type="pct"/>
            <w:tcBorders>
              <w:top w:val="nil"/>
              <w:right w:val="single" w:sz="4" w:space="0" w:color="auto"/>
            </w:tcBorders>
            <w:tcMar>
              <w:left w:w="17" w:type="dxa"/>
              <w:right w:w="17" w:type="dxa"/>
            </w:tcMar>
          </w:tcPr>
          <w:p w:rsidR="00F12EC8" w:rsidRPr="006844B0" w:rsidRDefault="00F12EC8" w:rsidP="00753BF4">
            <w:pPr>
              <w:spacing w:line="192" w:lineRule="auto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106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119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Процессная часть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61661982,4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65208795,7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70078902,0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76123999,7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79106420,3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80642643,5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432822743,6</w:t>
            </w:r>
          </w:p>
        </w:tc>
        <w:tc>
          <w:tcPr>
            <w:tcW w:w="107" w:type="pct"/>
            <w:tcBorders>
              <w:left w:val="single" w:sz="4" w:space="0" w:color="auto"/>
            </w:tcBorders>
            <w:tcMar>
              <w:left w:w="17" w:type="dxa"/>
              <w:right w:w="17" w:type="dxa"/>
            </w:tcMar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</w:p>
        </w:tc>
      </w:tr>
      <w:tr w:rsidR="00F12EC8" w:rsidRPr="006844B0" w:rsidTr="00753BF4">
        <w:trPr>
          <w:trHeight w:val="407"/>
        </w:trPr>
        <w:tc>
          <w:tcPr>
            <w:tcW w:w="98" w:type="pct"/>
            <w:tcBorders>
              <w:top w:val="nil"/>
              <w:right w:val="single" w:sz="4" w:space="0" w:color="auto"/>
            </w:tcBorders>
            <w:tcMar>
              <w:left w:w="17" w:type="dxa"/>
              <w:right w:w="17" w:type="dxa"/>
            </w:tcMar>
          </w:tcPr>
          <w:p w:rsidR="00F12EC8" w:rsidRPr="006844B0" w:rsidRDefault="00F12EC8" w:rsidP="00753BF4">
            <w:pPr>
              <w:spacing w:line="192" w:lineRule="auto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106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119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7" w:type="dxa"/>
              <w:right w:w="17" w:type="dxa"/>
            </w:tcMar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ВСЕГО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73971364,3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70068713,4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2C2F3E" w:rsidP="00753BF4">
            <w:pPr>
              <w:jc w:val="center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76487287,8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90180641,8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102615081,6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89032395,6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6844B0" w:rsidRDefault="002C2F3E" w:rsidP="00753BF4">
            <w:pPr>
              <w:jc w:val="center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502355484,5</w:t>
            </w:r>
          </w:p>
        </w:tc>
        <w:tc>
          <w:tcPr>
            <w:tcW w:w="107" w:type="pct"/>
            <w:tcBorders>
              <w:left w:val="single" w:sz="4" w:space="0" w:color="auto"/>
            </w:tcBorders>
            <w:tcMar>
              <w:left w:w="17" w:type="dxa"/>
              <w:right w:w="17" w:type="dxa"/>
            </w:tcMar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».</w:t>
            </w:r>
          </w:p>
        </w:tc>
      </w:tr>
    </w:tbl>
    <w:p w:rsidR="00F12EC8" w:rsidRPr="006844B0" w:rsidRDefault="00F12EC8" w:rsidP="00F12EC8">
      <w:pPr>
        <w:pStyle w:val="a8"/>
        <w:keepLines/>
        <w:tabs>
          <w:tab w:val="left" w:pos="567"/>
        </w:tabs>
        <w:adjustRightInd w:val="0"/>
        <w:jc w:val="both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6C6885" w:rsidRPr="006844B0" w:rsidRDefault="006C6885" w:rsidP="00F12EC8">
      <w:pPr>
        <w:pStyle w:val="a8"/>
        <w:keepLines/>
        <w:tabs>
          <w:tab w:val="left" w:pos="567"/>
        </w:tabs>
        <w:adjustRightInd w:val="0"/>
        <w:jc w:val="both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6C6885" w:rsidRPr="006844B0" w:rsidRDefault="006C6885" w:rsidP="00F12EC8">
      <w:pPr>
        <w:pStyle w:val="a8"/>
        <w:keepLines/>
        <w:tabs>
          <w:tab w:val="left" w:pos="567"/>
        </w:tabs>
        <w:adjustRightInd w:val="0"/>
        <w:jc w:val="both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6C6885" w:rsidRPr="006844B0" w:rsidRDefault="006C6885" w:rsidP="00F12EC8">
      <w:pPr>
        <w:pStyle w:val="a8"/>
        <w:keepLines/>
        <w:tabs>
          <w:tab w:val="left" w:pos="567"/>
        </w:tabs>
        <w:adjustRightInd w:val="0"/>
        <w:jc w:val="both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6C6885" w:rsidRPr="006844B0" w:rsidRDefault="006C6885" w:rsidP="00F12EC8">
      <w:pPr>
        <w:pStyle w:val="a8"/>
        <w:keepLines/>
        <w:tabs>
          <w:tab w:val="left" w:pos="567"/>
        </w:tabs>
        <w:adjustRightInd w:val="0"/>
        <w:jc w:val="both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6C6885" w:rsidRPr="006844B0" w:rsidRDefault="006C6885" w:rsidP="00F12EC8">
      <w:pPr>
        <w:pStyle w:val="a8"/>
        <w:keepLines/>
        <w:tabs>
          <w:tab w:val="left" w:pos="567"/>
        </w:tabs>
        <w:adjustRightInd w:val="0"/>
        <w:jc w:val="both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6C6885" w:rsidRPr="006844B0" w:rsidRDefault="006C6885" w:rsidP="00F12EC8">
      <w:pPr>
        <w:pStyle w:val="a8"/>
        <w:keepLines/>
        <w:tabs>
          <w:tab w:val="left" w:pos="567"/>
        </w:tabs>
        <w:adjustRightInd w:val="0"/>
        <w:jc w:val="both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6C6885" w:rsidRPr="006844B0" w:rsidRDefault="006C6885" w:rsidP="00F12EC8">
      <w:pPr>
        <w:pStyle w:val="a8"/>
        <w:keepLines/>
        <w:tabs>
          <w:tab w:val="left" w:pos="567"/>
        </w:tabs>
        <w:adjustRightInd w:val="0"/>
        <w:jc w:val="both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6C6885" w:rsidRPr="006844B0" w:rsidRDefault="006C6885" w:rsidP="00F12EC8">
      <w:pPr>
        <w:pStyle w:val="a8"/>
        <w:keepLines/>
        <w:tabs>
          <w:tab w:val="left" w:pos="567"/>
        </w:tabs>
        <w:adjustRightInd w:val="0"/>
        <w:jc w:val="both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F12EC8" w:rsidRPr="006844B0" w:rsidRDefault="00753BF4" w:rsidP="003647F0">
      <w:pPr>
        <w:pStyle w:val="a8"/>
        <w:keepLines/>
        <w:numPr>
          <w:ilvl w:val="1"/>
          <w:numId w:val="3"/>
        </w:numPr>
        <w:tabs>
          <w:tab w:val="left" w:pos="851"/>
        </w:tabs>
        <w:adjustRightInd w:val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6844B0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F12EC8" w:rsidRPr="006844B0">
        <w:rPr>
          <w:rFonts w:ascii="Times New Roman" w:hAnsi="Times New Roman" w:cs="Times New Roman"/>
          <w:sz w:val="24"/>
          <w:szCs w:val="24"/>
        </w:rPr>
        <w:t>Пункты 2, 2.1 и 2.2 таблицы 5 раздела 7 приложения к постановлению изложить в следующей редакции:</w:t>
      </w:r>
    </w:p>
    <w:p w:rsidR="00F12EC8" w:rsidRPr="001C799E" w:rsidRDefault="00F12EC8" w:rsidP="00F12EC8">
      <w:pPr>
        <w:pStyle w:val="a8"/>
        <w:keepLines/>
        <w:tabs>
          <w:tab w:val="left" w:pos="567"/>
        </w:tabs>
        <w:adjustRightInd w:val="0"/>
        <w:jc w:val="both"/>
        <w:outlineLvl w:val="1"/>
        <w:rPr>
          <w:rFonts w:ascii="Times New Roman" w:hAnsi="Times New Roman" w:cs="Times New Roman"/>
          <w:b/>
          <w:sz w:val="16"/>
          <w:szCs w:val="16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02"/>
        <w:gridCol w:w="604"/>
        <w:gridCol w:w="2011"/>
        <w:gridCol w:w="2210"/>
        <w:gridCol w:w="1333"/>
        <w:gridCol w:w="1333"/>
        <w:gridCol w:w="1333"/>
        <w:gridCol w:w="1333"/>
        <w:gridCol w:w="1333"/>
        <w:gridCol w:w="1333"/>
        <w:gridCol w:w="1332"/>
        <w:gridCol w:w="512"/>
      </w:tblGrid>
      <w:tr w:rsidR="00F12EC8" w:rsidRPr="006844B0" w:rsidTr="00753BF4">
        <w:trPr>
          <w:trHeight w:val="361"/>
        </w:trPr>
        <w:tc>
          <w:tcPr>
            <w:tcW w:w="133" w:type="pct"/>
            <w:tcBorders>
              <w:right w:val="single" w:sz="4" w:space="0" w:color="auto"/>
            </w:tcBorders>
          </w:tcPr>
          <w:p w:rsidR="00F12EC8" w:rsidRPr="006844B0" w:rsidRDefault="00F12EC8" w:rsidP="00753BF4">
            <w:pPr>
              <w:keepNext/>
              <w:spacing w:line="216" w:lineRule="auto"/>
              <w:jc w:val="center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«</w:t>
            </w:r>
          </w:p>
        </w:tc>
        <w:tc>
          <w:tcPr>
            <w:tcW w:w="2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EC8" w:rsidRPr="006844B0" w:rsidRDefault="00F12EC8" w:rsidP="00753BF4">
            <w:pPr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2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EC8" w:rsidRPr="006844B0" w:rsidRDefault="00F12EC8" w:rsidP="00753BF4">
            <w:pPr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Комитет по  строительству</w:t>
            </w:r>
          </w:p>
        </w:tc>
        <w:tc>
          <w:tcPr>
            <w:tcW w:w="7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EC8" w:rsidRPr="006844B0" w:rsidRDefault="00F12EC8" w:rsidP="00753BF4">
            <w:pPr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Бюджет Санкт</w:t>
            </w:r>
            <w:r w:rsidRPr="006844B0">
              <w:rPr>
                <w:sz w:val="20"/>
                <w:szCs w:val="20"/>
              </w:rPr>
              <w:noBreakHyphen/>
              <w:t xml:space="preserve">Петербурга 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10265567,2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7427445,5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2C2F3E" w:rsidP="00753B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8301211,6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19171572,7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25109708,0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9774660,9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2C2F3E" w:rsidP="00753B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80050165,9</w:t>
            </w:r>
          </w:p>
        </w:tc>
        <w:tc>
          <w:tcPr>
            <w:tcW w:w="170" w:type="pct"/>
            <w:tcBorders>
              <w:left w:val="single" w:sz="4" w:space="0" w:color="auto"/>
            </w:tcBorders>
          </w:tcPr>
          <w:p w:rsidR="00F12EC8" w:rsidRPr="006844B0" w:rsidRDefault="00F12EC8" w:rsidP="00753BF4">
            <w:pPr>
              <w:jc w:val="center"/>
              <w:rPr>
                <w:spacing w:val="-20"/>
                <w:sz w:val="20"/>
                <w:szCs w:val="20"/>
              </w:rPr>
            </w:pPr>
          </w:p>
        </w:tc>
      </w:tr>
      <w:tr w:rsidR="00F12EC8" w:rsidRPr="006844B0" w:rsidTr="00753BF4">
        <w:trPr>
          <w:trHeight w:val="232"/>
        </w:trPr>
        <w:tc>
          <w:tcPr>
            <w:tcW w:w="133" w:type="pct"/>
            <w:tcBorders>
              <w:right w:val="single" w:sz="4" w:space="0" w:color="auto"/>
            </w:tcBorders>
          </w:tcPr>
          <w:p w:rsidR="00F12EC8" w:rsidRPr="006844B0" w:rsidRDefault="00F12EC8" w:rsidP="00753BF4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2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EC8" w:rsidRPr="006844B0" w:rsidRDefault="00F12EC8" w:rsidP="00753BF4">
            <w:pPr>
              <w:rPr>
                <w:sz w:val="20"/>
                <w:szCs w:val="20"/>
              </w:rPr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EC8" w:rsidRPr="006844B0" w:rsidRDefault="00F12EC8" w:rsidP="00753BF4">
            <w:pPr>
              <w:rPr>
                <w:sz w:val="20"/>
                <w:szCs w:val="20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EC8" w:rsidRPr="006844B0" w:rsidRDefault="00F12EC8" w:rsidP="00753BF4">
            <w:pPr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 xml:space="preserve">Федеральный  бюджет 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-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-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-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-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-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-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-</w:t>
            </w:r>
          </w:p>
        </w:tc>
        <w:tc>
          <w:tcPr>
            <w:tcW w:w="170" w:type="pct"/>
            <w:tcBorders>
              <w:left w:val="single" w:sz="4" w:space="0" w:color="auto"/>
            </w:tcBorders>
          </w:tcPr>
          <w:p w:rsidR="00F12EC8" w:rsidRPr="006844B0" w:rsidRDefault="00F12EC8" w:rsidP="00753BF4">
            <w:pPr>
              <w:jc w:val="center"/>
              <w:rPr>
                <w:spacing w:val="-20"/>
                <w:sz w:val="20"/>
                <w:szCs w:val="20"/>
              </w:rPr>
            </w:pPr>
          </w:p>
        </w:tc>
      </w:tr>
      <w:tr w:rsidR="00F12EC8" w:rsidRPr="006844B0" w:rsidTr="00753BF4">
        <w:trPr>
          <w:trHeight w:val="238"/>
        </w:trPr>
        <w:tc>
          <w:tcPr>
            <w:tcW w:w="133" w:type="pct"/>
            <w:tcBorders>
              <w:right w:val="single" w:sz="4" w:space="0" w:color="auto"/>
            </w:tcBorders>
          </w:tcPr>
          <w:p w:rsidR="00F12EC8" w:rsidRPr="006844B0" w:rsidRDefault="00F12EC8" w:rsidP="00753BF4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2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EC8" w:rsidRPr="006844B0" w:rsidRDefault="00F12EC8" w:rsidP="00753BF4">
            <w:pPr>
              <w:rPr>
                <w:sz w:val="20"/>
                <w:szCs w:val="20"/>
              </w:rPr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EC8" w:rsidRPr="006844B0" w:rsidRDefault="00F12EC8" w:rsidP="00753BF4">
            <w:pPr>
              <w:rPr>
                <w:sz w:val="20"/>
                <w:szCs w:val="20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EC8" w:rsidRPr="006844B0" w:rsidRDefault="00F12EC8" w:rsidP="00753BF4">
            <w:pPr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ИТОГО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10265567,2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7427445,5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2C2F3E" w:rsidP="00753B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8301211,6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19171572,7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25109708,0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9774660,9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2C2F3E" w:rsidP="00753B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80050165,9</w:t>
            </w:r>
          </w:p>
        </w:tc>
        <w:tc>
          <w:tcPr>
            <w:tcW w:w="170" w:type="pct"/>
            <w:tcBorders>
              <w:left w:val="single" w:sz="4" w:space="0" w:color="auto"/>
            </w:tcBorders>
          </w:tcPr>
          <w:p w:rsidR="00F12EC8" w:rsidRPr="006844B0" w:rsidRDefault="00F12EC8" w:rsidP="00753BF4">
            <w:pPr>
              <w:jc w:val="center"/>
              <w:rPr>
                <w:spacing w:val="-20"/>
                <w:sz w:val="20"/>
                <w:szCs w:val="20"/>
              </w:rPr>
            </w:pPr>
          </w:p>
        </w:tc>
      </w:tr>
      <w:tr w:rsidR="00F12EC8" w:rsidRPr="006844B0" w:rsidTr="00753BF4">
        <w:trPr>
          <w:trHeight w:val="346"/>
        </w:trPr>
        <w:tc>
          <w:tcPr>
            <w:tcW w:w="133" w:type="pct"/>
            <w:tcBorders>
              <w:right w:val="single" w:sz="4" w:space="0" w:color="auto"/>
            </w:tcBorders>
          </w:tcPr>
          <w:p w:rsidR="00F12EC8" w:rsidRPr="006844B0" w:rsidRDefault="00F12EC8" w:rsidP="00753BF4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EC8" w:rsidRPr="006844B0" w:rsidRDefault="00F12EC8" w:rsidP="00753BF4">
            <w:pPr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2.1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EC8" w:rsidRPr="006844B0" w:rsidRDefault="00F12EC8" w:rsidP="00753BF4">
            <w:pPr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Подпрограмма 1</w:t>
            </w:r>
          </w:p>
        </w:tc>
        <w:tc>
          <w:tcPr>
            <w:tcW w:w="7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EC8" w:rsidRPr="006844B0" w:rsidRDefault="00F12EC8" w:rsidP="00753BF4">
            <w:pPr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Бюджет Санкт</w:t>
            </w:r>
            <w:r w:rsidRPr="006844B0">
              <w:rPr>
                <w:sz w:val="20"/>
                <w:szCs w:val="20"/>
              </w:rPr>
              <w:noBreakHyphen/>
              <w:t xml:space="preserve">Петербурга 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2963211,3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2900750,6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2075413,5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5284752,0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2299985,7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2110705,5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17634818,6</w:t>
            </w:r>
          </w:p>
        </w:tc>
        <w:tc>
          <w:tcPr>
            <w:tcW w:w="170" w:type="pct"/>
            <w:tcBorders>
              <w:left w:val="single" w:sz="4" w:space="0" w:color="auto"/>
            </w:tcBorders>
          </w:tcPr>
          <w:p w:rsidR="00F12EC8" w:rsidRPr="006844B0" w:rsidRDefault="00F12EC8" w:rsidP="00753BF4">
            <w:pPr>
              <w:jc w:val="center"/>
              <w:rPr>
                <w:spacing w:val="-20"/>
                <w:sz w:val="20"/>
                <w:szCs w:val="20"/>
              </w:rPr>
            </w:pPr>
          </w:p>
        </w:tc>
      </w:tr>
      <w:tr w:rsidR="00F12EC8" w:rsidRPr="006844B0" w:rsidTr="00753BF4">
        <w:trPr>
          <w:trHeight w:val="307"/>
        </w:trPr>
        <w:tc>
          <w:tcPr>
            <w:tcW w:w="133" w:type="pct"/>
            <w:tcBorders>
              <w:right w:val="single" w:sz="4" w:space="0" w:color="auto"/>
            </w:tcBorders>
          </w:tcPr>
          <w:p w:rsidR="00F12EC8" w:rsidRPr="006844B0" w:rsidRDefault="00F12EC8" w:rsidP="00753BF4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2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EC8" w:rsidRPr="006844B0" w:rsidRDefault="00F12EC8" w:rsidP="00753BF4">
            <w:pPr>
              <w:rPr>
                <w:sz w:val="20"/>
                <w:szCs w:val="20"/>
              </w:rPr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EC8" w:rsidRPr="006844B0" w:rsidRDefault="00F12EC8" w:rsidP="00753BF4">
            <w:pPr>
              <w:rPr>
                <w:sz w:val="20"/>
                <w:szCs w:val="20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EC8" w:rsidRPr="006844B0" w:rsidRDefault="00F12EC8" w:rsidP="00753BF4">
            <w:pPr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 xml:space="preserve">Федеральный  бюджет 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-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-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-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-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-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-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-</w:t>
            </w:r>
          </w:p>
        </w:tc>
        <w:tc>
          <w:tcPr>
            <w:tcW w:w="170" w:type="pct"/>
            <w:tcBorders>
              <w:left w:val="single" w:sz="4" w:space="0" w:color="auto"/>
            </w:tcBorders>
          </w:tcPr>
          <w:p w:rsidR="00F12EC8" w:rsidRPr="006844B0" w:rsidRDefault="00F12EC8" w:rsidP="00753BF4">
            <w:pPr>
              <w:jc w:val="center"/>
              <w:rPr>
                <w:spacing w:val="-20"/>
                <w:sz w:val="20"/>
                <w:szCs w:val="20"/>
              </w:rPr>
            </w:pPr>
          </w:p>
        </w:tc>
      </w:tr>
      <w:tr w:rsidR="00F12EC8" w:rsidRPr="006844B0" w:rsidTr="00753BF4">
        <w:trPr>
          <w:trHeight w:val="284"/>
        </w:trPr>
        <w:tc>
          <w:tcPr>
            <w:tcW w:w="133" w:type="pct"/>
            <w:tcBorders>
              <w:right w:val="single" w:sz="4" w:space="0" w:color="auto"/>
            </w:tcBorders>
          </w:tcPr>
          <w:p w:rsidR="00F12EC8" w:rsidRPr="006844B0" w:rsidRDefault="00F12EC8" w:rsidP="00753BF4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2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EC8" w:rsidRPr="006844B0" w:rsidRDefault="00F12EC8" w:rsidP="00753BF4">
            <w:pPr>
              <w:rPr>
                <w:sz w:val="20"/>
                <w:szCs w:val="20"/>
              </w:rPr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EC8" w:rsidRPr="006844B0" w:rsidRDefault="00F12EC8" w:rsidP="00753BF4">
            <w:pPr>
              <w:rPr>
                <w:sz w:val="20"/>
                <w:szCs w:val="20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EC8" w:rsidRPr="006844B0" w:rsidRDefault="00F12EC8" w:rsidP="00753BF4">
            <w:pPr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ИТОГО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2963211,3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2900750,6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2075413,5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5284752,0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2299985,7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2110705,5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17634818,6</w:t>
            </w:r>
          </w:p>
        </w:tc>
        <w:tc>
          <w:tcPr>
            <w:tcW w:w="170" w:type="pct"/>
            <w:tcBorders>
              <w:left w:val="single" w:sz="4" w:space="0" w:color="auto"/>
            </w:tcBorders>
          </w:tcPr>
          <w:p w:rsidR="00F12EC8" w:rsidRPr="006844B0" w:rsidRDefault="00F12EC8" w:rsidP="00753BF4">
            <w:pPr>
              <w:jc w:val="center"/>
              <w:rPr>
                <w:spacing w:val="-20"/>
                <w:sz w:val="20"/>
                <w:szCs w:val="20"/>
              </w:rPr>
            </w:pPr>
          </w:p>
        </w:tc>
      </w:tr>
      <w:tr w:rsidR="00F12EC8" w:rsidRPr="006844B0" w:rsidTr="00753BF4">
        <w:trPr>
          <w:trHeight w:val="378"/>
        </w:trPr>
        <w:tc>
          <w:tcPr>
            <w:tcW w:w="133" w:type="pct"/>
            <w:tcBorders>
              <w:right w:val="single" w:sz="4" w:space="0" w:color="auto"/>
            </w:tcBorders>
          </w:tcPr>
          <w:p w:rsidR="00F12EC8" w:rsidRPr="006844B0" w:rsidRDefault="00F12EC8" w:rsidP="00753BF4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EC8" w:rsidRPr="006844B0" w:rsidRDefault="00F12EC8" w:rsidP="00753BF4">
            <w:pPr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2.2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EC8" w:rsidRPr="006844B0" w:rsidRDefault="00F12EC8" w:rsidP="00753BF4">
            <w:pPr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Подпрограмма 2</w:t>
            </w:r>
          </w:p>
        </w:tc>
        <w:tc>
          <w:tcPr>
            <w:tcW w:w="7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EC8" w:rsidRPr="006844B0" w:rsidRDefault="00F12EC8" w:rsidP="00753BF4">
            <w:pPr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Бюджет Санкт</w:t>
            </w:r>
            <w:r w:rsidRPr="006844B0">
              <w:rPr>
                <w:sz w:val="20"/>
                <w:szCs w:val="20"/>
              </w:rPr>
              <w:noBreakHyphen/>
              <w:t xml:space="preserve">Петербурга 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7302355,9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4526694,9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2C2F3E" w:rsidP="00753B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6225798,1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13886820,7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22809722,3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7663955,4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2C2F3E" w:rsidP="00753B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62415347,3</w:t>
            </w:r>
          </w:p>
        </w:tc>
        <w:tc>
          <w:tcPr>
            <w:tcW w:w="170" w:type="pct"/>
            <w:tcBorders>
              <w:left w:val="single" w:sz="4" w:space="0" w:color="auto"/>
            </w:tcBorders>
          </w:tcPr>
          <w:p w:rsidR="00F12EC8" w:rsidRPr="006844B0" w:rsidRDefault="00F12EC8" w:rsidP="00753BF4">
            <w:pPr>
              <w:jc w:val="center"/>
              <w:rPr>
                <w:spacing w:val="-20"/>
                <w:sz w:val="20"/>
                <w:szCs w:val="20"/>
              </w:rPr>
            </w:pPr>
          </w:p>
        </w:tc>
      </w:tr>
      <w:tr w:rsidR="00F12EC8" w:rsidRPr="006844B0" w:rsidTr="00753BF4">
        <w:trPr>
          <w:trHeight w:val="267"/>
        </w:trPr>
        <w:tc>
          <w:tcPr>
            <w:tcW w:w="133" w:type="pct"/>
            <w:tcBorders>
              <w:right w:val="single" w:sz="4" w:space="0" w:color="auto"/>
            </w:tcBorders>
          </w:tcPr>
          <w:p w:rsidR="00F12EC8" w:rsidRPr="006844B0" w:rsidRDefault="00F12EC8" w:rsidP="00753BF4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2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EC8" w:rsidRPr="006844B0" w:rsidRDefault="00F12EC8" w:rsidP="00753BF4">
            <w:pPr>
              <w:rPr>
                <w:sz w:val="20"/>
                <w:szCs w:val="20"/>
              </w:rPr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EC8" w:rsidRPr="006844B0" w:rsidRDefault="00F12EC8" w:rsidP="00753BF4">
            <w:pPr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 xml:space="preserve">Федеральный  бюджет 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-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-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-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-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-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-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-</w:t>
            </w:r>
          </w:p>
        </w:tc>
        <w:tc>
          <w:tcPr>
            <w:tcW w:w="170" w:type="pct"/>
            <w:tcBorders>
              <w:left w:val="single" w:sz="4" w:space="0" w:color="auto"/>
            </w:tcBorders>
          </w:tcPr>
          <w:p w:rsidR="00F12EC8" w:rsidRPr="006844B0" w:rsidRDefault="00F12EC8" w:rsidP="00753BF4">
            <w:pPr>
              <w:jc w:val="center"/>
              <w:rPr>
                <w:spacing w:val="-20"/>
                <w:sz w:val="20"/>
                <w:szCs w:val="20"/>
              </w:rPr>
            </w:pPr>
          </w:p>
        </w:tc>
      </w:tr>
      <w:tr w:rsidR="00F12EC8" w:rsidRPr="006844B0" w:rsidTr="00753BF4">
        <w:trPr>
          <w:trHeight w:val="132"/>
        </w:trPr>
        <w:tc>
          <w:tcPr>
            <w:tcW w:w="133" w:type="pct"/>
            <w:tcBorders>
              <w:right w:val="single" w:sz="4" w:space="0" w:color="auto"/>
            </w:tcBorders>
          </w:tcPr>
          <w:p w:rsidR="00F12EC8" w:rsidRPr="006844B0" w:rsidRDefault="00F12EC8" w:rsidP="00753BF4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2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EC8" w:rsidRPr="006844B0" w:rsidRDefault="00F12EC8" w:rsidP="00753BF4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20"/>
                <w:sz w:val="20"/>
                <w:szCs w:val="20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EC8" w:rsidRPr="006844B0" w:rsidRDefault="00F12EC8" w:rsidP="00753BF4">
            <w:pPr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ИТОГО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7302355,9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4526694,9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2C2F3E" w:rsidP="00753B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6225798,1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13886820,7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22809722,3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7663955,4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2C2F3E" w:rsidP="00753B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62415347,3</w:t>
            </w:r>
          </w:p>
        </w:tc>
        <w:tc>
          <w:tcPr>
            <w:tcW w:w="170" w:type="pct"/>
            <w:tcBorders>
              <w:left w:val="single" w:sz="4" w:space="0" w:color="auto"/>
            </w:tcBorders>
          </w:tcPr>
          <w:p w:rsidR="00F12EC8" w:rsidRPr="006844B0" w:rsidRDefault="00F12EC8" w:rsidP="00753BF4">
            <w:pPr>
              <w:rPr>
                <w:spacing w:val="-20"/>
                <w:sz w:val="20"/>
                <w:szCs w:val="20"/>
              </w:rPr>
            </w:pPr>
            <w:r w:rsidRPr="006844B0">
              <w:rPr>
                <w:spacing w:val="-20"/>
                <w:sz w:val="20"/>
                <w:szCs w:val="20"/>
              </w:rPr>
              <w:t>».</w:t>
            </w:r>
          </w:p>
        </w:tc>
      </w:tr>
    </w:tbl>
    <w:p w:rsidR="006C6885" w:rsidRPr="006844B0" w:rsidRDefault="00331B64" w:rsidP="005F4558">
      <w:pPr>
        <w:pStyle w:val="a8"/>
        <w:keepLines/>
        <w:numPr>
          <w:ilvl w:val="1"/>
          <w:numId w:val="3"/>
        </w:numPr>
        <w:tabs>
          <w:tab w:val="left" w:pos="851"/>
        </w:tabs>
        <w:adjustRightInd w:val="0"/>
        <w:spacing w:before="120" w:after="120" w:line="36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12EC8" w:rsidRPr="006844B0">
        <w:rPr>
          <w:rFonts w:ascii="Times New Roman" w:hAnsi="Times New Roman" w:cs="Times New Roman"/>
          <w:sz w:val="24"/>
          <w:szCs w:val="24"/>
        </w:rPr>
        <w:t>Пункт 6 подраздела 8.1 раздела 8 приложения к постановлению изложить в следующей редакции: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1"/>
        <w:gridCol w:w="596"/>
        <w:gridCol w:w="2822"/>
        <w:gridCol w:w="10691"/>
        <w:gridCol w:w="467"/>
      </w:tblGrid>
      <w:tr w:rsidR="00F12EC8" w:rsidRPr="006844B0" w:rsidTr="001C799E">
        <w:trPr>
          <w:trHeight w:val="4988"/>
        </w:trPr>
        <w:tc>
          <w:tcPr>
            <w:tcW w:w="134" w:type="pct"/>
            <w:tcBorders>
              <w:right w:val="single" w:sz="4" w:space="0" w:color="auto"/>
            </w:tcBorders>
          </w:tcPr>
          <w:p w:rsidR="00F12EC8" w:rsidRPr="006844B0" w:rsidRDefault="00F12EC8" w:rsidP="00753BF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6844B0">
              <w:rPr>
                <w:rFonts w:eastAsiaTheme="minorHAnsi"/>
                <w:sz w:val="20"/>
                <w:szCs w:val="20"/>
                <w:lang w:eastAsia="en-US"/>
              </w:rPr>
              <w:t xml:space="preserve">  «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EC8" w:rsidRPr="006844B0" w:rsidRDefault="00F12EC8" w:rsidP="00753BF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6844B0">
              <w:rPr>
                <w:rFonts w:eastAsiaTheme="minorHAns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EC8" w:rsidRPr="006844B0" w:rsidRDefault="00F12EC8" w:rsidP="00753BF4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6844B0">
              <w:rPr>
                <w:rFonts w:eastAsiaTheme="minorHAnsi"/>
                <w:sz w:val="20"/>
                <w:szCs w:val="20"/>
                <w:lang w:eastAsia="en-US"/>
              </w:rPr>
              <w:t>Общий объем финансирования подпрограммы 1</w:t>
            </w:r>
            <w:r w:rsidRPr="006844B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по источникам финансирования </w:t>
            </w:r>
            <w:r w:rsidRPr="006844B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с указанием объема финансирования, </w:t>
            </w:r>
            <w:r w:rsidRPr="006844B0">
              <w:rPr>
                <w:rFonts w:eastAsiaTheme="minorHAnsi"/>
                <w:spacing w:val="-4"/>
                <w:sz w:val="20"/>
                <w:szCs w:val="20"/>
                <w:lang w:eastAsia="en-US"/>
              </w:rPr>
              <w:t xml:space="preserve">предусмотренного </w:t>
            </w:r>
            <w:r w:rsidRPr="006844B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на реализацию региональных проектов, </w:t>
            </w:r>
            <w:r w:rsidRPr="006844B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в том числе </w:t>
            </w:r>
            <w:r w:rsidRPr="006844B0">
              <w:rPr>
                <w:rFonts w:eastAsiaTheme="minorHAnsi"/>
                <w:sz w:val="20"/>
                <w:szCs w:val="20"/>
                <w:lang w:eastAsia="en-US"/>
              </w:rPr>
              <w:br/>
              <w:t>по годам реализации</w:t>
            </w:r>
          </w:p>
        </w:tc>
        <w:tc>
          <w:tcPr>
            <w:tcW w:w="3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EC8" w:rsidRPr="006844B0" w:rsidRDefault="00F12EC8" w:rsidP="00753BF4">
            <w:pPr>
              <w:spacing w:line="216" w:lineRule="auto"/>
              <w:rPr>
                <w:sz w:val="20"/>
                <w:szCs w:val="20"/>
              </w:rPr>
            </w:pPr>
            <w:r w:rsidRPr="006844B0">
              <w:rPr>
                <w:spacing w:val="-10"/>
                <w:sz w:val="20"/>
                <w:szCs w:val="20"/>
              </w:rPr>
              <w:t xml:space="preserve">Общий объем финансирования подпрограммы 1 – </w:t>
            </w:r>
            <w:r w:rsidRPr="006844B0">
              <w:rPr>
                <w:spacing w:val="-14"/>
                <w:sz w:val="20"/>
                <w:szCs w:val="20"/>
              </w:rPr>
              <w:t xml:space="preserve">370 374 077,8  </w:t>
            </w:r>
            <w:r w:rsidRPr="006844B0">
              <w:rPr>
                <w:spacing w:val="-10"/>
                <w:sz w:val="20"/>
                <w:szCs w:val="20"/>
              </w:rPr>
              <w:t>тыс. руб.,</w:t>
            </w:r>
            <w:r w:rsidRPr="006844B0">
              <w:rPr>
                <w:spacing w:val="-20"/>
                <w:sz w:val="20"/>
                <w:szCs w:val="20"/>
              </w:rPr>
              <w:t xml:space="preserve"> </w:t>
            </w:r>
            <w:r w:rsidRPr="006844B0">
              <w:rPr>
                <w:sz w:val="20"/>
                <w:szCs w:val="20"/>
              </w:rPr>
              <w:t>в том числе по годам реализации:</w:t>
            </w:r>
          </w:p>
          <w:p w:rsidR="00F12EC8" w:rsidRPr="006844B0" w:rsidRDefault="00F12EC8" w:rsidP="00753BF4">
            <w:pPr>
              <w:spacing w:line="216" w:lineRule="auto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на 2019 г. – 59 429 302,2 тыс. руб.;</w:t>
            </w:r>
          </w:p>
          <w:p w:rsidR="00F12EC8" w:rsidRPr="006844B0" w:rsidRDefault="00F12EC8" w:rsidP="00753BF4">
            <w:pPr>
              <w:spacing w:line="216" w:lineRule="auto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на 2020 г. – 54 250 872,4 тыс. руб.;</w:t>
            </w:r>
          </w:p>
          <w:p w:rsidR="00F12EC8" w:rsidRPr="006844B0" w:rsidRDefault="00F12EC8" w:rsidP="00753BF4">
            <w:pPr>
              <w:spacing w:line="216" w:lineRule="auto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на 2021 г. – 58 637 644,4тыс. руб.;</w:t>
            </w:r>
          </w:p>
          <w:p w:rsidR="00F12EC8" w:rsidRPr="006844B0" w:rsidRDefault="00F12EC8" w:rsidP="00753BF4">
            <w:pPr>
              <w:spacing w:line="216" w:lineRule="auto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на 2022 г. – 65 631 773,1 тыс. руб.;</w:t>
            </w:r>
          </w:p>
          <w:p w:rsidR="00F12EC8" w:rsidRPr="006844B0" w:rsidRDefault="00F12EC8" w:rsidP="00753BF4">
            <w:pPr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на 2023 г. – 65 055 948,6 тыс. руб.;</w:t>
            </w:r>
          </w:p>
          <w:p w:rsidR="00F12EC8" w:rsidRPr="006844B0" w:rsidRDefault="00F12EC8" w:rsidP="00753BF4">
            <w:pPr>
              <w:spacing w:line="216" w:lineRule="auto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на 2024 г. – 67 368 537,1 тыс. руб.</w:t>
            </w:r>
          </w:p>
          <w:p w:rsidR="00F12EC8" w:rsidRPr="006844B0" w:rsidRDefault="00F12EC8" w:rsidP="00753BF4">
            <w:pPr>
              <w:spacing w:line="216" w:lineRule="auto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 xml:space="preserve">Общий объем финансирования подпрограммы 1 из федерального бюджета  – 5 262 653,4 тыс. руб., </w:t>
            </w:r>
            <w:r w:rsidRPr="006844B0">
              <w:rPr>
                <w:sz w:val="20"/>
                <w:szCs w:val="20"/>
              </w:rPr>
              <w:br/>
              <w:t>в том</w:t>
            </w:r>
            <w:r w:rsidRPr="006844B0">
              <w:rPr>
                <w:spacing w:val="-6"/>
                <w:sz w:val="20"/>
                <w:szCs w:val="20"/>
              </w:rPr>
              <w:t xml:space="preserve"> числе по годам реализации:</w:t>
            </w:r>
          </w:p>
          <w:p w:rsidR="00F12EC8" w:rsidRPr="006844B0" w:rsidRDefault="00F12EC8" w:rsidP="00753BF4">
            <w:pPr>
              <w:spacing w:line="216" w:lineRule="auto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на 2019 г. – 5 262 653,4 тыс. руб.;</w:t>
            </w:r>
          </w:p>
          <w:p w:rsidR="00F12EC8" w:rsidRPr="006844B0" w:rsidRDefault="00F12EC8" w:rsidP="00753BF4">
            <w:pPr>
              <w:spacing w:line="216" w:lineRule="auto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на 2020 г. – 0,0 тыс. руб.;</w:t>
            </w:r>
          </w:p>
          <w:p w:rsidR="00F12EC8" w:rsidRPr="006844B0" w:rsidRDefault="00F12EC8" w:rsidP="00753BF4">
            <w:pPr>
              <w:spacing w:line="216" w:lineRule="auto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на 2021 г. – 0,0 тыс. руб.;</w:t>
            </w:r>
          </w:p>
          <w:p w:rsidR="00F12EC8" w:rsidRPr="006844B0" w:rsidRDefault="00F12EC8" w:rsidP="00753BF4">
            <w:pPr>
              <w:spacing w:line="216" w:lineRule="auto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на 2022 г. – 0,0 тыс. руб.;</w:t>
            </w:r>
          </w:p>
          <w:p w:rsidR="00F12EC8" w:rsidRPr="006844B0" w:rsidRDefault="00F12EC8" w:rsidP="00753BF4">
            <w:pPr>
              <w:spacing w:line="216" w:lineRule="auto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на 2023 г. – 0,0 тыс. руб.;</w:t>
            </w:r>
          </w:p>
          <w:p w:rsidR="00F12EC8" w:rsidRPr="006844B0" w:rsidRDefault="00F12EC8" w:rsidP="00753BF4">
            <w:pPr>
              <w:spacing w:line="216" w:lineRule="auto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на 2024 г. – 0,0 тыс. руб.</w:t>
            </w:r>
          </w:p>
          <w:p w:rsidR="00F12EC8" w:rsidRPr="006844B0" w:rsidRDefault="00F12EC8" w:rsidP="00753BF4">
            <w:pPr>
              <w:spacing w:before="60" w:line="216" w:lineRule="auto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 xml:space="preserve">Общий объем финансирования подпрограммы 1 из бюджета </w:t>
            </w:r>
            <w:r w:rsidRPr="006844B0">
              <w:rPr>
                <w:spacing w:val="-4"/>
                <w:sz w:val="20"/>
                <w:szCs w:val="20"/>
              </w:rPr>
              <w:t>Санкт</w:t>
            </w:r>
            <w:r w:rsidRPr="006844B0">
              <w:rPr>
                <w:spacing w:val="-4"/>
                <w:sz w:val="20"/>
                <w:szCs w:val="20"/>
              </w:rPr>
              <w:noBreakHyphen/>
              <w:t xml:space="preserve">Петербурга – </w:t>
            </w:r>
            <w:r w:rsidRPr="006844B0">
              <w:rPr>
                <w:sz w:val="20"/>
                <w:szCs w:val="20"/>
              </w:rPr>
              <w:t>365 111 424,4  ты</w:t>
            </w:r>
            <w:r w:rsidRPr="006844B0">
              <w:rPr>
                <w:spacing w:val="-4"/>
                <w:sz w:val="20"/>
                <w:szCs w:val="20"/>
              </w:rPr>
              <w:t xml:space="preserve">с. руб., </w:t>
            </w:r>
            <w:r w:rsidRPr="006844B0">
              <w:rPr>
                <w:spacing w:val="-4"/>
                <w:sz w:val="20"/>
                <w:szCs w:val="20"/>
              </w:rPr>
              <w:br/>
              <w:t>в том числе по годам реализации:</w:t>
            </w:r>
          </w:p>
          <w:p w:rsidR="00F12EC8" w:rsidRPr="006844B0" w:rsidRDefault="00F12EC8" w:rsidP="00753BF4">
            <w:pPr>
              <w:spacing w:line="216" w:lineRule="auto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на 2019 г. – 54 166 648,8 тыс. руб.;</w:t>
            </w:r>
          </w:p>
          <w:p w:rsidR="00F12EC8" w:rsidRPr="006844B0" w:rsidRDefault="00F12EC8" w:rsidP="00753BF4">
            <w:pPr>
              <w:spacing w:line="216" w:lineRule="auto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на 2020 г. – 54 250 872,4 тыс. руб.;</w:t>
            </w:r>
          </w:p>
          <w:p w:rsidR="00F12EC8" w:rsidRPr="006844B0" w:rsidRDefault="00F12EC8" w:rsidP="00753BF4">
            <w:pPr>
              <w:spacing w:line="216" w:lineRule="auto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на 2021 г. – 58 637 644,4 тыс. руб.;</w:t>
            </w:r>
          </w:p>
          <w:p w:rsidR="00F12EC8" w:rsidRPr="006844B0" w:rsidRDefault="00F12EC8" w:rsidP="00753BF4">
            <w:pPr>
              <w:spacing w:line="216" w:lineRule="auto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на 2022 г. – 65 631 773,1 тыс. руб.;</w:t>
            </w:r>
          </w:p>
          <w:p w:rsidR="00F12EC8" w:rsidRPr="006844B0" w:rsidRDefault="00F12EC8" w:rsidP="00753BF4">
            <w:pPr>
              <w:spacing w:line="216" w:lineRule="auto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на 2023 г. – 65 055 948,6 тыс. руб.;</w:t>
            </w:r>
          </w:p>
          <w:p w:rsidR="00F12EC8" w:rsidRPr="006844B0" w:rsidRDefault="00F12EC8" w:rsidP="00753BF4">
            <w:pPr>
              <w:spacing w:line="216" w:lineRule="auto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на 2024 г. – 67 368 537,1 тыс. руб.</w:t>
            </w:r>
          </w:p>
        </w:tc>
        <w:tc>
          <w:tcPr>
            <w:tcW w:w="156" w:type="pct"/>
            <w:tcBorders>
              <w:left w:val="single" w:sz="4" w:space="0" w:color="auto"/>
            </w:tcBorders>
          </w:tcPr>
          <w:p w:rsidR="00F12EC8" w:rsidRPr="006844B0" w:rsidRDefault="00F12EC8" w:rsidP="00753BF4">
            <w:pPr>
              <w:spacing w:line="216" w:lineRule="auto"/>
              <w:rPr>
                <w:spacing w:val="-10"/>
                <w:sz w:val="20"/>
                <w:szCs w:val="20"/>
              </w:rPr>
            </w:pPr>
          </w:p>
          <w:p w:rsidR="00F12EC8" w:rsidRPr="006844B0" w:rsidRDefault="00F12EC8" w:rsidP="00753BF4">
            <w:pPr>
              <w:spacing w:line="216" w:lineRule="auto"/>
              <w:rPr>
                <w:spacing w:val="-10"/>
                <w:sz w:val="20"/>
                <w:szCs w:val="20"/>
              </w:rPr>
            </w:pPr>
          </w:p>
          <w:p w:rsidR="00F12EC8" w:rsidRPr="006844B0" w:rsidRDefault="00F12EC8" w:rsidP="00753BF4">
            <w:pPr>
              <w:spacing w:line="216" w:lineRule="auto"/>
              <w:rPr>
                <w:spacing w:val="-10"/>
                <w:sz w:val="20"/>
                <w:szCs w:val="20"/>
              </w:rPr>
            </w:pPr>
          </w:p>
          <w:p w:rsidR="00F12EC8" w:rsidRPr="006844B0" w:rsidRDefault="00F12EC8" w:rsidP="00753BF4">
            <w:pPr>
              <w:spacing w:line="216" w:lineRule="auto"/>
              <w:rPr>
                <w:spacing w:val="-10"/>
                <w:sz w:val="20"/>
                <w:szCs w:val="20"/>
              </w:rPr>
            </w:pPr>
          </w:p>
          <w:p w:rsidR="00F12EC8" w:rsidRPr="006844B0" w:rsidRDefault="00F12EC8" w:rsidP="00753BF4">
            <w:pPr>
              <w:spacing w:line="216" w:lineRule="auto"/>
              <w:rPr>
                <w:spacing w:val="-10"/>
                <w:sz w:val="20"/>
                <w:szCs w:val="20"/>
              </w:rPr>
            </w:pPr>
          </w:p>
          <w:p w:rsidR="00F12EC8" w:rsidRPr="006844B0" w:rsidRDefault="00F12EC8" w:rsidP="00753BF4">
            <w:pPr>
              <w:spacing w:line="216" w:lineRule="auto"/>
              <w:rPr>
                <w:spacing w:val="-10"/>
                <w:sz w:val="20"/>
                <w:szCs w:val="20"/>
              </w:rPr>
            </w:pPr>
          </w:p>
          <w:p w:rsidR="00F12EC8" w:rsidRPr="006844B0" w:rsidRDefault="00F12EC8" w:rsidP="00753BF4">
            <w:pPr>
              <w:spacing w:line="216" w:lineRule="auto"/>
              <w:rPr>
                <w:spacing w:val="-10"/>
                <w:sz w:val="20"/>
                <w:szCs w:val="20"/>
              </w:rPr>
            </w:pPr>
          </w:p>
          <w:p w:rsidR="00F12EC8" w:rsidRPr="006844B0" w:rsidRDefault="00F12EC8" w:rsidP="00753BF4">
            <w:pPr>
              <w:spacing w:line="216" w:lineRule="auto"/>
              <w:rPr>
                <w:spacing w:val="-10"/>
                <w:sz w:val="20"/>
                <w:szCs w:val="20"/>
              </w:rPr>
            </w:pPr>
          </w:p>
          <w:p w:rsidR="00F12EC8" w:rsidRPr="006844B0" w:rsidRDefault="00F12EC8" w:rsidP="00753BF4">
            <w:pPr>
              <w:spacing w:line="216" w:lineRule="auto"/>
              <w:rPr>
                <w:spacing w:val="-10"/>
                <w:sz w:val="20"/>
                <w:szCs w:val="20"/>
              </w:rPr>
            </w:pPr>
          </w:p>
          <w:p w:rsidR="00F12EC8" w:rsidRPr="006844B0" w:rsidRDefault="00F12EC8" w:rsidP="00753BF4">
            <w:pPr>
              <w:spacing w:line="216" w:lineRule="auto"/>
              <w:rPr>
                <w:spacing w:val="-10"/>
                <w:sz w:val="20"/>
                <w:szCs w:val="20"/>
              </w:rPr>
            </w:pPr>
          </w:p>
          <w:p w:rsidR="00F12EC8" w:rsidRPr="006844B0" w:rsidRDefault="00F12EC8" w:rsidP="00753BF4">
            <w:pPr>
              <w:spacing w:line="216" w:lineRule="auto"/>
              <w:rPr>
                <w:spacing w:val="-10"/>
                <w:sz w:val="20"/>
                <w:szCs w:val="20"/>
              </w:rPr>
            </w:pPr>
          </w:p>
          <w:p w:rsidR="00F12EC8" w:rsidRPr="006844B0" w:rsidRDefault="00F12EC8" w:rsidP="00753BF4">
            <w:pPr>
              <w:spacing w:line="216" w:lineRule="auto"/>
              <w:rPr>
                <w:spacing w:val="-10"/>
                <w:sz w:val="20"/>
                <w:szCs w:val="20"/>
              </w:rPr>
            </w:pPr>
          </w:p>
          <w:p w:rsidR="00F12EC8" w:rsidRPr="006844B0" w:rsidRDefault="00F12EC8" w:rsidP="00753BF4">
            <w:pPr>
              <w:spacing w:line="216" w:lineRule="auto"/>
              <w:rPr>
                <w:spacing w:val="-10"/>
                <w:sz w:val="20"/>
                <w:szCs w:val="20"/>
              </w:rPr>
            </w:pPr>
          </w:p>
          <w:p w:rsidR="00F12EC8" w:rsidRPr="006844B0" w:rsidRDefault="00F12EC8" w:rsidP="00753BF4">
            <w:pPr>
              <w:spacing w:line="216" w:lineRule="auto"/>
              <w:rPr>
                <w:spacing w:val="-10"/>
                <w:sz w:val="20"/>
                <w:szCs w:val="20"/>
              </w:rPr>
            </w:pPr>
          </w:p>
          <w:p w:rsidR="00F12EC8" w:rsidRPr="006844B0" w:rsidRDefault="00F12EC8" w:rsidP="00753BF4">
            <w:pPr>
              <w:spacing w:line="216" w:lineRule="auto"/>
              <w:rPr>
                <w:spacing w:val="-10"/>
                <w:sz w:val="20"/>
                <w:szCs w:val="20"/>
              </w:rPr>
            </w:pPr>
          </w:p>
          <w:p w:rsidR="00F12EC8" w:rsidRPr="006844B0" w:rsidRDefault="00F12EC8" w:rsidP="00753BF4">
            <w:pPr>
              <w:spacing w:line="216" w:lineRule="auto"/>
              <w:rPr>
                <w:spacing w:val="-10"/>
                <w:sz w:val="20"/>
                <w:szCs w:val="20"/>
              </w:rPr>
            </w:pPr>
          </w:p>
          <w:p w:rsidR="00F12EC8" w:rsidRPr="006844B0" w:rsidRDefault="00F12EC8" w:rsidP="00753BF4">
            <w:pPr>
              <w:spacing w:line="216" w:lineRule="auto"/>
              <w:rPr>
                <w:spacing w:val="-10"/>
                <w:sz w:val="20"/>
                <w:szCs w:val="20"/>
              </w:rPr>
            </w:pPr>
          </w:p>
          <w:p w:rsidR="00F12EC8" w:rsidRPr="006844B0" w:rsidRDefault="00F12EC8" w:rsidP="00753BF4">
            <w:pPr>
              <w:spacing w:line="216" w:lineRule="auto"/>
              <w:rPr>
                <w:spacing w:val="-10"/>
                <w:sz w:val="20"/>
                <w:szCs w:val="20"/>
              </w:rPr>
            </w:pPr>
          </w:p>
          <w:p w:rsidR="00F12EC8" w:rsidRPr="006844B0" w:rsidRDefault="00F12EC8" w:rsidP="00753BF4">
            <w:pPr>
              <w:spacing w:line="216" w:lineRule="auto"/>
              <w:rPr>
                <w:spacing w:val="-10"/>
                <w:sz w:val="20"/>
                <w:szCs w:val="20"/>
              </w:rPr>
            </w:pPr>
          </w:p>
          <w:p w:rsidR="00F12EC8" w:rsidRPr="006844B0" w:rsidRDefault="00F12EC8" w:rsidP="00753BF4">
            <w:pPr>
              <w:spacing w:line="216" w:lineRule="auto"/>
              <w:rPr>
                <w:spacing w:val="-10"/>
                <w:sz w:val="20"/>
                <w:szCs w:val="20"/>
              </w:rPr>
            </w:pPr>
          </w:p>
          <w:p w:rsidR="00F12EC8" w:rsidRPr="006844B0" w:rsidRDefault="00F12EC8" w:rsidP="00753BF4">
            <w:pPr>
              <w:spacing w:line="216" w:lineRule="auto"/>
              <w:rPr>
                <w:spacing w:val="-10"/>
                <w:sz w:val="20"/>
                <w:szCs w:val="20"/>
              </w:rPr>
            </w:pPr>
          </w:p>
          <w:p w:rsidR="003A164B" w:rsidRDefault="003A164B" w:rsidP="00753BF4">
            <w:pPr>
              <w:spacing w:line="216" w:lineRule="auto"/>
              <w:rPr>
                <w:spacing w:val="-10"/>
                <w:sz w:val="20"/>
                <w:szCs w:val="20"/>
              </w:rPr>
            </w:pPr>
          </w:p>
          <w:p w:rsidR="00F12EC8" w:rsidRPr="006844B0" w:rsidRDefault="00F12EC8" w:rsidP="00753BF4">
            <w:pPr>
              <w:spacing w:line="216" w:lineRule="auto"/>
              <w:rPr>
                <w:spacing w:val="-10"/>
                <w:sz w:val="20"/>
                <w:szCs w:val="20"/>
              </w:rPr>
            </w:pPr>
            <w:r w:rsidRPr="006844B0">
              <w:rPr>
                <w:spacing w:val="-10"/>
                <w:sz w:val="20"/>
                <w:szCs w:val="20"/>
              </w:rPr>
              <w:t>».</w:t>
            </w:r>
          </w:p>
          <w:p w:rsidR="00F12EC8" w:rsidRPr="006844B0" w:rsidRDefault="00F12EC8" w:rsidP="00753BF4">
            <w:pPr>
              <w:spacing w:line="216" w:lineRule="auto"/>
              <w:rPr>
                <w:spacing w:val="-10"/>
                <w:sz w:val="20"/>
                <w:szCs w:val="20"/>
              </w:rPr>
            </w:pPr>
          </w:p>
        </w:tc>
      </w:tr>
    </w:tbl>
    <w:p w:rsidR="00F12EC8" w:rsidRPr="006844B0" w:rsidRDefault="0089144A" w:rsidP="0089144A">
      <w:pPr>
        <w:pStyle w:val="a8"/>
        <w:keepLines/>
        <w:numPr>
          <w:ilvl w:val="1"/>
          <w:numId w:val="3"/>
        </w:numPr>
        <w:tabs>
          <w:tab w:val="left" w:pos="567"/>
          <w:tab w:val="left" w:pos="851"/>
        </w:tabs>
        <w:adjustRightInd w:val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F12EC8" w:rsidRPr="006844B0">
        <w:rPr>
          <w:rFonts w:ascii="Times New Roman" w:hAnsi="Times New Roman" w:cs="Times New Roman"/>
          <w:sz w:val="24"/>
          <w:szCs w:val="24"/>
        </w:rPr>
        <w:t xml:space="preserve">Пункты 2.1.2 </w:t>
      </w:r>
      <w:r w:rsidR="0095499A">
        <w:rPr>
          <w:rFonts w:ascii="Times New Roman" w:hAnsi="Times New Roman" w:cs="Times New Roman"/>
          <w:sz w:val="24"/>
          <w:szCs w:val="24"/>
        </w:rPr>
        <w:t>–</w:t>
      </w:r>
      <w:r w:rsidR="00F12EC8" w:rsidRPr="006844B0">
        <w:rPr>
          <w:rFonts w:ascii="Times New Roman" w:hAnsi="Times New Roman" w:cs="Times New Roman"/>
          <w:sz w:val="24"/>
          <w:szCs w:val="24"/>
        </w:rPr>
        <w:t xml:space="preserve"> 2.1.5 таблицы 6 подраздела 8.3.1 раздела 8 приложения к постановлению изложить в следующей редакции:</w:t>
      </w:r>
    </w:p>
    <w:p w:rsidR="00F12EC8" w:rsidRPr="006844B0" w:rsidRDefault="00F12EC8" w:rsidP="00F12EC8">
      <w:pPr>
        <w:pStyle w:val="a8"/>
        <w:keepLines/>
        <w:tabs>
          <w:tab w:val="left" w:pos="567"/>
          <w:tab w:val="left" w:pos="851"/>
        </w:tabs>
        <w:adjustRightInd w:val="0"/>
        <w:ind w:left="426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tbl>
      <w:tblPr>
        <w:tblW w:w="5123" w:type="pct"/>
        <w:tblLayout w:type="fixed"/>
        <w:tblLook w:val="04A0" w:firstRow="1" w:lastRow="0" w:firstColumn="1" w:lastColumn="0" w:noHBand="0" w:noVBand="1"/>
      </w:tblPr>
      <w:tblGrid>
        <w:gridCol w:w="276"/>
        <w:gridCol w:w="557"/>
        <w:gridCol w:w="1857"/>
        <w:gridCol w:w="347"/>
        <w:gridCol w:w="294"/>
        <w:gridCol w:w="732"/>
        <w:gridCol w:w="673"/>
        <w:gridCol w:w="1223"/>
        <w:gridCol w:w="1170"/>
        <w:gridCol w:w="287"/>
        <w:gridCol w:w="917"/>
        <w:gridCol w:w="917"/>
        <w:gridCol w:w="917"/>
        <w:gridCol w:w="917"/>
        <w:gridCol w:w="917"/>
        <w:gridCol w:w="917"/>
        <w:gridCol w:w="917"/>
        <w:gridCol w:w="1312"/>
        <w:gridCol w:w="293"/>
      </w:tblGrid>
      <w:tr w:rsidR="00F12EC8" w:rsidRPr="006844B0" w:rsidTr="001C799E">
        <w:trPr>
          <w:cantSplit/>
          <w:trHeight w:val="3491"/>
        </w:trPr>
        <w:tc>
          <w:tcPr>
            <w:tcW w:w="89" w:type="pct"/>
            <w:tcBorders>
              <w:right w:val="single" w:sz="4" w:space="0" w:color="auto"/>
            </w:tcBorders>
          </w:tcPr>
          <w:p w:rsidR="00F12EC8" w:rsidRPr="006844B0" w:rsidRDefault="00F12EC8" w:rsidP="00753BF4">
            <w:pPr>
              <w:jc w:val="center"/>
              <w:rPr>
                <w:spacing w:val="-34"/>
                <w:sz w:val="20"/>
                <w:szCs w:val="20"/>
              </w:rPr>
            </w:pPr>
            <w:r w:rsidRPr="006844B0">
              <w:rPr>
                <w:spacing w:val="-34"/>
                <w:sz w:val="20"/>
                <w:szCs w:val="20"/>
              </w:rPr>
              <w:t>«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EC8" w:rsidRPr="006844B0" w:rsidRDefault="00F12EC8" w:rsidP="00753BF4">
            <w:pPr>
              <w:rPr>
                <w:spacing w:val="-20"/>
                <w:sz w:val="18"/>
                <w:szCs w:val="18"/>
              </w:rPr>
            </w:pPr>
            <w:r w:rsidRPr="006844B0">
              <w:rPr>
                <w:spacing w:val="-20"/>
                <w:sz w:val="18"/>
                <w:szCs w:val="18"/>
              </w:rPr>
              <w:t>2.1.2.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EC8" w:rsidRPr="006844B0" w:rsidRDefault="00F12EC8" w:rsidP="00753BF4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6844B0">
              <w:rPr>
                <w:rFonts w:eastAsiaTheme="minorHAnsi"/>
                <w:sz w:val="18"/>
                <w:szCs w:val="18"/>
                <w:lang w:eastAsia="en-US"/>
              </w:rPr>
              <w:t xml:space="preserve">Строительство здания дошкольного образовательного учреждения по адресу: </w:t>
            </w:r>
            <w:proofErr w:type="gramStart"/>
            <w:r w:rsidRPr="006844B0">
              <w:rPr>
                <w:rFonts w:eastAsiaTheme="minorHAnsi"/>
                <w:sz w:val="18"/>
                <w:szCs w:val="18"/>
                <w:lang w:eastAsia="en-US"/>
              </w:rPr>
              <w:t>Октябрьская</w:t>
            </w:r>
            <w:proofErr w:type="gramEnd"/>
            <w:r w:rsidRPr="006844B0">
              <w:rPr>
                <w:rFonts w:eastAsiaTheme="minorHAnsi"/>
                <w:sz w:val="18"/>
                <w:szCs w:val="18"/>
                <w:lang w:eastAsia="en-US"/>
              </w:rPr>
              <w:t xml:space="preserve"> наб., напротив дома N 118, корп. 9</w:t>
            </w:r>
          </w:p>
          <w:p w:rsidR="00F12EC8" w:rsidRPr="006844B0" w:rsidRDefault="00F12EC8" w:rsidP="00753BF4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12EC8" w:rsidRPr="006844B0" w:rsidRDefault="00F12EC8" w:rsidP="00753BF4">
            <w:pPr>
              <w:ind w:left="113" w:right="113"/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Комитет по строительству</w:t>
            </w:r>
          </w:p>
        </w:tc>
        <w:tc>
          <w:tcPr>
            <w:tcW w:w="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12EC8" w:rsidRPr="006844B0" w:rsidRDefault="00F12EC8" w:rsidP="00753BF4">
            <w:pPr>
              <w:ind w:left="113" w:right="113"/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150 мест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СМР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2014                                  –                                  2021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2EC8" w:rsidRPr="006844B0" w:rsidRDefault="00F12EC8" w:rsidP="001C799E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844B0">
              <w:rPr>
                <w:rFonts w:eastAsiaTheme="minorHAnsi"/>
                <w:sz w:val="18"/>
                <w:szCs w:val="18"/>
                <w:lang w:eastAsia="en-US"/>
              </w:rPr>
              <w:t>236952,7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2EC8" w:rsidRPr="006844B0" w:rsidRDefault="00F12EC8" w:rsidP="001C799E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844B0">
              <w:rPr>
                <w:rFonts w:eastAsiaTheme="minorHAnsi"/>
                <w:sz w:val="18"/>
                <w:szCs w:val="18"/>
                <w:lang w:eastAsia="en-US"/>
              </w:rPr>
              <w:t>815,5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12EC8" w:rsidRPr="006844B0" w:rsidRDefault="00F12EC8" w:rsidP="001C799E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Бюджет Санкт</w:t>
            </w:r>
            <w:r w:rsidRPr="006844B0">
              <w:rPr>
                <w:sz w:val="20"/>
                <w:szCs w:val="20"/>
              </w:rPr>
              <w:noBreakHyphen/>
              <w:t>Петербурга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155801,8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148609,5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3053,2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–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–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–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307464,5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Целевые показатели 1.1, 1.2 и 1.3; индикаторы 1.2, 1.6, 1.7, 1.8</w:t>
            </w:r>
          </w:p>
        </w:tc>
        <w:tc>
          <w:tcPr>
            <w:tcW w:w="95" w:type="pct"/>
            <w:tcBorders>
              <w:left w:val="single" w:sz="4" w:space="0" w:color="auto"/>
            </w:tcBorders>
          </w:tcPr>
          <w:p w:rsidR="00F12EC8" w:rsidRPr="006844B0" w:rsidRDefault="00F12EC8" w:rsidP="00753BF4">
            <w:pPr>
              <w:jc w:val="center"/>
              <w:rPr>
                <w:spacing w:val="-24"/>
                <w:sz w:val="20"/>
                <w:szCs w:val="20"/>
              </w:rPr>
            </w:pPr>
          </w:p>
        </w:tc>
      </w:tr>
      <w:tr w:rsidR="00F12EC8" w:rsidRPr="006844B0" w:rsidTr="001C799E">
        <w:trPr>
          <w:cantSplit/>
          <w:trHeight w:val="3491"/>
        </w:trPr>
        <w:tc>
          <w:tcPr>
            <w:tcW w:w="89" w:type="pct"/>
            <w:tcBorders>
              <w:right w:val="single" w:sz="4" w:space="0" w:color="auto"/>
            </w:tcBorders>
          </w:tcPr>
          <w:p w:rsidR="00F12EC8" w:rsidRPr="006844B0" w:rsidRDefault="00F12EC8" w:rsidP="00753BF4">
            <w:pPr>
              <w:jc w:val="center"/>
              <w:rPr>
                <w:spacing w:val="-34"/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EC8" w:rsidRPr="006844B0" w:rsidRDefault="00F12EC8" w:rsidP="00753BF4">
            <w:pPr>
              <w:rPr>
                <w:spacing w:val="-20"/>
                <w:sz w:val="18"/>
                <w:szCs w:val="18"/>
              </w:rPr>
            </w:pPr>
            <w:r w:rsidRPr="006844B0">
              <w:rPr>
                <w:spacing w:val="-20"/>
                <w:sz w:val="18"/>
                <w:szCs w:val="18"/>
              </w:rPr>
              <w:t>2.1.3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EC8" w:rsidRPr="006844B0" w:rsidRDefault="00F12EC8" w:rsidP="00753BF4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6844B0">
              <w:rPr>
                <w:rFonts w:eastAsiaTheme="minorHAnsi"/>
                <w:sz w:val="18"/>
                <w:szCs w:val="18"/>
                <w:lang w:eastAsia="en-US"/>
              </w:rPr>
              <w:t>Строительство здания дошкольного образовательного учреждения по адресу: западная часть В.О., квартал 3, включая корректировку проектной документации стадии РД</w:t>
            </w:r>
          </w:p>
          <w:p w:rsidR="00F12EC8" w:rsidRPr="006844B0" w:rsidRDefault="00F12EC8" w:rsidP="00753BF4">
            <w:pPr>
              <w:rPr>
                <w:sz w:val="18"/>
                <w:szCs w:val="18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12EC8" w:rsidRPr="006844B0" w:rsidRDefault="00F12EC8" w:rsidP="00753BF4">
            <w:pPr>
              <w:ind w:left="113" w:right="113"/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Комитет по строительству</w:t>
            </w:r>
          </w:p>
        </w:tc>
        <w:tc>
          <w:tcPr>
            <w:tcW w:w="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12EC8" w:rsidRPr="006844B0" w:rsidRDefault="00F12EC8" w:rsidP="00753BF4">
            <w:pPr>
              <w:ind w:left="113" w:right="113"/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165 мест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СМР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2014                                  –                                  2021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rFonts w:eastAsiaTheme="minorHAnsi"/>
                <w:sz w:val="18"/>
                <w:szCs w:val="18"/>
                <w:lang w:eastAsia="en-US"/>
              </w:rPr>
              <w:t>277298,1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844B0">
              <w:rPr>
                <w:rFonts w:eastAsiaTheme="minorHAnsi"/>
                <w:sz w:val="18"/>
                <w:szCs w:val="18"/>
                <w:lang w:eastAsia="en-US"/>
              </w:rPr>
              <w:t>504,6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12EC8" w:rsidRPr="006844B0" w:rsidRDefault="00F12EC8" w:rsidP="001C799E">
            <w:pPr>
              <w:spacing w:line="192" w:lineRule="auto"/>
              <w:jc w:val="center"/>
              <w:rPr>
                <w:sz w:val="18"/>
                <w:szCs w:val="18"/>
              </w:rPr>
            </w:pPr>
            <w:r w:rsidRPr="006844B0">
              <w:rPr>
                <w:sz w:val="20"/>
                <w:szCs w:val="20"/>
              </w:rPr>
              <w:t>Бюджет Санкт</w:t>
            </w:r>
            <w:r w:rsidRPr="006844B0">
              <w:rPr>
                <w:sz w:val="20"/>
                <w:szCs w:val="20"/>
              </w:rPr>
              <w:noBreakHyphen/>
              <w:t>Петербурга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156640,3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166913,9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8200,0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–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–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–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331754,2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Целевые</w:t>
            </w:r>
            <w:r w:rsidRPr="006844B0">
              <w:rPr>
                <w:sz w:val="18"/>
                <w:szCs w:val="18"/>
              </w:rPr>
              <w:br/>
              <w:t>показатели 1.1, 1.2 и 1.3;</w:t>
            </w:r>
          </w:p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индикаторы 1.2, 1.6, 1.7,                1.8</w:t>
            </w:r>
          </w:p>
        </w:tc>
        <w:tc>
          <w:tcPr>
            <w:tcW w:w="95" w:type="pct"/>
            <w:tcBorders>
              <w:left w:val="single" w:sz="4" w:space="0" w:color="auto"/>
            </w:tcBorders>
          </w:tcPr>
          <w:p w:rsidR="00F12EC8" w:rsidRPr="006844B0" w:rsidRDefault="00F12EC8" w:rsidP="00753BF4">
            <w:pPr>
              <w:jc w:val="center"/>
              <w:rPr>
                <w:spacing w:val="-24"/>
                <w:sz w:val="20"/>
                <w:szCs w:val="20"/>
              </w:rPr>
            </w:pPr>
          </w:p>
        </w:tc>
      </w:tr>
      <w:tr w:rsidR="00F12EC8" w:rsidRPr="006844B0" w:rsidTr="001C799E">
        <w:trPr>
          <w:cantSplit/>
          <w:trHeight w:val="3396"/>
        </w:trPr>
        <w:tc>
          <w:tcPr>
            <w:tcW w:w="89" w:type="pct"/>
            <w:tcBorders>
              <w:top w:val="nil"/>
              <w:bottom w:val="nil"/>
              <w:right w:val="single" w:sz="4" w:space="0" w:color="auto"/>
            </w:tcBorders>
            <w:textDirection w:val="btLr"/>
          </w:tcPr>
          <w:p w:rsidR="00F12EC8" w:rsidRPr="006844B0" w:rsidRDefault="00F12EC8" w:rsidP="00753BF4">
            <w:pPr>
              <w:ind w:left="113" w:right="113"/>
              <w:jc w:val="center"/>
              <w:rPr>
                <w:spacing w:val="-34"/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EC8" w:rsidRPr="006844B0" w:rsidRDefault="00F12EC8" w:rsidP="00753BF4">
            <w:pPr>
              <w:rPr>
                <w:spacing w:val="-20"/>
                <w:sz w:val="18"/>
                <w:szCs w:val="18"/>
              </w:rPr>
            </w:pPr>
            <w:r w:rsidRPr="006844B0">
              <w:rPr>
                <w:spacing w:val="-20"/>
                <w:sz w:val="18"/>
                <w:szCs w:val="18"/>
              </w:rPr>
              <w:t>2.1.4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EC8" w:rsidRPr="006844B0" w:rsidRDefault="00F12EC8" w:rsidP="00753BF4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6844B0">
              <w:rPr>
                <w:rFonts w:eastAsiaTheme="minorHAnsi"/>
                <w:sz w:val="18"/>
                <w:szCs w:val="18"/>
                <w:lang w:eastAsia="en-US"/>
              </w:rPr>
              <w:t>Строительство здания дошкольного образовательного учреждения по адресу: Приморский район,</w:t>
            </w:r>
            <w:r w:rsidR="00C637D5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6844B0">
              <w:rPr>
                <w:rFonts w:eastAsiaTheme="minorHAnsi"/>
                <w:sz w:val="18"/>
                <w:szCs w:val="18"/>
                <w:lang w:eastAsia="en-US"/>
              </w:rPr>
              <w:t>Северо-Приморская часть, квартал 63 (Яхтенная ул., участок 1 (северо-восточнее дома № 1, корп. 1, литера</w:t>
            </w:r>
            <w:proofErr w:type="gramStart"/>
            <w:r w:rsidRPr="006844B0">
              <w:rPr>
                <w:rFonts w:eastAsiaTheme="minorHAnsi"/>
                <w:sz w:val="18"/>
                <w:szCs w:val="18"/>
                <w:lang w:eastAsia="en-US"/>
              </w:rPr>
              <w:t xml:space="preserve"> А</w:t>
            </w:r>
            <w:proofErr w:type="gramEnd"/>
            <w:r w:rsidRPr="006844B0">
              <w:rPr>
                <w:rFonts w:eastAsiaTheme="minorHAnsi"/>
                <w:sz w:val="18"/>
                <w:szCs w:val="18"/>
                <w:lang w:eastAsia="en-US"/>
              </w:rPr>
              <w:t>, по Яхтенной ул.)</w:t>
            </w:r>
          </w:p>
          <w:p w:rsidR="00F12EC8" w:rsidRPr="006844B0" w:rsidRDefault="00F12EC8" w:rsidP="00753BF4">
            <w:pPr>
              <w:rPr>
                <w:sz w:val="18"/>
                <w:szCs w:val="18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12EC8" w:rsidRPr="006844B0" w:rsidRDefault="00F12EC8" w:rsidP="00753BF4">
            <w:pPr>
              <w:ind w:left="113" w:right="113"/>
              <w:jc w:val="center"/>
              <w:rPr>
                <w:sz w:val="18"/>
                <w:szCs w:val="18"/>
              </w:rPr>
            </w:pPr>
            <w:r w:rsidRPr="006844B0">
              <w:rPr>
                <w:rFonts w:eastAsiaTheme="minorHAnsi"/>
                <w:sz w:val="18"/>
                <w:szCs w:val="18"/>
                <w:lang w:eastAsia="en-US"/>
              </w:rPr>
              <w:t>Комитет по строительству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12EC8" w:rsidRPr="006844B0" w:rsidRDefault="00F12EC8" w:rsidP="00753BF4">
            <w:pPr>
              <w:ind w:left="113" w:right="113"/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190 мест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СМР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2015                                 –                       2021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412178,4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2472,7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12EC8" w:rsidRPr="006844B0" w:rsidRDefault="00F12EC8" w:rsidP="001C799E">
            <w:pPr>
              <w:spacing w:line="192" w:lineRule="auto"/>
              <w:jc w:val="center"/>
              <w:rPr>
                <w:sz w:val="18"/>
                <w:szCs w:val="18"/>
              </w:rPr>
            </w:pPr>
            <w:r w:rsidRPr="006844B0">
              <w:rPr>
                <w:sz w:val="20"/>
                <w:szCs w:val="20"/>
              </w:rPr>
              <w:t>Бюджет Санкт</w:t>
            </w:r>
            <w:r w:rsidRPr="006844B0">
              <w:rPr>
                <w:sz w:val="20"/>
                <w:szCs w:val="20"/>
              </w:rPr>
              <w:noBreakHyphen/>
              <w:t>Петербурга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171233,8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174276,1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3360,8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–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–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–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348870,7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Целевые</w:t>
            </w:r>
            <w:r w:rsidRPr="006844B0">
              <w:rPr>
                <w:sz w:val="18"/>
                <w:szCs w:val="18"/>
              </w:rPr>
              <w:br/>
              <w:t>показатели 1.1, 1.2 и 1.3;</w:t>
            </w:r>
          </w:p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индикаторы 1.2, 1.6, 1.7,                1.8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:rsidR="00F12EC8" w:rsidRPr="006844B0" w:rsidRDefault="00F12EC8" w:rsidP="00753BF4">
            <w:pPr>
              <w:jc w:val="right"/>
              <w:rPr>
                <w:spacing w:val="-24"/>
                <w:sz w:val="20"/>
                <w:szCs w:val="20"/>
              </w:rPr>
            </w:pPr>
          </w:p>
          <w:p w:rsidR="00F12EC8" w:rsidRPr="006844B0" w:rsidRDefault="00F12EC8" w:rsidP="00753BF4">
            <w:pPr>
              <w:jc w:val="right"/>
              <w:rPr>
                <w:spacing w:val="-24"/>
                <w:sz w:val="20"/>
                <w:szCs w:val="20"/>
              </w:rPr>
            </w:pPr>
          </w:p>
          <w:p w:rsidR="00F12EC8" w:rsidRPr="006844B0" w:rsidRDefault="00F12EC8" w:rsidP="00753BF4">
            <w:pPr>
              <w:jc w:val="right"/>
              <w:rPr>
                <w:spacing w:val="-24"/>
                <w:sz w:val="20"/>
                <w:szCs w:val="20"/>
              </w:rPr>
            </w:pPr>
          </w:p>
          <w:p w:rsidR="00F12EC8" w:rsidRPr="006844B0" w:rsidRDefault="00F12EC8" w:rsidP="00753BF4">
            <w:pPr>
              <w:jc w:val="right"/>
              <w:rPr>
                <w:spacing w:val="-24"/>
                <w:sz w:val="20"/>
                <w:szCs w:val="20"/>
              </w:rPr>
            </w:pPr>
          </w:p>
          <w:p w:rsidR="00F12EC8" w:rsidRPr="006844B0" w:rsidRDefault="00F12EC8" w:rsidP="00753BF4">
            <w:pPr>
              <w:jc w:val="right"/>
              <w:rPr>
                <w:spacing w:val="-24"/>
                <w:sz w:val="20"/>
                <w:szCs w:val="20"/>
              </w:rPr>
            </w:pPr>
          </w:p>
          <w:p w:rsidR="00F12EC8" w:rsidRPr="006844B0" w:rsidRDefault="00F12EC8" w:rsidP="00753BF4">
            <w:pPr>
              <w:jc w:val="right"/>
              <w:rPr>
                <w:spacing w:val="-24"/>
                <w:sz w:val="20"/>
                <w:szCs w:val="20"/>
              </w:rPr>
            </w:pPr>
          </w:p>
          <w:p w:rsidR="00F12EC8" w:rsidRPr="006844B0" w:rsidRDefault="00F12EC8" w:rsidP="00753BF4">
            <w:pPr>
              <w:jc w:val="right"/>
              <w:rPr>
                <w:spacing w:val="-24"/>
                <w:sz w:val="20"/>
                <w:szCs w:val="20"/>
              </w:rPr>
            </w:pPr>
          </w:p>
          <w:p w:rsidR="00F12EC8" w:rsidRPr="006844B0" w:rsidRDefault="00F12EC8" w:rsidP="00753BF4">
            <w:pPr>
              <w:jc w:val="right"/>
              <w:rPr>
                <w:spacing w:val="-24"/>
                <w:sz w:val="20"/>
                <w:szCs w:val="20"/>
              </w:rPr>
            </w:pPr>
          </w:p>
          <w:p w:rsidR="00F12EC8" w:rsidRPr="006844B0" w:rsidRDefault="00F12EC8" w:rsidP="00753BF4">
            <w:pPr>
              <w:jc w:val="right"/>
              <w:rPr>
                <w:spacing w:val="-24"/>
                <w:sz w:val="20"/>
                <w:szCs w:val="20"/>
              </w:rPr>
            </w:pPr>
          </w:p>
          <w:p w:rsidR="00F12EC8" w:rsidRPr="006844B0" w:rsidRDefault="00F12EC8" w:rsidP="00753BF4">
            <w:pPr>
              <w:jc w:val="right"/>
              <w:rPr>
                <w:spacing w:val="-24"/>
                <w:sz w:val="20"/>
                <w:szCs w:val="20"/>
              </w:rPr>
            </w:pPr>
          </w:p>
          <w:p w:rsidR="00F12EC8" w:rsidRPr="006844B0" w:rsidRDefault="00F12EC8" w:rsidP="00753BF4">
            <w:pPr>
              <w:jc w:val="right"/>
              <w:rPr>
                <w:spacing w:val="-24"/>
                <w:sz w:val="20"/>
                <w:szCs w:val="20"/>
              </w:rPr>
            </w:pPr>
          </w:p>
          <w:p w:rsidR="00F12EC8" w:rsidRPr="006844B0" w:rsidRDefault="00F12EC8" w:rsidP="00753BF4">
            <w:pPr>
              <w:jc w:val="right"/>
              <w:rPr>
                <w:spacing w:val="-24"/>
                <w:sz w:val="20"/>
                <w:szCs w:val="20"/>
              </w:rPr>
            </w:pPr>
          </w:p>
          <w:p w:rsidR="00F12EC8" w:rsidRPr="006844B0" w:rsidRDefault="00F12EC8" w:rsidP="00753BF4">
            <w:pPr>
              <w:rPr>
                <w:spacing w:val="-24"/>
                <w:sz w:val="20"/>
                <w:szCs w:val="20"/>
              </w:rPr>
            </w:pPr>
          </w:p>
          <w:p w:rsidR="00F12EC8" w:rsidRPr="006844B0" w:rsidRDefault="00F12EC8" w:rsidP="00753BF4">
            <w:pPr>
              <w:ind w:left="-107" w:right="-107"/>
              <w:jc w:val="center"/>
              <w:rPr>
                <w:spacing w:val="-24"/>
                <w:sz w:val="20"/>
                <w:szCs w:val="20"/>
              </w:rPr>
            </w:pPr>
          </w:p>
          <w:p w:rsidR="00F12EC8" w:rsidRPr="006844B0" w:rsidRDefault="00F12EC8" w:rsidP="00753BF4">
            <w:pPr>
              <w:ind w:left="-107" w:right="-107"/>
              <w:jc w:val="center"/>
              <w:rPr>
                <w:spacing w:val="-24"/>
                <w:sz w:val="20"/>
                <w:szCs w:val="20"/>
              </w:rPr>
            </w:pPr>
          </w:p>
          <w:p w:rsidR="00F12EC8" w:rsidRPr="006844B0" w:rsidRDefault="00F12EC8" w:rsidP="00753BF4">
            <w:pPr>
              <w:ind w:left="-107" w:right="-107"/>
              <w:rPr>
                <w:spacing w:val="-24"/>
                <w:sz w:val="20"/>
                <w:szCs w:val="20"/>
              </w:rPr>
            </w:pPr>
            <w:r w:rsidRPr="006844B0">
              <w:rPr>
                <w:spacing w:val="-24"/>
                <w:sz w:val="20"/>
                <w:szCs w:val="20"/>
              </w:rPr>
              <w:t xml:space="preserve"> </w:t>
            </w:r>
          </w:p>
        </w:tc>
      </w:tr>
      <w:tr w:rsidR="00F12EC8" w:rsidRPr="006844B0" w:rsidTr="001C799E">
        <w:trPr>
          <w:cantSplit/>
          <w:trHeight w:val="2953"/>
        </w:trPr>
        <w:tc>
          <w:tcPr>
            <w:tcW w:w="89" w:type="pct"/>
            <w:tcBorders>
              <w:top w:val="nil"/>
              <w:right w:val="single" w:sz="4" w:space="0" w:color="auto"/>
            </w:tcBorders>
            <w:textDirection w:val="btLr"/>
          </w:tcPr>
          <w:p w:rsidR="00F12EC8" w:rsidRPr="006844B0" w:rsidRDefault="00F12EC8" w:rsidP="00753BF4">
            <w:pPr>
              <w:ind w:left="113" w:right="113"/>
              <w:jc w:val="center"/>
              <w:rPr>
                <w:spacing w:val="-34"/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EC8" w:rsidRPr="006844B0" w:rsidRDefault="00F12EC8" w:rsidP="00753BF4">
            <w:pPr>
              <w:rPr>
                <w:spacing w:val="-20"/>
                <w:sz w:val="18"/>
                <w:szCs w:val="18"/>
              </w:rPr>
            </w:pPr>
            <w:r w:rsidRPr="006844B0">
              <w:rPr>
                <w:spacing w:val="-20"/>
                <w:sz w:val="18"/>
                <w:szCs w:val="18"/>
              </w:rPr>
              <w:t>2.1.5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EC8" w:rsidRPr="006844B0" w:rsidRDefault="00F12EC8" w:rsidP="00753BF4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6844B0">
              <w:rPr>
                <w:rFonts w:eastAsiaTheme="minorHAnsi"/>
                <w:sz w:val="18"/>
                <w:szCs w:val="18"/>
                <w:lang w:eastAsia="en-US"/>
              </w:rPr>
              <w:t xml:space="preserve">Строительство здания дошкольного образовательного учреждения по адресу: пос. </w:t>
            </w:r>
            <w:proofErr w:type="spellStart"/>
            <w:r w:rsidRPr="006844B0">
              <w:rPr>
                <w:rFonts w:eastAsiaTheme="minorHAnsi"/>
                <w:sz w:val="18"/>
                <w:szCs w:val="18"/>
                <w:lang w:eastAsia="en-US"/>
              </w:rPr>
              <w:t>Металлострой</w:t>
            </w:r>
            <w:proofErr w:type="spellEnd"/>
            <w:r w:rsidRPr="006844B0">
              <w:rPr>
                <w:rFonts w:eastAsiaTheme="minorHAnsi"/>
                <w:sz w:val="18"/>
                <w:szCs w:val="18"/>
                <w:lang w:eastAsia="en-US"/>
              </w:rPr>
              <w:t xml:space="preserve">, </w:t>
            </w:r>
            <w:proofErr w:type="gramStart"/>
            <w:r w:rsidRPr="006844B0">
              <w:rPr>
                <w:rFonts w:eastAsiaTheme="minorHAnsi"/>
                <w:sz w:val="18"/>
                <w:szCs w:val="18"/>
                <w:lang w:eastAsia="en-US"/>
              </w:rPr>
              <w:t>Садовая</w:t>
            </w:r>
            <w:proofErr w:type="gramEnd"/>
            <w:r w:rsidRPr="006844B0">
              <w:rPr>
                <w:rFonts w:eastAsiaTheme="minorHAnsi"/>
                <w:sz w:val="18"/>
                <w:szCs w:val="18"/>
                <w:lang w:eastAsia="en-US"/>
              </w:rPr>
              <w:t xml:space="preserve"> ул., участок 2 (юго-западнее пересечения с Пионерской ул.) (пос. </w:t>
            </w:r>
            <w:proofErr w:type="spellStart"/>
            <w:r w:rsidRPr="006844B0">
              <w:rPr>
                <w:rFonts w:eastAsiaTheme="minorHAnsi"/>
                <w:sz w:val="18"/>
                <w:szCs w:val="18"/>
                <w:lang w:eastAsia="en-US"/>
              </w:rPr>
              <w:t>Металлострой</w:t>
            </w:r>
            <w:proofErr w:type="spellEnd"/>
            <w:r w:rsidRPr="006844B0">
              <w:rPr>
                <w:rFonts w:eastAsiaTheme="minorHAnsi"/>
                <w:sz w:val="18"/>
                <w:szCs w:val="18"/>
                <w:lang w:eastAsia="en-US"/>
              </w:rPr>
              <w:t>, квартал 2А, участок 4)</w:t>
            </w:r>
          </w:p>
          <w:p w:rsidR="00F12EC8" w:rsidRPr="006844B0" w:rsidRDefault="00F12EC8" w:rsidP="00753BF4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12EC8" w:rsidRPr="006844B0" w:rsidRDefault="00F12EC8" w:rsidP="00753BF4">
            <w:pPr>
              <w:ind w:left="113" w:right="113"/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Комитет по строительству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12EC8" w:rsidRPr="006844B0" w:rsidRDefault="00F12EC8" w:rsidP="00753BF4">
            <w:pPr>
              <w:ind w:left="113" w:right="113"/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185 мест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СМР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2015                                 –                       2021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320679,7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2015,3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12EC8" w:rsidRPr="006844B0" w:rsidRDefault="00F12EC8" w:rsidP="001C799E">
            <w:pPr>
              <w:spacing w:line="19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100020,0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182937,8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62467,2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–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–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–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345425,0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Целевые показатели 1.1, 1.2 и 1.3; индикаторы 1.2, 1.6, 1.7, 1.8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</w:tcBorders>
            <w:vAlign w:val="bottom"/>
          </w:tcPr>
          <w:p w:rsidR="00F12EC8" w:rsidRPr="006844B0" w:rsidRDefault="00F12EC8" w:rsidP="00753BF4">
            <w:pPr>
              <w:ind w:left="-120" w:right="-92"/>
              <w:rPr>
                <w:spacing w:val="-24"/>
                <w:sz w:val="20"/>
                <w:szCs w:val="20"/>
              </w:rPr>
            </w:pPr>
            <w:r w:rsidRPr="006844B0">
              <w:rPr>
                <w:spacing w:val="-24"/>
                <w:sz w:val="20"/>
                <w:szCs w:val="20"/>
              </w:rPr>
              <w:t xml:space="preserve">  ».</w:t>
            </w:r>
          </w:p>
        </w:tc>
      </w:tr>
    </w:tbl>
    <w:p w:rsidR="00F12EC8" w:rsidRPr="006844B0" w:rsidRDefault="00F12EC8" w:rsidP="00F12EC8">
      <w:pPr>
        <w:pStyle w:val="a8"/>
        <w:keepLines/>
        <w:tabs>
          <w:tab w:val="left" w:pos="567"/>
          <w:tab w:val="left" w:pos="851"/>
        </w:tabs>
        <w:adjustRightInd w:val="0"/>
        <w:ind w:left="426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F12EC8" w:rsidRPr="006844B0" w:rsidRDefault="00F12EC8" w:rsidP="00F12EC8">
      <w:pPr>
        <w:pStyle w:val="a8"/>
        <w:keepLines/>
        <w:tabs>
          <w:tab w:val="left" w:pos="567"/>
          <w:tab w:val="left" w:pos="851"/>
        </w:tabs>
        <w:adjustRightInd w:val="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F12EC8" w:rsidRPr="006844B0" w:rsidRDefault="00F12EC8" w:rsidP="00F12EC8">
      <w:pPr>
        <w:pStyle w:val="a8"/>
        <w:keepLines/>
        <w:tabs>
          <w:tab w:val="left" w:pos="567"/>
          <w:tab w:val="left" w:pos="851"/>
        </w:tabs>
        <w:adjustRightInd w:val="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F12EC8" w:rsidRPr="006844B0" w:rsidRDefault="00F12EC8" w:rsidP="00F12EC8">
      <w:pPr>
        <w:pStyle w:val="a8"/>
        <w:keepLines/>
        <w:tabs>
          <w:tab w:val="left" w:pos="567"/>
          <w:tab w:val="left" w:pos="851"/>
        </w:tabs>
        <w:adjustRightInd w:val="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F12EC8" w:rsidRPr="006844B0" w:rsidRDefault="00F12EC8" w:rsidP="00F12EC8">
      <w:pPr>
        <w:pStyle w:val="a8"/>
        <w:keepLines/>
        <w:tabs>
          <w:tab w:val="left" w:pos="567"/>
          <w:tab w:val="left" w:pos="851"/>
        </w:tabs>
        <w:adjustRightInd w:val="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F12EC8" w:rsidRPr="006844B0" w:rsidRDefault="00F12EC8" w:rsidP="00F12EC8">
      <w:pPr>
        <w:pStyle w:val="a8"/>
        <w:keepLines/>
        <w:tabs>
          <w:tab w:val="left" w:pos="567"/>
          <w:tab w:val="left" w:pos="851"/>
        </w:tabs>
        <w:adjustRightInd w:val="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F12EC8" w:rsidRPr="006844B0" w:rsidRDefault="00F12EC8" w:rsidP="00F12EC8">
      <w:pPr>
        <w:pStyle w:val="a8"/>
        <w:keepLines/>
        <w:tabs>
          <w:tab w:val="left" w:pos="567"/>
          <w:tab w:val="left" w:pos="851"/>
        </w:tabs>
        <w:adjustRightInd w:val="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F12EC8" w:rsidRPr="006844B0" w:rsidRDefault="00F12EC8" w:rsidP="00F12EC8">
      <w:pPr>
        <w:pStyle w:val="a8"/>
        <w:keepLines/>
        <w:tabs>
          <w:tab w:val="left" w:pos="567"/>
          <w:tab w:val="left" w:pos="851"/>
        </w:tabs>
        <w:adjustRightInd w:val="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F12EC8" w:rsidRPr="006844B0" w:rsidRDefault="00F12EC8" w:rsidP="00F12EC8">
      <w:pPr>
        <w:pStyle w:val="a8"/>
        <w:keepLines/>
        <w:tabs>
          <w:tab w:val="left" w:pos="567"/>
          <w:tab w:val="left" w:pos="851"/>
        </w:tabs>
        <w:adjustRightInd w:val="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F12EC8" w:rsidRPr="006844B0" w:rsidRDefault="00F12EC8" w:rsidP="00F12EC8">
      <w:pPr>
        <w:pStyle w:val="a8"/>
        <w:keepLines/>
        <w:tabs>
          <w:tab w:val="left" w:pos="567"/>
          <w:tab w:val="left" w:pos="851"/>
        </w:tabs>
        <w:adjustRightInd w:val="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F12EC8" w:rsidRPr="006844B0" w:rsidRDefault="00F12EC8" w:rsidP="00F12EC8">
      <w:pPr>
        <w:pStyle w:val="a8"/>
        <w:keepLines/>
        <w:tabs>
          <w:tab w:val="left" w:pos="567"/>
          <w:tab w:val="left" w:pos="851"/>
          <w:tab w:val="left" w:pos="1418"/>
          <w:tab w:val="left" w:pos="1560"/>
        </w:tabs>
        <w:adjustRightInd w:val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6844B0">
        <w:rPr>
          <w:rFonts w:ascii="Times New Roman" w:hAnsi="Times New Roman" w:cs="Times New Roman"/>
          <w:sz w:val="24"/>
          <w:szCs w:val="24"/>
        </w:rPr>
        <w:lastRenderedPageBreak/>
        <w:t xml:space="preserve">         </w:t>
      </w:r>
      <w:r w:rsidR="00753BF4" w:rsidRPr="006844B0">
        <w:rPr>
          <w:rFonts w:ascii="Times New Roman" w:hAnsi="Times New Roman" w:cs="Times New Roman"/>
          <w:sz w:val="24"/>
          <w:szCs w:val="24"/>
        </w:rPr>
        <w:t>3.6</w:t>
      </w:r>
      <w:r w:rsidRPr="006844B0">
        <w:rPr>
          <w:rFonts w:ascii="Times New Roman" w:hAnsi="Times New Roman" w:cs="Times New Roman"/>
          <w:sz w:val="24"/>
          <w:szCs w:val="24"/>
        </w:rPr>
        <w:t>. Пункт 2.1.11 таблицы 6 подраздела 8.3.1 раздела 8 приложения к постановлению изложить в следующей редакции:</w:t>
      </w:r>
    </w:p>
    <w:p w:rsidR="00F12EC8" w:rsidRPr="006844B0" w:rsidRDefault="00F12EC8" w:rsidP="00F12EC8">
      <w:pPr>
        <w:pStyle w:val="a8"/>
        <w:keepLines/>
        <w:tabs>
          <w:tab w:val="left" w:pos="567"/>
          <w:tab w:val="left" w:pos="851"/>
        </w:tabs>
        <w:adjustRightInd w:val="0"/>
        <w:jc w:val="both"/>
        <w:outlineLvl w:val="1"/>
        <w:rPr>
          <w:rFonts w:ascii="Times New Roman" w:hAnsi="Times New Roman" w:cs="Times New Roman"/>
        </w:rPr>
      </w:pPr>
    </w:p>
    <w:tbl>
      <w:tblPr>
        <w:tblW w:w="5166" w:type="pct"/>
        <w:tblInd w:w="-176" w:type="dxa"/>
        <w:tblLayout w:type="fixed"/>
        <w:tblLook w:val="04A0" w:firstRow="1" w:lastRow="0" w:firstColumn="1" w:lastColumn="0" w:noHBand="0" w:noVBand="1"/>
      </w:tblPr>
      <w:tblGrid>
        <w:gridCol w:w="434"/>
        <w:gridCol w:w="580"/>
        <w:gridCol w:w="1994"/>
        <w:gridCol w:w="294"/>
        <w:gridCol w:w="287"/>
        <w:gridCol w:w="605"/>
        <w:gridCol w:w="723"/>
        <w:gridCol w:w="1050"/>
        <w:gridCol w:w="941"/>
        <w:gridCol w:w="290"/>
        <w:gridCol w:w="990"/>
        <w:gridCol w:w="990"/>
        <w:gridCol w:w="990"/>
        <w:gridCol w:w="990"/>
        <w:gridCol w:w="990"/>
        <w:gridCol w:w="990"/>
        <w:gridCol w:w="990"/>
        <w:gridCol w:w="1155"/>
        <w:gridCol w:w="286"/>
      </w:tblGrid>
      <w:tr w:rsidR="00F12EC8" w:rsidRPr="006844B0" w:rsidTr="001C799E">
        <w:trPr>
          <w:cantSplit/>
          <w:trHeight w:val="3121"/>
        </w:trPr>
        <w:tc>
          <w:tcPr>
            <w:tcW w:w="139" w:type="pct"/>
            <w:tcBorders>
              <w:top w:val="nil"/>
              <w:right w:val="single" w:sz="4" w:space="0" w:color="auto"/>
            </w:tcBorders>
          </w:tcPr>
          <w:p w:rsidR="00F12EC8" w:rsidRPr="006844B0" w:rsidRDefault="00F12EC8" w:rsidP="00753BF4">
            <w:pPr>
              <w:ind w:left="-108" w:firstLine="34"/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  <w:r w:rsidRPr="006844B0">
              <w:rPr>
                <w:spacing w:val="-34"/>
                <w:sz w:val="20"/>
                <w:szCs w:val="20"/>
              </w:rPr>
              <w:t xml:space="preserve"> «</w:t>
            </w:r>
            <w:r w:rsidRPr="006844B0">
              <w:rPr>
                <w:rFonts w:eastAsiaTheme="minorHAnsi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EC8" w:rsidRPr="006844B0" w:rsidRDefault="00F12EC8" w:rsidP="00753BF4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6844B0">
              <w:rPr>
                <w:spacing w:val="-20"/>
                <w:sz w:val="18"/>
                <w:szCs w:val="18"/>
              </w:rPr>
              <w:t>2.1.11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EC8" w:rsidRPr="006844B0" w:rsidRDefault="00F12EC8" w:rsidP="00753BF4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6844B0">
              <w:rPr>
                <w:rFonts w:eastAsiaTheme="minorHAnsi"/>
                <w:sz w:val="18"/>
                <w:szCs w:val="18"/>
                <w:lang w:eastAsia="en-US"/>
              </w:rPr>
              <w:t xml:space="preserve">Строительство здания дошкольного образовательного учреждения по адресу: Суздальское шоссе, участок 14                           (юго-западнее пересечения Суздальского шоссе                 с Выборгским </w:t>
            </w:r>
            <w:proofErr w:type="gramStart"/>
            <w:r w:rsidRPr="006844B0">
              <w:rPr>
                <w:rFonts w:eastAsiaTheme="minorHAnsi"/>
                <w:sz w:val="18"/>
                <w:szCs w:val="18"/>
                <w:lang w:eastAsia="en-US"/>
              </w:rPr>
              <w:t xml:space="preserve">направлением </w:t>
            </w:r>
            <w:proofErr w:type="spellStart"/>
            <w:r w:rsidRPr="006844B0">
              <w:rPr>
                <w:rFonts w:eastAsiaTheme="minorHAnsi"/>
                <w:sz w:val="18"/>
                <w:szCs w:val="18"/>
                <w:lang w:eastAsia="en-US"/>
              </w:rPr>
              <w:t>ж</w:t>
            </w:r>
            <w:proofErr w:type="gramEnd"/>
            <w:r w:rsidRPr="006844B0">
              <w:rPr>
                <w:rFonts w:eastAsiaTheme="minorHAnsi"/>
                <w:sz w:val="18"/>
                <w:szCs w:val="18"/>
                <w:lang w:eastAsia="en-US"/>
              </w:rPr>
              <w:t>.д</w:t>
            </w:r>
            <w:proofErr w:type="spellEnd"/>
            <w:r w:rsidRPr="006844B0">
              <w:rPr>
                <w:rFonts w:eastAsiaTheme="minorHAnsi"/>
                <w:sz w:val="18"/>
                <w:szCs w:val="18"/>
                <w:lang w:eastAsia="en-US"/>
              </w:rPr>
              <w:t>.)</w:t>
            </w:r>
          </w:p>
          <w:p w:rsidR="00F12EC8" w:rsidRPr="006844B0" w:rsidRDefault="00F12EC8" w:rsidP="00753BF4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12EC8" w:rsidRPr="006844B0" w:rsidRDefault="00F12EC8" w:rsidP="00753BF4">
            <w:pPr>
              <w:ind w:left="113" w:right="113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844B0">
              <w:rPr>
                <w:rFonts w:eastAsiaTheme="minorHAnsi"/>
                <w:sz w:val="18"/>
                <w:szCs w:val="18"/>
                <w:lang w:eastAsia="en-US"/>
              </w:rPr>
              <w:t>Комитет по строительству</w:t>
            </w: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12EC8" w:rsidRPr="006844B0" w:rsidRDefault="00F12EC8" w:rsidP="00753BF4">
            <w:pPr>
              <w:ind w:left="113" w:right="113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844B0">
              <w:rPr>
                <w:rFonts w:eastAsiaTheme="minorHAnsi"/>
                <w:sz w:val="18"/>
                <w:szCs w:val="18"/>
                <w:lang w:eastAsia="en-US"/>
              </w:rPr>
              <w:t>140 мест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pacing w:val="-20"/>
                <w:sz w:val="18"/>
                <w:szCs w:val="18"/>
              </w:rPr>
            </w:pPr>
            <w:r w:rsidRPr="006844B0">
              <w:rPr>
                <w:spacing w:val="-20"/>
                <w:sz w:val="18"/>
                <w:szCs w:val="18"/>
              </w:rPr>
              <w:t>СМР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844B0">
              <w:rPr>
                <w:rFonts w:eastAsiaTheme="minorHAnsi"/>
                <w:sz w:val="18"/>
                <w:szCs w:val="18"/>
                <w:lang w:eastAsia="en-US"/>
              </w:rPr>
              <w:t>2015                                 –                       2021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844B0">
              <w:rPr>
                <w:rFonts w:eastAsiaTheme="minorHAnsi"/>
                <w:sz w:val="18"/>
                <w:szCs w:val="18"/>
                <w:lang w:eastAsia="en-US"/>
              </w:rPr>
              <w:t>287352,9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844B0">
              <w:rPr>
                <w:rFonts w:eastAsiaTheme="minorHAnsi"/>
                <w:sz w:val="18"/>
                <w:szCs w:val="18"/>
                <w:lang w:eastAsia="en-US"/>
              </w:rPr>
              <w:t>1935,1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12EC8" w:rsidRPr="006844B0" w:rsidRDefault="00F12EC8" w:rsidP="001C799E">
            <w:pPr>
              <w:spacing w:line="192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844B0">
              <w:rPr>
                <w:rFonts w:eastAsiaTheme="minorHAnsi"/>
                <w:sz w:val="18"/>
                <w:szCs w:val="18"/>
                <w:lang w:eastAsia="en-US"/>
              </w:rPr>
              <w:t>Бюджет Санкт</w:t>
            </w:r>
            <w:r w:rsidRPr="006844B0">
              <w:rPr>
                <w:rFonts w:eastAsiaTheme="minorHAnsi"/>
                <w:sz w:val="18"/>
                <w:szCs w:val="18"/>
                <w:lang w:eastAsia="en-US"/>
              </w:rPr>
              <w:noBreakHyphen/>
              <w:t>Петербурга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844B0">
              <w:rPr>
                <w:rFonts w:eastAsiaTheme="minorHAnsi"/>
                <w:sz w:val="18"/>
                <w:szCs w:val="18"/>
                <w:lang w:eastAsia="en-US"/>
              </w:rPr>
              <w:t>143859,4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844B0">
              <w:rPr>
                <w:rFonts w:eastAsiaTheme="minorHAnsi"/>
                <w:sz w:val="18"/>
                <w:szCs w:val="18"/>
                <w:lang w:eastAsia="en-US"/>
              </w:rPr>
              <w:t>148576,5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844B0">
              <w:rPr>
                <w:rFonts w:eastAsiaTheme="minorHAnsi"/>
                <w:sz w:val="18"/>
                <w:szCs w:val="18"/>
                <w:lang w:eastAsia="en-US"/>
              </w:rPr>
              <w:t>159,6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844B0">
              <w:rPr>
                <w:rFonts w:eastAsiaTheme="minorHAnsi"/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844B0">
              <w:rPr>
                <w:rFonts w:eastAsiaTheme="minorHAnsi"/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844B0">
              <w:rPr>
                <w:rFonts w:eastAsiaTheme="minorHAnsi"/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844B0">
              <w:rPr>
                <w:rFonts w:eastAsiaTheme="minorHAnsi"/>
                <w:sz w:val="18"/>
                <w:szCs w:val="18"/>
                <w:lang w:eastAsia="en-US"/>
              </w:rPr>
              <w:t>292595,5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844B0">
              <w:rPr>
                <w:rFonts w:eastAsiaTheme="minorHAnsi"/>
                <w:sz w:val="18"/>
                <w:szCs w:val="18"/>
                <w:lang w:eastAsia="en-US"/>
              </w:rPr>
              <w:t>Целевые</w:t>
            </w:r>
            <w:r w:rsidRPr="006844B0">
              <w:rPr>
                <w:rFonts w:eastAsiaTheme="minorHAnsi"/>
                <w:sz w:val="18"/>
                <w:szCs w:val="18"/>
                <w:lang w:eastAsia="en-US"/>
              </w:rPr>
              <w:br/>
              <w:t>показатели 1.1, 1.2 и 1.3;</w:t>
            </w:r>
          </w:p>
          <w:p w:rsidR="00F12EC8" w:rsidRPr="006844B0" w:rsidRDefault="00F12EC8" w:rsidP="001C799E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844B0">
              <w:rPr>
                <w:rFonts w:eastAsiaTheme="minorHAnsi"/>
                <w:sz w:val="18"/>
                <w:szCs w:val="18"/>
                <w:lang w:eastAsia="en-US"/>
              </w:rPr>
              <w:t>индикаторы 1.2, 1.6, 1.7,               1.8</w:t>
            </w:r>
          </w:p>
        </w:tc>
        <w:tc>
          <w:tcPr>
            <w:tcW w:w="92" w:type="pct"/>
            <w:tcBorders>
              <w:top w:val="nil"/>
              <w:left w:val="single" w:sz="4" w:space="0" w:color="auto"/>
            </w:tcBorders>
            <w:vAlign w:val="bottom"/>
          </w:tcPr>
          <w:p w:rsidR="00F12EC8" w:rsidRPr="006844B0" w:rsidRDefault="00F12EC8" w:rsidP="00753BF4">
            <w:pPr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F12EC8" w:rsidRPr="006844B0" w:rsidRDefault="00F12EC8" w:rsidP="00753BF4">
            <w:pPr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F12EC8" w:rsidRPr="006844B0" w:rsidRDefault="00F12EC8" w:rsidP="00753BF4">
            <w:pPr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F12EC8" w:rsidRPr="006844B0" w:rsidRDefault="00F12EC8" w:rsidP="00753BF4">
            <w:pPr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F12EC8" w:rsidRPr="006844B0" w:rsidRDefault="00F12EC8" w:rsidP="00753BF4">
            <w:pPr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F12EC8" w:rsidRPr="006844B0" w:rsidRDefault="00F12EC8" w:rsidP="00753BF4">
            <w:pPr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F12EC8" w:rsidRPr="006844B0" w:rsidRDefault="00F12EC8" w:rsidP="00753BF4">
            <w:pPr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F12EC8" w:rsidRPr="006844B0" w:rsidRDefault="00F12EC8" w:rsidP="00753BF4">
            <w:pPr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F12EC8" w:rsidRPr="006844B0" w:rsidRDefault="00F12EC8" w:rsidP="00753BF4">
            <w:pPr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F12EC8" w:rsidRPr="006844B0" w:rsidRDefault="00F12EC8" w:rsidP="00753BF4">
            <w:pPr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F12EC8" w:rsidRPr="006844B0" w:rsidRDefault="00F12EC8" w:rsidP="00753BF4">
            <w:pPr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F12EC8" w:rsidRPr="006844B0" w:rsidRDefault="00F12EC8" w:rsidP="00753BF4">
            <w:pPr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F12EC8" w:rsidRPr="006844B0" w:rsidRDefault="00F12EC8" w:rsidP="00753BF4">
            <w:pPr>
              <w:ind w:right="-107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F12EC8" w:rsidRPr="006844B0" w:rsidRDefault="00F12EC8" w:rsidP="00753BF4">
            <w:pPr>
              <w:ind w:right="-107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F12EC8" w:rsidRPr="006844B0" w:rsidRDefault="00F12EC8" w:rsidP="00753BF4">
            <w:pPr>
              <w:ind w:right="-107"/>
              <w:rPr>
                <w:rFonts w:eastAsiaTheme="minorHAnsi"/>
                <w:sz w:val="18"/>
                <w:szCs w:val="18"/>
                <w:lang w:eastAsia="en-US"/>
              </w:rPr>
            </w:pPr>
            <w:r w:rsidRPr="006844B0">
              <w:rPr>
                <w:rFonts w:eastAsiaTheme="minorHAnsi"/>
                <w:sz w:val="18"/>
                <w:szCs w:val="18"/>
                <w:lang w:eastAsia="en-US"/>
              </w:rPr>
              <w:t>».</w:t>
            </w:r>
          </w:p>
        </w:tc>
      </w:tr>
    </w:tbl>
    <w:p w:rsidR="00F12EC8" w:rsidRPr="006844B0" w:rsidRDefault="00F12EC8" w:rsidP="00F12EC8">
      <w:pPr>
        <w:pStyle w:val="a8"/>
        <w:keepLines/>
        <w:tabs>
          <w:tab w:val="left" w:pos="567"/>
          <w:tab w:val="left" w:pos="851"/>
        </w:tabs>
        <w:adjustRightInd w:val="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F12EC8" w:rsidRPr="006844B0" w:rsidRDefault="00753BF4" w:rsidP="00F12EC8">
      <w:pPr>
        <w:pStyle w:val="a8"/>
        <w:keepLines/>
        <w:tabs>
          <w:tab w:val="left" w:pos="567"/>
          <w:tab w:val="left" w:pos="851"/>
          <w:tab w:val="left" w:pos="1418"/>
          <w:tab w:val="left" w:pos="1560"/>
        </w:tabs>
        <w:adjustRightInd w:val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6844B0">
        <w:rPr>
          <w:rFonts w:ascii="Times New Roman" w:hAnsi="Times New Roman" w:cs="Times New Roman"/>
          <w:sz w:val="24"/>
          <w:szCs w:val="24"/>
        </w:rPr>
        <w:t xml:space="preserve">         3</w:t>
      </w:r>
      <w:r w:rsidR="00F12EC8" w:rsidRPr="006844B0">
        <w:rPr>
          <w:rFonts w:ascii="Times New Roman" w:hAnsi="Times New Roman" w:cs="Times New Roman"/>
          <w:sz w:val="24"/>
          <w:szCs w:val="24"/>
        </w:rPr>
        <w:t>.7. Пункты 2.1.13 таблицы 6 подраздела 8.3.1 раздела 8 приложения к постановлению изложить в следующей редакции:</w:t>
      </w:r>
    </w:p>
    <w:p w:rsidR="00F12EC8" w:rsidRPr="006844B0" w:rsidRDefault="00F12EC8" w:rsidP="00F12EC8">
      <w:pPr>
        <w:pStyle w:val="a8"/>
        <w:keepLines/>
        <w:tabs>
          <w:tab w:val="left" w:pos="567"/>
          <w:tab w:val="left" w:pos="851"/>
        </w:tabs>
        <w:adjustRightInd w:val="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tbl>
      <w:tblPr>
        <w:tblW w:w="5561" w:type="pct"/>
        <w:tblInd w:w="-318" w:type="dxa"/>
        <w:tblLayout w:type="fixed"/>
        <w:tblLook w:val="04A0" w:firstRow="1" w:lastRow="0" w:firstColumn="1" w:lastColumn="0" w:noHBand="0" w:noVBand="1"/>
      </w:tblPr>
      <w:tblGrid>
        <w:gridCol w:w="581"/>
        <w:gridCol w:w="577"/>
        <w:gridCol w:w="2025"/>
        <w:gridCol w:w="288"/>
        <w:gridCol w:w="285"/>
        <w:gridCol w:w="580"/>
        <w:gridCol w:w="724"/>
        <w:gridCol w:w="1012"/>
        <w:gridCol w:w="1012"/>
        <w:gridCol w:w="288"/>
        <w:gridCol w:w="989"/>
        <w:gridCol w:w="992"/>
        <w:gridCol w:w="992"/>
        <w:gridCol w:w="992"/>
        <w:gridCol w:w="992"/>
        <w:gridCol w:w="992"/>
        <w:gridCol w:w="992"/>
        <w:gridCol w:w="1146"/>
        <w:gridCol w:w="1301"/>
      </w:tblGrid>
      <w:tr w:rsidR="00F12EC8" w:rsidRPr="006844B0" w:rsidTr="001C799E">
        <w:trPr>
          <w:cantSplit/>
          <w:trHeight w:val="3426"/>
        </w:trPr>
        <w:tc>
          <w:tcPr>
            <w:tcW w:w="173" w:type="pct"/>
            <w:tcBorders>
              <w:right w:val="single" w:sz="4" w:space="0" w:color="auto"/>
            </w:tcBorders>
          </w:tcPr>
          <w:p w:rsidR="00F12EC8" w:rsidRPr="006844B0" w:rsidRDefault="00F12EC8" w:rsidP="00753BF4">
            <w:pPr>
              <w:rPr>
                <w:spacing w:val="-20"/>
                <w:sz w:val="18"/>
                <w:szCs w:val="18"/>
              </w:rPr>
            </w:pPr>
            <w:r w:rsidRPr="006844B0">
              <w:rPr>
                <w:spacing w:val="-34"/>
                <w:sz w:val="20"/>
                <w:szCs w:val="20"/>
              </w:rPr>
              <w:t xml:space="preserve">               «</w:t>
            </w:r>
            <w:r w:rsidRPr="006844B0">
              <w:rPr>
                <w:rFonts w:eastAsiaTheme="minorHAnsi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EC8" w:rsidRPr="006844B0" w:rsidRDefault="00F12EC8" w:rsidP="00753BF4">
            <w:pPr>
              <w:rPr>
                <w:spacing w:val="-20"/>
                <w:sz w:val="18"/>
                <w:szCs w:val="18"/>
              </w:rPr>
            </w:pPr>
            <w:r w:rsidRPr="006844B0">
              <w:rPr>
                <w:spacing w:val="-20"/>
                <w:sz w:val="18"/>
                <w:szCs w:val="18"/>
              </w:rPr>
              <w:t>2.1.13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EC8" w:rsidRPr="006844B0" w:rsidRDefault="00F12EC8" w:rsidP="00753BF4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6844B0">
              <w:rPr>
                <w:rFonts w:eastAsiaTheme="minorHAnsi"/>
                <w:sz w:val="18"/>
                <w:szCs w:val="18"/>
                <w:lang w:eastAsia="en-US"/>
              </w:rPr>
              <w:t xml:space="preserve">Строительство здания дошкольного образовательного учреждения по адресу: Бухарестская ул., участок 1 (территория, ограниченная ул. Димитрова, М. Бухарестской ул., </w:t>
            </w:r>
            <w:proofErr w:type="gramStart"/>
            <w:r w:rsidRPr="006844B0">
              <w:rPr>
                <w:rFonts w:eastAsiaTheme="minorHAnsi"/>
                <w:sz w:val="18"/>
                <w:szCs w:val="18"/>
                <w:lang w:eastAsia="en-US"/>
              </w:rPr>
              <w:t>Дунайским</w:t>
            </w:r>
            <w:proofErr w:type="gramEnd"/>
            <w:r w:rsidRPr="006844B0">
              <w:rPr>
                <w:rFonts w:eastAsiaTheme="minorHAnsi"/>
                <w:sz w:val="18"/>
                <w:szCs w:val="18"/>
                <w:lang w:eastAsia="en-US"/>
              </w:rPr>
              <w:t xml:space="preserve"> пр., Бухарестской ул., во Фрунзенском районе; формируемый земельный участок N 41) (Южнее реки </w:t>
            </w:r>
            <w:proofErr w:type="spellStart"/>
            <w:r w:rsidRPr="006844B0">
              <w:rPr>
                <w:rFonts w:eastAsiaTheme="minorHAnsi"/>
                <w:sz w:val="18"/>
                <w:szCs w:val="18"/>
                <w:lang w:eastAsia="en-US"/>
              </w:rPr>
              <w:t>Волковки</w:t>
            </w:r>
            <w:proofErr w:type="spellEnd"/>
            <w:r w:rsidRPr="006844B0">
              <w:rPr>
                <w:rFonts w:eastAsiaTheme="minorHAnsi"/>
                <w:sz w:val="18"/>
                <w:szCs w:val="18"/>
                <w:lang w:eastAsia="en-US"/>
              </w:rPr>
              <w:t>, квартал 30, корп. 29), включая корректировку проектной документации стадии РД</w:t>
            </w:r>
          </w:p>
          <w:p w:rsidR="00F12EC8" w:rsidRPr="006844B0" w:rsidRDefault="00F12EC8" w:rsidP="00753BF4">
            <w:pPr>
              <w:autoSpaceDE w:val="0"/>
              <w:autoSpaceDN w:val="0"/>
              <w:adjustRightInd w:val="0"/>
              <w:rPr>
                <w:spacing w:val="-20"/>
                <w:sz w:val="18"/>
                <w:szCs w:val="18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12EC8" w:rsidRPr="006844B0" w:rsidRDefault="00F12EC8" w:rsidP="00753BF4">
            <w:pPr>
              <w:ind w:left="113" w:right="113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844B0">
              <w:rPr>
                <w:rFonts w:eastAsiaTheme="minorHAnsi"/>
                <w:sz w:val="18"/>
                <w:szCs w:val="18"/>
                <w:lang w:eastAsia="en-US"/>
              </w:rPr>
              <w:t>Комитет  по  строительству</w:t>
            </w: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12EC8" w:rsidRPr="006844B0" w:rsidRDefault="00F12EC8" w:rsidP="00753BF4">
            <w:pPr>
              <w:ind w:left="113" w:right="113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844B0">
              <w:rPr>
                <w:rFonts w:eastAsiaTheme="minorHAnsi"/>
                <w:sz w:val="18"/>
                <w:szCs w:val="18"/>
                <w:lang w:eastAsia="en-US"/>
              </w:rPr>
              <w:t>140  мест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pacing w:val="-20"/>
                <w:sz w:val="18"/>
                <w:szCs w:val="18"/>
              </w:rPr>
            </w:pPr>
            <w:r w:rsidRPr="006844B0">
              <w:rPr>
                <w:spacing w:val="-20"/>
                <w:sz w:val="18"/>
                <w:szCs w:val="18"/>
              </w:rPr>
              <w:t>СМР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EC8" w:rsidRPr="006844B0" w:rsidRDefault="002C2F3E" w:rsidP="001C799E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2018</w:t>
            </w:r>
            <w:r w:rsidR="00F12EC8" w:rsidRPr="006844B0">
              <w:rPr>
                <w:rFonts w:eastAsiaTheme="minorHAnsi"/>
                <w:sz w:val="18"/>
                <w:szCs w:val="18"/>
                <w:lang w:eastAsia="en-US"/>
              </w:rPr>
              <w:t xml:space="preserve">                                 –                       2022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844B0">
              <w:rPr>
                <w:rFonts w:eastAsiaTheme="minorHAnsi"/>
                <w:sz w:val="18"/>
                <w:szCs w:val="18"/>
                <w:lang w:eastAsia="en-US"/>
              </w:rPr>
              <w:t>357955,2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323117,0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12EC8" w:rsidRPr="006844B0" w:rsidRDefault="00F12EC8" w:rsidP="001C799E">
            <w:pPr>
              <w:spacing w:line="192" w:lineRule="auto"/>
              <w:jc w:val="center"/>
              <w:rPr>
                <w:spacing w:val="-20"/>
                <w:sz w:val="18"/>
                <w:szCs w:val="18"/>
              </w:rPr>
            </w:pPr>
            <w:r w:rsidRPr="006844B0">
              <w:rPr>
                <w:spacing w:val="-20"/>
                <w:sz w:val="18"/>
                <w:szCs w:val="18"/>
              </w:rPr>
              <w:t>Бюджет  Санкт</w:t>
            </w:r>
            <w:r w:rsidRPr="006844B0">
              <w:rPr>
                <w:spacing w:val="-2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2C2F3E" w:rsidP="001C79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72366,3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2C2F3E" w:rsidP="001C79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100454,8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203200,0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162302,6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–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–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2C2F3E" w:rsidP="001C79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538323,7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pacing w:val="-20"/>
                <w:sz w:val="18"/>
                <w:szCs w:val="18"/>
              </w:rPr>
            </w:pPr>
            <w:r w:rsidRPr="006844B0">
              <w:rPr>
                <w:spacing w:val="-20"/>
                <w:sz w:val="18"/>
                <w:szCs w:val="18"/>
              </w:rPr>
              <w:t>Целевые</w:t>
            </w:r>
            <w:r w:rsidRPr="006844B0">
              <w:rPr>
                <w:spacing w:val="-20"/>
                <w:sz w:val="18"/>
                <w:szCs w:val="18"/>
              </w:rPr>
              <w:br/>
              <w:t>показатели 1.1, 1.2 и 1.3;</w:t>
            </w:r>
          </w:p>
          <w:p w:rsidR="00F12EC8" w:rsidRPr="006844B0" w:rsidRDefault="00F12EC8" w:rsidP="001C799E">
            <w:pPr>
              <w:jc w:val="center"/>
              <w:rPr>
                <w:spacing w:val="-20"/>
                <w:sz w:val="18"/>
                <w:szCs w:val="18"/>
              </w:rPr>
            </w:pPr>
            <w:r w:rsidRPr="006844B0">
              <w:rPr>
                <w:spacing w:val="-20"/>
                <w:sz w:val="18"/>
                <w:szCs w:val="18"/>
              </w:rPr>
              <w:t>индикаторы 1.2, 1.6, 1.7,                1.8</w:t>
            </w:r>
          </w:p>
        </w:tc>
        <w:tc>
          <w:tcPr>
            <w:tcW w:w="388" w:type="pct"/>
            <w:tcBorders>
              <w:left w:val="single" w:sz="4" w:space="0" w:color="auto"/>
            </w:tcBorders>
            <w:vAlign w:val="bottom"/>
          </w:tcPr>
          <w:p w:rsidR="00F12EC8" w:rsidRPr="006844B0" w:rsidRDefault="00F12EC8" w:rsidP="00753BF4">
            <w:pPr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F12EC8" w:rsidRPr="006844B0" w:rsidRDefault="00F12EC8" w:rsidP="00753BF4">
            <w:pPr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F12EC8" w:rsidRPr="006844B0" w:rsidRDefault="00F12EC8" w:rsidP="00753BF4">
            <w:pPr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F12EC8" w:rsidRPr="006844B0" w:rsidRDefault="00F12EC8" w:rsidP="00753BF4">
            <w:pPr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F12EC8" w:rsidRPr="006844B0" w:rsidRDefault="00F12EC8" w:rsidP="00753BF4">
            <w:pPr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F12EC8" w:rsidRPr="006844B0" w:rsidRDefault="00F12EC8" w:rsidP="00753BF4">
            <w:pPr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F12EC8" w:rsidRPr="006844B0" w:rsidRDefault="00F12EC8" w:rsidP="00753BF4">
            <w:pPr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F12EC8" w:rsidRPr="006844B0" w:rsidRDefault="00F12EC8" w:rsidP="00753BF4">
            <w:pPr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F12EC8" w:rsidRPr="006844B0" w:rsidRDefault="00F12EC8" w:rsidP="00753BF4">
            <w:pPr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F12EC8" w:rsidRPr="006844B0" w:rsidRDefault="00F12EC8" w:rsidP="00753BF4">
            <w:pPr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F12EC8" w:rsidRPr="006844B0" w:rsidRDefault="00F12EC8" w:rsidP="00753BF4">
            <w:pPr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F12EC8" w:rsidRPr="006844B0" w:rsidRDefault="00F12EC8" w:rsidP="00753BF4">
            <w:pPr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F12EC8" w:rsidRPr="006844B0" w:rsidRDefault="00F12EC8" w:rsidP="00753BF4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F12EC8" w:rsidRPr="006844B0" w:rsidRDefault="00F12EC8" w:rsidP="00753BF4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F12EC8" w:rsidRPr="006844B0" w:rsidRDefault="00F12EC8" w:rsidP="00753BF4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6844B0">
              <w:rPr>
                <w:rFonts w:eastAsiaTheme="minorHAnsi"/>
                <w:sz w:val="18"/>
                <w:szCs w:val="18"/>
                <w:lang w:eastAsia="en-US"/>
              </w:rPr>
              <w:t>».</w:t>
            </w:r>
          </w:p>
        </w:tc>
      </w:tr>
    </w:tbl>
    <w:p w:rsidR="00F12EC8" w:rsidRPr="006844B0" w:rsidRDefault="00F12EC8" w:rsidP="00F12EC8">
      <w:pPr>
        <w:pStyle w:val="a8"/>
        <w:keepLines/>
        <w:tabs>
          <w:tab w:val="left" w:pos="567"/>
          <w:tab w:val="left" w:pos="851"/>
        </w:tabs>
        <w:adjustRightInd w:val="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F12EC8" w:rsidRPr="006844B0" w:rsidRDefault="00F12EC8" w:rsidP="00F12EC8">
      <w:pPr>
        <w:pStyle w:val="a8"/>
        <w:keepLines/>
        <w:tabs>
          <w:tab w:val="left" w:pos="567"/>
          <w:tab w:val="left" w:pos="851"/>
        </w:tabs>
        <w:adjustRightInd w:val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6844B0">
        <w:rPr>
          <w:rFonts w:ascii="Times New Roman" w:hAnsi="Times New Roman" w:cs="Times New Roman"/>
          <w:sz w:val="24"/>
          <w:szCs w:val="24"/>
        </w:rPr>
        <w:lastRenderedPageBreak/>
        <w:tab/>
      </w:r>
      <w:r w:rsidR="00753BF4" w:rsidRPr="006844B0">
        <w:rPr>
          <w:rFonts w:ascii="Times New Roman" w:hAnsi="Times New Roman" w:cs="Times New Roman"/>
          <w:sz w:val="24"/>
          <w:szCs w:val="24"/>
        </w:rPr>
        <w:t>3</w:t>
      </w:r>
      <w:r w:rsidR="00C637D5">
        <w:rPr>
          <w:rFonts w:ascii="Times New Roman" w:hAnsi="Times New Roman" w:cs="Times New Roman"/>
          <w:sz w:val="24"/>
          <w:szCs w:val="24"/>
        </w:rPr>
        <w:t xml:space="preserve">.8. </w:t>
      </w:r>
      <w:r w:rsidRPr="006844B0">
        <w:rPr>
          <w:rFonts w:ascii="Times New Roman" w:hAnsi="Times New Roman" w:cs="Times New Roman"/>
          <w:sz w:val="24"/>
          <w:szCs w:val="24"/>
        </w:rPr>
        <w:t>Пункт 2.1.15 таблицы 6 подраздела 8.3.1 раздела 8 приложения к постановлению изложить в следующей редакции:</w:t>
      </w:r>
    </w:p>
    <w:p w:rsidR="00F12EC8" w:rsidRPr="006844B0" w:rsidRDefault="00F12EC8" w:rsidP="00F12EC8">
      <w:pPr>
        <w:pStyle w:val="a8"/>
        <w:keepLines/>
        <w:tabs>
          <w:tab w:val="left" w:pos="567"/>
          <w:tab w:val="left" w:pos="851"/>
        </w:tabs>
        <w:adjustRightInd w:val="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tbl>
      <w:tblPr>
        <w:tblW w:w="521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6"/>
        <w:gridCol w:w="582"/>
        <w:gridCol w:w="2173"/>
        <w:gridCol w:w="292"/>
        <w:gridCol w:w="289"/>
        <w:gridCol w:w="723"/>
        <w:gridCol w:w="723"/>
        <w:gridCol w:w="930"/>
        <w:gridCol w:w="930"/>
        <w:gridCol w:w="302"/>
        <w:gridCol w:w="990"/>
        <w:gridCol w:w="990"/>
        <w:gridCol w:w="990"/>
        <w:gridCol w:w="990"/>
        <w:gridCol w:w="990"/>
        <w:gridCol w:w="990"/>
        <w:gridCol w:w="993"/>
        <w:gridCol w:w="1157"/>
        <w:gridCol w:w="424"/>
      </w:tblGrid>
      <w:tr w:rsidR="00F12EC8" w:rsidRPr="006844B0" w:rsidTr="001C799E">
        <w:trPr>
          <w:cantSplit/>
          <w:trHeight w:val="3534"/>
        </w:trPr>
        <w:tc>
          <w:tcPr>
            <w:tcW w:w="8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12EC8" w:rsidRPr="006844B0" w:rsidRDefault="00F12EC8" w:rsidP="00753BF4">
            <w:pPr>
              <w:jc w:val="center"/>
              <w:rPr>
                <w:spacing w:val="-34"/>
                <w:sz w:val="20"/>
                <w:szCs w:val="20"/>
              </w:rPr>
            </w:pPr>
            <w:r w:rsidRPr="006844B0">
              <w:rPr>
                <w:spacing w:val="-34"/>
                <w:sz w:val="20"/>
                <w:szCs w:val="20"/>
              </w:rPr>
              <w:t>«</w:t>
            </w:r>
          </w:p>
        </w:tc>
        <w:tc>
          <w:tcPr>
            <w:tcW w:w="185" w:type="pct"/>
            <w:tcBorders>
              <w:left w:val="single" w:sz="4" w:space="0" w:color="auto"/>
            </w:tcBorders>
            <w:shd w:val="clear" w:color="auto" w:fill="auto"/>
            <w:hideMark/>
          </w:tcPr>
          <w:p w:rsidR="00F12EC8" w:rsidRPr="006844B0" w:rsidRDefault="00F12EC8" w:rsidP="00753BF4">
            <w:pPr>
              <w:rPr>
                <w:spacing w:val="-20"/>
                <w:sz w:val="18"/>
                <w:szCs w:val="18"/>
              </w:rPr>
            </w:pPr>
            <w:r w:rsidRPr="006844B0">
              <w:rPr>
                <w:spacing w:val="-20"/>
                <w:sz w:val="18"/>
                <w:szCs w:val="18"/>
              </w:rPr>
              <w:t>2.1.15</w:t>
            </w:r>
          </w:p>
        </w:tc>
        <w:tc>
          <w:tcPr>
            <w:tcW w:w="691" w:type="pct"/>
            <w:shd w:val="clear" w:color="auto" w:fill="auto"/>
            <w:hideMark/>
          </w:tcPr>
          <w:p w:rsidR="00F12EC8" w:rsidRPr="006844B0" w:rsidRDefault="00F12EC8" w:rsidP="00753BF4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6844B0">
              <w:rPr>
                <w:rFonts w:eastAsiaTheme="minorHAnsi"/>
                <w:sz w:val="18"/>
                <w:szCs w:val="18"/>
                <w:lang w:eastAsia="en-US"/>
              </w:rPr>
              <w:t>Строительство здания дошкольного образовательного учреждения по адресу: Лиственная ул., участок 1 (северо-восточнее дома № 20, литера</w:t>
            </w:r>
            <w:proofErr w:type="gramStart"/>
            <w:r w:rsidRPr="006844B0">
              <w:rPr>
                <w:rFonts w:eastAsiaTheme="minorHAnsi"/>
                <w:sz w:val="18"/>
                <w:szCs w:val="18"/>
                <w:lang w:eastAsia="en-US"/>
              </w:rPr>
              <w:t xml:space="preserve"> Б</w:t>
            </w:r>
            <w:proofErr w:type="gramEnd"/>
            <w:r w:rsidRPr="006844B0">
              <w:rPr>
                <w:rFonts w:eastAsiaTheme="minorHAnsi"/>
                <w:sz w:val="18"/>
                <w:szCs w:val="18"/>
                <w:lang w:eastAsia="en-US"/>
              </w:rPr>
              <w:t xml:space="preserve">,               по ул. Жака </w:t>
            </w:r>
            <w:proofErr w:type="spellStart"/>
            <w:r w:rsidRPr="006844B0">
              <w:rPr>
                <w:rFonts w:eastAsiaTheme="minorHAnsi"/>
                <w:sz w:val="18"/>
                <w:szCs w:val="18"/>
                <w:lang w:eastAsia="en-US"/>
              </w:rPr>
              <w:t>Дюкло</w:t>
            </w:r>
            <w:proofErr w:type="spellEnd"/>
            <w:r w:rsidRPr="006844B0">
              <w:rPr>
                <w:rFonts w:eastAsiaTheme="minorHAnsi"/>
                <w:sz w:val="18"/>
                <w:szCs w:val="18"/>
                <w:lang w:eastAsia="en-US"/>
              </w:rPr>
              <w:t xml:space="preserve">) (территория, ограниченная Северным пр., ул. Есенина, Лиственной ул.,                       ул. Жака </w:t>
            </w:r>
            <w:proofErr w:type="spellStart"/>
            <w:r w:rsidRPr="006844B0">
              <w:rPr>
                <w:rFonts w:eastAsiaTheme="minorHAnsi"/>
                <w:sz w:val="18"/>
                <w:szCs w:val="18"/>
                <w:lang w:eastAsia="en-US"/>
              </w:rPr>
              <w:t>Дюкло</w:t>
            </w:r>
            <w:proofErr w:type="spellEnd"/>
            <w:r w:rsidRPr="006844B0">
              <w:rPr>
                <w:rFonts w:eastAsiaTheme="minorHAnsi"/>
                <w:sz w:val="18"/>
                <w:szCs w:val="18"/>
                <w:lang w:eastAsia="en-US"/>
              </w:rPr>
              <w:t>, парком Сосновка, кварталы 336А и 336Б)</w:t>
            </w:r>
          </w:p>
          <w:p w:rsidR="00F12EC8" w:rsidRPr="006844B0" w:rsidRDefault="00F12EC8" w:rsidP="00753BF4">
            <w:pPr>
              <w:autoSpaceDE w:val="0"/>
              <w:autoSpaceDN w:val="0"/>
              <w:adjustRightInd w:val="0"/>
              <w:rPr>
                <w:spacing w:val="-20"/>
                <w:sz w:val="18"/>
                <w:szCs w:val="18"/>
              </w:rPr>
            </w:pPr>
          </w:p>
        </w:tc>
        <w:tc>
          <w:tcPr>
            <w:tcW w:w="93" w:type="pct"/>
            <w:shd w:val="clear" w:color="auto" w:fill="auto"/>
            <w:textDirection w:val="btLr"/>
            <w:vAlign w:val="center"/>
            <w:hideMark/>
          </w:tcPr>
          <w:p w:rsidR="00F12EC8" w:rsidRPr="006844B0" w:rsidRDefault="00F12EC8" w:rsidP="00753BF4">
            <w:pPr>
              <w:ind w:left="113" w:right="113"/>
              <w:jc w:val="center"/>
              <w:rPr>
                <w:spacing w:val="-20"/>
                <w:sz w:val="18"/>
                <w:szCs w:val="18"/>
              </w:rPr>
            </w:pPr>
            <w:r w:rsidRPr="006844B0">
              <w:rPr>
                <w:rFonts w:eastAsiaTheme="minorHAnsi"/>
                <w:sz w:val="18"/>
                <w:szCs w:val="18"/>
                <w:lang w:eastAsia="en-US"/>
              </w:rPr>
              <w:t>Комитет по строительству</w:t>
            </w:r>
          </w:p>
        </w:tc>
        <w:tc>
          <w:tcPr>
            <w:tcW w:w="92" w:type="pct"/>
            <w:shd w:val="clear" w:color="auto" w:fill="auto"/>
            <w:textDirection w:val="btLr"/>
            <w:vAlign w:val="center"/>
            <w:hideMark/>
          </w:tcPr>
          <w:p w:rsidR="00F12EC8" w:rsidRPr="006844B0" w:rsidRDefault="00F12EC8" w:rsidP="00753BF4">
            <w:pPr>
              <w:ind w:left="113" w:right="113"/>
              <w:jc w:val="center"/>
              <w:rPr>
                <w:spacing w:val="-20"/>
                <w:sz w:val="18"/>
                <w:szCs w:val="18"/>
              </w:rPr>
            </w:pPr>
            <w:r w:rsidRPr="006844B0">
              <w:rPr>
                <w:spacing w:val="-20"/>
                <w:sz w:val="18"/>
                <w:szCs w:val="18"/>
              </w:rPr>
              <w:t xml:space="preserve"> </w:t>
            </w:r>
            <w:r w:rsidRPr="006844B0">
              <w:rPr>
                <w:rFonts w:eastAsiaTheme="minorHAnsi"/>
                <w:sz w:val="18"/>
                <w:szCs w:val="18"/>
                <w:lang w:eastAsia="en-US"/>
              </w:rPr>
              <w:t>220 мест</w:t>
            </w:r>
          </w:p>
        </w:tc>
        <w:tc>
          <w:tcPr>
            <w:tcW w:w="230" w:type="pct"/>
            <w:shd w:val="clear" w:color="auto" w:fill="auto"/>
            <w:noWrap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pacing w:val="-20"/>
                <w:sz w:val="18"/>
                <w:szCs w:val="18"/>
              </w:rPr>
            </w:pPr>
            <w:r w:rsidRPr="006844B0">
              <w:rPr>
                <w:spacing w:val="-20"/>
                <w:sz w:val="18"/>
                <w:szCs w:val="18"/>
              </w:rPr>
              <w:t>СМР</w:t>
            </w:r>
          </w:p>
        </w:tc>
        <w:tc>
          <w:tcPr>
            <w:tcW w:w="230" w:type="pct"/>
            <w:shd w:val="clear" w:color="auto" w:fill="auto"/>
            <w:noWrap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pacing w:val="-20"/>
                <w:sz w:val="18"/>
                <w:szCs w:val="18"/>
              </w:rPr>
            </w:pPr>
            <w:r w:rsidRPr="006844B0">
              <w:rPr>
                <w:spacing w:val="-20"/>
                <w:sz w:val="18"/>
                <w:szCs w:val="18"/>
              </w:rPr>
              <w:t>2017                                –                       2021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329369,9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1689,0</w:t>
            </w:r>
          </w:p>
        </w:tc>
        <w:tc>
          <w:tcPr>
            <w:tcW w:w="96" w:type="pct"/>
            <w:shd w:val="clear" w:color="auto" w:fill="auto"/>
            <w:textDirection w:val="btLr"/>
            <w:vAlign w:val="center"/>
            <w:hideMark/>
          </w:tcPr>
          <w:p w:rsidR="00F12EC8" w:rsidRPr="006844B0" w:rsidRDefault="00F12EC8" w:rsidP="001C799E">
            <w:pPr>
              <w:ind w:left="113" w:right="113"/>
              <w:jc w:val="center"/>
              <w:rPr>
                <w:spacing w:val="-20"/>
                <w:sz w:val="18"/>
                <w:szCs w:val="18"/>
              </w:rPr>
            </w:pPr>
            <w:r w:rsidRPr="006844B0">
              <w:rPr>
                <w:spacing w:val="-20"/>
                <w:sz w:val="18"/>
                <w:szCs w:val="18"/>
              </w:rPr>
              <w:t>Бюджет Санкт</w:t>
            </w:r>
            <w:r w:rsidRPr="006844B0">
              <w:rPr>
                <w:spacing w:val="-2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315" w:type="pct"/>
            <w:shd w:val="clear" w:color="auto" w:fill="auto"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226200,1</w:t>
            </w:r>
          </w:p>
        </w:tc>
        <w:tc>
          <w:tcPr>
            <w:tcW w:w="315" w:type="pct"/>
            <w:shd w:val="clear" w:color="auto" w:fill="auto"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116977,6</w:t>
            </w:r>
          </w:p>
        </w:tc>
        <w:tc>
          <w:tcPr>
            <w:tcW w:w="315" w:type="pct"/>
            <w:shd w:val="clear" w:color="auto" w:fill="auto"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14601,1</w:t>
            </w:r>
          </w:p>
        </w:tc>
        <w:tc>
          <w:tcPr>
            <w:tcW w:w="315" w:type="pct"/>
            <w:shd w:val="clear" w:color="auto" w:fill="auto"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–</w:t>
            </w:r>
          </w:p>
        </w:tc>
        <w:tc>
          <w:tcPr>
            <w:tcW w:w="315" w:type="pct"/>
            <w:shd w:val="clear" w:color="auto" w:fill="auto"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–</w:t>
            </w:r>
          </w:p>
        </w:tc>
        <w:tc>
          <w:tcPr>
            <w:tcW w:w="315" w:type="pct"/>
            <w:shd w:val="clear" w:color="auto" w:fill="auto"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–</w:t>
            </w:r>
          </w:p>
        </w:tc>
        <w:tc>
          <w:tcPr>
            <w:tcW w:w="316" w:type="pct"/>
            <w:shd w:val="clear" w:color="auto" w:fill="auto"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357778,8</w:t>
            </w:r>
          </w:p>
        </w:tc>
        <w:tc>
          <w:tcPr>
            <w:tcW w:w="368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pacing w:val="-20"/>
                <w:sz w:val="18"/>
                <w:szCs w:val="18"/>
              </w:rPr>
            </w:pPr>
            <w:r w:rsidRPr="006844B0">
              <w:rPr>
                <w:spacing w:val="-20"/>
                <w:sz w:val="18"/>
                <w:szCs w:val="18"/>
              </w:rPr>
              <w:t>Целевые</w:t>
            </w:r>
            <w:r w:rsidRPr="006844B0">
              <w:rPr>
                <w:spacing w:val="-20"/>
                <w:sz w:val="18"/>
                <w:szCs w:val="18"/>
              </w:rPr>
              <w:br/>
              <w:t>показатели 1.1, 1.2 и 1.3;</w:t>
            </w:r>
          </w:p>
          <w:p w:rsidR="00F12EC8" w:rsidRPr="006844B0" w:rsidRDefault="00F12EC8" w:rsidP="001C799E">
            <w:pPr>
              <w:jc w:val="center"/>
              <w:rPr>
                <w:spacing w:val="-20"/>
                <w:sz w:val="18"/>
                <w:szCs w:val="18"/>
              </w:rPr>
            </w:pPr>
            <w:r w:rsidRPr="006844B0">
              <w:rPr>
                <w:spacing w:val="-20"/>
                <w:sz w:val="18"/>
                <w:szCs w:val="18"/>
              </w:rPr>
              <w:t>индикаторы 1.2, 1.6, 1.7,                1.8</w:t>
            </w:r>
          </w:p>
          <w:p w:rsidR="00F12EC8" w:rsidRPr="006844B0" w:rsidRDefault="00F12EC8" w:rsidP="001C799E">
            <w:pPr>
              <w:ind w:hanging="286"/>
              <w:jc w:val="center"/>
              <w:rPr>
                <w:spacing w:val="-20"/>
                <w:sz w:val="18"/>
                <w:szCs w:val="18"/>
              </w:rPr>
            </w:pPr>
            <w:r w:rsidRPr="006844B0">
              <w:rPr>
                <w:spacing w:val="-20"/>
                <w:sz w:val="18"/>
                <w:szCs w:val="18"/>
              </w:rPr>
              <w:t>2</w:t>
            </w:r>
          </w:p>
        </w:tc>
        <w:tc>
          <w:tcPr>
            <w:tcW w:w="135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F12EC8" w:rsidRPr="006844B0" w:rsidRDefault="00F12EC8" w:rsidP="00753BF4">
            <w:pPr>
              <w:tabs>
                <w:tab w:val="left" w:pos="211"/>
              </w:tabs>
              <w:spacing w:line="192" w:lineRule="auto"/>
              <w:ind w:left="-108" w:right="-107"/>
              <w:rPr>
                <w:kern w:val="2"/>
                <w:sz w:val="20"/>
                <w:szCs w:val="20"/>
              </w:rPr>
            </w:pPr>
            <w:r w:rsidRPr="006844B0">
              <w:rPr>
                <w:kern w:val="2"/>
                <w:sz w:val="20"/>
                <w:szCs w:val="20"/>
              </w:rPr>
              <w:t xml:space="preserve">               ».</w:t>
            </w:r>
          </w:p>
        </w:tc>
      </w:tr>
    </w:tbl>
    <w:p w:rsidR="00F12EC8" w:rsidRPr="006844B0" w:rsidRDefault="00F12EC8" w:rsidP="00F12EC8">
      <w:pPr>
        <w:pStyle w:val="a8"/>
        <w:keepLines/>
        <w:tabs>
          <w:tab w:val="left" w:pos="567"/>
          <w:tab w:val="left" w:pos="851"/>
        </w:tabs>
        <w:adjustRightInd w:val="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F12EC8" w:rsidRPr="006844B0" w:rsidRDefault="00753BF4" w:rsidP="00F12EC8">
      <w:pPr>
        <w:pStyle w:val="a8"/>
        <w:keepLines/>
        <w:tabs>
          <w:tab w:val="left" w:pos="567"/>
          <w:tab w:val="left" w:pos="851"/>
        </w:tabs>
        <w:adjustRightInd w:val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6844B0">
        <w:rPr>
          <w:rFonts w:ascii="Times New Roman" w:hAnsi="Times New Roman" w:cs="Times New Roman"/>
          <w:sz w:val="24"/>
          <w:szCs w:val="24"/>
        </w:rPr>
        <w:tab/>
        <w:t>3</w:t>
      </w:r>
      <w:r w:rsidR="00F12EC8" w:rsidRPr="006844B0">
        <w:rPr>
          <w:rFonts w:ascii="Times New Roman" w:hAnsi="Times New Roman" w:cs="Times New Roman"/>
          <w:sz w:val="24"/>
          <w:szCs w:val="24"/>
        </w:rPr>
        <w:t>.9. Пункт 2.1.17 таблицы 6 подраздела 8.3.1 раздела 8 приложения к постановлению изложить в следующей редакции:</w:t>
      </w:r>
    </w:p>
    <w:p w:rsidR="00F12EC8" w:rsidRPr="006844B0" w:rsidRDefault="00F12EC8" w:rsidP="00F12EC8">
      <w:pPr>
        <w:pStyle w:val="a8"/>
        <w:keepLines/>
        <w:tabs>
          <w:tab w:val="left" w:pos="567"/>
          <w:tab w:val="left" w:pos="851"/>
        </w:tabs>
        <w:adjustRightInd w:val="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tbl>
      <w:tblPr>
        <w:tblW w:w="5166" w:type="pct"/>
        <w:tblLayout w:type="fixed"/>
        <w:tblLook w:val="04A0" w:firstRow="1" w:lastRow="0" w:firstColumn="1" w:lastColumn="0" w:noHBand="0" w:noVBand="1"/>
      </w:tblPr>
      <w:tblGrid>
        <w:gridCol w:w="256"/>
        <w:gridCol w:w="577"/>
        <w:gridCol w:w="2168"/>
        <w:gridCol w:w="291"/>
        <w:gridCol w:w="287"/>
        <w:gridCol w:w="727"/>
        <w:gridCol w:w="723"/>
        <w:gridCol w:w="938"/>
        <w:gridCol w:w="937"/>
        <w:gridCol w:w="293"/>
        <w:gridCol w:w="987"/>
        <w:gridCol w:w="990"/>
        <w:gridCol w:w="990"/>
        <w:gridCol w:w="990"/>
        <w:gridCol w:w="990"/>
        <w:gridCol w:w="990"/>
        <w:gridCol w:w="990"/>
        <w:gridCol w:w="1155"/>
        <w:gridCol w:w="290"/>
      </w:tblGrid>
      <w:tr w:rsidR="00F12EC8" w:rsidRPr="006844B0" w:rsidTr="001C799E">
        <w:trPr>
          <w:cantSplit/>
          <w:trHeight w:val="3491"/>
        </w:trPr>
        <w:tc>
          <w:tcPr>
            <w:tcW w:w="82" w:type="pct"/>
            <w:tcBorders>
              <w:right w:val="single" w:sz="4" w:space="0" w:color="auto"/>
            </w:tcBorders>
          </w:tcPr>
          <w:p w:rsidR="00F12EC8" w:rsidRPr="006844B0" w:rsidRDefault="00F12EC8" w:rsidP="00753BF4">
            <w:pPr>
              <w:jc w:val="center"/>
              <w:rPr>
                <w:spacing w:val="-34"/>
                <w:sz w:val="20"/>
                <w:szCs w:val="20"/>
              </w:rPr>
            </w:pPr>
            <w:r w:rsidRPr="006844B0">
              <w:rPr>
                <w:spacing w:val="-34"/>
                <w:sz w:val="20"/>
                <w:szCs w:val="20"/>
              </w:rPr>
              <w:t>«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EC8" w:rsidRPr="006844B0" w:rsidRDefault="00F12EC8" w:rsidP="00753BF4">
            <w:pPr>
              <w:rPr>
                <w:spacing w:val="-20"/>
                <w:sz w:val="18"/>
                <w:szCs w:val="18"/>
              </w:rPr>
            </w:pPr>
            <w:r w:rsidRPr="006844B0">
              <w:rPr>
                <w:spacing w:val="-20"/>
                <w:sz w:val="18"/>
                <w:szCs w:val="18"/>
              </w:rPr>
              <w:t>2.1.17</w:t>
            </w: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EC8" w:rsidRPr="006844B0" w:rsidRDefault="00F12EC8" w:rsidP="00753BF4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6844B0">
              <w:rPr>
                <w:rFonts w:eastAsiaTheme="minorHAnsi"/>
                <w:sz w:val="18"/>
                <w:szCs w:val="18"/>
                <w:lang w:eastAsia="en-US"/>
              </w:rPr>
              <w:t>Строительство здания дошкольного образовательного учреждения по адресу: ул. Добровольцев, д. 56, корп. 3, литера</w:t>
            </w:r>
            <w:proofErr w:type="gramStart"/>
            <w:r w:rsidRPr="006844B0">
              <w:rPr>
                <w:rFonts w:eastAsiaTheme="minorHAnsi"/>
                <w:sz w:val="18"/>
                <w:szCs w:val="18"/>
                <w:lang w:eastAsia="en-US"/>
              </w:rPr>
              <w:t xml:space="preserve"> А</w:t>
            </w:r>
            <w:proofErr w:type="gramEnd"/>
          </w:p>
          <w:p w:rsidR="00F12EC8" w:rsidRPr="006844B0" w:rsidRDefault="00F12EC8" w:rsidP="00753BF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12EC8" w:rsidRPr="006844B0" w:rsidRDefault="00F12EC8" w:rsidP="00753BF4">
            <w:pPr>
              <w:ind w:left="113" w:right="113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844B0">
              <w:rPr>
                <w:rFonts w:eastAsiaTheme="minorHAnsi"/>
                <w:sz w:val="18"/>
                <w:szCs w:val="18"/>
                <w:lang w:eastAsia="en-US"/>
              </w:rPr>
              <w:t>Комитет по строительству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12EC8" w:rsidRPr="006844B0" w:rsidRDefault="00F12EC8" w:rsidP="00753BF4">
            <w:pPr>
              <w:ind w:left="113" w:right="113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844B0">
              <w:rPr>
                <w:rFonts w:eastAsiaTheme="minorHAnsi"/>
                <w:sz w:val="18"/>
                <w:szCs w:val="18"/>
                <w:lang w:eastAsia="en-US"/>
              </w:rPr>
              <w:t>140 мест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СМР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2020                                  –                                  2021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285529,7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235291,4</w:t>
            </w:r>
          </w:p>
        </w:tc>
        <w:tc>
          <w:tcPr>
            <w:tcW w:w="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12EC8" w:rsidRPr="006844B0" w:rsidRDefault="00F12EC8" w:rsidP="001C799E">
            <w:pPr>
              <w:spacing w:line="192" w:lineRule="auto"/>
              <w:jc w:val="center"/>
              <w:rPr>
                <w:sz w:val="18"/>
                <w:szCs w:val="18"/>
              </w:rPr>
            </w:pPr>
            <w:r w:rsidRPr="006844B0">
              <w:rPr>
                <w:spacing w:val="-20"/>
                <w:sz w:val="18"/>
                <w:szCs w:val="18"/>
              </w:rPr>
              <w:t>Бюджет Санкт</w:t>
            </w:r>
            <w:r w:rsidRPr="006844B0">
              <w:rPr>
                <w:spacing w:val="-2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–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50238,3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238468,7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–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–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–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288707,0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pacing w:val="-20"/>
                <w:sz w:val="18"/>
                <w:szCs w:val="18"/>
              </w:rPr>
            </w:pPr>
            <w:r w:rsidRPr="006844B0">
              <w:rPr>
                <w:spacing w:val="-20"/>
                <w:sz w:val="18"/>
                <w:szCs w:val="18"/>
              </w:rPr>
              <w:t>Целевые</w:t>
            </w:r>
            <w:r w:rsidRPr="006844B0">
              <w:rPr>
                <w:spacing w:val="-20"/>
                <w:sz w:val="18"/>
                <w:szCs w:val="18"/>
              </w:rPr>
              <w:br/>
              <w:t>показатели 1.1, 1.2 и 1.3;</w:t>
            </w:r>
          </w:p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pacing w:val="-20"/>
                <w:sz w:val="18"/>
                <w:szCs w:val="18"/>
              </w:rPr>
              <w:t>индикатор 1.2</w:t>
            </w:r>
          </w:p>
        </w:tc>
        <w:tc>
          <w:tcPr>
            <w:tcW w:w="93" w:type="pct"/>
            <w:tcBorders>
              <w:left w:val="single" w:sz="4" w:space="0" w:color="auto"/>
            </w:tcBorders>
          </w:tcPr>
          <w:p w:rsidR="00F12EC8" w:rsidRPr="006844B0" w:rsidRDefault="00F12EC8" w:rsidP="00753BF4">
            <w:pPr>
              <w:jc w:val="center"/>
              <w:rPr>
                <w:spacing w:val="-24"/>
                <w:sz w:val="20"/>
                <w:szCs w:val="20"/>
              </w:rPr>
            </w:pPr>
          </w:p>
        </w:tc>
      </w:tr>
    </w:tbl>
    <w:p w:rsidR="00F12EC8" w:rsidRPr="006844B0" w:rsidRDefault="00F12EC8" w:rsidP="00F12EC8">
      <w:pPr>
        <w:pStyle w:val="a8"/>
        <w:keepLines/>
        <w:tabs>
          <w:tab w:val="left" w:pos="567"/>
          <w:tab w:val="left" w:pos="851"/>
        </w:tabs>
        <w:adjustRightInd w:val="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F12EC8" w:rsidRPr="006844B0" w:rsidRDefault="00F12EC8" w:rsidP="00F12EC8">
      <w:pPr>
        <w:pStyle w:val="a8"/>
        <w:keepLines/>
        <w:tabs>
          <w:tab w:val="left" w:pos="567"/>
          <w:tab w:val="left" w:pos="851"/>
        </w:tabs>
        <w:adjustRightInd w:val="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A60516" w:rsidRPr="006844B0" w:rsidRDefault="00753BF4" w:rsidP="00F12EC8">
      <w:pPr>
        <w:pStyle w:val="a8"/>
        <w:keepLines/>
        <w:tabs>
          <w:tab w:val="left" w:pos="567"/>
          <w:tab w:val="left" w:pos="851"/>
        </w:tabs>
        <w:adjustRightInd w:val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6844B0">
        <w:rPr>
          <w:rFonts w:ascii="Times New Roman" w:hAnsi="Times New Roman" w:cs="Times New Roman"/>
          <w:sz w:val="24"/>
          <w:szCs w:val="24"/>
        </w:rPr>
        <w:tab/>
      </w:r>
    </w:p>
    <w:p w:rsidR="00F12EC8" w:rsidRPr="006844B0" w:rsidRDefault="001E20BA" w:rsidP="00F12EC8">
      <w:pPr>
        <w:pStyle w:val="a8"/>
        <w:keepLines/>
        <w:tabs>
          <w:tab w:val="left" w:pos="567"/>
          <w:tab w:val="left" w:pos="851"/>
        </w:tabs>
        <w:adjustRightInd w:val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="00753BF4" w:rsidRPr="006844B0">
        <w:rPr>
          <w:rFonts w:ascii="Times New Roman" w:hAnsi="Times New Roman" w:cs="Times New Roman"/>
          <w:sz w:val="24"/>
          <w:szCs w:val="24"/>
        </w:rPr>
        <w:t>3</w:t>
      </w:r>
      <w:r w:rsidR="00F12EC8" w:rsidRPr="006844B0">
        <w:rPr>
          <w:rFonts w:ascii="Times New Roman" w:hAnsi="Times New Roman" w:cs="Times New Roman"/>
          <w:sz w:val="24"/>
          <w:szCs w:val="24"/>
        </w:rPr>
        <w:t>.10. Пункт 2.1.25 таблицы 6 подраздела 8.3.1 раздела 8 приложения к постановлению изложить в следующей редакции:</w:t>
      </w:r>
    </w:p>
    <w:p w:rsidR="00F12EC8" w:rsidRPr="006844B0" w:rsidRDefault="00F12EC8" w:rsidP="00F12EC8">
      <w:pPr>
        <w:pStyle w:val="a8"/>
        <w:keepLines/>
        <w:tabs>
          <w:tab w:val="left" w:pos="567"/>
          <w:tab w:val="left" w:pos="851"/>
        </w:tabs>
        <w:adjustRightInd w:val="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tbl>
      <w:tblPr>
        <w:tblW w:w="5166" w:type="pct"/>
        <w:tblLayout w:type="fixed"/>
        <w:tblLook w:val="04A0" w:firstRow="1" w:lastRow="0" w:firstColumn="1" w:lastColumn="0" w:noHBand="0" w:noVBand="1"/>
      </w:tblPr>
      <w:tblGrid>
        <w:gridCol w:w="256"/>
        <w:gridCol w:w="577"/>
        <w:gridCol w:w="2168"/>
        <w:gridCol w:w="291"/>
        <w:gridCol w:w="287"/>
        <w:gridCol w:w="723"/>
        <w:gridCol w:w="723"/>
        <w:gridCol w:w="938"/>
        <w:gridCol w:w="938"/>
        <w:gridCol w:w="291"/>
        <w:gridCol w:w="991"/>
        <w:gridCol w:w="991"/>
        <w:gridCol w:w="990"/>
        <w:gridCol w:w="990"/>
        <w:gridCol w:w="990"/>
        <w:gridCol w:w="990"/>
        <w:gridCol w:w="990"/>
        <w:gridCol w:w="1155"/>
        <w:gridCol w:w="290"/>
      </w:tblGrid>
      <w:tr w:rsidR="00F12EC8" w:rsidRPr="006844B0" w:rsidTr="001C799E">
        <w:trPr>
          <w:cantSplit/>
          <w:trHeight w:val="3491"/>
        </w:trPr>
        <w:tc>
          <w:tcPr>
            <w:tcW w:w="82" w:type="pct"/>
            <w:tcBorders>
              <w:right w:val="single" w:sz="4" w:space="0" w:color="auto"/>
            </w:tcBorders>
          </w:tcPr>
          <w:p w:rsidR="00F12EC8" w:rsidRPr="006844B0" w:rsidRDefault="00F12EC8" w:rsidP="00753BF4">
            <w:pPr>
              <w:jc w:val="center"/>
              <w:rPr>
                <w:spacing w:val="-34"/>
                <w:sz w:val="20"/>
                <w:szCs w:val="20"/>
              </w:rPr>
            </w:pPr>
            <w:r w:rsidRPr="006844B0">
              <w:rPr>
                <w:spacing w:val="-34"/>
                <w:sz w:val="20"/>
                <w:szCs w:val="20"/>
              </w:rPr>
              <w:t>«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EC8" w:rsidRPr="006844B0" w:rsidRDefault="00F12EC8" w:rsidP="00753BF4">
            <w:pPr>
              <w:rPr>
                <w:spacing w:val="-20"/>
                <w:sz w:val="18"/>
                <w:szCs w:val="18"/>
              </w:rPr>
            </w:pPr>
            <w:r w:rsidRPr="006844B0">
              <w:rPr>
                <w:spacing w:val="-20"/>
                <w:sz w:val="18"/>
                <w:szCs w:val="18"/>
              </w:rPr>
              <w:t>2.1.25</w:t>
            </w: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EC8" w:rsidRPr="006844B0" w:rsidRDefault="00F12EC8" w:rsidP="00753BF4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6844B0">
              <w:rPr>
                <w:rFonts w:eastAsiaTheme="minorHAnsi"/>
                <w:sz w:val="18"/>
                <w:szCs w:val="18"/>
                <w:lang w:eastAsia="en-US"/>
              </w:rPr>
              <w:t>Строительство здания дошкольного образовательного учреждения по адресу: г. Колпино, ул. Ижорского Батальона, участок 1 (северо-западнее дома 9, литера</w:t>
            </w:r>
            <w:proofErr w:type="gramStart"/>
            <w:r w:rsidRPr="006844B0">
              <w:rPr>
                <w:rFonts w:eastAsiaTheme="minorHAnsi"/>
                <w:sz w:val="18"/>
                <w:szCs w:val="18"/>
                <w:lang w:eastAsia="en-US"/>
              </w:rPr>
              <w:t xml:space="preserve"> А</w:t>
            </w:r>
            <w:proofErr w:type="gramEnd"/>
            <w:r w:rsidRPr="006844B0">
              <w:rPr>
                <w:rFonts w:eastAsiaTheme="minorHAnsi"/>
                <w:sz w:val="18"/>
                <w:szCs w:val="18"/>
                <w:lang w:eastAsia="en-US"/>
              </w:rPr>
              <w:t xml:space="preserve">, по ул. Ижорского Батальона); г. Колпино, квартал 16, ул. Ижорского Батальона, во дворе дома </w:t>
            </w:r>
            <w:r w:rsidR="00D17D0E">
              <w:rPr>
                <w:rFonts w:eastAsiaTheme="minorHAnsi"/>
                <w:sz w:val="18"/>
                <w:szCs w:val="18"/>
                <w:lang w:eastAsia="en-US"/>
              </w:rPr>
              <w:t>№</w:t>
            </w:r>
            <w:r w:rsidRPr="006844B0">
              <w:rPr>
                <w:rFonts w:eastAsiaTheme="minorHAnsi"/>
                <w:sz w:val="18"/>
                <w:szCs w:val="18"/>
                <w:lang w:eastAsia="en-US"/>
              </w:rPr>
              <w:t xml:space="preserve"> 7, включая корректировку проектной документации стадии РД</w:t>
            </w:r>
          </w:p>
          <w:p w:rsidR="00F12EC8" w:rsidRPr="006844B0" w:rsidRDefault="00F12EC8" w:rsidP="00753BF4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F12EC8" w:rsidRPr="006844B0" w:rsidRDefault="00F12EC8" w:rsidP="00753BF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12EC8" w:rsidRPr="006844B0" w:rsidRDefault="00F12EC8" w:rsidP="00753BF4">
            <w:pPr>
              <w:ind w:left="113" w:right="113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844B0">
              <w:rPr>
                <w:rFonts w:eastAsiaTheme="minorHAnsi"/>
                <w:sz w:val="18"/>
                <w:szCs w:val="18"/>
                <w:lang w:eastAsia="en-US"/>
              </w:rPr>
              <w:t>Комитет по строительству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12EC8" w:rsidRPr="006844B0" w:rsidRDefault="00F12EC8" w:rsidP="00753BF4">
            <w:pPr>
              <w:ind w:left="113" w:right="113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844B0">
              <w:rPr>
                <w:rFonts w:eastAsiaTheme="minorHAnsi"/>
                <w:sz w:val="18"/>
                <w:szCs w:val="18"/>
                <w:lang w:eastAsia="en-US"/>
              </w:rPr>
              <w:t>220 мест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СМР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2018                                  –                                  2021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297609,1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94918,3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12EC8" w:rsidRPr="006844B0" w:rsidRDefault="00F12EC8" w:rsidP="001C799E">
            <w:pPr>
              <w:spacing w:line="192" w:lineRule="auto"/>
              <w:jc w:val="center"/>
              <w:rPr>
                <w:sz w:val="18"/>
                <w:szCs w:val="18"/>
              </w:rPr>
            </w:pPr>
            <w:r w:rsidRPr="006844B0">
              <w:rPr>
                <w:spacing w:val="-20"/>
                <w:sz w:val="18"/>
                <w:szCs w:val="18"/>
              </w:rPr>
              <w:t>Бюджет Санкт</w:t>
            </w:r>
            <w:r w:rsidRPr="006844B0">
              <w:rPr>
                <w:spacing w:val="-2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117035,6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275689,3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101249,5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–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–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–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493974,4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pacing w:val="-20"/>
                <w:sz w:val="18"/>
                <w:szCs w:val="18"/>
              </w:rPr>
            </w:pPr>
            <w:r w:rsidRPr="006844B0">
              <w:rPr>
                <w:spacing w:val="-20"/>
                <w:sz w:val="18"/>
                <w:szCs w:val="18"/>
              </w:rPr>
              <w:t>Целевые показатели 1.1, 1.2 и 1.3; индикаторы 1.2, 1.6, 1.7, 1.8</w:t>
            </w:r>
          </w:p>
        </w:tc>
        <w:tc>
          <w:tcPr>
            <w:tcW w:w="93" w:type="pct"/>
            <w:tcBorders>
              <w:left w:val="single" w:sz="4" w:space="0" w:color="auto"/>
            </w:tcBorders>
          </w:tcPr>
          <w:p w:rsidR="00F12EC8" w:rsidRPr="006844B0" w:rsidRDefault="00F12EC8" w:rsidP="00753BF4">
            <w:pPr>
              <w:ind w:left="-109"/>
              <w:jc w:val="center"/>
              <w:rPr>
                <w:spacing w:val="-24"/>
                <w:sz w:val="20"/>
                <w:szCs w:val="20"/>
              </w:rPr>
            </w:pPr>
          </w:p>
          <w:p w:rsidR="00F12EC8" w:rsidRPr="006844B0" w:rsidRDefault="00F12EC8" w:rsidP="00753BF4">
            <w:pPr>
              <w:ind w:left="-109"/>
              <w:jc w:val="center"/>
              <w:rPr>
                <w:spacing w:val="-24"/>
                <w:sz w:val="20"/>
                <w:szCs w:val="20"/>
              </w:rPr>
            </w:pPr>
          </w:p>
          <w:p w:rsidR="00F12EC8" w:rsidRPr="006844B0" w:rsidRDefault="00F12EC8" w:rsidP="00753BF4">
            <w:pPr>
              <w:ind w:left="-109"/>
              <w:jc w:val="center"/>
              <w:rPr>
                <w:spacing w:val="-24"/>
                <w:sz w:val="20"/>
                <w:szCs w:val="20"/>
              </w:rPr>
            </w:pPr>
          </w:p>
          <w:p w:rsidR="00F12EC8" w:rsidRPr="006844B0" w:rsidRDefault="00F12EC8" w:rsidP="00753BF4">
            <w:pPr>
              <w:ind w:left="-109"/>
              <w:jc w:val="center"/>
              <w:rPr>
                <w:spacing w:val="-24"/>
                <w:sz w:val="20"/>
                <w:szCs w:val="20"/>
              </w:rPr>
            </w:pPr>
          </w:p>
          <w:p w:rsidR="00F12EC8" w:rsidRPr="006844B0" w:rsidRDefault="00F12EC8" w:rsidP="00753BF4">
            <w:pPr>
              <w:ind w:left="-109"/>
              <w:jc w:val="center"/>
              <w:rPr>
                <w:spacing w:val="-24"/>
                <w:sz w:val="20"/>
                <w:szCs w:val="20"/>
              </w:rPr>
            </w:pPr>
          </w:p>
          <w:p w:rsidR="00F12EC8" w:rsidRPr="006844B0" w:rsidRDefault="00F12EC8" w:rsidP="00753BF4">
            <w:pPr>
              <w:ind w:left="-109"/>
              <w:jc w:val="center"/>
              <w:rPr>
                <w:spacing w:val="-24"/>
                <w:sz w:val="20"/>
                <w:szCs w:val="20"/>
              </w:rPr>
            </w:pPr>
          </w:p>
          <w:p w:rsidR="00F12EC8" w:rsidRPr="006844B0" w:rsidRDefault="00F12EC8" w:rsidP="00753BF4">
            <w:pPr>
              <w:ind w:left="-109"/>
              <w:jc w:val="center"/>
              <w:rPr>
                <w:spacing w:val="-24"/>
                <w:sz w:val="20"/>
                <w:szCs w:val="20"/>
              </w:rPr>
            </w:pPr>
          </w:p>
          <w:p w:rsidR="00F12EC8" w:rsidRPr="006844B0" w:rsidRDefault="00F12EC8" w:rsidP="00753BF4">
            <w:pPr>
              <w:ind w:left="-109"/>
              <w:jc w:val="center"/>
              <w:rPr>
                <w:spacing w:val="-24"/>
                <w:sz w:val="20"/>
                <w:szCs w:val="20"/>
              </w:rPr>
            </w:pPr>
          </w:p>
          <w:p w:rsidR="00F12EC8" w:rsidRPr="006844B0" w:rsidRDefault="00F12EC8" w:rsidP="00753BF4">
            <w:pPr>
              <w:ind w:left="-109"/>
              <w:jc w:val="center"/>
              <w:rPr>
                <w:spacing w:val="-24"/>
                <w:sz w:val="20"/>
                <w:szCs w:val="20"/>
              </w:rPr>
            </w:pPr>
          </w:p>
          <w:p w:rsidR="00F12EC8" w:rsidRPr="006844B0" w:rsidRDefault="00F12EC8" w:rsidP="00753BF4">
            <w:pPr>
              <w:ind w:left="-109"/>
              <w:jc w:val="center"/>
              <w:rPr>
                <w:spacing w:val="-24"/>
                <w:sz w:val="20"/>
                <w:szCs w:val="20"/>
              </w:rPr>
            </w:pPr>
          </w:p>
          <w:p w:rsidR="00F12EC8" w:rsidRPr="006844B0" w:rsidRDefault="00F12EC8" w:rsidP="00753BF4">
            <w:pPr>
              <w:ind w:left="-109"/>
              <w:jc w:val="center"/>
              <w:rPr>
                <w:spacing w:val="-24"/>
                <w:sz w:val="20"/>
                <w:szCs w:val="20"/>
              </w:rPr>
            </w:pPr>
          </w:p>
          <w:p w:rsidR="00F12EC8" w:rsidRPr="006844B0" w:rsidRDefault="00F12EC8" w:rsidP="00753BF4">
            <w:pPr>
              <w:ind w:left="-109"/>
              <w:jc w:val="center"/>
              <w:rPr>
                <w:spacing w:val="-24"/>
                <w:sz w:val="20"/>
                <w:szCs w:val="20"/>
              </w:rPr>
            </w:pPr>
          </w:p>
          <w:p w:rsidR="00F12EC8" w:rsidRPr="006844B0" w:rsidRDefault="00F12EC8" w:rsidP="00753BF4">
            <w:pPr>
              <w:ind w:left="-109"/>
              <w:jc w:val="center"/>
              <w:rPr>
                <w:spacing w:val="-24"/>
                <w:sz w:val="20"/>
                <w:szCs w:val="20"/>
              </w:rPr>
            </w:pPr>
          </w:p>
          <w:p w:rsidR="00F12EC8" w:rsidRPr="006844B0" w:rsidRDefault="00F12EC8" w:rsidP="00753BF4">
            <w:pPr>
              <w:ind w:left="-109"/>
              <w:jc w:val="center"/>
              <w:rPr>
                <w:spacing w:val="-24"/>
                <w:sz w:val="20"/>
                <w:szCs w:val="20"/>
              </w:rPr>
            </w:pPr>
          </w:p>
          <w:p w:rsidR="00F12EC8" w:rsidRPr="006844B0" w:rsidRDefault="00F12EC8" w:rsidP="00753BF4">
            <w:pPr>
              <w:ind w:left="-109"/>
              <w:jc w:val="center"/>
              <w:rPr>
                <w:spacing w:val="-24"/>
                <w:sz w:val="20"/>
                <w:szCs w:val="20"/>
              </w:rPr>
            </w:pPr>
            <w:r w:rsidRPr="006844B0">
              <w:rPr>
                <w:spacing w:val="-24"/>
                <w:sz w:val="20"/>
                <w:szCs w:val="20"/>
              </w:rPr>
              <w:t>».</w:t>
            </w:r>
          </w:p>
        </w:tc>
      </w:tr>
    </w:tbl>
    <w:p w:rsidR="00F12EC8" w:rsidRPr="006844B0" w:rsidRDefault="00F12EC8" w:rsidP="00F12EC8">
      <w:pPr>
        <w:pStyle w:val="a8"/>
        <w:keepLines/>
        <w:tabs>
          <w:tab w:val="left" w:pos="567"/>
          <w:tab w:val="left" w:pos="851"/>
        </w:tabs>
        <w:adjustRightInd w:val="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F12EC8" w:rsidRPr="006844B0" w:rsidRDefault="00F12EC8" w:rsidP="00F12EC8">
      <w:pPr>
        <w:pStyle w:val="a8"/>
        <w:keepLines/>
        <w:tabs>
          <w:tab w:val="left" w:pos="567"/>
          <w:tab w:val="left" w:pos="851"/>
        </w:tabs>
        <w:adjustRightInd w:val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6844B0">
        <w:rPr>
          <w:rFonts w:ascii="Times New Roman" w:hAnsi="Times New Roman" w:cs="Times New Roman"/>
          <w:sz w:val="24"/>
          <w:szCs w:val="24"/>
        </w:rPr>
        <w:tab/>
      </w:r>
      <w:r w:rsidR="00753BF4" w:rsidRPr="006844B0">
        <w:rPr>
          <w:rFonts w:ascii="Times New Roman" w:hAnsi="Times New Roman" w:cs="Times New Roman"/>
          <w:sz w:val="24"/>
          <w:szCs w:val="24"/>
        </w:rPr>
        <w:t>3</w:t>
      </w:r>
      <w:r w:rsidRPr="006844B0">
        <w:rPr>
          <w:rFonts w:ascii="Times New Roman" w:hAnsi="Times New Roman" w:cs="Times New Roman"/>
          <w:sz w:val="24"/>
          <w:szCs w:val="24"/>
        </w:rPr>
        <w:t>.11. Пункт 2.1.27 таблицы 6 подраздела 8.3.1 раздела 8 приложения к постановлению изложить в следующей редакции:</w:t>
      </w:r>
    </w:p>
    <w:p w:rsidR="00F12EC8" w:rsidRPr="006844B0" w:rsidRDefault="00F12EC8" w:rsidP="00F12EC8">
      <w:pPr>
        <w:pStyle w:val="a8"/>
        <w:keepLines/>
        <w:tabs>
          <w:tab w:val="left" w:pos="567"/>
          <w:tab w:val="left" w:pos="851"/>
        </w:tabs>
        <w:adjustRightInd w:val="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tbl>
      <w:tblPr>
        <w:tblW w:w="521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6"/>
        <w:gridCol w:w="582"/>
        <w:gridCol w:w="2172"/>
        <w:gridCol w:w="292"/>
        <w:gridCol w:w="289"/>
        <w:gridCol w:w="723"/>
        <w:gridCol w:w="707"/>
        <w:gridCol w:w="937"/>
        <w:gridCol w:w="940"/>
        <w:gridCol w:w="302"/>
        <w:gridCol w:w="990"/>
        <w:gridCol w:w="990"/>
        <w:gridCol w:w="990"/>
        <w:gridCol w:w="990"/>
        <w:gridCol w:w="990"/>
        <w:gridCol w:w="990"/>
        <w:gridCol w:w="993"/>
        <w:gridCol w:w="1157"/>
        <w:gridCol w:w="424"/>
      </w:tblGrid>
      <w:tr w:rsidR="00F12EC8" w:rsidRPr="006844B0" w:rsidTr="001C799E">
        <w:trPr>
          <w:cantSplit/>
          <w:trHeight w:val="3534"/>
        </w:trPr>
        <w:tc>
          <w:tcPr>
            <w:tcW w:w="8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12EC8" w:rsidRPr="006844B0" w:rsidRDefault="00F12EC8" w:rsidP="00753BF4">
            <w:pPr>
              <w:jc w:val="center"/>
              <w:rPr>
                <w:spacing w:val="-34"/>
                <w:sz w:val="20"/>
                <w:szCs w:val="20"/>
              </w:rPr>
            </w:pPr>
            <w:r w:rsidRPr="006844B0">
              <w:rPr>
                <w:spacing w:val="-34"/>
                <w:sz w:val="20"/>
                <w:szCs w:val="20"/>
              </w:rPr>
              <w:t>«</w:t>
            </w:r>
          </w:p>
        </w:tc>
        <w:tc>
          <w:tcPr>
            <w:tcW w:w="185" w:type="pct"/>
            <w:tcBorders>
              <w:left w:val="single" w:sz="4" w:space="0" w:color="auto"/>
            </w:tcBorders>
            <w:shd w:val="clear" w:color="auto" w:fill="auto"/>
            <w:hideMark/>
          </w:tcPr>
          <w:p w:rsidR="00F12EC8" w:rsidRPr="006844B0" w:rsidRDefault="00F12EC8" w:rsidP="00753BF4">
            <w:pPr>
              <w:rPr>
                <w:spacing w:val="-20"/>
                <w:sz w:val="18"/>
                <w:szCs w:val="18"/>
              </w:rPr>
            </w:pPr>
            <w:r w:rsidRPr="006844B0">
              <w:rPr>
                <w:spacing w:val="-20"/>
                <w:sz w:val="18"/>
                <w:szCs w:val="18"/>
              </w:rPr>
              <w:t>2.1.27</w:t>
            </w:r>
          </w:p>
        </w:tc>
        <w:tc>
          <w:tcPr>
            <w:tcW w:w="691" w:type="pct"/>
            <w:shd w:val="clear" w:color="auto" w:fill="auto"/>
            <w:hideMark/>
          </w:tcPr>
          <w:p w:rsidR="00F12EC8" w:rsidRPr="006844B0" w:rsidRDefault="00F12EC8" w:rsidP="00753BF4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6844B0">
              <w:rPr>
                <w:rFonts w:eastAsiaTheme="minorHAnsi"/>
                <w:sz w:val="18"/>
                <w:szCs w:val="18"/>
                <w:lang w:eastAsia="en-US"/>
              </w:rPr>
              <w:t>Строительство здания дошкольного образовательного учреждения по адресу: г. Пушкин, Красносельское шоссе, участок 1 (севернее дома № 57, литера</w:t>
            </w:r>
            <w:proofErr w:type="gramStart"/>
            <w:r w:rsidRPr="006844B0">
              <w:rPr>
                <w:rFonts w:eastAsiaTheme="minorHAnsi"/>
                <w:sz w:val="18"/>
                <w:szCs w:val="18"/>
                <w:lang w:eastAsia="en-US"/>
              </w:rPr>
              <w:t xml:space="preserve"> А</w:t>
            </w:r>
            <w:proofErr w:type="gramEnd"/>
            <w:r w:rsidRPr="006844B0">
              <w:rPr>
                <w:rFonts w:eastAsiaTheme="minorHAnsi"/>
                <w:sz w:val="18"/>
                <w:szCs w:val="18"/>
                <w:lang w:eastAsia="en-US"/>
              </w:rPr>
              <w:t>, по Красносельскому шоссе)</w:t>
            </w:r>
          </w:p>
          <w:p w:rsidR="00F12EC8" w:rsidRPr="006844B0" w:rsidRDefault="00F12EC8" w:rsidP="00753BF4">
            <w:pPr>
              <w:autoSpaceDE w:val="0"/>
              <w:autoSpaceDN w:val="0"/>
              <w:adjustRightInd w:val="0"/>
              <w:rPr>
                <w:spacing w:val="-20"/>
                <w:sz w:val="18"/>
                <w:szCs w:val="18"/>
              </w:rPr>
            </w:pPr>
          </w:p>
        </w:tc>
        <w:tc>
          <w:tcPr>
            <w:tcW w:w="93" w:type="pct"/>
            <w:shd w:val="clear" w:color="auto" w:fill="auto"/>
            <w:textDirection w:val="btLr"/>
            <w:vAlign w:val="center"/>
            <w:hideMark/>
          </w:tcPr>
          <w:p w:rsidR="00F12EC8" w:rsidRPr="006844B0" w:rsidRDefault="00F12EC8" w:rsidP="00753BF4">
            <w:pPr>
              <w:ind w:left="113" w:right="113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844B0">
              <w:rPr>
                <w:rFonts w:eastAsiaTheme="minorHAnsi"/>
                <w:sz w:val="18"/>
                <w:szCs w:val="18"/>
                <w:lang w:eastAsia="en-US"/>
              </w:rPr>
              <w:t>Комитет по строительству</w:t>
            </w:r>
          </w:p>
        </w:tc>
        <w:tc>
          <w:tcPr>
            <w:tcW w:w="92" w:type="pct"/>
            <w:shd w:val="clear" w:color="auto" w:fill="auto"/>
            <w:textDirection w:val="btLr"/>
            <w:vAlign w:val="center"/>
            <w:hideMark/>
          </w:tcPr>
          <w:p w:rsidR="00F12EC8" w:rsidRPr="006844B0" w:rsidRDefault="00F12EC8" w:rsidP="00753BF4">
            <w:pPr>
              <w:ind w:left="113" w:right="113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844B0">
              <w:rPr>
                <w:rFonts w:eastAsiaTheme="minorHAnsi"/>
                <w:sz w:val="18"/>
                <w:szCs w:val="18"/>
                <w:lang w:eastAsia="en-US"/>
              </w:rPr>
              <w:t xml:space="preserve"> 200 мест</w:t>
            </w:r>
          </w:p>
        </w:tc>
        <w:tc>
          <w:tcPr>
            <w:tcW w:w="230" w:type="pct"/>
            <w:shd w:val="clear" w:color="auto" w:fill="auto"/>
            <w:noWrap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pacing w:val="-20"/>
                <w:sz w:val="18"/>
                <w:szCs w:val="18"/>
              </w:rPr>
            </w:pPr>
            <w:r w:rsidRPr="006844B0">
              <w:rPr>
                <w:spacing w:val="-20"/>
                <w:sz w:val="18"/>
                <w:szCs w:val="18"/>
              </w:rPr>
              <w:t>СМР</w:t>
            </w:r>
          </w:p>
        </w:tc>
        <w:tc>
          <w:tcPr>
            <w:tcW w:w="225" w:type="pct"/>
            <w:shd w:val="clear" w:color="auto" w:fill="auto"/>
            <w:noWrap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pacing w:val="-20"/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2018                                –                       2021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319352,1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1190,8</w:t>
            </w:r>
          </w:p>
        </w:tc>
        <w:tc>
          <w:tcPr>
            <w:tcW w:w="96" w:type="pct"/>
            <w:shd w:val="clear" w:color="auto" w:fill="auto"/>
            <w:textDirection w:val="btLr"/>
            <w:vAlign w:val="center"/>
            <w:hideMark/>
          </w:tcPr>
          <w:p w:rsidR="00F12EC8" w:rsidRPr="006844B0" w:rsidRDefault="00F12EC8" w:rsidP="001C799E">
            <w:pPr>
              <w:ind w:left="113" w:right="113"/>
              <w:jc w:val="center"/>
              <w:rPr>
                <w:spacing w:val="-20"/>
                <w:sz w:val="18"/>
                <w:szCs w:val="18"/>
              </w:rPr>
            </w:pPr>
            <w:r w:rsidRPr="006844B0">
              <w:rPr>
                <w:spacing w:val="-20"/>
                <w:sz w:val="18"/>
                <w:szCs w:val="18"/>
              </w:rPr>
              <w:t>Бюджет Санкт</w:t>
            </w:r>
            <w:r w:rsidRPr="006844B0">
              <w:rPr>
                <w:spacing w:val="-2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315" w:type="pct"/>
            <w:shd w:val="clear" w:color="auto" w:fill="auto"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100100,0</w:t>
            </w:r>
          </w:p>
        </w:tc>
        <w:tc>
          <w:tcPr>
            <w:tcW w:w="315" w:type="pct"/>
            <w:shd w:val="clear" w:color="auto" w:fill="auto"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304593,9</w:t>
            </w:r>
          </w:p>
        </w:tc>
        <w:tc>
          <w:tcPr>
            <w:tcW w:w="315" w:type="pct"/>
            <w:shd w:val="clear" w:color="auto" w:fill="auto"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4206,7</w:t>
            </w:r>
          </w:p>
        </w:tc>
        <w:tc>
          <w:tcPr>
            <w:tcW w:w="315" w:type="pct"/>
            <w:shd w:val="clear" w:color="auto" w:fill="auto"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–</w:t>
            </w:r>
          </w:p>
        </w:tc>
        <w:tc>
          <w:tcPr>
            <w:tcW w:w="315" w:type="pct"/>
            <w:shd w:val="clear" w:color="auto" w:fill="auto"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–</w:t>
            </w:r>
          </w:p>
        </w:tc>
        <w:tc>
          <w:tcPr>
            <w:tcW w:w="315" w:type="pct"/>
            <w:shd w:val="clear" w:color="auto" w:fill="auto"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–</w:t>
            </w:r>
          </w:p>
        </w:tc>
        <w:tc>
          <w:tcPr>
            <w:tcW w:w="316" w:type="pct"/>
            <w:shd w:val="clear" w:color="auto" w:fill="auto"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408900,6</w:t>
            </w:r>
          </w:p>
        </w:tc>
        <w:tc>
          <w:tcPr>
            <w:tcW w:w="368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pacing w:val="-20"/>
                <w:sz w:val="18"/>
                <w:szCs w:val="18"/>
              </w:rPr>
            </w:pPr>
            <w:r w:rsidRPr="006844B0">
              <w:rPr>
                <w:spacing w:val="-20"/>
                <w:sz w:val="18"/>
                <w:szCs w:val="18"/>
              </w:rPr>
              <w:t>Целевые</w:t>
            </w:r>
            <w:r w:rsidRPr="006844B0">
              <w:rPr>
                <w:spacing w:val="-20"/>
                <w:sz w:val="18"/>
                <w:szCs w:val="18"/>
              </w:rPr>
              <w:br/>
              <w:t>показатели 1.1, 1.2 и 1.3;</w:t>
            </w:r>
          </w:p>
          <w:p w:rsidR="00F12EC8" w:rsidRPr="006844B0" w:rsidRDefault="00D17D0E" w:rsidP="00D17D0E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индикаторы 1.2, 1.6, 1.7, 1</w:t>
            </w:r>
            <w:r w:rsidR="00F12EC8" w:rsidRPr="006844B0">
              <w:rPr>
                <w:spacing w:val="-20"/>
                <w:sz w:val="18"/>
                <w:szCs w:val="18"/>
              </w:rPr>
              <w:t>.8</w:t>
            </w:r>
          </w:p>
        </w:tc>
        <w:tc>
          <w:tcPr>
            <w:tcW w:w="135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F12EC8" w:rsidRPr="006844B0" w:rsidRDefault="00F12EC8" w:rsidP="00753BF4">
            <w:pPr>
              <w:tabs>
                <w:tab w:val="left" w:pos="211"/>
              </w:tabs>
              <w:spacing w:line="192" w:lineRule="auto"/>
              <w:ind w:left="-108" w:right="-107"/>
              <w:rPr>
                <w:kern w:val="2"/>
                <w:sz w:val="20"/>
                <w:szCs w:val="20"/>
              </w:rPr>
            </w:pPr>
            <w:r w:rsidRPr="006844B0">
              <w:rPr>
                <w:kern w:val="2"/>
                <w:sz w:val="20"/>
                <w:szCs w:val="20"/>
              </w:rPr>
              <w:t xml:space="preserve">               ».</w:t>
            </w:r>
          </w:p>
        </w:tc>
      </w:tr>
    </w:tbl>
    <w:p w:rsidR="00F12EC8" w:rsidRPr="006844B0" w:rsidRDefault="00F12EC8" w:rsidP="00F12EC8">
      <w:pPr>
        <w:pStyle w:val="a8"/>
        <w:keepLines/>
        <w:tabs>
          <w:tab w:val="left" w:pos="567"/>
          <w:tab w:val="left" w:pos="851"/>
        </w:tabs>
        <w:adjustRightInd w:val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6844B0">
        <w:rPr>
          <w:rFonts w:ascii="Times New Roman" w:hAnsi="Times New Roman" w:cs="Times New Roman"/>
          <w:sz w:val="24"/>
          <w:szCs w:val="24"/>
        </w:rPr>
        <w:tab/>
      </w:r>
    </w:p>
    <w:p w:rsidR="00753BF4" w:rsidRPr="006844B0" w:rsidRDefault="00753BF4" w:rsidP="00F12EC8">
      <w:pPr>
        <w:pStyle w:val="a8"/>
        <w:keepLines/>
        <w:tabs>
          <w:tab w:val="left" w:pos="567"/>
          <w:tab w:val="left" w:pos="851"/>
        </w:tabs>
        <w:adjustRightInd w:val="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F12EC8" w:rsidRPr="006844B0" w:rsidRDefault="00753BF4" w:rsidP="00F12EC8">
      <w:pPr>
        <w:pStyle w:val="a8"/>
        <w:keepLines/>
        <w:tabs>
          <w:tab w:val="left" w:pos="567"/>
          <w:tab w:val="left" w:pos="851"/>
        </w:tabs>
        <w:adjustRightInd w:val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6844B0">
        <w:rPr>
          <w:rFonts w:ascii="Times New Roman" w:hAnsi="Times New Roman" w:cs="Times New Roman"/>
          <w:sz w:val="24"/>
          <w:szCs w:val="24"/>
        </w:rPr>
        <w:lastRenderedPageBreak/>
        <w:tab/>
        <w:t>3</w:t>
      </w:r>
      <w:r w:rsidR="00F12EC8" w:rsidRPr="006844B0">
        <w:rPr>
          <w:rFonts w:ascii="Times New Roman" w:hAnsi="Times New Roman" w:cs="Times New Roman"/>
          <w:sz w:val="24"/>
          <w:szCs w:val="24"/>
        </w:rPr>
        <w:t>.12. Пункты 2.1.29 и 2.1.30 таблицы 6 подраздела 8.3.1 раздела 8 приложения к постановлению изложить в следующей редакции:</w:t>
      </w:r>
    </w:p>
    <w:p w:rsidR="00F12EC8" w:rsidRPr="006844B0" w:rsidRDefault="00F12EC8" w:rsidP="00F12EC8">
      <w:pPr>
        <w:pStyle w:val="a8"/>
        <w:keepLines/>
        <w:tabs>
          <w:tab w:val="left" w:pos="567"/>
          <w:tab w:val="left" w:pos="851"/>
        </w:tabs>
        <w:adjustRightInd w:val="0"/>
        <w:jc w:val="both"/>
        <w:outlineLvl w:val="1"/>
        <w:rPr>
          <w:rFonts w:ascii="Times New Roman" w:hAnsi="Times New Roman" w:cs="Times New Roman"/>
          <w:sz w:val="20"/>
          <w:szCs w:val="20"/>
        </w:rPr>
      </w:pPr>
    </w:p>
    <w:tbl>
      <w:tblPr>
        <w:tblW w:w="5166" w:type="pct"/>
        <w:tblLayout w:type="fixed"/>
        <w:tblLook w:val="04A0" w:firstRow="1" w:lastRow="0" w:firstColumn="1" w:lastColumn="0" w:noHBand="0" w:noVBand="1"/>
      </w:tblPr>
      <w:tblGrid>
        <w:gridCol w:w="254"/>
        <w:gridCol w:w="578"/>
        <w:gridCol w:w="1883"/>
        <w:gridCol w:w="289"/>
        <w:gridCol w:w="293"/>
        <w:gridCol w:w="1009"/>
        <w:gridCol w:w="729"/>
        <w:gridCol w:w="1012"/>
        <w:gridCol w:w="1012"/>
        <w:gridCol w:w="436"/>
        <w:gridCol w:w="947"/>
        <w:gridCol w:w="947"/>
        <w:gridCol w:w="947"/>
        <w:gridCol w:w="947"/>
        <w:gridCol w:w="947"/>
        <w:gridCol w:w="947"/>
        <w:gridCol w:w="947"/>
        <w:gridCol w:w="1155"/>
        <w:gridCol w:w="290"/>
      </w:tblGrid>
      <w:tr w:rsidR="00F12EC8" w:rsidRPr="006844B0" w:rsidTr="00753BF4">
        <w:trPr>
          <w:cantSplit/>
          <w:trHeight w:val="853"/>
        </w:trPr>
        <w:tc>
          <w:tcPr>
            <w:tcW w:w="82" w:type="pct"/>
            <w:tcBorders>
              <w:right w:val="single" w:sz="4" w:space="0" w:color="auto"/>
            </w:tcBorders>
          </w:tcPr>
          <w:p w:rsidR="00F12EC8" w:rsidRPr="006844B0" w:rsidRDefault="00F12EC8" w:rsidP="00753BF4">
            <w:pPr>
              <w:keepNext/>
              <w:spacing w:line="216" w:lineRule="auto"/>
              <w:rPr>
                <w:spacing w:val="-6"/>
                <w:sz w:val="20"/>
                <w:szCs w:val="20"/>
              </w:rPr>
            </w:pPr>
            <w:r w:rsidRPr="006844B0">
              <w:rPr>
                <w:spacing w:val="-6"/>
                <w:sz w:val="20"/>
                <w:szCs w:val="20"/>
              </w:rPr>
              <w:t>«</w:t>
            </w:r>
          </w:p>
        </w:tc>
        <w:tc>
          <w:tcPr>
            <w:tcW w:w="1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6844B0">
              <w:rPr>
                <w:spacing w:val="-20"/>
                <w:sz w:val="18"/>
                <w:szCs w:val="18"/>
              </w:rPr>
              <w:t>2.1.29</w:t>
            </w:r>
          </w:p>
        </w:tc>
        <w:tc>
          <w:tcPr>
            <w:tcW w:w="605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EC8" w:rsidRPr="006844B0" w:rsidRDefault="00F12EC8" w:rsidP="00383BF8">
            <w:pPr>
              <w:rPr>
                <w:spacing w:val="-6"/>
                <w:sz w:val="18"/>
                <w:szCs w:val="18"/>
              </w:rPr>
            </w:pPr>
            <w:r w:rsidRPr="006844B0">
              <w:rPr>
                <w:rFonts w:eastAsiaTheme="minorHAnsi"/>
                <w:sz w:val="18"/>
                <w:szCs w:val="18"/>
                <w:lang w:eastAsia="en-US"/>
              </w:rPr>
              <w:t xml:space="preserve">Строительство здания дошкольного образовательного учреждения </w:t>
            </w:r>
            <w:r w:rsidRPr="006844B0">
              <w:rPr>
                <w:rFonts w:eastAsiaTheme="minorHAnsi"/>
                <w:sz w:val="18"/>
                <w:szCs w:val="18"/>
                <w:lang w:eastAsia="en-US"/>
              </w:rPr>
              <w:br/>
              <w:t xml:space="preserve">по адресу: </w:t>
            </w:r>
            <w:r w:rsidRPr="006844B0">
              <w:rPr>
                <w:rFonts w:eastAsiaTheme="minorHAnsi"/>
                <w:sz w:val="18"/>
                <w:szCs w:val="18"/>
                <w:lang w:eastAsia="en-US"/>
              </w:rPr>
              <w:br/>
              <w:t xml:space="preserve">пр. Ветеранов, </w:t>
            </w:r>
            <w:r w:rsidRPr="006844B0">
              <w:rPr>
                <w:rFonts w:eastAsiaTheme="minorHAnsi"/>
                <w:sz w:val="18"/>
                <w:szCs w:val="18"/>
                <w:lang w:eastAsia="en-US"/>
              </w:rPr>
              <w:br/>
              <w:t>д. 5, корп. 2, литера</w:t>
            </w:r>
            <w:proofErr w:type="gramStart"/>
            <w:r w:rsidRPr="006844B0">
              <w:rPr>
                <w:rFonts w:eastAsiaTheme="minorHAnsi"/>
                <w:sz w:val="18"/>
                <w:szCs w:val="18"/>
                <w:lang w:eastAsia="en-US"/>
              </w:rPr>
              <w:t xml:space="preserve"> А</w:t>
            </w:r>
            <w:proofErr w:type="gramEnd"/>
            <w:r w:rsidRPr="006844B0">
              <w:rPr>
                <w:rFonts w:eastAsiaTheme="minorHAnsi"/>
                <w:sz w:val="18"/>
                <w:szCs w:val="18"/>
                <w:lang w:eastAsia="en-US"/>
              </w:rPr>
              <w:t>, включая разработку проектной документации стадии РД</w:t>
            </w:r>
          </w:p>
        </w:tc>
        <w:tc>
          <w:tcPr>
            <w:tcW w:w="93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12EC8" w:rsidRPr="006844B0" w:rsidRDefault="00F12EC8" w:rsidP="00753BF4">
            <w:pPr>
              <w:ind w:left="113" w:right="113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844B0">
              <w:rPr>
                <w:rFonts w:eastAsiaTheme="minorHAnsi"/>
                <w:sz w:val="18"/>
                <w:szCs w:val="18"/>
                <w:lang w:eastAsia="en-US"/>
              </w:rPr>
              <w:t>Комитет по строительству</w:t>
            </w:r>
          </w:p>
        </w:tc>
        <w:tc>
          <w:tcPr>
            <w:tcW w:w="94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12EC8" w:rsidRPr="006844B0" w:rsidRDefault="00F12EC8" w:rsidP="00753BF4">
            <w:pPr>
              <w:ind w:left="113" w:right="113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844B0">
              <w:rPr>
                <w:rFonts w:eastAsiaTheme="minorHAnsi"/>
                <w:sz w:val="18"/>
                <w:szCs w:val="18"/>
                <w:lang w:eastAsia="en-US"/>
              </w:rPr>
              <w:t>200 мест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18"/>
                <w:szCs w:val="18"/>
              </w:rPr>
            </w:pPr>
            <w:r w:rsidRPr="006844B0">
              <w:rPr>
                <w:spacing w:val="-6"/>
                <w:sz w:val="18"/>
                <w:szCs w:val="18"/>
              </w:rPr>
              <w:t>ПИР</w:t>
            </w: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18"/>
                <w:szCs w:val="18"/>
              </w:rPr>
            </w:pPr>
            <w:r w:rsidRPr="006844B0">
              <w:rPr>
                <w:spacing w:val="-20"/>
                <w:sz w:val="18"/>
                <w:szCs w:val="18"/>
              </w:rPr>
              <w:t>2011               –                2019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12095,3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EC8" w:rsidRPr="006844B0" w:rsidRDefault="00F12EC8" w:rsidP="00753BF4">
            <w:pPr>
              <w:ind w:firstLine="108"/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-</w:t>
            </w:r>
          </w:p>
        </w:tc>
        <w:tc>
          <w:tcPr>
            <w:tcW w:w="1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18"/>
                <w:szCs w:val="18"/>
              </w:rPr>
            </w:pPr>
            <w:r w:rsidRPr="006844B0">
              <w:rPr>
                <w:spacing w:val="-6"/>
                <w:sz w:val="18"/>
                <w:szCs w:val="18"/>
              </w:rPr>
              <w:t>Бюджет Санкт</w:t>
            </w:r>
            <w:r w:rsidRPr="006844B0">
              <w:rPr>
                <w:spacing w:val="-6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2334,0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753BF4">
            <w:pPr>
              <w:ind w:firstLine="108"/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–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753BF4">
            <w:pPr>
              <w:ind w:firstLine="108"/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–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753BF4">
            <w:pPr>
              <w:ind w:firstLine="108"/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–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753BF4">
            <w:pPr>
              <w:ind w:firstLine="108"/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–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753BF4">
            <w:pPr>
              <w:ind w:firstLine="108"/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–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2334,0</w:t>
            </w:r>
          </w:p>
        </w:tc>
        <w:tc>
          <w:tcPr>
            <w:tcW w:w="3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753BF4">
            <w:pPr>
              <w:keepNext/>
              <w:spacing w:line="216" w:lineRule="auto"/>
              <w:jc w:val="center"/>
              <w:rPr>
                <w:spacing w:val="-6"/>
                <w:sz w:val="18"/>
                <w:szCs w:val="18"/>
              </w:rPr>
            </w:pPr>
            <w:r w:rsidRPr="006844B0">
              <w:rPr>
                <w:spacing w:val="-6"/>
                <w:sz w:val="18"/>
                <w:szCs w:val="18"/>
              </w:rPr>
              <w:t xml:space="preserve">Целевые показатели </w:t>
            </w:r>
            <w:r w:rsidRPr="006844B0">
              <w:rPr>
                <w:spacing w:val="-6"/>
                <w:sz w:val="18"/>
                <w:szCs w:val="18"/>
              </w:rPr>
              <w:br/>
              <w:t>1.1, 1.2 и 1.3;</w:t>
            </w:r>
          </w:p>
          <w:p w:rsidR="00F12EC8" w:rsidRPr="006844B0" w:rsidRDefault="00F12EC8" w:rsidP="00753BF4">
            <w:pPr>
              <w:keepNext/>
              <w:spacing w:line="216" w:lineRule="auto"/>
              <w:jc w:val="center"/>
              <w:rPr>
                <w:spacing w:val="-6"/>
                <w:sz w:val="18"/>
                <w:szCs w:val="18"/>
              </w:rPr>
            </w:pPr>
            <w:r w:rsidRPr="006844B0">
              <w:rPr>
                <w:spacing w:val="-6"/>
                <w:sz w:val="18"/>
                <w:szCs w:val="18"/>
              </w:rPr>
              <w:t>индикаторы</w:t>
            </w:r>
          </w:p>
          <w:p w:rsidR="00F12EC8" w:rsidRPr="006844B0" w:rsidRDefault="00F12EC8" w:rsidP="00753BF4">
            <w:pPr>
              <w:keepNext/>
              <w:spacing w:line="216" w:lineRule="auto"/>
              <w:jc w:val="center"/>
              <w:rPr>
                <w:spacing w:val="-6"/>
                <w:sz w:val="18"/>
                <w:szCs w:val="18"/>
              </w:rPr>
            </w:pPr>
            <w:r w:rsidRPr="006844B0">
              <w:rPr>
                <w:spacing w:val="-6"/>
                <w:sz w:val="18"/>
                <w:szCs w:val="18"/>
              </w:rPr>
              <w:t>1.2, 1.6, 1.7, 1.8</w:t>
            </w:r>
          </w:p>
        </w:tc>
        <w:tc>
          <w:tcPr>
            <w:tcW w:w="93" w:type="pct"/>
            <w:tcBorders>
              <w:left w:val="single" w:sz="4" w:space="0" w:color="auto"/>
            </w:tcBorders>
          </w:tcPr>
          <w:p w:rsidR="00F12EC8" w:rsidRPr="006844B0" w:rsidRDefault="00F12EC8" w:rsidP="00753BF4">
            <w:pPr>
              <w:keepNext/>
              <w:spacing w:line="216" w:lineRule="auto"/>
              <w:ind w:left="-107"/>
              <w:jc w:val="center"/>
              <w:rPr>
                <w:spacing w:val="-6"/>
                <w:sz w:val="20"/>
                <w:szCs w:val="20"/>
              </w:rPr>
            </w:pPr>
          </w:p>
        </w:tc>
      </w:tr>
      <w:tr w:rsidR="00F12EC8" w:rsidRPr="006844B0" w:rsidTr="00753BF4">
        <w:trPr>
          <w:cantSplit/>
          <w:trHeight w:val="791"/>
        </w:trPr>
        <w:tc>
          <w:tcPr>
            <w:tcW w:w="82" w:type="pct"/>
            <w:tcBorders>
              <w:right w:val="single" w:sz="4" w:space="0" w:color="auto"/>
            </w:tcBorders>
          </w:tcPr>
          <w:p w:rsidR="00F12EC8" w:rsidRPr="006844B0" w:rsidRDefault="00F12EC8" w:rsidP="00753BF4">
            <w:pPr>
              <w:keepNext/>
              <w:spacing w:line="216" w:lineRule="auto"/>
              <w:jc w:val="center"/>
              <w:rPr>
                <w:b/>
                <w:spacing w:val="-6"/>
                <w:sz w:val="20"/>
                <w:szCs w:val="20"/>
              </w:rPr>
            </w:pPr>
          </w:p>
        </w:tc>
        <w:tc>
          <w:tcPr>
            <w:tcW w:w="186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605" w:type="pct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F12EC8" w:rsidRPr="006844B0" w:rsidRDefault="00F12EC8" w:rsidP="00753BF4">
            <w:pPr>
              <w:rPr>
                <w:spacing w:val="-6"/>
                <w:sz w:val="18"/>
                <w:szCs w:val="18"/>
              </w:rPr>
            </w:pPr>
          </w:p>
        </w:tc>
        <w:tc>
          <w:tcPr>
            <w:tcW w:w="93" w:type="pct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12EC8" w:rsidRPr="006844B0" w:rsidRDefault="00F12EC8" w:rsidP="00753BF4">
            <w:pPr>
              <w:ind w:right="113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94" w:type="pct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12EC8" w:rsidRPr="006844B0" w:rsidRDefault="00F12EC8" w:rsidP="00753BF4">
            <w:pPr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18"/>
                <w:szCs w:val="18"/>
              </w:rPr>
            </w:pPr>
            <w:r w:rsidRPr="006844B0">
              <w:rPr>
                <w:spacing w:val="-6"/>
                <w:sz w:val="18"/>
                <w:szCs w:val="18"/>
              </w:rPr>
              <w:t>СМР</w:t>
            </w: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20"/>
                <w:sz w:val="18"/>
                <w:szCs w:val="18"/>
              </w:rPr>
            </w:pPr>
            <w:r w:rsidRPr="006844B0">
              <w:rPr>
                <w:spacing w:val="-20"/>
                <w:sz w:val="18"/>
                <w:szCs w:val="18"/>
              </w:rPr>
              <w:t>2020                –               2021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346049,1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303739,1</w:t>
            </w:r>
          </w:p>
        </w:tc>
        <w:tc>
          <w:tcPr>
            <w:tcW w:w="1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–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42310,0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304468,0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–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–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–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346778,0</w:t>
            </w:r>
          </w:p>
        </w:tc>
        <w:tc>
          <w:tcPr>
            <w:tcW w:w="3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753BF4">
            <w:pPr>
              <w:keepNext/>
              <w:spacing w:line="216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93" w:type="pct"/>
            <w:tcBorders>
              <w:left w:val="single" w:sz="4" w:space="0" w:color="auto"/>
            </w:tcBorders>
          </w:tcPr>
          <w:p w:rsidR="00F12EC8" w:rsidRPr="006844B0" w:rsidRDefault="00F12EC8" w:rsidP="00753BF4">
            <w:pPr>
              <w:keepNext/>
              <w:spacing w:line="216" w:lineRule="auto"/>
              <w:jc w:val="center"/>
              <w:rPr>
                <w:spacing w:val="-6"/>
                <w:sz w:val="20"/>
                <w:szCs w:val="20"/>
              </w:rPr>
            </w:pPr>
          </w:p>
        </w:tc>
      </w:tr>
      <w:tr w:rsidR="00F12EC8" w:rsidRPr="006844B0" w:rsidTr="00753BF4">
        <w:trPr>
          <w:cantSplit/>
          <w:trHeight w:val="1230"/>
        </w:trPr>
        <w:tc>
          <w:tcPr>
            <w:tcW w:w="82" w:type="pct"/>
            <w:tcBorders>
              <w:top w:val="nil"/>
              <w:right w:val="single" w:sz="4" w:space="0" w:color="auto"/>
            </w:tcBorders>
          </w:tcPr>
          <w:p w:rsidR="00F12EC8" w:rsidRPr="006844B0" w:rsidRDefault="00F12EC8" w:rsidP="00753BF4">
            <w:pPr>
              <w:keepNext/>
              <w:spacing w:line="216" w:lineRule="auto"/>
              <w:jc w:val="center"/>
              <w:rPr>
                <w:b/>
                <w:spacing w:val="-6"/>
                <w:sz w:val="20"/>
                <w:szCs w:val="20"/>
              </w:rPr>
            </w:pPr>
          </w:p>
        </w:tc>
        <w:tc>
          <w:tcPr>
            <w:tcW w:w="186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605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EC8" w:rsidRPr="006844B0" w:rsidRDefault="00F12EC8" w:rsidP="00753BF4">
            <w:pPr>
              <w:rPr>
                <w:spacing w:val="-6"/>
                <w:sz w:val="18"/>
                <w:szCs w:val="18"/>
              </w:rPr>
            </w:pPr>
          </w:p>
        </w:tc>
        <w:tc>
          <w:tcPr>
            <w:tcW w:w="9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12EC8" w:rsidRPr="006844B0" w:rsidRDefault="00F12EC8" w:rsidP="00753BF4">
            <w:pPr>
              <w:ind w:right="113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9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EC8" w:rsidRPr="006844B0" w:rsidRDefault="00F12EC8" w:rsidP="00753BF4">
            <w:pPr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2EC8" w:rsidRPr="006844B0" w:rsidRDefault="00F12EC8" w:rsidP="00753BF4">
            <w:pPr>
              <w:jc w:val="center"/>
              <w:rPr>
                <w:spacing w:val="-6"/>
                <w:sz w:val="18"/>
                <w:szCs w:val="18"/>
              </w:rPr>
            </w:pPr>
            <w:r w:rsidRPr="006844B0">
              <w:rPr>
                <w:spacing w:val="-6"/>
                <w:sz w:val="18"/>
                <w:szCs w:val="18"/>
              </w:rPr>
              <w:t>ИТОГО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2EC8" w:rsidRPr="006844B0" w:rsidRDefault="00F12EC8" w:rsidP="00753BF4">
            <w:pPr>
              <w:jc w:val="center"/>
              <w:rPr>
                <w:spacing w:val="-6"/>
                <w:sz w:val="18"/>
                <w:szCs w:val="18"/>
              </w:rPr>
            </w:pPr>
            <w:r w:rsidRPr="006844B0">
              <w:rPr>
                <w:spacing w:val="-20"/>
                <w:sz w:val="18"/>
                <w:szCs w:val="18"/>
              </w:rPr>
              <w:t>2011               –                 2021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2EC8" w:rsidRPr="006844B0" w:rsidRDefault="00F12EC8" w:rsidP="00753BF4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358144,4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2EC8" w:rsidRPr="006844B0" w:rsidRDefault="00F12EC8" w:rsidP="00753BF4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303739,1</w:t>
            </w:r>
          </w:p>
        </w:tc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F12EC8" w:rsidRPr="006844B0" w:rsidRDefault="00F12EC8" w:rsidP="00753BF4">
            <w:pPr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EC8" w:rsidRPr="006844B0" w:rsidRDefault="00F12EC8" w:rsidP="00753BF4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2334,0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EC8" w:rsidRPr="006844B0" w:rsidRDefault="00F12EC8" w:rsidP="00753BF4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42310,0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EC8" w:rsidRPr="006844B0" w:rsidRDefault="00F12EC8" w:rsidP="00753BF4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304468,0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EC8" w:rsidRPr="006844B0" w:rsidRDefault="00F12EC8" w:rsidP="00753BF4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–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EC8" w:rsidRPr="006844B0" w:rsidRDefault="00F12EC8" w:rsidP="00753BF4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–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EC8" w:rsidRPr="006844B0" w:rsidRDefault="00F12EC8" w:rsidP="00753BF4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–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EC8" w:rsidRPr="006844B0" w:rsidRDefault="00F12EC8" w:rsidP="00753BF4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349112,0</w:t>
            </w:r>
          </w:p>
        </w:tc>
        <w:tc>
          <w:tcPr>
            <w:tcW w:w="3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EC8" w:rsidRPr="006844B0" w:rsidRDefault="00F12EC8" w:rsidP="00753BF4">
            <w:pPr>
              <w:keepNext/>
              <w:spacing w:line="216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93" w:type="pct"/>
            <w:tcBorders>
              <w:left w:val="single" w:sz="4" w:space="0" w:color="auto"/>
            </w:tcBorders>
          </w:tcPr>
          <w:p w:rsidR="00F12EC8" w:rsidRPr="006844B0" w:rsidRDefault="00F12EC8" w:rsidP="00753BF4">
            <w:pPr>
              <w:keepNext/>
              <w:spacing w:line="216" w:lineRule="auto"/>
              <w:jc w:val="center"/>
              <w:rPr>
                <w:spacing w:val="-6"/>
                <w:sz w:val="20"/>
                <w:szCs w:val="20"/>
              </w:rPr>
            </w:pPr>
          </w:p>
        </w:tc>
      </w:tr>
      <w:tr w:rsidR="00F12EC8" w:rsidRPr="006844B0" w:rsidTr="00753BF4">
        <w:trPr>
          <w:cantSplit/>
          <w:trHeight w:val="736"/>
        </w:trPr>
        <w:tc>
          <w:tcPr>
            <w:tcW w:w="82" w:type="pct"/>
            <w:tcBorders>
              <w:top w:val="nil"/>
              <w:right w:val="single" w:sz="4" w:space="0" w:color="auto"/>
            </w:tcBorders>
            <w:textDirection w:val="btLr"/>
          </w:tcPr>
          <w:p w:rsidR="00F12EC8" w:rsidRPr="006844B0" w:rsidRDefault="00F12EC8" w:rsidP="00753BF4">
            <w:pPr>
              <w:keepNext/>
              <w:spacing w:line="216" w:lineRule="auto"/>
              <w:ind w:left="113" w:right="113"/>
              <w:jc w:val="center"/>
              <w:rPr>
                <w:b/>
                <w:spacing w:val="-6"/>
                <w:sz w:val="20"/>
                <w:szCs w:val="20"/>
              </w:rPr>
            </w:pPr>
          </w:p>
        </w:tc>
        <w:tc>
          <w:tcPr>
            <w:tcW w:w="18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12EC8" w:rsidRPr="006844B0" w:rsidRDefault="00F12EC8" w:rsidP="00753BF4">
            <w:pPr>
              <w:jc w:val="center"/>
              <w:rPr>
                <w:spacing w:val="-20"/>
                <w:sz w:val="18"/>
                <w:szCs w:val="18"/>
              </w:rPr>
            </w:pPr>
            <w:r w:rsidRPr="006844B0">
              <w:rPr>
                <w:spacing w:val="-20"/>
                <w:sz w:val="18"/>
                <w:szCs w:val="18"/>
              </w:rPr>
              <w:t>2.1.30</w:t>
            </w:r>
          </w:p>
        </w:tc>
        <w:tc>
          <w:tcPr>
            <w:tcW w:w="605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F12EC8" w:rsidRPr="006844B0" w:rsidRDefault="00F12EC8" w:rsidP="00383BF8">
            <w:pPr>
              <w:rPr>
                <w:spacing w:val="-6"/>
                <w:sz w:val="18"/>
                <w:szCs w:val="18"/>
              </w:rPr>
            </w:pPr>
            <w:r w:rsidRPr="006844B0">
              <w:rPr>
                <w:rFonts w:eastAsiaTheme="minorHAnsi"/>
                <w:sz w:val="18"/>
                <w:szCs w:val="18"/>
                <w:lang w:eastAsia="en-US"/>
              </w:rPr>
              <w:t xml:space="preserve">Строительство здания дошкольного образовательного учреждения </w:t>
            </w:r>
            <w:r w:rsidRPr="006844B0">
              <w:rPr>
                <w:rFonts w:eastAsiaTheme="minorHAnsi"/>
                <w:sz w:val="18"/>
                <w:szCs w:val="18"/>
                <w:lang w:eastAsia="en-US"/>
              </w:rPr>
              <w:br/>
              <w:t xml:space="preserve">по адресу: </w:t>
            </w:r>
            <w:r w:rsidRPr="006844B0">
              <w:rPr>
                <w:rFonts w:eastAsiaTheme="minorHAnsi"/>
                <w:sz w:val="18"/>
                <w:szCs w:val="18"/>
                <w:lang w:eastAsia="en-US"/>
              </w:rPr>
              <w:br/>
              <w:t>ул. Брянцева, участок 1 (западнее дома № 16, литера</w:t>
            </w:r>
            <w:proofErr w:type="gramStart"/>
            <w:r w:rsidRPr="006844B0">
              <w:rPr>
                <w:rFonts w:eastAsiaTheme="minorHAnsi"/>
                <w:sz w:val="18"/>
                <w:szCs w:val="18"/>
                <w:lang w:eastAsia="en-US"/>
              </w:rPr>
              <w:t xml:space="preserve"> А</w:t>
            </w:r>
            <w:proofErr w:type="gramEnd"/>
            <w:r w:rsidRPr="006844B0">
              <w:rPr>
                <w:rFonts w:eastAsiaTheme="minorHAnsi"/>
                <w:sz w:val="18"/>
                <w:szCs w:val="18"/>
                <w:lang w:eastAsia="en-US"/>
              </w:rPr>
              <w:t>,</w:t>
            </w:r>
            <w:r w:rsidR="00383BF8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6844B0">
              <w:rPr>
                <w:rFonts w:eastAsiaTheme="minorHAnsi"/>
                <w:sz w:val="18"/>
                <w:szCs w:val="18"/>
                <w:lang w:eastAsia="en-US"/>
              </w:rPr>
              <w:t>по ул. Ушинского), включая разработку проектной документации стадии РД</w:t>
            </w:r>
          </w:p>
        </w:tc>
        <w:tc>
          <w:tcPr>
            <w:tcW w:w="93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12EC8" w:rsidRPr="006844B0" w:rsidRDefault="00F12EC8" w:rsidP="00753BF4">
            <w:pPr>
              <w:ind w:left="113" w:right="113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844B0">
              <w:rPr>
                <w:rFonts w:eastAsiaTheme="minorHAnsi"/>
                <w:sz w:val="18"/>
                <w:szCs w:val="18"/>
                <w:lang w:eastAsia="en-US"/>
              </w:rPr>
              <w:t>Комитет по строительству</w:t>
            </w:r>
          </w:p>
        </w:tc>
        <w:tc>
          <w:tcPr>
            <w:tcW w:w="94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12EC8" w:rsidRPr="006844B0" w:rsidRDefault="00F12EC8" w:rsidP="00753BF4">
            <w:pPr>
              <w:ind w:left="113" w:right="113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844B0">
              <w:rPr>
                <w:rFonts w:eastAsiaTheme="minorHAnsi"/>
                <w:sz w:val="18"/>
                <w:szCs w:val="18"/>
                <w:lang w:eastAsia="en-US"/>
              </w:rPr>
              <w:t>110 мест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18"/>
                <w:szCs w:val="18"/>
              </w:rPr>
            </w:pPr>
            <w:r w:rsidRPr="006844B0">
              <w:rPr>
                <w:spacing w:val="-6"/>
                <w:sz w:val="18"/>
                <w:szCs w:val="18"/>
              </w:rPr>
              <w:t>ПИР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18"/>
                <w:szCs w:val="18"/>
              </w:rPr>
            </w:pPr>
            <w:r w:rsidRPr="006844B0">
              <w:rPr>
                <w:spacing w:val="-20"/>
                <w:sz w:val="18"/>
                <w:szCs w:val="18"/>
              </w:rPr>
              <w:t>2011               –               2019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15544,9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-</w:t>
            </w:r>
          </w:p>
        </w:tc>
        <w:tc>
          <w:tcPr>
            <w:tcW w:w="1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18"/>
                <w:szCs w:val="18"/>
              </w:rPr>
            </w:pPr>
            <w:r w:rsidRPr="006844B0">
              <w:rPr>
                <w:spacing w:val="-6"/>
                <w:sz w:val="18"/>
                <w:szCs w:val="18"/>
              </w:rPr>
              <w:t>Бюджет Санкт</w:t>
            </w:r>
            <w:r w:rsidRPr="006844B0">
              <w:rPr>
                <w:spacing w:val="-6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4862,7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753BF4">
            <w:pPr>
              <w:ind w:firstLine="108"/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–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753BF4">
            <w:pPr>
              <w:ind w:firstLine="108"/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–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753BF4">
            <w:pPr>
              <w:ind w:firstLine="108"/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–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753BF4">
            <w:pPr>
              <w:ind w:firstLine="108"/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–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753BF4">
            <w:pPr>
              <w:ind w:firstLine="108"/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–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4862,7</w:t>
            </w:r>
          </w:p>
        </w:tc>
        <w:tc>
          <w:tcPr>
            <w:tcW w:w="3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753BF4">
            <w:pPr>
              <w:keepNext/>
              <w:pBdr>
                <w:right w:val="single" w:sz="4" w:space="4" w:color="auto"/>
              </w:pBdr>
              <w:spacing w:line="216" w:lineRule="auto"/>
              <w:jc w:val="center"/>
              <w:rPr>
                <w:spacing w:val="-6"/>
                <w:sz w:val="18"/>
                <w:szCs w:val="18"/>
              </w:rPr>
            </w:pPr>
            <w:r w:rsidRPr="006844B0">
              <w:rPr>
                <w:spacing w:val="-6"/>
                <w:sz w:val="18"/>
                <w:szCs w:val="18"/>
              </w:rPr>
              <w:t xml:space="preserve">Целевые показатели </w:t>
            </w:r>
            <w:r w:rsidRPr="006844B0">
              <w:rPr>
                <w:spacing w:val="-6"/>
                <w:sz w:val="18"/>
                <w:szCs w:val="18"/>
              </w:rPr>
              <w:br/>
              <w:t>1.1, 1.2 и 1.3;</w:t>
            </w:r>
          </w:p>
          <w:p w:rsidR="00F12EC8" w:rsidRPr="006844B0" w:rsidRDefault="00F12EC8" w:rsidP="00753BF4">
            <w:pPr>
              <w:keepNext/>
              <w:pBdr>
                <w:right w:val="single" w:sz="4" w:space="4" w:color="auto"/>
              </w:pBdr>
              <w:spacing w:line="216" w:lineRule="auto"/>
              <w:jc w:val="center"/>
              <w:rPr>
                <w:spacing w:val="-6"/>
                <w:sz w:val="18"/>
                <w:szCs w:val="18"/>
              </w:rPr>
            </w:pPr>
            <w:r w:rsidRPr="006844B0">
              <w:rPr>
                <w:spacing w:val="-6"/>
                <w:sz w:val="18"/>
                <w:szCs w:val="18"/>
              </w:rPr>
              <w:t>индикаторы</w:t>
            </w:r>
          </w:p>
          <w:p w:rsidR="00F12EC8" w:rsidRPr="006844B0" w:rsidRDefault="00F12EC8" w:rsidP="00753BF4">
            <w:pPr>
              <w:keepNext/>
              <w:pBdr>
                <w:right w:val="single" w:sz="4" w:space="4" w:color="auto"/>
              </w:pBdr>
              <w:spacing w:line="216" w:lineRule="auto"/>
              <w:jc w:val="center"/>
              <w:rPr>
                <w:spacing w:val="-6"/>
                <w:sz w:val="18"/>
                <w:szCs w:val="18"/>
              </w:rPr>
            </w:pPr>
            <w:r w:rsidRPr="006844B0">
              <w:rPr>
                <w:spacing w:val="-6"/>
                <w:sz w:val="18"/>
                <w:szCs w:val="18"/>
              </w:rPr>
              <w:t>1.2, 1.6, 1.7, 1.8</w:t>
            </w:r>
          </w:p>
        </w:tc>
        <w:tc>
          <w:tcPr>
            <w:tcW w:w="93" w:type="pct"/>
            <w:tcBorders>
              <w:left w:val="single" w:sz="4" w:space="0" w:color="auto"/>
            </w:tcBorders>
          </w:tcPr>
          <w:p w:rsidR="00F12EC8" w:rsidRPr="006844B0" w:rsidRDefault="00F12EC8" w:rsidP="00753BF4">
            <w:pPr>
              <w:keepNext/>
              <w:spacing w:line="216" w:lineRule="auto"/>
              <w:jc w:val="center"/>
              <w:rPr>
                <w:spacing w:val="-6"/>
                <w:sz w:val="20"/>
                <w:szCs w:val="20"/>
              </w:rPr>
            </w:pPr>
          </w:p>
        </w:tc>
      </w:tr>
      <w:tr w:rsidR="00F12EC8" w:rsidRPr="006844B0" w:rsidTr="00753BF4">
        <w:trPr>
          <w:cantSplit/>
          <w:trHeight w:val="705"/>
        </w:trPr>
        <w:tc>
          <w:tcPr>
            <w:tcW w:w="82" w:type="pct"/>
            <w:tcBorders>
              <w:top w:val="nil"/>
              <w:right w:val="single" w:sz="4" w:space="0" w:color="auto"/>
            </w:tcBorders>
          </w:tcPr>
          <w:p w:rsidR="00F12EC8" w:rsidRPr="006844B0" w:rsidRDefault="00F12EC8" w:rsidP="00753BF4">
            <w:pPr>
              <w:keepNext/>
              <w:spacing w:line="216" w:lineRule="auto"/>
              <w:jc w:val="center"/>
              <w:rPr>
                <w:b/>
                <w:spacing w:val="-6"/>
                <w:sz w:val="20"/>
                <w:szCs w:val="20"/>
              </w:rPr>
            </w:pPr>
          </w:p>
        </w:tc>
        <w:tc>
          <w:tcPr>
            <w:tcW w:w="18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60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F12EC8" w:rsidRPr="006844B0" w:rsidRDefault="00F12EC8" w:rsidP="00753BF4">
            <w:pPr>
              <w:rPr>
                <w:spacing w:val="-6"/>
                <w:sz w:val="18"/>
                <w:szCs w:val="18"/>
              </w:rPr>
            </w:pPr>
          </w:p>
        </w:tc>
        <w:tc>
          <w:tcPr>
            <w:tcW w:w="93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12EC8" w:rsidRPr="006844B0" w:rsidRDefault="00F12EC8" w:rsidP="00753BF4">
            <w:pPr>
              <w:ind w:right="113"/>
              <w:rPr>
                <w:spacing w:val="-6"/>
                <w:sz w:val="18"/>
                <w:szCs w:val="18"/>
              </w:rPr>
            </w:pPr>
          </w:p>
        </w:tc>
        <w:tc>
          <w:tcPr>
            <w:tcW w:w="94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753BF4">
            <w:pPr>
              <w:rPr>
                <w:spacing w:val="-6"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18"/>
                <w:szCs w:val="18"/>
              </w:rPr>
            </w:pPr>
            <w:r w:rsidRPr="006844B0">
              <w:rPr>
                <w:spacing w:val="-6"/>
                <w:sz w:val="18"/>
                <w:szCs w:val="18"/>
              </w:rPr>
              <w:t>СМР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pacing w:val="-6"/>
                <w:sz w:val="18"/>
                <w:szCs w:val="18"/>
              </w:rPr>
            </w:pPr>
            <w:r w:rsidRPr="006844B0">
              <w:rPr>
                <w:spacing w:val="-20"/>
                <w:sz w:val="18"/>
                <w:szCs w:val="18"/>
              </w:rPr>
              <w:t>2020                –               2021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235793,0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219039,4</w:t>
            </w:r>
          </w:p>
        </w:tc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F12EC8" w:rsidRPr="006844B0" w:rsidRDefault="00F12EC8" w:rsidP="00753BF4">
            <w:pPr>
              <w:ind w:right="113"/>
              <w:rPr>
                <w:spacing w:val="-6"/>
                <w:sz w:val="18"/>
                <w:szCs w:val="18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–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16753,6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243082,5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–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–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–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259836,1</w:t>
            </w:r>
          </w:p>
        </w:tc>
        <w:tc>
          <w:tcPr>
            <w:tcW w:w="3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753BF4">
            <w:pPr>
              <w:spacing w:line="187" w:lineRule="auto"/>
              <w:jc w:val="center"/>
              <w:rPr>
                <w:spacing w:val="-6"/>
                <w:kern w:val="2"/>
                <w:sz w:val="20"/>
                <w:szCs w:val="20"/>
              </w:rPr>
            </w:pPr>
          </w:p>
        </w:tc>
        <w:tc>
          <w:tcPr>
            <w:tcW w:w="93" w:type="pct"/>
            <w:tcBorders>
              <w:left w:val="single" w:sz="4" w:space="0" w:color="auto"/>
            </w:tcBorders>
          </w:tcPr>
          <w:p w:rsidR="00F12EC8" w:rsidRPr="006844B0" w:rsidRDefault="00F12EC8" w:rsidP="00753BF4">
            <w:pPr>
              <w:spacing w:line="187" w:lineRule="auto"/>
              <w:jc w:val="center"/>
              <w:rPr>
                <w:spacing w:val="-6"/>
                <w:kern w:val="2"/>
                <w:sz w:val="20"/>
                <w:szCs w:val="20"/>
              </w:rPr>
            </w:pPr>
          </w:p>
        </w:tc>
      </w:tr>
      <w:tr w:rsidR="00F12EC8" w:rsidRPr="006844B0" w:rsidTr="00753BF4">
        <w:trPr>
          <w:cantSplit/>
          <w:trHeight w:val="1637"/>
        </w:trPr>
        <w:tc>
          <w:tcPr>
            <w:tcW w:w="82" w:type="pct"/>
            <w:tcBorders>
              <w:top w:val="nil"/>
              <w:right w:val="single" w:sz="4" w:space="0" w:color="auto"/>
            </w:tcBorders>
          </w:tcPr>
          <w:p w:rsidR="00F12EC8" w:rsidRPr="006844B0" w:rsidRDefault="00F12EC8" w:rsidP="00753BF4">
            <w:pPr>
              <w:keepNext/>
              <w:spacing w:line="216" w:lineRule="auto"/>
              <w:jc w:val="center"/>
              <w:rPr>
                <w:b/>
                <w:spacing w:val="-6"/>
                <w:sz w:val="20"/>
                <w:szCs w:val="20"/>
              </w:rPr>
            </w:pPr>
          </w:p>
        </w:tc>
        <w:tc>
          <w:tcPr>
            <w:tcW w:w="18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605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EC8" w:rsidRPr="006844B0" w:rsidRDefault="00F12EC8" w:rsidP="00753BF4">
            <w:pPr>
              <w:rPr>
                <w:spacing w:val="-6"/>
                <w:sz w:val="18"/>
                <w:szCs w:val="18"/>
              </w:rPr>
            </w:pPr>
          </w:p>
        </w:tc>
        <w:tc>
          <w:tcPr>
            <w:tcW w:w="9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12EC8" w:rsidRPr="006844B0" w:rsidRDefault="00F12EC8" w:rsidP="00753BF4">
            <w:pPr>
              <w:ind w:right="113"/>
              <w:rPr>
                <w:spacing w:val="-6"/>
                <w:sz w:val="18"/>
                <w:szCs w:val="18"/>
              </w:rPr>
            </w:pPr>
          </w:p>
        </w:tc>
        <w:tc>
          <w:tcPr>
            <w:tcW w:w="9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EC8" w:rsidRPr="006844B0" w:rsidRDefault="00F12EC8" w:rsidP="00753BF4">
            <w:pPr>
              <w:rPr>
                <w:spacing w:val="-6"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2EC8" w:rsidRPr="006844B0" w:rsidRDefault="00F12EC8" w:rsidP="00753BF4">
            <w:pPr>
              <w:jc w:val="center"/>
              <w:rPr>
                <w:spacing w:val="-20"/>
                <w:sz w:val="18"/>
                <w:szCs w:val="18"/>
              </w:rPr>
            </w:pPr>
            <w:r w:rsidRPr="006844B0">
              <w:rPr>
                <w:spacing w:val="-20"/>
                <w:sz w:val="18"/>
                <w:szCs w:val="18"/>
              </w:rPr>
              <w:t>ИТОГО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2EC8" w:rsidRPr="006844B0" w:rsidRDefault="00F12EC8" w:rsidP="00753BF4">
            <w:pPr>
              <w:jc w:val="center"/>
              <w:rPr>
                <w:spacing w:val="-20"/>
                <w:sz w:val="18"/>
                <w:szCs w:val="18"/>
              </w:rPr>
            </w:pPr>
            <w:r w:rsidRPr="006844B0">
              <w:rPr>
                <w:spacing w:val="-20"/>
                <w:sz w:val="18"/>
                <w:szCs w:val="18"/>
              </w:rPr>
              <w:t>2011              –            2021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2EC8" w:rsidRPr="006844B0" w:rsidRDefault="00F12EC8" w:rsidP="00753BF4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251337,9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2EC8" w:rsidRPr="006844B0" w:rsidRDefault="00F12EC8" w:rsidP="00753BF4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219039,4</w:t>
            </w:r>
          </w:p>
        </w:tc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F12EC8" w:rsidRPr="006844B0" w:rsidRDefault="00F12EC8" w:rsidP="00753BF4">
            <w:pPr>
              <w:ind w:right="113"/>
              <w:rPr>
                <w:spacing w:val="-6"/>
                <w:sz w:val="18"/>
                <w:szCs w:val="18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EC8" w:rsidRPr="006844B0" w:rsidRDefault="00F12EC8" w:rsidP="00753BF4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4862,7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EC8" w:rsidRPr="006844B0" w:rsidRDefault="00F12EC8" w:rsidP="00753BF4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16753,6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EC8" w:rsidRPr="006844B0" w:rsidRDefault="00F12EC8" w:rsidP="00753BF4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243082,5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EC8" w:rsidRPr="006844B0" w:rsidRDefault="00F12EC8" w:rsidP="00753BF4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–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EC8" w:rsidRPr="006844B0" w:rsidRDefault="00F12EC8" w:rsidP="00753BF4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–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EC8" w:rsidRPr="006844B0" w:rsidRDefault="00F12EC8" w:rsidP="00753BF4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–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EC8" w:rsidRPr="006844B0" w:rsidRDefault="00F12EC8" w:rsidP="00753BF4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264698,8</w:t>
            </w:r>
          </w:p>
        </w:tc>
        <w:tc>
          <w:tcPr>
            <w:tcW w:w="3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EC8" w:rsidRPr="006844B0" w:rsidRDefault="00F12EC8" w:rsidP="00753BF4">
            <w:pPr>
              <w:spacing w:line="187" w:lineRule="auto"/>
              <w:jc w:val="center"/>
              <w:rPr>
                <w:spacing w:val="-6"/>
                <w:kern w:val="2"/>
                <w:sz w:val="20"/>
                <w:szCs w:val="20"/>
              </w:rPr>
            </w:pPr>
          </w:p>
        </w:tc>
        <w:tc>
          <w:tcPr>
            <w:tcW w:w="93" w:type="pct"/>
            <w:tcBorders>
              <w:left w:val="single" w:sz="4" w:space="0" w:color="auto"/>
            </w:tcBorders>
          </w:tcPr>
          <w:p w:rsidR="00F12EC8" w:rsidRPr="006844B0" w:rsidRDefault="00F12EC8" w:rsidP="00753BF4">
            <w:pPr>
              <w:spacing w:line="187" w:lineRule="auto"/>
              <w:jc w:val="center"/>
              <w:rPr>
                <w:spacing w:val="-6"/>
                <w:kern w:val="2"/>
                <w:sz w:val="20"/>
                <w:szCs w:val="20"/>
              </w:rPr>
            </w:pPr>
          </w:p>
          <w:p w:rsidR="00F12EC8" w:rsidRPr="006844B0" w:rsidRDefault="00F12EC8" w:rsidP="00753BF4">
            <w:pPr>
              <w:spacing w:line="187" w:lineRule="auto"/>
              <w:jc w:val="center"/>
              <w:rPr>
                <w:spacing w:val="-6"/>
                <w:kern w:val="2"/>
                <w:sz w:val="20"/>
                <w:szCs w:val="20"/>
              </w:rPr>
            </w:pPr>
          </w:p>
          <w:p w:rsidR="00F12EC8" w:rsidRPr="006844B0" w:rsidRDefault="00F12EC8" w:rsidP="00753BF4">
            <w:pPr>
              <w:spacing w:line="187" w:lineRule="auto"/>
              <w:rPr>
                <w:spacing w:val="-6"/>
                <w:kern w:val="2"/>
                <w:sz w:val="20"/>
                <w:szCs w:val="20"/>
              </w:rPr>
            </w:pPr>
          </w:p>
          <w:p w:rsidR="00F12EC8" w:rsidRPr="006844B0" w:rsidRDefault="00F12EC8" w:rsidP="00753BF4">
            <w:pPr>
              <w:spacing w:line="187" w:lineRule="auto"/>
              <w:rPr>
                <w:spacing w:val="-6"/>
                <w:kern w:val="2"/>
                <w:sz w:val="20"/>
                <w:szCs w:val="20"/>
              </w:rPr>
            </w:pPr>
          </w:p>
          <w:p w:rsidR="00F12EC8" w:rsidRPr="006844B0" w:rsidRDefault="00F12EC8" w:rsidP="00753BF4">
            <w:pPr>
              <w:spacing w:line="187" w:lineRule="auto"/>
              <w:rPr>
                <w:spacing w:val="-6"/>
                <w:kern w:val="2"/>
                <w:sz w:val="20"/>
                <w:szCs w:val="20"/>
              </w:rPr>
            </w:pPr>
          </w:p>
          <w:p w:rsidR="00F12EC8" w:rsidRPr="006844B0" w:rsidRDefault="00F12EC8" w:rsidP="00753BF4">
            <w:pPr>
              <w:spacing w:line="187" w:lineRule="auto"/>
              <w:ind w:left="-111" w:right="-391"/>
              <w:rPr>
                <w:spacing w:val="-6"/>
                <w:kern w:val="2"/>
                <w:sz w:val="20"/>
                <w:szCs w:val="20"/>
              </w:rPr>
            </w:pPr>
            <w:r w:rsidRPr="006844B0">
              <w:rPr>
                <w:spacing w:val="-6"/>
                <w:kern w:val="2"/>
                <w:sz w:val="20"/>
                <w:szCs w:val="20"/>
              </w:rPr>
              <w:t xml:space="preserve">  ».</w:t>
            </w:r>
          </w:p>
        </w:tc>
      </w:tr>
    </w:tbl>
    <w:p w:rsidR="00F12EC8" w:rsidRPr="006844B0" w:rsidRDefault="00F12EC8" w:rsidP="00F12EC8">
      <w:pPr>
        <w:pStyle w:val="a8"/>
        <w:keepLines/>
        <w:tabs>
          <w:tab w:val="left" w:pos="567"/>
        </w:tabs>
        <w:adjustRightInd w:val="0"/>
        <w:jc w:val="both"/>
        <w:outlineLvl w:val="1"/>
        <w:rPr>
          <w:rFonts w:ascii="Times New Roman" w:hAnsi="Times New Roman" w:cs="Times New Roman"/>
          <w:sz w:val="20"/>
          <w:szCs w:val="20"/>
        </w:rPr>
      </w:pPr>
      <w:r w:rsidRPr="006844B0"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Pr="006844B0">
        <w:rPr>
          <w:rFonts w:ascii="Times New Roman" w:hAnsi="Times New Roman" w:cs="Times New Roman"/>
          <w:sz w:val="20"/>
          <w:szCs w:val="20"/>
        </w:rPr>
        <w:tab/>
      </w:r>
    </w:p>
    <w:p w:rsidR="00F12EC8" w:rsidRPr="006844B0" w:rsidRDefault="00F12EC8" w:rsidP="00F12EC8">
      <w:pPr>
        <w:pStyle w:val="a8"/>
        <w:keepLines/>
        <w:tabs>
          <w:tab w:val="left" w:pos="567"/>
        </w:tabs>
        <w:adjustRightInd w:val="0"/>
        <w:jc w:val="both"/>
        <w:outlineLvl w:val="1"/>
        <w:rPr>
          <w:rFonts w:ascii="Times New Roman" w:hAnsi="Times New Roman" w:cs="Times New Roman"/>
          <w:sz w:val="20"/>
          <w:szCs w:val="20"/>
        </w:rPr>
      </w:pPr>
      <w:r w:rsidRPr="006844B0">
        <w:rPr>
          <w:rFonts w:ascii="Times New Roman" w:hAnsi="Times New Roman" w:cs="Times New Roman"/>
          <w:sz w:val="24"/>
          <w:szCs w:val="24"/>
        </w:rPr>
        <w:tab/>
      </w:r>
      <w:r w:rsidRPr="006844B0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12EC8" w:rsidRPr="006844B0" w:rsidRDefault="00F12EC8" w:rsidP="00F12EC8">
      <w:pPr>
        <w:pStyle w:val="a8"/>
        <w:keepLines/>
        <w:tabs>
          <w:tab w:val="left" w:pos="567"/>
          <w:tab w:val="left" w:pos="851"/>
        </w:tabs>
        <w:adjustRightInd w:val="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F12EC8" w:rsidRPr="006844B0" w:rsidRDefault="00F12EC8" w:rsidP="00F12EC8">
      <w:pPr>
        <w:pStyle w:val="a8"/>
        <w:keepLines/>
        <w:pageBreakBefore/>
        <w:tabs>
          <w:tab w:val="left" w:pos="567"/>
        </w:tabs>
        <w:adjustRightInd w:val="0"/>
        <w:spacing w:after="12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6844B0">
        <w:rPr>
          <w:rFonts w:ascii="Times New Roman" w:hAnsi="Times New Roman" w:cs="Times New Roman"/>
          <w:sz w:val="20"/>
          <w:szCs w:val="20"/>
        </w:rPr>
        <w:lastRenderedPageBreak/>
        <w:tab/>
      </w:r>
      <w:r w:rsidR="00753BF4" w:rsidRPr="006844B0">
        <w:rPr>
          <w:rFonts w:ascii="Times New Roman" w:hAnsi="Times New Roman" w:cs="Times New Roman"/>
          <w:sz w:val="24"/>
          <w:szCs w:val="24"/>
        </w:rPr>
        <w:t>3</w:t>
      </w:r>
      <w:r w:rsidRPr="006844B0">
        <w:rPr>
          <w:rFonts w:ascii="Times New Roman" w:hAnsi="Times New Roman" w:cs="Times New Roman"/>
          <w:sz w:val="24"/>
          <w:szCs w:val="24"/>
        </w:rPr>
        <w:t xml:space="preserve">.13. </w:t>
      </w:r>
      <w:r w:rsidRPr="006844B0">
        <w:rPr>
          <w:rFonts w:ascii="Times New Roman" w:hAnsi="Times New Roman" w:cs="Times New Roman"/>
          <w:sz w:val="20"/>
          <w:szCs w:val="20"/>
        </w:rPr>
        <w:tab/>
      </w:r>
      <w:r w:rsidRPr="006844B0">
        <w:rPr>
          <w:rFonts w:ascii="Times New Roman" w:hAnsi="Times New Roman" w:cs="Times New Roman"/>
          <w:sz w:val="24"/>
          <w:szCs w:val="24"/>
        </w:rPr>
        <w:t>Строку «ИТОГО» раздела 2.1 таблицы 6 подраздела 8.3.1 раздела 8 приложения к постановлению изложить в следующей редакции:</w:t>
      </w:r>
    </w:p>
    <w:tbl>
      <w:tblPr>
        <w:tblW w:w="50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"/>
        <w:gridCol w:w="4768"/>
        <w:gridCol w:w="1321"/>
        <w:gridCol w:w="1321"/>
        <w:gridCol w:w="1320"/>
        <w:gridCol w:w="1323"/>
        <w:gridCol w:w="1320"/>
        <w:gridCol w:w="1320"/>
        <w:gridCol w:w="1323"/>
        <w:gridCol w:w="578"/>
        <w:gridCol w:w="431"/>
      </w:tblGrid>
      <w:tr w:rsidR="00F12EC8" w:rsidRPr="006844B0" w:rsidTr="001C799E">
        <w:trPr>
          <w:cantSplit/>
          <w:trHeight w:val="175"/>
        </w:trPr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12EC8" w:rsidRPr="006844B0" w:rsidRDefault="00F12EC8" w:rsidP="00753BF4">
            <w:pPr>
              <w:spacing w:line="192" w:lineRule="auto"/>
              <w:jc w:val="center"/>
              <w:rPr>
                <w:kern w:val="2"/>
                <w:sz w:val="20"/>
                <w:szCs w:val="20"/>
              </w:rPr>
            </w:pPr>
            <w:r w:rsidRPr="006844B0">
              <w:rPr>
                <w:kern w:val="2"/>
                <w:sz w:val="20"/>
                <w:szCs w:val="20"/>
              </w:rPr>
              <w:t xml:space="preserve">« </w:t>
            </w:r>
          </w:p>
        </w:tc>
        <w:tc>
          <w:tcPr>
            <w:tcW w:w="1560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ИТОГО</w:t>
            </w:r>
          </w:p>
        </w:tc>
        <w:tc>
          <w:tcPr>
            <w:tcW w:w="432" w:type="pct"/>
            <w:shd w:val="clear" w:color="auto" w:fill="auto"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2963211,3</w:t>
            </w:r>
          </w:p>
        </w:tc>
        <w:tc>
          <w:tcPr>
            <w:tcW w:w="432" w:type="pct"/>
            <w:shd w:val="clear" w:color="auto" w:fill="auto"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2900750,6</w:t>
            </w:r>
          </w:p>
        </w:tc>
        <w:tc>
          <w:tcPr>
            <w:tcW w:w="432" w:type="pct"/>
            <w:shd w:val="clear" w:color="auto" w:fill="auto"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2075413,5</w:t>
            </w:r>
          </w:p>
        </w:tc>
        <w:tc>
          <w:tcPr>
            <w:tcW w:w="433" w:type="pct"/>
            <w:shd w:val="clear" w:color="auto" w:fill="auto"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5284752,0</w:t>
            </w:r>
          </w:p>
        </w:tc>
        <w:tc>
          <w:tcPr>
            <w:tcW w:w="432" w:type="pct"/>
            <w:shd w:val="clear" w:color="auto" w:fill="auto"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2299985,7</w:t>
            </w:r>
          </w:p>
        </w:tc>
        <w:tc>
          <w:tcPr>
            <w:tcW w:w="432" w:type="pct"/>
            <w:shd w:val="clear" w:color="auto" w:fill="auto"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2110705,5</w:t>
            </w:r>
          </w:p>
        </w:tc>
        <w:tc>
          <w:tcPr>
            <w:tcW w:w="433" w:type="pct"/>
            <w:shd w:val="clear" w:color="auto" w:fill="auto"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17634818,6</w:t>
            </w:r>
          </w:p>
        </w:tc>
        <w:tc>
          <w:tcPr>
            <w:tcW w:w="189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Х</w:t>
            </w:r>
          </w:p>
        </w:tc>
        <w:tc>
          <w:tcPr>
            <w:tcW w:w="141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F12EC8" w:rsidRPr="006844B0" w:rsidRDefault="00F12EC8" w:rsidP="00753BF4">
            <w:pPr>
              <w:ind w:left="-108"/>
              <w:jc w:val="center"/>
              <w:rPr>
                <w:spacing w:val="-20"/>
                <w:sz w:val="20"/>
                <w:szCs w:val="20"/>
              </w:rPr>
            </w:pPr>
            <w:r w:rsidRPr="006844B0">
              <w:rPr>
                <w:spacing w:val="-18"/>
                <w:kern w:val="2"/>
                <w:sz w:val="20"/>
                <w:szCs w:val="20"/>
              </w:rPr>
              <w:t>».</w:t>
            </w:r>
          </w:p>
        </w:tc>
      </w:tr>
    </w:tbl>
    <w:p w:rsidR="00F12EC8" w:rsidRPr="006844B0" w:rsidRDefault="00F12EC8" w:rsidP="00F12EC8">
      <w:pPr>
        <w:pStyle w:val="a8"/>
        <w:keepLines/>
        <w:tabs>
          <w:tab w:val="left" w:pos="567"/>
        </w:tabs>
        <w:adjustRightInd w:val="0"/>
        <w:jc w:val="both"/>
        <w:outlineLvl w:val="1"/>
        <w:rPr>
          <w:rFonts w:ascii="Times New Roman" w:hAnsi="Times New Roman" w:cs="Times New Roman"/>
          <w:sz w:val="22"/>
          <w:szCs w:val="22"/>
        </w:rPr>
      </w:pPr>
      <w:r w:rsidRPr="006844B0">
        <w:rPr>
          <w:rFonts w:ascii="Times New Roman" w:hAnsi="Times New Roman" w:cs="Times New Roman"/>
          <w:sz w:val="20"/>
          <w:szCs w:val="20"/>
        </w:rPr>
        <w:tab/>
      </w:r>
      <w:r w:rsidRPr="006844B0">
        <w:rPr>
          <w:rFonts w:ascii="Times New Roman" w:hAnsi="Times New Roman" w:cs="Times New Roman"/>
          <w:sz w:val="20"/>
          <w:szCs w:val="20"/>
        </w:rPr>
        <w:tab/>
      </w:r>
      <w:r w:rsidRPr="006844B0">
        <w:rPr>
          <w:rFonts w:ascii="Times New Roman" w:hAnsi="Times New Roman" w:cs="Times New Roman"/>
          <w:sz w:val="20"/>
          <w:szCs w:val="20"/>
        </w:rPr>
        <w:tab/>
      </w:r>
      <w:r w:rsidRPr="006844B0">
        <w:rPr>
          <w:rFonts w:ascii="Times New Roman" w:hAnsi="Times New Roman" w:cs="Times New Roman"/>
          <w:sz w:val="20"/>
          <w:szCs w:val="20"/>
        </w:rPr>
        <w:tab/>
      </w:r>
      <w:r w:rsidRPr="006844B0">
        <w:rPr>
          <w:rFonts w:ascii="Times New Roman" w:hAnsi="Times New Roman" w:cs="Times New Roman"/>
          <w:sz w:val="20"/>
          <w:szCs w:val="20"/>
        </w:rPr>
        <w:tab/>
      </w:r>
      <w:r w:rsidRPr="006844B0">
        <w:rPr>
          <w:rFonts w:ascii="Times New Roman" w:hAnsi="Times New Roman" w:cs="Times New Roman"/>
          <w:sz w:val="20"/>
          <w:szCs w:val="20"/>
        </w:rPr>
        <w:tab/>
      </w:r>
      <w:r w:rsidRPr="006844B0">
        <w:rPr>
          <w:rFonts w:ascii="Times New Roman" w:hAnsi="Times New Roman" w:cs="Times New Roman"/>
          <w:sz w:val="20"/>
          <w:szCs w:val="20"/>
        </w:rPr>
        <w:tab/>
      </w:r>
      <w:r w:rsidRPr="006844B0">
        <w:rPr>
          <w:rFonts w:ascii="Times New Roman" w:hAnsi="Times New Roman" w:cs="Times New Roman"/>
          <w:sz w:val="20"/>
          <w:szCs w:val="20"/>
        </w:rPr>
        <w:tab/>
        <w:t xml:space="preserve">        </w:t>
      </w:r>
    </w:p>
    <w:p w:rsidR="00F12EC8" w:rsidRPr="006844B0" w:rsidRDefault="00F12EC8" w:rsidP="00F12EC8">
      <w:pPr>
        <w:pStyle w:val="a8"/>
        <w:keepLines/>
        <w:tabs>
          <w:tab w:val="left" w:pos="567"/>
        </w:tabs>
        <w:adjustRightInd w:val="0"/>
        <w:spacing w:after="12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6844B0">
        <w:rPr>
          <w:rFonts w:ascii="Times New Roman" w:hAnsi="Times New Roman" w:cs="Times New Roman"/>
          <w:sz w:val="24"/>
          <w:szCs w:val="24"/>
        </w:rPr>
        <w:tab/>
      </w:r>
      <w:r w:rsidR="00753BF4" w:rsidRPr="006844B0">
        <w:rPr>
          <w:rFonts w:ascii="Times New Roman" w:hAnsi="Times New Roman" w:cs="Times New Roman"/>
          <w:sz w:val="24"/>
          <w:szCs w:val="24"/>
        </w:rPr>
        <w:t>3</w:t>
      </w:r>
      <w:r w:rsidRPr="006844B0">
        <w:rPr>
          <w:rFonts w:ascii="Times New Roman" w:hAnsi="Times New Roman" w:cs="Times New Roman"/>
          <w:sz w:val="24"/>
          <w:szCs w:val="24"/>
        </w:rPr>
        <w:t xml:space="preserve">.14. Строки «ИТОГО прочие расходы развития» и «ВСЕГО проектная часть программы 1» таблицы 6 подраздела 8.3.1 </w:t>
      </w:r>
      <w:r w:rsidRPr="006844B0">
        <w:rPr>
          <w:rFonts w:ascii="Times New Roman" w:hAnsi="Times New Roman" w:cs="Times New Roman"/>
          <w:sz w:val="24"/>
          <w:szCs w:val="24"/>
        </w:rPr>
        <w:br/>
        <w:t>раздела 8 приложения к постановлению изложить в следующей редакции:</w:t>
      </w:r>
    </w:p>
    <w:tbl>
      <w:tblPr>
        <w:tblW w:w="5070" w:type="pct"/>
        <w:tblLayout w:type="fixed"/>
        <w:tblLook w:val="04A0" w:firstRow="1" w:lastRow="0" w:firstColumn="1" w:lastColumn="0" w:noHBand="0" w:noVBand="1"/>
      </w:tblPr>
      <w:tblGrid>
        <w:gridCol w:w="255"/>
        <w:gridCol w:w="4771"/>
        <w:gridCol w:w="1321"/>
        <w:gridCol w:w="1321"/>
        <w:gridCol w:w="1321"/>
        <w:gridCol w:w="1320"/>
        <w:gridCol w:w="1320"/>
        <w:gridCol w:w="1320"/>
        <w:gridCol w:w="1320"/>
        <w:gridCol w:w="565"/>
        <w:gridCol w:w="446"/>
      </w:tblGrid>
      <w:tr w:rsidR="00F12EC8" w:rsidRPr="006844B0" w:rsidTr="001C799E">
        <w:trPr>
          <w:trHeight w:val="206"/>
        </w:trPr>
        <w:tc>
          <w:tcPr>
            <w:tcW w:w="83" w:type="pct"/>
            <w:tcBorders>
              <w:right w:val="single" w:sz="4" w:space="0" w:color="auto"/>
            </w:tcBorders>
          </w:tcPr>
          <w:p w:rsidR="00F12EC8" w:rsidRPr="006844B0" w:rsidRDefault="00F12EC8" w:rsidP="00753BF4">
            <w:pPr>
              <w:spacing w:line="192" w:lineRule="auto"/>
              <w:jc w:val="right"/>
              <w:rPr>
                <w:kern w:val="2"/>
                <w:sz w:val="20"/>
                <w:szCs w:val="20"/>
              </w:rPr>
            </w:pPr>
            <w:r w:rsidRPr="006844B0">
              <w:rPr>
                <w:kern w:val="2"/>
                <w:sz w:val="20"/>
                <w:szCs w:val="20"/>
              </w:rPr>
              <w:t>«</w:t>
            </w:r>
          </w:p>
        </w:tc>
        <w:tc>
          <w:tcPr>
            <w:tcW w:w="1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ИТОГО прочие расходы развития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8254033,0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2928918,9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2103581,8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5312920,3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2324681,3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2128359,0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23052494,3</w:t>
            </w:r>
          </w:p>
        </w:tc>
        <w:tc>
          <w:tcPr>
            <w:tcW w:w="185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Х</w:t>
            </w:r>
          </w:p>
        </w:tc>
        <w:tc>
          <w:tcPr>
            <w:tcW w:w="146" w:type="pct"/>
            <w:tcBorders>
              <w:left w:val="single" w:sz="4" w:space="0" w:color="auto"/>
            </w:tcBorders>
          </w:tcPr>
          <w:p w:rsidR="00F12EC8" w:rsidRPr="006844B0" w:rsidRDefault="00F12EC8" w:rsidP="00753BF4">
            <w:pPr>
              <w:jc w:val="center"/>
              <w:rPr>
                <w:spacing w:val="-20"/>
                <w:sz w:val="20"/>
                <w:szCs w:val="20"/>
              </w:rPr>
            </w:pPr>
          </w:p>
        </w:tc>
      </w:tr>
      <w:tr w:rsidR="00F12EC8" w:rsidRPr="006844B0" w:rsidTr="001C799E">
        <w:trPr>
          <w:trHeight w:val="268"/>
        </w:trPr>
        <w:tc>
          <w:tcPr>
            <w:tcW w:w="83" w:type="pct"/>
            <w:tcBorders>
              <w:right w:val="single" w:sz="4" w:space="0" w:color="auto"/>
            </w:tcBorders>
          </w:tcPr>
          <w:p w:rsidR="00F12EC8" w:rsidRPr="006844B0" w:rsidRDefault="00F12EC8" w:rsidP="00753BF4">
            <w:pPr>
              <w:spacing w:line="192" w:lineRule="auto"/>
              <w:jc w:val="right"/>
              <w:rPr>
                <w:kern w:val="2"/>
                <w:sz w:val="20"/>
                <w:szCs w:val="20"/>
              </w:rPr>
            </w:pPr>
          </w:p>
        </w:tc>
        <w:tc>
          <w:tcPr>
            <w:tcW w:w="1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ВСЕГО проектная часть подпрограммы 1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8254033,0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2928918,9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2103581,8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5312920,3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2324681,3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2128359,0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23052494,3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EC8" w:rsidRPr="006844B0" w:rsidRDefault="00F12EC8" w:rsidP="00753BF4">
            <w:pPr>
              <w:spacing w:line="192" w:lineRule="auto"/>
              <w:jc w:val="center"/>
              <w:rPr>
                <w:spacing w:val="-18"/>
                <w:kern w:val="2"/>
                <w:sz w:val="20"/>
                <w:szCs w:val="20"/>
              </w:rPr>
            </w:pPr>
          </w:p>
        </w:tc>
        <w:tc>
          <w:tcPr>
            <w:tcW w:w="146" w:type="pct"/>
            <w:tcBorders>
              <w:left w:val="single" w:sz="4" w:space="0" w:color="auto"/>
            </w:tcBorders>
            <w:vAlign w:val="bottom"/>
          </w:tcPr>
          <w:p w:rsidR="00F12EC8" w:rsidRPr="006844B0" w:rsidRDefault="00F12EC8" w:rsidP="00753BF4">
            <w:pPr>
              <w:spacing w:line="192" w:lineRule="auto"/>
              <w:rPr>
                <w:spacing w:val="-18"/>
                <w:kern w:val="2"/>
                <w:sz w:val="20"/>
                <w:szCs w:val="20"/>
              </w:rPr>
            </w:pPr>
            <w:r w:rsidRPr="006844B0">
              <w:rPr>
                <w:spacing w:val="-18"/>
                <w:kern w:val="2"/>
                <w:sz w:val="20"/>
                <w:szCs w:val="20"/>
              </w:rPr>
              <w:t>».</w:t>
            </w:r>
          </w:p>
        </w:tc>
      </w:tr>
    </w:tbl>
    <w:p w:rsidR="00F12EC8" w:rsidRPr="006844B0" w:rsidRDefault="00F12EC8" w:rsidP="00F12EC8">
      <w:pPr>
        <w:pStyle w:val="a8"/>
        <w:keepLines/>
        <w:tabs>
          <w:tab w:val="left" w:pos="567"/>
        </w:tabs>
        <w:adjustRightInd w:val="0"/>
        <w:ind w:left="-142"/>
        <w:jc w:val="both"/>
        <w:outlineLvl w:val="1"/>
        <w:rPr>
          <w:rFonts w:ascii="Times New Roman" w:hAnsi="Times New Roman" w:cs="Times New Roman"/>
          <w:sz w:val="20"/>
          <w:szCs w:val="20"/>
        </w:rPr>
      </w:pPr>
      <w:r w:rsidRPr="006844B0">
        <w:rPr>
          <w:rFonts w:ascii="Times New Roman" w:hAnsi="Times New Roman" w:cs="Times New Roman"/>
          <w:sz w:val="20"/>
          <w:szCs w:val="20"/>
        </w:rPr>
        <w:tab/>
      </w:r>
      <w:r w:rsidRPr="006844B0">
        <w:rPr>
          <w:rFonts w:ascii="Times New Roman" w:hAnsi="Times New Roman" w:cs="Times New Roman"/>
          <w:sz w:val="20"/>
          <w:szCs w:val="20"/>
        </w:rPr>
        <w:tab/>
      </w:r>
      <w:r w:rsidRPr="006844B0">
        <w:rPr>
          <w:rFonts w:ascii="Times New Roman" w:hAnsi="Times New Roman" w:cs="Times New Roman"/>
          <w:sz w:val="20"/>
          <w:szCs w:val="20"/>
        </w:rPr>
        <w:tab/>
      </w:r>
      <w:r w:rsidRPr="006844B0">
        <w:rPr>
          <w:rFonts w:ascii="Times New Roman" w:hAnsi="Times New Roman" w:cs="Times New Roman"/>
          <w:sz w:val="20"/>
          <w:szCs w:val="20"/>
        </w:rPr>
        <w:tab/>
      </w:r>
      <w:r w:rsidRPr="006844B0">
        <w:rPr>
          <w:rFonts w:ascii="Times New Roman" w:hAnsi="Times New Roman" w:cs="Times New Roman"/>
          <w:sz w:val="20"/>
          <w:szCs w:val="20"/>
        </w:rPr>
        <w:tab/>
      </w:r>
      <w:r w:rsidRPr="006844B0">
        <w:rPr>
          <w:rFonts w:ascii="Times New Roman" w:hAnsi="Times New Roman" w:cs="Times New Roman"/>
          <w:sz w:val="20"/>
          <w:szCs w:val="20"/>
        </w:rPr>
        <w:tab/>
      </w:r>
      <w:r w:rsidRPr="006844B0">
        <w:rPr>
          <w:rFonts w:ascii="Times New Roman" w:hAnsi="Times New Roman" w:cs="Times New Roman"/>
          <w:sz w:val="20"/>
          <w:szCs w:val="20"/>
        </w:rPr>
        <w:tab/>
      </w:r>
      <w:r w:rsidRPr="006844B0">
        <w:rPr>
          <w:rFonts w:ascii="Times New Roman" w:hAnsi="Times New Roman" w:cs="Times New Roman"/>
          <w:sz w:val="20"/>
          <w:szCs w:val="20"/>
        </w:rPr>
        <w:tab/>
      </w:r>
      <w:r w:rsidRPr="006844B0">
        <w:rPr>
          <w:rFonts w:ascii="Times New Roman" w:hAnsi="Times New Roman" w:cs="Times New Roman"/>
          <w:sz w:val="20"/>
          <w:szCs w:val="20"/>
        </w:rPr>
        <w:tab/>
      </w:r>
      <w:r w:rsidRPr="006844B0">
        <w:rPr>
          <w:rFonts w:ascii="Times New Roman" w:hAnsi="Times New Roman" w:cs="Times New Roman"/>
          <w:sz w:val="20"/>
          <w:szCs w:val="20"/>
        </w:rPr>
        <w:tab/>
      </w:r>
      <w:r w:rsidRPr="006844B0">
        <w:rPr>
          <w:rFonts w:ascii="Times New Roman" w:hAnsi="Times New Roman" w:cs="Times New Roman"/>
          <w:sz w:val="20"/>
          <w:szCs w:val="20"/>
        </w:rPr>
        <w:tab/>
      </w:r>
      <w:r w:rsidRPr="006844B0">
        <w:rPr>
          <w:rFonts w:ascii="Times New Roman" w:hAnsi="Times New Roman" w:cs="Times New Roman"/>
          <w:sz w:val="20"/>
          <w:szCs w:val="20"/>
        </w:rPr>
        <w:tab/>
      </w:r>
      <w:r w:rsidRPr="006844B0">
        <w:rPr>
          <w:rFonts w:ascii="Times New Roman" w:hAnsi="Times New Roman" w:cs="Times New Roman"/>
          <w:sz w:val="20"/>
          <w:szCs w:val="20"/>
        </w:rPr>
        <w:tab/>
      </w:r>
      <w:r w:rsidRPr="006844B0">
        <w:rPr>
          <w:rFonts w:ascii="Times New Roman" w:hAnsi="Times New Roman" w:cs="Times New Roman"/>
          <w:sz w:val="20"/>
          <w:szCs w:val="20"/>
        </w:rPr>
        <w:tab/>
      </w:r>
      <w:r w:rsidRPr="006844B0">
        <w:rPr>
          <w:rFonts w:ascii="Times New Roman" w:hAnsi="Times New Roman" w:cs="Times New Roman"/>
          <w:sz w:val="20"/>
          <w:szCs w:val="20"/>
        </w:rPr>
        <w:tab/>
      </w:r>
      <w:r w:rsidRPr="006844B0">
        <w:rPr>
          <w:rFonts w:ascii="Times New Roman" w:hAnsi="Times New Roman" w:cs="Times New Roman"/>
          <w:sz w:val="20"/>
          <w:szCs w:val="20"/>
        </w:rPr>
        <w:tab/>
        <w:t xml:space="preserve">        </w:t>
      </w:r>
    </w:p>
    <w:p w:rsidR="00F12EC8" w:rsidRPr="006844B0" w:rsidRDefault="00F12EC8" w:rsidP="00F12EC8">
      <w:pPr>
        <w:pStyle w:val="a8"/>
        <w:keepLines/>
        <w:tabs>
          <w:tab w:val="left" w:pos="567"/>
        </w:tabs>
        <w:adjustRightInd w:val="0"/>
        <w:spacing w:after="12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6844B0">
        <w:rPr>
          <w:rFonts w:ascii="Times New Roman" w:hAnsi="Times New Roman" w:cs="Times New Roman"/>
          <w:sz w:val="24"/>
          <w:szCs w:val="24"/>
        </w:rPr>
        <w:tab/>
      </w:r>
      <w:r w:rsidR="00753BF4" w:rsidRPr="006844B0">
        <w:rPr>
          <w:rFonts w:ascii="Times New Roman" w:hAnsi="Times New Roman" w:cs="Times New Roman"/>
          <w:sz w:val="24"/>
          <w:szCs w:val="24"/>
        </w:rPr>
        <w:t>3</w:t>
      </w:r>
      <w:r w:rsidRPr="006844B0">
        <w:rPr>
          <w:rFonts w:ascii="Times New Roman" w:hAnsi="Times New Roman" w:cs="Times New Roman"/>
          <w:sz w:val="24"/>
          <w:szCs w:val="24"/>
        </w:rPr>
        <w:t>.15. Строку «ВСЕГО финансирование подпрограммы 1» таблицы 7 подраздела 8.3.2 раздела 8  приложения к постановлению изложить в следующей редакции:</w:t>
      </w:r>
    </w:p>
    <w:tbl>
      <w:tblPr>
        <w:tblW w:w="5070" w:type="pct"/>
        <w:tblLayout w:type="fixed"/>
        <w:tblLook w:val="04A0" w:firstRow="1" w:lastRow="0" w:firstColumn="1" w:lastColumn="0" w:noHBand="0" w:noVBand="1"/>
      </w:tblPr>
      <w:tblGrid>
        <w:gridCol w:w="255"/>
        <w:gridCol w:w="4768"/>
        <w:gridCol w:w="1320"/>
        <w:gridCol w:w="1323"/>
        <w:gridCol w:w="1323"/>
        <w:gridCol w:w="1320"/>
        <w:gridCol w:w="1323"/>
        <w:gridCol w:w="1323"/>
        <w:gridCol w:w="1323"/>
        <w:gridCol w:w="565"/>
        <w:gridCol w:w="437"/>
      </w:tblGrid>
      <w:tr w:rsidR="00F12EC8" w:rsidRPr="006844B0" w:rsidTr="001C799E">
        <w:trPr>
          <w:trHeight w:val="283"/>
        </w:trPr>
        <w:tc>
          <w:tcPr>
            <w:tcW w:w="83" w:type="pct"/>
            <w:tcBorders>
              <w:right w:val="single" w:sz="4" w:space="0" w:color="auto"/>
            </w:tcBorders>
          </w:tcPr>
          <w:p w:rsidR="00F12EC8" w:rsidRPr="006844B0" w:rsidRDefault="00F12EC8" w:rsidP="00753BF4">
            <w:pPr>
              <w:spacing w:line="192" w:lineRule="auto"/>
              <w:jc w:val="right"/>
              <w:rPr>
                <w:kern w:val="2"/>
                <w:sz w:val="20"/>
                <w:szCs w:val="20"/>
              </w:rPr>
            </w:pPr>
            <w:r w:rsidRPr="006844B0">
              <w:rPr>
                <w:kern w:val="2"/>
                <w:sz w:val="20"/>
                <w:szCs w:val="20"/>
              </w:rPr>
              <w:t>«</w:t>
            </w:r>
          </w:p>
        </w:tc>
        <w:tc>
          <w:tcPr>
            <w:tcW w:w="1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ВСЕГО финансирование подпрограммы 1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59429302,2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54250872,4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58637644,4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65631773,1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65055948,6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67368537,1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370374077,8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Х</w:t>
            </w:r>
          </w:p>
        </w:tc>
        <w:tc>
          <w:tcPr>
            <w:tcW w:w="144" w:type="pct"/>
            <w:tcBorders>
              <w:left w:val="single" w:sz="4" w:space="0" w:color="auto"/>
            </w:tcBorders>
          </w:tcPr>
          <w:p w:rsidR="00F12EC8" w:rsidRPr="006844B0" w:rsidRDefault="00F12EC8" w:rsidP="00753BF4">
            <w:pPr>
              <w:rPr>
                <w:spacing w:val="-18"/>
                <w:kern w:val="2"/>
                <w:sz w:val="20"/>
                <w:szCs w:val="20"/>
              </w:rPr>
            </w:pPr>
            <w:r w:rsidRPr="006844B0">
              <w:rPr>
                <w:spacing w:val="-18"/>
                <w:kern w:val="2"/>
                <w:sz w:val="20"/>
                <w:szCs w:val="20"/>
              </w:rPr>
              <w:t>».</w:t>
            </w:r>
          </w:p>
        </w:tc>
      </w:tr>
    </w:tbl>
    <w:p w:rsidR="00F12EC8" w:rsidRPr="006844B0" w:rsidRDefault="00F12EC8" w:rsidP="00F12EC8">
      <w:pPr>
        <w:pStyle w:val="a8"/>
        <w:keepLines/>
        <w:tabs>
          <w:tab w:val="left" w:pos="567"/>
        </w:tabs>
        <w:adjustRightInd w:val="0"/>
        <w:ind w:left="425"/>
        <w:jc w:val="both"/>
        <w:outlineLvl w:val="1"/>
        <w:rPr>
          <w:rFonts w:ascii="Times New Roman" w:hAnsi="Times New Roman" w:cs="Times New Roman"/>
        </w:rPr>
      </w:pPr>
    </w:p>
    <w:p w:rsidR="00F12EC8" w:rsidRPr="006844B0" w:rsidRDefault="00F12EC8" w:rsidP="00F12EC8">
      <w:pPr>
        <w:pStyle w:val="a8"/>
        <w:keepLines/>
        <w:tabs>
          <w:tab w:val="left" w:pos="567"/>
        </w:tabs>
        <w:adjustRightInd w:val="0"/>
        <w:spacing w:after="12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6844B0">
        <w:rPr>
          <w:rFonts w:ascii="Times New Roman" w:hAnsi="Times New Roman" w:cs="Times New Roman"/>
          <w:sz w:val="24"/>
          <w:szCs w:val="24"/>
        </w:rPr>
        <w:t xml:space="preserve"> </w:t>
      </w:r>
      <w:r w:rsidR="00753BF4" w:rsidRPr="006844B0">
        <w:rPr>
          <w:rFonts w:ascii="Times New Roman" w:hAnsi="Times New Roman" w:cs="Times New Roman"/>
          <w:sz w:val="24"/>
          <w:szCs w:val="24"/>
        </w:rPr>
        <w:tab/>
        <w:t>3</w:t>
      </w:r>
      <w:r w:rsidRPr="006844B0">
        <w:rPr>
          <w:rFonts w:ascii="Times New Roman" w:hAnsi="Times New Roman" w:cs="Times New Roman"/>
          <w:sz w:val="24"/>
          <w:szCs w:val="24"/>
        </w:rPr>
        <w:t>.16. Пункт 6 подраздела 9.1 раздела 9 приложения к постановлению изложить в следующей редакции: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7"/>
        <w:gridCol w:w="551"/>
        <w:gridCol w:w="2031"/>
        <w:gridCol w:w="11991"/>
        <w:gridCol w:w="177"/>
      </w:tblGrid>
      <w:tr w:rsidR="00F12EC8" w:rsidRPr="006844B0" w:rsidTr="00753BF4">
        <w:trPr>
          <w:trHeight w:val="3578"/>
        </w:trPr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12EC8" w:rsidRPr="006844B0" w:rsidRDefault="00F12EC8" w:rsidP="00753BF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6844B0">
              <w:rPr>
                <w:rFonts w:eastAsiaTheme="minorHAnsi"/>
                <w:sz w:val="20"/>
                <w:szCs w:val="20"/>
                <w:lang w:eastAsia="en-US"/>
              </w:rPr>
              <w:t xml:space="preserve">   « </w:t>
            </w:r>
          </w:p>
        </w:tc>
        <w:tc>
          <w:tcPr>
            <w:tcW w:w="184" w:type="pct"/>
            <w:tcBorders>
              <w:left w:val="single" w:sz="4" w:space="0" w:color="auto"/>
            </w:tcBorders>
          </w:tcPr>
          <w:p w:rsidR="00F12EC8" w:rsidRPr="006844B0" w:rsidRDefault="00F12EC8" w:rsidP="00753BF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9"/>
                <w:szCs w:val="19"/>
                <w:lang w:eastAsia="en-US"/>
              </w:rPr>
            </w:pPr>
            <w:r w:rsidRPr="006844B0">
              <w:rPr>
                <w:rFonts w:eastAsiaTheme="minorHAnsi"/>
                <w:sz w:val="19"/>
                <w:szCs w:val="19"/>
                <w:lang w:eastAsia="en-US"/>
              </w:rPr>
              <w:t>6</w:t>
            </w:r>
          </w:p>
        </w:tc>
        <w:tc>
          <w:tcPr>
            <w:tcW w:w="678" w:type="pct"/>
          </w:tcPr>
          <w:p w:rsidR="00F12EC8" w:rsidRPr="006844B0" w:rsidRDefault="00F12EC8" w:rsidP="00753BF4">
            <w:pPr>
              <w:autoSpaceDE w:val="0"/>
              <w:autoSpaceDN w:val="0"/>
              <w:adjustRightInd w:val="0"/>
              <w:rPr>
                <w:rFonts w:eastAsiaTheme="minorHAnsi"/>
                <w:sz w:val="19"/>
                <w:szCs w:val="19"/>
                <w:lang w:eastAsia="en-US"/>
              </w:rPr>
            </w:pPr>
            <w:r w:rsidRPr="006844B0">
              <w:rPr>
                <w:rFonts w:eastAsiaTheme="minorHAnsi"/>
                <w:sz w:val="19"/>
                <w:szCs w:val="19"/>
                <w:lang w:eastAsia="en-US"/>
              </w:rPr>
              <w:t>Общий объем финансирования подпрограммы 2</w:t>
            </w:r>
            <w:r w:rsidRPr="006844B0">
              <w:rPr>
                <w:rFonts w:eastAsiaTheme="minorHAnsi"/>
                <w:sz w:val="19"/>
                <w:szCs w:val="19"/>
                <w:lang w:eastAsia="en-US"/>
              </w:rPr>
              <w:br/>
              <w:t xml:space="preserve">по источникам финансирования </w:t>
            </w:r>
            <w:r w:rsidRPr="006844B0">
              <w:rPr>
                <w:rFonts w:eastAsiaTheme="minorHAnsi"/>
                <w:sz w:val="19"/>
                <w:szCs w:val="19"/>
                <w:lang w:eastAsia="en-US"/>
              </w:rPr>
              <w:br/>
              <w:t xml:space="preserve">с указанием объема финансирования, </w:t>
            </w:r>
            <w:r w:rsidRPr="006844B0">
              <w:rPr>
                <w:rFonts w:eastAsiaTheme="minorHAnsi"/>
                <w:spacing w:val="-4"/>
                <w:sz w:val="19"/>
                <w:szCs w:val="19"/>
                <w:lang w:eastAsia="en-US"/>
              </w:rPr>
              <w:t xml:space="preserve">предусмотренного </w:t>
            </w:r>
            <w:r w:rsidRPr="006844B0">
              <w:rPr>
                <w:rFonts w:eastAsiaTheme="minorHAnsi"/>
                <w:sz w:val="19"/>
                <w:szCs w:val="19"/>
                <w:lang w:eastAsia="en-US"/>
              </w:rPr>
              <w:br/>
              <w:t xml:space="preserve">на реализацию региональных проектов, </w:t>
            </w:r>
            <w:r w:rsidRPr="006844B0">
              <w:rPr>
                <w:rFonts w:eastAsiaTheme="minorHAnsi"/>
                <w:sz w:val="19"/>
                <w:szCs w:val="19"/>
                <w:lang w:eastAsia="en-US"/>
              </w:rPr>
              <w:br/>
              <w:t xml:space="preserve">в том числе </w:t>
            </w:r>
            <w:r w:rsidRPr="006844B0">
              <w:rPr>
                <w:rFonts w:eastAsiaTheme="minorHAnsi"/>
                <w:sz w:val="19"/>
                <w:szCs w:val="19"/>
                <w:lang w:eastAsia="en-US"/>
              </w:rPr>
              <w:br/>
              <w:t>по годам реализации</w:t>
            </w:r>
          </w:p>
        </w:tc>
        <w:tc>
          <w:tcPr>
            <w:tcW w:w="4003" w:type="pct"/>
            <w:tcBorders>
              <w:right w:val="single" w:sz="4" w:space="0" w:color="auto"/>
            </w:tcBorders>
          </w:tcPr>
          <w:p w:rsidR="00F12EC8" w:rsidRPr="006844B0" w:rsidRDefault="00F12EC8" w:rsidP="00753BF4">
            <w:pPr>
              <w:spacing w:line="238" w:lineRule="auto"/>
              <w:rPr>
                <w:sz w:val="19"/>
                <w:szCs w:val="19"/>
              </w:rPr>
            </w:pPr>
            <w:r w:rsidRPr="006844B0">
              <w:rPr>
                <w:spacing w:val="-6"/>
                <w:sz w:val="19"/>
                <w:szCs w:val="19"/>
              </w:rPr>
              <w:t xml:space="preserve">Общий объем финансирования подпрограммы  2 </w:t>
            </w:r>
            <w:r w:rsidRPr="006844B0">
              <w:rPr>
                <w:sz w:val="19"/>
                <w:szCs w:val="19"/>
              </w:rPr>
              <w:t xml:space="preserve">– </w:t>
            </w:r>
            <w:r w:rsidRPr="006844B0">
              <w:rPr>
                <w:spacing w:val="-10"/>
                <w:sz w:val="19"/>
                <w:szCs w:val="19"/>
              </w:rPr>
              <w:t>502</w:t>
            </w:r>
            <w:r w:rsidR="002C2F3E">
              <w:rPr>
                <w:spacing w:val="-10"/>
                <w:sz w:val="19"/>
                <w:szCs w:val="19"/>
              </w:rPr>
              <w:t> 355 484,5</w:t>
            </w:r>
            <w:r w:rsidRPr="006844B0">
              <w:rPr>
                <w:sz w:val="19"/>
                <w:szCs w:val="19"/>
              </w:rPr>
              <w:t xml:space="preserve">  тыс</w:t>
            </w:r>
            <w:r w:rsidRPr="006844B0">
              <w:rPr>
                <w:spacing w:val="-10"/>
                <w:sz w:val="19"/>
                <w:szCs w:val="19"/>
              </w:rPr>
              <w:t xml:space="preserve">. руб., </w:t>
            </w:r>
            <w:r w:rsidRPr="006844B0">
              <w:rPr>
                <w:sz w:val="19"/>
                <w:szCs w:val="19"/>
              </w:rPr>
              <w:t>в том числе по годам реализации:</w:t>
            </w:r>
          </w:p>
          <w:p w:rsidR="00F12EC8" w:rsidRPr="006844B0" w:rsidRDefault="00F12EC8" w:rsidP="00753BF4">
            <w:pPr>
              <w:spacing w:line="238" w:lineRule="auto"/>
              <w:rPr>
                <w:sz w:val="19"/>
                <w:szCs w:val="19"/>
              </w:rPr>
            </w:pPr>
            <w:r w:rsidRPr="006844B0">
              <w:rPr>
                <w:sz w:val="19"/>
                <w:szCs w:val="19"/>
              </w:rPr>
              <w:t>на 2019 г. – 73 971 364,3 тыс. руб.;</w:t>
            </w:r>
          </w:p>
          <w:p w:rsidR="00F12EC8" w:rsidRPr="006844B0" w:rsidRDefault="00F12EC8" w:rsidP="00753BF4">
            <w:pPr>
              <w:spacing w:line="238" w:lineRule="auto"/>
              <w:rPr>
                <w:sz w:val="19"/>
                <w:szCs w:val="19"/>
              </w:rPr>
            </w:pPr>
            <w:r w:rsidRPr="006844B0">
              <w:rPr>
                <w:sz w:val="19"/>
                <w:szCs w:val="19"/>
              </w:rPr>
              <w:t>на 2020 г. – 70 068 713,4 тыс. руб.;</w:t>
            </w:r>
          </w:p>
          <w:p w:rsidR="00F12EC8" w:rsidRPr="006844B0" w:rsidRDefault="00F12EC8" w:rsidP="00753BF4">
            <w:pPr>
              <w:spacing w:line="238" w:lineRule="auto"/>
              <w:rPr>
                <w:sz w:val="19"/>
                <w:szCs w:val="19"/>
              </w:rPr>
            </w:pPr>
            <w:r w:rsidRPr="006844B0">
              <w:rPr>
                <w:sz w:val="19"/>
                <w:szCs w:val="19"/>
              </w:rPr>
              <w:t>на 2021 г. – 76</w:t>
            </w:r>
            <w:r w:rsidR="002C2F3E">
              <w:rPr>
                <w:sz w:val="19"/>
                <w:szCs w:val="19"/>
              </w:rPr>
              <w:t> 487 287,8</w:t>
            </w:r>
            <w:r w:rsidRPr="006844B0">
              <w:rPr>
                <w:sz w:val="19"/>
                <w:szCs w:val="19"/>
              </w:rPr>
              <w:t xml:space="preserve"> тыс. руб.;</w:t>
            </w:r>
          </w:p>
          <w:p w:rsidR="00F12EC8" w:rsidRPr="006844B0" w:rsidRDefault="00F12EC8" w:rsidP="00753BF4">
            <w:pPr>
              <w:spacing w:line="238" w:lineRule="auto"/>
              <w:rPr>
                <w:sz w:val="19"/>
                <w:szCs w:val="19"/>
              </w:rPr>
            </w:pPr>
            <w:r w:rsidRPr="006844B0">
              <w:rPr>
                <w:sz w:val="19"/>
                <w:szCs w:val="19"/>
              </w:rPr>
              <w:t>на 2022 г. – 90 180 641,8 тыс. руб.;</w:t>
            </w:r>
          </w:p>
          <w:p w:rsidR="00F12EC8" w:rsidRPr="006844B0" w:rsidRDefault="00F12EC8" w:rsidP="00753BF4">
            <w:pPr>
              <w:spacing w:line="238" w:lineRule="auto"/>
              <w:rPr>
                <w:sz w:val="19"/>
                <w:szCs w:val="19"/>
              </w:rPr>
            </w:pPr>
            <w:r w:rsidRPr="006844B0">
              <w:rPr>
                <w:sz w:val="19"/>
                <w:szCs w:val="19"/>
              </w:rPr>
              <w:t>на 2023 г. – 102 615 081,6 тыс. руб.;</w:t>
            </w:r>
          </w:p>
          <w:p w:rsidR="00F12EC8" w:rsidRPr="006844B0" w:rsidRDefault="00F12EC8" w:rsidP="00753BF4">
            <w:pPr>
              <w:spacing w:line="238" w:lineRule="auto"/>
              <w:rPr>
                <w:sz w:val="19"/>
                <w:szCs w:val="19"/>
              </w:rPr>
            </w:pPr>
            <w:r w:rsidRPr="006844B0">
              <w:rPr>
                <w:sz w:val="19"/>
                <w:szCs w:val="19"/>
              </w:rPr>
              <w:t>на 2024 г. – 89 032 395,6  тыс. руб.</w:t>
            </w:r>
          </w:p>
          <w:p w:rsidR="00F12EC8" w:rsidRPr="006844B0" w:rsidRDefault="00F12EC8" w:rsidP="00753BF4">
            <w:pPr>
              <w:spacing w:line="238" w:lineRule="auto"/>
              <w:jc w:val="both"/>
              <w:rPr>
                <w:sz w:val="19"/>
                <w:szCs w:val="19"/>
              </w:rPr>
            </w:pPr>
            <w:r w:rsidRPr="006844B0">
              <w:rPr>
                <w:sz w:val="19"/>
                <w:szCs w:val="19"/>
              </w:rPr>
              <w:t>Общий объем финансирования подпрограммы 2 из федерального бюджета – 9 728 960,1 тыс. руб., в том числе по годам реализации:</w:t>
            </w:r>
          </w:p>
          <w:p w:rsidR="00F12EC8" w:rsidRPr="006844B0" w:rsidRDefault="00F12EC8" w:rsidP="00753BF4">
            <w:pPr>
              <w:spacing w:line="238" w:lineRule="auto"/>
              <w:rPr>
                <w:sz w:val="19"/>
                <w:szCs w:val="19"/>
              </w:rPr>
            </w:pPr>
            <w:r w:rsidRPr="006844B0">
              <w:rPr>
                <w:sz w:val="19"/>
                <w:szCs w:val="19"/>
              </w:rPr>
              <w:t>на 2019 г. – 4 473 134,2 тыс. руб.;</w:t>
            </w:r>
          </w:p>
          <w:p w:rsidR="00F12EC8" w:rsidRPr="006844B0" w:rsidRDefault="00F12EC8" w:rsidP="00753BF4">
            <w:pPr>
              <w:spacing w:line="238" w:lineRule="auto"/>
              <w:rPr>
                <w:sz w:val="19"/>
                <w:szCs w:val="19"/>
              </w:rPr>
            </w:pPr>
            <w:r w:rsidRPr="006844B0">
              <w:rPr>
                <w:sz w:val="19"/>
                <w:szCs w:val="19"/>
              </w:rPr>
              <w:t>на 2020 г. – 535 323,2 тыс. руб.;</w:t>
            </w:r>
          </w:p>
          <w:p w:rsidR="00F12EC8" w:rsidRPr="006844B0" w:rsidRDefault="00F12EC8" w:rsidP="00753BF4">
            <w:pPr>
              <w:spacing w:line="238" w:lineRule="auto"/>
              <w:rPr>
                <w:sz w:val="19"/>
                <w:szCs w:val="19"/>
              </w:rPr>
            </w:pPr>
            <w:r w:rsidRPr="006844B0">
              <w:rPr>
                <w:sz w:val="19"/>
                <w:szCs w:val="19"/>
              </w:rPr>
              <w:t>на 2021 г. – 1 576 716,0 тыс. руб.;</w:t>
            </w:r>
          </w:p>
          <w:p w:rsidR="00F12EC8" w:rsidRPr="006844B0" w:rsidRDefault="00F12EC8" w:rsidP="00753BF4">
            <w:pPr>
              <w:spacing w:line="238" w:lineRule="auto"/>
              <w:rPr>
                <w:sz w:val="19"/>
                <w:szCs w:val="19"/>
              </w:rPr>
            </w:pPr>
            <w:r w:rsidRPr="006844B0">
              <w:rPr>
                <w:sz w:val="19"/>
                <w:szCs w:val="19"/>
              </w:rPr>
              <w:t>на 2022 г. – 1 580 293,0 тыс. руб.;</w:t>
            </w:r>
          </w:p>
          <w:p w:rsidR="00F12EC8" w:rsidRPr="006844B0" w:rsidRDefault="00F12EC8" w:rsidP="00753BF4">
            <w:pPr>
              <w:spacing w:line="238" w:lineRule="auto"/>
              <w:rPr>
                <w:sz w:val="19"/>
                <w:szCs w:val="19"/>
              </w:rPr>
            </w:pPr>
            <w:r w:rsidRPr="006844B0">
              <w:rPr>
                <w:sz w:val="19"/>
                <w:szCs w:val="19"/>
              </w:rPr>
              <w:t>на 2023 г. – 1 563 493,7 тыс. руб.;</w:t>
            </w:r>
          </w:p>
          <w:p w:rsidR="00F12EC8" w:rsidRPr="006844B0" w:rsidRDefault="00F12EC8" w:rsidP="00753BF4">
            <w:pPr>
              <w:spacing w:line="238" w:lineRule="auto"/>
              <w:rPr>
                <w:sz w:val="19"/>
                <w:szCs w:val="19"/>
              </w:rPr>
            </w:pPr>
            <w:r w:rsidRPr="006844B0">
              <w:rPr>
                <w:sz w:val="19"/>
                <w:szCs w:val="19"/>
              </w:rPr>
              <w:t>на 2024 г. – 0,0 тыс. руб.</w:t>
            </w:r>
          </w:p>
          <w:p w:rsidR="00F12EC8" w:rsidRPr="006844B0" w:rsidRDefault="00F12EC8" w:rsidP="00753BF4">
            <w:pPr>
              <w:spacing w:line="238" w:lineRule="auto"/>
              <w:jc w:val="both"/>
              <w:rPr>
                <w:sz w:val="19"/>
                <w:szCs w:val="19"/>
              </w:rPr>
            </w:pPr>
            <w:r w:rsidRPr="006844B0">
              <w:rPr>
                <w:sz w:val="19"/>
                <w:szCs w:val="19"/>
              </w:rPr>
              <w:t>Общий  объем финансирования подпрограммы 2 из бюджета Санкт</w:t>
            </w:r>
            <w:r w:rsidRPr="006844B0">
              <w:rPr>
                <w:sz w:val="19"/>
                <w:szCs w:val="19"/>
              </w:rPr>
              <w:noBreakHyphen/>
              <w:t>Петербурга – 492</w:t>
            </w:r>
            <w:r w:rsidR="002C2F3E">
              <w:rPr>
                <w:sz w:val="19"/>
                <w:szCs w:val="19"/>
              </w:rPr>
              <w:t> 626 524,4</w:t>
            </w:r>
            <w:r w:rsidRPr="006844B0">
              <w:rPr>
                <w:sz w:val="19"/>
                <w:szCs w:val="19"/>
              </w:rPr>
              <w:t xml:space="preserve">  тыс. руб., в том числе по годам реализации:</w:t>
            </w:r>
          </w:p>
          <w:p w:rsidR="00F12EC8" w:rsidRPr="006844B0" w:rsidRDefault="00F12EC8" w:rsidP="00753BF4">
            <w:pPr>
              <w:spacing w:line="238" w:lineRule="auto"/>
              <w:rPr>
                <w:sz w:val="19"/>
                <w:szCs w:val="19"/>
              </w:rPr>
            </w:pPr>
            <w:r w:rsidRPr="006844B0">
              <w:rPr>
                <w:sz w:val="19"/>
                <w:szCs w:val="19"/>
              </w:rPr>
              <w:t>на 2019 г. – 69 498 230,1 тыс. руб.;</w:t>
            </w:r>
          </w:p>
          <w:p w:rsidR="00F12EC8" w:rsidRPr="006844B0" w:rsidRDefault="00F12EC8" w:rsidP="00753BF4">
            <w:pPr>
              <w:spacing w:line="238" w:lineRule="auto"/>
              <w:rPr>
                <w:sz w:val="19"/>
                <w:szCs w:val="19"/>
              </w:rPr>
            </w:pPr>
            <w:r w:rsidRPr="006844B0">
              <w:rPr>
                <w:sz w:val="19"/>
                <w:szCs w:val="19"/>
              </w:rPr>
              <w:t>на 2020 г. – 69 533 390,2 тыс. руб.;</w:t>
            </w:r>
          </w:p>
          <w:p w:rsidR="00F12EC8" w:rsidRPr="006844B0" w:rsidRDefault="00F12EC8" w:rsidP="00753BF4">
            <w:pPr>
              <w:spacing w:line="238" w:lineRule="auto"/>
              <w:rPr>
                <w:sz w:val="19"/>
                <w:szCs w:val="19"/>
              </w:rPr>
            </w:pPr>
            <w:r w:rsidRPr="006844B0">
              <w:rPr>
                <w:sz w:val="19"/>
                <w:szCs w:val="19"/>
              </w:rPr>
              <w:t>на 2021 г. – 74</w:t>
            </w:r>
            <w:r w:rsidR="002C2F3E">
              <w:rPr>
                <w:sz w:val="19"/>
                <w:szCs w:val="19"/>
              </w:rPr>
              <w:t> 910 571,8</w:t>
            </w:r>
            <w:r w:rsidRPr="006844B0">
              <w:rPr>
                <w:sz w:val="19"/>
                <w:szCs w:val="19"/>
              </w:rPr>
              <w:t xml:space="preserve"> тыс. руб.;</w:t>
            </w:r>
          </w:p>
          <w:p w:rsidR="00F12EC8" w:rsidRPr="006844B0" w:rsidRDefault="00F12EC8" w:rsidP="00753BF4">
            <w:pPr>
              <w:spacing w:line="238" w:lineRule="auto"/>
              <w:rPr>
                <w:sz w:val="19"/>
                <w:szCs w:val="19"/>
              </w:rPr>
            </w:pPr>
            <w:r w:rsidRPr="006844B0">
              <w:rPr>
                <w:sz w:val="19"/>
                <w:szCs w:val="19"/>
              </w:rPr>
              <w:t>на 2022 г. – 88 600 348,8 тыс. руб.;</w:t>
            </w:r>
          </w:p>
          <w:p w:rsidR="00F12EC8" w:rsidRPr="006844B0" w:rsidRDefault="00F12EC8" w:rsidP="00753BF4">
            <w:pPr>
              <w:spacing w:line="238" w:lineRule="auto"/>
              <w:rPr>
                <w:sz w:val="19"/>
                <w:szCs w:val="19"/>
              </w:rPr>
            </w:pPr>
            <w:r w:rsidRPr="006844B0">
              <w:rPr>
                <w:sz w:val="19"/>
                <w:szCs w:val="19"/>
              </w:rPr>
              <w:t>на 2023 г. – 101 051 587,9 тыс. руб.;</w:t>
            </w:r>
          </w:p>
          <w:p w:rsidR="00F12EC8" w:rsidRPr="006844B0" w:rsidRDefault="00F12EC8" w:rsidP="00753BF4">
            <w:pPr>
              <w:spacing w:line="238" w:lineRule="auto"/>
              <w:rPr>
                <w:sz w:val="19"/>
                <w:szCs w:val="19"/>
              </w:rPr>
            </w:pPr>
            <w:r w:rsidRPr="006844B0">
              <w:rPr>
                <w:sz w:val="19"/>
                <w:szCs w:val="19"/>
              </w:rPr>
              <w:t>на 2024 г. – 89 032 395,6 тыс. руб.</w:t>
            </w:r>
          </w:p>
          <w:p w:rsidR="00F12EC8" w:rsidRPr="006844B0" w:rsidRDefault="00F12EC8" w:rsidP="00753BF4">
            <w:pPr>
              <w:spacing w:line="238" w:lineRule="auto"/>
              <w:jc w:val="both"/>
              <w:rPr>
                <w:sz w:val="19"/>
                <w:szCs w:val="19"/>
              </w:rPr>
            </w:pPr>
            <w:r w:rsidRPr="006844B0">
              <w:rPr>
                <w:sz w:val="19"/>
                <w:szCs w:val="19"/>
              </w:rPr>
              <w:t>Общий объем финансирования региональных проектов в рамках подпрограммы 2 – 2 380 027,6  тыс. руб., в том числе по годам реализации:</w:t>
            </w:r>
          </w:p>
          <w:p w:rsidR="00F12EC8" w:rsidRPr="006844B0" w:rsidRDefault="00F12EC8" w:rsidP="00753BF4">
            <w:pPr>
              <w:spacing w:line="238" w:lineRule="auto"/>
              <w:rPr>
                <w:sz w:val="19"/>
                <w:szCs w:val="19"/>
              </w:rPr>
            </w:pPr>
            <w:r w:rsidRPr="006844B0">
              <w:rPr>
                <w:sz w:val="19"/>
                <w:szCs w:val="19"/>
              </w:rPr>
              <w:lastRenderedPageBreak/>
              <w:t>на 2019 г. – 492 103,0 тыс. руб.;</w:t>
            </w:r>
          </w:p>
          <w:p w:rsidR="00F12EC8" w:rsidRPr="006844B0" w:rsidRDefault="00F12EC8" w:rsidP="00753BF4">
            <w:pPr>
              <w:spacing w:line="238" w:lineRule="auto"/>
              <w:rPr>
                <w:sz w:val="19"/>
                <w:szCs w:val="19"/>
              </w:rPr>
            </w:pPr>
            <w:r w:rsidRPr="006844B0">
              <w:rPr>
                <w:sz w:val="19"/>
                <w:szCs w:val="19"/>
              </w:rPr>
              <w:t>на 2020 г. – 280 653,7 тыс. руб.;</w:t>
            </w:r>
          </w:p>
          <w:p w:rsidR="00F12EC8" w:rsidRPr="006844B0" w:rsidRDefault="00F12EC8" w:rsidP="00753BF4">
            <w:pPr>
              <w:spacing w:line="238" w:lineRule="auto"/>
              <w:rPr>
                <w:sz w:val="19"/>
                <w:szCs w:val="19"/>
              </w:rPr>
            </w:pPr>
            <w:r w:rsidRPr="006844B0">
              <w:rPr>
                <w:sz w:val="19"/>
                <w:szCs w:val="19"/>
              </w:rPr>
              <w:t>на 2021 г. – 130 018,6 тыс. руб.;</w:t>
            </w:r>
          </w:p>
          <w:p w:rsidR="00F12EC8" w:rsidRPr="006844B0" w:rsidRDefault="00F12EC8" w:rsidP="00753BF4">
            <w:pPr>
              <w:spacing w:line="238" w:lineRule="auto"/>
              <w:rPr>
                <w:sz w:val="19"/>
                <w:szCs w:val="19"/>
              </w:rPr>
            </w:pPr>
            <w:r w:rsidRPr="006844B0">
              <w:rPr>
                <w:sz w:val="19"/>
                <w:szCs w:val="19"/>
              </w:rPr>
              <w:t>на 2022 г. – 117 252,3 тыс. руб.;</w:t>
            </w:r>
          </w:p>
          <w:p w:rsidR="00F12EC8" w:rsidRPr="006844B0" w:rsidRDefault="00F12EC8" w:rsidP="00753BF4">
            <w:pPr>
              <w:spacing w:line="238" w:lineRule="auto"/>
              <w:rPr>
                <w:sz w:val="19"/>
                <w:szCs w:val="19"/>
              </w:rPr>
            </w:pPr>
            <w:r w:rsidRPr="006844B0">
              <w:rPr>
                <w:sz w:val="19"/>
                <w:szCs w:val="19"/>
              </w:rPr>
              <w:t>на 2023 г. – 660 000,0 тыс. руб.;</w:t>
            </w:r>
          </w:p>
          <w:p w:rsidR="00F12EC8" w:rsidRPr="006844B0" w:rsidRDefault="00F12EC8" w:rsidP="00753BF4">
            <w:pPr>
              <w:spacing w:line="238" w:lineRule="auto"/>
              <w:rPr>
                <w:sz w:val="19"/>
                <w:szCs w:val="19"/>
              </w:rPr>
            </w:pPr>
            <w:r w:rsidRPr="006844B0">
              <w:rPr>
                <w:sz w:val="19"/>
                <w:szCs w:val="19"/>
              </w:rPr>
              <w:t>на 2024 г. – 700 000,0 тыс. руб.</w:t>
            </w:r>
          </w:p>
          <w:p w:rsidR="00F12EC8" w:rsidRPr="006844B0" w:rsidRDefault="00F12EC8" w:rsidP="00753BF4">
            <w:pPr>
              <w:jc w:val="both"/>
              <w:rPr>
                <w:sz w:val="19"/>
                <w:szCs w:val="19"/>
              </w:rPr>
            </w:pPr>
            <w:r w:rsidRPr="006844B0">
              <w:rPr>
                <w:sz w:val="19"/>
                <w:szCs w:val="19"/>
              </w:rPr>
              <w:t xml:space="preserve">Общий объем финансирования региональных проектов в рамках подпрограммы 2 из федерального бюджета – 44 180,2 тыс. руб., </w:t>
            </w:r>
            <w:r w:rsidRPr="006844B0">
              <w:rPr>
                <w:sz w:val="19"/>
                <w:szCs w:val="19"/>
              </w:rPr>
              <w:br/>
              <w:t>в том числе по годам реализации:</w:t>
            </w:r>
          </w:p>
          <w:p w:rsidR="00F12EC8" w:rsidRPr="006844B0" w:rsidRDefault="00F12EC8" w:rsidP="00753BF4">
            <w:pPr>
              <w:rPr>
                <w:sz w:val="19"/>
                <w:szCs w:val="19"/>
              </w:rPr>
            </w:pPr>
            <w:r w:rsidRPr="006844B0">
              <w:rPr>
                <w:sz w:val="19"/>
                <w:szCs w:val="19"/>
              </w:rPr>
              <w:t>на 2019 г. – 0,0 тыс. руб.;</w:t>
            </w:r>
          </w:p>
          <w:p w:rsidR="00F12EC8" w:rsidRPr="006844B0" w:rsidRDefault="00F12EC8" w:rsidP="00753BF4">
            <w:pPr>
              <w:rPr>
                <w:sz w:val="19"/>
                <w:szCs w:val="19"/>
              </w:rPr>
            </w:pPr>
            <w:r w:rsidRPr="006844B0">
              <w:rPr>
                <w:sz w:val="19"/>
                <w:szCs w:val="19"/>
              </w:rPr>
              <w:t>на 2020 г. – 14 158,6 тыс. руб.;</w:t>
            </w:r>
          </w:p>
          <w:p w:rsidR="00F12EC8" w:rsidRPr="006844B0" w:rsidRDefault="00F12EC8" w:rsidP="00753BF4">
            <w:pPr>
              <w:rPr>
                <w:sz w:val="19"/>
                <w:szCs w:val="19"/>
              </w:rPr>
            </w:pPr>
            <w:r w:rsidRPr="006844B0">
              <w:rPr>
                <w:sz w:val="19"/>
                <w:szCs w:val="19"/>
              </w:rPr>
              <w:t>на 2021 г. – 13 222,3 тыс. руб.;</w:t>
            </w:r>
          </w:p>
          <w:p w:rsidR="00F12EC8" w:rsidRPr="006844B0" w:rsidRDefault="00F12EC8" w:rsidP="00753BF4">
            <w:pPr>
              <w:rPr>
                <w:sz w:val="19"/>
                <w:szCs w:val="19"/>
              </w:rPr>
            </w:pPr>
            <w:r w:rsidRPr="006844B0">
              <w:rPr>
                <w:sz w:val="19"/>
                <w:szCs w:val="19"/>
              </w:rPr>
              <w:t>на 2022 г. –16 799,3 тыс. руб.;</w:t>
            </w:r>
          </w:p>
          <w:p w:rsidR="00F12EC8" w:rsidRPr="006844B0" w:rsidRDefault="00F12EC8" w:rsidP="00753BF4">
            <w:pPr>
              <w:rPr>
                <w:sz w:val="19"/>
                <w:szCs w:val="19"/>
              </w:rPr>
            </w:pPr>
            <w:r w:rsidRPr="006844B0">
              <w:rPr>
                <w:sz w:val="19"/>
                <w:szCs w:val="19"/>
              </w:rPr>
              <w:t>на 2023 г. –0,0 тыс. руб.;</w:t>
            </w:r>
          </w:p>
          <w:p w:rsidR="00F12EC8" w:rsidRPr="006844B0" w:rsidRDefault="00F12EC8" w:rsidP="00753BF4">
            <w:pPr>
              <w:rPr>
                <w:sz w:val="19"/>
                <w:szCs w:val="19"/>
              </w:rPr>
            </w:pPr>
            <w:r w:rsidRPr="006844B0">
              <w:rPr>
                <w:sz w:val="19"/>
                <w:szCs w:val="19"/>
              </w:rPr>
              <w:t>на 2024 г. – 0,0 тыс. руб.</w:t>
            </w:r>
          </w:p>
          <w:p w:rsidR="00F12EC8" w:rsidRPr="006844B0" w:rsidRDefault="00F12EC8" w:rsidP="00753BF4">
            <w:pPr>
              <w:jc w:val="both"/>
              <w:rPr>
                <w:sz w:val="19"/>
                <w:szCs w:val="19"/>
              </w:rPr>
            </w:pPr>
            <w:r w:rsidRPr="006844B0">
              <w:rPr>
                <w:sz w:val="19"/>
                <w:szCs w:val="19"/>
              </w:rPr>
              <w:t>Общий объем финансирования региональных проектов в рамках подпрограммы 2 из бюджета Санкт</w:t>
            </w:r>
            <w:r w:rsidRPr="006844B0">
              <w:rPr>
                <w:sz w:val="19"/>
                <w:szCs w:val="19"/>
              </w:rPr>
              <w:noBreakHyphen/>
              <w:t xml:space="preserve">Петербурга – </w:t>
            </w:r>
            <w:r w:rsidRPr="006844B0">
              <w:rPr>
                <w:spacing w:val="-10"/>
                <w:sz w:val="19"/>
                <w:szCs w:val="19"/>
              </w:rPr>
              <w:t>2 335 847,4</w:t>
            </w:r>
            <w:r w:rsidRPr="006844B0">
              <w:rPr>
                <w:sz w:val="19"/>
                <w:szCs w:val="19"/>
              </w:rPr>
              <w:t xml:space="preserve"> тыс. руб., </w:t>
            </w:r>
            <w:r w:rsidRPr="006844B0">
              <w:rPr>
                <w:sz w:val="19"/>
                <w:szCs w:val="19"/>
              </w:rPr>
              <w:br/>
              <w:t>в том числе по годам реализации:</w:t>
            </w:r>
          </w:p>
          <w:p w:rsidR="00F12EC8" w:rsidRPr="006844B0" w:rsidRDefault="00F12EC8" w:rsidP="00753BF4">
            <w:pPr>
              <w:rPr>
                <w:sz w:val="19"/>
                <w:szCs w:val="19"/>
              </w:rPr>
            </w:pPr>
            <w:r w:rsidRPr="006844B0">
              <w:rPr>
                <w:sz w:val="19"/>
                <w:szCs w:val="19"/>
              </w:rPr>
              <w:t>на 2019 г. – 492 103,0 тыс. руб.;</w:t>
            </w:r>
          </w:p>
          <w:p w:rsidR="00F12EC8" w:rsidRPr="006844B0" w:rsidRDefault="00F12EC8" w:rsidP="00753BF4">
            <w:pPr>
              <w:rPr>
                <w:sz w:val="19"/>
                <w:szCs w:val="19"/>
              </w:rPr>
            </w:pPr>
            <w:r w:rsidRPr="006844B0">
              <w:rPr>
                <w:sz w:val="19"/>
                <w:szCs w:val="19"/>
              </w:rPr>
              <w:t>на 2020 г. – 266 495,1 тыс. руб.;</w:t>
            </w:r>
          </w:p>
          <w:p w:rsidR="00F12EC8" w:rsidRPr="006844B0" w:rsidRDefault="00F12EC8" w:rsidP="00753BF4">
            <w:pPr>
              <w:rPr>
                <w:sz w:val="19"/>
                <w:szCs w:val="19"/>
              </w:rPr>
            </w:pPr>
            <w:r w:rsidRPr="006844B0">
              <w:rPr>
                <w:sz w:val="19"/>
                <w:szCs w:val="19"/>
              </w:rPr>
              <w:t>на 2021 г. – 116 796,3 тыс. руб.;</w:t>
            </w:r>
          </w:p>
          <w:p w:rsidR="00F12EC8" w:rsidRPr="006844B0" w:rsidRDefault="00F12EC8" w:rsidP="00753BF4">
            <w:pPr>
              <w:rPr>
                <w:sz w:val="19"/>
                <w:szCs w:val="19"/>
              </w:rPr>
            </w:pPr>
            <w:r w:rsidRPr="006844B0">
              <w:rPr>
                <w:sz w:val="19"/>
                <w:szCs w:val="19"/>
              </w:rPr>
              <w:t>на 2022 г. – 100 453,0 тыс. руб.;</w:t>
            </w:r>
          </w:p>
          <w:p w:rsidR="00F12EC8" w:rsidRPr="006844B0" w:rsidRDefault="00F12EC8" w:rsidP="00753BF4">
            <w:pPr>
              <w:rPr>
                <w:sz w:val="19"/>
                <w:szCs w:val="19"/>
              </w:rPr>
            </w:pPr>
            <w:r w:rsidRPr="006844B0">
              <w:rPr>
                <w:sz w:val="19"/>
                <w:szCs w:val="19"/>
              </w:rPr>
              <w:t>на 2023 г. – 660 000,0 тыс. руб.;</w:t>
            </w:r>
          </w:p>
          <w:p w:rsidR="00F12EC8" w:rsidRPr="006844B0" w:rsidRDefault="00E35AB6" w:rsidP="00753BF4">
            <w:pPr>
              <w:rPr>
                <w:sz w:val="19"/>
                <w:szCs w:val="19"/>
              </w:rPr>
            </w:pPr>
            <w:r>
              <w:rPr>
                <w:noProof/>
                <w:spacing w:val="-6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>
                      <wp:simplePos x="0" y="0"/>
                      <wp:positionH relativeFrom="column">
                        <wp:posOffset>7463790</wp:posOffset>
                      </wp:positionH>
                      <wp:positionV relativeFrom="paragraph">
                        <wp:posOffset>3810</wp:posOffset>
                      </wp:positionV>
                      <wp:extent cx="285750" cy="228600"/>
                      <wp:effectExtent l="0" t="0" r="0" b="0"/>
                      <wp:wrapNone/>
                      <wp:docPr id="307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B78CD" w:rsidRPr="0049502A" w:rsidRDefault="009B78CD" w:rsidP="00F12EC8">
                                  <w:r w:rsidRPr="0049502A">
                                    <w:rPr>
                                      <w:spacing w:val="-6"/>
                                      <w:sz w:val="20"/>
                                      <w:szCs w:val="20"/>
                                    </w:rPr>
                                    <w:t>».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7" type="#_x0000_t202" style="position:absolute;margin-left:587.7pt;margin-top:.3pt;width:22.5pt;height:18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" stroked="f">
                      <v:textbox>
                        <w:txbxContent>
                          <w:p w:rsidR="001C50F8" w:rsidRPr="0049502A" w:rsidRDefault="001C50F8" w:rsidP="00F12EC8">
                            <w:r w:rsidRPr="0049502A">
                              <w:rPr>
                                <w:spacing w:val="-6"/>
                                <w:sz w:val="20"/>
                                <w:szCs w:val="20"/>
                              </w:rPr>
                              <w:t>».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12EC8" w:rsidRPr="006844B0">
              <w:rPr>
                <w:sz w:val="19"/>
                <w:szCs w:val="19"/>
              </w:rPr>
              <w:t>на 2024 г. – 700 000,0 тыс. руб.</w:t>
            </w:r>
          </w:p>
        </w:tc>
        <w:tc>
          <w:tcPr>
            <w:tcW w:w="5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</w:p>
          <w:p w:rsidR="00F12EC8" w:rsidRPr="006844B0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</w:tr>
    </w:tbl>
    <w:p w:rsidR="00F12EC8" w:rsidRPr="006844B0" w:rsidRDefault="00F12EC8" w:rsidP="00F12EC8">
      <w:pPr>
        <w:pStyle w:val="a8"/>
        <w:keepLines/>
        <w:tabs>
          <w:tab w:val="left" w:pos="567"/>
          <w:tab w:val="left" w:pos="993"/>
        </w:tabs>
        <w:adjustRightInd w:val="0"/>
        <w:jc w:val="both"/>
        <w:outlineLvl w:val="1"/>
        <w:rPr>
          <w:rFonts w:ascii="Times New Roman" w:hAnsi="Times New Roman" w:cs="Times New Roman"/>
        </w:rPr>
      </w:pPr>
    </w:p>
    <w:p w:rsidR="00F12EC8" w:rsidRPr="006844B0" w:rsidRDefault="00753BF4" w:rsidP="00F12EC8">
      <w:pPr>
        <w:pStyle w:val="a8"/>
        <w:keepLines/>
        <w:tabs>
          <w:tab w:val="left" w:pos="567"/>
          <w:tab w:val="left" w:pos="993"/>
        </w:tabs>
        <w:adjustRightInd w:val="0"/>
        <w:ind w:left="57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6844B0">
        <w:rPr>
          <w:rFonts w:ascii="Times New Roman" w:hAnsi="Times New Roman" w:cs="Times New Roman"/>
          <w:sz w:val="24"/>
          <w:szCs w:val="24"/>
        </w:rPr>
        <w:t>3</w:t>
      </w:r>
      <w:r w:rsidR="00F12EC8" w:rsidRPr="006844B0">
        <w:rPr>
          <w:rFonts w:ascii="Times New Roman" w:hAnsi="Times New Roman" w:cs="Times New Roman"/>
          <w:sz w:val="24"/>
          <w:szCs w:val="24"/>
        </w:rPr>
        <w:t>.17. Пункт 2.1.1 таблицы 8 подраздела 9.3.1 раздела 9 приложения к постановлению изложить в следующей редакции:</w:t>
      </w:r>
    </w:p>
    <w:p w:rsidR="00F12EC8" w:rsidRPr="006844B0" w:rsidRDefault="00F12EC8" w:rsidP="00F12EC8">
      <w:pPr>
        <w:pStyle w:val="a8"/>
        <w:keepLines/>
        <w:tabs>
          <w:tab w:val="left" w:pos="567"/>
        </w:tabs>
        <w:adjustRightInd w:val="0"/>
        <w:ind w:left="-142"/>
        <w:jc w:val="both"/>
        <w:outlineLvl w:val="1"/>
        <w:rPr>
          <w:rFonts w:ascii="Times New Roman" w:hAnsi="Times New Roman" w:cs="Times New Roman"/>
        </w:rPr>
      </w:pPr>
    </w:p>
    <w:tbl>
      <w:tblPr>
        <w:tblW w:w="5070" w:type="pct"/>
        <w:tblLayout w:type="fixed"/>
        <w:tblLook w:val="04A0" w:firstRow="1" w:lastRow="0" w:firstColumn="1" w:lastColumn="0" w:noHBand="0" w:noVBand="1"/>
      </w:tblPr>
      <w:tblGrid>
        <w:gridCol w:w="304"/>
        <w:gridCol w:w="536"/>
        <w:gridCol w:w="2021"/>
        <w:gridCol w:w="291"/>
        <w:gridCol w:w="288"/>
        <w:gridCol w:w="869"/>
        <w:gridCol w:w="571"/>
        <w:gridCol w:w="941"/>
        <w:gridCol w:w="938"/>
        <w:gridCol w:w="287"/>
        <w:gridCol w:w="831"/>
        <w:gridCol w:w="969"/>
        <w:gridCol w:w="969"/>
        <w:gridCol w:w="969"/>
        <w:gridCol w:w="969"/>
        <w:gridCol w:w="969"/>
        <w:gridCol w:w="969"/>
        <w:gridCol w:w="1149"/>
        <w:gridCol w:w="440"/>
      </w:tblGrid>
      <w:tr w:rsidR="00F12EC8" w:rsidRPr="006844B0" w:rsidTr="001C799E">
        <w:trPr>
          <w:cantSplit/>
          <w:trHeight w:val="589"/>
        </w:trPr>
        <w:tc>
          <w:tcPr>
            <w:tcW w:w="99" w:type="pct"/>
            <w:tcBorders>
              <w:right w:val="single" w:sz="4" w:space="0" w:color="auto"/>
            </w:tcBorders>
          </w:tcPr>
          <w:p w:rsidR="00F12EC8" w:rsidRPr="006844B0" w:rsidRDefault="00F12EC8" w:rsidP="00753BF4">
            <w:pPr>
              <w:spacing w:line="216" w:lineRule="auto"/>
              <w:rPr>
                <w:spacing w:val="-10"/>
                <w:sz w:val="20"/>
                <w:szCs w:val="20"/>
              </w:rPr>
            </w:pPr>
            <w:r w:rsidRPr="006844B0">
              <w:rPr>
                <w:spacing w:val="-10"/>
                <w:sz w:val="20"/>
                <w:szCs w:val="20"/>
              </w:rPr>
              <w:t>«</w:t>
            </w:r>
          </w:p>
        </w:tc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EC8" w:rsidRPr="006844B0" w:rsidRDefault="00F12EC8" w:rsidP="00753BF4">
            <w:pPr>
              <w:rPr>
                <w:spacing w:val="-20"/>
                <w:sz w:val="19"/>
                <w:szCs w:val="19"/>
              </w:rPr>
            </w:pPr>
            <w:r w:rsidRPr="006844B0">
              <w:rPr>
                <w:spacing w:val="-20"/>
                <w:sz w:val="19"/>
                <w:szCs w:val="19"/>
              </w:rPr>
              <w:t>2.1.1</w:t>
            </w:r>
          </w:p>
        </w:tc>
        <w:tc>
          <w:tcPr>
            <w:tcW w:w="6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EC8" w:rsidRPr="006844B0" w:rsidRDefault="00F12EC8" w:rsidP="00753BF4">
            <w:pPr>
              <w:autoSpaceDE w:val="0"/>
              <w:autoSpaceDN w:val="0"/>
              <w:adjustRightInd w:val="0"/>
              <w:rPr>
                <w:rFonts w:eastAsiaTheme="minorHAnsi"/>
                <w:sz w:val="19"/>
                <w:szCs w:val="19"/>
                <w:lang w:eastAsia="en-US"/>
              </w:rPr>
            </w:pPr>
            <w:r w:rsidRPr="006844B0">
              <w:rPr>
                <w:rFonts w:eastAsiaTheme="minorHAnsi"/>
                <w:sz w:val="19"/>
                <w:szCs w:val="19"/>
                <w:lang w:eastAsia="en-US"/>
              </w:rPr>
              <w:t>Реконструкция здания под размещение государственного бюджетного общеобразовательного учреждения центра образования № 162 Кировского района Санкт-Петербурга     по адресу: Турбинная ул., д. 50, литера</w:t>
            </w:r>
            <w:proofErr w:type="gramStart"/>
            <w:r w:rsidRPr="006844B0">
              <w:rPr>
                <w:rFonts w:eastAsiaTheme="minorHAnsi"/>
                <w:sz w:val="19"/>
                <w:szCs w:val="19"/>
                <w:lang w:eastAsia="en-US"/>
              </w:rPr>
              <w:t xml:space="preserve"> А</w:t>
            </w:r>
            <w:proofErr w:type="gramEnd"/>
            <w:r w:rsidRPr="006844B0">
              <w:rPr>
                <w:rFonts w:eastAsiaTheme="minorHAnsi"/>
                <w:sz w:val="19"/>
                <w:szCs w:val="19"/>
                <w:lang w:eastAsia="en-US"/>
              </w:rPr>
              <w:t>, включая разработку проектной документации стадии РД</w:t>
            </w:r>
          </w:p>
          <w:p w:rsidR="00F12EC8" w:rsidRPr="006844B0" w:rsidRDefault="00F12EC8" w:rsidP="00753BF4">
            <w:pPr>
              <w:rPr>
                <w:spacing w:val="-6"/>
                <w:sz w:val="19"/>
                <w:szCs w:val="19"/>
              </w:rPr>
            </w:pPr>
          </w:p>
        </w:tc>
        <w:tc>
          <w:tcPr>
            <w:tcW w:w="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12EC8" w:rsidRPr="006844B0" w:rsidRDefault="00F12EC8" w:rsidP="00753BF4">
            <w:pPr>
              <w:ind w:left="113" w:right="113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844B0">
              <w:rPr>
                <w:rFonts w:eastAsiaTheme="minorHAnsi"/>
                <w:sz w:val="18"/>
                <w:szCs w:val="18"/>
                <w:lang w:eastAsia="en-US"/>
              </w:rPr>
              <w:t>Комитет по строительству</w:t>
            </w:r>
          </w:p>
        </w:tc>
        <w:tc>
          <w:tcPr>
            <w:tcW w:w="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12EC8" w:rsidRPr="006844B0" w:rsidRDefault="00F12EC8" w:rsidP="00753BF4">
            <w:pPr>
              <w:ind w:left="113" w:right="113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844B0">
              <w:rPr>
                <w:rFonts w:eastAsiaTheme="minorHAnsi"/>
                <w:sz w:val="18"/>
                <w:szCs w:val="18"/>
                <w:lang w:eastAsia="en-US"/>
              </w:rPr>
              <w:t>175 мест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2EC8" w:rsidRPr="006844B0" w:rsidRDefault="00F12EC8" w:rsidP="001C799E">
            <w:pPr>
              <w:jc w:val="center"/>
              <w:rPr>
                <w:spacing w:val="-10"/>
                <w:sz w:val="19"/>
                <w:szCs w:val="19"/>
              </w:rPr>
            </w:pPr>
            <w:r w:rsidRPr="006844B0">
              <w:rPr>
                <w:spacing w:val="-10"/>
                <w:sz w:val="19"/>
                <w:szCs w:val="19"/>
              </w:rPr>
              <w:t>ПИР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2EC8" w:rsidRPr="006844B0" w:rsidRDefault="00F12EC8" w:rsidP="001C799E">
            <w:pPr>
              <w:jc w:val="center"/>
              <w:rPr>
                <w:spacing w:val="-10"/>
                <w:sz w:val="19"/>
                <w:szCs w:val="19"/>
              </w:rPr>
            </w:pPr>
            <w:r w:rsidRPr="006844B0">
              <w:rPr>
                <w:spacing w:val="-10"/>
                <w:sz w:val="19"/>
                <w:szCs w:val="19"/>
              </w:rPr>
              <w:t>2020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14924,2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14924,2</w:t>
            </w:r>
          </w:p>
        </w:tc>
        <w:tc>
          <w:tcPr>
            <w:tcW w:w="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12EC8" w:rsidRPr="006844B0" w:rsidRDefault="00F12EC8" w:rsidP="001C799E">
            <w:pPr>
              <w:ind w:left="113" w:right="113"/>
              <w:jc w:val="center"/>
              <w:rPr>
                <w:spacing w:val="-10"/>
                <w:sz w:val="19"/>
                <w:szCs w:val="19"/>
              </w:rPr>
            </w:pPr>
            <w:r w:rsidRPr="006844B0">
              <w:rPr>
                <w:spacing w:val="-10"/>
                <w:sz w:val="19"/>
                <w:szCs w:val="19"/>
              </w:rPr>
              <w:t>Бюджет Санкт</w:t>
            </w:r>
            <w:r w:rsidRPr="006844B0">
              <w:rPr>
                <w:spacing w:val="-10"/>
                <w:sz w:val="19"/>
                <w:szCs w:val="19"/>
              </w:rPr>
              <w:noBreakHyphen/>
              <w:t>П</w:t>
            </w:r>
            <w:r w:rsidR="0095499A" w:rsidRPr="006844B0">
              <w:rPr>
                <w:spacing w:val="-10"/>
                <w:sz w:val="19"/>
                <w:szCs w:val="19"/>
              </w:rPr>
              <w:t>е</w:t>
            </w:r>
            <w:r w:rsidRPr="006844B0">
              <w:rPr>
                <w:spacing w:val="-10"/>
                <w:sz w:val="19"/>
                <w:szCs w:val="19"/>
              </w:rPr>
              <w:t>тербурга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–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14924,2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–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–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–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–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14924,2</w:t>
            </w:r>
          </w:p>
        </w:tc>
        <w:tc>
          <w:tcPr>
            <w:tcW w:w="3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EC8" w:rsidRPr="006844B0" w:rsidRDefault="00F12EC8" w:rsidP="00753BF4">
            <w:pPr>
              <w:spacing w:line="192" w:lineRule="auto"/>
              <w:jc w:val="center"/>
              <w:rPr>
                <w:spacing w:val="-10"/>
                <w:sz w:val="19"/>
                <w:szCs w:val="19"/>
              </w:rPr>
            </w:pPr>
            <w:r w:rsidRPr="006844B0">
              <w:rPr>
                <w:spacing w:val="-10"/>
                <w:sz w:val="19"/>
                <w:szCs w:val="19"/>
              </w:rPr>
              <w:t>Целевой</w:t>
            </w:r>
            <w:r w:rsidRPr="006844B0">
              <w:rPr>
                <w:spacing w:val="-10"/>
                <w:sz w:val="19"/>
                <w:szCs w:val="19"/>
              </w:rPr>
              <w:br/>
              <w:t>показатель 2</w:t>
            </w:r>
          </w:p>
          <w:p w:rsidR="00F12EC8" w:rsidRPr="006844B0" w:rsidRDefault="00F12EC8" w:rsidP="00753BF4">
            <w:pPr>
              <w:spacing w:line="192" w:lineRule="auto"/>
              <w:jc w:val="center"/>
              <w:rPr>
                <w:spacing w:val="-10"/>
                <w:sz w:val="20"/>
                <w:szCs w:val="20"/>
              </w:rPr>
            </w:pPr>
          </w:p>
        </w:tc>
        <w:tc>
          <w:tcPr>
            <w:tcW w:w="144" w:type="pct"/>
            <w:tcBorders>
              <w:left w:val="single" w:sz="4" w:space="0" w:color="auto"/>
            </w:tcBorders>
          </w:tcPr>
          <w:p w:rsidR="00F12EC8" w:rsidRPr="006844B0" w:rsidRDefault="00F12EC8" w:rsidP="00753BF4">
            <w:pPr>
              <w:spacing w:line="192" w:lineRule="auto"/>
              <w:jc w:val="center"/>
              <w:rPr>
                <w:spacing w:val="-10"/>
                <w:sz w:val="20"/>
                <w:szCs w:val="20"/>
              </w:rPr>
            </w:pPr>
          </w:p>
        </w:tc>
      </w:tr>
      <w:tr w:rsidR="00F12EC8" w:rsidRPr="006844B0" w:rsidTr="001C799E">
        <w:trPr>
          <w:cantSplit/>
          <w:trHeight w:val="1264"/>
        </w:trPr>
        <w:tc>
          <w:tcPr>
            <w:tcW w:w="99" w:type="pct"/>
            <w:tcBorders>
              <w:right w:val="single" w:sz="4" w:space="0" w:color="auto"/>
            </w:tcBorders>
          </w:tcPr>
          <w:p w:rsidR="00F12EC8" w:rsidRPr="006844B0" w:rsidRDefault="00F12EC8" w:rsidP="00753BF4">
            <w:pPr>
              <w:spacing w:line="216" w:lineRule="auto"/>
              <w:jc w:val="center"/>
              <w:rPr>
                <w:spacing w:val="-10"/>
                <w:sz w:val="20"/>
                <w:szCs w:val="20"/>
              </w:rPr>
            </w:pPr>
          </w:p>
        </w:tc>
        <w:tc>
          <w:tcPr>
            <w:tcW w:w="1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EC8" w:rsidRPr="006844B0" w:rsidRDefault="00F12EC8" w:rsidP="00753BF4">
            <w:pPr>
              <w:rPr>
                <w:spacing w:val="-10"/>
                <w:sz w:val="19"/>
                <w:szCs w:val="19"/>
              </w:rPr>
            </w:pPr>
          </w:p>
        </w:tc>
        <w:tc>
          <w:tcPr>
            <w:tcW w:w="6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EC8" w:rsidRPr="006844B0" w:rsidRDefault="00F12EC8" w:rsidP="00753BF4">
            <w:pPr>
              <w:rPr>
                <w:spacing w:val="-10"/>
                <w:sz w:val="19"/>
                <w:szCs w:val="19"/>
              </w:rPr>
            </w:pPr>
          </w:p>
        </w:tc>
        <w:tc>
          <w:tcPr>
            <w:tcW w:w="9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12EC8" w:rsidRPr="006844B0" w:rsidRDefault="00F12EC8" w:rsidP="00753BF4">
            <w:pPr>
              <w:ind w:left="113" w:right="113"/>
              <w:rPr>
                <w:spacing w:val="-10"/>
                <w:sz w:val="19"/>
                <w:szCs w:val="19"/>
              </w:rPr>
            </w:pPr>
          </w:p>
        </w:tc>
        <w:tc>
          <w:tcPr>
            <w:tcW w:w="94" w:type="pct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12EC8" w:rsidRPr="006844B0" w:rsidRDefault="00F12EC8" w:rsidP="00753BF4">
            <w:pPr>
              <w:rPr>
                <w:spacing w:val="-10"/>
                <w:sz w:val="19"/>
                <w:szCs w:val="19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2EC8" w:rsidRPr="006844B0" w:rsidRDefault="00F12EC8" w:rsidP="001C799E">
            <w:pPr>
              <w:jc w:val="center"/>
              <w:rPr>
                <w:spacing w:val="-10"/>
                <w:sz w:val="19"/>
                <w:szCs w:val="19"/>
              </w:rPr>
            </w:pPr>
            <w:r w:rsidRPr="006844B0">
              <w:rPr>
                <w:spacing w:val="-10"/>
                <w:sz w:val="19"/>
                <w:szCs w:val="19"/>
              </w:rPr>
              <w:t>СМР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2EC8" w:rsidRPr="006844B0" w:rsidRDefault="00F12EC8" w:rsidP="001C799E">
            <w:pPr>
              <w:jc w:val="center"/>
              <w:rPr>
                <w:spacing w:val="-10"/>
                <w:sz w:val="19"/>
                <w:szCs w:val="19"/>
              </w:rPr>
            </w:pPr>
            <w:r w:rsidRPr="006844B0">
              <w:rPr>
                <w:spacing w:val="-10"/>
                <w:sz w:val="19"/>
                <w:szCs w:val="19"/>
              </w:rPr>
              <w:t>2009                                     –                                             2021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271561,7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3915,2</w:t>
            </w:r>
          </w:p>
        </w:tc>
        <w:tc>
          <w:tcPr>
            <w:tcW w:w="94" w:type="pct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12EC8" w:rsidRPr="006844B0" w:rsidRDefault="00F12EC8" w:rsidP="001C799E">
            <w:pPr>
              <w:ind w:left="113" w:right="113"/>
              <w:jc w:val="center"/>
              <w:rPr>
                <w:spacing w:val="-10"/>
                <w:sz w:val="19"/>
                <w:szCs w:val="19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37031,4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68172,5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63051,3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–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–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–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168255,2</w:t>
            </w:r>
          </w:p>
        </w:tc>
        <w:tc>
          <w:tcPr>
            <w:tcW w:w="37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EC8" w:rsidRPr="006844B0" w:rsidRDefault="00F12EC8" w:rsidP="00753BF4">
            <w:pPr>
              <w:spacing w:line="192" w:lineRule="auto"/>
              <w:jc w:val="center"/>
              <w:rPr>
                <w:spacing w:val="-10"/>
                <w:kern w:val="2"/>
                <w:sz w:val="20"/>
                <w:szCs w:val="20"/>
              </w:rPr>
            </w:pPr>
          </w:p>
        </w:tc>
        <w:tc>
          <w:tcPr>
            <w:tcW w:w="144" w:type="pct"/>
            <w:tcBorders>
              <w:left w:val="single" w:sz="4" w:space="0" w:color="auto"/>
            </w:tcBorders>
          </w:tcPr>
          <w:p w:rsidR="00F12EC8" w:rsidRPr="006844B0" w:rsidRDefault="00F12EC8" w:rsidP="00753BF4">
            <w:pPr>
              <w:spacing w:line="192" w:lineRule="auto"/>
              <w:jc w:val="center"/>
              <w:rPr>
                <w:spacing w:val="-10"/>
                <w:kern w:val="2"/>
                <w:sz w:val="20"/>
                <w:szCs w:val="20"/>
              </w:rPr>
            </w:pPr>
          </w:p>
        </w:tc>
      </w:tr>
      <w:tr w:rsidR="00F12EC8" w:rsidRPr="006844B0" w:rsidTr="001C799E">
        <w:trPr>
          <w:cantSplit/>
          <w:trHeight w:val="1122"/>
        </w:trPr>
        <w:tc>
          <w:tcPr>
            <w:tcW w:w="99" w:type="pct"/>
            <w:tcBorders>
              <w:right w:val="single" w:sz="4" w:space="0" w:color="auto"/>
            </w:tcBorders>
          </w:tcPr>
          <w:p w:rsidR="00F12EC8" w:rsidRPr="006844B0" w:rsidRDefault="00F12EC8" w:rsidP="00753BF4">
            <w:pPr>
              <w:spacing w:line="216" w:lineRule="auto"/>
              <w:jc w:val="center"/>
              <w:rPr>
                <w:spacing w:val="-10"/>
                <w:sz w:val="20"/>
                <w:szCs w:val="20"/>
              </w:rPr>
            </w:pPr>
          </w:p>
        </w:tc>
        <w:tc>
          <w:tcPr>
            <w:tcW w:w="1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EC8" w:rsidRPr="006844B0" w:rsidRDefault="00F12EC8" w:rsidP="00753BF4">
            <w:pPr>
              <w:rPr>
                <w:spacing w:val="-10"/>
                <w:sz w:val="19"/>
                <w:szCs w:val="19"/>
              </w:rPr>
            </w:pPr>
          </w:p>
        </w:tc>
        <w:tc>
          <w:tcPr>
            <w:tcW w:w="6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EC8" w:rsidRPr="006844B0" w:rsidRDefault="00F12EC8" w:rsidP="00753BF4">
            <w:pPr>
              <w:rPr>
                <w:spacing w:val="-10"/>
                <w:sz w:val="19"/>
                <w:szCs w:val="19"/>
              </w:rPr>
            </w:pPr>
          </w:p>
        </w:tc>
        <w:tc>
          <w:tcPr>
            <w:tcW w:w="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12EC8" w:rsidRPr="006844B0" w:rsidRDefault="00F12EC8" w:rsidP="00753BF4">
            <w:pPr>
              <w:ind w:left="113" w:right="113"/>
              <w:rPr>
                <w:spacing w:val="-10"/>
                <w:sz w:val="19"/>
                <w:szCs w:val="19"/>
              </w:rPr>
            </w:pPr>
          </w:p>
        </w:tc>
        <w:tc>
          <w:tcPr>
            <w:tcW w:w="9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EC8" w:rsidRPr="006844B0" w:rsidRDefault="00F12EC8" w:rsidP="00753BF4">
            <w:pPr>
              <w:rPr>
                <w:spacing w:val="-10"/>
                <w:sz w:val="19"/>
                <w:szCs w:val="19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2EC8" w:rsidRPr="006844B0" w:rsidRDefault="00F12EC8" w:rsidP="001C799E">
            <w:pPr>
              <w:jc w:val="center"/>
              <w:rPr>
                <w:spacing w:val="-10"/>
                <w:sz w:val="19"/>
                <w:szCs w:val="19"/>
              </w:rPr>
            </w:pPr>
            <w:r w:rsidRPr="006844B0">
              <w:rPr>
                <w:spacing w:val="-10"/>
                <w:sz w:val="19"/>
                <w:szCs w:val="19"/>
              </w:rPr>
              <w:t>ИТОГО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2EC8" w:rsidRPr="006844B0" w:rsidRDefault="00F12EC8" w:rsidP="001C799E">
            <w:pPr>
              <w:jc w:val="center"/>
              <w:rPr>
                <w:spacing w:val="-10"/>
                <w:sz w:val="19"/>
                <w:szCs w:val="19"/>
              </w:rPr>
            </w:pPr>
            <w:r w:rsidRPr="006844B0">
              <w:rPr>
                <w:spacing w:val="-10"/>
                <w:sz w:val="19"/>
                <w:szCs w:val="19"/>
              </w:rPr>
              <w:t>2009                                           –                                            2021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286485,9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18839,4</w:t>
            </w:r>
          </w:p>
        </w:tc>
        <w:tc>
          <w:tcPr>
            <w:tcW w:w="9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12EC8" w:rsidRPr="006844B0" w:rsidRDefault="00F12EC8" w:rsidP="001C799E">
            <w:pPr>
              <w:ind w:left="113" w:right="113"/>
              <w:jc w:val="center"/>
              <w:rPr>
                <w:spacing w:val="-10"/>
                <w:sz w:val="19"/>
                <w:szCs w:val="19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37031,4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83096,7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EC8" w:rsidRPr="006844B0" w:rsidRDefault="002C2F3E" w:rsidP="001C79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63051,3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–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–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–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183179,4</w:t>
            </w:r>
          </w:p>
        </w:tc>
        <w:tc>
          <w:tcPr>
            <w:tcW w:w="37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EC8" w:rsidRPr="006844B0" w:rsidRDefault="00F12EC8" w:rsidP="00753BF4">
            <w:pPr>
              <w:spacing w:line="192" w:lineRule="auto"/>
              <w:jc w:val="center"/>
              <w:rPr>
                <w:spacing w:val="-10"/>
                <w:kern w:val="2"/>
                <w:sz w:val="20"/>
                <w:szCs w:val="20"/>
              </w:rPr>
            </w:pPr>
          </w:p>
        </w:tc>
        <w:tc>
          <w:tcPr>
            <w:tcW w:w="144" w:type="pct"/>
            <w:tcBorders>
              <w:left w:val="single" w:sz="4" w:space="0" w:color="auto"/>
            </w:tcBorders>
          </w:tcPr>
          <w:p w:rsidR="00F12EC8" w:rsidRPr="006844B0" w:rsidRDefault="00F12EC8" w:rsidP="00753BF4">
            <w:pPr>
              <w:spacing w:line="192" w:lineRule="auto"/>
              <w:rPr>
                <w:spacing w:val="-10"/>
                <w:kern w:val="2"/>
                <w:sz w:val="20"/>
                <w:szCs w:val="20"/>
              </w:rPr>
            </w:pPr>
            <w:r w:rsidRPr="006844B0">
              <w:rPr>
                <w:spacing w:val="-10"/>
                <w:kern w:val="2"/>
                <w:sz w:val="20"/>
                <w:szCs w:val="20"/>
              </w:rPr>
              <w:t xml:space="preserve"> </w:t>
            </w:r>
          </w:p>
          <w:p w:rsidR="00F12EC8" w:rsidRPr="006844B0" w:rsidRDefault="00F12EC8" w:rsidP="00753BF4">
            <w:pPr>
              <w:spacing w:line="192" w:lineRule="auto"/>
              <w:ind w:left="-108"/>
              <w:rPr>
                <w:spacing w:val="-10"/>
                <w:kern w:val="2"/>
                <w:sz w:val="20"/>
                <w:szCs w:val="20"/>
              </w:rPr>
            </w:pPr>
          </w:p>
          <w:p w:rsidR="00F12EC8" w:rsidRPr="006844B0" w:rsidRDefault="00F12EC8" w:rsidP="00753BF4">
            <w:pPr>
              <w:spacing w:line="192" w:lineRule="auto"/>
              <w:ind w:left="-108"/>
              <w:rPr>
                <w:spacing w:val="-10"/>
                <w:kern w:val="2"/>
                <w:sz w:val="20"/>
                <w:szCs w:val="20"/>
              </w:rPr>
            </w:pPr>
          </w:p>
          <w:p w:rsidR="00F12EC8" w:rsidRPr="006844B0" w:rsidRDefault="00F12EC8" w:rsidP="00753BF4">
            <w:pPr>
              <w:spacing w:line="192" w:lineRule="auto"/>
              <w:ind w:left="-108"/>
              <w:rPr>
                <w:spacing w:val="-10"/>
                <w:kern w:val="2"/>
                <w:sz w:val="20"/>
                <w:szCs w:val="20"/>
              </w:rPr>
            </w:pPr>
          </w:p>
          <w:p w:rsidR="00F12EC8" w:rsidRPr="006844B0" w:rsidRDefault="00F12EC8" w:rsidP="00753BF4">
            <w:pPr>
              <w:spacing w:line="192" w:lineRule="auto"/>
              <w:ind w:left="-108"/>
              <w:rPr>
                <w:spacing w:val="-10"/>
                <w:kern w:val="2"/>
                <w:sz w:val="20"/>
                <w:szCs w:val="20"/>
              </w:rPr>
            </w:pPr>
          </w:p>
          <w:p w:rsidR="00F12EC8" w:rsidRPr="006844B0" w:rsidRDefault="00F12EC8" w:rsidP="00753BF4">
            <w:pPr>
              <w:spacing w:line="192" w:lineRule="auto"/>
              <w:ind w:left="-108"/>
              <w:rPr>
                <w:spacing w:val="-10"/>
                <w:kern w:val="2"/>
                <w:sz w:val="20"/>
                <w:szCs w:val="20"/>
              </w:rPr>
            </w:pPr>
          </w:p>
          <w:p w:rsidR="00F12EC8" w:rsidRPr="006844B0" w:rsidRDefault="00F12EC8" w:rsidP="00753BF4">
            <w:pPr>
              <w:spacing w:line="192" w:lineRule="auto"/>
              <w:ind w:left="-108"/>
              <w:rPr>
                <w:spacing w:val="-10"/>
                <w:kern w:val="2"/>
                <w:sz w:val="20"/>
                <w:szCs w:val="20"/>
              </w:rPr>
            </w:pPr>
          </w:p>
          <w:p w:rsidR="00F12EC8" w:rsidRPr="006844B0" w:rsidRDefault="00F12EC8" w:rsidP="00753BF4">
            <w:pPr>
              <w:spacing w:line="192" w:lineRule="auto"/>
              <w:ind w:left="-108"/>
              <w:rPr>
                <w:spacing w:val="-10"/>
                <w:kern w:val="2"/>
                <w:sz w:val="20"/>
                <w:szCs w:val="20"/>
              </w:rPr>
            </w:pPr>
          </w:p>
          <w:p w:rsidR="00F12EC8" w:rsidRPr="006844B0" w:rsidRDefault="00F12EC8" w:rsidP="00753BF4">
            <w:pPr>
              <w:spacing w:line="192" w:lineRule="auto"/>
              <w:ind w:left="-108"/>
              <w:rPr>
                <w:spacing w:val="-10"/>
                <w:kern w:val="2"/>
                <w:sz w:val="20"/>
                <w:szCs w:val="20"/>
              </w:rPr>
            </w:pPr>
          </w:p>
          <w:p w:rsidR="00F12EC8" w:rsidRPr="006844B0" w:rsidRDefault="00F12EC8" w:rsidP="00753BF4">
            <w:pPr>
              <w:spacing w:line="192" w:lineRule="auto"/>
              <w:ind w:left="-108"/>
              <w:rPr>
                <w:spacing w:val="-10"/>
                <w:kern w:val="2"/>
                <w:sz w:val="20"/>
                <w:szCs w:val="20"/>
              </w:rPr>
            </w:pPr>
            <w:r w:rsidRPr="006844B0">
              <w:rPr>
                <w:spacing w:val="-10"/>
                <w:kern w:val="2"/>
                <w:sz w:val="20"/>
                <w:szCs w:val="20"/>
              </w:rPr>
              <w:t>».</w:t>
            </w:r>
          </w:p>
        </w:tc>
      </w:tr>
    </w:tbl>
    <w:p w:rsidR="00F12EC8" w:rsidRPr="006844B0" w:rsidRDefault="00F12EC8" w:rsidP="00F12EC8">
      <w:pPr>
        <w:tabs>
          <w:tab w:val="left" w:pos="426"/>
          <w:tab w:val="left" w:pos="851"/>
          <w:tab w:val="left" w:pos="1134"/>
          <w:tab w:val="left" w:pos="1418"/>
        </w:tabs>
        <w:ind w:left="-284"/>
        <w:jc w:val="both"/>
      </w:pPr>
      <w:r w:rsidRPr="006844B0">
        <w:lastRenderedPageBreak/>
        <w:tab/>
        <w:t xml:space="preserve">   </w:t>
      </w:r>
      <w:r w:rsidR="00753BF4" w:rsidRPr="006844B0">
        <w:t>3</w:t>
      </w:r>
      <w:r w:rsidRPr="006844B0">
        <w:t>.18. Пункт 2.1.5 таблицы 8 подраздела 9.3.1 раздела 9 приложения к постановлению изложить в  следующей редакции:</w:t>
      </w:r>
    </w:p>
    <w:p w:rsidR="00F12EC8" w:rsidRPr="006844B0" w:rsidRDefault="00F12EC8" w:rsidP="00F12EC8">
      <w:pPr>
        <w:spacing w:line="192" w:lineRule="auto"/>
        <w:rPr>
          <w:sz w:val="20"/>
          <w:szCs w:val="20"/>
        </w:rPr>
      </w:pPr>
    </w:p>
    <w:tbl>
      <w:tblPr>
        <w:tblW w:w="5129" w:type="pct"/>
        <w:tblInd w:w="-34" w:type="dxa"/>
        <w:tblLayout w:type="fixed"/>
        <w:tblLook w:val="04A0" w:firstRow="1" w:lastRow="0" w:firstColumn="1" w:lastColumn="0" w:noHBand="0" w:noVBand="1"/>
      </w:tblPr>
      <w:tblGrid>
        <w:gridCol w:w="294"/>
        <w:gridCol w:w="717"/>
        <w:gridCol w:w="1877"/>
        <w:gridCol w:w="288"/>
        <w:gridCol w:w="291"/>
        <w:gridCol w:w="720"/>
        <w:gridCol w:w="720"/>
        <w:gridCol w:w="1011"/>
        <w:gridCol w:w="1011"/>
        <w:gridCol w:w="288"/>
        <w:gridCol w:w="971"/>
        <w:gridCol w:w="971"/>
        <w:gridCol w:w="971"/>
        <w:gridCol w:w="971"/>
        <w:gridCol w:w="971"/>
        <w:gridCol w:w="931"/>
        <w:gridCol w:w="1011"/>
        <w:gridCol w:w="1156"/>
        <w:gridCol w:w="288"/>
      </w:tblGrid>
      <w:tr w:rsidR="00F12EC8" w:rsidRPr="006844B0" w:rsidTr="001C799E">
        <w:trPr>
          <w:cantSplit/>
          <w:trHeight w:val="831"/>
        </w:trPr>
        <w:tc>
          <w:tcPr>
            <w:tcW w:w="95" w:type="pct"/>
            <w:tcBorders>
              <w:right w:val="single" w:sz="4" w:space="0" w:color="auto"/>
            </w:tcBorders>
          </w:tcPr>
          <w:p w:rsidR="00F12EC8" w:rsidRPr="006844B0" w:rsidRDefault="00F12EC8" w:rsidP="00753BF4">
            <w:pPr>
              <w:spacing w:line="192" w:lineRule="auto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 xml:space="preserve">      «</w:t>
            </w:r>
          </w:p>
        </w:tc>
        <w:tc>
          <w:tcPr>
            <w:tcW w:w="2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EC8" w:rsidRPr="006844B0" w:rsidRDefault="00F12EC8" w:rsidP="00753BF4">
            <w:pPr>
              <w:rPr>
                <w:sz w:val="18"/>
                <w:szCs w:val="18"/>
              </w:rPr>
            </w:pPr>
            <w:r w:rsidRPr="006844B0">
              <w:rPr>
                <w:spacing w:val="-20"/>
                <w:sz w:val="18"/>
                <w:szCs w:val="18"/>
              </w:rPr>
              <w:t>2.1.5</w:t>
            </w:r>
          </w:p>
        </w:tc>
        <w:tc>
          <w:tcPr>
            <w:tcW w:w="6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EC8" w:rsidRPr="006844B0" w:rsidRDefault="00F12EC8" w:rsidP="00753BF4">
            <w:pPr>
              <w:rPr>
                <w:sz w:val="18"/>
                <w:szCs w:val="18"/>
              </w:rPr>
            </w:pPr>
            <w:r w:rsidRPr="006844B0">
              <w:rPr>
                <w:spacing w:val="-6"/>
                <w:sz w:val="18"/>
                <w:szCs w:val="18"/>
              </w:rPr>
              <w:t>Строительство здания общеобразовательной школы по адресу: Северо – Приморская часть, квартал 56АБ, корп. 39</w:t>
            </w:r>
            <w:r w:rsidRPr="006844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12EC8" w:rsidRPr="006844B0" w:rsidRDefault="00F12EC8" w:rsidP="00753BF4">
            <w:pPr>
              <w:ind w:left="113" w:right="113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844B0">
              <w:rPr>
                <w:rFonts w:eastAsiaTheme="minorHAnsi"/>
                <w:sz w:val="18"/>
                <w:szCs w:val="18"/>
                <w:lang w:eastAsia="en-US"/>
              </w:rPr>
              <w:t>Комитет по строительству</w:t>
            </w:r>
          </w:p>
        </w:tc>
        <w:tc>
          <w:tcPr>
            <w:tcW w:w="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12EC8" w:rsidRPr="006844B0" w:rsidRDefault="00F12EC8" w:rsidP="00753BF4">
            <w:pPr>
              <w:ind w:left="113" w:right="113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844B0">
              <w:rPr>
                <w:rFonts w:eastAsiaTheme="minorHAnsi"/>
                <w:sz w:val="18"/>
                <w:szCs w:val="18"/>
                <w:lang w:eastAsia="en-US"/>
              </w:rPr>
              <w:t>550 мест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EC8" w:rsidRPr="006844B0" w:rsidRDefault="00F12EC8" w:rsidP="001C799E">
            <w:pPr>
              <w:spacing w:line="192" w:lineRule="auto"/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ПИР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EC8" w:rsidRPr="006844B0" w:rsidRDefault="00F12EC8" w:rsidP="001C799E">
            <w:pPr>
              <w:spacing w:line="192" w:lineRule="auto"/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2008                                 –                                 2020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18535,2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9730,3</w:t>
            </w:r>
          </w:p>
        </w:tc>
        <w:tc>
          <w:tcPr>
            <w:tcW w:w="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12EC8" w:rsidRPr="006844B0" w:rsidRDefault="00F12EC8" w:rsidP="001C799E">
            <w:pPr>
              <w:spacing w:line="192" w:lineRule="auto"/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Бюджет  Санкт</w:t>
            </w:r>
            <w:r w:rsidRPr="006844B0">
              <w:rPr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11030,6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9730,3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–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–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–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–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20760,9</w:t>
            </w:r>
          </w:p>
        </w:tc>
        <w:tc>
          <w:tcPr>
            <w:tcW w:w="3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1C799E">
            <w:pPr>
              <w:spacing w:line="192" w:lineRule="auto"/>
              <w:jc w:val="center"/>
              <w:rPr>
                <w:spacing w:val="-10"/>
                <w:sz w:val="18"/>
                <w:szCs w:val="18"/>
              </w:rPr>
            </w:pPr>
            <w:r w:rsidRPr="006844B0">
              <w:rPr>
                <w:spacing w:val="-10"/>
                <w:sz w:val="18"/>
                <w:szCs w:val="18"/>
              </w:rPr>
              <w:t>Целевой</w:t>
            </w:r>
            <w:r w:rsidRPr="006844B0">
              <w:rPr>
                <w:spacing w:val="-10"/>
                <w:sz w:val="18"/>
                <w:szCs w:val="18"/>
              </w:rPr>
              <w:br/>
              <w:t>показатель 2;</w:t>
            </w:r>
          </w:p>
          <w:p w:rsidR="00F12EC8" w:rsidRPr="006844B0" w:rsidRDefault="00F12EC8" w:rsidP="001C799E">
            <w:pPr>
              <w:spacing w:line="192" w:lineRule="auto"/>
              <w:jc w:val="center"/>
              <w:rPr>
                <w:spacing w:val="-10"/>
                <w:sz w:val="18"/>
                <w:szCs w:val="18"/>
              </w:rPr>
            </w:pPr>
            <w:r w:rsidRPr="006844B0">
              <w:rPr>
                <w:spacing w:val="-10"/>
                <w:sz w:val="18"/>
                <w:szCs w:val="18"/>
              </w:rPr>
              <w:t>индикаторы</w:t>
            </w:r>
          </w:p>
          <w:p w:rsidR="00F12EC8" w:rsidRPr="006844B0" w:rsidRDefault="00F12EC8" w:rsidP="001C799E">
            <w:pPr>
              <w:spacing w:line="192" w:lineRule="auto"/>
              <w:jc w:val="center"/>
              <w:rPr>
                <w:spacing w:val="-10"/>
                <w:sz w:val="20"/>
                <w:szCs w:val="20"/>
              </w:rPr>
            </w:pPr>
            <w:r w:rsidRPr="006844B0">
              <w:rPr>
                <w:spacing w:val="-10"/>
                <w:sz w:val="18"/>
                <w:szCs w:val="18"/>
              </w:rPr>
              <w:t>2.1, 2.2, 2.8              и 2.10</w:t>
            </w:r>
          </w:p>
        </w:tc>
        <w:tc>
          <w:tcPr>
            <w:tcW w:w="93" w:type="pct"/>
            <w:tcBorders>
              <w:left w:val="single" w:sz="4" w:space="0" w:color="auto"/>
            </w:tcBorders>
          </w:tcPr>
          <w:p w:rsidR="00F12EC8" w:rsidRPr="006844B0" w:rsidRDefault="00F12EC8" w:rsidP="00753BF4">
            <w:pPr>
              <w:spacing w:line="192" w:lineRule="auto"/>
              <w:rPr>
                <w:sz w:val="20"/>
                <w:szCs w:val="20"/>
              </w:rPr>
            </w:pPr>
          </w:p>
        </w:tc>
      </w:tr>
      <w:tr w:rsidR="00F12EC8" w:rsidRPr="006844B0" w:rsidTr="001C799E">
        <w:trPr>
          <w:cantSplit/>
          <w:trHeight w:val="687"/>
        </w:trPr>
        <w:tc>
          <w:tcPr>
            <w:tcW w:w="95" w:type="pct"/>
            <w:tcBorders>
              <w:top w:val="nil"/>
              <w:right w:val="single" w:sz="4" w:space="0" w:color="auto"/>
            </w:tcBorders>
          </w:tcPr>
          <w:p w:rsidR="00F12EC8" w:rsidRPr="006844B0" w:rsidRDefault="00F12EC8" w:rsidP="00753BF4">
            <w:pPr>
              <w:spacing w:line="216" w:lineRule="auto"/>
              <w:rPr>
                <w:spacing w:val="-34"/>
                <w:sz w:val="20"/>
                <w:szCs w:val="20"/>
              </w:rPr>
            </w:pPr>
          </w:p>
        </w:tc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EC8" w:rsidRPr="006844B0" w:rsidRDefault="00F12EC8" w:rsidP="00753BF4">
            <w:pPr>
              <w:rPr>
                <w:sz w:val="18"/>
                <w:szCs w:val="18"/>
              </w:rPr>
            </w:pPr>
          </w:p>
        </w:tc>
        <w:tc>
          <w:tcPr>
            <w:tcW w:w="6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EC8" w:rsidRPr="006844B0" w:rsidRDefault="00F12EC8" w:rsidP="00753BF4">
            <w:pPr>
              <w:rPr>
                <w:sz w:val="18"/>
                <w:szCs w:val="18"/>
              </w:rPr>
            </w:pPr>
          </w:p>
        </w:tc>
        <w:tc>
          <w:tcPr>
            <w:tcW w:w="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12EC8" w:rsidRPr="006844B0" w:rsidRDefault="00F12EC8" w:rsidP="00753BF4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EC8" w:rsidRPr="006844B0" w:rsidRDefault="00F12EC8" w:rsidP="00753BF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EC8" w:rsidRPr="006844B0" w:rsidRDefault="00F12EC8" w:rsidP="001C799E">
            <w:pPr>
              <w:spacing w:line="192" w:lineRule="auto"/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СМР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2014                                     –                                    2021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757867,7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131001,2</w:t>
            </w:r>
          </w:p>
        </w:tc>
        <w:tc>
          <w:tcPr>
            <w:tcW w:w="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12EC8" w:rsidRPr="006844B0" w:rsidRDefault="00F12EC8" w:rsidP="001C799E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101100,0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302981,9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157344,8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–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–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–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561426,7</w:t>
            </w:r>
          </w:p>
        </w:tc>
        <w:tc>
          <w:tcPr>
            <w:tcW w:w="3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EC8" w:rsidRPr="006844B0" w:rsidRDefault="00F12EC8" w:rsidP="00753BF4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3" w:type="pct"/>
            <w:tcBorders>
              <w:left w:val="single" w:sz="4" w:space="0" w:color="auto"/>
            </w:tcBorders>
          </w:tcPr>
          <w:p w:rsidR="00F12EC8" w:rsidRPr="006844B0" w:rsidRDefault="00F12EC8" w:rsidP="00753BF4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</w:tr>
      <w:tr w:rsidR="00F12EC8" w:rsidRPr="006844B0" w:rsidTr="001C799E">
        <w:trPr>
          <w:cantSplit/>
          <w:trHeight w:val="1561"/>
        </w:trPr>
        <w:tc>
          <w:tcPr>
            <w:tcW w:w="95" w:type="pct"/>
            <w:tcBorders>
              <w:top w:val="nil"/>
              <w:right w:val="single" w:sz="4" w:space="0" w:color="auto"/>
            </w:tcBorders>
          </w:tcPr>
          <w:p w:rsidR="00F12EC8" w:rsidRPr="006844B0" w:rsidRDefault="00F12EC8" w:rsidP="00753BF4">
            <w:pPr>
              <w:spacing w:line="216" w:lineRule="auto"/>
              <w:rPr>
                <w:spacing w:val="-34"/>
                <w:sz w:val="20"/>
                <w:szCs w:val="20"/>
              </w:rPr>
            </w:pPr>
          </w:p>
        </w:tc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EC8" w:rsidRPr="006844B0" w:rsidRDefault="00F12EC8" w:rsidP="00753BF4">
            <w:pPr>
              <w:rPr>
                <w:sz w:val="18"/>
                <w:szCs w:val="18"/>
              </w:rPr>
            </w:pPr>
          </w:p>
        </w:tc>
        <w:tc>
          <w:tcPr>
            <w:tcW w:w="6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EC8" w:rsidRPr="006844B0" w:rsidRDefault="00F12EC8" w:rsidP="00753BF4">
            <w:pPr>
              <w:rPr>
                <w:sz w:val="18"/>
                <w:szCs w:val="18"/>
              </w:rPr>
            </w:pPr>
          </w:p>
        </w:tc>
        <w:tc>
          <w:tcPr>
            <w:tcW w:w="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12EC8" w:rsidRPr="006844B0" w:rsidRDefault="00F12EC8" w:rsidP="00753BF4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EC8" w:rsidRPr="006844B0" w:rsidRDefault="00F12EC8" w:rsidP="00753BF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2EC8" w:rsidRPr="006844B0" w:rsidRDefault="00F12EC8" w:rsidP="001C799E">
            <w:pPr>
              <w:spacing w:line="192" w:lineRule="auto"/>
              <w:jc w:val="center"/>
              <w:rPr>
                <w:sz w:val="18"/>
                <w:szCs w:val="18"/>
              </w:rPr>
            </w:pPr>
            <w:r w:rsidRPr="006844B0">
              <w:rPr>
                <w:spacing w:val="-30"/>
                <w:sz w:val="18"/>
                <w:szCs w:val="18"/>
              </w:rPr>
              <w:t>ИТОГО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2008                                   –                                   2021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776402,9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140731,5</w:t>
            </w:r>
          </w:p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12EC8" w:rsidRPr="006844B0" w:rsidRDefault="00F12EC8" w:rsidP="001C799E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112130,6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312712,2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157344,8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–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–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–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582187,6</w:t>
            </w:r>
          </w:p>
        </w:tc>
        <w:tc>
          <w:tcPr>
            <w:tcW w:w="3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EC8" w:rsidRPr="006844B0" w:rsidRDefault="00F12EC8" w:rsidP="00753BF4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3" w:type="pct"/>
            <w:tcBorders>
              <w:left w:val="single" w:sz="4" w:space="0" w:color="auto"/>
            </w:tcBorders>
            <w:vAlign w:val="bottom"/>
          </w:tcPr>
          <w:p w:rsidR="00F12EC8" w:rsidRPr="006844B0" w:rsidRDefault="00F12EC8" w:rsidP="00753BF4">
            <w:pPr>
              <w:spacing w:line="216" w:lineRule="auto"/>
              <w:ind w:left="-108"/>
              <w:jc w:val="right"/>
              <w:rPr>
                <w:sz w:val="20"/>
                <w:szCs w:val="20"/>
              </w:rPr>
            </w:pPr>
          </w:p>
          <w:p w:rsidR="00F12EC8" w:rsidRPr="006844B0" w:rsidRDefault="00F12EC8" w:rsidP="00753BF4">
            <w:pPr>
              <w:spacing w:line="216" w:lineRule="auto"/>
              <w:ind w:left="-108"/>
              <w:jc w:val="right"/>
              <w:rPr>
                <w:sz w:val="20"/>
                <w:szCs w:val="20"/>
              </w:rPr>
            </w:pPr>
          </w:p>
          <w:p w:rsidR="00F12EC8" w:rsidRPr="006844B0" w:rsidRDefault="00F12EC8" w:rsidP="00753BF4">
            <w:pPr>
              <w:spacing w:line="216" w:lineRule="auto"/>
              <w:ind w:left="-108" w:right="-109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».</w:t>
            </w:r>
          </w:p>
        </w:tc>
      </w:tr>
    </w:tbl>
    <w:p w:rsidR="00F12EC8" w:rsidRPr="006844B0" w:rsidRDefault="00F12EC8" w:rsidP="00F12EC8">
      <w:pPr>
        <w:tabs>
          <w:tab w:val="left" w:pos="426"/>
          <w:tab w:val="left" w:pos="1418"/>
        </w:tabs>
        <w:ind w:left="-284"/>
        <w:jc w:val="both"/>
        <w:rPr>
          <w:sz w:val="20"/>
          <w:szCs w:val="20"/>
        </w:rPr>
      </w:pPr>
      <w:r w:rsidRPr="006844B0">
        <w:rPr>
          <w:sz w:val="20"/>
          <w:szCs w:val="20"/>
        </w:rPr>
        <w:tab/>
      </w:r>
      <w:r w:rsidRPr="006844B0">
        <w:rPr>
          <w:sz w:val="20"/>
          <w:szCs w:val="20"/>
        </w:rPr>
        <w:tab/>
      </w:r>
      <w:r w:rsidRPr="006844B0">
        <w:rPr>
          <w:sz w:val="20"/>
          <w:szCs w:val="20"/>
        </w:rPr>
        <w:tab/>
      </w:r>
      <w:r w:rsidRPr="006844B0">
        <w:rPr>
          <w:sz w:val="20"/>
          <w:szCs w:val="20"/>
        </w:rPr>
        <w:tab/>
      </w:r>
    </w:p>
    <w:p w:rsidR="00F12EC8" w:rsidRPr="006844B0" w:rsidRDefault="00F12EC8" w:rsidP="00F12EC8">
      <w:pPr>
        <w:tabs>
          <w:tab w:val="left" w:pos="426"/>
          <w:tab w:val="left" w:pos="1418"/>
        </w:tabs>
        <w:jc w:val="both"/>
        <w:rPr>
          <w:sz w:val="20"/>
          <w:szCs w:val="20"/>
        </w:rPr>
      </w:pPr>
    </w:p>
    <w:p w:rsidR="00F12EC8" w:rsidRPr="006844B0" w:rsidRDefault="00F12EC8" w:rsidP="00F12EC8">
      <w:pPr>
        <w:tabs>
          <w:tab w:val="left" w:pos="426"/>
          <w:tab w:val="left" w:pos="851"/>
          <w:tab w:val="left" w:pos="1134"/>
          <w:tab w:val="left" w:pos="1418"/>
        </w:tabs>
        <w:ind w:left="-284"/>
        <w:jc w:val="both"/>
      </w:pPr>
      <w:r w:rsidRPr="006844B0">
        <w:tab/>
        <w:t xml:space="preserve">   </w:t>
      </w:r>
      <w:r w:rsidR="00753BF4" w:rsidRPr="006844B0">
        <w:t>3</w:t>
      </w:r>
      <w:r w:rsidRPr="006844B0">
        <w:t>.19. Пункты 2.1.10 и 2.1.11 таблицы 8 подраздела 9.3.1 раздела 9 приложения к постановлению изложить в  следующей редакции:</w:t>
      </w:r>
    </w:p>
    <w:p w:rsidR="00F12EC8" w:rsidRPr="006844B0" w:rsidRDefault="00F12EC8" w:rsidP="00F12EC8">
      <w:pPr>
        <w:tabs>
          <w:tab w:val="left" w:pos="426"/>
          <w:tab w:val="left" w:pos="1418"/>
        </w:tabs>
        <w:ind w:left="-284"/>
        <w:jc w:val="both"/>
      </w:pPr>
    </w:p>
    <w:tbl>
      <w:tblPr>
        <w:tblW w:w="5166" w:type="pct"/>
        <w:tblLayout w:type="fixed"/>
        <w:tblLook w:val="04A0" w:firstRow="1" w:lastRow="0" w:firstColumn="1" w:lastColumn="0" w:noHBand="0" w:noVBand="1"/>
      </w:tblPr>
      <w:tblGrid>
        <w:gridCol w:w="276"/>
        <w:gridCol w:w="700"/>
        <w:gridCol w:w="1881"/>
        <w:gridCol w:w="283"/>
        <w:gridCol w:w="290"/>
        <w:gridCol w:w="722"/>
        <w:gridCol w:w="722"/>
        <w:gridCol w:w="1012"/>
        <w:gridCol w:w="1015"/>
        <w:gridCol w:w="290"/>
        <w:gridCol w:w="968"/>
        <w:gridCol w:w="972"/>
        <w:gridCol w:w="972"/>
        <w:gridCol w:w="972"/>
        <w:gridCol w:w="972"/>
        <w:gridCol w:w="919"/>
        <w:gridCol w:w="1024"/>
        <w:gridCol w:w="1143"/>
        <w:gridCol w:w="436"/>
      </w:tblGrid>
      <w:tr w:rsidR="00F12EC8" w:rsidRPr="006844B0" w:rsidTr="001C799E">
        <w:trPr>
          <w:cantSplit/>
          <w:trHeight w:val="3491"/>
        </w:trPr>
        <w:tc>
          <w:tcPr>
            <w:tcW w:w="89" w:type="pct"/>
            <w:tcBorders>
              <w:right w:val="single" w:sz="4" w:space="0" w:color="auto"/>
            </w:tcBorders>
          </w:tcPr>
          <w:p w:rsidR="00F12EC8" w:rsidRPr="006844B0" w:rsidRDefault="00F12EC8" w:rsidP="00753BF4">
            <w:pPr>
              <w:jc w:val="center"/>
              <w:rPr>
                <w:spacing w:val="-34"/>
                <w:sz w:val="20"/>
                <w:szCs w:val="20"/>
              </w:rPr>
            </w:pPr>
            <w:r w:rsidRPr="006844B0">
              <w:rPr>
                <w:spacing w:val="-34"/>
                <w:sz w:val="20"/>
                <w:szCs w:val="20"/>
              </w:rPr>
              <w:t>«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EC8" w:rsidRPr="006844B0" w:rsidRDefault="00F12EC8" w:rsidP="00753BF4">
            <w:pPr>
              <w:rPr>
                <w:spacing w:val="-20"/>
                <w:sz w:val="18"/>
                <w:szCs w:val="18"/>
              </w:rPr>
            </w:pPr>
            <w:r w:rsidRPr="006844B0">
              <w:rPr>
                <w:spacing w:val="-20"/>
                <w:sz w:val="18"/>
                <w:szCs w:val="18"/>
              </w:rPr>
              <w:t>2.1.10</w:t>
            </w: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EC8" w:rsidRPr="006844B0" w:rsidRDefault="00F12EC8" w:rsidP="00753BF4">
            <w:pPr>
              <w:rPr>
                <w:sz w:val="18"/>
                <w:szCs w:val="18"/>
              </w:rPr>
            </w:pPr>
            <w:r w:rsidRPr="006844B0">
              <w:rPr>
                <w:spacing w:val="-6"/>
                <w:sz w:val="18"/>
                <w:szCs w:val="18"/>
              </w:rPr>
              <w:t xml:space="preserve">Строительство здания общеобразовательной школы по адресу: Приморский район, </w:t>
            </w:r>
            <w:proofErr w:type="spellStart"/>
            <w:r w:rsidRPr="006844B0">
              <w:rPr>
                <w:spacing w:val="-6"/>
                <w:sz w:val="18"/>
                <w:szCs w:val="18"/>
              </w:rPr>
              <w:t>Шуваловский</w:t>
            </w:r>
            <w:proofErr w:type="spellEnd"/>
            <w:r w:rsidRPr="006844B0">
              <w:rPr>
                <w:spacing w:val="-6"/>
                <w:sz w:val="18"/>
                <w:szCs w:val="18"/>
              </w:rPr>
              <w:t xml:space="preserve"> пр., участок 144   (южная часть квартала 78А района Каменка), включая корректировку проектной документации стадии РД</w:t>
            </w:r>
            <w:r w:rsidRPr="006844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12EC8" w:rsidRPr="006844B0" w:rsidRDefault="00F12EC8" w:rsidP="00753BF4">
            <w:pPr>
              <w:ind w:left="113" w:right="113"/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Комитет по строительству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12EC8" w:rsidRPr="006844B0" w:rsidRDefault="00F12EC8" w:rsidP="00753BF4">
            <w:pPr>
              <w:ind w:left="113" w:right="113"/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550 мест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pacing w:val="-10"/>
                <w:sz w:val="18"/>
                <w:szCs w:val="18"/>
              </w:rPr>
              <w:t>СМР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2017                                  –                                  2021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969677,8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399247,3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12EC8" w:rsidRPr="006844B0" w:rsidRDefault="00F12EC8" w:rsidP="001C799E">
            <w:pPr>
              <w:spacing w:line="192" w:lineRule="auto"/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Бюджет Санкт</w:t>
            </w:r>
            <w:r w:rsidRPr="006844B0">
              <w:rPr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162187,7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451782,8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pacing w:val="-20"/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428497,9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1C799E">
            <w:pPr>
              <w:spacing w:line="192" w:lineRule="auto"/>
              <w:jc w:val="center"/>
              <w:rPr>
                <w:spacing w:val="-20"/>
                <w:sz w:val="18"/>
                <w:szCs w:val="18"/>
              </w:rPr>
            </w:pPr>
            <w:r w:rsidRPr="006844B0">
              <w:rPr>
                <w:spacing w:val="-20"/>
                <w:sz w:val="18"/>
                <w:szCs w:val="18"/>
              </w:rPr>
              <w:t>–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1C799E">
            <w:pPr>
              <w:spacing w:line="192" w:lineRule="auto"/>
              <w:jc w:val="center"/>
              <w:rPr>
                <w:spacing w:val="-20"/>
                <w:sz w:val="18"/>
                <w:szCs w:val="18"/>
              </w:rPr>
            </w:pPr>
            <w:r w:rsidRPr="006844B0">
              <w:rPr>
                <w:spacing w:val="-20"/>
                <w:sz w:val="18"/>
                <w:szCs w:val="18"/>
              </w:rPr>
              <w:t>–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1C799E">
            <w:pPr>
              <w:spacing w:line="192" w:lineRule="auto"/>
              <w:jc w:val="center"/>
              <w:rPr>
                <w:spacing w:val="-20"/>
                <w:sz w:val="18"/>
                <w:szCs w:val="18"/>
              </w:rPr>
            </w:pPr>
            <w:r w:rsidRPr="006844B0">
              <w:rPr>
                <w:spacing w:val="-20"/>
                <w:sz w:val="18"/>
                <w:szCs w:val="18"/>
              </w:rPr>
              <w:t>–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1042468,4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1C799E">
            <w:pPr>
              <w:spacing w:line="192" w:lineRule="auto"/>
              <w:jc w:val="center"/>
              <w:rPr>
                <w:spacing w:val="-10"/>
                <w:sz w:val="18"/>
                <w:szCs w:val="18"/>
              </w:rPr>
            </w:pPr>
            <w:r w:rsidRPr="006844B0">
              <w:rPr>
                <w:spacing w:val="-10"/>
                <w:sz w:val="18"/>
                <w:szCs w:val="18"/>
              </w:rPr>
              <w:t>Целевой</w:t>
            </w:r>
            <w:r w:rsidRPr="006844B0">
              <w:rPr>
                <w:spacing w:val="-10"/>
                <w:sz w:val="18"/>
                <w:szCs w:val="18"/>
              </w:rPr>
              <w:br/>
              <w:t>показатель 2;</w:t>
            </w:r>
          </w:p>
          <w:p w:rsidR="00F12EC8" w:rsidRPr="006844B0" w:rsidRDefault="00F12EC8" w:rsidP="001C799E">
            <w:pPr>
              <w:spacing w:line="192" w:lineRule="auto"/>
              <w:jc w:val="center"/>
              <w:rPr>
                <w:spacing w:val="-10"/>
                <w:sz w:val="18"/>
                <w:szCs w:val="18"/>
              </w:rPr>
            </w:pPr>
            <w:r w:rsidRPr="006844B0">
              <w:rPr>
                <w:spacing w:val="-10"/>
                <w:sz w:val="18"/>
                <w:szCs w:val="18"/>
              </w:rPr>
              <w:t>индикаторы</w:t>
            </w:r>
          </w:p>
          <w:p w:rsidR="00F12EC8" w:rsidRPr="006844B0" w:rsidRDefault="00F12EC8" w:rsidP="001C799E">
            <w:pPr>
              <w:spacing w:line="192" w:lineRule="auto"/>
              <w:jc w:val="center"/>
              <w:rPr>
                <w:spacing w:val="-10"/>
                <w:sz w:val="18"/>
                <w:szCs w:val="18"/>
              </w:rPr>
            </w:pPr>
            <w:r w:rsidRPr="006844B0">
              <w:rPr>
                <w:spacing w:val="-10"/>
                <w:sz w:val="18"/>
                <w:szCs w:val="18"/>
              </w:rPr>
              <w:t>2.1, 2.2, 2.8              и  2.10</w:t>
            </w:r>
          </w:p>
        </w:tc>
        <w:tc>
          <w:tcPr>
            <w:tcW w:w="140" w:type="pct"/>
            <w:tcBorders>
              <w:left w:val="single" w:sz="4" w:space="0" w:color="auto"/>
            </w:tcBorders>
          </w:tcPr>
          <w:p w:rsidR="00F12EC8" w:rsidRPr="006844B0" w:rsidRDefault="00F12EC8" w:rsidP="00753BF4">
            <w:pPr>
              <w:jc w:val="center"/>
              <w:rPr>
                <w:spacing w:val="-24"/>
                <w:sz w:val="20"/>
                <w:szCs w:val="20"/>
              </w:rPr>
            </w:pPr>
          </w:p>
        </w:tc>
      </w:tr>
      <w:tr w:rsidR="00F12EC8" w:rsidRPr="006844B0" w:rsidTr="001C799E">
        <w:trPr>
          <w:cantSplit/>
          <w:trHeight w:val="3426"/>
        </w:trPr>
        <w:tc>
          <w:tcPr>
            <w:tcW w:w="89" w:type="pct"/>
            <w:tcBorders>
              <w:top w:val="nil"/>
              <w:right w:val="single" w:sz="4" w:space="0" w:color="auto"/>
            </w:tcBorders>
            <w:textDirection w:val="btLr"/>
          </w:tcPr>
          <w:p w:rsidR="00F12EC8" w:rsidRPr="006844B0" w:rsidRDefault="00F12EC8" w:rsidP="00753BF4">
            <w:pPr>
              <w:ind w:left="113" w:right="113"/>
              <w:jc w:val="center"/>
              <w:rPr>
                <w:spacing w:val="-34"/>
                <w:sz w:val="20"/>
                <w:szCs w:val="20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EC8" w:rsidRPr="006844B0" w:rsidRDefault="00F12EC8" w:rsidP="00753BF4">
            <w:pPr>
              <w:rPr>
                <w:spacing w:val="-20"/>
                <w:sz w:val="18"/>
                <w:szCs w:val="18"/>
              </w:rPr>
            </w:pPr>
            <w:r w:rsidRPr="006844B0">
              <w:rPr>
                <w:spacing w:val="-20"/>
                <w:sz w:val="18"/>
                <w:szCs w:val="18"/>
              </w:rPr>
              <w:t>2.1.11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EC8" w:rsidRPr="006844B0" w:rsidRDefault="00F12EC8" w:rsidP="00753BF4">
            <w:pPr>
              <w:rPr>
                <w:sz w:val="18"/>
                <w:szCs w:val="18"/>
              </w:rPr>
            </w:pPr>
            <w:r w:rsidRPr="006844B0">
              <w:rPr>
                <w:spacing w:val="-6"/>
                <w:sz w:val="18"/>
                <w:szCs w:val="18"/>
              </w:rPr>
              <w:t xml:space="preserve">Строительство здания общеобразовательной школы по адресу: </w:t>
            </w:r>
            <w:proofErr w:type="spellStart"/>
            <w:r w:rsidRPr="006844B0">
              <w:rPr>
                <w:spacing w:val="-6"/>
                <w:sz w:val="18"/>
                <w:szCs w:val="18"/>
              </w:rPr>
              <w:t>Шуваловский</w:t>
            </w:r>
            <w:proofErr w:type="spellEnd"/>
            <w:r w:rsidRPr="006844B0">
              <w:rPr>
                <w:spacing w:val="-6"/>
                <w:sz w:val="18"/>
                <w:szCs w:val="18"/>
              </w:rPr>
              <w:t xml:space="preserve"> пр., участок 104 </w:t>
            </w:r>
            <w:r w:rsidRPr="006844B0">
              <w:rPr>
                <w:spacing w:val="-6"/>
                <w:sz w:val="18"/>
                <w:szCs w:val="18"/>
              </w:rPr>
              <w:br/>
              <w:t>(южная часть квартала 75А района Каменка), включая корректировку проектной  документации стадии РД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12EC8" w:rsidRPr="006844B0" w:rsidRDefault="00F12EC8" w:rsidP="00753BF4">
            <w:pPr>
              <w:ind w:left="113" w:right="113"/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Комитет по строительству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12EC8" w:rsidRPr="006844B0" w:rsidRDefault="00F12EC8" w:rsidP="00753BF4">
            <w:pPr>
              <w:ind w:left="113" w:right="113"/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550 мест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pacing w:val="-10"/>
                <w:sz w:val="18"/>
                <w:szCs w:val="18"/>
              </w:rPr>
              <w:t>СМР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2017                                 –                       2021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923022,1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533304,8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12EC8" w:rsidRPr="006844B0" w:rsidRDefault="00F12EC8" w:rsidP="001C799E">
            <w:pPr>
              <w:spacing w:line="192" w:lineRule="auto"/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Бюджет Санкт</w:t>
            </w:r>
            <w:r w:rsidRPr="006844B0">
              <w:rPr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153317,6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350050,5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pacing w:val="-20"/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562191,8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1C799E">
            <w:pPr>
              <w:spacing w:line="192" w:lineRule="auto"/>
              <w:jc w:val="center"/>
              <w:rPr>
                <w:spacing w:val="-20"/>
                <w:sz w:val="18"/>
                <w:szCs w:val="18"/>
              </w:rPr>
            </w:pPr>
            <w:r w:rsidRPr="006844B0">
              <w:rPr>
                <w:spacing w:val="-20"/>
                <w:sz w:val="18"/>
                <w:szCs w:val="18"/>
              </w:rPr>
              <w:t>–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1C799E">
            <w:pPr>
              <w:spacing w:line="192" w:lineRule="auto"/>
              <w:jc w:val="center"/>
              <w:rPr>
                <w:spacing w:val="-20"/>
                <w:sz w:val="18"/>
                <w:szCs w:val="18"/>
              </w:rPr>
            </w:pPr>
            <w:r w:rsidRPr="006844B0">
              <w:rPr>
                <w:spacing w:val="-20"/>
                <w:sz w:val="18"/>
                <w:szCs w:val="18"/>
              </w:rPr>
              <w:t>–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1C799E">
            <w:pPr>
              <w:spacing w:line="192" w:lineRule="auto"/>
              <w:jc w:val="center"/>
              <w:rPr>
                <w:spacing w:val="-20"/>
                <w:sz w:val="18"/>
                <w:szCs w:val="18"/>
              </w:rPr>
            </w:pPr>
            <w:r w:rsidRPr="006844B0">
              <w:rPr>
                <w:spacing w:val="-20"/>
                <w:sz w:val="18"/>
                <w:szCs w:val="18"/>
              </w:rPr>
              <w:t>–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1065559,7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1C799E">
            <w:pPr>
              <w:spacing w:line="192" w:lineRule="auto"/>
              <w:jc w:val="center"/>
              <w:rPr>
                <w:spacing w:val="-10"/>
                <w:sz w:val="18"/>
                <w:szCs w:val="18"/>
              </w:rPr>
            </w:pPr>
            <w:r w:rsidRPr="006844B0">
              <w:rPr>
                <w:spacing w:val="-10"/>
                <w:sz w:val="18"/>
                <w:szCs w:val="18"/>
              </w:rPr>
              <w:t>Целевой</w:t>
            </w:r>
            <w:r w:rsidRPr="006844B0">
              <w:rPr>
                <w:spacing w:val="-10"/>
                <w:sz w:val="18"/>
                <w:szCs w:val="18"/>
              </w:rPr>
              <w:br/>
              <w:t>показатель 2;</w:t>
            </w:r>
          </w:p>
          <w:p w:rsidR="00F12EC8" w:rsidRPr="006844B0" w:rsidRDefault="00F12EC8" w:rsidP="001C799E">
            <w:pPr>
              <w:spacing w:line="192" w:lineRule="auto"/>
              <w:jc w:val="center"/>
              <w:rPr>
                <w:spacing w:val="-10"/>
                <w:sz w:val="18"/>
                <w:szCs w:val="18"/>
              </w:rPr>
            </w:pPr>
            <w:r w:rsidRPr="006844B0">
              <w:rPr>
                <w:spacing w:val="-10"/>
                <w:sz w:val="18"/>
                <w:szCs w:val="18"/>
              </w:rPr>
              <w:t>индикаторы</w:t>
            </w:r>
          </w:p>
          <w:p w:rsidR="00F12EC8" w:rsidRPr="006844B0" w:rsidRDefault="00F12EC8" w:rsidP="001C799E">
            <w:pPr>
              <w:spacing w:line="192" w:lineRule="auto"/>
              <w:jc w:val="center"/>
              <w:rPr>
                <w:spacing w:val="-10"/>
                <w:sz w:val="18"/>
                <w:szCs w:val="18"/>
              </w:rPr>
            </w:pPr>
            <w:r w:rsidRPr="006844B0">
              <w:rPr>
                <w:spacing w:val="-10"/>
                <w:sz w:val="18"/>
                <w:szCs w:val="18"/>
              </w:rPr>
              <w:t>2.1, 2.2, 2.8               и  2.10</w:t>
            </w:r>
          </w:p>
        </w:tc>
        <w:tc>
          <w:tcPr>
            <w:tcW w:w="140" w:type="pct"/>
            <w:tcBorders>
              <w:top w:val="nil"/>
              <w:left w:val="single" w:sz="4" w:space="0" w:color="auto"/>
            </w:tcBorders>
            <w:vAlign w:val="bottom"/>
          </w:tcPr>
          <w:p w:rsidR="00F12EC8" w:rsidRPr="006844B0" w:rsidRDefault="00F12EC8" w:rsidP="00753BF4">
            <w:pPr>
              <w:jc w:val="right"/>
              <w:rPr>
                <w:spacing w:val="-24"/>
                <w:sz w:val="20"/>
                <w:szCs w:val="20"/>
              </w:rPr>
            </w:pPr>
          </w:p>
          <w:p w:rsidR="00F12EC8" w:rsidRPr="006844B0" w:rsidRDefault="00F12EC8" w:rsidP="00753BF4">
            <w:pPr>
              <w:jc w:val="right"/>
              <w:rPr>
                <w:spacing w:val="-24"/>
                <w:sz w:val="20"/>
                <w:szCs w:val="20"/>
              </w:rPr>
            </w:pPr>
          </w:p>
          <w:p w:rsidR="00F12EC8" w:rsidRPr="006844B0" w:rsidRDefault="00F12EC8" w:rsidP="00753BF4">
            <w:pPr>
              <w:jc w:val="right"/>
              <w:rPr>
                <w:spacing w:val="-24"/>
                <w:sz w:val="20"/>
                <w:szCs w:val="20"/>
              </w:rPr>
            </w:pPr>
          </w:p>
          <w:p w:rsidR="00F12EC8" w:rsidRPr="006844B0" w:rsidRDefault="00F12EC8" w:rsidP="00753BF4">
            <w:pPr>
              <w:jc w:val="right"/>
              <w:rPr>
                <w:spacing w:val="-24"/>
                <w:sz w:val="20"/>
                <w:szCs w:val="20"/>
              </w:rPr>
            </w:pPr>
          </w:p>
          <w:p w:rsidR="00F12EC8" w:rsidRPr="006844B0" w:rsidRDefault="00F12EC8" w:rsidP="00753BF4">
            <w:pPr>
              <w:jc w:val="right"/>
              <w:rPr>
                <w:spacing w:val="-24"/>
                <w:sz w:val="20"/>
                <w:szCs w:val="20"/>
              </w:rPr>
            </w:pPr>
          </w:p>
          <w:p w:rsidR="00F12EC8" w:rsidRPr="006844B0" w:rsidRDefault="00F12EC8" w:rsidP="00753BF4">
            <w:pPr>
              <w:jc w:val="right"/>
              <w:rPr>
                <w:spacing w:val="-24"/>
                <w:sz w:val="20"/>
                <w:szCs w:val="20"/>
              </w:rPr>
            </w:pPr>
          </w:p>
          <w:p w:rsidR="00F12EC8" w:rsidRPr="006844B0" w:rsidRDefault="00F12EC8" w:rsidP="00753BF4">
            <w:pPr>
              <w:jc w:val="right"/>
              <w:rPr>
                <w:spacing w:val="-24"/>
                <w:sz w:val="20"/>
                <w:szCs w:val="20"/>
              </w:rPr>
            </w:pPr>
          </w:p>
          <w:p w:rsidR="00F12EC8" w:rsidRPr="006844B0" w:rsidRDefault="00F12EC8" w:rsidP="00753BF4">
            <w:pPr>
              <w:jc w:val="right"/>
              <w:rPr>
                <w:spacing w:val="-24"/>
                <w:sz w:val="20"/>
                <w:szCs w:val="20"/>
              </w:rPr>
            </w:pPr>
          </w:p>
          <w:p w:rsidR="00F12EC8" w:rsidRPr="006844B0" w:rsidRDefault="00F12EC8" w:rsidP="00753BF4">
            <w:pPr>
              <w:jc w:val="right"/>
              <w:rPr>
                <w:spacing w:val="-24"/>
                <w:sz w:val="20"/>
                <w:szCs w:val="20"/>
              </w:rPr>
            </w:pPr>
          </w:p>
          <w:p w:rsidR="00F12EC8" w:rsidRPr="006844B0" w:rsidRDefault="00F12EC8" w:rsidP="00753BF4">
            <w:pPr>
              <w:jc w:val="right"/>
              <w:rPr>
                <w:spacing w:val="-24"/>
                <w:sz w:val="20"/>
                <w:szCs w:val="20"/>
              </w:rPr>
            </w:pPr>
          </w:p>
          <w:p w:rsidR="00F12EC8" w:rsidRPr="006844B0" w:rsidRDefault="00F12EC8" w:rsidP="00753BF4">
            <w:pPr>
              <w:jc w:val="right"/>
              <w:rPr>
                <w:spacing w:val="-24"/>
                <w:sz w:val="20"/>
                <w:szCs w:val="20"/>
              </w:rPr>
            </w:pPr>
          </w:p>
          <w:p w:rsidR="00F12EC8" w:rsidRPr="006844B0" w:rsidRDefault="00F12EC8" w:rsidP="00753BF4">
            <w:pPr>
              <w:jc w:val="right"/>
              <w:rPr>
                <w:spacing w:val="-24"/>
                <w:sz w:val="20"/>
                <w:szCs w:val="20"/>
              </w:rPr>
            </w:pPr>
          </w:p>
          <w:p w:rsidR="00F12EC8" w:rsidRPr="006844B0" w:rsidRDefault="00F12EC8" w:rsidP="00753BF4">
            <w:pPr>
              <w:rPr>
                <w:spacing w:val="-24"/>
                <w:sz w:val="20"/>
                <w:szCs w:val="20"/>
              </w:rPr>
            </w:pPr>
          </w:p>
          <w:p w:rsidR="00F12EC8" w:rsidRPr="006844B0" w:rsidRDefault="00F12EC8" w:rsidP="00753BF4">
            <w:pPr>
              <w:ind w:left="-107" w:right="-234"/>
              <w:rPr>
                <w:spacing w:val="-24"/>
                <w:sz w:val="20"/>
                <w:szCs w:val="20"/>
                <w:lang w:val="en-US"/>
              </w:rPr>
            </w:pPr>
            <w:r w:rsidRPr="006844B0">
              <w:rPr>
                <w:spacing w:val="-24"/>
                <w:sz w:val="20"/>
                <w:szCs w:val="20"/>
              </w:rPr>
              <w:t>».</w:t>
            </w:r>
          </w:p>
        </w:tc>
      </w:tr>
    </w:tbl>
    <w:p w:rsidR="00F12EC8" w:rsidRPr="006844B0" w:rsidRDefault="00F12EC8" w:rsidP="00F12EC8">
      <w:pPr>
        <w:tabs>
          <w:tab w:val="left" w:pos="426"/>
          <w:tab w:val="left" w:pos="1418"/>
        </w:tabs>
        <w:jc w:val="both"/>
      </w:pPr>
    </w:p>
    <w:p w:rsidR="00F12EC8" w:rsidRPr="006844B0" w:rsidRDefault="00F12EC8" w:rsidP="00F12EC8">
      <w:pPr>
        <w:tabs>
          <w:tab w:val="left" w:pos="426"/>
          <w:tab w:val="left" w:pos="1418"/>
        </w:tabs>
        <w:ind w:left="-284"/>
        <w:jc w:val="both"/>
      </w:pPr>
      <w:r w:rsidRPr="006844B0">
        <w:tab/>
        <w:t xml:space="preserve">    </w:t>
      </w:r>
      <w:r w:rsidR="00753BF4" w:rsidRPr="006844B0">
        <w:t>3</w:t>
      </w:r>
      <w:r w:rsidRPr="006844B0">
        <w:t>.20. Пункт 2.1.33 таблицы 8 подраздела 9.3.1 раздела 9 приложения  к постановлению изложить в  следующей редакции:</w:t>
      </w:r>
    </w:p>
    <w:p w:rsidR="00F12EC8" w:rsidRPr="006844B0" w:rsidRDefault="00F12EC8" w:rsidP="00F12EC8">
      <w:pPr>
        <w:tabs>
          <w:tab w:val="left" w:pos="426"/>
          <w:tab w:val="left" w:pos="1418"/>
        </w:tabs>
        <w:ind w:left="-284"/>
        <w:jc w:val="both"/>
      </w:pPr>
    </w:p>
    <w:tbl>
      <w:tblPr>
        <w:tblW w:w="5225" w:type="pct"/>
        <w:tblInd w:w="-34" w:type="dxa"/>
        <w:tblLayout w:type="fixed"/>
        <w:tblLook w:val="04A0" w:firstRow="1" w:lastRow="0" w:firstColumn="1" w:lastColumn="0" w:noHBand="0" w:noVBand="1"/>
      </w:tblPr>
      <w:tblGrid>
        <w:gridCol w:w="290"/>
        <w:gridCol w:w="724"/>
        <w:gridCol w:w="1874"/>
        <w:gridCol w:w="290"/>
        <w:gridCol w:w="290"/>
        <w:gridCol w:w="721"/>
        <w:gridCol w:w="721"/>
        <w:gridCol w:w="1011"/>
        <w:gridCol w:w="1014"/>
        <w:gridCol w:w="290"/>
        <w:gridCol w:w="970"/>
        <w:gridCol w:w="970"/>
        <w:gridCol w:w="970"/>
        <w:gridCol w:w="970"/>
        <w:gridCol w:w="970"/>
        <w:gridCol w:w="929"/>
        <w:gridCol w:w="1011"/>
        <w:gridCol w:w="1156"/>
        <w:gridCol w:w="576"/>
      </w:tblGrid>
      <w:tr w:rsidR="00F12EC8" w:rsidRPr="006844B0" w:rsidTr="001C799E">
        <w:trPr>
          <w:cantSplit/>
          <w:trHeight w:val="831"/>
        </w:trPr>
        <w:tc>
          <w:tcPr>
            <w:tcW w:w="92" w:type="pct"/>
            <w:tcBorders>
              <w:right w:val="single" w:sz="4" w:space="0" w:color="auto"/>
            </w:tcBorders>
          </w:tcPr>
          <w:p w:rsidR="00F12EC8" w:rsidRPr="006844B0" w:rsidRDefault="00F12EC8" w:rsidP="00753BF4">
            <w:pPr>
              <w:spacing w:line="192" w:lineRule="auto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 xml:space="preserve">    « </w:t>
            </w:r>
          </w:p>
        </w:tc>
        <w:tc>
          <w:tcPr>
            <w:tcW w:w="2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EC8" w:rsidRPr="006844B0" w:rsidRDefault="00F12EC8" w:rsidP="00753BF4">
            <w:pPr>
              <w:rPr>
                <w:sz w:val="18"/>
                <w:szCs w:val="18"/>
              </w:rPr>
            </w:pPr>
            <w:r w:rsidRPr="006844B0">
              <w:rPr>
                <w:spacing w:val="-20"/>
                <w:sz w:val="18"/>
                <w:szCs w:val="18"/>
              </w:rPr>
              <w:t>2. 1.33</w:t>
            </w:r>
          </w:p>
        </w:tc>
        <w:tc>
          <w:tcPr>
            <w:tcW w:w="5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EC8" w:rsidRPr="006844B0" w:rsidRDefault="00F12EC8" w:rsidP="00753BF4">
            <w:pPr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Строительство здания общеобразовательной школы по адресу:                  г. Пушкин, Промышленная ул., участок 6,                    (северо-восточнее дома № 17,                  литера</w:t>
            </w:r>
            <w:proofErr w:type="gramStart"/>
            <w:r w:rsidRPr="006844B0">
              <w:rPr>
                <w:sz w:val="18"/>
                <w:szCs w:val="18"/>
              </w:rPr>
              <w:t xml:space="preserve"> А</w:t>
            </w:r>
            <w:proofErr w:type="gramEnd"/>
            <w:r w:rsidRPr="006844B0">
              <w:rPr>
                <w:sz w:val="18"/>
                <w:szCs w:val="18"/>
              </w:rPr>
              <w:t>,  по Промышленной улице)</w:t>
            </w:r>
          </w:p>
          <w:p w:rsidR="00F12EC8" w:rsidRPr="006844B0" w:rsidRDefault="00F12EC8" w:rsidP="00753BF4">
            <w:pPr>
              <w:rPr>
                <w:sz w:val="18"/>
                <w:szCs w:val="18"/>
              </w:rPr>
            </w:pPr>
          </w:p>
        </w:tc>
        <w:tc>
          <w:tcPr>
            <w:tcW w:w="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12EC8" w:rsidRPr="006844B0" w:rsidRDefault="00F12EC8" w:rsidP="00753BF4">
            <w:pPr>
              <w:spacing w:line="192" w:lineRule="auto"/>
              <w:jc w:val="center"/>
              <w:rPr>
                <w:spacing w:val="-10"/>
                <w:sz w:val="18"/>
                <w:szCs w:val="18"/>
              </w:rPr>
            </w:pPr>
            <w:r w:rsidRPr="006844B0">
              <w:rPr>
                <w:spacing w:val="-10"/>
                <w:sz w:val="18"/>
                <w:szCs w:val="18"/>
              </w:rPr>
              <w:t>Комитет по строительству</w:t>
            </w:r>
          </w:p>
        </w:tc>
        <w:tc>
          <w:tcPr>
            <w:tcW w:w="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12EC8" w:rsidRPr="006844B0" w:rsidRDefault="00F12EC8" w:rsidP="00753BF4">
            <w:pPr>
              <w:spacing w:line="192" w:lineRule="auto"/>
              <w:jc w:val="center"/>
              <w:rPr>
                <w:spacing w:val="-10"/>
                <w:sz w:val="18"/>
                <w:szCs w:val="18"/>
              </w:rPr>
            </w:pPr>
            <w:r w:rsidRPr="006844B0">
              <w:rPr>
                <w:spacing w:val="-10"/>
                <w:sz w:val="18"/>
                <w:szCs w:val="18"/>
              </w:rPr>
              <w:t>1375 мест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pacing w:val="-10"/>
                <w:sz w:val="18"/>
                <w:szCs w:val="18"/>
              </w:rPr>
            </w:pPr>
            <w:r w:rsidRPr="006844B0">
              <w:rPr>
                <w:spacing w:val="-10"/>
                <w:sz w:val="18"/>
                <w:szCs w:val="18"/>
              </w:rPr>
              <w:t>ПИР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2016                                 –                                 2019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23292,5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–</w:t>
            </w:r>
          </w:p>
        </w:tc>
        <w:tc>
          <w:tcPr>
            <w:tcW w:w="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12EC8" w:rsidRPr="006844B0" w:rsidRDefault="00F12EC8" w:rsidP="001C799E">
            <w:pPr>
              <w:spacing w:line="192" w:lineRule="auto"/>
              <w:jc w:val="center"/>
              <w:rPr>
                <w:spacing w:val="-10"/>
                <w:sz w:val="18"/>
                <w:szCs w:val="18"/>
              </w:rPr>
            </w:pPr>
            <w:r w:rsidRPr="006844B0">
              <w:rPr>
                <w:spacing w:val="-10"/>
                <w:sz w:val="18"/>
                <w:szCs w:val="18"/>
              </w:rPr>
              <w:t>Бюджет  Санкт</w:t>
            </w:r>
            <w:r w:rsidRPr="006844B0">
              <w:rPr>
                <w:spacing w:val="-1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12436,3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–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–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–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–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–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12436,3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1C799E">
            <w:pPr>
              <w:spacing w:line="192" w:lineRule="auto"/>
              <w:jc w:val="center"/>
              <w:rPr>
                <w:spacing w:val="-10"/>
                <w:sz w:val="19"/>
                <w:szCs w:val="19"/>
              </w:rPr>
            </w:pPr>
            <w:r w:rsidRPr="006844B0">
              <w:rPr>
                <w:spacing w:val="-10"/>
                <w:sz w:val="19"/>
                <w:szCs w:val="19"/>
              </w:rPr>
              <w:t>Целевой</w:t>
            </w:r>
            <w:r w:rsidRPr="006844B0">
              <w:rPr>
                <w:spacing w:val="-10"/>
                <w:sz w:val="19"/>
                <w:szCs w:val="19"/>
              </w:rPr>
              <w:br/>
              <w:t>показатель 2;</w:t>
            </w:r>
          </w:p>
          <w:p w:rsidR="00F12EC8" w:rsidRPr="006844B0" w:rsidRDefault="00F12EC8" w:rsidP="001C799E">
            <w:pPr>
              <w:spacing w:line="192" w:lineRule="auto"/>
              <w:jc w:val="center"/>
              <w:rPr>
                <w:spacing w:val="-10"/>
                <w:sz w:val="19"/>
                <w:szCs w:val="19"/>
              </w:rPr>
            </w:pPr>
            <w:r w:rsidRPr="006844B0">
              <w:rPr>
                <w:spacing w:val="-10"/>
                <w:sz w:val="19"/>
                <w:szCs w:val="19"/>
              </w:rPr>
              <w:t>индикаторы</w:t>
            </w:r>
          </w:p>
          <w:p w:rsidR="00F12EC8" w:rsidRPr="006844B0" w:rsidRDefault="00F12EC8" w:rsidP="001C799E">
            <w:pPr>
              <w:spacing w:line="192" w:lineRule="auto"/>
              <w:jc w:val="center"/>
              <w:rPr>
                <w:spacing w:val="-10"/>
                <w:sz w:val="19"/>
                <w:szCs w:val="19"/>
              </w:rPr>
            </w:pPr>
            <w:r w:rsidRPr="006844B0">
              <w:rPr>
                <w:spacing w:val="-10"/>
                <w:sz w:val="19"/>
                <w:szCs w:val="19"/>
              </w:rPr>
              <w:t>2.1, 2.2, 2.8              и 2.10</w:t>
            </w:r>
          </w:p>
        </w:tc>
        <w:tc>
          <w:tcPr>
            <w:tcW w:w="183" w:type="pct"/>
            <w:tcBorders>
              <w:left w:val="single" w:sz="4" w:space="0" w:color="auto"/>
            </w:tcBorders>
          </w:tcPr>
          <w:p w:rsidR="00F12EC8" w:rsidRPr="006844B0" w:rsidRDefault="00F12EC8" w:rsidP="00753BF4">
            <w:pPr>
              <w:spacing w:line="192" w:lineRule="auto"/>
              <w:rPr>
                <w:sz w:val="20"/>
                <w:szCs w:val="20"/>
              </w:rPr>
            </w:pPr>
          </w:p>
        </w:tc>
      </w:tr>
      <w:tr w:rsidR="00F12EC8" w:rsidRPr="006844B0" w:rsidTr="001C799E">
        <w:trPr>
          <w:cantSplit/>
          <w:trHeight w:val="687"/>
        </w:trPr>
        <w:tc>
          <w:tcPr>
            <w:tcW w:w="92" w:type="pct"/>
            <w:tcBorders>
              <w:top w:val="nil"/>
              <w:right w:val="single" w:sz="4" w:space="0" w:color="auto"/>
            </w:tcBorders>
          </w:tcPr>
          <w:p w:rsidR="00F12EC8" w:rsidRPr="006844B0" w:rsidRDefault="00F12EC8" w:rsidP="00753BF4">
            <w:pPr>
              <w:spacing w:line="216" w:lineRule="auto"/>
              <w:rPr>
                <w:spacing w:val="-34"/>
                <w:sz w:val="20"/>
                <w:szCs w:val="20"/>
              </w:rPr>
            </w:pPr>
          </w:p>
        </w:tc>
        <w:tc>
          <w:tcPr>
            <w:tcW w:w="2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EC8" w:rsidRPr="006844B0" w:rsidRDefault="00F12EC8" w:rsidP="00753BF4">
            <w:pPr>
              <w:rPr>
                <w:sz w:val="18"/>
                <w:szCs w:val="18"/>
              </w:rPr>
            </w:pPr>
          </w:p>
        </w:tc>
        <w:tc>
          <w:tcPr>
            <w:tcW w:w="5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EC8" w:rsidRPr="006844B0" w:rsidRDefault="00F12EC8" w:rsidP="00753BF4">
            <w:pPr>
              <w:rPr>
                <w:sz w:val="18"/>
                <w:szCs w:val="18"/>
              </w:rPr>
            </w:pPr>
          </w:p>
        </w:tc>
        <w:tc>
          <w:tcPr>
            <w:tcW w:w="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12EC8" w:rsidRPr="006844B0" w:rsidRDefault="00F12EC8" w:rsidP="00753BF4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EC8" w:rsidRPr="006844B0" w:rsidRDefault="00F12EC8" w:rsidP="00753BF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pacing w:val="-10"/>
                <w:sz w:val="18"/>
                <w:szCs w:val="18"/>
              </w:rPr>
            </w:pPr>
            <w:r w:rsidRPr="006844B0">
              <w:rPr>
                <w:spacing w:val="-10"/>
                <w:sz w:val="18"/>
                <w:szCs w:val="18"/>
              </w:rPr>
              <w:t>СМР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2020                                     –                                    2022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1314790,9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1265563,1</w:t>
            </w:r>
          </w:p>
        </w:tc>
        <w:tc>
          <w:tcPr>
            <w:tcW w:w="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12EC8" w:rsidRPr="006844B0" w:rsidRDefault="00F12EC8" w:rsidP="001C799E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–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49227,8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297320,6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970730,7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–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–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1317279,1</w:t>
            </w: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EC8" w:rsidRPr="006844B0" w:rsidRDefault="00F12EC8" w:rsidP="00753BF4">
            <w:pPr>
              <w:spacing w:line="216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183" w:type="pct"/>
            <w:tcBorders>
              <w:left w:val="single" w:sz="4" w:space="0" w:color="auto"/>
            </w:tcBorders>
          </w:tcPr>
          <w:p w:rsidR="00F12EC8" w:rsidRPr="006844B0" w:rsidRDefault="00F12EC8" w:rsidP="00753BF4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</w:tr>
      <w:tr w:rsidR="00F12EC8" w:rsidRPr="006844B0" w:rsidTr="001C799E">
        <w:trPr>
          <w:cantSplit/>
          <w:trHeight w:val="1561"/>
        </w:trPr>
        <w:tc>
          <w:tcPr>
            <w:tcW w:w="92" w:type="pct"/>
            <w:tcBorders>
              <w:top w:val="nil"/>
              <w:right w:val="single" w:sz="4" w:space="0" w:color="auto"/>
            </w:tcBorders>
          </w:tcPr>
          <w:p w:rsidR="00F12EC8" w:rsidRPr="006844B0" w:rsidRDefault="00F12EC8" w:rsidP="00753BF4">
            <w:pPr>
              <w:spacing w:line="216" w:lineRule="auto"/>
              <w:rPr>
                <w:spacing w:val="-34"/>
                <w:sz w:val="20"/>
                <w:szCs w:val="20"/>
              </w:rPr>
            </w:pPr>
          </w:p>
        </w:tc>
        <w:tc>
          <w:tcPr>
            <w:tcW w:w="2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EC8" w:rsidRPr="006844B0" w:rsidRDefault="00F12EC8" w:rsidP="00753BF4">
            <w:pPr>
              <w:rPr>
                <w:sz w:val="18"/>
                <w:szCs w:val="18"/>
              </w:rPr>
            </w:pPr>
          </w:p>
        </w:tc>
        <w:tc>
          <w:tcPr>
            <w:tcW w:w="5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EC8" w:rsidRPr="006844B0" w:rsidRDefault="00F12EC8" w:rsidP="00753BF4">
            <w:pPr>
              <w:rPr>
                <w:sz w:val="18"/>
                <w:szCs w:val="18"/>
              </w:rPr>
            </w:pPr>
          </w:p>
        </w:tc>
        <w:tc>
          <w:tcPr>
            <w:tcW w:w="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12EC8" w:rsidRPr="006844B0" w:rsidRDefault="00F12EC8" w:rsidP="00753BF4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EC8" w:rsidRPr="006844B0" w:rsidRDefault="00F12EC8" w:rsidP="00753BF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2EC8" w:rsidRPr="006844B0" w:rsidRDefault="00F12EC8" w:rsidP="001C799E">
            <w:pPr>
              <w:spacing w:line="192" w:lineRule="auto"/>
              <w:jc w:val="center"/>
              <w:rPr>
                <w:spacing w:val="-30"/>
                <w:sz w:val="18"/>
                <w:szCs w:val="18"/>
              </w:rPr>
            </w:pPr>
            <w:r w:rsidRPr="006844B0">
              <w:rPr>
                <w:spacing w:val="-30"/>
                <w:sz w:val="18"/>
                <w:szCs w:val="18"/>
              </w:rPr>
              <w:t>ИТОГО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2016                                   –                                   2022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1338083,4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1265563,1</w:t>
            </w:r>
          </w:p>
        </w:tc>
        <w:tc>
          <w:tcPr>
            <w:tcW w:w="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12EC8" w:rsidRPr="006844B0" w:rsidRDefault="00F12EC8" w:rsidP="001C799E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12436,3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49227,8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297320,6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970730,7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–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–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1329715,4</w:t>
            </w: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EC8" w:rsidRPr="006844B0" w:rsidRDefault="00F12EC8" w:rsidP="00753BF4">
            <w:pPr>
              <w:spacing w:line="216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183" w:type="pct"/>
            <w:tcBorders>
              <w:left w:val="single" w:sz="4" w:space="0" w:color="auto"/>
            </w:tcBorders>
            <w:vAlign w:val="bottom"/>
          </w:tcPr>
          <w:p w:rsidR="00F12EC8" w:rsidRPr="006844B0" w:rsidRDefault="00F12EC8" w:rsidP="00753BF4">
            <w:pPr>
              <w:spacing w:line="216" w:lineRule="auto"/>
              <w:ind w:left="-108"/>
              <w:jc w:val="right"/>
              <w:rPr>
                <w:sz w:val="20"/>
                <w:szCs w:val="20"/>
              </w:rPr>
            </w:pPr>
          </w:p>
          <w:p w:rsidR="00F12EC8" w:rsidRPr="006844B0" w:rsidRDefault="00F12EC8" w:rsidP="00753BF4">
            <w:pPr>
              <w:spacing w:line="216" w:lineRule="auto"/>
              <w:ind w:left="-108"/>
              <w:jc w:val="right"/>
              <w:rPr>
                <w:sz w:val="20"/>
                <w:szCs w:val="20"/>
              </w:rPr>
            </w:pPr>
          </w:p>
          <w:p w:rsidR="00F12EC8" w:rsidRPr="006844B0" w:rsidRDefault="00F12EC8" w:rsidP="00753BF4">
            <w:pPr>
              <w:spacing w:line="216" w:lineRule="auto"/>
              <w:ind w:left="-108"/>
              <w:jc w:val="right"/>
              <w:rPr>
                <w:sz w:val="20"/>
                <w:szCs w:val="20"/>
              </w:rPr>
            </w:pPr>
          </w:p>
          <w:p w:rsidR="00F12EC8" w:rsidRPr="006844B0" w:rsidRDefault="00F12EC8" w:rsidP="00753BF4">
            <w:pPr>
              <w:spacing w:line="216" w:lineRule="auto"/>
              <w:ind w:left="-108"/>
              <w:jc w:val="right"/>
              <w:rPr>
                <w:sz w:val="20"/>
                <w:szCs w:val="20"/>
              </w:rPr>
            </w:pPr>
          </w:p>
          <w:p w:rsidR="00F12EC8" w:rsidRPr="006844B0" w:rsidRDefault="00F12EC8" w:rsidP="00753BF4">
            <w:pPr>
              <w:spacing w:line="216" w:lineRule="auto"/>
              <w:ind w:left="-108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».</w:t>
            </w:r>
          </w:p>
          <w:p w:rsidR="00F12EC8" w:rsidRPr="006844B0" w:rsidRDefault="00F12EC8" w:rsidP="00753BF4">
            <w:pPr>
              <w:spacing w:line="216" w:lineRule="auto"/>
              <w:ind w:left="-108" w:right="-251"/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».</w:t>
            </w:r>
          </w:p>
        </w:tc>
      </w:tr>
    </w:tbl>
    <w:p w:rsidR="00F12EC8" w:rsidRPr="006844B0" w:rsidRDefault="00F12EC8" w:rsidP="00F12EC8">
      <w:pPr>
        <w:tabs>
          <w:tab w:val="left" w:pos="426"/>
          <w:tab w:val="left" w:pos="1418"/>
        </w:tabs>
        <w:spacing w:after="220"/>
        <w:ind w:left="-284"/>
        <w:jc w:val="both"/>
      </w:pPr>
    </w:p>
    <w:p w:rsidR="00F12EC8" w:rsidRPr="006844B0" w:rsidRDefault="00F12EC8" w:rsidP="00F12EC8">
      <w:pPr>
        <w:pageBreakBefore/>
        <w:tabs>
          <w:tab w:val="left" w:pos="426"/>
          <w:tab w:val="left" w:pos="1418"/>
        </w:tabs>
        <w:ind w:left="-284"/>
        <w:jc w:val="both"/>
      </w:pPr>
      <w:r w:rsidRPr="006844B0">
        <w:lastRenderedPageBreak/>
        <w:t xml:space="preserve">  </w:t>
      </w:r>
      <w:r w:rsidRPr="006844B0">
        <w:tab/>
        <w:t xml:space="preserve">  </w:t>
      </w:r>
      <w:r w:rsidR="00753BF4" w:rsidRPr="006844B0">
        <w:t>3</w:t>
      </w:r>
      <w:r w:rsidRPr="006844B0">
        <w:t>.21. Пункт 2.1.36 таблицы 8 подраздела 9.3.1 раздела 9 приложения  к постановлению изложить в  следующей редакции:</w:t>
      </w:r>
    </w:p>
    <w:p w:rsidR="00F12EC8" w:rsidRPr="006844B0" w:rsidRDefault="00F12EC8" w:rsidP="00F12EC8">
      <w:pPr>
        <w:tabs>
          <w:tab w:val="left" w:pos="426"/>
          <w:tab w:val="left" w:pos="1418"/>
        </w:tabs>
        <w:jc w:val="both"/>
      </w:pPr>
    </w:p>
    <w:tbl>
      <w:tblPr>
        <w:tblW w:w="52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8"/>
        <w:gridCol w:w="575"/>
        <w:gridCol w:w="2024"/>
        <w:gridCol w:w="290"/>
        <w:gridCol w:w="293"/>
        <w:gridCol w:w="721"/>
        <w:gridCol w:w="724"/>
        <w:gridCol w:w="1013"/>
        <w:gridCol w:w="1012"/>
        <w:gridCol w:w="289"/>
        <w:gridCol w:w="1008"/>
        <w:gridCol w:w="1008"/>
        <w:gridCol w:w="1012"/>
        <w:gridCol w:w="1008"/>
        <w:gridCol w:w="1012"/>
        <w:gridCol w:w="1008"/>
        <w:gridCol w:w="1012"/>
        <w:gridCol w:w="1300"/>
        <w:gridCol w:w="289"/>
      </w:tblGrid>
      <w:tr w:rsidR="00F12EC8" w:rsidRPr="006844B0" w:rsidTr="001C799E">
        <w:trPr>
          <w:cantSplit/>
          <w:trHeight w:val="2357"/>
        </w:trPr>
        <w:tc>
          <w:tcPr>
            <w:tcW w:w="8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12EC8" w:rsidRPr="006844B0" w:rsidRDefault="00F12EC8" w:rsidP="00753BF4">
            <w:pPr>
              <w:ind w:left="-142"/>
              <w:rPr>
                <w:spacing w:val="-34"/>
                <w:sz w:val="20"/>
                <w:szCs w:val="20"/>
              </w:rPr>
            </w:pPr>
            <w:r w:rsidRPr="006844B0">
              <w:rPr>
                <w:spacing w:val="-34"/>
                <w:sz w:val="20"/>
                <w:szCs w:val="20"/>
              </w:rPr>
              <w:t xml:space="preserve"> «  </w:t>
            </w:r>
          </w:p>
        </w:tc>
        <w:tc>
          <w:tcPr>
            <w:tcW w:w="181" w:type="pct"/>
            <w:tcBorders>
              <w:left w:val="single" w:sz="4" w:space="0" w:color="auto"/>
            </w:tcBorders>
            <w:shd w:val="clear" w:color="auto" w:fill="auto"/>
            <w:hideMark/>
          </w:tcPr>
          <w:p w:rsidR="00F12EC8" w:rsidRPr="006844B0" w:rsidRDefault="00F12EC8" w:rsidP="00753BF4">
            <w:pPr>
              <w:spacing w:line="192" w:lineRule="auto"/>
              <w:ind w:left="-251" w:firstLine="141"/>
              <w:jc w:val="both"/>
              <w:rPr>
                <w:sz w:val="17"/>
                <w:szCs w:val="17"/>
              </w:rPr>
            </w:pPr>
            <w:r w:rsidRPr="006844B0">
              <w:rPr>
                <w:sz w:val="17"/>
                <w:szCs w:val="17"/>
              </w:rPr>
              <w:t>2.1.36</w:t>
            </w:r>
          </w:p>
        </w:tc>
        <w:tc>
          <w:tcPr>
            <w:tcW w:w="638" w:type="pct"/>
            <w:shd w:val="clear" w:color="auto" w:fill="auto"/>
            <w:hideMark/>
          </w:tcPr>
          <w:p w:rsidR="00F12EC8" w:rsidRPr="006844B0" w:rsidRDefault="00F12EC8" w:rsidP="00753BF4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6844B0">
              <w:rPr>
                <w:rFonts w:eastAsiaTheme="minorHAnsi"/>
                <w:sz w:val="18"/>
                <w:szCs w:val="18"/>
                <w:lang w:eastAsia="en-US"/>
              </w:rPr>
              <w:t xml:space="preserve">Строительство нового здания государственного бюджетного общеобразовательного учреждения на земельном участке                по адресу: ул. Ольги </w:t>
            </w:r>
            <w:proofErr w:type="spellStart"/>
            <w:r w:rsidRPr="006844B0">
              <w:rPr>
                <w:rFonts w:eastAsiaTheme="minorHAnsi"/>
                <w:sz w:val="18"/>
                <w:szCs w:val="18"/>
                <w:lang w:eastAsia="en-US"/>
              </w:rPr>
              <w:t>Форш</w:t>
            </w:r>
            <w:proofErr w:type="spellEnd"/>
            <w:r w:rsidRPr="006844B0">
              <w:rPr>
                <w:rFonts w:eastAsiaTheme="minorHAnsi"/>
                <w:sz w:val="18"/>
                <w:szCs w:val="18"/>
                <w:lang w:eastAsia="en-US"/>
              </w:rPr>
              <w:t>, д. 9, литера</w:t>
            </w:r>
            <w:proofErr w:type="gramStart"/>
            <w:r w:rsidRPr="006844B0">
              <w:rPr>
                <w:rFonts w:eastAsiaTheme="minorHAnsi"/>
                <w:sz w:val="18"/>
                <w:szCs w:val="18"/>
                <w:lang w:eastAsia="en-US"/>
              </w:rPr>
              <w:t xml:space="preserve"> А</w:t>
            </w:r>
            <w:proofErr w:type="gramEnd"/>
            <w:r w:rsidRPr="006844B0">
              <w:rPr>
                <w:rFonts w:eastAsiaTheme="minorHAnsi"/>
                <w:sz w:val="18"/>
                <w:szCs w:val="18"/>
                <w:lang w:eastAsia="en-US"/>
              </w:rPr>
              <w:t>, включая разработку проектной документации стадии РД</w:t>
            </w:r>
          </w:p>
          <w:p w:rsidR="00F12EC8" w:rsidRPr="006844B0" w:rsidRDefault="00F12EC8" w:rsidP="00753BF4">
            <w:pPr>
              <w:rPr>
                <w:sz w:val="18"/>
                <w:szCs w:val="18"/>
              </w:rPr>
            </w:pPr>
          </w:p>
        </w:tc>
        <w:tc>
          <w:tcPr>
            <w:tcW w:w="91" w:type="pct"/>
            <w:shd w:val="clear" w:color="auto" w:fill="auto"/>
            <w:textDirection w:val="btLr"/>
            <w:vAlign w:val="center"/>
            <w:hideMark/>
          </w:tcPr>
          <w:p w:rsidR="00F12EC8" w:rsidRPr="006844B0" w:rsidRDefault="00F12EC8" w:rsidP="00753BF4">
            <w:pPr>
              <w:ind w:left="113" w:right="113"/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Комитет по строительству</w:t>
            </w:r>
          </w:p>
        </w:tc>
        <w:tc>
          <w:tcPr>
            <w:tcW w:w="92" w:type="pct"/>
            <w:shd w:val="clear" w:color="auto" w:fill="auto"/>
            <w:textDirection w:val="btLr"/>
            <w:vAlign w:val="center"/>
            <w:hideMark/>
          </w:tcPr>
          <w:p w:rsidR="00F12EC8" w:rsidRPr="006844B0" w:rsidRDefault="00F12EC8" w:rsidP="00753BF4">
            <w:pPr>
              <w:ind w:left="113" w:right="113"/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550 мест</w:t>
            </w:r>
          </w:p>
        </w:tc>
        <w:tc>
          <w:tcPr>
            <w:tcW w:w="227" w:type="pct"/>
            <w:shd w:val="clear" w:color="auto" w:fill="auto"/>
            <w:noWrap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СМР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2020                                                   –                        2022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987377,9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:rsidR="00F12EC8" w:rsidRPr="006844B0" w:rsidRDefault="00F12EC8" w:rsidP="001C799E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947850,3</w:t>
            </w:r>
          </w:p>
        </w:tc>
        <w:tc>
          <w:tcPr>
            <w:tcW w:w="91" w:type="pct"/>
            <w:shd w:val="clear" w:color="auto" w:fill="auto"/>
            <w:textDirection w:val="btLr"/>
            <w:vAlign w:val="center"/>
            <w:hideMark/>
          </w:tcPr>
          <w:p w:rsidR="00F12EC8" w:rsidRPr="006844B0" w:rsidRDefault="00F12EC8" w:rsidP="001C799E">
            <w:pPr>
              <w:ind w:left="113" w:right="113"/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Бюджет Санкт</w:t>
            </w:r>
            <w:r w:rsidRPr="006844B0">
              <w:rPr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318" w:type="pct"/>
            <w:shd w:val="clear" w:color="auto" w:fill="auto"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–</w:t>
            </w:r>
          </w:p>
        </w:tc>
        <w:tc>
          <w:tcPr>
            <w:tcW w:w="318" w:type="pct"/>
            <w:shd w:val="clear" w:color="auto" w:fill="auto"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39527,6</w:t>
            </w:r>
          </w:p>
        </w:tc>
        <w:tc>
          <w:tcPr>
            <w:tcW w:w="319" w:type="pct"/>
            <w:shd w:val="clear" w:color="auto" w:fill="auto"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306560,3</w:t>
            </w:r>
          </w:p>
        </w:tc>
        <w:tc>
          <w:tcPr>
            <w:tcW w:w="318" w:type="pct"/>
            <w:shd w:val="clear" w:color="auto" w:fill="auto"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672665,5</w:t>
            </w:r>
          </w:p>
        </w:tc>
        <w:tc>
          <w:tcPr>
            <w:tcW w:w="319" w:type="pct"/>
            <w:shd w:val="clear" w:color="auto" w:fill="auto"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–</w:t>
            </w:r>
          </w:p>
        </w:tc>
        <w:tc>
          <w:tcPr>
            <w:tcW w:w="318" w:type="pct"/>
            <w:shd w:val="clear" w:color="auto" w:fill="auto"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–</w:t>
            </w:r>
          </w:p>
        </w:tc>
        <w:tc>
          <w:tcPr>
            <w:tcW w:w="319" w:type="pct"/>
            <w:shd w:val="clear" w:color="auto" w:fill="auto"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1018753,4</w:t>
            </w:r>
          </w:p>
        </w:tc>
        <w:tc>
          <w:tcPr>
            <w:tcW w:w="410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Целевой</w:t>
            </w:r>
            <w:r w:rsidRPr="006844B0">
              <w:rPr>
                <w:sz w:val="18"/>
                <w:szCs w:val="18"/>
              </w:rPr>
              <w:br/>
              <w:t>показатель 2;</w:t>
            </w:r>
          </w:p>
          <w:p w:rsidR="00F12EC8" w:rsidRPr="006844B0" w:rsidRDefault="00F12EC8" w:rsidP="001C799E">
            <w:pPr>
              <w:jc w:val="center"/>
              <w:rPr>
                <w:sz w:val="18"/>
                <w:szCs w:val="18"/>
                <w:lang w:val="en-US"/>
              </w:rPr>
            </w:pPr>
            <w:r w:rsidRPr="006844B0">
              <w:rPr>
                <w:sz w:val="18"/>
                <w:szCs w:val="18"/>
              </w:rPr>
              <w:t>индикаторы</w:t>
            </w:r>
          </w:p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2.1, 2.2, 2.8</w:t>
            </w:r>
            <w:r w:rsidRPr="006844B0">
              <w:rPr>
                <w:sz w:val="18"/>
                <w:szCs w:val="18"/>
              </w:rPr>
              <w:br/>
              <w:t>и  2.10</w:t>
            </w:r>
          </w:p>
        </w:tc>
        <w:tc>
          <w:tcPr>
            <w:tcW w:w="91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F12EC8" w:rsidRPr="006844B0" w:rsidRDefault="00F12EC8" w:rsidP="00753BF4">
            <w:pPr>
              <w:spacing w:line="192" w:lineRule="auto"/>
              <w:ind w:right="-427"/>
              <w:rPr>
                <w:sz w:val="20"/>
                <w:szCs w:val="20"/>
              </w:rPr>
            </w:pPr>
          </w:p>
          <w:p w:rsidR="00F12EC8" w:rsidRPr="006844B0" w:rsidRDefault="00F12EC8" w:rsidP="00753BF4">
            <w:pPr>
              <w:spacing w:line="192" w:lineRule="auto"/>
              <w:ind w:right="-427"/>
              <w:rPr>
                <w:sz w:val="20"/>
                <w:szCs w:val="20"/>
              </w:rPr>
            </w:pPr>
          </w:p>
          <w:p w:rsidR="00F12EC8" w:rsidRPr="006844B0" w:rsidRDefault="00F12EC8" w:rsidP="00753BF4">
            <w:pPr>
              <w:spacing w:line="192" w:lineRule="auto"/>
              <w:ind w:right="-427"/>
              <w:rPr>
                <w:sz w:val="20"/>
                <w:szCs w:val="20"/>
              </w:rPr>
            </w:pPr>
          </w:p>
          <w:p w:rsidR="00F12EC8" w:rsidRPr="006844B0" w:rsidRDefault="00F12EC8" w:rsidP="00753BF4">
            <w:pPr>
              <w:spacing w:line="192" w:lineRule="auto"/>
              <w:ind w:right="-427"/>
              <w:rPr>
                <w:sz w:val="20"/>
                <w:szCs w:val="20"/>
              </w:rPr>
            </w:pPr>
          </w:p>
          <w:p w:rsidR="00F12EC8" w:rsidRPr="006844B0" w:rsidRDefault="00F12EC8" w:rsidP="00753BF4">
            <w:pPr>
              <w:spacing w:line="192" w:lineRule="auto"/>
              <w:ind w:right="-427"/>
              <w:rPr>
                <w:sz w:val="20"/>
                <w:szCs w:val="20"/>
              </w:rPr>
            </w:pPr>
          </w:p>
          <w:p w:rsidR="00F12EC8" w:rsidRPr="006844B0" w:rsidRDefault="00F12EC8" w:rsidP="00753BF4">
            <w:pPr>
              <w:spacing w:line="192" w:lineRule="auto"/>
              <w:ind w:right="-427"/>
              <w:rPr>
                <w:sz w:val="20"/>
                <w:szCs w:val="20"/>
              </w:rPr>
            </w:pPr>
          </w:p>
          <w:p w:rsidR="00F12EC8" w:rsidRPr="006844B0" w:rsidRDefault="00F12EC8" w:rsidP="00753BF4">
            <w:pPr>
              <w:spacing w:line="192" w:lineRule="auto"/>
              <w:ind w:left="-108" w:right="-427"/>
              <w:rPr>
                <w:sz w:val="20"/>
                <w:szCs w:val="20"/>
              </w:rPr>
            </w:pPr>
          </w:p>
          <w:p w:rsidR="00F12EC8" w:rsidRPr="006844B0" w:rsidRDefault="00F12EC8" w:rsidP="00753BF4">
            <w:pPr>
              <w:spacing w:line="192" w:lineRule="auto"/>
              <w:ind w:left="-108" w:right="-427"/>
              <w:rPr>
                <w:sz w:val="20"/>
                <w:szCs w:val="20"/>
              </w:rPr>
            </w:pPr>
          </w:p>
          <w:p w:rsidR="00F12EC8" w:rsidRPr="006844B0" w:rsidRDefault="00F12EC8" w:rsidP="00753BF4">
            <w:pPr>
              <w:spacing w:line="192" w:lineRule="auto"/>
              <w:ind w:left="-108" w:right="-427"/>
              <w:rPr>
                <w:sz w:val="20"/>
                <w:szCs w:val="20"/>
              </w:rPr>
            </w:pPr>
          </w:p>
          <w:p w:rsidR="00F12EC8" w:rsidRPr="006844B0" w:rsidRDefault="00F12EC8" w:rsidP="00753BF4">
            <w:pPr>
              <w:spacing w:line="192" w:lineRule="auto"/>
              <w:ind w:left="-108" w:right="-427"/>
              <w:rPr>
                <w:sz w:val="20"/>
                <w:szCs w:val="20"/>
              </w:rPr>
            </w:pPr>
          </w:p>
          <w:p w:rsidR="00F12EC8" w:rsidRPr="006844B0" w:rsidRDefault="00F12EC8" w:rsidP="00753BF4">
            <w:pPr>
              <w:spacing w:line="192" w:lineRule="auto"/>
              <w:ind w:left="-108" w:right="-427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 xml:space="preserve"> ».     »</w:t>
            </w:r>
          </w:p>
        </w:tc>
      </w:tr>
    </w:tbl>
    <w:p w:rsidR="00F12EC8" w:rsidRPr="006844B0" w:rsidRDefault="00F12EC8" w:rsidP="00F12EC8">
      <w:pPr>
        <w:tabs>
          <w:tab w:val="left" w:pos="426"/>
          <w:tab w:val="left" w:pos="851"/>
          <w:tab w:val="left" w:pos="1418"/>
        </w:tabs>
        <w:jc w:val="both"/>
      </w:pPr>
    </w:p>
    <w:p w:rsidR="00F12EC8" w:rsidRPr="006844B0" w:rsidRDefault="00F12EC8" w:rsidP="00F12EC8">
      <w:pPr>
        <w:tabs>
          <w:tab w:val="left" w:pos="426"/>
          <w:tab w:val="left" w:pos="1418"/>
        </w:tabs>
        <w:ind w:left="-284"/>
        <w:jc w:val="both"/>
      </w:pPr>
      <w:r w:rsidRPr="006844B0">
        <w:tab/>
      </w:r>
      <w:r w:rsidR="00753BF4" w:rsidRPr="006844B0">
        <w:t>3</w:t>
      </w:r>
      <w:r w:rsidRPr="006844B0">
        <w:t>.22. Пункт 2.1.46 таблицы 8 подраздела 9.3.1 раздела 9 приложения к постановлению изложить в  следующей редакции:</w:t>
      </w:r>
    </w:p>
    <w:p w:rsidR="00F12EC8" w:rsidRPr="006844B0" w:rsidRDefault="00F12EC8" w:rsidP="00F12EC8">
      <w:pPr>
        <w:tabs>
          <w:tab w:val="left" w:pos="426"/>
          <w:tab w:val="left" w:pos="1418"/>
        </w:tabs>
        <w:ind w:left="-284"/>
        <w:jc w:val="both"/>
      </w:pPr>
    </w:p>
    <w:tbl>
      <w:tblPr>
        <w:tblW w:w="52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"/>
        <w:gridCol w:w="578"/>
        <w:gridCol w:w="2024"/>
        <w:gridCol w:w="290"/>
        <w:gridCol w:w="293"/>
        <w:gridCol w:w="721"/>
        <w:gridCol w:w="724"/>
        <w:gridCol w:w="1013"/>
        <w:gridCol w:w="1012"/>
        <w:gridCol w:w="289"/>
        <w:gridCol w:w="1008"/>
        <w:gridCol w:w="1008"/>
        <w:gridCol w:w="1012"/>
        <w:gridCol w:w="1008"/>
        <w:gridCol w:w="1012"/>
        <w:gridCol w:w="1008"/>
        <w:gridCol w:w="1012"/>
        <w:gridCol w:w="1300"/>
        <w:gridCol w:w="289"/>
      </w:tblGrid>
      <w:tr w:rsidR="00F12EC8" w:rsidRPr="006844B0" w:rsidTr="001C799E">
        <w:trPr>
          <w:cantSplit/>
          <w:trHeight w:val="2357"/>
        </w:trPr>
        <w:tc>
          <w:tcPr>
            <w:tcW w:w="8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12EC8" w:rsidRPr="006844B0" w:rsidRDefault="00F12EC8" w:rsidP="00753BF4">
            <w:pPr>
              <w:ind w:left="-284" w:firstLine="142"/>
              <w:rPr>
                <w:spacing w:val="-34"/>
              </w:rPr>
            </w:pPr>
            <w:r w:rsidRPr="006844B0">
              <w:rPr>
                <w:spacing w:val="-34"/>
              </w:rPr>
              <w:t xml:space="preserve">   «  </w:t>
            </w:r>
          </w:p>
        </w:tc>
        <w:tc>
          <w:tcPr>
            <w:tcW w:w="182" w:type="pct"/>
            <w:tcBorders>
              <w:left w:val="single" w:sz="4" w:space="0" w:color="auto"/>
            </w:tcBorders>
            <w:shd w:val="clear" w:color="auto" w:fill="auto"/>
            <w:hideMark/>
          </w:tcPr>
          <w:p w:rsidR="00F12EC8" w:rsidRPr="006844B0" w:rsidRDefault="00F12EC8" w:rsidP="00753BF4">
            <w:pPr>
              <w:spacing w:line="192" w:lineRule="auto"/>
              <w:ind w:left="-251" w:firstLine="141"/>
              <w:jc w:val="both"/>
              <w:rPr>
                <w:spacing w:val="-10"/>
                <w:sz w:val="18"/>
                <w:szCs w:val="18"/>
              </w:rPr>
            </w:pPr>
            <w:r w:rsidRPr="006844B0">
              <w:rPr>
                <w:sz w:val="17"/>
                <w:szCs w:val="17"/>
              </w:rPr>
              <w:t>2.1.46</w:t>
            </w:r>
          </w:p>
        </w:tc>
        <w:tc>
          <w:tcPr>
            <w:tcW w:w="638" w:type="pct"/>
            <w:shd w:val="clear" w:color="auto" w:fill="auto"/>
            <w:hideMark/>
          </w:tcPr>
          <w:p w:rsidR="00F12EC8" w:rsidRPr="006844B0" w:rsidRDefault="00F12EC8" w:rsidP="00753BF4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6844B0">
              <w:rPr>
                <w:rFonts w:eastAsiaTheme="minorHAnsi"/>
                <w:sz w:val="18"/>
                <w:szCs w:val="18"/>
                <w:lang w:eastAsia="en-US"/>
              </w:rPr>
              <w:t xml:space="preserve">Строительство объекта начального и среднего общего </w:t>
            </w:r>
            <w:r w:rsidRPr="006844B0">
              <w:rPr>
                <w:spacing w:val="-20"/>
                <w:sz w:val="18"/>
                <w:szCs w:val="18"/>
              </w:rPr>
              <w:t>образования</w:t>
            </w:r>
            <w:r w:rsidRPr="006844B0">
              <w:rPr>
                <w:rFonts w:eastAsiaTheme="minorHAnsi"/>
                <w:sz w:val="18"/>
                <w:szCs w:val="18"/>
                <w:lang w:eastAsia="en-US"/>
              </w:rPr>
              <w:t>, расположенного по адресу: Комендантский пр., участок 2 (юго-восточнее пересечения с рекой Каменкой), включая корректировку проектной документации стадии РД</w:t>
            </w:r>
          </w:p>
          <w:p w:rsidR="00F12EC8" w:rsidRPr="006844B0" w:rsidRDefault="00F12EC8" w:rsidP="00753BF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1" w:type="pct"/>
            <w:shd w:val="clear" w:color="auto" w:fill="auto"/>
            <w:textDirection w:val="btLr"/>
            <w:vAlign w:val="center"/>
            <w:hideMark/>
          </w:tcPr>
          <w:p w:rsidR="00F12EC8" w:rsidRPr="006844B0" w:rsidRDefault="00F12EC8" w:rsidP="00753BF4">
            <w:pPr>
              <w:ind w:left="113" w:right="113"/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Комитет по строительству</w:t>
            </w:r>
          </w:p>
        </w:tc>
        <w:tc>
          <w:tcPr>
            <w:tcW w:w="92" w:type="pct"/>
            <w:shd w:val="clear" w:color="auto" w:fill="auto"/>
            <w:textDirection w:val="btLr"/>
            <w:vAlign w:val="center"/>
            <w:hideMark/>
          </w:tcPr>
          <w:p w:rsidR="00F12EC8" w:rsidRPr="006844B0" w:rsidRDefault="00F12EC8" w:rsidP="00753BF4">
            <w:pPr>
              <w:ind w:left="113" w:right="113"/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1375 мест</w:t>
            </w:r>
          </w:p>
        </w:tc>
        <w:tc>
          <w:tcPr>
            <w:tcW w:w="227" w:type="pct"/>
            <w:shd w:val="clear" w:color="auto" w:fill="auto"/>
            <w:noWrap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СМР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2020                                                   –                        2022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1596865,6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:rsidR="00F12EC8" w:rsidRPr="006844B0" w:rsidRDefault="00F12EC8" w:rsidP="001C799E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1451154,5</w:t>
            </w:r>
          </w:p>
        </w:tc>
        <w:tc>
          <w:tcPr>
            <w:tcW w:w="91" w:type="pct"/>
            <w:shd w:val="clear" w:color="auto" w:fill="auto"/>
            <w:textDirection w:val="btLr"/>
            <w:vAlign w:val="center"/>
            <w:hideMark/>
          </w:tcPr>
          <w:p w:rsidR="00F12EC8" w:rsidRPr="006844B0" w:rsidRDefault="00F12EC8" w:rsidP="001C799E">
            <w:pPr>
              <w:ind w:left="113" w:right="113"/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Бюджет Санкт</w:t>
            </w:r>
            <w:r w:rsidRPr="006844B0">
              <w:rPr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318" w:type="pct"/>
            <w:shd w:val="clear" w:color="auto" w:fill="auto"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–</w:t>
            </w:r>
          </w:p>
        </w:tc>
        <w:tc>
          <w:tcPr>
            <w:tcW w:w="318" w:type="pct"/>
            <w:shd w:val="clear" w:color="auto" w:fill="auto"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145711,1</w:t>
            </w:r>
          </w:p>
        </w:tc>
        <w:tc>
          <w:tcPr>
            <w:tcW w:w="319" w:type="pct"/>
            <w:shd w:val="clear" w:color="auto" w:fill="auto"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513221,7</w:t>
            </w:r>
          </w:p>
        </w:tc>
        <w:tc>
          <w:tcPr>
            <w:tcW w:w="318" w:type="pct"/>
            <w:shd w:val="clear" w:color="auto" w:fill="auto"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951496,0</w:t>
            </w:r>
          </w:p>
        </w:tc>
        <w:tc>
          <w:tcPr>
            <w:tcW w:w="319" w:type="pct"/>
            <w:shd w:val="clear" w:color="auto" w:fill="auto"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–</w:t>
            </w:r>
          </w:p>
        </w:tc>
        <w:tc>
          <w:tcPr>
            <w:tcW w:w="318" w:type="pct"/>
            <w:shd w:val="clear" w:color="auto" w:fill="auto"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–</w:t>
            </w:r>
          </w:p>
        </w:tc>
        <w:tc>
          <w:tcPr>
            <w:tcW w:w="319" w:type="pct"/>
            <w:shd w:val="clear" w:color="auto" w:fill="auto"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1610428,8</w:t>
            </w:r>
          </w:p>
        </w:tc>
        <w:tc>
          <w:tcPr>
            <w:tcW w:w="410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1C799E">
            <w:pPr>
              <w:spacing w:line="192" w:lineRule="auto"/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Целевой</w:t>
            </w:r>
            <w:r w:rsidRPr="006844B0">
              <w:rPr>
                <w:sz w:val="18"/>
                <w:szCs w:val="18"/>
              </w:rPr>
              <w:br/>
              <w:t>показатель 2;</w:t>
            </w:r>
          </w:p>
          <w:p w:rsidR="00F12EC8" w:rsidRPr="006844B0" w:rsidRDefault="00F12EC8" w:rsidP="001C799E">
            <w:pPr>
              <w:spacing w:line="192" w:lineRule="auto"/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индикаторы</w:t>
            </w:r>
          </w:p>
          <w:p w:rsidR="00F12EC8" w:rsidRPr="006844B0" w:rsidRDefault="00F12EC8" w:rsidP="00383BF8">
            <w:pPr>
              <w:spacing w:line="192" w:lineRule="auto"/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2.1, 2.2, 2.8</w:t>
            </w:r>
            <w:r w:rsidRPr="006844B0">
              <w:rPr>
                <w:sz w:val="18"/>
                <w:szCs w:val="18"/>
              </w:rPr>
              <w:br/>
              <w:t>и 2.10</w:t>
            </w:r>
          </w:p>
        </w:tc>
        <w:tc>
          <w:tcPr>
            <w:tcW w:w="91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F12EC8" w:rsidRPr="006844B0" w:rsidRDefault="00F12EC8" w:rsidP="00753BF4">
            <w:pPr>
              <w:spacing w:line="192" w:lineRule="auto"/>
              <w:ind w:right="-427"/>
              <w:rPr>
                <w:sz w:val="20"/>
                <w:szCs w:val="20"/>
              </w:rPr>
            </w:pPr>
          </w:p>
          <w:p w:rsidR="00F12EC8" w:rsidRPr="006844B0" w:rsidRDefault="00F12EC8" w:rsidP="00753BF4">
            <w:pPr>
              <w:spacing w:line="192" w:lineRule="auto"/>
              <w:ind w:right="-427"/>
              <w:rPr>
                <w:sz w:val="20"/>
                <w:szCs w:val="20"/>
              </w:rPr>
            </w:pPr>
          </w:p>
          <w:p w:rsidR="00F12EC8" w:rsidRPr="006844B0" w:rsidRDefault="00F12EC8" w:rsidP="00753BF4">
            <w:pPr>
              <w:spacing w:line="192" w:lineRule="auto"/>
              <w:ind w:right="-427"/>
              <w:rPr>
                <w:sz w:val="20"/>
                <w:szCs w:val="20"/>
              </w:rPr>
            </w:pPr>
          </w:p>
          <w:p w:rsidR="00F12EC8" w:rsidRPr="006844B0" w:rsidRDefault="00F12EC8" w:rsidP="00753BF4">
            <w:pPr>
              <w:spacing w:line="192" w:lineRule="auto"/>
              <w:ind w:right="-427"/>
              <w:rPr>
                <w:sz w:val="20"/>
                <w:szCs w:val="20"/>
              </w:rPr>
            </w:pPr>
          </w:p>
          <w:p w:rsidR="00F12EC8" w:rsidRPr="006844B0" w:rsidRDefault="00F12EC8" w:rsidP="00753BF4">
            <w:pPr>
              <w:spacing w:line="192" w:lineRule="auto"/>
              <w:ind w:right="-427"/>
              <w:rPr>
                <w:sz w:val="20"/>
                <w:szCs w:val="20"/>
              </w:rPr>
            </w:pPr>
          </w:p>
          <w:p w:rsidR="00F12EC8" w:rsidRPr="006844B0" w:rsidRDefault="00F12EC8" w:rsidP="00753BF4">
            <w:pPr>
              <w:spacing w:line="192" w:lineRule="auto"/>
              <w:ind w:right="-427"/>
              <w:rPr>
                <w:sz w:val="20"/>
                <w:szCs w:val="20"/>
              </w:rPr>
            </w:pPr>
          </w:p>
          <w:p w:rsidR="00F12EC8" w:rsidRPr="006844B0" w:rsidRDefault="00F12EC8" w:rsidP="00753BF4">
            <w:pPr>
              <w:spacing w:line="192" w:lineRule="auto"/>
              <w:ind w:left="-108" w:right="-427"/>
              <w:rPr>
                <w:sz w:val="20"/>
                <w:szCs w:val="20"/>
              </w:rPr>
            </w:pPr>
          </w:p>
          <w:p w:rsidR="00F12EC8" w:rsidRPr="006844B0" w:rsidRDefault="00F12EC8" w:rsidP="00753BF4">
            <w:pPr>
              <w:spacing w:line="192" w:lineRule="auto"/>
              <w:ind w:left="-108" w:right="-427"/>
              <w:rPr>
                <w:sz w:val="20"/>
                <w:szCs w:val="20"/>
              </w:rPr>
            </w:pPr>
          </w:p>
          <w:p w:rsidR="00F12EC8" w:rsidRPr="006844B0" w:rsidRDefault="00F12EC8" w:rsidP="00753BF4">
            <w:pPr>
              <w:spacing w:line="192" w:lineRule="auto"/>
              <w:ind w:left="-108" w:right="-427"/>
              <w:rPr>
                <w:sz w:val="20"/>
                <w:szCs w:val="20"/>
              </w:rPr>
            </w:pPr>
          </w:p>
          <w:p w:rsidR="00F12EC8" w:rsidRPr="006844B0" w:rsidRDefault="00F12EC8" w:rsidP="00753BF4">
            <w:pPr>
              <w:spacing w:line="192" w:lineRule="auto"/>
              <w:ind w:left="-108" w:right="-427"/>
              <w:rPr>
                <w:sz w:val="20"/>
                <w:szCs w:val="20"/>
              </w:rPr>
            </w:pPr>
          </w:p>
          <w:p w:rsidR="00F12EC8" w:rsidRPr="006844B0" w:rsidRDefault="00F12EC8" w:rsidP="00753BF4">
            <w:pPr>
              <w:spacing w:line="192" w:lineRule="auto"/>
              <w:ind w:left="-108" w:right="-427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 xml:space="preserve"> ».     »</w:t>
            </w:r>
          </w:p>
        </w:tc>
      </w:tr>
    </w:tbl>
    <w:p w:rsidR="00F12EC8" w:rsidRPr="006844B0" w:rsidRDefault="00F12EC8" w:rsidP="00F12EC8">
      <w:pPr>
        <w:tabs>
          <w:tab w:val="left" w:pos="426"/>
          <w:tab w:val="left" w:pos="1418"/>
        </w:tabs>
        <w:ind w:left="-284"/>
        <w:jc w:val="both"/>
      </w:pPr>
    </w:p>
    <w:p w:rsidR="00383BF8" w:rsidRDefault="00F12EC8" w:rsidP="00F12EC8">
      <w:pPr>
        <w:tabs>
          <w:tab w:val="left" w:pos="426"/>
          <w:tab w:val="left" w:pos="1418"/>
        </w:tabs>
        <w:ind w:left="-284"/>
        <w:jc w:val="both"/>
      </w:pPr>
      <w:r w:rsidRPr="006844B0">
        <w:tab/>
      </w:r>
    </w:p>
    <w:p w:rsidR="00383BF8" w:rsidRDefault="00383BF8" w:rsidP="00F12EC8">
      <w:pPr>
        <w:tabs>
          <w:tab w:val="left" w:pos="426"/>
          <w:tab w:val="left" w:pos="1418"/>
        </w:tabs>
        <w:ind w:left="-284"/>
        <w:jc w:val="both"/>
      </w:pPr>
    </w:p>
    <w:p w:rsidR="00383BF8" w:rsidRDefault="00383BF8" w:rsidP="00F12EC8">
      <w:pPr>
        <w:tabs>
          <w:tab w:val="left" w:pos="426"/>
          <w:tab w:val="left" w:pos="1418"/>
        </w:tabs>
        <w:ind w:left="-284"/>
        <w:jc w:val="both"/>
      </w:pPr>
    </w:p>
    <w:p w:rsidR="00383BF8" w:rsidRDefault="00383BF8" w:rsidP="00F12EC8">
      <w:pPr>
        <w:tabs>
          <w:tab w:val="left" w:pos="426"/>
          <w:tab w:val="left" w:pos="1418"/>
        </w:tabs>
        <w:ind w:left="-284"/>
        <w:jc w:val="both"/>
      </w:pPr>
    </w:p>
    <w:p w:rsidR="00383BF8" w:rsidRDefault="00383BF8" w:rsidP="00F12EC8">
      <w:pPr>
        <w:tabs>
          <w:tab w:val="left" w:pos="426"/>
          <w:tab w:val="left" w:pos="1418"/>
        </w:tabs>
        <w:ind w:left="-284"/>
        <w:jc w:val="both"/>
      </w:pPr>
    </w:p>
    <w:p w:rsidR="00383BF8" w:rsidRDefault="00383BF8" w:rsidP="00F12EC8">
      <w:pPr>
        <w:tabs>
          <w:tab w:val="left" w:pos="426"/>
          <w:tab w:val="left" w:pos="1418"/>
        </w:tabs>
        <w:ind w:left="-284"/>
        <w:jc w:val="both"/>
      </w:pPr>
    </w:p>
    <w:p w:rsidR="00F12EC8" w:rsidRPr="006844B0" w:rsidRDefault="00753BF4" w:rsidP="00383BF8">
      <w:pPr>
        <w:tabs>
          <w:tab w:val="left" w:pos="426"/>
          <w:tab w:val="left" w:pos="1418"/>
        </w:tabs>
        <w:ind w:left="142" w:firstLine="567"/>
        <w:jc w:val="both"/>
      </w:pPr>
      <w:r w:rsidRPr="006844B0">
        <w:lastRenderedPageBreak/>
        <w:t>3</w:t>
      </w:r>
      <w:r w:rsidR="00F12EC8" w:rsidRPr="006844B0">
        <w:t>.23. Пункт 2.1.79 таблицы 8 подраздела 9.3.1 раздела 9 приложения  к постановлению изложить в следующей редакции:</w:t>
      </w:r>
    </w:p>
    <w:p w:rsidR="00F12EC8" w:rsidRPr="006844B0" w:rsidRDefault="00F12EC8" w:rsidP="00F12EC8">
      <w:pPr>
        <w:tabs>
          <w:tab w:val="left" w:pos="426"/>
          <w:tab w:val="left" w:pos="1418"/>
        </w:tabs>
        <w:ind w:left="-284"/>
        <w:jc w:val="both"/>
        <w:rPr>
          <w:sz w:val="16"/>
          <w:szCs w:val="16"/>
        </w:rPr>
      </w:pPr>
    </w:p>
    <w:tbl>
      <w:tblPr>
        <w:tblW w:w="5362" w:type="pct"/>
        <w:tblInd w:w="-34" w:type="dxa"/>
        <w:tblLayout w:type="fixed"/>
        <w:tblLook w:val="04A0" w:firstRow="1" w:lastRow="0" w:firstColumn="1" w:lastColumn="0" w:noHBand="0" w:noVBand="1"/>
      </w:tblPr>
      <w:tblGrid>
        <w:gridCol w:w="298"/>
        <w:gridCol w:w="596"/>
        <w:gridCol w:w="1710"/>
        <w:gridCol w:w="291"/>
        <w:gridCol w:w="291"/>
        <w:gridCol w:w="721"/>
        <w:gridCol w:w="721"/>
        <w:gridCol w:w="1008"/>
        <w:gridCol w:w="1008"/>
        <w:gridCol w:w="288"/>
        <w:gridCol w:w="1028"/>
        <w:gridCol w:w="1028"/>
        <w:gridCol w:w="1031"/>
        <w:gridCol w:w="1028"/>
        <w:gridCol w:w="1031"/>
        <w:gridCol w:w="1028"/>
        <w:gridCol w:w="1031"/>
        <w:gridCol w:w="1315"/>
        <w:gridCol w:w="440"/>
        <w:gridCol w:w="268"/>
      </w:tblGrid>
      <w:tr w:rsidR="006844B0" w:rsidRPr="006844B0" w:rsidTr="001C799E">
        <w:trPr>
          <w:cantSplit/>
          <w:trHeight w:val="859"/>
        </w:trPr>
        <w:tc>
          <w:tcPr>
            <w:tcW w:w="92" w:type="pct"/>
            <w:tcBorders>
              <w:right w:val="single" w:sz="4" w:space="0" w:color="auto"/>
            </w:tcBorders>
          </w:tcPr>
          <w:p w:rsidR="00F12EC8" w:rsidRPr="006844B0" w:rsidRDefault="00F12EC8" w:rsidP="00753BF4">
            <w:pPr>
              <w:spacing w:line="192" w:lineRule="auto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 xml:space="preserve">    « </w:t>
            </w:r>
          </w:p>
        </w:tc>
        <w:tc>
          <w:tcPr>
            <w:tcW w:w="1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EC8" w:rsidRPr="006844B0" w:rsidRDefault="00F12EC8" w:rsidP="00753BF4">
            <w:pPr>
              <w:spacing w:line="192" w:lineRule="auto"/>
              <w:ind w:left="-251" w:firstLine="141"/>
              <w:jc w:val="right"/>
              <w:rPr>
                <w:sz w:val="17"/>
                <w:szCs w:val="17"/>
              </w:rPr>
            </w:pPr>
            <w:r w:rsidRPr="006844B0">
              <w:rPr>
                <w:sz w:val="17"/>
                <w:szCs w:val="17"/>
              </w:rPr>
              <w:t>2.1.79</w:t>
            </w:r>
          </w:p>
        </w:tc>
        <w:tc>
          <w:tcPr>
            <w:tcW w:w="5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EC8" w:rsidRPr="006844B0" w:rsidRDefault="00F12EC8" w:rsidP="00753BF4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6844B0">
              <w:rPr>
                <w:rFonts w:eastAsiaTheme="minorHAnsi"/>
                <w:sz w:val="18"/>
                <w:szCs w:val="18"/>
                <w:lang w:eastAsia="en-US"/>
              </w:rPr>
              <w:t>Строительство здания объекта среднего общего образования по адресу: Петровский пр., участок 33</w:t>
            </w:r>
          </w:p>
          <w:p w:rsidR="00F12EC8" w:rsidRPr="006844B0" w:rsidRDefault="00F12EC8" w:rsidP="00753BF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12EC8" w:rsidRPr="006844B0" w:rsidRDefault="00F12EC8" w:rsidP="00753BF4">
            <w:pPr>
              <w:spacing w:line="192" w:lineRule="auto"/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Комитет по строительству</w:t>
            </w:r>
          </w:p>
        </w:tc>
        <w:tc>
          <w:tcPr>
            <w:tcW w:w="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12EC8" w:rsidRPr="006844B0" w:rsidRDefault="00F12EC8" w:rsidP="00753BF4">
            <w:pPr>
              <w:spacing w:line="192" w:lineRule="auto"/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1100 мест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EC8" w:rsidRPr="006844B0" w:rsidRDefault="00F12EC8" w:rsidP="001C799E">
            <w:pPr>
              <w:spacing w:line="192" w:lineRule="auto"/>
              <w:jc w:val="center"/>
              <w:rPr>
                <w:spacing w:val="-30"/>
                <w:sz w:val="17"/>
                <w:szCs w:val="17"/>
              </w:rPr>
            </w:pPr>
            <w:r w:rsidRPr="006844B0">
              <w:rPr>
                <w:spacing w:val="-30"/>
                <w:sz w:val="17"/>
                <w:szCs w:val="17"/>
              </w:rPr>
              <w:t>ПИР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2020                                 –                                 2021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17847,2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17847,1</w:t>
            </w:r>
          </w:p>
        </w:tc>
        <w:tc>
          <w:tcPr>
            <w:tcW w:w="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12EC8" w:rsidRPr="006844B0" w:rsidRDefault="00F12EC8" w:rsidP="001C799E">
            <w:pPr>
              <w:spacing w:line="192" w:lineRule="auto"/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Бюджет  Санкт</w:t>
            </w:r>
            <w:r w:rsidRPr="006844B0">
              <w:rPr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–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1000,0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17847,1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–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–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–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18847,1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1C799E">
            <w:pPr>
              <w:spacing w:line="192" w:lineRule="auto"/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Целевой</w:t>
            </w:r>
            <w:r w:rsidRPr="006844B0">
              <w:rPr>
                <w:sz w:val="18"/>
                <w:szCs w:val="18"/>
              </w:rPr>
              <w:br/>
              <w:t>показатель 2;</w:t>
            </w:r>
          </w:p>
          <w:p w:rsidR="00F12EC8" w:rsidRPr="006844B0" w:rsidRDefault="00F12EC8" w:rsidP="001C799E">
            <w:pPr>
              <w:spacing w:line="192" w:lineRule="auto"/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индикаторы:</w:t>
            </w:r>
          </w:p>
          <w:p w:rsidR="00F12EC8" w:rsidRPr="006844B0" w:rsidRDefault="00F12EC8" w:rsidP="00383BF8">
            <w:pPr>
              <w:spacing w:line="192" w:lineRule="auto"/>
              <w:jc w:val="center"/>
              <w:rPr>
                <w:sz w:val="17"/>
                <w:szCs w:val="17"/>
              </w:rPr>
            </w:pPr>
            <w:r w:rsidRPr="006844B0">
              <w:rPr>
                <w:sz w:val="18"/>
                <w:szCs w:val="18"/>
              </w:rPr>
              <w:t>2.1, 2.2, 2.8</w:t>
            </w:r>
            <w:r w:rsidR="00383BF8">
              <w:rPr>
                <w:sz w:val="18"/>
                <w:szCs w:val="18"/>
              </w:rPr>
              <w:br/>
            </w:r>
            <w:r w:rsidRPr="006844B0">
              <w:rPr>
                <w:sz w:val="18"/>
                <w:szCs w:val="18"/>
              </w:rPr>
              <w:t>и 2.10</w:t>
            </w:r>
          </w:p>
        </w:tc>
        <w:tc>
          <w:tcPr>
            <w:tcW w:w="136" w:type="pct"/>
            <w:tcBorders>
              <w:left w:val="single" w:sz="4" w:space="0" w:color="auto"/>
            </w:tcBorders>
          </w:tcPr>
          <w:p w:rsidR="00F12EC8" w:rsidRPr="006844B0" w:rsidRDefault="00F12EC8" w:rsidP="00753BF4">
            <w:pPr>
              <w:spacing w:line="192" w:lineRule="auto"/>
              <w:rPr>
                <w:sz w:val="20"/>
                <w:szCs w:val="20"/>
              </w:rPr>
            </w:pPr>
          </w:p>
        </w:tc>
        <w:tc>
          <w:tcPr>
            <w:tcW w:w="83" w:type="pct"/>
            <w:tcBorders>
              <w:left w:val="nil"/>
            </w:tcBorders>
          </w:tcPr>
          <w:p w:rsidR="00F12EC8" w:rsidRPr="006844B0" w:rsidRDefault="00F12EC8" w:rsidP="00753BF4">
            <w:pPr>
              <w:spacing w:line="192" w:lineRule="auto"/>
              <w:rPr>
                <w:sz w:val="20"/>
                <w:szCs w:val="20"/>
              </w:rPr>
            </w:pPr>
          </w:p>
        </w:tc>
      </w:tr>
      <w:tr w:rsidR="006844B0" w:rsidRPr="006844B0" w:rsidTr="001C799E">
        <w:trPr>
          <w:cantSplit/>
          <w:trHeight w:val="710"/>
        </w:trPr>
        <w:tc>
          <w:tcPr>
            <w:tcW w:w="92" w:type="pct"/>
            <w:tcBorders>
              <w:top w:val="nil"/>
              <w:right w:val="single" w:sz="4" w:space="0" w:color="auto"/>
            </w:tcBorders>
          </w:tcPr>
          <w:p w:rsidR="00F12EC8" w:rsidRPr="006844B0" w:rsidRDefault="00F12EC8" w:rsidP="00753BF4">
            <w:pPr>
              <w:spacing w:line="216" w:lineRule="auto"/>
              <w:rPr>
                <w:spacing w:val="-34"/>
                <w:sz w:val="20"/>
                <w:szCs w:val="20"/>
              </w:rPr>
            </w:pPr>
          </w:p>
        </w:tc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EC8" w:rsidRPr="006844B0" w:rsidRDefault="00F12EC8" w:rsidP="00753BF4">
            <w:pPr>
              <w:rPr>
                <w:sz w:val="17"/>
                <w:szCs w:val="17"/>
              </w:rPr>
            </w:pPr>
          </w:p>
        </w:tc>
        <w:tc>
          <w:tcPr>
            <w:tcW w:w="5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EC8" w:rsidRPr="006844B0" w:rsidRDefault="00F12EC8" w:rsidP="00753BF4">
            <w:pPr>
              <w:rPr>
                <w:sz w:val="17"/>
                <w:szCs w:val="17"/>
              </w:rPr>
            </w:pPr>
          </w:p>
        </w:tc>
        <w:tc>
          <w:tcPr>
            <w:tcW w:w="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12EC8" w:rsidRPr="006844B0" w:rsidRDefault="00F12EC8" w:rsidP="00753BF4">
            <w:pPr>
              <w:ind w:left="113" w:right="113"/>
              <w:jc w:val="center"/>
              <w:rPr>
                <w:sz w:val="17"/>
                <w:szCs w:val="17"/>
              </w:rPr>
            </w:pPr>
          </w:p>
        </w:tc>
        <w:tc>
          <w:tcPr>
            <w:tcW w:w="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EC8" w:rsidRPr="006844B0" w:rsidRDefault="00F12EC8" w:rsidP="00753BF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EC8" w:rsidRPr="006844B0" w:rsidRDefault="00F12EC8" w:rsidP="001C799E">
            <w:pPr>
              <w:spacing w:line="192" w:lineRule="auto"/>
              <w:jc w:val="center"/>
              <w:rPr>
                <w:spacing w:val="-30"/>
                <w:sz w:val="17"/>
                <w:szCs w:val="17"/>
              </w:rPr>
            </w:pPr>
            <w:r w:rsidRPr="006844B0">
              <w:rPr>
                <w:spacing w:val="-30"/>
                <w:sz w:val="17"/>
                <w:szCs w:val="17"/>
              </w:rPr>
              <w:t>СМР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2020                                     –                                    2023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1939407,5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1939407,5</w:t>
            </w:r>
          </w:p>
        </w:tc>
        <w:tc>
          <w:tcPr>
            <w:tcW w:w="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12EC8" w:rsidRPr="006844B0" w:rsidRDefault="00F12EC8" w:rsidP="001C799E">
            <w:pPr>
              <w:ind w:left="113" w:right="113"/>
              <w:jc w:val="center"/>
              <w:rPr>
                <w:sz w:val="17"/>
                <w:szCs w:val="17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–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0,1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629779,7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711420,0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602059,2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–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1943259,0</w:t>
            </w: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EC8" w:rsidRPr="006844B0" w:rsidRDefault="00F12EC8" w:rsidP="00753BF4">
            <w:pPr>
              <w:spacing w:line="216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136" w:type="pct"/>
            <w:tcBorders>
              <w:left w:val="single" w:sz="4" w:space="0" w:color="auto"/>
            </w:tcBorders>
          </w:tcPr>
          <w:p w:rsidR="00F12EC8" w:rsidRPr="006844B0" w:rsidRDefault="00F12EC8" w:rsidP="00753BF4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" w:type="pct"/>
            <w:tcBorders>
              <w:left w:val="nil"/>
            </w:tcBorders>
          </w:tcPr>
          <w:p w:rsidR="00F12EC8" w:rsidRPr="006844B0" w:rsidRDefault="00F12EC8" w:rsidP="00753BF4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</w:tr>
      <w:tr w:rsidR="006844B0" w:rsidRPr="006844B0" w:rsidTr="001C799E">
        <w:trPr>
          <w:cantSplit/>
          <w:trHeight w:val="1614"/>
        </w:trPr>
        <w:tc>
          <w:tcPr>
            <w:tcW w:w="92" w:type="pct"/>
            <w:tcBorders>
              <w:top w:val="nil"/>
              <w:right w:val="single" w:sz="4" w:space="0" w:color="auto"/>
            </w:tcBorders>
          </w:tcPr>
          <w:p w:rsidR="00F12EC8" w:rsidRPr="006844B0" w:rsidRDefault="00F12EC8" w:rsidP="00753BF4">
            <w:pPr>
              <w:spacing w:line="216" w:lineRule="auto"/>
              <w:rPr>
                <w:spacing w:val="-34"/>
                <w:sz w:val="20"/>
                <w:szCs w:val="20"/>
              </w:rPr>
            </w:pPr>
          </w:p>
        </w:tc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EC8" w:rsidRPr="006844B0" w:rsidRDefault="00F12EC8" w:rsidP="00753BF4">
            <w:pPr>
              <w:rPr>
                <w:sz w:val="17"/>
                <w:szCs w:val="17"/>
              </w:rPr>
            </w:pPr>
          </w:p>
        </w:tc>
        <w:tc>
          <w:tcPr>
            <w:tcW w:w="5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EC8" w:rsidRPr="006844B0" w:rsidRDefault="00F12EC8" w:rsidP="00753BF4">
            <w:pPr>
              <w:rPr>
                <w:sz w:val="17"/>
                <w:szCs w:val="17"/>
              </w:rPr>
            </w:pPr>
          </w:p>
        </w:tc>
        <w:tc>
          <w:tcPr>
            <w:tcW w:w="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12EC8" w:rsidRPr="006844B0" w:rsidRDefault="00F12EC8" w:rsidP="00753BF4">
            <w:pPr>
              <w:ind w:left="113" w:right="113"/>
              <w:jc w:val="center"/>
              <w:rPr>
                <w:sz w:val="17"/>
                <w:szCs w:val="17"/>
              </w:rPr>
            </w:pPr>
          </w:p>
        </w:tc>
        <w:tc>
          <w:tcPr>
            <w:tcW w:w="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EC8" w:rsidRPr="006844B0" w:rsidRDefault="00F12EC8" w:rsidP="00753BF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2EC8" w:rsidRPr="006844B0" w:rsidRDefault="00F12EC8" w:rsidP="001C799E">
            <w:pPr>
              <w:spacing w:line="192" w:lineRule="auto"/>
              <w:jc w:val="center"/>
              <w:rPr>
                <w:spacing w:val="-30"/>
                <w:sz w:val="17"/>
                <w:szCs w:val="17"/>
              </w:rPr>
            </w:pPr>
            <w:r w:rsidRPr="006844B0">
              <w:rPr>
                <w:spacing w:val="-30"/>
                <w:sz w:val="17"/>
                <w:szCs w:val="17"/>
              </w:rPr>
              <w:t>ИТОГО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2020                                   –                                   2023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1857086,6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99E" w:rsidRDefault="001C799E" w:rsidP="001C799E">
            <w:pPr>
              <w:jc w:val="center"/>
              <w:rPr>
                <w:sz w:val="18"/>
                <w:szCs w:val="18"/>
              </w:rPr>
            </w:pPr>
          </w:p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1857086,6</w:t>
            </w:r>
          </w:p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12EC8" w:rsidRPr="006844B0" w:rsidRDefault="00F12EC8" w:rsidP="001C799E">
            <w:pPr>
              <w:ind w:left="113" w:right="113"/>
              <w:jc w:val="center"/>
              <w:rPr>
                <w:sz w:val="17"/>
                <w:szCs w:val="17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–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1000,1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647626,8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711420,0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602059,2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–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1962106,1</w:t>
            </w: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EC8" w:rsidRPr="006844B0" w:rsidRDefault="00F12EC8" w:rsidP="00753BF4">
            <w:pPr>
              <w:spacing w:line="216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136" w:type="pct"/>
            <w:tcBorders>
              <w:left w:val="single" w:sz="4" w:space="0" w:color="auto"/>
            </w:tcBorders>
          </w:tcPr>
          <w:p w:rsidR="00F12EC8" w:rsidRPr="006844B0" w:rsidRDefault="00F12EC8" w:rsidP="00753BF4">
            <w:pPr>
              <w:ind w:right="-314"/>
              <w:rPr>
                <w:spacing w:val="-20"/>
                <w:sz w:val="20"/>
                <w:szCs w:val="20"/>
              </w:rPr>
            </w:pPr>
            <w:r w:rsidRPr="006844B0">
              <w:rPr>
                <w:spacing w:val="-20"/>
                <w:sz w:val="20"/>
                <w:szCs w:val="20"/>
              </w:rPr>
              <w:t xml:space="preserve">                           </w:t>
            </w:r>
          </w:p>
          <w:p w:rsidR="00F12EC8" w:rsidRPr="006844B0" w:rsidRDefault="00F12EC8" w:rsidP="00753BF4">
            <w:pPr>
              <w:ind w:right="-314"/>
              <w:rPr>
                <w:spacing w:val="-20"/>
                <w:sz w:val="20"/>
                <w:szCs w:val="20"/>
              </w:rPr>
            </w:pPr>
          </w:p>
          <w:p w:rsidR="00F12EC8" w:rsidRPr="006844B0" w:rsidRDefault="00F12EC8" w:rsidP="00753BF4">
            <w:pPr>
              <w:ind w:right="-314"/>
              <w:rPr>
                <w:spacing w:val="-20"/>
                <w:sz w:val="20"/>
                <w:szCs w:val="20"/>
              </w:rPr>
            </w:pPr>
          </w:p>
          <w:p w:rsidR="00F12EC8" w:rsidRPr="006844B0" w:rsidRDefault="00F12EC8" w:rsidP="00753BF4">
            <w:pPr>
              <w:ind w:right="-314"/>
              <w:rPr>
                <w:spacing w:val="-20"/>
                <w:sz w:val="20"/>
                <w:szCs w:val="20"/>
              </w:rPr>
            </w:pPr>
          </w:p>
          <w:p w:rsidR="00F12EC8" w:rsidRPr="006844B0" w:rsidRDefault="00F12EC8" w:rsidP="00753BF4">
            <w:pPr>
              <w:ind w:right="-314"/>
              <w:rPr>
                <w:spacing w:val="-20"/>
                <w:sz w:val="20"/>
                <w:szCs w:val="20"/>
              </w:rPr>
            </w:pPr>
          </w:p>
          <w:p w:rsidR="00F12EC8" w:rsidRPr="006844B0" w:rsidRDefault="00F12EC8" w:rsidP="00753BF4">
            <w:pPr>
              <w:ind w:right="-314"/>
              <w:rPr>
                <w:spacing w:val="-20"/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 xml:space="preserve">». </w:t>
            </w:r>
            <w:r w:rsidRPr="006844B0">
              <w:rPr>
                <w:spacing w:val="-20"/>
                <w:sz w:val="20"/>
                <w:szCs w:val="20"/>
              </w:rPr>
              <w:t xml:space="preserve">                         </w:t>
            </w:r>
          </w:p>
        </w:tc>
        <w:tc>
          <w:tcPr>
            <w:tcW w:w="83" w:type="pct"/>
            <w:tcBorders>
              <w:left w:val="nil"/>
            </w:tcBorders>
          </w:tcPr>
          <w:p w:rsidR="00F12EC8" w:rsidRPr="006844B0" w:rsidRDefault="00F12EC8" w:rsidP="00753BF4">
            <w:pPr>
              <w:spacing w:line="216" w:lineRule="auto"/>
              <w:ind w:left="-108" w:right="-392"/>
              <w:jc w:val="right"/>
              <w:rPr>
                <w:sz w:val="20"/>
                <w:szCs w:val="20"/>
              </w:rPr>
            </w:pPr>
          </w:p>
        </w:tc>
      </w:tr>
    </w:tbl>
    <w:p w:rsidR="00F12EC8" w:rsidRPr="006844B0" w:rsidRDefault="00F12EC8" w:rsidP="00F12EC8">
      <w:pPr>
        <w:tabs>
          <w:tab w:val="left" w:pos="426"/>
          <w:tab w:val="left" w:pos="1418"/>
        </w:tabs>
        <w:jc w:val="both"/>
      </w:pPr>
    </w:p>
    <w:p w:rsidR="00F12EC8" w:rsidRPr="006844B0" w:rsidRDefault="00F12EC8" w:rsidP="00F12EC8">
      <w:pPr>
        <w:pStyle w:val="a8"/>
        <w:keepLines/>
        <w:tabs>
          <w:tab w:val="left" w:pos="426"/>
        </w:tabs>
        <w:adjustRightInd w:val="0"/>
        <w:spacing w:after="12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6844B0">
        <w:rPr>
          <w:rFonts w:ascii="Times New Roman" w:hAnsi="Times New Roman" w:cs="Times New Roman"/>
          <w:sz w:val="24"/>
          <w:szCs w:val="24"/>
        </w:rPr>
        <w:tab/>
      </w:r>
      <w:r w:rsidR="00753BF4" w:rsidRPr="006844B0">
        <w:rPr>
          <w:rFonts w:ascii="Times New Roman" w:hAnsi="Times New Roman" w:cs="Times New Roman"/>
          <w:sz w:val="24"/>
          <w:szCs w:val="24"/>
        </w:rPr>
        <w:t>3</w:t>
      </w:r>
      <w:r w:rsidRPr="006844B0">
        <w:rPr>
          <w:rFonts w:ascii="Times New Roman" w:hAnsi="Times New Roman" w:cs="Times New Roman"/>
          <w:sz w:val="24"/>
          <w:szCs w:val="24"/>
        </w:rPr>
        <w:t>.24. Строку «ИТОГО» раздела 2.1 таблицы 8 подраздела 9.3.1 раздела 9 приложения к постановлению изложить в следующей редакции:</w:t>
      </w:r>
    </w:p>
    <w:p w:rsidR="00F12EC8" w:rsidRPr="006844B0" w:rsidRDefault="00F12EC8" w:rsidP="00F12EC8">
      <w:pPr>
        <w:pStyle w:val="a8"/>
        <w:keepLines/>
        <w:tabs>
          <w:tab w:val="left" w:pos="567"/>
        </w:tabs>
        <w:adjustRightInd w:val="0"/>
        <w:spacing w:line="276" w:lineRule="auto"/>
        <w:jc w:val="both"/>
        <w:outlineLvl w:val="1"/>
        <w:rPr>
          <w:rFonts w:ascii="Times New Roman" w:hAnsi="Times New Roman" w:cs="Times New Roman"/>
          <w:sz w:val="20"/>
          <w:szCs w:val="20"/>
        </w:rPr>
      </w:pPr>
    </w:p>
    <w:tbl>
      <w:tblPr>
        <w:tblW w:w="52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"/>
        <w:gridCol w:w="4330"/>
        <w:gridCol w:w="1361"/>
        <w:gridCol w:w="1360"/>
        <w:gridCol w:w="1364"/>
        <w:gridCol w:w="1360"/>
        <w:gridCol w:w="1364"/>
        <w:gridCol w:w="1360"/>
        <w:gridCol w:w="1364"/>
        <w:gridCol w:w="1294"/>
        <w:gridCol w:w="438"/>
      </w:tblGrid>
      <w:tr w:rsidR="006844B0" w:rsidRPr="006844B0" w:rsidTr="00044AB1">
        <w:trPr>
          <w:cantSplit/>
          <w:trHeight w:val="349"/>
        </w:trPr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12EC8" w:rsidRPr="006844B0" w:rsidRDefault="00F12EC8" w:rsidP="00753BF4">
            <w:pPr>
              <w:ind w:left="-142" w:firstLine="142"/>
              <w:jc w:val="right"/>
              <w:rPr>
                <w:kern w:val="2"/>
                <w:sz w:val="20"/>
                <w:szCs w:val="20"/>
              </w:rPr>
            </w:pPr>
            <w:r w:rsidRPr="006844B0">
              <w:rPr>
                <w:kern w:val="2"/>
                <w:sz w:val="20"/>
                <w:szCs w:val="20"/>
              </w:rPr>
              <w:t xml:space="preserve">«       </w:t>
            </w:r>
          </w:p>
        </w:tc>
        <w:tc>
          <w:tcPr>
            <w:tcW w:w="1365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EC8" w:rsidRPr="006844B0" w:rsidRDefault="00F12EC8" w:rsidP="00753BF4">
            <w:pPr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ИТОГО</w:t>
            </w:r>
          </w:p>
        </w:tc>
        <w:tc>
          <w:tcPr>
            <w:tcW w:w="429" w:type="pct"/>
            <w:shd w:val="clear" w:color="auto" w:fill="auto"/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7291575,6</w:t>
            </w:r>
          </w:p>
        </w:tc>
        <w:tc>
          <w:tcPr>
            <w:tcW w:w="429" w:type="pct"/>
            <w:shd w:val="clear" w:color="auto" w:fill="auto"/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z w:val="18"/>
                <w:szCs w:val="18"/>
                <w:lang w:val="en-US"/>
              </w:rPr>
            </w:pPr>
            <w:r w:rsidRPr="006844B0">
              <w:rPr>
                <w:sz w:val="18"/>
                <w:szCs w:val="18"/>
                <w:lang w:val="en-US"/>
              </w:rPr>
              <w:t>4526694.9</w:t>
            </w:r>
          </w:p>
        </w:tc>
        <w:tc>
          <w:tcPr>
            <w:tcW w:w="430" w:type="pct"/>
            <w:shd w:val="clear" w:color="auto" w:fill="auto"/>
            <w:vAlign w:val="center"/>
            <w:hideMark/>
          </w:tcPr>
          <w:p w:rsidR="00F12EC8" w:rsidRPr="006844B0" w:rsidRDefault="002C2F3E" w:rsidP="00753BF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6225798,1</w:t>
            </w:r>
          </w:p>
        </w:tc>
        <w:tc>
          <w:tcPr>
            <w:tcW w:w="429" w:type="pct"/>
            <w:shd w:val="clear" w:color="auto" w:fill="auto"/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13886820,7</w:t>
            </w:r>
          </w:p>
        </w:tc>
        <w:tc>
          <w:tcPr>
            <w:tcW w:w="430" w:type="pct"/>
            <w:shd w:val="clear" w:color="auto" w:fill="auto"/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22809722,3</w:t>
            </w:r>
          </w:p>
        </w:tc>
        <w:tc>
          <w:tcPr>
            <w:tcW w:w="429" w:type="pct"/>
            <w:shd w:val="clear" w:color="auto" w:fill="auto"/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7663955,4</w:t>
            </w:r>
          </w:p>
        </w:tc>
        <w:tc>
          <w:tcPr>
            <w:tcW w:w="430" w:type="pct"/>
            <w:shd w:val="clear" w:color="auto" w:fill="auto"/>
            <w:vAlign w:val="center"/>
            <w:hideMark/>
          </w:tcPr>
          <w:p w:rsidR="00F12EC8" w:rsidRPr="006844B0" w:rsidRDefault="002C2F3E" w:rsidP="00753BF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62404567,0</w:t>
            </w:r>
          </w:p>
        </w:tc>
        <w:tc>
          <w:tcPr>
            <w:tcW w:w="408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753BF4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Х</w:t>
            </w:r>
          </w:p>
        </w:tc>
        <w:tc>
          <w:tcPr>
            <w:tcW w:w="138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12EC8" w:rsidRPr="006844B0" w:rsidRDefault="00F12EC8" w:rsidP="00753BF4">
            <w:pPr>
              <w:ind w:right="-314"/>
              <w:rPr>
                <w:spacing w:val="-20"/>
                <w:sz w:val="20"/>
                <w:szCs w:val="20"/>
              </w:rPr>
            </w:pPr>
            <w:r w:rsidRPr="006844B0">
              <w:rPr>
                <w:spacing w:val="-20"/>
                <w:sz w:val="20"/>
                <w:szCs w:val="20"/>
              </w:rPr>
              <w:t xml:space="preserve">                           </w:t>
            </w:r>
            <w:r w:rsidRPr="006844B0">
              <w:rPr>
                <w:sz w:val="20"/>
                <w:szCs w:val="20"/>
              </w:rPr>
              <w:t xml:space="preserve">». </w:t>
            </w:r>
            <w:r w:rsidRPr="006844B0">
              <w:rPr>
                <w:spacing w:val="-20"/>
                <w:sz w:val="20"/>
                <w:szCs w:val="20"/>
              </w:rPr>
              <w:t xml:space="preserve">                         </w:t>
            </w:r>
          </w:p>
        </w:tc>
      </w:tr>
    </w:tbl>
    <w:p w:rsidR="00F12EC8" w:rsidRPr="006844B0" w:rsidRDefault="00F12EC8" w:rsidP="00F12EC8">
      <w:pPr>
        <w:tabs>
          <w:tab w:val="left" w:pos="426"/>
          <w:tab w:val="left" w:pos="851"/>
          <w:tab w:val="left" w:pos="1134"/>
          <w:tab w:val="left" w:pos="1418"/>
        </w:tabs>
        <w:ind w:left="-284"/>
        <w:jc w:val="both"/>
        <w:rPr>
          <w:sz w:val="18"/>
          <w:szCs w:val="18"/>
        </w:rPr>
      </w:pPr>
      <w:r w:rsidRPr="006844B0">
        <w:t xml:space="preserve">   </w:t>
      </w:r>
    </w:p>
    <w:p w:rsidR="00F12EC8" w:rsidRPr="006844B0" w:rsidRDefault="00F12EC8" w:rsidP="00F12EC8">
      <w:pPr>
        <w:pStyle w:val="a8"/>
        <w:keepLines/>
        <w:tabs>
          <w:tab w:val="left" w:pos="426"/>
        </w:tabs>
        <w:adjustRightInd w:val="0"/>
        <w:spacing w:after="12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6844B0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753BF4" w:rsidRPr="006844B0">
        <w:rPr>
          <w:rFonts w:ascii="Times New Roman" w:hAnsi="Times New Roman" w:cs="Times New Roman"/>
          <w:sz w:val="24"/>
          <w:szCs w:val="24"/>
        </w:rPr>
        <w:t>3</w:t>
      </w:r>
      <w:r w:rsidRPr="006844B0">
        <w:rPr>
          <w:rFonts w:ascii="Times New Roman" w:hAnsi="Times New Roman" w:cs="Times New Roman"/>
          <w:sz w:val="24"/>
          <w:szCs w:val="24"/>
        </w:rPr>
        <w:t>.25. Строки «ИТОГО прочие расходы развития» и «ВСЕГО проектная часть подпрограммы 2» таблицы 8 подраздела 9.3.1</w:t>
      </w:r>
      <w:r w:rsidR="00383BF8">
        <w:rPr>
          <w:rFonts w:ascii="Times New Roman" w:hAnsi="Times New Roman" w:cs="Times New Roman"/>
          <w:sz w:val="24"/>
          <w:szCs w:val="24"/>
        </w:rPr>
        <w:t xml:space="preserve"> </w:t>
      </w:r>
      <w:r w:rsidRPr="006844B0">
        <w:rPr>
          <w:rFonts w:ascii="Times New Roman" w:hAnsi="Times New Roman" w:cs="Times New Roman"/>
          <w:sz w:val="24"/>
          <w:szCs w:val="24"/>
        </w:rPr>
        <w:t>раздела 9 приложения к постановлению изложить в следующей редакции:</w:t>
      </w:r>
    </w:p>
    <w:p w:rsidR="00F12EC8" w:rsidRPr="006844B0" w:rsidRDefault="00F12EC8" w:rsidP="00F12EC8">
      <w:pPr>
        <w:pStyle w:val="a8"/>
        <w:keepLines/>
        <w:tabs>
          <w:tab w:val="left" w:pos="567"/>
        </w:tabs>
        <w:adjustRightInd w:val="0"/>
        <w:spacing w:line="276" w:lineRule="auto"/>
        <w:ind w:left="-142"/>
        <w:jc w:val="both"/>
        <w:outlineLvl w:val="1"/>
        <w:rPr>
          <w:rFonts w:ascii="Times New Roman" w:hAnsi="Times New Roman" w:cs="Times New Roman"/>
          <w:sz w:val="16"/>
          <w:szCs w:val="16"/>
        </w:rPr>
      </w:pPr>
    </w:p>
    <w:tbl>
      <w:tblPr>
        <w:tblW w:w="5263" w:type="pct"/>
        <w:tblLayout w:type="fixed"/>
        <w:tblLook w:val="04A0" w:firstRow="1" w:lastRow="0" w:firstColumn="1" w:lastColumn="0" w:noHBand="0" w:noVBand="1"/>
      </w:tblPr>
      <w:tblGrid>
        <w:gridCol w:w="261"/>
        <w:gridCol w:w="4327"/>
        <w:gridCol w:w="1361"/>
        <w:gridCol w:w="1361"/>
        <w:gridCol w:w="1364"/>
        <w:gridCol w:w="1361"/>
        <w:gridCol w:w="1364"/>
        <w:gridCol w:w="1361"/>
        <w:gridCol w:w="1364"/>
        <w:gridCol w:w="1294"/>
        <w:gridCol w:w="444"/>
      </w:tblGrid>
      <w:tr w:rsidR="006844B0" w:rsidRPr="006844B0" w:rsidTr="001C799E">
        <w:trPr>
          <w:trHeight w:val="371"/>
        </w:trPr>
        <w:tc>
          <w:tcPr>
            <w:tcW w:w="82" w:type="pct"/>
            <w:tcBorders>
              <w:right w:val="single" w:sz="4" w:space="0" w:color="auto"/>
            </w:tcBorders>
            <w:vAlign w:val="center"/>
          </w:tcPr>
          <w:p w:rsidR="00F12EC8" w:rsidRPr="006844B0" w:rsidRDefault="00F12EC8" w:rsidP="00753BF4">
            <w:pPr>
              <w:jc w:val="center"/>
              <w:rPr>
                <w:kern w:val="2"/>
                <w:sz w:val="20"/>
                <w:szCs w:val="20"/>
              </w:rPr>
            </w:pPr>
            <w:r w:rsidRPr="006844B0">
              <w:rPr>
                <w:kern w:val="2"/>
                <w:sz w:val="20"/>
                <w:szCs w:val="20"/>
              </w:rPr>
              <w:t>«</w:t>
            </w:r>
          </w:p>
        </w:tc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ИТОГО прочие расходы развития</w:t>
            </w:r>
          </w:p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11817278,9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4579264,0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2C2F3E" w:rsidP="001C79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6278367,2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13939389,8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22848661,3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7689752,1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2C2F3E" w:rsidP="001C79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67152713,3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Х</w:t>
            </w:r>
          </w:p>
        </w:tc>
        <w:tc>
          <w:tcPr>
            <w:tcW w:w="140" w:type="pct"/>
            <w:tcBorders>
              <w:left w:val="single" w:sz="4" w:space="0" w:color="auto"/>
            </w:tcBorders>
            <w:vAlign w:val="center"/>
          </w:tcPr>
          <w:p w:rsidR="00F12EC8" w:rsidRPr="006844B0" w:rsidRDefault="00F12EC8" w:rsidP="00753BF4">
            <w:pPr>
              <w:jc w:val="center"/>
              <w:rPr>
                <w:spacing w:val="-20"/>
                <w:sz w:val="20"/>
                <w:szCs w:val="20"/>
              </w:rPr>
            </w:pPr>
          </w:p>
        </w:tc>
      </w:tr>
      <w:tr w:rsidR="006844B0" w:rsidRPr="006844B0" w:rsidTr="001C799E">
        <w:trPr>
          <w:trHeight w:val="367"/>
        </w:trPr>
        <w:tc>
          <w:tcPr>
            <w:tcW w:w="82" w:type="pct"/>
            <w:tcBorders>
              <w:right w:val="single" w:sz="4" w:space="0" w:color="auto"/>
            </w:tcBorders>
            <w:vAlign w:val="center"/>
          </w:tcPr>
          <w:p w:rsidR="00F12EC8" w:rsidRPr="006844B0" w:rsidRDefault="00F12EC8" w:rsidP="00753BF4">
            <w:pPr>
              <w:jc w:val="center"/>
              <w:rPr>
                <w:kern w:val="2"/>
                <w:sz w:val="20"/>
                <w:szCs w:val="20"/>
              </w:rPr>
            </w:pPr>
          </w:p>
        </w:tc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ВСЕГО проектная часть подпрограммы 2</w:t>
            </w:r>
          </w:p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12309381,9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4859917,7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2C2F3E" w:rsidP="001C79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6408385,8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14056642,1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23508661,3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8389752,1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2C2F3E" w:rsidP="001C79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69532740,9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Х</w:t>
            </w:r>
          </w:p>
        </w:tc>
        <w:tc>
          <w:tcPr>
            <w:tcW w:w="140" w:type="pct"/>
            <w:tcBorders>
              <w:left w:val="single" w:sz="4" w:space="0" w:color="auto"/>
            </w:tcBorders>
            <w:vAlign w:val="center"/>
          </w:tcPr>
          <w:p w:rsidR="00F12EC8" w:rsidRPr="006844B0" w:rsidRDefault="00F12EC8" w:rsidP="00753BF4">
            <w:pPr>
              <w:ind w:left="-113"/>
              <w:rPr>
                <w:spacing w:val="-18"/>
                <w:kern w:val="2"/>
                <w:sz w:val="20"/>
                <w:szCs w:val="20"/>
              </w:rPr>
            </w:pPr>
            <w:r w:rsidRPr="006844B0">
              <w:rPr>
                <w:spacing w:val="-18"/>
                <w:kern w:val="2"/>
                <w:sz w:val="20"/>
                <w:szCs w:val="20"/>
              </w:rPr>
              <w:t xml:space="preserve">             ».</w:t>
            </w:r>
          </w:p>
        </w:tc>
      </w:tr>
    </w:tbl>
    <w:p w:rsidR="00F12EC8" w:rsidRPr="006844B0" w:rsidRDefault="00F12EC8" w:rsidP="00F12EC8">
      <w:pPr>
        <w:pStyle w:val="a8"/>
        <w:keepLines/>
        <w:tabs>
          <w:tab w:val="left" w:pos="567"/>
        </w:tabs>
        <w:adjustRightInd w:val="0"/>
        <w:ind w:left="-142"/>
        <w:jc w:val="both"/>
        <w:outlineLvl w:val="1"/>
        <w:rPr>
          <w:rFonts w:ascii="Times New Roman" w:hAnsi="Times New Roman" w:cs="Times New Roman"/>
          <w:sz w:val="16"/>
          <w:szCs w:val="16"/>
        </w:rPr>
      </w:pPr>
      <w:r w:rsidRPr="006844B0">
        <w:rPr>
          <w:rFonts w:ascii="Times New Roman" w:hAnsi="Times New Roman" w:cs="Times New Roman"/>
          <w:sz w:val="20"/>
          <w:szCs w:val="20"/>
        </w:rPr>
        <w:tab/>
      </w:r>
    </w:p>
    <w:p w:rsidR="00F12EC8" w:rsidRPr="006844B0" w:rsidRDefault="00F12EC8" w:rsidP="00F12EC8">
      <w:pPr>
        <w:pStyle w:val="a8"/>
        <w:keepLines/>
        <w:tabs>
          <w:tab w:val="left" w:pos="426"/>
        </w:tabs>
        <w:adjustRightInd w:val="0"/>
        <w:spacing w:after="12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6844B0">
        <w:rPr>
          <w:rFonts w:ascii="Times New Roman" w:hAnsi="Times New Roman" w:cs="Times New Roman"/>
          <w:sz w:val="24"/>
          <w:szCs w:val="24"/>
        </w:rPr>
        <w:tab/>
      </w:r>
      <w:r w:rsidR="00753BF4" w:rsidRPr="006844B0">
        <w:rPr>
          <w:rFonts w:ascii="Times New Roman" w:hAnsi="Times New Roman" w:cs="Times New Roman"/>
          <w:sz w:val="24"/>
          <w:szCs w:val="24"/>
        </w:rPr>
        <w:t>3</w:t>
      </w:r>
      <w:r w:rsidRPr="006844B0">
        <w:rPr>
          <w:rFonts w:ascii="Times New Roman" w:hAnsi="Times New Roman" w:cs="Times New Roman"/>
          <w:sz w:val="24"/>
          <w:szCs w:val="24"/>
        </w:rPr>
        <w:t>.26. Строку «ВСЕГО финансирование подпрограммы 2» таблицы 9 подраздела 9.3.2 раздела 9  приложения к постановлению изложить</w:t>
      </w:r>
      <w:r w:rsidR="00383BF8">
        <w:rPr>
          <w:rFonts w:ascii="Times New Roman" w:hAnsi="Times New Roman" w:cs="Times New Roman"/>
          <w:sz w:val="24"/>
          <w:szCs w:val="24"/>
        </w:rPr>
        <w:br/>
      </w:r>
      <w:r w:rsidRPr="006844B0">
        <w:rPr>
          <w:rFonts w:ascii="Times New Roman" w:hAnsi="Times New Roman" w:cs="Times New Roman"/>
          <w:sz w:val="24"/>
          <w:szCs w:val="24"/>
        </w:rPr>
        <w:t>в следующей редакции:</w:t>
      </w:r>
    </w:p>
    <w:tbl>
      <w:tblPr>
        <w:tblW w:w="5261" w:type="pct"/>
        <w:tblLayout w:type="fixed"/>
        <w:tblLook w:val="04A0" w:firstRow="1" w:lastRow="0" w:firstColumn="1" w:lastColumn="0" w:noHBand="0" w:noVBand="1"/>
      </w:tblPr>
      <w:tblGrid>
        <w:gridCol w:w="255"/>
        <w:gridCol w:w="4335"/>
        <w:gridCol w:w="1360"/>
        <w:gridCol w:w="1364"/>
        <w:gridCol w:w="1364"/>
        <w:gridCol w:w="1360"/>
        <w:gridCol w:w="1364"/>
        <w:gridCol w:w="1364"/>
        <w:gridCol w:w="1364"/>
        <w:gridCol w:w="1288"/>
        <w:gridCol w:w="438"/>
      </w:tblGrid>
      <w:tr w:rsidR="006844B0" w:rsidRPr="006844B0" w:rsidTr="001C799E">
        <w:trPr>
          <w:trHeight w:val="244"/>
        </w:trPr>
        <w:tc>
          <w:tcPr>
            <w:tcW w:w="80" w:type="pct"/>
            <w:tcBorders>
              <w:right w:val="single" w:sz="4" w:space="0" w:color="auto"/>
            </w:tcBorders>
          </w:tcPr>
          <w:p w:rsidR="00F12EC8" w:rsidRPr="006844B0" w:rsidRDefault="00F12EC8" w:rsidP="00753BF4">
            <w:pPr>
              <w:spacing w:line="192" w:lineRule="auto"/>
              <w:jc w:val="right"/>
              <w:rPr>
                <w:kern w:val="2"/>
                <w:sz w:val="18"/>
                <w:szCs w:val="18"/>
              </w:rPr>
            </w:pPr>
            <w:r w:rsidRPr="006844B0">
              <w:rPr>
                <w:kern w:val="2"/>
                <w:sz w:val="18"/>
                <w:szCs w:val="18"/>
              </w:rPr>
              <w:t>«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ВСЕГО финансирование подпрограммы 2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73971364,3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70068713,4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2C2F3E" w:rsidP="001C79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76487287,8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90180641,8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102615081,6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89032395,6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2C2F3E" w:rsidP="001C79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502355484,5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EC8" w:rsidRPr="006844B0" w:rsidRDefault="00F12EC8" w:rsidP="001C799E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Х</w:t>
            </w:r>
          </w:p>
        </w:tc>
        <w:tc>
          <w:tcPr>
            <w:tcW w:w="138" w:type="pct"/>
            <w:tcBorders>
              <w:left w:val="single" w:sz="4" w:space="0" w:color="auto"/>
            </w:tcBorders>
          </w:tcPr>
          <w:p w:rsidR="00F12EC8" w:rsidRPr="006844B0" w:rsidRDefault="00F12EC8" w:rsidP="00753BF4">
            <w:pPr>
              <w:ind w:left="-107" w:firstLine="107"/>
              <w:rPr>
                <w:spacing w:val="-18"/>
                <w:kern w:val="2"/>
                <w:sz w:val="18"/>
                <w:szCs w:val="18"/>
              </w:rPr>
            </w:pPr>
            <w:r w:rsidRPr="006844B0">
              <w:rPr>
                <w:spacing w:val="-18"/>
                <w:kern w:val="2"/>
                <w:sz w:val="18"/>
                <w:szCs w:val="18"/>
              </w:rPr>
              <w:t xml:space="preserve">           ».</w:t>
            </w:r>
          </w:p>
        </w:tc>
      </w:tr>
    </w:tbl>
    <w:p w:rsidR="00F12EC8" w:rsidRPr="006844B0" w:rsidRDefault="00F12EC8" w:rsidP="00F12EC8">
      <w:pPr>
        <w:tabs>
          <w:tab w:val="left" w:pos="426"/>
          <w:tab w:val="left" w:pos="1418"/>
        </w:tabs>
        <w:ind w:left="-284"/>
        <w:jc w:val="both"/>
        <w:rPr>
          <w:sz w:val="18"/>
          <w:szCs w:val="18"/>
        </w:rPr>
      </w:pPr>
    </w:p>
    <w:p w:rsidR="00F12EC8" w:rsidRPr="006844B0" w:rsidRDefault="00F12EC8" w:rsidP="00F12EC8">
      <w:pPr>
        <w:tabs>
          <w:tab w:val="left" w:pos="-284"/>
          <w:tab w:val="left" w:pos="993"/>
          <w:tab w:val="left" w:pos="1134"/>
          <w:tab w:val="left" w:pos="1418"/>
        </w:tabs>
        <w:jc w:val="both"/>
      </w:pPr>
    </w:p>
    <w:p w:rsidR="00E01DB5" w:rsidRPr="006844B0" w:rsidRDefault="00E01DB5" w:rsidP="00F12EC8">
      <w:pPr>
        <w:tabs>
          <w:tab w:val="left" w:pos="0"/>
          <w:tab w:val="left" w:pos="709"/>
        </w:tabs>
        <w:contextualSpacing/>
        <w:jc w:val="both"/>
        <w:rPr>
          <w:rFonts w:eastAsia="Calibri"/>
          <w:szCs w:val="22"/>
          <w:lang w:eastAsia="en-US"/>
        </w:rPr>
      </w:pPr>
    </w:p>
    <w:p w:rsidR="00753BF4" w:rsidRPr="006844B0" w:rsidRDefault="00753BF4" w:rsidP="00753BF4">
      <w:pPr>
        <w:tabs>
          <w:tab w:val="left" w:pos="0"/>
          <w:tab w:val="left" w:pos="709"/>
        </w:tabs>
        <w:contextualSpacing/>
        <w:jc w:val="both"/>
        <w:rPr>
          <w:rFonts w:eastAsia="Calibri"/>
          <w:szCs w:val="22"/>
          <w:lang w:eastAsia="en-US"/>
        </w:rPr>
      </w:pPr>
    </w:p>
    <w:p w:rsidR="00A834F5" w:rsidRPr="006844B0" w:rsidRDefault="001F60E1" w:rsidP="001F60E1">
      <w:pPr>
        <w:tabs>
          <w:tab w:val="left" w:pos="0"/>
        </w:tabs>
        <w:ind w:firstLine="705"/>
        <w:contextualSpacing/>
        <w:jc w:val="both"/>
        <w:rPr>
          <w:rFonts w:eastAsia="Calibri"/>
          <w:szCs w:val="22"/>
          <w:lang w:eastAsia="en-US"/>
        </w:rPr>
      </w:pPr>
      <w:r w:rsidRPr="006844B0">
        <w:rPr>
          <w:rFonts w:eastAsia="Calibri"/>
          <w:szCs w:val="22"/>
          <w:lang w:eastAsia="en-US"/>
        </w:rPr>
        <w:lastRenderedPageBreak/>
        <w:t xml:space="preserve">4. </w:t>
      </w:r>
      <w:r w:rsidR="00A834F5" w:rsidRPr="006844B0">
        <w:rPr>
          <w:rFonts w:eastAsia="Calibri"/>
          <w:szCs w:val="22"/>
          <w:lang w:eastAsia="en-US"/>
        </w:rPr>
        <w:t xml:space="preserve">Внести в постановление Правительства Санкт-Петербурга от 17.06.2014 № 486 </w:t>
      </w:r>
      <w:r w:rsidR="00A834F5" w:rsidRPr="006844B0">
        <w:t>«О государственной программе Санкт-Петербурга «Комплексное развитие систем коммунальной инфраструктуры, энергетики и энергосбережения в Санкт-Петербурге» следующие изменения:</w:t>
      </w:r>
    </w:p>
    <w:p w:rsidR="006C5436" w:rsidRPr="006844B0" w:rsidRDefault="001F60E1" w:rsidP="001F60E1">
      <w:pPr>
        <w:tabs>
          <w:tab w:val="left" w:pos="0"/>
          <w:tab w:val="left" w:pos="709"/>
        </w:tabs>
        <w:jc w:val="both"/>
        <w:rPr>
          <w:rFonts w:eastAsia="Calibri"/>
        </w:rPr>
      </w:pPr>
      <w:r w:rsidRPr="006844B0">
        <w:rPr>
          <w:rFonts w:eastAsia="Calibri"/>
        </w:rPr>
        <w:tab/>
        <w:t xml:space="preserve">4.1. </w:t>
      </w:r>
      <w:r w:rsidR="006C5436" w:rsidRPr="006844B0">
        <w:rPr>
          <w:rFonts w:eastAsia="Calibri"/>
        </w:rPr>
        <w:t>Пункт 9 раздела Паспорта государственной программы Санкт-Петербурга «Комплексное развитие систем коммунальной инфраструктуры, энергетики</w:t>
      </w:r>
      <w:r w:rsidR="00044AB1" w:rsidRPr="006844B0">
        <w:rPr>
          <w:rFonts w:eastAsia="Calibri"/>
        </w:rPr>
        <w:t xml:space="preserve"> </w:t>
      </w:r>
      <w:r w:rsidR="006C5436" w:rsidRPr="006844B0">
        <w:rPr>
          <w:rFonts w:eastAsia="Calibri"/>
        </w:rPr>
        <w:t>и энергосбережения в Санкт-Петербурге» приложения к постановлению изложить</w:t>
      </w:r>
      <w:r w:rsidR="00044AB1" w:rsidRPr="006844B0">
        <w:rPr>
          <w:rFonts w:eastAsia="Calibri"/>
        </w:rPr>
        <w:t xml:space="preserve"> </w:t>
      </w:r>
      <w:r w:rsidR="006C5436" w:rsidRPr="006844B0">
        <w:rPr>
          <w:rFonts w:eastAsia="Calibri"/>
        </w:rPr>
        <w:t>в следующей редакции:</w:t>
      </w:r>
    </w:p>
    <w:p w:rsidR="00A834F5" w:rsidRPr="006844B0" w:rsidRDefault="00A834F5" w:rsidP="00A834F5">
      <w:pPr>
        <w:ind w:left="-426"/>
        <w:jc w:val="both"/>
      </w:pPr>
      <w:r w:rsidRPr="006844B0">
        <w:t>«</w:t>
      </w:r>
    </w:p>
    <w:tbl>
      <w:tblPr>
        <w:tblW w:w="15310" w:type="dxa"/>
        <w:tblInd w:w="-30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6"/>
        <w:gridCol w:w="2977"/>
        <w:gridCol w:w="11907"/>
      </w:tblGrid>
      <w:tr w:rsidR="006844B0" w:rsidRPr="006844B0" w:rsidTr="001F60E1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23" w:type="dxa"/>
              <w:bottom w:w="15" w:type="dxa"/>
              <w:right w:w="123" w:type="dxa"/>
            </w:tcMar>
          </w:tcPr>
          <w:p w:rsidR="00A834F5" w:rsidRPr="006844B0" w:rsidRDefault="00A834F5" w:rsidP="00A834F5">
            <w:pPr>
              <w:jc w:val="center"/>
              <w:rPr>
                <w:sz w:val="21"/>
                <w:szCs w:val="21"/>
              </w:rPr>
            </w:pPr>
            <w:r w:rsidRPr="006844B0">
              <w:rPr>
                <w:sz w:val="21"/>
                <w:szCs w:val="21"/>
              </w:rPr>
              <w:t>9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23" w:type="dxa"/>
              <w:bottom w:w="15" w:type="dxa"/>
              <w:right w:w="123" w:type="dxa"/>
            </w:tcMar>
          </w:tcPr>
          <w:p w:rsidR="00A834F5" w:rsidRPr="006844B0" w:rsidRDefault="00A834F5" w:rsidP="00A834F5">
            <w:pPr>
              <w:autoSpaceDE w:val="0"/>
              <w:autoSpaceDN w:val="0"/>
              <w:adjustRightInd w:val="0"/>
              <w:contextualSpacing/>
              <w:rPr>
                <w:rFonts w:eastAsia="Calibri"/>
                <w:sz w:val="21"/>
                <w:szCs w:val="21"/>
              </w:rPr>
            </w:pPr>
            <w:r w:rsidRPr="006844B0">
              <w:rPr>
                <w:rFonts w:eastAsia="Calibri"/>
                <w:sz w:val="21"/>
                <w:szCs w:val="21"/>
                <w:lang w:eastAsia="en-US"/>
              </w:rPr>
              <w:t xml:space="preserve">Общий объем финансирования государственной программы </w:t>
            </w:r>
            <w:r w:rsidRPr="006844B0">
              <w:rPr>
                <w:rFonts w:eastAsia="Calibri"/>
                <w:sz w:val="21"/>
                <w:szCs w:val="21"/>
                <w:lang w:eastAsia="en-US"/>
              </w:rPr>
              <w:br/>
              <w:t xml:space="preserve">по источникам финансирования </w:t>
            </w:r>
            <w:r w:rsidRPr="006844B0">
              <w:rPr>
                <w:rFonts w:eastAsia="Calibri"/>
                <w:sz w:val="21"/>
                <w:szCs w:val="21"/>
                <w:lang w:eastAsia="en-US"/>
              </w:rPr>
              <w:br/>
              <w:t xml:space="preserve">с указанием объемов финансирования, предусмотренных </w:t>
            </w:r>
            <w:r w:rsidRPr="006844B0">
              <w:rPr>
                <w:rFonts w:eastAsia="Calibri"/>
                <w:sz w:val="21"/>
                <w:szCs w:val="21"/>
                <w:lang w:eastAsia="en-US"/>
              </w:rPr>
              <w:br/>
              <w:t xml:space="preserve">на реализацию региональных проектов, </w:t>
            </w:r>
            <w:r w:rsidRPr="006844B0">
              <w:rPr>
                <w:rFonts w:eastAsia="Calibri"/>
                <w:sz w:val="21"/>
                <w:szCs w:val="21"/>
                <w:lang w:eastAsia="en-US"/>
              </w:rPr>
              <w:br/>
              <w:t xml:space="preserve">в том числе </w:t>
            </w:r>
            <w:r w:rsidRPr="006844B0">
              <w:rPr>
                <w:rFonts w:eastAsia="Calibri"/>
                <w:sz w:val="21"/>
                <w:szCs w:val="21"/>
                <w:lang w:eastAsia="en-US"/>
              </w:rPr>
              <w:br/>
              <w:t>по годам реализации государственной программы</w:t>
            </w:r>
          </w:p>
        </w:tc>
        <w:tc>
          <w:tcPr>
            <w:tcW w:w="11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23" w:type="dxa"/>
              <w:bottom w:w="15" w:type="dxa"/>
              <w:right w:w="123" w:type="dxa"/>
            </w:tcMar>
          </w:tcPr>
          <w:p w:rsidR="00A834F5" w:rsidRPr="006844B0" w:rsidRDefault="00A834F5" w:rsidP="00A834F5">
            <w:pPr>
              <w:autoSpaceDE w:val="0"/>
              <w:autoSpaceDN w:val="0"/>
              <w:adjustRightInd w:val="0"/>
              <w:jc w:val="both"/>
              <w:rPr>
                <w:sz w:val="21"/>
                <w:szCs w:val="21"/>
              </w:rPr>
            </w:pPr>
            <w:r w:rsidRPr="006844B0">
              <w:rPr>
                <w:sz w:val="21"/>
                <w:szCs w:val="21"/>
              </w:rPr>
              <w:t>Общий объем финансирования государственной программы на 2019-2024 гг. – 435240621,8 тыс. руб., в том числе по годам:</w:t>
            </w:r>
          </w:p>
          <w:p w:rsidR="00A834F5" w:rsidRPr="006844B0" w:rsidRDefault="00A834F5" w:rsidP="00A834F5">
            <w:pPr>
              <w:autoSpaceDE w:val="0"/>
              <w:autoSpaceDN w:val="0"/>
              <w:adjustRightInd w:val="0"/>
              <w:jc w:val="both"/>
              <w:rPr>
                <w:sz w:val="21"/>
                <w:szCs w:val="21"/>
              </w:rPr>
            </w:pPr>
            <w:r w:rsidRPr="006844B0">
              <w:rPr>
                <w:sz w:val="21"/>
                <w:szCs w:val="21"/>
              </w:rPr>
              <w:t xml:space="preserve">2019 г. </w:t>
            </w:r>
            <w:r w:rsidR="0095499A">
              <w:rPr>
                <w:sz w:val="21"/>
                <w:szCs w:val="21"/>
              </w:rPr>
              <w:t>–</w:t>
            </w:r>
            <w:r w:rsidRPr="006844B0">
              <w:rPr>
                <w:sz w:val="21"/>
                <w:szCs w:val="21"/>
              </w:rPr>
              <w:t xml:space="preserve"> 68814583,1 тыс. руб.;</w:t>
            </w:r>
          </w:p>
          <w:p w:rsidR="00A834F5" w:rsidRPr="006844B0" w:rsidRDefault="00A834F5" w:rsidP="00A834F5">
            <w:pPr>
              <w:autoSpaceDE w:val="0"/>
              <w:autoSpaceDN w:val="0"/>
              <w:adjustRightInd w:val="0"/>
              <w:jc w:val="both"/>
              <w:rPr>
                <w:sz w:val="21"/>
                <w:szCs w:val="21"/>
              </w:rPr>
            </w:pPr>
            <w:r w:rsidRPr="006844B0">
              <w:rPr>
                <w:sz w:val="21"/>
                <w:szCs w:val="21"/>
              </w:rPr>
              <w:t xml:space="preserve">2020 г. </w:t>
            </w:r>
            <w:r w:rsidR="0095499A">
              <w:rPr>
                <w:sz w:val="21"/>
                <w:szCs w:val="21"/>
              </w:rPr>
              <w:t>–</w:t>
            </w:r>
            <w:r w:rsidRPr="006844B0">
              <w:rPr>
                <w:sz w:val="21"/>
                <w:szCs w:val="21"/>
              </w:rPr>
              <w:t xml:space="preserve"> 65397105,9 тыс. руб.;</w:t>
            </w:r>
          </w:p>
          <w:p w:rsidR="00A834F5" w:rsidRPr="006844B0" w:rsidRDefault="00A834F5" w:rsidP="00A834F5">
            <w:pPr>
              <w:autoSpaceDE w:val="0"/>
              <w:autoSpaceDN w:val="0"/>
              <w:adjustRightInd w:val="0"/>
              <w:jc w:val="both"/>
              <w:rPr>
                <w:sz w:val="21"/>
                <w:szCs w:val="21"/>
              </w:rPr>
            </w:pPr>
            <w:r w:rsidRPr="006844B0">
              <w:rPr>
                <w:sz w:val="21"/>
                <w:szCs w:val="21"/>
              </w:rPr>
              <w:t>2021 г. – 86811696,1 тыс. руб.;</w:t>
            </w:r>
          </w:p>
          <w:p w:rsidR="00A834F5" w:rsidRPr="006844B0" w:rsidRDefault="00A834F5" w:rsidP="00A834F5">
            <w:pPr>
              <w:autoSpaceDE w:val="0"/>
              <w:autoSpaceDN w:val="0"/>
              <w:adjustRightInd w:val="0"/>
              <w:jc w:val="both"/>
              <w:rPr>
                <w:sz w:val="21"/>
                <w:szCs w:val="21"/>
              </w:rPr>
            </w:pPr>
            <w:r w:rsidRPr="006844B0">
              <w:rPr>
                <w:sz w:val="21"/>
                <w:szCs w:val="21"/>
              </w:rPr>
              <w:t xml:space="preserve">2022 г. </w:t>
            </w:r>
            <w:r w:rsidR="0095499A">
              <w:rPr>
                <w:sz w:val="21"/>
                <w:szCs w:val="21"/>
              </w:rPr>
              <w:t>–</w:t>
            </w:r>
            <w:r w:rsidRPr="006844B0">
              <w:rPr>
                <w:sz w:val="21"/>
                <w:szCs w:val="21"/>
              </w:rPr>
              <w:t xml:space="preserve"> 69682402,2 тыс. руб.;</w:t>
            </w:r>
          </w:p>
          <w:p w:rsidR="00A834F5" w:rsidRPr="006844B0" w:rsidRDefault="00A834F5" w:rsidP="00A834F5">
            <w:pPr>
              <w:autoSpaceDE w:val="0"/>
              <w:autoSpaceDN w:val="0"/>
              <w:adjustRightInd w:val="0"/>
              <w:jc w:val="both"/>
              <w:rPr>
                <w:sz w:val="21"/>
                <w:szCs w:val="21"/>
              </w:rPr>
            </w:pPr>
            <w:r w:rsidRPr="006844B0">
              <w:rPr>
                <w:sz w:val="21"/>
                <w:szCs w:val="21"/>
              </w:rPr>
              <w:t xml:space="preserve">2023 г. </w:t>
            </w:r>
            <w:r w:rsidR="0095499A">
              <w:rPr>
                <w:sz w:val="21"/>
                <w:szCs w:val="21"/>
              </w:rPr>
              <w:t>–</w:t>
            </w:r>
            <w:r w:rsidRPr="006844B0">
              <w:rPr>
                <w:sz w:val="21"/>
                <w:szCs w:val="21"/>
              </w:rPr>
              <w:t xml:space="preserve"> 69099100,2 тыс. руб.;</w:t>
            </w:r>
          </w:p>
          <w:p w:rsidR="00A834F5" w:rsidRPr="006844B0" w:rsidRDefault="00A834F5" w:rsidP="00A834F5">
            <w:pPr>
              <w:autoSpaceDE w:val="0"/>
              <w:autoSpaceDN w:val="0"/>
              <w:adjustRightInd w:val="0"/>
              <w:jc w:val="both"/>
              <w:rPr>
                <w:sz w:val="21"/>
                <w:szCs w:val="21"/>
              </w:rPr>
            </w:pPr>
            <w:r w:rsidRPr="006844B0">
              <w:rPr>
                <w:sz w:val="21"/>
                <w:szCs w:val="21"/>
              </w:rPr>
              <w:t xml:space="preserve">2024 г. </w:t>
            </w:r>
            <w:r w:rsidR="0095499A">
              <w:rPr>
                <w:sz w:val="21"/>
                <w:szCs w:val="21"/>
              </w:rPr>
              <w:t>–</w:t>
            </w:r>
            <w:r w:rsidRPr="006844B0">
              <w:rPr>
                <w:sz w:val="21"/>
                <w:szCs w:val="21"/>
              </w:rPr>
              <w:t xml:space="preserve"> 75435734,4 тыс. руб.</w:t>
            </w:r>
          </w:p>
          <w:p w:rsidR="00A834F5" w:rsidRPr="006844B0" w:rsidRDefault="00A834F5" w:rsidP="00A834F5">
            <w:pPr>
              <w:autoSpaceDE w:val="0"/>
              <w:autoSpaceDN w:val="0"/>
              <w:adjustRightInd w:val="0"/>
              <w:jc w:val="both"/>
              <w:rPr>
                <w:sz w:val="21"/>
                <w:szCs w:val="21"/>
              </w:rPr>
            </w:pPr>
            <w:r w:rsidRPr="006844B0">
              <w:rPr>
                <w:sz w:val="21"/>
                <w:szCs w:val="21"/>
              </w:rPr>
              <w:t>Общий объем финансирования государственной программы по источникам финансирования, в том числе по годам реализации:</w:t>
            </w:r>
          </w:p>
          <w:p w:rsidR="00A834F5" w:rsidRPr="006844B0" w:rsidRDefault="00A834F5" w:rsidP="00A834F5">
            <w:pPr>
              <w:autoSpaceDE w:val="0"/>
              <w:autoSpaceDN w:val="0"/>
              <w:adjustRightInd w:val="0"/>
              <w:jc w:val="both"/>
              <w:rPr>
                <w:sz w:val="21"/>
                <w:szCs w:val="21"/>
              </w:rPr>
            </w:pPr>
            <w:r w:rsidRPr="006844B0">
              <w:rPr>
                <w:sz w:val="21"/>
                <w:szCs w:val="21"/>
              </w:rPr>
              <w:t>за счет средств бюджета Санкт-Петербурга – 135133499,5 тыс. руб., в том числе по годам:</w:t>
            </w:r>
          </w:p>
          <w:p w:rsidR="00A834F5" w:rsidRPr="006844B0" w:rsidRDefault="00A834F5" w:rsidP="00A834F5">
            <w:pPr>
              <w:autoSpaceDE w:val="0"/>
              <w:autoSpaceDN w:val="0"/>
              <w:adjustRightInd w:val="0"/>
              <w:jc w:val="both"/>
              <w:rPr>
                <w:sz w:val="21"/>
                <w:szCs w:val="21"/>
              </w:rPr>
            </w:pPr>
            <w:r w:rsidRPr="006844B0">
              <w:rPr>
                <w:sz w:val="21"/>
                <w:szCs w:val="21"/>
              </w:rPr>
              <w:t xml:space="preserve">2019 г. </w:t>
            </w:r>
            <w:r w:rsidR="0095499A">
              <w:rPr>
                <w:sz w:val="21"/>
                <w:szCs w:val="21"/>
              </w:rPr>
              <w:t>–</w:t>
            </w:r>
            <w:r w:rsidRPr="006844B0">
              <w:rPr>
                <w:sz w:val="21"/>
                <w:szCs w:val="21"/>
              </w:rPr>
              <w:t xml:space="preserve"> 21987737,9 тыс. руб.;</w:t>
            </w:r>
          </w:p>
          <w:p w:rsidR="00A834F5" w:rsidRPr="006844B0" w:rsidRDefault="00A834F5" w:rsidP="00A834F5">
            <w:pPr>
              <w:autoSpaceDE w:val="0"/>
              <w:autoSpaceDN w:val="0"/>
              <w:adjustRightInd w:val="0"/>
              <w:jc w:val="both"/>
              <w:rPr>
                <w:sz w:val="21"/>
                <w:szCs w:val="21"/>
              </w:rPr>
            </w:pPr>
            <w:r w:rsidRPr="006844B0">
              <w:rPr>
                <w:sz w:val="21"/>
                <w:szCs w:val="21"/>
              </w:rPr>
              <w:t xml:space="preserve">2020 г. </w:t>
            </w:r>
            <w:r w:rsidR="0095499A">
              <w:rPr>
                <w:sz w:val="21"/>
                <w:szCs w:val="21"/>
              </w:rPr>
              <w:t>–</w:t>
            </w:r>
            <w:r w:rsidRPr="006844B0">
              <w:rPr>
                <w:sz w:val="21"/>
                <w:szCs w:val="21"/>
              </w:rPr>
              <w:t xml:space="preserve"> 19987258,7 тыс. руб.;</w:t>
            </w:r>
          </w:p>
          <w:p w:rsidR="00A834F5" w:rsidRPr="006844B0" w:rsidRDefault="00A834F5" w:rsidP="00A834F5">
            <w:pPr>
              <w:autoSpaceDE w:val="0"/>
              <w:autoSpaceDN w:val="0"/>
              <w:adjustRightInd w:val="0"/>
              <w:jc w:val="both"/>
              <w:rPr>
                <w:sz w:val="21"/>
                <w:szCs w:val="21"/>
              </w:rPr>
            </w:pPr>
            <w:r w:rsidRPr="006844B0">
              <w:rPr>
                <w:sz w:val="21"/>
                <w:szCs w:val="21"/>
              </w:rPr>
              <w:t>2021 г. – 25148805,2 тыс. руб.;</w:t>
            </w:r>
          </w:p>
          <w:p w:rsidR="00A834F5" w:rsidRPr="006844B0" w:rsidRDefault="00A834F5" w:rsidP="00A834F5">
            <w:pPr>
              <w:autoSpaceDE w:val="0"/>
              <w:autoSpaceDN w:val="0"/>
              <w:adjustRightInd w:val="0"/>
              <w:jc w:val="both"/>
              <w:rPr>
                <w:sz w:val="21"/>
                <w:szCs w:val="21"/>
              </w:rPr>
            </w:pPr>
            <w:r w:rsidRPr="006844B0">
              <w:rPr>
                <w:sz w:val="21"/>
                <w:szCs w:val="21"/>
              </w:rPr>
              <w:t xml:space="preserve">2022 г. </w:t>
            </w:r>
            <w:r w:rsidR="0095499A">
              <w:rPr>
                <w:sz w:val="21"/>
                <w:szCs w:val="21"/>
              </w:rPr>
              <w:t>–</w:t>
            </w:r>
            <w:r w:rsidRPr="006844B0">
              <w:rPr>
                <w:sz w:val="21"/>
                <w:szCs w:val="21"/>
              </w:rPr>
              <w:t xml:space="preserve"> 20488169,9 тыс. руб.;</w:t>
            </w:r>
          </w:p>
          <w:p w:rsidR="00A834F5" w:rsidRPr="006844B0" w:rsidRDefault="00A834F5" w:rsidP="00A834F5">
            <w:pPr>
              <w:autoSpaceDE w:val="0"/>
              <w:autoSpaceDN w:val="0"/>
              <w:adjustRightInd w:val="0"/>
              <w:jc w:val="both"/>
              <w:rPr>
                <w:sz w:val="21"/>
                <w:szCs w:val="21"/>
              </w:rPr>
            </w:pPr>
            <w:r w:rsidRPr="006844B0">
              <w:rPr>
                <w:sz w:val="21"/>
                <w:szCs w:val="21"/>
              </w:rPr>
              <w:t xml:space="preserve">2023 г. </w:t>
            </w:r>
            <w:r w:rsidR="0095499A">
              <w:rPr>
                <w:sz w:val="21"/>
                <w:szCs w:val="21"/>
              </w:rPr>
              <w:t>–</w:t>
            </w:r>
            <w:r w:rsidRPr="006844B0">
              <w:rPr>
                <w:sz w:val="21"/>
                <w:szCs w:val="21"/>
              </w:rPr>
              <w:t xml:space="preserve"> 22026649,0 тыс. руб.;</w:t>
            </w:r>
          </w:p>
          <w:p w:rsidR="00A834F5" w:rsidRPr="006844B0" w:rsidRDefault="00A834F5" w:rsidP="00A834F5">
            <w:pPr>
              <w:autoSpaceDE w:val="0"/>
              <w:autoSpaceDN w:val="0"/>
              <w:adjustRightInd w:val="0"/>
              <w:jc w:val="both"/>
              <w:rPr>
                <w:sz w:val="21"/>
                <w:szCs w:val="21"/>
              </w:rPr>
            </w:pPr>
            <w:r w:rsidRPr="006844B0">
              <w:rPr>
                <w:sz w:val="21"/>
                <w:szCs w:val="21"/>
              </w:rPr>
              <w:t xml:space="preserve">2024 г. </w:t>
            </w:r>
            <w:r w:rsidR="0095499A">
              <w:rPr>
                <w:sz w:val="21"/>
                <w:szCs w:val="21"/>
              </w:rPr>
              <w:t>–</w:t>
            </w:r>
            <w:r w:rsidRPr="006844B0">
              <w:rPr>
                <w:sz w:val="21"/>
                <w:szCs w:val="21"/>
              </w:rPr>
              <w:t xml:space="preserve"> 25494878,9 тыс. руб.,</w:t>
            </w:r>
          </w:p>
          <w:p w:rsidR="00A834F5" w:rsidRPr="006844B0" w:rsidRDefault="00A834F5" w:rsidP="00A834F5">
            <w:pPr>
              <w:autoSpaceDE w:val="0"/>
              <w:autoSpaceDN w:val="0"/>
              <w:adjustRightInd w:val="0"/>
              <w:jc w:val="both"/>
              <w:rPr>
                <w:sz w:val="21"/>
                <w:szCs w:val="21"/>
              </w:rPr>
            </w:pPr>
            <w:r w:rsidRPr="006844B0">
              <w:rPr>
                <w:sz w:val="21"/>
                <w:szCs w:val="21"/>
              </w:rPr>
              <w:t xml:space="preserve">за счет средств федерального бюджета </w:t>
            </w:r>
            <w:r w:rsidR="0095499A">
              <w:rPr>
                <w:sz w:val="21"/>
                <w:szCs w:val="21"/>
              </w:rPr>
              <w:t>–</w:t>
            </w:r>
            <w:r w:rsidRPr="006844B0">
              <w:rPr>
                <w:sz w:val="21"/>
                <w:szCs w:val="21"/>
              </w:rPr>
              <w:t xml:space="preserve"> 303200,0 тыс. руб., в том числе по годам:</w:t>
            </w:r>
          </w:p>
          <w:p w:rsidR="00A834F5" w:rsidRPr="006844B0" w:rsidRDefault="00A834F5" w:rsidP="00A834F5">
            <w:pPr>
              <w:autoSpaceDE w:val="0"/>
              <w:autoSpaceDN w:val="0"/>
              <w:adjustRightInd w:val="0"/>
              <w:jc w:val="both"/>
              <w:rPr>
                <w:sz w:val="21"/>
                <w:szCs w:val="21"/>
              </w:rPr>
            </w:pPr>
            <w:r w:rsidRPr="006844B0">
              <w:rPr>
                <w:sz w:val="21"/>
                <w:szCs w:val="21"/>
              </w:rPr>
              <w:t xml:space="preserve">2019 г. </w:t>
            </w:r>
            <w:r w:rsidR="0095499A">
              <w:rPr>
                <w:sz w:val="21"/>
                <w:szCs w:val="21"/>
              </w:rPr>
              <w:t>–</w:t>
            </w:r>
            <w:r w:rsidRPr="006844B0">
              <w:rPr>
                <w:sz w:val="21"/>
                <w:szCs w:val="21"/>
              </w:rPr>
              <w:t xml:space="preserve"> 120000,0 тыс. руб.;</w:t>
            </w:r>
          </w:p>
          <w:p w:rsidR="00A834F5" w:rsidRPr="006844B0" w:rsidRDefault="00A834F5" w:rsidP="00A834F5">
            <w:pPr>
              <w:autoSpaceDE w:val="0"/>
              <w:autoSpaceDN w:val="0"/>
              <w:adjustRightInd w:val="0"/>
              <w:jc w:val="both"/>
              <w:rPr>
                <w:sz w:val="21"/>
                <w:szCs w:val="21"/>
              </w:rPr>
            </w:pPr>
            <w:r w:rsidRPr="006844B0">
              <w:rPr>
                <w:sz w:val="21"/>
                <w:szCs w:val="21"/>
              </w:rPr>
              <w:t xml:space="preserve">2020 г. </w:t>
            </w:r>
            <w:r w:rsidR="0095499A">
              <w:rPr>
                <w:sz w:val="21"/>
                <w:szCs w:val="21"/>
              </w:rPr>
              <w:t>–</w:t>
            </w:r>
            <w:r w:rsidRPr="006844B0">
              <w:rPr>
                <w:sz w:val="21"/>
                <w:szCs w:val="21"/>
              </w:rPr>
              <w:t xml:space="preserve"> 14800,0 тыс. руб.;</w:t>
            </w:r>
          </w:p>
          <w:p w:rsidR="00A834F5" w:rsidRPr="006844B0" w:rsidRDefault="00A834F5" w:rsidP="00A834F5">
            <w:pPr>
              <w:autoSpaceDE w:val="0"/>
              <w:autoSpaceDN w:val="0"/>
              <w:adjustRightInd w:val="0"/>
              <w:jc w:val="both"/>
              <w:rPr>
                <w:sz w:val="21"/>
                <w:szCs w:val="21"/>
              </w:rPr>
            </w:pPr>
            <w:r w:rsidRPr="006844B0">
              <w:rPr>
                <w:sz w:val="21"/>
                <w:szCs w:val="21"/>
              </w:rPr>
              <w:t xml:space="preserve">2021 г. </w:t>
            </w:r>
            <w:r w:rsidR="0095499A">
              <w:rPr>
                <w:sz w:val="21"/>
                <w:szCs w:val="21"/>
              </w:rPr>
              <w:t>–</w:t>
            </w:r>
            <w:r w:rsidRPr="006844B0">
              <w:rPr>
                <w:sz w:val="21"/>
                <w:szCs w:val="21"/>
              </w:rPr>
              <w:t xml:space="preserve"> 59200,0 тыс. руб.;</w:t>
            </w:r>
          </w:p>
          <w:p w:rsidR="00A834F5" w:rsidRPr="006844B0" w:rsidRDefault="00A834F5" w:rsidP="00A834F5">
            <w:pPr>
              <w:autoSpaceDE w:val="0"/>
              <w:autoSpaceDN w:val="0"/>
              <w:adjustRightInd w:val="0"/>
              <w:jc w:val="both"/>
              <w:rPr>
                <w:sz w:val="21"/>
                <w:szCs w:val="21"/>
              </w:rPr>
            </w:pPr>
            <w:r w:rsidRPr="006844B0">
              <w:rPr>
                <w:sz w:val="21"/>
                <w:szCs w:val="21"/>
              </w:rPr>
              <w:t xml:space="preserve">2022 г. </w:t>
            </w:r>
            <w:r w:rsidR="0095499A">
              <w:rPr>
                <w:sz w:val="21"/>
                <w:szCs w:val="21"/>
              </w:rPr>
              <w:t>–</w:t>
            </w:r>
            <w:r w:rsidRPr="006844B0">
              <w:rPr>
                <w:sz w:val="21"/>
                <w:szCs w:val="21"/>
              </w:rPr>
              <w:t xml:space="preserve"> 46800,0 тыс. руб.;</w:t>
            </w:r>
          </w:p>
          <w:p w:rsidR="00A834F5" w:rsidRPr="006844B0" w:rsidRDefault="00A834F5" w:rsidP="00A834F5">
            <w:pPr>
              <w:autoSpaceDE w:val="0"/>
              <w:autoSpaceDN w:val="0"/>
              <w:adjustRightInd w:val="0"/>
              <w:jc w:val="both"/>
              <w:rPr>
                <w:sz w:val="21"/>
                <w:szCs w:val="21"/>
              </w:rPr>
            </w:pPr>
            <w:r w:rsidRPr="006844B0">
              <w:rPr>
                <w:sz w:val="21"/>
                <w:szCs w:val="21"/>
              </w:rPr>
              <w:t xml:space="preserve">2023 г. </w:t>
            </w:r>
            <w:r w:rsidR="0095499A">
              <w:rPr>
                <w:sz w:val="21"/>
                <w:szCs w:val="21"/>
              </w:rPr>
              <w:t>–</w:t>
            </w:r>
            <w:r w:rsidRPr="006844B0">
              <w:rPr>
                <w:sz w:val="21"/>
                <w:szCs w:val="21"/>
              </w:rPr>
              <w:t xml:space="preserve"> 62400,0 тыс. руб.;</w:t>
            </w:r>
          </w:p>
          <w:p w:rsidR="00A834F5" w:rsidRPr="006844B0" w:rsidRDefault="00A834F5" w:rsidP="00A834F5">
            <w:pPr>
              <w:autoSpaceDE w:val="0"/>
              <w:autoSpaceDN w:val="0"/>
              <w:adjustRightInd w:val="0"/>
              <w:jc w:val="both"/>
              <w:rPr>
                <w:sz w:val="21"/>
                <w:szCs w:val="21"/>
              </w:rPr>
            </w:pPr>
            <w:r w:rsidRPr="006844B0">
              <w:rPr>
                <w:sz w:val="21"/>
                <w:szCs w:val="21"/>
              </w:rPr>
              <w:t xml:space="preserve">2024 г. </w:t>
            </w:r>
            <w:r w:rsidR="0095499A">
              <w:rPr>
                <w:sz w:val="21"/>
                <w:szCs w:val="21"/>
              </w:rPr>
              <w:t>–</w:t>
            </w:r>
            <w:r w:rsidRPr="006844B0">
              <w:rPr>
                <w:sz w:val="21"/>
                <w:szCs w:val="21"/>
              </w:rPr>
              <w:t xml:space="preserve"> 0,0 тыс. руб.,</w:t>
            </w:r>
          </w:p>
          <w:p w:rsidR="00A834F5" w:rsidRPr="006844B0" w:rsidRDefault="00A834F5" w:rsidP="00A834F5">
            <w:pPr>
              <w:autoSpaceDE w:val="0"/>
              <w:autoSpaceDN w:val="0"/>
              <w:adjustRightInd w:val="0"/>
              <w:jc w:val="both"/>
              <w:rPr>
                <w:sz w:val="21"/>
                <w:szCs w:val="21"/>
              </w:rPr>
            </w:pPr>
            <w:r w:rsidRPr="006844B0">
              <w:rPr>
                <w:sz w:val="21"/>
                <w:szCs w:val="21"/>
              </w:rPr>
              <w:t xml:space="preserve">из внебюджетных источников </w:t>
            </w:r>
            <w:r w:rsidR="0095499A">
              <w:rPr>
                <w:sz w:val="21"/>
                <w:szCs w:val="21"/>
              </w:rPr>
              <w:t>–</w:t>
            </w:r>
            <w:r w:rsidRPr="006844B0">
              <w:rPr>
                <w:sz w:val="21"/>
                <w:szCs w:val="21"/>
              </w:rPr>
              <w:t xml:space="preserve"> 299803922,2 тыс. руб., в том числе по годам:</w:t>
            </w:r>
          </w:p>
          <w:p w:rsidR="00A834F5" w:rsidRPr="006844B0" w:rsidRDefault="00A834F5" w:rsidP="00A834F5">
            <w:pPr>
              <w:autoSpaceDE w:val="0"/>
              <w:autoSpaceDN w:val="0"/>
              <w:adjustRightInd w:val="0"/>
              <w:jc w:val="both"/>
              <w:rPr>
                <w:sz w:val="21"/>
                <w:szCs w:val="21"/>
              </w:rPr>
            </w:pPr>
            <w:r w:rsidRPr="006844B0">
              <w:rPr>
                <w:sz w:val="21"/>
                <w:szCs w:val="21"/>
              </w:rPr>
              <w:t xml:space="preserve">2019 г. </w:t>
            </w:r>
            <w:r w:rsidR="0095499A">
              <w:rPr>
                <w:sz w:val="21"/>
                <w:szCs w:val="21"/>
              </w:rPr>
              <w:t>–</w:t>
            </w:r>
            <w:r w:rsidRPr="006844B0">
              <w:rPr>
                <w:sz w:val="21"/>
                <w:szCs w:val="21"/>
              </w:rPr>
              <w:t xml:space="preserve"> 46706845,2 тыс. руб.;</w:t>
            </w:r>
          </w:p>
          <w:p w:rsidR="00A834F5" w:rsidRPr="006844B0" w:rsidRDefault="00A834F5" w:rsidP="00A834F5">
            <w:pPr>
              <w:autoSpaceDE w:val="0"/>
              <w:autoSpaceDN w:val="0"/>
              <w:adjustRightInd w:val="0"/>
              <w:jc w:val="both"/>
              <w:rPr>
                <w:sz w:val="21"/>
                <w:szCs w:val="21"/>
              </w:rPr>
            </w:pPr>
            <w:r w:rsidRPr="006844B0">
              <w:rPr>
                <w:sz w:val="21"/>
                <w:szCs w:val="21"/>
              </w:rPr>
              <w:t xml:space="preserve">2020 г. </w:t>
            </w:r>
            <w:r w:rsidR="0095499A">
              <w:rPr>
                <w:sz w:val="21"/>
                <w:szCs w:val="21"/>
              </w:rPr>
              <w:t>–</w:t>
            </w:r>
            <w:r w:rsidRPr="006844B0">
              <w:rPr>
                <w:sz w:val="21"/>
                <w:szCs w:val="21"/>
              </w:rPr>
              <w:t xml:space="preserve"> 45395047,2 тыс. руб.;</w:t>
            </w:r>
          </w:p>
          <w:p w:rsidR="00A834F5" w:rsidRPr="006844B0" w:rsidRDefault="00A834F5" w:rsidP="00A834F5">
            <w:pPr>
              <w:autoSpaceDE w:val="0"/>
              <w:autoSpaceDN w:val="0"/>
              <w:adjustRightInd w:val="0"/>
              <w:jc w:val="both"/>
              <w:rPr>
                <w:sz w:val="21"/>
                <w:szCs w:val="21"/>
              </w:rPr>
            </w:pPr>
            <w:r w:rsidRPr="006844B0">
              <w:rPr>
                <w:sz w:val="21"/>
                <w:szCs w:val="21"/>
              </w:rPr>
              <w:t xml:space="preserve">2021 г. </w:t>
            </w:r>
            <w:r w:rsidR="0095499A">
              <w:rPr>
                <w:sz w:val="21"/>
                <w:szCs w:val="21"/>
              </w:rPr>
              <w:t>–</w:t>
            </w:r>
            <w:r w:rsidRPr="006844B0">
              <w:rPr>
                <w:sz w:val="21"/>
                <w:szCs w:val="21"/>
              </w:rPr>
              <w:t xml:space="preserve"> 61603690,9 тыс. руб.;</w:t>
            </w:r>
          </w:p>
          <w:p w:rsidR="00A834F5" w:rsidRPr="006844B0" w:rsidRDefault="00A834F5" w:rsidP="00A834F5">
            <w:pPr>
              <w:autoSpaceDE w:val="0"/>
              <w:autoSpaceDN w:val="0"/>
              <w:adjustRightInd w:val="0"/>
              <w:jc w:val="both"/>
              <w:rPr>
                <w:sz w:val="21"/>
                <w:szCs w:val="21"/>
              </w:rPr>
            </w:pPr>
            <w:r w:rsidRPr="006844B0">
              <w:rPr>
                <w:sz w:val="21"/>
                <w:szCs w:val="21"/>
              </w:rPr>
              <w:t xml:space="preserve">2022 г. </w:t>
            </w:r>
            <w:r w:rsidR="0095499A">
              <w:rPr>
                <w:sz w:val="21"/>
                <w:szCs w:val="21"/>
              </w:rPr>
              <w:t>–</w:t>
            </w:r>
            <w:r w:rsidRPr="006844B0">
              <w:rPr>
                <w:sz w:val="21"/>
                <w:szCs w:val="21"/>
              </w:rPr>
              <w:t xml:space="preserve"> 49147432,3 тыс. руб.;</w:t>
            </w:r>
          </w:p>
          <w:p w:rsidR="00A834F5" w:rsidRPr="006844B0" w:rsidRDefault="00A834F5" w:rsidP="00A834F5">
            <w:pPr>
              <w:autoSpaceDE w:val="0"/>
              <w:autoSpaceDN w:val="0"/>
              <w:adjustRightInd w:val="0"/>
              <w:jc w:val="both"/>
              <w:rPr>
                <w:sz w:val="21"/>
                <w:szCs w:val="21"/>
              </w:rPr>
            </w:pPr>
            <w:r w:rsidRPr="006844B0">
              <w:rPr>
                <w:sz w:val="21"/>
                <w:szCs w:val="21"/>
              </w:rPr>
              <w:t xml:space="preserve">2023 г. </w:t>
            </w:r>
            <w:r w:rsidR="0095499A">
              <w:rPr>
                <w:sz w:val="21"/>
                <w:szCs w:val="21"/>
              </w:rPr>
              <w:t>–</w:t>
            </w:r>
            <w:r w:rsidRPr="006844B0">
              <w:rPr>
                <w:sz w:val="21"/>
                <w:szCs w:val="21"/>
              </w:rPr>
              <w:t xml:space="preserve"> 47010051,2 тыс. руб.;</w:t>
            </w:r>
          </w:p>
          <w:p w:rsidR="00A834F5" w:rsidRPr="006844B0" w:rsidRDefault="00A834F5" w:rsidP="00A834F5">
            <w:pPr>
              <w:autoSpaceDE w:val="0"/>
              <w:autoSpaceDN w:val="0"/>
              <w:adjustRightInd w:val="0"/>
              <w:jc w:val="both"/>
              <w:rPr>
                <w:sz w:val="21"/>
                <w:szCs w:val="21"/>
              </w:rPr>
            </w:pPr>
            <w:r w:rsidRPr="006844B0">
              <w:rPr>
                <w:sz w:val="21"/>
                <w:szCs w:val="21"/>
              </w:rPr>
              <w:t xml:space="preserve">2024 г. </w:t>
            </w:r>
            <w:r w:rsidR="0095499A">
              <w:rPr>
                <w:sz w:val="21"/>
                <w:szCs w:val="21"/>
              </w:rPr>
              <w:t>–</w:t>
            </w:r>
            <w:r w:rsidRPr="006844B0">
              <w:rPr>
                <w:sz w:val="21"/>
                <w:szCs w:val="21"/>
              </w:rPr>
              <w:t xml:space="preserve"> 49940855,5 тыс. руб.</w:t>
            </w:r>
          </w:p>
          <w:p w:rsidR="00A834F5" w:rsidRPr="006844B0" w:rsidRDefault="00A834F5" w:rsidP="00A834F5">
            <w:pPr>
              <w:shd w:val="clear" w:color="auto" w:fill="FFFFFF"/>
              <w:tabs>
                <w:tab w:val="left" w:pos="5670"/>
              </w:tabs>
              <w:rPr>
                <w:bCs/>
                <w:sz w:val="21"/>
                <w:szCs w:val="21"/>
                <w:highlight w:val="yellow"/>
              </w:rPr>
            </w:pPr>
          </w:p>
        </w:tc>
      </w:tr>
    </w:tbl>
    <w:p w:rsidR="00A834F5" w:rsidRPr="006844B0" w:rsidRDefault="00A834F5" w:rsidP="00A834F5">
      <w:pPr>
        <w:ind w:firstLine="709"/>
        <w:jc w:val="both"/>
      </w:pPr>
      <w:r w:rsidRPr="006844B0">
        <w:t xml:space="preserve">                                                                                                                                       </w:t>
      </w:r>
      <w:r w:rsidR="001F60E1" w:rsidRPr="006844B0">
        <w:t xml:space="preserve">                                                                                       </w:t>
      </w:r>
      <w:r w:rsidR="0095499A">
        <w:t xml:space="preserve">       </w:t>
      </w:r>
      <w:r w:rsidR="001F60E1" w:rsidRPr="006844B0">
        <w:t xml:space="preserve">  </w:t>
      </w:r>
      <w:r w:rsidRPr="006844B0">
        <w:t>».</w:t>
      </w:r>
    </w:p>
    <w:p w:rsidR="001B2460" w:rsidRPr="006844B0" w:rsidRDefault="001B2460" w:rsidP="00A834F5">
      <w:pPr>
        <w:tabs>
          <w:tab w:val="left" w:pos="142"/>
          <w:tab w:val="left" w:pos="851"/>
        </w:tabs>
        <w:ind w:firstLine="709"/>
        <w:contextualSpacing/>
        <w:jc w:val="both"/>
        <w:rPr>
          <w:rFonts w:eastAsia="Calibri"/>
          <w:szCs w:val="22"/>
          <w:lang w:eastAsia="en-US"/>
        </w:rPr>
        <w:sectPr w:rsidR="001B2460" w:rsidRPr="006844B0" w:rsidSect="00F12EC8">
          <w:pgSz w:w="16838" w:h="11906" w:orient="landscape"/>
          <w:pgMar w:top="1276" w:right="851" w:bottom="1134" w:left="1134" w:header="709" w:footer="709" w:gutter="0"/>
          <w:pgNumType w:start="4"/>
          <w:cols w:space="708"/>
          <w:titlePg/>
          <w:docGrid w:linePitch="360"/>
        </w:sectPr>
      </w:pPr>
    </w:p>
    <w:p w:rsidR="00A834F5" w:rsidRPr="006844B0" w:rsidRDefault="00044AB1" w:rsidP="00A834F5">
      <w:pPr>
        <w:tabs>
          <w:tab w:val="left" w:pos="142"/>
          <w:tab w:val="left" w:pos="851"/>
        </w:tabs>
        <w:ind w:firstLine="709"/>
        <w:contextualSpacing/>
        <w:jc w:val="both"/>
        <w:rPr>
          <w:rFonts w:eastAsia="Calibri"/>
          <w:szCs w:val="22"/>
          <w:lang w:eastAsia="en-US"/>
        </w:rPr>
      </w:pPr>
      <w:r w:rsidRPr="006844B0">
        <w:rPr>
          <w:rFonts w:eastAsia="Calibri"/>
          <w:szCs w:val="22"/>
          <w:lang w:eastAsia="en-US"/>
        </w:rPr>
        <w:lastRenderedPageBreak/>
        <w:t>4</w:t>
      </w:r>
      <w:r w:rsidR="00A834F5" w:rsidRPr="006844B0">
        <w:rPr>
          <w:rFonts w:eastAsia="Calibri"/>
          <w:szCs w:val="22"/>
          <w:lang w:eastAsia="en-US"/>
        </w:rPr>
        <w:t xml:space="preserve">.2. Пункт 1 таблицы 4 раздела </w:t>
      </w:r>
      <w:r w:rsidR="00E6780E" w:rsidRPr="006844B0">
        <w:rPr>
          <w:rFonts w:eastAsia="Calibri"/>
          <w:szCs w:val="22"/>
          <w:lang w:eastAsia="en-US"/>
        </w:rPr>
        <w:t xml:space="preserve">7 </w:t>
      </w:r>
      <w:r w:rsidR="00A834F5" w:rsidRPr="006844B0">
        <w:rPr>
          <w:rFonts w:eastAsia="Calibri"/>
          <w:szCs w:val="22"/>
          <w:lang w:eastAsia="en-US"/>
        </w:rPr>
        <w:t xml:space="preserve">приложения к постановлению изложить в следующей редакции:  </w:t>
      </w:r>
    </w:p>
    <w:p w:rsidR="006C5436" w:rsidRPr="006844B0" w:rsidRDefault="006C5436" w:rsidP="006C5436">
      <w:pPr>
        <w:autoSpaceDE w:val="0"/>
        <w:autoSpaceDN w:val="0"/>
        <w:adjustRightInd w:val="0"/>
        <w:ind w:left="-426"/>
        <w:jc w:val="both"/>
      </w:pPr>
      <w:r w:rsidRPr="006844B0">
        <w:t xml:space="preserve"> «</w:t>
      </w:r>
    </w:p>
    <w:p w:rsidR="006C5436" w:rsidRPr="006844B0" w:rsidRDefault="006C5436" w:rsidP="006C5436">
      <w:pPr>
        <w:spacing w:line="14" w:lineRule="exact"/>
        <w:rPr>
          <w:sz w:val="18"/>
          <w:szCs w:val="18"/>
        </w:rPr>
      </w:pPr>
    </w:p>
    <w:tbl>
      <w:tblPr>
        <w:tblW w:w="15594" w:type="dxa"/>
        <w:tblInd w:w="-436" w:type="dxa"/>
        <w:tblLook w:val="04A0" w:firstRow="1" w:lastRow="0" w:firstColumn="1" w:lastColumn="0" w:noHBand="0" w:noVBand="1"/>
      </w:tblPr>
      <w:tblGrid>
        <w:gridCol w:w="504"/>
        <w:gridCol w:w="1739"/>
        <w:gridCol w:w="1762"/>
        <w:gridCol w:w="1431"/>
        <w:gridCol w:w="1026"/>
        <w:gridCol w:w="11"/>
        <w:gridCol w:w="1324"/>
        <w:gridCol w:w="1276"/>
        <w:gridCol w:w="1276"/>
        <w:gridCol w:w="1276"/>
        <w:gridCol w:w="1275"/>
        <w:gridCol w:w="1276"/>
        <w:gridCol w:w="1418"/>
      </w:tblGrid>
      <w:tr w:rsidR="006C5436" w:rsidRPr="006844B0" w:rsidTr="006C5436">
        <w:trPr>
          <w:trHeight w:val="538"/>
        </w:trPr>
        <w:tc>
          <w:tcPr>
            <w:tcW w:w="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36" w:rsidRPr="006844B0" w:rsidRDefault="006C5436" w:rsidP="006C5436">
            <w:pPr>
              <w:jc w:val="center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1</w:t>
            </w:r>
          </w:p>
        </w:tc>
        <w:tc>
          <w:tcPr>
            <w:tcW w:w="1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rPr>
                <w:sz w:val="20"/>
                <w:szCs w:val="20"/>
              </w:rPr>
            </w:pPr>
          </w:p>
          <w:p w:rsidR="006C5436" w:rsidRPr="006844B0" w:rsidRDefault="006C5436" w:rsidP="006C5436">
            <w:pPr>
              <w:rPr>
                <w:sz w:val="20"/>
                <w:szCs w:val="20"/>
              </w:rPr>
            </w:pPr>
          </w:p>
          <w:p w:rsidR="006C5436" w:rsidRPr="006844B0" w:rsidRDefault="006C5436" w:rsidP="006C5436">
            <w:pPr>
              <w:rPr>
                <w:sz w:val="20"/>
                <w:szCs w:val="20"/>
              </w:rPr>
            </w:pPr>
          </w:p>
          <w:p w:rsidR="006C5436" w:rsidRPr="006844B0" w:rsidRDefault="006C5436" w:rsidP="006C5436">
            <w:pPr>
              <w:rPr>
                <w:sz w:val="20"/>
                <w:szCs w:val="20"/>
              </w:rPr>
            </w:pPr>
          </w:p>
          <w:p w:rsidR="006C5436" w:rsidRPr="006844B0" w:rsidRDefault="006C5436" w:rsidP="006C5436">
            <w:pPr>
              <w:rPr>
                <w:sz w:val="20"/>
                <w:szCs w:val="20"/>
              </w:rPr>
            </w:pPr>
          </w:p>
          <w:p w:rsidR="006C5436" w:rsidRPr="006844B0" w:rsidRDefault="006C5436" w:rsidP="006C5436">
            <w:pPr>
              <w:rPr>
                <w:sz w:val="20"/>
                <w:szCs w:val="20"/>
              </w:rPr>
            </w:pPr>
          </w:p>
          <w:p w:rsidR="006C5436" w:rsidRPr="006844B0" w:rsidRDefault="006C5436" w:rsidP="006C5436">
            <w:pPr>
              <w:rPr>
                <w:sz w:val="20"/>
                <w:szCs w:val="20"/>
              </w:rPr>
            </w:pPr>
          </w:p>
          <w:p w:rsidR="006C5436" w:rsidRPr="006844B0" w:rsidRDefault="006C5436" w:rsidP="006C5436">
            <w:pPr>
              <w:rPr>
                <w:sz w:val="20"/>
                <w:szCs w:val="20"/>
              </w:rPr>
            </w:pPr>
          </w:p>
          <w:p w:rsidR="006C5436" w:rsidRPr="006844B0" w:rsidRDefault="006C5436" w:rsidP="006C5436">
            <w:pPr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Государственная программа</w:t>
            </w:r>
          </w:p>
          <w:p w:rsidR="006C5436" w:rsidRPr="006844B0" w:rsidRDefault="006C5436" w:rsidP="006C5436">
            <w:pPr>
              <w:rPr>
                <w:sz w:val="20"/>
                <w:szCs w:val="20"/>
              </w:rPr>
            </w:pPr>
          </w:p>
          <w:p w:rsidR="006C5436" w:rsidRPr="006844B0" w:rsidRDefault="006C5436" w:rsidP="006C5436">
            <w:pPr>
              <w:rPr>
                <w:sz w:val="20"/>
                <w:szCs w:val="20"/>
              </w:rPr>
            </w:pPr>
          </w:p>
          <w:p w:rsidR="006C5436" w:rsidRPr="006844B0" w:rsidRDefault="006C5436" w:rsidP="006C5436">
            <w:pPr>
              <w:rPr>
                <w:sz w:val="20"/>
                <w:szCs w:val="20"/>
              </w:rPr>
            </w:pPr>
          </w:p>
          <w:p w:rsidR="006C5436" w:rsidRPr="006844B0" w:rsidRDefault="006C5436" w:rsidP="006C5436">
            <w:pPr>
              <w:rPr>
                <w:sz w:val="20"/>
                <w:szCs w:val="20"/>
              </w:rPr>
            </w:pPr>
          </w:p>
          <w:p w:rsidR="006C5436" w:rsidRPr="006844B0" w:rsidRDefault="006C5436" w:rsidP="006C5436">
            <w:pPr>
              <w:rPr>
                <w:sz w:val="20"/>
                <w:szCs w:val="20"/>
              </w:rPr>
            </w:pPr>
          </w:p>
          <w:p w:rsidR="006C5436" w:rsidRPr="006844B0" w:rsidRDefault="006C5436" w:rsidP="006C5436">
            <w:pPr>
              <w:rPr>
                <w:sz w:val="20"/>
                <w:szCs w:val="20"/>
              </w:rPr>
            </w:pPr>
          </w:p>
          <w:p w:rsidR="006C5436" w:rsidRPr="006844B0" w:rsidRDefault="006C5436" w:rsidP="006C5436">
            <w:pPr>
              <w:rPr>
                <w:sz w:val="20"/>
                <w:szCs w:val="20"/>
              </w:rPr>
            </w:pPr>
          </w:p>
        </w:tc>
        <w:tc>
          <w:tcPr>
            <w:tcW w:w="17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jc w:val="center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Бюджет Санкт-Петербурга</w:t>
            </w:r>
          </w:p>
        </w:tc>
        <w:tc>
          <w:tcPr>
            <w:tcW w:w="1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Проектная часть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Текущие расходы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-</w:t>
            </w:r>
          </w:p>
          <w:p w:rsidR="006C5436" w:rsidRPr="006844B0" w:rsidRDefault="006C5436" w:rsidP="006C5436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-</w:t>
            </w:r>
          </w:p>
        </w:tc>
      </w:tr>
      <w:tr w:rsidR="006C5436" w:rsidRPr="006844B0" w:rsidTr="006C5436">
        <w:trPr>
          <w:trHeight w:val="387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36" w:rsidRPr="006844B0" w:rsidRDefault="006C5436" w:rsidP="006C5436">
            <w:pPr>
              <w:rPr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436" w:rsidRPr="006844B0" w:rsidRDefault="006C5436" w:rsidP="006C5436">
            <w:pPr>
              <w:rPr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436" w:rsidRPr="006844B0" w:rsidRDefault="006C5436" w:rsidP="006C5436">
            <w:pPr>
              <w:rPr>
                <w:sz w:val="20"/>
                <w:szCs w:val="20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436" w:rsidRPr="006844B0" w:rsidRDefault="006C5436" w:rsidP="006C5436">
            <w:pPr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Расходы развития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 xml:space="preserve">15 916 841,8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15 128 544,2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19 203 844,7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 xml:space="preserve">14 217 468,0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 xml:space="preserve">15 453 119,1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 xml:space="preserve">18 658 407,7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98 578 225,4</w:t>
            </w:r>
          </w:p>
        </w:tc>
      </w:tr>
      <w:tr w:rsidR="006C5436" w:rsidRPr="006844B0" w:rsidTr="006C5436">
        <w:trPr>
          <w:trHeight w:val="533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36" w:rsidRPr="006844B0" w:rsidRDefault="006C5436" w:rsidP="006C5436">
            <w:pPr>
              <w:rPr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436" w:rsidRPr="006844B0" w:rsidRDefault="006C5436" w:rsidP="006C5436">
            <w:pPr>
              <w:rPr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436" w:rsidRPr="006844B0" w:rsidRDefault="006C5436" w:rsidP="006C5436">
            <w:pPr>
              <w:rPr>
                <w:sz w:val="20"/>
                <w:szCs w:val="20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436" w:rsidRPr="006844B0" w:rsidRDefault="006C5436" w:rsidP="006C5436">
            <w:pPr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ИТОГО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 xml:space="preserve">15 916 841,8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15 128 544,2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19 203 844,7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 xml:space="preserve">14 217 468,0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 xml:space="preserve">15 453 119,1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 xml:space="preserve">18 658 407,7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98 578 225,4</w:t>
            </w:r>
          </w:p>
        </w:tc>
      </w:tr>
      <w:tr w:rsidR="006C5436" w:rsidRPr="006844B0" w:rsidTr="006C5436">
        <w:trPr>
          <w:trHeight w:val="144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36" w:rsidRPr="006844B0" w:rsidRDefault="006C5436" w:rsidP="006C5436">
            <w:pPr>
              <w:rPr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436" w:rsidRPr="006844B0" w:rsidRDefault="006C5436" w:rsidP="006C5436">
            <w:pPr>
              <w:rPr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436" w:rsidRPr="006844B0" w:rsidRDefault="006C5436" w:rsidP="006C5436">
            <w:pPr>
              <w:rPr>
                <w:sz w:val="20"/>
                <w:szCs w:val="20"/>
              </w:rPr>
            </w:pP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Процессная часть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 xml:space="preserve">6 070 896,1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 xml:space="preserve">4 858 714,5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 xml:space="preserve">6 065 180,8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6 270 701,9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 xml:space="preserve">6 573 529,9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 xml:space="preserve">6 836 471,2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36 675 494,4</w:t>
            </w:r>
          </w:p>
        </w:tc>
      </w:tr>
      <w:tr w:rsidR="006C5436" w:rsidRPr="006844B0" w:rsidTr="006C5436">
        <w:trPr>
          <w:trHeight w:val="70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36" w:rsidRPr="006844B0" w:rsidRDefault="006C5436" w:rsidP="006C5436">
            <w:pPr>
              <w:rPr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436" w:rsidRPr="006844B0" w:rsidRDefault="006C5436" w:rsidP="006C5436">
            <w:pPr>
              <w:rPr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436" w:rsidRPr="006844B0" w:rsidRDefault="006C5436" w:rsidP="006C5436">
            <w:pPr>
              <w:rPr>
                <w:sz w:val="20"/>
                <w:szCs w:val="20"/>
              </w:rPr>
            </w:pP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ИТОГО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 xml:space="preserve">21 987 737,9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19 987 258,7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25 148 805,2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20 488 169,9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 xml:space="preserve">22 026 649,0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 xml:space="preserve">25 494 878,9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135 133 499,5</w:t>
            </w:r>
          </w:p>
        </w:tc>
      </w:tr>
      <w:tr w:rsidR="006C5436" w:rsidRPr="006844B0" w:rsidTr="006C5436">
        <w:trPr>
          <w:trHeight w:val="268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36" w:rsidRPr="006844B0" w:rsidRDefault="006C5436" w:rsidP="006C5436">
            <w:pPr>
              <w:rPr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436" w:rsidRPr="006844B0" w:rsidRDefault="006C5436" w:rsidP="006C5436">
            <w:pPr>
              <w:rPr>
                <w:sz w:val="20"/>
                <w:szCs w:val="20"/>
              </w:rPr>
            </w:pPr>
          </w:p>
        </w:tc>
        <w:tc>
          <w:tcPr>
            <w:tcW w:w="17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Проектная часть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Текущие расходы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-</w:t>
            </w:r>
          </w:p>
          <w:p w:rsidR="006C5436" w:rsidRPr="006844B0" w:rsidRDefault="006C5436" w:rsidP="006C5436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-</w:t>
            </w:r>
          </w:p>
        </w:tc>
      </w:tr>
      <w:tr w:rsidR="006C5436" w:rsidRPr="006844B0" w:rsidTr="006C5436">
        <w:trPr>
          <w:trHeight w:val="283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36" w:rsidRPr="006844B0" w:rsidRDefault="006C5436" w:rsidP="006C5436">
            <w:pPr>
              <w:rPr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436" w:rsidRPr="006844B0" w:rsidRDefault="006C5436" w:rsidP="006C5436">
            <w:pPr>
              <w:rPr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436" w:rsidRPr="006844B0" w:rsidRDefault="006C5436" w:rsidP="006C5436">
            <w:pPr>
              <w:rPr>
                <w:sz w:val="20"/>
                <w:szCs w:val="20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436" w:rsidRPr="006844B0" w:rsidRDefault="006C5436" w:rsidP="006C5436">
            <w:pPr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Расходы развития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-</w:t>
            </w:r>
          </w:p>
          <w:p w:rsidR="006C5436" w:rsidRPr="006844B0" w:rsidRDefault="006C5436" w:rsidP="006C5436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-</w:t>
            </w:r>
          </w:p>
        </w:tc>
      </w:tr>
      <w:tr w:rsidR="006C5436" w:rsidRPr="006844B0" w:rsidTr="006C5436">
        <w:trPr>
          <w:trHeight w:val="276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36" w:rsidRPr="006844B0" w:rsidRDefault="006C5436" w:rsidP="006C5436">
            <w:pPr>
              <w:rPr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436" w:rsidRPr="006844B0" w:rsidRDefault="006C5436" w:rsidP="006C5436">
            <w:pPr>
              <w:rPr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436" w:rsidRPr="006844B0" w:rsidRDefault="006C5436" w:rsidP="006C5436">
            <w:pPr>
              <w:rPr>
                <w:sz w:val="20"/>
                <w:szCs w:val="20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436" w:rsidRPr="006844B0" w:rsidRDefault="006C5436" w:rsidP="006C5436">
            <w:pPr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ИТОГО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-</w:t>
            </w:r>
          </w:p>
          <w:p w:rsidR="006C5436" w:rsidRPr="006844B0" w:rsidRDefault="006C5436" w:rsidP="006C5436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-</w:t>
            </w:r>
          </w:p>
        </w:tc>
      </w:tr>
      <w:tr w:rsidR="006C5436" w:rsidRPr="006844B0" w:rsidTr="006C5436">
        <w:trPr>
          <w:trHeight w:val="140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36" w:rsidRPr="006844B0" w:rsidRDefault="006C5436" w:rsidP="006C5436">
            <w:pPr>
              <w:rPr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436" w:rsidRPr="006844B0" w:rsidRDefault="006C5436" w:rsidP="006C5436">
            <w:pPr>
              <w:rPr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436" w:rsidRPr="006844B0" w:rsidRDefault="006C5436" w:rsidP="006C5436">
            <w:pPr>
              <w:rPr>
                <w:sz w:val="20"/>
                <w:szCs w:val="20"/>
              </w:rPr>
            </w:pP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Процессная часть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 xml:space="preserve">120 000,0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14 800,0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 xml:space="preserve">59 200,0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 xml:space="preserve">46 800,0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 xml:space="preserve">62 400,0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 xml:space="preserve">-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 xml:space="preserve">303 200,0  </w:t>
            </w:r>
          </w:p>
        </w:tc>
      </w:tr>
      <w:tr w:rsidR="006C5436" w:rsidRPr="006844B0" w:rsidTr="006C5436">
        <w:trPr>
          <w:trHeight w:val="199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36" w:rsidRPr="006844B0" w:rsidRDefault="006C5436" w:rsidP="006C5436">
            <w:pPr>
              <w:rPr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436" w:rsidRPr="006844B0" w:rsidRDefault="006C5436" w:rsidP="006C5436">
            <w:pPr>
              <w:rPr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436" w:rsidRPr="006844B0" w:rsidRDefault="006C5436" w:rsidP="006C5436">
            <w:pPr>
              <w:rPr>
                <w:sz w:val="20"/>
                <w:szCs w:val="20"/>
              </w:rPr>
            </w:pP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ИТОГО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 xml:space="preserve">120 000,0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 xml:space="preserve">14 800,0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 xml:space="preserve">59 200,0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 xml:space="preserve">46 800,0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 xml:space="preserve">62 400,0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 xml:space="preserve">-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 xml:space="preserve">303 200,0  </w:t>
            </w:r>
          </w:p>
        </w:tc>
      </w:tr>
      <w:tr w:rsidR="006C5436" w:rsidRPr="006844B0" w:rsidTr="006C5436">
        <w:trPr>
          <w:trHeight w:val="104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36" w:rsidRPr="006844B0" w:rsidRDefault="006C5436" w:rsidP="006C5436">
            <w:pPr>
              <w:rPr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436" w:rsidRPr="006844B0" w:rsidRDefault="006C5436" w:rsidP="006C5436">
            <w:pPr>
              <w:rPr>
                <w:sz w:val="20"/>
                <w:szCs w:val="20"/>
              </w:rPr>
            </w:pPr>
          </w:p>
        </w:tc>
        <w:tc>
          <w:tcPr>
            <w:tcW w:w="17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Внебюджетные средства</w:t>
            </w:r>
          </w:p>
        </w:tc>
        <w:tc>
          <w:tcPr>
            <w:tcW w:w="1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Проектная часть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Текущие расходы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-</w:t>
            </w:r>
          </w:p>
          <w:p w:rsidR="006C5436" w:rsidRPr="006844B0" w:rsidRDefault="006C5436" w:rsidP="006C5436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-</w:t>
            </w:r>
          </w:p>
        </w:tc>
      </w:tr>
      <w:tr w:rsidR="006C5436" w:rsidRPr="006844B0" w:rsidTr="006C5436">
        <w:trPr>
          <w:trHeight w:val="421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36" w:rsidRPr="006844B0" w:rsidRDefault="006C5436" w:rsidP="006C5436">
            <w:pPr>
              <w:rPr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436" w:rsidRPr="006844B0" w:rsidRDefault="006C5436" w:rsidP="006C5436">
            <w:pPr>
              <w:rPr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436" w:rsidRPr="006844B0" w:rsidRDefault="006C5436" w:rsidP="006C5436">
            <w:pPr>
              <w:rPr>
                <w:sz w:val="20"/>
                <w:szCs w:val="20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436" w:rsidRPr="006844B0" w:rsidRDefault="006C5436" w:rsidP="006C5436">
            <w:pPr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Расходы развития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 xml:space="preserve">46 706 845,2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 xml:space="preserve">45 395 047,2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61 603 690,9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49 147 432,3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 xml:space="preserve">47 010 051,2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 xml:space="preserve">49 940 855,5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299 803 922,2</w:t>
            </w:r>
          </w:p>
        </w:tc>
      </w:tr>
      <w:tr w:rsidR="006C5436" w:rsidRPr="006844B0" w:rsidTr="006C5436">
        <w:trPr>
          <w:trHeight w:val="154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36" w:rsidRPr="006844B0" w:rsidRDefault="006C5436" w:rsidP="006C5436">
            <w:pPr>
              <w:rPr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436" w:rsidRPr="006844B0" w:rsidRDefault="006C5436" w:rsidP="006C5436">
            <w:pPr>
              <w:rPr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436" w:rsidRPr="006844B0" w:rsidRDefault="006C5436" w:rsidP="006C5436">
            <w:pPr>
              <w:rPr>
                <w:sz w:val="20"/>
                <w:szCs w:val="20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436" w:rsidRPr="006844B0" w:rsidRDefault="006C5436" w:rsidP="006C5436">
            <w:pPr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ИТОГО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 xml:space="preserve">46 706 845,2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 xml:space="preserve">45 395 047,2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61 603 690,9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49 147 432,3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 xml:space="preserve">47 010 051,2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 xml:space="preserve">49 940 855,5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299 803 922,2</w:t>
            </w:r>
          </w:p>
        </w:tc>
      </w:tr>
      <w:tr w:rsidR="006C5436" w:rsidRPr="006844B0" w:rsidTr="006C5436">
        <w:trPr>
          <w:trHeight w:val="201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36" w:rsidRPr="006844B0" w:rsidRDefault="006C5436" w:rsidP="006C5436">
            <w:pPr>
              <w:rPr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436" w:rsidRPr="006844B0" w:rsidRDefault="006C5436" w:rsidP="006C5436">
            <w:pPr>
              <w:rPr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436" w:rsidRPr="006844B0" w:rsidRDefault="006C5436" w:rsidP="006C5436">
            <w:pPr>
              <w:rPr>
                <w:sz w:val="20"/>
                <w:szCs w:val="20"/>
              </w:rPr>
            </w:pP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Процессная часть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-</w:t>
            </w:r>
          </w:p>
          <w:p w:rsidR="006C5436" w:rsidRPr="006844B0" w:rsidRDefault="006C5436" w:rsidP="006C5436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-</w:t>
            </w:r>
          </w:p>
        </w:tc>
      </w:tr>
      <w:tr w:rsidR="006C5436" w:rsidRPr="006844B0" w:rsidTr="006C5436">
        <w:trPr>
          <w:trHeight w:val="234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36" w:rsidRPr="006844B0" w:rsidRDefault="006C5436" w:rsidP="006C5436">
            <w:pPr>
              <w:rPr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436" w:rsidRPr="006844B0" w:rsidRDefault="006C5436" w:rsidP="006C5436">
            <w:pPr>
              <w:rPr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436" w:rsidRPr="006844B0" w:rsidRDefault="006C5436" w:rsidP="006C5436">
            <w:pPr>
              <w:rPr>
                <w:sz w:val="20"/>
                <w:szCs w:val="20"/>
              </w:rPr>
            </w:pP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ИТОГО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 xml:space="preserve">46 706 845,2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 xml:space="preserve">45 395 047,2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61 603 690,9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49 147 432,3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 xml:space="preserve">47 010 051,2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 xml:space="preserve">49 940 855,5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299 803 922,2</w:t>
            </w:r>
          </w:p>
        </w:tc>
      </w:tr>
      <w:tr w:rsidR="006C5436" w:rsidRPr="006844B0" w:rsidTr="006C5436">
        <w:trPr>
          <w:trHeight w:val="123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36" w:rsidRPr="006844B0" w:rsidRDefault="006C5436" w:rsidP="006C5436">
            <w:pPr>
              <w:rPr>
                <w:sz w:val="20"/>
                <w:szCs w:val="20"/>
              </w:rPr>
            </w:pPr>
          </w:p>
        </w:tc>
        <w:tc>
          <w:tcPr>
            <w:tcW w:w="1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ВСЕГО</w:t>
            </w:r>
          </w:p>
        </w:tc>
        <w:tc>
          <w:tcPr>
            <w:tcW w:w="17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Проектная часть</w:t>
            </w: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Текущие расходы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-</w:t>
            </w:r>
          </w:p>
          <w:p w:rsidR="006C5436" w:rsidRPr="006844B0" w:rsidRDefault="006C5436" w:rsidP="006C5436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-</w:t>
            </w:r>
          </w:p>
        </w:tc>
      </w:tr>
      <w:tr w:rsidR="006C5436" w:rsidRPr="006844B0" w:rsidTr="006C5436">
        <w:trPr>
          <w:trHeight w:val="236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36" w:rsidRPr="006844B0" w:rsidRDefault="006C5436" w:rsidP="006C5436">
            <w:pPr>
              <w:rPr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436" w:rsidRPr="006844B0" w:rsidRDefault="006C5436" w:rsidP="006C5436">
            <w:pPr>
              <w:rPr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436" w:rsidRPr="006844B0" w:rsidRDefault="006C5436" w:rsidP="006C5436">
            <w:pPr>
              <w:rPr>
                <w:sz w:val="20"/>
                <w:szCs w:val="20"/>
              </w:rPr>
            </w:pP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Расходы развития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 xml:space="preserve">62 623 687,0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60 523 591,4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80 807 535,6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63 364 900,3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 xml:space="preserve">62 463 170,3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 xml:space="preserve">68 599 263,2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398 382 147 7</w:t>
            </w:r>
          </w:p>
        </w:tc>
      </w:tr>
      <w:tr w:rsidR="006C5436" w:rsidRPr="006844B0" w:rsidTr="006C5436">
        <w:trPr>
          <w:trHeight w:val="126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36" w:rsidRPr="006844B0" w:rsidRDefault="006C5436" w:rsidP="006C5436">
            <w:pPr>
              <w:rPr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436" w:rsidRPr="006844B0" w:rsidRDefault="006C5436" w:rsidP="006C5436">
            <w:pPr>
              <w:rPr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436" w:rsidRPr="006844B0" w:rsidRDefault="006C5436" w:rsidP="006C5436">
            <w:pPr>
              <w:rPr>
                <w:sz w:val="20"/>
                <w:szCs w:val="20"/>
              </w:rPr>
            </w:pP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ВСЕГО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 xml:space="preserve">62 623 687,0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60 523 591,4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80 807 535,6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63 364 900,3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 xml:space="preserve">62 463 170,3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 xml:space="preserve">68 599 263,2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398 382 147 7</w:t>
            </w:r>
          </w:p>
        </w:tc>
      </w:tr>
      <w:tr w:rsidR="006C5436" w:rsidRPr="006844B0" w:rsidTr="006C5436">
        <w:trPr>
          <w:trHeight w:val="199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36" w:rsidRPr="006844B0" w:rsidRDefault="006C5436" w:rsidP="006C5436">
            <w:pPr>
              <w:rPr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436" w:rsidRPr="006844B0" w:rsidRDefault="006C5436" w:rsidP="006C5436">
            <w:pPr>
              <w:rPr>
                <w:sz w:val="20"/>
                <w:szCs w:val="20"/>
              </w:rPr>
            </w:pPr>
          </w:p>
        </w:tc>
        <w:tc>
          <w:tcPr>
            <w:tcW w:w="4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Процессная часть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 xml:space="preserve">6 190 896,1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4 873 514,5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6 004 160,5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6 317 501,9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 xml:space="preserve">6 635 929,9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 xml:space="preserve">6 836 471,2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36 858 474,1</w:t>
            </w:r>
          </w:p>
        </w:tc>
      </w:tr>
      <w:tr w:rsidR="006C5436" w:rsidRPr="006844B0" w:rsidTr="006C5436">
        <w:trPr>
          <w:trHeight w:val="260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36" w:rsidRPr="006844B0" w:rsidRDefault="006C5436" w:rsidP="006C5436">
            <w:pPr>
              <w:rPr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436" w:rsidRPr="006844B0" w:rsidRDefault="006C5436" w:rsidP="006C5436">
            <w:pPr>
              <w:rPr>
                <w:sz w:val="20"/>
                <w:szCs w:val="20"/>
              </w:rPr>
            </w:pPr>
          </w:p>
        </w:tc>
        <w:tc>
          <w:tcPr>
            <w:tcW w:w="4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ВСЕГО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 xml:space="preserve">68 814 583,1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65 397 105,9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86 811 696,1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 xml:space="preserve">69 682 402,2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 xml:space="preserve">69 099 100,2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 xml:space="preserve">75 435 734,4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435 240 621,8</w:t>
            </w:r>
          </w:p>
        </w:tc>
      </w:tr>
    </w:tbl>
    <w:p w:rsidR="006C5436" w:rsidRPr="006844B0" w:rsidRDefault="006C5436" w:rsidP="006C5436">
      <w:pPr>
        <w:autoSpaceDE w:val="0"/>
        <w:autoSpaceDN w:val="0"/>
        <w:adjustRightInd w:val="0"/>
        <w:ind w:firstLine="709"/>
        <w:jc w:val="both"/>
      </w:pPr>
      <w:r w:rsidRPr="006844B0">
        <w:t xml:space="preserve">                                                                                                                                                                                                                                    </w:t>
      </w:r>
      <w:r w:rsidR="00F9181A" w:rsidRPr="006844B0">
        <w:t xml:space="preserve">  </w:t>
      </w:r>
      <w:r w:rsidR="00001800">
        <w:t xml:space="preserve"> </w:t>
      </w:r>
      <w:r w:rsidRPr="006844B0">
        <w:t>».</w:t>
      </w:r>
    </w:p>
    <w:p w:rsidR="006C5436" w:rsidRPr="006844B0" w:rsidRDefault="006C5436" w:rsidP="006C5436">
      <w:pPr>
        <w:autoSpaceDE w:val="0"/>
        <w:autoSpaceDN w:val="0"/>
        <w:adjustRightInd w:val="0"/>
        <w:ind w:firstLine="709"/>
        <w:jc w:val="both"/>
        <w:rPr>
          <w:highlight w:val="yellow"/>
        </w:rPr>
      </w:pPr>
    </w:p>
    <w:p w:rsidR="006C5436" w:rsidRPr="006844B0" w:rsidRDefault="006C5436" w:rsidP="006C5436">
      <w:pPr>
        <w:autoSpaceDE w:val="0"/>
        <w:autoSpaceDN w:val="0"/>
        <w:adjustRightInd w:val="0"/>
        <w:ind w:firstLine="709"/>
        <w:jc w:val="both"/>
        <w:rPr>
          <w:highlight w:val="yellow"/>
        </w:rPr>
      </w:pPr>
    </w:p>
    <w:p w:rsidR="006C5436" w:rsidRDefault="006C5436" w:rsidP="006C5436">
      <w:pPr>
        <w:autoSpaceDE w:val="0"/>
        <w:autoSpaceDN w:val="0"/>
        <w:adjustRightInd w:val="0"/>
        <w:ind w:firstLine="709"/>
        <w:jc w:val="both"/>
        <w:rPr>
          <w:highlight w:val="yellow"/>
        </w:rPr>
      </w:pPr>
    </w:p>
    <w:p w:rsidR="00383BF8" w:rsidRPr="006844B0" w:rsidRDefault="00383BF8" w:rsidP="006C5436">
      <w:pPr>
        <w:autoSpaceDE w:val="0"/>
        <w:autoSpaceDN w:val="0"/>
        <w:adjustRightInd w:val="0"/>
        <w:ind w:firstLine="709"/>
        <w:jc w:val="both"/>
        <w:rPr>
          <w:highlight w:val="yellow"/>
        </w:rPr>
      </w:pPr>
    </w:p>
    <w:p w:rsidR="006C5436" w:rsidRPr="006844B0" w:rsidRDefault="00044AB1" w:rsidP="006C5436">
      <w:pPr>
        <w:ind w:right="-284" w:firstLine="708"/>
      </w:pPr>
      <w:r w:rsidRPr="006844B0">
        <w:lastRenderedPageBreak/>
        <w:t>4</w:t>
      </w:r>
      <w:r w:rsidR="008416C2">
        <w:t>.3. Пункт 6</w:t>
      </w:r>
      <w:r w:rsidR="006C5436" w:rsidRPr="006844B0">
        <w:t xml:space="preserve"> таблицы 4 раздела </w:t>
      </w:r>
      <w:r w:rsidR="00E6780E" w:rsidRPr="006844B0">
        <w:t xml:space="preserve">7 </w:t>
      </w:r>
      <w:r w:rsidR="006C5436" w:rsidRPr="006844B0">
        <w:t xml:space="preserve">приложения к постановлению изложить в следующей редакции:  </w:t>
      </w:r>
    </w:p>
    <w:p w:rsidR="006C5436" w:rsidRPr="006844B0" w:rsidRDefault="006C5436" w:rsidP="006C5436">
      <w:pPr>
        <w:ind w:left="-426" w:right="-284"/>
      </w:pPr>
      <w:r w:rsidRPr="006844B0">
        <w:t xml:space="preserve"> «</w:t>
      </w:r>
    </w:p>
    <w:tbl>
      <w:tblPr>
        <w:tblW w:w="15594" w:type="dxa"/>
        <w:tblInd w:w="-436" w:type="dxa"/>
        <w:tblLook w:val="04A0" w:firstRow="1" w:lastRow="0" w:firstColumn="1" w:lastColumn="0" w:noHBand="0" w:noVBand="1"/>
      </w:tblPr>
      <w:tblGrid>
        <w:gridCol w:w="504"/>
        <w:gridCol w:w="1739"/>
        <w:gridCol w:w="1762"/>
        <w:gridCol w:w="1431"/>
        <w:gridCol w:w="1026"/>
        <w:gridCol w:w="11"/>
        <w:gridCol w:w="1324"/>
        <w:gridCol w:w="1276"/>
        <w:gridCol w:w="1276"/>
        <w:gridCol w:w="1276"/>
        <w:gridCol w:w="1275"/>
        <w:gridCol w:w="1276"/>
        <w:gridCol w:w="1418"/>
      </w:tblGrid>
      <w:tr w:rsidR="006C5436" w:rsidRPr="006844B0" w:rsidTr="006C5436">
        <w:trPr>
          <w:trHeight w:val="104"/>
        </w:trPr>
        <w:tc>
          <w:tcPr>
            <w:tcW w:w="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36" w:rsidRPr="006844B0" w:rsidRDefault="006C5436" w:rsidP="006C5436">
            <w:pPr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6</w:t>
            </w:r>
          </w:p>
        </w:tc>
        <w:tc>
          <w:tcPr>
            <w:tcW w:w="1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Подпрограмма  5</w:t>
            </w:r>
          </w:p>
        </w:tc>
        <w:tc>
          <w:tcPr>
            <w:tcW w:w="17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jc w:val="center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Бюджет Санкт-Петербурга</w:t>
            </w:r>
          </w:p>
        </w:tc>
        <w:tc>
          <w:tcPr>
            <w:tcW w:w="1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Проектная часть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Текущие расходы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 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 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- </w:t>
            </w:r>
          </w:p>
        </w:tc>
      </w:tr>
      <w:tr w:rsidR="006C5436" w:rsidRPr="006844B0" w:rsidTr="006C5436">
        <w:trPr>
          <w:trHeight w:val="110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36" w:rsidRPr="006844B0" w:rsidRDefault="006C5436" w:rsidP="006C5436">
            <w:pPr>
              <w:rPr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436" w:rsidRPr="006844B0" w:rsidRDefault="006C5436" w:rsidP="006C5436">
            <w:pPr>
              <w:rPr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436" w:rsidRPr="006844B0" w:rsidRDefault="006C5436" w:rsidP="006C5436">
            <w:pPr>
              <w:rPr>
                <w:sz w:val="20"/>
                <w:szCs w:val="20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436" w:rsidRPr="006844B0" w:rsidRDefault="006C5436" w:rsidP="006C5436">
            <w:pPr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Расходы развития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 xml:space="preserve">154 355,4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85 046,3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151 615,2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20 000,0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 xml:space="preserve">83 285,4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 xml:space="preserve">20 000,0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514 302,3</w:t>
            </w:r>
          </w:p>
        </w:tc>
      </w:tr>
      <w:tr w:rsidR="006C5436" w:rsidRPr="006844B0" w:rsidTr="006C5436">
        <w:trPr>
          <w:trHeight w:val="102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36" w:rsidRPr="006844B0" w:rsidRDefault="006C5436" w:rsidP="006C5436">
            <w:pPr>
              <w:rPr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436" w:rsidRPr="006844B0" w:rsidRDefault="006C5436" w:rsidP="006C5436">
            <w:pPr>
              <w:rPr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436" w:rsidRPr="006844B0" w:rsidRDefault="006C5436" w:rsidP="006C5436">
            <w:pPr>
              <w:rPr>
                <w:sz w:val="20"/>
                <w:szCs w:val="20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436" w:rsidRPr="006844B0" w:rsidRDefault="006C5436" w:rsidP="006C5436">
            <w:pPr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ИТОГО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 xml:space="preserve">154 355,4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85 046,3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151 615,2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20 000,0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 xml:space="preserve">83 285,4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 xml:space="preserve">20 000,0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514 302,3</w:t>
            </w:r>
          </w:p>
        </w:tc>
      </w:tr>
      <w:tr w:rsidR="006C5436" w:rsidRPr="006844B0" w:rsidTr="006C5436">
        <w:trPr>
          <w:trHeight w:val="56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36" w:rsidRPr="006844B0" w:rsidRDefault="006C5436" w:rsidP="006C5436">
            <w:pPr>
              <w:rPr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436" w:rsidRPr="006844B0" w:rsidRDefault="006C5436" w:rsidP="006C5436">
            <w:pPr>
              <w:rPr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436" w:rsidRPr="006844B0" w:rsidRDefault="006C5436" w:rsidP="006C5436">
            <w:pPr>
              <w:rPr>
                <w:sz w:val="20"/>
                <w:szCs w:val="20"/>
              </w:rPr>
            </w:pP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Процессная часть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 xml:space="preserve">0,5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9 732,6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2 520,8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 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 xml:space="preserve">-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12 253,9</w:t>
            </w:r>
          </w:p>
        </w:tc>
      </w:tr>
      <w:tr w:rsidR="006C5436" w:rsidRPr="006844B0" w:rsidTr="006C5436">
        <w:trPr>
          <w:trHeight w:val="94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36" w:rsidRPr="006844B0" w:rsidRDefault="006C5436" w:rsidP="006C5436">
            <w:pPr>
              <w:rPr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436" w:rsidRPr="006844B0" w:rsidRDefault="006C5436" w:rsidP="006C5436">
            <w:pPr>
              <w:rPr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436" w:rsidRPr="006844B0" w:rsidRDefault="006C5436" w:rsidP="006C5436">
            <w:pPr>
              <w:rPr>
                <w:sz w:val="20"/>
                <w:szCs w:val="20"/>
              </w:rPr>
            </w:pP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ИТОГО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 xml:space="preserve">154 355,9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94 778,9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154 136,0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20 000,0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 xml:space="preserve">83 285,4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 xml:space="preserve">20 000,0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526 556,2</w:t>
            </w:r>
          </w:p>
        </w:tc>
      </w:tr>
      <w:tr w:rsidR="006C5436" w:rsidRPr="006844B0" w:rsidTr="006C5436">
        <w:trPr>
          <w:trHeight w:val="56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36" w:rsidRPr="006844B0" w:rsidRDefault="006C5436" w:rsidP="006C5436">
            <w:pPr>
              <w:rPr>
                <w:sz w:val="20"/>
                <w:szCs w:val="20"/>
              </w:rPr>
            </w:pPr>
          </w:p>
        </w:tc>
        <w:tc>
          <w:tcPr>
            <w:tcW w:w="1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ВСЕГО</w:t>
            </w:r>
          </w:p>
        </w:tc>
        <w:tc>
          <w:tcPr>
            <w:tcW w:w="17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Проектная часть</w:t>
            </w: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Текущие расходы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 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 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-</w:t>
            </w:r>
          </w:p>
        </w:tc>
      </w:tr>
      <w:tr w:rsidR="006C5436" w:rsidRPr="006844B0" w:rsidTr="006C5436">
        <w:trPr>
          <w:trHeight w:val="228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36" w:rsidRPr="006844B0" w:rsidRDefault="006C5436" w:rsidP="006C5436">
            <w:pPr>
              <w:rPr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436" w:rsidRPr="006844B0" w:rsidRDefault="006C5436" w:rsidP="006C5436">
            <w:pPr>
              <w:rPr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436" w:rsidRPr="006844B0" w:rsidRDefault="006C5436" w:rsidP="006C5436">
            <w:pPr>
              <w:rPr>
                <w:sz w:val="20"/>
                <w:szCs w:val="20"/>
              </w:rPr>
            </w:pP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Расходы развития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 xml:space="preserve">154 355,4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85 046,3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31 394,9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20 000,0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 xml:space="preserve">83 285,4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 xml:space="preserve">20 000,0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394 082,0</w:t>
            </w:r>
          </w:p>
        </w:tc>
      </w:tr>
      <w:tr w:rsidR="006C5436" w:rsidRPr="006844B0" w:rsidTr="006C5436">
        <w:trPr>
          <w:trHeight w:val="243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36" w:rsidRPr="006844B0" w:rsidRDefault="006C5436" w:rsidP="006C5436">
            <w:pPr>
              <w:rPr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436" w:rsidRPr="006844B0" w:rsidRDefault="006C5436" w:rsidP="006C5436">
            <w:pPr>
              <w:rPr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436" w:rsidRPr="006844B0" w:rsidRDefault="006C5436" w:rsidP="006C5436">
            <w:pPr>
              <w:rPr>
                <w:sz w:val="20"/>
                <w:szCs w:val="20"/>
              </w:rPr>
            </w:pP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ВСЕГО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 xml:space="preserve">154 355,4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85 046,3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31 394,9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20 000,0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 xml:space="preserve">83 285,4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 xml:space="preserve">20 000,0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394 082,0</w:t>
            </w:r>
          </w:p>
        </w:tc>
      </w:tr>
      <w:tr w:rsidR="006C5436" w:rsidRPr="006844B0" w:rsidTr="006C5436">
        <w:trPr>
          <w:trHeight w:val="63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36" w:rsidRPr="006844B0" w:rsidRDefault="006C5436" w:rsidP="006C5436">
            <w:pPr>
              <w:rPr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436" w:rsidRPr="006844B0" w:rsidRDefault="006C5436" w:rsidP="006C5436">
            <w:pPr>
              <w:rPr>
                <w:sz w:val="20"/>
                <w:szCs w:val="20"/>
              </w:rPr>
            </w:pPr>
          </w:p>
        </w:tc>
        <w:tc>
          <w:tcPr>
            <w:tcW w:w="4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Процессная часть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 xml:space="preserve">0,5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9 732,6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2 520,8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 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 xml:space="preserve">-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12 253,9</w:t>
            </w:r>
          </w:p>
        </w:tc>
      </w:tr>
      <w:tr w:rsidR="006C5436" w:rsidRPr="006844B0" w:rsidTr="006C5436">
        <w:trPr>
          <w:trHeight w:val="122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36" w:rsidRPr="006844B0" w:rsidRDefault="006C5436" w:rsidP="006C5436">
            <w:pPr>
              <w:rPr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436" w:rsidRPr="006844B0" w:rsidRDefault="006C5436" w:rsidP="006C5436">
            <w:pPr>
              <w:rPr>
                <w:sz w:val="20"/>
                <w:szCs w:val="20"/>
              </w:rPr>
            </w:pPr>
          </w:p>
        </w:tc>
        <w:tc>
          <w:tcPr>
            <w:tcW w:w="4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ВСЕГО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 xml:space="preserve">154 355,9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94 778,9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33 915,7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20 000,0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 xml:space="preserve">83 285,4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 xml:space="preserve">20 000,0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436" w:rsidRPr="006844B0" w:rsidRDefault="006C5436" w:rsidP="006C5436">
            <w:pPr>
              <w:jc w:val="right"/>
              <w:rPr>
                <w:sz w:val="20"/>
                <w:szCs w:val="20"/>
              </w:rPr>
            </w:pPr>
            <w:r w:rsidRPr="006844B0">
              <w:rPr>
                <w:sz w:val="20"/>
                <w:szCs w:val="20"/>
              </w:rPr>
              <w:t>406 335,9</w:t>
            </w:r>
          </w:p>
        </w:tc>
      </w:tr>
    </w:tbl>
    <w:p w:rsidR="006C5436" w:rsidRPr="006844B0" w:rsidRDefault="006C5436" w:rsidP="006C5436">
      <w:pPr>
        <w:autoSpaceDE w:val="0"/>
        <w:autoSpaceDN w:val="0"/>
        <w:adjustRightInd w:val="0"/>
        <w:ind w:left="-426" w:right="28"/>
        <w:jc w:val="center"/>
      </w:pPr>
      <w:r w:rsidRPr="006844B0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». </w:t>
      </w:r>
    </w:p>
    <w:p w:rsidR="006C5436" w:rsidRPr="006844B0" w:rsidRDefault="00044AB1" w:rsidP="006C5436">
      <w:pPr>
        <w:ind w:right="-284" w:firstLine="708"/>
      </w:pPr>
      <w:r w:rsidRPr="006844B0">
        <w:t>4</w:t>
      </w:r>
      <w:r w:rsidR="006C5436" w:rsidRPr="006844B0">
        <w:t>.4. Пункт 3 и пункт 3.1 таблицы 5 раздела</w:t>
      </w:r>
      <w:r w:rsidR="00E6780E" w:rsidRPr="006844B0">
        <w:t xml:space="preserve"> 7</w:t>
      </w:r>
      <w:r w:rsidR="006C5436" w:rsidRPr="006844B0">
        <w:t xml:space="preserve"> приложения к постановлению изложить в следующей редакции:</w:t>
      </w:r>
    </w:p>
    <w:p w:rsidR="006C5436" w:rsidRPr="006844B0" w:rsidRDefault="006C5436" w:rsidP="006C5436">
      <w:pPr>
        <w:ind w:right="-284" w:hanging="142"/>
      </w:pPr>
      <w:r w:rsidRPr="006844B0">
        <w:rPr>
          <w:szCs w:val="28"/>
        </w:rPr>
        <w:t>«</w:t>
      </w:r>
    </w:p>
    <w:tbl>
      <w:tblPr>
        <w:tblW w:w="1445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"/>
        <w:gridCol w:w="1944"/>
        <w:gridCol w:w="2693"/>
        <w:gridCol w:w="1418"/>
        <w:gridCol w:w="1417"/>
        <w:gridCol w:w="1418"/>
        <w:gridCol w:w="1276"/>
        <w:gridCol w:w="1134"/>
        <w:gridCol w:w="1275"/>
        <w:gridCol w:w="1418"/>
      </w:tblGrid>
      <w:tr w:rsidR="006844B0" w:rsidRPr="006844B0" w:rsidTr="00A32C14">
        <w:trPr>
          <w:trHeight w:val="192"/>
        </w:trPr>
        <w:tc>
          <w:tcPr>
            <w:tcW w:w="466" w:type="dxa"/>
            <w:vMerge w:val="restart"/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jc w:val="center"/>
              <w:rPr>
                <w:sz w:val="20"/>
              </w:rPr>
            </w:pPr>
            <w:r w:rsidRPr="006844B0">
              <w:rPr>
                <w:sz w:val="20"/>
              </w:rPr>
              <w:t>3</w:t>
            </w:r>
          </w:p>
        </w:tc>
        <w:tc>
          <w:tcPr>
            <w:tcW w:w="1944" w:type="dxa"/>
            <w:vMerge w:val="restart"/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rPr>
                <w:sz w:val="20"/>
              </w:rPr>
            </w:pPr>
            <w:r w:rsidRPr="006844B0">
              <w:rPr>
                <w:sz w:val="20"/>
              </w:rPr>
              <w:t>КС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rPr>
                <w:sz w:val="20"/>
              </w:rPr>
            </w:pPr>
            <w:r w:rsidRPr="006844B0">
              <w:rPr>
                <w:sz w:val="20"/>
              </w:rPr>
              <w:t>Бюджет Санкт-Петербурга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jc w:val="right"/>
              <w:rPr>
                <w:sz w:val="20"/>
              </w:rPr>
            </w:pPr>
            <w:r w:rsidRPr="006844B0">
              <w:rPr>
                <w:sz w:val="20"/>
              </w:rPr>
              <w:t xml:space="preserve">20 000,0 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jc w:val="right"/>
              <w:rPr>
                <w:sz w:val="20"/>
              </w:rPr>
            </w:pPr>
            <w:r w:rsidRPr="006844B0">
              <w:rPr>
                <w:sz w:val="20"/>
              </w:rPr>
              <w:t>65 472,6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jc w:val="right"/>
              <w:rPr>
                <w:sz w:val="20"/>
              </w:rPr>
            </w:pPr>
            <w:r w:rsidRPr="006844B0">
              <w:rPr>
                <w:sz w:val="20"/>
              </w:rPr>
              <w:t xml:space="preserve">140 220,3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jc w:val="right"/>
              <w:rPr>
                <w:sz w:val="20"/>
              </w:rPr>
            </w:pPr>
            <w:r w:rsidRPr="006844B0">
              <w:rPr>
                <w:sz w:val="20"/>
              </w:rPr>
              <w:t xml:space="preserve">20 000,0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jc w:val="right"/>
              <w:rPr>
                <w:sz w:val="20"/>
              </w:rPr>
            </w:pPr>
            <w:r w:rsidRPr="006844B0">
              <w:rPr>
                <w:sz w:val="20"/>
              </w:rPr>
              <w:t xml:space="preserve">83 285,4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jc w:val="right"/>
              <w:rPr>
                <w:sz w:val="20"/>
              </w:rPr>
            </w:pPr>
            <w:r w:rsidRPr="006844B0">
              <w:rPr>
                <w:sz w:val="20"/>
              </w:rPr>
              <w:t xml:space="preserve">20 000,0 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jc w:val="right"/>
              <w:rPr>
                <w:sz w:val="20"/>
              </w:rPr>
            </w:pPr>
            <w:r w:rsidRPr="006844B0">
              <w:rPr>
                <w:sz w:val="20"/>
              </w:rPr>
              <w:t>348 978,3</w:t>
            </w:r>
          </w:p>
        </w:tc>
      </w:tr>
      <w:tr w:rsidR="006844B0" w:rsidRPr="006844B0" w:rsidTr="00A32C14">
        <w:trPr>
          <w:trHeight w:val="181"/>
        </w:trPr>
        <w:tc>
          <w:tcPr>
            <w:tcW w:w="466" w:type="dxa"/>
            <w:vMerge/>
            <w:vAlign w:val="center"/>
            <w:hideMark/>
          </w:tcPr>
          <w:p w:rsidR="006C5436" w:rsidRPr="006844B0" w:rsidRDefault="006C5436" w:rsidP="006C5436">
            <w:pPr>
              <w:rPr>
                <w:sz w:val="20"/>
              </w:rPr>
            </w:pPr>
          </w:p>
        </w:tc>
        <w:tc>
          <w:tcPr>
            <w:tcW w:w="1944" w:type="dxa"/>
            <w:vMerge/>
            <w:vAlign w:val="center"/>
            <w:hideMark/>
          </w:tcPr>
          <w:p w:rsidR="006C5436" w:rsidRPr="006844B0" w:rsidRDefault="006C5436" w:rsidP="006C5436">
            <w:pPr>
              <w:rPr>
                <w:sz w:val="20"/>
              </w:rPr>
            </w:pP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rPr>
                <w:sz w:val="20"/>
              </w:rPr>
            </w:pPr>
            <w:r w:rsidRPr="006844B0">
              <w:rPr>
                <w:sz w:val="20"/>
              </w:rPr>
              <w:t>ИТОГО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jc w:val="right"/>
              <w:rPr>
                <w:sz w:val="20"/>
              </w:rPr>
            </w:pPr>
            <w:r w:rsidRPr="006844B0">
              <w:rPr>
                <w:sz w:val="20"/>
              </w:rPr>
              <w:t xml:space="preserve">20 000,0 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jc w:val="right"/>
              <w:rPr>
                <w:sz w:val="20"/>
              </w:rPr>
            </w:pPr>
            <w:r w:rsidRPr="006844B0">
              <w:rPr>
                <w:sz w:val="20"/>
              </w:rPr>
              <w:t>65 472,6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jc w:val="right"/>
              <w:rPr>
                <w:sz w:val="20"/>
              </w:rPr>
            </w:pPr>
            <w:r w:rsidRPr="006844B0">
              <w:rPr>
                <w:sz w:val="20"/>
              </w:rPr>
              <w:t xml:space="preserve">140 220,3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jc w:val="right"/>
              <w:rPr>
                <w:sz w:val="20"/>
              </w:rPr>
            </w:pPr>
            <w:r w:rsidRPr="006844B0">
              <w:rPr>
                <w:sz w:val="20"/>
              </w:rPr>
              <w:t xml:space="preserve">20 000,0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jc w:val="right"/>
              <w:rPr>
                <w:sz w:val="20"/>
              </w:rPr>
            </w:pPr>
            <w:r w:rsidRPr="006844B0">
              <w:rPr>
                <w:sz w:val="20"/>
              </w:rPr>
              <w:t xml:space="preserve">83 285,4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jc w:val="right"/>
              <w:rPr>
                <w:sz w:val="20"/>
              </w:rPr>
            </w:pPr>
            <w:r w:rsidRPr="006844B0">
              <w:rPr>
                <w:sz w:val="20"/>
              </w:rPr>
              <w:t xml:space="preserve">20 000,0 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jc w:val="right"/>
              <w:rPr>
                <w:sz w:val="20"/>
              </w:rPr>
            </w:pPr>
            <w:r w:rsidRPr="006844B0">
              <w:rPr>
                <w:sz w:val="20"/>
              </w:rPr>
              <w:t>348 978,3</w:t>
            </w:r>
          </w:p>
        </w:tc>
      </w:tr>
      <w:tr w:rsidR="006844B0" w:rsidRPr="006844B0" w:rsidTr="00A32C14">
        <w:trPr>
          <w:trHeight w:val="289"/>
        </w:trPr>
        <w:tc>
          <w:tcPr>
            <w:tcW w:w="466" w:type="dxa"/>
            <w:vMerge w:val="restart"/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jc w:val="center"/>
              <w:rPr>
                <w:sz w:val="20"/>
              </w:rPr>
            </w:pPr>
            <w:r w:rsidRPr="006844B0">
              <w:rPr>
                <w:sz w:val="20"/>
              </w:rPr>
              <w:t>3.1</w:t>
            </w:r>
          </w:p>
        </w:tc>
        <w:tc>
          <w:tcPr>
            <w:tcW w:w="1944" w:type="dxa"/>
            <w:vMerge w:val="restart"/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rPr>
                <w:sz w:val="20"/>
              </w:rPr>
            </w:pPr>
            <w:r w:rsidRPr="006844B0">
              <w:rPr>
                <w:sz w:val="20"/>
              </w:rPr>
              <w:t>Подпрограмма 5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rPr>
                <w:sz w:val="20"/>
              </w:rPr>
            </w:pPr>
            <w:r w:rsidRPr="006844B0">
              <w:rPr>
                <w:sz w:val="20"/>
              </w:rPr>
              <w:t>Бюджет Санкт-Петербурга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jc w:val="right"/>
              <w:rPr>
                <w:sz w:val="20"/>
              </w:rPr>
            </w:pPr>
            <w:r w:rsidRPr="006844B0">
              <w:rPr>
                <w:sz w:val="20"/>
              </w:rPr>
              <w:t xml:space="preserve">20 000,0 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jc w:val="right"/>
              <w:rPr>
                <w:sz w:val="20"/>
              </w:rPr>
            </w:pPr>
            <w:r w:rsidRPr="006844B0">
              <w:rPr>
                <w:sz w:val="20"/>
              </w:rPr>
              <w:t>65 472,6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jc w:val="right"/>
              <w:rPr>
                <w:sz w:val="20"/>
              </w:rPr>
            </w:pPr>
            <w:r w:rsidRPr="006844B0">
              <w:rPr>
                <w:sz w:val="20"/>
              </w:rPr>
              <w:t xml:space="preserve">140 220,3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jc w:val="right"/>
              <w:rPr>
                <w:sz w:val="20"/>
              </w:rPr>
            </w:pPr>
            <w:r w:rsidRPr="006844B0">
              <w:rPr>
                <w:sz w:val="20"/>
              </w:rPr>
              <w:t xml:space="preserve">20 000,0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jc w:val="right"/>
              <w:rPr>
                <w:sz w:val="20"/>
              </w:rPr>
            </w:pPr>
            <w:r w:rsidRPr="006844B0">
              <w:rPr>
                <w:sz w:val="20"/>
              </w:rPr>
              <w:t xml:space="preserve">83 285,4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jc w:val="right"/>
              <w:rPr>
                <w:sz w:val="20"/>
              </w:rPr>
            </w:pPr>
            <w:r w:rsidRPr="006844B0">
              <w:rPr>
                <w:sz w:val="20"/>
              </w:rPr>
              <w:t xml:space="preserve">20 000,0 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jc w:val="right"/>
              <w:rPr>
                <w:sz w:val="20"/>
              </w:rPr>
            </w:pPr>
            <w:r w:rsidRPr="006844B0">
              <w:rPr>
                <w:sz w:val="20"/>
              </w:rPr>
              <w:t>348 978,3</w:t>
            </w:r>
          </w:p>
        </w:tc>
      </w:tr>
      <w:tr w:rsidR="006844B0" w:rsidRPr="006844B0" w:rsidTr="00A32C14">
        <w:trPr>
          <w:trHeight w:val="261"/>
        </w:trPr>
        <w:tc>
          <w:tcPr>
            <w:tcW w:w="466" w:type="dxa"/>
            <w:vMerge/>
            <w:vAlign w:val="center"/>
            <w:hideMark/>
          </w:tcPr>
          <w:p w:rsidR="006C5436" w:rsidRPr="006844B0" w:rsidRDefault="006C5436" w:rsidP="006C5436">
            <w:pPr>
              <w:rPr>
                <w:sz w:val="20"/>
              </w:rPr>
            </w:pPr>
          </w:p>
        </w:tc>
        <w:tc>
          <w:tcPr>
            <w:tcW w:w="1944" w:type="dxa"/>
            <w:vMerge/>
            <w:vAlign w:val="center"/>
            <w:hideMark/>
          </w:tcPr>
          <w:p w:rsidR="006C5436" w:rsidRPr="006844B0" w:rsidRDefault="006C5436" w:rsidP="006C5436">
            <w:pPr>
              <w:rPr>
                <w:sz w:val="20"/>
              </w:rPr>
            </w:pP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rPr>
                <w:sz w:val="20"/>
              </w:rPr>
            </w:pPr>
            <w:r w:rsidRPr="006844B0">
              <w:rPr>
                <w:sz w:val="20"/>
              </w:rPr>
              <w:t>ИТОГО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jc w:val="right"/>
              <w:rPr>
                <w:sz w:val="20"/>
              </w:rPr>
            </w:pPr>
            <w:r w:rsidRPr="006844B0">
              <w:rPr>
                <w:sz w:val="20"/>
              </w:rPr>
              <w:t xml:space="preserve">20 000,0 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jc w:val="right"/>
              <w:rPr>
                <w:sz w:val="20"/>
              </w:rPr>
            </w:pPr>
            <w:r w:rsidRPr="006844B0">
              <w:rPr>
                <w:sz w:val="20"/>
              </w:rPr>
              <w:t>65 472,6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jc w:val="right"/>
              <w:rPr>
                <w:sz w:val="20"/>
              </w:rPr>
            </w:pPr>
            <w:r w:rsidRPr="006844B0">
              <w:rPr>
                <w:sz w:val="20"/>
              </w:rPr>
              <w:t xml:space="preserve">140 220,3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jc w:val="right"/>
              <w:rPr>
                <w:sz w:val="20"/>
              </w:rPr>
            </w:pPr>
            <w:r w:rsidRPr="006844B0">
              <w:rPr>
                <w:sz w:val="20"/>
              </w:rPr>
              <w:t xml:space="preserve">20 000,0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jc w:val="right"/>
              <w:rPr>
                <w:sz w:val="20"/>
              </w:rPr>
            </w:pPr>
            <w:r w:rsidRPr="006844B0">
              <w:rPr>
                <w:sz w:val="20"/>
              </w:rPr>
              <w:t xml:space="preserve">83 285,4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jc w:val="right"/>
              <w:rPr>
                <w:sz w:val="20"/>
              </w:rPr>
            </w:pPr>
            <w:r w:rsidRPr="006844B0">
              <w:rPr>
                <w:sz w:val="20"/>
              </w:rPr>
              <w:t xml:space="preserve">20 000,0 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6C5436" w:rsidRPr="006844B0" w:rsidRDefault="006C5436" w:rsidP="006C5436">
            <w:pPr>
              <w:jc w:val="right"/>
              <w:rPr>
                <w:sz w:val="20"/>
              </w:rPr>
            </w:pPr>
            <w:r w:rsidRPr="006844B0">
              <w:rPr>
                <w:sz w:val="20"/>
              </w:rPr>
              <w:t>348 978,3</w:t>
            </w:r>
          </w:p>
        </w:tc>
      </w:tr>
    </w:tbl>
    <w:p w:rsidR="00B074FA" w:rsidRPr="006844B0" w:rsidRDefault="00B074FA" w:rsidP="009A2A87">
      <w:pPr>
        <w:autoSpaceDE w:val="0"/>
        <w:autoSpaceDN w:val="0"/>
        <w:adjustRightInd w:val="0"/>
        <w:jc w:val="both"/>
      </w:pPr>
      <w:r w:rsidRPr="006844B0">
        <w:t xml:space="preserve">                                                                                                                                                                                                                                   </w:t>
      </w:r>
      <w:r w:rsidR="00001800">
        <w:t xml:space="preserve">        </w:t>
      </w:r>
      <w:r w:rsidRPr="006844B0">
        <w:t xml:space="preserve"> ».</w:t>
      </w:r>
    </w:p>
    <w:p w:rsidR="00227AC1" w:rsidRPr="006844B0" w:rsidRDefault="00044AB1" w:rsidP="00B074FA">
      <w:pPr>
        <w:autoSpaceDE w:val="0"/>
        <w:autoSpaceDN w:val="0"/>
        <w:adjustRightInd w:val="0"/>
        <w:ind w:firstLine="708"/>
        <w:jc w:val="both"/>
      </w:pPr>
      <w:r w:rsidRPr="006844B0">
        <w:t>4</w:t>
      </w:r>
      <w:r w:rsidR="00227AC1" w:rsidRPr="006844B0">
        <w:t>.5. Пункт 6 подраздела 12.1 раздела 12 приложения к постановлению изложить в следующей редакции:</w:t>
      </w:r>
    </w:p>
    <w:p w:rsidR="00227AC1" w:rsidRPr="006844B0" w:rsidRDefault="00227AC1" w:rsidP="00227AC1">
      <w:pPr>
        <w:autoSpaceDE w:val="0"/>
        <w:autoSpaceDN w:val="0"/>
        <w:adjustRightInd w:val="0"/>
        <w:ind w:hanging="142"/>
        <w:jc w:val="both"/>
      </w:pPr>
      <w:r w:rsidRPr="006844B0"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2092"/>
        <w:gridCol w:w="11777"/>
      </w:tblGrid>
      <w:tr w:rsidR="006844B0" w:rsidRPr="006844B0" w:rsidTr="00B074FA">
        <w:tc>
          <w:tcPr>
            <w:tcW w:w="510" w:type="dxa"/>
          </w:tcPr>
          <w:p w:rsidR="00227AC1" w:rsidRPr="006844B0" w:rsidRDefault="00227AC1" w:rsidP="00421E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844B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92" w:type="dxa"/>
          </w:tcPr>
          <w:p w:rsidR="00227AC1" w:rsidRPr="006844B0" w:rsidRDefault="00227AC1" w:rsidP="00421E9F">
            <w:pPr>
              <w:pStyle w:val="ConsPlusNormal"/>
              <w:rPr>
                <w:rFonts w:ascii="Times New Roman" w:hAnsi="Times New Roman" w:cs="Times New Roman"/>
              </w:rPr>
            </w:pPr>
            <w:r w:rsidRPr="006844B0">
              <w:rPr>
                <w:rFonts w:ascii="Times New Roman" w:hAnsi="Times New Roman" w:cs="Times New Roman"/>
              </w:rPr>
              <w:t>Общий объем финансирования подпрограммы 5 по источникам финансирования с указанием объема финансирования, предусмотренного на реализацию региональных проектов, в том числе по годам реализации</w:t>
            </w:r>
          </w:p>
        </w:tc>
        <w:tc>
          <w:tcPr>
            <w:tcW w:w="11777" w:type="dxa"/>
          </w:tcPr>
          <w:p w:rsidR="00227AC1" w:rsidRPr="006844B0" w:rsidRDefault="00227AC1" w:rsidP="00421E9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844B0">
              <w:rPr>
                <w:rFonts w:ascii="Times New Roman" w:hAnsi="Times New Roman" w:cs="Times New Roman"/>
              </w:rPr>
              <w:t>Общий объем финансирования подпрограммы 5 – 526556,2 тыс. руб., в том числе по годам реализации:</w:t>
            </w:r>
          </w:p>
          <w:p w:rsidR="00227AC1" w:rsidRPr="006844B0" w:rsidRDefault="00227AC1" w:rsidP="00421E9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844B0">
              <w:rPr>
                <w:rFonts w:ascii="Times New Roman" w:hAnsi="Times New Roman" w:cs="Times New Roman"/>
              </w:rPr>
              <w:t>2019 г. - 154355,9 тыс. руб.;</w:t>
            </w:r>
          </w:p>
          <w:p w:rsidR="00227AC1" w:rsidRPr="006844B0" w:rsidRDefault="00227AC1" w:rsidP="00421E9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844B0">
              <w:rPr>
                <w:rFonts w:ascii="Times New Roman" w:hAnsi="Times New Roman" w:cs="Times New Roman"/>
              </w:rPr>
              <w:t>2020 г. - 94778,9 тыс. руб.;</w:t>
            </w:r>
          </w:p>
          <w:p w:rsidR="00227AC1" w:rsidRPr="006844B0" w:rsidRDefault="00227AC1" w:rsidP="00421E9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844B0">
              <w:rPr>
                <w:rFonts w:ascii="Times New Roman" w:hAnsi="Times New Roman" w:cs="Times New Roman"/>
              </w:rPr>
              <w:t>2021 г. – 154136,0 тыс. руб.;</w:t>
            </w:r>
          </w:p>
          <w:p w:rsidR="00227AC1" w:rsidRPr="006844B0" w:rsidRDefault="00227AC1" w:rsidP="00421E9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844B0">
              <w:rPr>
                <w:rFonts w:ascii="Times New Roman" w:hAnsi="Times New Roman" w:cs="Times New Roman"/>
              </w:rPr>
              <w:t>2022 г. - 20000,0 тыс. руб.;</w:t>
            </w:r>
          </w:p>
          <w:p w:rsidR="00227AC1" w:rsidRPr="006844B0" w:rsidRDefault="00227AC1" w:rsidP="00421E9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844B0">
              <w:rPr>
                <w:rFonts w:ascii="Times New Roman" w:hAnsi="Times New Roman" w:cs="Times New Roman"/>
              </w:rPr>
              <w:t>2023 г. - 83285,4 тыс. руб.;</w:t>
            </w:r>
          </w:p>
          <w:p w:rsidR="00227AC1" w:rsidRPr="006844B0" w:rsidRDefault="00227AC1" w:rsidP="00421E9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844B0">
              <w:rPr>
                <w:rFonts w:ascii="Times New Roman" w:hAnsi="Times New Roman" w:cs="Times New Roman"/>
              </w:rPr>
              <w:t>2024 г. - 20000,0 тыс. руб.,</w:t>
            </w:r>
          </w:p>
          <w:p w:rsidR="00227AC1" w:rsidRPr="006844B0" w:rsidRDefault="00227AC1" w:rsidP="00421E9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844B0">
              <w:rPr>
                <w:rFonts w:ascii="Times New Roman" w:hAnsi="Times New Roman" w:cs="Times New Roman"/>
              </w:rPr>
              <w:t>за счет средств бюджета Санкт-Петербурга – 526556,2 тыс. руб., в том числе по годам реализации:</w:t>
            </w:r>
          </w:p>
          <w:p w:rsidR="00227AC1" w:rsidRPr="006844B0" w:rsidRDefault="00227AC1" w:rsidP="00421E9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844B0">
              <w:rPr>
                <w:rFonts w:ascii="Times New Roman" w:hAnsi="Times New Roman" w:cs="Times New Roman"/>
              </w:rPr>
              <w:t>2019 г. - 154355,9 тыс. руб.;</w:t>
            </w:r>
          </w:p>
          <w:p w:rsidR="00227AC1" w:rsidRPr="006844B0" w:rsidRDefault="00227AC1" w:rsidP="00421E9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844B0">
              <w:rPr>
                <w:rFonts w:ascii="Times New Roman" w:hAnsi="Times New Roman" w:cs="Times New Roman"/>
              </w:rPr>
              <w:t>2020 г. - 94778,9 тыс. руб.;</w:t>
            </w:r>
          </w:p>
          <w:p w:rsidR="00227AC1" w:rsidRPr="006844B0" w:rsidRDefault="00227AC1" w:rsidP="00421E9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844B0">
              <w:rPr>
                <w:rFonts w:ascii="Times New Roman" w:hAnsi="Times New Roman" w:cs="Times New Roman"/>
              </w:rPr>
              <w:t>2021 г. – 154136,0 тыс. руб.;</w:t>
            </w:r>
          </w:p>
          <w:p w:rsidR="00227AC1" w:rsidRPr="006844B0" w:rsidRDefault="00227AC1" w:rsidP="00421E9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844B0">
              <w:rPr>
                <w:rFonts w:ascii="Times New Roman" w:hAnsi="Times New Roman" w:cs="Times New Roman"/>
              </w:rPr>
              <w:t>2022 г. - 20000,0 тыс. руб.;</w:t>
            </w:r>
          </w:p>
          <w:p w:rsidR="00227AC1" w:rsidRPr="006844B0" w:rsidRDefault="00227AC1" w:rsidP="00421E9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844B0">
              <w:rPr>
                <w:rFonts w:ascii="Times New Roman" w:hAnsi="Times New Roman" w:cs="Times New Roman"/>
              </w:rPr>
              <w:t>2023 г. - 83285,4 тыс. руб.;</w:t>
            </w:r>
          </w:p>
          <w:p w:rsidR="00227AC1" w:rsidRPr="006844B0" w:rsidRDefault="00227AC1" w:rsidP="00421E9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844B0">
              <w:rPr>
                <w:rFonts w:ascii="Times New Roman" w:hAnsi="Times New Roman" w:cs="Times New Roman"/>
              </w:rPr>
              <w:lastRenderedPageBreak/>
              <w:t>2024 г. - 20000,0 тыс. руб.</w:t>
            </w:r>
          </w:p>
        </w:tc>
      </w:tr>
    </w:tbl>
    <w:p w:rsidR="00383BF8" w:rsidRDefault="00383BF8" w:rsidP="00227AC1">
      <w:pPr>
        <w:autoSpaceDE w:val="0"/>
        <w:autoSpaceDN w:val="0"/>
        <w:adjustRightInd w:val="0"/>
        <w:ind w:firstLine="708"/>
        <w:jc w:val="both"/>
      </w:pPr>
    </w:p>
    <w:p w:rsidR="00227AC1" w:rsidRPr="006844B0" w:rsidRDefault="00044AB1" w:rsidP="00227AC1">
      <w:pPr>
        <w:autoSpaceDE w:val="0"/>
        <w:autoSpaceDN w:val="0"/>
        <w:adjustRightInd w:val="0"/>
        <w:ind w:firstLine="708"/>
        <w:jc w:val="both"/>
      </w:pPr>
      <w:r w:rsidRPr="006844B0">
        <w:t>4</w:t>
      </w:r>
      <w:r w:rsidR="00227AC1" w:rsidRPr="006844B0">
        <w:t>.6. Подпункт 4 таблицы 15 подраздела 12.3  раздела 12 приложения к постановлению изложить в следующей редакции:</w:t>
      </w:r>
    </w:p>
    <w:p w:rsidR="00227AC1" w:rsidRPr="006844B0" w:rsidRDefault="00227AC1" w:rsidP="00227AC1">
      <w:pPr>
        <w:autoSpaceDE w:val="0"/>
        <w:autoSpaceDN w:val="0"/>
        <w:adjustRightInd w:val="0"/>
        <w:jc w:val="both"/>
        <w:rPr>
          <w:sz w:val="22"/>
        </w:rPr>
      </w:pPr>
      <w:r w:rsidRPr="006844B0">
        <w:t xml:space="preserve"> </w:t>
      </w:r>
      <w:r w:rsidRPr="006844B0">
        <w:rPr>
          <w:sz w:val="22"/>
        </w:rPr>
        <w:t>«</w:t>
      </w:r>
    </w:p>
    <w:tbl>
      <w:tblPr>
        <w:tblStyle w:val="ad"/>
        <w:tblW w:w="1502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10"/>
        <w:gridCol w:w="1612"/>
        <w:gridCol w:w="856"/>
        <w:gridCol w:w="567"/>
        <w:gridCol w:w="566"/>
        <w:gridCol w:w="709"/>
        <w:gridCol w:w="992"/>
        <w:gridCol w:w="851"/>
        <w:gridCol w:w="709"/>
        <w:gridCol w:w="992"/>
        <w:gridCol w:w="850"/>
        <w:gridCol w:w="851"/>
        <w:gridCol w:w="992"/>
        <w:gridCol w:w="851"/>
        <w:gridCol w:w="1134"/>
        <w:gridCol w:w="850"/>
        <w:gridCol w:w="1134"/>
      </w:tblGrid>
      <w:tr w:rsidR="00227AC1" w:rsidRPr="006844B0" w:rsidTr="001C799E">
        <w:trPr>
          <w:trHeight w:val="315"/>
        </w:trPr>
        <w:tc>
          <w:tcPr>
            <w:tcW w:w="510" w:type="dxa"/>
            <w:noWrap/>
          </w:tcPr>
          <w:p w:rsidR="00227AC1" w:rsidRPr="006844B0" w:rsidRDefault="00227AC1" w:rsidP="00421E9F">
            <w:pPr>
              <w:jc w:val="center"/>
              <w:rPr>
                <w:bCs/>
                <w:sz w:val="14"/>
                <w:szCs w:val="14"/>
              </w:rPr>
            </w:pPr>
            <w:r w:rsidRPr="006844B0">
              <w:rPr>
                <w:bCs/>
                <w:sz w:val="14"/>
                <w:szCs w:val="14"/>
              </w:rPr>
              <w:t>4</w:t>
            </w:r>
          </w:p>
        </w:tc>
        <w:tc>
          <w:tcPr>
            <w:tcW w:w="1612" w:type="dxa"/>
            <w:vAlign w:val="center"/>
          </w:tcPr>
          <w:p w:rsidR="00227AC1" w:rsidRPr="006844B0" w:rsidRDefault="00227AC1" w:rsidP="001C799E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Строительство сетей (объектов) энергоснабжения для технологического присоединения объектов капитального строительства к сетям энергоснабжения</w:t>
            </w:r>
          </w:p>
        </w:tc>
        <w:tc>
          <w:tcPr>
            <w:tcW w:w="856" w:type="dxa"/>
            <w:vAlign w:val="center"/>
          </w:tcPr>
          <w:p w:rsidR="00227AC1" w:rsidRPr="006844B0" w:rsidRDefault="00227AC1" w:rsidP="001C799E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КС</w:t>
            </w:r>
          </w:p>
        </w:tc>
        <w:tc>
          <w:tcPr>
            <w:tcW w:w="567" w:type="dxa"/>
            <w:vAlign w:val="center"/>
          </w:tcPr>
          <w:p w:rsidR="00227AC1" w:rsidRPr="006844B0" w:rsidRDefault="00227AC1" w:rsidP="001C799E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566" w:type="dxa"/>
            <w:noWrap/>
            <w:vAlign w:val="center"/>
          </w:tcPr>
          <w:p w:rsidR="00227AC1" w:rsidRPr="006844B0" w:rsidRDefault="00227AC1" w:rsidP="001C799E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СМР</w:t>
            </w:r>
          </w:p>
        </w:tc>
        <w:tc>
          <w:tcPr>
            <w:tcW w:w="709" w:type="dxa"/>
            <w:vAlign w:val="center"/>
          </w:tcPr>
          <w:p w:rsidR="00227AC1" w:rsidRPr="006844B0" w:rsidRDefault="00227AC1" w:rsidP="001C799E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2019-2024</w:t>
            </w:r>
          </w:p>
        </w:tc>
        <w:tc>
          <w:tcPr>
            <w:tcW w:w="992" w:type="dxa"/>
            <w:noWrap/>
            <w:vAlign w:val="center"/>
          </w:tcPr>
          <w:p w:rsidR="00227AC1" w:rsidRPr="006844B0" w:rsidRDefault="00227AC1" w:rsidP="001C799E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851" w:type="dxa"/>
            <w:vAlign w:val="center"/>
          </w:tcPr>
          <w:p w:rsidR="00227AC1" w:rsidRPr="006844B0" w:rsidRDefault="00227AC1" w:rsidP="001C799E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:rsidR="00227AC1" w:rsidRPr="006844B0" w:rsidRDefault="00227AC1" w:rsidP="001C799E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Бюджет СПб</w:t>
            </w:r>
          </w:p>
        </w:tc>
        <w:tc>
          <w:tcPr>
            <w:tcW w:w="992" w:type="dxa"/>
            <w:vAlign w:val="center"/>
          </w:tcPr>
          <w:p w:rsidR="00227AC1" w:rsidRPr="006844B0" w:rsidRDefault="00227AC1" w:rsidP="001C799E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20000,0</w:t>
            </w:r>
          </w:p>
        </w:tc>
        <w:tc>
          <w:tcPr>
            <w:tcW w:w="850" w:type="dxa"/>
            <w:vAlign w:val="center"/>
          </w:tcPr>
          <w:p w:rsidR="00227AC1" w:rsidRPr="006844B0" w:rsidRDefault="00227AC1" w:rsidP="001C799E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20000,0</w:t>
            </w:r>
          </w:p>
        </w:tc>
        <w:tc>
          <w:tcPr>
            <w:tcW w:w="851" w:type="dxa"/>
            <w:noWrap/>
            <w:vAlign w:val="center"/>
          </w:tcPr>
          <w:p w:rsidR="00227AC1" w:rsidRPr="006844B0" w:rsidRDefault="00227AC1" w:rsidP="001C799E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140220,3</w:t>
            </w:r>
          </w:p>
        </w:tc>
        <w:tc>
          <w:tcPr>
            <w:tcW w:w="992" w:type="dxa"/>
            <w:vAlign w:val="center"/>
          </w:tcPr>
          <w:p w:rsidR="00227AC1" w:rsidRPr="006844B0" w:rsidRDefault="00227AC1" w:rsidP="001C799E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20000,0</w:t>
            </w:r>
          </w:p>
        </w:tc>
        <w:tc>
          <w:tcPr>
            <w:tcW w:w="851" w:type="dxa"/>
            <w:noWrap/>
            <w:vAlign w:val="center"/>
          </w:tcPr>
          <w:p w:rsidR="00227AC1" w:rsidRPr="006844B0" w:rsidRDefault="00227AC1" w:rsidP="001C799E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20000,0</w:t>
            </w:r>
          </w:p>
        </w:tc>
        <w:tc>
          <w:tcPr>
            <w:tcW w:w="1134" w:type="dxa"/>
            <w:vAlign w:val="center"/>
          </w:tcPr>
          <w:p w:rsidR="00227AC1" w:rsidRPr="006844B0" w:rsidRDefault="00227AC1" w:rsidP="001C799E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20000,0</w:t>
            </w:r>
          </w:p>
        </w:tc>
        <w:tc>
          <w:tcPr>
            <w:tcW w:w="850" w:type="dxa"/>
            <w:noWrap/>
            <w:vAlign w:val="center"/>
          </w:tcPr>
          <w:p w:rsidR="00227AC1" w:rsidRPr="006844B0" w:rsidRDefault="00227AC1" w:rsidP="001C799E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240220,3</w:t>
            </w:r>
          </w:p>
        </w:tc>
        <w:tc>
          <w:tcPr>
            <w:tcW w:w="1134" w:type="dxa"/>
            <w:vAlign w:val="center"/>
          </w:tcPr>
          <w:p w:rsidR="00227AC1" w:rsidRPr="006844B0" w:rsidRDefault="00227AC1" w:rsidP="001C799E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ЦП 1</w:t>
            </w:r>
          </w:p>
        </w:tc>
      </w:tr>
    </w:tbl>
    <w:p w:rsidR="00227AC1" w:rsidRPr="006844B0" w:rsidRDefault="00227AC1" w:rsidP="00227AC1">
      <w:pPr>
        <w:autoSpaceDE w:val="0"/>
        <w:autoSpaceDN w:val="0"/>
        <w:adjustRightInd w:val="0"/>
        <w:ind w:right="-142"/>
        <w:jc w:val="center"/>
        <w:rPr>
          <w:sz w:val="22"/>
        </w:rPr>
      </w:pPr>
      <w:r w:rsidRPr="006844B0">
        <w:rPr>
          <w:sz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».</w:t>
      </w:r>
    </w:p>
    <w:p w:rsidR="00227AC1" w:rsidRPr="006844B0" w:rsidRDefault="00044AB1" w:rsidP="00227AC1">
      <w:pPr>
        <w:autoSpaceDE w:val="0"/>
        <w:autoSpaceDN w:val="0"/>
        <w:adjustRightInd w:val="0"/>
        <w:ind w:firstLine="708"/>
        <w:jc w:val="both"/>
        <w:outlineLvl w:val="0"/>
        <w:rPr>
          <w:rFonts w:eastAsia="Calibri"/>
          <w:lang w:eastAsia="en-US"/>
        </w:rPr>
      </w:pPr>
      <w:r w:rsidRPr="006844B0">
        <w:rPr>
          <w:rFonts w:eastAsia="Calibri"/>
          <w:lang w:eastAsia="en-US"/>
        </w:rPr>
        <w:t>4</w:t>
      </w:r>
      <w:r w:rsidR="00227AC1" w:rsidRPr="006844B0">
        <w:rPr>
          <w:rFonts w:eastAsia="Calibri"/>
          <w:lang w:eastAsia="en-US"/>
        </w:rPr>
        <w:t>.7. Строки «ИТОГО прочие расходы развития» и «ВСЕГО проектная часть подпрограммы 5» таблицы 15 подраздела 12.3 раздела 12 приложения к постановлению изложить в следующей редакции:</w:t>
      </w:r>
    </w:p>
    <w:p w:rsidR="00227AC1" w:rsidRPr="006844B0" w:rsidRDefault="00227AC1" w:rsidP="00227AC1">
      <w:pPr>
        <w:autoSpaceDE w:val="0"/>
        <w:autoSpaceDN w:val="0"/>
        <w:adjustRightInd w:val="0"/>
        <w:jc w:val="both"/>
        <w:outlineLvl w:val="0"/>
        <w:rPr>
          <w:rFonts w:eastAsia="Calibri"/>
          <w:lang w:eastAsia="en-US"/>
        </w:rPr>
      </w:pPr>
      <w:r w:rsidRPr="006844B0">
        <w:rPr>
          <w:rFonts w:eastAsia="Calibri"/>
          <w:lang w:eastAsia="en-US"/>
        </w:rPr>
        <w:t>«</w:t>
      </w:r>
    </w:p>
    <w:tbl>
      <w:tblPr>
        <w:tblW w:w="51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08"/>
        <w:gridCol w:w="899"/>
        <w:gridCol w:w="900"/>
        <w:gridCol w:w="900"/>
        <w:gridCol w:w="900"/>
        <w:gridCol w:w="900"/>
        <w:gridCol w:w="900"/>
        <w:gridCol w:w="900"/>
        <w:gridCol w:w="900"/>
      </w:tblGrid>
      <w:tr w:rsidR="00227AC1" w:rsidRPr="006844B0" w:rsidTr="001C799E">
        <w:trPr>
          <w:trHeight w:val="182"/>
        </w:trPr>
        <w:tc>
          <w:tcPr>
            <w:tcW w:w="2664" w:type="pct"/>
            <w:vAlign w:val="center"/>
          </w:tcPr>
          <w:p w:rsidR="00227AC1" w:rsidRPr="006844B0" w:rsidRDefault="00227AC1" w:rsidP="001C799E">
            <w:pPr>
              <w:jc w:val="center"/>
              <w:rPr>
                <w:bCs/>
                <w:sz w:val="14"/>
                <w:szCs w:val="14"/>
              </w:rPr>
            </w:pPr>
            <w:r w:rsidRPr="006844B0">
              <w:rPr>
                <w:bCs/>
                <w:sz w:val="18"/>
                <w:szCs w:val="14"/>
              </w:rPr>
              <w:t>ИТОГО прочие расходы развития</w:t>
            </w:r>
          </w:p>
        </w:tc>
        <w:tc>
          <w:tcPr>
            <w:tcW w:w="292" w:type="pct"/>
            <w:shd w:val="clear" w:color="auto" w:fill="FFFFFF" w:themeFill="background1"/>
            <w:vAlign w:val="center"/>
          </w:tcPr>
          <w:p w:rsidR="00227AC1" w:rsidRPr="006844B0" w:rsidRDefault="00227AC1" w:rsidP="001C799E">
            <w:pPr>
              <w:jc w:val="center"/>
              <w:rPr>
                <w:bCs/>
                <w:sz w:val="14"/>
                <w:szCs w:val="14"/>
              </w:rPr>
            </w:pPr>
            <w:r w:rsidRPr="006844B0">
              <w:rPr>
                <w:bCs/>
                <w:sz w:val="14"/>
                <w:szCs w:val="14"/>
              </w:rPr>
              <w:t>154 355,4</w:t>
            </w:r>
          </w:p>
        </w:tc>
        <w:tc>
          <w:tcPr>
            <w:tcW w:w="292" w:type="pct"/>
            <w:shd w:val="clear" w:color="auto" w:fill="FFFFFF" w:themeFill="background1"/>
            <w:vAlign w:val="center"/>
          </w:tcPr>
          <w:p w:rsidR="00227AC1" w:rsidRPr="006844B0" w:rsidRDefault="00227AC1" w:rsidP="001C799E">
            <w:pPr>
              <w:jc w:val="center"/>
              <w:rPr>
                <w:bCs/>
                <w:sz w:val="14"/>
                <w:szCs w:val="14"/>
              </w:rPr>
            </w:pPr>
            <w:r w:rsidRPr="006844B0">
              <w:rPr>
                <w:bCs/>
                <w:sz w:val="14"/>
                <w:szCs w:val="14"/>
              </w:rPr>
              <w:t>85 046,3</w:t>
            </w:r>
          </w:p>
        </w:tc>
        <w:tc>
          <w:tcPr>
            <w:tcW w:w="292" w:type="pct"/>
            <w:shd w:val="clear" w:color="auto" w:fill="FFFFFF" w:themeFill="background1"/>
            <w:vAlign w:val="center"/>
          </w:tcPr>
          <w:p w:rsidR="00227AC1" w:rsidRPr="006844B0" w:rsidRDefault="00227AC1" w:rsidP="001C799E">
            <w:pPr>
              <w:jc w:val="center"/>
              <w:rPr>
                <w:bCs/>
                <w:sz w:val="14"/>
                <w:szCs w:val="14"/>
              </w:rPr>
            </w:pPr>
            <w:r w:rsidRPr="006844B0">
              <w:rPr>
                <w:bCs/>
                <w:sz w:val="14"/>
                <w:szCs w:val="14"/>
              </w:rPr>
              <w:t>151 615,2</w:t>
            </w:r>
          </w:p>
        </w:tc>
        <w:tc>
          <w:tcPr>
            <w:tcW w:w="292" w:type="pct"/>
            <w:shd w:val="clear" w:color="auto" w:fill="FFFFFF" w:themeFill="background1"/>
            <w:vAlign w:val="center"/>
          </w:tcPr>
          <w:p w:rsidR="00227AC1" w:rsidRPr="006844B0" w:rsidRDefault="00227AC1" w:rsidP="001C799E">
            <w:pPr>
              <w:jc w:val="center"/>
              <w:rPr>
                <w:bCs/>
                <w:sz w:val="14"/>
                <w:szCs w:val="14"/>
              </w:rPr>
            </w:pPr>
            <w:r w:rsidRPr="006844B0">
              <w:rPr>
                <w:bCs/>
                <w:sz w:val="14"/>
                <w:szCs w:val="14"/>
              </w:rPr>
              <w:t>20 000,0</w:t>
            </w:r>
          </w:p>
        </w:tc>
        <w:tc>
          <w:tcPr>
            <w:tcW w:w="292" w:type="pct"/>
            <w:shd w:val="clear" w:color="auto" w:fill="FFFFFF" w:themeFill="background1"/>
            <w:vAlign w:val="center"/>
          </w:tcPr>
          <w:p w:rsidR="00227AC1" w:rsidRPr="006844B0" w:rsidRDefault="00227AC1" w:rsidP="001C799E">
            <w:pPr>
              <w:jc w:val="center"/>
              <w:rPr>
                <w:bCs/>
                <w:sz w:val="14"/>
                <w:szCs w:val="14"/>
              </w:rPr>
            </w:pPr>
            <w:r w:rsidRPr="006844B0">
              <w:rPr>
                <w:bCs/>
                <w:sz w:val="14"/>
                <w:szCs w:val="14"/>
              </w:rPr>
              <w:t>83 285,4</w:t>
            </w:r>
          </w:p>
        </w:tc>
        <w:tc>
          <w:tcPr>
            <w:tcW w:w="292" w:type="pct"/>
            <w:shd w:val="clear" w:color="auto" w:fill="FFFFFF" w:themeFill="background1"/>
            <w:vAlign w:val="center"/>
          </w:tcPr>
          <w:p w:rsidR="00227AC1" w:rsidRPr="006844B0" w:rsidRDefault="00227AC1" w:rsidP="001C799E">
            <w:pPr>
              <w:jc w:val="center"/>
              <w:rPr>
                <w:bCs/>
                <w:sz w:val="14"/>
                <w:szCs w:val="14"/>
              </w:rPr>
            </w:pPr>
            <w:r w:rsidRPr="006844B0">
              <w:rPr>
                <w:bCs/>
                <w:sz w:val="14"/>
                <w:szCs w:val="14"/>
              </w:rPr>
              <w:t>20 000,0</w:t>
            </w:r>
          </w:p>
        </w:tc>
        <w:tc>
          <w:tcPr>
            <w:tcW w:w="292" w:type="pct"/>
            <w:shd w:val="clear" w:color="auto" w:fill="FFFFFF" w:themeFill="background1"/>
            <w:vAlign w:val="center"/>
          </w:tcPr>
          <w:p w:rsidR="00227AC1" w:rsidRPr="006844B0" w:rsidRDefault="00227AC1" w:rsidP="001C799E">
            <w:pPr>
              <w:jc w:val="center"/>
              <w:rPr>
                <w:bCs/>
                <w:sz w:val="14"/>
                <w:szCs w:val="14"/>
              </w:rPr>
            </w:pPr>
            <w:r w:rsidRPr="006844B0">
              <w:rPr>
                <w:bCs/>
                <w:sz w:val="14"/>
                <w:szCs w:val="14"/>
              </w:rPr>
              <w:t>514 302,3</w:t>
            </w:r>
          </w:p>
        </w:tc>
        <w:tc>
          <w:tcPr>
            <w:tcW w:w="292" w:type="pct"/>
            <w:shd w:val="clear" w:color="auto" w:fill="FFFFFF" w:themeFill="background1"/>
            <w:vAlign w:val="center"/>
            <w:hideMark/>
          </w:tcPr>
          <w:p w:rsidR="00227AC1" w:rsidRPr="006844B0" w:rsidRDefault="00227AC1" w:rsidP="001C799E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Х</w:t>
            </w:r>
          </w:p>
        </w:tc>
      </w:tr>
      <w:tr w:rsidR="00227AC1" w:rsidRPr="006844B0" w:rsidTr="001C799E">
        <w:trPr>
          <w:trHeight w:val="182"/>
        </w:trPr>
        <w:tc>
          <w:tcPr>
            <w:tcW w:w="2664" w:type="pct"/>
            <w:vAlign w:val="center"/>
          </w:tcPr>
          <w:p w:rsidR="00227AC1" w:rsidRPr="006844B0" w:rsidRDefault="00227AC1" w:rsidP="001C799E">
            <w:pPr>
              <w:jc w:val="center"/>
              <w:rPr>
                <w:bCs/>
                <w:sz w:val="14"/>
                <w:szCs w:val="14"/>
              </w:rPr>
            </w:pPr>
            <w:r w:rsidRPr="006844B0">
              <w:rPr>
                <w:bCs/>
                <w:sz w:val="18"/>
                <w:szCs w:val="14"/>
              </w:rPr>
              <w:t>ВСЕГО проектная часть подпрограммы 5</w:t>
            </w:r>
          </w:p>
        </w:tc>
        <w:tc>
          <w:tcPr>
            <w:tcW w:w="292" w:type="pct"/>
            <w:shd w:val="clear" w:color="auto" w:fill="FFFFFF" w:themeFill="background1"/>
            <w:vAlign w:val="center"/>
          </w:tcPr>
          <w:p w:rsidR="00227AC1" w:rsidRPr="006844B0" w:rsidRDefault="00227AC1" w:rsidP="001C799E">
            <w:pPr>
              <w:jc w:val="center"/>
              <w:rPr>
                <w:bCs/>
                <w:sz w:val="14"/>
                <w:szCs w:val="14"/>
              </w:rPr>
            </w:pPr>
            <w:r w:rsidRPr="006844B0">
              <w:rPr>
                <w:bCs/>
                <w:sz w:val="14"/>
                <w:szCs w:val="14"/>
              </w:rPr>
              <w:t>154 355,4</w:t>
            </w:r>
          </w:p>
        </w:tc>
        <w:tc>
          <w:tcPr>
            <w:tcW w:w="292" w:type="pct"/>
            <w:shd w:val="clear" w:color="auto" w:fill="FFFFFF" w:themeFill="background1"/>
            <w:vAlign w:val="center"/>
          </w:tcPr>
          <w:p w:rsidR="00227AC1" w:rsidRPr="006844B0" w:rsidRDefault="00227AC1" w:rsidP="001C799E">
            <w:pPr>
              <w:jc w:val="center"/>
              <w:rPr>
                <w:bCs/>
                <w:sz w:val="14"/>
                <w:szCs w:val="14"/>
              </w:rPr>
            </w:pPr>
            <w:r w:rsidRPr="006844B0">
              <w:rPr>
                <w:bCs/>
                <w:sz w:val="14"/>
                <w:szCs w:val="14"/>
              </w:rPr>
              <w:t>85 046,3</w:t>
            </w:r>
          </w:p>
        </w:tc>
        <w:tc>
          <w:tcPr>
            <w:tcW w:w="292" w:type="pct"/>
            <w:shd w:val="clear" w:color="auto" w:fill="FFFFFF" w:themeFill="background1"/>
            <w:vAlign w:val="center"/>
          </w:tcPr>
          <w:p w:rsidR="00227AC1" w:rsidRPr="006844B0" w:rsidRDefault="00227AC1" w:rsidP="001C799E">
            <w:pPr>
              <w:jc w:val="center"/>
              <w:rPr>
                <w:bCs/>
                <w:sz w:val="14"/>
                <w:szCs w:val="14"/>
              </w:rPr>
            </w:pPr>
            <w:r w:rsidRPr="006844B0">
              <w:rPr>
                <w:bCs/>
                <w:sz w:val="14"/>
                <w:szCs w:val="14"/>
              </w:rPr>
              <w:t>151 615,2</w:t>
            </w:r>
          </w:p>
        </w:tc>
        <w:tc>
          <w:tcPr>
            <w:tcW w:w="292" w:type="pct"/>
            <w:shd w:val="clear" w:color="auto" w:fill="FFFFFF" w:themeFill="background1"/>
            <w:vAlign w:val="center"/>
          </w:tcPr>
          <w:p w:rsidR="00227AC1" w:rsidRPr="006844B0" w:rsidRDefault="00227AC1" w:rsidP="001C799E">
            <w:pPr>
              <w:jc w:val="center"/>
              <w:rPr>
                <w:bCs/>
                <w:sz w:val="14"/>
                <w:szCs w:val="14"/>
              </w:rPr>
            </w:pPr>
            <w:r w:rsidRPr="006844B0">
              <w:rPr>
                <w:bCs/>
                <w:sz w:val="14"/>
                <w:szCs w:val="14"/>
              </w:rPr>
              <w:t>20 000,0</w:t>
            </w:r>
          </w:p>
        </w:tc>
        <w:tc>
          <w:tcPr>
            <w:tcW w:w="292" w:type="pct"/>
            <w:shd w:val="clear" w:color="auto" w:fill="FFFFFF" w:themeFill="background1"/>
            <w:vAlign w:val="center"/>
          </w:tcPr>
          <w:p w:rsidR="00227AC1" w:rsidRPr="006844B0" w:rsidRDefault="00227AC1" w:rsidP="001C799E">
            <w:pPr>
              <w:jc w:val="center"/>
              <w:rPr>
                <w:bCs/>
                <w:sz w:val="14"/>
                <w:szCs w:val="14"/>
              </w:rPr>
            </w:pPr>
            <w:r w:rsidRPr="006844B0">
              <w:rPr>
                <w:bCs/>
                <w:sz w:val="14"/>
                <w:szCs w:val="14"/>
              </w:rPr>
              <w:t>83 285,4</w:t>
            </w:r>
          </w:p>
        </w:tc>
        <w:tc>
          <w:tcPr>
            <w:tcW w:w="292" w:type="pct"/>
            <w:shd w:val="clear" w:color="auto" w:fill="FFFFFF" w:themeFill="background1"/>
            <w:vAlign w:val="center"/>
          </w:tcPr>
          <w:p w:rsidR="00227AC1" w:rsidRPr="006844B0" w:rsidRDefault="00227AC1" w:rsidP="001C799E">
            <w:pPr>
              <w:jc w:val="center"/>
              <w:rPr>
                <w:bCs/>
                <w:sz w:val="14"/>
                <w:szCs w:val="14"/>
              </w:rPr>
            </w:pPr>
            <w:r w:rsidRPr="006844B0">
              <w:rPr>
                <w:bCs/>
                <w:sz w:val="14"/>
                <w:szCs w:val="14"/>
              </w:rPr>
              <w:t>20 000,0</w:t>
            </w:r>
          </w:p>
        </w:tc>
        <w:tc>
          <w:tcPr>
            <w:tcW w:w="292" w:type="pct"/>
            <w:shd w:val="clear" w:color="auto" w:fill="FFFFFF" w:themeFill="background1"/>
            <w:vAlign w:val="center"/>
          </w:tcPr>
          <w:p w:rsidR="00227AC1" w:rsidRPr="006844B0" w:rsidRDefault="00227AC1" w:rsidP="001C799E">
            <w:pPr>
              <w:jc w:val="center"/>
              <w:rPr>
                <w:bCs/>
                <w:sz w:val="14"/>
                <w:szCs w:val="14"/>
              </w:rPr>
            </w:pPr>
            <w:r w:rsidRPr="006844B0">
              <w:rPr>
                <w:bCs/>
                <w:sz w:val="14"/>
                <w:szCs w:val="14"/>
              </w:rPr>
              <w:t>514 302,3</w:t>
            </w:r>
          </w:p>
        </w:tc>
        <w:tc>
          <w:tcPr>
            <w:tcW w:w="292" w:type="pct"/>
            <w:shd w:val="clear" w:color="auto" w:fill="FFFFFF" w:themeFill="background1"/>
            <w:vAlign w:val="center"/>
          </w:tcPr>
          <w:p w:rsidR="00227AC1" w:rsidRPr="006844B0" w:rsidRDefault="00227AC1" w:rsidP="001C799E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Х</w:t>
            </w:r>
          </w:p>
        </w:tc>
      </w:tr>
    </w:tbl>
    <w:p w:rsidR="00227AC1" w:rsidRPr="006844B0" w:rsidRDefault="00227AC1" w:rsidP="00227AC1">
      <w:pPr>
        <w:tabs>
          <w:tab w:val="left" w:pos="5485"/>
        </w:tabs>
        <w:ind w:right="-456"/>
        <w:jc w:val="right"/>
      </w:pPr>
      <w:r w:rsidRPr="006844B0">
        <w:t>».</w:t>
      </w:r>
    </w:p>
    <w:p w:rsidR="00A834F5" w:rsidRPr="006844B0" w:rsidRDefault="00A834F5" w:rsidP="00A834F5">
      <w:pPr>
        <w:tabs>
          <w:tab w:val="left" w:pos="0"/>
        </w:tabs>
        <w:jc w:val="both"/>
      </w:pPr>
    </w:p>
    <w:p w:rsidR="00227AC1" w:rsidRPr="006844B0" w:rsidRDefault="00227AC1" w:rsidP="00B57F03">
      <w:pPr>
        <w:tabs>
          <w:tab w:val="left" w:pos="709"/>
        </w:tabs>
        <w:jc w:val="both"/>
        <w:rPr>
          <w:b/>
          <w:sz w:val="14"/>
          <w:szCs w:val="23"/>
        </w:rPr>
        <w:sectPr w:rsidR="00227AC1" w:rsidRPr="006844B0" w:rsidSect="00227AC1">
          <w:pgSz w:w="16838" w:h="11906" w:orient="landscape"/>
          <w:pgMar w:top="1134" w:right="1134" w:bottom="1276" w:left="851" w:header="709" w:footer="709" w:gutter="0"/>
          <w:pgNumType w:start="4"/>
          <w:cols w:space="708"/>
          <w:titlePg/>
          <w:docGrid w:linePitch="360"/>
        </w:sectPr>
      </w:pPr>
    </w:p>
    <w:p w:rsidR="00564023" w:rsidRPr="006844B0" w:rsidRDefault="00564023" w:rsidP="00B57F03">
      <w:pPr>
        <w:tabs>
          <w:tab w:val="left" w:pos="709"/>
        </w:tabs>
        <w:jc w:val="both"/>
        <w:rPr>
          <w:b/>
          <w:sz w:val="14"/>
          <w:szCs w:val="23"/>
        </w:rPr>
      </w:pPr>
    </w:p>
    <w:p w:rsidR="00814C6E" w:rsidRDefault="00814C6E" w:rsidP="00814C6E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pacing w:val="-4"/>
        </w:rPr>
      </w:pPr>
      <w:r>
        <w:t>5</w:t>
      </w:r>
      <w:r w:rsidRPr="006844B0">
        <w:t>. Внести</w:t>
      </w:r>
      <w:r w:rsidRPr="006844B0">
        <w:rPr>
          <w:spacing w:val="-4"/>
        </w:rPr>
        <w:t xml:space="preserve"> в постановление Правительства Санкт-Петербурга от </w:t>
      </w:r>
      <w:r>
        <w:rPr>
          <w:spacing w:val="-4"/>
        </w:rPr>
        <w:t>17</w:t>
      </w:r>
      <w:r w:rsidRPr="006844B0">
        <w:rPr>
          <w:spacing w:val="-4"/>
        </w:rPr>
        <w:t>.06.2014 № 4</w:t>
      </w:r>
      <w:r>
        <w:rPr>
          <w:spacing w:val="-4"/>
        </w:rPr>
        <w:t>88</w:t>
      </w:r>
      <w:r>
        <w:rPr>
          <w:spacing w:val="-4"/>
        </w:rPr>
        <w:br/>
      </w:r>
      <w:r w:rsidRPr="006844B0">
        <w:rPr>
          <w:spacing w:val="-4"/>
        </w:rPr>
        <w:t>«О государственной программе Санкт-Петербурга «</w:t>
      </w:r>
      <w:r>
        <w:rPr>
          <w:spacing w:val="-4"/>
        </w:rPr>
        <w:t xml:space="preserve">Развитие сферы культуры </w:t>
      </w:r>
      <w:r>
        <w:rPr>
          <w:spacing w:val="-4"/>
        </w:rPr>
        <w:br/>
        <w:t>в Санкт-Петербурге</w:t>
      </w:r>
      <w:r w:rsidRPr="006844B0">
        <w:rPr>
          <w:spacing w:val="-4"/>
        </w:rPr>
        <w:t>» следующие изменения:</w:t>
      </w:r>
    </w:p>
    <w:p w:rsidR="00814C6E" w:rsidRDefault="00814C6E" w:rsidP="00814C6E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spacing w:val="-4"/>
        </w:rPr>
      </w:pPr>
      <w:r>
        <w:rPr>
          <w:rFonts w:eastAsiaTheme="minorHAnsi"/>
          <w:lang w:eastAsia="en-US"/>
        </w:rPr>
        <w:t>5</w:t>
      </w:r>
      <w:r w:rsidRPr="00C851D1">
        <w:rPr>
          <w:rFonts w:eastAsiaTheme="minorHAnsi"/>
          <w:lang w:eastAsia="en-US"/>
        </w:rPr>
        <w:t xml:space="preserve">.1. </w:t>
      </w:r>
      <w:r w:rsidRPr="00EE206F">
        <w:rPr>
          <w:spacing w:val="-4"/>
        </w:rPr>
        <w:t xml:space="preserve">Пункт 9 </w:t>
      </w:r>
      <w:r w:rsidR="00BB49DE" w:rsidRPr="00C61D88">
        <w:t xml:space="preserve">Паспорта государственной программы Санкт-Петербурга </w:t>
      </w:r>
      <w:r w:rsidR="00BB49DE" w:rsidRPr="00C61D88">
        <w:br/>
        <w:t>«</w:t>
      </w:r>
      <w:r w:rsidR="00BB49DE">
        <w:t>Р</w:t>
      </w:r>
      <w:r w:rsidR="00BB49DE">
        <w:rPr>
          <w:spacing w:val="-4"/>
        </w:rPr>
        <w:t>азвитие сферы культуры в Санкт-Петербурге</w:t>
      </w:r>
      <w:r w:rsidR="00BB49DE" w:rsidRPr="00C61D88">
        <w:t>»</w:t>
      </w:r>
      <w:r w:rsidR="00BB49DE">
        <w:t xml:space="preserve"> </w:t>
      </w:r>
      <w:r w:rsidRPr="00EE206F">
        <w:rPr>
          <w:spacing w:val="-4"/>
        </w:rPr>
        <w:t>приложения</w:t>
      </w:r>
      <w:r w:rsidRPr="00906F68">
        <w:rPr>
          <w:spacing w:val="-4"/>
        </w:rPr>
        <w:t xml:space="preserve"> </w:t>
      </w:r>
      <w:r>
        <w:rPr>
          <w:spacing w:val="-4"/>
        </w:rPr>
        <w:t>к п</w:t>
      </w:r>
      <w:r w:rsidRPr="00EE206F">
        <w:rPr>
          <w:spacing w:val="-4"/>
        </w:rPr>
        <w:t>остановлению изложить</w:t>
      </w:r>
      <w:r>
        <w:rPr>
          <w:spacing w:val="-4"/>
        </w:rPr>
        <w:br/>
      </w:r>
      <w:r w:rsidRPr="00EE206F">
        <w:rPr>
          <w:spacing w:val="-4"/>
        </w:rPr>
        <w:t xml:space="preserve"> в следующей редакции:</w:t>
      </w:r>
    </w:p>
    <w:p w:rsidR="00814C6E" w:rsidRDefault="00814C6E" w:rsidP="00814C6E">
      <w:pPr>
        <w:tabs>
          <w:tab w:val="left" w:pos="1134"/>
          <w:tab w:val="left" w:pos="1276"/>
        </w:tabs>
        <w:autoSpaceDE w:val="0"/>
        <w:autoSpaceDN w:val="0"/>
        <w:adjustRightInd w:val="0"/>
        <w:jc w:val="both"/>
        <w:rPr>
          <w:spacing w:val="-4"/>
        </w:rPr>
      </w:pPr>
      <w:r>
        <w:rPr>
          <w:spacing w:val="-4"/>
        </w:rPr>
        <w:t>«</w:t>
      </w:r>
    </w:p>
    <w:tbl>
      <w:tblPr>
        <w:tblpPr w:leftFromText="180" w:rightFromText="180" w:vertAnchor="text" w:horzAnchor="margin" w:tblpX="123" w:tblpY="114"/>
        <w:tblW w:w="947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7"/>
        <w:gridCol w:w="2693"/>
        <w:gridCol w:w="6379"/>
      </w:tblGrid>
      <w:tr w:rsidR="00814C6E" w:rsidRPr="00767711" w:rsidTr="00814C6E"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23" w:type="dxa"/>
              <w:bottom w:w="15" w:type="dxa"/>
              <w:right w:w="123" w:type="dxa"/>
            </w:tcMar>
          </w:tcPr>
          <w:p w:rsidR="00814C6E" w:rsidRPr="00814C6E" w:rsidRDefault="00814C6E" w:rsidP="00814C6E">
            <w:pPr>
              <w:pStyle w:val="headertext"/>
              <w:rPr>
                <w:bCs/>
                <w:sz w:val="20"/>
                <w:szCs w:val="20"/>
              </w:rPr>
            </w:pPr>
            <w:r w:rsidRPr="00814C6E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23" w:type="dxa"/>
              <w:bottom w:w="15" w:type="dxa"/>
              <w:right w:w="123" w:type="dxa"/>
            </w:tcMar>
          </w:tcPr>
          <w:p w:rsidR="00814C6E" w:rsidRPr="00814C6E" w:rsidRDefault="00814C6E" w:rsidP="00814C6E">
            <w:pPr>
              <w:pStyle w:val="formattext"/>
              <w:rPr>
                <w:bCs/>
                <w:sz w:val="20"/>
                <w:szCs w:val="20"/>
              </w:rPr>
            </w:pPr>
            <w:r w:rsidRPr="00814C6E">
              <w:rPr>
                <w:bCs/>
                <w:sz w:val="20"/>
                <w:szCs w:val="20"/>
              </w:rPr>
              <w:t>Общий объем финансирования государственной программы по источникам финансирования с указанием объемов финансирования, предусмотренных на реализацию региональных проектов, в том числе по годам реализации государственной программы</w:t>
            </w:r>
          </w:p>
          <w:p w:rsidR="00814C6E" w:rsidRPr="00814C6E" w:rsidRDefault="00814C6E" w:rsidP="00814C6E">
            <w:pPr>
              <w:pStyle w:val="headertext"/>
              <w:rPr>
                <w:bCs/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23" w:type="dxa"/>
              <w:bottom w:w="15" w:type="dxa"/>
              <w:right w:w="123" w:type="dxa"/>
            </w:tcMar>
          </w:tcPr>
          <w:p w:rsidR="00814C6E" w:rsidRPr="00814C6E" w:rsidRDefault="00814C6E" w:rsidP="004423AE">
            <w:pPr>
              <w:pStyle w:val="formattext"/>
              <w:rPr>
                <w:bCs/>
                <w:sz w:val="20"/>
                <w:szCs w:val="20"/>
              </w:rPr>
            </w:pPr>
            <w:r w:rsidRPr="004423AE">
              <w:rPr>
                <w:bCs/>
                <w:sz w:val="20"/>
                <w:szCs w:val="20"/>
              </w:rPr>
              <w:t xml:space="preserve">Общий объем финансирования государственной программы составляет </w:t>
            </w:r>
            <w:r w:rsidR="004423AE" w:rsidRPr="004423AE">
              <w:rPr>
                <w:bCs/>
                <w:sz w:val="20"/>
                <w:szCs w:val="20"/>
              </w:rPr>
              <w:t xml:space="preserve">188 299 648,3 </w:t>
            </w:r>
            <w:proofErr w:type="spellStart"/>
            <w:r w:rsidRPr="004423AE">
              <w:rPr>
                <w:bCs/>
                <w:sz w:val="20"/>
                <w:szCs w:val="20"/>
              </w:rPr>
              <w:t>тыс</w:t>
            </w:r>
            <w:proofErr w:type="gramStart"/>
            <w:r w:rsidRPr="004423AE">
              <w:rPr>
                <w:bCs/>
                <w:sz w:val="20"/>
                <w:szCs w:val="20"/>
              </w:rPr>
              <w:t>.р</w:t>
            </w:r>
            <w:proofErr w:type="gramEnd"/>
            <w:r w:rsidRPr="004423AE">
              <w:rPr>
                <w:bCs/>
                <w:sz w:val="20"/>
                <w:szCs w:val="20"/>
              </w:rPr>
              <w:t>уб</w:t>
            </w:r>
            <w:proofErr w:type="spellEnd"/>
            <w:r w:rsidRPr="004423AE">
              <w:rPr>
                <w:bCs/>
                <w:sz w:val="20"/>
                <w:szCs w:val="20"/>
              </w:rPr>
              <w:t>., в том числе:</w:t>
            </w:r>
            <w:r w:rsidRPr="004423AE">
              <w:rPr>
                <w:bCs/>
                <w:sz w:val="20"/>
                <w:szCs w:val="20"/>
              </w:rPr>
              <w:br/>
              <w:t>за счет средств бюджета Санкт-Петербурга</w:t>
            </w:r>
            <w:r w:rsidRPr="004423AE">
              <w:rPr>
                <w:bCs/>
                <w:sz w:val="20"/>
                <w:szCs w:val="20"/>
              </w:rPr>
              <w:br/>
              <w:t xml:space="preserve">- </w:t>
            </w:r>
            <w:r w:rsidR="004423AE" w:rsidRPr="004423AE">
              <w:rPr>
                <w:sz w:val="20"/>
                <w:szCs w:val="20"/>
              </w:rPr>
              <w:t>167 496 624,7</w:t>
            </w:r>
            <w:r w:rsidRPr="004423AE">
              <w:rPr>
                <w:bCs/>
                <w:sz w:val="20"/>
                <w:szCs w:val="20"/>
              </w:rPr>
              <w:t>тыс.руб., в том числе по годам:</w:t>
            </w:r>
            <w:r w:rsidRPr="004423AE">
              <w:rPr>
                <w:bCs/>
                <w:sz w:val="20"/>
                <w:szCs w:val="20"/>
              </w:rPr>
              <w:br/>
              <w:t xml:space="preserve">2019 г. </w:t>
            </w:r>
            <w:r w:rsidR="004423AE" w:rsidRPr="004423AE">
              <w:rPr>
                <w:bCs/>
                <w:sz w:val="20"/>
                <w:szCs w:val="20"/>
              </w:rPr>
              <w:t>–</w:t>
            </w:r>
            <w:r w:rsidRPr="004423AE">
              <w:rPr>
                <w:bCs/>
                <w:sz w:val="20"/>
                <w:szCs w:val="20"/>
              </w:rPr>
              <w:t xml:space="preserve"> 28</w:t>
            </w:r>
            <w:r w:rsidR="004423AE" w:rsidRPr="004423AE">
              <w:rPr>
                <w:bCs/>
                <w:sz w:val="20"/>
                <w:szCs w:val="20"/>
              </w:rPr>
              <w:t xml:space="preserve"> </w:t>
            </w:r>
            <w:r w:rsidRPr="004423AE">
              <w:rPr>
                <w:bCs/>
                <w:sz w:val="20"/>
                <w:szCs w:val="20"/>
              </w:rPr>
              <w:t>114</w:t>
            </w:r>
            <w:r w:rsidR="004423AE" w:rsidRPr="004423AE">
              <w:rPr>
                <w:bCs/>
                <w:sz w:val="20"/>
                <w:szCs w:val="20"/>
              </w:rPr>
              <w:t xml:space="preserve"> </w:t>
            </w:r>
            <w:r w:rsidRPr="004423AE">
              <w:rPr>
                <w:bCs/>
                <w:sz w:val="20"/>
                <w:szCs w:val="20"/>
              </w:rPr>
              <w:t xml:space="preserve">788,9 </w:t>
            </w:r>
            <w:proofErr w:type="spellStart"/>
            <w:r w:rsidRPr="004423AE">
              <w:rPr>
                <w:bCs/>
                <w:sz w:val="20"/>
                <w:szCs w:val="20"/>
              </w:rPr>
              <w:t>тыс.руб</w:t>
            </w:r>
            <w:proofErr w:type="spellEnd"/>
            <w:r w:rsidRPr="004423AE">
              <w:rPr>
                <w:bCs/>
                <w:sz w:val="20"/>
                <w:szCs w:val="20"/>
              </w:rPr>
              <w:t>.;</w:t>
            </w:r>
            <w:r w:rsidRPr="004423AE">
              <w:rPr>
                <w:bCs/>
                <w:sz w:val="20"/>
                <w:szCs w:val="20"/>
              </w:rPr>
              <w:br/>
              <w:t>2020 г. – 26</w:t>
            </w:r>
            <w:r w:rsidR="004423AE" w:rsidRPr="004423AE">
              <w:rPr>
                <w:bCs/>
                <w:sz w:val="20"/>
                <w:szCs w:val="20"/>
              </w:rPr>
              <w:t xml:space="preserve"> </w:t>
            </w:r>
            <w:r w:rsidRPr="004423AE">
              <w:rPr>
                <w:bCs/>
                <w:sz w:val="20"/>
                <w:szCs w:val="20"/>
              </w:rPr>
              <w:t>922</w:t>
            </w:r>
            <w:r w:rsidR="004423AE" w:rsidRPr="004423AE">
              <w:rPr>
                <w:bCs/>
                <w:sz w:val="20"/>
                <w:szCs w:val="20"/>
              </w:rPr>
              <w:t xml:space="preserve"> </w:t>
            </w:r>
            <w:r w:rsidRPr="004423AE">
              <w:rPr>
                <w:bCs/>
                <w:sz w:val="20"/>
                <w:szCs w:val="20"/>
              </w:rPr>
              <w:t xml:space="preserve">480,0 </w:t>
            </w:r>
            <w:proofErr w:type="spellStart"/>
            <w:r w:rsidRPr="004423AE">
              <w:rPr>
                <w:bCs/>
                <w:sz w:val="20"/>
                <w:szCs w:val="20"/>
              </w:rPr>
              <w:t>тыс.руб</w:t>
            </w:r>
            <w:proofErr w:type="spellEnd"/>
            <w:r w:rsidRPr="004423AE">
              <w:rPr>
                <w:bCs/>
                <w:sz w:val="20"/>
                <w:szCs w:val="20"/>
              </w:rPr>
              <w:t>.;</w:t>
            </w:r>
            <w:r w:rsidRPr="004423AE">
              <w:rPr>
                <w:bCs/>
                <w:sz w:val="20"/>
                <w:szCs w:val="20"/>
              </w:rPr>
              <w:br/>
              <w:t xml:space="preserve">2021 г. </w:t>
            </w:r>
            <w:r w:rsidR="004423AE" w:rsidRPr="004423AE">
              <w:rPr>
                <w:bCs/>
                <w:sz w:val="20"/>
                <w:szCs w:val="20"/>
              </w:rPr>
              <w:t>–</w:t>
            </w:r>
            <w:r w:rsidRPr="004423AE">
              <w:rPr>
                <w:bCs/>
                <w:sz w:val="20"/>
                <w:szCs w:val="20"/>
              </w:rPr>
              <w:t xml:space="preserve"> </w:t>
            </w:r>
            <w:r w:rsidR="004423AE" w:rsidRPr="004423AE">
              <w:rPr>
                <w:sz w:val="20"/>
                <w:szCs w:val="20"/>
              </w:rPr>
              <w:t>23 650 885,7</w:t>
            </w:r>
            <w:r w:rsidRPr="004423AE">
              <w:rPr>
                <w:bCs/>
                <w:sz w:val="20"/>
                <w:szCs w:val="20"/>
              </w:rPr>
              <w:t>тыс.руб.;</w:t>
            </w:r>
            <w:r w:rsidRPr="004423AE">
              <w:rPr>
                <w:bCs/>
                <w:sz w:val="20"/>
                <w:szCs w:val="20"/>
              </w:rPr>
              <w:br/>
              <w:t xml:space="preserve">2022 г. </w:t>
            </w:r>
            <w:r w:rsidR="004423AE" w:rsidRPr="004423AE">
              <w:rPr>
                <w:bCs/>
                <w:sz w:val="20"/>
                <w:szCs w:val="20"/>
              </w:rPr>
              <w:t>–</w:t>
            </w:r>
            <w:r w:rsidRPr="004423AE">
              <w:rPr>
                <w:bCs/>
                <w:sz w:val="20"/>
                <w:szCs w:val="20"/>
              </w:rPr>
              <w:t xml:space="preserve"> </w:t>
            </w:r>
            <w:r w:rsidR="004423AE" w:rsidRPr="004423AE">
              <w:rPr>
                <w:sz w:val="20"/>
                <w:szCs w:val="20"/>
              </w:rPr>
              <w:t>25 874 484,2</w:t>
            </w:r>
            <w:r w:rsidRPr="004423AE">
              <w:rPr>
                <w:bCs/>
                <w:sz w:val="20"/>
                <w:szCs w:val="20"/>
              </w:rPr>
              <w:t>тыс.руб.;</w:t>
            </w:r>
            <w:r w:rsidRPr="004423AE">
              <w:rPr>
                <w:bCs/>
                <w:sz w:val="20"/>
                <w:szCs w:val="20"/>
              </w:rPr>
              <w:br/>
              <w:t xml:space="preserve">2023 г. </w:t>
            </w:r>
            <w:r w:rsidR="004423AE" w:rsidRPr="004423AE">
              <w:rPr>
                <w:bCs/>
                <w:sz w:val="20"/>
                <w:szCs w:val="20"/>
              </w:rPr>
              <w:t>–</w:t>
            </w:r>
            <w:r w:rsidRPr="004423AE">
              <w:rPr>
                <w:bCs/>
                <w:sz w:val="20"/>
                <w:szCs w:val="20"/>
              </w:rPr>
              <w:t xml:space="preserve"> </w:t>
            </w:r>
            <w:r w:rsidR="004423AE" w:rsidRPr="004423AE">
              <w:rPr>
                <w:sz w:val="20"/>
                <w:szCs w:val="20"/>
              </w:rPr>
              <w:t>29 643 217,3</w:t>
            </w:r>
            <w:r w:rsidRPr="004423AE">
              <w:rPr>
                <w:bCs/>
                <w:sz w:val="20"/>
                <w:szCs w:val="20"/>
              </w:rPr>
              <w:t>тыс</w:t>
            </w:r>
            <w:proofErr w:type="gramStart"/>
            <w:r w:rsidRPr="004423AE">
              <w:rPr>
                <w:bCs/>
                <w:sz w:val="20"/>
                <w:szCs w:val="20"/>
              </w:rPr>
              <w:t>.р</w:t>
            </w:r>
            <w:proofErr w:type="gramEnd"/>
            <w:r w:rsidRPr="004423AE">
              <w:rPr>
                <w:bCs/>
                <w:sz w:val="20"/>
                <w:szCs w:val="20"/>
              </w:rPr>
              <w:t>уб.,</w:t>
            </w:r>
            <w:r w:rsidRPr="004423AE">
              <w:rPr>
                <w:bCs/>
                <w:sz w:val="20"/>
                <w:szCs w:val="20"/>
              </w:rPr>
              <w:br/>
              <w:t xml:space="preserve">2024 г. </w:t>
            </w:r>
            <w:r w:rsidR="004423AE" w:rsidRPr="004423AE">
              <w:rPr>
                <w:bCs/>
                <w:sz w:val="20"/>
                <w:szCs w:val="20"/>
              </w:rPr>
              <w:t>–</w:t>
            </w:r>
            <w:r w:rsidRPr="004423AE">
              <w:rPr>
                <w:bCs/>
                <w:sz w:val="20"/>
                <w:szCs w:val="20"/>
              </w:rPr>
              <w:t xml:space="preserve"> 33</w:t>
            </w:r>
            <w:r w:rsidR="004423AE" w:rsidRPr="004423AE">
              <w:rPr>
                <w:bCs/>
                <w:sz w:val="20"/>
                <w:szCs w:val="20"/>
              </w:rPr>
              <w:t xml:space="preserve"> </w:t>
            </w:r>
            <w:r w:rsidRPr="004423AE">
              <w:rPr>
                <w:bCs/>
                <w:sz w:val="20"/>
                <w:szCs w:val="20"/>
              </w:rPr>
              <w:t>290</w:t>
            </w:r>
            <w:r w:rsidR="004423AE" w:rsidRPr="004423AE">
              <w:rPr>
                <w:bCs/>
                <w:sz w:val="20"/>
                <w:szCs w:val="20"/>
              </w:rPr>
              <w:t xml:space="preserve"> </w:t>
            </w:r>
            <w:r w:rsidRPr="004423AE">
              <w:rPr>
                <w:bCs/>
                <w:sz w:val="20"/>
                <w:szCs w:val="20"/>
              </w:rPr>
              <w:t xml:space="preserve">768,6 </w:t>
            </w:r>
            <w:proofErr w:type="spellStart"/>
            <w:r w:rsidRPr="004423AE">
              <w:rPr>
                <w:bCs/>
                <w:sz w:val="20"/>
                <w:szCs w:val="20"/>
              </w:rPr>
              <w:t>тыс.руб</w:t>
            </w:r>
            <w:proofErr w:type="spellEnd"/>
            <w:r w:rsidRPr="004423AE">
              <w:rPr>
                <w:bCs/>
                <w:sz w:val="20"/>
                <w:szCs w:val="20"/>
              </w:rPr>
              <w:t>.,</w:t>
            </w:r>
            <w:r w:rsidRPr="004423AE">
              <w:rPr>
                <w:bCs/>
                <w:sz w:val="20"/>
                <w:szCs w:val="20"/>
              </w:rPr>
              <w:br/>
            </w:r>
            <w:r w:rsidR="004423AE">
              <w:rPr>
                <w:bCs/>
                <w:sz w:val="20"/>
                <w:szCs w:val="20"/>
              </w:rPr>
              <w:br/>
            </w:r>
            <w:r w:rsidRPr="00814C6E">
              <w:rPr>
                <w:bCs/>
                <w:sz w:val="20"/>
                <w:szCs w:val="20"/>
              </w:rPr>
              <w:t xml:space="preserve">за счет средств федерального бюджета </w:t>
            </w:r>
            <w:r w:rsidR="004423AE">
              <w:rPr>
                <w:bCs/>
                <w:sz w:val="20"/>
                <w:szCs w:val="20"/>
              </w:rPr>
              <w:t>–</w:t>
            </w:r>
            <w:r w:rsidRPr="00814C6E">
              <w:rPr>
                <w:bCs/>
                <w:sz w:val="20"/>
                <w:szCs w:val="20"/>
              </w:rPr>
              <w:t xml:space="preserve"> 266</w:t>
            </w:r>
            <w:r w:rsidR="004423AE">
              <w:rPr>
                <w:bCs/>
                <w:sz w:val="20"/>
                <w:szCs w:val="20"/>
              </w:rPr>
              <w:t xml:space="preserve"> </w:t>
            </w:r>
            <w:r w:rsidRPr="00814C6E">
              <w:rPr>
                <w:bCs/>
                <w:sz w:val="20"/>
                <w:szCs w:val="20"/>
              </w:rPr>
              <w:t xml:space="preserve">292,7 </w:t>
            </w:r>
            <w:proofErr w:type="spellStart"/>
            <w:r w:rsidRPr="00814C6E">
              <w:rPr>
                <w:bCs/>
                <w:sz w:val="20"/>
                <w:szCs w:val="20"/>
              </w:rPr>
              <w:t>тыс.руб</w:t>
            </w:r>
            <w:proofErr w:type="spellEnd"/>
            <w:r w:rsidRPr="00814C6E">
              <w:rPr>
                <w:bCs/>
                <w:sz w:val="20"/>
                <w:szCs w:val="20"/>
              </w:rPr>
              <w:t xml:space="preserve">., </w:t>
            </w:r>
            <w:r w:rsidR="004423AE">
              <w:rPr>
                <w:bCs/>
                <w:sz w:val="20"/>
                <w:szCs w:val="20"/>
              </w:rPr>
              <w:br/>
            </w:r>
            <w:r w:rsidRPr="00814C6E">
              <w:rPr>
                <w:bCs/>
                <w:sz w:val="20"/>
                <w:szCs w:val="20"/>
              </w:rPr>
              <w:t>в том числе по годам:</w:t>
            </w:r>
            <w:r w:rsidRPr="00814C6E">
              <w:rPr>
                <w:bCs/>
                <w:sz w:val="20"/>
                <w:szCs w:val="20"/>
              </w:rPr>
              <w:br/>
              <w:t xml:space="preserve">2019 г. </w:t>
            </w:r>
            <w:r w:rsidR="004423AE">
              <w:rPr>
                <w:bCs/>
                <w:sz w:val="20"/>
                <w:szCs w:val="20"/>
              </w:rPr>
              <w:t>–</w:t>
            </w:r>
            <w:r w:rsidRPr="00814C6E">
              <w:rPr>
                <w:bCs/>
                <w:sz w:val="20"/>
                <w:szCs w:val="20"/>
              </w:rPr>
              <w:t xml:space="preserve"> 25</w:t>
            </w:r>
            <w:r w:rsidR="004423AE">
              <w:rPr>
                <w:bCs/>
                <w:sz w:val="20"/>
                <w:szCs w:val="20"/>
              </w:rPr>
              <w:t xml:space="preserve"> </w:t>
            </w:r>
            <w:r w:rsidRPr="00814C6E">
              <w:rPr>
                <w:bCs/>
                <w:sz w:val="20"/>
                <w:szCs w:val="20"/>
              </w:rPr>
              <w:t xml:space="preserve">000,0 </w:t>
            </w:r>
            <w:proofErr w:type="spellStart"/>
            <w:r w:rsidRPr="00814C6E">
              <w:rPr>
                <w:bCs/>
                <w:sz w:val="20"/>
                <w:szCs w:val="20"/>
              </w:rPr>
              <w:t>тыс.руб</w:t>
            </w:r>
            <w:proofErr w:type="spellEnd"/>
            <w:r w:rsidRPr="00814C6E">
              <w:rPr>
                <w:bCs/>
                <w:sz w:val="20"/>
                <w:szCs w:val="20"/>
              </w:rPr>
              <w:t>.;</w:t>
            </w:r>
            <w:r w:rsidRPr="00814C6E">
              <w:rPr>
                <w:bCs/>
                <w:sz w:val="20"/>
                <w:szCs w:val="20"/>
              </w:rPr>
              <w:br/>
              <w:t xml:space="preserve">2020 г. </w:t>
            </w:r>
            <w:r w:rsidR="004423AE">
              <w:rPr>
                <w:bCs/>
                <w:sz w:val="20"/>
                <w:szCs w:val="20"/>
              </w:rPr>
              <w:t>–</w:t>
            </w:r>
            <w:r w:rsidRPr="00814C6E">
              <w:rPr>
                <w:bCs/>
                <w:sz w:val="20"/>
                <w:szCs w:val="20"/>
              </w:rPr>
              <w:t xml:space="preserve"> 26</w:t>
            </w:r>
            <w:r w:rsidR="004423AE">
              <w:rPr>
                <w:bCs/>
                <w:sz w:val="20"/>
                <w:szCs w:val="20"/>
              </w:rPr>
              <w:t xml:space="preserve"> </w:t>
            </w:r>
            <w:r w:rsidRPr="00814C6E">
              <w:rPr>
                <w:bCs/>
                <w:sz w:val="20"/>
                <w:szCs w:val="20"/>
              </w:rPr>
              <w:t xml:space="preserve">019,9 </w:t>
            </w:r>
            <w:proofErr w:type="spellStart"/>
            <w:r w:rsidRPr="00814C6E">
              <w:rPr>
                <w:bCs/>
                <w:sz w:val="20"/>
                <w:szCs w:val="20"/>
              </w:rPr>
              <w:t>тыс.руб</w:t>
            </w:r>
            <w:proofErr w:type="spellEnd"/>
            <w:r w:rsidRPr="00814C6E">
              <w:rPr>
                <w:bCs/>
                <w:sz w:val="20"/>
                <w:szCs w:val="20"/>
              </w:rPr>
              <w:t>.;</w:t>
            </w:r>
            <w:r w:rsidRPr="00814C6E">
              <w:rPr>
                <w:bCs/>
                <w:sz w:val="20"/>
                <w:szCs w:val="20"/>
              </w:rPr>
              <w:br/>
              <w:t xml:space="preserve">2021 г. </w:t>
            </w:r>
            <w:r w:rsidR="004423AE">
              <w:rPr>
                <w:bCs/>
                <w:sz w:val="20"/>
                <w:szCs w:val="20"/>
              </w:rPr>
              <w:t>–</w:t>
            </w:r>
            <w:r w:rsidRPr="00814C6E">
              <w:rPr>
                <w:bCs/>
                <w:sz w:val="20"/>
                <w:szCs w:val="20"/>
              </w:rPr>
              <w:t xml:space="preserve"> 127</w:t>
            </w:r>
            <w:r w:rsidR="004423AE">
              <w:rPr>
                <w:bCs/>
                <w:sz w:val="20"/>
                <w:szCs w:val="20"/>
              </w:rPr>
              <w:t xml:space="preserve"> </w:t>
            </w:r>
            <w:r w:rsidRPr="00814C6E">
              <w:rPr>
                <w:bCs/>
                <w:sz w:val="20"/>
                <w:szCs w:val="20"/>
              </w:rPr>
              <w:t xml:space="preserve">402,8 </w:t>
            </w:r>
            <w:proofErr w:type="spellStart"/>
            <w:r w:rsidRPr="00814C6E">
              <w:rPr>
                <w:bCs/>
                <w:sz w:val="20"/>
                <w:szCs w:val="20"/>
              </w:rPr>
              <w:t>тыс.руб</w:t>
            </w:r>
            <w:proofErr w:type="spellEnd"/>
            <w:r w:rsidRPr="00814C6E">
              <w:rPr>
                <w:bCs/>
                <w:sz w:val="20"/>
                <w:szCs w:val="20"/>
              </w:rPr>
              <w:t>.;</w:t>
            </w:r>
            <w:r w:rsidRPr="00814C6E">
              <w:rPr>
                <w:bCs/>
                <w:sz w:val="20"/>
                <w:szCs w:val="20"/>
              </w:rPr>
              <w:br/>
              <w:t xml:space="preserve">2022 г. </w:t>
            </w:r>
            <w:r w:rsidR="004423AE">
              <w:rPr>
                <w:bCs/>
                <w:sz w:val="20"/>
                <w:szCs w:val="20"/>
              </w:rPr>
              <w:t>–</w:t>
            </w:r>
            <w:r w:rsidRPr="00814C6E">
              <w:rPr>
                <w:bCs/>
                <w:sz w:val="20"/>
                <w:szCs w:val="20"/>
              </w:rPr>
              <w:t xml:space="preserve"> 14</w:t>
            </w:r>
            <w:r w:rsidR="004423AE">
              <w:rPr>
                <w:bCs/>
                <w:sz w:val="20"/>
                <w:szCs w:val="20"/>
              </w:rPr>
              <w:t xml:space="preserve"> </w:t>
            </w:r>
            <w:r w:rsidRPr="00814C6E">
              <w:rPr>
                <w:bCs/>
                <w:sz w:val="20"/>
                <w:szCs w:val="20"/>
              </w:rPr>
              <w:t xml:space="preserve">500,0 </w:t>
            </w:r>
            <w:proofErr w:type="spellStart"/>
            <w:r w:rsidRPr="00814C6E">
              <w:rPr>
                <w:bCs/>
                <w:sz w:val="20"/>
                <w:szCs w:val="20"/>
              </w:rPr>
              <w:t>тыс.руб</w:t>
            </w:r>
            <w:proofErr w:type="spellEnd"/>
            <w:r w:rsidRPr="00814C6E">
              <w:rPr>
                <w:bCs/>
                <w:sz w:val="20"/>
                <w:szCs w:val="20"/>
              </w:rPr>
              <w:t>.;</w:t>
            </w:r>
            <w:r w:rsidRPr="00814C6E">
              <w:rPr>
                <w:bCs/>
                <w:sz w:val="20"/>
                <w:szCs w:val="20"/>
              </w:rPr>
              <w:br/>
              <w:t xml:space="preserve">2023 г. </w:t>
            </w:r>
            <w:r w:rsidR="004423AE">
              <w:rPr>
                <w:bCs/>
                <w:sz w:val="20"/>
                <w:szCs w:val="20"/>
              </w:rPr>
              <w:t>–</w:t>
            </w:r>
            <w:r w:rsidRPr="00814C6E">
              <w:rPr>
                <w:bCs/>
                <w:sz w:val="20"/>
                <w:szCs w:val="20"/>
              </w:rPr>
              <w:t xml:space="preserve"> 73</w:t>
            </w:r>
            <w:r w:rsidR="004423AE">
              <w:rPr>
                <w:bCs/>
                <w:sz w:val="20"/>
                <w:szCs w:val="20"/>
              </w:rPr>
              <w:t xml:space="preserve"> </w:t>
            </w:r>
            <w:r w:rsidRPr="00814C6E">
              <w:rPr>
                <w:bCs/>
                <w:sz w:val="20"/>
                <w:szCs w:val="20"/>
              </w:rPr>
              <w:t xml:space="preserve">370,0 </w:t>
            </w:r>
            <w:proofErr w:type="spellStart"/>
            <w:r w:rsidRPr="00814C6E">
              <w:rPr>
                <w:bCs/>
                <w:sz w:val="20"/>
                <w:szCs w:val="20"/>
              </w:rPr>
              <w:t>тыс.руб</w:t>
            </w:r>
            <w:proofErr w:type="spellEnd"/>
            <w:r w:rsidRPr="00814C6E">
              <w:rPr>
                <w:bCs/>
                <w:sz w:val="20"/>
                <w:szCs w:val="20"/>
              </w:rPr>
              <w:t>.;</w:t>
            </w:r>
            <w:r w:rsidRPr="00814C6E">
              <w:rPr>
                <w:bCs/>
                <w:sz w:val="20"/>
                <w:szCs w:val="20"/>
              </w:rPr>
              <w:br/>
              <w:t xml:space="preserve">2024 г. - 0,0 </w:t>
            </w:r>
            <w:proofErr w:type="spellStart"/>
            <w:r w:rsidRPr="00814C6E">
              <w:rPr>
                <w:bCs/>
                <w:sz w:val="20"/>
                <w:szCs w:val="20"/>
              </w:rPr>
              <w:t>тыс.руб</w:t>
            </w:r>
            <w:proofErr w:type="spellEnd"/>
            <w:r w:rsidRPr="00814C6E">
              <w:rPr>
                <w:bCs/>
                <w:sz w:val="20"/>
                <w:szCs w:val="20"/>
              </w:rPr>
              <w:t>.,</w:t>
            </w:r>
            <w:r w:rsidRPr="00814C6E">
              <w:rPr>
                <w:bCs/>
                <w:sz w:val="20"/>
                <w:szCs w:val="20"/>
              </w:rPr>
              <w:br/>
            </w:r>
            <w:r w:rsidR="004423AE">
              <w:rPr>
                <w:bCs/>
                <w:sz w:val="20"/>
                <w:szCs w:val="20"/>
              </w:rPr>
              <w:br/>
            </w:r>
            <w:r w:rsidRPr="00814C6E">
              <w:rPr>
                <w:bCs/>
                <w:sz w:val="20"/>
                <w:szCs w:val="20"/>
              </w:rPr>
              <w:t xml:space="preserve">за счет внебюджетных средств </w:t>
            </w:r>
            <w:r w:rsidR="004423AE">
              <w:rPr>
                <w:bCs/>
                <w:sz w:val="20"/>
                <w:szCs w:val="20"/>
              </w:rPr>
              <w:t>–</w:t>
            </w:r>
            <w:r w:rsidRPr="00814C6E">
              <w:rPr>
                <w:bCs/>
                <w:sz w:val="20"/>
                <w:szCs w:val="20"/>
              </w:rPr>
              <w:t xml:space="preserve"> 20</w:t>
            </w:r>
            <w:r w:rsidR="004423AE">
              <w:rPr>
                <w:bCs/>
                <w:sz w:val="20"/>
                <w:szCs w:val="20"/>
              </w:rPr>
              <w:t xml:space="preserve"> </w:t>
            </w:r>
            <w:r w:rsidRPr="00814C6E">
              <w:rPr>
                <w:bCs/>
                <w:sz w:val="20"/>
                <w:szCs w:val="20"/>
              </w:rPr>
              <w:t>536</w:t>
            </w:r>
            <w:r w:rsidR="004423AE">
              <w:rPr>
                <w:bCs/>
                <w:sz w:val="20"/>
                <w:szCs w:val="20"/>
              </w:rPr>
              <w:t xml:space="preserve"> </w:t>
            </w:r>
            <w:r w:rsidRPr="00814C6E">
              <w:rPr>
                <w:bCs/>
                <w:sz w:val="20"/>
                <w:szCs w:val="20"/>
              </w:rPr>
              <w:t xml:space="preserve">730,9 </w:t>
            </w:r>
            <w:proofErr w:type="spellStart"/>
            <w:r w:rsidRPr="00814C6E">
              <w:rPr>
                <w:bCs/>
                <w:sz w:val="20"/>
                <w:szCs w:val="20"/>
              </w:rPr>
              <w:t>тыс</w:t>
            </w:r>
            <w:proofErr w:type="gramStart"/>
            <w:r w:rsidRPr="00814C6E">
              <w:rPr>
                <w:bCs/>
                <w:sz w:val="20"/>
                <w:szCs w:val="20"/>
              </w:rPr>
              <w:t>.р</w:t>
            </w:r>
            <w:proofErr w:type="gramEnd"/>
            <w:r w:rsidRPr="00814C6E">
              <w:rPr>
                <w:bCs/>
                <w:sz w:val="20"/>
                <w:szCs w:val="20"/>
              </w:rPr>
              <w:t>уб</w:t>
            </w:r>
            <w:proofErr w:type="spellEnd"/>
            <w:r w:rsidRPr="00814C6E">
              <w:rPr>
                <w:bCs/>
                <w:sz w:val="20"/>
                <w:szCs w:val="20"/>
              </w:rPr>
              <w:t>.,</w:t>
            </w:r>
            <w:r w:rsidRPr="00814C6E">
              <w:rPr>
                <w:bCs/>
                <w:sz w:val="20"/>
                <w:szCs w:val="20"/>
              </w:rPr>
              <w:br/>
              <w:t>в том числе по годам:</w:t>
            </w:r>
            <w:r w:rsidRPr="00814C6E">
              <w:rPr>
                <w:bCs/>
                <w:sz w:val="20"/>
                <w:szCs w:val="20"/>
              </w:rPr>
              <w:br/>
              <w:t xml:space="preserve">2019 г. - 0,0 </w:t>
            </w:r>
            <w:proofErr w:type="spellStart"/>
            <w:r w:rsidRPr="00814C6E">
              <w:rPr>
                <w:bCs/>
                <w:sz w:val="20"/>
                <w:szCs w:val="20"/>
              </w:rPr>
              <w:t>тыс.руб</w:t>
            </w:r>
            <w:proofErr w:type="spellEnd"/>
            <w:r w:rsidRPr="00814C6E">
              <w:rPr>
                <w:bCs/>
                <w:sz w:val="20"/>
                <w:szCs w:val="20"/>
              </w:rPr>
              <w:t>.;</w:t>
            </w:r>
            <w:r w:rsidRPr="00814C6E">
              <w:rPr>
                <w:bCs/>
                <w:sz w:val="20"/>
                <w:szCs w:val="20"/>
              </w:rPr>
              <w:br/>
              <w:t xml:space="preserve">2020 г. </w:t>
            </w:r>
            <w:r w:rsidR="004423AE">
              <w:rPr>
                <w:bCs/>
                <w:sz w:val="20"/>
                <w:szCs w:val="20"/>
              </w:rPr>
              <w:t>–</w:t>
            </w:r>
            <w:r w:rsidRPr="00814C6E">
              <w:rPr>
                <w:bCs/>
                <w:sz w:val="20"/>
                <w:szCs w:val="20"/>
              </w:rPr>
              <w:t xml:space="preserve"> 3</w:t>
            </w:r>
            <w:r w:rsidR="004423AE">
              <w:rPr>
                <w:bCs/>
                <w:sz w:val="20"/>
                <w:szCs w:val="20"/>
              </w:rPr>
              <w:t xml:space="preserve"> </w:t>
            </w:r>
            <w:r w:rsidRPr="00814C6E">
              <w:rPr>
                <w:bCs/>
                <w:sz w:val="20"/>
                <w:szCs w:val="20"/>
              </w:rPr>
              <w:t>993</w:t>
            </w:r>
            <w:r w:rsidR="004423AE">
              <w:rPr>
                <w:bCs/>
                <w:sz w:val="20"/>
                <w:szCs w:val="20"/>
              </w:rPr>
              <w:t xml:space="preserve"> </w:t>
            </w:r>
            <w:r w:rsidRPr="00814C6E">
              <w:rPr>
                <w:bCs/>
                <w:sz w:val="20"/>
                <w:szCs w:val="20"/>
              </w:rPr>
              <w:t xml:space="preserve">749,1 </w:t>
            </w:r>
            <w:proofErr w:type="spellStart"/>
            <w:r w:rsidRPr="00814C6E">
              <w:rPr>
                <w:bCs/>
                <w:sz w:val="20"/>
                <w:szCs w:val="20"/>
              </w:rPr>
              <w:t>тыс.руб</w:t>
            </w:r>
            <w:proofErr w:type="spellEnd"/>
            <w:r w:rsidRPr="00814C6E">
              <w:rPr>
                <w:bCs/>
                <w:sz w:val="20"/>
                <w:szCs w:val="20"/>
              </w:rPr>
              <w:t>.;</w:t>
            </w:r>
            <w:r w:rsidRPr="00814C6E">
              <w:rPr>
                <w:bCs/>
                <w:sz w:val="20"/>
                <w:szCs w:val="20"/>
              </w:rPr>
              <w:br/>
              <w:t xml:space="preserve">2021 г. </w:t>
            </w:r>
            <w:r w:rsidR="004423AE">
              <w:rPr>
                <w:bCs/>
                <w:sz w:val="20"/>
                <w:szCs w:val="20"/>
              </w:rPr>
              <w:t>–</w:t>
            </w:r>
            <w:r w:rsidRPr="00814C6E">
              <w:rPr>
                <w:bCs/>
                <w:sz w:val="20"/>
                <w:szCs w:val="20"/>
              </w:rPr>
              <w:t xml:space="preserve"> 4</w:t>
            </w:r>
            <w:r w:rsidR="004423AE">
              <w:rPr>
                <w:bCs/>
                <w:sz w:val="20"/>
                <w:szCs w:val="20"/>
              </w:rPr>
              <w:t xml:space="preserve"> </w:t>
            </w:r>
            <w:r w:rsidRPr="00814C6E">
              <w:rPr>
                <w:bCs/>
                <w:sz w:val="20"/>
                <w:szCs w:val="20"/>
              </w:rPr>
              <w:t>028</w:t>
            </w:r>
            <w:r w:rsidR="004423AE">
              <w:rPr>
                <w:bCs/>
                <w:sz w:val="20"/>
                <w:szCs w:val="20"/>
              </w:rPr>
              <w:t xml:space="preserve"> </w:t>
            </w:r>
            <w:r w:rsidRPr="00814C6E">
              <w:rPr>
                <w:bCs/>
                <w:sz w:val="20"/>
                <w:szCs w:val="20"/>
              </w:rPr>
              <w:t xml:space="preserve">397,5 </w:t>
            </w:r>
            <w:proofErr w:type="spellStart"/>
            <w:r w:rsidRPr="00814C6E">
              <w:rPr>
                <w:bCs/>
                <w:sz w:val="20"/>
                <w:szCs w:val="20"/>
              </w:rPr>
              <w:t>тыс.руб</w:t>
            </w:r>
            <w:proofErr w:type="spellEnd"/>
            <w:r w:rsidRPr="00814C6E">
              <w:rPr>
                <w:bCs/>
                <w:sz w:val="20"/>
                <w:szCs w:val="20"/>
              </w:rPr>
              <w:t>.;</w:t>
            </w:r>
            <w:r w:rsidRPr="00814C6E">
              <w:rPr>
                <w:bCs/>
                <w:sz w:val="20"/>
                <w:szCs w:val="20"/>
              </w:rPr>
              <w:br/>
              <w:t xml:space="preserve">2022 г. </w:t>
            </w:r>
            <w:r w:rsidR="004423AE">
              <w:rPr>
                <w:bCs/>
                <w:sz w:val="20"/>
                <w:szCs w:val="20"/>
              </w:rPr>
              <w:t>–</w:t>
            </w:r>
            <w:r w:rsidRPr="00814C6E">
              <w:rPr>
                <w:bCs/>
                <w:sz w:val="20"/>
                <w:szCs w:val="20"/>
              </w:rPr>
              <w:t xml:space="preserve"> 4</w:t>
            </w:r>
            <w:r w:rsidR="004423AE">
              <w:rPr>
                <w:bCs/>
                <w:sz w:val="20"/>
                <w:szCs w:val="20"/>
              </w:rPr>
              <w:t xml:space="preserve"> </w:t>
            </w:r>
            <w:r w:rsidRPr="00814C6E">
              <w:rPr>
                <w:bCs/>
                <w:sz w:val="20"/>
                <w:szCs w:val="20"/>
              </w:rPr>
              <w:t>119</w:t>
            </w:r>
            <w:r w:rsidR="004423AE">
              <w:rPr>
                <w:bCs/>
                <w:sz w:val="20"/>
                <w:szCs w:val="20"/>
              </w:rPr>
              <w:t xml:space="preserve"> </w:t>
            </w:r>
            <w:r w:rsidRPr="00814C6E">
              <w:rPr>
                <w:bCs/>
                <w:sz w:val="20"/>
                <w:szCs w:val="20"/>
              </w:rPr>
              <w:t xml:space="preserve">937,0 </w:t>
            </w:r>
            <w:proofErr w:type="spellStart"/>
            <w:r w:rsidRPr="00814C6E">
              <w:rPr>
                <w:bCs/>
                <w:sz w:val="20"/>
                <w:szCs w:val="20"/>
              </w:rPr>
              <w:t>тыс.руб</w:t>
            </w:r>
            <w:proofErr w:type="spellEnd"/>
            <w:r w:rsidRPr="00814C6E">
              <w:rPr>
                <w:bCs/>
                <w:sz w:val="20"/>
                <w:szCs w:val="20"/>
              </w:rPr>
              <w:t>.;</w:t>
            </w:r>
            <w:r w:rsidRPr="00814C6E">
              <w:rPr>
                <w:bCs/>
                <w:sz w:val="20"/>
                <w:szCs w:val="20"/>
              </w:rPr>
              <w:br/>
              <w:t xml:space="preserve">2023 г. </w:t>
            </w:r>
            <w:r w:rsidR="004423AE">
              <w:rPr>
                <w:bCs/>
                <w:sz w:val="20"/>
                <w:szCs w:val="20"/>
              </w:rPr>
              <w:t>–</w:t>
            </w:r>
            <w:r w:rsidRPr="00814C6E">
              <w:rPr>
                <w:bCs/>
                <w:sz w:val="20"/>
                <w:szCs w:val="20"/>
              </w:rPr>
              <w:t xml:space="preserve"> 4</w:t>
            </w:r>
            <w:r w:rsidR="004423AE">
              <w:rPr>
                <w:bCs/>
                <w:sz w:val="20"/>
                <w:szCs w:val="20"/>
              </w:rPr>
              <w:t xml:space="preserve"> </w:t>
            </w:r>
            <w:r w:rsidRPr="00814C6E">
              <w:rPr>
                <w:bCs/>
                <w:sz w:val="20"/>
                <w:szCs w:val="20"/>
              </w:rPr>
              <w:t>176</w:t>
            </w:r>
            <w:r w:rsidR="004423AE">
              <w:rPr>
                <w:bCs/>
                <w:sz w:val="20"/>
                <w:szCs w:val="20"/>
              </w:rPr>
              <w:t xml:space="preserve"> </w:t>
            </w:r>
            <w:r w:rsidRPr="00814C6E">
              <w:rPr>
                <w:bCs/>
                <w:sz w:val="20"/>
                <w:szCs w:val="20"/>
              </w:rPr>
              <w:t xml:space="preserve">216,4 </w:t>
            </w:r>
            <w:proofErr w:type="spellStart"/>
            <w:r w:rsidRPr="00814C6E">
              <w:rPr>
                <w:bCs/>
                <w:sz w:val="20"/>
                <w:szCs w:val="20"/>
              </w:rPr>
              <w:t>тыс.руб</w:t>
            </w:r>
            <w:proofErr w:type="spellEnd"/>
            <w:r w:rsidRPr="00814C6E">
              <w:rPr>
                <w:bCs/>
                <w:sz w:val="20"/>
                <w:szCs w:val="20"/>
              </w:rPr>
              <w:t>.,</w:t>
            </w:r>
            <w:r w:rsidRPr="00814C6E">
              <w:rPr>
                <w:bCs/>
                <w:sz w:val="20"/>
                <w:szCs w:val="20"/>
              </w:rPr>
              <w:br/>
              <w:t xml:space="preserve">2024 г. </w:t>
            </w:r>
            <w:r w:rsidR="004423AE">
              <w:rPr>
                <w:bCs/>
                <w:sz w:val="20"/>
                <w:szCs w:val="20"/>
              </w:rPr>
              <w:t>–</w:t>
            </w:r>
            <w:r w:rsidRPr="00814C6E">
              <w:rPr>
                <w:bCs/>
                <w:sz w:val="20"/>
                <w:szCs w:val="20"/>
              </w:rPr>
              <w:t xml:space="preserve"> 4</w:t>
            </w:r>
            <w:r w:rsidR="004423AE">
              <w:rPr>
                <w:bCs/>
                <w:sz w:val="20"/>
                <w:szCs w:val="20"/>
              </w:rPr>
              <w:t xml:space="preserve"> </w:t>
            </w:r>
            <w:r w:rsidRPr="00814C6E">
              <w:rPr>
                <w:bCs/>
                <w:sz w:val="20"/>
                <w:szCs w:val="20"/>
              </w:rPr>
              <w:t>218</w:t>
            </w:r>
            <w:r w:rsidR="004423AE">
              <w:rPr>
                <w:bCs/>
                <w:sz w:val="20"/>
                <w:szCs w:val="20"/>
              </w:rPr>
              <w:t xml:space="preserve"> </w:t>
            </w:r>
            <w:r w:rsidRPr="00814C6E">
              <w:rPr>
                <w:bCs/>
                <w:sz w:val="20"/>
                <w:szCs w:val="20"/>
              </w:rPr>
              <w:t xml:space="preserve">430,9 </w:t>
            </w:r>
            <w:proofErr w:type="spellStart"/>
            <w:r w:rsidRPr="00814C6E">
              <w:rPr>
                <w:bCs/>
                <w:sz w:val="20"/>
                <w:szCs w:val="20"/>
              </w:rPr>
              <w:t>тыс.руб</w:t>
            </w:r>
            <w:proofErr w:type="spellEnd"/>
            <w:r w:rsidRPr="00814C6E">
              <w:rPr>
                <w:bCs/>
                <w:sz w:val="20"/>
                <w:szCs w:val="20"/>
              </w:rPr>
              <w:t>.</w:t>
            </w:r>
            <w:r w:rsidRPr="00814C6E">
              <w:rPr>
                <w:bCs/>
                <w:sz w:val="20"/>
                <w:szCs w:val="20"/>
              </w:rPr>
              <w:br/>
            </w:r>
            <w:r w:rsidR="004423AE">
              <w:rPr>
                <w:bCs/>
                <w:sz w:val="20"/>
                <w:szCs w:val="20"/>
              </w:rPr>
              <w:br/>
            </w:r>
            <w:r w:rsidRPr="00814C6E">
              <w:rPr>
                <w:bCs/>
                <w:sz w:val="20"/>
                <w:szCs w:val="20"/>
              </w:rPr>
              <w:t xml:space="preserve">Общий объем финансирования региональных проектов составляет </w:t>
            </w:r>
            <w:r w:rsidR="004423AE">
              <w:rPr>
                <w:bCs/>
                <w:sz w:val="20"/>
                <w:szCs w:val="20"/>
              </w:rPr>
              <w:br/>
            </w:r>
            <w:r w:rsidRPr="00814C6E">
              <w:rPr>
                <w:bCs/>
                <w:sz w:val="20"/>
                <w:szCs w:val="20"/>
              </w:rPr>
              <w:t>782</w:t>
            </w:r>
            <w:r w:rsidR="004423AE">
              <w:rPr>
                <w:bCs/>
                <w:sz w:val="20"/>
                <w:szCs w:val="20"/>
              </w:rPr>
              <w:t xml:space="preserve"> </w:t>
            </w:r>
            <w:r w:rsidRPr="00814C6E">
              <w:rPr>
                <w:bCs/>
                <w:sz w:val="20"/>
                <w:szCs w:val="20"/>
              </w:rPr>
              <w:t xml:space="preserve">573,8 </w:t>
            </w:r>
            <w:proofErr w:type="spellStart"/>
            <w:r w:rsidRPr="00814C6E">
              <w:rPr>
                <w:bCs/>
                <w:sz w:val="20"/>
                <w:szCs w:val="20"/>
              </w:rPr>
              <w:t>тыс</w:t>
            </w:r>
            <w:proofErr w:type="gramStart"/>
            <w:r w:rsidRPr="00814C6E">
              <w:rPr>
                <w:bCs/>
                <w:sz w:val="20"/>
                <w:szCs w:val="20"/>
              </w:rPr>
              <w:t>.р</w:t>
            </w:r>
            <w:proofErr w:type="gramEnd"/>
            <w:r w:rsidRPr="00814C6E">
              <w:rPr>
                <w:bCs/>
                <w:sz w:val="20"/>
                <w:szCs w:val="20"/>
              </w:rPr>
              <w:t>уб</w:t>
            </w:r>
            <w:proofErr w:type="spellEnd"/>
            <w:r w:rsidRPr="00814C6E">
              <w:rPr>
                <w:bCs/>
                <w:sz w:val="20"/>
                <w:szCs w:val="20"/>
              </w:rPr>
              <w:t>., в том числе:</w:t>
            </w:r>
            <w:r w:rsidRPr="00814C6E">
              <w:rPr>
                <w:bCs/>
                <w:sz w:val="20"/>
                <w:szCs w:val="20"/>
              </w:rPr>
              <w:br/>
              <w:t xml:space="preserve">за счет средств бюджета Санкт-Петербурга </w:t>
            </w:r>
            <w:r w:rsidR="004423AE">
              <w:rPr>
                <w:bCs/>
                <w:sz w:val="20"/>
                <w:szCs w:val="20"/>
              </w:rPr>
              <w:t>–</w:t>
            </w:r>
            <w:r w:rsidRPr="00814C6E">
              <w:rPr>
                <w:bCs/>
                <w:sz w:val="20"/>
                <w:szCs w:val="20"/>
              </w:rPr>
              <w:t xml:space="preserve"> 596</w:t>
            </w:r>
            <w:r w:rsidR="004423AE">
              <w:rPr>
                <w:bCs/>
                <w:sz w:val="20"/>
                <w:szCs w:val="20"/>
              </w:rPr>
              <w:t xml:space="preserve"> </w:t>
            </w:r>
            <w:r w:rsidRPr="00814C6E">
              <w:rPr>
                <w:bCs/>
                <w:sz w:val="20"/>
                <w:szCs w:val="20"/>
              </w:rPr>
              <w:t xml:space="preserve">301,0 </w:t>
            </w:r>
            <w:proofErr w:type="spellStart"/>
            <w:r w:rsidRPr="00814C6E">
              <w:rPr>
                <w:bCs/>
                <w:sz w:val="20"/>
                <w:szCs w:val="20"/>
              </w:rPr>
              <w:t>тыс.руб</w:t>
            </w:r>
            <w:proofErr w:type="spellEnd"/>
            <w:r w:rsidRPr="00814C6E">
              <w:rPr>
                <w:bCs/>
                <w:sz w:val="20"/>
                <w:szCs w:val="20"/>
              </w:rPr>
              <w:t xml:space="preserve">., </w:t>
            </w:r>
            <w:r w:rsidR="004423AE">
              <w:rPr>
                <w:bCs/>
                <w:sz w:val="20"/>
                <w:szCs w:val="20"/>
              </w:rPr>
              <w:br/>
            </w:r>
            <w:r w:rsidRPr="00814C6E">
              <w:rPr>
                <w:bCs/>
                <w:sz w:val="20"/>
                <w:szCs w:val="20"/>
              </w:rPr>
              <w:t>в том числе по годам:</w:t>
            </w:r>
            <w:r w:rsidRPr="00814C6E">
              <w:rPr>
                <w:bCs/>
                <w:sz w:val="20"/>
                <w:szCs w:val="20"/>
              </w:rPr>
              <w:br/>
              <w:t xml:space="preserve">2019 г. </w:t>
            </w:r>
            <w:r w:rsidR="004423AE">
              <w:rPr>
                <w:bCs/>
                <w:sz w:val="20"/>
                <w:szCs w:val="20"/>
              </w:rPr>
              <w:t>–</w:t>
            </w:r>
            <w:r w:rsidRPr="00814C6E">
              <w:rPr>
                <w:bCs/>
                <w:sz w:val="20"/>
                <w:szCs w:val="20"/>
              </w:rPr>
              <w:t xml:space="preserve"> 12</w:t>
            </w:r>
            <w:r w:rsidR="004423AE">
              <w:rPr>
                <w:bCs/>
                <w:sz w:val="20"/>
                <w:szCs w:val="20"/>
              </w:rPr>
              <w:t xml:space="preserve"> </w:t>
            </w:r>
            <w:r w:rsidRPr="00814C6E">
              <w:rPr>
                <w:bCs/>
                <w:sz w:val="20"/>
                <w:szCs w:val="20"/>
              </w:rPr>
              <w:t xml:space="preserve">045,9 </w:t>
            </w:r>
            <w:proofErr w:type="spellStart"/>
            <w:r w:rsidRPr="00814C6E">
              <w:rPr>
                <w:bCs/>
                <w:sz w:val="20"/>
                <w:szCs w:val="20"/>
              </w:rPr>
              <w:t>тыс.руб</w:t>
            </w:r>
            <w:proofErr w:type="spellEnd"/>
            <w:r w:rsidRPr="00814C6E">
              <w:rPr>
                <w:bCs/>
                <w:sz w:val="20"/>
                <w:szCs w:val="20"/>
              </w:rPr>
              <w:t>.;</w:t>
            </w:r>
            <w:r w:rsidRPr="00814C6E">
              <w:rPr>
                <w:bCs/>
                <w:sz w:val="20"/>
                <w:szCs w:val="20"/>
              </w:rPr>
              <w:br/>
              <w:t xml:space="preserve">2020 г. </w:t>
            </w:r>
            <w:r w:rsidR="004423AE">
              <w:rPr>
                <w:bCs/>
                <w:sz w:val="20"/>
                <w:szCs w:val="20"/>
              </w:rPr>
              <w:t>–</w:t>
            </w:r>
            <w:r w:rsidRPr="00814C6E">
              <w:rPr>
                <w:bCs/>
                <w:sz w:val="20"/>
                <w:szCs w:val="20"/>
              </w:rPr>
              <w:t xml:space="preserve"> 131</w:t>
            </w:r>
            <w:r w:rsidR="004423AE">
              <w:rPr>
                <w:bCs/>
                <w:sz w:val="20"/>
                <w:szCs w:val="20"/>
              </w:rPr>
              <w:t xml:space="preserve"> </w:t>
            </w:r>
            <w:r w:rsidRPr="00814C6E">
              <w:rPr>
                <w:bCs/>
                <w:sz w:val="20"/>
                <w:szCs w:val="20"/>
              </w:rPr>
              <w:t xml:space="preserve">631,0 </w:t>
            </w:r>
            <w:proofErr w:type="spellStart"/>
            <w:r w:rsidRPr="00814C6E">
              <w:rPr>
                <w:bCs/>
                <w:sz w:val="20"/>
                <w:szCs w:val="20"/>
              </w:rPr>
              <w:t>тыс.руб</w:t>
            </w:r>
            <w:proofErr w:type="spellEnd"/>
            <w:r w:rsidRPr="00814C6E">
              <w:rPr>
                <w:bCs/>
                <w:sz w:val="20"/>
                <w:szCs w:val="20"/>
              </w:rPr>
              <w:t>.;</w:t>
            </w:r>
            <w:r w:rsidRPr="00814C6E">
              <w:rPr>
                <w:bCs/>
                <w:sz w:val="20"/>
                <w:szCs w:val="20"/>
              </w:rPr>
              <w:br/>
              <w:t xml:space="preserve">2021 г. </w:t>
            </w:r>
            <w:r w:rsidR="004423AE">
              <w:rPr>
                <w:bCs/>
                <w:sz w:val="20"/>
                <w:szCs w:val="20"/>
              </w:rPr>
              <w:t>–</w:t>
            </w:r>
            <w:r w:rsidRPr="00814C6E">
              <w:rPr>
                <w:bCs/>
                <w:sz w:val="20"/>
                <w:szCs w:val="20"/>
              </w:rPr>
              <w:t xml:space="preserve"> 170</w:t>
            </w:r>
            <w:r w:rsidR="004423AE">
              <w:rPr>
                <w:bCs/>
                <w:sz w:val="20"/>
                <w:szCs w:val="20"/>
              </w:rPr>
              <w:t xml:space="preserve"> </w:t>
            </w:r>
            <w:r w:rsidRPr="00814C6E">
              <w:rPr>
                <w:bCs/>
                <w:sz w:val="20"/>
                <w:szCs w:val="20"/>
              </w:rPr>
              <w:t xml:space="preserve">580,9 </w:t>
            </w:r>
            <w:proofErr w:type="spellStart"/>
            <w:r w:rsidRPr="00814C6E">
              <w:rPr>
                <w:bCs/>
                <w:sz w:val="20"/>
                <w:szCs w:val="20"/>
              </w:rPr>
              <w:t>тыс.руб</w:t>
            </w:r>
            <w:proofErr w:type="spellEnd"/>
            <w:r w:rsidRPr="00814C6E">
              <w:rPr>
                <w:bCs/>
                <w:sz w:val="20"/>
                <w:szCs w:val="20"/>
              </w:rPr>
              <w:t>.;</w:t>
            </w:r>
            <w:r w:rsidRPr="00814C6E">
              <w:rPr>
                <w:bCs/>
                <w:sz w:val="20"/>
                <w:szCs w:val="20"/>
              </w:rPr>
              <w:br/>
              <w:t xml:space="preserve">2022 г. </w:t>
            </w:r>
            <w:r w:rsidR="004423AE">
              <w:rPr>
                <w:bCs/>
                <w:sz w:val="20"/>
                <w:szCs w:val="20"/>
              </w:rPr>
              <w:t>–</w:t>
            </w:r>
            <w:r w:rsidRPr="00814C6E">
              <w:rPr>
                <w:bCs/>
                <w:sz w:val="20"/>
                <w:szCs w:val="20"/>
              </w:rPr>
              <w:t xml:space="preserve"> 90</w:t>
            </w:r>
            <w:r w:rsidR="004423AE">
              <w:rPr>
                <w:bCs/>
                <w:sz w:val="20"/>
                <w:szCs w:val="20"/>
              </w:rPr>
              <w:t xml:space="preserve"> </w:t>
            </w:r>
            <w:r w:rsidRPr="00814C6E">
              <w:rPr>
                <w:bCs/>
                <w:sz w:val="20"/>
                <w:szCs w:val="20"/>
              </w:rPr>
              <w:t xml:space="preserve">859,8 </w:t>
            </w:r>
            <w:proofErr w:type="spellStart"/>
            <w:r w:rsidRPr="00814C6E">
              <w:rPr>
                <w:bCs/>
                <w:sz w:val="20"/>
                <w:szCs w:val="20"/>
              </w:rPr>
              <w:t>тыс.руб</w:t>
            </w:r>
            <w:proofErr w:type="spellEnd"/>
            <w:r w:rsidRPr="00814C6E">
              <w:rPr>
                <w:bCs/>
                <w:sz w:val="20"/>
                <w:szCs w:val="20"/>
              </w:rPr>
              <w:t>.;</w:t>
            </w:r>
            <w:r w:rsidRPr="00814C6E">
              <w:rPr>
                <w:bCs/>
                <w:sz w:val="20"/>
                <w:szCs w:val="20"/>
              </w:rPr>
              <w:br/>
              <w:t xml:space="preserve">2023 г. </w:t>
            </w:r>
            <w:r w:rsidR="004423AE">
              <w:rPr>
                <w:bCs/>
                <w:sz w:val="20"/>
                <w:szCs w:val="20"/>
              </w:rPr>
              <w:t>–</w:t>
            </w:r>
            <w:r w:rsidRPr="00814C6E">
              <w:rPr>
                <w:bCs/>
                <w:sz w:val="20"/>
                <w:szCs w:val="20"/>
              </w:rPr>
              <w:t xml:space="preserve"> 92</w:t>
            </w:r>
            <w:r w:rsidR="004423AE">
              <w:rPr>
                <w:bCs/>
                <w:sz w:val="20"/>
                <w:szCs w:val="20"/>
              </w:rPr>
              <w:t xml:space="preserve"> </w:t>
            </w:r>
            <w:r w:rsidRPr="00814C6E">
              <w:rPr>
                <w:bCs/>
                <w:sz w:val="20"/>
                <w:szCs w:val="20"/>
              </w:rPr>
              <w:t xml:space="preserve">020,5 </w:t>
            </w:r>
            <w:proofErr w:type="spellStart"/>
            <w:r w:rsidRPr="00814C6E">
              <w:rPr>
                <w:bCs/>
                <w:sz w:val="20"/>
                <w:szCs w:val="20"/>
              </w:rPr>
              <w:t>тыс.руб</w:t>
            </w:r>
            <w:proofErr w:type="spellEnd"/>
            <w:r w:rsidRPr="00814C6E">
              <w:rPr>
                <w:bCs/>
                <w:sz w:val="20"/>
                <w:szCs w:val="20"/>
              </w:rPr>
              <w:t>.;</w:t>
            </w:r>
            <w:r w:rsidRPr="00814C6E">
              <w:rPr>
                <w:bCs/>
                <w:sz w:val="20"/>
                <w:szCs w:val="20"/>
              </w:rPr>
              <w:br/>
              <w:t xml:space="preserve">2024 г. </w:t>
            </w:r>
            <w:r w:rsidR="004423AE">
              <w:rPr>
                <w:bCs/>
                <w:sz w:val="20"/>
                <w:szCs w:val="20"/>
              </w:rPr>
              <w:t>–</w:t>
            </w:r>
            <w:r w:rsidRPr="00814C6E">
              <w:rPr>
                <w:bCs/>
                <w:sz w:val="20"/>
                <w:szCs w:val="20"/>
              </w:rPr>
              <w:t xml:space="preserve"> 99</w:t>
            </w:r>
            <w:r w:rsidR="004423AE">
              <w:rPr>
                <w:bCs/>
                <w:sz w:val="20"/>
                <w:szCs w:val="20"/>
              </w:rPr>
              <w:t xml:space="preserve"> </w:t>
            </w:r>
            <w:r w:rsidRPr="00814C6E">
              <w:rPr>
                <w:bCs/>
                <w:sz w:val="20"/>
                <w:szCs w:val="20"/>
              </w:rPr>
              <w:t xml:space="preserve">162,9 </w:t>
            </w:r>
            <w:proofErr w:type="spellStart"/>
            <w:r w:rsidRPr="00814C6E">
              <w:rPr>
                <w:bCs/>
                <w:sz w:val="20"/>
                <w:szCs w:val="20"/>
              </w:rPr>
              <w:t>тыс.руб</w:t>
            </w:r>
            <w:proofErr w:type="spellEnd"/>
            <w:r w:rsidRPr="00814C6E">
              <w:rPr>
                <w:bCs/>
                <w:sz w:val="20"/>
                <w:szCs w:val="20"/>
              </w:rPr>
              <w:t>.,</w:t>
            </w:r>
            <w:r w:rsidRPr="00814C6E">
              <w:rPr>
                <w:bCs/>
                <w:sz w:val="20"/>
                <w:szCs w:val="20"/>
              </w:rPr>
              <w:br/>
              <w:t xml:space="preserve">за счет средств федерального бюджета </w:t>
            </w:r>
            <w:r w:rsidR="004423AE">
              <w:rPr>
                <w:bCs/>
                <w:sz w:val="20"/>
                <w:szCs w:val="20"/>
              </w:rPr>
              <w:t>–</w:t>
            </w:r>
            <w:r w:rsidRPr="00814C6E">
              <w:rPr>
                <w:bCs/>
                <w:sz w:val="20"/>
                <w:szCs w:val="20"/>
              </w:rPr>
              <w:t xml:space="preserve"> 186</w:t>
            </w:r>
            <w:r w:rsidR="004423AE">
              <w:rPr>
                <w:bCs/>
                <w:sz w:val="20"/>
                <w:szCs w:val="20"/>
              </w:rPr>
              <w:t xml:space="preserve"> </w:t>
            </w:r>
            <w:r w:rsidRPr="00814C6E">
              <w:rPr>
                <w:bCs/>
                <w:sz w:val="20"/>
                <w:szCs w:val="20"/>
              </w:rPr>
              <w:t xml:space="preserve">272,8 </w:t>
            </w:r>
            <w:proofErr w:type="spellStart"/>
            <w:r w:rsidRPr="00814C6E">
              <w:rPr>
                <w:bCs/>
                <w:sz w:val="20"/>
                <w:szCs w:val="20"/>
              </w:rPr>
              <w:t>тыс</w:t>
            </w:r>
            <w:proofErr w:type="gramStart"/>
            <w:r w:rsidRPr="00814C6E">
              <w:rPr>
                <w:bCs/>
                <w:sz w:val="20"/>
                <w:szCs w:val="20"/>
              </w:rPr>
              <w:t>.р</w:t>
            </w:r>
            <w:proofErr w:type="gramEnd"/>
            <w:r w:rsidRPr="00814C6E">
              <w:rPr>
                <w:bCs/>
                <w:sz w:val="20"/>
                <w:szCs w:val="20"/>
              </w:rPr>
              <w:t>уб</w:t>
            </w:r>
            <w:proofErr w:type="spellEnd"/>
            <w:r w:rsidRPr="00814C6E">
              <w:rPr>
                <w:bCs/>
                <w:sz w:val="20"/>
                <w:szCs w:val="20"/>
              </w:rPr>
              <w:t>.,</w:t>
            </w:r>
            <w:r w:rsidR="004423AE">
              <w:rPr>
                <w:bCs/>
                <w:sz w:val="20"/>
                <w:szCs w:val="20"/>
              </w:rPr>
              <w:br/>
            </w:r>
            <w:r w:rsidRPr="00814C6E">
              <w:rPr>
                <w:bCs/>
                <w:sz w:val="20"/>
                <w:szCs w:val="20"/>
              </w:rPr>
              <w:t xml:space="preserve"> в том числе по годам:</w:t>
            </w:r>
            <w:r w:rsidRPr="00814C6E">
              <w:rPr>
                <w:bCs/>
                <w:sz w:val="20"/>
                <w:szCs w:val="20"/>
              </w:rPr>
              <w:br/>
              <w:t xml:space="preserve">2019 г. - 0,0 </w:t>
            </w:r>
            <w:proofErr w:type="spellStart"/>
            <w:r w:rsidRPr="00814C6E">
              <w:rPr>
                <w:bCs/>
                <w:sz w:val="20"/>
                <w:szCs w:val="20"/>
              </w:rPr>
              <w:t>тыс.руб</w:t>
            </w:r>
            <w:proofErr w:type="spellEnd"/>
            <w:r w:rsidRPr="00814C6E">
              <w:rPr>
                <w:bCs/>
                <w:sz w:val="20"/>
                <w:szCs w:val="20"/>
              </w:rPr>
              <w:t>.;</w:t>
            </w:r>
            <w:r w:rsidRPr="00814C6E">
              <w:rPr>
                <w:bCs/>
                <w:sz w:val="20"/>
                <w:szCs w:val="20"/>
              </w:rPr>
              <w:br/>
              <w:t xml:space="preserve">2020 г. - 0,0 </w:t>
            </w:r>
            <w:proofErr w:type="spellStart"/>
            <w:r w:rsidRPr="00814C6E">
              <w:rPr>
                <w:bCs/>
                <w:sz w:val="20"/>
                <w:szCs w:val="20"/>
              </w:rPr>
              <w:t>тыс.руб</w:t>
            </w:r>
            <w:proofErr w:type="spellEnd"/>
            <w:r w:rsidRPr="00814C6E">
              <w:rPr>
                <w:bCs/>
                <w:sz w:val="20"/>
                <w:szCs w:val="20"/>
              </w:rPr>
              <w:t>.;</w:t>
            </w:r>
            <w:r w:rsidRPr="00814C6E">
              <w:rPr>
                <w:bCs/>
                <w:sz w:val="20"/>
                <w:szCs w:val="20"/>
              </w:rPr>
              <w:br/>
              <w:t xml:space="preserve">2021 г. </w:t>
            </w:r>
            <w:r w:rsidR="004423AE">
              <w:rPr>
                <w:bCs/>
                <w:sz w:val="20"/>
                <w:szCs w:val="20"/>
              </w:rPr>
              <w:t>–</w:t>
            </w:r>
            <w:r w:rsidRPr="00814C6E">
              <w:rPr>
                <w:bCs/>
                <w:sz w:val="20"/>
                <w:szCs w:val="20"/>
              </w:rPr>
              <w:t xml:space="preserve"> 112</w:t>
            </w:r>
            <w:r w:rsidR="004423AE">
              <w:rPr>
                <w:bCs/>
                <w:sz w:val="20"/>
                <w:szCs w:val="20"/>
              </w:rPr>
              <w:t xml:space="preserve"> </w:t>
            </w:r>
            <w:r w:rsidRPr="00814C6E">
              <w:rPr>
                <w:bCs/>
                <w:sz w:val="20"/>
                <w:szCs w:val="20"/>
              </w:rPr>
              <w:t xml:space="preserve">902,8 </w:t>
            </w:r>
            <w:proofErr w:type="spellStart"/>
            <w:r w:rsidRPr="00814C6E">
              <w:rPr>
                <w:bCs/>
                <w:sz w:val="20"/>
                <w:szCs w:val="20"/>
              </w:rPr>
              <w:t>тыс.руб</w:t>
            </w:r>
            <w:proofErr w:type="spellEnd"/>
            <w:r w:rsidRPr="00814C6E">
              <w:rPr>
                <w:bCs/>
                <w:sz w:val="20"/>
                <w:szCs w:val="20"/>
              </w:rPr>
              <w:t>.;</w:t>
            </w:r>
            <w:r w:rsidRPr="00814C6E">
              <w:rPr>
                <w:bCs/>
                <w:sz w:val="20"/>
                <w:szCs w:val="20"/>
              </w:rPr>
              <w:br/>
              <w:t xml:space="preserve">2022 г. - 0,0 </w:t>
            </w:r>
            <w:proofErr w:type="spellStart"/>
            <w:r w:rsidRPr="00814C6E">
              <w:rPr>
                <w:bCs/>
                <w:sz w:val="20"/>
                <w:szCs w:val="20"/>
              </w:rPr>
              <w:t>тыс.руб</w:t>
            </w:r>
            <w:proofErr w:type="spellEnd"/>
            <w:r w:rsidRPr="00814C6E">
              <w:rPr>
                <w:bCs/>
                <w:sz w:val="20"/>
                <w:szCs w:val="20"/>
              </w:rPr>
              <w:t>.;</w:t>
            </w:r>
            <w:r w:rsidRPr="00814C6E">
              <w:rPr>
                <w:bCs/>
                <w:sz w:val="20"/>
                <w:szCs w:val="20"/>
              </w:rPr>
              <w:br/>
              <w:t xml:space="preserve">2023 г. </w:t>
            </w:r>
            <w:r w:rsidR="004423AE">
              <w:rPr>
                <w:bCs/>
                <w:sz w:val="20"/>
                <w:szCs w:val="20"/>
              </w:rPr>
              <w:t>–</w:t>
            </w:r>
            <w:r w:rsidRPr="00814C6E">
              <w:rPr>
                <w:bCs/>
                <w:sz w:val="20"/>
                <w:szCs w:val="20"/>
              </w:rPr>
              <w:t xml:space="preserve"> 73</w:t>
            </w:r>
            <w:r w:rsidR="004423AE">
              <w:rPr>
                <w:bCs/>
                <w:sz w:val="20"/>
                <w:szCs w:val="20"/>
              </w:rPr>
              <w:t xml:space="preserve"> </w:t>
            </w:r>
            <w:r w:rsidRPr="00814C6E">
              <w:rPr>
                <w:bCs/>
                <w:sz w:val="20"/>
                <w:szCs w:val="20"/>
              </w:rPr>
              <w:t xml:space="preserve">370,0 </w:t>
            </w:r>
            <w:proofErr w:type="spellStart"/>
            <w:r w:rsidRPr="00814C6E">
              <w:rPr>
                <w:bCs/>
                <w:sz w:val="20"/>
                <w:szCs w:val="20"/>
              </w:rPr>
              <w:t>тыс.руб</w:t>
            </w:r>
            <w:proofErr w:type="spellEnd"/>
            <w:r w:rsidRPr="00814C6E">
              <w:rPr>
                <w:bCs/>
                <w:sz w:val="20"/>
                <w:szCs w:val="20"/>
              </w:rPr>
              <w:t>.;</w:t>
            </w:r>
            <w:r w:rsidRPr="00814C6E">
              <w:rPr>
                <w:bCs/>
                <w:sz w:val="20"/>
                <w:szCs w:val="20"/>
              </w:rPr>
              <w:br/>
              <w:t xml:space="preserve">2024 г. - 0,0 </w:t>
            </w:r>
            <w:proofErr w:type="spellStart"/>
            <w:r w:rsidRPr="00814C6E">
              <w:rPr>
                <w:bCs/>
                <w:sz w:val="20"/>
                <w:szCs w:val="20"/>
              </w:rPr>
              <w:t>тыс.руб</w:t>
            </w:r>
            <w:proofErr w:type="spellEnd"/>
            <w:r w:rsidRPr="00814C6E">
              <w:rPr>
                <w:bCs/>
                <w:sz w:val="20"/>
                <w:szCs w:val="20"/>
              </w:rPr>
              <w:t>.,</w:t>
            </w:r>
            <w:r w:rsidRPr="00814C6E">
              <w:rPr>
                <w:bCs/>
                <w:sz w:val="20"/>
                <w:szCs w:val="20"/>
              </w:rPr>
              <w:br/>
              <w:t xml:space="preserve">за счет внебюджетных средств - 0,0 </w:t>
            </w:r>
            <w:proofErr w:type="spellStart"/>
            <w:r w:rsidRPr="00814C6E">
              <w:rPr>
                <w:bCs/>
                <w:sz w:val="20"/>
                <w:szCs w:val="20"/>
              </w:rPr>
              <w:t>тыс.руб</w:t>
            </w:r>
            <w:proofErr w:type="spellEnd"/>
            <w:r w:rsidRPr="00814C6E">
              <w:rPr>
                <w:bCs/>
                <w:sz w:val="20"/>
                <w:szCs w:val="20"/>
              </w:rPr>
              <w:t xml:space="preserve">. </w:t>
            </w:r>
          </w:p>
        </w:tc>
      </w:tr>
    </w:tbl>
    <w:p w:rsidR="00814C6E" w:rsidRDefault="00814C6E" w:rsidP="00814C6E">
      <w:pPr>
        <w:autoSpaceDE w:val="0"/>
        <w:autoSpaceDN w:val="0"/>
        <w:adjustRightInd w:val="0"/>
        <w:ind w:firstLine="708"/>
        <w:jc w:val="both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                                                                                                                                       ».</w:t>
      </w:r>
    </w:p>
    <w:p w:rsidR="00814C6E" w:rsidRDefault="00814C6E" w:rsidP="00814C6E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</w:p>
    <w:p w:rsidR="00814C6E" w:rsidRDefault="00814C6E" w:rsidP="00814C6E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</w:p>
    <w:p w:rsidR="00814C6E" w:rsidRDefault="00814C6E" w:rsidP="00814C6E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</w:p>
    <w:p w:rsidR="00814C6E" w:rsidRDefault="00814C6E" w:rsidP="00814C6E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</w:p>
    <w:p w:rsidR="00814C6E" w:rsidRDefault="00814C6E" w:rsidP="00814C6E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spacing w:val="-4"/>
        </w:rPr>
      </w:pPr>
      <w:r>
        <w:rPr>
          <w:rFonts w:eastAsiaTheme="minorHAnsi"/>
          <w:lang w:eastAsia="en-US"/>
        </w:rPr>
        <w:lastRenderedPageBreak/>
        <w:t>5.2</w:t>
      </w:r>
      <w:r w:rsidRPr="00C851D1">
        <w:rPr>
          <w:rFonts w:eastAsiaTheme="minorHAnsi"/>
          <w:lang w:eastAsia="en-US"/>
        </w:rPr>
        <w:t xml:space="preserve">. </w:t>
      </w:r>
      <w:r>
        <w:rPr>
          <w:rFonts w:eastAsiaTheme="minorHAnsi"/>
          <w:lang w:eastAsia="en-US"/>
        </w:rPr>
        <w:t>Пункт 1 п</w:t>
      </w:r>
      <w:r>
        <w:rPr>
          <w:spacing w:val="-4"/>
        </w:rPr>
        <w:t>одраздела 1.6</w:t>
      </w:r>
      <w:r w:rsidRPr="00C92471">
        <w:rPr>
          <w:spacing w:val="-4"/>
        </w:rPr>
        <w:t xml:space="preserve"> </w:t>
      </w:r>
      <w:r>
        <w:rPr>
          <w:spacing w:val="-4"/>
        </w:rPr>
        <w:t>раздела 1</w:t>
      </w:r>
      <w:r w:rsidRPr="00C92471">
        <w:rPr>
          <w:spacing w:val="-4"/>
        </w:rPr>
        <w:t xml:space="preserve"> приложения</w:t>
      </w:r>
      <w:r>
        <w:rPr>
          <w:spacing w:val="-4"/>
        </w:rPr>
        <w:t xml:space="preserve"> к п</w:t>
      </w:r>
      <w:r w:rsidRPr="00C92471">
        <w:rPr>
          <w:spacing w:val="-4"/>
        </w:rPr>
        <w:t>остановлению изложить</w:t>
      </w:r>
      <w:r>
        <w:rPr>
          <w:spacing w:val="-4"/>
        </w:rPr>
        <w:br/>
      </w:r>
      <w:r w:rsidRPr="00C92471">
        <w:rPr>
          <w:spacing w:val="-4"/>
        </w:rPr>
        <w:t xml:space="preserve">в следующей </w:t>
      </w:r>
      <w:r>
        <w:rPr>
          <w:spacing w:val="-4"/>
        </w:rPr>
        <w:t>р</w:t>
      </w:r>
      <w:r w:rsidRPr="00C92471">
        <w:rPr>
          <w:spacing w:val="-4"/>
        </w:rPr>
        <w:t>едакции:</w:t>
      </w:r>
    </w:p>
    <w:p w:rsidR="00814C6E" w:rsidRDefault="00814C6E" w:rsidP="00814C6E">
      <w:pPr>
        <w:tabs>
          <w:tab w:val="left" w:pos="1134"/>
          <w:tab w:val="left" w:pos="1276"/>
        </w:tabs>
        <w:autoSpaceDE w:val="0"/>
        <w:autoSpaceDN w:val="0"/>
        <w:adjustRightInd w:val="0"/>
        <w:jc w:val="both"/>
        <w:rPr>
          <w:spacing w:val="-4"/>
        </w:rPr>
      </w:pPr>
      <w:r>
        <w:rPr>
          <w:spacing w:val="-4"/>
        </w:rPr>
        <w:t>«</w:t>
      </w:r>
    </w:p>
    <w:tbl>
      <w:tblPr>
        <w:tblW w:w="9498" w:type="dxa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284"/>
        <w:gridCol w:w="850"/>
        <w:gridCol w:w="851"/>
        <w:gridCol w:w="709"/>
        <w:gridCol w:w="809"/>
        <w:gridCol w:w="892"/>
        <w:gridCol w:w="851"/>
        <w:gridCol w:w="850"/>
        <w:gridCol w:w="851"/>
        <w:gridCol w:w="851"/>
        <w:gridCol w:w="850"/>
        <w:gridCol w:w="850"/>
      </w:tblGrid>
      <w:tr w:rsidR="00814C6E" w:rsidRPr="00FE5F9A" w:rsidTr="00814C6E">
        <w:trPr>
          <w:trHeight w:val="323"/>
        </w:trPr>
        <w:tc>
          <w:tcPr>
            <w:tcW w:w="28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14C6E" w:rsidRPr="00B45399" w:rsidRDefault="00814C6E" w:rsidP="00814C6E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14C6E" w:rsidRPr="00B45399" w:rsidRDefault="00814C6E" w:rsidP="00814C6E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Наименование </w:t>
            </w:r>
            <w:proofErr w:type="spellStart"/>
            <w:proofErr w:type="gramStart"/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государст</w:t>
            </w:r>
            <w:proofErr w:type="spellEnd"/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-венной</w:t>
            </w:r>
            <w:proofErr w:type="gramEnd"/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 программы, </w:t>
            </w:r>
            <w:proofErr w:type="spellStart"/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подпрог-раммы</w:t>
            </w:r>
            <w:proofErr w:type="spellEnd"/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14C6E" w:rsidRPr="00B45399" w:rsidRDefault="00814C6E" w:rsidP="00814C6E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Вид источника </w:t>
            </w:r>
            <w:proofErr w:type="spellStart"/>
            <w:proofErr w:type="gramStart"/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финансиро-вания</w:t>
            </w:r>
            <w:proofErr w:type="spellEnd"/>
            <w:proofErr w:type="gramEnd"/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14C6E" w:rsidRPr="00B45399" w:rsidRDefault="00814C6E" w:rsidP="00814C6E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Часть перечня мероприятий </w:t>
            </w:r>
          </w:p>
        </w:tc>
        <w:tc>
          <w:tcPr>
            <w:tcW w:w="809" w:type="dxa"/>
            <w:vMerge w:val="restart"/>
            <w:tcBorders>
              <w:top w:val="single" w:sz="6" w:space="0" w:color="auto"/>
              <w:left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14C6E" w:rsidRPr="00B45399" w:rsidRDefault="00814C6E" w:rsidP="00814C6E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Вид расходов </w:t>
            </w:r>
          </w:p>
        </w:tc>
        <w:tc>
          <w:tcPr>
            <w:tcW w:w="5145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14C6E" w:rsidRPr="00B45399" w:rsidRDefault="00814C6E" w:rsidP="00814C6E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Объем финансирования по годам, </w:t>
            </w:r>
            <w:proofErr w:type="spellStart"/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тыс</w:t>
            </w:r>
            <w:proofErr w:type="gramStart"/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.р</w:t>
            </w:r>
            <w:proofErr w:type="gramEnd"/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уб</w:t>
            </w:r>
            <w:proofErr w:type="spellEnd"/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. 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14C6E" w:rsidRPr="00B45399" w:rsidRDefault="00814C6E" w:rsidP="00814C6E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ИТОГО </w:t>
            </w:r>
          </w:p>
        </w:tc>
      </w:tr>
      <w:tr w:rsidR="00814C6E" w:rsidRPr="00FE5F9A" w:rsidTr="00814C6E">
        <w:trPr>
          <w:trHeight w:val="198"/>
        </w:trPr>
        <w:tc>
          <w:tcPr>
            <w:tcW w:w="28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14C6E" w:rsidRPr="00B45399" w:rsidRDefault="00814C6E" w:rsidP="00814C6E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14C6E" w:rsidRPr="00B45399" w:rsidRDefault="00814C6E" w:rsidP="00814C6E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14C6E" w:rsidRPr="00B45399" w:rsidRDefault="00814C6E" w:rsidP="00814C6E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14C6E" w:rsidRPr="00B45399" w:rsidRDefault="00814C6E" w:rsidP="00814C6E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09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14C6E" w:rsidRPr="00B45399" w:rsidRDefault="00814C6E" w:rsidP="00814C6E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14C6E" w:rsidRPr="00B45399" w:rsidRDefault="00814C6E" w:rsidP="00814C6E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2019 г. 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14C6E" w:rsidRPr="00B45399" w:rsidRDefault="00814C6E" w:rsidP="00814C6E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2020 г. 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14C6E" w:rsidRPr="00B45399" w:rsidRDefault="00814C6E" w:rsidP="00814C6E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2021 г. 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14C6E" w:rsidRPr="00B45399" w:rsidRDefault="00814C6E" w:rsidP="00814C6E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2022 г. 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14C6E" w:rsidRPr="00B45399" w:rsidRDefault="00814C6E" w:rsidP="00814C6E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2023 г. 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14C6E" w:rsidRPr="00B45399" w:rsidRDefault="00814C6E" w:rsidP="00814C6E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2024 г.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14C6E" w:rsidRPr="00B45399" w:rsidRDefault="00814C6E" w:rsidP="00814C6E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814C6E" w:rsidRPr="00FE5F9A" w:rsidTr="00814C6E">
        <w:trPr>
          <w:trHeight w:val="164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14C6E" w:rsidRPr="00B45399" w:rsidRDefault="00814C6E" w:rsidP="00814C6E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1 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14C6E" w:rsidRPr="00B45399" w:rsidRDefault="00814C6E" w:rsidP="00814C6E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2 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14C6E" w:rsidRPr="00B45399" w:rsidRDefault="00814C6E" w:rsidP="00814C6E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3 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14C6E" w:rsidRPr="00B45399" w:rsidRDefault="00814C6E" w:rsidP="00814C6E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4 </w:t>
            </w:r>
          </w:p>
        </w:tc>
        <w:tc>
          <w:tcPr>
            <w:tcW w:w="8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14C6E" w:rsidRPr="00B45399" w:rsidRDefault="00814C6E" w:rsidP="00814C6E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5 </w:t>
            </w:r>
          </w:p>
        </w:tc>
        <w:tc>
          <w:tcPr>
            <w:tcW w:w="8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14C6E" w:rsidRPr="00B45399" w:rsidRDefault="00814C6E" w:rsidP="00814C6E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6 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14C6E" w:rsidRPr="00B45399" w:rsidRDefault="00814C6E" w:rsidP="00814C6E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7 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14C6E" w:rsidRPr="00B45399" w:rsidRDefault="00814C6E" w:rsidP="00814C6E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8 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14C6E" w:rsidRPr="00B45399" w:rsidRDefault="00814C6E" w:rsidP="00814C6E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9 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14C6E" w:rsidRPr="00B45399" w:rsidRDefault="00814C6E" w:rsidP="00814C6E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10 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14C6E" w:rsidRPr="00B45399" w:rsidRDefault="00814C6E" w:rsidP="00814C6E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11 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14C6E" w:rsidRPr="00B45399" w:rsidRDefault="00814C6E" w:rsidP="00814C6E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12 </w:t>
            </w:r>
          </w:p>
        </w:tc>
      </w:tr>
      <w:tr w:rsidR="008D291A" w:rsidRPr="00FE5F9A" w:rsidTr="008D291A">
        <w:trPr>
          <w:trHeight w:val="354"/>
        </w:trPr>
        <w:tc>
          <w:tcPr>
            <w:tcW w:w="28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D291A" w:rsidRPr="00B45399" w:rsidRDefault="008D291A" w:rsidP="00814C6E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1 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D291A" w:rsidRPr="00B45399" w:rsidRDefault="008D291A" w:rsidP="00814C6E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proofErr w:type="gramStart"/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Государст</w:t>
            </w:r>
            <w:proofErr w:type="spellEnd"/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-венная</w:t>
            </w:r>
            <w:proofErr w:type="gramEnd"/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 программа 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D291A" w:rsidRPr="00B45399" w:rsidRDefault="008D291A" w:rsidP="00814C6E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Бюджет </w:t>
            </w:r>
            <w:r w:rsidRPr="00B45399">
              <w:rPr>
                <w:rFonts w:ascii="Times New Roman" w:hAnsi="Times New Roman" w:cs="Times New Roman"/>
                <w:sz w:val="15"/>
                <w:szCs w:val="15"/>
              </w:rPr>
              <w:br/>
              <w:t>Санкт-Петербурга</w:t>
            </w:r>
          </w:p>
          <w:p w:rsidR="008D291A" w:rsidRPr="00B45399" w:rsidRDefault="008D291A" w:rsidP="00814C6E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  <w:p w:rsidR="008D291A" w:rsidRPr="00B45399" w:rsidRDefault="008D291A" w:rsidP="00814C6E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  <w:p w:rsidR="008D291A" w:rsidRPr="00B45399" w:rsidRDefault="008D291A" w:rsidP="00814C6E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D291A" w:rsidRPr="00B45399" w:rsidRDefault="008D291A" w:rsidP="00814C6E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proofErr w:type="gramStart"/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Проект</w:t>
            </w:r>
            <w:r w:rsidRPr="00B45399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-</w:t>
            </w:r>
            <w:proofErr w:type="spellStart"/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ная</w:t>
            </w:r>
            <w:proofErr w:type="spellEnd"/>
            <w:proofErr w:type="gramEnd"/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 часть </w:t>
            </w:r>
          </w:p>
        </w:tc>
        <w:tc>
          <w:tcPr>
            <w:tcW w:w="8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D291A" w:rsidRPr="00B45399" w:rsidRDefault="008D291A" w:rsidP="00814C6E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Текущие расходы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D291A" w:rsidRPr="00B45399" w:rsidRDefault="008D291A" w:rsidP="008D291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12045,9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D291A" w:rsidRPr="00B45399" w:rsidRDefault="008D291A" w:rsidP="008D291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131631,0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D291A" w:rsidRPr="00B45399" w:rsidRDefault="008D291A" w:rsidP="008D291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170580,9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D291A" w:rsidRPr="00B45399" w:rsidRDefault="008D291A" w:rsidP="008D291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90859,8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D291A" w:rsidRPr="00B45399" w:rsidRDefault="008D291A" w:rsidP="008D291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92020,5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D291A" w:rsidRPr="00B45399" w:rsidRDefault="008D291A" w:rsidP="008D291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99162,9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D291A" w:rsidRPr="00B45399" w:rsidRDefault="008D291A" w:rsidP="008D291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596301,0</w:t>
            </w:r>
          </w:p>
        </w:tc>
      </w:tr>
      <w:tr w:rsidR="008D291A" w:rsidRPr="00FE5F9A" w:rsidTr="008D291A">
        <w:tc>
          <w:tcPr>
            <w:tcW w:w="284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D291A" w:rsidRPr="00B45399" w:rsidRDefault="008D291A" w:rsidP="00814C6E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D291A" w:rsidRPr="00B45399" w:rsidRDefault="008D291A" w:rsidP="00814C6E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D291A" w:rsidRPr="00B45399" w:rsidRDefault="008D291A" w:rsidP="00814C6E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D291A" w:rsidRPr="00B45399" w:rsidRDefault="008D291A" w:rsidP="00814C6E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D291A" w:rsidRPr="00B45399" w:rsidRDefault="008D291A" w:rsidP="00814C6E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Расходы развития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D291A" w:rsidRPr="00B45399" w:rsidRDefault="008D291A" w:rsidP="008D291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2022655,4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D291A" w:rsidRPr="00B45399" w:rsidRDefault="008D291A" w:rsidP="008D291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1227574,8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D291A" w:rsidRPr="00B45399" w:rsidRDefault="008D291A" w:rsidP="008D291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789351,3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D291A" w:rsidRPr="00B45399" w:rsidRDefault="008D291A" w:rsidP="008D291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1682965,4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D291A" w:rsidRPr="00B45399" w:rsidRDefault="008D291A" w:rsidP="008D291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3973373,9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D291A" w:rsidRPr="00B45399" w:rsidRDefault="008D291A" w:rsidP="008D291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5964793,8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D291A" w:rsidRPr="00B45399" w:rsidRDefault="008D291A" w:rsidP="008D291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15660714,6</w:t>
            </w:r>
          </w:p>
        </w:tc>
      </w:tr>
      <w:tr w:rsidR="008D291A" w:rsidRPr="00FE5F9A" w:rsidTr="008D291A">
        <w:tc>
          <w:tcPr>
            <w:tcW w:w="284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D291A" w:rsidRPr="00B45399" w:rsidRDefault="008D291A" w:rsidP="00814C6E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D291A" w:rsidRPr="00B45399" w:rsidRDefault="008D291A" w:rsidP="00814C6E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D291A" w:rsidRPr="00B45399" w:rsidRDefault="008D291A" w:rsidP="00814C6E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D291A" w:rsidRPr="00B45399" w:rsidRDefault="008D291A" w:rsidP="00814C6E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D291A" w:rsidRPr="00B45399" w:rsidRDefault="008D291A" w:rsidP="00814C6E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ИТОГО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D291A" w:rsidRPr="00B45399" w:rsidRDefault="008D291A" w:rsidP="008D291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2034701,3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D291A" w:rsidRPr="00B45399" w:rsidRDefault="008D291A" w:rsidP="008D291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1359205,8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D291A" w:rsidRPr="00B45399" w:rsidRDefault="008D291A" w:rsidP="008D291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959932,2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D291A" w:rsidRPr="00B45399" w:rsidRDefault="008D291A" w:rsidP="008D291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1773825,2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D291A" w:rsidRPr="00B45399" w:rsidRDefault="008D291A" w:rsidP="008D291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4065394,4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D291A" w:rsidRPr="00B45399" w:rsidRDefault="008D291A" w:rsidP="008D291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6063956,7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D291A" w:rsidRPr="00B45399" w:rsidRDefault="008D291A" w:rsidP="008D291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16257015,6</w:t>
            </w:r>
          </w:p>
        </w:tc>
      </w:tr>
      <w:tr w:rsidR="008D291A" w:rsidRPr="00FE5F9A" w:rsidTr="008D291A">
        <w:trPr>
          <w:trHeight w:val="35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D291A" w:rsidRPr="00B45399" w:rsidRDefault="008D291A" w:rsidP="00814C6E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D291A" w:rsidRPr="00B45399" w:rsidRDefault="008D291A" w:rsidP="00814C6E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D291A" w:rsidRPr="00B45399" w:rsidRDefault="008D291A" w:rsidP="00814C6E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D291A" w:rsidRPr="00B45399" w:rsidRDefault="008D291A" w:rsidP="00814C6E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proofErr w:type="gramStart"/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Процесс</w:t>
            </w:r>
            <w:r w:rsidRPr="00B45399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-</w:t>
            </w:r>
            <w:proofErr w:type="spellStart"/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ная</w:t>
            </w:r>
            <w:proofErr w:type="spellEnd"/>
            <w:proofErr w:type="gramEnd"/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 часть </w:t>
            </w:r>
          </w:p>
        </w:tc>
        <w:tc>
          <w:tcPr>
            <w:tcW w:w="809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D291A" w:rsidRPr="00B45399" w:rsidRDefault="008D291A" w:rsidP="00814C6E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Текущие расходы 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D291A" w:rsidRPr="00B45399" w:rsidRDefault="008D291A" w:rsidP="008D291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26080087,6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D291A" w:rsidRPr="00B45399" w:rsidRDefault="008D291A" w:rsidP="008D291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25563274,2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D291A" w:rsidRPr="00B45399" w:rsidRDefault="008D291A" w:rsidP="008D291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22690953,5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D291A" w:rsidRPr="00B45399" w:rsidRDefault="008D291A" w:rsidP="008D291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24100659,0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D291A" w:rsidRPr="00B45399" w:rsidRDefault="008D291A" w:rsidP="008D291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25577822,9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D291A" w:rsidRPr="00B45399" w:rsidRDefault="008D291A" w:rsidP="008D291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27226811,9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D291A" w:rsidRPr="00B45399" w:rsidRDefault="008D291A" w:rsidP="008D291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151239609,1</w:t>
            </w:r>
          </w:p>
        </w:tc>
      </w:tr>
      <w:tr w:rsidR="008D291A" w:rsidRPr="00FE5F9A" w:rsidTr="008D291A">
        <w:tc>
          <w:tcPr>
            <w:tcW w:w="28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D291A" w:rsidRPr="00B45399" w:rsidRDefault="008D291A" w:rsidP="00814C6E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D291A" w:rsidRPr="00B45399" w:rsidRDefault="008D291A" w:rsidP="00814C6E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D291A" w:rsidRPr="00B45399" w:rsidRDefault="008D291A" w:rsidP="00814C6E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5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D291A" w:rsidRPr="00B45399" w:rsidRDefault="008D291A" w:rsidP="00814C6E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ВСЕГО 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D291A" w:rsidRPr="00B45399" w:rsidRDefault="008D291A" w:rsidP="008D291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28114788,9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D291A" w:rsidRPr="00B45399" w:rsidRDefault="008D291A" w:rsidP="008D291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26922480,0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D291A" w:rsidRPr="00B45399" w:rsidRDefault="008D291A" w:rsidP="008D291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23650885,7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D291A" w:rsidRPr="00B45399" w:rsidRDefault="008D291A" w:rsidP="008D291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25874484,2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D291A" w:rsidRPr="00B45399" w:rsidRDefault="008D291A" w:rsidP="008D291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29643217,3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D291A" w:rsidRPr="00B45399" w:rsidRDefault="008D291A" w:rsidP="008D291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33290768,6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D291A" w:rsidRPr="00B45399" w:rsidRDefault="008D291A" w:rsidP="008D291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167496624,7</w:t>
            </w:r>
          </w:p>
        </w:tc>
      </w:tr>
      <w:tr w:rsidR="00814C6E" w:rsidRPr="00FE5F9A" w:rsidTr="008D291A"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14C6E" w:rsidRPr="00B45399" w:rsidRDefault="00814C6E" w:rsidP="00814C6E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14C6E" w:rsidRPr="00B45399" w:rsidRDefault="00814C6E" w:rsidP="00814C6E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14C6E" w:rsidRPr="00B45399" w:rsidRDefault="00814C6E" w:rsidP="00814C6E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proofErr w:type="gramStart"/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Федераль-ный</w:t>
            </w:r>
            <w:proofErr w:type="spellEnd"/>
            <w:proofErr w:type="gramEnd"/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 бюджет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14C6E" w:rsidRPr="00B45399" w:rsidRDefault="00814C6E" w:rsidP="00814C6E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proofErr w:type="gramStart"/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Проект</w:t>
            </w:r>
            <w:r w:rsidRPr="00B45399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-</w:t>
            </w:r>
            <w:proofErr w:type="spellStart"/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ная</w:t>
            </w:r>
            <w:proofErr w:type="spellEnd"/>
            <w:proofErr w:type="gramEnd"/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 часть 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14C6E" w:rsidRPr="00B45399" w:rsidRDefault="00814C6E" w:rsidP="00814C6E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Текущие расходы 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14C6E" w:rsidRPr="00B45399" w:rsidRDefault="00814C6E" w:rsidP="008D291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14C6E" w:rsidRPr="00B45399" w:rsidRDefault="00814C6E" w:rsidP="008D291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14C6E" w:rsidRPr="00B45399" w:rsidRDefault="00814C6E" w:rsidP="008D291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112902,8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14C6E" w:rsidRPr="00B45399" w:rsidRDefault="00814C6E" w:rsidP="008D291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14C6E" w:rsidRPr="00B45399" w:rsidRDefault="00814C6E" w:rsidP="008D291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73370,0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14C6E" w:rsidRPr="00B45399" w:rsidRDefault="00814C6E" w:rsidP="008D291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14C6E" w:rsidRPr="00B45399" w:rsidRDefault="00814C6E" w:rsidP="008D291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186272,8</w:t>
            </w:r>
          </w:p>
        </w:tc>
      </w:tr>
      <w:tr w:rsidR="00814C6E" w:rsidRPr="00FE5F9A" w:rsidTr="008D291A">
        <w:tc>
          <w:tcPr>
            <w:tcW w:w="2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14C6E" w:rsidRPr="00B45399" w:rsidRDefault="00814C6E" w:rsidP="00814C6E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14C6E" w:rsidRPr="00B45399" w:rsidRDefault="00814C6E" w:rsidP="00814C6E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14C6E" w:rsidRPr="00B45399" w:rsidRDefault="00814C6E" w:rsidP="00814C6E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14C6E" w:rsidRPr="00B45399" w:rsidRDefault="00814C6E" w:rsidP="00814C6E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14C6E" w:rsidRPr="00B45399" w:rsidRDefault="00814C6E" w:rsidP="00814C6E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Расходы развития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14C6E" w:rsidRPr="00B45399" w:rsidRDefault="00814C6E" w:rsidP="008D291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14C6E" w:rsidRPr="00B45399" w:rsidRDefault="00814C6E" w:rsidP="008D291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14C6E" w:rsidRPr="00B45399" w:rsidRDefault="00814C6E" w:rsidP="008D291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14C6E" w:rsidRPr="00B45399" w:rsidRDefault="00814C6E" w:rsidP="008D291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14C6E" w:rsidRPr="00B45399" w:rsidRDefault="00814C6E" w:rsidP="008D291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14C6E" w:rsidRPr="00B45399" w:rsidRDefault="00814C6E" w:rsidP="008D291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14C6E" w:rsidRPr="00B45399" w:rsidRDefault="00814C6E" w:rsidP="008D291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0,0</w:t>
            </w:r>
          </w:p>
        </w:tc>
      </w:tr>
      <w:tr w:rsidR="00814C6E" w:rsidRPr="00FE5F9A" w:rsidTr="008D291A">
        <w:tc>
          <w:tcPr>
            <w:tcW w:w="2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14C6E" w:rsidRPr="00B45399" w:rsidRDefault="00814C6E" w:rsidP="00814C6E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14C6E" w:rsidRPr="00B45399" w:rsidRDefault="00814C6E" w:rsidP="00814C6E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14C6E" w:rsidRPr="00B45399" w:rsidRDefault="00814C6E" w:rsidP="00814C6E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14C6E" w:rsidRPr="00B45399" w:rsidRDefault="00814C6E" w:rsidP="00814C6E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14C6E" w:rsidRPr="00B45399" w:rsidRDefault="00814C6E" w:rsidP="00814C6E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ИТОГО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14C6E" w:rsidRPr="00B45399" w:rsidRDefault="00814C6E" w:rsidP="008D291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14C6E" w:rsidRPr="00B45399" w:rsidRDefault="00814C6E" w:rsidP="008D291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14C6E" w:rsidRPr="00B45399" w:rsidRDefault="00814C6E" w:rsidP="008D291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112902,8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14C6E" w:rsidRPr="00B45399" w:rsidRDefault="00814C6E" w:rsidP="008D291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14C6E" w:rsidRPr="00B45399" w:rsidRDefault="00814C6E" w:rsidP="008D291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73370,0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14C6E" w:rsidRPr="00B45399" w:rsidRDefault="00814C6E" w:rsidP="008D291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14C6E" w:rsidRPr="00B45399" w:rsidRDefault="00814C6E" w:rsidP="008D291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186272,8</w:t>
            </w:r>
          </w:p>
        </w:tc>
      </w:tr>
      <w:tr w:rsidR="00814C6E" w:rsidRPr="00FE5F9A" w:rsidTr="008D291A">
        <w:tc>
          <w:tcPr>
            <w:tcW w:w="2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14C6E" w:rsidRPr="00B45399" w:rsidRDefault="00814C6E" w:rsidP="00814C6E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14C6E" w:rsidRPr="00B45399" w:rsidRDefault="00814C6E" w:rsidP="00814C6E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14C6E" w:rsidRPr="00B45399" w:rsidRDefault="00814C6E" w:rsidP="00814C6E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14C6E" w:rsidRPr="00B45399" w:rsidRDefault="00814C6E" w:rsidP="00814C6E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proofErr w:type="gramStart"/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Процесс</w:t>
            </w:r>
            <w:r w:rsidRPr="00B45399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-</w:t>
            </w:r>
            <w:proofErr w:type="spellStart"/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ная</w:t>
            </w:r>
            <w:proofErr w:type="spellEnd"/>
            <w:proofErr w:type="gramEnd"/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 часть </w:t>
            </w:r>
          </w:p>
        </w:tc>
        <w:tc>
          <w:tcPr>
            <w:tcW w:w="8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14C6E" w:rsidRPr="00B45399" w:rsidRDefault="00814C6E" w:rsidP="00814C6E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Текущие расходы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14C6E" w:rsidRPr="00B45399" w:rsidRDefault="00814C6E" w:rsidP="008D291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25000,0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14C6E" w:rsidRPr="00B45399" w:rsidRDefault="00814C6E" w:rsidP="008D291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26019,9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14C6E" w:rsidRPr="00B45399" w:rsidRDefault="00814C6E" w:rsidP="008D291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14500,0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14C6E" w:rsidRPr="00B45399" w:rsidRDefault="00814C6E" w:rsidP="008D291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14500,0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14C6E" w:rsidRPr="00B45399" w:rsidRDefault="00814C6E" w:rsidP="008D291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14C6E" w:rsidRPr="00B45399" w:rsidRDefault="00814C6E" w:rsidP="008D291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14C6E" w:rsidRPr="00B45399" w:rsidRDefault="00814C6E" w:rsidP="008D291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80019,9</w:t>
            </w:r>
          </w:p>
        </w:tc>
      </w:tr>
      <w:tr w:rsidR="00814C6E" w:rsidRPr="00FE5F9A" w:rsidTr="008D291A">
        <w:tc>
          <w:tcPr>
            <w:tcW w:w="28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14C6E" w:rsidRPr="00B45399" w:rsidRDefault="00814C6E" w:rsidP="00814C6E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14C6E" w:rsidRPr="00B45399" w:rsidRDefault="00814C6E" w:rsidP="00814C6E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14C6E" w:rsidRPr="00B45399" w:rsidRDefault="00814C6E" w:rsidP="00814C6E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518" w:type="dxa"/>
            <w:gridSpan w:val="2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14C6E" w:rsidRPr="00B45399" w:rsidRDefault="00814C6E" w:rsidP="00814C6E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ВСЕГО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14C6E" w:rsidRPr="00B45399" w:rsidRDefault="00814C6E" w:rsidP="008D291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25000,0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14C6E" w:rsidRPr="00B45399" w:rsidRDefault="00814C6E" w:rsidP="008D291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26019,9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14C6E" w:rsidRPr="00B45399" w:rsidRDefault="00814C6E" w:rsidP="008D291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127402,8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14C6E" w:rsidRPr="00B45399" w:rsidRDefault="00814C6E" w:rsidP="008D291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14500,0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14C6E" w:rsidRPr="00B45399" w:rsidRDefault="00814C6E" w:rsidP="008D291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73370,0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14C6E" w:rsidRPr="00B45399" w:rsidRDefault="00814C6E" w:rsidP="008D291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14C6E" w:rsidRPr="00B45399" w:rsidRDefault="00814C6E" w:rsidP="008D291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266292,7</w:t>
            </w:r>
          </w:p>
        </w:tc>
      </w:tr>
      <w:tr w:rsidR="00814C6E" w:rsidRPr="00FE5F9A" w:rsidTr="008D291A">
        <w:tc>
          <w:tcPr>
            <w:tcW w:w="284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14C6E" w:rsidRPr="00B45399" w:rsidRDefault="00814C6E" w:rsidP="00814C6E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14C6E" w:rsidRPr="00B45399" w:rsidRDefault="00814C6E" w:rsidP="00814C6E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14C6E" w:rsidRPr="00B45399" w:rsidRDefault="00814C6E" w:rsidP="00814C6E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proofErr w:type="gramStart"/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Внебюд-жетные</w:t>
            </w:r>
            <w:proofErr w:type="spellEnd"/>
            <w:proofErr w:type="gramEnd"/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 средства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14C6E" w:rsidRPr="00B45399" w:rsidRDefault="00814C6E" w:rsidP="00814C6E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proofErr w:type="gramStart"/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Проект</w:t>
            </w:r>
            <w:r w:rsidRPr="00B45399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-</w:t>
            </w:r>
            <w:proofErr w:type="spellStart"/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ная</w:t>
            </w:r>
            <w:proofErr w:type="spellEnd"/>
            <w:proofErr w:type="gramEnd"/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 часть 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14C6E" w:rsidRPr="00B45399" w:rsidRDefault="00814C6E" w:rsidP="00814C6E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Текущие расходы 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14C6E" w:rsidRPr="00B45399" w:rsidRDefault="00814C6E" w:rsidP="008D291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14C6E" w:rsidRPr="00B45399" w:rsidRDefault="00814C6E" w:rsidP="008D291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14C6E" w:rsidRPr="00B45399" w:rsidRDefault="00814C6E" w:rsidP="008D291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14C6E" w:rsidRPr="00B45399" w:rsidRDefault="00814C6E" w:rsidP="008D291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14C6E" w:rsidRPr="00B45399" w:rsidRDefault="00814C6E" w:rsidP="008D291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14C6E" w:rsidRPr="00B45399" w:rsidRDefault="00814C6E" w:rsidP="008D291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14C6E" w:rsidRPr="00B45399" w:rsidRDefault="00814C6E" w:rsidP="008D291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0,0</w:t>
            </w:r>
          </w:p>
        </w:tc>
      </w:tr>
      <w:tr w:rsidR="00814C6E" w:rsidRPr="00FE5F9A" w:rsidTr="008D291A">
        <w:tc>
          <w:tcPr>
            <w:tcW w:w="2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14C6E" w:rsidRPr="00B45399" w:rsidRDefault="00814C6E" w:rsidP="00814C6E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14C6E" w:rsidRPr="00B45399" w:rsidRDefault="00814C6E" w:rsidP="00814C6E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14C6E" w:rsidRPr="00B45399" w:rsidRDefault="00814C6E" w:rsidP="00814C6E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14C6E" w:rsidRPr="00B45399" w:rsidRDefault="00814C6E" w:rsidP="00814C6E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14C6E" w:rsidRPr="00B45399" w:rsidRDefault="00814C6E" w:rsidP="00814C6E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Расходы развития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14C6E" w:rsidRPr="00B45399" w:rsidRDefault="00814C6E" w:rsidP="008D291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14C6E" w:rsidRPr="00B45399" w:rsidRDefault="00814C6E" w:rsidP="008D291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14C6E" w:rsidRPr="00B45399" w:rsidRDefault="00814C6E" w:rsidP="008D291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14C6E" w:rsidRPr="00B45399" w:rsidRDefault="00814C6E" w:rsidP="008D291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14C6E" w:rsidRPr="00B45399" w:rsidRDefault="00814C6E" w:rsidP="008D291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14C6E" w:rsidRPr="00B45399" w:rsidRDefault="00814C6E" w:rsidP="008D291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14C6E" w:rsidRPr="00B45399" w:rsidRDefault="00814C6E" w:rsidP="008D291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0,0</w:t>
            </w:r>
          </w:p>
        </w:tc>
      </w:tr>
      <w:tr w:rsidR="00814C6E" w:rsidRPr="00FE5F9A" w:rsidTr="008D291A">
        <w:tc>
          <w:tcPr>
            <w:tcW w:w="2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14C6E" w:rsidRPr="00B45399" w:rsidRDefault="00814C6E" w:rsidP="00814C6E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14C6E" w:rsidRPr="00B45399" w:rsidRDefault="00814C6E" w:rsidP="00814C6E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14C6E" w:rsidRPr="00B45399" w:rsidRDefault="00814C6E" w:rsidP="00814C6E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14C6E" w:rsidRPr="00B45399" w:rsidRDefault="00814C6E" w:rsidP="00814C6E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14C6E" w:rsidRPr="00B45399" w:rsidRDefault="00814C6E" w:rsidP="00814C6E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ИТОГО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14C6E" w:rsidRPr="00B45399" w:rsidRDefault="00814C6E" w:rsidP="008D291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14C6E" w:rsidRPr="00B45399" w:rsidRDefault="00814C6E" w:rsidP="008D291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14C6E" w:rsidRPr="00B45399" w:rsidRDefault="00814C6E" w:rsidP="008D291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14C6E" w:rsidRPr="00B45399" w:rsidRDefault="00814C6E" w:rsidP="008D291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14C6E" w:rsidRPr="00B45399" w:rsidRDefault="00814C6E" w:rsidP="008D291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14C6E" w:rsidRPr="00B45399" w:rsidRDefault="00814C6E" w:rsidP="008D291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14C6E" w:rsidRPr="00B45399" w:rsidRDefault="00814C6E" w:rsidP="008D291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0,0</w:t>
            </w:r>
          </w:p>
        </w:tc>
      </w:tr>
      <w:tr w:rsidR="00814C6E" w:rsidRPr="00FE5F9A" w:rsidTr="008D291A">
        <w:tc>
          <w:tcPr>
            <w:tcW w:w="2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14C6E" w:rsidRPr="00B45399" w:rsidRDefault="00814C6E" w:rsidP="00814C6E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14C6E" w:rsidRPr="00B45399" w:rsidRDefault="00814C6E" w:rsidP="00814C6E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14C6E" w:rsidRPr="00B45399" w:rsidRDefault="00814C6E" w:rsidP="00814C6E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14C6E" w:rsidRPr="00B45399" w:rsidRDefault="00814C6E" w:rsidP="00814C6E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proofErr w:type="gramStart"/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Процесс</w:t>
            </w:r>
            <w:r w:rsidRPr="00B45399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-</w:t>
            </w:r>
            <w:proofErr w:type="spellStart"/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ная</w:t>
            </w:r>
            <w:proofErr w:type="spellEnd"/>
            <w:proofErr w:type="gramEnd"/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 часть 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14C6E" w:rsidRPr="00B45399" w:rsidRDefault="00814C6E" w:rsidP="00814C6E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Текущие расходы 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14C6E" w:rsidRPr="00B45399" w:rsidRDefault="00814C6E" w:rsidP="008D291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14C6E" w:rsidRPr="00B45399" w:rsidRDefault="00814C6E" w:rsidP="008D291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3993749,1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14C6E" w:rsidRPr="00B45399" w:rsidRDefault="00814C6E" w:rsidP="008D291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4028397,5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14C6E" w:rsidRPr="00B45399" w:rsidRDefault="00814C6E" w:rsidP="008D291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4119937,0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14C6E" w:rsidRPr="00B45399" w:rsidRDefault="00814C6E" w:rsidP="008D291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4176216,4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14C6E" w:rsidRPr="00B45399" w:rsidRDefault="00814C6E" w:rsidP="008D291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4218430,9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14C6E" w:rsidRPr="00B45399" w:rsidRDefault="00814C6E" w:rsidP="008D291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20536730,9</w:t>
            </w:r>
          </w:p>
        </w:tc>
      </w:tr>
      <w:tr w:rsidR="00814C6E" w:rsidRPr="00FE5F9A" w:rsidTr="008D291A">
        <w:tc>
          <w:tcPr>
            <w:tcW w:w="2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14C6E" w:rsidRPr="00B45399" w:rsidRDefault="00814C6E" w:rsidP="00814C6E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14C6E" w:rsidRPr="00B45399" w:rsidRDefault="00814C6E" w:rsidP="00814C6E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14C6E" w:rsidRPr="00B45399" w:rsidRDefault="00814C6E" w:rsidP="00814C6E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5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14C6E" w:rsidRPr="00B45399" w:rsidRDefault="00814C6E" w:rsidP="00814C6E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ВСЕГО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14C6E" w:rsidRPr="00B45399" w:rsidRDefault="00814C6E" w:rsidP="008D291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14C6E" w:rsidRPr="00B45399" w:rsidRDefault="00814C6E" w:rsidP="008D291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3993749,1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14C6E" w:rsidRPr="00B45399" w:rsidRDefault="00814C6E" w:rsidP="008D291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4028397,5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14C6E" w:rsidRPr="00B45399" w:rsidRDefault="00814C6E" w:rsidP="008D291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4119937,0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14C6E" w:rsidRPr="00B45399" w:rsidRDefault="00814C6E" w:rsidP="008D291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4176216,4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14C6E" w:rsidRPr="00B45399" w:rsidRDefault="00814C6E" w:rsidP="008D291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4218430,9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14C6E" w:rsidRPr="00B45399" w:rsidRDefault="00814C6E" w:rsidP="008D291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20536730,9</w:t>
            </w:r>
          </w:p>
        </w:tc>
      </w:tr>
      <w:tr w:rsidR="004423AE" w:rsidRPr="00FE5F9A" w:rsidTr="00331377">
        <w:trPr>
          <w:trHeight w:val="318"/>
        </w:trPr>
        <w:tc>
          <w:tcPr>
            <w:tcW w:w="2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423AE" w:rsidRPr="00B45399" w:rsidRDefault="004423AE" w:rsidP="00814C6E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423AE" w:rsidRPr="00B45399" w:rsidRDefault="004423AE" w:rsidP="00814C6E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ВСЕГО 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423AE" w:rsidRPr="00B45399" w:rsidRDefault="004423AE" w:rsidP="00814C6E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Проектная часть </w:t>
            </w:r>
          </w:p>
        </w:tc>
        <w:tc>
          <w:tcPr>
            <w:tcW w:w="151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4423AE" w:rsidRPr="00B45399" w:rsidRDefault="004423AE" w:rsidP="00814C6E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Текущие расходы</w:t>
            </w:r>
          </w:p>
        </w:tc>
        <w:tc>
          <w:tcPr>
            <w:tcW w:w="8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423AE" w:rsidRPr="00B45399" w:rsidRDefault="004423AE" w:rsidP="004423AE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12045,9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423AE" w:rsidRPr="00B45399" w:rsidRDefault="004423AE" w:rsidP="004423AE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131631,0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423AE" w:rsidRPr="00B45399" w:rsidRDefault="004423AE" w:rsidP="004423AE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283483,7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423AE" w:rsidRPr="00B45399" w:rsidRDefault="004423AE" w:rsidP="004423AE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90859,8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423AE" w:rsidRPr="00B45399" w:rsidRDefault="004423AE" w:rsidP="004423AE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165390,5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423AE" w:rsidRPr="00B45399" w:rsidRDefault="004423AE" w:rsidP="004423AE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99162,9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423AE" w:rsidRPr="00B45399" w:rsidRDefault="004423AE" w:rsidP="004423AE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782573,8</w:t>
            </w:r>
          </w:p>
        </w:tc>
      </w:tr>
      <w:tr w:rsidR="004423AE" w:rsidRPr="00FE5F9A" w:rsidTr="00331377">
        <w:tc>
          <w:tcPr>
            <w:tcW w:w="2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423AE" w:rsidRPr="00B45399" w:rsidRDefault="004423AE" w:rsidP="00814C6E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423AE" w:rsidRPr="00B45399" w:rsidRDefault="004423AE" w:rsidP="00814C6E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423AE" w:rsidRPr="00B45399" w:rsidRDefault="004423AE" w:rsidP="00814C6E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51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4423AE" w:rsidRPr="00B45399" w:rsidRDefault="004423AE" w:rsidP="00814C6E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Расходы развития</w:t>
            </w:r>
          </w:p>
        </w:tc>
        <w:tc>
          <w:tcPr>
            <w:tcW w:w="8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423AE" w:rsidRPr="00B45399" w:rsidRDefault="004423AE" w:rsidP="004423AE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2022655,4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423AE" w:rsidRPr="00B45399" w:rsidRDefault="004423AE" w:rsidP="004423AE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1227574,8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423AE" w:rsidRPr="00B45399" w:rsidRDefault="004423AE" w:rsidP="004423AE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789351,3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423AE" w:rsidRPr="00B45399" w:rsidRDefault="004423AE" w:rsidP="004423AE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1682965,4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423AE" w:rsidRPr="00B45399" w:rsidRDefault="004423AE" w:rsidP="004423AE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3973373,9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423AE" w:rsidRPr="00B45399" w:rsidRDefault="004423AE" w:rsidP="004423AE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5964793,8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423AE" w:rsidRPr="00B45399" w:rsidRDefault="004423AE" w:rsidP="004423AE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15660714,6</w:t>
            </w:r>
          </w:p>
        </w:tc>
      </w:tr>
      <w:tr w:rsidR="004423AE" w:rsidRPr="00FE5F9A" w:rsidTr="00331377">
        <w:tc>
          <w:tcPr>
            <w:tcW w:w="2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423AE" w:rsidRPr="00B45399" w:rsidRDefault="004423AE" w:rsidP="00814C6E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423AE" w:rsidRPr="00B45399" w:rsidRDefault="004423AE" w:rsidP="00814C6E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423AE" w:rsidRPr="00B45399" w:rsidRDefault="004423AE" w:rsidP="00814C6E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51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4423AE" w:rsidRPr="00B45399" w:rsidRDefault="004423AE" w:rsidP="00814C6E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ВСЕГО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423AE" w:rsidRPr="00B45399" w:rsidRDefault="004423AE" w:rsidP="004423AE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2034701,3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423AE" w:rsidRPr="00B45399" w:rsidRDefault="004423AE" w:rsidP="004423AE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1359205,8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423AE" w:rsidRPr="00B45399" w:rsidRDefault="004423AE" w:rsidP="004423AE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1072835,0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423AE" w:rsidRPr="00B45399" w:rsidRDefault="004423AE" w:rsidP="004423AE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1773825,2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423AE" w:rsidRPr="00B45399" w:rsidRDefault="004423AE" w:rsidP="004423AE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4138764,4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423AE" w:rsidRPr="00B45399" w:rsidRDefault="004423AE" w:rsidP="004423AE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6063956,7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423AE" w:rsidRPr="00B45399" w:rsidRDefault="004423AE" w:rsidP="004423AE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16443288,4</w:t>
            </w:r>
          </w:p>
        </w:tc>
      </w:tr>
      <w:tr w:rsidR="004423AE" w:rsidRPr="00FE5F9A" w:rsidTr="00331377">
        <w:tc>
          <w:tcPr>
            <w:tcW w:w="2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423AE" w:rsidRPr="00B45399" w:rsidRDefault="004423AE" w:rsidP="00814C6E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423AE" w:rsidRPr="00B45399" w:rsidRDefault="004423AE" w:rsidP="00814C6E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423AE" w:rsidRPr="00B45399" w:rsidRDefault="004423AE" w:rsidP="00814C6E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proofErr w:type="gramStart"/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Процесс-</w:t>
            </w:r>
            <w:proofErr w:type="spellStart"/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ная</w:t>
            </w:r>
            <w:proofErr w:type="spellEnd"/>
            <w:proofErr w:type="gramEnd"/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 часть </w:t>
            </w:r>
          </w:p>
        </w:tc>
        <w:tc>
          <w:tcPr>
            <w:tcW w:w="151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4423AE" w:rsidRPr="00B45399" w:rsidRDefault="004423AE" w:rsidP="00814C6E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Текущие расходы</w:t>
            </w:r>
          </w:p>
        </w:tc>
        <w:tc>
          <w:tcPr>
            <w:tcW w:w="8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423AE" w:rsidRPr="00B45399" w:rsidRDefault="004423AE" w:rsidP="004423AE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26105087,6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423AE" w:rsidRPr="00B45399" w:rsidRDefault="004423AE" w:rsidP="004423AE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29583043,2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423AE" w:rsidRPr="00B45399" w:rsidRDefault="004423AE" w:rsidP="004423AE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26733851,0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423AE" w:rsidRPr="00B45399" w:rsidRDefault="004423AE" w:rsidP="004423AE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28235096,0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423AE" w:rsidRPr="00B45399" w:rsidRDefault="004423AE" w:rsidP="004423AE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29754039,3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423AE" w:rsidRPr="00B45399" w:rsidRDefault="004423AE" w:rsidP="004423AE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31445242,8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423AE" w:rsidRPr="00B45399" w:rsidRDefault="004423AE" w:rsidP="004423AE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171856359,9</w:t>
            </w:r>
          </w:p>
        </w:tc>
      </w:tr>
      <w:tr w:rsidR="004423AE" w:rsidRPr="00FE5F9A" w:rsidTr="00331377">
        <w:tc>
          <w:tcPr>
            <w:tcW w:w="2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423AE" w:rsidRPr="00B45399" w:rsidRDefault="004423AE" w:rsidP="00814C6E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423AE" w:rsidRPr="00B45399" w:rsidRDefault="004423AE" w:rsidP="00814C6E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3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423AE" w:rsidRPr="00B45399" w:rsidRDefault="004423AE" w:rsidP="00814C6E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ВСЕГО </w:t>
            </w: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423AE" w:rsidRPr="00B45399" w:rsidRDefault="004423AE" w:rsidP="004423AE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28139788,9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423AE" w:rsidRPr="00B45399" w:rsidRDefault="004423AE" w:rsidP="004423AE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30942249,0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423AE" w:rsidRPr="00B45399" w:rsidRDefault="004423AE" w:rsidP="004423AE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27806686,0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423AE" w:rsidRPr="00B45399" w:rsidRDefault="004423AE" w:rsidP="004423AE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30008921,2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423AE" w:rsidRPr="00B45399" w:rsidRDefault="004423AE" w:rsidP="004423AE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33892803,7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423AE" w:rsidRPr="00B45399" w:rsidRDefault="004423AE" w:rsidP="004423AE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37509199,5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423AE" w:rsidRPr="00B45399" w:rsidRDefault="004423AE" w:rsidP="004423AE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188299648,3</w:t>
            </w:r>
          </w:p>
        </w:tc>
      </w:tr>
    </w:tbl>
    <w:p w:rsidR="00814C6E" w:rsidRDefault="00814C6E" w:rsidP="00814C6E">
      <w:pPr>
        <w:autoSpaceDE w:val="0"/>
        <w:autoSpaceDN w:val="0"/>
        <w:adjustRightInd w:val="0"/>
        <w:ind w:firstLine="708"/>
        <w:jc w:val="both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                                                                                                                                       ».</w:t>
      </w:r>
    </w:p>
    <w:p w:rsidR="00814C6E" w:rsidRDefault="00814C6E" w:rsidP="00814C6E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</w:p>
    <w:p w:rsidR="006B4899" w:rsidRDefault="006B4899" w:rsidP="00814C6E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</w:p>
    <w:p w:rsidR="006B4899" w:rsidRDefault="006B4899" w:rsidP="00814C6E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</w:p>
    <w:p w:rsidR="00814C6E" w:rsidRDefault="00814C6E" w:rsidP="00814C6E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</w:p>
    <w:p w:rsidR="00814C6E" w:rsidRDefault="00814C6E" w:rsidP="00814C6E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</w:p>
    <w:p w:rsidR="00814C6E" w:rsidRDefault="00814C6E" w:rsidP="00814C6E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spacing w:val="-4"/>
        </w:rPr>
      </w:pPr>
      <w:r>
        <w:rPr>
          <w:rFonts w:eastAsiaTheme="minorHAnsi"/>
          <w:lang w:eastAsia="en-US"/>
        </w:rPr>
        <w:lastRenderedPageBreak/>
        <w:t>5.3</w:t>
      </w:r>
      <w:r w:rsidRPr="00C851D1">
        <w:rPr>
          <w:rFonts w:eastAsiaTheme="minorHAnsi"/>
          <w:lang w:eastAsia="en-US"/>
        </w:rPr>
        <w:t xml:space="preserve">. </w:t>
      </w:r>
      <w:r>
        <w:rPr>
          <w:rFonts w:eastAsiaTheme="minorHAnsi"/>
          <w:lang w:eastAsia="en-US"/>
        </w:rPr>
        <w:t>Пункт 3 п</w:t>
      </w:r>
      <w:r>
        <w:rPr>
          <w:spacing w:val="-4"/>
        </w:rPr>
        <w:t>одраздела 1.6</w:t>
      </w:r>
      <w:r w:rsidRPr="00C92471">
        <w:rPr>
          <w:spacing w:val="-4"/>
        </w:rPr>
        <w:t xml:space="preserve"> </w:t>
      </w:r>
      <w:r>
        <w:rPr>
          <w:spacing w:val="-4"/>
        </w:rPr>
        <w:t>раздела 1</w:t>
      </w:r>
      <w:r w:rsidRPr="00C92471">
        <w:rPr>
          <w:spacing w:val="-4"/>
        </w:rPr>
        <w:t xml:space="preserve"> приложения</w:t>
      </w:r>
      <w:r>
        <w:rPr>
          <w:spacing w:val="-4"/>
        </w:rPr>
        <w:t xml:space="preserve"> к п</w:t>
      </w:r>
      <w:r w:rsidRPr="00C92471">
        <w:rPr>
          <w:spacing w:val="-4"/>
        </w:rPr>
        <w:t>остановлению изложить</w:t>
      </w:r>
      <w:r>
        <w:rPr>
          <w:spacing w:val="-4"/>
        </w:rPr>
        <w:br/>
      </w:r>
      <w:r w:rsidRPr="00C92471">
        <w:rPr>
          <w:spacing w:val="-4"/>
        </w:rPr>
        <w:t xml:space="preserve">в следующей </w:t>
      </w:r>
      <w:r>
        <w:rPr>
          <w:spacing w:val="-4"/>
        </w:rPr>
        <w:t>р</w:t>
      </w:r>
      <w:r w:rsidRPr="00C92471">
        <w:rPr>
          <w:spacing w:val="-4"/>
        </w:rPr>
        <w:t>едакции:</w:t>
      </w:r>
    </w:p>
    <w:p w:rsidR="00814C6E" w:rsidRDefault="00814C6E" w:rsidP="00814C6E">
      <w:pPr>
        <w:tabs>
          <w:tab w:val="left" w:pos="1134"/>
          <w:tab w:val="left" w:pos="1276"/>
        </w:tabs>
        <w:autoSpaceDE w:val="0"/>
        <w:autoSpaceDN w:val="0"/>
        <w:adjustRightInd w:val="0"/>
        <w:jc w:val="both"/>
        <w:rPr>
          <w:spacing w:val="-4"/>
        </w:rPr>
      </w:pPr>
      <w:r>
        <w:rPr>
          <w:spacing w:val="-4"/>
        </w:rPr>
        <w:t>«</w:t>
      </w:r>
    </w:p>
    <w:tbl>
      <w:tblPr>
        <w:tblW w:w="9498" w:type="dxa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284"/>
        <w:gridCol w:w="850"/>
        <w:gridCol w:w="851"/>
        <w:gridCol w:w="709"/>
        <w:gridCol w:w="809"/>
        <w:gridCol w:w="892"/>
        <w:gridCol w:w="851"/>
        <w:gridCol w:w="850"/>
        <w:gridCol w:w="851"/>
        <w:gridCol w:w="851"/>
        <w:gridCol w:w="850"/>
        <w:gridCol w:w="850"/>
      </w:tblGrid>
      <w:tr w:rsidR="00EB77A9" w:rsidRPr="006B4899" w:rsidTr="00331377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B77A9" w:rsidRPr="00B45399" w:rsidRDefault="00EB77A9" w:rsidP="00587CC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3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B77A9" w:rsidRPr="00B45399" w:rsidRDefault="00EB77A9" w:rsidP="00587CCA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proofErr w:type="gramStart"/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Подпрог-рамма</w:t>
            </w:r>
            <w:proofErr w:type="spellEnd"/>
            <w:proofErr w:type="gramEnd"/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 2 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B77A9" w:rsidRPr="00B45399" w:rsidRDefault="00EB77A9" w:rsidP="00587CC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Бюджет </w:t>
            </w:r>
            <w:r w:rsidRPr="00B45399">
              <w:rPr>
                <w:rFonts w:ascii="Times New Roman" w:hAnsi="Times New Roman" w:cs="Times New Roman"/>
                <w:sz w:val="15"/>
                <w:szCs w:val="15"/>
              </w:rPr>
              <w:br/>
              <w:t xml:space="preserve">Санкт-Петербурга </w:t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B77A9" w:rsidRPr="00B45399" w:rsidRDefault="00EB77A9" w:rsidP="00587CCA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proofErr w:type="gramStart"/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Проект-</w:t>
            </w:r>
            <w:proofErr w:type="spellStart"/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ная</w:t>
            </w:r>
            <w:proofErr w:type="spellEnd"/>
            <w:proofErr w:type="gramEnd"/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 часть 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B77A9" w:rsidRPr="00B45399" w:rsidRDefault="00EB77A9" w:rsidP="00587CCA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Текущие расходы </w:t>
            </w: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B77A9" w:rsidRPr="00B45399" w:rsidRDefault="00EB77A9" w:rsidP="00EB77A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B77A9" w:rsidRPr="00B45399" w:rsidRDefault="00EB77A9" w:rsidP="00EB77A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1500,0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B77A9" w:rsidRPr="00B45399" w:rsidRDefault="00EB77A9" w:rsidP="00EB77A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B77A9" w:rsidRPr="00B45399" w:rsidRDefault="00EB77A9" w:rsidP="00EB77A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1500,0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B77A9" w:rsidRPr="00B45399" w:rsidRDefault="00EB77A9" w:rsidP="00EB77A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B77A9" w:rsidRPr="00B45399" w:rsidRDefault="00EB77A9" w:rsidP="00EB77A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B77A9" w:rsidRPr="00B45399" w:rsidRDefault="00EB77A9" w:rsidP="00EB77A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3000,0</w:t>
            </w:r>
          </w:p>
        </w:tc>
      </w:tr>
      <w:tr w:rsidR="00EB77A9" w:rsidRPr="006B4899" w:rsidTr="00331377"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B77A9" w:rsidRPr="00B45399" w:rsidRDefault="00EB77A9" w:rsidP="00587CC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B77A9" w:rsidRPr="00B45399" w:rsidRDefault="00EB77A9" w:rsidP="00587CCA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B77A9" w:rsidRPr="00B45399" w:rsidRDefault="00EB77A9" w:rsidP="00587CC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B77A9" w:rsidRPr="00B45399" w:rsidRDefault="00EB77A9" w:rsidP="00587CCA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B77A9" w:rsidRPr="00B45399" w:rsidRDefault="00EB77A9" w:rsidP="00587CCA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Расходы развития </w:t>
            </w:r>
          </w:p>
        </w:tc>
        <w:tc>
          <w:tcPr>
            <w:tcW w:w="8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B77A9" w:rsidRPr="00B45399" w:rsidRDefault="00EB77A9" w:rsidP="00EB77A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530132,9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B77A9" w:rsidRPr="00B45399" w:rsidRDefault="00EB77A9" w:rsidP="00EB77A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829406,1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B77A9" w:rsidRPr="00B45399" w:rsidRDefault="00EB77A9" w:rsidP="00EB77A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365191,6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B77A9" w:rsidRPr="00B45399" w:rsidRDefault="00EB77A9" w:rsidP="00EB77A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1026850,2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B77A9" w:rsidRPr="00B45399" w:rsidRDefault="00EB77A9" w:rsidP="00EB77A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587796,3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B77A9" w:rsidRPr="00B45399" w:rsidRDefault="00EB77A9" w:rsidP="00EB77A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865504,3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B77A9" w:rsidRPr="00B45399" w:rsidRDefault="00EB77A9" w:rsidP="00EB77A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4204881,4</w:t>
            </w:r>
          </w:p>
        </w:tc>
      </w:tr>
      <w:tr w:rsidR="00EB77A9" w:rsidRPr="006B4899" w:rsidTr="00331377"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B77A9" w:rsidRPr="00B45399" w:rsidRDefault="00EB77A9" w:rsidP="00587CC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B77A9" w:rsidRPr="00B45399" w:rsidRDefault="00EB77A9" w:rsidP="00587CCA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B77A9" w:rsidRPr="00B45399" w:rsidRDefault="00EB77A9" w:rsidP="00587CC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B77A9" w:rsidRPr="00B45399" w:rsidRDefault="00EB77A9" w:rsidP="00587CCA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B77A9" w:rsidRPr="00B45399" w:rsidRDefault="00EB77A9" w:rsidP="00587CCA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ИТОГО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B77A9" w:rsidRPr="00B45399" w:rsidRDefault="00EB77A9" w:rsidP="00EB77A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530132,9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B77A9" w:rsidRPr="00B45399" w:rsidRDefault="00EB77A9" w:rsidP="00EB77A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830906,1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B77A9" w:rsidRPr="00B45399" w:rsidRDefault="00EB77A9" w:rsidP="00EB77A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365191,6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B77A9" w:rsidRPr="00B45399" w:rsidRDefault="00EB77A9" w:rsidP="00EB77A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1028350,2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B77A9" w:rsidRPr="00B45399" w:rsidRDefault="00EB77A9" w:rsidP="00EB77A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587796,3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B77A9" w:rsidRPr="00B45399" w:rsidRDefault="00EB77A9" w:rsidP="00EB77A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865504,3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B77A9" w:rsidRPr="00B45399" w:rsidRDefault="00EB77A9" w:rsidP="00EB77A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4207881,4</w:t>
            </w:r>
          </w:p>
        </w:tc>
      </w:tr>
      <w:tr w:rsidR="00EB77A9" w:rsidRPr="006B4899" w:rsidTr="00331377"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B77A9" w:rsidRPr="00B45399" w:rsidRDefault="00EB77A9" w:rsidP="00587CC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B77A9" w:rsidRPr="00B45399" w:rsidRDefault="00EB77A9" w:rsidP="00587CCA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B77A9" w:rsidRPr="00B45399" w:rsidRDefault="00EB77A9" w:rsidP="00587CC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B77A9" w:rsidRPr="00B45399" w:rsidRDefault="00EB77A9" w:rsidP="00587CCA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proofErr w:type="gramStart"/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Процесс-</w:t>
            </w:r>
            <w:proofErr w:type="spellStart"/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ная</w:t>
            </w:r>
            <w:proofErr w:type="spellEnd"/>
            <w:proofErr w:type="gramEnd"/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 часть </w:t>
            </w:r>
          </w:p>
        </w:tc>
        <w:tc>
          <w:tcPr>
            <w:tcW w:w="8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B77A9" w:rsidRPr="00B45399" w:rsidRDefault="00EB77A9" w:rsidP="00587CCA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Текущие расходы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B77A9" w:rsidRPr="00B45399" w:rsidRDefault="00EB77A9" w:rsidP="00EB77A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8326423,9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B77A9" w:rsidRPr="00B45399" w:rsidRDefault="00EB77A9" w:rsidP="00EB77A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8874168,6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B77A9" w:rsidRPr="00B45399" w:rsidRDefault="00EB77A9" w:rsidP="00EB77A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7766699,3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B77A9" w:rsidRPr="00B45399" w:rsidRDefault="00EB77A9" w:rsidP="00EB77A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8208683,6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B77A9" w:rsidRPr="00B45399" w:rsidRDefault="00EB77A9" w:rsidP="00EB77A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8537030,9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B77A9" w:rsidRPr="00B45399" w:rsidRDefault="00EB77A9" w:rsidP="00EB77A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8878512,2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B77A9" w:rsidRPr="00B45399" w:rsidRDefault="00EB77A9" w:rsidP="00EB77A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50591518,5</w:t>
            </w:r>
          </w:p>
        </w:tc>
      </w:tr>
      <w:tr w:rsidR="00EB77A9" w:rsidRPr="006B4899" w:rsidTr="00331377"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B77A9" w:rsidRPr="00B45399" w:rsidRDefault="00EB77A9" w:rsidP="00587CC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B77A9" w:rsidRPr="00B45399" w:rsidRDefault="00EB77A9" w:rsidP="00587CCA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B77A9" w:rsidRPr="00B45399" w:rsidRDefault="00EB77A9" w:rsidP="00587CC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5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B77A9" w:rsidRPr="00B45399" w:rsidRDefault="00EB77A9" w:rsidP="00587CCA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ВСЕГО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B77A9" w:rsidRPr="00B45399" w:rsidRDefault="00EB77A9" w:rsidP="00EB77A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8856556,8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B77A9" w:rsidRPr="00B45399" w:rsidRDefault="00EB77A9" w:rsidP="00EB77A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9705074,7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B77A9" w:rsidRPr="00B45399" w:rsidRDefault="00EB77A9" w:rsidP="00EB77A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8131890,9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B77A9" w:rsidRPr="00B45399" w:rsidRDefault="00EB77A9" w:rsidP="00EB77A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9237033,8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B77A9" w:rsidRPr="00B45399" w:rsidRDefault="00EB77A9" w:rsidP="00EB77A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9124827,2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B77A9" w:rsidRPr="00B45399" w:rsidRDefault="00EB77A9" w:rsidP="00EB77A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9744016,5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B77A9" w:rsidRPr="00B45399" w:rsidRDefault="00EB77A9" w:rsidP="00EB77A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54799399,9</w:t>
            </w:r>
          </w:p>
        </w:tc>
      </w:tr>
      <w:tr w:rsidR="006B4899" w:rsidRPr="006B4899" w:rsidTr="00587CCA">
        <w:trPr>
          <w:trHeight w:val="343"/>
        </w:trPr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B4899" w:rsidRPr="00B45399" w:rsidRDefault="006B4899" w:rsidP="00587CC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B4899" w:rsidRPr="00B45399" w:rsidRDefault="006B4899" w:rsidP="00587CCA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B4899" w:rsidRPr="00B45399" w:rsidRDefault="006B4899" w:rsidP="00587CC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proofErr w:type="gramStart"/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Федераль-ный</w:t>
            </w:r>
            <w:proofErr w:type="spellEnd"/>
            <w:proofErr w:type="gramEnd"/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 бюджет 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B4899" w:rsidRPr="00B45399" w:rsidRDefault="006B4899" w:rsidP="00587CCA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proofErr w:type="gramStart"/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Проект-</w:t>
            </w:r>
            <w:proofErr w:type="spellStart"/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ная</w:t>
            </w:r>
            <w:proofErr w:type="spellEnd"/>
            <w:proofErr w:type="gramEnd"/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 часть </w:t>
            </w:r>
          </w:p>
        </w:tc>
        <w:tc>
          <w:tcPr>
            <w:tcW w:w="8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B4899" w:rsidRPr="00B45399" w:rsidRDefault="006B4899" w:rsidP="00587CCA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Текущие расходы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B4899" w:rsidRPr="00B45399" w:rsidRDefault="006B4899" w:rsidP="00587CC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B4899" w:rsidRPr="00B45399" w:rsidRDefault="006B4899" w:rsidP="00587CC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B4899" w:rsidRPr="00B45399" w:rsidRDefault="006B4899" w:rsidP="00587CC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B4899" w:rsidRPr="00B45399" w:rsidRDefault="006B4899" w:rsidP="00587CC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B4899" w:rsidRPr="00B45399" w:rsidRDefault="006B4899" w:rsidP="00587CC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B4899" w:rsidRPr="00B45399" w:rsidRDefault="006B4899" w:rsidP="00587CC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B4899" w:rsidRPr="00B45399" w:rsidRDefault="006B4899" w:rsidP="00587CC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0,0</w:t>
            </w:r>
          </w:p>
        </w:tc>
      </w:tr>
      <w:tr w:rsidR="006B4899" w:rsidRPr="006B4899" w:rsidTr="00587CCA"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B4899" w:rsidRPr="00B45399" w:rsidRDefault="006B4899" w:rsidP="00587CC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B4899" w:rsidRPr="00B45399" w:rsidRDefault="006B4899" w:rsidP="00587CCA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B4899" w:rsidRPr="00B45399" w:rsidRDefault="006B4899" w:rsidP="00587CC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B4899" w:rsidRPr="00B45399" w:rsidRDefault="006B4899" w:rsidP="00587CCA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B4899" w:rsidRPr="00B45399" w:rsidRDefault="006B4899" w:rsidP="00587CCA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Расходы развития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B4899" w:rsidRPr="00B45399" w:rsidRDefault="006B4899" w:rsidP="00587CC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B4899" w:rsidRPr="00B45399" w:rsidRDefault="006B4899" w:rsidP="00587CC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B4899" w:rsidRPr="00B45399" w:rsidRDefault="006B4899" w:rsidP="00587CC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B4899" w:rsidRPr="00B45399" w:rsidRDefault="006B4899" w:rsidP="00587CC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B4899" w:rsidRPr="00B45399" w:rsidRDefault="006B4899" w:rsidP="00587CC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B4899" w:rsidRPr="00B45399" w:rsidRDefault="006B4899" w:rsidP="00587CC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B4899" w:rsidRPr="00B45399" w:rsidRDefault="006B4899" w:rsidP="00587CC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0,0</w:t>
            </w:r>
          </w:p>
        </w:tc>
      </w:tr>
      <w:tr w:rsidR="006B4899" w:rsidRPr="006B4899" w:rsidTr="00587CCA"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B4899" w:rsidRPr="00B45399" w:rsidRDefault="006B4899" w:rsidP="00587CC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B4899" w:rsidRPr="00B45399" w:rsidRDefault="006B4899" w:rsidP="00587CCA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B4899" w:rsidRPr="00B45399" w:rsidRDefault="006B4899" w:rsidP="00587CC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B4899" w:rsidRPr="00B45399" w:rsidRDefault="006B4899" w:rsidP="00587CCA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B4899" w:rsidRPr="00B45399" w:rsidRDefault="006B4899" w:rsidP="00587CCA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ИТОГО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B4899" w:rsidRPr="00B45399" w:rsidRDefault="006B4899" w:rsidP="00587CC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B4899" w:rsidRPr="00B45399" w:rsidRDefault="006B4899" w:rsidP="00587CC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B4899" w:rsidRPr="00B45399" w:rsidRDefault="006B4899" w:rsidP="00587CC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B4899" w:rsidRPr="00B45399" w:rsidRDefault="006B4899" w:rsidP="00587CC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B4899" w:rsidRPr="00B45399" w:rsidRDefault="006B4899" w:rsidP="00587CC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B4899" w:rsidRPr="00B45399" w:rsidRDefault="006B4899" w:rsidP="00587CC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B4899" w:rsidRPr="00B45399" w:rsidRDefault="006B4899" w:rsidP="00587CC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0,0</w:t>
            </w:r>
          </w:p>
        </w:tc>
      </w:tr>
      <w:tr w:rsidR="006B4899" w:rsidRPr="006B4899" w:rsidTr="00587CCA"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B4899" w:rsidRPr="00B45399" w:rsidRDefault="006B4899" w:rsidP="00587CC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B4899" w:rsidRPr="00B45399" w:rsidRDefault="006B4899" w:rsidP="00587CCA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B4899" w:rsidRPr="00B45399" w:rsidRDefault="006B4899" w:rsidP="00587CC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B4899" w:rsidRPr="00B45399" w:rsidRDefault="006B4899" w:rsidP="00587CCA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proofErr w:type="gramStart"/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Процесс-</w:t>
            </w:r>
            <w:proofErr w:type="spellStart"/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ная</w:t>
            </w:r>
            <w:proofErr w:type="spellEnd"/>
            <w:proofErr w:type="gramEnd"/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 часть </w:t>
            </w:r>
          </w:p>
        </w:tc>
        <w:tc>
          <w:tcPr>
            <w:tcW w:w="8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B4899" w:rsidRPr="00B45399" w:rsidRDefault="006B4899" w:rsidP="00587CCA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Текущие расходы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B4899" w:rsidRPr="00B45399" w:rsidRDefault="006B4899" w:rsidP="00587CC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25000,0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B4899" w:rsidRPr="00B45399" w:rsidRDefault="006B4899" w:rsidP="00587CC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14500,0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B4899" w:rsidRPr="00B45399" w:rsidRDefault="006B4899" w:rsidP="00587CC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14500,0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B4899" w:rsidRPr="00B45399" w:rsidRDefault="006B4899" w:rsidP="00587CC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14500,0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B4899" w:rsidRPr="00B45399" w:rsidRDefault="006B4899" w:rsidP="00587CC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B4899" w:rsidRPr="00B45399" w:rsidRDefault="006B4899" w:rsidP="00587CC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B4899" w:rsidRPr="00B45399" w:rsidRDefault="006B4899" w:rsidP="00587CC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68500,0</w:t>
            </w:r>
          </w:p>
        </w:tc>
      </w:tr>
      <w:tr w:rsidR="006B4899" w:rsidRPr="006B4899" w:rsidTr="00587CCA"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B4899" w:rsidRPr="00B45399" w:rsidRDefault="006B4899" w:rsidP="00587CC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B4899" w:rsidRPr="00B45399" w:rsidRDefault="006B4899" w:rsidP="00587CCA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B4899" w:rsidRPr="00B45399" w:rsidRDefault="006B4899" w:rsidP="00587CC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5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B4899" w:rsidRPr="00B45399" w:rsidRDefault="006B4899" w:rsidP="00587CCA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ВСЕГО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B4899" w:rsidRPr="00B45399" w:rsidRDefault="006B4899" w:rsidP="00587CC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25000,0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B4899" w:rsidRPr="00B45399" w:rsidRDefault="006B4899" w:rsidP="00587CC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14500,0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B4899" w:rsidRPr="00B45399" w:rsidRDefault="006B4899" w:rsidP="00587CC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14500,0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B4899" w:rsidRPr="00B45399" w:rsidRDefault="006B4899" w:rsidP="00587CC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14500,0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B4899" w:rsidRPr="00B45399" w:rsidRDefault="006B4899" w:rsidP="00587CC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B4899" w:rsidRPr="00B45399" w:rsidRDefault="006B4899" w:rsidP="00587CC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B4899" w:rsidRPr="00B45399" w:rsidRDefault="006B4899" w:rsidP="00587CC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68500,0</w:t>
            </w:r>
          </w:p>
        </w:tc>
      </w:tr>
      <w:tr w:rsidR="006B4899" w:rsidRPr="006B4899" w:rsidTr="00587CCA"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B4899" w:rsidRPr="00B45399" w:rsidRDefault="006B4899" w:rsidP="00587CC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B4899" w:rsidRPr="00B45399" w:rsidRDefault="006B4899" w:rsidP="00587CCA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B4899" w:rsidRPr="00B45399" w:rsidRDefault="006B4899" w:rsidP="00587CC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proofErr w:type="gramStart"/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Внебюд-жетные</w:t>
            </w:r>
            <w:proofErr w:type="spellEnd"/>
            <w:proofErr w:type="gramEnd"/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 средства 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B4899" w:rsidRPr="00B45399" w:rsidRDefault="006B4899" w:rsidP="00587CCA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proofErr w:type="gramStart"/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Проект</w:t>
            </w:r>
            <w:r w:rsidRPr="00B45399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-</w:t>
            </w:r>
            <w:proofErr w:type="spellStart"/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ная</w:t>
            </w:r>
            <w:proofErr w:type="spellEnd"/>
            <w:proofErr w:type="gramEnd"/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 часть </w:t>
            </w:r>
          </w:p>
        </w:tc>
        <w:tc>
          <w:tcPr>
            <w:tcW w:w="8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B4899" w:rsidRPr="00B45399" w:rsidRDefault="006B4899" w:rsidP="00587CCA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Текущие расходы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B4899" w:rsidRPr="00B45399" w:rsidRDefault="006B4899" w:rsidP="00587CC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B4899" w:rsidRPr="00B45399" w:rsidRDefault="006B4899" w:rsidP="00587CC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B4899" w:rsidRPr="00B45399" w:rsidRDefault="006B4899" w:rsidP="00587CC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B4899" w:rsidRPr="00B45399" w:rsidRDefault="006B4899" w:rsidP="00587CC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B4899" w:rsidRPr="00B45399" w:rsidRDefault="006B4899" w:rsidP="00587CC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B4899" w:rsidRPr="00B45399" w:rsidRDefault="006B4899" w:rsidP="00587CC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B4899" w:rsidRPr="00B45399" w:rsidRDefault="006B4899" w:rsidP="00587CC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0,0</w:t>
            </w:r>
          </w:p>
        </w:tc>
      </w:tr>
      <w:tr w:rsidR="006B4899" w:rsidRPr="006B4899" w:rsidTr="00587CCA"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B4899" w:rsidRPr="00B45399" w:rsidRDefault="006B4899" w:rsidP="00587CC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B4899" w:rsidRPr="00B45399" w:rsidRDefault="006B4899" w:rsidP="00587CCA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B4899" w:rsidRPr="00B45399" w:rsidRDefault="006B4899" w:rsidP="00587CC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B4899" w:rsidRPr="00B45399" w:rsidRDefault="006B4899" w:rsidP="00587CCA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B4899" w:rsidRPr="00B45399" w:rsidRDefault="006B4899" w:rsidP="00587CCA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Расходы развития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B4899" w:rsidRPr="00B45399" w:rsidRDefault="006B4899" w:rsidP="00587CC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B4899" w:rsidRPr="00B45399" w:rsidRDefault="006B4899" w:rsidP="00587CC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B4899" w:rsidRPr="00B45399" w:rsidRDefault="006B4899" w:rsidP="00587CC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B4899" w:rsidRPr="00B45399" w:rsidRDefault="006B4899" w:rsidP="00587CC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B4899" w:rsidRPr="00B45399" w:rsidRDefault="006B4899" w:rsidP="00587CC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B4899" w:rsidRPr="00B45399" w:rsidRDefault="006B4899" w:rsidP="00587CC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B4899" w:rsidRPr="00B45399" w:rsidRDefault="006B4899" w:rsidP="00587CC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0,0</w:t>
            </w:r>
          </w:p>
        </w:tc>
      </w:tr>
      <w:tr w:rsidR="006B4899" w:rsidRPr="006B4899" w:rsidTr="00587CCA">
        <w:tc>
          <w:tcPr>
            <w:tcW w:w="284" w:type="dxa"/>
            <w:tcBorders>
              <w:top w:val="nil"/>
              <w:left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B4899" w:rsidRPr="00B45399" w:rsidRDefault="006B4899" w:rsidP="00587CC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B4899" w:rsidRPr="00B45399" w:rsidRDefault="006B4899" w:rsidP="00587CCA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B4899" w:rsidRPr="00B45399" w:rsidRDefault="006B4899" w:rsidP="00587CC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B4899" w:rsidRPr="00B45399" w:rsidRDefault="006B4899" w:rsidP="00587CCA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B4899" w:rsidRPr="00B45399" w:rsidRDefault="006B4899" w:rsidP="00587CCA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ИТОГО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B4899" w:rsidRPr="00B45399" w:rsidRDefault="006B4899" w:rsidP="00587CC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B4899" w:rsidRPr="00B45399" w:rsidRDefault="006B4899" w:rsidP="00587CC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B4899" w:rsidRPr="00B45399" w:rsidRDefault="006B4899" w:rsidP="00587CC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B4899" w:rsidRPr="00B45399" w:rsidRDefault="006B4899" w:rsidP="00587CC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B4899" w:rsidRPr="00B45399" w:rsidRDefault="006B4899" w:rsidP="00587CC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B4899" w:rsidRPr="00B45399" w:rsidRDefault="006B4899" w:rsidP="00587CC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B4899" w:rsidRPr="00B45399" w:rsidRDefault="006B4899" w:rsidP="00587CC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0,0</w:t>
            </w:r>
          </w:p>
        </w:tc>
      </w:tr>
      <w:tr w:rsidR="006B4899" w:rsidRPr="006B4899" w:rsidTr="00587CCA"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B4899" w:rsidRPr="00B45399" w:rsidRDefault="006B4899" w:rsidP="00587CC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B4899" w:rsidRPr="00B45399" w:rsidRDefault="006B4899" w:rsidP="00587CCA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B4899" w:rsidRPr="00B45399" w:rsidRDefault="006B4899" w:rsidP="00587CC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B4899" w:rsidRPr="00B45399" w:rsidRDefault="006B4899" w:rsidP="00587CCA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proofErr w:type="gramStart"/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Процесс</w:t>
            </w:r>
            <w:r w:rsidRPr="00B45399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-</w:t>
            </w:r>
            <w:proofErr w:type="spellStart"/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ная</w:t>
            </w:r>
            <w:proofErr w:type="spellEnd"/>
            <w:proofErr w:type="gramEnd"/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 часть </w:t>
            </w:r>
          </w:p>
        </w:tc>
        <w:tc>
          <w:tcPr>
            <w:tcW w:w="809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B4899" w:rsidRPr="00B45399" w:rsidRDefault="006B4899" w:rsidP="00587CCA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Текущие расходы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B4899" w:rsidRPr="00B45399" w:rsidRDefault="006B4899" w:rsidP="00587CC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B4899" w:rsidRPr="00B45399" w:rsidRDefault="006B4899" w:rsidP="00587CC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2854865,5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B4899" w:rsidRPr="00B45399" w:rsidRDefault="006B4899" w:rsidP="00587CC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2886832,5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B4899" w:rsidRPr="00B45399" w:rsidRDefault="006B4899" w:rsidP="00587CC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2975394,0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B4899" w:rsidRPr="00B45399" w:rsidRDefault="006B4899" w:rsidP="00587CC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3020227,9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B4899" w:rsidRPr="00B45399" w:rsidRDefault="006B4899" w:rsidP="00587CC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3050882,6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B4899" w:rsidRPr="00B45399" w:rsidRDefault="006B4899" w:rsidP="00587CC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14788202,6</w:t>
            </w:r>
          </w:p>
        </w:tc>
      </w:tr>
      <w:tr w:rsidR="006B4899" w:rsidRPr="006B4899" w:rsidTr="00587CCA"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B4899" w:rsidRPr="00B45399" w:rsidRDefault="006B4899" w:rsidP="00587CC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B4899" w:rsidRPr="00B45399" w:rsidRDefault="006B4899" w:rsidP="00587CCA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B4899" w:rsidRPr="00B45399" w:rsidRDefault="006B4899" w:rsidP="00587CC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B4899" w:rsidRPr="00B45399" w:rsidRDefault="006B4899" w:rsidP="00587CCA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ВСЕГО 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B4899" w:rsidRPr="00B45399" w:rsidRDefault="006B4899" w:rsidP="00587CC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B4899" w:rsidRPr="00B45399" w:rsidRDefault="006B4899" w:rsidP="00587CC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2854865,5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B4899" w:rsidRPr="00B45399" w:rsidRDefault="006B4899" w:rsidP="00587CC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2886832,5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B4899" w:rsidRPr="00B45399" w:rsidRDefault="006B4899" w:rsidP="00587CC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2975394,0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B4899" w:rsidRPr="00B45399" w:rsidRDefault="006B4899" w:rsidP="00587CC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3020227,9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B4899" w:rsidRPr="00B45399" w:rsidRDefault="006B4899" w:rsidP="00587CC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3050882,6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B4899" w:rsidRPr="00B45399" w:rsidRDefault="006B4899" w:rsidP="00587CC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14788202,6</w:t>
            </w:r>
          </w:p>
        </w:tc>
      </w:tr>
      <w:tr w:rsidR="00EB77A9" w:rsidRPr="006B4899" w:rsidTr="00331377">
        <w:tc>
          <w:tcPr>
            <w:tcW w:w="284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B77A9" w:rsidRPr="00B45399" w:rsidRDefault="00EB77A9" w:rsidP="00587CC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B77A9" w:rsidRPr="00B45399" w:rsidRDefault="00EB77A9" w:rsidP="00587CCA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ВСЕГО 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B77A9" w:rsidRPr="00B45399" w:rsidRDefault="00EB77A9" w:rsidP="00587CC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Проектная часть </w:t>
            </w:r>
          </w:p>
        </w:tc>
        <w:tc>
          <w:tcPr>
            <w:tcW w:w="151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B77A9" w:rsidRPr="00B45399" w:rsidRDefault="00EB77A9" w:rsidP="00587CCA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Текущие расходы 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B77A9" w:rsidRPr="00B45399" w:rsidRDefault="00EB77A9" w:rsidP="00EB77A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B77A9" w:rsidRPr="00B45399" w:rsidRDefault="00EB77A9" w:rsidP="00EB77A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1500,0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B77A9" w:rsidRPr="00B45399" w:rsidRDefault="00EB77A9" w:rsidP="00EB77A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B77A9" w:rsidRPr="00B45399" w:rsidRDefault="00EB77A9" w:rsidP="00EB77A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1500,0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B77A9" w:rsidRPr="00B45399" w:rsidRDefault="00EB77A9" w:rsidP="00EB77A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B77A9" w:rsidRPr="00B45399" w:rsidRDefault="00EB77A9" w:rsidP="00EB77A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B77A9" w:rsidRPr="00B45399" w:rsidRDefault="00EB77A9" w:rsidP="00EB77A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3000,0</w:t>
            </w:r>
          </w:p>
        </w:tc>
      </w:tr>
      <w:tr w:rsidR="00EB77A9" w:rsidRPr="006B4899" w:rsidTr="00331377">
        <w:tc>
          <w:tcPr>
            <w:tcW w:w="2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B77A9" w:rsidRPr="00B45399" w:rsidRDefault="00EB77A9" w:rsidP="00587CC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B77A9" w:rsidRPr="00B45399" w:rsidRDefault="00EB77A9" w:rsidP="00587CCA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B77A9" w:rsidRPr="00B45399" w:rsidRDefault="00EB77A9" w:rsidP="00587CC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51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B77A9" w:rsidRPr="00B45399" w:rsidRDefault="00EB77A9" w:rsidP="00587CCA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Расходы развития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B77A9" w:rsidRPr="00B45399" w:rsidRDefault="00EB77A9" w:rsidP="00EB77A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530132,9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B77A9" w:rsidRPr="00B45399" w:rsidRDefault="00EB77A9" w:rsidP="00EB77A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829406,1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B77A9" w:rsidRPr="00B45399" w:rsidRDefault="00EB77A9" w:rsidP="00EB77A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365191,6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B77A9" w:rsidRPr="00B45399" w:rsidRDefault="00EB77A9" w:rsidP="00EB77A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1026850,2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B77A9" w:rsidRPr="00B45399" w:rsidRDefault="00EB77A9" w:rsidP="00EB77A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587796,3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B77A9" w:rsidRPr="00B45399" w:rsidRDefault="00EB77A9" w:rsidP="00EB77A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865504,3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B77A9" w:rsidRPr="00B45399" w:rsidRDefault="00EB77A9" w:rsidP="00EB77A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4204881,4</w:t>
            </w:r>
          </w:p>
        </w:tc>
      </w:tr>
      <w:tr w:rsidR="00EB77A9" w:rsidRPr="006B4899" w:rsidTr="00EB77A9">
        <w:tc>
          <w:tcPr>
            <w:tcW w:w="2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B77A9" w:rsidRPr="00B45399" w:rsidRDefault="00EB77A9" w:rsidP="00587CC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B77A9" w:rsidRPr="00B45399" w:rsidRDefault="00EB77A9" w:rsidP="00587CCA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B77A9" w:rsidRPr="00B45399" w:rsidRDefault="00EB77A9" w:rsidP="00587CC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518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B77A9" w:rsidRPr="00B45399" w:rsidRDefault="00EB77A9" w:rsidP="00587CCA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ВСЕГО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B77A9" w:rsidRPr="00B45399" w:rsidRDefault="00EB77A9" w:rsidP="00EB77A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530132,9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B77A9" w:rsidRPr="00B45399" w:rsidRDefault="00EB77A9" w:rsidP="00EB77A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830906,1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B77A9" w:rsidRPr="00B45399" w:rsidRDefault="00EB77A9" w:rsidP="00EB77A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365191,6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B77A9" w:rsidRPr="00B45399" w:rsidRDefault="00EB77A9" w:rsidP="00EB77A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1028350,2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B77A9" w:rsidRPr="00B45399" w:rsidRDefault="00EB77A9" w:rsidP="00EB77A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587796,3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B77A9" w:rsidRPr="00B45399" w:rsidRDefault="00EB77A9" w:rsidP="00EB77A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865504,3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B77A9" w:rsidRPr="00B45399" w:rsidRDefault="00EB77A9" w:rsidP="00EB77A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4207881,4</w:t>
            </w:r>
          </w:p>
        </w:tc>
      </w:tr>
      <w:tr w:rsidR="00EB77A9" w:rsidRPr="006B4899" w:rsidTr="00EB77A9">
        <w:trPr>
          <w:trHeight w:val="359"/>
        </w:trPr>
        <w:tc>
          <w:tcPr>
            <w:tcW w:w="2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B77A9" w:rsidRPr="00B45399" w:rsidRDefault="00EB77A9" w:rsidP="00331377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B77A9" w:rsidRPr="00B45399" w:rsidRDefault="00EB77A9" w:rsidP="00331377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B77A9" w:rsidRPr="00B45399" w:rsidRDefault="00EB77A9" w:rsidP="00EB77A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proofErr w:type="gramStart"/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Процесс-</w:t>
            </w:r>
            <w:proofErr w:type="spellStart"/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ная</w:t>
            </w:r>
            <w:proofErr w:type="spellEnd"/>
            <w:proofErr w:type="gramEnd"/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 часть</w:t>
            </w:r>
          </w:p>
        </w:tc>
        <w:tc>
          <w:tcPr>
            <w:tcW w:w="15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B77A9" w:rsidRPr="00B45399" w:rsidRDefault="00EB77A9" w:rsidP="00331377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Текущие расходы 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B77A9" w:rsidRPr="00B45399" w:rsidRDefault="00EB77A9" w:rsidP="00EB77A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8351423,9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B77A9" w:rsidRPr="00B45399" w:rsidRDefault="00EB77A9" w:rsidP="00EB77A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11743534,1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B77A9" w:rsidRPr="00B45399" w:rsidRDefault="00EB77A9" w:rsidP="00EB77A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10668031,8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B77A9" w:rsidRPr="00B45399" w:rsidRDefault="00EB77A9" w:rsidP="00EB77A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11198577,6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B77A9" w:rsidRPr="00B45399" w:rsidRDefault="00EB77A9" w:rsidP="00EB77A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11557258,9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B77A9" w:rsidRPr="00B45399" w:rsidRDefault="00EB77A9" w:rsidP="00EB77A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11929394,8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B77A9" w:rsidRPr="00B45399" w:rsidRDefault="00EB77A9" w:rsidP="00EB77A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65448221,1</w:t>
            </w:r>
          </w:p>
        </w:tc>
      </w:tr>
      <w:tr w:rsidR="00EB77A9" w:rsidRPr="006B4899" w:rsidTr="00EB77A9">
        <w:tc>
          <w:tcPr>
            <w:tcW w:w="28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B77A9" w:rsidRPr="00B45399" w:rsidRDefault="00EB77A9" w:rsidP="00331377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B77A9" w:rsidRPr="00B45399" w:rsidRDefault="00EB77A9" w:rsidP="00331377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B77A9" w:rsidRPr="00B45399" w:rsidRDefault="00EB77A9" w:rsidP="00331377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5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B77A9" w:rsidRPr="00B45399" w:rsidRDefault="00EB77A9" w:rsidP="00331377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ВСЕГО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B77A9" w:rsidRPr="00B45399" w:rsidRDefault="00EB77A9" w:rsidP="00EB77A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8881556,8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B77A9" w:rsidRPr="00B45399" w:rsidRDefault="00EB77A9" w:rsidP="00EB77A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12574440,2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B77A9" w:rsidRPr="00B45399" w:rsidRDefault="00EB77A9" w:rsidP="00EB77A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11033223,4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B77A9" w:rsidRPr="00B45399" w:rsidRDefault="00EB77A9" w:rsidP="00EB77A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12226927,8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B77A9" w:rsidRPr="00B45399" w:rsidRDefault="00EB77A9" w:rsidP="00EB77A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12145055,2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B77A9" w:rsidRPr="00B45399" w:rsidRDefault="00EB77A9" w:rsidP="00EB77A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12794899,1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B77A9" w:rsidRPr="00B45399" w:rsidRDefault="00EB77A9" w:rsidP="00EB77A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69656102,5</w:t>
            </w:r>
          </w:p>
        </w:tc>
      </w:tr>
    </w:tbl>
    <w:p w:rsidR="006B4899" w:rsidRDefault="006B4899" w:rsidP="006B4899">
      <w:pPr>
        <w:autoSpaceDE w:val="0"/>
        <w:autoSpaceDN w:val="0"/>
        <w:adjustRightInd w:val="0"/>
        <w:ind w:firstLine="708"/>
        <w:jc w:val="both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                                                                                                                                       ».</w:t>
      </w:r>
    </w:p>
    <w:p w:rsidR="006B4899" w:rsidRDefault="006B4899" w:rsidP="006B4899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spacing w:val="-4"/>
        </w:rPr>
      </w:pPr>
      <w:r>
        <w:rPr>
          <w:rFonts w:eastAsiaTheme="minorHAnsi"/>
          <w:lang w:eastAsia="en-US"/>
        </w:rPr>
        <w:t>5.4</w:t>
      </w:r>
      <w:r w:rsidRPr="00C851D1">
        <w:rPr>
          <w:rFonts w:eastAsiaTheme="minorHAnsi"/>
          <w:lang w:eastAsia="en-US"/>
        </w:rPr>
        <w:t xml:space="preserve">. </w:t>
      </w:r>
      <w:r>
        <w:rPr>
          <w:spacing w:val="-4"/>
        </w:rPr>
        <w:t xml:space="preserve">Подпункт 10 подраздела </w:t>
      </w:r>
      <w:r w:rsidRPr="00827A80">
        <w:rPr>
          <w:spacing w:val="-4"/>
        </w:rPr>
        <w:t xml:space="preserve">1.8 </w:t>
      </w:r>
      <w:r>
        <w:rPr>
          <w:spacing w:val="-4"/>
        </w:rPr>
        <w:t>раздела 1</w:t>
      </w:r>
      <w:r w:rsidRPr="00C92471">
        <w:rPr>
          <w:spacing w:val="-4"/>
        </w:rPr>
        <w:t xml:space="preserve"> приложения</w:t>
      </w:r>
      <w:r>
        <w:rPr>
          <w:spacing w:val="-4"/>
        </w:rPr>
        <w:t xml:space="preserve"> к п</w:t>
      </w:r>
      <w:r w:rsidRPr="00C92471">
        <w:rPr>
          <w:spacing w:val="-4"/>
        </w:rPr>
        <w:t xml:space="preserve">остановлению изложить </w:t>
      </w:r>
      <w:r w:rsidR="00383BF8">
        <w:rPr>
          <w:spacing w:val="-4"/>
        </w:rPr>
        <w:br/>
      </w:r>
      <w:r w:rsidRPr="00C92471">
        <w:rPr>
          <w:spacing w:val="-4"/>
        </w:rPr>
        <w:t>в следующей редакции:</w:t>
      </w:r>
    </w:p>
    <w:p w:rsidR="006B4899" w:rsidRPr="000D7B88" w:rsidRDefault="006B4899" w:rsidP="006B4899">
      <w:pPr>
        <w:tabs>
          <w:tab w:val="left" w:pos="1134"/>
          <w:tab w:val="left" w:pos="1276"/>
        </w:tabs>
        <w:autoSpaceDE w:val="0"/>
        <w:autoSpaceDN w:val="0"/>
        <w:adjustRightInd w:val="0"/>
        <w:jc w:val="both"/>
        <w:rPr>
          <w:spacing w:val="-4"/>
        </w:rPr>
      </w:pPr>
      <w:r>
        <w:rPr>
          <w:spacing w:val="-4"/>
        </w:rPr>
        <w:t>«</w:t>
      </w:r>
    </w:p>
    <w:tbl>
      <w:tblPr>
        <w:tblW w:w="9498" w:type="dxa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426"/>
        <w:gridCol w:w="1377"/>
        <w:gridCol w:w="1741"/>
        <w:gridCol w:w="850"/>
        <w:gridCol w:w="851"/>
        <w:gridCol w:w="850"/>
        <w:gridCol w:w="851"/>
        <w:gridCol w:w="850"/>
        <w:gridCol w:w="851"/>
        <w:gridCol w:w="851"/>
      </w:tblGrid>
      <w:tr w:rsidR="008D291A" w:rsidRPr="006B4899" w:rsidTr="008D291A"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D291A" w:rsidRPr="00B45399" w:rsidRDefault="008D291A" w:rsidP="00587CC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10 </w:t>
            </w:r>
          </w:p>
        </w:tc>
        <w:tc>
          <w:tcPr>
            <w:tcW w:w="13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D291A" w:rsidRPr="00B45399" w:rsidRDefault="008D291A" w:rsidP="00587CCA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КС </w:t>
            </w:r>
          </w:p>
        </w:tc>
        <w:tc>
          <w:tcPr>
            <w:tcW w:w="1741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D291A" w:rsidRPr="00B45399" w:rsidRDefault="008D291A" w:rsidP="00587CCA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Бюджет </w:t>
            </w:r>
            <w:r w:rsidRPr="00B45399">
              <w:rPr>
                <w:rFonts w:ascii="Times New Roman" w:hAnsi="Times New Roman" w:cs="Times New Roman"/>
                <w:sz w:val="15"/>
                <w:szCs w:val="15"/>
              </w:rPr>
              <w:br/>
              <w:t xml:space="preserve">Санкт-Петербурга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D291A" w:rsidRPr="00B45399" w:rsidRDefault="008D291A">
            <w:pPr>
              <w:jc w:val="center"/>
              <w:rPr>
                <w:sz w:val="15"/>
                <w:szCs w:val="15"/>
              </w:rPr>
            </w:pPr>
            <w:r w:rsidRPr="00B45399">
              <w:rPr>
                <w:sz w:val="15"/>
                <w:szCs w:val="15"/>
              </w:rPr>
              <w:t>1223990,0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D291A" w:rsidRPr="00B45399" w:rsidRDefault="008D291A">
            <w:pPr>
              <w:jc w:val="center"/>
              <w:rPr>
                <w:sz w:val="15"/>
                <w:szCs w:val="15"/>
              </w:rPr>
            </w:pPr>
            <w:r w:rsidRPr="00B45399">
              <w:rPr>
                <w:sz w:val="15"/>
                <w:szCs w:val="15"/>
              </w:rPr>
              <w:t>1228574,7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D291A" w:rsidRPr="00B45399" w:rsidRDefault="008D291A">
            <w:pPr>
              <w:jc w:val="center"/>
              <w:rPr>
                <w:sz w:val="15"/>
                <w:szCs w:val="15"/>
              </w:rPr>
            </w:pPr>
            <w:r w:rsidRPr="00B45399">
              <w:rPr>
                <w:sz w:val="15"/>
                <w:szCs w:val="15"/>
              </w:rPr>
              <w:t>790351,3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D291A" w:rsidRPr="00B45399" w:rsidRDefault="008D291A">
            <w:pPr>
              <w:jc w:val="center"/>
              <w:rPr>
                <w:sz w:val="15"/>
                <w:szCs w:val="15"/>
              </w:rPr>
            </w:pPr>
            <w:r w:rsidRPr="00B45399">
              <w:rPr>
                <w:sz w:val="15"/>
                <w:szCs w:val="15"/>
              </w:rPr>
              <w:t>1683965,4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D291A" w:rsidRPr="00B45399" w:rsidRDefault="008D291A">
            <w:pPr>
              <w:jc w:val="center"/>
              <w:rPr>
                <w:sz w:val="15"/>
                <w:szCs w:val="15"/>
              </w:rPr>
            </w:pPr>
            <w:r w:rsidRPr="00B45399">
              <w:rPr>
                <w:sz w:val="15"/>
                <w:szCs w:val="15"/>
              </w:rPr>
              <w:t>3974413,9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D291A" w:rsidRPr="00B45399" w:rsidRDefault="008D291A">
            <w:pPr>
              <w:jc w:val="center"/>
              <w:rPr>
                <w:sz w:val="15"/>
                <w:szCs w:val="15"/>
              </w:rPr>
            </w:pPr>
            <w:r w:rsidRPr="00B45399">
              <w:rPr>
                <w:sz w:val="15"/>
                <w:szCs w:val="15"/>
              </w:rPr>
              <w:t>5965875,4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D291A" w:rsidRPr="00B45399" w:rsidRDefault="008D291A">
            <w:pPr>
              <w:jc w:val="center"/>
              <w:rPr>
                <w:sz w:val="15"/>
                <w:szCs w:val="15"/>
              </w:rPr>
            </w:pPr>
            <w:r w:rsidRPr="00B45399">
              <w:rPr>
                <w:sz w:val="15"/>
                <w:szCs w:val="15"/>
              </w:rPr>
              <w:t>14867170,7</w:t>
            </w:r>
          </w:p>
        </w:tc>
      </w:tr>
      <w:tr w:rsidR="008D291A" w:rsidRPr="006B4899" w:rsidTr="008D291A">
        <w:tc>
          <w:tcPr>
            <w:tcW w:w="426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D291A" w:rsidRPr="00B45399" w:rsidRDefault="008D291A" w:rsidP="00587CC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377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D291A" w:rsidRPr="00B45399" w:rsidRDefault="008D291A" w:rsidP="00587CCA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D291A" w:rsidRPr="00B45399" w:rsidRDefault="008D291A" w:rsidP="00587CCA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Федеральный бюджет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D291A" w:rsidRPr="00B45399" w:rsidRDefault="008D291A">
            <w:pPr>
              <w:jc w:val="center"/>
              <w:rPr>
                <w:sz w:val="15"/>
                <w:szCs w:val="15"/>
              </w:rPr>
            </w:pPr>
            <w:r w:rsidRPr="00B45399">
              <w:rPr>
                <w:sz w:val="15"/>
                <w:szCs w:val="15"/>
              </w:rPr>
              <w:t>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D291A" w:rsidRPr="00B45399" w:rsidRDefault="008D291A">
            <w:pPr>
              <w:jc w:val="center"/>
              <w:rPr>
                <w:sz w:val="15"/>
                <w:szCs w:val="15"/>
              </w:rPr>
            </w:pPr>
            <w:r w:rsidRPr="00B45399">
              <w:rPr>
                <w:sz w:val="15"/>
                <w:szCs w:val="15"/>
              </w:rPr>
              <w:t>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D291A" w:rsidRPr="00B45399" w:rsidRDefault="008D291A">
            <w:pPr>
              <w:jc w:val="center"/>
              <w:rPr>
                <w:sz w:val="15"/>
                <w:szCs w:val="15"/>
              </w:rPr>
            </w:pPr>
            <w:r w:rsidRPr="00B45399">
              <w:rPr>
                <w:sz w:val="15"/>
                <w:szCs w:val="15"/>
              </w:rPr>
              <w:t>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D291A" w:rsidRPr="00B45399" w:rsidRDefault="008D291A">
            <w:pPr>
              <w:jc w:val="center"/>
              <w:rPr>
                <w:sz w:val="15"/>
                <w:szCs w:val="15"/>
              </w:rPr>
            </w:pPr>
            <w:r w:rsidRPr="00B45399">
              <w:rPr>
                <w:sz w:val="15"/>
                <w:szCs w:val="15"/>
              </w:rPr>
              <w:t>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D291A" w:rsidRPr="00B45399" w:rsidRDefault="008D291A">
            <w:pPr>
              <w:jc w:val="center"/>
              <w:rPr>
                <w:sz w:val="15"/>
                <w:szCs w:val="15"/>
              </w:rPr>
            </w:pPr>
            <w:r w:rsidRPr="00B45399">
              <w:rPr>
                <w:sz w:val="15"/>
                <w:szCs w:val="15"/>
              </w:rPr>
              <w:t>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D291A" w:rsidRPr="00B45399" w:rsidRDefault="008D291A">
            <w:pPr>
              <w:jc w:val="center"/>
              <w:rPr>
                <w:sz w:val="15"/>
                <w:szCs w:val="15"/>
              </w:rPr>
            </w:pPr>
            <w:r w:rsidRPr="00B45399">
              <w:rPr>
                <w:sz w:val="15"/>
                <w:szCs w:val="15"/>
              </w:rPr>
              <w:t>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D291A" w:rsidRPr="00B45399" w:rsidRDefault="008D291A">
            <w:pPr>
              <w:jc w:val="center"/>
              <w:rPr>
                <w:sz w:val="15"/>
                <w:szCs w:val="15"/>
              </w:rPr>
            </w:pPr>
            <w:r w:rsidRPr="00B45399">
              <w:rPr>
                <w:sz w:val="15"/>
                <w:szCs w:val="15"/>
              </w:rPr>
              <w:t>0,0</w:t>
            </w:r>
          </w:p>
        </w:tc>
      </w:tr>
      <w:tr w:rsidR="008D291A" w:rsidRPr="006B4899" w:rsidTr="008D291A">
        <w:tc>
          <w:tcPr>
            <w:tcW w:w="42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D291A" w:rsidRPr="00B45399" w:rsidRDefault="008D291A" w:rsidP="00587CC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3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D291A" w:rsidRPr="00B45399" w:rsidRDefault="008D291A" w:rsidP="00587CCA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D291A" w:rsidRPr="00B45399" w:rsidRDefault="008D291A" w:rsidP="00587CCA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ИТОГО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D291A" w:rsidRPr="00B45399" w:rsidRDefault="008D291A">
            <w:pPr>
              <w:jc w:val="center"/>
              <w:rPr>
                <w:sz w:val="15"/>
                <w:szCs w:val="15"/>
              </w:rPr>
            </w:pPr>
            <w:r w:rsidRPr="00B45399">
              <w:rPr>
                <w:sz w:val="15"/>
                <w:szCs w:val="15"/>
              </w:rPr>
              <w:t>1223990,0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D291A" w:rsidRPr="00B45399" w:rsidRDefault="008D291A">
            <w:pPr>
              <w:jc w:val="center"/>
              <w:rPr>
                <w:sz w:val="15"/>
                <w:szCs w:val="15"/>
              </w:rPr>
            </w:pPr>
            <w:r w:rsidRPr="00B45399">
              <w:rPr>
                <w:sz w:val="15"/>
                <w:szCs w:val="15"/>
              </w:rPr>
              <w:t>1228574,7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D291A" w:rsidRPr="00B45399" w:rsidRDefault="008D291A">
            <w:pPr>
              <w:jc w:val="center"/>
              <w:rPr>
                <w:sz w:val="15"/>
                <w:szCs w:val="15"/>
              </w:rPr>
            </w:pPr>
            <w:r w:rsidRPr="00B45399">
              <w:rPr>
                <w:sz w:val="15"/>
                <w:szCs w:val="15"/>
              </w:rPr>
              <w:t>790351,3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D291A" w:rsidRPr="00B45399" w:rsidRDefault="008D291A">
            <w:pPr>
              <w:jc w:val="center"/>
              <w:rPr>
                <w:sz w:val="15"/>
                <w:szCs w:val="15"/>
              </w:rPr>
            </w:pPr>
            <w:r w:rsidRPr="00B45399">
              <w:rPr>
                <w:sz w:val="15"/>
                <w:szCs w:val="15"/>
              </w:rPr>
              <w:t>1683965,4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D291A" w:rsidRPr="00B45399" w:rsidRDefault="008D291A">
            <w:pPr>
              <w:jc w:val="center"/>
              <w:rPr>
                <w:sz w:val="15"/>
                <w:szCs w:val="15"/>
              </w:rPr>
            </w:pPr>
            <w:r w:rsidRPr="00B45399">
              <w:rPr>
                <w:sz w:val="15"/>
                <w:szCs w:val="15"/>
              </w:rPr>
              <w:t>3974413,9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D291A" w:rsidRPr="00B45399" w:rsidRDefault="008D291A">
            <w:pPr>
              <w:jc w:val="center"/>
              <w:rPr>
                <w:sz w:val="15"/>
                <w:szCs w:val="15"/>
              </w:rPr>
            </w:pPr>
            <w:r w:rsidRPr="00B45399">
              <w:rPr>
                <w:sz w:val="15"/>
                <w:szCs w:val="15"/>
              </w:rPr>
              <w:t>5965875,4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D291A" w:rsidRPr="00B45399" w:rsidRDefault="008D291A">
            <w:pPr>
              <w:jc w:val="center"/>
              <w:rPr>
                <w:sz w:val="15"/>
                <w:szCs w:val="15"/>
              </w:rPr>
            </w:pPr>
            <w:r w:rsidRPr="00B45399">
              <w:rPr>
                <w:sz w:val="15"/>
                <w:szCs w:val="15"/>
              </w:rPr>
              <w:t>14867170,7</w:t>
            </w:r>
          </w:p>
        </w:tc>
      </w:tr>
    </w:tbl>
    <w:p w:rsidR="006B4899" w:rsidRDefault="006B4899" w:rsidP="006B4899">
      <w:pPr>
        <w:autoSpaceDE w:val="0"/>
        <w:autoSpaceDN w:val="0"/>
        <w:adjustRightInd w:val="0"/>
        <w:ind w:firstLine="708"/>
        <w:jc w:val="both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                                                                                                                                       ».</w:t>
      </w:r>
    </w:p>
    <w:p w:rsidR="00B45399" w:rsidRDefault="00B45399" w:rsidP="006B4899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</w:p>
    <w:p w:rsidR="00B45399" w:rsidRDefault="00B45399" w:rsidP="006B4899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</w:p>
    <w:p w:rsidR="00B45399" w:rsidRDefault="00B45399" w:rsidP="006B4899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</w:p>
    <w:p w:rsidR="006B4899" w:rsidRDefault="006B4899" w:rsidP="006B4899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spacing w:val="-4"/>
        </w:rPr>
      </w:pPr>
      <w:r>
        <w:rPr>
          <w:rFonts w:eastAsiaTheme="minorHAnsi"/>
          <w:lang w:eastAsia="en-US"/>
        </w:rPr>
        <w:lastRenderedPageBreak/>
        <w:t>5.5</w:t>
      </w:r>
      <w:r w:rsidRPr="00C851D1">
        <w:rPr>
          <w:rFonts w:eastAsiaTheme="minorHAnsi"/>
          <w:lang w:eastAsia="en-US"/>
        </w:rPr>
        <w:t xml:space="preserve">. </w:t>
      </w:r>
      <w:r>
        <w:rPr>
          <w:spacing w:val="-4"/>
        </w:rPr>
        <w:t xml:space="preserve">Подпункт 10.2 подраздела </w:t>
      </w:r>
      <w:r w:rsidRPr="00827A80">
        <w:rPr>
          <w:spacing w:val="-4"/>
        </w:rPr>
        <w:t xml:space="preserve">1.8 </w:t>
      </w:r>
      <w:r>
        <w:rPr>
          <w:spacing w:val="-4"/>
        </w:rPr>
        <w:t>раздела 1</w:t>
      </w:r>
      <w:r w:rsidRPr="00C92471">
        <w:rPr>
          <w:spacing w:val="-4"/>
        </w:rPr>
        <w:t xml:space="preserve"> приложения</w:t>
      </w:r>
      <w:r>
        <w:rPr>
          <w:spacing w:val="-4"/>
        </w:rPr>
        <w:t xml:space="preserve"> к п</w:t>
      </w:r>
      <w:r w:rsidRPr="00C92471">
        <w:rPr>
          <w:spacing w:val="-4"/>
        </w:rPr>
        <w:t xml:space="preserve">остановлению изложить </w:t>
      </w:r>
      <w:r w:rsidR="00383BF8">
        <w:rPr>
          <w:spacing w:val="-4"/>
        </w:rPr>
        <w:br/>
      </w:r>
      <w:r w:rsidRPr="00C92471">
        <w:rPr>
          <w:spacing w:val="-4"/>
        </w:rPr>
        <w:t>в следующей редакции:</w:t>
      </w:r>
    </w:p>
    <w:p w:rsidR="006B4899" w:rsidRDefault="006B4899" w:rsidP="006B4899">
      <w:pPr>
        <w:tabs>
          <w:tab w:val="left" w:pos="1134"/>
          <w:tab w:val="left" w:pos="1276"/>
        </w:tabs>
        <w:autoSpaceDE w:val="0"/>
        <w:autoSpaceDN w:val="0"/>
        <w:adjustRightInd w:val="0"/>
        <w:jc w:val="both"/>
        <w:rPr>
          <w:spacing w:val="-4"/>
        </w:rPr>
      </w:pPr>
      <w:r>
        <w:rPr>
          <w:spacing w:val="-4"/>
        </w:rPr>
        <w:t>«</w:t>
      </w:r>
    </w:p>
    <w:tbl>
      <w:tblPr>
        <w:tblW w:w="9498" w:type="dxa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426"/>
        <w:gridCol w:w="1377"/>
        <w:gridCol w:w="1741"/>
        <w:gridCol w:w="850"/>
        <w:gridCol w:w="851"/>
        <w:gridCol w:w="850"/>
        <w:gridCol w:w="851"/>
        <w:gridCol w:w="850"/>
        <w:gridCol w:w="851"/>
        <w:gridCol w:w="851"/>
      </w:tblGrid>
      <w:tr w:rsidR="008D291A" w:rsidRPr="00F03CBB" w:rsidTr="008D291A"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D291A" w:rsidRPr="00B45399" w:rsidRDefault="008D291A" w:rsidP="00587CC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10.2 </w:t>
            </w:r>
          </w:p>
        </w:tc>
        <w:tc>
          <w:tcPr>
            <w:tcW w:w="13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D291A" w:rsidRPr="00B45399" w:rsidRDefault="008D291A" w:rsidP="00587CCA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Подпрограмма 2 </w:t>
            </w:r>
          </w:p>
        </w:tc>
        <w:tc>
          <w:tcPr>
            <w:tcW w:w="1741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D291A" w:rsidRPr="00B45399" w:rsidRDefault="008D291A" w:rsidP="00587CCA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Бюджет </w:t>
            </w:r>
            <w:r w:rsidRPr="00B45399">
              <w:rPr>
                <w:rFonts w:ascii="Times New Roman" w:hAnsi="Times New Roman" w:cs="Times New Roman"/>
                <w:sz w:val="15"/>
                <w:szCs w:val="15"/>
              </w:rPr>
              <w:br/>
              <w:t xml:space="preserve">Санкт-Петербурга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D291A" w:rsidRPr="00B45399" w:rsidRDefault="008D291A">
            <w:pPr>
              <w:jc w:val="center"/>
              <w:rPr>
                <w:sz w:val="15"/>
                <w:szCs w:val="15"/>
              </w:rPr>
            </w:pPr>
            <w:r w:rsidRPr="00B45399">
              <w:rPr>
                <w:sz w:val="15"/>
                <w:szCs w:val="15"/>
              </w:rPr>
              <w:t>530132,9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D291A" w:rsidRPr="00B45399" w:rsidRDefault="008D291A">
            <w:pPr>
              <w:jc w:val="center"/>
              <w:rPr>
                <w:sz w:val="15"/>
                <w:szCs w:val="15"/>
              </w:rPr>
            </w:pPr>
            <w:r w:rsidRPr="00B45399">
              <w:rPr>
                <w:sz w:val="15"/>
                <w:szCs w:val="15"/>
              </w:rPr>
              <w:t>829406,1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D291A" w:rsidRPr="00B45399" w:rsidRDefault="008D291A">
            <w:pPr>
              <w:jc w:val="center"/>
              <w:rPr>
                <w:sz w:val="15"/>
                <w:szCs w:val="15"/>
              </w:rPr>
            </w:pPr>
            <w:r w:rsidRPr="00B45399">
              <w:rPr>
                <w:sz w:val="15"/>
                <w:szCs w:val="15"/>
              </w:rPr>
              <w:t>365191,6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D291A" w:rsidRPr="00B45399" w:rsidRDefault="008D291A">
            <w:pPr>
              <w:jc w:val="center"/>
              <w:rPr>
                <w:sz w:val="15"/>
                <w:szCs w:val="15"/>
              </w:rPr>
            </w:pPr>
            <w:r w:rsidRPr="00B45399">
              <w:rPr>
                <w:sz w:val="15"/>
                <w:szCs w:val="15"/>
              </w:rPr>
              <w:t>1026850,2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D291A" w:rsidRPr="00B45399" w:rsidRDefault="008D291A">
            <w:pPr>
              <w:jc w:val="center"/>
              <w:rPr>
                <w:sz w:val="15"/>
                <w:szCs w:val="15"/>
              </w:rPr>
            </w:pPr>
            <w:r w:rsidRPr="00B45399">
              <w:rPr>
                <w:sz w:val="15"/>
                <w:szCs w:val="15"/>
              </w:rPr>
              <w:t>587856,3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D291A" w:rsidRPr="00B45399" w:rsidRDefault="008D291A">
            <w:pPr>
              <w:jc w:val="center"/>
              <w:rPr>
                <w:sz w:val="15"/>
                <w:szCs w:val="15"/>
              </w:rPr>
            </w:pPr>
            <w:r w:rsidRPr="00B45399">
              <w:rPr>
                <w:sz w:val="15"/>
                <w:szCs w:val="15"/>
              </w:rPr>
              <w:t>865504,3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D291A" w:rsidRPr="00B45399" w:rsidRDefault="008D291A">
            <w:pPr>
              <w:jc w:val="center"/>
              <w:rPr>
                <w:sz w:val="15"/>
                <w:szCs w:val="15"/>
              </w:rPr>
            </w:pPr>
            <w:r w:rsidRPr="00B45399">
              <w:rPr>
                <w:sz w:val="15"/>
                <w:szCs w:val="15"/>
              </w:rPr>
              <w:t>4204941,4</w:t>
            </w:r>
          </w:p>
        </w:tc>
      </w:tr>
      <w:tr w:rsidR="008D291A" w:rsidRPr="00F03CBB" w:rsidTr="008D291A">
        <w:tc>
          <w:tcPr>
            <w:tcW w:w="426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D291A" w:rsidRPr="00B45399" w:rsidRDefault="008D291A" w:rsidP="00587CC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377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D291A" w:rsidRPr="00B45399" w:rsidRDefault="008D291A" w:rsidP="00587CCA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D291A" w:rsidRPr="00B45399" w:rsidRDefault="008D291A" w:rsidP="00587CCA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Федеральный бюджет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D291A" w:rsidRPr="00B45399" w:rsidRDefault="008D291A">
            <w:pPr>
              <w:jc w:val="center"/>
              <w:rPr>
                <w:sz w:val="15"/>
                <w:szCs w:val="15"/>
              </w:rPr>
            </w:pPr>
            <w:r w:rsidRPr="00B45399">
              <w:rPr>
                <w:sz w:val="15"/>
                <w:szCs w:val="15"/>
              </w:rPr>
              <w:t>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D291A" w:rsidRPr="00B45399" w:rsidRDefault="008D291A">
            <w:pPr>
              <w:jc w:val="center"/>
              <w:rPr>
                <w:sz w:val="15"/>
                <w:szCs w:val="15"/>
              </w:rPr>
            </w:pPr>
            <w:r w:rsidRPr="00B45399">
              <w:rPr>
                <w:sz w:val="15"/>
                <w:szCs w:val="15"/>
              </w:rPr>
              <w:t>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D291A" w:rsidRPr="00B45399" w:rsidRDefault="008D291A">
            <w:pPr>
              <w:jc w:val="center"/>
              <w:rPr>
                <w:sz w:val="15"/>
                <w:szCs w:val="15"/>
              </w:rPr>
            </w:pPr>
            <w:r w:rsidRPr="00B45399">
              <w:rPr>
                <w:sz w:val="15"/>
                <w:szCs w:val="15"/>
              </w:rPr>
              <w:t>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D291A" w:rsidRPr="00B45399" w:rsidRDefault="008D291A">
            <w:pPr>
              <w:jc w:val="center"/>
              <w:rPr>
                <w:sz w:val="15"/>
                <w:szCs w:val="15"/>
              </w:rPr>
            </w:pPr>
            <w:r w:rsidRPr="00B45399">
              <w:rPr>
                <w:sz w:val="15"/>
                <w:szCs w:val="15"/>
              </w:rPr>
              <w:t>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D291A" w:rsidRPr="00B45399" w:rsidRDefault="008D291A">
            <w:pPr>
              <w:jc w:val="center"/>
              <w:rPr>
                <w:sz w:val="15"/>
                <w:szCs w:val="15"/>
              </w:rPr>
            </w:pPr>
            <w:r w:rsidRPr="00B45399">
              <w:rPr>
                <w:sz w:val="15"/>
                <w:szCs w:val="15"/>
              </w:rPr>
              <w:t>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D291A" w:rsidRPr="00B45399" w:rsidRDefault="008D291A">
            <w:pPr>
              <w:jc w:val="center"/>
              <w:rPr>
                <w:sz w:val="15"/>
                <w:szCs w:val="15"/>
              </w:rPr>
            </w:pPr>
            <w:r w:rsidRPr="00B45399">
              <w:rPr>
                <w:sz w:val="15"/>
                <w:szCs w:val="15"/>
              </w:rPr>
              <w:t>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D291A" w:rsidRPr="00B45399" w:rsidRDefault="008D291A">
            <w:pPr>
              <w:jc w:val="center"/>
              <w:rPr>
                <w:sz w:val="15"/>
                <w:szCs w:val="15"/>
              </w:rPr>
            </w:pPr>
            <w:r w:rsidRPr="00B45399">
              <w:rPr>
                <w:sz w:val="15"/>
                <w:szCs w:val="15"/>
              </w:rPr>
              <w:t>0,0</w:t>
            </w:r>
          </w:p>
        </w:tc>
      </w:tr>
      <w:tr w:rsidR="008D291A" w:rsidRPr="00F03CBB" w:rsidTr="008D291A">
        <w:tc>
          <w:tcPr>
            <w:tcW w:w="42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D291A" w:rsidRPr="00B45399" w:rsidRDefault="008D291A" w:rsidP="00587CC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37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D291A" w:rsidRPr="00B45399" w:rsidRDefault="008D291A" w:rsidP="00587CCA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D291A" w:rsidRPr="00B45399" w:rsidRDefault="008D291A" w:rsidP="00587CCA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ИТОГО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D291A" w:rsidRPr="00B45399" w:rsidRDefault="008D291A">
            <w:pPr>
              <w:jc w:val="center"/>
              <w:rPr>
                <w:sz w:val="15"/>
                <w:szCs w:val="15"/>
              </w:rPr>
            </w:pPr>
            <w:r w:rsidRPr="00B45399">
              <w:rPr>
                <w:sz w:val="15"/>
                <w:szCs w:val="15"/>
              </w:rPr>
              <w:t>530132,9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D291A" w:rsidRPr="00B45399" w:rsidRDefault="008D291A">
            <w:pPr>
              <w:jc w:val="center"/>
              <w:rPr>
                <w:sz w:val="15"/>
                <w:szCs w:val="15"/>
              </w:rPr>
            </w:pPr>
            <w:r w:rsidRPr="00B45399">
              <w:rPr>
                <w:sz w:val="15"/>
                <w:szCs w:val="15"/>
              </w:rPr>
              <w:t>829406,1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D291A" w:rsidRPr="00B45399" w:rsidRDefault="008D291A">
            <w:pPr>
              <w:jc w:val="center"/>
              <w:rPr>
                <w:sz w:val="15"/>
                <w:szCs w:val="15"/>
              </w:rPr>
            </w:pPr>
            <w:r w:rsidRPr="00B45399">
              <w:rPr>
                <w:sz w:val="15"/>
                <w:szCs w:val="15"/>
              </w:rPr>
              <w:t>365191,6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D291A" w:rsidRPr="00B45399" w:rsidRDefault="008D291A">
            <w:pPr>
              <w:jc w:val="center"/>
              <w:rPr>
                <w:sz w:val="15"/>
                <w:szCs w:val="15"/>
              </w:rPr>
            </w:pPr>
            <w:r w:rsidRPr="00B45399">
              <w:rPr>
                <w:sz w:val="15"/>
                <w:szCs w:val="15"/>
              </w:rPr>
              <w:t>1026850,2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D291A" w:rsidRPr="00B45399" w:rsidRDefault="008D291A">
            <w:pPr>
              <w:jc w:val="center"/>
              <w:rPr>
                <w:sz w:val="15"/>
                <w:szCs w:val="15"/>
              </w:rPr>
            </w:pPr>
            <w:r w:rsidRPr="00B45399">
              <w:rPr>
                <w:sz w:val="15"/>
                <w:szCs w:val="15"/>
              </w:rPr>
              <w:t>587856,3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D291A" w:rsidRPr="00B45399" w:rsidRDefault="008D291A">
            <w:pPr>
              <w:jc w:val="center"/>
              <w:rPr>
                <w:sz w:val="15"/>
                <w:szCs w:val="15"/>
              </w:rPr>
            </w:pPr>
            <w:r w:rsidRPr="00B45399">
              <w:rPr>
                <w:sz w:val="15"/>
                <w:szCs w:val="15"/>
              </w:rPr>
              <w:t>865504,3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D291A" w:rsidRPr="00B45399" w:rsidRDefault="008D291A">
            <w:pPr>
              <w:jc w:val="center"/>
              <w:rPr>
                <w:sz w:val="15"/>
                <w:szCs w:val="15"/>
              </w:rPr>
            </w:pPr>
            <w:r w:rsidRPr="00B45399">
              <w:rPr>
                <w:sz w:val="15"/>
                <w:szCs w:val="15"/>
              </w:rPr>
              <w:t>4204941,4</w:t>
            </w:r>
          </w:p>
        </w:tc>
      </w:tr>
    </w:tbl>
    <w:p w:rsidR="006B4899" w:rsidRDefault="006B4899" w:rsidP="006B4899">
      <w:pPr>
        <w:autoSpaceDE w:val="0"/>
        <w:autoSpaceDN w:val="0"/>
        <w:adjustRightInd w:val="0"/>
        <w:ind w:firstLine="708"/>
        <w:jc w:val="both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                                                                                                                                       ».</w:t>
      </w:r>
    </w:p>
    <w:p w:rsidR="006B4899" w:rsidRDefault="006B4899" w:rsidP="006B4899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5.6.</w:t>
      </w:r>
      <w:r w:rsidRPr="006B4899">
        <w:rPr>
          <w:rFonts w:eastAsiaTheme="minorHAnsi"/>
          <w:lang w:eastAsia="en-US"/>
        </w:rPr>
        <w:t xml:space="preserve"> Пункт 6 подраздела 3.1 раздела 3 приложения к постановлению изложить </w:t>
      </w:r>
      <w:r w:rsidR="00383BF8">
        <w:rPr>
          <w:rFonts w:eastAsiaTheme="minorHAnsi"/>
          <w:lang w:eastAsia="en-US"/>
        </w:rPr>
        <w:br/>
      </w:r>
      <w:r w:rsidRPr="006B4899">
        <w:rPr>
          <w:rFonts w:eastAsiaTheme="minorHAnsi"/>
          <w:lang w:eastAsia="en-US"/>
        </w:rPr>
        <w:t>в следующей редакции:</w:t>
      </w:r>
    </w:p>
    <w:p w:rsidR="006B4899" w:rsidRPr="006B4899" w:rsidRDefault="006B4899" w:rsidP="006B4899">
      <w:pPr>
        <w:tabs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«</w:t>
      </w:r>
    </w:p>
    <w:tbl>
      <w:tblPr>
        <w:tblW w:w="0" w:type="auto"/>
        <w:tblInd w:w="28" w:type="dxa"/>
        <w:tblBorders>
          <w:top w:val="single" w:sz="6" w:space="0" w:color="auto"/>
          <w:left w:val="single" w:sz="6" w:space="0" w:color="auto"/>
          <w:bottom w:val="single" w:sz="4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450"/>
        <w:gridCol w:w="2715"/>
        <w:gridCol w:w="6333"/>
      </w:tblGrid>
      <w:tr w:rsidR="006B4899" w:rsidRPr="006B4899" w:rsidTr="00587CCA">
        <w:tc>
          <w:tcPr>
            <w:tcW w:w="450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B4899" w:rsidRPr="00B45399" w:rsidRDefault="006B4899" w:rsidP="00587CCA">
            <w:pPr>
              <w:pStyle w:val="FORMATTEXT0"/>
              <w:jc w:val="center"/>
              <w:rPr>
                <w:rFonts w:ascii="Times New Roman" w:hAnsi="Times New Roman" w:cs="Times New Roman"/>
              </w:rPr>
            </w:pPr>
            <w:r w:rsidRPr="00B45399">
              <w:rPr>
                <w:rFonts w:ascii="Times New Roman" w:hAnsi="Times New Roman" w:cs="Times New Roman"/>
              </w:rPr>
              <w:t xml:space="preserve">6 </w:t>
            </w:r>
          </w:p>
        </w:tc>
        <w:tc>
          <w:tcPr>
            <w:tcW w:w="2715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B4899" w:rsidRPr="00B45399" w:rsidRDefault="006B4899" w:rsidP="00587CCA">
            <w:pPr>
              <w:pStyle w:val="FORMATTEXT0"/>
              <w:rPr>
                <w:rFonts w:ascii="Times New Roman" w:hAnsi="Times New Roman" w:cs="Times New Roman"/>
              </w:rPr>
            </w:pPr>
            <w:r w:rsidRPr="00B45399">
              <w:rPr>
                <w:rFonts w:ascii="Times New Roman" w:hAnsi="Times New Roman" w:cs="Times New Roman"/>
              </w:rPr>
              <w:t xml:space="preserve">Общий объем финансирования Подпрограммы 2 по источникам финансирования с указанием объема финансирования, предусмотренного на реализацию региональных проектов, в том числе по годам реализации </w:t>
            </w:r>
          </w:p>
        </w:tc>
        <w:tc>
          <w:tcPr>
            <w:tcW w:w="6333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B4899" w:rsidRPr="00B45399" w:rsidRDefault="006B4899" w:rsidP="00587CCA">
            <w:pPr>
              <w:pStyle w:val="FORMATTEXT0"/>
              <w:rPr>
                <w:rFonts w:ascii="Times New Roman" w:hAnsi="Times New Roman" w:cs="Times New Roman"/>
              </w:rPr>
            </w:pPr>
            <w:r w:rsidRPr="00B45399">
              <w:rPr>
                <w:rFonts w:ascii="Times New Roman" w:hAnsi="Times New Roman" w:cs="Times New Roman"/>
              </w:rPr>
              <w:t xml:space="preserve">Общий объем финансирования Подпрограммы 2 составляет </w:t>
            </w:r>
            <w:r w:rsidR="00EB77A9" w:rsidRPr="00B45399">
              <w:rPr>
                <w:rFonts w:ascii="Times New Roman" w:hAnsi="Times New Roman" w:cs="Times New Roman"/>
              </w:rPr>
              <w:t xml:space="preserve">69 656 102,5 </w:t>
            </w:r>
            <w:proofErr w:type="spellStart"/>
            <w:r w:rsidRPr="00B45399">
              <w:rPr>
                <w:rFonts w:ascii="Times New Roman" w:hAnsi="Times New Roman" w:cs="Times New Roman"/>
              </w:rPr>
              <w:t>тыс</w:t>
            </w:r>
            <w:proofErr w:type="gramStart"/>
            <w:r w:rsidRPr="00B45399">
              <w:rPr>
                <w:rFonts w:ascii="Times New Roman" w:hAnsi="Times New Roman" w:cs="Times New Roman"/>
              </w:rPr>
              <w:t>.р</w:t>
            </w:r>
            <w:proofErr w:type="gramEnd"/>
            <w:r w:rsidRPr="00B45399">
              <w:rPr>
                <w:rFonts w:ascii="Times New Roman" w:hAnsi="Times New Roman" w:cs="Times New Roman"/>
              </w:rPr>
              <w:t>уб</w:t>
            </w:r>
            <w:proofErr w:type="spellEnd"/>
            <w:r w:rsidRPr="00B45399">
              <w:rPr>
                <w:rFonts w:ascii="Times New Roman" w:hAnsi="Times New Roman" w:cs="Times New Roman"/>
              </w:rPr>
              <w:t>., в том числе:</w:t>
            </w:r>
          </w:p>
          <w:p w:rsidR="006B4899" w:rsidRPr="00B45399" w:rsidRDefault="006B4899" w:rsidP="00587CCA">
            <w:pPr>
              <w:pStyle w:val="FORMATTEXT0"/>
              <w:rPr>
                <w:rFonts w:ascii="Times New Roman" w:hAnsi="Times New Roman" w:cs="Times New Roman"/>
              </w:rPr>
            </w:pPr>
            <w:r w:rsidRPr="00B45399">
              <w:rPr>
                <w:rFonts w:ascii="Times New Roman" w:hAnsi="Times New Roman" w:cs="Times New Roman"/>
              </w:rPr>
              <w:t xml:space="preserve">за счет средств бюджета Санкт-Петербурга – </w:t>
            </w:r>
            <w:r w:rsidR="00EB77A9" w:rsidRPr="00B45399">
              <w:rPr>
                <w:rFonts w:ascii="Times New Roman" w:hAnsi="Times New Roman" w:cs="Times New Roman"/>
              </w:rPr>
              <w:t xml:space="preserve">54 799 399,9 </w:t>
            </w:r>
            <w:proofErr w:type="spellStart"/>
            <w:r w:rsidRPr="00B45399">
              <w:rPr>
                <w:rFonts w:ascii="Times New Roman" w:hAnsi="Times New Roman" w:cs="Times New Roman"/>
              </w:rPr>
              <w:t>тыс</w:t>
            </w:r>
            <w:proofErr w:type="gramStart"/>
            <w:r w:rsidRPr="00B45399">
              <w:rPr>
                <w:rFonts w:ascii="Times New Roman" w:hAnsi="Times New Roman" w:cs="Times New Roman"/>
              </w:rPr>
              <w:t>.р</w:t>
            </w:r>
            <w:proofErr w:type="gramEnd"/>
            <w:r w:rsidRPr="00B45399">
              <w:rPr>
                <w:rFonts w:ascii="Times New Roman" w:hAnsi="Times New Roman" w:cs="Times New Roman"/>
              </w:rPr>
              <w:t>уб</w:t>
            </w:r>
            <w:proofErr w:type="spellEnd"/>
            <w:r w:rsidRPr="00B45399">
              <w:rPr>
                <w:rFonts w:ascii="Times New Roman" w:hAnsi="Times New Roman" w:cs="Times New Roman"/>
              </w:rPr>
              <w:t>., в том числе по годам:</w:t>
            </w:r>
          </w:p>
          <w:p w:rsidR="006B4899" w:rsidRPr="00B45399" w:rsidRDefault="006B4899" w:rsidP="00587CCA">
            <w:pPr>
              <w:pStyle w:val="FORMATTEXT0"/>
              <w:rPr>
                <w:rFonts w:ascii="Times New Roman" w:hAnsi="Times New Roman" w:cs="Times New Roman"/>
              </w:rPr>
            </w:pPr>
            <w:r w:rsidRPr="00B45399">
              <w:rPr>
                <w:rFonts w:ascii="Times New Roman" w:hAnsi="Times New Roman" w:cs="Times New Roman"/>
              </w:rPr>
              <w:t xml:space="preserve">2019 г. </w:t>
            </w:r>
            <w:r w:rsidR="00EB77A9" w:rsidRPr="00B45399">
              <w:rPr>
                <w:rFonts w:ascii="Times New Roman" w:hAnsi="Times New Roman" w:cs="Times New Roman"/>
              </w:rPr>
              <w:t>–</w:t>
            </w:r>
            <w:r w:rsidRPr="00B45399">
              <w:rPr>
                <w:rFonts w:ascii="Times New Roman" w:hAnsi="Times New Roman" w:cs="Times New Roman"/>
              </w:rPr>
              <w:t xml:space="preserve"> 8</w:t>
            </w:r>
            <w:r w:rsidR="00EB77A9" w:rsidRPr="00B45399">
              <w:rPr>
                <w:rFonts w:ascii="Times New Roman" w:hAnsi="Times New Roman" w:cs="Times New Roman"/>
              </w:rPr>
              <w:t xml:space="preserve"> </w:t>
            </w:r>
            <w:r w:rsidRPr="00B45399">
              <w:rPr>
                <w:rFonts w:ascii="Times New Roman" w:hAnsi="Times New Roman" w:cs="Times New Roman"/>
              </w:rPr>
              <w:t>856</w:t>
            </w:r>
            <w:r w:rsidR="00EB77A9" w:rsidRPr="00B45399">
              <w:rPr>
                <w:rFonts w:ascii="Times New Roman" w:hAnsi="Times New Roman" w:cs="Times New Roman"/>
              </w:rPr>
              <w:t xml:space="preserve"> </w:t>
            </w:r>
            <w:r w:rsidRPr="00B45399">
              <w:rPr>
                <w:rFonts w:ascii="Times New Roman" w:hAnsi="Times New Roman" w:cs="Times New Roman"/>
              </w:rPr>
              <w:t xml:space="preserve">556,8 </w:t>
            </w:r>
            <w:proofErr w:type="spellStart"/>
            <w:r w:rsidRPr="00B45399">
              <w:rPr>
                <w:rFonts w:ascii="Times New Roman" w:hAnsi="Times New Roman" w:cs="Times New Roman"/>
              </w:rPr>
              <w:t>тыс</w:t>
            </w:r>
            <w:proofErr w:type="gramStart"/>
            <w:r w:rsidRPr="00B45399">
              <w:rPr>
                <w:rFonts w:ascii="Times New Roman" w:hAnsi="Times New Roman" w:cs="Times New Roman"/>
              </w:rPr>
              <w:t>.р</w:t>
            </w:r>
            <w:proofErr w:type="gramEnd"/>
            <w:r w:rsidRPr="00B45399">
              <w:rPr>
                <w:rFonts w:ascii="Times New Roman" w:hAnsi="Times New Roman" w:cs="Times New Roman"/>
              </w:rPr>
              <w:t>уб</w:t>
            </w:r>
            <w:proofErr w:type="spellEnd"/>
            <w:r w:rsidRPr="00B45399">
              <w:rPr>
                <w:rFonts w:ascii="Times New Roman" w:hAnsi="Times New Roman" w:cs="Times New Roman"/>
              </w:rPr>
              <w:t>.;</w:t>
            </w:r>
          </w:p>
          <w:p w:rsidR="006B4899" w:rsidRPr="00B45399" w:rsidRDefault="006B4899" w:rsidP="00587CCA">
            <w:pPr>
              <w:pStyle w:val="FORMATTEXT0"/>
              <w:rPr>
                <w:rFonts w:ascii="Times New Roman" w:hAnsi="Times New Roman" w:cs="Times New Roman"/>
              </w:rPr>
            </w:pPr>
            <w:r w:rsidRPr="00B45399">
              <w:rPr>
                <w:rFonts w:ascii="Times New Roman" w:hAnsi="Times New Roman" w:cs="Times New Roman"/>
              </w:rPr>
              <w:t>2020 г. – 9</w:t>
            </w:r>
            <w:r w:rsidR="00EB77A9" w:rsidRPr="00B45399">
              <w:rPr>
                <w:rFonts w:ascii="Times New Roman" w:hAnsi="Times New Roman" w:cs="Times New Roman"/>
              </w:rPr>
              <w:t xml:space="preserve"> </w:t>
            </w:r>
            <w:r w:rsidRPr="00B45399">
              <w:rPr>
                <w:rFonts w:ascii="Times New Roman" w:hAnsi="Times New Roman" w:cs="Times New Roman"/>
              </w:rPr>
              <w:t>705</w:t>
            </w:r>
            <w:r w:rsidR="00EB77A9" w:rsidRPr="00B45399">
              <w:rPr>
                <w:rFonts w:ascii="Times New Roman" w:hAnsi="Times New Roman" w:cs="Times New Roman"/>
              </w:rPr>
              <w:t xml:space="preserve"> </w:t>
            </w:r>
            <w:r w:rsidRPr="00B45399">
              <w:rPr>
                <w:rFonts w:ascii="Times New Roman" w:hAnsi="Times New Roman" w:cs="Times New Roman"/>
              </w:rPr>
              <w:t xml:space="preserve">074,7 </w:t>
            </w:r>
            <w:proofErr w:type="spellStart"/>
            <w:r w:rsidRPr="00B45399">
              <w:rPr>
                <w:rFonts w:ascii="Times New Roman" w:hAnsi="Times New Roman" w:cs="Times New Roman"/>
              </w:rPr>
              <w:t>тыс</w:t>
            </w:r>
            <w:proofErr w:type="gramStart"/>
            <w:r w:rsidRPr="00B45399">
              <w:rPr>
                <w:rFonts w:ascii="Times New Roman" w:hAnsi="Times New Roman" w:cs="Times New Roman"/>
              </w:rPr>
              <w:t>.р</w:t>
            </w:r>
            <w:proofErr w:type="gramEnd"/>
            <w:r w:rsidRPr="00B45399">
              <w:rPr>
                <w:rFonts w:ascii="Times New Roman" w:hAnsi="Times New Roman" w:cs="Times New Roman"/>
              </w:rPr>
              <w:t>уб</w:t>
            </w:r>
            <w:proofErr w:type="spellEnd"/>
            <w:r w:rsidRPr="00B45399">
              <w:rPr>
                <w:rFonts w:ascii="Times New Roman" w:hAnsi="Times New Roman" w:cs="Times New Roman"/>
              </w:rPr>
              <w:t>.;</w:t>
            </w:r>
          </w:p>
          <w:p w:rsidR="006B4899" w:rsidRPr="00B45399" w:rsidRDefault="006B4899" w:rsidP="00587CCA">
            <w:pPr>
              <w:pStyle w:val="FORMATTEXT0"/>
              <w:rPr>
                <w:rFonts w:ascii="Times New Roman" w:hAnsi="Times New Roman" w:cs="Times New Roman"/>
              </w:rPr>
            </w:pPr>
            <w:r w:rsidRPr="00B45399">
              <w:rPr>
                <w:rFonts w:ascii="Times New Roman" w:hAnsi="Times New Roman" w:cs="Times New Roman"/>
              </w:rPr>
              <w:t xml:space="preserve">2021 г. </w:t>
            </w:r>
            <w:r w:rsidR="00EB77A9" w:rsidRPr="00B45399">
              <w:rPr>
                <w:rFonts w:ascii="Times New Roman" w:hAnsi="Times New Roman" w:cs="Times New Roman"/>
              </w:rPr>
              <w:t>–</w:t>
            </w:r>
            <w:r w:rsidRPr="00B45399">
              <w:rPr>
                <w:rFonts w:ascii="Times New Roman" w:hAnsi="Times New Roman" w:cs="Times New Roman"/>
              </w:rPr>
              <w:t xml:space="preserve"> </w:t>
            </w:r>
            <w:r w:rsidR="00EB77A9" w:rsidRPr="00B45399">
              <w:rPr>
                <w:rFonts w:ascii="Times New Roman" w:hAnsi="Times New Roman" w:cs="Times New Roman"/>
              </w:rPr>
              <w:t>8 131 890,9</w:t>
            </w:r>
            <w:r w:rsidRPr="00B45399">
              <w:rPr>
                <w:rFonts w:ascii="Times New Roman" w:hAnsi="Times New Roman" w:cs="Times New Roman"/>
              </w:rPr>
              <w:t>тыс</w:t>
            </w:r>
            <w:proofErr w:type="gramStart"/>
            <w:r w:rsidRPr="00B45399">
              <w:rPr>
                <w:rFonts w:ascii="Times New Roman" w:hAnsi="Times New Roman" w:cs="Times New Roman"/>
              </w:rPr>
              <w:t>.р</w:t>
            </w:r>
            <w:proofErr w:type="gramEnd"/>
            <w:r w:rsidRPr="00B45399">
              <w:rPr>
                <w:rFonts w:ascii="Times New Roman" w:hAnsi="Times New Roman" w:cs="Times New Roman"/>
              </w:rPr>
              <w:t>уб.;</w:t>
            </w:r>
          </w:p>
          <w:p w:rsidR="006B4899" w:rsidRPr="00B45399" w:rsidRDefault="006B4899" w:rsidP="00587CCA">
            <w:pPr>
              <w:pStyle w:val="FORMATTEXT0"/>
              <w:rPr>
                <w:rFonts w:ascii="Times New Roman" w:hAnsi="Times New Roman" w:cs="Times New Roman"/>
              </w:rPr>
            </w:pPr>
            <w:r w:rsidRPr="00B45399">
              <w:rPr>
                <w:rFonts w:ascii="Times New Roman" w:hAnsi="Times New Roman" w:cs="Times New Roman"/>
              </w:rPr>
              <w:t xml:space="preserve">2022 г. </w:t>
            </w:r>
            <w:r w:rsidR="00EB77A9" w:rsidRPr="00B45399">
              <w:rPr>
                <w:rFonts w:ascii="Times New Roman" w:hAnsi="Times New Roman" w:cs="Times New Roman"/>
              </w:rPr>
              <w:t>–</w:t>
            </w:r>
            <w:r w:rsidRPr="00B45399">
              <w:rPr>
                <w:rFonts w:ascii="Times New Roman" w:hAnsi="Times New Roman" w:cs="Times New Roman"/>
              </w:rPr>
              <w:t xml:space="preserve"> </w:t>
            </w:r>
            <w:r w:rsidR="00EB77A9" w:rsidRPr="00B45399">
              <w:rPr>
                <w:rFonts w:ascii="Times New Roman" w:hAnsi="Times New Roman" w:cs="Times New Roman"/>
              </w:rPr>
              <w:t xml:space="preserve">9 237 033,8 </w:t>
            </w:r>
            <w:proofErr w:type="spellStart"/>
            <w:r w:rsidRPr="00B45399">
              <w:rPr>
                <w:rFonts w:ascii="Times New Roman" w:hAnsi="Times New Roman" w:cs="Times New Roman"/>
              </w:rPr>
              <w:t>тыс</w:t>
            </w:r>
            <w:proofErr w:type="gramStart"/>
            <w:r w:rsidRPr="00B45399">
              <w:rPr>
                <w:rFonts w:ascii="Times New Roman" w:hAnsi="Times New Roman" w:cs="Times New Roman"/>
              </w:rPr>
              <w:t>.р</w:t>
            </w:r>
            <w:proofErr w:type="gramEnd"/>
            <w:r w:rsidRPr="00B45399">
              <w:rPr>
                <w:rFonts w:ascii="Times New Roman" w:hAnsi="Times New Roman" w:cs="Times New Roman"/>
              </w:rPr>
              <w:t>уб</w:t>
            </w:r>
            <w:proofErr w:type="spellEnd"/>
            <w:r w:rsidRPr="00B45399">
              <w:rPr>
                <w:rFonts w:ascii="Times New Roman" w:hAnsi="Times New Roman" w:cs="Times New Roman"/>
              </w:rPr>
              <w:t>.;</w:t>
            </w:r>
          </w:p>
          <w:p w:rsidR="006B4899" w:rsidRPr="00B45399" w:rsidRDefault="006B4899" w:rsidP="00587CCA">
            <w:pPr>
              <w:pStyle w:val="FORMATTEXT0"/>
              <w:rPr>
                <w:rFonts w:ascii="Times New Roman" w:hAnsi="Times New Roman" w:cs="Times New Roman"/>
              </w:rPr>
            </w:pPr>
            <w:r w:rsidRPr="00B45399">
              <w:rPr>
                <w:rFonts w:ascii="Times New Roman" w:hAnsi="Times New Roman" w:cs="Times New Roman"/>
              </w:rPr>
              <w:t xml:space="preserve">2023 г. </w:t>
            </w:r>
            <w:r w:rsidR="00EB77A9" w:rsidRPr="00B45399">
              <w:rPr>
                <w:rFonts w:ascii="Times New Roman" w:hAnsi="Times New Roman" w:cs="Times New Roman"/>
              </w:rPr>
              <w:t>–</w:t>
            </w:r>
            <w:r w:rsidRPr="00B45399">
              <w:rPr>
                <w:rFonts w:ascii="Times New Roman" w:hAnsi="Times New Roman" w:cs="Times New Roman"/>
              </w:rPr>
              <w:t xml:space="preserve"> </w:t>
            </w:r>
            <w:r w:rsidR="00EB77A9" w:rsidRPr="00B45399">
              <w:rPr>
                <w:rFonts w:ascii="Times New Roman" w:hAnsi="Times New Roman" w:cs="Times New Roman"/>
              </w:rPr>
              <w:t>9 124 827,2</w:t>
            </w:r>
            <w:r w:rsidRPr="00B45399">
              <w:rPr>
                <w:rFonts w:ascii="Times New Roman" w:hAnsi="Times New Roman" w:cs="Times New Roman"/>
              </w:rPr>
              <w:t>тыс</w:t>
            </w:r>
            <w:proofErr w:type="gramStart"/>
            <w:r w:rsidRPr="00B45399">
              <w:rPr>
                <w:rFonts w:ascii="Times New Roman" w:hAnsi="Times New Roman" w:cs="Times New Roman"/>
              </w:rPr>
              <w:t>.р</w:t>
            </w:r>
            <w:proofErr w:type="gramEnd"/>
            <w:r w:rsidRPr="00B45399">
              <w:rPr>
                <w:rFonts w:ascii="Times New Roman" w:hAnsi="Times New Roman" w:cs="Times New Roman"/>
              </w:rPr>
              <w:t>уб.;</w:t>
            </w:r>
          </w:p>
          <w:p w:rsidR="006B4899" w:rsidRPr="00B45399" w:rsidRDefault="006B4899" w:rsidP="00587CCA">
            <w:pPr>
              <w:pStyle w:val="FORMATTEXT0"/>
              <w:rPr>
                <w:rFonts w:ascii="Times New Roman" w:hAnsi="Times New Roman" w:cs="Times New Roman"/>
              </w:rPr>
            </w:pPr>
            <w:r w:rsidRPr="00B45399">
              <w:rPr>
                <w:rFonts w:ascii="Times New Roman" w:hAnsi="Times New Roman" w:cs="Times New Roman"/>
              </w:rPr>
              <w:t xml:space="preserve">2024 г. </w:t>
            </w:r>
            <w:r w:rsidR="00EB77A9" w:rsidRPr="00B45399">
              <w:rPr>
                <w:rFonts w:ascii="Times New Roman" w:hAnsi="Times New Roman" w:cs="Times New Roman"/>
              </w:rPr>
              <w:t>–</w:t>
            </w:r>
            <w:r w:rsidRPr="00B45399">
              <w:rPr>
                <w:rFonts w:ascii="Times New Roman" w:hAnsi="Times New Roman" w:cs="Times New Roman"/>
              </w:rPr>
              <w:t xml:space="preserve"> 9</w:t>
            </w:r>
            <w:r w:rsidR="00EB77A9" w:rsidRPr="00B45399">
              <w:rPr>
                <w:rFonts w:ascii="Times New Roman" w:hAnsi="Times New Roman" w:cs="Times New Roman"/>
              </w:rPr>
              <w:t xml:space="preserve"> </w:t>
            </w:r>
            <w:r w:rsidRPr="00B45399">
              <w:rPr>
                <w:rFonts w:ascii="Times New Roman" w:hAnsi="Times New Roman" w:cs="Times New Roman"/>
              </w:rPr>
              <w:t>744</w:t>
            </w:r>
            <w:r w:rsidR="00EB77A9" w:rsidRPr="00B45399">
              <w:rPr>
                <w:rFonts w:ascii="Times New Roman" w:hAnsi="Times New Roman" w:cs="Times New Roman"/>
              </w:rPr>
              <w:t xml:space="preserve"> </w:t>
            </w:r>
            <w:r w:rsidRPr="00B45399">
              <w:rPr>
                <w:rFonts w:ascii="Times New Roman" w:hAnsi="Times New Roman" w:cs="Times New Roman"/>
              </w:rPr>
              <w:t xml:space="preserve">016,5 </w:t>
            </w:r>
            <w:proofErr w:type="spellStart"/>
            <w:r w:rsidRPr="00B45399">
              <w:rPr>
                <w:rFonts w:ascii="Times New Roman" w:hAnsi="Times New Roman" w:cs="Times New Roman"/>
              </w:rPr>
              <w:t>тыс</w:t>
            </w:r>
            <w:proofErr w:type="gramStart"/>
            <w:r w:rsidRPr="00B45399">
              <w:rPr>
                <w:rFonts w:ascii="Times New Roman" w:hAnsi="Times New Roman" w:cs="Times New Roman"/>
              </w:rPr>
              <w:t>.р</w:t>
            </w:r>
            <w:proofErr w:type="gramEnd"/>
            <w:r w:rsidRPr="00B45399">
              <w:rPr>
                <w:rFonts w:ascii="Times New Roman" w:hAnsi="Times New Roman" w:cs="Times New Roman"/>
              </w:rPr>
              <w:t>уб</w:t>
            </w:r>
            <w:proofErr w:type="spellEnd"/>
            <w:r w:rsidRPr="00B45399">
              <w:rPr>
                <w:rFonts w:ascii="Times New Roman" w:hAnsi="Times New Roman" w:cs="Times New Roman"/>
              </w:rPr>
              <w:t>.,</w:t>
            </w:r>
          </w:p>
          <w:p w:rsidR="006B4899" w:rsidRPr="00B45399" w:rsidRDefault="006B4899" w:rsidP="00587CCA">
            <w:pPr>
              <w:pStyle w:val="FORMATTEXT0"/>
              <w:rPr>
                <w:rFonts w:ascii="Times New Roman" w:hAnsi="Times New Roman" w:cs="Times New Roman"/>
              </w:rPr>
            </w:pPr>
            <w:r w:rsidRPr="00B45399">
              <w:rPr>
                <w:rFonts w:ascii="Times New Roman" w:hAnsi="Times New Roman" w:cs="Times New Roman"/>
              </w:rPr>
              <w:t xml:space="preserve">за счет средств федерального бюджета </w:t>
            </w:r>
            <w:r w:rsidR="00EB77A9" w:rsidRPr="00B45399">
              <w:rPr>
                <w:rFonts w:ascii="Times New Roman" w:hAnsi="Times New Roman" w:cs="Times New Roman"/>
              </w:rPr>
              <w:t>–</w:t>
            </w:r>
            <w:r w:rsidRPr="00B45399">
              <w:rPr>
                <w:rFonts w:ascii="Times New Roman" w:hAnsi="Times New Roman" w:cs="Times New Roman"/>
              </w:rPr>
              <w:t xml:space="preserve"> 68</w:t>
            </w:r>
            <w:r w:rsidR="00EB77A9" w:rsidRPr="00B45399">
              <w:rPr>
                <w:rFonts w:ascii="Times New Roman" w:hAnsi="Times New Roman" w:cs="Times New Roman"/>
              </w:rPr>
              <w:t xml:space="preserve"> </w:t>
            </w:r>
            <w:r w:rsidRPr="00B45399">
              <w:rPr>
                <w:rFonts w:ascii="Times New Roman" w:hAnsi="Times New Roman" w:cs="Times New Roman"/>
              </w:rPr>
              <w:t xml:space="preserve">500,0 </w:t>
            </w:r>
            <w:proofErr w:type="spellStart"/>
            <w:r w:rsidRPr="00B45399">
              <w:rPr>
                <w:rFonts w:ascii="Times New Roman" w:hAnsi="Times New Roman" w:cs="Times New Roman"/>
              </w:rPr>
              <w:t>тыс</w:t>
            </w:r>
            <w:proofErr w:type="gramStart"/>
            <w:r w:rsidRPr="00B45399">
              <w:rPr>
                <w:rFonts w:ascii="Times New Roman" w:hAnsi="Times New Roman" w:cs="Times New Roman"/>
              </w:rPr>
              <w:t>.р</w:t>
            </w:r>
            <w:proofErr w:type="gramEnd"/>
            <w:r w:rsidRPr="00B45399">
              <w:rPr>
                <w:rFonts w:ascii="Times New Roman" w:hAnsi="Times New Roman" w:cs="Times New Roman"/>
              </w:rPr>
              <w:t>уб</w:t>
            </w:r>
            <w:proofErr w:type="spellEnd"/>
            <w:r w:rsidRPr="00B45399">
              <w:rPr>
                <w:rFonts w:ascii="Times New Roman" w:hAnsi="Times New Roman" w:cs="Times New Roman"/>
              </w:rPr>
              <w:t xml:space="preserve">., </w:t>
            </w:r>
            <w:r w:rsidRPr="00B45399">
              <w:rPr>
                <w:rFonts w:ascii="Times New Roman" w:hAnsi="Times New Roman" w:cs="Times New Roman"/>
              </w:rPr>
              <w:br/>
              <w:t>в том числе по годам:</w:t>
            </w:r>
          </w:p>
          <w:p w:rsidR="006B4899" w:rsidRPr="00B45399" w:rsidRDefault="006B4899" w:rsidP="00587CCA">
            <w:pPr>
              <w:pStyle w:val="FORMATTEXT0"/>
              <w:rPr>
                <w:rFonts w:ascii="Times New Roman" w:hAnsi="Times New Roman" w:cs="Times New Roman"/>
              </w:rPr>
            </w:pPr>
            <w:r w:rsidRPr="00B45399">
              <w:rPr>
                <w:rFonts w:ascii="Times New Roman" w:hAnsi="Times New Roman" w:cs="Times New Roman"/>
              </w:rPr>
              <w:t xml:space="preserve">2019 г. </w:t>
            </w:r>
            <w:r w:rsidR="00EB77A9" w:rsidRPr="00B45399">
              <w:rPr>
                <w:rFonts w:ascii="Times New Roman" w:hAnsi="Times New Roman" w:cs="Times New Roman"/>
              </w:rPr>
              <w:t>–</w:t>
            </w:r>
            <w:r w:rsidRPr="00B45399">
              <w:rPr>
                <w:rFonts w:ascii="Times New Roman" w:hAnsi="Times New Roman" w:cs="Times New Roman"/>
              </w:rPr>
              <w:t xml:space="preserve"> 25</w:t>
            </w:r>
            <w:r w:rsidR="00EB77A9" w:rsidRPr="00B45399">
              <w:rPr>
                <w:rFonts w:ascii="Times New Roman" w:hAnsi="Times New Roman" w:cs="Times New Roman"/>
              </w:rPr>
              <w:t xml:space="preserve"> </w:t>
            </w:r>
            <w:r w:rsidRPr="00B45399">
              <w:rPr>
                <w:rFonts w:ascii="Times New Roman" w:hAnsi="Times New Roman" w:cs="Times New Roman"/>
              </w:rPr>
              <w:t xml:space="preserve">000,0 </w:t>
            </w:r>
            <w:proofErr w:type="spellStart"/>
            <w:r w:rsidRPr="00B45399">
              <w:rPr>
                <w:rFonts w:ascii="Times New Roman" w:hAnsi="Times New Roman" w:cs="Times New Roman"/>
              </w:rPr>
              <w:t>тыс</w:t>
            </w:r>
            <w:proofErr w:type="gramStart"/>
            <w:r w:rsidRPr="00B45399">
              <w:rPr>
                <w:rFonts w:ascii="Times New Roman" w:hAnsi="Times New Roman" w:cs="Times New Roman"/>
              </w:rPr>
              <w:t>.р</w:t>
            </w:r>
            <w:proofErr w:type="gramEnd"/>
            <w:r w:rsidRPr="00B45399">
              <w:rPr>
                <w:rFonts w:ascii="Times New Roman" w:hAnsi="Times New Roman" w:cs="Times New Roman"/>
              </w:rPr>
              <w:t>уб</w:t>
            </w:r>
            <w:proofErr w:type="spellEnd"/>
            <w:r w:rsidRPr="00B45399">
              <w:rPr>
                <w:rFonts w:ascii="Times New Roman" w:hAnsi="Times New Roman" w:cs="Times New Roman"/>
              </w:rPr>
              <w:t>.;</w:t>
            </w:r>
          </w:p>
          <w:p w:rsidR="006B4899" w:rsidRPr="00B45399" w:rsidRDefault="006B4899" w:rsidP="00587CCA">
            <w:pPr>
              <w:pStyle w:val="FORMATTEXT0"/>
              <w:rPr>
                <w:rFonts w:ascii="Times New Roman" w:hAnsi="Times New Roman" w:cs="Times New Roman"/>
              </w:rPr>
            </w:pPr>
            <w:r w:rsidRPr="00B45399">
              <w:rPr>
                <w:rFonts w:ascii="Times New Roman" w:hAnsi="Times New Roman" w:cs="Times New Roman"/>
              </w:rPr>
              <w:t xml:space="preserve">2020 г. </w:t>
            </w:r>
            <w:r w:rsidR="00EB77A9" w:rsidRPr="00B45399">
              <w:rPr>
                <w:rFonts w:ascii="Times New Roman" w:hAnsi="Times New Roman" w:cs="Times New Roman"/>
              </w:rPr>
              <w:t>–</w:t>
            </w:r>
            <w:r w:rsidRPr="00B45399">
              <w:rPr>
                <w:rFonts w:ascii="Times New Roman" w:hAnsi="Times New Roman" w:cs="Times New Roman"/>
              </w:rPr>
              <w:t xml:space="preserve"> 14</w:t>
            </w:r>
            <w:r w:rsidR="00EB77A9" w:rsidRPr="00B45399">
              <w:rPr>
                <w:rFonts w:ascii="Times New Roman" w:hAnsi="Times New Roman" w:cs="Times New Roman"/>
              </w:rPr>
              <w:t xml:space="preserve"> </w:t>
            </w:r>
            <w:r w:rsidRPr="00B45399">
              <w:rPr>
                <w:rFonts w:ascii="Times New Roman" w:hAnsi="Times New Roman" w:cs="Times New Roman"/>
              </w:rPr>
              <w:t xml:space="preserve">500,0 </w:t>
            </w:r>
            <w:proofErr w:type="spellStart"/>
            <w:r w:rsidRPr="00B45399">
              <w:rPr>
                <w:rFonts w:ascii="Times New Roman" w:hAnsi="Times New Roman" w:cs="Times New Roman"/>
              </w:rPr>
              <w:t>тыс</w:t>
            </w:r>
            <w:proofErr w:type="gramStart"/>
            <w:r w:rsidRPr="00B45399">
              <w:rPr>
                <w:rFonts w:ascii="Times New Roman" w:hAnsi="Times New Roman" w:cs="Times New Roman"/>
              </w:rPr>
              <w:t>.р</w:t>
            </w:r>
            <w:proofErr w:type="gramEnd"/>
            <w:r w:rsidRPr="00B45399">
              <w:rPr>
                <w:rFonts w:ascii="Times New Roman" w:hAnsi="Times New Roman" w:cs="Times New Roman"/>
              </w:rPr>
              <w:t>уб</w:t>
            </w:r>
            <w:proofErr w:type="spellEnd"/>
            <w:r w:rsidRPr="00B45399">
              <w:rPr>
                <w:rFonts w:ascii="Times New Roman" w:hAnsi="Times New Roman" w:cs="Times New Roman"/>
              </w:rPr>
              <w:t>.;</w:t>
            </w:r>
          </w:p>
          <w:p w:rsidR="006B4899" w:rsidRPr="00B45399" w:rsidRDefault="006B4899" w:rsidP="00587CCA">
            <w:pPr>
              <w:pStyle w:val="FORMATTEXT0"/>
              <w:rPr>
                <w:rFonts w:ascii="Times New Roman" w:hAnsi="Times New Roman" w:cs="Times New Roman"/>
              </w:rPr>
            </w:pPr>
            <w:r w:rsidRPr="00B45399">
              <w:rPr>
                <w:rFonts w:ascii="Times New Roman" w:hAnsi="Times New Roman" w:cs="Times New Roman"/>
              </w:rPr>
              <w:t xml:space="preserve">2021 г. </w:t>
            </w:r>
            <w:r w:rsidR="00EB77A9" w:rsidRPr="00B45399">
              <w:rPr>
                <w:rFonts w:ascii="Times New Roman" w:hAnsi="Times New Roman" w:cs="Times New Roman"/>
              </w:rPr>
              <w:t>–</w:t>
            </w:r>
            <w:r w:rsidRPr="00B45399">
              <w:rPr>
                <w:rFonts w:ascii="Times New Roman" w:hAnsi="Times New Roman" w:cs="Times New Roman"/>
              </w:rPr>
              <w:t xml:space="preserve"> 14</w:t>
            </w:r>
            <w:r w:rsidR="00EB77A9" w:rsidRPr="00B45399">
              <w:rPr>
                <w:rFonts w:ascii="Times New Roman" w:hAnsi="Times New Roman" w:cs="Times New Roman"/>
              </w:rPr>
              <w:t xml:space="preserve"> </w:t>
            </w:r>
            <w:r w:rsidRPr="00B45399">
              <w:rPr>
                <w:rFonts w:ascii="Times New Roman" w:hAnsi="Times New Roman" w:cs="Times New Roman"/>
              </w:rPr>
              <w:t xml:space="preserve">500,0 </w:t>
            </w:r>
            <w:proofErr w:type="spellStart"/>
            <w:r w:rsidRPr="00B45399">
              <w:rPr>
                <w:rFonts w:ascii="Times New Roman" w:hAnsi="Times New Roman" w:cs="Times New Roman"/>
              </w:rPr>
              <w:t>тыс</w:t>
            </w:r>
            <w:proofErr w:type="gramStart"/>
            <w:r w:rsidRPr="00B45399">
              <w:rPr>
                <w:rFonts w:ascii="Times New Roman" w:hAnsi="Times New Roman" w:cs="Times New Roman"/>
              </w:rPr>
              <w:t>.р</w:t>
            </w:r>
            <w:proofErr w:type="gramEnd"/>
            <w:r w:rsidRPr="00B45399">
              <w:rPr>
                <w:rFonts w:ascii="Times New Roman" w:hAnsi="Times New Roman" w:cs="Times New Roman"/>
              </w:rPr>
              <w:t>уб</w:t>
            </w:r>
            <w:proofErr w:type="spellEnd"/>
            <w:r w:rsidRPr="00B45399">
              <w:rPr>
                <w:rFonts w:ascii="Times New Roman" w:hAnsi="Times New Roman" w:cs="Times New Roman"/>
              </w:rPr>
              <w:t>.;</w:t>
            </w:r>
          </w:p>
          <w:p w:rsidR="006B4899" w:rsidRPr="00B45399" w:rsidRDefault="006B4899" w:rsidP="00587CCA">
            <w:pPr>
              <w:pStyle w:val="FORMATTEXT0"/>
              <w:rPr>
                <w:rFonts w:ascii="Times New Roman" w:hAnsi="Times New Roman" w:cs="Times New Roman"/>
              </w:rPr>
            </w:pPr>
            <w:r w:rsidRPr="00B45399">
              <w:rPr>
                <w:rFonts w:ascii="Times New Roman" w:hAnsi="Times New Roman" w:cs="Times New Roman"/>
              </w:rPr>
              <w:t xml:space="preserve">2022 г. </w:t>
            </w:r>
            <w:r w:rsidR="00EB77A9" w:rsidRPr="00B45399">
              <w:rPr>
                <w:rFonts w:ascii="Times New Roman" w:hAnsi="Times New Roman" w:cs="Times New Roman"/>
              </w:rPr>
              <w:t>–</w:t>
            </w:r>
            <w:r w:rsidRPr="00B45399">
              <w:rPr>
                <w:rFonts w:ascii="Times New Roman" w:hAnsi="Times New Roman" w:cs="Times New Roman"/>
              </w:rPr>
              <w:t xml:space="preserve"> 14</w:t>
            </w:r>
            <w:r w:rsidR="00EB77A9" w:rsidRPr="00B45399">
              <w:rPr>
                <w:rFonts w:ascii="Times New Roman" w:hAnsi="Times New Roman" w:cs="Times New Roman"/>
              </w:rPr>
              <w:t xml:space="preserve"> </w:t>
            </w:r>
            <w:r w:rsidRPr="00B45399">
              <w:rPr>
                <w:rFonts w:ascii="Times New Roman" w:hAnsi="Times New Roman" w:cs="Times New Roman"/>
              </w:rPr>
              <w:t xml:space="preserve">500,0 </w:t>
            </w:r>
            <w:proofErr w:type="spellStart"/>
            <w:r w:rsidRPr="00B45399">
              <w:rPr>
                <w:rFonts w:ascii="Times New Roman" w:hAnsi="Times New Roman" w:cs="Times New Roman"/>
              </w:rPr>
              <w:t>тыс</w:t>
            </w:r>
            <w:proofErr w:type="gramStart"/>
            <w:r w:rsidRPr="00B45399">
              <w:rPr>
                <w:rFonts w:ascii="Times New Roman" w:hAnsi="Times New Roman" w:cs="Times New Roman"/>
              </w:rPr>
              <w:t>.р</w:t>
            </w:r>
            <w:proofErr w:type="gramEnd"/>
            <w:r w:rsidRPr="00B45399">
              <w:rPr>
                <w:rFonts w:ascii="Times New Roman" w:hAnsi="Times New Roman" w:cs="Times New Roman"/>
              </w:rPr>
              <w:t>уб</w:t>
            </w:r>
            <w:proofErr w:type="spellEnd"/>
            <w:r w:rsidRPr="00B45399">
              <w:rPr>
                <w:rFonts w:ascii="Times New Roman" w:hAnsi="Times New Roman" w:cs="Times New Roman"/>
              </w:rPr>
              <w:t>.;</w:t>
            </w:r>
          </w:p>
          <w:p w:rsidR="006B4899" w:rsidRPr="00B45399" w:rsidRDefault="006B4899" w:rsidP="00587CCA">
            <w:pPr>
              <w:pStyle w:val="FORMATTEXT0"/>
              <w:rPr>
                <w:rFonts w:ascii="Times New Roman" w:hAnsi="Times New Roman" w:cs="Times New Roman"/>
              </w:rPr>
            </w:pPr>
            <w:r w:rsidRPr="00B45399">
              <w:rPr>
                <w:rFonts w:ascii="Times New Roman" w:hAnsi="Times New Roman" w:cs="Times New Roman"/>
              </w:rPr>
              <w:t xml:space="preserve">2023 г. - 0,0 </w:t>
            </w:r>
            <w:proofErr w:type="spellStart"/>
            <w:r w:rsidRPr="00B45399">
              <w:rPr>
                <w:rFonts w:ascii="Times New Roman" w:hAnsi="Times New Roman" w:cs="Times New Roman"/>
              </w:rPr>
              <w:t>тыс</w:t>
            </w:r>
            <w:proofErr w:type="gramStart"/>
            <w:r w:rsidRPr="00B45399">
              <w:rPr>
                <w:rFonts w:ascii="Times New Roman" w:hAnsi="Times New Roman" w:cs="Times New Roman"/>
              </w:rPr>
              <w:t>.р</w:t>
            </w:r>
            <w:proofErr w:type="gramEnd"/>
            <w:r w:rsidRPr="00B45399">
              <w:rPr>
                <w:rFonts w:ascii="Times New Roman" w:hAnsi="Times New Roman" w:cs="Times New Roman"/>
              </w:rPr>
              <w:t>уб</w:t>
            </w:r>
            <w:proofErr w:type="spellEnd"/>
            <w:r w:rsidRPr="00B45399">
              <w:rPr>
                <w:rFonts w:ascii="Times New Roman" w:hAnsi="Times New Roman" w:cs="Times New Roman"/>
              </w:rPr>
              <w:t>.;</w:t>
            </w:r>
          </w:p>
          <w:p w:rsidR="006B4899" w:rsidRPr="00B45399" w:rsidRDefault="006B4899" w:rsidP="00587CCA">
            <w:pPr>
              <w:pStyle w:val="FORMATTEXT0"/>
              <w:rPr>
                <w:rFonts w:ascii="Times New Roman" w:hAnsi="Times New Roman" w:cs="Times New Roman"/>
              </w:rPr>
            </w:pPr>
            <w:r w:rsidRPr="00B45399">
              <w:rPr>
                <w:rFonts w:ascii="Times New Roman" w:hAnsi="Times New Roman" w:cs="Times New Roman"/>
              </w:rPr>
              <w:t xml:space="preserve">2024 г. - 0,0 </w:t>
            </w:r>
            <w:proofErr w:type="spellStart"/>
            <w:r w:rsidRPr="00B45399">
              <w:rPr>
                <w:rFonts w:ascii="Times New Roman" w:hAnsi="Times New Roman" w:cs="Times New Roman"/>
              </w:rPr>
              <w:t>тыс</w:t>
            </w:r>
            <w:proofErr w:type="gramStart"/>
            <w:r w:rsidRPr="00B45399">
              <w:rPr>
                <w:rFonts w:ascii="Times New Roman" w:hAnsi="Times New Roman" w:cs="Times New Roman"/>
              </w:rPr>
              <w:t>.р</w:t>
            </w:r>
            <w:proofErr w:type="gramEnd"/>
            <w:r w:rsidRPr="00B45399">
              <w:rPr>
                <w:rFonts w:ascii="Times New Roman" w:hAnsi="Times New Roman" w:cs="Times New Roman"/>
              </w:rPr>
              <w:t>уб</w:t>
            </w:r>
            <w:proofErr w:type="spellEnd"/>
            <w:r w:rsidRPr="00B45399">
              <w:rPr>
                <w:rFonts w:ascii="Times New Roman" w:hAnsi="Times New Roman" w:cs="Times New Roman"/>
              </w:rPr>
              <w:t>.,</w:t>
            </w:r>
          </w:p>
          <w:p w:rsidR="006B4899" w:rsidRPr="00B45399" w:rsidRDefault="006B4899" w:rsidP="00587CCA">
            <w:pPr>
              <w:pStyle w:val="FORMATTEXT0"/>
              <w:rPr>
                <w:rFonts w:ascii="Times New Roman" w:hAnsi="Times New Roman" w:cs="Times New Roman"/>
              </w:rPr>
            </w:pPr>
            <w:r w:rsidRPr="00B45399">
              <w:rPr>
                <w:rFonts w:ascii="Times New Roman" w:hAnsi="Times New Roman" w:cs="Times New Roman"/>
              </w:rPr>
              <w:t xml:space="preserve">за счет внебюджетных средств </w:t>
            </w:r>
            <w:r w:rsidR="00EB77A9" w:rsidRPr="00B45399">
              <w:rPr>
                <w:rFonts w:ascii="Times New Roman" w:hAnsi="Times New Roman" w:cs="Times New Roman"/>
              </w:rPr>
              <w:t>–</w:t>
            </w:r>
            <w:r w:rsidRPr="00B45399">
              <w:rPr>
                <w:rFonts w:ascii="Times New Roman" w:hAnsi="Times New Roman" w:cs="Times New Roman"/>
              </w:rPr>
              <w:t xml:space="preserve"> 14</w:t>
            </w:r>
            <w:r w:rsidR="00EB77A9" w:rsidRPr="00B45399">
              <w:rPr>
                <w:rFonts w:ascii="Times New Roman" w:hAnsi="Times New Roman" w:cs="Times New Roman"/>
              </w:rPr>
              <w:t xml:space="preserve"> </w:t>
            </w:r>
            <w:r w:rsidRPr="00B45399">
              <w:rPr>
                <w:rFonts w:ascii="Times New Roman" w:hAnsi="Times New Roman" w:cs="Times New Roman"/>
              </w:rPr>
              <w:t>788</w:t>
            </w:r>
            <w:r w:rsidR="00EB77A9" w:rsidRPr="00B45399">
              <w:rPr>
                <w:rFonts w:ascii="Times New Roman" w:hAnsi="Times New Roman" w:cs="Times New Roman"/>
              </w:rPr>
              <w:t xml:space="preserve"> </w:t>
            </w:r>
            <w:r w:rsidRPr="00B45399">
              <w:rPr>
                <w:rFonts w:ascii="Times New Roman" w:hAnsi="Times New Roman" w:cs="Times New Roman"/>
              </w:rPr>
              <w:t xml:space="preserve">202,6 </w:t>
            </w:r>
            <w:proofErr w:type="spellStart"/>
            <w:r w:rsidRPr="00B45399">
              <w:rPr>
                <w:rFonts w:ascii="Times New Roman" w:hAnsi="Times New Roman" w:cs="Times New Roman"/>
              </w:rPr>
              <w:t>тыс</w:t>
            </w:r>
            <w:proofErr w:type="gramStart"/>
            <w:r w:rsidRPr="00B45399">
              <w:rPr>
                <w:rFonts w:ascii="Times New Roman" w:hAnsi="Times New Roman" w:cs="Times New Roman"/>
              </w:rPr>
              <w:t>.р</w:t>
            </w:r>
            <w:proofErr w:type="gramEnd"/>
            <w:r w:rsidRPr="00B45399">
              <w:rPr>
                <w:rFonts w:ascii="Times New Roman" w:hAnsi="Times New Roman" w:cs="Times New Roman"/>
              </w:rPr>
              <w:t>уб</w:t>
            </w:r>
            <w:proofErr w:type="spellEnd"/>
            <w:r w:rsidRPr="00B45399">
              <w:rPr>
                <w:rFonts w:ascii="Times New Roman" w:hAnsi="Times New Roman" w:cs="Times New Roman"/>
              </w:rPr>
              <w:t xml:space="preserve">., </w:t>
            </w:r>
            <w:r w:rsidRPr="00B45399">
              <w:rPr>
                <w:rFonts w:ascii="Times New Roman" w:hAnsi="Times New Roman" w:cs="Times New Roman"/>
              </w:rPr>
              <w:br/>
              <w:t>в том числе по годам:</w:t>
            </w:r>
          </w:p>
          <w:p w:rsidR="006B4899" w:rsidRPr="00B45399" w:rsidRDefault="006B4899" w:rsidP="00587CCA">
            <w:pPr>
              <w:pStyle w:val="FORMATTEXT0"/>
              <w:rPr>
                <w:rFonts w:ascii="Times New Roman" w:hAnsi="Times New Roman" w:cs="Times New Roman"/>
              </w:rPr>
            </w:pPr>
            <w:r w:rsidRPr="00B45399">
              <w:rPr>
                <w:rFonts w:ascii="Times New Roman" w:hAnsi="Times New Roman" w:cs="Times New Roman"/>
              </w:rPr>
              <w:t xml:space="preserve">2019 г. - 0,0 </w:t>
            </w:r>
            <w:proofErr w:type="spellStart"/>
            <w:r w:rsidRPr="00B45399">
              <w:rPr>
                <w:rFonts w:ascii="Times New Roman" w:hAnsi="Times New Roman" w:cs="Times New Roman"/>
              </w:rPr>
              <w:t>тыс</w:t>
            </w:r>
            <w:proofErr w:type="gramStart"/>
            <w:r w:rsidRPr="00B45399">
              <w:rPr>
                <w:rFonts w:ascii="Times New Roman" w:hAnsi="Times New Roman" w:cs="Times New Roman"/>
              </w:rPr>
              <w:t>.р</w:t>
            </w:r>
            <w:proofErr w:type="gramEnd"/>
            <w:r w:rsidRPr="00B45399">
              <w:rPr>
                <w:rFonts w:ascii="Times New Roman" w:hAnsi="Times New Roman" w:cs="Times New Roman"/>
              </w:rPr>
              <w:t>уб</w:t>
            </w:r>
            <w:proofErr w:type="spellEnd"/>
            <w:r w:rsidRPr="00B45399">
              <w:rPr>
                <w:rFonts w:ascii="Times New Roman" w:hAnsi="Times New Roman" w:cs="Times New Roman"/>
              </w:rPr>
              <w:t>.;</w:t>
            </w:r>
          </w:p>
          <w:p w:rsidR="006B4899" w:rsidRPr="00B45399" w:rsidRDefault="006B4899" w:rsidP="00587CCA">
            <w:pPr>
              <w:pStyle w:val="FORMATTEXT0"/>
              <w:rPr>
                <w:rFonts w:ascii="Times New Roman" w:hAnsi="Times New Roman" w:cs="Times New Roman"/>
              </w:rPr>
            </w:pPr>
            <w:r w:rsidRPr="00B45399">
              <w:rPr>
                <w:rFonts w:ascii="Times New Roman" w:hAnsi="Times New Roman" w:cs="Times New Roman"/>
              </w:rPr>
              <w:t xml:space="preserve">2020 г. </w:t>
            </w:r>
            <w:r w:rsidR="00EB77A9" w:rsidRPr="00B45399">
              <w:rPr>
                <w:rFonts w:ascii="Times New Roman" w:hAnsi="Times New Roman" w:cs="Times New Roman"/>
              </w:rPr>
              <w:t>–</w:t>
            </w:r>
            <w:r w:rsidRPr="00B45399">
              <w:rPr>
                <w:rFonts w:ascii="Times New Roman" w:hAnsi="Times New Roman" w:cs="Times New Roman"/>
              </w:rPr>
              <w:t xml:space="preserve"> 2</w:t>
            </w:r>
            <w:r w:rsidR="00EB77A9" w:rsidRPr="00B45399">
              <w:rPr>
                <w:rFonts w:ascii="Times New Roman" w:hAnsi="Times New Roman" w:cs="Times New Roman"/>
              </w:rPr>
              <w:t xml:space="preserve"> </w:t>
            </w:r>
            <w:r w:rsidRPr="00B45399">
              <w:rPr>
                <w:rFonts w:ascii="Times New Roman" w:hAnsi="Times New Roman" w:cs="Times New Roman"/>
              </w:rPr>
              <w:t>854</w:t>
            </w:r>
            <w:r w:rsidR="00EB77A9" w:rsidRPr="00B45399">
              <w:rPr>
                <w:rFonts w:ascii="Times New Roman" w:hAnsi="Times New Roman" w:cs="Times New Roman"/>
              </w:rPr>
              <w:t xml:space="preserve"> </w:t>
            </w:r>
            <w:r w:rsidRPr="00B45399">
              <w:rPr>
                <w:rFonts w:ascii="Times New Roman" w:hAnsi="Times New Roman" w:cs="Times New Roman"/>
              </w:rPr>
              <w:t xml:space="preserve">865,5 </w:t>
            </w:r>
            <w:proofErr w:type="spellStart"/>
            <w:r w:rsidRPr="00B45399">
              <w:rPr>
                <w:rFonts w:ascii="Times New Roman" w:hAnsi="Times New Roman" w:cs="Times New Roman"/>
              </w:rPr>
              <w:t>тыс</w:t>
            </w:r>
            <w:proofErr w:type="gramStart"/>
            <w:r w:rsidRPr="00B45399">
              <w:rPr>
                <w:rFonts w:ascii="Times New Roman" w:hAnsi="Times New Roman" w:cs="Times New Roman"/>
              </w:rPr>
              <w:t>.р</w:t>
            </w:r>
            <w:proofErr w:type="gramEnd"/>
            <w:r w:rsidRPr="00B45399">
              <w:rPr>
                <w:rFonts w:ascii="Times New Roman" w:hAnsi="Times New Roman" w:cs="Times New Roman"/>
              </w:rPr>
              <w:t>уб</w:t>
            </w:r>
            <w:proofErr w:type="spellEnd"/>
            <w:r w:rsidRPr="00B45399">
              <w:rPr>
                <w:rFonts w:ascii="Times New Roman" w:hAnsi="Times New Roman" w:cs="Times New Roman"/>
              </w:rPr>
              <w:t>.;</w:t>
            </w:r>
          </w:p>
          <w:p w:rsidR="006B4899" w:rsidRPr="00B45399" w:rsidRDefault="006B4899" w:rsidP="00587CCA">
            <w:pPr>
              <w:pStyle w:val="FORMATTEXT0"/>
              <w:rPr>
                <w:rFonts w:ascii="Times New Roman" w:hAnsi="Times New Roman" w:cs="Times New Roman"/>
              </w:rPr>
            </w:pPr>
            <w:r w:rsidRPr="00B45399">
              <w:rPr>
                <w:rFonts w:ascii="Times New Roman" w:hAnsi="Times New Roman" w:cs="Times New Roman"/>
              </w:rPr>
              <w:t xml:space="preserve">2021 г. </w:t>
            </w:r>
            <w:r w:rsidR="00EB77A9" w:rsidRPr="00B45399">
              <w:rPr>
                <w:rFonts w:ascii="Times New Roman" w:hAnsi="Times New Roman" w:cs="Times New Roman"/>
              </w:rPr>
              <w:t>–</w:t>
            </w:r>
            <w:r w:rsidRPr="00B45399">
              <w:rPr>
                <w:rFonts w:ascii="Times New Roman" w:hAnsi="Times New Roman" w:cs="Times New Roman"/>
              </w:rPr>
              <w:t xml:space="preserve"> 2</w:t>
            </w:r>
            <w:r w:rsidR="00EB77A9" w:rsidRPr="00B45399">
              <w:rPr>
                <w:rFonts w:ascii="Times New Roman" w:hAnsi="Times New Roman" w:cs="Times New Roman"/>
              </w:rPr>
              <w:t xml:space="preserve"> </w:t>
            </w:r>
            <w:r w:rsidRPr="00B45399">
              <w:rPr>
                <w:rFonts w:ascii="Times New Roman" w:hAnsi="Times New Roman" w:cs="Times New Roman"/>
              </w:rPr>
              <w:t>886</w:t>
            </w:r>
            <w:r w:rsidR="00EB77A9" w:rsidRPr="00B45399">
              <w:rPr>
                <w:rFonts w:ascii="Times New Roman" w:hAnsi="Times New Roman" w:cs="Times New Roman"/>
              </w:rPr>
              <w:t xml:space="preserve"> </w:t>
            </w:r>
            <w:r w:rsidRPr="00B45399">
              <w:rPr>
                <w:rFonts w:ascii="Times New Roman" w:hAnsi="Times New Roman" w:cs="Times New Roman"/>
              </w:rPr>
              <w:t xml:space="preserve">832,5 </w:t>
            </w:r>
            <w:proofErr w:type="spellStart"/>
            <w:r w:rsidRPr="00B45399">
              <w:rPr>
                <w:rFonts w:ascii="Times New Roman" w:hAnsi="Times New Roman" w:cs="Times New Roman"/>
              </w:rPr>
              <w:t>тыс</w:t>
            </w:r>
            <w:proofErr w:type="gramStart"/>
            <w:r w:rsidRPr="00B45399">
              <w:rPr>
                <w:rFonts w:ascii="Times New Roman" w:hAnsi="Times New Roman" w:cs="Times New Roman"/>
              </w:rPr>
              <w:t>.р</w:t>
            </w:r>
            <w:proofErr w:type="gramEnd"/>
            <w:r w:rsidRPr="00B45399">
              <w:rPr>
                <w:rFonts w:ascii="Times New Roman" w:hAnsi="Times New Roman" w:cs="Times New Roman"/>
              </w:rPr>
              <w:t>уб</w:t>
            </w:r>
            <w:proofErr w:type="spellEnd"/>
            <w:r w:rsidRPr="00B45399">
              <w:rPr>
                <w:rFonts w:ascii="Times New Roman" w:hAnsi="Times New Roman" w:cs="Times New Roman"/>
              </w:rPr>
              <w:t>.;</w:t>
            </w:r>
          </w:p>
          <w:p w:rsidR="006B4899" w:rsidRPr="00B45399" w:rsidRDefault="006B4899" w:rsidP="00587CCA">
            <w:pPr>
              <w:pStyle w:val="FORMATTEXT0"/>
              <w:rPr>
                <w:rFonts w:ascii="Times New Roman" w:hAnsi="Times New Roman" w:cs="Times New Roman"/>
              </w:rPr>
            </w:pPr>
            <w:r w:rsidRPr="00B45399">
              <w:rPr>
                <w:rFonts w:ascii="Times New Roman" w:hAnsi="Times New Roman" w:cs="Times New Roman"/>
              </w:rPr>
              <w:t xml:space="preserve">2022 г. </w:t>
            </w:r>
            <w:r w:rsidR="00EB77A9" w:rsidRPr="00B45399">
              <w:rPr>
                <w:rFonts w:ascii="Times New Roman" w:hAnsi="Times New Roman" w:cs="Times New Roman"/>
              </w:rPr>
              <w:t>–</w:t>
            </w:r>
            <w:r w:rsidRPr="00B45399">
              <w:rPr>
                <w:rFonts w:ascii="Times New Roman" w:hAnsi="Times New Roman" w:cs="Times New Roman"/>
              </w:rPr>
              <w:t xml:space="preserve"> 2</w:t>
            </w:r>
            <w:r w:rsidR="00EB77A9" w:rsidRPr="00B45399">
              <w:rPr>
                <w:rFonts w:ascii="Times New Roman" w:hAnsi="Times New Roman" w:cs="Times New Roman"/>
              </w:rPr>
              <w:t xml:space="preserve"> </w:t>
            </w:r>
            <w:r w:rsidRPr="00B45399">
              <w:rPr>
                <w:rFonts w:ascii="Times New Roman" w:hAnsi="Times New Roman" w:cs="Times New Roman"/>
              </w:rPr>
              <w:t>975</w:t>
            </w:r>
            <w:r w:rsidR="00EB77A9" w:rsidRPr="00B45399">
              <w:rPr>
                <w:rFonts w:ascii="Times New Roman" w:hAnsi="Times New Roman" w:cs="Times New Roman"/>
              </w:rPr>
              <w:t xml:space="preserve"> </w:t>
            </w:r>
            <w:r w:rsidRPr="00B45399">
              <w:rPr>
                <w:rFonts w:ascii="Times New Roman" w:hAnsi="Times New Roman" w:cs="Times New Roman"/>
              </w:rPr>
              <w:t xml:space="preserve">394,0 </w:t>
            </w:r>
            <w:proofErr w:type="spellStart"/>
            <w:r w:rsidRPr="00B45399">
              <w:rPr>
                <w:rFonts w:ascii="Times New Roman" w:hAnsi="Times New Roman" w:cs="Times New Roman"/>
              </w:rPr>
              <w:t>тыс</w:t>
            </w:r>
            <w:proofErr w:type="gramStart"/>
            <w:r w:rsidRPr="00B45399">
              <w:rPr>
                <w:rFonts w:ascii="Times New Roman" w:hAnsi="Times New Roman" w:cs="Times New Roman"/>
              </w:rPr>
              <w:t>.р</w:t>
            </w:r>
            <w:proofErr w:type="gramEnd"/>
            <w:r w:rsidRPr="00B45399">
              <w:rPr>
                <w:rFonts w:ascii="Times New Roman" w:hAnsi="Times New Roman" w:cs="Times New Roman"/>
              </w:rPr>
              <w:t>уб</w:t>
            </w:r>
            <w:proofErr w:type="spellEnd"/>
            <w:r w:rsidRPr="00B45399">
              <w:rPr>
                <w:rFonts w:ascii="Times New Roman" w:hAnsi="Times New Roman" w:cs="Times New Roman"/>
              </w:rPr>
              <w:t>.;</w:t>
            </w:r>
          </w:p>
          <w:p w:rsidR="006B4899" w:rsidRPr="00B45399" w:rsidRDefault="006B4899" w:rsidP="00587CCA">
            <w:pPr>
              <w:pStyle w:val="FORMATTEXT0"/>
              <w:rPr>
                <w:rFonts w:ascii="Times New Roman" w:hAnsi="Times New Roman" w:cs="Times New Roman"/>
              </w:rPr>
            </w:pPr>
            <w:r w:rsidRPr="00B45399">
              <w:rPr>
                <w:rFonts w:ascii="Times New Roman" w:hAnsi="Times New Roman" w:cs="Times New Roman"/>
              </w:rPr>
              <w:t xml:space="preserve">2023 г. </w:t>
            </w:r>
            <w:r w:rsidR="00EB77A9" w:rsidRPr="00B45399">
              <w:rPr>
                <w:rFonts w:ascii="Times New Roman" w:hAnsi="Times New Roman" w:cs="Times New Roman"/>
              </w:rPr>
              <w:t>–</w:t>
            </w:r>
            <w:r w:rsidRPr="00B45399">
              <w:rPr>
                <w:rFonts w:ascii="Times New Roman" w:hAnsi="Times New Roman" w:cs="Times New Roman"/>
              </w:rPr>
              <w:t xml:space="preserve"> 3</w:t>
            </w:r>
            <w:r w:rsidR="00EB77A9" w:rsidRPr="00B45399">
              <w:rPr>
                <w:rFonts w:ascii="Times New Roman" w:hAnsi="Times New Roman" w:cs="Times New Roman"/>
              </w:rPr>
              <w:t xml:space="preserve"> </w:t>
            </w:r>
            <w:r w:rsidRPr="00B45399">
              <w:rPr>
                <w:rFonts w:ascii="Times New Roman" w:hAnsi="Times New Roman" w:cs="Times New Roman"/>
              </w:rPr>
              <w:t>020</w:t>
            </w:r>
            <w:r w:rsidR="00EB77A9" w:rsidRPr="00B45399">
              <w:rPr>
                <w:rFonts w:ascii="Times New Roman" w:hAnsi="Times New Roman" w:cs="Times New Roman"/>
              </w:rPr>
              <w:t xml:space="preserve"> </w:t>
            </w:r>
            <w:r w:rsidRPr="00B45399">
              <w:rPr>
                <w:rFonts w:ascii="Times New Roman" w:hAnsi="Times New Roman" w:cs="Times New Roman"/>
              </w:rPr>
              <w:t xml:space="preserve">227,9 </w:t>
            </w:r>
            <w:proofErr w:type="spellStart"/>
            <w:r w:rsidRPr="00B45399">
              <w:rPr>
                <w:rFonts w:ascii="Times New Roman" w:hAnsi="Times New Roman" w:cs="Times New Roman"/>
              </w:rPr>
              <w:t>тыс</w:t>
            </w:r>
            <w:proofErr w:type="gramStart"/>
            <w:r w:rsidRPr="00B45399">
              <w:rPr>
                <w:rFonts w:ascii="Times New Roman" w:hAnsi="Times New Roman" w:cs="Times New Roman"/>
              </w:rPr>
              <w:t>.р</w:t>
            </w:r>
            <w:proofErr w:type="gramEnd"/>
            <w:r w:rsidRPr="00B45399">
              <w:rPr>
                <w:rFonts w:ascii="Times New Roman" w:hAnsi="Times New Roman" w:cs="Times New Roman"/>
              </w:rPr>
              <w:t>уб</w:t>
            </w:r>
            <w:proofErr w:type="spellEnd"/>
            <w:r w:rsidRPr="00B45399">
              <w:rPr>
                <w:rFonts w:ascii="Times New Roman" w:hAnsi="Times New Roman" w:cs="Times New Roman"/>
              </w:rPr>
              <w:t>.;</w:t>
            </w:r>
          </w:p>
          <w:p w:rsidR="006B4899" w:rsidRPr="00B45399" w:rsidRDefault="006B4899" w:rsidP="00587CCA">
            <w:pPr>
              <w:pStyle w:val="FORMATTEXT0"/>
              <w:rPr>
                <w:rFonts w:ascii="Times New Roman" w:hAnsi="Times New Roman" w:cs="Times New Roman"/>
              </w:rPr>
            </w:pPr>
            <w:r w:rsidRPr="00B45399">
              <w:rPr>
                <w:rFonts w:ascii="Times New Roman" w:hAnsi="Times New Roman" w:cs="Times New Roman"/>
              </w:rPr>
              <w:t xml:space="preserve">2024 г. </w:t>
            </w:r>
            <w:r w:rsidR="00EB77A9" w:rsidRPr="00B45399">
              <w:rPr>
                <w:rFonts w:ascii="Times New Roman" w:hAnsi="Times New Roman" w:cs="Times New Roman"/>
              </w:rPr>
              <w:t>–</w:t>
            </w:r>
            <w:r w:rsidRPr="00B45399">
              <w:rPr>
                <w:rFonts w:ascii="Times New Roman" w:hAnsi="Times New Roman" w:cs="Times New Roman"/>
              </w:rPr>
              <w:t xml:space="preserve"> 3</w:t>
            </w:r>
            <w:r w:rsidR="00EB77A9" w:rsidRPr="00B45399">
              <w:rPr>
                <w:rFonts w:ascii="Times New Roman" w:hAnsi="Times New Roman" w:cs="Times New Roman"/>
              </w:rPr>
              <w:t xml:space="preserve"> </w:t>
            </w:r>
            <w:r w:rsidRPr="00B45399">
              <w:rPr>
                <w:rFonts w:ascii="Times New Roman" w:hAnsi="Times New Roman" w:cs="Times New Roman"/>
              </w:rPr>
              <w:t>050</w:t>
            </w:r>
            <w:r w:rsidR="00EB77A9" w:rsidRPr="00B45399">
              <w:rPr>
                <w:rFonts w:ascii="Times New Roman" w:hAnsi="Times New Roman" w:cs="Times New Roman"/>
              </w:rPr>
              <w:t xml:space="preserve"> </w:t>
            </w:r>
            <w:r w:rsidRPr="00B45399">
              <w:rPr>
                <w:rFonts w:ascii="Times New Roman" w:hAnsi="Times New Roman" w:cs="Times New Roman"/>
              </w:rPr>
              <w:t xml:space="preserve">882,6 </w:t>
            </w:r>
            <w:proofErr w:type="spellStart"/>
            <w:r w:rsidRPr="00B45399">
              <w:rPr>
                <w:rFonts w:ascii="Times New Roman" w:hAnsi="Times New Roman" w:cs="Times New Roman"/>
              </w:rPr>
              <w:t>тыс</w:t>
            </w:r>
            <w:proofErr w:type="gramStart"/>
            <w:r w:rsidRPr="00B45399">
              <w:rPr>
                <w:rFonts w:ascii="Times New Roman" w:hAnsi="Times New Roman" w:cs="Times New Roman"/>
              </w:rPr>
              <w:t>.р</w:t>
            </w:r>
            <w:proofErr w:type="gramEnd"/>
            <w:r w:rsidRPr="00B45399">
              <w:rPr>
                <w:rFonts w:ascii="Times New Roman" w:hAnsi="Times New Roman" w:cs="Times New Roman"/>
              </w:rPr>
              <w:t>уб</w:t>
            </w:r>
            <w:proofErr w:type="spellEnd"/>
            <w:r w:rsidRPr="00B45399">
              <w:rPr>
                <w:rFonts w:ascii="Times New Roman" w:hAnsi="Times New Roman" w:cs="Times New Roman"/>
              </w:rPr>
              <w:t xml:space="preserve">. </w:t>
            </w:r>
          </w:p>
          <w:p w:rsidR="006B4899" w:rsidRPr="00B45399" w:rsidRDefault="006B4899" w:rsidP="00587CCA">
            <w:pPr>
              <w:pStyle w:val="FORMATTEXT0"/>
              <w:rPr>
                <w:rFonts w:ascii="Times New Roman" w:hAnsi="Times New Roman" w:cs="Times New Roman"/>
              </w:rPr>
            </w:pPr>
            <w:r w:rsidRPr="00B45399">
              <w:rPr>
                <w:rFonts w:ascii="Times New Roman" w:hAnsi="Times New Roman" w:cs="Times New Roman"/>
              </w:rPr>
              <w:t xml:space="preserve">Общий объем финансирования региональных проектов в рамках Подпрограммы 2 </w:t>
            </w:r>
            <w:r w:rsidR="00EB77A9" w:rsidRPr="00B45399">
              <w:rPr>
                <w:rFonts w:ascii="Times New Roman" w:hAnsi="Times New Roman" w:cs="Times New Roman"/>
              </w:rPr>
              <w:t>–</w:t>
            </w:r>
            <w:r w:rsidRPr="00B45399">
              <w:rPr>
                <w:rFonts w:ascii="Times New Roman" w:hAnsi="Times New Roman" w:cs="Times New Roman"/>
              </w:rPr>
              <w:t xml:space="preserve"> 3</w:t>
            </w:r>
            <w:r w:rsidR="00EB77A9" w:rsidRPr="00B45399">
              <w:rPr>
                <w:rFonts w:ascii="Times New Roman" w:hAnsi="Times New Roman" w:cs="Times New Roman"/>
              </w:rPr>
              <w:t xml:space="preserve"> </w:t>
            </w:r>
            <w:r w:rsidRPr="00B45399">
              <w:rPr>
                <w:rFonts w:ascii="Times New Roman" w:hAnsi="Times New Roman" w:cs="Times New Roman"/>
              </w:rPr>
              <w:t xml:space="preserve">000,0 </w:t>
            </w:r>
            <w:proofErr w:type="spellStart"/>
            <w:r w:rsidRPr="00B45399">
              <w:rPr>
                <w:rFonts w:ascii="Times New Roman" w:hAnsi="Times New Roman" w:cs="Times New Roman"/>
              </w:rPr>
              <w:t>тыс</w:t>
            </w:r>
            <w:proofErr w:type="gramStart"/>
            <w:r w:rsidRPr="00B45399">
              <w:rPr>
                <w:rFonts w:ascii="Times New Roman" w:hAnsi="Times New Roman" w:cs="Times New Roman"/>
              </w:rPr>
              <w:t>.р</w:t>
            </w:r>
            <w:proofErr w:type="gramEnd"/>
            <w:r w:rsidRPr="00B45399">
              <w:rPr>
                <w:rFonts w:ascii="Times New Roman" w:hAnsi="Times New Roman" w:cs="Times New Roman"/>
              </w:rPr>
              <w:t>уб</w:t>
            </w:r>
            <w:proofErr w:type="spellEnd"/>
            <w:r w:rsidRPr="00B45399">
              <w:rPr>
                <w:rFonts w:ascii="Times New Roman" w:hAnsi="Times New Roman" w:cs="Times New Roman"/>
              </w:rPr>
              <w:t>., в том числе:</w:t>
            </w:r>
          </w:p>
          <w:p w:rsidR="006B4899" w:rsidRPr="00B45399" w:rsidRDefault="006B4899" w:rsidP="00587CCA">
            <w:pPr>
              <w:pStyle w:val="FORMATTEXT0"/>
              <w:rPr>
                <w:rFonts w:ascii="Times New Roman" w:hAnsi="Times New Roman" w:cs="Times New Roman"/>
              </w:rPr>
            </w:pPr>
            <w:r w:rsidRPr="00B45399">
              <w:rPr>
                <w:rFonts w:ascii="Times New Roman" w:hAnsi="Times New Roman" w:cs="Times New Roman"/>
              </w:rPr>
              <w:t xml:space="preserve">за счет средств бюджета Санкт-Петербурга </w:t>
            </w:r>
            <w:r w:rsidR="00EB77A9" w:rsidRPr="00B45399">
              <w:rPr>
                <w:rFonts w:ascii="Times New Roman" w:hAnsi="Times New Roman" w:cs="Times New Roman"/>
              </w:rPr>
              <w:t>–</w:t>
            </w:r>
            <w:r w:rsidRPr="00B45399">
              <w:rPr>
                <w:rFonts w:ascii="Times New Roman" w:hAnsi="Times New Roman" w:cs="Times New Roman"/>
              </w:rPr>
              <w:t xml:space="preserve"> 3</w:t>
            </w:r>
            <w:r w:rsidR="00EB77A9" w:rsidRPr="00B45399">
              <w:rPr>
                <w:rFonts w:ascii="Times New Roman" w:hAnsi="Times New Roman" w:cs="Times New Roman"/>
              </w:rPr>
              <w:t xml:space="preserve"> </w:t>
            </w:r>
            <w:r w:rsidRPr="00B45399">
              <w:rPr>
                <w:rFonts w:ascii="Times New Roman" w:hAnsi="Times New Roman" w:cs="Times New Roman"/>
              </w:rPr>
              <w:t xml:space="preserve">000,0 </w:t>
            </w:r>
            <w:proofErr w:type="spellStart"/>
            <w:r w:rsidRPr="00B45399">
              <w:rPr>
                <w:rFonts w:ascii="Times New Roman" w:hAnsi="Times New Roman" w:cs="Times New Roman"/>
              </w:rPr>
              <w:t>тыс</w:t>
            </w:r>
            <w:proofErr w:type="gramStart"/>
            <w:r w:rsidRPr="00B45399">
              <w:rPr>
                <w:rFonts w:ascii="Times New Roman" w:hAnsi="Times New Roman" w:cs="Times New Roman"/>
              </w:rPr>
              <w:t>.р</w:t>
            </w:r>
            <w:proofErr w:type="gramEnd"/>
            <w:r w:rsidRPr="00B45399">
              <w:rPr>
                <w:rFonts w:ascii="Times New Roman" w:hAnsi="Times New Roman" w:cs="Times New Roman"/>
              </w:rPr>
              <w:t>уб</w:t>
            </w:r>
            <w:proofErr w:type="spellEnd"/>
            <w:r w:rsidRPr="00B45399">
              <w:rPr>
                <w:rFonts w:ascii="Times New Roman" w:hAnsi="Times New Roman" w:cs="Times New Roman"/>
              </w:rPr>
              <w:t xml:space="preserve">., </w:t>
            </w:r>
            <w:r w:rsidR="00EB77A9" w:rsidRPr="00B45399">
              <w:rPr>
                <w:rFonts w:ascii="Times New Roman" w:hAnsi="Times New Roman" w:cs="Times New Roman"/>
              </w:rPr>
              <w:br/>
            </w:r>
            <w:r w:rsidRPr="00B45399">
              <w:rPr>
                <w:rFonts w:ascii="Times New Roman" w:hAnsi="Times New Roman" w:cs="Times New Roman"/>
              </w:rPr>
              <w:t>в том числе по годам:</w:t>
            </w:r>
          </w:p>
          <w:p w:rsidR="006B4899" w:rsidRPr="00B45399" w:rsidRDefault="006B4899" w:rsidP="00587CCA">
            <w:pPr>
              <w:pStyle w:val="FORMATTEXT0"/>
              <w:rPr>
                <w:rFonts w:ascii="Times New Roman" w:hAnsi="Times New Roman" w:cs="Times New Roman"/>
              </w:rPr>
            </w:pPr>
            <w:r w:rsidRPr="00B45399">
              <w:rPr>
                <w:rFonts w:ascii="Times New Roman" w:hAnsi="Times New Roman" w:cs="Times New Roman"/>
              </w:rPr>
              <w:t xml:space="preserve">2019 г. - 0,0 </w:t>
            </w:r>
            <w:proofErr w:type="spellStart"/>
            <w:r w:rsidRPr="00B45399">
              <w:rPr>
                <w:rFonts w:ascii="Times New Roman" w:hAnsi="Times New Roman" w:cs="Times New Roman"/>
              </w:rPr>
              <w:t>тыс</w:t>
            </w:r>
            <w:proofErr w:type="gramStart"/>
            <w:r w:rsidRPr="00B45399">
              <w:rPr>
                <w:rFonts w:ascii="Times New Roman" w:hAnsi="Times New Roman" w:cs="Times New Roman"/>
              </w:rPr>
              <w:t>.р</w:t>
            </w:r>
            <w:proofErr w:type="gramEnd"/>
            <w:r w:rsidRPr="00B45399">
              <w:rPr>
                <w:rFonts w:ascii="Times New Roman" w:hAnsi="Times New Roman" w:cs="Times New Roman"/>
              </w:rPr>
              <w:t>уб</w:t>
            </w:r>
            <w:proofErr w:type="spellEnd"/>
            <w:r w:rsidRPr="00B45399">
              <w:rPr>
                <w:rFonts w:ascii="Times New Roman" w:hAnsi="Times New Roman" w:cs="Times New Roman"/>
              </w:rPr>
              <w:t>.;</w:t>
            </w:r>
          </w:p>
          <w:p w:rsidR="006B4899" w:rsidRPr="00B45399" w:rsidRDefault="006B4899" w:rsidP="00587CCA">
            <w:pPr>
              <w:pStyle w:val="FORMATTEXT0"/>
              <w:rPr>
                <w:rFonts w:ascii="Times New Roman" w:hAnsi="Times New Roman" w:cs="Times New Roman"/>
              </w:rPr>
            </w:pPr>
            <w:r w:rsidRPr="00B45399">
              <w:rPr>
                <w:rFonts w:ascii="Times New Roman" w:hAnsi="Times New Roman" w:cs="Times New Roman"/>
              </w:rPr>
              <w:t xml:space="preserve">2020 г. </w:t>
            </w:r>
            <w:r w:rsidR="00EB77A9" w:rsidRPr="00B45399">
              <w:rPr>
                <w:rFonts w:ascii="Times New Roman" w:hAnsi="Times New Roman" w:cs="Times New Roman"/>
              </w:rPr>
              <w:t>–</w:t>
            </w:r>
            <w:r w:rsidRPr="00B45399">
              <w:rPr>
                <w:rFonts w:ascii="Times New Roman" w:hAnsi="Times New Roman" w:cs="Times New Roman"/>
              </w:rPr>
              <w:t xml:space="preserve"> 1</w:t>
            </w:r>
            <w:r w:rsidR="00EB77A9" w:rsidRPr="00B45399">
              <w:rPr>
                <w:rFonts w:ascii="Times New Roman" w:hAnsi="Times New Roman" w:cs="Times New Roman"/>
              </w:rPr>
              <w:t xml:space="preserve"> </w:t>
            </w:r>
            <w:r w:rsidRPr="00B45399">
              <w:rPr>
                <w:rFonts w:ascii="Times New Roman" w:hAnsi="Times New Roman" w:cs="Times New Roman"/>
              </w:rPr>
              <w:t xml:space="preserve">500,0 </w:t>
            </w:r>
            <w:proofErr w:type="spellStart"/>
            <w:r w:rsidRPr="00B45399">
              <w:rPr>
                <w:rFonts w:ascii="Times New Roman" w:hAnsi="Times New Roman" w:cs="Times New Roman"/>
              </w:rPr>
              <w:t>тыс</w:t>
            </w:r>
            <w:proofErr w:type="gramStart"/>
            <w:r w:rsidRPr="00B45399">
              <w:rPr>
                <w:rFonts w:ascii="Times New Roman" w:hAnsi="Times New Roman" w:cs="Times New Roman"/>
              </w:rPr>
              <w:t>.р</w:t>
            </w:r>
            <w:proofErr w:type="gramEnd"/>
            <w:r w:rsidRPr="00B45399">
              <w:rPr>
                <w:rFonts w:ascii="Times New Roman" w:hAnsi="Times New Roman" w:cs="Times New Roman"/>
              </w:rPr>
              <w:t>уб</w:t>
            </w:r>
            <w:proofErr w:type="spellEnd"/>
            <w:r w:rsidRPr="00B45399">
              <w:rPr>
                <w:rFonts w:ascii="Times New Roman" w:hAnsi="Times New Roman" w:cs="Times New Roman"/>
              </w:rPr>
              <w:t>.;</w:t>
            </w:r>
          </w:p>
          <w:p w:rsidR="006B4899" w:rsidRPr="00B45399" w:rsidRDefault="006B4899" w:rsidP="00587CCA">
            <w:pPr>
              <w:pStyle w:val="FORMATTEXT0"/>
              <w:rPr>
                <w:rFonts w:ascii="Times New Roman" w:hAnsi="Times New Roman" w:cs="Times New Roman"/>
              </w:rPr>
            </w:pPr>
            <w:r w:rsidRPr="00B45399">
              <w:rPr>
                <w:rFonts w:ascii="Times New Roman" w:hAnsi="Times New Roman" w:cs="Times New Roman"/>
              </w:rPr>
              <w:t xml:space="preserve">2021 г. - 0,0 </w:t>
            </w:r>
            <w:proofErr w:type="spellStart"/>
            <w:r w:rsidRPr="00B45399">
              <w:rPr>
                <w:rFonts w:ascii="Times New Roman" w:hAnsi="Times New Roman" w:cs="Times New Roman"/>
              </w:rPr>
              <w:t>тыс</w:t>
            </w:r>
            <w:proofErr w:type="gramStart"/>
            <w:r w:rsidRPr="00B45399">
              <w:rPr>
                <w:rFonts w:ascii="Times New Roman" w:hAnsi="Times New Roman" w:cs="Times New Roman"/>
              </w:rPr>
              <w:t>.р</w:t>
            </w:r>
            <w:proofErr w:type="gramEnd"/>
            <w:r w:rsidRPr="00B45399">
              <w:rPr>
                <w:rFonts w:ascii="Times New Roman" w:hAnsi="Times New Roman" w:cs="Times New Roman"/>
              </w:rPr>
              <w:t>уб</w:t>
            </w:r>
            <w:proofErr w:type="spellEnd"/>
            <w:r w:rsidRPr="00B45399">
              <w:rPr>
                <w:rFonts w:ascii="Times New Roman" w:hAnsi="Times New Roman" w:cs="Times New Roman"/>
              </w:rPr>
              <w:t>.;</w:t>
            </w:r>
          </w:p>
          <w:p w:rsidR="006B4899" w:rsidRPr="00B45399" w:rsidRDefault="006B4899" w:rsidP="00587CCA">
            <w:pPr>
              <w:pStyle w:val="FORMATTEXT0"/>
              <w:rPr>
                <w:rFonts w:ascii="Times New Roman" w:hAnsi="Times New Roman" w:cs="Times New Roman"/>
              </w:rPr>
            </w:pPr>
            <w:r w:rsidRPr="00B45399">
              <w:rPr>
                <w:rFonts w:ascii="Times New Roman" w:hAnsi="Times New Roman" w:cs="Times New Roman"/>
              </w:rPr>
              <w:t xml:space="preserve">2022 г. </w:t>
            </w:r>
            <w:r w:rsidR="00EB77A9" w:rsidRPr="00B45399">
              <w:rPr>
                <w:rFonts w:ascii="Times New Roman" w:hAnsi="Times New Roman" w:cs="Times New Roman"/>
              </w:rPr>
              <w:t>–</w:t>
            </w:r>
            <w:r w:rsidRPr="00B45399">
              <w:rPr>
                <w:rFonts w:ascii="Times New Roman" w:hAnsi="Times New Roman" w:cs="Times New Roman"/>
              </w:rPr>
              <w:t xml:space="preserve"> 1</w:t>
            </w:r>
            <w:r w:rsidR="00EB77A9" w:rsidRPr="00B45399">
              <w:rPr>
                <w:rFonts w:ascii="Times New Roman" w:hAnsi="Times New Roman" w:cs="Times New Roman"/>
              </w:rPr>
              <w:t xml:space="preserve"> </w:t>
            </w:r>
            <w:r w:rsidRPr="00B45399">
              <w:rPr>
                <w:rFonts w:ascii="Times New Roman" w:hAnsi="Times New Roman" w:cs="Times New Roman"/>
              </w:rPr>
              <w:t xml:space="preserve">500,0 </w:t>
            </w:r>
            <w:proofErr w:type="spellStart"/>
            <w:r w:rsidRPr="00B45399">
              <w:rPr>
                <w:rFonts w:ascii="Times New Roman" w:hAnsi="Times New Roman" w:cs="Times New Roman"/>
              </w:rPr>
              <w:t>тыс</w:t>
            </w:r>
            <w:proofErr w:type="gramStart"/>
            <w:r w:rsidRPr="00B45399">
              <w:rPr>
                <w:rFonts w:ascii="Times New Roman" w:hAnsi="Times New Roman" w:cs="Times New Roman"/>
              </w:rPr>
              <w:t>.р</w:t>
            </w:r>
            <w:proofErr w:type="gramEnd"/>
            <w:r w:rsidRPr="00B45399">
              <w:rPr>
                <w:rFonts w:ascii="Times New Roman" w:hAnsi="Times New Roman" w:cs="Times New Roman"/>
              </w:rPr>
              <w:t>уб</w:t>
            </w:r>
            <w:proofErr w:type="spellEnd"/>
            <w:r w:rsidRPr="00B45399">
              <w:rPr>
                <w:rFonts w:ascii="Times New Roman" w:hAnsi="Times New Roman" w:cs="Times New Roman"/>
              </w:rPr>
              <w:t>.;</w:t>
            </w:r>
          </w:p>
          <w:p w:rsidR="006B4899" w:rsidRPr="00B45399" w:rsidRDefault="006B4899" w:rsidP="00587CCA">
            <w:pPr>
              <w:pStyle w:val="FORMATTEXT0"/>
              <w:rPr>
                <w:rFonts w:ascii="Times New Roman" w:hAnsi="Times New Roman" w:cs="Times New Roman"/>
              </w:rPr>
            </w:pPr>
            <w:r w:rsidRPr="00B45399">
              <w:rPr>
                <w:rFonts w:ascii="Times New Roman" w:hAnsi="Times New Roman" w:cs="Times New Roman"/>
              </w:rPr>
              <w:t xml:space="preserve">2023 г. - 0,0 </w:t>
            </w:r>
            <w:proofErr w:type="spellStart"/>
            <w:r w:rsidRPr="00B45399">
              <w:rPr>
                <w:rFonts w:ascii="Times New Roman" w:hAnsi="Times New Roman" w:cs="Times New Roman"/>
              </w:rPr>
              <w:t>тыс</w:t>
            </w:r>
            <w:proofErr w:type="gramStart"/>
            <w:r w:rsidRPr="00B45399">
              <w:rPr>
                <w:rFonts w:ascii="Times New Roman" w:hAnsi="Times New Roman" w:cs="Times New Roman"/>
              </w:rPr>
              <w:t>.р</w:t>
            </w:r>
            <w:proofErr w:type="gramEnd"/>
            <w:r w:rsidRPr="00B45399">
              <w:rPr>
                <w:rFonts w:ascii="Times New Roman" w:hAnsi="Times New Roman" w:cs="Times New Roman"/>
              </w:rPr>
              <w:t>уб</w:t>
            </w:r>
            <w:proofErr w:type="spellEnd"/>
            <w:r w:rsidRPr="00B45399">
              <w:rPr>
                <w:rFonts w:ascii="Times New Roman" w:hAnsi="Times New Roman" w:cs="Times New Roman"/>
              </w:rPr>
              <w:t>.;</w:t>
            </w:r>
          </w:p>
          <w:p w:rsidR="006B4899" w:rsidRPr="00B45399" w:rsidRDefault="006B4899" w:rsidP="00587CCA">
            <w:pPr>
              <w:pStyle w:val="FORMATTEXT0"/>
              <w:rPr>
                <w:rFonts w:ascii="Times New Roman" w:hAnsi="Times New Roman" w:cs="Times New Roman"/>
              </w:rPr>
            </w:pPr>
            <w:r w:rsidRPr="00B45399">
              <w:rPr>
                <w:rFonts w:ascii="Times New Roman" w:hAnsi="Times New Roman" w:cs="Times New Roman"/>
              </w:rPr>
              <w:t xml:space="preserve">2024 г. - 0,0 </w:t>
            </w:r>
            <w:proofErr w:type="spellStart"/>
            <w:r w:rsidRPr="00B45399">
              <w:rPr>
                <w:rFonts w:ascii="Times New Roman" w:hAnsi="Times New Roman" w:cs="Times New Roman"/>
              </w:rPr>
              <w:t>тыс</w:t>
            </w:r>
            <w:proofErr w:type="gramStart"/>
            <w:r w:rsidRPr="00B45399">
              <w:rPr>
                <w:rFonts w:ascii="Times New Roman" w:hAnsi="Times New Roman" w:cs="Times New Roman"/>
              </w:rPr>
              <w:t>.р</w:t>
            </w:r>
            <w:proofErr w:type="gramEnd"/>
            <w:r w:rsidRPr="00B45399">
              <w:rPr>
                <w:rFonts w:ascii="Times New Roman" w:hAnsi="Times New Roman" w:cs="Times New Roman"/>
              </w:rPr>
              <w:t>уб</w:t>
            </w:r>
            <w:proofErr w:type="spellEnd"/>
            <w:r w:rsidRPr="00B45399">
              <w:rPr>
                <w:rFonts w:ascii="Times New Roman" w:hAnsi="Times New Roman" w:cs="Times New Roman"/>
              </w:rPr>
              <w:t>.,</w:t>
            </w:r>
          </w:p>
          <w:p w:rsidR="006B4899" w:rsidRPr="00B45399" w:rsidRDefault="006B4899" w:rsidP="00587CCA">
            <w:pPr>
              <w:pStyle w:val="FORMATTEXT0"/>
              <w:rPr>
                <w:rFonts w:ascii="Times New Roman" w:hAnsi="Times New Roman" w:cs="Times New Roman"/>
              </w:rPr>
            </w:pPr>
            <w:r w:rsidRPr="00B45399">
              <w:rPr>
                <w:rFonts w:ascii="Times New Roman" w:hAnsi="Times New Roman" w:cs="Times New Roman"/>
              </w:rPr>
              <w:t xml:space="preserve">за счет средств федерального бюджета - 0,0 </w:t>
            </w:r>
            <w:proofErr w:type="spellStart"/>
            <w:r w:rsidRPr="00B45399">
              <w:rPr>
                <w:rFonts w:ascii="Times New Roman" w:hAnsi="Times New Roman" w:cs="Times New Roman"/>
              </w:rPr>
              <w:t>тыс</w:t>
            </w:r>
            <w:proofErr w:type="gramStart"/>
            <w:r w:rsidRPr="00B45399">
              <w:rPr>
                <w:rFonts w:ascii="Times New Roman" w:hAnsi="Times New Roman" w:cs="Times New Roman"/>
              </w:rPr>
              <w:t>.р</w:t>
            </w:r>
            <w:proofErr w:type="gramEnd"/>
            <w:r w:rsidRPr="00B45399">
              <w:rPr>
                <w:rFonts w:ascii="Times New Roman" w:hAnsi="Times New Roman" w:cs="Times New Roman"/>
              </w:rPr>
              <w:t>уб</w:t>
            </w:r>
            <w:proofErr w:type="spellEnd"/>
            <w:r w:rsidRPr="00B45399">
              <w:rPr>
                <w:rFonts w:ascii="Times New Roman" w:hAnsi="Times New Roman" w:cs="Times New Roman"/>
              </w:rPr>
              <w:t>.;</w:t>
            </w:r>
          </w:p>
          <w:p w:rsidR="006B4899" w:rsidRPr="00B45399" w:rsidRDefault="006B4899" w:rsidP="00587CCA">
            <w:pPr>
              <w:pStyle w:val="FORMATTEXT0"/>
              <w:rPr>
                <w:rFonts w:ascii="Times New Roman" w:hAnsi="Times New Roman" w:cs="Times New Roman"/>
              </w:rPr>
            </w:pPr>
            <w:r w:rsidRPr="00B45399">
              <w:rPr>
                <w:rFonts w:ascii="Times New Roman" w:hAnsi="Times New Roman" w:cs="Times New Roman"/>
              </w:rPr>
              <w:t xml:space="preserve">за счет внебюджетных средств - 0,0 </w:t>
            </w:r>
            <w:proofErr w:type="spellStart"/>
            <w:r w:rsidRPr="00B45399">
              <w:rPr>
                <w:rFonts w:ascii="Times New Roman" w:hAnsi="Times New Roman" w:cs="Times New Roman"/>
              </w:rPr>
              <w:t>тыс</w:t>
            </w:r>
            <w:proofErr w:type="gramStart"/>
            <w:r w:rsidRPr="00B45399">
              <w:rPr>
                <w:rFonts w:ascii="Times New Roman" w:hAnsi="Times New Roman" w:cs="Times New Roman"/>
              </w:rPr>
              <w:t>.р</w:t>
            </w:r>
            <w:proofErr w:type="gramEnd"/>
            <w:r w:rsidRPr="00B45399">
              <w:rPr>
                <w:rFonts w:ascii="Times New Roman" w:hAnsi="Times New Roman" w:cs="Times New Roman"/>
              </w:rPr>
              <w:t>уб</w:t>
            </w:r>
            <w:proofErr w:type="spellEnd"/>
            <w:r w:rsidRPr="00B45399">
              <w:rPr>
                <w:rFonts w:ascii="Times New Roman" w:hAnsi="Times New Roman" w:cs="Times New Roman"/>
              </w:rPr>
              <w:t xml:space="preserve">. </w:t>
            </w:r>
          </w:p>
        </w:tc>
      </w:tr>
    </w:tbl>
    <w:p w:rsidR="006B4899" w:rsidRDefault="006B4899" w:rsidP="006B4899">
      <w:pPr>
        <w:autoSpaceDE w:val="0"/>
        <w:autoSpaceDN w:val="0"/>
        <w:adjustRightInd w:val="0"/>
        <w:ind w:firstLine="708"/>
        <w:jc w:val="both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                                                                                                                                       ».</w:t>
      </w:r>
    </w:p>
    <w:p w:rsidR="00B45399" w:rsidRDefault="00B45399" w:rsidP="006B4899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</w:p>
    <w:p w:rsidR="00383BF8" w:rsidRDefault="00383BF8" w:rsidP="006B4899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</w:p>
    <w:p w:rsidR="00383BF8" w:rsidRDefault="00383BF8" w:rsidP="006B4899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</w:p>
    <w:p w:rsidR="00383BF8" w:rsidRDefault="00383BF8" w:rsidP="006B4899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</w:p>
    <w:p w:rsidR="00383BF8" w:rsidRDefault="00383BF8" w:rsidP="006B4899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</w:p>
    <w:p w:rsidR="00383BF8" w:rsidRDefault="00383BF8" w:rsidP="006B4899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</w:p>
    <w:p w:rsidR="00383BF8" w:rsidRDefault="00383BF8" w:rsidP="006B4899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</w:p>
    <w:p w:rsidR="006B4899" w:rsidRPr="00FA442D" w:rsidRDefault="006B4899" w:rsidP="006B4899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spacing w:val="-4"/>
        </w:rPr>
      </w:pPr>
      <w:r>
        <w:rPr>
          <w:rFonts w:eastAsiaTheme="minorHAnsi"/>
          <w:lang w:eastAsia="en-US"/>
        </w:rPr>
        <w:lastRenderedPageBreak/>
        <w:t>5.7.</w:t>
      </w:r>
      <w:r w:rsidRPr="006B4899">
        <w:rPr>
          <w:rFonts w:eastAsiaTheme="minorHAnsi"/>
          <w:lang w:eastAsia="en-US"/>
        </w:rPr>
        <w:t xml:space="preserve"> </w:t>
      </w:r>
      <w:r w:rsidRPr="00B15349">
        <w:rPr>
          <w:spacing w:val="-4"/>
        </w:rPr>
        <w:t>Пу</w:t>
      </w:r>
      <w:r>
        <w:rPr>
          <w:spacing w:val="-4"/>
        </w:rPr>
        <w:t>нкт 2.1 Проектной части подраздела 3.4 раздела 3 приложения</w:t>
      </w:r>
      <w:r w:rsidR="00383BF8">
        <w:rPr>
          <w:spacing w:val="-4"/>
        </w:rPr>
        <w:t xml:space="preserve"> </w:t>
      </w:r>
      <w:r>
        <w:rPr>
          <w:spacing w:val="-4"/>
        </w:rPr>
        <w:t>к п</w:t>
      </w:r>
      <w:r w:rsidRPr="00B15349">
        <w:rPr>
          <w:spacing w:val="-4"/>
        </w:rPr>
        <w:t>остановлению изложить</w:t>
      </w:r>
      <w:r>
        <w:rPr>
          <w:spacing w:val="-4"/>
        </w:rPr>
        <w:t xml:space="preserve"> </w:t>
      </w:r>
      <w:r w:rsidRPr="00B15349">
        <w:rPr>
          <w:spacing w:val="-4"/>
        </w:rPr>
        <w:t>в следующей редакции:</w:t>
      </w:r>
    </w:p>
    <w:p w:rsidR="006B4899" w:rsidRDefault="006B4899" w:rsidP="006B4899">
      <w:pPr>
        <w:tabs>
          <w:tab w:val="left" w:pos="1134"/>
          <w:tab w:val="left" w:pos="1276"/>
        </w:tabs>
        <w:autoSpaceDE w:val="0"/>
        <w:autoSpaceDN w:val="0"/>
        <w:adjustRightInd w:val="0"/>
        <w:jc w:val="both"/>
        <w:rPr>
          <w:spacing w:val="-4"/>
        </w:rPr>
      </w:pPr>
      <w:r>
        <w:rPr>
          <w:spacing w:val="-4"/>
        </w:rPr>
        <w:t>«</w:t>
      </w:r>
    </w:p>
    <w:tbl>
      <w:tblPr>
        <w:tblW w:w="9497" w:type="dxa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284"/>
        <w:gridCol w:w="992"/>
        <w:gridCol w:w="283"/>
        <w:gridCol w:w="567"/>
        <w:gridCol w:w="425"/>
        <w:gridCol w:w="425"/>
        <w:gridCol w:w="710"/>
        <w:gridCol w:w="708"/>
        <w:gridCol w:w="567"/>
        <w:gridCol w:w="567"/>
        <w:gridCol w:w="567"/>
        <w:gridCol w:w="567"/>
        <w:gridCol w:w="709"/>
        <w:gridCol w:w="709"/>
        <w:gridCol w:w="200"/>
        <w:gridCol w:w="650"/>
        <w:gridCol w:w="567"/>
      </w:tblGrid>
      <w:tr w:rsidR="006B4899" w:rsidRPr="00587CCA" w:rsidTr="00587CCA">
        <w:tc>
          <w:tcPr>
            <w:tcW w:w="28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B4899" w:rsidRPr="00587CCA" w:rsidRDefault="006B4899" w:rsidP="00587CC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87CCA">
              <w:rPr>
                <w:rFonts w:ascii="Times New Roman" w:hAnsi="Times New Roman" w:cs="Times New Roman"/>
                <w:sz w:val="15"/>
                <w:szCs w:val="15"/>
              </w:rPr>
              <w:t>2.1.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B4899" w:rsidRPr="00587CCA" w:rsidRDefault="006B4899" w:rsidP="00587CCA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r w:rsidRPr="00587CCA">
              <w:rPr>
                <w:rFonts w:ascii="Times New Roman" w:hAnsi="Times New Roman" w:cs="Times New Roman"/>
                <w:sz w:val="15"/>
                <w:szCs w:val="15"/>
              </w:rPr>
              <w:t>Реконструкция здания, расположенного по адресу: Средний пр. В.О., д. 93, литера А, занимаемого ГБУК "Центр современного искусства имени Сергея Курехина"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B4899" w:rsidRPr="00587CCA" w:rsidRDefault="006B4899" w:rsidP="00587CC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87CCA">
              <w:rPr>
                <w:rFonts w:ascii="Times New Roman" w:hAnsi="Times New Roman" w:cs="Times New Roman"/>
                <w:sz w:val="15"/>
                <w:szCs w:val="15"/>
              </w:rPr>
              <w:t>КС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B4899" w:rsidRPr="00587CCA" w:rsidRDefault="006B4899" w:rsidP="00587CC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87CCA">
              <w:rPr>
                <w:rFonts w:ascii="Times New Roman" w:hAnsi="Times New Roman" w:cs="Times New Roman"/>
                <w:sz w:val="15"/>
                <w:szCs w:val="15"/>
              </w:rPr>
              <w:t>5484,7 кв. м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B4899" w:rsidRPr="00587CCA" w:rsidRDefault="006B4899" w:rsidP="00587CC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87CCA">
              <w:rPr>
                <w:rFonts w:ascii="Times New Roman" w:hAnsi="Times New Roman" w:cs="Times New Roman"/>
                <w:sz w:val="15"/>
                <w:szCs w:val="15"/>
              </w:rPr>
              <w:t>ПИР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B4899" w:rsidRPr="00587CCA" w:rsidRDefault="006B4899" w:rsidP="00587CC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87CCA">
              <w:rPr>
                <w:rFonts w:ascii="Times New Roman" w:hAnsi="Times New Roman" w:cs="Times New Roman"/>
                <w:sz w:val="15"/>
                <w:szCs w:val="15"/>
              </w:rPr>
              <w:t>2008-2021 гг.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B4899" w:rsidRPr="00587CCA" w:rsidRDefault="006B4899" w:rsidP="00587CC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87CCA">
              <w:rPr>
                <w:rFonts w:ascii="Times New Roman" w:hAnsi="Times New Roman" w:cs="Times New Roman"/>
                <w:sz w:val="15"/>
                <w:szCs w:val="15"/>
              </w:rPr>
              <w:t>17571,2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B4899" w:rsidRPr="00587CCA" w:rsidRDefault="006B4899" w:rsidP="00587CC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87CCA">
              <w:rPr>
                <w:rFonts w:ascii="Times New Roman" w:hAnsi="Times New Roman" w:cs="Times New Roman"/>
                <w:sz w:val="15"/>
                <w:szCs w:val="15"/>
              </w:rPr>
              <w:t>6500,0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B4899" w:rsidRPr="00587CCA" w:rsidRDefault="006B4899" w:rsidP="00587CC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87CCA">
              <w:rPr>
                <w:rFonts w:ascii="Times New Roman" w:hAnsi="Times New Roman" w:cs="Times New Roman"/>
                <w:sz w:val="15"/>
                <w:szCs w:val="15"/>
              </w:rPr>
              <w:t>Бюджет Санкт-Петербурга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B4899" w:rsidRPr="00587CCA" w:rsidRDefault="006B4899" w:rsidP="00587CC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87CCA">
              <w:rPr>
                <w:rFonts w:ascii="Times New Roman" w:hAnsi="Times New Roman" w:cs="Times New Roman"/>
                <w:sz w:val="15"/>
                <w:szCs w:val="15"/>
              </w:rPr>
              <w:t>24653,2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B4899" w:rsidRPr="00587CCA" w:rsidRDefault="006B4899" w:rsidP="00587CC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87CCA">
              <w:rPr>
                <w:rFonts w:ascii="Times New Roman" w:hAnsi="Times New Roman" w:cs="Times New Roman"/>
                <w:sz w:val="15"/>
                <w:szCs w:val="15"/>
              </w:rPr>
              <w:t>18854,5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B4899" w:rsidRPr="00587CCA" w:rsidRDefault="006B4899" w:rsidP="00587CC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87CCA">
              <w:rPr>
                <w:rFonts w:ascii="Times New Roman" w:hAnsi="Times New Roman" w:cs="Times New Roman"/>
                <w:sz w:val="15"/>
                <w:szCs w:val="15"/>
              </w:rPr>
              <w:t>6500,0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B4899" w:rsidRPr="00587CCA" w:rsidRDefault="006B4899" w:rsidP="00587CC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87CCA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B4899" w:rsidRPr="00587CCA" w:rsidRDefault="006B4899" w:rsidP="00587CC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87CCA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B4899" w:rsidRPr="00587CCA" w:rsidRDefault="006B4899" w:rsidP="00587CC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87CCA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B4899" w:rsidRPr="00587CCA" w:rsidRDefault="006B4899" w:rsidP="00587CC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87CCA">
              <w:rPr>
                <w:rFonts w:ascii="Times New Roman" w:hAnsi="Times New Roman" w:cs="Times New Roman"/>
                <w:sz w:val="15"/>
                <w:szCs w:val="15"/>
              </w:rPr>
              <w:t>50007,7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B4899" w:rsidRPr="00587CCA" w:rsidRDefault="006B4899" w:rsidP="00587CC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87CCA">
              <w:rPr>
                <w:rFonts w:ascii="Times New Roman" w:hAnsi="Times New Roman" w:cs="Times New Roman"/>
                <w:sz w:val="15"/>
                <w:szCs w:val="15"/>
              </w:rPr>
              <w:t>ЦП 1,</w:t>
            </w:r>
          </w:p>
          <w:p w:rsidR="006B4899" w:rsidRPr="00587CCA" w:rsidRDefault="006B4899" w:rsidP="00587CC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87CCA">
              <w:rPr>
                <w:rFonts w:ascii="Times New Roman" w:hAnsi="Times New Roman" w:cs="Times New Roman"/>
                <w:sz w:val="15"/>
                <w:szCs w:val="15"/>
              </w:rPr>
              <w:t>Индии-</w:t>
            </w:r>
            <w:proofErr w:type="spellStart"/>
            <w:r w:rsidRPr="00587CCA">
              <w:rPr>
                <w:rFonts w:ascii="Times New Roman" w:hAnsi="Times New Roman" w:cs="Times New Roman"/>
                <w:sz w:val="15"/>
                <w:szCs w:val="15"/>
              </w:rPr>
              <w:t>катор</w:t>
            </w:r>
            <w:proofErr w:type="spellEnd"/>
            <w:r w:rsidRPr="00587CCA">
              <w:rPr>
                <w:rFonts w:ascii="Times New Roman" w:hAnsi="Times New Roman" w:cs="Times New Roman"/>
                <w:sz w:val="15"/>
                <w:szCs w:val="15"/>
              </w:rPr>
              <w:t xml:space="preserve"> 2.1,</w:t>
            </w:r>
          </w:p>
          <w:p w:rsidR="006B4899" w:rsidRPr="00587CCA" w:rsidRDefault="006B4899" w:rsidP="00587CC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87CCA">
              <w:rPr>
                <w:rFonts w:ascii="Times New Roman" w:hAnsi="Times New Roman" w:cs="Times New Roman"/>
                <w:sz w:val="15"/>
                <w:szCs w:val="15"/>
              </w:rPr>
              <w:t>Индии-</w:t>
            </w:r>
            <w:proofErr w:type="spellStart"/>
            <w:r w:rsidRPr="00587CCA">
              <w:rPr>
                <w:rFonts w:ascii="Times New Roman" w:hAnsi="Times New Roman" w:cs="Times New Roman"/>
                <w:sz w:val="15"/>
                <w:szCs w:val="15"/>
              </w:rPr>
              <w:t>катор</w:t>
            </w:r>
            <w:proofErr w:type="spellEnd"/>
            <w:r w:rsidRPr="00587CCA">
              <w:rPr>
                <w:rFonts w:ascii="Times New Roman" w:hAnsi="Times New Roman" w:cs="Times New Roman"/>
                <w:sz w:val="15"/>
                <w:szCs w:val="15"/>
              </w:rPr>
              <w:t xml:space="preserve"> 2.2, индии-</w:t>
            </w:r>
            <w:proofErr w:type="spellStart"/>
            <w:r w:rsidRPr="00587CCA">
              <w:rPr>
                <w:rFonts w:ascii="Times New Roman" w:hAnsi="Times New Roman" w:cs="Times New Roman"/>
                <w:sz w:val="15"/>
                <w:szCs w:val="15"/>
              </w:rPr>
              <w:t>катор</w:t>
            </w:r>
            <w:proofErr w:type="spellEnd"/>
            <w:r w:rsidRPr="00587CCA">
              <w:rPr>
                <w:rFonts w:ascii="Times New Roman" w:hAnsi="Times New Roman" w:cs="Times New Roman"/>
                <w:sz w:val="15"/>
                <w:szCs w:val="15"/>
              </w:rPr>
              <w:t xml:space="preserve"> 2.3 </w:t>
            </w:r>
          </w:p>
        </w:tc>
      </w:tr>
      <w:tr w:rsidR="00587CCA" w:rsidRPr="00587CCA" w:rsidTr="00587CCA">
        <w:trPr>
          <w:trHeight w:val="678"/>
        </w:trPr>
        <w:tc>
          <w:tcPr>
            <w:tcW w:w="284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B4899" w:rsidRPr="00587CCA" w:rsidRDefault="006B4899" w:rsidP="00587CC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B4899" w:rsidRPr="00587CCA" w:rsidRDefault="006B4899" w:rsidP="00587CC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83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B4899" w:rsidRPr="00587CCA" w:rsidRDefault="006B4899" w:rsidP="00587CC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B4899" w:rsidRPr="00587CCA" w:rsidRDefault="006B4899" w:rsidP="00587CC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B4899" w:rsidRPr="00587CCA" w:rsidRDefault="006B4899" w:rsidP="00587CC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87CCA">
              <w:rPr>
                <w:rFonts w:ascii="Times New Roman" w:hAnsi="Times New Roman" w:cs="Times New Roman"/>
                <w:sz w:val="15"/>
                <w:szCs w:val="15"/>
              </w:rPr>
              <w:t>СМР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B4899" w:rsidRPr="00587CCA" w:rsidRDefault="006B4899" w:rsidP="00587CC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87CCA">
              <w:rPr>
                <w:rFonts w:ascii="Times New Roman" w:hAnsi="Times New Roman" w:cs="Times New Roman"/>
                <w:sz w:val="15"/>
                <w:szCs w:val="15"/>
              </w:rPr>
              <w:t>2015-2024 гг.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B4899" w:rsidRPr="00587CCA" w:rsidRDefault="006B4899" w:rsidP="00587CC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87CCA">
              <w:rPr>
                <w:rFonts w:ascii="Times New Roman" w:hAnsi="Times New Roman" w:cs="Times New Roman"/>
                <w:sz w:val="15"/>
                <w:szCs w:val="15"/>
              </w:rPr>
              <w:t>3663418,4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B4899" w:rsidRPr="00587CCA" w:rsidRDefault="006B4899" w:rsidP="00587CC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87CCA">
              <w:rPr>
                <w:rFonts w:ascii="Times New Roman" w:hAnsi="Times New Roman" w:cs="Times New Roman"/>
                <w:sz w:val="15"/>
                <w:szCs w:val="15"/>
              </w:rPr>
              <w:t>3358896,0</w:t>
            </w:r>
          </w:p>
        </w:tc>
        <w:tc>
          <w:tcPr>
            <w:tcW w:w="567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B4899" w:rsidRPr="00587CCA" w:rsidRDefault="006B4899" w:rsidP="00587CC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B4899" w:rsidRPr="00587CCA" w:rsidRDefault="006B4899" w:rsidP="00587CC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87CCA">
              <w:rPr>
                <w:rFonts w:ascii="Times New Roman" w:hAnsi="Times New Roman" w:cs="Times New Roman"/>
                <w:sz w:val="15"/>
                <w:szCs w:val="15"/>
              </w:rPr>
              <w:t>21550,0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B4899" w:rsidRPr="00587CCA" w:rsidRDefault="006B4899" w:rsidP="00587CC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87CCA">
              <w:rPr>
                <w:rFonts w:ascii="Times New Roman" w:hAnsi="Times New Roman" w:cs="Times New Roman"/>
                <w:sz w:val="15"/>
                <w:szCs w:val="15"/>
              </w:rPr>
              <w:t>8927,4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B4899" w:rsidRPr="00587CCA" w:rsidRDefault="006B4899" w:rsidP="00587CC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87CCA">
              <w:rPr>
                <w:rFonts w:ascii="Times New Roman" w:hAnsi="Times New Roman" w:cs="Times New Roman"/>
                <w:sz w:val="15"/>
                <w:szCs w:val="15"/>
              </w:rPr>
              <w:t>36788,0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B4899" w:rsidRPr="00587CCA" w:rsidRDefault="006B4899" w:rsidP="00587CC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87CCA">
              <w:rPr>
                <w:rFonts w:ascii="Times New Roman" w:hAnsi="Times New Roman" w:cs="Times New Roman"/>
                <w:sz w:val="15"/>
                <w:szCs w:val="15"/>
              </w:rPr>
              <w:t>255338,1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B4899" w:rsidRPr="00587CCA" w:rsidRDefault="006B4899" w:rsidP="00587CC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87CCA">
              <w:rPr>
                <w:rFonts w:ascii="Times New Roman" w:hAnsi="Times New Roman" w:cs="Times New Roman"/>
                <w:sz w:val="15"/>
                <w:szCs w:val="15"/>
              </w:rPr>
              <w:t>318087,7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B4899" w:rsidRPr="00587CCA" w:rsidRDefault="006B4899" w:rsidP="00587CC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87CCA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B4899" w:rsidRPr="00587CCA" w:rsidRDefault="006B4899" w:rsidP="00587CC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87CCA">
              <w:rPr>
                <w:rFonts w:ascii="Times New Roman" w:hAnsi="Times New Roman" w:cs="Times New Roman"/>
                <w:sz w:val="15"/>
                <w:szCs w:val="15"/>
              </w:rPr>
              <w:t>640691,2</w:t>
            </w:r>
          </w:p>
        </w:tc>
        <w:tc>
          <w:tcPr>
            <w:tcW w:w="567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B4899" w:rsidRPr="00587CCA" w:rsidRDefault="006B4899" w:rsidP="00587CC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587CCA" w:rsidRPr="00587CCA" w:rsidTr="00587CCA">
        <w:tc>
          <w:tcPr>
            <w:tcW w:w="28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B4899" w:rsidRPr="00587CCA" w:rsidRDefault="006B4899" w:rsidP="00587CC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B4899" w:rsidRPr="00587CCA" w:rsidRDefault="006B4899" w:rsidP="00587CC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8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B4899" w:rsidRPr="00587CCA" w:rsidRDefault="006B4899" w:rsidP="00587CC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B4899" w:rsidRPr="00587CCA" w:rsidRDefault="006B4899" w:rsidP="00587CC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B4899" w:rsidRPr="00587CCA" w:rsidRDefault="006B4899" w:rsidP="00587CC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87CCA">
              <w:rPr>
                <w:rFonts w:ascii="Times New Roman" w:hAnsi="Times New Roman" w:cs="Times New Roman"/>
                <w:sz w:val="15"/>
                <w:szCs w:val="15"/>
              </w:rPr>
              <w:t>ИТОГО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B4899" w:rsidRPr="00587CCA" w:rsidRDefault="006B4899" w:rsidP="00587CC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87CCA">
              <w:rPr>
                <w:rFonts w:ascii="Times New Roman" w:hAnsi="Times New Roman" w:cs="Times New Roman"/>
                <w:sz w:val="15"/>
                <w:szCs w:val="15"/>
              </w:rPr>
              <w:t>2008-2024 гг.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B4899" w:rsidRPr="00587CCA" w:rsidRDefault="006B4899" w:rsidP="00587CC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87CCA">
              <w:rPr>
                <w:rFonts w:ascii="Times New Roman" w:hAnsi="Times New Roman" w:cs="Times New Roman"/>
                <w:sz w:val="15"/>
                <w:szCs w:val="15"/>
              </w:rPr>
              <w:t>3680989,6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B4899" w:rsidRPr="00587CCA" w:rsidRDefault="006B4899" w:rsidP="00587CC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87CCA">
              <w:rPr>
                <w:rFonts w:ascii="Times New Roman" w:hAnsi="Times New Roman" w:cs="Times New Roman"/>
                <w:sz w:val="15"/>
                <w:szCs w:val="15"/>
              </w:rPr>
              <w:t>3365396,0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B4899" w:rsidRPr="00587CCA" w:rsidRDefault="006B4899" w:rsidP="00587CC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B4899" w:rsidRPr="00587CCA" w:rsidRDefault="006B4899" w:rsidP="00587CC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87CCA">
              <w:rPr>
                <w:rFonts w:ascii="Times New Roman" w:hAnsi="Times New Roman" w:cs="Times New Roman"/>
                <w:sz w:val="15"/>
                <w:szCs w:val="15"/>
              </w:rPr>
              <w:t>46203,2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B4899" w:rsidRPr="00587CCA" w:rsidRDefault="006B4899" w:rsidP="00587CC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87CCA">
              <w:rPr>
                <w:rFonts w:ascii="Times New Roman" w:hAnsi="Times New Roman" w:cs="Times New Roman"/>
                <w:sz w:val="15"/>
                <w:szCs w:val="15"/>
              </w:rPr>
              <w:t>27781,9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B4899" w:rsidRPr="00587CCA" w:rsidRDefault="006B4899" w:rsidP="00587CC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87CCA">
              <w:rPr>
                <w:rFonts w:ascii="Times New Roman" w:hAnsi="Times New Roman" w:cs="Times New Roman"/>
                <w:sz w:val="15"/>
                <w:szCs w:val="15"/>
              </w:rPr>
              <w:t>43288,0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B4899" w:rsidRPr="00587CCA" w:rsidRDefault="006B4899" w:rsidP="00587CC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87CCA">
              <w:rPr>
                <w:rFonts w:ascii="Times New Roman" w:hAnsi="Times New Roman" w:cs="Times New Roman"/>
                <w:sz w:val="15"/>
                <w:szCs w:val="15"/>
              </w:rPr>
              <w:t>255338,1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B4899" w:rsidRPr="00587CCA" w:rsidRDefault="006B4899" w:rsidP="00587CC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87CCA">
              <w:rPr>
                <w:rFonts w:ascii="Times New Roman" w:hAnsi="Times New Roman" w:cs="Times New Roman"/>
                <w:sz w:val="15"/>
                <w:szCs w:val="15"/>
              </w:rPr>
              <w:t>318087,7</w:t>
            </w:r>
          </w:p>
        </w:tc>
        <w:tc>
          <w:tcPr>
            <w:tcW w:w="2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B4899" w:rsidRPr="00587CCA" w:rsidRDefault="00587CCA" w:rsidP="00587CC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87CCA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B4899" w:rsidRPr="00587CCA" w:rsidRDefault="006B4899" w:rsidP="00587CC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87CCA">
              <w:rPr>
                <w:rFonts w:ascii="Times New Roman" w:hAnsi="Times New Roman" w:cs="Times New Roman"/>
                <w:sz w:val="15"/>
                <w:szCs w:val="15"/>
              </w:rPr>
              <w:t>690698,9</w:t>
            </w: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B4899" w:rsidRPr="00587CCA" w:rsidRDefault="006B4899" w:rsidP="00587CC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</w:tbl>
    <w:p w:rsidR="00587CCA" w:rsidRDefault="00587CCA" w:rsidP="00587CCA">
      <w:pPr>
        <w:autoSpaceDE w:val="0"/>
        <w:autoSpaceDN w:val="0"/>
        <w:adjustRightInd w:val="0"/>
        <w:ind w:firstLine="708"/>
        <w:jc w:val="both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                                                                                                                                       ».</w:t>
      </w:r>
    </w:p>
    <w:p w:rsidR="00587CCA" w:rsidRDefault="00587CCA" w:rsidP="00587CCA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spacing w:val="-4"/>
        </w:rPr>
      </w:pPr>
      <w:r>
        <w:rPr>
          <w:rFonts w:eastAsiaTheme="minorHAnsi"/>
          <w:lang w:eastAsia="en-US"/>
        </w:rPr>
        <w:t>5.8.</w:t>
      </w:r>
      <w:r w:rsidRPr="006B4899">
        <w:rPr>
          <w:rFonts w:eastAsiaTheme="minorHAnsi"/>
          <w:lang w:eastAsia="en-US"/>
        </w:rPr>
        <w:t xml:space="preserve"> </w:t>
      </w:r>
      <w:r w:rsidRPr="00B15349">
        <w:rPr>
          <w:spacing w:val="-4"/>
        </w:rPr>
        <w:t>Пу</w:t>
      </w:r>
      <w:r>
        <w:rPr>
          <w:spacing w:val="-4"/>
        </w:rPr>
        <w:t>нкт 2.1 Проектной части подраздела 3.4 раздела 3 приложения</w:t>
      </w:r>
      <w:r w:rsidR="00383BF8">
        <w:rPr>
          <w:spacing w:val="-4"/>
        </w:rPr>
        <w:t xml:space="preserve"> </w:t>
      </w:r>
      <w:r>
        <w:rPr>
          <w:spacing w:val="-4"/>
        </w:rPr>
        <w:t>к п</w:t>
      </w:r>
      <w:r w:rsidRPr="00B15349">
        <w:rPr>
          <w:spacing w:val="-4"/>
        </w:rPr>
        <w:t>остановлению изложить</w:t>
      </w:r>
      <w:r>
        <w:rPr>
          <w:spacing w:val="-4"/>
        </w:rPr>
        <w:t xml:space="preserve"> </w:t>
      </w:r>
      <w:r w:rsidRPr="00B15349">
        <w:rPr>
          <w:spacing w:val="-4"/>
        </w:rPr>
        <w:t>в следующей редакции:</w:t>
      </w:r>
    </w:p>
    <w:p w:rsidR="00587CCA" w:rsidRPr="00FA442D" w:rsidRDefault="00587CCA" w:rsidP="00587CCA">
      <w:pPr>
        <w:tabs>
          <w:tab w:val="left" w:pos="1134"/>
          <w:tab w:val="left" w:pos="1276"/>
        </w:tabs>
        <w:autoSpaceDE w:val="0"/>
        <w:autoSpaceDN w:val="0"/>
        <w:adjustRightInd w:val="0"/>
        <w:jc w:val="both"/>
        <w:rPr>
          <w:spacing w:val="-4"/>
        </w:rPr>
      </w:pPr>
      <w:r>
        <w:rPr>
          <w:spacing w:val="-4"/>
        </w:rPr>
        <w:t>«</w:t>
      </w:r>
    </w:p>
    <w:tbl>
      <w:tblPr>
        <w:tblW w:w="9498" w:type="dxa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284"/>
        <w:gridCol w:w="1276"/>
        <w:gridCol w:w="283"/>
        <w:gridCol w:w="567"/>
        <w:gridCol w:w="425"/>
        <w:gridCol w:w="425"/>
        <w:gridCol w:w="710"/>
        <w:gridCol w:w="708"/>
        <w:gridCol w:w="567"/>
        <w:gridCol w:w="710"/>
        <w:gridCol w:w="708"/>
        <w:gridCol w:w="567"/>
        <w:gridCol w:w="303"/>
        <w:gridCol w:w="303"/>
        <w:gridCol w:w="303"/>
        <w:gridCol w:w="709"/>
        <w:gridCol w:w="650"/>
      </w:tblGrid>
      <w:tr w:rsidR="008D291A" w:rsidRPr="004A1994" w:rsidTr="00B45399"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D291A" w:rsidRPr="008D291A" w:rsidRDefault="008D291A" w:rsidP="008D291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D291A">
              <w:rPr>
                <w:rFonts w:ascii="Times New Roman" w:hAnsi="Times New Roman" w:cs="Times New Roman"/>
                <w:sz w:val="15"/>
                <w:szCs w:val="15"/>
              </w:rPr>
              <w:t>2.3.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D291A" w:rsidRPr="008D291A" w:rsidRDefault="008D291A" w:rsidP="008D291A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r w:rsidRPr="008D291A">
              <w:rPr>
                <w:rFonts w:ascii="Times New Roman" w:hAnsi="Times New Roman" w:cs="Times New Roman"/>
                <w:sz w:val="15"/>
                <w:szCs w:val="15"/>
              </w:rPr>
              <w:t xml:space="preserve">Строительство здания Дома культуры по адресу: г. Красное Село, </w:t>
            </w:r>
            <w:proofErr w:type="spellStart"/>
            <w:r w:rsidRPr="008D291A">
              <w:rPr>
                <w:rFonts w:ascii="Times New Roman" w:hAnsi="Times New Roman" w:cs="Times New Roman"/>
                <w:sz w:val="15"/>
                <w:szCs w:val="15"/>
              </w:rPr>
              <w:t>Кингисеппское</w:t>
            </w:r>
            <w:proofErr w:type="spellEnd"/>
            <w:r w:rsidRPr="008D291A">
              <w:rPr>
                <w:rFonts w:ascii="Times New Roman" w:hAnsi="Times New Roman" w:cs="Times New Roman"/>
                <w:sz w:val="15"/>
                <w:szCs w:val="15"/>
              </w:rPr>
              <w:t xml:space="preserve"> шоссе, участок 1 (юго-западнее пересечения с Гатчинским шоссе) (г. Красное Село, квартал 6)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D291A" w:rsidRPr="008D291A" w:rsidRDefault="008D291A" w:rsidP="008D291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D291A">
              <w:rPr>
                <w:rFonts w:ascii="Times New Roman" w:hAnsi="Times New Roman" w:cs="Times New Roman"/>
                <w:sz w:val="15"/>
                <w:szCs w:val="15"/>
              </w:rPr>
              <w:t>КС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D291A" w:rsidRPr="008D291A" w:rsidRDefault="008D291A" w:rsidP="008D291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D291A">
              <w:rPr>
                <w:rFonts w:ascii="Times New Roman" w:hAnsi="Times New Roman" w:cs="Times New Roman"/>
                <w:sz w:val="15"/>
                <w:szCs w:val="15"/>
              </w:rPr>
              <w:t>5425 кв. м</w:t>
            </w:r>
          </w:p>
        </w:tc>
        <w:tc>
          <w:tcPr>
            <w:tcW w:w="425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D291A" w:rsidRPr="008D291A" w:rsidRDefault="008D291A" w:rsidP="008D291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D291A">
              <w:rPr>
                <w:rFonts w:ascii="Times New Roman" w:hAnsi="Times New Roman" w:cs="Times New Roman"/>
                <w:sz w:val="15"/>
                <w:szCs w:val="15"/>
              </w:rPr>
              <w:t>СМР</w:t>
            </w:r>
          </w:p>
        </w:tc>
        <w:tc>
          <w:tcPr>
            <w:tcW w:w="425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D291A" w:rsidRPr="008D291A" w:rsidRDefault="008D291A" w:rsidP="008D291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D291A">
              <w:rPr>
                <w:rFonts w:ascii="Times New Roman" w:hAnsi="Times New Roman" w:cs="Times New Roman"/>
                <w:sz w:val="15"/>
                <w:szCs w:val="15"/>
              </w:rPr>
              <w:t>2014-2021 гг.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D291A" w:rsidRPr="008D291A" w:rsidRDefault="008D291A" w:rsidP="008D291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D291A">
              <w:rPr>
                <w:rFonts w:ascii="Times New Roman" w:hAnsi="Times New Roman" w:cs="Times New Roman"/>
                <w:sz w:val="15"/>
                <w:szCs w:val="15"/>
              </w:rPr>
              <w:t>941508,2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D291A" w:rsidRPr="008D291A" w:rsidRDefault="008D291A" w:rsidP="008D291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D291A">
              <w:rPr>
                <w:rFonts w:ascii="Times New Roman" w:hAnsi="Times New Roman" w:cs="Times New Roman"/>
                <w:sz w:val="15"/>
                <w:szCs w:val="15"/>
              </w:rPr>
              <w:t>3820,8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D291A" w:rsidRPr="008D291A" w:rsidRDefault="008D291A" w:rsidP="008D291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D291A">
              <w:rPr>
                <w:rFonts w:ascii="Times New Roman" w:hAnsi="Times New Roman" w:cs="Times New Roman"/>
                <w:sz w:val="15"/>
                <w:szCs w:val="15"/>
              </w:rPr>
              <w:t xml:space="preserve">Бюджет </w:t>
            </w:r>
            <w:proofErr w:type="gramStart"/>
            <w:r w:rsidRPr="008D291A">
              <w:rPr>
                <w:rFonts w:ascii="Times New Roman" w:hAnsi="Times New Roman" w:cs="Times New Roman"/>
                <w:sz w:val="15"/>
                <w:szCs w:val="15"/>
              </w:rPr>
              <w:t>Санкт-Петер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br/>
            </w:r>
            <w:proofErr w:type="spellStart"/>
            <w:r w:rsidRPr="008D291A">
              <w:rPr>
                <w:rFonts w:ascii="Times New Roman" w:hAnsi="Times New Roman" w:cs="Times New Roman"/>
                <w:sz w:val="15"/>
                <w:szCs w:val="15"/>
              </w:rPr>
              <w:t>бурга</w:t>
            </w:r>
            <w:proofErr w:type="spellEnd"/>
            <w:proofErr w:type="gramEnd"/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D291A" w:rsidRPr="008D291A" w:rsidRDefault="008D291A" w:rsidP="008D291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D291A">
              <w:rPr>
                <w:rFonts w:ascii="Times New Roman" w:hAnsi="Times New Roman" w:cs="Times New Roman"/>
                <w:sz w:val="15"/>
                <w:szCs w:val="15"/>
              </w:rPr>
              <w:t>341628,3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D291A" w:rsidRPr="008D291A" w:rsidRDefault="008D291A" w:rsidP="008D291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D291A">
              <w:rPr>
                <w:rFonts w:ascii="Times New Roman" w:hAnsi="Times New Roman" w:cs="Times New Roman"/>
                <w:sz w:val="15"/>
                <w:szCs w:val="15"/>
              </w:rPr>
              <w:t>776315,2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D291A" w:rsidRPr="008D291A" w:rsidRDefault="008D291A" w:rsidP="008D291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D291A">
              <w:rPr>
                <w:rFonts w:ascii="Times New Roman" w:hAnsi="Times New Roman" w:cs="Times New Roman"/>
                <w:sz w:val="15"/>
                <w:szCs w:val="15"/>
              </w:rPr>
              <w:t>27781,7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D291A" w:rsidRPr="00587CCA" w:rsidRDefault="008D291A" w:rsidP="00331377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87CCA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D291A" w:rsidRPr="00587CCA" w:rsidRDefault="008D291A" w:rsidP="00331377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87CCA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D291A" w:rsidRPr="00587CCA" w:rsidRDefault="008D291A" w:rsidP="00331377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87CCA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D291A" w:rsidRPr="008D291A" w:rsidRDefault="008D291A" w:rsidP="008D291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D291A">
              <w:rPr>
                <w:rFonts w:ascii="Times New Roman" w:hAnsi="Times New Roman" w:cs="Times New Roman"/>
                <w:sz w:val="15"/>
                <w:szCs w:val="15"/>
              </w:rPr>
              <w:t>1145725,2</w:t>
            </w: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D291A" w:rsidRPr="00587CCA" w:rsidRDefault="008D291A" w:rsidP="00587CC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proofErr w:type="gramStart"/>
            <w:r w:rsidRPr="00587CCA">
              <w:rPr>
                <w:rFonts w:ascii="Times New Roman" w:hAnsi="Times New Roman" w:cs="Times New Roman"/>
                <w:sz w:val="15"/>
                <w:szCs w:val="15"/>
              </w:rPr>
              <w:t>Инди-катор</w:t>
            </w:r>
            <w:proofErr w:type="spellEnd"/>
            <w:proofErr w:type="gramEnd"/>
            <w:r w:rsidRPr="00587CCA">
              <w:rPr>
                <w:rFonts w:ascii="Times New Roman" w:hAnsi="Times New Roman" w:cs="Times New Roman"/>
                <w:sz w:val="15"/>
                <w:szCs w:val="15"/>
              </w:rPr>
              <w:t xml:space="preserve"> 2.7 </w:t>
            </w:r>
          </w:p>
        </w:tc>
      </w:tr>
    </w:tbl>
    <w:p w:rsidR="00587CCA" w:rsidRDefault="00587CCA" w:rsidP="00587CCA">
      <w:pPr>
        <w:autoSpaceDE w:val="0"/>
        <w:autoSpaceDN w:val="0"/>
        <w:adjustRightInd w:val="0"/>
        <w:ind w:firstLine="708"/>
        <w:jc w:val="both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                                                                                                                                       ».</w:t>
      </w:r>
    </w:p>
    <w:p w:rsidR="00587CCA" w:rsidRDefault="00587CCA" w:rsidP="00587CCA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587CCA">
        <w:rPr>
          <w:rFonts w:eastAsiaTheme="minorHAnsi"/>
          <w:lang w:eastAsia="en-US"/>
        </w:rPr>
        <w:t xml:space="preserve">5.9. Строки «Итого прочие расходы развития» и «Всего проектная часть </w:t>
      </w:r>
      <w:r w:rsidRPr="00587CCA">
        <w:rPr>
          <w:rFonts w:eastAsiaTheme="minorHAnsi"/>
          <w:lang w:eastAsia="en-US"/>
        </w:rPr>
        <w:br/>
        <w:t xml:space="preserve">Подпрограммы 2» подраздела 3.4 раздела 3 приложения к постановлению изложить </w:t>
      </w:r>
      <w:r w:rsidRPr="00587CCA">
        <w:rPr>
          <w:rFonts w:eastAsiaTheme="minorHAnsi"/>
          <w:lang w:eastAsia="en-US"/>
        </w:rPr>
        <w:br/>
        <w:t>в следующей редакции:</w:t>
      </w:r>
    </w:p>
    <w:p w:rsidR="00587CCA" w:rsidRPr="00587CCA" w:rsidRDefault="00587CCA" w:rsidP="00587CCA">
      <w:pPr>
        <w:tabs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«</w:t>
      </w:r>
    </w:p>
    <w:tbl>
      <w:tblPr>
        <w:tblW w:w="9498" w:type="dxa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2977"/>
        <w:gridCol w:w="769"/>
        <w:gridCol w:w="770"/>
        <w:gridCol w:w="769"/>
        <w:gridCol w:w="770"/>
        <w:gridCol w:w="769"/>
        <w:gridCol w:w="770"/>
        <w:gridCol w:w="770"/>
        <w:gridCol w:w="1134"/>
      </w:tblGrid>
      <w:tr w:rsidR="008D291A" w:rsidRPr="00587CCA" w:rsidTr="00587CCA"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D291A" w:rsidRPr="00B45399" w:rsidRDefault="008D291A" w:rsidP="00587CCA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ИТОГО прочие расходы развития 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D291A" w:rsidRPr="00B45399" w:rsidRDefault="008D291A" w:rsidP="008D291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530132,9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D291A" w:rsidRPr="00B45399" w:rsidRDefault="008D291A" w:rsidP="008D291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829406,1</w:t>
            </w:r>
          </w:p>
        </w:tc>
        <w:tc>
          <w:tcPr>
            <w:tcW w:w="76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D291A" w:rsidRPr="00B45399" w:rsidRDefault="008D291A" w:rsidP="008D291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365191,6</w:t>
            </w:r>
          </w:p>
        </w:tc>
        <w:tc>
          <w:tcPr>
            <w:tcW w:w="7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D291A" w:rsidRPr="00B45399" w:rsidRDefault="008D291A" w:rsidP="008D291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1026850,2</w:t>
            </w:r>
          </w:p>
        </w:tc>
        <w:tc>
          <w:tcPr>
            <w:tcW w:w="76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D291A" w:rsidRPr="00B45399" w:rsidRDefault="008D291A" w:rsidP="008D291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587856,3</w:t>
            </w:r>
          </w:p>
        </w:tc>
        <w:tc>
          <w:tcPr>
            <w:tcW w:w="7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D291A" w:rsidRPr="00B45399" w:rsidRDefault="008D291A" w:rsidP="008D291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865504,3</w:t>
            </w:r>
          </w:p>
        </w:tc>
        <w:tc>
          <w:tcPr>
            <w:tcW w:w="7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D291A" w:rsidRPr="00B45399" w:rsidRDefault="008D291A" w:rsidP="008D291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4204941,4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D291A" w:rsidRPr="00B45399" w:rsidRDefault="008D291A" w:rsidP="00587CC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Х</w:t>
            </w:r>
          </w:p>
        </w:tc>
      </w:tr>
      <w:tr w:rsidR="008D291A" w:rsidRPr="00587CCA" w:rsidTr="00587CCA"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D291A" w:rsidRPr="00B45399" w:rsidRDefault="008D291A" w:rsidP="00587CCA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ВСЕГО проектная часть Подпрограммы 2 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D291A" w:rsidRPr="00B45399" w:rsidRDefault="008D291A" w:rsidP="008D291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530132,9</w:t>
            </w:r>
          </w:p>
        </w:tc>
        <w:tc>
          <w:tcPr>
            <w:tcW w:w="7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D291A" w:rsidRPr="00B45399" w:rsidRDefault="008D291A" w:rsidP="008D291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830906,1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D291A" w:rsidRPr="00B45399" w:rsidRDefault="008D291A" w:rsidP="008D291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365191,6</w:t>
            </w:r>
          </w:p>
        </w:tc>
        <w:tc>
          <w:tcPr>
            <w:tcW w:w="7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D291A" w:rsidRPr="00B45399" w:rsidRDefault="008D291A" w:rsidP="008D291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1028350,2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D291A" w:rsidRPr="00B45399" w:rsidRDefault="008D291A" w:rsidP="008D291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587856,3</w:t>
            </w:r>
          </w:p>
        </w:tc>
        <w:tc>
          <w:tcPr>
            <w:tcW w:w="7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D291A" w:rsidRPr="00B45399" w:rsidRDefault="008D291A" w:rsidP="008D291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865504,3</w:t>
            </w:r>
          </w:p>
        </w:tc>
        <w:tc>
          <w:tcPr>
            <w:tcW w:w="7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D291A" w:rsidRPr="00B45399" w:rsidRDefault="008D291A" w:rsidP="008D291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4207941,4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D291A" w:rsidRPr="00B45399" w:rsidRDefault="008D291A" w:rsidP="00587CCA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Х</w:t>
            </w:r>
          </w:p>
        </w:tc>
      </w:tr>
    </w:tbl>
    <w:p w:rsidR="00B45399" w:rsidRDefault="00B45399" w:rsidP="00B45399">
      <w:pPr>
        <w:autoSpaceDE w:val="0"/>
        <w:autoSpaceDN w:val="0"/>
        <w:adjustRightInd w:val="0"/>
        <w:ind w:firstLine="708"/>
        <w:jc w:val="both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                                                                                                                                       ».</w:t>
      </w:r>
    </w:p>
    <w:p w:rsidR="00EE206F" w:rsidRPr="00C851D1" w:rsidRDefault="001F60E1" w:rsidP="00C851D1">
      <w:pPr>
        <w:tabs>
          <w:tab w:val="left" w:pos="1276"/>
        </w:tabs>
        <w:autoSpaceDE w:val="0"/>
        <w:autoSpaceDN w:val="0"/>
        <w:adjustRightInd w:val="0"/>
        <w:ind w:firstLine="709"/>
        <w:jc w:val="both"/>
      </w:pPr>
      <w:r w:rsidRPr="006844B0">
        <w:t>6</w:t>
      </w:r>
      <w:r w:rsidR="00EE206F" w:rsidRPr="006844B0">
        <w:t>. Внести</w:t>
      </w:r>
      <w:r w:rsidR="00EE206F" w:rsidRPr="006844B0">
        <w:rPr>
          <w:spacing w:val="-4"/>
        </w:rPr>
        <w:t xml:space="preserve"> в постановление Правительства Санкт-Петербурга от 23.06.2014 № 491                     «О государственной программе Санкт-Петербурга «Обеспечение доступным жильем                            и жилищно-коммунальными услугами жителей Санкт-Петербурга» следующие изменения:</w:t>
      </w:r>
    </w:p>
    <w:p w:rsidR="00EE206F" w:rsidRPr="006844B0" w:rsidRDefault="001F60E1" w:rsidP="00EE206F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spacing w:val="-4"/>
        </w:rPr>
      </w:pPr>
      <w:r w:rsidRPr="006844B0">
        <w:rPr>
          <w:spacing w:val="-4"/>
        </w:rPr>
        <w:t>6</w:t>
      </w:r>
      <w:r w:rsidR="006C5436" w:rsidRPr="006844B0">
        <w:rPr>
          <w:spacing w:val="-4"/>
        </w:rPr>
        <w:t xml:space="preserve">.1. Пункт </w:t>
      </w:r>
      <w:r w:rsidR="00EE206F" w:rsidRPr="006844B0">
        <w:rPr>
          <w:spacing w:val="-4"/>
        </w:rPr>
        <w:t xml:space="preserve">9 </w:t>
      </w:r>
      <w:r w:rsidR="00FC1BEE" w:rsidRPr="006844B0">
        <w:rPr>
          <w:spacing w:val="-4"/>
        </w:rPr>
        <w:t>Паспорт</w:t>
      </w:r>
      <w:r w:rsidR="00E34711" w:rsidRPr="006844B0">
        <w:rPr>
          <w:spacing w:val="-4"/>
        </w:rPr>
        <w:t>а</w:t>
      </w:r>
      <w:r w:rsidR="00FC1BEE" w:rsidRPr="006844B0">
        <w:rPr>
          <w:spacing w:val="-4"/>
        </w:rPr>
        <w:t xml:space="preserve"> государственной программы Санкт-Пет</w:t>
      </w:r>
      <w:r w:rsidR="00E34711" w:rsidRPr="006844B0">
        <w:rPr>
          <w:spacing w:val="-4"/>
        </w:rPr>
        <w:t xml:space="preserve">ербурга «Обеспечение доступным </w:t>
      </w:r>
      <w:r w:rsidR="00FC1BEE" w:rsidRPr="006844B0">
        <w:rPr>
          <w:spacing w:val="-4"/>
        </w:rPr>
        <w:t>жильем и жилищно-</w:t>
      </w:r>
      <w:proofErr w:type="spellStart"/>
      <w:r w:rsidR="00FC1BEE" w:rsidRPr="006844B0">
        <w:rPr>
          <w:spacing w:val="-4"/>
        </w:rPr>
        <w:t>коммульными</w:t>
      </w:r>
      <w:proofErr w:type="spellEnd"/>
      <w:r w:rsidR="00FC1BEE" w:rsidRPr="006844B0">
        <w:rPr>
          <w:spacing w:val="-4"/>
        </w:rPr>
        <w:t xml:space="preserve"> услугами жителей</w:t>
      </w:r>
      <w:r w:rsidR="00E34711" w:rsidRPr="006844B0">
        <w:rPr>
          <w:spacing w:val="-4"/>
        </w:rPr>
        <w:t xml:space="preserve"> </w:t>
      </w:r>
      <w:r w:rsidR="00FC1BEE" w:rsidRPr="006844B0">
        <w:rPr>
          <w:spacing w:val="-4"/>
        </w:rPr>
        <w:t xml:space="preserve">Санкт-Петербурга» </w:t>
      </w:r>
      <w:r w:rsidR="00EE206F" w:rsidRPr="006844B0">
        <w:rPr>
          <w:spacing w:val="-4"/>
        </w:rPr>
        <w:t xml:space="preserve">приложения </w:t>
      </w:r>
      <w:r w:rsidR="00D4662F" w:rsidRPr="006844B0">
        <w:rPr>
          <w:spacing w:val="-4"/>
        </w:rPr>
        <w:t>к п</w:t>
      </w:r>
      <w:r w:rsidR="00EE206F" w:rsidRPr="006844B0">
        <w:rPr>
          <w:spacing w:val="-4"/>
        </w:rPr>
        <w:t>остановлению изложить в следующей редакции:</w:t>
      </w:r>
    </w:p>
    <w:p w:rsidR="00B24DF6" w:rsidRPr="006844B0" w:rsidRDefault="00CD266B" w:rsidP="00CD266B">
      <w:pPr>
        <w:tabs>
          <w:tab w:val="left" w:pos="5387"/>
          <w:tab w:val="right" w:pos="9354"/>
        </w:tabs>
        <w:ind w:left="-426"/>
        <w:rPr>
          <w:szCs w:val="23"/>
        </w:rPr>
      </w:pPr>
      <w:r w:rsidRPr="006844B0">
        <w:rPr>
          <w:szCs w:val="23"/>
        </w:rPr>
        <w:t>«</w:t>
      </w:r>
      <w:r w:rsidR="00D12C78" w:rsidRPr="006844B0">
        <w:rPr>
          <w:szCs w:val="23"/>
        </w:rPr>
        <w:t xml:space="preserve">   </w:t>
      </w:r>
    </w:p>
    <w:tbl>
      <w:tblPr>
        <w:tblW w:w="9782" w:type="dxa"/>
        <w:tblInd w:w="-30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6"/>
        <w:gridCol w:w="2977"/>
        <w:gridCol w:w="6379"/>
      </w:tblGrid>
      <w:tr w:rsidR="00B24DF6" w:rsidRPr="006844B0" w:rsidTr="00B932A1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23" w:type="dxa"/>
              <w:bottom w:w="15" w:type="dxa"/>
              <w:right w:w="123" w:type="dxa"/>
            </w:tcMar>
          </w:tcPr>
          <w:p w:rsidR="00B24DF6" w:rsidRPr="006844B0" w:rsidRDefault="00B24DF6" w:rsidP="00B932A1">
            <w:pPr>
              <w:jc w:val="center"/>
              <w:rPr>
                <w:szCs w:val="28"/>
              </w:rPr>
            </w:pPr>
            <w:r w:rsidRPr="006844B0">
              <w:rPr>
                <w:szCs w:val="28"/>
              </w:rPr>
              <w:t>9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23" w:type="dxa"/>
              <w:bottom w:w="15" w:type="dxa"/>
              <w:right w:w="123" w:type="dxa"/>
            </w:tcMar>
          </w:tcPr>
          <w:p w:rsidR="00B24DF6" w:rsidRPr="006844B0" w:rsidRDefault="00B24DF6" w:rsidP="00B932A1">
            <w:pPr>
              <w:pStyle w:val="ConsPlusNonformat"/>
              <w:widowControl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6844B0">
              <w:rPr>
                <w:rFonts w:ascii="Times New Roman" w:eastAsiaTheme="minorHAnsi" w:hAnsi="Times New Roman" w:cs="Times New Roman"/>
                <w:sz w:val="24"/>
                <w:lang w:eastAsia="en-US"/>
              </w:rPr>
              <w:t xml:space="preserve">Общий объем финансирования государственной программы </w:t>
            </w:r>
            <w:r w:rsidRPr="006844B0">
              <w:rPr>
                <w:rFonts w:ascii="Times New Roman" w:eastAsiaTheme="minorHAnsi" w:hAnsi="Times New Roman" w:cs="Times New Roman"/>
                <w:sz w:val="24"/>
                <w:lang w:eastAsia="en-US"/>
              </w:rPr>
              <w:br/>
              <w:t xml:space="preserve">по источникам финансирования </w:t>
            </w:r>
            <w:r w:rsidRPr="006844B0">
              <w:rPr>
                <w:rFonts w:ascii="Times New Roman" w:eastAsiaTheme="minorHAnsi" w:hAnsi="Times New Roman" w:cs="Times New Roman"/>
                <w:sz w:val="24"/>
                <w:lang w:eastAsia="en-US"/>
              </w:rPr>
              <w:br/>
              <w:t xml:space="preserve">с указанием объемов финансирования, предусмотренных </w:t>
            </w:r>
            <w:r w:rsidRPr="006844B0">
              <w:rPr>
                <w:rFonts w:ascii="Times New Roman" w:eastAsiaTheme="minorHAnsi" w:hAnsi="Times New Roman" w:cs="Times New Roman"/>
                <w:sz w:val="24"/>
                <w:lang w:eastAsia="en-US"/>
              </w:rPr>
              <w:br/>
              <w:t xml:space="preserve">на реализацию региональных проектов, </w:t>
            </w:r>
            <w:r w:rsidRPr="006844B0">
              <w:rPr>
                <w:rFonts w:ascii="Times New Roman" w:eastAsiaTheme="minorHAnsi" w:hAnsi="Times New Roman" w:cs="Times New Roman"/>
                <w:sz w:val="24"/>
                <w:lang w:eastAsia="en-US"/>
              </w:rPr>
              <w:br/>
              <w:t xml:space="preserve">в том числе </w:t>
            </w:r>
            <w:r w:rsidRPr="006844B0">
              <w:rPr>
                <w:rFonts w:ascii="Times New Roman" w:eastAsiaTheme="minorHAnsi" w:hAnsi="Times New Roman" w:cs="Times New Roman"/>
                <w:sz w:val="24"/>
                <w:lang w:eastAsia="en-US"/>
              </w:rPr>
              <w:br/>
              <w:t xml:space="preserve">по годам реализации </w:t>
            </w:r>
            <w:r w:rsidRPr="006844B0">
              <w:rPr>
                <w:rFonts w:ascii="Times New Roman" w:eastAsiaTheme="minorHAnsi" w:hAnsi="Times New Roman" w:cs="Times New Roman"/>
                <w:sz w:val="24"/>
                <w:lang w:eastAsia="en-US"/>
              </w:rPr>
              <w:lastRenderedPageBreak/>
              <w:t>государственной программы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23" w:type="dxa"/>
              <w:bottom w:w="15" w:type="dxa"/>
              <w:right w:w="123" w:type="dxa"/>
            </w:tcMar>
          </w:tcPr>
          <w:p w:rsidR="006A5549" w:rsidRPr="006844B0" w:rsidRDefault="006A5549" w:rsidP="006A5549">
            <w:pPr>
              <w:tabs>
                <w:tab w:val="left" w:pos="5670"/>
              </w:tabs>
              <w:spacing w:line="256" w:lineRule="auto"/>
              <w:rPr>
                <w:lang w:eastAsia="en-US"/>
              </w:rPr>
            </w:pPr>
            <w:r w:rsidRPr="006844B0">
              <w:rPr>
                <w:szCs w:val="28"/>
                <w:lang w:eastAsia="en-US"/>
              </w:rPr>
              <w:lastRenderedPageBreak/>
              <w:t xml:space="preserve">1. Бюджет Санкт-Петербурга </w:t>
            </w:r>
            <w:r w:rsidRPr="006844B0">
              <w:rPr>
                <w:szCs w:val="28"/>
                <w:lang w:eastAsia="en-US"/>
              </w:rPr>
              <w:br/>
              <w:t xml:space="preserve">всего </w:t>
            </w:r>
            <w:r w:rsidR="00AB05B5" w:rsidRPr="006844B0">
              <w:rPr>
                <w:lang w:eastAsia="en-US"/>
              </w:rPr>
              <w:t>239736432,7</w:t>
            </w:r>
            <w:r w:rsidRPr="006844B0">
              <w:rPr>
                <w:lang w:eastAsia="en-US"/>
              </w:rPr>
              <w:t xml:space="preserve"> </w:t>
            </w:r>
            <w:proofErr w:type="spellStart"/>
            <w:r w:rsidRPr="006844B0">
              <w:rPr>
                <w:szCs w:val="28"/>
                <w:lang w:eastAsia="en-US"/>
              </w:rPr>
              <w:t>тыс</w:t>
            </w:r>
            <w:proofErr w:type="gramStart"/>
            <w:r w:rsidRPr="006844B0">
              <w:rPr>
                <w:szCs w:val="28"/>
                <w:lang w:eastAsia="en-US"/>
              </w:rPr>
              <w:t>.р</w:t>
            </w:r>
            <w:proofErr w:type="gramEnd"/>
            <w:r w:rsidRPr="006844B0">
              <w:rPr>
                <w:szCs w:val="28"/>
                <w:lang w:eastAsia="en-US"/>
              </w:rPr>
              <w:t>уб</w:t>
            </w:r>
            <w:proofErr w:type="spellEnd"/>
            <w:r w:rsidRPr="006844B0">
              <w:rPr>
                <w:szCs w:val="28"/>
                <w:lang w:eastAsia="en-US"/>
              </w:rPr>
              <w:t xml:space="preserve">., в том числе по годам реализации: </w:t>
            </w:r>
          </w:p>
          <w:p w:rsidR="006A5549" w:rsidRPr="006844B0" w:rsidRDefault="006A5549" w:rsidP="006A5549">
            <w:pPr>
              <w:tabs>
                <w:tab w:val="left" w:pos="5670"/>
              </w:tabs>
              <w:spacing w:line="256" w:lineRule="auto"/>
              <w:rPr>
                <w:szCs w:val="28"/>
                <w:lang w:eastAsia="en-US"/>
              </w:rPr>
            </w:pPr>
            <w:r w:rsidRPr="006844B0">
              <w:rPr>
                <w:szCs w:val="28"/>
                <w:lang w:eastAsia="en-US"/>
              </w:rPr>
              <w:t xml:space="preserve">2019 г. – </w:t>
            </w:r>
            <w:r w:rsidRPr="006844B0">
              <w:rPr>
                <w:lang w:eastAsia="en-US"/>
              </w:rPr>
              <w:t xml:space="preserve">45006606,9 </w:t>
            </w:r>
            <w:proofErr w:type="spellStart"/>
            <w:r w:rsidRPr="006844B0">
              <w:rPr>
                <w:szCs w:val="28"/>
                <w:lang w:eastAsia="en-US"/>
              </w:rPr>
              <w:t>тыс</w:t>
            </w:r>
            <w:proofErr w:type="gramStart"/>
            <w:r w:rsidRPr="006844B0">
              <w:rPr>
                <w:szCs w:val="28"/>
                <w:lang w:eastAsia="en-US"/>
              </w:rPr>
              <w:t>.р</w:t>
            </w:r>
            <w:proofErr w:type="gramEnd"/>
            <w:r w:rsidRPr="006844B0">
              <w:rPr>
                <w:szCs w:val="28"/>
                <w:lang w:eastAsia="en-US"/>
              </w:rPr>
              <w:t>уб</w:t>
            </w:r>
            <w:proofErr w:type="spellEnd"/>
            <w:r w:rsidRPr="006844B0">
              <w:rPr>
                <w:szCs w:val="28"/>
                <w:lang w:eastAsia="en-US"/>
              </w:rPr>
              <w:t>.;</w:t>
            </w:r>
          </w:p>
          <w:p w:rsidR="006A5549" w:rsidRPr="006844B0" w:rsidRDefault="006A5549" w:rsidP="006A5549">
            <w:pPr>
              <w:tabs>
                <w:tab w:val="left" w:pos="5670"/>
              </w:tabs>
              <w:spacing w:line="256" w:lineRule="auto"/>
              <w:rPr>
                <w:szCs w:val="28"/>
                <w:lang w:eastAsia="en-US"/>
              </w:rPr>
            </w:pPr>
            <w:r w:rsidRPr="006844B0">
              <w:rPr>
                <w:szCs w:val="28"/>
                <w:lang w:eastAsia="en-US"/>
              </w:rPr>
              <w:t xml:space="preserve">2020 г. – </w:t>
            </w:r>
            <w:r w:rsidRPr="006844B0">
              <w:rPr>
                <w:lang w:eastAsia="en-US"/>
              </w:rPr>
              <w:t xml:space="preserve">34562595,8 </w:t>
            </w:r>
            <w:proofErr w:type="spellStart"/>
            <w:r w:rsidRPr="006844B0">
              <w:rPr>
                <w:szCs w:val="28"/>
                <w:lang w:eastAsia="en-US"/>
              </w:rPr>
              <w:t>тыс</w:t>
            </w:r>
            <w:proofErr w:type="gramStart"/>
            <w:r w:rsidRPr="006844B0">
              <w:rPr>
                <w:szCs w:val="28"/>
                <w:lang w:eastAsia="en-US"/>
              </w:rPr>
              <w:t>.р</w:t>
            </w:r>
            <w:proofErr w:type="gramEnd"/>
            <w:r w:rsidRPr="006844B0">
              <w:rPr>
                <w:szCs w:val="28"/>
                <w:lang w:eastAsia="en-US"/>
              </w:rPr>
              <w:t>уб</w:t>
            </w:r>
            <w:proofErr w:type="spellEnd"/>
            <w:r w:rsidRPr="006844B0">
              <w:rPr>
                <w:szCs w:val="28"/>
                <w:lang w:eastAsia="en-US"/>
              </w:rPr>
              <w:t>.;</w:t>
            </w:r>
          </w:p>
          <w:p w:rsidR="006A5549" w:rsidRPr="006844B0" w:rsidRDefault="006A5549" w:rsidP="006A5549">
            <w:pPr>
              <w:tabs>
                <w:tab w:val="left" w:pos="5670"/>
              </w:tabs>
              <w:spacing w:line="256" w:lineRule="auto"/>
              <w:rPr>
                <w:szCs w:val="28"/>
                <w:lang w:eastAsia="en-US"/>
              </w:rPr>
            </w:pPr>
            <w:r w:rsidRPr="006844B0">
              <w:rPr>
                <w:szCs w:val="28"/>
                <w:lang w:eastAsia="en-US"/>
              </w:rPr>
              <w:t xml:space="preserve">2021 г. – </w:t>
            </w:r>
            <w:r w:rsidR="00D87FEE" w:rsidRPr="006844B0">
              <w:rPr>
                <w:lang w:eastAsia="en-US"/>
              </w:rPr>
              <w:t>41448802,8</w:t>
            </w:r>
            <w:r w:rsidRPr="006844B0">
              <w:rPr>
                <w:lang w:eastAsia="en-US"/>
              </w:rPr>
              <w:t xml:space="preserve"> </w:t>
            </w:r>
            <w:proofErr w:type="spellStart"/>
            <w:r w:rsidRPr="006844B0">
              <w:rPr>
                <w:szCs w:val="28"/>
                <w:lang w:eastAsia="en-US"/>
              </w:rPr>
              <w:t>тыс</w:t>
            </w:r>
            <w:proofErr w:type="gramStart"/>
            <w:r w:rsidRPr="006844B0">
              <w:rPr>
                <w:szCs w:val="28"/>
                <w:lang w:eastAsia="en-US"/>
              </w:rPr>
              <w:t>.р</w:t>
            </w:r>
            <w:proofErr w:type="gramEnd"/>
            <w:r w:rsidRPr="006844B0">
              <w:rPr>
                <w:szCs w:val="28"/>
                <w:lang w:eastAsia="en-US"/>
              </w:rPr>
              <w:t>уб</w:t>
            </w:r>
            <w:proofErr w:type="spellEnd"/>
            <w:r w:rsidRPr="006844B0">
              <w:rPr>
                <w:szCs w:val="28"/>
                <w:lang w:eastAsia="en-US"/>
              </w:rPr>
              <w:t xml:space="preserve">.; </w:t>
            </w:r>
          </w:p>
          <w:p w:rsidR="006A5549" w:rsidRPr="006844B0" w:rsidRDefault="006A5549" w:rsidP="006A5549">
            <w:pPr>
              <w:tabs>
                <w:tab w:val="left" w:pos="5670"/>
              </w:tabs>
              <w:spacing w:line="256" w:lineRule="auto"/>
              <w:rPr>
                <w:szCs w:val="28"/>
                <w:lang w:eastAsia="en-US"/>
              </w:rPr>
            </w:pPr>
            <w:r w:rsidRPr="006844B0">
              <w:rPr>
                <w:szCs w:val="28"/>
                <w:lang w:eastAsia="en-US"/>
              </w:rPr>
              <w:t xml:space="preserve">2022 г. – </w:t>
            </w:r>
            <w:r w:rsidRPr="006844B0">
              <w:rPr>
                <w:lang w:eastAsia="en-US"/>
              </w:rPr>
              <w:t xml:space="preserve">36482758,2 </w:t>
            </w:r>
            <w:proofErr w:type="spellStart"/>
            <w:r w:rsidRPr="006844B0">
              <w:rPr>
                <w:szCs w:val="28"/>
                <w:lang w:eastAsia="en-US"/>
              </w:rPr>
              <w:t>тыс</w:t>
            </w:r>
            <w:proofErr w:type="gramStart"/>
            <w:r w:rsidRPr="006844B0">
              <w:rPr>
                <w:szCs w:val="28"/>
                <w:lang w:eastAsia="en-US"/>
              </w:rPr>
              <w:t>.р</w:t>
            </w:r>
            <w:proofErr w:type="gramEnd"/>
            <w:r w:rsidRPr="006844B0">
              <w:rPr>
                <w:szCs w:val="28"/>
                <w:lang w:eastAsia="en-US"/>
              </w:rPr>
              <w:t>уб</w:t>
            </w:r>
            <w:proofErr w:type="spellEnd"/>
            <w:r w:rsidRPr="006844B0">
              <w:rPr>
                <w:szCs w:val="28"/>
                <w:lang w:eastAsia="en-US"/>
              </w:rPr>
              <w:t>.;</w:t>
            </w:r>
          </w:p>
          <w:p w:rsidR="006A5549" w:rsidRPr="006844B0" w:rsidRDefault="006A5549" w:rsidP="006A5549">
            <w:pPr>
              <w:tabs>
                <w:tab w:val="left" w:pos="5670"/>
              </w:tabs>
              <w:spacing w:line="256" w:lineRule="auto"/>
              <w:rPr>
                <w:szCs w:val="28"/>
                <w:lang w:eastAsia="en-US"/>
              </w:rPr>
            </w:pPr>
            <w:r w:rsidRPr="006844B0">
              <w:rPr>
                <w:szCs w:val="28"/>
                <w:lang w:eastAsia="en-US"/>
              </w:rPr>
              <w:t xml:space="preserve">2023 г. – </w:t>
            </w:r>
            <w:r w:rsidRPr="006844B0">
              <w:rPr>
                <w:lang w:eastAsia="en-US"/>
              </w:rPr>
              <w:t xml:space="preserve">39220937,1 </w:t>
            </w:r>
            <w:proofErr w:type="spellStart"/>
            <w:r w:rsidRPr="006844B0">
              <w:rPr>
                <w:szCs w:val="28"/>
                <w:lang w:eastAsia="en-US"/>
              </w:rPr>
              <w:t>тыс</w:t>
            </w:r>
            <w:proofErr w:type="gramStart"/>
            <w:r w:rsidRPr="006844B0">
              <w:rPr>
                <w:szCs w:val="28"/>
                <w:lang w:eastAsia="en-US"/>
              </w:rPr>
              <w:t>.р</w:t>
            </w:r>
            <w:proofErr w:type="gramEnd"/>
            <w:r w:rsidRPr="006844B0">
              <w:rPr>
                <w:szCs w:val="28"/>
                <w:lang w:eastAsia="en-US"/>
              </w:rPr>
              <w:t>уб</w:t>
            </w:r>
            <w:proofErr w:type="spellEnd"/>
            <w:r w:rsidRPr="006844B0">
              <w:rPr>
                <w:szCs w:val="28"/>
                <w:lang w:eastAsia="en-US"/>
              </w:rPr>
              <w:t>.;</w:t>
            </w:r>
          </w:p>
          <w:p w:rsidR="006A5549" w:rsidRPr="006844B0" w:rsidRDefault="006A5549" w:rsidP="006A5549">
            <w:pPr>
              <w:tabs>
                <w:tab w:val="left" w:pos="5670"/>
              </w:tabs>
              <w:spacing w:line="256" w:lineRule="auto"/>
              <w:rPr>
                <w:szCs w:val="28"/>
                <w:lang w:eastAsia="en-US"/>
              </w:rPr>
            </w:pPr>
            <w:r w:rsidRPr="006844B0">
              <w:rPr>
                <w:szCs w:val="28"/>
                <w:lang w:eastAsia="en-US"/>
              </w:rPr>
              <w:t xml:space="preserve">2024 г. – 43014731,9 </w:t>
            </w:r>
            <w:proofErr w:type="spellStart"/>
            <w:r w:rsidRPr="006844B0">
              <w:rPr>
                <w:szCs w:val="28"/>
                <w:lang w:eastAsia="en-US"/>
              </w:rPr>
              <w:t>тыс</w:t>
            </w:r>
            <w:proofErr w:type="gramStart"/>
            <w:r w:rsidRPr="006844B0">
              <w:rPr>
                <w:szCs w:val="28"/>
                <w:lang w:eastAsia="en-US"/>
              </w:rPr>
              <w:t>.р</w:t>
            </w:r>
            <w:proofErr w:type="gramEnd"/>
            <w:r w:rsidRPr="006844B0">
              <w:rPr>
                <w:szCs w:val="28"/>
                <w:lang w:eastAsia="en-US"/>
              </w:rPr>
              <w:t>уб</w:t>
            </w:r>
            <w:proofErr w:type="spellEnd"/>
            <w:r w:rsidRPr="006844B0">
              <w:rPr>
                <w:szCs w:val="28"/>
                <w:lang w:eastAsia="en-US"/>
              </w:rPr>
              <w:t>.;</w:t>
            </w:r>
          </w:p>
          <w:p w:rsidR="006A5549" w:rsidRPr="006844B0" w:rsidRDefault="006A5549" w:rsidP="006A5549">
            <w:pPr>
              <w:shd w:val="clear" w:color="auto" w:fill="FFFFFF"/>
              <w:adjustRightInd w:val="0"/>
              <w:spacing w:line="256" w:lineRule="auto"/>
              <w:rPr>
                <w:bCs/>
                <w:lang w:eastAsia="en-US"/>
              </w:rPr>
            </w:pPr>
            <w:r w:rsidRPr="006844B0">
              <w:rPr>
                <w:bCs/>
                <w:lang w:eastAsia="en-US"/>
              </w:rPr>
              <w:t xml:space="preserve">в том числе объем финансирования, предусмотренный </w:t>
            </w:r>
            <w:r w:rsidRPr="006844B0">
              <w:rPr>
                <w:bCs/>
                <w:lang w:eastAsia="en-US"/>
              </w:rPr>
              <w:br/>
              <w:t>на реализацию региональных проектов:</w:t>
            </w:r>
          </w:p>
          <w:p w:rsidR="006A5549" w:rsidRPr="006844B0" w:rsidRDefault="006A5549" w:rsidP="006A5549">
            <w:pPr>
              <w:adjustRightInd w:val="0"/>
              <w:spacing w:line="256" w:lineRule="auto"/>
              <w:rPr>
                <w:bCs/>
                <w:lang w:eastAsia="en-US"/>
              </w:rPr>
            </w:pPr>
            <w:r w:rsidRPr="006844B0">
              <w:rPr>
                <w:bCs/>
                <w:lang w:eastAsia="en-US"/>
              </w:rPr>
              <w:t xml:space="preserve">бюджет Санкт-Петербурга </w:t>
            </w:r>
          </w:p>
          <w:p w:rsidR="006A5549" w:rsidRPr="006844B0" w:rsidRDefault="006A5549" w:rsidP="006A5549">
            <w:pPr>
              <w:adjustRightInd w:val="0"/>
              <w:spacing w:line="256" w:lineRule="auto"/>
              <w:rPr>
                <w:bCs/>
                <w:lang w:eastAsia="en-US"/>
              </w:rPr>
            </w:pPr>
            <w:r w:rsidRPr="006844B0">
              <w:rPr>
                <w:bCs/>
                <w:lang w:eastAsia="en-US"/>
              </w:rPr>
              <w:lastRenderedPageBreak/>
              <w:t xml:space="preserve">всего 3844336,5 </w:t>
            </w:r>
            <w:proofErr w:type="spellStart"/>
            <w:r w:rsidRPr="006844B0">
              <w:rPr>
                <w:bCs/>
                <w:lang w:eastAsia="en-US"/>
              </w:rPr>
              <w:t>тыс</w:t>
            </w:r>
            <w:proofErr w:type="gramStart"/>
            <w:r w:rsidRPr="006844B0">
              <w:rPr>
                <w:bCs/>
                <w:lang w:eastAsia="en-US"/>
              </w:rPr>
              <w:t>.р</w:t>
            </w:r>
            <w:proofErr w:type="gramEnd"/>
            <w:r w:rsidRPr="006844B0">
              <w:rPr>
                <w:bCs/>
                <w:lang w:eastAsia="en-US"/>
              </w:rPr>
              <w:t>уб</w:t>
            </w:r>
            <w:proofErr w:type="spellEnd"/>
            <w:r w:rsidRPr="006844B0">
              <w:rPr>
                <w:bCs/>
                <w:lang w:eastAsia="en-US"/>
              </w:rPr>
              <w:t xml:space="preserve">., </w:t>
            </w:r>
          </w:p>
          <w:p w:rsidR="006A5549" w:rsidRPr="006844B0" w:rsidRDefault="006A5549" w:rsidP="006A5549">
            <w:pPr>
              <w:adjustRightInd w:val="0"/>
              <w:spacing w:line="256" w:lineRule="auto"/>
              <w:rPr>
                <w:bCs/>
                <w:lang w:eastAsia="en-US"/>
              </w:rPr>
            </w:pPr>
            <w:r w:rsidRPr="006844B0">
              <w:rPr>
                <w:bCs/>
                <w:lang w:eastAsia="en-US"/>
              </w:rPr>
              <w:t>в том числе по годам реализации:</w:t>
            </w:r>
          </w:p>
          <w:p w:rsidR="006A5549" w:rsidRPr="006844B0" w:rsidRDefault="006A5549" w:rsidP="006A5549">
            <w:pPr>
              <w:adjustRightInd w:val="0"/>
              <w:spacing w:line="256" w:lineRule="auto"/>
              <w:rPr>
                <w:bCs/>
                <w:lang w:eastAsia="en-US"/>
              </w:rPr>
            </w:pPr>
            <w:r w:rsidRPr="006844B0">
              <w:rPr>
                <w:bCs/>
                <w:lang w:eastAsia="en-US"/>
              </w:rPr>
              <w:t xml:space="preserve">2019 г. – 109807,6 </w:t>
            </w:r>
            <w:proofErr w:type="spellStart"/>
            <w:r w:rsidRPr="006844B0">
              <w:rPr>
                <w:bCs/>
                <w:lang w:eastAsia="en-US"/>
              </w:rPr>
              <w:t>тыс</w:t>
            </w:r>
            <w:proofErr w:type="gramStart"/>
            <w:r w:rsidRPr="006844B0">
              <w:rPr>
                <w:bCs/>
                <w:lang w:eastAsia="en-US"/>
              </w:rPr>
              <w:t>.р</w:t>
            </w:r>
            <w:proofErr w:type="gramEnd"/>
            <w:r w:rsidRPr="006844B0">
              <w:rPr>
                <w:bCs/>
                <w:lang w:eastAsia="en-US"/>
              </w:rPr>
              <w:t>уб</w:t>
            </w:r>
            <w:proofErr w:type="spellEnd"/>
            <w:r w:rsidRPr="006844B0">
              <w:rPr>
                <w:bCs/>
                <w:lang w:eastAsia="en-US"/>
              </w:rPr>
              <w:t>.;</w:t>
            </w:r>
          </w:p>
          <w:p w:rsidR="006A5549" w:rsidRPr="006844B0" w:rsidRDefault="006A5549" w:rsidP="006A5549">
            <w:pPr>
              <w:adjustRightInd w:val="0"/>
              <w:spacing w:line="256" w:lineRule="auto"/>
              <w:rPr>
                <w:bCs/>
                <w:lang w:eastAsia="en-US"/>
              </w:rPr>
            </w:pPr>
            <w:r w:rsidRPr="006844B0">
              <w:rPr>
                <w:bCs/>
                <w:lang w:eastAsia="en-US"/>
              </w:rPr>
              <w:t xml:space="preserve">2020 г. – 862047,6 </w:t>
            </w:r>
            <w:proofErr w:type="spellStart"/>
            <w:r w:rsidRPr="006844B0">
              <w:rPr>
                <w:bCs/>
                <w:lang w:eastAsia="en-US"/>
              </w:rPr>
              <w:t>тыс</w:t>
            </w:r>
            <w:proofErr w:type="gramStart"/>
            <w:r w:rsidRPr="006844B0">
              <w:rPr>
                <w:bCs/>
                <w:lang w:eastAsia="en-US"/>
              </w:rPr>
              <w:t>.р</w:t>
            </w:r>
            <w:proofErr w:type="gramEnd"/>
            <w:r w:rsidRPr="006844B0">
              <w:rPr>
                <w:bCs/>
                <w:lang w:eastAsia="en-US"/>
              </w:rPr>
              <w:t>уб</w:t>
            </w:r>
            <w:proofErr w:type="spellEnd"/>
            <w:r w:rsidRPr="006844B0">
              <w:rPr>
                <w:bCs/>
                <w:lang w:eastAsia="en-US"/>
              </w:rPr>
              <w:t>.;</w:t>
            </w:r>
          </w:p>
          <w:p w:rsidR="006A5549" w:rsidRPr="006844B0" w:rsidRDefault="006A5549" w:rsidP="006A5549">
            <w:pPr>
              <w:adjustRightInd w:val="0"/>
              <w:spacing w:line="256" w:lineRule="auto"/>
              <w:rPr>
                <w:bCs/>
                <w:lang w:eastAsia="en-US"/>
              </w:rPr>
            </w:pPr>
            <w:r w:rsidRPr="006844B0">
              <w:rPr>
                <w:bCs/>
                <w:lang w:eastAsia="en-US"/>
              </w:rPr>
              <w:t xml:space="preserve">2021 г. – 461455,0 </w:t>
            </w:r>
            <w:proofErr w:type="spellStart"/>
            <w:r w:rsidRPr="006844B0">
              <w:rPr>
                <w:bCs/>
                <w:lang w:eastAsia="en-US"/>
              </w:rPr>
              <w:t>тыс</w:t>
            </w:r>
            <w:proofErr w:type="gramStart"/>
            <w:r w:rsidRPr="006844B0">
              <w:rPr>
                <w:bCs/>
                <w:lang w:eastAsia="en-US"/>
              </w:rPr>
              <w:t>.р</w:t>
            </w:r>
            <w:proofErr w:type="gramEnd"/>
            <w:r w:rsidRPr="006844B0">
              <w:rPr>
                <w:bCs/>
                <w:lang w:eastAsia="en-US"/>
              </w:rPr>
              <w:t>уб</w:t>
            </w:r>
            <w:proofErr w:type="spellEnd"/>
            <w:r w:rsidRPr="006844B0">
              <w:rPr>
                <w:bCs/>
                <w:lang w:eastAsia="en-US"/>
              </w:rPr>
              <w:t>.;</w:t>
            </w:r>
          </w:p>
          <w:p w:rsidR="006A5549" w:rsidRPr="006844B0" w:rsidRDefault="006A5549" w:rsidP="006A5549">
            <w:pPr>
              <w:adjustRightInd w:val="0"/>
              <w:spacing w:line="256" w:lineRule="auto"/>
              <w:rPr>
                <w:bCs/>
                <w:lang w:eastAsia="en-US"/>
              </w:rPr>
            </w:pPr>
            <w:r w:rsidRPr="006844B0">
              <w:rPr>
                <w:bCs/>
                <w:lang w:eastAsia="en-US"/>
              </w:rPr>
              <w:t xml:space="preserve">2022 г. – 0,0 </w:t>
            </w:r>
            <w:proofErr w:type="spellStart"/>
            <w:r w:rsidRPr="006844B0">
              <w:rPr>
                <w:bCs/>
                <w:lang w:eastAsia="en-US"/>
              </w:rPr>
              <w:t>тыс</w:t>
            </w:r>
            <w:proofErr w:type="gramStart"/>
            <w:r w:rsidRPr="006844B0">
              <w:rPr>
                <w:bCs/>
                <w:lang w:eastAsia="en-US"/>
              </w:rPr>
              <w:t>.р</w:t>
            </w:r>
            <w:proofErr w:type="gramEnd"/>
            <w:r w:rsidRPr="006844B0">
              <w:rPr>
                <w:bCs/>
                <w:lang w:eastAsia="en-US"/>
              </w:rPr>
              <w:t>уб</w:t>
            </w:r>
            <w:proofErr w:type="spellEnd"/>
            <w:r w:rsidRPr="006844B0">
              <w:rPr>
                <w:bCs/>
                <w:lang w:eastAsia="en-US"/>
              </w:rPr>
              <w:t>.;</w:t>
            </w:r>
          </w:p>
          <w:p w:rsidR="006A5549" w:rsidRPr="006844B0" w:rsidRDefault="006A5549" w:rsidP="006A5549">
            <w:pPr>
              <w:adjustRightInd w:val="0"/>
              <w:spacing w:line="256" w:lineRule="auto"/>
              <w:rPr>
                <w:bCs/>
                <w:lang w:eastAsia="en-US"/>
              </w:rPr>
            </w:pPr>
            <w:r w:rsidRPr="006844B0">
              <w:rPr>
                <w:bCs/>
                <w:lang w:eastAsia="en-US"/>
              </w:rPr>
              <w:t xml:space="preserve">2023 г. – 199856,4 </w:t>
            </w:r>
            <w:proofErr w:type="spellStart"/>
            <w:r w:rsidRPr="006844B0">
              <w:rPr>
                <w:bCs/>
                <w:lang w:eastAsia="en-US"/>
              </w:rPr>
              <w:t>тыс</w:t>
            </w:r>
            <w:proofErr w:type="gramStart"/>
            <w:r w:rsidRPr="006844B0">
              <w:rPr>
                <w:bCs/>
                <w:lang w:eastAsia="en-US"/>
              </w:rPr>
              <w:t>.р</w:t>
            </w:r>
            <w:proofErr w:type="gramEnd"/>
            <w:r w:rsidRPr="006844B0">
              <w:rPr>
                <w:bCs/>
                <w:lang w:eastAsia="en-US"/>
              </w:rPr>
              <w:t>уб</w:t>
            </w:r>
            <w:proofErr w:type="spellEnd"/>
            <w:r w:rsidRPr="006844B0">
              <w:rPr>
                <w:bCs/>
                <w:lang w:eastAsia="en-US"/>
              </w:rPr>
              <w:t>.;</w:t>
            </w:r>
          </w:p>
          <w:p w:rsidR="006A5549" w:rsidRPr="006844B0" w:rsidRDefault="006A5549" w:rsidP="006A5549">
            <w:pPr>
              <w:shd w:val="clear" w:color="auto" w:fill="FFFFFF"/>
              <w:adjustRightInd w:val="0"/>
              <w:spacing w:line="256" w:lineRule="auto"/>
              <w:rPr>
                <w:bCs/>
                <w:lang w:eastAsia="en-US"/>
              </w:rPr>
            </w:pPr>
            <w:r w:rsidRPr="006844B0">
              <w:rPr>
                <w:bCs/>
                <w:lang w:eastAsia="en-US"/>
              </w:rPr>
              <w:t xml:space="preserve">2024 г. – 2211169,9 </w:t>
            </w:r>
            <w:proofErr w:type="spellStart"/>
            <w:r w:rsidRPr="006844B0">
              <w:rPr>
                <w:bCs/>
                <w:lang w:eastAsia="en-US"/>
              </w:rPr>
              <w:t>тыс</w:t>
            </w:r>
            <w:proofErr w:type="gramStart"/>
            <w:r w:rsidRPr="006844B0">
              <w:rPr>
                <w:bCs/>
                <w:lang w:eastAsia="en-US"/>
              </w:rPr>
              <w:t>.р</w:t>
            </w:r>
            <w:proofErr w:type="gramEnd"/>
            <w:r w:rsidRPr="006844B0">
              <w:rPr>
                <w:bCs/>
                <w:lang w:eastAsia="en-US"/>
              </w:rPr>
              <w:t>уб</w:t>
            </w:r>
            <w:proofErr w:type="spellEnd"/>
            <w:r w:rsidRPr="006844B0">
              <w:rPr>
                <w:bCs/>
                <w:lang w:eastAsia="en-US"/>
              </w:rPr>
              <w:t>.</w:t>
            </w:r>
          </w:p>
          <w:p w:rsidR="006A5549" w:rsidRPr="006844B0" w:rsidRDefault="006A5549" w:rsidP="006A5549">
            <w:pPr>
              <w:shd w:val="clear" w:color="auto" w:fill="FFFFFF"/>
              <w:adjustRightInd w:val="0"/>
              <w:spacing w:line="256" w:lineRule="auto"/>
              <w:rPr>
                <w:bCs/>
                <w:lang w:eastAsia="en-US"/>
              </w:rPr>
            </w:pPr>
            <w:r w:rsidRPr="006844B0">
              <w:rPr>
                <w:szCs w:val="28"/>
                <w:lang w:eastAsia="en-US"/>
              </w:rPr>
              <w:t>2.  </w:t>
            </w:r>
            <w:r w:rsidRPr="006844B0">
              <w:rPr>
                <w:bCs/>
                <w:lang w:eastAsia="en-US"/>
              </w:rPr>
              <w:t xml:space="preserve">Внебюджетные средства </w:t>
            </w:r>
          </w:p>
          <w:p w:rsidR="006A5549" w:rsidRPr="006844B0" w:rsidRDefault="006A5549" w:rsidP="006A5549">
            <w:pPr>
              <w:shd w:val="clear" w:color="auto" w:fill="FFFFFF"/>
              <w:adjustRightInd w:val="0"/>
              <w:spacing w:line="256" w:lineRule="auto"/>
              <w:rPr>
                <w:bCs/>
                <w:lang w:eastAsia="en-US"/>
              </w:rPr>
            </w:pPr>
            <w:r w:rsidRPr="006844B0">
              <w:rPr>
                <w:bCs/>
                <w:lang w:eastAsia="en-US"/>
              </w:rPr>
              <w:t>всего 54230057,6 руб., в том числе по годам реализации:</w:t>
            </w:r>
          </w:p>
          <w:p w:rsidR="006A5549" w:rsidRPr="006844B0" w:rsidRDefault="006A5549" w:rsidP="006A5549">
            <w:pPr>
              <w:shd w:val="clear" w:color="auto" w:fill="FFFFFF"/>
              <w:adjustRightInd w:val="0"/>
              <w:spacing w:line="256" w:lineRule="auto"/>
              <w:rPr>
                <w:bCs/>
                <w:lang w:eastAsia="en-US"/>
              </w:rPr>
            </w:pPr>
            <w:r w:rsidRPr="006844B0">
              <w:rPr>
                <w:bCs/>
                <w:lang w:eastAsia="en-US"/>
              </w:rPr>
              <w:t xml:space="preserve">2019 г. – 4678172,3 </w:t>
            </w:r>
            <w:proofErr w:type="spellStart"/>
            <w:r w:rsidRPr="006844B0">
              <w:rPr>
                <w:bCs/>
                <w:lang w:eastAsia="en-US"/>
              </w:rPr>
              <w:t>тыс</w:t>
            </w:r>
            <w:proofErr w:type="gramStart"/>
            <w:r w:rsidRPr="006844B0">
              <w:rPr>
                <w:bCs/>
                <w:lang w:eastAsia="en-US"/>
              </w:rPr>
              <w:t>.р</w:t>
            </w:r>
            <w:proofErr w:type="gramEnd"/>
            <w:r w:rsidRPr="006844B0">
              <w:rPr>
                <w:bCs/>
                <w:lang w:eastAsia="en-US"/>
              </w:rPr>
              <w:t>уб</w:t>
            </w:r>
            <w:proofErr w:type="spellEnd"/>
            <w:r w:rsidRPr="006844B0">
              <w:rPr>
                <w:bCs/>
                <w:lang w:eastAsia="en-US"/>
              </w:rPr>
              <w:t>.;</w:t>
            </w:r>
          </w:p>
          <w:p w:rsidR="006A5549" w:rsidRPr="006844B0" w:rsidRDefault="006A5549" w:rsidP="006A5549">
            <w:pPr>
              <w:shd w:val="clear" w:color="auto" w:fill="FFFFFF"/>
              <w:adjustRightInd w:val="0"/>
              <w:spacing w:line="256" w:lineRule="auto"/>
              <w:rPr>
                <w:bCs/>
                <w:lang w:eastAsia="en-US"/>
              </w:rPr>
            </w:pPr>
            <w:r w:rsidRPr="006844B0">
              <w:rPr>
                <w:bCs/>
                <w:lang w:eastAsia="en-US"/>
              </w:rPr>
              <w:t xml:space="preserve">2020 г. – 12365161,5 </w:t>
            </w:r>
            <w:proofErr w:type="spellStart"/>
            <w:r w:rsidRPr="006844B0">
              <w:rPr>
                <w:bCs/>
                <w:lang w:eastAsia="en-US"/>
              </w:rPr>
              <w:t>тыс</w:t>
            </w:r>
            <w:proofErr w:type="gramStart"/>
            <w:r w:rsidRPr="006844B0">
              <w:rPr>
                <w:bCs/>
                <w:lang w:eastAsia="en-US"/>
              </w:rPr>
              <w:t>.р</w:t>
            </w:r>
            <w:proofErr w:type="gramEnd"/>
            <w:r w:rsidRPr="006844B0">
              <w:rPr>
                <w:bCs/>
                <w:lang w:eastAsia="en-US"/>
              </w:rPr>
              <w:t>уб</w:t>
            </w:r>
            <w:proofErr w:type="spellEnd"/>
            <w:r w:rsidRPr="006844B0">
              <w:rPr>
                <w:bCs/>
                <w:lang w:eastAsia="en-US"/>
              </w:rPr>
              <w:t>.;</w:t>
            </w:r>
          </w:p>
          <w:p w:rsidR="006A5549" w:rsidRPr="006844B0" w:rsidRDefault="006A5549" w:rsidP="006A5549">
            <w:pPr>
              <w:shd w:val="clear" w:color="auto" w:fill="FFFFFF"/>
              <w:adjustRightInd w:val="0"/>
              <w:spacing w:line="256" w:lineRule="auto"/>
              <w:rPr>
                <w:bCs/>
                <w:lang w:eastAsia="en-US"/>
              </w:rPr>
            </w:pPr>
            <w:r w:rsidRPr="006844B0">
              <w:rPr>
                <w:bCs/>
                <w:lang w:eastAsia="en-US"/>
              </w:rPr>
              <w:t xml:space="preserve">2021 г. – 9022400,0 </w:t>
            </w:r>
            <w:proofErr w:type="spellStart"/>
            <w:r w:rsidRPr="006844B0">
              <w:rPr>
                <w:bCs/>
                <w:lang w:eastAsia="en-US"/>
              </w:rPr>
              <w:t>тыс</w:t>
            </w:r>
            <w:proofErr w:type="gramStart"/>
            <w:r w:rsidRPr="006844B0">
              <w:rPr>
                <w:bCs/>
                <w:lang w:eastAsia="en-US"/>
              </w:rPr>
              <w:t>.р</w:t>
            </w:r>
            <w:proofErr w:type="gramEnd"/>
            <w:r w:rsidRPr="006844B0">
              <w:rPr>
                <w:bCs/>
                <w:lang w:eastAsia="en-US"/>
              </w:rPr>
              <w:t>уб</w:t>
            </w:r>
            <w:proofErr w:type="spellEnd"/>
            <w:r w:rsidRPr="006844B0">
              <w:rPr>
                <w:bCs/>
                <w:lang w:eastAsia="en-US"/>
              </w:rPr>
              <w:t>.;</w:t>
            </w:r>
          </w:p>
          <w:p w:rsidR="006A5549" w:rsidRPr="006844B0" w:rsidRDefault="006A5549" w:rsidP="006A5549">
            <w:pPr>
              <w:shd w:val="clear" w:color="auto" w:fill="FFFFFF"/>
              <w:adjustRightInd w:val="0"/>
              <w:spacing w:line="256" w:lineRule="auto"/>
              <w:rPr>
                <w:bCs/>
                <w:lang w:eastAsia="en-US"/>
              </w:rPr>
            </w:pPr>
            <w:r w:rsidRPr="006844B0">
              <w:rPr>
                <w:bCs/>
                <w:lang w:eastAsia="en-US"/>
              </w:rPr>
              <w:t xml:space="preserve">2022 г. – 9022400,0 </w:t>
            </w:r>
            <w:proofErr w:type="spellStart"/>
            <w:r w:rsidRPr="006844B0">
              <w:rPr>
                <w:bCs/>
                <w:lang w:eastAsia="en-US"/>
              </w:rPr>
              <w:t>тыс</w:t>
            </w:r>
            <w:proofErr w:type="gramStart"/>
            <w:r w:rsidRPr="006844B0">
              <w:rPr>
                <w:bCs/>
                <w:lang w:eastAsia="en-US"/>
              </w:rPr>
              <w:t>.р</w:t>
            </w:r>
            <w:proofErr w:type="gramEnd"/>
            <w:r w:rsidRPr="006844B0">
              <w:rPr>
                <w:bCs/>
                <w:lang w:eastAsia="en-US"/>
              </w:rPr>
              <w:t>уб</w:t>
            </w:r>
            <w:proofErr w:type="spellEnd"/>
            <w:r w:rsidRPr="006844B0">
              <w:rPr>
                <w:bCs/>
                <w:lang w:eastAsia="en-US"/>
              </w:rPr>
              <w:t>.;</w:t>
            </w:r>
          </w:p>
          <w:p w:rsidR="006A5549" w:rsidRPr="006844B0" w:rsidRDefault="006A5549" w:rsidP="006A5549">
            <w:pPr>
              <w:shd w:val="clear" w:color="auto" w:fill="FFFFFF"/>
              <w:adjustRightInd w:val="0"/>
              <w:spacing w:line="256" w:lineRule="auto"/>
              <w:rPr>
                <w:bCs/>
                <w:lang w:eastAsia="en-US"/>
              </w:rPr>
            </w:pPr>
            <w:r w:rsidRPr="006844B0">
              <w:rPr>
                <w:bCs/>
                <w:lang w:eastAsia="en-US"/>
              </w:rPr>
              <w:t xml:space="preserve">2023 г. – 9383296,0 </w:t>
            </w:r>
            <w:proofErr w:type="spellStart"/>
            <w:r w:rsidRPr="006844B0">
              <w:rPr>
                <w:bCs/>
                <w:lang w:eastAsia="en-US"/>
              </w:rPr>
              <w:t>тыс</w:t>
            </w:r>
            <w:proofErr w:type="gramStart"/>
            <w:r w:rsidRPr="006844B0">
              <w:rPr>
                <w:bCs/>
                <w:lang w:eastAsia="en-US"/>
              </w:rPr>
              <w:t>.р</w:t>
            </w:r>
            <w:proofErr w:type="gramEnd"/>
            <w:r w:rsidRPr="006844B0">
              <w:rPr>
                <w:bCs/>
                <w:lang w:eastAsia="en-US"/>
              </w:rPr>
              <w:t>уб</w:t>
            </w:r>
            <w:proofErr w:type="spellEnd"/>
            <w:r w:rsidRPr="006844B0">
              <w:rPr>
                <w:bCs/>
                <w:lang w:eastAsia="en-US"/>
              </w:rPr>
              <w:t>.;</w:t>
            </w:r>
          </w:p>
          <w:p w:rsidR="006A5549" w:rsidRPr="006844B0" w:rsidRDefault="006A5549" w:rsidP="006A5549">
            <w:pPr>
              <w:shd w:val="clear" w:color="auto" w:fill="FFFFFF"/>
              <w:tabs>
                <w:tab w:val="left" w:pos="5670"/>
              </w:tabs>
              <w:spacing w:line="256" w:lineRule="auto"/>
              <w:rPr>
                <w:bCs/>
                <w:lang w:eastAsia="en-US"/>
              </w:rPr>
            </w:pPr>
            <w:r w:rsidRPr="006844B0">
              <w:rPr>
                <w:bCs/>
                <w:lang w:eastAsia="en-US"/>
              </w:rPr>
              <w:t xml:space="preserve">2024 г. – 9758627,8 </w:t>
            </w:r>
            <w:proofErr w:type="spellStart"/>
            <w:r w:rsidRPr="006844B0">
              <w:rPr>
                <w:bCs/>
                <w:lang w:eastAsia="en-US"/>
              </w:rPr>
              <w:t>тыс</w:t>
            </w:r>
            <w:proofErr w:type="gramStart"/>
            <w:r w:rsidRPr="006844B0">
              <w:rPr>
                <w:bCs/>
                <w:lang w:eastAsia="en-US"/>
              </w:rPr>
              <w:t>.р</w:t>
            </w:r>
            <w:proofErr w:type="gramEnd"/>
            <w:r w:rsidRPr="006844B0">
              <w:rPr>
                <w:bCs/>
                <w:lang w:eastAsia="en-US"/>
              </w:rPr>
              <w:t>уб</w:t>
            </w:r>
            <w:proofErr w:type="spellEnd"/>
            <w:r w:rsidRPr="006844B0">
              <w:rPr>
                <w:bCs/>
                <w:lang w:eastAsia="en-US"/>
              </w:rPr>
              <w:t>.</w:t>
            </w:r>
          </w:p>
          <w:p w:rsidR="006A5549" w:rsidRPr="006844B0" w:rsidRDefault="006A5549" w:rsidP="006A5549">
            <w:pPr>
              <w:shd w:val="clear" w:color="auto" w:fill="FFFFFF"/>
              <w:tabs>
                <w:tab w:val="left" w:pos="5670"/>
              </w:tabs>
              <w:spacing w:line="256" w:lineRule="auto"/>
              <w:rPr>
                <w:szCs w:val="28"/>
                <w:lang w:eastAsia="en-US"/>
              </w:rPr>
            </w:pPr>
            <w:r w:rsidRPr="006844B0">
              <w:rPr>
                <w:szCs w:val="28"/>
                <w:lang w:eastAsia="en-US"/>
              </w:rPr>
              <w:t>3.  Федеральный бюджет</w:t>
            </w:r>
          </w:p>
          <w:p w:rsidR="006A5549" w:rsidRPr="006844B0" w:rsidRDefault="006A5549" w:rsidP="006A5549">
            <w:pPr>
              <w:shd w:val="clear" w:color="auto" w:fill="FFFFFF"/>
              <w:tabs>
                <w:tab w:val="left" w:pos="5670"/>
              </w:tabs>
              <w:spacing w:line="256" w:lineRule="auto"/>
              <w:rPr>
                <w:szCs w:val="28"/>
                <w:lang w:eastAsia="en-US"/>
              </w:rPr>
            </w:pPr>
            <w:r w:rsidRPr="006844B0">
              <w:rPr>
                <w:szCs w:val="28"/>
                <w:lang w:eastAsia="en-US"/>
              </w:rPr>
              <w:t xml:space="preserve">всего 2432037,3 </w:t>
            </w:r>
            <w:proofErr w:type="spellStart"/>
            <w:r w:rsidRPr="006844B0">
              <w:rPr>
                <w:szCs w:val="28"/>
                <w:lang w:eastAsia="en-US"/>
              </w:rPr>
              <w:t>тыс</w:t>
            </w:r>
            <w:proofErr w:type="gramStart"/>
            <w:r w:rsidRPr="006844B0">
              <w:rPr>
                <w:szCs w:val="28"/>
                <w:lang w:eastAsia="en-US"/>
              </w:rPr>
              <w:t>.р</w:t>
            </w:r>
            <w:proofErr w:type="gramEnd"/>
            <w:r w:rsidRPr="006844B0">
              <w:rPr>
                <w:szCs w:val="28"/>
                <w:lang w:eastAsia="en-US"/>
              </w:rPr>
              <w:t>уб</w:t>
            </w:r>
            <w:proofErr w:type="spellEnd"/>
            <w:r w:rsidRPr="006844B0">
              <w:rPr>
                <w:szCs w:val="28"/>
                <w:lang w:eastAsia="en-US"/>
              </w:rPr>
              <w:t>., в том числе по годам реализации:</w:t>
            </w:r>
          </w:p>
          <w:p w:rsidR="006A5549" w:rsidRPr="006844B0" w:rsidRDefault="006A5549" w:rsidP="006A5549">
            <w:pPr>
              <w:shd w:val="clear" w:color="auto" w:fill="FFFFFF"/>
              <w:tabs>
                <w:tab w:val="left" w:pos="5670"/>
              </w:tabs>
              <w:spacing w:line="256" w:lineRule="auto"/>
              <w:rPr>
                <w:szCs w:val="28"/>
                <w:lang w:eastAsia="en-US"/>
              </w:rPr>
            </w:pPr>
            <w:r w:rsidRPr="006844B0">
              <w:rPr>
                <w:szCs w:val="28"/>
                <w:lang w:eastAsia="en-US"/>
              </w:rPr>
              <w:t xml:space="preserve">2019 г. – 659730,3 </w:t>
            </w:r>
            <w:proofErr w:type="spellStart"/>
            <w:r w:rsidRPr="006844B0">
              <w:rPr>
                <w:szCs w:val="28"/>
                <w:lang w:eastAsia="en-US"/>
              </w:rPr>
              <w:t>тыс</w:t>
            </w:r>
            <w:proofErr w:type="gramStart"/>
            <w:r w:rsidRPr="006844B0">
              <w:rPr>
                <w:szCs w:val="28"/>
                <w:lang w:eastAsia="en-US"/>
              </w:rPr>
              <w:t>.р</w:t>
            </w:r>
            <w:proofErr w:type="gramEnd"/>
            <w:r w:rsidRPr="006844B0">
              <w:rPr>
                <w:szCs w:val="28"/>
                <w:lang w:eastAsia="en-US"/>
              </w:rPr>
              <w:t>уб</w:t>
            </w:r>
            <w:proofErr w:type="spellEnd"/>
            <w:r w:rsidRPr="006844B0">
              <w:rPr>
                <w:szCs w:val="28"/>
                <w:lang w:eastAsia="en-US"/>
              </w:rPr>
              <w:t>.;</w:t>
            </w:r>
          </w:p>
          <w:p w:rsidR="006A5549" w:rsidRPr="006844B0" w:rsidRDefault="006A5549" w:rsidP="006A5549">
            <w:pPr>
              <w:shd w:val="clear" w:color="auto" w:fill="FFFFFF"/>
              <w:tabs>
                <w:tab w:val="left" w:pos="5670"/>
              </w:tabs>
              <w:spacing w:line="256" w:lineRule="auto"/>
              <w:rPr>
                <w:szCs w:val="28"/>
                <w:lang w:eastAsia="en-US"/>
              </w:rPr>
            </w:pPr>
            <w:r w:rsidRPr="006844B0">
              <w:rPr>
                <w:szCs w:val="28"/>
                <w:lang w:eastAsia="en-US"/>
              </w:rPr>
              <w:t xml:space="preserve">2020 г. – 722929,9 </w:t>
            </w:r>
            <w:proofErr w:type="spellStart"/>
            <w:r w:rsidRPr="006844B0">
              <w:rPr>
                <w:szCs w:val="28"/>
                <w:lang w:eastAsia="en-US"/>
              </w:rPr>
              <w:t>тыс</w:t>
            </w:r>
            <w:proofErr w:type="gramStart"/>
            <w:r w:rsidRPr="006844B0">
              <w:rPr>
                <w:szCs w:val="28"/>
                <w:lang w:eastAsia="en-US"/>
              </w:rPr>
              <w:t>.р</w:t>
            </w:r>
            <w:proofErr w:type="gramEnd"/>
            <w:r w:rsidRPr="006844B0">
              <w:rPr>
                <w:szCs w:val="28"/>
                <w:lang w:eastAsia="en-US"/>
              </w:rPr>
              <w:t>уб</w:t>
            </w:r>
            <w:proofErr w:type="spellEnd"/>
            <w:r w:rsidRPr="006844B0">
              <w:rPr>
                <w:szCs w:val="28"/>
                <w:lang w:eastAsia="en-US"/>
              </w:rPr>
              <w:t>.;</w:t>
            </w:r>
          </w:p>
          <w:p w:rsidR="006A5549" w:rsidRPr="006844B0" w:rsidRDefault="006A5549" w:rsidP="006A5549">
            <w:pPr>
              <w:shd w:val="clear" w:color="auto" w:fill="FFFFFF"/>
              <w:tabs>
                <w:tab w:val="left" w:pos="5670"/>
              </w:tabs>
              <w:spacing w:line="256" w:lineRule="auto"/>
              <w:rPr>
                <w:szCs w:val="28"/>
                <w:lang w:eastAsia="en-US"/>
              </w:rPr>
            </w:pPr>
            <w:r w:rsidRPr="006844B0">
              <w:rPr>
                <w:szCs w:val="28"/>
                <w:lang w:eastAsia="en-US"/>
              </w:rPr>
              <w:t xml:space="preserve">2021 г. – 525058,8 </w:t>
            </w:r>
            <w:proofErr w:type="spellStart"/>
            <w:r w:rsidRPr="006844B0">
              <w:rPr>
                <w:szCs w:val="28"/>
                <w:lang w:eastAsia="en-US"/>
              </w:rPr>
              <w:t>тыс</w:t>
            </w:r>
            <w:proofErr w:type="gramStart"/>
            <w:r w:rsidRPr="006844B0">
              <w:rPr>
                <w:szCs w:val="28"/>
                <w:lang w:eastAsia="en-US"/>
              </w:rPr>
              <w:t>.р</w:t>
            </w:r>
            <w:proofErr w:type="gramEnd"/>
            <w:r w:rsidRPr="006844B0">
              <w:rPr>
                <w:szCs w:val="28"/>
                <w:lang w:eastAsia="en-US"/>
              </w:rPr>
              <w:t>уб</w:t>
            </w:r>
            <w:proofErr w:type="spellEnd"/>
            <w:r w:rsidRPr="006844B0">
              <w:rPr>
                <w:szCs w:val="28"/>
                <w:lang w:eastAsia="en-US"/>
              </w:rPr>
              <w:t>.;</w:t>
            </w:r>
          </w:p>
          <w:p w:rsidR="006A5549" w:rsidRPr="006844B0" w:rsidRDefault="006A5549" w:rsidP="006A5549">
            <w:pPr>
              <w:shd w:val="clear" w:color="auto" w:fill="FFFFFF"/>
              <w:tabs>
                <w:tab w:val="left" w:pos="5670"/>
              </w:tabs>
              <w:spacing w:line="256" w:lineRule="auto"/>
              <w:rPr>
                <w:szCs w:val="28"/>
                <w:lang w:eastAsia="en-US"/>
              </w:rPr>
            </w:pPr>
            <w:r w:rsidRPr="006844B0">
              <w:rPr>
                <w:szCs w:val="28"/>
                <w:lang w:eastAsia="en-US"/>
              </w:rPr>
              <w:t xml:space="preserve">2022 г. – 524318,3 </w:t>
            </w:r>
            <w:proofErr w:type="spellStart"/>
            <w:r w:rsidRPr="006844B0">
              <w:rPr>
                <w:szCs w:val="28"/>
                <w:lang w:eastAsia="en-US"/>
              </w:rPr>
              <w:t>тыс</w:t>
            </w:r>
            <w:proofErr w:type="gramStart"/>
            <w:r w:rsidRPr="006844B0">
              <w:rPr>
                <w:szCs w:val="28"/>
                <w:lang w:eastAsia="en-US"/>
              </w:rPr>
              <w:t>.р</w:t>
            </w:r>
            <w:proofErr w:type="gramEnd"/>
            <w:r w:rsidRPr="006844B0">
              <w:rPr>
                <w:szCs w:val="28"/>
                <w:lang w:eastAsia="en-US"/>
              </w:rPr>
              <w:t>уб</w:t>
            </w:r>
            <w:proofErr w:type="spellEnd"/>
            <w:r w:rsidRPr="006844B0">
              <w:rPr>
                <w:szCs w:val="28"/>
                <w:lang w:eastAsia="en-US"/>
              </w:rPr>
              <w:t>.;</w:t>
            </w:r>
          </w:p>
          <w:p w:rsidR="006A5549" w:rsidRPr="006844B0" w:rsidRDefault="006A5549" w:rsidP="006A5549">
            <w:pPr>
              <w:shd w:val="clear" w:color="auto" w:fill="FFFFFF"/>
              <w:tabs>
                <w:tab w:val="left" w:pos="5670"/>
              </w:tabs>
              <w:spacing w:line="256" w:lineRule="auto"/>
              <w:rPr>
                <w:szCs w:val="28"/>
                <w:lang w:eastAsia="en-US"/>
              </w:rPr>
            </w:pPr>
            <w:r w:rsidRPr="006844B0">
              <w:rPr>
                <w:szCs w:val="28"/>
                <w:lang w:eastAsia="en-US"/>
              </w:rPr>
              <w:t xml:space="preserve">2023 г. – 0,0 </w:t>
            </w:r>
            <w:proofErr w:type="spellStart"/>
            <w:r w:rsidRPr="006844B0">
              <w:rPr>
                <w:szCs w:val="28"/>
                <w:lang w:eastAsia="en-US"/>
              </w:rPr>
              <w:t>тыс</w:t>
            </w:r>
            <w:proofErr w:type="gramStart"/>
            <w:r w:rsidRPr="006844B0">
              <w:rPr>
                <w:szCs w:val="28"/>
                <w:lang w:eastAsia="en-US"/>
              </w:rPr>
              <w:t>.р</w:t>
            </w:r>
            <w:proofErr w:type="gramEnd"/>
            <w:r w:rsidRPr="006844B0">
              <w:rPr>
                <w:szCs w:val="28"/>
                <w:lang w:eastAsia="en-US"/>
              </w:rPr>
              <w:t>уб</w:t>
            </w:r>
            <w:proofErr w:type="spellEnd"/>
            <w:r w:rsidRPr="006844B0">
              <w:rPr>
                <w:szCs w:val="28"/>
                <w:lang w:eastAsia="en-US"/>
              </w:rPr>
              <w:t>.;</w:t>
            </w:r>
          </w:p>
          <w:p w:rsidR="00B24DF6" w:rsidRPr="006844B0" w:rsidRDefault="006A5549" w:rsidP="006A5549">
            <w:pPr>
              <w:shd w:val="clear" w:color="auto" w:fill="FFFFFF" w:themeFill="background1"/>
              <w:tabs>
                <w:tab w:val="left" w:pos="5670"/>
              </w:tabs>
              <w:rPr>
                <w:bCs/>
                <w:highlight w:val="yellow"/>
              </w:rPr>
            </w:pPr>
            <w:r w:rsidRPr="006844B0">
              <w:rPr>
                <w:szCs w:val="28"/>
                <w:lang w:eastAsia="en-US"/>
              </w:rPr>
              <w:t xml:space="preserve">2024 г. – 0,0 </w:t>
            </w:r>
            <w:proofErr w:type="spellStart"/>
            <w:r w:rsidRPr="006844B0">
              <w:rPr>
                <w:szCs w:val="28"/>
                <w:lang w:eastAsia="en-US"/>
              </w:rPr>
              <w:t>тыс</w:t>
            </w:r>
            <w:proofErr w:type="gramStart"/>
            <w:r w:rsidRPr="006844B0">
              <w:rPr>
                <w:szCs w:val="28"/>
                <w:lang w:eastAsia="en-US"/>
              </w:rPr>
              <w:t>.р</w:t>
            </w:r>
            <w:proofErr w:type="gramEnd"/>
            <w:r w:rsidRPr="006844B0">
              <w:rPr>
                <w:szCs w:val="28"/>
                <w:lang w:eastAsia="en-US"/>
              </w:rPr>
              <w:t>уб</w:t>
            </w:r>
            <w:proofErr w:type="spellEnd"/>
            <w:r w:rsidRPr="006844B0">
              <w:rPr>
                <w:szCs w:val="28"/>
                <w:lang w:eastAsia="en-US"/>
              </w:rPr>
              <w:t>.</w:t>
            </w:r>
          </w:p>
        </w:tc>
      </w:tr>
    </w:tbl>
    <w:p w:rsidR="00CD266B" w:rsidRPr="006844B0" w:rsidRDefault="00CD266B" w:rsidP="00D4662F">
      <w:pPr>
        <w:pStyle w:val="formattext"/>
        <w:shd w:val="clear" w:color="auto" w:fill="FFFFFF"/>
        <w:spacing w:before="0" w:beforeAutospacing="0" w:after="0" w:afterAutospacing="0" w:line="330" w:lineRule="atLeast"/>
        <w:ind w:firstLine="709"/>
        <w:jc w:val="right"/>
      </w:pPr>
      <w:r w:rsidRPr="006844B0">
        <w:lastRenderedPageBreak/>
        <w:t>».</w:t>
      </w:r>
    </w:p>
    <w:p w:rsidR="00C92471" w:rsidRPr="006844B0" w:rsidRDefault="001F60E1" w:rsidP="00B15349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spacing w:val="-4"/>
        </w:rPr>
      </w:pPr>
      <w:r w:rsidRPr="006844B0">
        <w:rPr>
          <w:spacing w:val="-4"/>
        </w:rPr>
        <w:t>6</w:t>
      </w:r>
      <w:r w:rsidR="00D4662F" w:rsidRPr="006844B0">
        <w:rPr>
          <w:spacing w:val="-4"/>
        </w:rPr>
        <w:t xml:space="preserve">.2. Пункты 1 и </w:t>
      </w:r>
      <w:r w:rsidR="00C92471" w:rsidRPr="006844B0">
        <w:rPr>
          <w:spacing w:val="-4"/>
        </w:rPr>
        <w:t xml:space="preserve">2 таблицы 3 </w:t>
      </w:r>
      <w:r w:rsidR="00C967C8" w:rsidRPr="006844B0">
        <w:rPr>
          <w:spacing w:val="-4"/>
        </w:rPr>
        <w:t xml:space="preserve">подраздела 7.3 </w:t>
      </w:r>
      <w:r w:rsidR="00C92471" w:rsidRPr="006844B0">
        <w:rPr>
          <w:spacing w:val="-4"/>
        </w:rPr>
        <w:t>раздела</w:t>
      </w:r>
      <w:r w:rsidR="00C967C8" w:rsidRPr="006844B0">
        <w:rPr>
          <w:spacing w:val="-4"/>
        </w:rPr>
        <w:t xml:space="preserve"> 7</w:t>
      </w:r>
      <w:r w:rsidR="00C92471" w:rsidRPr="006844B0">
        <w:rPr>
          <w:spacing w:val="-4"/>
        </w:rPr>
        <w:t xml:space="preserve"> приложения</w:t>
      </w:r>
      <w:r w:rsidR="00340B51" w:rsidRPr="006844B0">
        <w:rPr>
          <w:spacing w:val="-4"/>
        </w:rPr>
        <w:t xml:space="preserve"> </w:t>
      </w:r>
      <w:r w:rsidR="0036323C" w:rsidRPr="006844B0">
        <w:rPr>
          <w:spacing w:val="-4"/>
        </w:rPr>
        <w:t>к п</w:t>
      </w:r>
      <w:r w:rsidR="00C92471" w:rsidRPr="006844B0">
        <w:rPr>
          <w:spacing w:val="-4"/>
        </w:rPr>
        <w:t>остановлению изложить в следующей редакции:</w:t>
      </w:r>
      <w:r w:rsidR="003B3054" w:rsidRPr="006844B0">
        <w:rPr>
          <w:spacing w:val="-4"/>
        </w:rPr>
        <w:t xml:space="preserve">  </w:t>
      </w:r>
    </w:p>
    <w:p w:rsidR="00C92471" w:rsidRPr="006844B0" w:rsidRDefault="001F60E1" w:rsidP="00CD266B">
      <w:pPr>
        <w:tabs>
          <w:tab w:val="left" w:pos="5387"/>
          <w:tab w:val="right" w:pos="9354"/>
        </w:tabs>
        <w:ind w:left="-426"/>
        <w:jc w:val="both"/>
        <w:rPr>
          <w:szCs w:val="23"/>
        </w:rPr>
      </w:pPr>
      <w:r w:rsidRPr="006844B0">
        <w:rPr>
          <w:szCs w:val="23"/>
        </w:rPr>
        <w:t xml:space="preserve"> </w:t>
      </w:r>
      <w:r w:rsidR="00CD266B" w:rsidRPr="006844B0">
        <w:rPr>
          <w:szCs w:val="23"/>
        </w:rPr>
        <w:t>«</w:t>
      </w:r>
    </w:p>
    <w:tbl>
      <w:tblPr>
        <w:tblW w:w="5385" w:type="pct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20" w:firstRow="1" w:lastRow="0" w:firstColumn="0" w:lastColumn="0" w:noHBand="0" w:noVBand="0"/>
      </w:tblPr>
      <w:tblGrid>
        <w:gridCol w:w="440"/>
        <w:gridCol w:w="1150"/>
        <w:gridCol w:w="1150"/>
        <w:gridCol w:w="885"/>
        <w:gridCol w:w="783"/>
        <w:gridCol w:w="796"/>
        <w:gridCol w:w="860"/>
        <w:gridCol w:w="856"/>
        <w:gridCol w:w="864"/>
        <w:gridCol w:w="864"/>
        <w:gridCol w:w="758"/>
        <w:gridCol w:w="955"/>
      </w:tblGrid>
      <w:tr w:rsidR="00EF6B1F" w:rsidRPr="006844B0" w:rsidTr="00EF6B1F">
        <w:trPr>
          <w:trHeight w:val="459"/>
        </w:trPr>
        <w:tc>
          <w:tcPr>
            <w:tcW w:w="212" w:type="pct"/>
            <w:vMerge w:val="restart"/>
            <w:shd w:val="clear" w:color="auto" w:fill="FFFFFF" w:themeFill="background1"/>
          </w:tcPr>
          <w:p w:rsidR="00EF6B1F" w:rsidRPr="006844B0" w:rsidRDefault="00EF6B1F" w:rsidP="00B932A1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Theme="minorHAnsi"/>
                <w:spacing w:val="-14"/>
                <w:sz w:val="16"/>
                <w:szCs w:val="16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555" w:type="pct"/>
            <w:vMerge w:val="restart"/>
            <w:shd w:val="clear" w:color="auto" w:fill="FFFFFF" w:themeFill="background1"/>
          </w:tcPr>
          <w:p w:rsidR="00EF6B1F" w:rsidRPr="006844B0" w:rsidRDefault="00EF6B1F" w:rsidP="00B932A1">
            <w:pPr>
              <w:autoSpaceDE w:val="0"/>
              <w:autoSpaceDN w:val="0"/>
              <w:adjustRightInd w:val="0"/>
              <w:spacing w:line="192" w:lineRule="auto"/>
              <w:rPr>
                <w:rFonts w:eastAsiaTheme="minorHAnsi"/>
                <w:spacing w:val="-14"/>
                <w:sz w:val="16"/>
                <w:szCs w:val="16"/>
                <w:highlight w:val="yellow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6"/>
                <w:szCs w:val="16"/>
                <w:lang w:eastAsia="en-US"/>
              </w:rPr>
              <w:t>Государственная программа</w:t>
            </w:r>
          </w:p>
        </w:tc>
        <w:tc>
          <w:tcPr>
            <w:tcW w:w="555" w:type="pct"/>
            <w:vMerge w:val="restart"/>
            <w:shd w:val="clear" w:color="auto" w:fill="FFFFFF" w:themeFill="background1"/>
          </w:tcPr>
          <w:p w:rsidR="00EF6B1F" w:rsidRPr="006844B0" w:rsidRDefault="00EF6B1F" w:rsidP="00B932A1">
            <w:pPr>
              <w:autoSpaceDE w:val="0"/>
              <w:autoSpaceDN w:val="0"/>
              <w:adjustRightInd w:val="0"/>
              <w:spacing w:line="192" w:lineRule="auto"/>
              <w:rPr>
                <w:rFonts w:eastAsiaTheme="minorHAnsi"/>
                <w:spacing w:val="-14"/>
                <w:sz w:val="16"/>
                <w:szCs w:val="16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6"/>
                <w:szCs w:val="16"/>
                <w:lang w:eastAsia="en-US"/>
              </w:rPr>
              <w:t xml:space="preserve">Бюджет </w:t>
            </w:r>
            <w:r w:rsidRPr="006844B0">
              <w:rPr>
                <w:rFonts w:eastAsiaTheme="minorHAnsi"/>
                <w:spacing w:val="-14"/>
                <w:sz w:val="16"/>
                <w:szCs w:val="16"/>
                <w:lang w:eastAsia="en-US"/>
              </w:rPr>
              <w:br/>
              <w:t>Санкт-Петербурга</w:t>
            </w:r>
          </w:p>
          <w:p w:rsidR="00EF6B1F" w:rsidRPr="006844B0" w:rsidRDefault="00EF6B1F" w:rsidP="00B932A1">
            <w:pPr>
              <w:autoSpaceDE w:val="0"/>
              <w:autoSpaceDN w:val="0"/>
              <w:adjustRightInd w:val="0"/>
              <w:spacing w:line="192" w:lineRule="auto"/>
              <w:rPr>
                <w:rFonts w:eastAsiaTheme="minorHAnsi"/>
                <w:spacing w:val="-14"/>
                <w:sz w:val="16"/>
                <w:szCs w:val="16"/>
                <w:lang w:eastAsia="en-US"/>
              </w:rPr>
            </w:pPr>
          </w:p>
          <w:p w:rsidR="00EF6B1F" w:rsidRPr="006844B0" w:rsidRDefault="00EF6B1F" w:rsidP="00B932A1">
            <w:pPr>
              <w:autoSpaceDE w:val="0"/>
              <w:autoSpaceDN w:val="0"/>
              <w:adjustRightInd w:val="0"/>
              <w:spacing w:line="192" w:lineRule="auto"/>
              <w:rPr>
                <w:rFonts w:eastAsiaTheme="minorHAnsi"/>
                <w:spacing w:val="-14"/>
                <w:sz w:val="16"/>
                <w:szCs w:val="16"/>
                <w:lang w:eastAsia="en-US"/>
              </w:rPr>
            </w:pPr>
          </w:p>
          <w:p w:rsidR="00EF6B1F" w:rsidRPr="006844B0" w:rsidRDefault="00EF6B1F" w:rsidP="00B932A1">
            <w:pPr>
              <w:autoSpaceDE w:val="0"/>
              <w:autoSpaceDN w:val="0"/>
              <w:adjustRightInd w:val="0"/>
              <w:spacing w:line="192" w:lineRule="auto"/>
              <w:rPr>
                <w:rFonts w:eastAsiaTheme="minorHAns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427" w:type="pct"/>
            <w:vMerge w:val="restart"/>
            <w:shd w:val="clear" w:color="auto" w:fill="FFFFFF" w:themeFill="background1"/>
          </w:tcPr>
          <w:p w:rsidR="00EF6B1F" w:rsidRPr="006844B0" w:rsidRDefault="00EF6B1F" w:rsidP="00B932A1">
            <w:pPr>
              <w:autoSpaceDE w:val="0"/>
              <w:autoSpaceDN w:val="0"/>
              <w:adjustRightInd w:val="0"/>
              <w:spacing w:line="192" w:lineRule="auto"/>
              <w:rPr>
                <w:rFonts w:eastAsiaTheme="minorHAnsi"/>
                <w:spacing w:val="-14"/>
                <w:sz w:val="16"/>
                <w:szCs w:val="16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6"/>
                <w:szCs w:val="16"/>
                <w:lang w:eastAsia="en-US"/>
              </w:rPr>
              <w:t>Проектная часть</w:t>
            </w:r>
          </w:p>
        </w:tc>
        <w:tc>
          <w:tcPr>
            <w:tcW w:w="378" w:type="pct"/>
            <w:shd w:val="clear" w:color="auto" w:fill="FFFFFF" w:themeFill="background1"/>
          </w:tcPr>
          <w:p w:rsidR="00EF6B1F" w:rsidRPr="006844B0" w:rsidRDefault="00EF6B1F" w:rsidP="00B932A1">
            <w:pPr>
              <w:autoSpaceDE w:val="0"/>
              <w:autoSpaceDN w:val="0"/>
              <w:adjustRightInd w:val="0"/>
              <w:spacing w:line="192" w:lineRule="auto"/>
              <w:rPr>
                <w:rFonts w:eastAsiaTheme="minorHAnsi"/>
                <w:spacing w:val="-14"/>
                <w:sz w:val="16"/>
                <w:szCs w:val="16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6"/>
                <w:szCs w:val="16"/>
                <w:lang w:eastAsia="en-US"/>
              </w:rPr>
              <w:t>Текущие расходы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EF6B1F" w:rsidRPr="006844B0" w:rsidRDefault="00EF6B1F" w:rsidP="00EF6B1F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5" w:type="pct"/>
            <w:shd w:val="clear" w:color="auto" w:fill="FFFFFF" w:themeFill="background1"/>
            <w:vAlign w:val="center"/>
          </w:tcPr>
          <w:p w:rsidR="00EF6B1F" w:rsidRPr="006844B0" w:rsidRDefault="00EF6B1F" w:rsidP="00EF6B1F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270717,5</w:t>
            </w:r>
          </w:p>
        </w:tc>
        <w:tc>
          <w:tcPr>
            <w:tcW w:w="413" w:type="pct"/>
            <w:shd w:val="clear" w:color="auto" w:fill="FFFFFF" w:themeFill="background1"/>
            <w:vAlign w:val="center"/>
          </w:tcPr>
          <w:p w:rsidR="00EF6B1F" w:rsidRPr="006844B0" w:rsidRDefault="00EF6B1F" w:rsidP="00EF6B1F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EF6B1F" w:rsidRPr="006844B0" w:rsidRDefault="00EF6B1F" w:rsidP="00EF6B1F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EF6B1F" w:rsidRPr="006844B0" w:rsidRDefault="00EF6B1F" w:rsidP="00EF6B1F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:rsidR="00EF6B1F" w:rsidRPr="006844B0" w:rsidRDefault="00EF6B1F" w:rsidP="00EF6B1F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61" w:type="pct"/>
            <w:shd w:val="clear" w:color="auto" w:fill="FFFFFF" w:themeFill="background1"/>
            <w:vAlign w:val="center"/>
          </w:tcPr>
          <w:p w:rsidR="00EF6B1F" w:rsidRPr="006844B0" w:rsidRDefault="00EF6B1F" w:rsidP="00EF6B1F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270717,5</w:t>
            </w:r>
          </w:p>
        </w:tc>
      </w:tr>
      <w:tr w:rsidR="00EF6B1F" w:rsidRPr="006844B0" w:rsidTr="00EF6B1F">
        <w:trPr>
          <w:trHeight w:val="355"/>
        </w:trPr>
        <w:tc>
          <w:tcPr>
            <w:tcW w:w="212" w:type="pct"/>
            <w:vMerge/>
            <w:shd w:val="clear" w:color="auto" w:fill="FFFFFF" w:themeFill="background1"/>
          </w:tcPr>
          <w:p w:rsidR="00EF6B1F" w:rsidRPr="006844B0" w:rsidRDefault="00EF6B1F" w:rsidP="00B932A1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Theme="minorHAns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55" w:type="pct"/>
            <w:vMerge/>
            <w:shd w:val="clear" w:color="auto" w:fill="FFFFFF" w:themeFill="background1"/>
          </w:tcPr>
          <w:p w:rsidR="00EF6B1F" w:rsidRPr="006844B0" w:rsidRDefault="00EF6B1F" w:rsidP="00B932A1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Theme="minorHAnsi"/>
                <w:spacing w:val="-14"/>
                <w:sz w:val="16"/>
                <w:szCs w:val="16"/>
                <w:highlight w:val="yellow"/>
                <w:lang w:eastAsia="en-US"/>
              </w:rPr>
            </w:pPr>
          </w:p>
        </w:tc>
        <w:tc>
          <w:tcPr>
            <w:tcW w:w="555" w:type="pct"/>
            <w:vMerge/>
            <w:shd w:val="clear" w:color="auto" w:fill="FFFFFF" w:themeFill="background1"/>
          </w:tcPr>
          <w:p w:rsidR="00EF6B1F" w:rsidRPr="006844B0" w:rsidRDefault="00EF6B1F" w:rsidP="00B932A1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Theme="minorHAns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427" w:type="pct"/>
            <w:vMerge/>
            <w:shd w:val="clear" w:color="auto" w:fill="FFFFFF" w:themeFill="background1"/>
          </w:tcPr>
          <w:p w:rsidR="00EF6B1F" w:rsidRPr="006844B0" w:rsidRDefault="00EF6B1F" w:rsidP="00B932A1">
            <w:pPr>
              <w:autoSpaceDE w:val="0"/>
              <w:autoSpaceDN w:val="0"/>
              <w:adjustRightInd w:val="0"/>
              <w:spacing w:line="192" w:lineRule="auto"/>
              <w:rPr>
                <w:rFonts w:eastAsiaTheme="minorHAns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78" w:type="pct"/>
            <w:shd w:val="clear" w:color="auto" w:fill="FFFFFF" w:themeFill="background1"/>
          </w:tcPr>
          <w:p w:rsidR="00EF6B1F" w:rsidRPr="006844B0" w:rsidRDefault="00EF6B1F" w:rsidP="00B932A1">
            <w:pPr>
              <w:autoSpaceDE w:val="0"/>
              <w:autoSpaceDN w:val="0"/>
              <w:adjustRightInd w:val="0"/>
              <w:spacing w:line="192" w:lineRule="auto"/>
              <w:rPr>
                <w:rFonts w:eastAsiaTheme="minorHAnsi"/>
                <w:spacing w:val="-14"/>
                <w:sz w:val="16"/>
                <w:szCs w:val="16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6"/>
                <w:szCs w:val="16"/>
                <w:lang w:eastAsia="en-US"/>
              </w:rPr>
              <w:t>Расходы развития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EF6B1F" w:rsidRPr="006844B0" w:rsidRDefault="00EF6B1F" w:rsidP="00EF6B1F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9119488,1</w:t>
            </w:r>
          </w:p>
        </w:tc>
        <w:tc>
          <w:tcPr>
            <w:tcW w:w="415" w:type="pct"/>
            <w:shd w:val="clear" w:color="auto" w:fill="FFFFFF" w:themeFill="background1"/>
            <w:vAlign w:val="center"/>
          </w:tcPr>
          <w:p w:rsidR="00EF6B1F" w:rsidRPr="006844B0" w:rsidRDefault="00EF6B1F" w:rsidP="00EF6B1F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7171085,7</w:t>
            </w:r>
          </w:p>
        </w:tc>
        <w:tc>
          <w:tcPr>
            <w:tcW w:w="413" w:type="pct"/>
            <w:shd w:val="clear" w:color="auto" w:fill="FFFFFF" w:themeFill="background1"/>
            <w:vAlign w:val="center"/>
          </w:tcPr>
          <w:p w:rsidR="00EF6B1F" w:rsidRPr="006844B0" w:rsidRDefault="007D5A97" w:rsidP="00EF6B1F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8631059,6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EF6B1F" w:rsidRPr="006844B0" w:rsidRDefault="00EF6B1F" w:rsidP="00EF6B1F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4350264,1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EF6B1F" w:rsidRPr="006844B0" w:rsidRDefault="00EF6B1F" w:rsidP="00EF6B1F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5680449,9</w:t>
            </w: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:rsidR="00EF6B1F" w:rsidRPr="006844B0" w:rsidRDefault="00EF6B1F" w:rsidP="00EF6B1F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8145225,2</w:t>
            </w:r>
          </w:p>
        </w:tc>
        <w:tc>
          <w:tcPr>
            <w:tcW w:w="461" w:type="pct"/>
            <w:shd w:val="clear" w:color="auto" w:fill="FFFFFF" w:themeFill="background1"/>
            <w:vAlign w:val="center"/>
          </w:tcPr>
          <w:p w:rsidR="00EF6B1F" w:rsidRPr="006844B0" w:rsidRDefault="007D5A97" w:rsidP="00EF6B1F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43097572,6</w:t>
            </w:r>
          </w:p>
        </w:tc>
      </w:tr>
      <w:tr w:rsidR="00EF6B1F" w:rsidRPr="006844B0" w:rsidTr="00EF6B1F">
        <w:trPr>
          <w:trHeight w:val="193"/>
        </w:trPr>
        <w:tc>
          <w:tcPr>
            <w:tcW w:w="212" w:type="pct"/>
            <w:vMerge/>
            <w:shd w:val="clear" w:color="auto" w:fill="FFFFFF" w:themeFill="background1"/>
          </w:tcPr>
          <w:p w:rsidR="00EF6B1F" w:rsidRPr="006844B0" w:rsidRDefault="00EF6B1F" w:rsidP="00B932A1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Theme="minorHAns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55" w:type="pct"/>
            <w:vMerge/>
            <w:shd w:val="clear" w:color="auto" w:fill="FFFFFF" w:themeFill="background1"/>
          </w:tcPr>
          <w:p w:rsidR="00EF6B1F" w:rsidRPr="006844B0" w:rsidRDefault="00EF6B1F" w:rsidP="00B932A1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Theme="minorHAnsi"/>
                <w:spacing w:val="-14"/>
                <w:sz w:val="16"/>
                <w:szCs w:val="16"/>
                <w:highlight w:val="yellow"/>
                <w:lang w:eastAsia="en-US"/>
              </w:rPr>
            </w:pPr>
          </w:p>
        </w:tc>
        <w:tc>
          <w:tcPr>
            <w:tcW w:w="555" w:type="pct"/>
            <w:vMerge/>
            <w:shd w:val="clear" w:color="auto" w:fill="FFFFFF" w:themeFill="background1"/>
          </w:tcPr>
          <w:p w:rsidR="00EF6B1F" w:rsidRPr="006844B0" w:rsidRDefault="00EF6B1F" w:rsidP="00B932A1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Theme="minorHAns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427" w:type="pct"/>
            <w:vMerge/>
            <w:shd w:val="clear" w:color="auto" w:fill="FFFFFF" w:themeFill="background1"/>
          </w:tcPr>
          <w:p w:rsidR="00EF6B1F" w:rsidRPr="006844B0" w:rsidRDefault="00EF6B1F" w:rsidP="00B932A1">
            <w:pPr>
              <w:autoSpaceDE w:val="0"/>
              <w:autoSpaceDN w:val="0"/>
              <w:adjustRightInd w:val="0"/>
              <w:spacing w:line="192" w:lineRule="auto"/>
              <w:rPr>
                <w:rFonts w:eastAsiaTheme="minorHAns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78" w:type="pct"/>
            <w:shd w:val="clear" w:color="auto" w:fill="FFFFFF" w:themeFill="background1"/>
          </w:tcPr>
          <w:p w:rsidR="00EF6B1F" w:rsidRPr="006844B0" w:rsidRDefault="00EF6B1F" w:rsidP="00B932A1">
            <w:pPr>
              <w:autoSpaceDE w:val="0"/>
              <w:autoSpaceDN w:val="0"/>
              <w:adjustRightInd w:val="0"/>
              <w:spacing w:line="192" w:lineRule="auto"/>
              <w:rPr>
                <w:rFonts w:eastAsiaTheme="minorHAnsi"/>
                <w:spacing w:val="-14"/>
                <w:sz w:val="16"/>
                <w:szCs w:val="16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6"/>
                <w:szCs w:val="16"/>
                <w:lang w:eastAsia="en-US"/>
              </w:rPr>
              <w:t>ИТОГО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EF6B1F" w:rsidRPr="006844B0" w:rsidRDefault="00EF6B1F" w:rsidP="00EF6B1F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9119488,1</w:t>
            </w:r>
          </w:p>
        </w:tc>
        <w:tc>
          <w:tcPr>
            <w:tcW w:w="415" w:type="pct"/>
            <w:shd w:val="clear" w:color="auto" w:fill="FFFFFF" w:themeFill="background1"/>
            <w:vAlign w:val="center"/>
          </w:tcPr>
          <w:p w:rsidR="00EF6B1F" w:rsidRPr="006844B0" w:rsidRDefault="00EF6B1F" w:rsidP="00EF6B1F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7441803,2</w:t>
            </w:r>
          </w:p>
        </w:tc>
        <w:tc>
          <w:tcPr>
            <w:tcW w:w="413" w:type="pct"/>
            <w:shd w:val="clear" w:color="auto" w:fill="FFFFFF" w:themeFill="background1"/>
            <w:vAlign w:val="center"/>
          </w:tcPr>
          <w:p w:rsidR="00EF6B1F" w:rsidRPr="006844B0" w:rsidRDefault="007D5A97" w:rsidP="00EF6B1F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8631059,6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EF6B1F" w:rsidRPr="006844B0" w:rsidRDefault="00EF6B1F" w:rsidP="00EF6B1F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4350264,1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EF6B1F" w:rsidRPr="006844B0" w:rsidRDefault="00EF6B1F" w:rsidP="00EF6B1F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5680449,9</w:t>
            </w: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:rsidR="00EF6B1F" w:rsidRPr="006844B0" w:rsidRDefault="00EF6B1F" w:rsidP="00EF6B1F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8145225,2</w:t>
            </w:r>
          </w:p>
        </w:tc>
        <w:tc>
          <w:tcPr>
            <w:tcW w:w="461" w:type="pct"/>
            <w:shd w:val="clear" w:color="auto" w:fill="FFFFFF" w:themeFill="background1"/>
            <w:vAlign w:val="center"/>
          </w:tcPr>
          <w:p w:rsidR="00EF6B1F" w:rsidRPr="006844B0" w:rsidRDefault="00A00CF4" w:rsidP="00EF6B1F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43368290,1</w:t>
            </w:r>
          </w:p>
        </w:tc>
      </w:tr>
      <w:tr w:rsidR="00EF6B1F" w:rsidRPr="006844B0" w:rsidTr="00EF6B1F">
        <w:trPr>
          <w:trHeight w:val="20"/>
        </w:trPr>
        <w:tc>
          <w:tcPr>
            <w:tcW w:w="212" w:type="pct"/>
            <w:vMerge/>
            <w:shd w:val="clear" w:color="auto" w:fill="FFFFFF" w:themeFill="background1"/>
          </w:tcPr>
          <w:p w:rsidR="00EF6B1F" w:rsidRPr="006844B0" w:rsidRDefault="00EF6B1F" w:rsidP="00B932A1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Theme="minorHAns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55" w:type="pct"/>
            <w:vMerge/>
            <w:shd w:val="clear" w:color="auto" w:fill="FFFFFF" w:themeFill="background1"/>
          </w:tcPr>
          <w:p w:rsidR="00EF6B1F" w:rsidRPr="006844B0" w:rsidRDefault="00EF6B1F" w:rsidP="00B932A1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Theme="minorHAnsi"/>
                <w:spacing w:val="-14"/>
                <w:sz w:val="16"/>
                <w:szCs w:val="16"/>
                <w:highlight w:val="yellow"/>
                <w:lang w:eastAsia="en-US"/>
              </w:rPr>
            </w:pPr>
          </w:p>
        </w:tc>
        <w:tc>
          <w:tcPr>
            <w:tcW w:w="555" w:type="pct"/>
            <w:vMerge/>
            <w:shd w:val="clear" w:color="auto" w:fill="FFFFFF" w:themeFill="background1"/>
          </w:tcPr>
          <w:p w:rsidR="00EF6B1F" w:rsidRPr="006844B0" w:rsidRDefault="00EF6B1F" w:rsidP="00B932A1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Theme="minorHAnsi"/>
                <w:spacing w:val="-14"/>
                <w:sz w:val="16"/>
                <w:szCs w:val="16"/>
                <w:highlight w:val="yellow"/>
                <w:lang w:eastAsia="en-US"/>
              </w:rPr>
            </w:pPr>
          </w:p>
        </w:tc>
        <w:tc>
          <w:tcPr>
            <w:tcW w:w="427" w:type="pct"/>
            <w:shd w:val="clear" w:color="auto" w:fill="FFFFFF" w:themeFill="background1"/>
          </w:tcPr>
          <w:p w:rsidR="00EF6B1F" w:rsidRPr="006844B0" w:rsidRDefault="00EF6B1F" w:rsidP="00B932A1">
            <w:pPr>
              <w:autoSpaceDE w:val="0"/>
              <w:autoSpaceDN w:val="0"/>
              <w:adjustRightInd w:val="0"/>
              <w:spacing w:line="192" w:lineRule="auto"/>
              <w:rPr>
                <w:rFonts w:eastAsiaTheme="minorHAnsi"/>
                <w:spacing w:val="-14"/>
                <w:sz w:val="16"/>
                <w:szCs w:val="16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6"/>
                <w:szCs w:val="16"/>
                <w:lang w:eastAsia="en-US"/>
              </w:rPr>
              <w:t>Процессная часть</w:t>
            </w:r>
          </w:p>
        </w:tc>
        <w:tc>
          <w:tcPr>
            <w:tcW w:w="378" w:type="pct"/>
            <w:shd w:val="clear" w:color="auto" w:fill="FFFFFF" w:themeFill="background1"/>
          </w:tcPr>
          <w:p w:rsidR="00EF6B1F" w:rsidRPr="006844B0" w:rsidRDefault="00EF6B1F" w:rsidP="00B932A1">
            <w:pPr>
              <w:autoSpaceDE w:val="0"/>
              <w:autoSpaceDN w:val="0"/>
              <w:adjustRightInd w:val="0"/>
              <w:spacing w:line="192" w:lineRule="auto"/>
              <w:rPr>
                <w:rFonts w:eastAsiaTheme="minorHAnsi"/>
                <w:spacing w:val="-14"/>
                <w:sz w:val="16"/>
                <w:szCs w:val="16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6"/>
                <w:szCs w:val="16"/>
                <w:lang w:eastAsia="en-US"/>
              </w:rPr>
              <w:t>Текущие расходы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EF6B1F" w:rsidRPr="006844B0" w:rsidRDefault="00EF6B1F" w:rsidP="00EF6B1F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35887118,8</w:t>
            </w:r>
          </w:p>
        </w:tc>
        <w:tc>
          <w:tcPr>
            <w:tcW w:w="415" w:type="pct"/>
            <w:shd w:val="clear" w:color="auto" w:fill="FFFFFF" w:themeFill="background1"/>
            <w:vAlign w:val="center"/>
          </w:tcPr>
          <w:p w:rsidR="00EF6B1F" w:rsidRPr="006844B0" w:rsidRDefault="00EF6B1F" w:rsidP="00EF6B1F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27120792,6</w:t>
            </w:r>
          </w:p>
        </w:tc>
        <w:tc>
          <w:tcPr>
            <w:tcW w:w="413" w:type="pct"/>
            <w:shd w:val="clear" w:color="auto" w:fill="FFFFFF" w:themeFill="background1"/>
            <w:vAlign w:val="center"/>
          </w:tcPr>
          <w:p w:rsidR="00EF6B1F" w:rsidRPr="006844B0" w:rsidRDefault="00EF6B1F" w:rsidP="00EF6B1F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32817743,2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EF6B1F" w:rsidRPr="006844B0" w:rsidRDefault="00EF6B1F" w:rsidP="00EF6B1F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32132494,1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EF6B1F" w:rsidRPr="006844B0" w:rsidRDefault="00EF6B1F" w:rsidP="00EF6B1F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33540487,2</w:t>
            </w: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:rsidR="00EF6B1F" w:rsidRPr="006844B0" w:rsidRDefault="00EF6B1F" w:rsidP="00EF6B1F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34869506,7</w:t>
            </w:r>
          </w:p>
        </w:tc>
        <w:tc>
          <w:tcPr>
            <w:tcW w:w="461" w:type="pct"/>
            <w:shd w:val="clear" w:color="auto" w:fill="FFFFFF" w:themeFill="background1"/>
            <w:vAlign w:val="center"/>
          </w:tcPr>
          <w:p w:rsidR="00EF6B1F" w:rsidRPr="006844B0" w:rsidRDefault="00EF6B1F" w:rsidP="00EF6B1F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196368142,6</w:t>
            </w:r>
          </w:p>
        </w:tc>
      </w:tr>
      <w:tr w:rsidR="00EF6B1F" w:rsidRPr="006844B0" w:rsidTr="00EF6B1F">
        <w:trPr>
          <w:trHeight w:val="393"/>
        </w:trPr>
        <w:tc>
          <w:tcPr>
            <w:tcW w:w="212" w:type="pct"/>
            <w:vMerge/>
            <w:shd w:val="clear" w:color="auto" w:fill="FFFFFF" w:themeFill="background1"/>
          </w:tcPr>
          <w:p w:rsidR="00EF6B1F" w:rsidRPr="006844B0" w:rsidRDefault="00EF6B1F" w:rsidP="00B932A1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Theme="minorHAns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55" w:type="pct"/>
            <w:vMerge/>
            <w:shd w:val="clear" w:color="auto" w:fill="FFFFFF" w:themeFill="background1"/>
          </w:tcPr>
          <w:p w:rsidR="00EF6B1F" w:rsidRPr="006844B0" w:rsidRDefault="00EF6B1F" w:rsidP="00B932A1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Theme="minorHAnsi"/>
                <w:spacing w:val="-14"/>
                <w:sz w:val="16"/>
                <w:szCs w:val="16"/>
                <w:highlight w:val="yellow"/>
                <w:lang w:eastAsia="en-US"/>
              </w:rPr>
            </w:pPr>
          </w:p>
        </w:tc>
        <w:tc>
          <w:tcPr>
            <w:tcW w:w="555" w:type="pct"/>
            <w:vMerge/>
            <w:shd w:val="clear" w:color="auto" w:fill="FFFFFF" w:themeFill="background1"/>
          </w:tcPr>
          <w:p w:rsidR="00EF6B1F" w:rsidRPr="006844B0" w:rsidRDefault="00EF6B1F" w:rsidP="00B932A1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Theme="minorHAnsi"/>
                <w:spacing w:val="-14"/>
                <w:sz w:val="16"/>
                <w:szCs w:val="16"/>
                <w:highlight w:val="yellow"/>
                <w:lang w:eastAsia="en-US"/>
              </w:rPr>
            </w:pPr>
          </w:p>
        </w:tc>
        <w:tc>
          <w:tcPr>
            <w:tcW w:w="805" w:type="pct"/>
            <w:gridSpan w:val="2"/>
            <w:shd w:val="clear" w:color="auto" w:fill="FFFFFF" w:themeFill="background1"/>
          </w:tcPr>
          <w:p w:rsidR="00EF6B1F" w:rsidRPr="006844B0" w:rsidRDefault="00EF6B1F" w:rsidP="00B932A1">
            <w:pPr>
              <w:autoSpaceDE w:val="0"/>
              <w:autoSpaceDN w:val="0"/>
              <w:adjustRightInd w:val="0"/>
              <w:spacing w:line="192" w:lineRule="auto"/>
              <w:rPr>
                <w:rFonts w:eastAsiaTheme="minorHAnsi"/>
                <w:spacing w:val="-14"/>
                <w:sz w:val="16"/>
                <w:szCs w:val="16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6"/>
                <w:szCs w:val="16"/>
                <w:lang w:eastAsia="en-US"/>
              </w:rPr>
              <w:t>ИТОГО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EF6B1F" w:rsidRPr="006844B0" w:rsidRDefault="00EF6B1F" w:rsidP="00EF6B1F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45006606,9</w:t>
            </w:r>
          </w:p>
        </w:tc>
        <w:tc>
          <w:tcPr>
            <w:tcW w:w="415" w:type="pct"/>
            <w:shd w:val="clear" w:color="auto" w:fill="FFFFFF" w:themeFill="background1"/>
            <w:vAlign w:val="center"/>
          </w:tcPr>
          <w:p w:rsidR="00EF6B1F" w:rsidRPr="006844B0" w:rsidRDefault="00EF6B1F" w:rsidP="00EF6B1F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34562595,8</w:t>
            </w:r>
          </w:p>
        </w:tc>
        <w:tc>
          <w:tcPr>
            <w:tcW w:w="413" w:type="pct"/>
            <w:shd w:val="clear" w:color="auto" w:fill="FFFFFF" w:themeFill="background1"/>
            <w:vAlign w:val="center"/>
          </w:tcPr>
          <w:p w:rsidR="00EF6B1F" w:rsidRPr="006844B0" w:rsidRDefault="007D5A97" w:rsidP="00EF6B1F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41448802,8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EF6B1F" w:rsidRPr="006844B0" w:rsidRDefault="00EF6B1F" w:rsidP="00EF6B1F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36482758,2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EF6B1F" w:rsidRPr="006844B0" w:rsidRDefault="00EF6B1F" w:rsidP="00EF6B1F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39220937,1</w:t>
            </w: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:rsidR="00EF6B1F" w:rsidRPr="006844B0" w:rsidRDefault="00EF6B1F" w:rsidP="00EF6B1F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43014731,9</w:t>
            </w:r>
          </w:p>
        </w:tc>
        <w:tc>
          <w:tcPr>
            <w:tcW w:w="461" w:type="pct"/>
            <w:shd w:val="clear" w:color="auto" w:fill="FFFFFF" w:themeFill="background1"/>
            <w:vAlign w:val="center"/>
          </w:tcPr>
          <w:p w:rsidR="00EF6B1F" w:rsidRPr="006844B0" w:rsidRDefault="007D5A97" w:rsidP="00EF6B1F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239736432,7</w:t>
            </w:r>
          </w:p>
        </w:tc>
      </w:tr>
      <w:tr w:rsidR="00EF6B1F" w:rsidRPr="006844B0" w:rsidTr="00EF6B1F">
        <w:tc>
          <w:tcPr>
            <w:tcW w:w="212" w:type="pct"/>
            <w:vMerge/>
            <w:shd w:val="clear" w:color="auto" w:fill="FFFFFF" w:themeFill="background1"/>
          </w:tcPr>
          <w:p w:rsidR="00EF6B1F" w:rsidRPr="006844B0" w:rsidRDefault="00EF6B1F" w:rsidP="00B932A1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Theme="minorHAns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55" w:type="pct"/>
            <w:vMerge/>
            <w:shd w:val="clear" w:color="auto" w:fill="FFFFFF" w:themeFill="background1"/>
          </w:tcPr>
          <w:p w:rsidR="00EF6B1F" w:rsidRPr="006844B0" w:rsidRDefault="00EF6B1F" w:rsidP="00B932A1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Theme="minorHAnsi"/>
                <w:spacing w:val="-14"/>
                <w:sz w:val="16"/>
                <w:szCs w:val="16"/>
                <w:highlight w:val="yellow"/>
                <w:lang w:eastAsia="en-US"/>
              </w:rPr>
            </w:pPr>
          </w:p>
        </w:tc>
        <w:tc>
          <w:tcPr>
            <w:tcW w:w="555" w:type="pct"/>
            <w:vMerge w:val="restart"/>
            <w:shd w:val="clear" w:color="auto" w:fill="FFFFFF" w:themeFill="background1"/>
          </w:tcPr>
          <w:p w:rsidR="00EF6B1F" w:rsidRPr="006844B0" w:rsidRDefault="00EF6B1F" w:rsidP="00B932A1">
            <w:pPr>
              <w:autoSpaceDE w:val="0"/>
              <w:autoSpaceDN w:val="0"/>
              <w:adjustRightInd w:val="0"/>
              <w:spacing w:line="192" w:lineRule="auto"/>
              <w:rPr>
                <w:rFonts w:eastAsiaTheme="minorHAnsi"/>
                <w:spacing w:val="-14"/>
                <w:sz w:val="16"/>
                <w:szCs w:val="16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6"/>
                <w:szCs w:val="16"/>
                <w:lang w:eastAsia="en-US"/>
              </w:rPr>
              <w:t>Федеральный бюджет</w:t>
            </w:r>
          </w:p>
        </w:tc>
        <w:tc>
          <w:tcPr>
            <w:tcW w:w="427" w:type="pct"/>
            <w:vMerge w:val="restart"/>
            <w:shd w:val="clear" w:color="auto" w:fill="FFFFFF" w:themeFill="background1"/>
          </w:tcPr>
          <w:p w:rsidR="00EF6B1F" w:rsidRPr="006844B0" w:rsidRDefault="00EF6B1F" w:rsidP="00B932A1">
            <w:pPr>
              <w:autoSpaceDE w:val="0"/>
              <w:autoSpaceDN w:val="0"/>
              <w:adjustRightInd w:val="0"/>
              <w:spacing w:line="192" w:lineRule="auto"/>
              <w:rPr>
                <w:rFonts w:eastAsiaTheme="minorHAnsi"/>
                <w:spacing w:val="-14"/>
                <w:sz w:val="16"/>
                <w:szCs w:val="16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6"/>
                <w:szCs w:val="16"/>
                <w:lang w:eastAsia="en-US"/>
              </w:rPr>
              <w:t>Проектная часть</w:t>
            </w:r>
          </w:p>
        </w:tc>
        <w:tc>
          <w:tcPr>
            <w:tcW w:w="378" w:type="pct"/>
            <w:shd w:val="clear" w:color="auto" w:fill="FFFFFF" w:themeFill="background1"/>
          </w:tcPr>
          <w:p w:rsidR="00EF6B1F" w:rsidRPr="006844B0" w:rsidRDefault="00EF6B1F" w:rsidP="00B932A1">
            <w:pPr>
              <w:autoSpaceDE w:val="0"/>
              <w:autoSpaceDN w:val="0"/>
              <w:adjustRightInd w:val="0"/>
              <w:spacing w:line="192" w:lineRule="auto"/>
              <w:rPr>
                <w:rFonts w:eastAsiaTheme="minorHAnsi"/>
                <w:spacing w:val="-14"/>
                <w:sz w:val="16"/>
                <w:szCs w:val="16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6"/>
                <w:szCs w:val="16"/>
                <w:lang w:eastAsia="en-US"/>
              </w:rPr>
              <w:t>Текущие расходы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EF6B1F" w:rsidRPr="006844B0" w:rsidRDefault="00EF6B1F" w:rsidP="00EF6B1F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5" w:type="pct"/>
            <w:shd w:val="clear" w:color="auto" w:fill="FFFFFF" w:themeFill="background1"/>
            <w:vAlign w:val="center"/>
          </w:tcPr>
          <w:p w:rsidR="00EF6B1F" w:rsidRPr="006844B0" w:rsidRDefault="00EF6B1F" w:rsidP="00EF6B1F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3" w:type="pct"/>
            <w:shd w:val="clear" w:color="auto" w:fill="FFFFFF" w:themeFill="background1"/>
            <w:vAlign w:val="center"/>
          </w:tcPr>
          <w:p w:rsidR="00EF6B1F" w:rsidRPr="006844B0" w:rsidRDefault="00EF6B1F" w:rsidP="00EF6B1F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EF6B1F" w:rsidRPr="006844B0" w:rsidRDefault="00EF6B1F" w:rsidP="00EF6B1F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EF6B1F" w:rsidRPr="006844B0" w:rsidRDefault="00EF6B1F" w:rsidP="00EF6B1F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:rsidR="00EF6B1F" w:rsidRPr="006844B0" w:rsidRDefault="00EF6B1F" w:rsidP="00EF6B1F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61" w:type="pct"/>
            <w:shd w:val="clear" w:color="auto" w:fill="FFFFFF" w:themeFill="background1"/>
            <w:vAlign w:val="center"/>
          </w:tcPr>
          <w:p w:rsidR="00EF6B1F" w:rsidRPr="006844B0" w:rsidRDefault="00EF6B1F" w:rsidP="00EF6B1F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0,0</w:t>
            </w:r>
          </w:p>
        </w:tc>
      </w:tr>
      <w:tr w:rsidR="00EF6B1F" w:rsidRPr="006844B0" w:rsidTr="00EF6B1F">
        <w:tc>
          <w:tcPr>
            <w:tcW w:w="212" w:type="pct"/>
            <w:vMerge/>
            <w:shd w:val="clear" w:color="auto" w:fill="FFFFFF" w:themeFill="background1"/>
          </w:tcPr>
          <w:p w:rsidR="00EF6B1F" w:rsidRPr="006844B0" w:rsidRDefault="00EF6B1F" w:rsidP="00B932A1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Theme="minorHAns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55" w:type="pct"/>
            <w:vMerge/>
            <w:shd w:val="clear" w:color="auto" w:fill="FFFFFF" w:themeFill="background1"/>
          </w:tcPr>
          <w:p w:rsidR="00EF6B1F" w:rsidRPr="006844B0" w:rsidRDefault="00EF6B1F" w:rsidP="00B932A1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Theme="minorHAnsi"/>
                <w:spacing w:val="-14"/>
                <w:sz w:val="16"/>
                <w:szCs w:val="16"/>
                <w:highlight w:val="yellow"/>
                <w:lang w:eastAsia="en-US"/>
              </w:rPr>
            </w:pPr>
          </w:p>
        </w:tc>
        <w:tc>
          <w:tcPr>
            <w:tcW w:w="555" w:type="pct"/>
            <w:vMerge/>
            <w:shd w:val="clear" w:color="auto" w:fill="FFFFFF" w:themeFill="background1"/>
          </w:tcPr>
          <w:p w:rsidR="00EF6B1F" w:rsidRPr="006844B0" w:rsidRDefault="00EF6B1F" w:rsidP="00B932A1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Theme="minorHAns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427" w:type="pct"/>
            <w:vMerge/>
            <w:shd w:val="clear" w:color="auto" w:fill="FFFFFF" w:themeFill="background1"/>
          </w:tcPr>
          <w:p w:rsidR="00EF6B1F" w:rsidRPr="006844B0" w:rsidRDefault="00EF6B1F" w:rsidP="00B932A1">
            <w:pPr>
              <w:autoSpaceDE w:val="0"/>
              <w:autoSpaceDN w:val="0"/>
              <w:adjustRightInd w:val="0"/>
              <w:spacing w:line="192" w:lineRule="auto"/>
              <w:rPr>
                <w:rFonts w:eastAsiaTheme="minorHAns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78" w:type="pct"/>
            <w:shd w:val="clear" w:color="auto" w:fill="FFFFFF" w:themeFill="background1"/>
          </w:tcPr>
          <w:p w:rsidR="00EF6B1F" w:rsidRPr="006844B0" w:rsidRDefault="00EF6B1F" w:rsidP="00B932A1">
            <w:pPr>
              <w:autoSpaceDE w:val="0"/>
              <w:autoSpaceDN w:val="0"/>
              <w:adjustRightInd w:val="0"/>
              <w:spacing w:line="192" w:lineRule="auto"/>
              <w:rPr>
                <w:rFonts w:eastAsiaTheme="minorHAnsi"/>
                <w:spacing w:val="-14"/>
                <w:sz w:val="16"/>
                <w:szCs w:val="16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6"/>
                <w:szCs w:val="16"/>
                <w:lang w:eastAsia="en-US"/>
              </w:rPr>
              <w:t>Расходы развития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EF6B1F" w:rsidRPr="006844B0" w:rsidRDefault="00EF6B1F" w:rsidP="00EF6B1F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5" w:type="pct"/>
            <w:shd w:val="clear" w:color="auto" w:fill="FFFFFF" w:themeFill="background1"/>
            <w:vAlign w:val="center"/>
          </w:tcPr>
          <w:p w:rsidR="00EF6B1F" w:rsidRPr="006844B0" w:rsidRDefault="00EF6B1F" w:rsidP="00EF6B1F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45583,9</w:t>
            </w:r>
          </w:p>
        </w:tc>
        <w:tc>
          <w:tcPr>
            <w:tcW w:w="413" w:type="pct"/>
            <w:shd w:val="clear" w:color="auto" w:fill="FFFFFF" w:themeFill="background1"/>
            <w:vAlign w:val="center"/>
          </w:tcPr>
          <w:p w:rsidR="00EF6B1F" w:rsidRPr="006844B0" w:rsidRDefault="00EF6B1F" w:rsidP="00EF6B1F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EF6B1F" w:rsidRPr="006844B0" w:rsidRDefault="00EF6B1F" w:rsidP="00EF6B1F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EF6B1F" w:rsidRPr="006844B0" w:rsidRDefault="00EF6B1F" w:rsidP="00EF6B1F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:rsidR="00EF6B1F" w:rsidRPr="006844B0" w:rsidRDefault="00EF6B1F" w:rsidP="00EF6B1F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61" w:type="pct"/>
            <w:shd w:val="clear" w:color="auto" w:fill="FFFFFF" w:themeFill="background1"/>
            <w:vAlign w:val="center"/>
          </w:tcPr>
          <w:p w:rsidR="00EF6B1F" w:rsidRPr="006844B0" w:rsidRDefault="00EF6B1F" w:rsidP="00EF6B1F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45583,9</w:t>
            </w:r>
          </w:p>
        </w:tc>
      </w:tr>
      <w:tr w:rsidR="00EF6B1F" w:rsidRPr="006844B0" w:rsidTr="00EF6B1F">
        <w:trPr>
          <w:trHeight w:val="20"/>
        </w:trPr>
        <w:tc>
          <w:tcPr>
            <w:tcW w:w="212" w:type="pct"/>
            <w:vMerge/>
            <w:shd w:val="clear" w:color="auto" w:fill="FFFFFF" w:themeFill="background1"/>
          </w:tcPr>
          <w:p w:rsidR="00EF6B1F" w:rsidRPr="006844B0" w:rsidRDefault="00EF6B1F" w:rsidP="00B932A1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Theme="minorHAns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55" w:type="pct"/>
            <w:vMerge/>
            <w:shd w:val="clear" w:color="auto" w:fill="FFFFFF" w:themeFill="background1"/>
          </w:tcPr>
          <w:p w:rsidR="00EF6B1F" w:rsidRPr="006844B0" w:rsidRDefault="00EF6B1F" w:rsidP="00B932A1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Theme="minorHAnsi"/>
                <w:spacing w:val="-14"/>
                <w:sz w:val="16"/>
                <w:szCs w:val="16"/>
                <w:highlight w:val="yellow"/>
                <w:lang w:eastAsia="en-US"/>
              </w:rPr>
            </w:pPr>
          </w:p>
        </w:tc>
        <w:tc>
          <w:tcPr>
            <w:tcW w:w="555" w:type="pct"/>
            <w:vMerge/>
            <w:shd w:val="clear" w:color="auto" w:fill="FFFFFF" w:themeFill="background1"/>
          </w:tcPr>
          <w:p w:rsidR="00EF6B1F" w:rsidRPr="006844B0" w:rsidRDefault="00EF6B1F" w:rsidP="00B932A1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Theme="minorHAns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427" w:type="pct"/>
            <w:vMerge/>
            <w:shd w:val="clear" w:color="auto" w:fill="FFFFFF" w:themeFill="background1"/>
          </w:tcPr>
          <w:p w:rsidR="00EF6B1F" w:rsidRPr="006844B0" w:rsidRDefault="00EF6B1F" w:rsidP="00B932A1">
            <w:pPr>
              <w:autoSpaceDE w:val="0"/>
              <w:autoSpaceDN w:val="0"/>
              <w:adjustRightInd w:val="0"/>
              <w:spacing w:line="192" w:lineRule="auto"/>
              <w:rPr>
                <w:rFonts w:eastAsiaTheme="minorHAns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78" w:type="pct"/>
            <w:shd w:val="clear" w:color="auto" w:fill="FFFFFF" w:themeFill="background1"/>
          </w:tcPr>
          <w:p w:rsidR="00EF6B1F" w:rsidRPr="006844B0" w:rsidRDefault="00EF6B1F" w:rsidP="00B932A1">
            <w:pPr>
              <w:autoSpaceDE w:val="0"/>
              <w:autoSpaceDN w:val="0"/>
              <w:adjustRightInd w:val="0"/>
              <w:spacing w:line="192" w:lineRule="auto"/>
              <w:rPr>
                <w:rFonts w:eastAsiaTheme="minorHAnsi"/>
                <w:spacing w:val="-14"/>
                <w:sz w:val="16"/>
                <w:szCs w:val="16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6"/>
                <w:szCs w:val="16"/>
                <w:lang w:eastAsia="en-US"/>
              </w:rPr>
              <w:t>ИТОГО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EF6B1F" w:rsidRPr="006844B0" w:rsidRDefault="00EF6B1F" w:rsidP="00EF6B1F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5" w:type="pct"/>
            <w:shd w:val="clear" w:color="auto" w:fill="FFFFFF" w:themeFill="background1"/>
            <w:vAlign w:val="center"/>
          </w:tcPr>
          <w:p w:rsidR="00EF6B1F" w:rsidRPr="006844B0" w:rsidRDefault="00EF6B1F" w:rsidP="00EF6B1F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45583,9</w:t>
            </w:r>
          </w:p>
        </w:tc>
        <w:tc>
          <w:tcPr>
            <w:tcW w:w="413" w:type="pct"/>
            <w:shd w:val="clear" w:color="auto" w:fill="FFFFFF" w:themeFill="background1"/>
            <w:vAlign w:val="center"/>
          </w:tcPr>
          <w:p w:rsidR="00EF6B1F" w:rsidRPr="006844B0" w:rsidRDefault="00EF6B1F" w:rsidP="00EF6B1F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EF6B1F" w:rsidRPr="006844B0" w:rsidRDefault="00EF6B1F" w:rsidP="00EF6B1F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EF6B1F" w:rsidRPr="006844B0" w:rsidRDefault="00EF6B1F" w:rsidP="00EF6B1F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:rsidR="00EF6B1F" w:rsidRPr="006844B0" w:rsidRDefault="00EF6B1F" w:rsidP="00EF6B1F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61" w:type="pct"/>
            <w:shd w:val="clear" w:color="auto" w:fill="FFFFFF" w:themeFill="background1"/>
            <w:vAlign w:val="center"/>
          </w:tcPr>
          <w:p w:rsidR="00EF6B1F" w:rsidRPr="006844B0" w:rsidRDefault="00EF6B1F" w:rsidP="00EF6B1F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45583,9</w:t>
            </w:r>
          </w:p>
        </w:tc>
      </w:tr>
      <w:tr w:rsidR="00EF6B1F" w:rsidRPr="006844B0" w:rsidTr="00EF6B1F">
        <w:trPr>
          <w:trHeight w:val="20"/>
        </w:trPr>
        <w:tc>
          <w:tcPr>
            <w:tcW w:w="212" w:type="pct"/>
            <w:vMerge/>
            <w:shd w:val="clear" w:color="auto" w:fill="FFFFFF" w:themeFill="background1"/>
          </w:tcPr>
          <w:p w:rsidR="00EF6B1F" w:rsidRPr="006844B0" w:rsidRDefault="00EF6B1F" w:rsidP="00B932A1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Theme="minorHAns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55" w:type="pct"/>
            <w:vMerge/>
            <w:shd w:val="clear" w:color="auto" w:fill="FFFFFF" w:themeFill="background1"/>
          </w:tcPr>
          <w:p w:rsidR="00EF6B1F" w:rsidRPr="006844B0" w:rsidRDefault="00EF6B1F" w:rsidP="00B932A1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Theme="minorHAnsi"/>
                <w:spacing w:val="-14"/>
                <w:sz w:val="16"/>
                <w:szCs w:val="16"/>
                <w:highlight w:val="yellow"/>
                <w:lang w:eastAsia="en-US"/>
              </w:rPr>
            </w:pPr>
          </w:p>
        </w:tc>
        <w:tc>
          <w:tcPr>
            <w:tcW w:w="555" w:type="pct"/>
            <w:vMerge/>
            <w:shd w:val="clear" w:color="auto" w:fill="FFFFFF" w:themeFill="background1"/>
          </w:tcPr>
          <w:p w:rsidR="00EF6B1F" w:rsidRPr="006844B0" w:rsidRDefault="00EF6B1F" w:rsidP="00B932A1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Theme="minorHAns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427" w:type="pct"/>
            <w:shd w:val="clear" w:color="auto" w:fill="FFFFFF" w:themeFill="background1"/>
          </w:tcPr>
          <w:p w:rsidR="00EF6B1F" w:rsidRPr="006844B0" w:rsidRDefault="00EF6B1F" w:rsidP="00B932A1">
            <w:pPr>
              <w:autoSpaceDE w:val="0"/>
              <w:autoSpaceDN w:val="0"/>
              <w:adjustRightInd w:val="0"/>
              <w:spacing w:line="192" w:lineRule="auto"/>
              <w:rPr>
                <w:rFonts w:eastAsiaTheme="minorHAnsi"/>
                <w:spacing w:val="-14"/>
                <w:sz w:val="16"/>
                <w:szCs w:val="16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6"/>
                <w:szCs w:val="16"/>
                <w:lang w:eastAsia="en-US"/>
              </w:rPr>
              <w:t>Процессная часть</w:t>
            </w:r>
          </w:p>
        </w:tc>
        <w:tc>
          <w:tcPr>
            <w:tcW w:w="378" w:type="pct"/>
            <w:shd w:val="clear" w:color="auto" w:fill="FFFFFF" w:themeFill="background1"/>
          </w:tcPr>
          <w:p w:rsidR="00EF6B1F" w:rsidRPr="006844B0" w:rsidRDefault="00EF6B1F" w:rsidP="00B932A1">
            <w:pPr>
              <w:autoSpaceDE w:val="0"/>
              <w:autoSpaceDN w:val="0"/>
              <w:adjustRightInd w:val="0"/>
              <w:spacing w:line="192" w:lineRule="auto"/>
              <w:rPr>
                <w:rFonts w:eastAsiaTheme="minorHAnsi"/>
                <w:spacing w:val="-14"/>
                <w:sz w:val="16"/>
                <w:szCs w:val="16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6"/>
                <w:szCs w:val="16"/>
                <w:lang w:eastAsia="en-US"/>
              </w:rPr>
              <w:t>Текущие расходы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EF6B1F" w:rsidRPr="006844B0" w:rsidRDefault="00EF6B1F" w:rsidP="00EF6B1F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659730,3</w:t>
            </w:r>
          </w:p>
        </w:tc>
        <w:tc>
          <w:tcPr>
            <w:tcW w:w="415" w:type="pct"/>
            <w:shd w:val="clear" w:color="auto" w:fill="FFFFFF" w:themeFill="background1"/>
            <w:vAlign w:val="center"/>
          </w:tcPr>
          <w:p w:rsidR="00EF6B1F" w:rsidRPr="006844B0" w:rsidRDefault="00EF6B1F" w:rsidP="00EF6B1F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677346,0</w:t>
            </w:r>
          </w:p>
        </w:tc>
        <w:tc>
          <w:tcPr>
            <w:tcW w:w="413" w:type="pct"/>
            <w:shd w:val="clear" w:color="auto" w:fill="FFFFFF" w:themeFill="background1"/>
            <w:vAlign w:val="center"/>
          </w:tcPr>
          <w:p w:rsidR="00EF6B1F" w:rsidRPr="006844B0" w:rsidRDefault="00EF6B1F" w:rsidP="00EF6B1F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525058,8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EF6B1F" w:rsidRPr="006844B0" w:rsidRDefault="00EF6B1F" w:rsidP="00EF6B1F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524318,3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EF6B1F" w:rsidRPr="006844B0" w:rsidRDefault="00EF6B1F" w:rsidP="00EF6B1F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:rsidR="00EF6B1F" w:rsidRPr="006844B0" w:rsidRDefault="00EF6B1F" w:rsidP="00EF6B1F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61" w:type="pct"/>
            <w:shd w:val="clear" w:color="auto" w:fill="FFFFFF" w:themeFill="background1"/>
            <w:vAlign w:val="center"/>
          </w:tcPr>
          <w:p w:rsidR="00EF6B1F" w:rsidRPr="006844B0" w:rsidRDefault="00EF6B1F" w:rsidP="00EF6B1F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2386453,4</w:t>
            </w:r>
          </w:p>
        </w:tc>
      </w:tr>
      <w:tr w:rsidR="00EF6B1F" w:rsidRPr="006844B0" w:rsidTr="00EF6B1F">
        <w:trPr>
          <w:trHeight w:val="273"/>
        </w:trPr>
        <w:tc>
          <w:tcPr>
            <w:tcW w:w="212" w:type="pct"/>
            <w:vMerge/>
            <w:shd w:val="clear" w:color="auto" w:fill="FFFFFF" w:themeFill="background1"/>
          </w:tcPr>
          <w:p w:rsidR="00EF6B1F" w:rsidRPr="006844B0" w:rsidRDefault="00EF6B1F" w:rsidP="00B932A1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Theme="minorHAns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55" w:type="pct"/>
            <w:vMerge/>
            <w:shd w:val="clear" w:color="auto" w:fill="FFFFFF" w:themeFill="background1"/>
          </w:tcPr>
          <w:p w:rsidR="00EF6B1F" w:rsidRPr="006844B0" w:rsidRDefault="00EF6B1F" w:rsidP="00B932A1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Theme="minorHAnsi"/>
                <w:spacing w:val="-14"/>
                <w:sz w:val="16"/>
                <w:szCs w:val="16"/>
                <w:highlight w:val="yellow"/>
                <w:lang w:eastAsia="en-US"/>
              </w:rPr>
            </w:pPr>
          </w:p>
        </w:tc>
        <w:tc>
          <w:tcPr>
            <w:tcW w:w="555" w:type="pct"/>
            <w:vMerge/>
            <w:shd w:val="clear" w:color="auto" w:fill="FFFFFF" w:themeFill="background1"/>
          </w:tcPr>
          <w:p w:rsidR="00EF6B1F" w:rsidRPr="006844B0" w:rsidRDefault="00EF6B1F" w:rsidP="00B932A1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Theme="minorHAns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805" w:type="pct"/>
            <w:gridSpan w:val="2"/>
            <w:shd w:val="clear" w:color="auto" w:fill="FFFFFF" w:themeFill="background1"/>
          </w:tcPr>
          <w:p w:rsidR="00EF6B1F" w:rsidRPr="006844B0" w:rsidRDefault="00EF6B1F" w:rsidP="00B932A1">
            <w:pPr>
              <w:autoSpaceDE w:val="0"/>
              <w:autoSpaceDN w:val="0"/>
              <w:adjustRightInd w:val="0"/>
              <w:spacing w:line="192" w:lineRule="auto"/>
              <w:rPr>
                <w:rFonts w:eastAsiaTheme="minorHAnsi"/>
                <w:spacing w:val="-14"/>
                <w:sz w:val="16"/>
                <w:szCs w:val="16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6"/>
                <w:szCs w:val="16"/>
                <w:lang w:eastAsia="en-US"/>
              </w:rPr>
              <w:t>ИТОГО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EF6B1F" w:rsidRPr="006844B0" w:rsidRDefault="00EF6B1F" w:rsidP="00EF6B1F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659730,3</w:t>
            </w:r>
          </w:p>
        </w:tc>
        <w:tc>
          <w:tcPr>
            <w:tcW w:w="415" w:type="pct"/>
            <w:shd w:val="clear" w:color="auto" w:fill="FFFFFF" w:themeFill="background1"/>
            <w:vAlign w:val="center"/>
          </w:tcPr>
          <w:p w:rsidR="00EF6B1F" w:rsidRPr="006844B0" w:rsidRDefault="00EF6B1F" w:rsidP="00EF6B1F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722929,9</w:t>
            </w:r>
          </w:p>
        </w:tc>
        <w:tc>
          <w:tcPr>
            <w:tcW w:w="413" w:type="pct"/>
            <w:shd w:val="clear" w:color="auto" w:fill="FFFFFF" w:themeFill="background1"/>
            <w:vAlign w:val="center"/>
          </w:tcPr>
          <w:p w:rsidR="00EF6B1F" w:rsidRPr="006844B0" w:rsidRDefault="00EF6B1F" w:rsidP="00EF6B1F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525058,8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EF6B1F" w:rsidRPr="006844B0" w:rsidRDefault="00EF6B1F" w:rsidP="00EF6B1F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524318,3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EF6B1F" w:rsidRPr="006844B0" w:rsidRDefault="00EF6B1F" w:rsidP="00EF6B1F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:rsidR="00EF6B1F" w:rsidRPr="006844B0" w:rsidRDefault="00EF6B1F" w:rsidP="00EF6B1F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61" w:type="pct"/>
            <w:shd w:val="clear" w:color="auto" w:fill="FFFFFF" w:themeFill="background1"/>
            <w:vAlign w:val="center"/>
          </w:tcPr>
          <w:p w:rsidR="00EF6B1F" w:rsidRPr="006844B0" w:rsidRDefault="00EF6B1F" w:rsidP="00EF6B1F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2432037,3</w:t>
            </w:r>
          </w:p>
        </w:tc>
      </w:tr>
      <w:tr w:rsidR="00EF6B1F" w:rsidRPr="006844B0" w:rsidTr="00EF6B1F">
        <w:trPr>
          <w:trHeight w:val="164"/>
        </w:trPr>
        <w:tc>
          <w:tcPr>
            <w:tcW w:w="212" w:type="pct"/>
            <w:vMerge/>
            <w:shd w:val="clear" w:color="auto" w:fill="FFFFFF" w:themeFill="background1"/>
          </w:tcPr>
          <w:p w:rsidR="00EF6B1F" w:rsidRPr="006844B0" w:rsidRDefault="00EF6B1F" w:rsidP="00B932A1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Theme="minorHAns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55" w:type="pct"/>
            <w:vMerge/>
            <w:shd w:val="clear" w:color="auto" w:fill="FFFFFF" w:themeFill="background1"/>
          </w:tcPr>
          <w:p w:rsidR="00EF6B1F" w:rsidRPr="006844B0" w:rsidRDefault="00EF6B1F" w:rsidP="00B932A1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Theme="minorHAnsi"/>
                <w:spacing w:val="-14"/>
                <w:sz w:val="16"/>
                <w:szCs w:val="16"/>
                <w:highlight w:val="yellow"/>
                <w:lang w:eastAsia="en-US"/>
              </w:rPr>
            </w:pPr>
          </w:p>
        </w:tc>
        <w:tc>
          <w:tcPr>
            <w:tcW w:w="555" w:type="pct"/>
            <w:vMerge w:val="restart"/>
            <w:shd w:val="clear" w:color="auto" w:fill="FFFFFF" w:themeFill="background1"/>
          </w:tcPr>
          <w:p w:rsidR="00EF6B1F" w:rsidRPr="006844B0" w:rsidRDefault="00EF6B1F" w:rsidP="00B932A1">
            <w:pPr>
              <w:autoSpaceDE w:val="0"/>
              <w:autoSpaceDN w:val="0"/>
              <w:adjustRightInd w:val="0"/>
              <w:spacing w:line="192" w:lineRule="auto"/>
              <w:rPr>
                <w:rFonts w:eastAsiaTheme="minorHAnsi"/>
                <w:spacing w:val="-14"/>
                <w:sz w:val="16"/>
                <w:szCs w:val="16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6"/>
                <w:szCs w:val="16"/>
                <w:lang w:eastAsia="en-US"/>
              </w:rPr>
              <w:t>Внебюджетные средства</w:t>
            </w:r>
          </w:p>
        </w:tc>
        <w:tc>
          <w:tcPr>
            <w:tcW w:w="427" w:type="pct"/>
            <w:vMerge w:val="restart"/>
            <w:shd w:val="clear" w:color="auto" w:fill="FFFFFF" w:themeFill="background1"/>
          </w:tcPr>
          <w:p w:rsidR="00EF6B1F" w:rsidRPr="006844B0" w:rsidRDefault="00EF6B1F" w:rsidP="00B932A1">
            <w:pPr>
              <w:autoSpaceDE w:val="0"/>
              <w:autoSpaceDN w:val="0"/>
              <w:adjustRightInd w:val="0"/>
              <w:spacing w:line="192" w:lineRule="auto"/>
              <w:rPr>
                <w:rFonts w:eastAsiaTheme="minorHAnsi"/>
                <w:spacing w:val="-14"/>
                <w:sz w:val="16"/>
                <w:szCs w:val="16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6"/>
                <w:szCs w:val="16"/>
                <w:lang w:eastAsia="en-US"/>
              </w:rPr>
              <w:t>Проектная часть</w:t>
            </w:r>
          </w:p>
        </w:tc>
        <w:tc>
          <w:tcPr>
            <w:tcW w:w="378" w:type="pct"/>
            <w:shd w:val="clear" w:color="auto" w:fill="FFFFFF" w:themeFill="background1"/>
          </w:tcPr>
          <w:p w:rsidR="00EF6B1F" w:rsidRPr="006844B0" w:rsidRDefault="00EF6B1F" w:rsidP="00B932A1">
            <w:pPr>
              <w:autoSpaceDE w:val="0"/>
              <w:autoSpaceDN w:val="0"/>
              <w:adjustRightInd w:val="0"/>
              <w:spacing w:line="192" w:lineRule="auto"/>
              <w:rPr>
                <w:rFonts w:eastAsiaTheme="minorHAnsi"/>
                <w:spacing w:val="-14"/>
                <w:sz w:val="16"/>
                <w:szCs w:val="16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6"/>
                <w:szCs w:val="16"/>
                <w:lang w:eastAsia="en-US"/>
              </w:rPr>
              <w:t>Текущие расходы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EF6B1F" w:rsidRPr="006844B0" w:rsidRDefault="00EF6B1F" w:rsidP="00EF6B1F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5" w:type="pct"/>
            <w:shd w:val="clear" w:color="auto" w:fill="FFFFFF" w:themeFill="background1"/>
            <w:vAlign w:val="center"/>
          </w:tcPr>
          <w:p w:rsidR="00EF6B1F" w:rsidRPr="006844B0" w:rsidRDefault="00EF6B1F" w:rsidP="00EF6B1F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3" w:type="pct"/>
            <w:shd w:val="clear" w:color="auto" w:fill="FFFFFF" w:themeFill="background1"/>
            <w:vAlign w:val="center"/>
          </w:tcPr>
          <w:p w:rsidR="00EF6B1F" w:rsidRPr="006844B0" w:rsidRDefault="00EF6B1F" w:rsidP="00EF6B1F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EF6B1F" w:rsidRPr="006844B0" w:rsidRDefault="00EF6B1F" w:rsidP="00EF6B1F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EF6B1F" w:rsidRPr="006844B0" w:rsidRDefault="00EF6B1F" w:rsidP="00EF6B1F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:rsidR="00EF6B1F" w:rsidRPr="006844B0" w:rsidRDefault="00EF6B1F" w:rsidP="00EF6B1F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61" w:type="pct"/>
            <w:shd w:val="clear" w:color="auto" w:fill="FFFFFF" w:themeFill="background1"/>
            <w:vAlign w:val="center"/>
          </w:tcPr>
          <w:p w:rsidR="00EF6B1F" w:rsidRPr="006844B0" w:rsidRDefault="00EF6B1F" w:rsidP="00EF6B1F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0,0</w:t>
            </w:r>
          </w:p>
        </w:tc>
      </w:tr>
      <w:tr w:rsidR="00EF6B1F" w:rsidRPr="006844B0" w:rsidTr="00EF6B1F">
        <w:tc>
          <w:tcPr>
            <w:tcW w:w="212" w:type="pct"/>
            <w:vMerge/>
            <w:shd w:val="clear" w:color="auto" w:fill="FFFFFF" w:themeFill="background1"/>
          </w:tcPr>
          <w:p w:rsidR="00EF6B1F" w:rsidRPr="006844B0" w:rsidRDefault="00EF6B1F" w:rsidP="00B932A1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Theme="minorHAns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55" w:type="pct"/>
            <w:vMerge/>
            <w:shd w:val="clear" w:color="auto" w:fill="FFFFFF" w:themeFill="background1"/>
          </w:tcPr>
          <w:p w:rsidR="00EF6B1F" w:rsidRPr="006844B0" w:rsidRDefault="00EF6B1F" w:rsidP="00B932A1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Theme="minorHAnsi"/>
                <w:spacing w:val="-14"/>
                <w:sz w:val="16"/>
                <w:szCs w:val="16"/>
                <w:highlight w:val="yellow"/>
                <w:lang w:eastAsia="en-US"/>
              </w:rPr>
            </w:pPr>
          </w:p>
        </w:tc>
        <w:tc>
          <w:tcPr>
            <w:tcW w:w="555" w:type="pct"/>
            <w:vMerge/>
            <w:shd w:val="clear" w:color="auto" w:fill="FFFFFF" w:themeFill="background1"/>
          </w:tcPr>
          <w:p w:rsidR="00EF6B1F" w:rsidRPr="006844B0" w:rsidRDefault="00EF6B1F" w:rsidP="00B932A1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Theme="minorHAns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427" w:type="pct"/>
            <w:vMerge/>
            <w:shd w:val="clear" w:color="auto" w:fill="FFFFFF" w:themeFill="background1"/>
          </w:tcPr>
          <w:p w:rsidR="00EF6B1F" w:rsidRPr="006844B0" w:rsidRDefault="00EF6B1F" w:rsidP="00B932A1">
            <w:pPr>
              <w:autoSpaceDE w:val="0"/>
              <w:autoSpaceDN w:val="0"/>
              <w:adjustRightInd w:val="0"/>
              <w:spacing w:line="192" w:lineRule="auto"/>
              <w:rPr>
                <w:rFonts w:eastAsiaTheme="minorHAns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78" w:type="pct"/>
            <w:shd w:val="clear" w:color="auto" w:fill="FFFFFF" w:themeFill="background1"/>
          </w:tcPr>
          <w:p w:rsidR="00EF6B1F" w:rsidRPr="006844B0" w:rsidRDefault="00EF6B1F" w:rsidP="00B932A1">
            <w:pPr>
              <w:autoSpaceDE w:val="0"/>
              <w:autoSpaceDN w:val="0"/>
              <w:adjustRightInd w:val="0"/>
              <w:spacing w:line="192" w:lineRule="auto"/>
              <w:rPr>
                <w:rFonts w:eastAsiaTheme="minorHAnsi"/>
                <w:spacing w:val="-14"/>
                <w:sz w:val="16"/>
                <w:szCs w:val="16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6"/>
                <w:szCs w:val="16"/>
                <w:lang w:eastAsia="en-US"/>
              </w:rPr>
              <w:t>Расходы развития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EF6B1F" w:rsidRPr="006844B0" w:rsidRDefault="00EF6B1F" w:rsidP="00EF6B1F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5" w:type="pct"/>
            <w:shd w:val="clear" w:color="auto" w:fill="FFFFFF" w:themeFill="background1"/>
            <w:vAlign w:val="center"/>
          </w:tcPr>
          <w:p w:rsidR="00EF6B1F" w:rsidRPr="006844B0" w:rsidRDefault="00EF6B1F" w:rsidP="00EF6B1F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3" w:type="pct"/>
            <w:shd w:val="clear" w:color="auto" w:fill="FFFFFF" w:themeFill="background1"/>
            <w:vAlign w:val="center"/>
          </w:tcPr>
          <w:p w:rsidR="00EF6B1F" w:rsidRPr="006844B0" w:rsidRDefault="00EF6B1F" w:rsidP="00EF6B1F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EF6B1F" w:rsidRPr="006844B0" w:rsidRDefault="00EF6B1F" w:rsidP="00EF6B1F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EF6B1F" w:rsidRPr="006844B0" w:rsidRDefault="00EF6B1F" w:rsidP="00EF6B1F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:rsidR="00EF6B1F" w:rsidRPr="006844B0" w:rsidRDefault="00EF6B1F" w:rsidP="00EF6B1F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61" w:type="pct"/>
            <w:shd w:val="clear" w:color="auto" w:fill="FFFFFF" w:themeFill="background1"/>
            <w:vAlign w:val="center"/>
          </w:tcPr>
          <w:p w:rsidR="00EF6B1F" w:rsidRPr="006844B0" w:rsidRDefault="00EF6B1F" w:rsidP="00EF6B1F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0,0</w:t>
            </w:r>
          </w:p>
        </w:tc>
      </w:tr>
      <w:tr w:rsidR="00080FA5" w:rsidRPr="006844B0" w:rsidTr="00080FA5">
        <w:tc>
          <w:tcPr>
            <w:tcW w:w="212" w:type="pct"/>
            <w:vMerge/>
            <w:shd w:val="clear" w:color="auto" w:fill="FFFFFF" w:themeFill="background1"/>
          </w:tcPr>
          <w:p w:rsidR="00C92471" w:rsidRPr="006844B0" w:rsidRDefault="00C92471" w:rsidP="00B932A1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Theme="minorHAns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55" w:type="pct"/>
            <w:vMerge/>
            <w:shd w:val="clear" w:color="auto" w:fill="FFFFFF" w:themeFill="background1"/>
          </w:tcPr>
          <w:p w:rsidR="00C92471" w:rsidRPr="006844B0" w:rsidRDefault="00C92471" w:rsidP="00B932A1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Theme="minorHAnsi"/>
                <w:spacing w:val="-14"/>
                <w:sz w:val="16"/>
                <w:szCs w:val="16"/>
                <w:highlight w:val="yellow"/>
                <w:lang w:eastAsia="en-US"/>
              </w:rPr>
            </w:pPr>
          </w:p>
        </w:tc>
        <w:tc>
          <w:tcPr>
            <w:tcW w:w="555" w:type="pct"/>
            <w:vMerge/>
            <w:shd w:val="clear" w:color="auto" w:fill="FFFFFF" w:themeFill="background1"/>
          </w:tcPr>
          <w:p w:rsidR="00C92471" w:rsidRPr="006844B0" w:rsidRDefault="00C92471" w:rsidP="00B932A1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Theme="minorHAns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427" w:type="pct"/>
            <w:vMerge/>
            <w:shd w:val="clear" w:color="auto" w:fill="FFFFFF" w:themeFill="background1"/>
          </w:tcPr>
          <w:p w:rsidR="00C92471" w:rsidRPr="006844B0" w:rsidRDefault="00C92471" w:rsidP="00B932A1">
            <w:pPr>
              <w:autoSpaceDE w:val="0"/>
              <w:autoSpaceDN w:val="0"/>
              <w:adjustRightInd w:val="0"/>
              <w:spacing w:line="192" w:lineRule="auto"/>
              <w:rPr>
                <w:rFonts w:eastAsiaTheme="minorHAns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78" w:type="pct"/>
            <w:shd w:val="clear" w:color="auto" w:fill="FFFFFF" w:themeFill="background1"/>
          </w:tcPr>
          <w:p w:rsidR="00C92471" w:rsidRPr="006844B0" w:rsidRDefault="00C92471" w:rsidP="00B932A1">
            <w:pPr>
              <w:autoSpaceDE w:val="0"/>
              <w:autoSpaceDN w:val="0"/>
              <w:adjustRightInd w:val="0"/>
              <w:spacing w:line="192" w:lineRule="auto"/>
              <w:rPr>
                <w:rFonts w:eastAsiaTheme="minorHAnsi"/>
                <w:spacing w:val="-14"/>
                <w:sz w:val="16"/>
                <w:szCs w:val="16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6"/>
                <w:szCs w:val="16"/>
                <w:lang w:eastAsia="en-US"/>
              </w:rPr>
              <w:t>ИТОГО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C92471" w:rsidRPr="006844B0" w:rsidRDefault="00C92471" w:rsidP="00080FA5">
            <w:pPr>
              <w:spacing w:line="192" w:lineRule="auto"/>
              <w:jc w:val="center"/>
              <w:rPr>
                <w:spacing w:val="-14"/>
                <w:sz w:val="15"/>
                <w:szCs w:val="15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5" w:type="pct"/>
            <w:shd w:val="clear" w:color="auto" w:fill="FFFFFF" w:themeFill="background1"/>
            <w:vAlign w:val="center"/>
          </w:tcPr>
          <w:p w:rsidR="00C92471" w:rsidRPr="006844B0" w:rsidRDefault="00C92471" w:rsidP="00080FA5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3" w:type="pct"/>
            <w:shd w:val="clear" w:color="auto" w:fill="FFFFFF" w:themeFill="background1"/>
            <w:vAlign w:val="center"/>
          </w:tcPr>
          <w:p w:rsidR="00C92471" w:rsidRPr="006844B0" w:rsidRDefault="00C92471" w:rsidP="00080FA5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C92471" w:rsidRPr="006844B0" w:rsidRDefault="00C92471" w:rsidP="00080FA5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C92471" w:rsidRPr="006844B0" w:rsidRDefault="00C92471" w:rsidP="00080FA5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:rsidR="00C92471" w:rsidRPr="006844B0" w:rsidRDefault="00C92471" w:rsidP="00080FA5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61" w:type="pct"/>
            <w:shd w:val="clear" w:color="auto" w:fill="FFFFFF" w:themeFill="background1"/>
            <w:vAlign w:val="center"/>
          </w:tcPr>
          <w:p w:rsidR="00C92471" w:rsidRPr="006844B0" w:rsidRDefault="00C92471" w:rsidP="00080FA5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0,0</w:t>
            </w:r>
          </w:p>
        </w:tc>
      </w:tr>
      <w:tr w:rsidR="00EF6B1F" w:rsidRPr="006844B0" w:rsidTr="00EF6B1F">
        <w:tc>
          <w:tcPr>
            <w:tcW w:w="212" w:type="pct"/>
            <w:vMerge/>
            <w:shd w:val="clear" w:color="auto" w:fill="FFFFFF" w:themeFill="background1"/>
          </w:tcPr>
          <w:p w:rsidR="00EF6B1F" w:rsidRPr="006844B0" w:rsidRDefault="00EF6B1F" w:rsidP="00B932A1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Theme="minorHAns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55" w:type="pct"/>
            <w:vMerge/>
            <w:shd w:val="clear" w:color="auto" w:fill="FFFFFF" w:themeFill="background1"/>
          </w:tcPr>
          <w:p w:rsidR="00EF6B1F" w:rsidRPr="006844B0" w:rsidRDefault="00EF6B1F" w:rsidP="00B932A1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Theme="minorHAnsi"/>
                <w:spacing w:val="-14"/>
                <w:sz w:val="16"/>
                <w:szCs w:val="16"/>
                <w:highlight w:val="yellow"/>
                <w:lang w:eastAsia="en-US"/>
              </w:rPr>
            </w:pPr>
          </w:p>
        </w:tc>
        <w:tc>
          <w:tcPr>
            <w:tcW w:w="555" w:type="pct"/>
            <w:vMerge/>
            <w:shd w:val="clear" w:color="auto" w:fill="FFFFFF" w:themeFill="background1"/>
          </w:tcPr>
          <w:p w:rsidR="00EF6B1F" w:rsidRPr="006844B0" w:rsidRDefault="00EF6B1F" w:rsidP="00B932A1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Theme="minorHAns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427" w:type="pct"/>
            <w:shd w:val="clear" w:color="auto" w:fill="FFFFFF" w:themeFill="background1"/>
          </w:tcPr>
          <w:p w:rsidR="00EF6B1F" w:rsidRPr="006844B0" w:rsidRDefault="00EF6B1F" w:rsidP="00B932A1">
            <w:pPr>
              <w:autoSpaceDE w:val="0"/>
              <w:autoSpaceDN w:val="0"/>
              <w:adjustRightInd w:val="0"/>
              <w:spacing w:line="192" w:lineRule="auto"/>
              <w:rPr>
                <w:rFonts w:eastAsiaTheme="minorHAnsi"/>
                <w:spacing w:val="-14"/>
                <w:sz w:val="16"/>
                <w:szCs w:val="16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6"/>
                <w:szCs w:val="16"/>
                <w:lang w:eastAsia="en-US"/>
              </w:rPr>
              <w:t>Процессная часть</w:t>
            </w:r>
          </w:p>
        </w:tc>
        <w:tc>
          <w:tcPr>
            <w:tcW w:w="378" w:type="pct"/>
            <w:shd w:val="clear" w:color="auto" w:fill="FFFFFF" w:themeFill="background1"/>
          </w:tcPr>
          <w:p w:rsidR="00EF6B1F" w:rsidRPr="006844B0" w:rsidRDefault="00EF6B1F" w:rsidP="00B932A1">
            <w:pPr>
              <w:autoSpaceDE w:val="0"/>
              <w:autoSpaceDN w:val="0"/>
              <w:adjustRightInd w:val="0"/>
              <w:spacing w:line="192" w:lineRule="auto"/>
              <w:rPr>
                <w:rFonts w:eastAsiaTheme="minorHAnsi"/>
                <w:spacing w:val="-14"/>
                <w:sz w:val="16"/>
                <w:szCs w:val="16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6"/>
                <w:szCs w:val="16"/>
                <w:lang w:eastAsia="en-US"/>
              </w:rPr>
              <w:t>Текущие расходы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EF6B1F" w:rsidRPr="006844B0" w:rsidRDefault="00EF6B1F" w:rsidP="00EF6B1F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4678172,3</w:t>
            </w:r>
          </w:p>
        </w:tc>
        <w:tc>
          <w:tcPr>
            <w:tcW w:w="415" w:type="pct"/>
            <w:shd w:val="clear" w:color="auto" w:fill="FFFFFF" w:themeFill="background1"/>
            <w:vAlign w:val="center"/>
          </w:tcPr>
          <w:p w:rsidR="00EF6B1F" w:rsidRPr="006844B0" w:rsidRDefault="00EF6B1F" w:rsidP="00EF6B1F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12365161,5</w:t>
            </w:r>
          </w:p>
        </w:tc>
        <w:tc>
          <w:tcPr>
            <w:tcW w:w="413" w:type="pct"/>
            <w:shd w:val="clear" w:color="auto" w:fill="FFFFFF" w:themeFill="background1"/>
            <w:vAlign w:val="center"/>
          </w:tcPr>
          <w:p w:rsidR="00EF6B1F" w:rsidRPr="006844B0" w:rsidRDefault="00EF6B1F" w:rsidP="00EF6B1F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9022400,0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EF6B1F" w:rsidRPr="006844B0" w:rsidRDefault="00EF6B1F" w:rsidP="00EF6B1F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9022400,0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EF6B1F" w:rsidRPr="006844B0" w:rsidRDefault="00EF6B1F" w:rsidP="00EF6B1F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9383296,0</w:t>
            </w: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:rsidR="00EF6B1F" w:rsidRPr="006844B0" w:rsidRDefault="00EF6B1F" w:rsidP="00EF6B1F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9758627,8</w:t>
            </w:r>
          </w:p>
        </w:tc>
        <w:tc>
          <w:tcPr>
            <w:tcW w:w="461" w:type="pct"/>
            <w:shd w:val="clear" w:color="auto" w:fill="FFFFFF" w:themeFill="background1"/>
            <w:vAlign w:val="center"/>
          </w:tcPr>
          <w:p w:rsidR="00EF6B1F" w:rsidRPr="006844B0" w:rsidRDefault="00EF6B1F" w:rsidP="00EF6B1F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54230057,6</w:t>
            </w:r>
          </w:p>
        </w:tc>
      </w:tr>
      <w:tr w:rsidR="00EF6B1F" w:rsidRPr="006844B0" w:rsidTr="00EF6B1F">
        <w:tc>
          <w:tcPr>
            <w:tcW w:w="212" w:type="pct"/>
            <w:vMerge/>
            <w:shd w:val="clear" w:color="auto" w:fill="FFFFFF" w:themeFill="background1"/>
          </w:tcPr>
          <w:p w:rsidR="00EF6B1F" w:rsidRPr="006844B0" w:rsidRDefault="00EF6B1F" w:rsidP="00B932A1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Theme="minorHAns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55" w:type="pct"/>
            <w:vMerge/>
            <w:shd w:val="clear" w:color="auto" w:fill="FFFFFF" w:themeFill="background1"/>
          </w:tcPr>
          <w:p w:rsidR="00EF6B1F" w:rsidRPr="006844B0" w:rsidRDefault="00EF6B1F" w:rsidP="00B932A1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Theme="minorHAnsi"/>
                <w:spacing w:val="-14"/>
                <w:sz w:val="16"/>
                <w:szCs w:val="16"/>
                <w:highlight w:val="yellow"/>
                <w:lang w:eastAsia="en-US"/>
              </w:rPr>
            </w:pPr>
          </w:p>
        </w:tc>
        <w:tc>
          <w:tcPr>
            <w:tcW w:w="555" w:type="pct"/>
            <w:vMerge/>
            <w:shd w:val="clear" w:color="auto" w:fill="FFFFFF" w:themeFill="background1"/>
          </w:tcPr>
          <w:p w:rsidR="00EF6B1F" w:rsidRPr="006844B0" w:rsidRDefault="00EF6B1F" w:rsidP="00B932A1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Theme="minorHAns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805" w:type="pct"/>
            <w:gridSpan w:val="2"/>
            <w:shd w:val="clear" w:color="auto" w:fill="FFFFFF" w:themeFill="background1"/>
          </w:tcPr>
          <w:p w:rsidR="00EF6B1F" w:rsidRPr="006844B0" w:rsidRDefault="00EF6B1F" w:rsidP="00B932A1">
            <w:pPr>
              <w:autoSpaceDE w:val="0"/>
              <w:autoSpaceDN w:val="0"/>
              <w:adjustRightInd w:val="0"/>
              <w:spacing w:line="192" w:lineRule="auto"/>
              <w:rPr>
                <w:rFonts w:eastAsiaTheme="minorHAnsi"/>
                <w:spacing w:val="-14"/>
                <w:sz w:val="16"/>
                <w:szCs w:val="16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6"/>
                <w:szCs w:val="16"/>
                <w:lang w:eastAsia="en-US"/>
              </w:rPr>
              <w:t>ИТОГО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EF6B1F" w:rsidRPr="006844B0" w:rsidRDefault="00EF6B1F" w:rsidP="00EF6B1F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4678172,3</w:t>
            </w:r>
          </w:p>
        </w:tc>
        <w:tc>
          <w:tcPr>
            <w:tcW w:w="415" w:type="pct"/>
            <w:shd w:val="clear" w:color="auto" w:fill="FFFFFF" w:themeFill="background1"/>
            <w:vAlign w:val="center"/>
          </w:tcPr>
          <w:p w:rsidR="00EF6B1F" w:rsidRPr="006844B0" w:rsidRDefault="00EF6B1F" w:rsidP="00EF6B1F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12365161,5</w:t>
            </w:r>
          </w:p>
        </w:tc>
        <w:tc>
          <w:tcPr>
            <w:tcW w:w="413" w:type="pct"/>
            <w:shd w:val="clear" w:color="auto" w:fill="FFFFFF" w:themeFill="background1"/>
            <w:vAlign w:val="center"/>
          </w:tcPr>
          <w:p w:rsidR="00EF6B1F" w:rsidRPr="006844B0" w:rsidRDefault="00EF6B1F" w:rsidP="00EF6B1F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9022400,0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EF6B1F" w:rsidRPr="006844B0" w:rsidRDefault="00EF6B1F" w:rsidP="00EF6B1F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9022400,0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EF6B1F" w:rsidRPr="006844B0" w:rsidRDefault="00EF6B1F" w:rsidP="00EF6B1F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9383296,0</w:t>
            </w: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:rsidR="00EF6B1F" w:rsidRPr="006844B0" w:rsidRDefault="00EF6B1F" w:rsidP="00EF6B1F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9758627,8</w:t>
            </w:r>
          </w:p>
        </w:tc>
        <w:tc>
          <w:tcPr>
            <w:tcW w:w="461" w:type="pct"/>
            <w:shd w:val="clear" w:color="auto" w:fill="FFFFFF" w:themeFill="background1"/>
            <w:vAlign w:val="center"/>
          </w:tcPr>
          <w:p w:rsidR="00EF6B1F" w:rsidRPr="006844B0" w:rsidRDefault="00EF6B1F" w:rsidP="00EF6B1F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54230057,6</w:t>
            </w:r>
          </w:p>
        </w:tc>
      </w:tr>
      <w:tr w:rsidR="00B864B8" w:rsidRPr="006844B0" w:rsidTr="00D179D3">
        <w:trPr>
          <w:trHeight w:val="547"/>
        </w:trPr>
        <w:tc>
          <w:tcPr>
            <w:tcW w:w="212" w:type="pct"/>
            <w:vMerge/>
            <w:shd w:val="clear" w:color="auto" w:fill="FFFFFF" w:themeFill="background1"/>
          </w:tcPr>
          <w:p w:rsidR="00B864B8" w:rsidRPr="006844B0" w:rsidRDefault="00B864B8" w:rsidP="00B932A1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Theme="minorHAns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55" w:type="pct"/>
            <w:vMerge w:val="restart"/>
            <w:shd w:val="clear" w:color="auto" w:fill="FFFFFF" w:themeFill="background1"/>
          </w:tcPr>
          <w:p w:rsidR="00B864B8" w:rsidRPr="006844B0" w:rsidRDefault="00B864B8" w:rsidP="00B932A1">
            <w:pPr>
              <w:autoSpaceDE w:val="0"/>
              <w:autoSpaceDN w:val="0"/>
              <w:adjustRightInd w:val="0"/>
              <w:spacing w:line="185" w:lineRule="auto"/>
              <w:rPr>
                <w:rFonts w:eastAsiaTheme="minorHAnsi"/>
                <w:spacing w:val="-14"/>
                <w:sz w:val="16"/>
                <w:szCs w:val="16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6"/>
                <w:szCs w:val="16"/>
                <w:lang w:eastAsia="en-US"/>
              </w:rPr>
              <w:t>ВСЕГО</w:t>
            </w:r>
          </w:p>
        </w:tc>
        <w:tc>
          <w:tcPr>
            <w:tcW w:w="555" w:type="pct"/>
            <w:vMerge w:val="restart"/>
            <w:shd w:val="clear" w:color="auto" w:fill="FFFFFF" w:themeFill="background1"/>
          </w:tcPr>
          <w:p w:rsidR="00B864B8" w:rsidRPr="006844B0" w:rsidRDefault="00B864B8" w:rsidP="00B932A1">
            <w:pPr>
              <w:autoSpaceDE w:val="0"/>
              <w:autoSpaceDN w:val="0"/>
              <w:adjustRightInd w:val="0"/>
              <w:spacing w:line="185" w:lineRule="auto"/>
              <w:rPr>
                <w:rFonts w:eastAsiaTheme="minorHAnsi"/>
                <w:spacing w:val="-14"/>
                <w:sz w:val="16"/>
                <w:szCs w:val="16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6"/>
                <w:szCs w:val="16"/>
                <w:lang w:eastAsia="en-US"/>
              </w:rPr>
              <w:t>Проектная часть</w:t>
            </w:r>
          </w:p>
        </w:tc>
        <w:tc>
          <w:tcPr>
            <w:tcW w:w="805" w:type="pct"/>
            <w:gridSpan w:val="2"/>
            <w:shd w:val="clear" w:color="auto" w:fill="FFFFFF" w:themeFill="background1"/>
          </w:tcPr>
          <w:p w:rsidR="00B864B8" w:rsidRPr="006844B0" w:rsidRDefault="00B864B8" w:rsidP="00B932A1">
            <w:pPr>
              <w:autoSpaceDE w:val="0"/>
              <w:autoSpaceDN w:val="0"/>
              <w:adjustRightInd w:val="0"/>
              <w:spacing w:line="185" w:lineRule="auto"/>
              <w:rPr>
                <w:rFonts w:eastAsiaTheme="minorHAnsi"/>
                <w:spacing w:val="-14"/>
                <w:sz w:val="16"/>
                <w:szCs w:val="16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6"/>
                <w:szCs w:val="16"/>
                <w:lang w:eastAsia="en-US"/>
              </w:rPr>
              <w:t>Текущие расходы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B864B8" w:rsidRPr="006844B0" w:rsidRDefault="00B864B8" w:rsidP="00D179D3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5" w:type="pct"/>
            <w:shd w:val="clear" w:color="auto" w:fill="FFFFFF" w:themeFill="background1"/>
            <w:vAlign w:val="center"/>
          </w:tcPr>
          <w:p w:rsidR="00B864B8" w:rsidRPr="006844B0" w:rsidRDefault="00B864B8" w:rsidP="00D179D3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270717,5</w:t>
            </w:r>
          </w:p>
        </w:tc>
        <w:tc>
          <w:tcPr>
            <w:tcW w:w="413" w:type="pct"/>
            <w:shd w:val="clear" w:color="auto" w:fill="FFFFFF" w:themeFill="background1"/>
            <w:vAlign w:val="center"/>
          </w:tcPr>
          <w:p w:rsidR="00B864B8" w:rsidRPr="006844B0" w:rsidRDefault="00B864B8" w:rsidP="00D179D3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B864B8" w:rsidRPr="006844B0" w:rsidRDefault="00B864B8" w:rsidP="00D179D3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B864B8" w:rsidRPr="006844B0" w:rsidRDefault="00B864B8" w:rsidP="00D179D3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:rsidR="00B864B8" w:rsidRPr="006844B0" w:rsidRDefault="00B864B8" w:rsidP="00D179D3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61" w:type="pct"/>
            <w:shd w:val="clear" w:color="auto" w:fill="FFFFFF" w:themeFill="background1"/>
            <w:vAlign w:val="center"/>
          </w:tcPr>
          <w:p w:rsidR="00B864B8" w:rsidRPr="006844B0" w:rsidRDefault="00B864B8" w:rsidP="00D179D3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270717,5</w:t>
            </w:r>
          </w:p>
        </w:tc>
      </w:tr>
      <w:tr w:rsidR="00B864B8" w:rsidRPr="006844B0" w:rsidTr="00D179D3">
        <w:trPr>
          <w:trHeight w:val="501"/>
        </w:trPr>
        <w:tc>
          <w:tcPr>
            <w:tcW w:w="212" w:type="pct"/>
            <w:vMerge/>
            <w:shd w:val="clear" w:color="auto" w:fill="FFFFFF" w:themeFill="background1"/>
          </w:tcPr>
          <w:p w:rsidR="00B864B8" w:rsidRPr="006844B0" w:rsidRDefault="00B864B8" w:rsidP="00B932A1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Theme="minorHAns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55" w:type="pct"/>
            <w:vMerge/>
            <w:shd w:val="clear" w:color="auto" w:fill="FFFFFF" w:themeFill="background1"/>
          </w:tcPr>
          <w:p w:rsidR="00B864B8" w:rsidRPr="006844B0" w:rsidRDefault="00B864B8" w:rsidP="00B932A1">
            <w:pPr>
              <w:autoSpaceDE w:val="0"/>
              <w:autoSpaceDN w:val="0"/>
              <w:adjustRightInd w:val="0"/>
              <w:spacing w:line="185" w:lineRule="auto"/>
              <w:rPr>
                <w:rFonts w:eastAsiaTheme="minorHAns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55" w:type="pct"/>
            <w:vMerge/>
            <w:shd w:val="clear" w:color="auto" w:fill="FFFFFF" w:themeFill="background1"/>
          </w:tcPr>
          <w:p w:rsidR="00B864B8" w:rsidRPr="006844B0" w:rsidRDefault="00B864B8" w:rsidP="00B932A1">
            <w:pPr>
              <w:autoSpaceDE w:val="0"/>
              <w:autoSpaceDN w:val="0"/>
              <w:adjustRightInd w:val="0"/>
              <w:spacing w:line="185" w:lineRule="auto"/>
              <w:rPr>
                <w:rFonts w:eastAsiaTheme="minorHAns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805" w:type="pct"/>
            <w:gridSpan w:val="2"/>
            <w:shd w:val="clear" w:color="auto" w:fill="FFFFFF" w:themeFill="background1"/>
          </w:tcPr>
          <w:p w:rsidR="00B864B8" w:rsidRPr="006844B0" w:rsidRDefault="00B864B8" w:rsidP="00B932A1">
            <w:pPr>
              <w:autoSpaceDE w:val="0"/>
              <w:autoSpaceDN w:val="0"/>
              <w:adjustRightInd w:val="0"/>
              <w:spacing w:line="185" w:lineRule="auto"/>
              <w:rPr>
                <w:rFonts w:eastAsiaTheme="minorHAnsi"/>
                <w:spacing w:val="-14"/>
                <w:sz w:val="16"/>
                <w:szCs w:val="16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6"/>
                <w:szCs w:val="16"/>
                <w:lang w:eastAsia="en-US"/>
              </w:rPr>
              <w:t>Расходы развития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B864B8" w:rsidRPr="006844B0" w:rsidRDefault="00B864B8" w:rsidP="00D179D3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9119488,1</w:t>
            </w:r>
          </w:p>
        </w:tc>
        <w:tc>
          <w:tcPr>
            <w:tcW w:w="415" w:type="pct"/>
            <w:shd w:val="clear" w:color="auto" w:fill="FFFFFF" w:themeFill="background1"/>
            <w:vAlign w:val="center"/>
          </w:tcPr>
          <w:p w:rsidR="00B864B8" w:rsidRPr="006844B0" w:rsidRDefault="00B864B8" w:rsidP="00D179D3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7216669,6</w:t>
            </w:r>
          </w:p>
        </w:tc>
        <w:tc>
          <w:tcPr>
            <w:tcW w:w="413" w:type="pct"/>
            <w:shd w:val="clear" w:color="auto" w:fill="FFFFFF" w:themeFill="background1"/>
            <w:vAlign w:val="center"/>
          </w:tcPr>
          <w:p w:rsidR="00B864B8" w:rsidRPr="006844B0" w:rsidRDefault="007D5A97" w:rsidP="00D179D3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8631059,6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B864B8" w:rsidRPr="006844B0" w:rsidRDefault="00B864B8" w:rsidP="00D179D3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4350264,1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B864B8" w:rsidRPr="006844B0" w:rsidRDefault="00B864B8" w:rsidP="00D179D3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5680449,9</w:t>
            </w: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:rsidR="00B864B8" w:rsidRPr="006844B0" w:rsidRDefault="00B864B8" w:rsidP="00D179D3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8145225,2</w:t>
            </w:r>
          </w:p>
        </w:tc>
        <w:tc>
          <w:tcPr>
            <w:tcW w:w="461" w:type="pct"/>
            <w:shd w:val="clear" w:color="auto" w:fill="FFFFFF" w:themeFill="background1"/>
            <w:vAlign w:val="center"/>
          </w:tcPr>
          <w:p w:rsidR="00B864B8" w:rsidRPr="006844B0" w:rsidRDefault="007D5A97" w:rsidP="00D179D3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43143156,5</w:t>
            </w:r>
          </w:p>
        </w:tc>
      </w:tr>
      <w:tr w:rsidR="00B864B8" w:rsidRPr="006844B0" w:rsidTr="00D179D3">
        <w:trPr>
          <w:trHeight w:val="523"/>
        </w:trPr>
        <w:tc>
          <w:tcPr>
            <w:tcW w:w="212" w:type="pct"/>
            <w:vMerge/>
            <w:shd w:val="clear" w:color="auto" w:fill="FFFFFF" w:themeFill="background1"/>
          </w:tcPr>
          <w:p w:rsidR="00B864B8" w:rsidRPr="006844B0" w:rsidRDefault="00B864B8" w:rsidP="00B932A1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Theme="minorHAns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55" w:type="pct"/>
            <w:vMerge/>
            <w:shd w:val="clear" w:color="auto" w:fill="FFFFFF" w:themeFill="background1"/>
          </w:tcPr>
          <w:p w:rsidR="00B864B8" w:rsidRPr="006844B0" w:rsidRDefault="00B864B8" w:rsidP="00B932A1">
            <w:pPr>
              <w:autoSpaceDE w:val="0"/>
              <w:autoSpaceDN w:val="0"/>
              <w:adjustRightInd w:val="0"/>
              <w:spacing w:line="185" w:lineRule="auto"/>
              <w:rPr>
                <w:rFonts w:eastAsiaTheme="minorHAns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55" w:type="pct"/>
            <w:vMerge/>
            <w:shd w:val="clear" w:color="auto" w:fill="FFFFFF" w:themeFill="background1"/>
          </w:tcPr>
          <w:p w:rsidR="00B864B8" w:rsidRPr="006844B0" w:rsidRDefault="00B864B8" w:rsidP="00B932A1">
            <w:pPr>
              <w:autoSpaceDE w:val="0"/>
              <w:autoSpaceDN w:val="0"/>
              <w:adjustRightInd w:val="0"/>
              <w:spacing w:line="185" w:lineRule="auto"/>
              <w:rPr>
                <w:rFonts w:eastAsiaTheme="minorHAns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805" w:type="pct"/>
            <w:gridSpan w:val="2"/>
            <w:shd w:val="clear" w:color="auto" w:fill="FFFFFF" w:themeFill="background1"/>
          </w:tcPr>
          <w:p w:rsidR="00B864B8" w:rsidRPr="006844B0" w:rsidRDefault="00B864B8" w:rsidP="00B932A1">
            <w:pPr>
              <w:autoSpaceDE w:val="0"/>
              <w:autoSpaceDN w:val="0"/>
              <w:adjustRightInd w:val="0"/>
              <w:spacing w:line="185" w:lineRule="auto"/>
              <w:rPr>
                <w:rFonts w:eastAsiaTheme="minorHAnsi"/>
                <w:spacing w:val="-14"/>
                <w:sz w:val="16"/>
                <w:szCs w:val="16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6"/>
                <w:szCs w:val="16"/>
                <w:lang w:eastAsia="en-US"/>
              </w:rPr>
              <w:t>ВСЕГО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B864B8" w:rsidRPr="006844B0" w:rsidRDefault="00B864B8" w:rsidP="00D179D3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9119488,1</w:t>
            </w:r>
          </w:p>
        </w:tc>
        <w:tc>
          <w:tcPr>
            <w:tcW w:w="415" w:type="pct"/>
            <w:shd w:val="clear" w:color="auto" w:fill="FFFFFF" w:themeFill="background1"/>
            <w:vAlign w:val="center"/>
          </w:tcPr>
          <w:p w:rsidR="00B864B8" w:rsidRPr="006844B0" w:rsidRDefault="00B864B8" w:rsidP="00D179D3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7487387,1</w:t>
            </w:r>
          </w:p>
        </w:tc>
        <w:tc>
          <w:tcPr>
            <w:tcW w:w="413" w:type="pct"/>
            <w:shd w:val="clear" w:color="auto" w:fill="FFFFFF" w:themeFill="background1"/>
            <w:vAlign w:val="center"/>
          </w:tcPr>
          <w:p w:rsidR="00B864B8" w:rsidRPr="006844B0" w:rsidRDefault="007D5A97" w:rsidP="00D179D3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8631059,6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B864B8" w:rsidRPr="006844B0" w:rsidRDefault="00B864B8" w:rsidP="00D179D3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4350264,1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B864B8" w:rsidRPr="006844B0" w:rsidRDefault="00B864B8" w:rsidP="00D179D3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5680449,9</w:t>
            </w: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:rsidR="00B864B8" w:rsidRPr="006844B0" w:rsidRDefault="00B864B8" w:rsidP="00D179D3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8145225,2</w:t>
            </w:r>
          </w:p>
        </w:tc>
        <w:tc>
          <w:tcPr>
            <w:tcW w:w="461" w:type="pct"/>
            <w:shd w:val="clear" w:color="auto" w:fill="FFFFFF" w:themeFill="background1"/>
            <w:vAlign w:val="center"/>
          </w:tcPr>
          <w:p w:rsidR="00B864B8" w:rsidRPr="006844B0" w:rsidRDefault="007D5A97" w:rsidP="00D179D3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43413874,0</w:t>
            </w:r>
          </w:p>
        </w:tc>
      </w:tr>
      <w:tr w:rsidR="00B864B8" w:rsidRPr="006844B0" w:rsidTr="00D179D3">
        <w:trPr>
          <w:trHeight w:val="323"/>
        </w:trPr>
        <w:tc>
          <w:tcPr>
            <w:tcW w:w="212" w:type="pct"/>
            <w:vMerge/>
            <w:shd w:val="clear" w:color="auto" w:fill="FFFFFF" w:themeFill="background1"/>
          </w:tcPr>
          <w:p w:rsidR="00B864B8" w:rsidRPr="006844B0" w:rsidRDefault="00B864B8" w:rsidP="00B932A1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Theme="minorHAns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55" w:type="pct"/>
            <w:vMerge/>
            <w:shd w:val="clear" w:color="auto" w:fill="FFFFFF" w:themeFill="background1"/>
          </w:tcPr>
          <w:p w:rsidR="00B864B8" w:rsidRPr="006844B0" w:rsidRDefault="00B864B8" w:rsidP="00B932A1">
            <w:pPr>
              <w:autoSpaceDE w:val="0"/>
              <w:autoSpaceDN w:val="0"/>
              <w:adjustRightInd w:val="0"/>
              <w:spacing w:line="185" w:lineRule="auto"/>
              <w:rPr>
                <w:rFonts w:eastAsiaTheme="minorHAnsi"/>
                <w:spacing w:val="-14"/>
                <w:sz w:val="16"/>
                <w:szCs w:val="16"/>
                <w:highlight w:val="yellow"/>
                <w:lang w:eastAsia="en-US"/>
              </w:rPr>
            </w:pPr>
          </w:p>
        </w:tc>
        <w:tc>
          <w:tcPr>
            <w:tcW w:w="555" w:type="pct"/>
            <w:shd w:val="clear" w:color="auto" w:fill="FFFFFF" w:themeFill="background1"/>
          </w:tcPr>
          <w:p w:rsidR="00B864B8" w:rsidRPr="006844B0" w:rsidRDefault="00B864B8" w:rsidP="00B932A1">
            <w:pPr>
              <w:autoSpaceDE w:val="0"/>
              <w:autoSpaceDN w:val="0"/>
              <w:adjustRightInd w:val="0"/>
              <w:spacing w:line="185" w:lineRule="auto"/>
              <w:rPr>
                <w:rFonts w:eastAsiaTheme="minorHAnsi"/>
                <w:spacing w:val="-14"/>
                <w:sz w:val="16"/>
                <w:szCs w:val="16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6"/>
                <w:szCs w:val="16"/>
                <w:lang w:eastAsia="en-US"/>
              </w:rPr>
              <w:t>Процессная часть</w:t>
            </w:r>
          </w:p>
        </w:tc>
        <w:tc>
          <w:tcPr>
            <w:tcW w:w="805" w:type="pct"/>
            <w:gridSpan w:val="2"/>
            <w:shd w:val="clear" w:color="auto" w:fill="FFFFFF" w:themeFill="background1"/>
          </w:tcPr>
          <w:p w:rsidR="00B864B8" w:rsidRPr="006844B0" w:rsidRDefault="00B864B8" w:rsidP="00B932A1">
            <w:pPr>
              <w:autoSpaceDE w:val="0"/>
              <w:autoSpaceDN w:val="0"/>
              <w:adjustRightInd w:val="0"/>
              <w:spacing w:line="185" w:lineRule="auto"/>
              <w:rPr>
                <w:rFonts w:eastAsiaTheme="minorHAnsi"/>
                <w:spacing w:val="-14"/>
                <w:sz w:val="16"/>
                <w:szCs w:val="16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6"/>
                <w:szCs w:val="16"/>
                <w:lang w:eastAsia="en-US"/>
              </w:rPr>
              <w:t>Текущие расходы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B864B8" w:rsidRPr="006844B0" w:rsidRDefault="00B864B8" w:rsidP="00D179D3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41225021,4</w:t>
            </w:r>
          </w:p>
        </w:tc>
        <w:tc>
          <w:tcPr>
            <w:tcW w:w="415" w:type="pct"/>
            <w:shd w:val="clear" w:color="auto" w:fill="FFFFFF" w:themeFill="background1"/>
            <w:vAlign w:val="center"/>
          </w:tcPr>
          <w:p w:rsidR="00B864B8" w:rsidRPr="006844B0" w:rsidRDefault="00B864B8" w:rsidP="00D179D3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40163300,1</w:t>
            </w:r>
          </w:p>
        </w:tc>
        <w:tc>
          <w:tcPr>
            <w:tcW w:w="413" w:type="pct"/>
            <w:shd w:val="clear" w:color="auto" w:fill="FFFFFF" w:themeFill="background1"/>
            <w:vAlign w:val="center"/>
          </w:tcPr>
          <w:p w:rsidR="00B864B8" w:rsidRPr="006844B0" w:rsidRDefault="00B864B8" w:rsidP="00D179D3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42365202,0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B864B8" w:rsidRPr="006844B0" w:rsidRDefault="00B864B8" w:rsidP="00D179D3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41679212,4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B864B8" w:rsidRPr="006844B0" w:rsidRDefault="00B864B8" w:rsidP="00D179D3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42923783,2</w:t>
            </w: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:rsidR="00B864B8" w:rsidRPr="006844B0" w:rsidRDefault="00B864B8" w:rsidP="00D179D3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44628134,5</w:t>
            </w:r>
          </w:p>
        </w:tc>
        <w:tc>
          <w:tcPr>
            <w:tcW w:w="461" w:type="pct"/>
            <w:shd w:val="clear" w:color="auto" w:fill="FFFFFF" w:themeFill="background1"/>
            <w:vAlign w:val="center"/>
          </w:tcPr>
          <w:p w:rsidR="00B864B8" w:rsidRPr="006844B0" w:rsidRDefault="00B864B8" w:rsidP="00D179D3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252984653,6</w:t>
            </w:r>
          </w:p>
        </w:tc>
      </w:tr>
      <w:tr w:rsidR="00B864B8" w:rsidRPr="006844B0" w:rsidTr="00D179D3">
        <w:trPr>
          <w:trHeight w:val="359"/>
        </w:trPr>
        <w:tc>
          <w:tcPr>
            <w:tcW w:w="212" w:type="pct"/>
            <w:vMerge/>
            <w:shd w:val="clear" w:color="auto" w:fill="FFFFFF" w:themeFill="background1"/>
          </w:tcPr>
          <w:p w:rsidR="00B864B8" w:rsidRPr="006844B0" w:rsidRDefault="00B864B8" w:rsidP="00B932A1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Theme="minorHAns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55" w:type="pct"/>
            <w:vMerge/>
            <w:shd w:val="clear" w:color="auto" w:fill="FFFFFF" w:themeFill="background1"/>
          </w:tcPr>
          <w:p w:rsidR="00B864B8" w:rsidRPr="006844B0" w:rsidRDefault="00B864B8" w:rsidP="00B932A1">
            <w:pPr>
              <w:autoSpaceDE w:val="0"/>
              <w:autoSpaceDN w:val="0"/>
              <w:adjustRightInd w:val="0"/>
              <w:spacing w:line="185" w:lineRule="auto"/>
              <w:rPr>
                <w:rFonts w:eastAsiaTheme="minorHAnsi"/>
                <w:spacing w:val="-14"/>
                <w:sz w:val="16"/>
                <w:szCs w:val="16"/>
                <w:highlight w:val="yellow"/>
                <w:lang w:eastAsia="en-US"/>
              </w:rPr>
            </w:pPr>
          </w:p>
        </w:tc>
        <w:tc>
          <w:tcPr>
            <w:tcW w:w="1360" w:type="pct"/>
            <w:gridSpan w:val="3"/>
            <w:shd w:val="clear" w:color="auto" w:fill="FFFFFF" w:themeFill="background1"/>
          </w:tcPr>
          <w:p w:rsidR="00B864B8" w:rsidRPr="006844B0" w:rsidRDefault="00B864B8" w:rsidP="00B932A1">
            <w:pPr>
              <w:autoSpaceDE w:val="0"/>
              <w:autoSpaceDN w:val="0"/>
              <w:adjustRightInd w:val="0"/>
              <w:spacing w:line="185" w:lineRule="auto"/>
              <w:rPr>
                <w:rFonts w:eastAsiaTheme="minorHAnsi"/>
                <w:spacing w:val="-14"/>
                <w:sz w:val="16"/>
                <w:szCs w:val="16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6"/>
                <w:szCs w:val="16"/>
                <w:lang w:eastAsia="en-US"/>
              </w:rPr>
              <w:t>ВСЕГО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B864B8" w:rsidRPr="006844B0" w:rsidRDefault="00B864B8" w:rsidP="00D179D3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50344509,5</w:t>
            </w:r>
          </w:p>
        </w:tc>
        <w:tc>
          <w:tcPr>
            <w:tcW w:w="415" w:type="pct"/>
            <w:shd w:val="clear" w:color="auto" w:fill="FFFFFF" w:themeFill="background1"/>
            <w:vAlign w:val="center"/>
          </w:tcPr>
          <w:p w:rsidR="00B864B8" w:rsidRPr="006844B0" w:rsidRDefault="00B864B8" w:rsidP="00D179D3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47650687,2</w:t>
            </w:r>
          </w:p>
        </w:tc>
        <w:tc>
          <w:tcPr>
            <w:tcW w:w="413" w:type="pct"/>
            <w:shd w:val="clear" w:color="auto" w:fill="FFFFFF" w:themeFill="background1"/>
            <w:vAlign w:val="center"/>
          </w:tcPr>
          <w:p w:rsidR="00B864B8" w:rsidRPr="006844B0" w:rsidRDefault="007D5A97" w:rsidP="00D179D3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5</w:t>
            </w:r>
            <w:r w:rsidR="006474E4"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0996261,6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B864B8" w:rsidRPr="006844B0" w:rsidRDefault="00B864B8" w:rsidP="00D179D3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46029476,5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B864B8" w:rsidRPr="006844B0" w:rsidRDefault="00B864B8" w:rsidP="00D179D3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48604233,1</w:t>
            </w: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:rsidR="00B864B8" w:rsidRPr="006844B0" w:rsidRDefault="00B864B8" w:rsidP="00D179D3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52773359,7</w:t>
            </w:r>
          </w:p>
        </w:tc>
        <w:tc>
          <w:tcPr>
            <w:tcW w:w="461" w:type="pct"/>
            <w:shd w:val="clear" w:color="auto" w:fill="FFFFFF" w:themeFill="background1"/>
            <w:vAlign w:val="center"/>
          </w:tcPr>
          <w:p w:rsidR="00B864B8" w:rsidRPr="006844B0" w:rsidRDefault="006474E4" w:rsidP="00D179D3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296398527,6</w:t>
            </w:r>
          </w:p>
        </w:tc>
      </w:tr>
      <w:tr w:rsidR="00B864B8" w:rsidRPr="006844B0" w:rsidTr="00D179D3">
        <w:tc>
          <w:tcPr>
            <w:tcW w:w="212" w:type="pct"/>
            <w:vMerge w:val="restart"/>
            <w:shd w:val="clear" w:color="auto" w:fill="FFFFFF" w:themeFill="background1"/>
          </w:tcPr>
          <w:p w:rsidR="00B864B8" w:rsidRPr="006844B0" w:rsidRDefault="00B864B8" w:rsidP="00B932A1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Theme="minorHAnsi"/>
                <w:spacing w:val="-14"/>
                <w:sz w:val="16"/>
                <w:szCs w:val="16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555" w:type="pct"/>
            <w:vMerge w:val="restart"/>
            <w:shd w:val="clear" w:color="auto" w:fill="FFFFFF" w:themeFill="background1"/>
          </w:tcPr>
          <w:p w:rsidR="00B864B8" w:rsidRPr="006844B0" w:rsidRDefault="00B864B8" w:rsidP="00B932A1">
            <w:pPr>
              <w:autoSpaceDE w:val="0"/>
              <w:autoSpaceDN w:val="0"/>
              <w:adjustRightInd w:val="0"/>
              <w:spacing w:line="185" w:lineRule="auto"/>
              <w:rPr>
                <w:rFonts w:eastAsiaTheme="minorHAnsi"/>
                <w:spacing w:val="-14"/>
                <w:sz w:val="16"/>
                <w:szCs w:val="16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6"/>
                <w:szCs w:val="16"/>
                <w:lang w:eastAsia="en-US"/>
              </w:rPr>
              <w:t>Подпрограмма 1</w:t>
            </w:r>
          </w:p>
        </w:tc>
        <w:tc>
          <w:tcPr>
            <w:tcW w:w="555" w:type="pct"/>
            <w:vMerge w:val="restart"/>
            <w:shd w:val="clear" w:color="auto" w:fill="FFFFFF" w:themeFill="background1"/>
          </w:tcPr>
          <w:p w:rsidR="00B864B8" w:rsidRPr="006844B0" w:rsidRDefault="00B864B8" w:rsidP="00B932A1">
            <w:pPr>
              <w:autoSpaceDE w:val="0"/>
              <w:autoSpaceDN w:val="0"/>
              <w:adjustRightInd w:val="0"/>
              <w:spacing w:line="185" w:lineRule="auto"/>
              <w:rPr>
                <w:rFonts w:eastAsiaTheme="minorHAnsi"/>
                <w:spacing w:val="-14"/>
                <w:sz w:val="16"/>
                <w:szCs w:val="16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6"/>
                <w:szCs w:val="16"/>
                <w:lang w:eastAsia="en-US"/>
              </w:rPr>
              <w:t xml:space="preserve">Бюджет </w:t>
            </w:r>
            <w:r w:rsidRPr="006844B0">
              <w:rPr>
                <w:rFonts w:eastAsiaTheme="minorHAnsi"/>
                <w:spacing w:val="-14"/>
                <w:sz w:val="16"/>
                <w:szCs w:val="16"/>
                <w:lang w:eastAsia="en-US"/>
              </w:rPr>
              <w:br/>
              <w:t>Санкт-Петербурга</w:t>
            </w:r>
          </w:p>
        </w:tc>
        <w:tc>
          <w:tcPr>
            <w:tcW w:w="427" w:type="pct"/>
            <w:vMerge w:val="restart"/>
            <w:shd w:val="clear" w:color="auto" w:fill="FFFFFF" w:themeFill="background1"/>
          </w:tcPr>
          <w:p w:rsidR="00B864B8" w:rsidRPr="006844B0" w:rsidRDefault="00B864B8" w:rsidP="00B932A1">
            <w:pPr>
              <w:autoSpaceDE w:val="0"/>
              <w:autoSpaceDN w:val="0"/>
              <w:adjustRightInd w:val="0"/>
              <w:spacing w:line="185" w:lineRule="auto"/>
              <w:rPr>
                <w:rFonts w:eastAsiaTheme="minorHAnsi"/>
                <w:spacing w:val="-14"/>
                <w:sz w:val="16"/>
                <w:szCs w:val="16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6"/>
                <w:szCs w:val="16"/>
                <w:lang w:eastAsia="en-US"/>
              </w:rPr>
              <w:t>Проектная часть</w:t>
            </w:r>
          </w:p>
        </w:tc>
        <w:tc>
          <w:tcPr>
            <w:tcW w:w="378" w:type="pct"/>
            <w:shd w:val="clear" w:color="auto" w:fill="FFFFFF" w:themeFill="background1"/>
          </w:tcPr>
          <w:p w:rsidR="00B864B8" w:rsidRPr="006844B0" w:rsidRDefault="00B864B8" w:rsidP="00B932A1">
            <w:pPr>
              <w:autoSpaceDE w:val="0"/>
              <w:autoSpaceDN w:val="0"/>
              <w:adjustRightInd w:val="0"/>
              <w:spacing w:line="185" w:lineRule="auto"/>
              <w:rPr>
                <w:rFonts w:eastAsiaTheme="minorHAnsi"/>
                <w:spacing w:val="-14"/>
                <w:sz w:val="16"/>
                <w:szCs w:val="16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6"/>
                <w:szCs w:val="16"/>
                <w:lang w:eastAsia="en-US"/>
              </w:rPr>
              <w:t>Текущие расходы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B864B8" w:rsidRPr="006844B0" w:rsidRDefault="00B864B8" w:rsidP="00D179D3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5" w:type="pct"/>
            <w:shd w:val="clear" w:color="auto" w:fill="FFFFFF" w:themeFill="background1"/>
            <w:vAlign w:val="center"/>
          </w:tcPr>
          <w:p w:rsidR="00B864B8" w:rsidRPr="006844B0" w:rsidRDefault="00B864B8" w:rsidP="00D179D3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270717,5</w:t>
            </w:r>
          </w:p>
        </w:tc>
        <w:tc>
          <w:tcPr>
            <w:tcW w:w="413" w:type="pct"/>
            <w:shd w:val="clear" w:color="auto" w:fill="FFFFFF" w:themeFill="background1"/>
            <w:vAlign w:val="center"/>
          </w:tcPr>
          <w:p w:rsidR="00B864B8" w:rsidRPr="006844B0" w:rsidRDefault="00B864B8" w:rsidP="00D179D3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B864B8" w:rsidRPr="006844B0" w:rsidRDefault="00B864B8" w:rsidP="00D179D3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B864B8" w:rsidRPr="006844B0" w:rsidRDefault="00B864B8" w:rsidP="00D179D3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:rsidR="00B864B8" w:rsidRPr="006844B0" w:rsidRDefault="00B864B8" w:rsidP="00D179D3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61" w:type="pct"/>
            <w:shd w:val="clear" w:color="auto" w:fill="FFFFFF" w:themeFill="background1"/>
            <w:vAlign w:val="center"/>
          </w:tcPr>
          <w:p w:rsidR="00B864B8" w:rsidRPr="006844B0" w:rsidRDefault="00B864B8" w:rsidP="00D179D3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270717,5</w:t>
            </w:r>
          </w:p>
        </w:tc>
      </w:tr>
      <w:tr w:rsidR="00B864B8" w:rsidRPr="006844B0" w:rsidTr="00D179D3">
        <w:tc>
          <w:tcPr>
            <w:tcW w:w="212" w:type="pct"/>
            <w:vMerge/>
            <w:shd w:val="clear" w:color="auto" w:fill="FFFFFF" w:themeFill="background1"/>
          </w:tcPr>
          <w:p w:rsidR="00B864B8" w:rsidRPr="006844B0" w:rsidRDefault="00B864B8" w:rsidP="00B932A1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Theme="minorHAns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55" w:type="pct"/>
            <w:vMerge/>
            <w:shd w:val="clear" w:color="auto" w:fill="FFFFFF" w:themeFill="background1"/>
          </w:tcPr>
          <w:p w:rsidR="00B864B8" w:rsidRPr="006844B0" w:rsidRDefault="00B864B8" w:rsidP="00B932A1">
            <w:pPr>
              <w:autoSpaceDE w:val="0"/>
              <w:autoSpaceDN w:val="0"/>
              <w:adjustRightInd w:val="0"/>
              <w:spacing w:line="185" w:lineRule="auto"/>
              <w:outlineLvl w:val="0"/>
              <w:rPr>
                <w:rFonts w:eastAsiaTheme="minorHAns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55" w:type="pct"/>
            <w:vMerge/>
            <w:shd w:val="clear" w:color="auto" w:fill="FFFFFF" w:themeFill="background1"/>
          </w:tcPr>
          <w:p w:rsidR="00B864B8" w:rsidRPr="006844B0" w:rsidRDefault="00B864B8" w:rsidP="00B932A1">
            <w:pPr>
              <w:autoSpaceDE w:val="0"/>
              <w:autoSpaceDN w:val="0"/>
              <w:adjustRightInd w:val="0"/>
              <w:spacing w:line="185" w:lineRule="auto"/>
              <w:outlineLvl w:val="0"/>
              <w:rPr>
                <w:rFonts w:eastAsiaTheme="minorHAns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427" w:type="pct"/>
            <w:vMerge/>
            <w:shd w:val="clear" w:color="auto" w:fill="FFFFFF" w:themeFill="background1"/>
          </w:tcPr>
          <w:p w:rsidR="00B864B8" w:rsidRPr="006844B0" w:rsidRDefault="00B864B8" w:rsidP="00B932A1">
            <w:pPr>
              <w:autoSpaceDE w:val="0"/>
              <w:autoSpaceDN w:val="0"/>
              <w:adjustRightInd w:val="0"/>
              <w:spacing w:line="185" w:lineRule="auto"/>
              <w:rPr>
                <w:rFonts w:eastAsiaTheme="minorHAns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78" w:type="pct"/>
            <w:shd w:val="clear" w:color="auto" w:fill="FFFFFF" w:themeFill="background1"/>
          </w:tcPr>
          <w:p w:rsidR="00B864B8" w:rsidRPr="006844B0" w:rsidRDefault="00B864B8" w:rsidP="00B932A1">
            <w:pPr>
              <w:autoSpaceDE w:val="0"/>
              <w:autoSpaceDN w:val="0"/>
              <w:adjustRightInd w:val="0"/>
              <w:spacing w:line="185" w:lineRule="auto"/>
              <w:rPr>
                <w:rFonts w:eastAsiaTheme="minorHAnsi"/>
                <w:spacing w:val="-14"/>
                <w:sz w:val="16"/>
                <w:szCs w:val="16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6"/>
                <w:szCs w:val="16"/>
                <w:lang w:eastAsia="en-US"/>
              </w:rPr>
              <w:t>Расходы развития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B864B8" w:rsidRPr="006844B0" w:rsidRDefault="00B864B8" w:rsidP="00D179D3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9119488,1</w:t>
            </w:r>
          </w:p>
        </w:tc>
        <w:tc>
          <w:tcPr>
            <w:tcW w:w="415" w:type="pct"/>
            <w:shd w:val="clear" w:color="auto" w:fill="FFFFFF" w:themeFill="background1"/>
            <w:vAlign w:val="center"/>
          </w:tcPr>
          <w:p w:rsidR="00B864B8" w:rsidRPr="006844B0" w:rsidRDefault="00B864B8" w:rsidP="00D179D3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7171085,7</w:t>
            </w:r>
          </w:p>
        </w:tc>
        <w:tc>
          <w:tcPr>
            <w:tcW w:w="413" w:type="pct"/>
            <w:shd w:val="clear" w:color="auto" w:fill="FFFFFF" w:themeFill="background1"/>
            <w:vAlign w:val="center"/>
          </w:tcPr>
          <w:p w:rsidR="00B864B8" w:rsidRPr="006844B0" w:rsidRDefault="00ED2DBC" w:rsidP="00D179D3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8631059,6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B864B8" w:rsidRPr="006844B0" w:rsidRDefault="00B864B8" w:rsidP="00D179D3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4350264,1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B864B8" w:rsidRPr="006844B0" w:rsidRDefault="00B864B8" w:rsidP="00D179D3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5680449,9</w:t>
            </w: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:rsidR="00B864B8" w:rsidRPr="006844B0" w:rsidRDefault="00B864B8" w:rsidP="00D179D3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8145225,2</w:t>
            </w:r>
          </w:p>
        </w:tc>
        <w:tc>
          <w:tcPr>
            <w:tcW w:w="461" w:type="pct"/>
            <w:shd w:val="clear" w:color="auto" w:fill="FFFFFF" w:themeFill="background1"/>
            <w:vAlign w:val="center"/>
          </w:tcPr>
          <w:p w:rsidR="00B864B8" w:rsidRPr="006844B0" w:rsidRDefault="00ED2DBC" w:rsidP="00D179D3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43097572,6</w:t>
            </w:r>
          </w:p>
        </w:tc>
      </w:tr>
      <w:tr w:rsidR="00B864B8" w:rsidRPr="006844B0" w:rsidTr="00D179D3">
        <w:tc>
          <w:tcPr>
            <w:tcW w:w="212" w:type="pct"/>
            <w:vMerge/>
            <w:shd w:val="clear" w:color="auto" w:fill="FFFFFF" w:themeFill="background1"/>
          </w:tcPr>
          <w:p w:rsidR="00B864B8" w:rsidRPr="006844B0" w:rsidRDefault="00B864B8" w:rsidP="00B932A1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Theme="minorHAns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55" w:type="pct"/>
            <w:vMerge/>
            <w:shd w:val="clear" w:color="auto" w:fill="FFFFFF" w:themeFill="background1"/>
          </w:tcPr>
          <w:p w:rsidR="00B864B8" w:rsidRPr="006844B0" w:rsidRDefault="00B864B8" w:rsidP="00B932A1">
            <w:pPr>
              <w:autoSpaceDE w:val="0"/>
              <w:autoSpaceDN w:val="0"/>
              <w:adjustRightInd w:val="0"/>
              <w:spacing w:line="185" w:lineRule="auto"/>
              <w:outlineLvl w:val="0"/>
              <w:rPr>
                <w:rFonts w:eastAsiaTheme="minorHAns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55" w:type="pct"/>
            <w:vMerge/>
            <w:shd w:val="clear" w:color="auto" w:fill="FFFFFF" w:themeFill="background1"/>
          </w:tcPr>
          <w:p w:rsidR="00B864B8" w:rsidRPr="006844B0" w:rsidRDefault="00B864B8" w:rsidP="00B932A1">
            <w:pPr>
              <w:autoSpaceDE w:val="0"/>
              <w:autoSpaceDN w:val="0"/>
              <w:adjustRightInd w:val="0"/>
              <w:spacing w:line="185" w:lineRule="auto"/>
              <w:outlineLvl w:val="0"/>
              <w:rPr>
                <w:rFonts w:eastAsiaTheme="minorHAns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427" w:type="pct"/>
            <w:vMerge/>
            <w:shd w:val="clear" w:color="auto" w:fill="FFFFFF" w:themeFill="background1"/>
          </w:tcPr>
          <w:p w:rsidR="00B864B8" w:rsidRPr="006844B0" w:rsidRDefault="00B864B8" w:rsidP="00B932A1">
            <w:pPr>
              <w:autoSpaceDE w:val="0"/>
              <w:autoSpaceDN w:val="0"/>
              <w:adjustRightInd w:val="0"/>
              <w:spacing w:line="185" w:lineRule="auto"/>
              <w:rPr>
                <w:rFonts w:eastAsiaTheme="minorHAns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78" w:type="pct"/>
            <w:shd w:val="clear" w:color="auto" w:fill="FFFFFF" w:themeFill="background1"/>
          </w:tcPr>
          <w:p w:rsidR="00B864B8" w:rsidRPr="006844B0" w:rsidRDefault="00B864B8" w:rsidP="00B932A1">
            <w:pPr>
              <w:autoSpaceDE w:val="0"/>
              <w:autoSpaceDN w:val="0"/>
              <w:adjustRightInd w:val="0"/>
              <w:spacing w:line="185" w:lineRule="auto"/>
              <w:rPr>
                <w:rFonts w:eastAsiaTheme="minorHAnsi"/>
                <w:spacing w:val="-14"/>
                <w:sz w:val="16"/>
                <w:szCs w:val="16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6"/>
                <w:szCs w:val="16"/>
                <w:lang w:eastAsia="en-US"/>
              </w:rPr>
              <w:t>ИТОГО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B864B8" w:rsidRPr="006844B0" w:rsidRDefault="00B864B8" w:rsidP="00D179D3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9119488,1</w:t>
            </w:r>
          </w:p>
        </w:tc>
        <w:tc>
          <w:tcPr>
            <w:tcW w:w="415" w:type="pct"/>
            <w:shd w:val="clear" w:color="auto" w:fill="FFFFFF" w:themeFill="background1"/>
            <w:vAlign w:val="center"/>
          </w:tcPr>
          <w:p w:rsidR="00B864B8" w:rsidRPr="006844B0" w:rsidRDefault="00B864B8" w:rsidP="00D179D3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7441803,2</w:t>
            </w:r>
          </w:p>
        </w:tc>
        <w:tc>
          <w:tcPr>
            <w:tcW w:w="413" w:type="pct"/>
            <w:shd w:val="clear" w:color="auto" w:fill="FFFFFF" w:themeFill="background1"/>
            <w:vAlign w:val="center"/>
          </w:tcPr>
          <w:p w:rsidR="00B864B8" w:rsidRPr="006844B0" w:rsidRDefault="00ED2DBC" w:rsidP="00D179D3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8631059,6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B864B8" w:rsidRPr="006844B0" w:rsidRDefault="00B864B8" w:rsidP="00D179D3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4350264,1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B864B8" w:rsidRPr="006844B0" w:rsidRDefault="00B864B8" w:rsidP="00D179D3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5680449,9</w:t>
            </w: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:rsidR="00B864B8" w:rsidRPr="006844B0" w:rsidRDefault="00B864B8" w:rsidP="00D179D3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8145225,2</w:t>
            </w:r>
          </w:p>
        </w:tc>
        <w:tc>
          <w:tcPr>
            <w:tcW w:w="461" w:type="pct"/>
            <w:shd w:val="clear" w:color="auto" w:fill="FFFFFF" w:themeFill="background1"/>
            <w:vAlign w:val="center"/>
          </w:tcPr>
          <w:p w:rsidR="00B864B8" w:rsidRPr="006844B0" w:rsidRDefault="00ED2DBC" w:rsidP="00D179D3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43368290,1</w:t>
            </w:r>
          </w:p>
        </w:tc>
      </w:tr>
      <w:tr w:rsidR="00B864B8" w:rsidRPr="006844B0" w:rsidTr="00D179D3">
        <w:tc>
          <w:tcPr>
            <w:tcW w:w="212" w:type="pct"/>
            <w:vMerge/>
            <w:shd w:val="clear" w:color="auto" w:fill="FFFFFF" w:themeFill="background1"/>
          </w:tcPr>
          <w:p w:rsidR="00B864B8" w:rsidRPr="006844B0" w:rsidRDefault="00B864B8" w:rsidP="00B932A1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Theme="minorHAns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55" w:type="pct"/>
            <w:vMerge/>
            <w:shd w:val="clear" w:color="auto" w:fill="FFFFFF" w:themeFill="background1"/>
          </w:tcPr>
          <w:p w:rsidR="00B864B8" w:rsidRPr="006844B0" w:rsidRDefault="00B864B8" w:rsidP="00B932A1">
            <w:pPr>
              <w:autoSpaceDE w:val="0"/>
              <w:autoSpaceDN w:val="0"/>
              <w:adjustRightInd w:val="0"/>
              <w:spacing w:line="185" w:lineRule="auto"/>
              <w:outlineLvl w:val="0"/>
              <w:rPr>
                <w:rFonts w:eastAsiaTheme="minorHAns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55" w:type="pct"/>
            <w:vMerge/>
            <w:shd w:val="clear" w:color="auto" w:fill="FFFFFF" w:themeFill="background1"/>
          </w:tcPr>
          <w:p w:rsidR="00B864B8" w:rsidRPr="006844B0" w:rsidRDefault="00B864B8" w:rsidP="00B932A1">
            <w:pPr>
              <w:autoSpaceDE w:val="0"/>
              <w:autoSpaceDN w:val="0"/>
              <w:adjustRightInd w:val="0"/>
              <w:spacing w:line="185" w:lineRule="auto"/>
              <w:outlineLvl w:val="0"/>
              <w:rPr>
                <w:rFonts w:eastAsiaTheme="minorHAns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427" w:type="pct"/>
            <w:shd w:val="clear" w:color="auto" w:fill="FFFFFF" w:themeFill="background1"/>
          </w:tcPr>
          <w:p w:rsidR="00B864B8" w:rsidRPr="006844B0" w:rsidRDefault="00B864B8" w:rsidP="00B932A1">
            <w:pPr>
              <w:autoSpaceDE w:val="0"/>
              <w:autoSpaceDN w:val="0"/>
              <w:adjustRightInd w:val="0"/>
              <w:spacing w:line="185" w:lineRule="auto"/>
              <w:rPr>
                <w:rFonts w:eastAsiaTheme="minorHAnsi"/>
                <w:spacing w:val="-14"/>
                <w:sz w:val="16"/>
                <w:szCs w:val="16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6"/>
                <w:szCs w:val="16"/>
                <w:lang w:eastAsia="en-US"/>
              </w:rPr>
              <w:t>Процессная часть</w:t>
            </w:r>
          </w:p>
        </w:tc>
        <w:tc>
          <w:tcPr>
            <w:tcW w:w="378" w:type="pct"/>
            <w:shd w:val="clear" w:color="auto" w:fill="FFFFFF" w:themeFill="background1"/>
          </w:tcPr>
          <w:p w:rsidR="00B864B8" w:rsidRPr="006844B0" w:rsidRDefault="00B864B8" w:rsidP="00B932A1">
            <w:pPr>
              <w:autoSpaceDE w:val="0"/>
              <w:autoSpaceDN w:val="0"/>
              <w:adjustRightInd w:val="0"/>
              <w:spacing w:line="185" w:lineRule="auto"/>
              <w:rPr>
                <w:rFonts w:eastAsiaTheme="minorHAnsi"/>
                <w:spacing w:val="-14"/>
                <w:sz w:val="16"/>
                <w:szCs w:val="16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6"/>
                <w:szCs w:val="16"/>
                <w:lang w:eastAsia="en-US"/>
              </w:rPr>
              <w:t>Текущие расходы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B864B8" w:rsidRPr="006844B0" w:rsidRDefault="00B864B8" w:rsidP="00D179D3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10972210,4</w:t>
            </w:r>
          </w:p>
        </w:tc>
        <w:tc>
          <w:tcPr>
            <w:tcW w:w="415" w:type="pct"/>
            <w:shd w:val="clear" w:color="auto" w:fill="FFFFFF" w:themeFill="background1"/>
            <w:vAlign w:val="center"/>
          </w:tcPr>
          <w:p w:rsidR="00B864B8" w:rsidRPr="006844B0" w:rsidRDefault="00B864B8" w:rsidP="00D179D3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6094539,5</w:t>
            </w:r>
          </w:p>
        </w:tc>
        <w:tc>
          <w:tcPr>
            <w:tcW w:w="413" w:type="pct"/>
            <w:shd w:val="clear" w:color="auto" w:fill="FFFFFF" w:themeFill="background1"/>
            <w:vAlign w:val="center"/>
          </w:tcPr>
          <w:p w:rsidR="00B864B8" w:rsidRPr="006844B0" w:rsidRDefault="00B864B8" w:rsidP="00D179D3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10184689,3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B864B8" w:rsidRPr="006844B0" w:rsidRDefault="00B864B8" w:rsidP="00D179D3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10037860,8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B864B8" w:rsidRPr="006844B0" w:rsidRDefault="00B864B8" w:rsidP="00D179D3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10611969,6</w:t>
            </w: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:rsidR="00B864B8" w:rsidRPr="006844B0" w:rsidRDefault="00B864B8" w:rsidP="00D179D3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11063848,9</w:t>
            </w:r>
          </w:p>
        </w:tc>
        <w:tc>
          <w:tcPr>
            <w:tcW w:w="461" w:type="pct"/>
            <w:shd w:val="clear" w:color="auto" w:fill="FFFFFF" w:themeFill="background1"/>
            <w:vAlign w:val="center"/>
          </w:tcPr>
          <w:p w:rsidR="00B864B8" w:rsidRPr="006844B0" w:rsidRDefault="00B864B8" w:rsidP="00D179D3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58965118,5</w:t>
            </w:r>
          </w:p>
        </w:tc>
      </w:tr>
      <w:tr w:rsidR="00B864B8" w:rsidRPr="006844B0" w:rsidTr="00D179D3">
        <w:tc>
          <w:tcPr>
            <w:tcW w:w="212" w:type="pct"/>
            <w:vMerge/>
            <w:shd w:val="clear" w:color="auto" w:fill="FFFFFF" w:themeFill="background1"/>
          </w:tcPr>
          <w:p w:rsidR="00B864B8" w:rsidRPr="006844B0" w:rsidRDefault="00B864B8" w:rsidP="00B932A1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Theme="minorHAns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55" w:type="pct"/>
            <w:vMerge/>
            <w:shd w:val="clear" w:color="auto" w:fill="FFFFFF" w:themeFill="background1"/>
          </w:tcPr>
          <w:p w:rsidR="00B864B8" w:rsidRPr="006844B0" w:rsidRDefault="00B864B8" w:rsidP="00B932A1">
            <w:pPr>
              <w:autoSpaceDE w:val="0"/>
              <w:autoSpaceDN w:val="0"/>
              <w:adjustRightInd w:val="0"/>
              <w:spacing w:line="185" w:lineRule="auto"/>
              <w:outlineLvl w:val="0"/>
              <w:rPr>
                <w:rFonts w:eastAsiaTheme="minorHAns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55" w:type="pct"/>
            <w:vMerge/>
            <w:shd w:val="clear" w:color="auto" w:fill="FFFFFF" w:themeFill="background1"/>
          </w:tcPr>
          <w:p w:rsidR="00B864B8" w:rsidRPr="006844B0" w:rsidRDefault="00B864B8" w:rsidP="00B932A1">
            <w:pPr>
              <w:autoSpaceDE w:val="0"/>
              <w:autoSpaceDN w:val="0"/>
              <w:adjustRightInd w:val="0"/>
              <w:spacing w:line="185" w:lineRule="auto"/>
              <w:outlineLvl w:val="0"/>
              <w:rPr>
                <w:rFonts w:eastAsiaTheme="minorHAns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805" w:type="pct"/>
            <w:gridSpan w:val="2"/>
            <w:shd w:val="clear" w:color="auto" w:fill="FFFFFF" w:themeFill="background1"/>
          </w:tcPr>
          <w:p w:rsidR="00B864B8" w:rsidRPr="006844B0" w:rsidRDefault="00B864B8" w:rsidP="00B932A1">
            <w:pPr>
              <w:autoSpaceDE w:val="0"/>
              <w:autoSpaceDN w:val="0"/>
              <w:adjustRightInd w:val="0"/>
              <w:spacing w:line="185" w:lineRule="auto"/>
              <w:rPr>
                <w:rFonts w:eastAsiaTheme="minorHAnsi"/>
                <w:spacing w:val="-14"/>
                <w:sz w:val="16"/>
                <w:szCs w:val="16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6"/>
                <w:szCs w:val="16"/>
                <w:lang w:eastAsia="en-US"/>
              </w:rPr>
              <w:t>ИТОГО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B864B8" w:rsidRPr="006844B0" w:rsidRDefault="00B864B8" w:rsidP="00D179D3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20091698,5</w:t>
            </w:r>
          </w:p>
        </w:tc>
        <w:tc>
          <w:tcPr>
            <w:tcW w:w="415" w:type="pct"/>
            <w:shd w:val="clear" w:color="auto" w:fill="FFFFFF" w:themeFill="background1"/>
            <w:vAlign w:val="center"/>
          </w:tcPr>
          <w:p w:rsidR="00B864B8" w:rsidRPr="006844B0" w:rsidRDefault="00B864B8" w:rsidP="00D179D3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13536342,7</w:t>
            </w:r>
          </w:p>
        </w:tc>
        <w:tc>
          <w:tcPr>
            <w:tcW w:w="413" w:type="pct"/>
            <w:shd w:val="clear" w:color="auto" w:fill="FFFFFF" w:themeFill="background1"/>
            <w:vAlign w:val="center"/>
          </w:tcPr>
          <w:p w:rsidR="00B864B8" w:rsidRPr="006844B0" w:rsidRDefault="00044EB0" w:rsidP="00D179D3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18815748,9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B864B8" w:rsidRPr="006844B0" w:rsidRDefault="00B864B8" w:rsidP="00D179D3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14388124,9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B864B8" w:rsidRPr="006844B0" w:rsidRDefault="00B864B8" w:rsidP="00D179D3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16292419,5</w:t>
            </w: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:rsidR="00B864B8" w:rsidRPr="006844B0" w:rsidRDefault="00B864B8" w:rsidP="00D179D3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19209074,1</w:t>
            </w:r>
          </w:p>
        </w:tc>
        <w:tc>
          <w:tcPr>
            <w:tcW w:w="461" w:type="pct"/>
            <w:shd w:val="clear" w:color="auto" w:fill="FFFFFF" w:themeFill="background1"/>
            <w:vAlign w:val="center"/>
          </w:tcPr>
          <w:p w:rsidR="00B864B8" w:rsidRPr="006844B0" w:rsidRDefault="00044EB0" w:rsidP="00D179D3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102333408,6</w:t>
            </w:r>
          </w:p>
        </w:tc>
      </w:tr>
      <w:tr w:rsidR="00B864B8" w:rsidRPr="006844B0" w:rsidTr="00D179D3">
        <w:tc>
          <w:tcPr>
            <w:tcW w:w="212" w:type="pct"/>
            <w:vMerge/>
            <w:shd w:val="clear" w:color="auto" w:fill="FFFFFF" w:themeFill="background1"/>
          </w:tcPr>
          <w:p w:rsidR="00B864B8" w:rsidRPr="006844B0" w:rsidRDefault="00B864B8" w:rsidP="00B932A1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Theme="minorHAns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55" w:type="pct"/>
            <w:vMerge/>
            <w:shd w:val="clear" w:color="auto" w:fill="FFFFFF" w:themeFill="background1"/>
          </w:tcPr>
          <w:p w:rsidR="00B864B8" w:rsidRPr="006844B0" w:rsidRDefault="00B864B8" w:rsidP="00B932A1">
            <w:pPr>
              <w:autoSpaceDE w:val="0"/>
              <w:autoSpaceDN w:val="0"/>
              <w:adjustRightInd w:val="0"/>
              <w:spacing w:line="185" w:lineRule="auto"/>
              <w:outlineLvl w:val="0"/>
              <w:rPr>
                <w:rFonts w:eastAsiaTheme="minorHAnsi"/>
                <w:spacing w:val="-14"/>
                <w:sz w:val="16"/>
                <w:szCs w:val="16"/>
                <w:highlight w:val="yellow"/>
                <w:lang w:eastAsia="en-US"/>
              </w:rPr>
            </w:pPr>
          </w:p>
        </w:tc>
        <w:tc>
          <w:tcPr>
            <w:tcW w:w="555" w:type="pct"/>
            <w:vMerge w:val="restart"/>
            <w:shd w:val="clear" w:color="auto" w:fill="FFFFFF" w:themeFill="background1"/>
          </w:tcPr>
          <w:p w:rsidR="00B864B8" w:rsidRPr="006844B0" w:rsidRDefault="00B864B8" w:rsidP="00B932A1">
            <w:pPr>
              <w:autoSpaceDE w:val="0"/>
              <w:autoSpaceDN w:val="0"/>
              <w:adjustRightInd w:val="0"/>
              <w:spacing w:line="185" w:lineRule="auto"/>
              <w:rPr>
                <w:rFonts w:eastAsiaTheme="minorHAnsi"/>
                <w:spacing w:val="-14"/>
                <w:sz w:val="16"/>
                <w:szCs w:val="16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6"/>
                <w:szCs w:val="16"/>
                <w:lang w:eastAsia="en-US"/>
              </w:rPr>
              <w:t>Федеральный бюджет</w:t>
            </w:r>
          </w:p>
        </w:tc>
        <w:tc>
          <w:tcPr>
            <w:tcW w:w="427" w:type="pct"/>
            <w:vMerge w:val="restart"/>
            <w:shd w:val="clear" w:color="auto" w:fill="FFFFFF" w:themeFill="background1"/>
          </w:tcPr>
          <w:p w:rsidR="00B864B8" w:rsidRPr="006844B0" w:rsidRDefault="00B864B8" w:rsidP="00B932A1">
            <w:pPr>
              <w:autoSpaceDE w:val="0"/>
              <w:autoSpaceDN w:val="0"/>
              <w:adjustRightInd w:val="0"/>
              <w:spacing w:line="185" w:lineRule="auto"/>
              <w:rPr>
                <w:rFonts w:eastAsiaTheme="minorHAnsi"/>
                <w:spacing w:val="-14"/>
                <w:sz w:val="16"/>
                <w:szCs w:val="16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6"/>
                <w:szCs w:val="16"/>
                <w:lang w:eastAsia="en-US"/>
              </w:rPr>
              <w:t>Проектная часть</w:t>
            </w:r>
          </w:p>
        </w:tc>
        <w:tc>
          <w:tcPr>
            <w:tcW w:w="378" w:type="pct"/>
            <w:shd w:val="clear" w:color="auto" w:fill="FFFFFF" w:themeFill="background1"/>
          </w:tcPr>
          <w:p w:rsidR="00B864B8" w:rsidRPr="006844B0" w:rsidRDefault="00B864B8" w:rsidP="00B932A1">
            <w:pPr>
              <w:autoSpaceDE w:val="0"/>
              <w:autoSpaceDN w:val="0"/>
              <w:adjustRightInd w:val="0"/>
              <w:spacing w:line="185" w:lineRule="auto"/>
              <w:rPr>
                <w:rFonts w:eastAsiaTheme="minorHAnsi"/>
                <w:spacing w:val="-14"/>
                <w:sz w:val="16"/>
                <w:szCs w:val="16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6"/>
                <w:szCs w:val="16"/>
                <w:lang w:eastAsia="en-US"/>
              </w:rPr>
              <w:t>Текущие расходы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B864B8" w:rsidRPr="006844B0" w:rsidRDefault="00B864B8" w:rsidP="00D179D3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5" w:type="pct"/>
            <w:shd w:val="clear" w:color="auto" w:fill="FFFFFF" w:themeFill="background1"/>
            <w:vAlign w:val="center"/>
          </w:tcPr>
          <w:p w:rsidR="00B864B8" w:rsidRPr="006844B0" w:rsidRDefault="00B864B8" w:rsidP="00D179D3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3" w:type="pct"/>
            <w:shd w:val="clear" w:color="auto" w:fill="FFFFFF" w:themeFill="background1"/>
            <w:vAlign w:val="center"/>
          </w:tcPr>
          <w:p w:rsidR="00B864B8" w:rsidRPr="006844B0" w:rsidRDefault="00B864B8" w:rsidP="00D179D3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B864B8" w:rsidRPr="006844B0" w:rsidRDefault="00B864B8" w:rsidP="00D179D3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B864B8" w:rsidRPr="006844B0" w:rsidRDefault="00B864B8" w:rsidP="00D179D3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:rsidR="00B864B8" w:rsidRPr="006844B0" w:rsidRDefault="00B864B8" w:rsidP="00D179D3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61" w:type="pct"/>
            <w:shd w:val="clear" w:color="auto" w:fill="FFFFFF" w:themeFill="background1"/>
            <w:vAlign w:val="center"/>
          </w:tcPr>
          <w:p w:rsidR="00B864B8" w:rsidRPr="006844B0" w:rsidRDefault="00B864B8" w:rsidP="00D179D3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0,0</w:t>
            </w:r>
          </w:p>
        </w:tc>
      </w:tr>
      <w:tr w:rsidR="00B864B8" w:rsidRPr="006844B0" w:rsidTr="00D179D3">
        <w:tc>
          <w:tcPr>
            <w:tcW w:w="212" w:type="pct"/>
            <w:vMerge/>
            <w:shd w:val="clear" w:color="auto" w:fill="FFFFFF" w:themeFill="background1"/>
          </w:tcPr>
          <w:p w:rsidR="00B864B8" w:rsidRPr="006844B0" w:rsidRDefault="00B864B8" w:rsidP="00B932A1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Theme="minorHAns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55" w:type="pct"/>
            <w:vMerge/>
            <w:shd w:val="clear" w:color="auto" w:fill="FFFFFF" w:themeFill="background1"/>
          </w:tcPr>
          <w:p w:rsidR="00B864B8" w:rsidRPr="006844B0" w:rsidRDefault="00B864B8" w:rsidP="00B932A1">
            <w:pPr>
              <w:autoSpaceDE w:val="0"/>
              <w:autoSpaceDN w:val="0"/>
              <w:adjustRightInd w:val="0"/>
              <w:spacing w:line="185" w:lineRule="auto"/>
              <w:outlineLvl w:val="0"/>
              <w:rPr>
                <w:rFonts w:eastAsiaTheme="minorHAnsi"/>
                <w:spacing w:val="-14"/>
                <w:sz w:val="16"/>
                <w:szCs w:val="16"/>
                <w:highlight w:val="yellow"/>
                <w:lang w:eastAsia="en-US"/>
              </w:rPr>
            </w:pPr>
          </w:p>
        </w:tc>
        <w:tc>
          <w:tcPr>
            <w:tcW w:w="555" w:type="pct"/>
            <w:vMerge/>
            <w:shd w:val="clear" w:color="auto" w:fill="FFFFFF" w:themeFill="background1"/>
          </w:tcPr>
          <w:p w:rsidR="00B864B8" w:rsidRPr="006844B0" w:rsidRDefault="00B864B8" w:rsidP="00B932A1">
            <w:pPr>
              <w:autoSpaceDE w:val="0"/>
              <w:autoSpaceDN w:val="0"/>
              <w:adjustRightInd w:val="0"/>
              <w:spacing w:line="185" w:lineRule="auto"/>
              <w:outlineLvl w:val="0"/>
              <w:rPr>
                <w:rFonts w:eastAsiaTheme="minorHAns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427" w:type="pct"/>
            <w:vMerge/>
            <w:shd w:val="clear" w:color="auto" w:fill="FFFFFF" w:themeFill="background1"/>
          </w:tcPr>
          <w:p w:rsidR="00B864B8" w:rsidRPr="006844B0" w:rsidRDefault="00B864B8" w:rsidP="00B932A1">
            <w:pPr>
              <w:autoSpaceDE w:val="0"/>
              <w:autoSpaceDN w:val="0"/>
              <w:adjustRightInd w:val="0"/>
              <w:spacing w:line="185" w:lineRule="auto"/>
              <w:rPr>
                <w:rFonts w:eastAsiaTheme="minorHAns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78" w:type="pct"/>
            <w:shd w:val="clear" w:color="auto" w:fill="FFFFFF" w:themeFill="background1"/>
          </w:tcPr>
          <w:p w:rsidR="00B864B8" w:rsidRPr="006844B0" w:rsidRDefault="00B864B8" w:rsidP="00B932A1">
            <w:pPr>
              <w:autoSpaceDE w:val="0"/>
              <w:autoSpaceDN w:val="0"/>
              <w:adjustRightInd w:val="0"/>
              <w:spacing w:line="185" w:lineRule="auto"/>
              <w:rPr>
                <w:rFonts w:eastAsiaTheme="minorHAnsi"/>
                <w:spacing w:val="-14"/>
                <w:sz w:val="16"/>
                <w:szCs w:val="16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6"/>
                <w:szCs w:val="16"/>
                <w:lang w:eastAsia="en-US"/>
              </w:rPr>
              <w:t>Расходы развития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B864B8" w:rsidRPr="006844B0" w:rsidRDefault="00B864B8" w:rsidP="00D179D3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5" w:type="pct"/>
            <w:shd w:val="clear" w:color="auto" w:fill="FFFFFF" w:themeFill="background1"/>
            <w:vAlign w:val="center"/>
          </w:tcPr>
          <w:p w:rsidR="00B864B8" w:rsidRPr="006844B0" w:rsidRDefault="00B864B8" w:rsidP="00D179D3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45583,9</w:t>
            </w:r>
          </w:p>
        </w:tc>
        <w:tc>
          <w:tcPr>
            <w:tcW w:w="413" w:type="pct"/>
            <w:shd w:val="clear" w:color="auto" w:fill="FFFFFF" w:themeFill="background1"/>
            <w:vAlign w:val="center"/>
          </w:tcPr>
          <w:p w:rsidR="00B864B8" w:rsidRPr="006844B0" w:rsidRDefault="00B864B8" w:rsidP="00D179D3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B864B8" w:rsidRPr="006844B0" w:rsidRDefault="00B864B8" w:rsidP="00D179D3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B864B8" w:rsidRPr="006844B0" w:rsidRDefault="00B864B8" w:rsidP="00D179D3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:rsidR="00B864B8" w:rsidRPr="006844B0" w:rsidRDefault="00B864B8" w:rsidP="00D179D3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61" w:type="pct"/>
            <w:shd w:val="clear" w:color="auto" w:fill="FFFFFF" w:themeFill="background1"/>
            <w:vAlign w:val="center"/>
          </w:tcPr>
          <w:p w:rsidR="00B864B8" w:rsidRPr="006844B0" w:rsidRDefault="00B864B8" w:rsidP="00D179D3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45583,9</w:t>
            </w:r>
          </w:p>
        </w:tc>
      </w:tr>
      <w:tr w:rsidR="00B864B8" w:rsidRPr="006844B0" w:rsidTr="00D179D3">
        <w:tc>
          <w:tcPr>
            <w:tcW w:w="212" w:type="pct"/>
            <w:vMerge/>
            <w:shd w:val="clear" w:color="auto" w:fill="FFFFFF" w:themeFill="background1"/>
          </w:tcPr>
          <w:p w:rsidR="00B864B8" w:rsidRPr="006844B0" w:rsidRDefault="00B864B8" w:rsidP="00B932A1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Theme="minorHAns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55" w:type="pct"/>
            <w:vMerge/>
            <w:shd w:val="clear" w:color="auto" w:fill="FFFFFF" w:themeFill="background1"/>
          </w:tcPr>
          <w:p w:rsidR="00B864B8" w:rsidRPr="006844B0" w:rsidRDefault="00B864B8" w:rsidP="00B932A1">
            <w:pPr>
              <w:autoSpaceDE w:val="0"/>
              <w:autoSpaceDN w:val="0"/>
              <w:adjustRightInd w:val="0"/>
              <w:spacing w:line="185" w:lineRule="auto"/>
              <w:outlineLvl w:val="0"/>
              <w:rPr>
                <w:rFonts w:eastAsiaTheme="minorHAnsi"/>
                <w:spacing w:val="-14"/>
                <w:sz w:val="16"/>
                <w:szCs w:val="16"/>
                <w:highlight w:val="yellow"/>
                <w:lang w:eastAsia="en-US"/>
              </w:rPr>
            </w:pPr>
          </w:p>
        </w:tc>
        <w:tc>
          <w:tcPr>
            <w:tcW w:w="555" w:type="pct"/>
            <w:vMerge/>
            <w:shd w:val="clear" w:color="auto" w:fill="FFFFFF" w:themeFill="background1"/>
          </w:tcPr>
          <w:p w:rsidR="00B864B8" w:rsidRPr="006844B0" w:rsidRDefault="00B864B8" w:rsidP="00B932A1">
            <w:pPr>
              <w:autoSpaceDE w:val="0"/>
              <w:autoSpaceDN w:val="0"/>
              <w:adjustRightInd w:val="0"/>
              <w:spacing w:line="185" w:lineRule="auto"/>
              <w:outlineLvl w:val="0"/>
              <w:rPr>
                <w:rFonts w:eastAsiaTheme="minorHAns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427" w:type="pct"/>
            <w:vMerge/>
            <w:shd w:val="clear" w:color="auto" w:fill="FFFFFF" w:themeFill="background1"/>
          </w:tcPr>
          <w:p w:rsidR="00B864B8" w:rsidRPr="006844B0" w:rsidRDefault="00B864B8" w:rsidP="00B932A1">
            <w:pPr>
              <w:autoSpaceDE w:val="0"/>
              <w:autoSpaceDN w:val="0"/>
              <w:adjustRightInd w:val="0"/>
              <w:spacing w:line="185" w:lineRule="auto"/>
              <w:rPr>
                <w:rFonts w:eastAsiaTheme="minorHAns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78" w:type="pct"/>
            <w:shd w:val="clear" w:color="auto" w:fill="FFFFFF" w:themeFill="background1"/>
          </w:tcPr>
          <w:p w:rsidR="00B864B8" w:rsidRPr="006844B0" w:rsidRDefault="00B864B8" w:rsidP="00B932A1">
            <w:pPr>
              <w:autoSpaceDE w:val="0"/>
              <w:autoSpaceDN w:val="0"/>
              <w:adjustRightInd w:val="0"/>
              <w:spacing w:line="185" w:lineRule="auto"/>
              <w:rPr>
                <w:rFonts w:eastAsiaTheme="minorHAnsi"/>
                <w:spacing w:val="-14"/>
                <w:sz w:val="16"/>
                <w:szCs w:val="16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6"/>
                <w:szCs w:val="16"/>
                <w:lang w:eastAsia="en-US"/>
              </w:rPr>
              <w:t>ИТОГО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B864B8" w:rsidRPr="006844B0" w:rsidRDefault="00B864B8" w:rsidP="00D179D3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5" w:type="pct"/>
            <w:shd w:val="clear" w:color="auto" w:fill="FFFFFF" w:themeFill="background1"/>
            <w:vAlign w:val="center"/>
          </w:tcPr>
          <w:p w:rsidR="00B864B8" w:rsidRPr="006844B0" w:rsidRDefault="00B864B8" w:rsidP="00D179D3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45583,9</w:t>
            </w:r>
          </w:p>
        </w:tc>
        <w:tc>
          <w:tcPr>
            <w:tcW w:w="413" w:type="pct"/>
            <w:shd w:val="clear" w:color="auto" w:fill="FFFFFF" w:themeFill="background1"/>
            <w:vAlign w:val="center"/>
          </w:tcPr>
          <w:p w:rsidR="00B864B8" w:rsidRPr="006844B0" w:rsidRDefault="00B864B8" w:rsidP="00D179D3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B864B8" w:rsidRPr="006844B0" w:rsidRDefault="00B864B8" w:rsidP="00D179D3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B864B8" w:rsidRPr="006844B0" w:rsidRDefault="00B864B8" w:rsidP="00D179D3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:rsidR="00B864B8" w:rsidRPr="006844B0" w:rsidRDefault="00B864B8" w:rsidP="00D179D3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61" w:type="pct"/>
            <w:shd w:val="clear" w:color="auto" w:fill="FFFFFF" w:themeFill="background1"/>
            <w:vAlign w:val="center"/>
          </w:tcPr>
          <w:p w:rsidR="00B864B8" w:rsidRPr="006844B0" w:rsidRDefault="00B864B8" w:rsidP="00D179D3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45583,9</w:t>
            </w:r>
          </w:p>
        </w:tc>
      </w:tr>
      <w:tr w:rsidR="00B864B8" w:rsidRPr="006844B0" w:rsidTr="00D179D3">
        <w:tc>
          <w:tcPr>
            <w:tcW w:w="212" w:type="pct"/>
            <w:vMerge/>
            <w:shd w:val="clear" w:color="auto" w:fill="FFFFFF" w:themeFill="background1"/>
          </w:tcPr>
          <w:p w:rsidR="00B864B8" w:rsidRPr="006844B0" w:rsidRDefault="00B864B8" w:rsidP="00B932A1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Theme="minorHAns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55" w:type="pct"/>
            <w:vMerge/>
            <w:shd w:val="clear" w:color="auto" w:fill="FFFFFF" w:themeFill="background1"/>
          </w:tcPr>
          <w:p w:rsidR="00B864B8" w:rsidRPr="006844B0" w:rsidRDefault="00B864B8" w:rsidP="00B932A1">
            <w:pPr>
              <w:autoSpaceDE w:val="0"/>
              <w:autoSpaceDN w:val="0"/>
              <w:adjustRightInd w:val="0"/>
              <w:spacing w:line="185" w:lineRule="auto"/>
              <w:outlineLvl w:val="0"/>
              <w:rPr>
                <w:rFonts w:eastAsiaTheme="minorHAnsi"/>
                <w:spacing w:val="-14"/>
                <w:sz w:val="16"/>
                <w:szCs w:val="16"/>
                <w:highlight w:val="yellow"/>
                <w:lang w:eastAsia="en-US"/>
              </w:rPr>
            </w:pPr>
          </w:p>
        </w:tc>
        <w:tc>
          <w:tcPr>
            <w:tcW w:w="555" w:type="pct"/>
            <w:vMerge/>
            <w:shd w:val="clear" w:color="auto" w:fill="FFFFFF" w:themeFill="background1"/>
          </w:tcPr>
          <w:p w:rsidR="00B864B8" w:rsidRPr="006844B0" w:rsidRDefault="00B864B8" w:rsidP="00B932A1">
            <w:pPr>
              <w:autoSpaceDE w:val="0"/>
              <w:autoSpaceDN w:val="0"/>
              <w:adjustRightInd w:val="0"/>
              <w:spacing w:line="185" w:lineRule="auto"/>
              <w:outlineLvl w:val="0"/>
              <w:rPr>
                <w:rFonts w:eastAsiaTheme="minorHAns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427" w:type="pct"/>
            <w:shd w:val="clear" w:color="auto" w:fill="FFFFFF" w:themeFill="background1"/>
          </w:tcPr>
          <w:p w:rsidR="00B864B8" w:rsidRPr="006844B0" w:rsidRDefault="00B864B8" w:rsidP="00B932A1">
            <w:pPr>
              <w:autoSpaceDE w:val="0"/>
              <w:autoSpaceDN w:val="0"/>
              <w:adjustRightInd w:val="0"/>
              <w:spacing w:line="185" w:lineRule="auto"/>
              <w:rPr>
                <w:rFonts w:eastAsiaTheme="minorHAnsi"/>
                <w:spacing w:val="-14"/>
                <w:sz w:val="16"/>
                <w:szCs w:val="16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6"/>
                <w:szCs w:val="16"/>
                <w:lang w:eastAsia="en-US"/>
              </w:rPr>
              <w:t>Процессная часть</w:t>
            </w:r>
          </w:p>
        </w:tc>
        <w:tc>
          <w:tcPr>
            <w:tcW w:w="378" w:type="pct"/>
            <w:shd w:val="clear" w:color="auto" w:fill="FFFFFF" w:themeFill="background1"/>
          </w:tcPr>
          <w:p w:rsidR="00B864B8" w:rsidRPr="006844B0" w:rsidRDefault="00B864B8" w:rsidP="00B932A1">
            <w:pPr>
              <w:autoSpaceDE w:val="0"/>
              <w:autoSpaceDN w:val="0"/>
              <w:adjustRightInd w:val="0"/>
              <w:spacing w:line="185" w:lineRule="auto"/>
              <w:rPr>
                <w:rFonts w:eastAsiaTheme="minorHAnsi"/>
                <w:spacing w:val="-14"/>
                <w:sz w:val="16"/>
                <w:szCs w:val="16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6"/>
                <w:szCs w:val="16"/>
                <w:lang w:eastAsia="en-US"/>
              </w:rPr>
              <w:t>Текущие расходы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B864B8" w:rsidRPr="006844B0" w:rsidRDefault="00B864B8" w:rsidP="00D179D3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659730,3</w:t>
            </w:r>
          </w:p>
        </w:tc>
        <w:tc>
          <w:tcPr>
            <w:tcW w:w="415" w:type="pct"/>
            <w:shd w:val="clear" w:color="auto" w:fill="FFFFFF" w:themeFill="background1"/>
            <w:vAlign w:val="center"/>
          </w:tcPr>
          <w:p w:rsidR="00B864B8" w:rsidRPr="006844B0" w:rsidRDefault="00B864B8" w:rsidP="00D179D3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677346,0</w:t>
            </w:r>
          </w:p>
        </w:tc>
        <w:tc>
          <w:tcPr>
            <w:tcW w:w="413" w:type="pct"/>
            <w:shd w:val="clear" w:color="auto" w:fill="FFFFFF" w:themeFill="background1"/>
            <w:vAlign w:val="center"/>
          </w:tcPr>
          <w:p w:rsidR="00B864B8" w:rsidRPr="006844B0" w:rsidRDefault="00B864B8" w:rsidP="00D179D3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525058,8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B864B8" w:rsidRPr="006844B0" w:rsidRDefault="00B864B8" w:rsidP="00D179D3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524318,3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B864B8" w:rsidRPr="006844B0" w:rsidRDefault="00B864B8" w:rsidP="00D179D3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:rsidR="00B864B8" w:rsidRPr="006844B0" w:rsidRDefault="00B864B8" w:rsidP="00D179D3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61" w:type="pct"/>
            <w:shd w:val="clear" w:color="auto" w:fill="FFFFFF" w:themeFill="background1"/>
            <w:vAlign w:val="center"/>
          </w:tcPr>
          <w:p w:rsidR="00B864B8" w:rsidRPr="006844B0" w:rsidRDefault="00B864B8" w:rsidP="00D179D3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2386453,4</w:t>
            </w:r>
          </w:p>
        </w:tc>
      </w:tr>
      <w:tr w:rsidR="00B864B8" w:rsidRPr="006844B0" w:rsidTr="00D179D3">
        <w:trPr>
          <w:trHeight w:val="174"/>
        </w:trPr>
        <w:tc>
          <w:tcPr>
            <w:tcW w:w="212" w:type="pct"/>
            <w:vMerge/>
            <w:shd w:val="clear" w:color="auto" w:fill="FFFFFF" w:themeFill="background1"/>
          </w:tcPr>
          <w:p w:rsidR="00B864B8" w:rsidRPr="006844B0" w:rsidRDefault="00B864B8" w:rsidP="00B932A1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Theme="minorHAns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55" w:type="pct"/>
            <w:vMerge/>
            <w:shd w:val="clear" w:color="auto" w:fill="FFFFFF" w:themeFill="background1"/>
          </w:tcPr>
          <w:p w:rsidR="00B864B8" w:rsidRPr="006844B0" w:rsidRDefault="00B864B8" w:rsidP="00B932A1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Theme="minorHAnsi"/>
                <w:spacing w:val="-14"/>
                <w:sz w:val="16"/>
                <w:szCs w:val="16"/>
                <w:highlight w:val="yellow"/>
                <w:lang w:eastAsia="en-US"/>
              </w:rPr>
            </w:pPr>
          </w:p>
        </w:tc>
        <w:tc>
          <w:tcPr>
            <w:tcW w:w="555" w:type="pct"/>
            <w:vMerge/>
            <w:shd w:val="clear" w:color="auto" w:fill="FFFFFF" w:themeFill="background1"/>
          </w:tcPr>
          <w:p w:rsidR="00B864B8" w:rsidRPr="006844B0" w:rsidRDefault="00B864B8" w:rsidP="00B932A1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Theme="minorHAns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805" w:type="pct"/>
            <w:gridSpan w:val="2"/>
            <w:shd w:val="clear" w:color="auto" w:fill="FFFFFF" w:themeFill="background1"/>
          </w:tcPr>
          <w:p w:rsidR="00B864B8" w:rsidRPr="006844B0" w:rsidRDefault="00B864B8" w:rsidP="00B932A1">
            <w:pPr>
              <w:autoSpaceDE w:val="0"/>
              <w:autoSpaceDN w:val="0"/>
              <w:adjustRightInd w:val="0"/>
              <w:spacing w:line="192" w:lineRule="auto"/>
              <w:rPr>
                <w:rFonts w:eastAsiaTheme="minorHAnsi"/>
                <w:spacing w:val="-14"/>
                <w:sz w:val="16"/>
                <w:szCs w:val="16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6"/>
                <w:szCs w:val="16"/>
                <w:lang w:eastAsia="en-US"/>
              </w:rPr>
              <w:t>ИТОГО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B864B8" w:rsidRPr="006844B0" w:rsidRDefault="00B864B8" w:rsidP="00D179D3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659730,3</w:t>
            </w:r>
          </w:p>
        </w:tc>
        <w:tc>
          <w:tcPr>
            <w:tcW w:w="415" w:type="pct"/>
            <w:shd w:val="clear" w:color="auto" w:fill="FFFFFF" w:themeFill="background1"/>
            <w:vAlign w:val="center"/>
          </w:tcPr>
          <w:p w:rsidR="00B864B8" w:rsidRPr="006844B0" w:rsidRDefault="00B864B8" w:rsidP="00D179D3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722929,9</w:t>
            </w:r>
          </w:p>
        </w:tc>
        <w:tc>
          <w:tcPr>
            <w:tcW w:w="413" w:type="pct"/>
            <w:shd w:val="clear" w:color="auto" w:fill="FFFFFF" w:themeFill="background1"/>
            <w:vAlign w:val="center"/>
          </w:tcPr>
          <w:p w:rsidR="00B864B8" w:rsidRPr="006844B0" w:rsidRDefault="00B864B8" w:rsidP="00D179D3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525058,8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B864B8" w:rsidRPr="006844B0" w:rsidRDefault="00B864B8" w:rsidP="00D179D3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524318,3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B864B8" w:rsidRPr="006844B0" w:rsidRDefault="00B864B8" w:rsidP="00D179D3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:rsidR="00B864B8" w:rsidRPr="006844B0" w:rsidRDefault="00B864B8" w:rsidP="00D179D3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61" w:type="pct"/>
            <w:shd w:val="clear" w:color="auto" w:fill="FFFFFF" w:themeFill="background1"/>
            <w:vAlign w:val="center"/>
          </w:tcPr>
          <w:p w:rsidR="00B864B8" w:rsidRPr="006844B0" w:rsidRDefault="00B864B8" w:rsidP="00D179D3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2432037,3</w:t>
            </w:r>
          </w:p>
        </w:tc>
      </w:tr>
      <w:tr w:rsidR="00080FA5" w:rsidRPr="006844B0" w:rsidTr="00D179D3">
        <w:tc>
          <w:tcPr>
            <w:tcW w:w="212" w:type="pct"/>
            <w:vMerge/>
            <w:shd w:val="clear" w:color="auto" w:fill="FFFFFF" w:themeFill="background1"/>
          </w:tcPr>
          <w:p w:rsidR="00C92471" w:rsidRPr="006844B0" w:rsidRDefault="00C92471" w:rsidP="00B932A1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Theme="minorHAns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55" w:type="pct"/>
            <w:vMerge/>
            <w:shd w:val="clear" w:color="auto" w:fill="FFFFFF" w:themeFill="background1"/>
          </w:tcPr>
          <w:p w:rsidR="00C92471" w:rsidRPr="006844B0" w:rsidRDefault="00C92471" w:rsidP="00B932A1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Theme="minorHAnsi"/>
                <w:spacing w:val="-14"/>
                <w:sz w:val="16"/>
                <w:szCs w:val="16"/>
                <w:highlight w:val="yellow"/>
                <w:lang w:eastAsia="en-US"/>
              </w:rPr>
            </w:pPr>
          </w:p>
        </w:tc>
        <w:tc>
          <w:tcPr>
            <w:tcW w:w="555" w:type="pct"/>
            <w:vMerge w:val="restart"/>
            <w:shd w:val="clear" w:color="auto" w:fill="FFFFFF" w:themeFill="background1"/>
          </w:tcPr>
          <w:p w:rsidR="00C92471" w:rsidRPr="006844B0" w:rsidRDefault="00C92471" w:rsidP="00B932A1">
            <w:pPr>
              <w:pageBreakBefore/>
              <w:autoSpaceDE w:val="0"/>
              <w:autoSpaceDN w:val="0"/>
              <w:adjustRightInd w:val="0"/>
              <w:spacing w:line="192" w:lineRule="auto"/>
              <w:rPr>
                <w:rFonts w:eastAsiaTheme="minorHAnsi"/>
                <w:spacing w:val="-14"/>
                <w:sz w:val="16"/>
                <w:szCs w:val="16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6"/>
                <w:szCs w:val="16"/>
                <w:lang w:eastAsia="en-US"/>
              </w:rPr>
              <w:t>Внебюджетные средства</w:t>
            </w:r>
          </w:p>
        </w:tc>
        <w:tc>
          <w:tcPr>
            <w:tcW w:w="427" w:type="pct"/>
            <w:vMerge w:val="restart"/>
            <w:shd w:val="clear" w:color="auto" w:fill="FFFFFF" w:themeFill="background1"/>
          </w:tcPr>
          <w:p w:rsidR="00C92471" w:rsidRPr="006844B0" w:rsidRDefault="00C92471" w:rsidP="00B932A1">
            <w:pPr>
              <w:pageBreakBefore/>
              <w:autoSpaceDE w:val="0"/>
              <w:autoSpaceDN w:val="0"/>
              <w:adjustRightInd w:val="0"/>
              <w:spacing w:line="192" w:lineRule="auto"/>
              <w:rPr>
                <w:rFonts w:eastAsiaTheme="minorHAnsi"/>
                <w:spacing w:val="-14"/>
                <w:sz w:val="16"/>
                <w:szCs w:val="16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6"/>
                <w:szCs w:val="16"/>
                <w:lang w:eastAsia="en-US"/>
              </w:rPr>
              <w:t>Проектная часть</w:t>
            </w:r>
          </w:p>
        </w:tc>
        <w:tc>
          <w:tcPr>
            <w:tcW w:w="378" w:type="pct"/>
            <w:shd w:val="clear" w:color="auto" w:fill="FFFFFF" w:themeFill="background1"/>
          </w:tcPr>
          <w:p w:rsidR="00C92471" w:rsidRPr="006844B0" w:rsidRDefault="00C92471" w:rsidP="00B932A1">
            <w:pPr>
              <w:pageBreakBefore/>
              <w:autoSpaceDE w:val="0"/>
              <w:autoSpaceDN w:val="0"/>
              <w:adjustRightInd w:val="0"/>
              <w:spacing w:line="192" w:lineRule="auto"/>
              <w:rPr>
                <w:rFonts w:eastAsiaTheme="minorHAnsi"/>
                <w:spacing w:val="-14"/>
                <w:sz w:val="16"/>
                <w:szCs w:val="16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6"/>
                <w:szCs w:val="16"/>
                <w:lang w:eastAsia="en-US"/>
              </w:rPr>
              <w:t>Текущие расходы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C92471" w:rsidRPr="006844B0" w:rsidRDefault="00C92471" w:rsidP="00D179D3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5" w:type="pct"/>
            <w:shd w:val="clear" w:color="auto" w:fill="FFFFFF" w:themeFill="background1"/>
            <w:vAlign w:val="center"/>
          </w:tcPr>
          <w:p w:rsidR="00C92471" w:rsidRPr="006844B0" w:rsidRDefault="00C92471" w:rsidP="00D179D3">
            <w:pPr>
              <w:pageBreakBefore/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3" w:type="pct"/>
            <w:shd w:val="clear" w:color="auto" w:fill="FFFFFF" w:themeFill="background1"/>
            <w:vAlign w:val="center"/>
          </w:tcPr>
          <w:p w:rsidR="00C92471" w:rsidRPr="006844B0" w:rsidRDefault="00C92471" w:rsidP="00D179D3">
            <w:pPr>
              <w:pageBreakBefore/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C92471" w:rsidRPr="006844B0" w:rsidRDefault="00C92471" w:rsidP="00D179D3">
            <w:pPr>
              <w:pageBreakBefore/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C92471" w:rsidRPr="006844B0" w:rsidRDefault="00C92471" w:rsidP="00D179D3">
            <w:pPr>
              <w:pageBreakBefore/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:rsidR="00C92471" w:rsidRPr="006844B0" w:rsidRDefault="00C92471" w:rsidP="00D179D3">
            <w:pPr>
              <w:pageBreakBefore/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61" w:type="pct"/>
            <w:shd w:val="clear" w:color="auto" w:fill="FFFFFF" w:themeFill="background1"/>
            <w:vAlign w:val="center"/>
          </w:tcPr>
          <w:p w:rsidR="00C92471" w:rsidRPr="006844B0" w:rsidRDefault="00C92471" w:rsidP="00D179D3">
            <w:pPr>
              <w:pageBreakBefore/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0,0</w:t>
            </w:r>
          </w:p>
        </w:tc>
      </w:tr>
      <w:tr w:rsidR="00080FA5" w:rsidRPr="006844B0" w:rsidTr="00080FA5">
        <w:tc>
          <w:tcPr>
            <w:tcW w:w="212" w:type="pct"/>
            <w:vMerge/>
            <w:shd w:val="clear" w:color="auto" w:fill="FFFFFF" w:themeFill="background1"/>
          </w:tcPr>
          <w:p w:rsidR="00C92471" w:rsidRPr="006844B0" w:rsidRDefault="00C92471" w:rsidP="00B932A1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Theme="minorHAns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55" w:type="pct"/>
            <w:vMerge/>
            <w:shd w:val="clear" w:color="auto" w:fill="FFFFFF" w:themeFill="background1"/>
          </w:tcPr>
          <w:p w:rsidR="00C92471" w:rsidRPr="006844B0" w:rsidRDefault="00C92471" w:rsidP="00B932A1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Theme="minorHAnsi"/>
                <w:spacing w:val="-14"/>
                <w:sz w:val="16"/>
                <w:szCs w:val="16"/>
                <w:highlight w:val="yellow"/>
                <w:lang w:eastAsia="en-US"/>
              </w:rPr>
            </w:pPr>
          </w:p>
        </w:tc>
        <w:tc>
          <w:tcPr>
            <w:tcW w:w="555" w:type="pct"/>
            <w:vMerge/>
            <w:shd w:val="clear" w:color="auto" w:fill="FFFFFF" w:themeFill="background1"/>
          </w:tcPr>
          <w:p w:rsidR="00C92471" w:rsidRPr="006844B0" w:rsidRDefault="00C92471" w:rsidP="00B932A1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Theme="minorHAns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427" w:type="pct"/>
            <w:vMerge/>
            <w:shd w:val="clear" w:color="auto" w:fill="FFFFFF" w:themeFill="background1"/>
          </w:tcPr>
          <w:p w:rsidR="00C92471" w:rsidRPr="006844B0" w:rsidRDefault="00C92471" w:rsidP="00B932A1">
            <w:pPr>
              <w:autoSpaceDE w:val="0"/>
              <w:autoSpaceDN w:val="0"/>
              <w:adjustRightInd w:val="0"/>
              <w:spacing w:line="192" w:lineRule="auto"/>
              <w:rPr>
                <w:rFonts w:eastAsiaTheme="minorHAns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78" w:type="pct"/>
            <w:shd w:val="clear" w:color="auto" w:fill="FFFFFF" w:themeFill="background1"/>
          </w:tcPr>
          <w:p w:rsidR="00C92471" w:rsidRPr="006844B0" w:rsidRDefault="00C92471" w:rsidP="00B932A1">
            <w:pPr>
              <w:autoSpaceDE w:val="0"/>
              <w:autoSpaceDN w:val="0"/>
              <w:adjustRightInd w:val="0"/>
              <w:spacing w:line="192" w:lineRule="auto"/>
              <w:rPr>
                <w:rFonts w:eastAsiaTheme="minorHAnsi"/>
                <w:spacing w:val="-14"/>
                <w:sz w:val="16"/>
                <w:szCs w:val="16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6"/>
                <w:szCs w:val="16"/>
                <w:lang w:eastAsia="en-US"/>
              </w:rPr>
              <w:t>Расходы развития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C92471" w:rsidRPr="006844B0" w:rsidRDefault="00C92471" w:rsidP="00080FA5">
            <w:pPr>
              <w:spacing w:line="192" w:lineRule="auto"/>
              <w:jc w:val="center"/>
              <w:rPr>
                <w:spacing w:val="-14"/>
                <w:sz w:val="15"/>
                <w:szCs w:val="15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5" w:type="pct"/>
            <w:shd w:val="clear" w:color="auto" w:fill="FFFFFF" w:themeFill="background1"/>
            <w:vAlign w:val="center"/>
          </w:tcPr>
          <w:p w:rsidR="00C92471" w:rsidRPr="006844B0" w:rsidRDefault="00C92471" w:rsidP="00080FA5">
            <w:pPr>
              <w:spacing w:line="192" w:lineRule="auto"/>
              <w:jc w:val="center"/>
              <w:rPr>
                <w:spacing w:val="-14"/>
                <w:sz w:val="15"/>
                <w:szCs w:val="15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3" w:type="pct"/>
            <w:shd w:val="clear" w:color="auto" w:fill="FFFFFF" w:themeFill="background1"/>
            <w:vAlign w:val="center"/>
          </w:tcPr>
          <w:p w:rsidR="00C92471" w:rsidRPr="006844B0" w:rsidRDefault="00C92471" w:rsidP="00080FA5">
            <w:pPr>
              <w:spacing w:line="192" w:lineRule="auto"/>
              <w:jc w:val="center"/>
              <w:rPr>
                <w:spacing w:val="-14"/>
                <w:sz w:val="15"/>
                <w:szCs w:val="15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C92471" w:rsidRPr="006844B0" w:rsidRDefault="00C92471" w:rsidP="00080FA5">
            <w:pPr>
              <w:spacing w:line="192" w:lineRule="auto"/>
              <w:jc w:val="center"/>
              <w:rPr>
                <w:spacing w:val="-14"/>
                <w:sz w:val="15"/>
                <w:szCs w:val="15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C92471" w:rsidRPr="006844B0" w:rsidRDefault="00C92471" w:rsidP="00080FA5">
            <w:pPr>
              <w:spacing w:line="192" w:lineRule="auto"/>
              <w:jc w:val="center"/>
              <w:rPr>
                <w:spacing w:val="-14"/>
                <w:sz w:val="15"/>
                <w:szCs w:val="15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:rsidR="00C92471" w:rsidRPr="006844B0" w:rsidRDefault="00C92471" w:rsidP="00080FA5">
            <w:pPr>
              <w:spacing w:line="192" w:lineRule="auto"/>
              <w:jc w:val="center"/>
              <w:rPr>
                <w:spacing w:val="-14"/>
                <w:sz w:val="15"/>
                <w:szCs w:val="15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61" w:type="pct"/>
            <w:shd w:val="clear" w:color="auto" w:fill="FFFFFF" w:themeFill="background1"/>
            <w:vAlign w:val="center"/>
          </w:tcPr>
          <w:p w:rsidR="00C92471" w:rsidRPr="006844B0" w:rsidRDefault="00C92471" w:rsidP="00080FA5">
            <w:pPr>
              <w:spacing w:line="192" w:lineRule="auto"/>
              <w:jc w:val="center"/>
              <w:rPr>
                <w:spacing w:val="-14"/>
                <w:sz w:val="15"/>
                <w:szCs w:val="15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0,0</w:t>
            </w:r>
          </w:p>
        </w:tc>
      </w:tr>
      <w:tr w:rsidR="00080FA5" w:rsidRPr="006844B0" w:rsidTr="00080FA5">
        <w:tc>
          <w:tcPr>
            <w:tcW w:w="212" w:type="pct"/>
            <w:vMerge/>
            <w:shd w:val="clear" w:color="auto" w:fill="FFFFFF" w:themeFill="background1"/>
          </w:tcPr>
          <w:p w:rsidR="00C92471" w:rsidRPr="006844B0" w:rsidRDefault="00C92471" w:rsidP="00B932A1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Theme="minorHAns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55" w:type="pct"/>
            <w:vMerge/>
            <w:shd w:val="clear" w:color="auto" w:fill="FFFFFF" w:themeFill="background1"/>
          </w:tcPr>
          <w:p w:rsidR="00C92471" w:rsidRPr="006844B0" w:rsidRDefault="00C92471" w:rsidP="00B932A1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Theme="minorHAnsi"/>
                <w:spacing w:val="-14"/>
                <w:sz w:val="16"/>
                <w:szCs w:val="16"/>
                <w:highlight w:val="yellow"/>
                <w:lang w:eastAsia="en-US"/>
              </w:rPr>
            </w:pPr>
          </w:p>
        </w:tc>
        <w:tc>
          <w:tcPr>
            <w:tcW w:w="555" w:type="pct"/>
            <w:vMerge/>
            <w:shd w:val="clear" w:color="auto" w:fill="FFFFFF" w:themeFill="background1"/>
          </w:tcPr>
          <w:p w:rsidR="00C92471" w:rsidRPr="006844B0" w:rsidRDefault="00C92471" w:rsidP="00B932A1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Theme="minorHAns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427" w:type="pct"/>
            <w:vMerge/>
            <w:shd w:val="clear" w:color="auto" w:fill="FFFFFF" w:themeFill="background1"/>
          </w:tcPr>
          <w:p w:rsidR="00C92471" w:rsidRPr="006844B0" w:rsidRDefault="00C92471" w:rsidP="00B932A1">
            <w:pPr>
              <w:autoSpaceDE w:val="0"/>
              <w:autoSpaceDN w:val="0"/>
              <w:adjustRightInd w:val="0"/>
              <w:spacing w:line="192" w:lineRule="auto"/>
              <w:rPr>
                <w:rFonts w:eastAsiaTheme="minorHAns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78" w:type="pct"/>
            <w:shd w:val="clear" w:color="auto" w:fill="FFFFFF" w:themeFill="background1"/>
          </w:tcPr>
          <w:p w:rsidR="00C92471" w:rsidRPr="006844B0" w:rsidRDefault="00C92471" w:rsidP="00B932A1">
            <w:pPr>
              <w:autoSpaceDE w:val="0"/>
              <w:autoSpaceDN w:val="0"/>
              <w:adjustRightInd w:val="0"/>
              <w:spacing w:line="192" w:lineRule="auto"/>
              <w:rPr>
                <w:rFonts w:eastAsiaTheme="minorHAnsi"/>
                <w:spacing w:val="-14"/>
                <w:sz w:val="16"/>
                <w:szCs w:val="16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6"/>
                <w:szCs w:val="16"/>
                <w:lang w:eastAsia="en-US"/>
              </w:rPr>
              <w:t>ИТОГО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C92471" w:rsidRPr="006844B0" w:rsidRDefault="00C92471" w:rsidP="00080FA5">
            <w:pPr>
              <w:spacing w:line="192" w:lineRule="auto"/>
              <w:jc w:val="center"/>
              <w:rPr>
                <w:spacing w:val="-14"/>
                <w:sz w:val="15"/>
                <w:szCs w:val="15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5" w:type="pct"/>
            <w:shd w:val="clear" w:color="auto" w:fill="FFFFFF" w:themeFill="background1"/>
            <w:vAlign w:val="center"/>
          </w:tcPr>
          <w:p w:rsidR="00C92471" w:rsidRPr="006844B0" w:rsidRDefault="00C92471" w:rsidP="00080FA5">
            <w:pPr>
              <w:spacing w:line="192" w:lineRule="auto"/>
              <w:jc w:val="center"/>
              <w:rPr>
                <w:spacing w:val="-14"/>
                <w:sz w:val="15"/>
                <w:szCs w:val="15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3" w:type="pct"/>
            <w:shd w:val="clear" w:color="auto" w:fill="FFFFFF" w:themeFill="background1"/>
            <w:vAlign w:val="center"/>
          </w:tcPr>
          <w:p w:rsidR="00C92471" w:rsidRPr="006844B0" w:rsidRDefault="00C92471" w:rsidP="00080FA5">
            <w:pPr>
              <w:spacing w:line="192" w:lineRule="auto"/>
              <w:jc w:val="center"/>
              <w:rPr>
                <w:spacing w:val="-14"/>
                <w:sz w:val="15"/>
                <w:szCs w:val="15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C92471" w:rsidRPr="006844B0" w:rsidRDefault="00C92471" w:rsidP="00080FA5">
            <w:pPr>
              <w:spacing w:line="192" w:lineRule="auto"/>
              <w:jc w:val="center"/>
              <w:rPr>
                <w:spacing w:val="-14"/>
                <w:sz w:val="15"/>
                <w:szCs w:val="15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C92471" w:rsidRPr="006844B0" w:rsidRDefault="00C92471" w:rsidP="00080FA5">
            <w:pPr>
              <w:spacing w:line="192" w:lineRule="auto"/>
              <w:jc w:val="center"/>
              <w:rPr>
                <w:spacing w:val="-14"/>
                <w:sz w:val="15"/>
                <w:szCs w:val="15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:rsidR="00C92471" w:rsidRPr="006844B0" w:rsidRDefault="00C92471" w:rsidP="00080FA5">
            <w:pPr>
              <w:spacing w:line="192" w:lineRule="auto"/>
              <w:jc w:val="center"/>
              <w:rPr>
                <w:spacing w:val="-14"/>
                <w:sz w:val="15"/>
                <w:szCs w:val="15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61" w:type="pct"/>
            <w:shd w:val="clear" w:color="auto" w:fill="FFFFFF" w:themeFill="background1"/>
            <w:vAlign w:val="center"/>
          </w:tcPr>
          <w:p w:rsidR="00C92471" w:rsidRPr="006844B0" w:rsidRDefault="00C92471" w:rsidP="00080FA5">
            <w:pPr>
              <w:spacing w:line="192" w:lineRule="auto"/>
              <w:jc w:val="center"/>
              <w:rPr>
                <w:spacing w:val="-14"/>
                <w:sz w:val="15"/>
                <w:szCs w:val="15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0,0</w:t>
            </w:r>
          </w:p>
        </w:tc>
      </w:tr>
      <w:tr w:rsidR="00080FA5" w:rsidRPr="006844B0" w:rsidTr="00080FA5">
        <w:tc>
          <w:tcPr>
            <w:tcW w:w="212" w:type="pct"/>
            <w:vMerge/>
            <w:shd w:val="clear" w:color="auto" w:fill="FFFFFF" w:themeFill="background1"/>
          </w:tcPr>
          <w:p w:rsidR="00C92471" w:rsidRPr="006844B0" w:rsidRDefault="00C92471" w:rsidP="00B932A1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Theme="minorHAns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55" w:type="pct"/>
            <w:vMerge/>
            <w:shd w:val="clear" w:color="auto" w:fill="FFFFFF" w:themeFill="background1"/>
          </w:tcPr>
          <w:p w:rsidR="00C92471" w:rsidRPr="006844B0" w:rsidRDefault="00C92471" w:rsidP="00B932A1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Theme="minorHAnsi"/>
                <w:spacing w:val="-14"/>
                <w:sz w:val="16"/>
                <w:szCs w:val="16"/>
                <w:highlight w:val="yellow"/>
                <w:lang w:eastAsia="en-US"/>
              </w:rPr>
            </w:pPr>
          </w:p>
        </w:tc>
        <w:tc>
          <w:tcPr>
            <w:tcW w:w="555" w:type="pct"/>
            <w:vMerge/>
            <w:shd w:val="clear" w:color="auto" w:fill="FFFFFF" w:themeFill="background1"/>
          </w:tcPr>
          <w:p w:rsidR="00C92471" w:rsidRPr="006844B0" w:rsidRDefault="00C92471" w:rsidP="00B932A1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Theme="minorHAns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427" w:type="pct"/>
            <w:shd w:val="clear" w:color="auto" w:fill="FFFFFF" w:themeFill="background1"/>
          </w:tcPr>
          <w:p w:rsidR="00C92471" w:rsidRPr="006844B0" w:rsidRDefault="00C92471" w:rsidP="00B932A1">
            <w:pPr>
              <w:autoSpaceDE w:val="0"/>
              <w:autoSpaceDN w:val="0"/>
              <w:adjustRightInd w:val="0"/>
              <w:spacing w:line="192" w:lineRule="auto"/>
              <w:rPr>
                <w:rFonts w:eastAsiaTheme="minorHAnsi"/>
                <w:spacing w:val="-14"/>
                <w:sz w:val="16"/>
                <w:szCs w:val="16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6"/>
                <w:szCs w:val="16"/>
                <w:lang w:eastAsia="en-US"/>
              </w:rPr>
              <w:t>Процессная часть</w:t>
            </w:r>
          </w:p>
        </w:tc>
        <w:tc>
          <w:tcPr>
            <w:tcW w:w="378" w:type="pct"/>
            <w:shd w:val="clear" w:color="auto" w:fill="FFFFFF" w:themeFill="background1"/>
          </w:tcPr>
          <w:p w:rsidR="00C92471" w:rsidRPr="006844B0" w:rsidRDefault="00C92471" w:rsidP="00B932A1">
            <w:pPr>
              <w:autoSpaceDE w:val="0"/>
              <w:autoSpaceDN w:val="0"/>
              <w:adjustRightInd w:val="0"/>
              <w:spacing w:line="192" w:lineRule="auto"/>
              <w:rPr>
                <w:rFonts w:eastAsiaTheme="minorHAnsi"/>
                <w:spacing w:val="-14"/>
                <w:sz w:val="16"/>
                <w:szCs w:val="16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6"/>
                <w:szCs w:val="16"/>
                <w:lang w:eastAsia="en-US"/>
              </w:rPr>
              <w:t>Текущие расходы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C92471" w:rsidRPr="006844B0" w:rsidRDefault="00C92471" w:rsidP="00080FA5">
            <w:pPr>
              <w:spacing w:line="192" w:lineRule="auto"/>
              <w:jc w:val="center"/>
              <w:rPr>
                <w:spacing w:val="-14"/>
                <w:sz w:val="15"/>
                <w:szCs w:val="15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5" w:type="pct"/>
            <w:shd w:val="clear" w:color="auto" w:fill="FFFFFF" w:themeFill="background1"/>
            <w:vAlign w:val="center"/>
          </w:tcPr>
          <w:p w:rsidR="00C92471" w:rsidRPr="006844B0" w:rsidRDefault="00C92471" w:rsidP="00080FA5">
            <w:pPr>
              <w:spacing w:line="192" w:lineRule="auto"/>
              <w:jc w:val="center"/>
              <w:rPr>
                <w:spacing w:val="-14"/>
                <w:sz w:val="15"/>
                <w:szCs w:val="15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3" w:type="pct"/>
            <w:shd w:val="clear" w:color="auto" w:fill="FFFFFF" w:themeFill="background1"/>
            <w:vAlign w:val="center"/>
          </w:tcPr>
          <w:p w:rsidR="00C92471" w:rsidRPr="006844B0" w:rsidRDefault="00C92471" w:rsidP="00080FA5">
            <w:pPr>
              <w:spacing w:line="192" w:lineRule="auto"/>
              <w:jc w:val="center"/>
              <w:rPr>
                <w:spacing w:val="-14"/>
                <w:sz w:val="15"/>
                <w:szCs w:val="15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C92471" w:rsidRPr="006844B0" w:rsidRDefault="00C92471" w:rsidP="00080FA5">
            <w:pPr>
              <w:spacing w:line="192" w:lineRule="auto"/>
              <w:jc w:val="center"/>
              <w:rPr>
                <w:spacing w:val="-14"/>
                <w:sz w:val="15"/>
                <w:szCs w:val="15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C92471" w:rsidRPr="006844B0" w:rsidRDefault="00C92471" w:rsidP="00080FA5">
            <w:pPr>
              <w:spacing w:line="192" w:lineRule="auto"/>
              <w:jc w:val="center"/>
              <w:rPr>
                <w:spacing w:val="-14"/>
                <w:sz w:val="15"/>
                <w:szCs w:val="15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:rsidR="00C92471" w:rsidRPr="006844B0" w:rsidRDefault="00C92471" w:rsidP="00080FA5">
            <w:pPr>
              <w:spacing w:line="192" w:lineRule="auto"/>
              <w:jc w:val="center"/>
              <w:rPr>
                <w:spacing w:val="-14"/>
                <w:sz w:val="15"/>
                <w:szCs w:val="15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61" w:type="pct"/>
            <w:shd w:val="clear" w:color="auto" w:fill="FFFFFF" w:themeFill="background1"/>
            <w:vAlign w:val="center"/>
          </w:tcPr>
          <w:p w:rsidR="00C92471" w:rsidRPr="006844B0" w:rsidRDefault="00C92471" w:rsidP="00080FA5">
            <w:pPr>
              <w:spacing w:line="192" w:lineRule="auto"/>
              <w:jc w:val="center"/>
              <w:rPr>
                <w:spacing w:val="-14"/>
                <w:sz w:val="15"/>
                <w:szCs w:val="15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0,0</w:t>
            </w:r>
          </w:p>
        </w:tc>
      </w:tr>
      <w:tr w:rsidR="00080FA5" w:rsidRPr="006844B0" w:rsidTr="00080FA5">
        <w:tc>
          <w:tcPr>
            <w:tcW w:w="212" w:type="pct"/>
            <w:vMerge/>
            <w:shd w:val="clear" w:color="auto" w:fill="FFFFFF" w:themeFill="background1"/>
          </w:tcPr>
          <w:p w:rsidR="00C92471" w:rsidRPr="006844B0" w:rsidRDefault="00C92471" w:rsidP="00B932A1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Theme="minorHAns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55" w:type="pct"/>
            <w:vMerge/>
            <w:shd w:val="clear" w:color="auto" w:fill="FFFFFF" w:themeFill="background1"/>
          </w:tcPr>
          <w:p w:rsidR="00C92471" w:rsidRPr="006844B0" w:rsidRDefault="00C92471" w:rsidP="00B932A1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Theme="minorHAnsi"/>
                <w:spacing w:val="-14"/>
                <w:sz w:val="16"/>
                <w:szCs w:val="16"/>
                <w:highlight w:val="yellow"/>
                <w:lang w:eastAsia="en-US"/>
              </w:rPr>
            </w:pPr>
          </w:p>
        </w:tc>
        <w:tc>
          <w:tcPr>
            <w:tcW w:w="555" w:type="pct"/>
            <w:vMerge/>
            <w:shd w:val="clear" w:color="auto" w:fill="FFFFFF" w:themeFill="background1"/>
          </w:tcPr>
          <w:p w:rsidR="00C92471" w:rsidRPr="006844B0" w:rsidRDefault="00C92471" w:rsidP="00B932A1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Theme="minorHAns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805" w:type="pct"/>
            <w:gridSpan w:val="2"/>
            <w:shd w:val="clear" w:color="auto" w:fill="FFFFFF" w:themeFill="background1"/>
          </w:tcPr>
          <w:p w:rsidR="00C92471" w:rsidRPr="006844B0" w:rsidRDefault="00C92471" w:rsidP="00B932A1">
            <w:pPr>
              <w:autoSpaceDE w:val="0"/>
              <w:autoSpaceDN w:val="0"/>
              <w:adjustRightInd w:val="0"/>
              <w:spacing w:line="192" w:lineRule="auto"/>
              <w:rPr>
                <w:rFonts w:eastAsiaTheme="minorHAnsi"/>
                <w:spacing w:val="-14"/>
                <w:sz w:val="16"/>
                <w:szCs w:val="16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6"/>
                <w:szCs w:val="16"/>
                <w:lang w:eastAsia="en-US"/>
              </w:rPr>
              <w:t>ИТОГО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C92471" w:rsidRPr="006844B0" w:rsidRDefault="00C92471" w:rsidP="00080FA5">
            <w:pPr>
              <w:spacing w:line="192" w:lineRule="auto"/>
              <w:jc w:val="center"/>
              <w:rPr>
                <w:spacing w:val="-14"/>
                <w:sz w:val="15"/>
                <w:szCs w:val="15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5" w:type="pct"/>
            <w:shd w:val="clear" w:color="auto" w:fill="FFFFFF" w:themeFill="background1"/>
            <w:vAlign w:val="center"/>
          </w:tcPr>
          <w:p w:rsidR="00C92471" w:rsidRPr="006844B0" w:rsidRDefault="00C92471" w:rsidP="00080FA5">
            <w:pPr>
              <w:spacing w:line="192" w:lineRule="auto"/>
              <w:jc w:val="center"/>
              <w:rPr>
                <w:spacing w:val="-14"/>
                <w:sz w:val="15"/>
                <w:szCs w:val="15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3" w:type="pct"/>
            <w:shd w:val="clear" w:color="auto" w:fill="FFFFFF" w:themeFill="background1"/>
            <w:vAlign w:val="center"/>
          </w:tcPr>
          <w:p w:rsidR="00C92471" w:rsidRPr="006844B0" w:rsidRDefault="00C92471" w:rsidP="00080FA5">
            <w:pPr>
              <w:spacing w:line="192" w:lineRule="auto"/>
              <w:jc w:val="center"/>
              <w:rPr>
                <w:spacing w:val="-14"/>
                <w:sz w:val="15"/>
                <w:szCs w:val="15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C92471" w:rsidRPr="006844B0" w:rsidRDefault="00C92471" w:rsidP="00080FA5">
            <w:pPr>
              <w:spacing w:line="192" w:lineRule="auto"/>
              <w:jc w:val="center"/>
              <w:rPr>
                <w:spacing w:val="-14"/>
                <w:sz w:val="15"/>
                <w:szCs w:val="15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C92471" w:rsidRPr="006844B0" w:rsidRDefault="00C92471" w:rsidP="00080FA5">
            <w:pPr>
              <w:spacing w:line="192" w:lineRule="auto"/>
              <w:jc w:val="center"/>
              <w:rPr>
                <w:spacing w:val="-14"/>
                <w:sz w:val="15"/>
                <w:szCs w:val="15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:rsidR="00C92471" w:rsidRPr="006844B0" w:rsidRDefault="00C92471" w:rsidP="00080FA5">
            <w:pPr>
              <w:spacing w:line="192" w:lineRule="auto"/>
              <w:jc w:val="center"/>
              <w:rPr>
                <w:spacing w:val="-14"/>
                <w:sz w:val="15"/>
                <w:szCs w:val="15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61" w:type="pct"/>
            <w:shd w:val="clear" w:color="auto" w:fill="FFFFFF" w:themeFill="background1"/>
            <w:vAlign w:val="center"/>
          </w:tcPr>
          <w:p w:rsidR="00C92471" w:rsidRPr="006844B0" w:rsidRDefault="00C92471" w:rsidP="00080FA5">
            <w:pPr>
              <w:spacing w:line="192" w:lineRule="auto"/>
              <w:jc w:val="center"/>
              <w:rPr>
                <w:spacing w:val="-14"/>
                <w:sz w:val="15"/>
                <w:szCs w:val="15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0,0</w:t>
            </w:r>
          </w:p>
        </w:tc>
      </w:tr>
      <w:tr w:rsidR="00D179D3" w:rsidRPr="006844B0" w:rsidTr="00D179D3">
        <w:trPr>
          <w:trHeight w:val="381"/>
        </w:trPr>
        <w:tc>
          <w:tcPr>
            <w:tcW w:w="212" w:type="pct"/>
            <w:vMerge/>
            <w:shd w:val="clear" w:color="auto" w:fill="FFFFFF" w:themeFill="background1"/>
          </w:tcPr>
          <w:p w:rsidR="00D179D3" w:rsidRPr="006844B0" w:rsidRDefault="00D179D3" w:rsidP="00B932A1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Theme="minorHAns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55" w:type="pct"/>
            <w:vMerge w:val="restart"/>
            <w:shd w:val="clear" w:color="auto" w:fill="FFFFFF" w:themeFill="background1"/>
          </w:tcPr>
          <w:p w:rsidR="00D179D3" w:rsidRPr="006844B0" w:rsidRDefault="00D179D3" w:rsidP="00B932A1">
            <w:pPr>
              <w:autoSpaceDE w:val="0"/>
              <w:autoSpaceDN w:val="0"/>
              <w:adjustRightInd w:val="0"/>
              <w:spacing w:line="192" w:lineRule="auto"/>
              <w:rPr>
                <w:rFonts w:eastAsiaTheme="minorHAnsi"/>
                <w:spacing w:val="-14"/>
                <w:sz w:val="16"/>
                <w:szCs w:val="16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6"/>
                <w:szCs w:val="16"/>
                <w:lang w:eastAsia="en-US"/>
              </w:rPr>
              <w:t>ВСЕГО</w:t>
            </w:r>
          </w:p>
        </w:tc>
        <w:tc>
          <w:tcPr>
            <w:tcW w:w="555" w:type="pct"/>
            <w:vMerge w:val="restart"/>
            <w:shd w:val="clear" w:color="auto" w:fill="FFFFFF" w:themeFill="background1"/>
          </w:tcPr>
          <w:p w:rsidR="00D179D3" w:rsidRPr="006844B0" w:rsidRDefault="00D179D3" w:rsidP="00B932A1">
            <w:pPr>
              <w:autoSpaceDE w:val="0"/>
              <w:autoSpaceDN w:val="0"/>
              <w:adjustRightInd w:val="0"/>
              <w:spacing w:line="192" w:lineRule="auto"/>
              <w:rPr>
                <w:rFonts w:eastAsiaTheme="minorHAnsi"/>
                <w:spacing w:val="-14"/>
                <w:sz w:val="16"/>
                <w:szCs w:val="16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6"/>
                <w:szCs w:val="16"/>
                <w:lang w:eastAsia="en-US"/>
              </w:rPr>
              <w:t>Проектная часть</w:t>
            </w:r>
          </w:p>
        </w:tc>
        <w:tc>
          <w:tcPr>
            <w:tcW w:w="805" w:type="pct"/>
            <w:gridSpan w:val="2"/>
            <w:shd w:val="clear" w:color="auto" w:fill="FFFFFF" w:themeFill="background1"/>
          </w:tcPr>
          <w:p w:rsidR="00D179D3" w:rsidRPr="006844B0" w:rsidRDefault="00D179D3" w:rsidP="00B932A1">
            <w:pPr>
              <w:autoSpaceDE w:val="0"/>
              <w:autoSpaceDN w:val="0"/>
              <w:adjustRightInd w:val="0"/>
              <w:spacing w:line="192" w:lineRule="auto"/>
              <w:rPr>
                <w:rFonts w:eastAsiaTheme="minorHAnsi"/>
                <w:spacing w:val="-14"/>
                <w:sz w:val="16"/>
                <w:szCs w:val="16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6"/>
                <w:szCs w:val="16"/>
                <w:lang w:eastAsia="en-US"/>
              </w:rPr>
              <w:t>Текущие расходы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D179D3" w:rsidRPr="006844B0" w:rsidRDefault="00D179D3" w:rsidP="00D179D3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5" w:type="pct"/>
            <w:shd w:val="clear" w:color="auto" w:fill="FFFFFF" w:themeFill="background1"/>
            <w:vAlign w:val="center"/>
          </w:tcPr>
          <w:p w:rsidR="00D179D3" w:rsidRPr="006844B0" w:rsidRDefault="00D179D3" w:rsidP="00D179D3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270717,5</w:t>
            </w:r>
          </w:p>
        </w:tc>
        <w:tc>
          <w:tcPr>
            <w:tcW w:w="413" w:type="pct"/>
            <w:shd w:val="clear" w:color="auto" w:fill="FFFFFF" w:themeFill="background1"/>
            <w:vAlign w:val="center"/>
          </w:tcPr>
          <w:p w:rsidR="00D179D3" w:rsidRPr="006844B0" w:rsidRDefault="00D179D3" w:rsidP="00D179D3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D179D3" w:rsidRPr="006844B0" w:rsidRDefault="00D179D3" w:rsidP="00D179D3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D179D3" w:rsidRPr="006844B0" w:rsidRDefault="00D179D3" w:rsidP="00D179D3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:rsidR="00D179D3" w:rsidRPr="006844B0" w:rsidRDefault="00D179D3" w:rsidP="00D179D3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61" w:type="pct"/>
            <w:shd w:val="clear" w:color="auto" w:fill="FFFFFF" w:themeFill="background1"/>
            <w:vAlign w:val="center"/>
          </w:tcPr>
          <w:p w:rsidR="00D179D3" w:rsidRPr="006844B0" w:rsidRDefault="00D179D3" w:rsidP="00D179D3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270717,5</w:t>
            </w:r>
          </w:p>
        </w:tc>
      </w:tr>
      <w:tr w:rsidR="00D179D3" w:rsidRPr="006844B0" w:rsidTr="00D179D3">
        <w:trPr>
          <w:trHeight w:val="108"/>
        </w:trPr>
        <w:tc>
          <w:tcPr>
            <w:tcW w:w="212" w:type="pct"/>
            <w:vMerge/>
            <w:shd w:val="clear" w:color="auto" w:fill="FFFFFF" w:themeFill="background1"/>
          </w:tcPr>
          <w:p w:rsidR="00D179D3" w:rsidRPr="006844B0" w:rsidRDefault="00D179D3" w:rsidP="00B932A1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Theme="minorHAns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55" w:type="pct"/>
            <w:vMerge/>
            <w:shd w:val="clear" w:color="auto" w:fill="FFFFFF" w:themeFill="background1"/>
          </w:tcPr>
          <w:p w:rsidR="00D179D3" w:rsidRPr="006844B0" w:rsidRDefault="00D179D3" w:rsidP="00B932A1">
            <w:pPr>
              <w:autoSpaceDE w:val="0"/>
              <w:autoSpaceDN w:val="0"/>
              <w:adjustRightInd w:val="0"/>
              <w:spacing w:line="192" w:lineRule="auto"/>
              <w:rPr>
                <w:rFonts w:eastAsiaTheme="minorHAns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55" w:type="pct"/>
            <w:vMerge/>
            <w:shd w:val="clear" w:color="auto" w:fill="FFFFFF" w:themeFill="background1"/>
          </w:tcPr>
          <w:p w:rsidR="00D179D3" w:rsidRPr="006844B0" w:rsidRDefault="00D179D3" w:rsidP="00B932A1">
            <w:pPr>
              <w:autoSpaceDE w:val="0"/>
              <w:autoSpaceDN w:val="0"/>
              <w:adjustRightInd w:val="0"/>
              <w:spacing w:line="192" w:lineRule="auto"/>
              <w:rPr>
                <w:rFonts w:eastAsiaTheme="minorHAns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805" w:type="pct"/>
            <w:gridSpan w:val="2"/>
            <w:shd w:val="clear" w:color="auto" w:fill="FFFFFF" w:themeFill="background1"/>
          </w:tcPr>
          <w:p w:rsidR="00D179D3" w:rsidRPr="006844B0" w:rsidRDefault="00D179D3" w:rsidP="00B932A1">
            <w:pPr>
              <w:autoSpaceDE w:val="0"/>
              <w:autoSpaceDN w:val="0"/>
              <w:adjustRightInd w:val="0"/>
              <w:spacing w:line="192" w:lineRule="auto"/>
              <w:rPr>
                <w:rFonts w:eastAsiaTheme="minorHAnsi"/>
                <w:spacing w:val="-14"/>
                <w:sz w:val="16"/>
                <w:szCs w:val="16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6"/>
                <w:szCs w:val="16"/>
                <w:lang w:eastAsia="en-US"/>
              </w:rPr>
              <w:t>Расходы  развития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D179D3" w:rsidRPr="006844B0" w:rsidRDefault="00D179D3" w:rsidP="00D179D3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9119488,1</w:t>
            </w:r>
          </w:p>
        </w:tc>
        <w:tc>
          <w:tcPr>
            <w:tcW w:w="415" w:type="pct"/>
            <w:shd w:val="clear" w:color="auto" w:fill="FFFFFF" w:themeFill="background1"/>
            <w:vAlign w:val="center"/>
          </w:tcPr>
          <w:p w:rsidR="00D179D3" w:rsidRPr="006844B0" w:rsidRDefault="00D179D3" w:rsidP="00D179D3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7216669,6</w:t>
            </w:r>
          </w:p>
        </w:tc>
        <w:tc>
          <w:tcPr>
            <w:tcW w:w="413" w:type="pct"/>
            <w:shd w:val="clear" w:color="auto" w:fill="FFFFFF" w:themeFill="background1"/>
            <w:vAlign w:val="center"/>
          </w:tcPr>
          <w:p w:rsidR="00D179D3" w:rsidRPr="006844B0" w:rsidRDefault="00044EB0" w:rsidP="00D179D3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8631059,6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D179D3" w:rsidRPr="006844B0" w:rsidRDefault="00D179D3" w:rsidP="00D179D3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4350264,1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D179D3" w:rsidRPr="006844B0" w:rsidRDefault="00D179D3" w:rsidP="00D179D3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5680449,9</w:t>
            </w: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:rsidR="00D179D3" w:rsidRPr="006844B0" w:rsidRDefault="00D179D3" w:rsidP="00D179D3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8145225,2</w:t>
            </w:r>
          </w:p>
        </w:tc>
        <w:tc>
          <w:tcPr>
            <w:tcW w:w="461" w:type="pct"/>
            <w:shd w:val="clear" w:color="auto" w:fill="FFFFFF" w:themeFill="background1"/>
            <w:vAlign w:val="center"/>
          </w:tcPr>
          <w:p w:rsidR="00D179D3" w:rsidRPr="006844B0" w:rsidRDefault="00044EB0" w:rsidP="00D179D3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43143156,5</w:t>
            </w:r>
          </w:p>
        </w:tc>
      </w:tr>
      <w:tr w:rsidR="00D179D3" w:rsidRPr="006844B0" w:rsidTr="0095499A">
        <w:trPr>
          <w:trHeight w:val="429"/>
        </w:trPr>
        <w:tc>
          <w:tcPr>
            <w:tcW w:w="212" w:type="pct"/>
            <w:vMerge/>
            <w:shd w:val="clear" w:color="auto" w:fill="FFFFFF" w:themeFill="background1"/>
          </w:tcPr>
          <w:p w:rsidR="00D179D3" w:rsidRPr="006844B0" w:rsidRDefault="00D179D3" w:rsidP="00B932A1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Theme="minorHAns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55" w:type="pct"/>
            <w:vMerge/>
            <w:shd w:val="clear" w:color="auto" w:fill="FFFFFF" w:themeFill="background1"/>
          </w:tcPr>
          <w:p w:rsidR="00D179D3" w:rsidRPr="006844B0" w:rsidRDefault="00D179D3" w:rsidP="00B932A1">
            <w:pPr>
              <w:autoSpaceDE w:val="0"/>
              <w:autoSpaceDN w:val="0"/>
              <w:adjustRightInd w:val="0"/>
              <w:spacing w:line="192" w:lineRule="auto"/>
              <w:rPr>
                <w:rFonts w:eastAsiaTheme="minorHAns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55" w:type="pct"/>
            <w:vMerge/>
            <w:shd w:val="clear" w:color="auto" w:fill="FFFFFF" w:themeFill="background1"/>
          </w:tcPr>
          <w:p w:rsidR="00D179D3" w:rsidRPr="006844B0" w:rsidRDefault="00D179D3" w:rsidP="00B932A1">
            <w:pPr>
              <w:autoSpaceDE w:val="0"/>
              <w:autoSpaceDN w:val="0"/>
              <w:adjustRightInd w:val="0"/>
              <w:spacing w:line="192" w:lineRule="auto"/>
              <w:rPr>
                <w:rFonts w:eastAsiaTheme="minorHAns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805" w:type="pct"/>
            <w:gridSpan w:val="2"/>
            <w:shd w:val="clear" w:color="auto" w:fill="FFFFFF" w:themeFill="background1"/>
          </w:tcPr>
          <w:p w:rsidR="00D179D3" w:rsidRPr="006844B0" w:rsidRDefault="00D179D3" w:rsidP="00B932A1">
            <w:pPr>
              <w:autoSpaceDE w:val="0"/>
              <w:autoSpaceDN w:val="0"/>
              <w:adjustRightInd w:val="0"/>
              <w:spacing w:line="192" w:lineRule="auto"/>
              <w:rPr>
                <w:rFonts w:eastAsiaTheme="minorHAnsi"/>
                <w:spacing w:val="-14"/>
                <w:sz w:val="16"/>
                <w:szCs w:val="16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6"/>
                <w:szCs w:val="16"/>
                <w:lang w:eastAsia="en-US"/>
              </w:rPr>
              <w:t>ВСЕГО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D179D3" w:rsidRPr="006844B0" w:rsidRDefault="00D179D3" w:rsidP="00D179D3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9119488,1</w:t>
            </w:r>
          </w:p>
        </w:tc>
        <w:tc>
          <w:tcPr>
            <w:tcW w:w="415" w:type="pct"/>
            <w:shd w:val="clear" w:color="auto" w:fill="FFFFFF" w:themeFill="background1"/>
            <w:vAlign w:val="center"/>
          </w:tcPr>
          <w:p w:rsidR="00D179D3" w:rsidRPr="006844B0" w:rsidRDefault="00D179D3" w:rsidP="00D179D3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7487387,1</w:t>
            </w:r>
          </w:p>
        </w:tc>
        <w:tc>
          <w:tcPr>
            <w:tcW w:w="413" w:type="pct"/>
            <w:shd w:val="clear" w:color="auto" w:fill="FFFFFF" w:themeFill="background1"/>
            <w:vAlign w:val="center"/>
          </w:tcPr>
          <w:p w:rsidR="00D179D3" w:rsidRPr="006844B0" w:rsidRDefault="00044EB0" w:rsidP="00D179D3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8631059,6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D179D3" w:rsidRPr="006844B0" w:rsidRDefault="00D179D3" w:rsidP="00D179D3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4350264,1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D179D3" w:rsidRPr="006844B0" w:rsidRDefault="00D179D3" w:rsidP="00D179D3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5680449,9</w:t>
            </w: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:rsidR="00D179D3" w:rsidRPr="006844B0" w:rsidRDefault="00D179D3" w:rsidP="00D179D3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8145225,2</w:t>
            </w:r>
          </w:p>
        </w:tc>
        <w:tc>
          <w:tcPr>
            <w:tcW w:w="461" w:type="pct"/>
            <w:shd w:val="clear" w:color="auto" w:fill="FFFFFF" w:themeFill="background1"/>
            <w:vAlign w:val="center"/>
          </w:tcPr>
          <w:p w:rsidR="00D179D3" w:rsidRPr="006844B0" w:rsidRDefault="00044EB0" w:rsidP="00D179D3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43413874,0</w:t>
            </w:r>
          </w:p>
        </w:tc>
      </w:tr>
      <w:tr w:rsidR="00D179D3" w:rsidRPr="006844B0" w:rsidTr="00D179D3">
        <w:trPr>
          <w:trHeight w:val="94"/>
        </w:trPr>
        <w:tc>
          <w:tcPr>
            <w:tcW w:w="212" w:type="pct"/>
            <w:vMerge/>
            <w:shd w:val="clear" w:color="auto" w:fill="FFFFFF" w:themeFill="background1"/>
          </w:tcPr>
          <w:p w:rsidR="00D179D3" w:rsidRPr="006844B0" w:rsidRDefault="00D179D3" w:rsidP="00B932A1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Theme="minorHAns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55" w:type="pct"/>
            <w:vMerge/>
            <w:shd w:val="clear" w:color="auto" w:fill="FFFFFF" w:themeFill="background1"/>
          </w:tcPr>
          <w:p w:rsidR="00D179D3" w:rsidRPr="006844B0" w:rsidRDefault="00D179D3" w:rsidP="00B932A1">
            <w:pPr>
              <w:autoSpaceDE w:val="0"/>
              <w:autoSpaceDN w:val="0"/>
              <w:adjustRightInd w:val="0"/>
              <w:spacing w:line="192" w:lineRule="auto"/>
              <w:rPr>
                <w:rFonts w:eastAsiaTheme="minorHAnsi"/>
                <w:spacing w:val="-14"/>
                <w:sz w:val="16"/>
                <w:szCs w:val="16"/>
                <w:highlight w:val="yellow"/>
                <w:lang w:eastAsia="en-US"/>
              </w:rPr>
            </w:pPr>
          </w:p>
        </w:tc>
        <w:tc>
          <w:tcPr>
            <w:tcW w:w="555" w:type="pct"/>
            <w:shd w:val="clear" w:color="auto" w:fill="FFFFFF" w:themeFill="background1"/>
          </w:tcPr>
          <w:p w:rsidR="00D179D3" w:rsidRPr="006844B0" w:rsidRDefault="00D179D3" w:rsidP="00B932A1">
            <w:pPr>
              <w:autoSpaceDE w:val="0"/>
              <w:autoSpaceDN w:val="0"/>
              <w:adjustRightInd w:val="0"/>
              <w:spacing w:line="192" w:lineRule="auto"/>
              <w:rPr>
                <w:rFonts w:eastAsiaTheme="minorHAnsi"/>
                <w:spacing w:val="-14"/>
                <w:sz w:val="16"/>
                <w:szCs w:val="16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6"/>
                <w:szCs w:val="16"/>
                <w:lang w:eastAsia="en-US"/>
              </w:rPr>
              <w:t>Процессная часть</w:t>
            </w:r>
          </w:p>
        </w:tc>
        <w:tc>
          <w:tcPr>
            <w:tcW w:w="805" w:type="pct"/>
            <w:gridSpan w:val="2"/>
            <w:shd w:val="clear" w:color="auto" w:fill="FFFFFF" w:themeFill="background1"/>
          </w:tcPr>
          <w:p w:rsidR="00D179D3" w:rsidRPr="006844B0" w:rsidRDefault="00D179D3" w:rsidP="00B932A1">
            <w:pPr>
              <w:autoSpaceDE w:val="0"/>
              <w:autoSpaceDN w:val="0"/>
              <w:adjustRightInd w:val="0"/>
              <w:spacing w:line="192" w:lineRule="auto"/>
              <w:rPr>
                <w:rFonts w:eastAsiaTheme="minorHAnsi"/>
                <w:spacing w:val="-14"/>
                <w:sz w:val="16"/>
                <w:szCs w:val="16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6"/>
                <w:szCs w:val="16"/>
                <w:lang w:eastAsia="en-US"/>
              </w:rPr>
              <w:t>Текущие расходы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D179D3" w:rsidRPr="006844B0" w:rsidRDefault="00D179D3" w:rsidP="00D179D3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11631940,7</w:t>
            </w:r>
          </w:p>
        </w:tc>
        <w:tc>
          <w:tcPr>
            <w:tcW w:w="415" w:type="pct"/>
            <w:shd w:val="clear" w:color="auto" w:fill="FFFFFF" w:themeFill="background1"/>
            <w:vAlign w:val="center"/>
          </w:tcPr>
          <w:p w:rsidR="00D179D3" w:rsidRPr="006844B0" w:rsidRDefault="00D179D3" w:rsidP="00D179D3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6771885,5</w:t>
            </w:r>
          </w:p>
        </w:tc>
        <w:tc>
          <w:tcPr>
            <w:tcW w:w="413" w:type="pct"/>
            <w:shd w:val="clear" w:color="auto" w:fill="FFFFFF" w:themeFill="background1"/>
            <w:vAlign w:val="center"/>
          </w:tcPr>
          <w:p w:rsidR="00D179D3" w:rsidRPr="006844B0" w:rsidRDefault="00D179D3" w:rsidP="00D179D3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10709748,1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D179D3" w:rsidRPr="006844B0" w:rsidRDefault="00D179D3" w:rsidP="00D179D3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10562179,1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D179D3" w:rsidRPr="006844B0" w:rsidRDefault="00D179D3" w:rsidP="00D179D3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10611969,6</w:t>
            </w: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:rsidR="00D179D3" w:rsidRPr="006844B0" w:rsidRDefault="00D179D3" w:rsidP="00D179D3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11063848,9</w:t>
            </w:r>
          </w:p>
        </w:tc>
        <w:tc>
          <w:tcPr>
            <w:tcW w:w="461" w:type="pct"/>
            <w:shd w:val="clear" w:color="auto" w:fill="FFFFFF" w:themeFill="background1"/>
            <w:vAlign w:val="center"/>
          </w:tcPr>
          <w:p w:rsidR="00D179D3" w:rsidRPr="006844B0" w:rsidRDefault="00D179D3" w:rsidP="00D179D3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61351571,9</w:t>
            </w:r>
          </w:p>
        </w:tc>
      </w:tr>
      <w:tr w:rsidR="00D179D3" w:rsidRPr="006844B0" w:rsidTr="00D179D3">
        <w:trPr>
          <w:trHeight w:val="20"/>
        </w:trPr>
        <w:tc>
          <w:tcPr>
            <w:tcW w:w="212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D179D3" w:rsidRPr="006844B0" w:rsidRDefault="00D179D3" w:rsidP="00B932A1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Theme="minorHAns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55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D179D3" w:rsidRPr="006844B0" w:rsidRDefault="00D179D3" w:rsidP="00B932A1">
            <w:pPr>
              <w:autoSpaceDE w:val="0"/>
              <w:autoSpaceDN w:val="0"/>
              <w:adjustRightInd w:val="0"/>
              <w:spacing w:line="192" w:lineRule="auto"/>
              <w:rPr>
                <w:rFonts w:eastAsiaTheme="minorHAnsi"/>
                <w:spacing w:val="-14"/>
                <w:sz w:val="16"/>
                <w:szCs w:val="16"/>
                <w:highlight w:val="yellow"/>
                <w:lang w:eastAsia="en-US"/>
              </w:rPr>
            </w:pPr>
          </w:p>
        </w:tc>
        <w:tc>
          <w:tcPr>
            <w:tcW w:w="1360" w:type="pct"/>
            <w:gridSpan w:val="3"/>
            <w:shd w:val="clear" w:color="auto" w:fill="FFFFFF" w:themeFill="background1"/>
          </w:tcPr>
          <w:p w:rsidR="00D179D3" w:rsidRPr="006844B0" w:rsidRDefault="00D179D3" w:rsidP="00B932A1">
            <w:pPr>
              <w:autoSpaceDE w:val="0"/>
              <w:autoSpaceDN w:val="0"/>
              <w:adjustRightInd w:val="0"/>
              <w:spacing w:line="192" w:lineRule="auto"/>
              <w:rPr>
                <w:rFonts w:eastAsiaTheme="minorHAnsi"/>
                <w:spacing w:val="-14"/>
                <w:sz w:val="16"/>
                <w:szCs w:val="16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6"/>
                <w:szCs w:val="16"/>
                <w:lang w:eastAsia="en-US"/>
              </w:rPr>
              <w:t>ВСЕГО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D179D3" w:rsidRPr="006844B0" w:rsidRDefault="00D179D3" w:rsidP="00D179D3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20751428,8</w:t>
            </w:r>
          </w:p>
        </w:tc>
        <w:tc>
          <w:tcPr>
            <w:tcW w:w="415" w:type="pct"/>
            <w:shd w:val="clear" w:color="auto" w:fill="FFFFFF" w:themeFill="background1"/>
            <w:vAlign w:val="center"/>
          </w:tcPr>
          <w:p w:rsidR="00D179D3" w:rsidRPr="006844B0" w:rsidRDefault="00D179D3" w:rsidP="00D179D3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14259272,6</w:t>
            </w:r>
          </w:p>
        </w:tc>
        <w:tc>
          <w:tcPr>
            <w:tcW w:w="413" w:type="pct"/>
            <w:shd w:val="clear" w:color="auto" w:fill="FFFFFF" w:themeFill="background1"/>
            <w:vAlign w:val="center"/>
          </w:tcPr>
          <w:p w:rsidR="00D179D3" w:rsidRPr="006844B0" w:rsidRDefault="00044EB0" w:rsidP="00D179D3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19340807,7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D179D3" w:rsidRPr="006844B0" w:rsidRDefault="00D179D3" w:rsidP="00D179D3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14912443,2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D179D3" w:rsidRPr="006844B0" w:rsidRDefault="00D179D3" w:rsidP="00D179D3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16292419,5</w:t>
            </w: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:rsidR="00D179D3" w:rsidRPr="006844B0" w:rsidRDefault="00D179D3" w:rsidP="00D179D3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19209074,1</w:t>
            </w:r>
          </w:p>
        </w:tc>
        <w:tc>
          <w:tcPr>
            <w:tcW w:w="461" w:type="pct"/>
            <w:shd w:val="clear" w:color="auto" w:fill="FFFFFF" w:themeFill="background1"/>
            <w:vAlign w:val="center"/>
          </w:tcPr>
          <w:p w:rsidR="00D179D3" w:rsidRPr="006844B0" w:rsidRDefault="00044EB0" w:rsidP="00D179D3">
            <w:pPr>
              <w:spacing w:line="192" w:lineRule="auto"/>
              <w:jc w:val="center"/>
              <w:rPr>
                <w:rFonts w:eastAsiaTheme="minorHAnsi"/>
                <w:spacing w:val="-14"/>
                <w:sz w:val="15"/>
                <w:szCs w:val="15"/>
                <w:lang w:eastAsia="en-US"/>
              </w:rPr>
            </w:pPr>
            <w:r w:rsidRPr="006844B0">
              <w:rPr>
                <w:rFonts w:eastAsiaTheme="minorHAnsi"/>
                <w:spacing w:val="-14"/>
                <w:sz w:val="15"/>
                <w:szCs w:val="15"/>
                <w:lang w:eastAsia="en-US"/>
              </w:rPr>
              <w:t>104765445,9</w:t>
            </w:r>
          </w:p>
        </w:tc>
      </w:tr>
    </w:tbl>
    <w:p w:rsidR="005B5391" w:rsidRPr="006844B0" w:rsidRDefault="003B3054" w:rsidP="0082090C">
      <w:pPr>
        <w:pStyle w:val="formattext"/>
        <w:shd w:val="clear" w:color="auto" w:fill="FFFFFF"/>
        <w:spacing w:before="0" w:beforeAutospacing="0" w:after="0" w:afterAutospacing="0" w:line="330" w:lineRule="atLeast"/>
        <w:ind w:right="-427" w:firstLine="709"/>
        <w:jc w:val="right"/>
        <w:rPr>
          <w:b/>
        </w:rPr>
      </w:pPr>
      <w:r w:rsidRPr="006844B0">
        <w:rPr>
          <w:b/>
          <w:szCs w:val="23"/>
        </w:rPr>
        <w:t xml:space="preserve"> </w:t>
      </w:r>
      <w:r w:rsidR="00D12C78" w:rsidRPr="006844B0">
        <w:rPr>
          <w:b/>
          <w:szCs w:val="23"/>
        </w:rPr>
        <w:t xml:space="preserve"> </w:t>
      </w:r>
      <w:r w:rsidR="00CD266B" w:rsidRPr="006844B0">
        <w:rPr>
          <w:b/>
          <w:szCs w:val="23"/>
        </w:rPr>
        <w:t xml:space="preserve">   </w:t>
      </w:r>
      <w:r w:rsidR="00D12C78" w:rsidRPr="006844B0">
        <w:rPr>
          <w:b/>
          <w:szCs w:val="23"/>
        </w:rPr>
        <w:t xml:space="preserve"> </w:t>
      </w:r>
      <w:r w:rsidR="00CD266B" w:rsidRPr="006844B0">
        <w:t>».</w:t>
      </w:r>
    </w:p>
    <w:p w:rsidR="003A1538" w:rsidRPr="006844B0" w:rsidRDefault="001F60E1" w:rsidP="003A1538">
      <w:pPr>
        <w:autoSpaceDE w:val="0"/>
        <w:autoSpaceDN w:val="0"/>
        <w:adjustRightInd w:val="0"/>
        <w:ind w:firstLine="709"/>
        <w:jc w:val="both"/>
        <w:rPr>
          <w:spacing w:val="-4"/>
        </w:rPr>
      </w:pPr>
      <w:r w:rsidRPr="006844B0">
        <w:rPr>
          <w:spacing w:val="-4"/>
        </w:rPr>
        <w:t>6</w:t>
      </w:r>
      <w:r w:rsidR="003A1538" w:rsidRPr="006844B0">
        <w:rPr>
          <w:spacing w:val="-4"/>
        </w:rPr>
        <w:t>.</w:t>
      </w:r>
      <w:r w:rsidRPr="006844B0">
        <w:rPr>
          <w:spacing w:val="-4"/>
        </w:rPr>
        <w:t>3</w:t>
      </w:r>
      <w:r w:rsidR="003A1538" w:rsidRPr="006844B0">
        <w:rPr>
          <w:spacing w:val="-4"/>
        </w:rPr>
        <w:t xml:space="preserve">. Пункт 2 </w:t>
      </w:r>
      <w:r w:rsidR="004B18EC" w:rsidRPr="006844B0">
        <w:rPr>
          <w:spacing w:val="-4"/>
        </w:rPr>
        <w:t xml:space="preserve">и пункт 2.1 </w:t>
      </w:r>
      <w:r w:rsidR="003A1538" w:rsidRPr="006844B0">
        <w:rPr>
          <w:spacing w:val="-4"/>
        </w:rPr>
        <w:t xml:space="preserve">таблицы 5 </w:t>
      </w:r>
      <w:r w:rsidR="00B7546A" w:rsidRPr="006844B0">
        <w:rPr>
          <w:spacing w:val="-4"/>
        </w:rPr>
        <w:t xml:space="preserve">подраздела 7.5 </w:t>
      </w:r>
      <w:r w:rsidR="003A1538" w:rsidRPr="006844B0">
        <w:rPr>
          <w:spacing w:val="-4"/>
        </w:rPr>
        <w:t>раздела</w:t>
      </w:r>
      <w:r w:rsidR="00B7546A" w:rsidRPr="006844B0">
        <w:rPr>
          <w:spacing w:val="-4"/>
        </w:rPr>
        <w:t xml:space="preserve"> 7</w:t>
      </w:r>
      <w:r w:rsidR="003A1538" w:rsidRPr="006844B0">
        <w:rPr>
          <w:spacing w:val="-4"/>
        </w:rPr>
        <w:t xml:space="preserve"> </w:t>
      </w:r>
      <w:r w:rsidR="0036323C" w:rsidRPr="006844B0">
        <w:rPr>
          <w:spacing w:val="-4"/>
        </w:rPr>
        <w:t xml:space="preserve">приложения </w:t>
      </w:r>
      <w:r w:rsidR="00383BF8">
        <w:rPr>
          <w:spacing w:val="-4"/>
        </w:rPr>
        <w:br/>
      </w:r>
      <w:r w:rsidR="0036323C" w:rsidRPr="006844B0">
        <w:rPr>
          <w:spacing w:val="-4"/>
        </w:rPr>
        <w:t>к п</w:t>
      </w:r>
      <w:r w:rsidR="003A1538" w:rsidRPr="006844B0">
        <w:rPr>
          <w:spacing w:val="-4"/>
        </w:rPr>
        <w:t xml:space="preserve">остановлению изложить в следующей редакции: </w:t>
      </w:r>
    </w:p>
    <w:p w:rsidR="004D38D0" w:rsidRDefault="004D38D0">
      <w:pPr>
        <w:rPr>
          <w:rFonts w:eastAsia="Calibri"/>
          <w:lang w:eastAsia="en-US"/>
        </w:rPr>
      </w:pPr>
      <w:r>
        <w:br w:type="page"/>
      </w:r>
    </w:p>
    <w:p w:rsidR="003A1538" w:rsidRPr="006844B0" w:rsidRDefault="003A1538" w:rsidP="003A1538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6844B0">
        <w:rPr>
          <w:rFonts w:ascii="Times New Roman" w:hAnsi="Times New Roman" w:cs="Times New Roman"/>
          <w:sz w:val="24"/>
          <w:szCs w:val="24"/>
        </w:rPr>
        <w:lastRenderedPageBreak/>
        <w:t>«</w:t>
      </w:r>
    </w:p>
    <w:p w:rsidR="003A1538" w:rsidRPr="006844B0" w:rsidRDefault="003A1538" w:rsidP="003A1538">
      <w:pPr>
        <w:pStyle w:val="ConsPlusNormal"/>
        <w:jc w:val="both"/>
        <w:rPr>
          <w:rFonts w:ascii="Times New Roman" w:hAnsi="Times New Roman" w:cs="Times New Roman"/>
          <w:sz w:val="2"/>
          <w:szCs w:val="2"/>
        </w:rPr>
      </w:pPr>
    </w:p>
    <w:tbl>
      <w:tblPr>
        <w:tblW w:w="95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9"/>
        <w:gridCol w:w="1269"/>
        <w:gridCol w:w="1636"/>
        <w:gridCol w:w="824"/>
        <w:gridCol w:w="903"/>
        <w:gridCol w:w="903"/>
        <w:gridCol w:w="903"/>
        <w:gridCol w:w="860"/>
        <w:gridCol w:w="849"/>
        <w:gridCol w:w="962"/>
      </w:tblGrid>
      <w:tr w:rsidR="00B20605" w:rsidRPr="006844B0" w:rsidTr="00E44F35">
        <w:trPr>
          <w:trHeight w:val="505"/>
        </w:trPr>
        <w:tc>
          <w:tcPr>
            <w:tcW w:w="4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605" w:rsidRPr="006844B0" w:rsidRDefault="00B20605" w:rsidP="00FC1BEE">
            <w:pPr>
              <w:jc w:val="center"/>
              <w:rPr>
                <w:bCs/>
                <w:spacing w:val="-20"/>
                <w:sz w:val="16"/>
              </w:rPr>
            </w:pPr>
            <w:r w:rsidRPr="006844B0">
              <w:rPr>
                <w:bCs/>
                <w:spacing w:val="-20"/>
                <w:sz w:val="16"/>
              </w:rPr>
              <w:t>2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605" w:rsidRPr="006844B0" w:rsidRDefault="00B20605" w:rsidP="00FC1BEE">
            <w:pPr>
              <w:jc w:val="center"/>
              <w:rPr>
                <w:bCs/>
                <w:sz w:val="14"/>
                <w:szCs w:val="14"/>
              </w:rPr>
            </w:pPr>
            <w:r w:rsidRPr="006844B0">
              <w:rPr>
                <w:bCs/>
                <w:sz w:val="14"/>
                <w:szCs w:val="14"/>
              </w:rPr>
              <w:t xml:space="preserve">Комитет </w:t>
            </w:r>
            <w:r w:rsidRPr="006844B0">
              <w:rPr>
                <w:bCs/>
                <w:sz w:val="14"/>
                <w:szCs w:val="14"/>
              </w:rPr>
              <w:br/>
              <w:t>по строительству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605" w:rsidRPr="006844B0" w:rsidRDefault="00B20605" w:rsidP="00FC1BEE">
            <w:pPr>
              <w:jc w:val="center"/>
              <w:rPr>
                <w:bCs/>
                <w:sz w:val="14"/>
                <w:szCs w:val="14"/>
              </w:rPr>
            </w:pPr>
            <w:r w:rsidRPr="006844B0">
              <w:rPr>
                <w:bCs/>
                <w:sz w:val="14"/>
                <w:szCs w:val="14"/>
              </w:rPr>
              <w:t>Бюджет</w:t>
            </w:r>
          </w:p>
          <w:p w:rsidR="00B20605" w:rsidRPr="006844B0" w:rsidRDefault="00B20605" w:rsidP="00FC1BEE">
            <w:pPr>
              <w:jc w:val="center"/>
              <w:rPr>
                <w:bCs/>
                <w:sz w:val="14"/>
                <w:szCs w:val="14"/>
              </w:rPr>
            </w:pPr>
            <w:r w:rsidRPr="006844B0">
              <w:rPr>
                <w:bCs/>
                <w:sz w:val="14"/>
                <w:szCs w:val="14"/>
              </w:rPr>
              <w:t>Санкт-Петербурга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B20605" w:rsidRPr="006844B0" w:rsidRDefault="00B20605" w:rsidP="00B20605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331088,1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B20605" w:rsidRPr="006844B0" w:rsidRDefault="00B20605" w:rsidP="00B20605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1186013,9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B20605" w:rsidRPr="006844B0" w:rsidRDefault="00AB05B5" w:rsidP="00B20605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1637276,1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B20605" w:rsidRPr="006844B0" w:rsidRDefault="00B20605" w:rsidP="00B20605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4036440,3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B20605" w:rsidRPr="006844B0" w:rsidRDefault="00B20605" w:rsidP="00B20605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5354073,2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B20605" w:rsidRPr="006844B0" w:rsidRDefault="00B20605" w:rsidP="00B20605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7805793,4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B20605" w:rsidRPr="006844B0" w:rsidRDefault="00AB05B5" w:rsidP="00B20605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20350685,0</w:t>
            </w:r>
          </w:p>
        </w:tc>
      </w:tr>
      <w:tr w:rsidR="00B20605" w:rsidRPr="006844B0" w:rsidTr="00E44F35">
        <w:trPr>
          <w:trHeight w:val="299"/>
        </w:trPr>
        <w:tc>
          <w:tcPr>
            <w:tcW w:w="48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605" w:rsidRPr="006844B0" w:rsidRDefault="00B20605" w:rsidP="00FC1BEE">
            <w:pPr>
              <w:jc w:val="center"/>
              <w:rPr>
                <w:bCs/>
                <w:spacing w:val="-20"/>
                <w:sz w:val="16"/>
              </w:rPr>
            </w:pPr>
          </w:p>
        </w:tc>
        <w:tc>
          <w:tcPr>
            <w:tcW w:w="1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605" w:rsidRPr="006844B0" w:rsidRDefault="00B20605" w:rsidP="00FC1BEE">
            <w:pPr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605" w:rsidRPr="006844B0" w:rsidRDefault="00B20605" w:rsidP="00FC1BEE">
            <w:pPr>
              <w:jc w:val="center"/>
              <w:rPr>
                <w:bCs/>
                <w:sz w:val="14"/>
                <w:szCs w:val="14"/>
              </w:rPr>
            </w:pPr>
            <w:r w:rsidRPr="006844B0">
              <w:rPr>
                <w:bCs/>
                <w:sz w:val="14"/>
                <w:szCs w:val="14"/>
              </w:rPr>
              <w:t>Федеральный бюджет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B20605" w:rsidRPr="006844B0" w:rsidRDefault="00B20605" w:rsidP="00B20605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0,0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B20605" w:rsidRPr="006844B0" w:rsidRDefault="00B20605" w:rsidP="00B20605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0,0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B20605" w:rsidRPr="006844B0" w:rsidRDefault="00B20605" w:rsidP="00B20605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0,0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B20605" w:rsidRPr="006844B0" w:rsidRDefault="00B20605" w:rsidP="00B20605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0,0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B20605" w:rsidRPr="006844B0" w:rsidRDefault="00B20605" w:rsidP="00B20605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0,0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B20605" w:rsidRPr="006844B0" w:rsidRDefault="00B20605" w:rsidP="00B20605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0,0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</w:tcPr>
          <w:p w:rsidR="00B20605" w:rsidRPr="006844B0" w:rsidRDefault="00B20605" w:rsidP="00B20605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0,0</w:t>
            </w:r>
          </w:p>
        </w:tc>
      </w:tr>
      <w:tr w:rsidR="00B20605" w:rsidRPr="006844B0" w:rsidTr="00E44F35">
        <w:trPr>
          <w:trHeight w:val="258"/>
        </w:trPr>
        <w:tc>
          <w:tcPr>
            <w:tcW w:w="48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605" w:rsidRPr="006844B0" w:rsidRDefault="00B20605" w:rsidP="00FC1BEE">
            <w:pPr>
              <w:jc w:val="center"/>
              <w:rPr>
                <w:bCs/>
                <w:spacing w:val="-20"/>
                <w:sz w:val="16"/>
              </w:rPr>
            </w:pPr>
          </w:p>
        </w:tc>
        <w:tc>
          <w:tcPr>
            <w:tcW w:w="1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605" w:rsidRPr="006844B0" w:rsidRDefault="00B20605" w:rsidP="00FC1BEE">
            <w:pPr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605" w:rsidRPr="006844B0" w:rsidRDefault="00B20605" w:rsidP="00FC1BEE">
            <w:pPr>
              <w:jc w:val="center"/>
              <w:rPr>
                <w:bCs/>
                <w:sz w:val="14"/>
                <w:szCs w:val="14"/>
              </w:rPr>
            </w:pPr>
            <w:r w:rsidRPr="006844B0">
              <w:rPr>
                <w:bCs/>
                <w:sz w:val="14"/>
                <w:szCs w:val="14"/>
              </w:rPr>
              <w:t>ИТОГО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B20605" w:rsidRPr="006844B0" w:rsidRDefault="00B20605" w:rsidP="00B20605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331088,1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B20605" w:rsidRPr="006844B0" w:rsidRDefault="00B20605" w:rsidP="00B20605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1186013,9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B20605" w:rsidRPr="006844B0" w:rsidRDefault="00AB05B5" w:rsidP="00B20605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1637276,1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B20605" w:rsidRPr="006844B0" w:rsidRDefault="00B20605" w:rsidP="00B20605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4036440,3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B20605" w:rsidRPr="006844B0" w:rsidRDefault="00B20605" w:rsidP="00B20605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5354073,2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B20605" w:rsidRPr="006844B0" w:rsidRDefault="00B20605" w:rsidP="00B20605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7805793,4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</w:tcPr>
          <w:p w:rsidR="00B20605" w:rsidRPr="006844B0" w:rsidRDefault="00AB05B5" w:rsidP="00B20605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20350685,0</w:t>
            </w:r>
          </w:p>
        </w:tc>
      </w:tr>
      <w:tr w:rsidR="00B20605" w:rsidRPr="006844B0" w:rsidTr="00E44F35">
        <w:trPr>
          <w:trHeight w:val="350"/>
        </w:trPr>
        <w:tc>
          <w:tcPr>
            <w:tcW w:w="48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605" w:rsidRPr="006844B0" w:rsidRDefault="00B20605" w:rsidP="00FC1BEE">
            <w:pPr>
              <w:jc w:val="center"/>
              <w:rPr>
                <w:spacing w:val="-20"/>
                <w:sz w:val="16"/>
              </w:rPr>
            </w:pPr>
            <w:r w:rsidRPr="006844B0">
              <w:rPr>
                <w:spacing w:val="-20"/>
                <w:sz w:val="16"/>
              </w:rPr>
              <w:t>2.1</w:t>
            </w:r>
          </w:p>
        </w:tc>
        <w:tc>
          <w:tcPr>
            <w:tcW w:w="12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605" w:rsidRPr="006844B0" w:rsidRDefault="00B20605" w:rsidP="00FC1BEE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Подпрограмма 1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605" w:rsidRPr="006844B0" w:rsidRDefault="00B20605" w:rsidP="00FC1BEE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Бюджет</w:t>
            </w:r>
          </w:p>
          <w:p w:rsidR="00B20605" w:rsidRPr="006844B0" w:rsidRDefault="00B20605" w:rsidP="00FC1BEE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Санкт-Петербурга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B20605" w:rsidRPr="006844B0" w:rsidRDefault="00B20605" w:rsidP="00B20605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331088,1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B20605" w:rsidRPr="006844B0" w:rsidRDefault="00B20605" w:rsidP="00B20605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1186013,9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B20605" w:rsidRPr="006844B0" w:rsidRDefault="00AB05B5" w:rsidP="00B20605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1637276,1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B20605" w:rsidRPr="006844B0" w:rsidRDefault="00B20605" w:rsidP="00B20605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4036440,3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B20605" w:rsidRPr="006844B0" w:rsidRDefault="00B20605" w:rsidP="00B20605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5354073,2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B20605" w:rsidRPr="006844B0" w:rsidRDefault="00B20605" w:rsidP="00B20605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7805793,4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</w:tcPr>
          <w:p w:rsidR="00B20605" w:rsidRPr="006844B0" w:rsidRDefault="00AB05B5" w:rsidP="00B20605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20350685,0</w:t>
            </w:r>
          </w:p>
        </w:tc>
      </w:tr>
      <w:tr w:rsidR="00B20605" w:rsidRPr="006844B0" w:rsidTr="00E44F35">
        <w:trPr>
          <w:trHeight w:val="358"/>
        </w:trPr>
        <w:tc>
          <w:tcPr>
            <w:tcW w:w="48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605" w:rsidRPr="006844B0" w:rsidRDefault="00B20605" w:rsidP="00FC1BEE">
            <w:pPr>
              <w:jc w:val="center"/>
              <w:rPr>
                <w:spacing w:val="-20"/>
                <w:sz w:val="16"/>
              </w:rPr>
            </w:pPr>
          </w:p>
        </w:tc>
        <w:tc>
          <w:tcPr>
            <w:tcW w:w="1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605" w:rsidRPr="006844B0" w:rsidRDefault="00B20605" w:rsidP="00FC1BE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605" w:rsidRPr="006844B0" w:rsidRDefault="00B20605" w:rsidP="00FC1BEE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Федеральный бюджет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B20605" w:rsidRPr="006844B0" w:rsidRDefault="00B20605" w:rsidP="00B20605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0,0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B20605" w:rsidRPr="006844B0" w:rsidRDefault="00B20605" w:rsidP="00B20605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0,0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B20605" w:rsidRPr="006844B0" w:rsidRDefault="00B20605" w:rsidP="00B20605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0,0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B20605" w:rsidRPr="006844B0" w:rsidRDefault="00B20605" w:rsidP="00B20605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0,0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B20605" w:rsidRPr="006844B0" w:rsidRDefault="00B20605" w:rsidP="00B20605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0,0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B20605" w:rsidRPr="006844B0" w:rsidRDefault="00B20605" w:rsidP="00B20605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0,0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</w:tcPr>
          <w:p w:rsidR="00B20605" w:rsidRPr="006844B0" w:rsidRDefault="00B20605" w:rsidP="00B20605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0,0</w:t>
            </w:r>
          </w:p>
        </w:tc>
      </w:tr>
      <w:tr w:rsidR="00B20605" w:rsidRPr="006844B0" w:rsidTr="00E44F35">
        <w:trPr>
          <w:trHeight w:val="263"/>
        </w:trPr>
        <w:tc>
          <w:tcPr>
            <w:tcW w:w="48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605" w:rsidRPr="006844B0" w:rsidRDefault="00B20605" w:rsidP="00FC1BEE">
            <w:pPr>
              <w:jc w:val="center"/>
              <w:rPr>
                <w:spacing w:val="-20"/>
                <w:sz w:val="16"/>
              </w:rPr>
            </w:pPr>
          </w:p>
        </w:tc>
        <w:tc>
          <w:tcPr>
            <w:tcW w:w="1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605" w:rsidRPr="006844B0" w:rsidRDefault="00B20605" w:rsidP="00FC1BE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605" w:rsidRPr="006844B0" w:rsidRDefault="00B20605" w:rsidP="00FC1BEE">
            <w:pPr>
              <w:jc w:val="center"/>
              <w:rPr>
                <w:bCs/>
                <w:sz w:val="14"/>
                <w:szCs w:val="14"/>
              </w:rPr>
            </w:pPr>
            <w:r w:rsidRPr="006844B0">
              <w:rPr>
                <w:bCs/>
                <w:sz w:val="14"/>
                <w:szCs w:val="14"/>
              </w:rPr>
              <w:t>ИТОГО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B20605" w:rsidRPr="006844B0" w:rsidRDefault="00B20605" w:rsidP="00B20605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331088,1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B20605" w:rsidRPr="006844B0" w:rsidRDefault="00B20605" w:rsidP="00B20605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1186013,9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B20605" w:rsidRPr="006844B0" w:rsidRDefault="00AB05B5" w:rsidP="00B20605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1637276,1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B20605" w:rsidRPr="006844B0" w:rsidRDefault="00B20605" w:rsidP="00B20605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4036440,3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B20605" w:rsidRPr="006844B0" w:rsidRDefault="00B20605" w:rsidP="00B20605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5354073,2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B20605" w:rsidRPr="006844B0" w:rsidRDefault="00B20605" w:rsidP="00B20605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7805793,4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</w:tcPr>
          <w:p w:rsidR="00B20605" w:rsidRPr="006844B0" w:rsidRDefault="00AB05B5" w:rsidP="00B20605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20350685,0</w:t>
            </w:r>
          </w:p>
        </w:tc>
      </w:tr>
    </w:tbl>
    <w:p w:rsidR="003A1538" w:rsidRPr="006844B0" w:rsidRDefault="003A1538" w:rsidP="00E44F35">
      <w:pPr>
        <w:pStyle w:val="formattext"/>
        <w:shd w:val="clear" w:color="auto" w:fill="FFFFFF"/>
        <w:spacing w:before="0" w:beforeAutospacing="0" w:after="0" w:afterAutospacing="0" w:line="330" w:lineRule="atLeast"/>
        <w:ind w:right="-143"/>
        <w:jc w:val="right"/>
      </w:pPr>
      <w:r w:rsidRPr="006844B0">
        <w:t>».</w:t>
      </w:r>
    </w:p>
    <w:p w:rsidR="00DB54EC" w:rsidRPr="006844B0" w:rsidRDefault="00383BF8" w:rsidP="00B15349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spacing w:val="-4"/>
        </w:rPr>
      </w:pPr>
      <w:r>
        <w:rPr>
          <w:spacing w:val="-4"/>
        </w:rPr>
        <w:t>6</w:t>
      </w:r>
      <w:r w:rsidR="00B15349" w:rsidRPr="006844B0">
        <w:rPr>
          <w:spacing w:val="-4"/>
        </w:rPr>
        <w:t>.</w:t>
      </w:r>
      <w:r w:rsidR="001F60E1" w:rsidRPr="006844B0">
        <w:rPr>
          <w:spacing w:val="-4"/>
        </w:rPr>
        <w:t>4</w:t>
      </w:r>
      <w:r w:rsidR="00B15349" w:rsidRPr="006844B0">
        <w:rPr>
          <w:spacing w:val="-4"/>
        </w:rPr>
        <w:t xml:space="preserve">. </w:t>
      </w:r>
      <w:r w:rsidR="00B7546A" w:rsidRPr="006844B0">
        <w:rPr>
          <w:spacing w:val="-4"/>
        </w:rPr>
        <w:t xml:space="preserve">Пункт 6 </w:t>
      </w:r>
      <w:r w:rsidR="00EE38AE" w:rsidRPr="006844B0">
        <w:rPr>
          <w:spacing w:val="-4"/>
        </w:rPr>
        <w:t xml:space="preserve">подраздела 9.1 </w:t>
      </w:r>
      <w:r w:rsidR="00E44F35" w:rsidRPr="006844B0">
        <w:rPr>
          <w:spacing w:val="-4"/>
        </w:rPr>
        <w:t xml:space="preserve">раздела 9 </w:t>
      </w:r>
      <w:r w:rsidR="0036323C" w:rsidRPr="006844B0">
        <w:rPr>
          <w:spacing w:val="-4"/>
        </w:rPr>
        <w:t>приложения к п</w:t>
      </w:r>
      <w:r w:rsidR="00B932A1" w:rsidRPr="006844B0">
        <w:rPr>
          <w:spacing w:val="-4"/>
        </w:rPr>
        <w:t xml:space="preserve">остановлению изложить </w:t>
      </w:r>
      <w:r w:rsidR="00E44F35" w:rsidRPr="006844B0">
        <w:rPr>
          <w:spacing w:val="-4"/>
        </w:rPr>
        <w:t xml:space="preserve">                          </w:t>
      </w:r>
      <w:r w:rsidR="00B932A1" w:rsidRPr="006844B0">
        <w:rPr>
          <w:spacing w:val="-4"/>
        </w:rPr>
        <w:t>в следующей редакции:</w:t>
      </w:r>
    </w:p>
    <w:p w:rsidR="00D27CDF" w:rsidRPr="006844B0" w:rsidRDefault="008D206C" w:rsidP="00124CCC">
      <w:pPr>
        <w:tabs>
          <w:tab w:val="left" w:pos="5387"/>
          <w:tab w:val="right" w:pos="9354"/>
        </w:tabs>
        <w:jc w:val="both"/>
        <w:rPr>
          <w:spacing w:val="-4"/>
        </w:rPr>
      </w:pPr>
      <w:r w:rsidRPr="006844B0">
        <w:rPr>
          <w:spacing w:val="-4"/>
        </w:rPr>
        <w:t>«</w:t>
      </w: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6"/>
        <w:gridCol w:w="3321"/>
        <w:gridCol w:w="5417"/>
      </w:tblGrid>
      <w:tr w:rsidR="00410439" w:rsidRPr="006844B0" w:rsidTr="004D38D0">
        <w:trPr>
          <w:trHeight w:val="10498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439" w:rsidRPr="00BF05B9" w:rsidRDefault="00410439" w:rsidP="002E5A94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BF05B9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439" w:rsidRPr="00BF05B9" w:rsidRDefault="00410439" w:rsidP="00BF05B9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BF05B9">
              <w:rPr>
                <w:rFonts w:eastAsiaTheme="minorHAnsi"/>
                <w:sz w:val="22"/>
                <w:szCs w:val="22"/>
                <w:lang w:eastAsia="en-US"/>
              </w:rPr>
              <w:t>Общий объем финансирования подпрограммы 1</w:t>
            </w:r>
            <w:r w:rsidR="00BF05B9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Pr="00BF05B9">
              <w:rPr>
                <w:rFonts w:eastAsiaTheme="minorHAnsi"/>
                <w:sz w:val="22"/>
                <w:szCs w:val="22"/>
                <w:lang w:eastAsia="en-US"/>
              </w:rPr>
              <w:t xml:space="preserve">по источникам финансирования с указанием объема финансирования, предусмотренного </w:t>
            </w:r>
            <w:r w:rsidRPr="00BF05B9">
              <w:rPr>
                <w:rFonts w:eastAsiaTheme="minorHAnsi"/>
                <w:sz w:val="22"/>
                <w:szCs w:val="22"/>
                <w:lang w:eastAsia="en-US"/>
              </w:rPr>
              <w:br/>
              <w:t xml:space="preserve">на реализацию региональных проектов, в том числе </w:t>
            </w:r>
            <w:r w:rsidRPr="00BF05B9">
              <w:rPr>
                <w:rFonts w:eastAsiaTheme="minorHAnsi"/>
                <w:sz w:val="22"/>
                <w:szCs w:val="22"/>
                <w:lang w:eastAsia="en-US"/>
              </w:rPr>
              <w:br/>
              <w:t xml:space="preserve">по годам реализации 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0605" w:rsidRPr="00BF05B9" w:rsidRDefault="00BF05B9" w:rsidP="00B20605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1. </w:t>
            </w:r>
            <w:r w:rsidR="00B20605" w:rsidRPr="00BF05B9">
              <w:rPr>
                <w:bCs/>
                <w:sz w:val="22"/>
                <w:szCs w:val="22"/>
              </w:rPr>
              <w:t>Общий объем финансирования</w:t>
            </w:r>
          </w:p>
          <w:p w:rsidR="00B20605" w:rsidRPr="00BF05B9" w:rsidRDefault="00B20605" w:rsidP="00B20605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BF05B9">
              <w:rPr>
                <w:bCs/>
                <w:sz w:val="22"/>
                <w:szCs w:val="22"/>
              </w:rPr>
              <w:t xml:space="preserve">всего </w:t>
            </w:r>
            <w:r w:rsidR="00AB05B5" w:rsidRPr="00BF05B9">
              <w:rPr>
                <w:bCs/>
                <w:sz w:val="22"/>
                <w:szCs w:val="22"/>
              </w:rPr>
              <w:t>104765445,9</w:t>
            </w:r>
            <w:r w:rsidRPr="00BF05B9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BF05B9">
              <w:rPr>
                <w:bCs/>
                <w:sz w:val="22"/>
                <w:szCs w:val="22"/>
              </w:rPr>
              <w:t>тыс</w:t>
            </w:r>
            <w:proofErr w:type="gramStart"/>
            <w:r w:rsidRPr="00BF05B9">
              <w:rPr>
                <w:bCs/>
                <w:sz w:val="22"/>
                <w:szCs w:val="22"/>
              </w:rPr>
              <w:t>.р</w:t>
            </w:r>
            <w:proofErr w:type="gramEnd"/>
            <w:r w:rsidRPr="00BF05B9">
              <w:rPr>
                <w:bCs/>
                <w:sz w:val="22"/>
                <w:szCs w:val="22"/>
              </w:rPr>
              <w:t>уб</w:t>
            </w:r>
            <w:proofErr w:type="spellEnd"/>
            <w:r w:rsidRPr="00BF05B9">
              <w:rPr>
                <w:bCs/>
                <w:sz w:val="22"/>
                <w:szCs w:val="22"/>
              </w:rPr>
              <w:t>., в том числе по годам реализации:</w:t>
            </w:r>
          </w:p>
          <w:p w:rsidR="00B20605" w:rsidRPr="00BF05B9" w:rsidRDefault="00B20605" w:rsidP="00B20605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BF05B9">
              <w:rPr>
                <w:bCs/>
                <w:sz w:val="22"/>
                <w:szCs w:val="22"/>
              </w:rPr>
              <w:t xml:space="preserve">2019 г. – 20751428,8 </w:t>
            </w:r>
            <w:proofErr w:type="spellStart"/>
            <w:r w:rsidRPr="00BF05B9">
              <w:rPr>
                <w:bCs/>
                <w:sz w:val="22"/>
                <w:szCs w:val="22"/>
              </w:rPr>
              <w:t>тыс</w:t>
            </w:r>
            <w:proofErr w:type="gramStart"/>
            <w:r w:rsidRPr="00BF05B9">
              <w:rPr>
                <w:bCs/>
                <w:sz w:val="22"/>
                <w:szCs w:val="22"/>
              </w:rPr>
              <w:t>.р</w:t>
            </w:r>
            <w:proofErr w:type="gramEnd"/>
            <w:r w:rsidRPr="00BF05B9">
              <w:rPr>
                <w:bCs/>
                <w:sz w:val="22"/>
                <w:szCs w:val="22"/>
              </w:rPr>
              <w:t>уб</w:t>
            </w:r>
            <w:proofErr w:type="spellEnd"/>
            <w:r w:rsidRPr="00BF05B9">
              <w:rPr>
                <w:bCs/>
                <w:sz w:val="22"/>
                <w:szCs w:val="22"/>
              </w:rPr>
              <w:t>.;</w:t>
            </w:r>
          </w:p>
          <w:p w:rsidR="00B20605" w:rsidRPr="00BF05B9" w:rsidRDefault="00B20605" w:rsidP="00B20605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BF05B9">
              <w:rPr>
                <w:bCs/>
                <w:sz w:val="22"/>
                <w:szCs w:val="22"/>
              </w:rPr>
              <w:t xml:space="preserve">2020 г. – 14259272,6 </w:t>
            </w:r>
            <w:proofErr w:type="spellStart"/>
            <w:r w:rsidRPr="00BF05B9">
              <w:rPr>
                <w:bCs/>
                <w:sz w:val="22"/>
                <w:szCs w:val="22"/>
              </w:rPr>
              <w:t>тыс</w:t>
            </w:r>
            <w:proofErr w:type="gramStart"/>
            <w:r w:rsidRPr="00BF05B9">
              <w:rPr>
                <w:bCs/>
                <w:sz w:val="22"/>
                <w:szCs w:val="22"/>
              </w:rPr>
              <w:t>.р</w:t>
            </w:r>
            <w:proofErr w:type="gramEnd"/>
            <w:r w:rsidRPr="00BF05B9">
              <w:rPr>
                <w:bCs/>
                <w:sz w:val="22"/>
                <w:szCs w:val="22"/>
              </w:rPr>
              <w:t>уб</w:t>
            </w:r>
            <w:proofErr w:type="spellEnd"/>
            <w:r w:rsidRPr="00BF05B9">
              <w:rPr>
                <w:bCs/>
                <w:sz w:val="22"/>
                <w:szCs w:val="22"/>
              </w:rPr>
              <w:t>.;</w:t>
            </w:r>
          </w:p>
          <w:p w:rsidR="00B20605" w:rsidRPr="00BF05B9" w:rsidRDefault="00B20605" w:rsidP="00B20605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BF05B9">
              <w:rPr>
                <w:bCs/>
                <w:sz w:val="22"/>
                <w:szCs w:val="22"/>
              </w:rPr>
              <w:t xml:space="preserve">2021 г. – </w:t>
            </w:r>
            <w:r w:rsidR="0018490D" w:rsidRPr="00BF05B9">
              <w:rPr>
                <w:bCs/>
                <w:sz w:val="22"/>
                <w:szCs w:val="22"/>
              </w:rPr>
              <w:t>19340807,7</w:t>
            </w:r>
            <w:r w:rsidRPr="00BF05B9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BF05B9">
              <w:rPr>
                <w:bCs/>
                <w:sz w:val="22"/>
                <w:szCs w:val="22"/>
              </w:rPr>
              <w:t>тыс</w:t>
            </w:r>
            <w:proofErr w:type="gramStart"/>
            <w:r w:rsidRPr="00BF05B9">
              <w:rPr>
                <w:bCs/>
                <w:sz w:val="22"/>
                <w:szCs w:val="22"/>
              </w:rPr>
              <w:t>.р</w:t>
            </w:r>
            <w:proofErr w:type="gramEnd"/>
            <w:r w:rsidRPr="00BF05B9">
              <w:rPr>
                <w:bCs/>
                <w:sz w:val="22"/>
                <w:szCs w:val="22"/>
              </w:rPr>
              <w:t>уб</w:t>
            </w:r>
            <w:proofErr w:type="spellEnd"/>
            <w:r w:rsidRPr="00BF05B9">
              <w:rPr>
                <w:bCs/>
                <w:sz w:val="22"/>
                <w:szCs w:val="22"/>
              </w:rPr>
              <w:t>.;</w:t>
            </w:r>
          </w:p>
          <w:p w:rsidR="00B20605" w:rsidRPr="00BF05B9" w:rsidRDefault="00B20605" w:rsidP="00B20605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BF05B9">
              <w:rPr>
                <w:bCs/>
                <w:sz w:val="22"/>
                <w:szCs w:val="22"/>
              </w:rPr>
              <w:t xml:space="preserve">2022 г. – 14912443,2 </w:t>
            </w:r>
            <w:proofErr w:type="spellStart"/>
            <w:r w:rsidRPr="00BF05B9">
              <w:rPr>
                <w:bCs/>
                <w:sz w:val="22"/>
                <w:szCs w:val="22"/>
              </w:rPr>
              <w:t>тыс</w:t>
            </w:r>
            <w:proofErr w:type="gramStart"/>
            <w:r w:rsidRPr="00BF05B9">
              <w:rPr>
                <w:bCs/>
                <w:sz w:val="22"/>
                <w:szCs w:val="22"/>
              </w:rPr>
              <w:t>.р</w:t>
            </w:r>
            <w:proofErr w:type="gramEnd"/>
            <w:r w:rsidRPr="00BF05B9">
              <w:rPr>
                <w:bCs/>
                <w:sz w:val="22"/>
                <w:szCs w:val="22"/>
              </w:rPr>
              <w:t>уб</w:t>
            </w:r>
            <w:proofErr w:type="spellEnd"/>
            <w:r w:rsidRPr="00BF05B9">
              <w:rPr>
                <w:bCs/>
                <w:sz w:val="22"/>
                <w:szCs w:val="22"/>
              </w:rPr>
              <w:t>.;</w:t>
            </w:r>
          </w:p>
          <w:p w:rsidR="00B20605" w:rsidRPr="00BF05B9" w:rsidRDefault="00B20605" w:rsidP="00B20605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BF05B9">
              <w:rPr>
                <w:bCs/>
                <w:sz w:val="22"/>
                <w:szCs w:val="22"/>
              </w:rPr>
              <w:t xml:space="preserve">2023 г. – 16292419,5 </w:t>
            </w:r>
            <w:proofErr w:type="spellStart"/>
            <w:r w:rsidRPr="00BF05B9">
              <w:rPr>
                <w:bCs/>
                <w:sz w:val="22"/>
                <w:szCs w:val="22"/>
              </w:rPr>
              <w:t>тыс</w:t>
            </w:r>
            <w:proofErr w:type="gramStart"/>
            <w:r w:rsidRPr="00BF05B9">
              <w:rPr>
                <w:bCs/>
                <w:sz w:val="22"/>
                <w:szCs w:val="22"/>
              </w:rPr>
              <w:t>.р</w:t>
            </w:r>
            <w:proofErr w:type="gramEnd"/>
            <w:r w:rsidRPr="00BF05B9">
              <w:rPr>
                <w:bCs/>
                <w:sz w:val="22"/>
                <w:szCs w:val="22"/>
              </w:rPr>
              <w:t>уб</w:t>
            </w:r>
            <w:proofErr w:type="spellEnd"/>
            <w:r w:rsidRPr="00BF05B9">
              <w:rPr>
                <w:bCs/>
                <w:sz w:val="22"/>
                <w:szCs w:val="22"/>
              </w:rPr>
              <w:t>.;</w:t>
            </w:r>
          </w:p>
          <w:p w:rsidR="00B20605" w:rsidRPr="00BF05B9" w:rsidRDefault="00B20605" w:rsidP="00B20605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BF05B9">
              <w:rPr>
                <w:bCs/>
                <w:sz w:val="22"/>
                <w:szCs w:val="22"/>
              </w:rPr>
              <w:t xml:space="preserve">2024 г. – 19209074,1 </w:t>
            </w:r>
            <w:proofErr w:type="spellStart"/>
            <w:r w:rsidRPr="00BF05B9">
              <w:rPr>
                <w:bCs/>
                <w:sz w:val="22"/>
                <w:szCs w:val="22"/>
              </w:rPr>
              <w:t>тыс</w:t>
            </w:r>
            <w:proofErr w:type="gramStart"/>
            <w:r w:rsidRPr="00BF05B9">
              <w:rPr>
                <w:bCs/>
                <w:sz w:val="22"/>
                <w:szCs w:val="22"/>
              </w:rPr>
              <w:t>.р</w:t>
            </w:r>
            <w:proofErr w:type="gramEnd"/>
            <w:r w:rsidRPr="00BF05B9">
              <w:rPr>
                <w:bCs/>
                <w:sz w:val="22"/>
                <w:szCs w:val="22"/>
              </w:rPr>
              <w:t>уб</w:t>
            </w:r>
            <w:proofErr w:type="spellEnd"/>
            <w:r w:rsidRPr="00BF05B9">
              <w:rPr>
                <w:bCs/>
                <w:sz w:val="22"/>
                <w:szCs w:val="22"/>
              </w:rPr>
              <w:t>.,</w:t>
            </w:r>
          </w:p>
          <w:p w:rsidR="00B20605" w:rsidRPr="00BF05B9" w:rsidRDefault="00B20605" w:rsidP="00B20605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BF05B9">
              <w:rPr>
                <w:bCs/>
                <w:sz w:val="22"/>
                <w:szCs w:val="22"/>
              </w:rPr>
              <w:t>в том числе:</w:t>
            </w:r>
          </w:p>
          <w:p w:rsidR="00B20605" w:rsidRPr="00BF05B9" w:rsidRDefault="00B20605" w:rsidP="00B20605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BF05B9">
              <w:rPr>
                <w:bCs/>
                <w:sz w:val="22"/>
                <w:szCs w:val="22"/>
              </w:rPr>
              <w:t>1.1. Бюджет Санкт-Петербурга</w:t>
            </w:r>
          </w:p>
          <w:p w:rsidR="00B20605" w:rsidRPr="00BF05B9" w:rsidRDefault="00B20605" w:rsidP="00B20605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BF05B9">
              <w:rPr>
                <w:bCs/>
                <w:sz w:val="22"/>
                <w:szCs w:val="22"/>
              </w:rPr>
              <w:t xml:space="preserve">всего </w:t>
            </w:r>
            <w:r w:rsidR="00AB05B5" w:rsidRPr="00BF05B9">
              <w:rPr>
                <w:bCs/>
                <w:sz w:val="22"/>
                <w:szCs w:val="22"/>
              </w:rPr>
              <w:t>102333408,6</w:t>
            </w:r>
            <w:r w:rsidRPr="00BF05B9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BF05B9">
              <w:rPr>
                <w:bCs/>
                <w:sz w:val="22"/>
                <w:szCs w:val="22"/>
              </w:rPr>
              <w:t>тыс</w:t>
            </w:r>
            <w:proofErr w:type="gramStart"/>
            <w:r w:rsidRPr="00BF05B9">
              <w:rPr>
                <w:bCs/>
                <w:sz w:val="22"/>
                <w:szCs w:val="22"/>
              </w:rPr>
              <w:t>.р</w:t>
            </w:r>
            <w:proofErr w:type="gramEnd"/>
            <w:r w:rsidRPr="00BF05B9">
              <w:rPr>
                <w:bCs/>
                <w:sz w:val="22"/>
                <w:szCs w:val="22"/>
              </w:rPr>
              <w:t>уб</w:t>
            </w:r>
            <w:proofErr w:type="spellEnd"/>
            <w:r w:rsidRPr="00BF05B9">
              <w:rPr>
                <w:bCs/>
                <w:sz w:val="22"/>
                <w:szCs w:val="22"/>
              </w:rPr>
              <w:t>., в том числе по годам реализации:</w:t>
            </w:r>
          </w:p>
          <w:p w:rsidR="00B20605" w:rsidRPr="00BF05B9" w:rsidRDefault="00B20605" w:rsidP="00B20605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BF05B9">
              <w:rPr>
                <w:bCs/>
                <w:sz w:val="22"/>
                <w:szCs w:val="22"/>
              </w:rPr>
              <w:t xml:space="preserve">2019 г. – 20091698,5 </w:t>
            </w:r>
            <w:proofErr w:type="spellStart"/>
            <w:r w:rsidRPr="00BF05B9">
              <w:rPr>
                <w:bCs/>
                <w:sz w:val="22"/>
                <w:szCs w:val="22"/>
              </w:rPr>
              <w:t>тыс</w:t>
            </w:r>
            <w:proofErr w:type="gramStart"/>
            <w:r w:rsidRPr="00BF05B9">
              <w:rPr>
                <w:bCs/>
                <w:sz w:val="22"/>
                <w:szCs w:val="22"/>
              </w:rPr>
              <w:t>.р</w:t>
            </w:r>
            <w:proofErr w:type="gramEnd"/>
            <w:r w:rsidRPr="00BF05B9">
              <w:rPr>
                <w:bCs/>
                <w:sz w:val="22"/>
                <w:szCs w:val="22"/>
              </w:rPr>
              <w:t>уб</w:t>
            </w:r>
            <w:proofErr w:type="spellEnd"/>
            <w:r w:rsidRPr="00BF05B9">
              <w:rPr>
                <w:bCs/>
                <w:sz w:val="22"/>
                <w:szCs w:val="22"/>
              </w:rPr>
              <w:t>.;</w:t>
            </w:r>
          </w:p>
          <w:p w:rsidR="00B20605" w:rsidRPr="00BF05B9" w:rsidRDefault="00B20605" w:rsidP="00B20605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BF05B9">
              <w:rPr>
                <w:bCs/>
                <w:sz w:val="22"/>
                <w:szCs w:val="22"/>
              </w:rPr>
              <w:t xml:space="preserve">2020 г. – 13536342,7 </w:t>
            </w:r>
            <w:proofErr w:type="spellStart"/>
            <w:r w:rsidRPr="00BF05B9">
              <w:rPr>
                <w:bCs/>
                <w:sz w:val="22"/>
                <w:szCs w:val="22"/>
              </w:rPr>
              <w:t>тыс</w:t>
            </w:r>
            <w:proofErr w:type="gramStart"/>
            <w:r w:rsidRPr="00BF05B9">
              <w:rPr>
                <w:bCs/>
                <w:sz w:val="22"/>
                <w:szCs w:val="22"/>
              </w:rPr>
              <w:t>.р</w:t>
            </w:r>
            <w:proofErr w:type="gramEnd"/>
            <w:r w:rsidRPr="00BF05B9">
              <w:rPr>
                <w:bCs/>
                <w:sz w:val="22"/>
                <w:szCs w:val="22"/>
              </w:rPr>
              <w:t>уб</w:t>
            </w:r>
            <w:proofErr w:type="spellEnd"/>
            <w:r w:rsidRPr="00BF05B9">
              <w:rPr>
                <w:bCs/>
                <w:sz w:val="22"/>
                <w:szCs w:val="22"/>
              </w:rPr>
              <w:t>.;</w:t>
            </w:r>
          </w:p>
          <w:p w:rsidR="00B20605" w:rsidRPr="00BF05B9" w:rsidRDefault="00B20605" w:rsidP="00B20605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BF05B9">
              <w:rPr>
                <w:bCs/>
                <w:sz w:val="22"/>
                <w:szCs w:val="22"/>
              </w:rPr>
              <w:t xml:space="preserve">2021 г. – </w:t>
            </w:r>
            <w:r w:rsidR="00AB05B5" w:rsidRPr="00BF05B9">
              <w:rPr>
                <w:bCs/>
                <w:sz w:val="22"/>
                <w:szCs w:val="22"/>
              </w:rPr>
              <w:t>18815748,9</w:t>
            </w:r>
            <w:r w:rsidRPr="00BF05B9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BF05B9">
              <w:rPr>
                <w:bCs/>
                <w:sz w:val="22"/>
                <w:szCs w:val="22"/>
              </w:rPr>
              <w:t>тыс</w:t>
            </w:r>
            <w:proofErr w:type="gramStart"/>
            <w:r w:rsidRPr="00BF05B9">
              <w:rPr>
                <w:bCs/>
                <w:sz w:val="22"/>
                <w:szCs w:val="22"/>
              </w:rPr>
              <w:t>.р</w:t>
            </w:r>
            <w:proofErr w:type="gramEnd"/>
            <w:r w:rsidRPr="00BF05B9">
              <w:rPr>
                <w:bCs/>
                <w:sz w:val="22"/>
                <w:szCs w:val="22"/>
              </w:rPr>
              <w:t>уб</w:t>
            </w:r>
            <w:proofErr w:type="spellEnd"/>
            <w:r w:rsidRPr="00BF05B9">
              <w:rPr>
                <w:bCs/>
                <w:sz w:val="22"/>
                <w:szCs w:val="22"/>
              </w:rPr>
              <w:t>.;</w:t>
            </w:r>
          </w:p>
          <w:p w:rsidR="00B20605" w:rsidRPr="00BF05B9" w:rsidRDefault="00B20605" w:rsidP="00B20605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BF05B9">
              <w:rPr>
                <w:bCs/>
                <w:sz w:val="22"/>
                <w:szCs w:val="22"/>
              </w:rPr>
              <w:t xml:space="preserve">2022 г. – 14388124,9 </w:t>
            </w:r>
            <w:proofErr w:type="spellStart"/>
            <w:r w:rsidRPr="00BF05B9">
              <w:rPr>
                <w:bCs/>
                <w:sz w:val="22"/>
                <w:szCs w:val="22"/>
              </w:rPr>
              <w:t>тыс</w:t>
            </w:r>
            <w:proofErr w:type="gramStart"/>
            <w:r w:rsidRPr="00BF05B9">
              <w:rPr>
                <w:bCs/>
                <w:sz w:val="22"/>
                <w:szCs w:val="22"/>
              </w:rPr>
              <w:t>.р</w:t>
            </w:r>
            <w:proofErr w:type="gramEnd"/>
            <w:r w:rsidRPr="00BF05B9">
              <w:rPr>
                <w:bCs/>
                <w:sz w:val="22"/>
                <w:szCs w:val="22"/>
              </w:rPr>
              <w:t>уб</w:t>
            </w:r>
            <w:proofErr w:type="spellEnd"/>
            <w:r w:rsidRPr="00BF05B9">
              <w:rPr>
                <w:bCs/>
                <w:sz w:val="22"/>
                <w:szCs w:val="22"/>
              </w:rPr>
              <w:t>.;</w:t>
            </w:r>
          </w:p>
          <w:p w:rsidR="00B20605" w:rsidRPr="00BF05B9" w:rsidRDefault="00B20605" w:rsidP="00B20605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BF05B9">
              <w:rPr>
                <w:bCs/>
                <w:sz w:val="22"/>
                <w:szCs w:val="22"/>
              </w:rPr>
              <w:t xml:space="preserve">2023 г. – 16292419,5 </w:t>
            </w:r>
            <w:proofErr w:type="spellStart"/>
            <w:r w:rsidRPr="00BF05B9">
              <w:rPr>
                <w:bCs/>
                <w:sz w:val="22"/>
                <w:szCs w:val="22"/>
              </w:rPr>
              <w:t>тыс</w:t>
            </w:r>
            <w:proofErr w:type="gramStart"/>
            <w:r w:rsidRPr="00BF05B9">
              <w:rPr>
                <w:bCs/>
                <w:sz w:val="22"/>
                <w:szCs w:val="22"/>
              </w:rPr>
              <w:t>.р</w:t>
            </w:r>
            <w:proofErr w:type="gramEnd"/>
            <w:r w:rsidRPr="00BF05B9">
              <w:rPr>
                <w:bCs/>
                <w:sz w:val="22"/>
                <w:szCs w:val="22"/>
              </w:rPr>
              <w:t>уб</w:t>
            </w:r>
            <w:proofErr w:type="spellEnd"/>
            <w:r w:rsidRPr="00BF05B9">
              <w:rPr>
                <w:bCs/>
                <w:sz w:val="22"/>
                <w:szCs w:val="22"/>
              </w:rPr>
              <w:t>.;</w:t>
            </w:r>
          </w:p>
          <w:p w:rsidR="00B20605" w:rsidRPr="00BF05B9" w:rsidRDefault="00B20605" w:rsidP="00B20605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BF05B9">
              <w:rPr>
                <w:bCs/>
                <w:sz w:val="22"/>
                <w:szCs w:val="22"/>
              </w:rPr>
              <w:t xml:space="preserve">2024 г. – 19209074,1 </w:t>
            </w:r>
            <w:proofErr w:type="spellStart"/>
            <w:r w:rsidRPr="00BF05B9">
              <w:rPr>
                <w:bCs/>
                <w:sz w:val="22"/>
                <w:szCs w:val="22"/>
              </w:rPr>
              <w:t>тыс</w:t>
            </w:r>
            <w:proofErr w:type="gramStart"/>
            <w:r w:rsidRPr="00BF05B9">
              <w:rPr>
                <w:bCs/>
                <w:sz w:val="22"/>
                <w:szCs w:val="22"/>
              </w:rPr>
              <w:t>.р</w:t>
            </w:r>
            <w:proofErr w:type="gramEnd"/>
            <w:r w:rsidRPr="00BF05B9">
              <w:rPr>
                <w:bCs/>
                <w:sz w:val="22"/>
                <w:szCs w:val="22"/>
              </w:rPr>
              <w:t>уб</w:t>
            </w:r>
            <w:proofErr w:type="spellEnd"/>
            <w:r w:rsidRPr="00BF05B9">
              <w:rPr>
                <w:bCs/>
                <w:sz w:val="22"/>
                <w:szCs w:val="22"/>
              </w:rPr>
              <w:t>.,</w:t>
            </w:r>
          </w:p>
          <w:p w:rsidR="00B20605" w:rsidRPr="00BF05B9" w:rsidRDefault="00B20605" w:rsidP="00B20605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BF05B9">
              <w:rPr>
                <w:bCs/>
                <w:sz w:val="22"/>
                <w:szCs w:val="22"/>
              </w:rPr>
              <w:t>в том числе объем финансирования, предусмотренный на реализацию региональных проектов:</w:t>
            </w:r>
          </w:p>
          <w:p w:rsidR="00B20605" w:rsidRPr="00BF05B9" w:rsidRDefault="00B20605" w:rsidP="00B20605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BF05B9">
              <w:rPr>
                <w:bCs/>
                <w:sz w:val="22"/>
                <w:szCs w:val="22"/>
              </w:rPr>
              <w:t xml:space="preserve">бюджет Санкт-Петербурга всего 3844336,5 </w:t>
            </w:r>
            <w:proofErr w:type="spellStart"/>
            <w:r w:rsidRPr="00BF05B9">
              <w:rPr>
                <w:bCs/>
                <w:sz w:val="22"/>
                <w:szCs w:val="22"/>
              </w:rPr>
              <w:t>тыс</w:t>
            </w:r>
            <w:proofErr w:type="gramStart"/>
            <w:r w:rsidRPr="00BF05B9">
              <w:rPr>
                <w:bCs/>
                <w:sz w:val="22"/>
                <w:szCs w:val="22"/>
              </w:rPr>
              <w:t>.р</w:t>
            </w:r>
            <w:proofErr w:type="gramEnd"/>
            <w:r w:rsidRPr="00BF05B9">
              <w:rPr>
                <w:bCs/>
                <w:sz w:val="22"/>
                <w:szCs w:val="22"/>
              </w:rPr>
              <w:t>уб</w:t>
            </w:r>
            <w:proofErr w:type="spellEnd"/>
            <w:r w:rsidRPr="00BF05B9">
              <w:rPr>
                <w:bCs/>
                <w:sz w:val="22"/>
                <w:szCs w:val="22"/>
              </w:rPr>
              <w:t xml:space="preserve">., </w:t>
            </w:r>
          </w:p>
          <w:p w:rsidR="00B20605" w:rsidRPr="00BF05B9" w:rsidRDefault="00B20605" w:rsidP="00B20605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BF05B9">
              <w:rPr>
                <w:bCs/>
                <w:sz w:val="22"/>
                <w:szCs w:val="22"/>
              </w:rPr>
              <w:t>в том числе по годам реализации:</w:t>
            </w:r>
          </w:p>
          <w:p w:rsidR="00B20605" w:rsidRPr="00BF05B9" w:rsidRDefault="00B20605" w:rsidP="00B20605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BF05B9">
              <w:rPr>
                <w:bCs/>
                <w:sz w:val="22"/>
                <w:szCs w:val="22"/>
              </w:rPr>
              <w:t xml:space="preserve">2019 г. – 109807,6 </w:t>
            </w:r>
            <w:proofErr w:type="spellStart"/>
            <w:r w:rsidRPr="00BF05B9">
              <w:rPr>
                <w:bCs/>
                <w:sz w:val="22"/>
                <w:szCs w:val="22"/>
              </w:rPr>
              <w:t>тыс</w:t>
            </w:r>
            <w:proofErr w:type="gramStart"/>
            <w:r w:rsidRPr="00BF05B9">
              <w:rPr>
                <w:bCs/>
                <w:sz w:val="22"/>
                <w:szCs w:val="22"/>
              </w:rPr>
              <w:t>.р</w:t>
            </w:r>
            <w:proofErr w:type="gramEnd"/>
            <w:r w:rsidRPr="00BF05B9">
              <w:rPr>
                <w:bCs/>
                <w:sz w:val="22"/>
                <w:szCs w:val="22"/>
              </w:rPr>
              <w:t>уб</w:t>
            </w:r>
            <w:proofErr w:type="spellEnd"/>
            <w:r w:rsidRPr="00BF05B9">
              <w:rPr>
                <w:bCs/>
                <w:sz w:val="22"/>
                <w:szCs w:val="22"/>
              </w:rPr>
              <w:t>.;</w:t>
            </w:r>
          </w:p>
          <w:p w:rsidR="00B20605" w:rsidRPr="00BF05B9" w:rsidRDefault="00B20605" w:rsidP="00B20605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BF05B9">
              <w:rPr>
                <w:bCs/>
                <w:sz w:val="22"/>
                <w:szCs w:val="22"/>
              </w:rPr>
              <w:t xml:space="preserve">2020 г. – 862047,6 </w:t>
            </w:r>
            <w:proofErr w:type="spellStart"/>
            <w:r w:rsidRPr="00BF05B9">
              <w:rPr>
                <w:bCs/>
                <w:sz w:val="22"/>
                <w:szCs w:val="22"/>
              </w:rPr>
              <w:t>тыс</w:t>
            </w:r>
            <w:proofErr w:type="gramStart"/>
            <w:r w:rsidRPr="00BF05B9">
              <w:rPr>
                <w:bCs/>
                <w:sz w:val="22"/>
                <w:szCs w:val="22"/>
              </w:rPr>
              <w:t>.р</w:t>
            </w:r>
            <w:proofErr w:type="gramEnd"/>
            <w:r w:rsidRPr="00BF05B9">
              <w:rPr>
                <w:bCs/>
                <w:sz w:val="22"/>
                <w:szCs w:val="22"/>
              </w:rPr>
              <w:t>уб</w:t>
            </w:r>
            <w:proofErr w:type="spellEnd"/>
            <w:r w:rsidRPr="00BF05B9">
              <w:rPr>
                <w:bCs/>
                <w:sz w:val="22"/>
                <w:szCs w:val="22"/>
              </w:rPr>
              <w:t>.;</w:t>
            </w:r>
          </w:p>
          <w:p w:rsidR="00B20605" w:rsidRPr="00BF05B9" w:rsidRDefault="00B20605" w:rsidP="00B20605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BF05B9">
              <w:rPr>
                <w:bCs/>
                <w:sz w:val="22"/>
                <w:szCs w:val="22"/>
              </w:rPr>
              <w:t xml:space="preserve">2021 г. – 461455,0 </w:t>
            </w:r>
            <w:proofErr w:type="spellStart"/>
            <w:r w:rsidRPr="00BF05B9">
              <w:rPr>
                <w:bCs/>
                <w:sz w:val="22"/>
                <w:szCs w:val="22"/>
              </w:rPr>
              <w:t>тыс</w:t>
            </w:r>
            <w:proofErr w:type="gramStart"/>
            <w:r w:rsidRPr="00BF05B9">
              <w:rPr>
                <w:bCs/>
                <w:sz w:val="22"/>
                <w:szCs w:val="22"/>
              </w:rPr>
              <w:t>.р</w:t>
            </w:r>
            <w:proofErr w:type="gramEnd"/>
            <w:r w:rsidRPr="00BF05B9">
              <w:rPr>
                <w:bCs/>
                <w:sz w:val="22"/>
                <w:szCs w:val="22"/>
              </w:rPr>
              <w:t>уб</w:t>
            </w:r>
            <w:proofErr w:type="spellEnd"/>
            <w:r w:rsidRPr="00BF05B9">
              <w:rPr>
                <w:bCs/>
                <w:sz w:val="22"/>
                <w:szCs w:val="22"/>
              </w:rPr>
              <w:t>.;</w:t>
            </w:r>
          </w:p>
          <w:p w:rsidR="00B20605" w:rsidRPr="00BF05B9" w:rsidRDefault="00B20605" w:rsidP="00B20605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BF05B9">
              <w:rPr>
                <w:bCs/>
                <w:sz w:val="22"/>
                <w:szCs w:val="22"/>
              </w:rPr>
              <w:t xml:space="preserve">2022 г. – 0,0 </w:t>
            </w:r>
            <w:proofErr w:type="spellStart"/>
            <w:r w:rsidRPr="00BF05B9">
              <w:rPr>
                <w:bCs/>
                <w:sz w:val="22"/>
                <w:szCs w:val="22"/>
              </w:rPr>
              <w:t>тыс</w:t>
            </w:r>
            <w:proofErr w:type="gramStart"/>
            <w:r w:rsidRPr="00BF05B9">
              <w:rPr>
                <w:bCs/>
                <w:sz w:val="22"/>
                <w:szCs w:val="22"/>
              </w:rPr>
              <w:t>.р</w:t>
            </w:r>
            <w:proofErr w:type="gramEnd"/>
            <w:r w:rsidRPr="00BF05B9">
              <w:rPr>
                <w:bCs/>
                <w:sz w:val="22"/>
                <w:szCs w:val="22"/>
              </w:rPr>
              <w:t>уб</w:t>
            </w:r>
            <w:proofErr w:type="spellEnd"/>
            <w:r w:rsidRPr="00BF05B9">
              <w:rPr>
                <w:bCs/>
                <w:sz w:val="22"/>
                <w:szCs w:val="22"/>
              </w:rPr>
              <w:t>.;</w:t>
            </w:r>
          </w:p>
          <w:p w:rsidR="00B20605" w:rsidRPr="00BF05B9" w:rsidRDefault="00B20605" w:rsidP="00B20605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BF05B9">
              <w:rPr>
                <w:bCs/>
                <w:sz w:val="22"/>
                <w:szCs w:val="22"/>
              </w:rPr>
              <w:t xml:space="preserve">2023 г. – 199856,4 </w:t>
            </w:r>
            <w:proofErr w:type="spellStart"/>
            <w:r w:rsidRPr="00BF05B9">
              <w:rPr>
                <w:bCs/>
                <w:sz w:val="22"/>
                <w:szCs w:val="22"/>
              </w:rPr>
              <w:t>тыс</w:t>
            </w:r>
            <w:proofErr w:type="gramStart"/>
            <w:r w:rsidRPr="00BF05B9">
              <w:rPr>
                <w:bCs/>
                <w:sz w:val="22"/>
                <w:szCs w:val="22"/>
              </w:rPr>
              <w:t>.р</w:t>
            </w:r>
            <w:proofErr w:type="gramEnd"/>
            <w:r w:rsidRPr="00BF05B9">
              <w:rPr>
                <w:bCs/>
                <w:sz w:val="22"/>
                <w:szCs w:val="22"/>
              </w:rPr>
              <w:t>уб</w:t>
            </w:r>
            <w:proofErr w:type="spellEnd"/>
            <w:r w:rsidRPr="00BF05B9">
              <w:rPr>
                <w:bCs/>
                <w:sz w:val="22"/>
                <w:szCs w:val="22"/>
              </w:rPr>
              <w:t>.;</w:t>
            </w:r>
          </w:p>
          <w:p w:rsidR="00B20605" w:rsidRPr="00BF05B9" w:rsidRDefault="00B20605" w:rsidP="00B20605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BF05B9">
              <w:rPr>
                <w:bCs/>
                <w:sz w:val="22"/>
                <w:szCs w:val="22"/>
              </w:rPr>
              <w:t xml:space="preserve">2024 г. – 2211169,9 </w:t>
            </w:r>
            <w:proofErr w:type="spellStart"/>
            <w:r w:rsidRPr="00BF05B9">
              <w:rPr>
                <w:bCs/>
                <w:sz w:val="22"/>
                <w:szCs w:val="22"/>
              </w:rPr>
              <w:t>тыс</w:t>
            </w:r>
            <w:proofErr w:type="gramStart"/>
            <w:r w:rsidRPr="00BF05B9">
              <w:rPr>
                <w:bCs/>
                <w:sz w:val="22"/>
                <w:szCs w:val="22"/>
              </w:rPr>
              <w:t>.р</w:t>
            </w:r>
            <w:proofErr w:type="gramEnd"/>
            <w:r w:rsidRPr="00BF05B9">
              <w:rPr>
                <w:bCs/>
                <w:sz w:val="22"/>
                <w:szCs w:val="22"/>
              </w:rPr>
              <w:t>уб</w:t>
            </w:r>
            <w:proofErr w:type="spellEnd"/>
            <w:r w:rsidRPr="00BF05B9">
              <w:rPr>
                <w:bCs/>
                <w:sz w:val="22"/>
                <w:szCs w:val="22"/>
              </w:rPr>
              <w:t>.</w:t>
            </w:r>
          </w:p>
          <w:p w:rsidR="00B20605" w:rsidRPr="00BF05B9" w:rsidRDefault="00B20605" w:rsidP="00B20605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BF05B9">
              <w:rPr>
                <w:bCs/>
                <w:sz w:val="22"/>
                <w:szCs w:val="22"/>
              </w:rPr>
              <w:t>1.2. Федеральный бюджет</w:t>
            </w:r>
          </w:p>
          <w:p w:rsidR="00B20605" w:rsidRPr="00BF05B9" w:rsidRDefault="00B20605" w:rsidP="00B20605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BF05B9">
              <w:rPr>
                <w:bCs/>
                <w:sz w:val="22"/>
                <w:szCs w:val="22"/>
              </w:rPr>
              <w:t xml:space="preserve">всего 2432037,3 </w:t>
            </w:r>
            <w:proofErr w:type="spellStart"/>
            <w:r w:rsidRPr="00BF05B9">
              <w:rPr>
                <w:bCs/>
                <w:sz w:val="22"/>
                <w:szCs w:val="22"/>
              </w:rPr>
              <w:t>тыс</w:t>
            </w:r>
            <w:proofErr w:type="gramStart"/>
            <w:r w:rsidRPr="00BF05B9">
              <w:rPr>
                <w:bCs/>
                <w:sz w:val="22"/>
                <w:szCs w:val="22"/>
              </w:rPr>
              <w:t>.р</w:t>
            </w:r>
            <w:proofErr w:type="gramEnd"/>
            <w:r w:rsidRPr="00BF05B9">
              <w:rPr>
                <w:bCs/>
                <w:sz w:val="22"/>
                <w:szCs w:val="22"/>
              </w:rPr>
              <w:t>уб</w:t>
            </w:r>
            <w:proofErr w:type="spellEnd"/>
            <w:r w:rsidRPr="00BF05B9">
              <w:rPr>
                <w:bCs/>
                <w:sz w:val="22"/>
                <w:szCs w:val="22"/>
              </w:rPr>
              <w:t>., в том числе по годам реализации:</w:t>
            </w:r>
          </w:p>
          <w:p w:rsidR="00B20605" w:rsidRPr="00BF05B9" w:rsidRDefault="00B20605" w:rsidP="00B20605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BF05B9">
              <w:rPr>
                <w:bCs/>
                <w:sz w:val="22"/>
                <w:szCs w:val="22"/>
              </w:rPr>
              <w:t xml:space="preserve">2019 г. – 659730,3 </w:t>
            </w:r>
            <w:proofErr w:type="spellStart"/>
            <w:r w:rsidRPr="00BF05B9">
              <w:rPr>
                <w:bCs/>
                <w:sz w:val="22"/>
                <w:szCs w:val="22"/>
              </w:rPr>
              <w:t>тыс</w:t>
            </w:r>
            <w:proofErr w:type="gramStart"/>
            <w:r w:rsidRPr="00BF05B9">
              <w:rPr>
                <w:bCs/>
                <w:sz w:val="22"/>
                <w:szCs w:val="22"/>
              </w:rPr>
              <w:t>.р</w:t>
            </w:r>
            <w:proofErr w:type="gramEnd"/>
            <w:r w:rsidRPr="00BF05B9">
              <w:rPr>
                <w:bCs/>
                <w:sz w:val="22"/>
                <w:szCs w:val="22"/>
              </w:rPr>
              <w:t>уб</w:t>
            </w:r>
            <w:proofErr w:type="spellEnd"/>
            <w:r w:rsidRPr="00BF05B9">
              <w:rPr>
                <w:bCs/>
                <w:sz w:val="22"/>
                <w:szCs w:val="22"/>
              </w:rPr>
              <w:t>.;</w:t>
            </w:r>
          </w:p>
          <w:p w:rsidR="00B20605" w:rsidRPr="00BF05B9" w:rsidRDefault="00B20605" w:rsidP="00B20605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BF05B9">
              <w:rPr>
                <w:bCs/>
                <w:sz w:val="22"/>
                <w:szCs w:val="22"/>
              </w:rPr>
              <w:t xml:space="preserve">2020 г. – 722929,9 </w:t>
            </w:r>
            <w:proofErr w:type="spellStart"/>
            <w:r w:rsidRPr="00BF05B9">
              <w:rPr>
                <w:bCs/>
                <w:sz w:val="22"/>
                <w:szCs w:val="22"/>
              </w:rPr>
              <w:t>тыс</w:t>
            </w:r>
            <w:proofErr w:type="gramStart"/>
            <w:r w:rsidRPr="00BF05B9">
              <w:rPr>
                <w:bCs/>
                <w:sz w:val="22"/>
                <w:szCs w:val="22"/>
              </w:rPr>
              <w:t>.р</w:t>
            </w:r>
            <w:proofErr w:type="gramEnd"/>
            <w:r w:rsidRPr="00BF05B9">
              <w:rPr>
                <w:bCs/>
                <w:sz w:val="22"/>
                <w:szCs w:val="22"/>
              </w:rPr>
              <w:t>уб</w:t>
            </w:r>
            <w:proofErr w:type="spellEnd"/>
            <w:r w:rsidRPr="00BF05B9">
              <w:rPr>
                <w:bCs/>
                <w:sz w:val="22"/>
                <w:szCs w:val="22"/>
              </w:rPr>
              <w:t>.;</w:t>
            </w:r>
          </w:p>
          <w:p w:rsidR="00B20605" w:rsidRPr="00BF05B9" w:rsidRDefault="00B20605" w:rsidP="00B20605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BF05B9">
              <w:rPr>
                <w:bCs/>
                <w:sz w:val="22"/>
                <w:szCs w:val="22"/>
              </w:rPr>
              <w:t xml:space="preserve">2021 г. – 525058,8 </w:t>
            </w:r>
            <w:proofErr w:type="spellStart"/>
            <w:r w:rsidRPr="00BF05B9">
              <w:rPr>
                <w:bCs/>
                <w:sz w:val="22"/>
                <w:szCs w:val="22"/>
              </w:rPr>
              <w:t>тыс</w:t>
            </w:r>
            <w:proofErr w:type="gramStart"/>
            <w:r w:rsidRPr="00BF05B9">
              <w:rPr>
                <w:bCs/>
                <w:sz w:val="22"/>
                <w:szCs w:val="22"/>
              </w:rPr>
              <w:t>.р</w:t>
            </w:r>
            <w:proofErr w:type="gramEnd"/>
            <w:r w:rsidRPr="00BF05B9">
              <w:rPr>
                <w:bCs/>
                <w:sz w:val="22"/>
                <w:szCs w:val="22"/>
              </w:rPr>
              <w:t>уб</w:t>
            </w:r>
            <w:proofErr w:type="spellEnd"/>
            <w:r w:rsidRPr="00BF05B9">
              <w:rPr>
                <w:bCs/>
                <w:sz w:val="22"/>
                <w:szCs w:val="22"/>
              </w:rPr>
              <w:t>.;</w:t>
            </w:r>
          </w:p>
          <w:p w:rsidR="00B20605" w:rsidRPr="00BF05B9" w:rsidRDefault="00B20605" w:rsidP="00B20605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BF05B9">
              <w:rPr>
                <w:bCs/>
                <w:sz w:val="22"/>
                <w:szCs w:val="22"/>
              </w:rPr>
              <w:t xml:space="preserve">2022 г. – 524318,3 </w:t>
            </w:r>
            <w:proofErr w:type="spellStart"/>
            <w:r w:rsidRPr="00BF05B9">
              <w:rPr>
                <w:bCs/>
                <w:sz w:val="22"/>
                <w:szCs w:val="22"/>
              </w:rPr>
              <w:t>тыс</w:t>
            </w:r>
            <w:proofErr w:type="gramStart"/>
            <w:r w:rsidRPr="00BF05B9">
              <w:rPr>
                <w:bCs/>
                <w:sz w:val="22"/>
                <w:szCs w:val="22"/>
              </w:rPr>
              <w:t>.р</w:t>
            </w:r>
            <w:proofErr w:type="gramEnd"/>
            <w:r w:rsidRPr="00BF05B9">
              <w:rPr>
                <w:bCs/>
                <w:sz w:val="22"/>
                <w:szCs w:val="22"/>
              </w:rPr>
              <w:t>уб</w:t>
            </w:r>
            <w:proofErr w:type="spellEnd"/>
            <w:r w:rsidRPr="00BF05B9">
              <w:rPr>
                <w:bCs/>
                <w:sz w:val="22"/>
                <w:szCs w:val="22"/>
              </w:rPr>
              <w:t>.;</w:t>
            </w:r>
          </w:p>
          <w:p w:rsidR="00B20605" w:rsidRPr="00BF05B9" w:rsidRDefault="00B20605" w:rsidP="00B20605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BF05B9">
              <w:rPr>
                <w:bCs/>
                <w:sz w:val="22"/>
                <w:szCs w:val="22"/>
              </w:rPr>
              <w:t xml:space="preserve">2023 г. – 0,0 </w:t>
            </w:r>
            <w:proofErr w:type="spellStart"/>
            <w:r w:rsidRPr="00BF05B9">
              <w:rPr>
                <w:bCs/>
                <w:sz w:val="22"/>
                <w:szCs w:val="22"/>
              </w:rPr>
              <w:t>тыс</w:t>
            </w:r>
            <w:proofErr w:type="gramStart"/>
            <w:r w:rsidRPr="00BF05B9">
              <w:rPr>
                <w:bCs/>
                <w:sz w:val="22"/>
                <w:szCs w:val="22"/>
              </w:rPr>
              <w:t>.р</w:t>
            </w:r>
            <w:proofErr w:type="gramEnd"/>
            <w:r w:rsidRPr="00BF05B9">
              <w:rPr>
                <w:bCs/>
                <w:sz w:val="22"/>
                <w:szCs w:val="22"/>
              </w:rPr>
              <w:t>уб</w:t>
            </w:r>
            <w:proofErr w:type="spellEnd"/>
            <w:r w:rsidRPr="00BF05B9">
              <w:rPr>
                <w:bCs/>
                <w:sz w:val="22"/>
                <w:szCs w:val="22"/>
              </w:rPr>
              <w:t>.;</w:t>
            </w:r>
          </w:p>
          <w:p w:rsidR="00410439" w:rsidRPr="00BF05B9" w:rsidRDefault="00B20605" w:rsidP="00B20605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bCs/>
                <w:sz w:val="22"/>
                <w:szCs w:val="22"/>
                <w:highlight w:val="yellow"/>
              </w:rPr>
            </w:pPr>
            <w:r w:rsidRPr="00BF05B9">
              <w:rPr>
                <w:bCs/>
                <w:sz w:val="22"/>
                <w:szCs w:val="22"/>
              </w:rPr>
              <w:t xml:space="preserve">2024 г. – 0,0 </w:t>
            </w:r>
            <w:proofErr w:type="spellStart"/>
            <w:r w:rsidRPr="00BF05B9">
              <w:rPr>
                <w:bCs/>
                <w:sz w:val="22"/>
                <w:szCs w:val="22"/>
              </w:rPr>
              <w:t>тыс</w:t>
            </w:r>
            <w:proofErr w:type="gramStart"/>
            <w:r w:rsidRPr="00BF05B9">
              <w:rPr>
                <w:bCs/>
                <w:sz w:val="22"/>
                <w:szCs w:val="22"/>
              </w:rPr>
              <w:t>.р</w:t>
            </w:r>
            <w:proofErr w:type="gramEnd"/>
            <w:r w:rsidRPr="00BF05B9">
              <w:rPr>
                <w:bCs/>
                <w:sz w:val="22"/>
                <w:szCs w:val="22"/>
              </w:rPr>
              <w:t>уб</w:t>
            </w:r>
            <w:proofErr w:type="spellEnd"/>
            <w:r w:rsidRPr="00BF05B9">
              <w:rPr>
                <w:bCs/>
                <w:sz w:val="22"/>
                <w:szCs w:val="22"/>
              </w:rPr>
              <w:t>.</w:t>
            </w:r>
          </w:p>
        </w:tc>
      </w:tr>
    </w:tbl>
    <w:p w:rsidR="004D38D0" w:rsidRDefault="008D206C" w:rsidP="008D206C">
      <w:pPr>
        <w:pStyle w:val="formattext"/>
        <w:shd w:val="clear" w:color="auto" w:fill="FFFFFF"/>
        <w:spacing w:before="0" w:beforeAutospacing="0" w:after="0" w:afterAutospacing="0" w:line="330" w:lineRule="atLeast"/>
        <w:ind w:right="-143" w:firstLine="709"/>
        <w:jc w:val="center"/>
      </w:pPr>
      <w:r w:rsidRPr="006844B0">
        <w:t xml:space="preserve">                                                                                                                                      ».</w:t>
      </w:r>
    </w:p>
    <w:p w:rsidR="00B45D90" w:rsidRPr="006844B0" w:rsidRDefault="00B45D90" w:rsidP="008D206C">
      <w:pPr>
        <w:pStyle w:val="formattext"/>
        <w:shd w:val="clear" w:color="auto" w:fill="FFFFFF"/>
        <w:spacing w:before="0" w:beforeAutospacing="0" w:after="0" w:afterAutospacing="0" w:line="330" w:lineRule="atLeast"/>
        <w:ind w:right="-143" w:firstLine="709"/>
        <w:jc w:val="center"/>
        <w:rPr>
          <w:b/>
        </w:rPr>
        <w:sectPr w:rsidR="00B45D90" w:rsidRPr="006844B0" w:rsidSect="006C5436">
          <w:pgSz w:w="11906" w:h="16838"/>
          <w:pgMar w:top="1134" w:right="1276" w:bottom="851" w:left="1134" w:header="709" w:footer="709" w:gutter="0"/>
          <w:pgNumType w:start="4"/>
          <w:cols w:space="708"/>
          <w:titlePg/>
          <w:docGrid w:linePitch="360"/>
        </w:sectPr>
      </w:pPr>
    </w:p>
    <w:p w:rsidR="00FC672F" w:rsidRPr="006844B0" w:rsidRDefault="001F60E1" w:rsidP="00FC672F">
      <w:pPr>
        <w:autoSpaceDE w:val="0"/>
        <w:autoSpaceDN w:val="0"/>
        <w:adjustRightInd w:val="0"/>
        <w:ind w:firstLine="708"/>
        <w:jc w:val="both"/>
        <w:outlineLvl w:val="0"/>
        <w:rPr>
          <w:rFonts w:eastAsiaTheme="minorHAnsi"/>
          <w:lang w:eastAsia="en-US"/>
        </w:rPr>
      </w:pPr>
      <w:r w:rsidRPr="006844B0">
        <w:rPr>
          <w:rFonts w:eastAsiaTheme="minorHAnsi"/>
          <w:lang w:eastAsia="en-US"/>
        </w:rPr>
        <w:lastRenderedPageBreak/>
        <w:t>6.5</w:t>
      </w:r>
      <w:r w:rsidR="00BF05B9">
        <w:rPr>
          <w:rFonts w:eastAsiaTheme="minorHAnsi"/>
          <w:lang w:eastAsia="en-US"/>
        </w:rPr>
        <w:t xml:space="preserve">. </w:t>
      </w:r>
      <w:r w:rsidR="00FC672F" w:rsidRPr="006844B0">
        <w:rPr>
          <w:rFonts w:eastAsiaTheme="minorHAnsi"/>
          <w:lang w:eastAsia="en-US"/>
        </w:rPr>
        <w:t xml:space="preserve">Подпункт </w:t>
      </w:r>
      <w:r w:rsidR="00C1733F" w:rsidRPr="006844B0">
        <w:rPr>
          <w:rFonts w:eastAsiaTheme="minorHAnsi"/>
          <w:lang w:eastAsia="en-US"/>
        </w:rPr>
        <w:t>2.5.4</w:t>
      </w:r>
      <w:r w:rsidR="00FC672F" w:rsidRPr="006844B0">
        <w:rPr>
          <w:rFonts w:eastAsiaTheme="minorHAnsi"/>
          <w:lang w:eastAsia="en-US"/>
        </w:rPr>
        <w:t xml:space="preserve">  таблицы 6 подраздела 9.5 раздела 9 приложения </w:t>
      </w:r>
      <w:r w:rsidR="00B47F30" w:rsidRPr="006844B0">
        <w:rPr>
          <w:rFonts w:eastAsiaTheme="minorHAnsi"/>
          <w:lang w:eastAsia="en-US"/>
        </w:rPr>
        <w:t>к п</w:t>
      </w:r>
      <w:r w:rsidR="00FC672F" w:rsidRPr="006844B0">
        <w:rPr>
          <w:rFonts w:eastAsiaTheme="minorHAnsi"/>
          <w:lang w:eastAsia="en-US"/>
        </w:rPr>
        <w:t>остановлению изложить в следующей редакции:</w:t>
      </w:r>
    </w:p>
    <w:p w:rsidR="00FC672F" w:rsidRPr="006844B0" w:rsidRDefault="00FC672F">
      <w:pPr>
        <w:rPr>
          <w:b/>
        </w:rPr>
      </w:pPr>
      <w:r w:rsidRPr="006844B0">
        <w:rPr>
          <w:b/>
        </w:rPr>
        <w:t>«</w:t>
      </w:r>
    </w:p>
    <w:tbl>
      <w:tblPr>
        <w:tblW w:w="51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"/>
        <w:gridCol w:w="1101"/>
        <w:gridCol w:w="1110"/>
        <w:gridCol w:w="974"/>
        <w:gridCol w:w="834"/>
        <w:gridCol w:w="974"/>
        <w:gridCol w:w="974"/>
        <w:gridCol w:w="977"/>
        <w:gridCol w:w="1119"/>
        <w:gridCol w:w="698"/>
        <w:gridCol w:w="695"/>
        <w:gridCol w:w="695"/>
        <w:gridCol w:w="686"/>
        <w:gridCol w:w="695"/>
        <w:gridCol w:w="695"/>
        <w:gridCol w:w="831"/>
        <w:gridCol w:w="1524"/>
      </w:tblGrid>
      <w:tr w:rsidR="00C1733F" w:rsidRPr="006844B0" w:rsidTr="00D5496F">
        <w:trPr>
          <w:trHeight w:val="285"/>
        </w:trPr>
        <w:tc>
          <w:tcPr>
            <w:tcW w:w="177" w:type="pct"/>
            <w:shd w:val="clear" w:color="auto" w:fill="auto"/>
            <w:noWrap/>
          </w:tcPr>
          <w:p w:rsidR="00C1733F" w:rsidRPr="006844B0" w:rsidRDefault="00C1733F" w:rsidP="00C967C8">
            <w:pPr>
              <w:ind w:right="-80"/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2.5.4</w:t>
            </w:r>
          </w:p>
        </w:tc>
        <w:tc>
          <w:tcPr>
            <w:tcW w:w="364" w:type="pct"/>
            <w:shd w:val="clear" w:color="auto" w:fill="auto"/>
          </w:tcPr>
          <w:p w:rsidR="00C1733F" w:rsidRPr="006844B0" w:rsidRDefault="00C1733F" w:rsidP="00C967C8">
            <w:pPr>
              <w:rPr>
                <w:spacing w:val="-8"/>
                <w:sz w:val="14"/>
                <w:szCs w:val="14"/>
              </w:rPr>
            </w:pPr>
            <w:r w:rsidRPr="006844B0">
              <w:rPr>
                <w:spacing w:val="-8"/>
                <w:sz w:val="14"/>
                <w:szCs w:val="14"/>
              </w:rPr>
              <w:t xml:space="preserve">Инженерная подготовка территории квартала </w:t>
            </w:r>
            <w:r w:rsidRPr="006844B0">
              <w:rPr>
                <w:spacing w:val="-8"/>
                <w:sz w:val="14"/>
                <w:szCs w:val="14"/>
              </w:rPr>
              <w:br/>
              <w:t>74</w:t>
            </w:r>
            <w:proofErr w:type="gramStart"/>
            <w:r w:rsidRPr="006844B0">
              <w:rPr>
                <w:spacing w:val="-8"/>
                <w:sz w:val="14"/>
                <w:szCs w:val="14"/>
              </w:rPr>
              <w:t xml:space="preserve"> Б</w:t>
            </w:r>
            <w:proofErr w:type="gramEnd"/>
            <w:r w:rsidRPr="006844B0">
              <w:rPr>
                <w:spacing w:val="-8"/>
                <w:sz w:val="14"/>
                <w:szCs w:val="14"/>
              </w:rPr>
              <w:t xml:space="preserve"> района Каменка, ограниченной </w:t>
            </w:r>
            <w:proofErr w:type="spellStart"/>
            <w:r w:rsidRPr="006844B0">
              <w:rPr>
                <w:spacing w:val="-8"/>
                <w:sz w:val="14"/>
                <w:szCs w:val="14"/>
              </w:rPr>
              <w:t>Глухарской</w:t>
            </w:r>
            <w:proofErr w:type="spellEnd"/>
            <w:r w:rsidRPr="006844B0">
              <w:rPr>
                <w:spacing w:val="-8"/>
                <w:sz w:val="14"/>
                <w:szCs w:val="14"/>
              </w:rPr>
              <w:t xml:space="preserve"> ул., </w:t>
            </w:r>
          </w:p>
          <w:p w:rsidR="00C1733F" w:rsidRPr="006844B0" w:rsidRDefault="00C1733F" w:rsidP="00C967C8">
            <w:pPr>
              <w:ind w:right="-108"/>
              <w:rPr>
                <w:spacing w:val="-8"/>
                <w:sz w:val="14"/>
                <w:szCs w:val="14"/>
              </w:rPr>
            </w:pPr>
            <w:r w:rsidRPr="006844B0">
              <w:rPr>
                <w:spacing w:val="-16"/>
                <w:sz w:val="14"/>
                <w:szCs w:val="14"/>
              </w:rPr>
              <w:t xml:space="preserve">пр. Авиаконструкторов, </w:t>
            </w:r>
            <w:proofErr w:type="spellStart"/>
            <w:r w:rsidRPr="006844B0">
              <w:rPr>
                <w:spacing w:val="-8"/>
                <w:sz w:val="14"/>
                <w:szCs w:val="14"/>
              </w:rPr>
              <w:t>Плесецкой</w:t>
            </w:r>
            <w:proofErr w:type="spellEnd"/>
            <w:r w:rsidRPr="006844B0">
              <w:rPr>
                <w:spacing w:val="-8"/>
                <w:sz w:val="14"/>
                <w:szCs w:val="14"/>
              </w:rPr>
              <w:t xml:space="preserve"> ул., </w:t>
            </w:r>
            <w:r w:rsidRPr="006844B0">
              <w:rPr>
                <w:spacing w:val="-8"/>
                <w:sz w:val="14"/>
                <w:szCs w:val="14"/>
              </w:rPr>
              <w:br/>
              <w:t>Нижне-Каменской ул.</w:t>
            </w:r>
            <w:r w:rsidRPr="006844B0">
              <w:rPr>
                <w:spacing w:val="-8"/>
                <w:sz w:val="14"/>
                <w:szCs w:val="14"/>
              </w:rPr>
              <w:br/>
              <w:t xml:space="preserve"> с </w:t>
            </w:r>
            <w:proofErr w:type="gramStart"/>
            <w:r w:rsidRPr="006844B0">
              <w:rPr>
                <w:spacing w:val="-8"/>
                <w:sz w:val="14"/>
                <w:szCs w:val="14"/>
              </w:rPr>
              <w:t>инженерным</w:t>
            </w:r>
            <w:proofErr w:type="gramEnd"/>
            <w:r w:rsidRPr="006844B0">
              <w:rPr>
                <w:spacing w:val="-8"/>
                <w:sz w:val="14"/>
                <w:szCs w:val="14"/>
              </w:rPr>
              <w:t xml:space="preserve"> </w:t>
            </w:r>
          </w:p>
          <w:p w:rsidR="00C1733F" w:rsidRPr="006844B0" w:rsidRDefault="00C1733F" w:rsidP="00C967C8">
            <w:pPr>
              <w:ind w:right="-108"/>
              <w:rPr>
                <w:spacing w:val="-8"/>
                <w:sz w:val="14"/>
                <w:szCs w:val="14"/>
              </w:rPr>
            </w:pPr>
            <w:r w:rsidRPr="006844B0">
              <w:rPr>
                <w:spacing w:val="-8"/>
                <w:sz w:val="14"/>
                <w:szCs w:val="14"/>
              </w:rPr>
              <w:t>и инженерно-транспортным обеспечением</w:t>
            </w:r>
          </w:p>
          <w:p w:rsidR="00C1733F" w:rsidRPr="006844B0" w:rsidRDefault="00C1733F" w:rsidP="00C967C8">
            <w:pPr>
              <w:ind w:right="-108"/>
              <w:rPr>
                <w:spacing w:val="-8"/>
                <w:sz w:val="14"/>
                <w:szCs w:val="14"/>
              </w:rPr>
            </w:pPr>
          </w:p>
        </w:tc>
        <w:tc>
          <w:tcPr>
            <w:tcW w:w="367" w:type="pct"/>
          </w:tcPr>
          <w:p w:rsidR="00C1733F" w:rsidRPr="006844B0" w:rsidRDefault="00C1733F" w:rsidP="00C967C8">
            <w:pPr>
              <w:jc w:val="center"/>
              <w:rPr>
                <w:spacing w:val="-8"/>
                <w:sz w:val="14"/>
                <w:szCs w:val="14"/>
              </w:rPr>
            </w:pPr>
            <w:r w:rsidRPr="006844B0">
              <w:rPr>
                <w:spacing w:val="-8"/>
                <w:sz w:val="14"/>
                <w:szCs w:val="14"/>
              </w:rPr>
              <w:t>Комитет по строительству</w:t>
            </w:r>
          </w:p>
        </w:tc>
        <w:tc>
          <w:tcPr>
            <w:tcW w:w="322" w:type="pct"/>
            <w:shd w:val="clear" w:color="auto" w:fill="auto"/>
          </w:tcPr>
          <w:p w:rsidR="00C1733F" w:rsidRPr="006844B0" w:rsidRDefault="00C1733F" w:rsidP="00C967C8">
            <w:pPr>
              <w:jc w:val="center"/>
              <w:rPr>
                <w:spacing w:val="-8"/>
                <w:sz w:val="14"/>
                <w:szCs w:val="14"/>
              </w:rPr>
            </w:pPr>
            <w:r w:rsidRPr="006844B0">
              <w:rPr>
                <w:spacing w:val="-8"/>
                <w:sz w:val="14"/>
                <w:szCs w:val="14"/>
              </w:rPr>
              <w:t xml:space="preserve">85578,2 </w:t>
            </w:r>
            <w:proofErr w:type="spellStart"/>
            <w:r w:rsidRPr="006844B0">
              <w:rPr>
                <w:sz w:val="14"/>
                <w:szCs w:val="14"/>
              </w:rPr>
              <w:t>кв</w:t>
            </w:r>
            <w:proofErr w:type="gramStart"/>
            <w:r w:rsidRPr="006844B0">
              <w:rPr>
                <w:sz w:val="14"/>
                <w:szCs w:val="14"/>
              </w:rPr>
              <w:t>.м</w:t>
            </w:r>
            <w:proofErr w:type="spellEnd"/>
            <w:proofErr w:type="gramEnd"/>
          </w:p>
        </w:tc>
        <w:tc>
          <w:tcPr>
            <w:tcW w:w="276" w:type="pct"/>
            <w:shd w:val="clear" w:color="auto" w:fill="auto"/>
          </w:tcPr>
          <w:p w:rsidR="00C1733F" w:rsidRPr="006844B0" w:rsidRDefault="00C1733F" w:rsidP="00C967C8">
            <w:pPr>
              <w:jc w:val="center"/>
              <w:rPr>
                <w:spacing w:val="-8"/>
                <w:sz w:val="14"/>
                <w:szCs w:val="14"/>
              </w:rPr>
            </w:pPr>
            <w:r w:rsidRPr="006844B0">
              <w:rPr>
                <w:spacing w:val="-8"/>
                <w:sz w:val="14"/>
                <w:szCs w:val="14"/>
              </w:rPr>
              <w:t>СМР</w:t>
            </w:r>
          </w:p>
        </w:tc>
        <w:tc>
          <w:tcPr>
            <w:tcW w:w="322" w:type="pct"/>
            <w:shd w:val="clear" w:color="auto" w:fill="auto"/>
          </w:tcPr>
          <w:p w:rsidR="00C1733F" w:rsidRPr="006844B0" w:rsidRDefault="00C1733F" w:rsidP="00C967C8">
            <w:pPr>
              <w:jc w:val="center"/>
              <w:rPr>
                <w:spacing w:val="-8"/>
                <w:sz w:val="14"/>
                <w:szCs w:val="14"/>
              </w:rPr>
            </w:pPr>
            <w:r w:rsidRPr="006844B0">
              <w:rPr>
                <w:spacing w:val="-8"/>
                <w:sz w:val="14"/>
                <w:szCs w:val="14"/>
              </w:rPr>
              <w:t>2017-2021</w:t>
            </w:r>
          </w:p>
        </w:tc>
        <w:tc>
          <w:tcPr>
            <w:tcW w:w="322" w:type="pct"/>
            <w:shd w:val="clear" w:color="auto" w:fill="auto"/>
          </w:tcPr>
          <w:p w:rsidR="00C1733F" w:rsidRPr="006844B0" w:rsidRDefault="00C1733F" w:rsidP="00C967C8">
            <w:pPr>
              <w:jc w:val="center"/>
              <w:rPr>
                <w:spacing w:val="-8"/>
                <w:sz w:val="14"/>
                <w:szCs w:val="14"/>
              </w:rPr>
            </w:pPr>
            <w:r w:rsidRPr="006844B0">
              <w:rPr>
                <w:spacing w:val="-8"/>
                <w:sz w:val="14"/>
                <w:szCs w:val="14"/>
              </w:rPr>
              <w:t>1073112,7</w:t>
            </w:r>
          </w:p>
        </w:tc>
        <w:tc>
          <w:tcPr>
            <w:tcW w:w="323" w:type="pct"/>
            <w:shd w:val="clear" w:color="auto" w:fill="auto"/>
          </w:tcPr>
          <w:p w:rsidR="00C1733F" w:rsidRPr="006844B0" w:rsidRDefault="00C1733F" w:rsidP="00C967C8">
            <w:pPr>
              <w:jc w:val="center"/>
              <w:rPr>
                <w:spacing w:val="-8"/>
                <w:sz w:val="14"/>
                <w:szCs w:val="14"/>
              </w:rPr>
            </w:pPr>
            <w:r w:rsidRPr="006844B0">
              <w:rPr>
                <w:spacing w:val="-8"/>
                <w:sz w:val="14"/>
                <w:szCs w:val="14"/>
              </w:rPr>
              <w:t>761065,8</w:t>
            </w:r>
          </w:p>
        </w:tc>
        <w:tc>
          <w:tcPr>
            <w:tcW w:w="370" w:type="pct"/>
            <w:shd w:val="clear" w:color="auto" w:fill="auto"/>
          </w:tcPr>
          <w:p w:rsidR="00C1733F" w:rsidRPr="006844B0" w:rsidRDefault="00C1733F" w:rsidP="00C967C8">
            <w:pPr>
              <w:jc w:val="center"/>
              <w:rPr>
                <w:spacing w:val="-8"/>
                <w:sz w:val="14"/>
                <w:szCs w:val="14"/>
              </w:rPr>
            </w:pPr>
            <w:r w:rsidRPr="006844B0">
              <w:rPr>
                <w:spacing w:val="-8"/>
                <w:sz w:val="14"/>
                <w:szCs w:val="14"/>
              </w:rPr>
              <w:t>Бюджет</w:t>
            </w:r>
          </w:p>
          <w:p w:rsidR="00C1733F" w:rsidRPr="006844B0" w:rsidRDefault="00C1733F" w:rsidP="00C967C8">
            <w:pPr>
              <w:jc w:val="center"/>
              <w:rPr>
                <w:spacing w:val="-8"/>
                <w:sz w:val="14"/>
                <w:szCs w:val="14"/>
              </w:rPr>
            </w:pPr>
            <w:r w:rsidRPr="006844B0">
              <w:rPr>
                <w:spacing w:val="-8"/>
                <w:sz w:val="14"/>
                <w:szCs w:val="14"/>
              </w:rPr>
              <w:t>Санкт-Петербурга</w:t>
            </w:r>
          </w:p>
        </w:tc>
        <w:tc>
          <w:tcPr>
            <w:tcW w:w="231" w:type="pct"/>
            <w:shd w:val="clear" w:color="auto" w:fill="auto"/>
          </w:tcPr>
          <w:p w:rsidR="00C1733F" w:rsidRPr="006844B0" w:rsidRDefault="00C1733F" w:rsidP="00C967C8">
            <w:pPr>
              <w:jc w:val="center"/>
              <w:rPr>
                <w:spacing w:val="-8"/>
                <w:sz w:val="14"/>
                <w:szCs w:val="14"/>
              </w:rPr>
            </w:pPr>
            <w:r w:rsidRPr="006844B0">
              <w:rPr>
                <w:spacing w:val="-8"/>
                <w:sz w:val="14"/>
                <w:szCs w:val="14"/>
              </w:rPr>
              <w:t>83938,3</w:t>
            </w:r>
          </w:p>
        </w:tc>
        <w:tc>
          <w:tcPr>
            <w:tcW w:w="230" w:type="pct"/>
            <w:shd w:val="clear" w:color="auto" w:fill="auto"/>
          </w:tcPr>
          <w:p w:rsidR="00C1733F" w:rsidRPr="006844B0" w:rsidRDefault="00C1733F" w:rsidP="00C967C8">
            <w:pPr>
              <w:jc w:val="center"/>
              <w:rPr>
                <w:spacing w:val="-8"/>
                <w:sz w:val="14"/>
                <w:szCs w:val="14"/>
              </w:rPr>
            </w:pPr>
            <w:r w:rsidRPr="006844B0">
              <w:rPr>
                <w:spacing w:val="-8"/>
                <w:sz w:val="14"/>
                <w:szCs w:val="14"/>
              </w:rPr>
              <w:t>340620,1</w:t>
            </w:r>
          </w:p>
        </w:tc>
        <w:tc>
          <w:tcPr>
            <w:tcW w:w="230" w:type="pct"/>
            <w:shd w:val="clear" w:color="auto" w:fill="auto"/>
          </w:tcPr>
          <w:p w:rsidR="00C1733F" w:rsidRPr="006844B0" w:rsidRDefault="0018490D" w:rsidP="00C967C8">
            <w:pPr>
              <w:jc w:val="center"/>
              <w:rPr>
                <w:spacing w:val="-8"/>
                <w:sz w:val="14"/>
                <w:szCs w:val="14"/>
              </w:rPr>
            </w:pPr>
            <w:r w:rsidRPr="006844B0">
              <w:rPr>
                <w:spacing w:val="-8"/>
                <w:sz w:val="14"/>
                <w:szCs w:val="14"/>
              </w:rPr>
              <w:t>462453,7</w:t>
            </w:r>
          </w:p>
          <w:p w:rsidR="00C1733F" w:rsidRPr="006844B0" w:rsidRDefault="00C1733F" w:rsidP="00C967C8">
            <w:pPr>
              <w:jc w:val="center"/>
              <w:rPr>
                <w:spacing w:val="-8"/>
                <w:sz w:val="14"/>
                <w:szCs w:val="14"/>
              </w:rPr>
            </w:pPr>
          </w:p>
        </w:tc>
        <w:tc>
          <w:tcPr>
            <w:tcW w:w="227" w:type="pct"/>
            <w:shd w:val="clear" w:color="auto" w:fill="auto"/>
          </w:tcPr>
          <w:p w:rsidR="00C1733F" w:rsidRPr="006844B0" w:rsidRDefault="00C1733F" w:rsidP="00C967C8">
            <w:pPr>
              <w:jc w:val="center"/>
              <w:rPr>
                <w:spacing w:val="-8"/>
                <w:sz w:val="14"/>
                <w:szCs w:val="14"/>
              </w:rPr>
            </w:pPr>
            <w:r w:rsidRPr="006844B0">
              <w:rPr>
                <w:spacing w:val="-8"/>
                <w:sz w:val="14"/>
                <w:szCs w:val="14"/>
              </w:rPr>
              <w:t>-</w:t>
            </w:r>
          </w:p>
        </w:tc>
        <w:tc>
          <w:tcPr>
            <w:tcW w:w="230" w:type="pct"/>
            <w:shd w:val="clear" w:color="auto" w:fill="auto"/>
          </w:tcPr>
          <w:p w:rsidR="00C1733F" w:rsidRPr="006844B0" w:rsidRDefault="00C1733F" w:rsidP="00C967C8">
            <w:pPr>
              <w:jc w:val="center"/>
              <w:rPr>
                <w:spacing w:val="-8"/>
                <w:sz w:val="14"/>
                <w:szCs w:val="14"/>
              </w:rPr>
            </w:pPr>
            <w:r w:rsidRPr="006844B0">
              <w:rPr>
                <w:spacing w:val="-8"/>
                <w:sz w:val="14"/>
                <w:szCs w:val="14"/>
              </w:rPr>
              <w:t>-</w:t>
            </w:r>
          </w:p>
        </w:tc>
        <w:tc>
          <w:tcPr>
            <w:tcW w:w="230" w:type="pct"/>
            <w:shd w:val="clear" w:color="auto" w:fill="auto"/>
          </w:tcPr>
          <w:p w:rsidR="00C1733F" w:rsidRPr="006844B0" w:rsidRDefault="00C1733F" w:rsidP="00C967C8">
            <w:pPr>
              <w:jc w:val="center"/>
              <w:rPr>
                <w:spacing w:val="-8"/>
                <w:sz w:val="14"/>
                <w:szCs w:val="14"/>
              </w:rPr>
            </w:pPr>
            <w:r w:rsidRPr="006844B0">
              <w:rPr>
                <w:spacing w:val="-8"/>
                <w:sz w:val="14"/>
                <w:szCs w:val="1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C1733F" w:rsidRPr="006844B0" w:rsidRDefault="0018490D" w:rsidP="00C967C8">
            <w:pPr>
              <w:jc w:val="center"/>
              <w:rPr>
                <w:spacing w:val="-8"/>
                <w:sz w:val="14"/>
                <w:szCs w:val="14"/>
              </w:rPr>
            </w:pPr>
            <w:r w:rsidRPr="006844B0">
              <w:rPr>
                <w:spacing w:val="-8"/>
                <w:sz w:val="14"/>
                <w:szCs w:val="14"/>
              </w:rPr>
              <w:t>887012,1</w:t>
            </w:r>
          </w:p>
          <w:p w:rsidR="00C1733F" w:rsidRPr="006844B0" w:rsidRDefault="00C1733F" w:rsidP="00C967C8">
            <w:pPr>
              <w:jc w:val="center"/>
              <w:rPr>
                <w:spacing w:val="-8"/>
                <w:sz w:val="14"/>
                <w:szCs w:val="14"/>
              </w:rPr>
            </w:pPr>
          </w:p>
        </w:tc>
        <w:tc>
          <w:tcPr>
            <w:tcW w:w="504" w:type="pct"/>
            <w:shd w:val="clear" w:color="auto" w:fill="auto"/>
          </w:tcPr>
          <w:p w:rsidR="00C1733F" w:rsidRPr="006844B0" w:rsidRDefault="00C1733F" w:rsidP="00C967C8">
            <w:pPr>
              <w:jc w:val="center"/>
              <w:rPr>
                <w:spacing w:val="-6"/>
                <w:sz w:val="14"/>
                <w:szCs w:val="14"/>
              </w:rPr>
            </w:pPr>
            <w:r w:rsidRPr="006844B0">
              <w:rPr>
                <w:spacing w:val="-6"/>
                <w:sz w:val="14"/>
                <w:szCs w:val="14"/>
              </w:rPr>
              <w:t>Целевые показатели:</w:t>
            </w:r>
          </w:p>
          <w:p w:rsidR="00C1733F" w:rsidRPr="006844B0" w:rsidRDefault="00C1733F" w:rsidP="00C967C8">
            <w:pPr>
              <w:jc w:val="center"/>
              <w:rPr>
                <w:spacing w:val="-6"/>
                <w:sz w:val="14"/>
                <w:szCs w:val="14"/>
              </w:rPr>
            </w:pPr>
            <w:r w:rsidRPr="006844B0">
              <w:rPr>
                <w:spacing w:val="-6"/>
                <w:sz w:val="14"/>
                <w:szCs w:val="14"/>
              </w:rPr>
              <w:t xml:space="preserve">«Ввод </w:t>
            </w:r>
            <w:r w:rsidRPr="006844B0">
              <w:rPr>
                <w:spacing w:val="-6"/>
                <w:sz w:val="14"/>
                <w:szCs w:val="14"/>
              </w:rPr>
              <w:br/>
              <w:t xml:space="preserve">в эксплуатацию объектов жилищного строительства </w:t>
            </w:r>
          </w:p>
          <w:p w:rsidR="00C1733F" w:rsidRPr="006844B0" w:rsidRDefault="00C1733F" w:rsidP="00C967C8">
            <w:pPr>
              <w:jc w:val="center"/>
              <w:rPr>
                <w:spacing w:val="-6"/>
                <w:sz w:val="14"/>
                <w:szCs w:val="14"/>
              </w:rPr>
            </w:pPr>
            <w:r w:rsidRPr="006844B0">
              <w:rPr>
                <w:spacing w:val="-6"/>
                <w:sz w:val="14"/>
                <w:szCs w:val="14"/>
              </w:rPr>
              <w:t>в Санкт-Петербурге»</w:t>
            </w:r>
          </w:p>
          <w:p w:rsidR="00C1733F" w:rsidRPr="006844B0" w:rsidRDefault="00C1733F" w:rsidP="00C967C8">
            <w:pPr>
              <w:jc w:val="center"/>
              <w:rPr>
                <w:spacing w:val="-6"/>
                <w:sz w:val="10"/>
                <w:szCs w:val="14"/>
              </w:rPr>
            </w:pPr>
          </w:p>
          <w:p w:rsidR="00C1733F" w:rsidRPr="006844B0" w:rsidRDefault="00C1733F" w:rsidP="00C967C8">
            <w:pPr>
              <w:jc w:val="center"/>
              <w:rPr>
                <w:spacing w:val="-6"/>
                <w:sz w:val="14"/>
                <w:szCs w:val="14"/>
              </w:rPr>
            </w:pPr>
            <w:r w:rsidRPr="006844B0">
              <w:rPr>
                <w:spacing w:val="-6"/>
                <w:sz w:val="14"/>
                <w:szCs w:val="14"/>
              </w:rPr>
              <w:t>Индикаторы подпрограммы 1:</w:t>
            </w:r>
          </w:p>
          <w:p w:rsidR="00C1733F" w:rsidRPr="006844B0" w:rsidRDefault="00C1733F" w:rsidP="00C967C8">
            <w:pPr>
              <w:jc w:val="center"/>
              <w:rPr>
                <w:spacing w:val="-6"/>
                <w:sz w:val="14"/>
                <w:szCs w:val="14"/>
              </w:rPr>
            </w:pPr>
            <w:r w:rsidRPr="006844B0">
              <w:rPr>
                <w:spacing w:val="-6"/>
                <w:sz w:val="14"/>
                <w:szCs w:val="14"/>
              </w:rPr>
              <w:t>«Общая площадь сформированного государственного жилищного фонда»</w:t>
            </w:r>
          </w:p>
          <w:p w:rsidR="00C1733F" w:rsidRPr="006844B0" w:rsidRDefault="00C1733F" w:rsidP="00C967C8">
            <w:pPr>
              <w:jc w:val="center"/>
              <w:rPr>
                <w:spacing w:val="-6"/>
                <w:sz w:val="10"/>
                <w:szCs w:val="14"/>
              </w:rPr>
            </w:pPr>
          </w:p>
          <w:p w:rsidR="00C1733F" w:rsidRPr="006844B0" w:rsidRDefault="00C1733F" w:rsidP="00C967C8">
            <w:pPr>
              <w:jc w:val="center"/>
              <w:rPr>
                <w:spacing w:val="-6"/>
                <w:sz w:val="14"/>
                <w:szCs w:val="14"/>
              </w:rPr>
            </w:pPr>
            <w:r w:rsidRPr="006844B0">
              <w:rPr>
                <w:spacing w:val="-6"/>
                <w:sz w:val="14"/>
                <w:szCs w:val="14"/>
              </w:rPr>
              <w:t xml:space="preserve">«Общая площадь жилых помещений </w:t>
            </w:r>
          </w:p>
          <w:p w:rsidR="00C1733F" w:rsidRPr="006844B0" w:rsidRDefault="00C1733F" w:rsidP="00C967C8">
            <w:pPr>
              <w:jc w:val="center"/>
              <w:rPr>
                <w:spacing w:val="-6"/>
                <w:sz w:val="14"/>
                <w:szCs w:val="14"/>
              </w:rPr>
            </w:pPr>
            <w:r w:rsidRPr="006844B0">
              <w:rPr>
                <w:spacing w:val="-6"/>
                <w:sz w:val="14"/>
                <w:szCs w:val="14"/>
              </w:rPr>
              <w:t xml:space="preserve">в многоквартирных домах, построенных для государственных нужд </w:t>
            </w:r>
          </w:p>
          <w:p w:rsidR="00C1733F" w:rsidRPr="006844B0" w:rsidRDefault="00C1733F" w:rsidP="00C967C8">
            <w:pPr>
              <w:jc w:val="center"/>
              <w:rPr>
                <w:spacing w:val="-6"/>
                <w:sz w:val="14"/>
                <w:szCs w:val="14"/>
              </w:rPr>
            </w:pPr>
            <w:r w:rsidRPr="006844B0">
              <w:rPr>
                <w:spacing w:val="-6"/>
                <w:sz w:val="14"/>
                <w:szCs w:val="14"/>
              </w:rPr>
              <w:t>Санкт-Петербурга»</w:t>
            </w:r>
          </w:p>
        </w:tc>
      </w:tr>
    </w:tbl>
    <w:p w:rsidR="00FC672F" w:rsidRPr="006844B0" w:rsidRDefault="00940E36" w:rsidP="00FC672F">
      <w:pPr>
        <w:pStyle w:val="formattext"/>
        <w:shd w:val="clear" w:color="auto" w:fill="FFFFFF"/>
        <w:spacing w:before="0" w:beforeAutospacing="0" w:after="0" w:afterAutospacing="0" w:line="330" w:lineRule="atLeast"/>
        <w:ind w:right="-456"/>
        <w:jc w:val="right"/>
      </w:pPr>
      <w:r w:rsidRPr="006844B0">
        <w:rPr>
          <w:lang w:eastAsia="en-US"/>
        </w:rPr>
        <w:tab/>
      </w:r>
      <w:r w:rsidR="00FC672F" w:rsidRPr="006844B0">
        <w:t>».</w:t>
      </w:r>
    </w:p>
    <w:p w:rsidR="00502D64" w:rsidRPr="006844B0" w:rsidRDefault="001F60E1" w:rsidP="00FC672F">
      <w:pPr>
        <w:autoSpaceDE w:val="0"/>
        <w:autoSpaceDN w:val="0"/>
        <w:adjustRightInd w:val="0"/>
        <w:ind w:firstLine="708"/>
        <w:jc w:val="both"/>
        <w:outlineLvl w:val="0"/>
        <w:rPr>
          <w:rFonts w:eastAsiaTheme="minorHAnsi"/>
          <w:lang w:eastAsia="en-US"/>
        </w:rPr>
      </w:pPr>
      <w:r w:rsidRPr="006844B0">
        <w:rPr>
          <w:rFonts w:eastAsiaTheme="minorHAnsi"/>
          <w:lang w:eastAsia="en-US"/>
        </w:rPr>
        <w:t>6.6</w:t>
      </w:r>
      <w:r w:rsidR="00B7546A" w:rsidRPr="006844B0">
        <w:rPr>
          <w:rFonts w:eastAsiaTheme="minorHAnsi"/>
          <w:lang w:eastAsia="en-US"/>
        </w:rPr>
        <w:t>. Строки</w:t>
      </w:r>
      <w:r w:rsidR="00FC672F" w:rsidRPr="006844B0">
        <w:rPr>
          <w:rFonts w:eastAsiaTheme="minorHAnsi"/>
          <w:lang w:eastAsia="en-US"/>
        </w:rPr>
        <w:t xml:space="preserve"> «</w:t>
      </w:r>
      <w:r w:rsidR="00321E6B" w:rsidRPr="006844B0">
        <w:rPr>
          <w:rFonts w:eastAsiaTheme="minorHAnsi"/>
          <w:lang w:eastAsia="en-US"/>
        </w:rPr>
        <w:t>ИТОГО прочие расходы развития</w:t>
      </w:r>
      <w:r w:rsidR="00FC672F" w:rsidRPr="006844B0">
        <w:rPr>
          <w:rFonts w:eastAsiaTheme="minorHAnsi"/>
          <w:lang w:eastAsia="en-US"/>
        </w:rPr>
        <w:t>»</w:t>
      </w:r>
      <w:r w:rsidR="00B7546A" w:rsidRPr="006844B0">
        <w:rPr>
          <w:rFonts w:eastAsiaTheme="minorHAnsi"/>
          <w:lang w:eastAsia="en-US"/>
        </w:rPr>
        <w:t xml:space="preserve"> и «ВСЕГО проектная часть подпрограммы» </w:t>
      </w:r>
      <w:r w:rsidR="00FC672F" w:rsidRPr="006844B0">
        <w:rPr>
          <w:rFonts w:eastAsiaTheme="minorHAnsi"/>
          <w:lang w:eastAsia="en-US"/>
        </w:rPr>
        <w:t xml:space="preserve">таблицы 6 подраздела 9.5 раздела </w:t>
      </w:r>
      <w:r w:rsidR="00ED1487" w:rsidRPr="006844B0">
        <w:rPr>
          <w:rFonts w:eastAsiaTheme="minorHAnsi"/>
          <w:lang w:eastAsia="en-US"/>
        </w:rPr>
        <w:t xml:space="preserve">9 </w:t>
      </w:r>
      <w:r w:rsidR="00426197" w:rsidRPr="006844B0">
        <w:rPr>
          <w:rFonts w:eastAsiaTheme="minorHAnsi"/>
          <w:lang w:eastAsia="en-US"/>
        </w:rPr>
        <w:t>приложения к п</w:t>
      </w:r>
      <w:r w:rsidR="00FC672F" w:rsidRPr="006844B0">
        <w:rPr>
          <w:rFonts w:eastAsiaTheme="minorHAnsi"/>
          <w:lang w:eastAsia="en-US"/>
        </w:rPr>
        <w:t>остановлению изложить в следующей редакции:</w:t>
      </w:r>
    </w:p>
    <w:p w:rsidR="00FC672F" w:rsidRPr="006844B0" w:rsidRDefault="00FC672F" w:rsidP="00426197">
      <w:pPr>
        <w:autoSpaceDE w:val="0"/>
        <w:autoSpaceDN w:val="0"/>
        <w:adjustRightInd w:val="0"/>
        <w:jc w:val="both"/>
        <w:outlineLvl w:val="0"/>
        <w:rPr>
          <w:rFonts w:eastAsiaTheme="minorHAnsi"/>
          <w:lang w:eastAsia="en-US"/>
        </w:rPr>
      </w:pPr>
      <w:r w:rsidRPr="006844B0">
        <w:rPr>
          <w:rFonts w:eastAsiaTheme="minorHAnsi"/>
          <w:lang w:eastAsia="en-US"/>
        </w:rPr>
        <w:t>«</w:t>
      </w:r>
    </w:p>
    <w:tbl>
      <w:tblPr>
        <w:tblW w:w="51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53"/>
        <w:gridCol w:w="883"/>
        <w:gridCol w:w="883"/>
        <w:gridCol w:w="883"/>
        <w:gridCol w:w="883"/>
        <w:gridCol w:w="883"/>
        <w:gridCol w:w="883"/>
        <w:gridCol w:w="883"/>
        <w:gridCol w:w="883"/>
      </w:tblGrid>
      <w:tr w:rsidR="00C1733F" w:rsidRPr="006844B0" w:rsidTr="00C1733F">
        <w:trPr>
          <w:trHeight w:val="182"/>
        </w:trPr>
        <w:tc>
          <w:tcPr>
            <w:tcW w:w="2664" w:type="pct"/>
          </w:tcPr>
          <w:p w:rsidR="00C1733F" w:rsidRPr="006844B0" w:rsidRDefault="00C1733F" w:rsidP="00FC1BEE">
            <w:pPr>
              <w:rPr>
                <w:bCs/>
                <w:sz w:val="14"/>
                <w:szCs w:val="14"/>
              </w:rPr>
            </w:pPr>
            <w:r w:rsidRPr="006844B0">
              <w:rPr>
                <w:bCs/>
                <w:sz w:val="18"/>
                <w:szCs w:val="14"/>
              </w:rPr>
              <w:t>ИТОГО прочие расходы развития</w:t>
            </w:r>
          </w:p>
        </w:tc>
        <w:tc>
          <w:tcPr>
            <w:tcW w:w="292" w:type="pct"/>
            <w:shd w:val="clear" w:color="auto" w:fill="FFFFFF" w:themeFill="background1"/>
          </w:tcPr>
          <w:p w:rsidR="00C1733F" w:rsidRPr="006844B0" w:rsidRDefault="00C1733F" w:rsidP="00C967C8">
            <w:pPr>
              <w:jc w:val="center"/>
              <w:rPr>
                <w:sz w:val="14"/>
              </w:rPr>
            </w:pPr>
            <w:r w:rsidRPr="006844B0">
              <w:rPr>
                <w:sz w:val="14"/>
              </w:rPr>
              <w:t>9009680,5</w:t>
            </w:r>
          </w:p>
        </w:tc>
        <w:tc>
          <w:tcPr>
            <w:tcW w:w="292" w:type="pct"/>
            <w:shd w:val="clear" w:color="auto" w:fill="FFFFFF" w:themeFill="background1"/>
          </w:tcPr>
          <w:p w:rsidR="00C1733F" w:rsidRPr="006844B0" w:rsidRDefault="00C1733F" w:rsidP="00C967C8">
            <w:pPr>
              <w:jc w:val="center"/>
              <w:rPr>
                <w:sz w:val="14"/>
              </w:rPr>
            </w:pPr>
            <w:r w:rsidRPr="006844B0">
              <w:rPr>
                <w:sz w:val="14"/>
              </w:rPr>
              <w:t>6625339,5</w:t>
            </w:r>
          </w:p>
        </w:tc>
        <w:tc>
          <w:tcPr>
            <w:tcW w:w="292" w:type="pct"/>
            <w:shd w:val="clear" w:color="auto" w:fill="FFFFFF" w:themeFill="background1"/>
          </w:tcPr>
          <w:p w:rsidR="00C1733F" w:rsidRPr="006844B0" w:rsidRDefault="0018490D" w:rsidP="00C967C8">
            <w:pPr>
              <w:jc w:val="center"/>
              <w:rPr>
                <w:sz w:val="14"/>
              </w:rPr>
            </w:pPr>
            <w:r w:rsidRPr="006844B0">
              <w:rPr>
                <w:sz w:val="14"/>
              </w:rPr>
              <w:t>8169604,6</w:t>
            </w:r>
          </w:p>
        </w:tc>
        <w:tc>
          <w:tcPr>
            <w:tcW w:w="292" w:type="pct"/>
            <w:shd w:val="clear" w:color="auto" w:fill="FFFFFF" w:themeFill="background1"/>
          </w:tcPr>
          <w:p w:rsidR="00C1733F" w:rsidRPr="006844B0" w:rsidRDefault="00C1733F" w:rsidP="00C967C8">
            <w:pPr>
              <w:jc w:val="center"/>
              <w:rPr>
                <w:sz w:val="14"/>
              </w:rPr>
            </w:pPr>
            <w:r w:rsidRPr="006844B0">
              <w:rPr>
                <w:sz w:val="14"/>
              </w:rPr>
              <w:t>4350264,1</w:t>
            </w:r>
          </w:p>
        </w:tc>
        <w:tc>
          <w:tcPr>
            <w:tcW w:w="292" w:type="pct"/>
            <w:shd w:val="clear" w:color="auto" w:fill="FFFFFF" w:themeFill="background1"/>
          </w:tcPr>
          <w:p w:rsidR="00C1733F" w:rsidRPr="006844B0" w:rsidRDefault="00C1733F" w:rsidP="00C967C8">
            <w:pPr>
              <w:jc w:val="center"/>
              <w:rPr>
                <w:sz w:val="14"/>
              </w:rPr>
            </w:pPr>
            <w:r w:rsidRPr="006844B0">
              <w:rPr>
                <w:sz w:val="14"/>
              </w:rPr>
              <w:t>5480593,5</w:t>
            </w:r>
          </w:p>
        </w:tc>
        <w:tc>
          <w:tcPr>
            <w:tcW w:w="292" w:type="pct"/>
            <w:shd w:val="clear" w:color="auto" w:fill="FFFFFF" w:themeFill="background1"/>
          </w:tcPr>
          <w:p w:rsidR="00C1733F" w:rsidRPr="006844B0" w:rsidRDefault="00C1733F" w:rsidP="00C967C8">
            <w:pPr>
              <w:jc w:val="center"/>
              <w:rPr>
                <w:sz w:val="14"/>
              </w:rPr>
            </w:pPr>
            <w:r w:rsidRPr="006844B0">
              <w:rPr>
                <w:sz w:val="14"/>
              </w:rPr>
              <w:t>5934055,3</w:t>
            </w:r>
          </w:p>
        </w:tc>
        <w:tc>
          <w:tcPr>
            <w:tcW w:w="292" w:type="pct"/>
            <w:shd w:val="clear" w:color="auto" w:fill="FFFFFF" w:themeFill="background1"/>
          </w:tcPr>
          <w:p w:rsidR="00C1733F" w:rsidRPr="006844B0" w:rsidRDefault="0018490D" w:rsidP="00C967C8">
            <w:pPr>
              <w:jc w:val="center"/>
              <w:rPr>
                <w:sz w:val="14"/>
              </w:rPr>
            </w:pPr>
            <w:r w:rsidRPr="006844B0">
              <w:rPr>
                <w:sz w:val="14"/>
              </w:rPr>
              <w:t>39569537,5</w:t>
            </w:r>
          </w:p>
        </w:tc>
        <w:tc>
          <w:tcPr>
            <w:tcW w:w="292" w:type="pct"/>
            <w:shd w:val="clear" w:color="auto" w:fill="FFFFFF" w:themeFill="background1"/>
            <w:hideMark/>
          </w:tcPr>
          <w:p w:rsidR="00C1733F" w:rsidRPr="006844B0" w:rsidRDefault="00C1733F" w:rsidP="00FC1BEE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Х</w:t>
            </w:r>
          </w:p>
        </w:tc>
      </w:tr>
      <w:tr w:rsidR="00B7546A" w:rsidRPr="006844B0" w:rsidTr="00C1733F">
        <w:trPr>
          <w:trHeight w:val="182"/>
        </w:trPr>
        <w:tc>
          <w:tcPr>
            <w:tcW w:w="2664" w:type="pct"/>
          </w:tcPr>
          <w:p w:rsidR="00B7546A" w:rsidRPr="006844B0" w:rsidRDefault="00B7546A" w:rsidP="006C5436">
            <w:pPr>
              <w:rPr>
                <w:bCs/>
                <w:sz w:val="18"/>
                <w:szCs w:val="14"/>
              </w:rPr>
            </w:pPr>
            <w:r w:rsidRPr="006844B0">
              <w:rPr>
                <w:bCs/>
                <w:sz w:val="18"/>
                <w:szCs w:val="14"/>
              </w:rPr>
              <w:t>ВСЕГО проектная часть подпрограммы</w:t>
            </w:r>
          </w:p>
        </w:tc>
        <w:tc>
          <w:tcPr>
            <w:tcW w:w="292" w:type="pct"/>
            <w:shd w:val="clear" w:color="auto" w:fill="FFFFFF" w:themeFill="background1"/>
          </w:tcPr>
          <w:p w:rsidR="00B7546A" w:rsidRPr="006844B0" w:rsidRDefault="00B7546A" w:rsidP="006C5436">
            <w:pPr>
              <w:rPr>
                <w:bCs/>
                <w:sz w:val="14"/>
                <w:szCs w:val="14"/>
              </w:rPr>
            </w:pPr>
            <w:r w:rsidRPr="006844B0">
              <w:rPr>
                <w:bCs/>
                <w:sz w:val="14"/>
                <w:szCs w:val="14"/>
              </w:rPr>
              <w:t>9119488,1</w:t>
            </w:r>
          </w:p>
        </w:tc>
        <w:tc>
          <w:tcPr>
            <w:tcW w:w="292" w:type="pct"/>
            <w:shd w:val="clear" w:color="auto" w:fill="FFFFFF" w:themeFill="background1"/>
          </w:tcPr>
          <w:p w:rsidR="00B7546A" w:rsidRPr="006844B0" w:rsidRDefault="00B7546A" w:rsidP="006C5436">
            <w:pPr>
              <w:rPr>
                <w:bCs/>
                <w:sz w:val="14"/>
                <w:szCs w:val="14"/>
              </w:rPr>
            </w:pPr>
            <w:r w:rsidRPr="006844B0">
              <w:rPr>
                <w:bCs/>
                <w:sz w:val="14"/>
                <w:szCs w:val="14"/>
              </w:rPr>
              <w:t>7487387,1</w:t>
            </w:r>
          </w:p>
        </w:tc>
        <w:tc>
          <w:tcPr>
            <w:tcW w:w="292" w:type="pct"/>
            <w:shd w:val="clear" w:color="auto" w:fill="FFFFFF" w:themeFill="background1"/>
          </w:tcPr>
          <w:p w:rsidR="00B7546A" w:rsidRPr="006844B0" w:rsidRDefault="00B7546A" w:rsidP="006C5436">
            <w:pPr>
              <w:rPr>
                <w:bCs/>
                <w:sz w:val="14"/>
                <w:szCs w:val="14"/>
              </w:rPr>
            </w:pPr>
            <w:r w:rsidRPr="006844B0">
              <w:rPr>
                <w:bCs/>
                <w:sz w:val="14"/>
                <w:szCs w:val="14"/>
              </w:rPr>
              <w:t>8631059,6</w:t>
            </w:r>
          </w:p>
        </w:tc>
        <w:tc>
          <w:tcPr>
            <w:tcW w:w="292" w:type="pct"/>
            <w:shd w:val="clear" w:color="auto" w:fill="FFFFFF" w:themeFill="background1"/>
          </w:tcPr>
          <w:p w:rsidR="00B7546A" w:rsidRPr="006844B0" w:rsidRDefault="00B7546A" w:rsidP="006C5436">
            <w:pPr>
              <w:rPr>
                <w:bCs/>
                <w:sz w:val="14"/>
                <w:szCs w:val="14"/>
              </w:rPr>
            </w:pPr>
            <w:r w:rsidRPr="006844B0">
              <w:rPr>
                <w:bCs/>
                <w:sz w:val="14"/>
                <w:szCs w:val="14"/>
              </w:rPr>
              <w:t>4350264,1</w:t>
            </w:r>
          </w:p>
        </w:tc>
        <w:tc>
          <w:tcPr>
            <w:tcW w:w="292" w:type="pct"/>
            <w:shd w:val="clear" w:color="auto" w:fill="FFFFFF" w:themeFill="background1"/>
          </w:tcPr>
          <w:p w:rsidR="00B7546A" w:rsidRPr="006844B0" w:rsidRDefault="00B7546A" w:rsidP="006C5436">
            <w:pPr>
              <w:rPr>
                <w:bCs/>
                <w:sz w:val="14"/>
                <w:szCs w:val="14"/>
              </w:rPr>
            </w:pPr>
            <w:r w:rsidRPr="006844B0">
              <w:rPr>
                <w:bCs/>
                <w:sz w:val="14"/>
                <w:szCs w:val="14"/>
              </w:rPr>
              <w:t>5680449,9</w:t>
            </w:r>
          </w:p>
        </w:tc>
        <w:tc>
          <w:tcPr>
            <w:tcW w:w="292" w:type="pct"/>
            <w:shd w:val="clear" w:color="auto" w:fill="FFFFFF" w:themeFill="background1"/>
          </w:tcPr>
          <w:p w:rsidR="00B7546A" w:rsidRPr="006844B0" w:rsidRDefault="00B7546A" w:rsidP="006C5436">
            <w:pPr>
              <w:rPr>
                <w:bCs/>
                <w:sz w:val="14"/>
                <w:szCs w:val="14"/>
              </w:rPr>
            </w:pPr>
            <w:r w:rsidRPr="006844B0">
              <w:rPr>
                <w:bCs/>
                <w:sz w:val="14"/>
                <w:szCs w:val="14"/>
              </w:rPr>
              <w:t>8145225,2</w:t>
            </w:r>
          </w:p>
        </w:tc>
        <w:tc>
          <w:tcPr>
            <w:tcW w:w="292" w:type="pct"/>
            <w:shd w:val="clear" w:color="auto" w:fill="FFFFFF" w:themeFill="background1"/>
          </w:tcPr>
          <w:p w:rsidR="00B7546A" w:rsidRPr="006844B0" w:rsidRDefault="00B7546A" w:rsidP="006C5436">
            <w:pPr>
              <w:rPr>
                <w:bCs/>
                <w:sz w:val="14"/>
                <w:szCs w:val="14"/>
              </w:rPr>
            </w:pPr>
            <w:r w:rsidRPr="006844B0">
              <w:rPr>
                <w:bCs/>
                <w:sz w:val="14"/>
                <w:szCs w:val="14"/>
              </w:rPr>
              <w:t>43413874,0</w:t>
            </w:r>
          </w:p>
        </w:tc>
        <w:tc>
          <w:tcPr>
            <w:tcW w:w="292" w:type="pct"/>
            <w:shd w:val="clear" w:color="auto" w:fill="FFFFFF" w:themeFill="background1"/>
          </w:tcPr>
          <w:p w:rsidR="00B7546A" w:rsidRPr="006844B0" w:rsidRDefault="00B7546A" w:rsidP="008D206C">
            <w:pPr>
              <w:jc w:val="center"/>
              <w:rPr>
                <w:bCs/>
                <w:sz w:val="18"/>
                <w:szCs w:val="14"/>
              </w:rPr>
            </w:pPr>
            <w:r w:rsidRPr="006844B0">
              <w:rPr>
                <w:bCs/>
                <w:sz w:val="18"/>
                <w:szCs w:val="14"/>
              </w:rPr>
              <w:t>Х</w:t>
            </w:r>
          </w:p>
        </w:tc>
      </w:tr>
    </w:tbl>
    <w:p w:rsidR="00B45D90" w:rsidRPr="006844B0" w:rsidRDefault="00321E6B" w:rsidP="00321E6B">
      <w:pPr>
        <w:tabs>
          <w:tab w:val="left" w:pos="5485"/>
        </w:tabs>
        <w:ind w:right="-456"/>
        <w:jc w:val="right"/>
      </w:pPr>
      <w:r w:rsidRPr="006844B0">
        <w:t>».</w:t>
      </w:r>
    </w:p>
    <w:p w:rsidR="00321E6B" w:rsidRPr="006844B0" w:rsidRDefault="00321E6B" w:rsidP="00940E36">
      <w:pPr>
        <w:tabs>
          <w:tab w:val="left" w:pos="5485"/>
        </w:tabs>
        <w:rPr>
          <w:lang w:eastAsia="en-US"/>
        </w:rPr>
      </w:pPr>
    </w:p>
    <w:p w:rsidR="00ED3E37" w:rsidRPr="006844B0" w:rsidRDefault="00ED3E37" w:rsidP="00146A0B">
      <w:pPr>
        <w:jc w:val="both"/>
        <w:rPr>
          <w:szCs w:val="28"/>
        </w:rPr>
      </w:pPr>
    </w:p>
    <w:p w:rsidR="00E8564D" w:rsidRPr="006844B0" w:rsidRDefault="00E8564D" w:rsidP="00146A0B">
      <w:pPr>
        <w:jc w:val="both"/>
        <w:rPr>
          <w:szCs w:val="28"/>
        </w:rPr>
        <w:sectPr w:rsidR="00E8564D" w:rsidRPr="006844B0" w:rsidSect="00602DEE">
          <w:headerReference w:type="default" r:id="rId12"/>
          <w:pgSz w:w="16838" w:h="11906" w:orient="landscape"/>
          <w:pgMar w:top="426" w:right="1134" w:bottom="426" w:left="1134" w:header="709" w:footer="709" w:gutter="0"/>
          <w:pgNumType w:start="1"/>
          <w:cols w:space="708"/>
          <w:titlePg/>
          <w:docGrid w:linePitch="360"/>
        </w:sectPr>
      </w:pPr>
    </w:p>
    <w:p w:rsidR="00C851D1" w:rsidRDefault="00C851D1" w:rsidP="00C851D1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pacing w:val="-4"/>
        </w:rPr>
      </w:pPr>
      <w:r>
        <w:lastRenderedPageBreak/>
        <w:t>7</w:t>
      </w:r>
      <w:r w:rsidRPr="006844B0">
        <w:t>. Внести</w:t>
      </w:r>
      <w:r w:rsidRPr="006844B0">
        <w:rPr>
          <w:spacing w:val="-4"/>
        </w:rPr>
        <w:t xml:space="preserve"> в постановление Правительства Санкт-Петербурга от 23.06.2014 № 49</w:t>
      </w:r>
      <w:r>
        <w:rPr>
          <w:spacing w:val="-4"/>
        </w:rPr>
        <w:t>7</w:t>
      </w:r>
      <w:r>
        <w:rPr>
          <w:spacing w:val="-4"/>
        </w:rPr>
        <w:br/>
      </w:r>
      <w:r w:rsidRPr="006844B0">
        <w:rPr>
          <w:spacing w:val="-4"/>
        </w:rPr>
        <w:t>«О государственной программе Санкт-Петербурга «</w:t>
      </w:r>
      <w:r>
        <w:t xml:space="preserve">Социальная поддержка граждан </w:t>
      </w:r>
      <w:r>
        <w:br/>
        <w:t>в Санкт-Петербурге</w:t>
      </w:r>
      <w:r w:rsidRPr="006844B0">
        <w:rPr>
          <w:spacing w:val="-4"/>
        </w:rPr>
        <w:t>» следующие изменения:</w:t>
      </w:r>
    </w:p>
    <w:p w:rsidR="00C851D1" w:rsidRDefault="00C851D1" w:rsidP="00C851D1">
      <w:pPr>
        <w:autoSpaceDE w:val="0"/>
        <w:autoSpaceDN w:val="0"/>
        <w:adjustRightInd w:val="0"/>
        <w:ind w:firstLine="708"/>
        <w:jc w:val="both"/>
        <w:outlineLvl w:val="0"/>
        <w:rPr>
          <w:rFonts w:eastAsiaTheme="minorHAnsi"/>
          <w:lang w:eastAsia="en-US"/>
        </w:rPr>
      </w:pPr>
      <w:r w:rsidRPr="00C851D1">
        <w:rPr>
          <w:rFonts w:eastAsiaTheme="minorHAnsi"/>
          <w:lang w:eastAsia="en-US"/>
        </w:rPr>
        <w:t>7.1. Пункт 9 раздела «Паспорт государственной программы Санкт-Петербурга «Социальная поддержка граждан в Санкт-Петербурге» приложения к постановлению изложить</w:t>
      </w:r>
      <w:r w:rsidRPr="00C851D1">
        <w:rPr>
          <w:rFonts w:eastAsiaTheme="minorHAnsi"/>
          <w:lang w:eastAsia="en-US"/>
        </w:rPr>
        <w:br/>
        <w:t xml:space="preserve"> в следующей редакции:</w:t>
      </w:r>
    </w:p>
    <w:p w:rsidR="00C851D1" w:rsidRDefault="00C851D1" w:rsidP="00C851D1">
      <w:pPr>
        <w:autoSpaceDE w:val="0"/>
        <w:autoSpaceDN w:val="0"/>
        <w:adjustRightInd w:val="0"/>
        <w:jc w:val="both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«</w:t>
      </w:r>
    </w:p>
    <w:tbl>
      <w:tblPr>
        <w:tblpPr w:leftFromText="180" w:rightFromText="180" w:vertAnchor="text" w:horzAnchor="margin" w:tblpX="123" w:tblpY="114"/>
        <w:tblW w:w="990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7"/>
        <w:gridCol w:w="2693"/>
        <w:gridCol w:w="6804"/>
      </w:tblGrid>
      <w:tr w:rsidR="00C851D1" w:rsidRPr="00767711" w:rsidTr="00C851D1"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23" w:type="dxa"/>
              <w:bottom w:w="15" w:type="dxa"/>
              <w:right w:w="123" w:type="dxa"/>
            </w:tcMar>
          </w:tcPr>
          <w:p w:rsidR="00C851D1" w:rsidRPr="00E83803" w:rsidRDefault="00C851D1" w:rsidP="00C851D1">
            <w:pPr>
              <w:pStyle w:val="headertext"/>
              <w:rPr>
                <w:bCs/>
                <w:sz w:val="20"/>
                <w:szCs w:val="20"/>
              </w:rPr>
            </w:pPr>
            <w:r w:rsidRPr="00E83803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23" w:type="dxa"/>
              <w:bottom w:w="15" w:type="dxa"/>
              <w:right w:w="123" w:type="dxa"/>
            </w:tcMar>
          </w:tcPr>
          <w:p w:rsidR="00C851D1" w:rsidRPr="00E83803" w:rsidRDefault="00C851D1" w:rsidP="00C851D1">
            <w:pPr>
              <w:pStyle w:val="formattext"/>
              <w:rPr>
                <w:sz w:val="20"/>
                <w:szCs w:val="20"/>
              </w:rPr>
            </w:pPr>
            <w:r w:rsidRPr="00E83803">
              <w:rPr>
                <w:sz w:val="20"/>
                <w:szCs w:val="20"/>
              </w:rPr>
              <w:t>Общий объем финансирования государственной программы по источникам финансирования с указанием объемов финансирования, предусмотренных на реализацию региональных проектов, в том числе по годам реализации государственной программы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23" w:type="dxa"/>
              <w:bottom w:w="15" w:type="dxa"/>
              <w:right w:w="123" w:type="dxa"/>
            </w:tcMar>
          </w:tcPr>
          <w:p w:rsidR="00C851D1" w:rsidRPr="00E83803" w:rsidRDefault="00C851D1" w:rsidP="00C851D1">
            <w:pPr>
              <w:pStyle w:val="formattext"/>
              <w:ind w:right="303"/>
              <w:rPr>
                <w:sz w:val="20"/>
                <w:szCs w:val="20"/>
              </w:rPr>
            </w:pPr>
            <w:r w:rsidRPr="00E83803">
              <w:rPr>
                <w:sz w:val="20"/>
                <w:szCs w:val="20"/>
              </w:rPr>
              <w:t>Мероприятия государственной программы финансируются за счет средств федерального бюджета, бюджета</w:t>
            </w:r>
            <w:r w:rsidR="009D1959" w:rsidRPr="00E83803">
              <w:rPr>
                <w:sz w:val="20"/>
                <w:szCs w:val="20"/>
              </w:rPr>
              <w:t xml:space="preserve"> </w:t>
            </w:r>
            <w:r w:rsidRPr="00E83803">
              <w:rPr>
                <w:sz w:val="20"/>
                <w:szCs w:val="20"/>
              </w:rPr>
              <w:t>Санкт-Петербурга и внебюджетных средств.</w:t>
            </w:r>
            <w:r w:rsidRPr="00E83803">
              <w:rPr>
                <w:sz w:val="20"/>
                <w:szCs w:val="20"/>
              </w:rPr>
              <w:br/>
              <w:t>Общий объем финансирования государственной программы составляет</w:t>
            </w:r>
            <w:r w:rsidR="009D1959" w:rsidRPr="00E83803">
              <w:rPr>
                <w:sz w:val="20"/>
                <w:szCs w:val="20"/>
              </w:rPr>
              <w:br/>
            </w:r>
            <w:r w:rsidRPr="00E83803">
              <w:rPr>
                <w:sz w:val="20"/>
                <w:szCs w:val="20"/>
              </w:rPr>
              <w:t xml:space="preserve"> 529 198 983,1тыс</w:t>
            </w:r>
            <w:proofErr w:type="gramStart"/>
            <w:r w:rsidRPr="00E83803">
              <w:rPr>
                <w:sz w:val="20"/>
                <w:szCs w:val="20"/>
              </w:rPr>
              <w:t>.р</w:t>
            </w:r>
            <w:proofErr w:type="gramEnd"/>
            <w:r w:rsidRPr="00E83803">
              <w:rPr>
                <w:sz w:val="20"/>
                <w:szCs w:val="20"/>
              </w:rPr>
              <w:t>уб., из них:</w:t>
            </w:r>
            <w:r w:rsidRPr="00E83803">
              <w:rPr>
                <w:sz w:val="20"/>
                <w:szCs w:val="20"/>
              </w:rPr>
              <w:br/>
              <w:t xml:space="preserve">в 2019 году – 81 239 327,6 </w:t>
            </w:r>
            <w:proofErr w:type="spellStart"/>
            <w:r w:rsidRPr="00E83803">
              <w:rPr>
                <w:sz w:val="20"/>
                <w:szCs w:val="20"/>
              </w:rPr>
              <w:t>тыс.руб</w:t>
            </w:r>
            <w:proofErr w:type="spellEnd"/>
            <w:r w:rsidRPr="00E83803">
              <w:rPr>
                <w:sz w:val="20"/>
                <w:szCs w:val="20"/>
              </w:rPr>
              <w:t>.;</w:t>
            </w:r>
            <w:r w:rsidRPr="00E83803">
              <w:rPr>
                <w:sz w:val="20"/>
                <w:szCs w:val="20"/>
              </w:rPr>
              <w:br/>
              <w:t xml:space="preserve">в 2020 году – 92 331 654,1 </w:t>
            </w:r>
            <w:proofErr w:type="spellStart"/>
            <w:r w:rsidRPr="00E83803">
              <w:rPr>
                <w:sz w:val="20"/>
                <w:szCs w:val="20"/>
              </w:rPr>
              <w:t>тыс.руб</w:t>
            </w:r>
            <w:proofErr w:type="spellEnd"/>
            <w:r w:rsidRPr="00E83803">
              <w:rPr>
                <w:sz w:val="20"/>
                <w:szCs w:val="20"/>
              </w:rPr>
              <w:t>.;</w:t>
            </w:r>
            <w:r w:rsidRPr="00E83803">
              <w:rPr>
                <w:sz w:val="20"/>
                <w:szCs w:val="20"/>
              </w:rPr>
              <w:br/>
              <w:t>в 2021 году – 89 623 213,6тыс.руб.;</w:t>
            </w:r>
            <w:r w:rsidRPr="00E83803">
              <w:rPr>
                <w:sz w:val="20"/>
                <w:szCs w:val="20"/>
              </w:rPr>
              <w:br/>
              <w:t>в 2022 году – 95 406 678,0тыс.руб.;</w:t>
            </w:r>
            <w:r w:rsidRPr="00E83803">
              <w:rPr>
                <w:sz w:val="20"/>
                <w:szCs w:val="20"/>
              </w:rPr>
              <w:br/>
              <w:t xml:space="preserve">в 2023 году – 83 559 283,7 </w:t>
            </w:r>
            <w:proofErr w:type="spellStart"/>
            <w:r w:rsidRPr="00E83803">
              <w:rPr>
                <w:sz w:val="20"/>
                <w:szCs w:val="20"/>
              </w:rPr>
              <w:t>тыс.руб</w:t>
            </w:r>
            <w:proofErr w:type="spellEnd"/>
            <w:r w:rsidRPr="00E83803">
              <w:rPr>
                <w:sz w:val="20"/>
                <w:szCs w:val="20"/>
              </w:rPr>
              <w:t>.;</w:t>
            </w:r>
            <w:r w:rsidRPr="00E83803">
              <w:rPr>
                <w:sz w:val="20"/>
                <w:szCs w:val="20"/>
              </w:rPr>
              <w:br/>
              <w:t xml:space="preserve">в 2024 году – 87 038 826,1 </w:t>
            </w:r>
            <w:proofErr w:type="spellStart"/>
            <w:r w:rsidRPr="00E83803">
              <w:rPr>
                <w:sz w:val="20"/>
                <w:szCs w:val="20"/>
              </w:rPr>
              <w:t>тыс.руб</w:t>
            </w:r>
            <w:proofErr w:type="spellEnd"/>
            <w:r w:rsidRPr="00E83803">
              <w:rPr>
                <w:sz w:val="20"/>
                <w:szCs w:val="20"/>
              </w:rPr>
              <w:t>.</w:t>
            </w:r>
            <w:r w:rsidRPr="00E83803">
              <w:rPr>
                <w:sz w:val="20"/>
                <w:szCs w:val="20"/>
              </w:rPr>
              <w:br/>
            </w:r>
            <w:r w:rsidRPr="00E83803">
              <w:rPr>
                <w:sz w:val="20"/>
                <w:szCs w:val="20"/>
              </w:rPr>
              <w:br/>
              <w:t xml:space="preserve">Общий объем финансирования государственной программы за счет средств федерального бюджета составляет 47 713 822,4 </w:t>
            </w:r>
            <w:proofErr w:type="spellStart"/>
            <w:r w:rsidRPr="00E83803">
              <w:rPr>
                <w:sz w:val="20"/>
                <w:szCs w:val="20"/>
              </w:rPr>
              <w:t>тыс</w:t>
            </w:r>
            <w:proofErr w:type="gramStart"/>
            <w:r w:rsidRPr="00E83803">
              <w:rPr>
                <w:sz w:val="20"/>
                <w:szCs w:val="20"/>
              </w:rPr>
              <w:t>.р</w:t>
            </w:r>
            <w:proofErr w:type="gramEnd"/>
            <w:r w:rsidRPr="00E83803">
              <w:rPr>
                <w:sz w:val="20"/>
                <w:szCs w:val="20"/>
              </w:rPr>
              <w:t>уб</w:t>
            </w:r>
            <w:proofErr w:type="spellEnd"/>
            <w:r w:rsidRPr="00E83803">
              <w:rPr>
                <w:sz w:val="20"/>
                <w:szCs w:val="20"/>
              </w:rPr>
              <w:t xml:space="preserve">., из них на реализацию региональных проектов 12 916 929,4 </w:t>
            </w:r>
            <w:proofErr w:type="spellStart"/>
            <w:r w:rsidRPr="00E83803">
              <w:rPr>
                <w:sz w:val="20"/>
                <w:szCs w:val="20"/>
              </w:rPr>
              <w:t>тыс.руб</w:t>
            </w:r>
            <w:proofErr w:type="spellEnd"/>
            <w:r w:rsidRPr="00E83803">
              <w:rPr>
                <w:sz w:val="20"/>
                <w:szCs w:val="20"/>
              </w:rPr>
              <w:t>.,</w:t>
            </w:r>
            <w:r w:rsidR="009D1959" w:rsidRPr="00E83803">
              <w:rPr>
                <w:sz w:val="20"/>
                <w:szCs w:val="20"/>
              </w:rPr>
              <w:t xml:space="preserve"> </w:t>
            </w:r>
            <w:r w:rsidRPr="00E83803">
              <w:rPr>
                <w:sz w:val="20"/>
                <w:szCs w:val="20"/>
              </w:rPr>
              <w:t>в том числе по годам реализации:</w:t>
            </w:r>
            <w:r w:rsidRPr="00E83803">
              <w:rPr>
                <w:sz w:val="20"/>
                <w:szCs w:val="20"/>
              </w:rPr>
              <w:br/>
              <w:t xml:space="preserve">2019 г. – 8 747 506,1 </w:t>
            </w:r>
            <w:proofErr w:type="spellStart"/>
            <w:r w:rsidRPr="00E83803">
              <w:rPr>
                <w:sz w:val="20"/>
                <w:szCs w:val="20"/>
              </w:rPr>
              <w:t>тыс.руб</w:t>
            </w:r>
            <w:proofErr w:type="spellEnd"/>
            <w:r w:rsidRPr="00E83803">
              <w:rPr>
                <w:sz w:val="20"/>
                <w:szCs w:val="20"/>
              </w:rPr>
              <w:t>.;</w:t>
            </w:r>
            <w:r w:rsidRPr="00E83803">
              <w:rPr>
                <w:sz w:val="20"/>
                <w:szCs w:val="20"/>
              </w:rPr>
              <w:br/>
              <w:t xml:space="preserve">2020 г. – 12 774 867,0 </w:t>
            </w:r>
            <w:proofErr w:type="spellStart"/>
            <w:r w:rsidRPr="00E83803">
              <w:rPr>
                <w:sz w:val="20"/>
                <w:szCs w:val="20"/>
              </w:rPr>
              <w:t>тыс.руб</w:t>
            </w:r>
            <w:proofErr w:type="spellEnd"/>
            <w:r w:rsidRPr="00E83803">
              <w:rPr>
                <w:sz w:val="20"/>
                <w:szCs w:val="20"/>
              </w:rPr>
              <w:t>.;</w:t>
            </w:r>
            <w:r w:rsidRPr="00E83803">
              <w:rPr>
                <w:sz w:val="20"/>
                <w:szCs w:val="20"/>
              </w:rPr>
              <w:br/>
              <w:t xml:space="preserve">2021 г. – 12 989 529,5 </w:t>
            </w:r>
            <w:proofErr w:type="spellStart"/>
            <w:r w:rsidRPr="00E83803">
              <w:rPr>
                <w:sz w:val="20"/>
                <w:szCs w:val="20"/>
              </w:rPr>
              <w:t>тыс.руб</w:t>
            </w:r>
            <w:proofErr w:type="spellEnd"/>
            <w:r w:rsidRPr="00E83803">
              <w:rPr>
                <w:sz w:val="20"/>
                <w:szCs w:val="20"/>
              </w:rPr>
              <w:t>.;</w:t>
            </w:r>
            <w:r w:rsidRPr="00E83803">
              <w:rPr>
                <w:sz w:val="20"/>
                <w:szCs w:val="20"/>
              </w:rPr>
              <w:br/>
              <w:t xml:space="preserve">2022 г. – 13 201 919,8 </w:t>
            </w:r>
            <w:proofErr w:type="spellStart"/>
            <w:r w:rsidRPr="00E83803">
              <w:rPr>
                <w:sz w:val="20"/>
                <w:szCs w:val="20"/>
              </w:rPr>
              <w:t>тыс</w:t>
            </w:r>
            <w:proofErr w:type="gramStart"/>
            <w:r w:rsidRPr="00E83803">
              <w:rPr>
                <w:sz w:val="20"/>
                <w:szCs w:val="20"/>
              </w:rPr>
              <w:t>.р</w:t>
            </w:r>
            <w:proofErr w:type="gramEnd"/>
            <w:r w:rsidRPr="00E83803">
              <w:rPr>
                <w:sz w:val="20"/>
                <w:szCs w:val="20"/>
              </w:rPr>
              <w:t>уб</w:t>
            </w:r>
            <w:proofErr w:type="spellEnd"/>
            <w:r w:rsidRPr="00E83803">
              <w:rPr>
                <w:sz w:val="20"/>
                <w:szCs w:val="20"/>
              </w:rPr>
              <w:t>.;</w:t>
            </w:r>
            <w:r w:rsidRPr="00E83803">
              <w:rPr>
                <w:sz w:val="20"/>
                <w:szCs w:val="20"/>
              </w:rPr>
              <w:br/>
              <w:t xml:space="preserve">2023 г. – 0,0 </w:t>
            </w:r>
            <w:proofErr w:type="spellStart"/>
            <w:r w:rsidRPr="00E83803">
              <w:rPr>
                <w:sz w:val="20"/>
                <w:szCs w:val="20"/>
              </w:rPr>
              <w:t>тыс.руб</w:t>
            </w:r>
            <w:proofErr w:type="spellEnd"/>
            <w:r w:rsidRPr="00E83803">
              <w:rPr>
                <w:sz w:val="20"/>
                <w:szCs w:val="20"/>
              </w:rPr>
              <w:t>.;</w:t>
            </w:r>
            <w:r w:rsidRPr="00E83803">
              <w:rPr>
                <w:sz w:val="20"/>
                <w:szCs w:val="20"/>
              </w:rPr>
              <w:br/>
              <w:t xml:space="preserve">2024 г. – 0,0 </w:t>
            </w:r>
            <w:proofErr w:type="spellStart"/>
            <w:r w:rsidRPr="00E83803">
              <w:rPr>
                <w:sz w:val="20"/>
                <w:szCs w:val="20"/>
              </w:rPr>
              <w:t>тыс.руб</w:t>
            </w:r>
            <w:proofErr w:type="spellEnd"/>
            <w:r w:rsidRPr="00E83803">
              <w:rPr>
                <w:sz w:val="20"/>
                <w:szCs w:val="20"/>
              </w:rPr>
              <w:t>.</w:t>
            </w:r>
          </w:p>
          <w:p w:rsidR="00C851D1" w:rsidRPr="00E83803" w:rsidRDefault="00C851D1" w:rsidP="00C851D1">
            <w:pPr>
              <w:pStyle w:val="formattext"/>
              <w:ind w:right="303"/>
              <w:rPr>
                <w:sz w:val="20"/>
                <w:szCs w:val="20"/>
              </w:rPr>
            </w:pPr>
            <w:r w:rsidRPr="00E83803">
              <w:rPr>
                <w:sz w:val="20"/>
                <w:szCs w:val="20"/>
              </w:rPr>
              <w:t xml:space="preserve">Общий объем финансирования государственной программы за счет средств бюджета Санкт-Петербурга – 480 474 120,7 </w:t>
            </w:r>
            <w:proofErr w:type="spellStart"/>
            <w:r w:rsidRPr="00E83803">
              <w:rPr>
                <w:sz w:val="20"/>
                <w:szCs w:val="20"/>
              </w:rPr>
              <w:t>тыс</w:t>
            </w:r>
            <w:proofErr w:type="gramStart"/>
            <w:r w:rsidRPr="00E83803">
              <w:rPr>
                <w:sz w:val="20"/>
                <w:szCs w:val="20"/>
              </w:rPr>
              <w:t>.р</w:t>
            </w:r>
            <w:proofErr w:type="gramEnd"/>
            <w:r w:rsidRPr="00E83803">
              <w:rPr>
                <w:sz w:val="20"/>
                <w:szCs w:val="20"/>
              </w:rPr>
              <w:t>уб</w:t>
            </w:r>
            <w:proofErr w:type="spellEnd"/>
            <w:r w:rsidRPr="00E83803">
              <w:rPr>
                <w:sz w:val="20"/>
                <w:szCs w:val="20"/>
              </w:rPr>
              <w:t xml:space="preserve">., из них на реализацию региональных проектов 90 651 138,7 </w:t>
            </w:r>
            <w:proofErr w:type="spellStart"/>
            <w:r w:rsidRPr="00E83803">
              <w:rPr>
                <w:sz w:val="20"/>
                <w:szCs w:val="20"/>
              </w:rPr>
              <w:t>тыс.руб</w:t>
            </w:r>
            <w:proofErr w:type="spellEnd"/>
            <w:r w:rsidRPr="00E83803">
              <w:rPr>
                <w:sz w:val="20"/>
                <w:szCs w:val="20"/>
              </w:rPr>
              <w:t>.,</w:t>
            </w:r>
            <w:r w:rsidR="009D1959" w:rsidRPr="00E83803">
              <w:rPr>
                <w:sz w:val="20"/>
                <w:szCs w:val="20"/>
              </w:rPr>
              <w:t xml:space="preserve"> </w:t>
            </w:r>
            <w:r w:rsidRPr="00E83803">
              <w:rPr>
                <w:sz w:val="20"/>
                <w:szCs w:val="20"/>
              </w:rPr>
              <w:t>в том числе по годам реализации:</w:t>
            </w:r>
            <w:r w:rsidRPr="00E83803">
              <w:rPr>
                <w:sz w:val="20"/>
                <w:szCs w:val="20"/>
              </w:rPr>
              <w:br/>
              <w:t xml:space="preserve">2019 г. – 72 296 008,5 </w:t>
            </w:r>
            <w:proofErr w:type="spellStart"/>
            <w:r w:rsidRPr="00E83803">
              <w:rPr>
                <w:sz w:val="20"/>
                <w:szCs w:val="20"/>
              </w:rPr>
              <w:t>тыс.руб</w:t>
            </w:r>
            <w:proofErr w:type="spellEnd"/>
            <w:r w:rsidRPr="00E83803">
              <w:rPr>
                <w:sz w:val="20"/>
                <w:szCs w:val="20"/>
              </w:rPr>
              <w:t xml:space="preserve">.; </w:t>
            </w:r>
            <w:r w:rsidRPr="00E83803">
              <w:rPr>
                <w:sz w:val="20"/>
                <w:szCs w:val="20"/>
              </w:rPr>
              <w:br/>
              <w:t xml:space="preserve">2020 г. – 79 448 548,0 </w:t>
            </w:r>
            <w:proofErr w:type="spellStart"/>
            <w:r w:rsidRPr="00E83803">
              <w:rPr>
                <w:sz w:val="20"/>
                <w:szCs w:val="20"/>
              </w:rPr>
              <w:t>тыс.руб</w:t>
            </w:r>
            <w:proofErr w:type="spellEnd"/>
            <w:r w:rsidRPr="00E83803">
              <w:rPr>
                <w:sz w:val="20"/>
                <w:szCs w:val="20"/>
              </w:rPr>
              <w:t>.;</w:t>
            </w:r>
            <w:r w:rsidRPr="00E83803">
              <w:rPr>
                <w:sz w:val="20"/>
                <w:szCs w:val="20"/>
              </w:rPr>
              <w:br/>
              <w:t xml:space="preserve">2021 г. – 76 464 640,8тыс.руб.; </w:t>
            </w:r>
            <w:r w:rsidRPr="00E83803">
              <w:rPr>
                <w:sz w:val="20"/>
                <w:szCs w:val="20"/>
              </w:rPr>
              <w:br/>
              <w:t xml:space="preserve">2022 г. – 82 032 825,9 </w:t>
            </w:r>
            <w:proofErr w:type="spellStart"/>
            <w:r w:rsidRPr="00E83803">
              <w:rPr>
                <w:sz w:val="20"/>
                <w:szCs w:val="20"/>
              </w:rPr>
              <w:t>тыс.руб</w:t>
            </w:r>
            <w:proofErr w:type="spellEnd"/>
            <w:r w:rsidRPr="00E83803">
              <w:rPr>
                <w:sz w:val="20"/>
                <w:szCs w:val="20"/>
              </w:rPr>
              <w:t xml:space="preserve">.; </w:t>
            </w:r>
            <w:r w:rsidRPr="00E83803">
              <w:rPr>
                <w:sz w:val="20"/>
                <w:szCs w:val="20"/>
              </w:rPr>
              <w:br/>
              <w:t xml:space="preserve">2023 г. – 83 380 034,3 </w:t>
            </w:r>
            <w:proofErr w:type="spellStart"/>
            <w:r w:rsidRPr="00E83803">
              <w:rPr>
                <w:sz w:val="20"/>
                <w:szCs w:val="20"/>
              </w:rPr>
              <w:t>тыс</w:t>
            </w:r>
            <w:proofErr w:type="gramStart"/>
            <w:r w:rsidRPr="00E83803">
              <w:rPr>
                <w:sz w:val="20"/>
                <w:szCs w:val="20"/>
              </w:rPr>
              <w:t>.р</w:t>
            </w:r>
            <w:proofErr w:type="gramEnd"/>
            <w:r w:rsidRPr="00E83803">
              <w:rPr>
                <w:sz w:val="20"/>
                <w:szCs w:val="20"/>
              </w:rPr>
              <w:t>уб</w:t>
            </w:r>
            <w:proofErr w:type="spellEnd"/>
            <w:r w:rsidRPr="00E83803">
              <w:rPr>
                <w:sz w:val="20"/>
                <w:szCs w:val="20"/>
              </w:rPr>
              <w:t xml:space="preserve">.; </w:t>
            </w:r>
            <w:r w:rsidRPr="00E83803">
              <w:rPr>
                <w:sz w:val="20"/>
                <w:szCs w:val="20"/>
              </w:rPr>
              <w:br/>
              <w:t xml:space="preserve">2024 г. – 86 852 063,2 </w:t>
            </w:r>
            <w:proofErr w:type="spellStart"/>
            <w:r w:rsidRPr="00E83803">
              <w:rPr>
                <w:sz w:val="20"/>
                <w:szCs w:val="20"/>
              </w:rPr>
              <w:t>тыс.руб</w:t>
            </w:r>
            <w:proofErr w:type="spellEnd"/>
            <w:r w:rsidRPr="00E83803">
              <w:rPr>
                <w:sz w:val="20"/>
                <w:szCs w:val="20"/>
              </w:rPr>
              <w:t>.</w:t>
            </w:r>
          </w:p>
          <w:p w:rsidR="00C851D1" w:rsidRPr="00E83803" w:rsidRDefault="00C851D1" w:rsidP="00C851D1">
            <w:pPr>
              <w:pStyle w:val="formattext"/>
              <w:rPr>
                <w:sz w:val="20"/>
                <w:szCs w:val="20"/>
              </w:rPr>
            </w:pPr>
            <w:r w:rsidRPr="00E83803">
              <w:rPr>
                <w:sz w:val="20"/>
                <w:szCs w:val="20"/>
              </w:rPr>
              <w:t xml:space="preserve">Общий объем финансирования государственной программы за счет внебюджетных средств – 1 011 040,0 </w:t>
            </w:r>
            <w:proofErr w:type="spellStart"/>
            <w:r w:rsidRPr="00E83803">
              <w:rPr>
                <w:sz w:val="20"/>
                <w:szCs w:val="20"/>
              </w:rPr>
              <w:t>тыс</w:t>
            </w:r>
            <w:proofErr w:type="gramStart"/>
            <w:r w:rsidRPr="00E83803">
              <w:rPr>
                <w:sz w:val="20"/>
                <w:szCs w:val="20"/>
              </w:rPr>
              <w:t>.р</w:t>
            </w:r>
            <w:proofErr w:type="gramEnd"/>
            <w:r w:rsidRPr="00E83803">
              <w:rPr>
                <w:sz w:val="20"/>
                <w:szCs w:val="20"/>
              </w:rPr>
              <w:t>уб</w:t>
            </w:r>
            <w:proofErr w:type="spellEnd"/>
            <w:r w:rsidRPr="00E83803">
              <w:rPr>
                <w:sz w:val="20"/>
                <w:szCs w:val="20"/>
              </w:rPr>
              <w:t>., в том числе по годам реализации:</w:t>
            </w:r>
            <w:r w:rsidRPr="00E83803">
              <w:rPr>
                <w:sz w:val="20"/>
                <w:szCs w:val="20"/>
              </w:rPr>
              <w:br/>
              <w:t xml:space="preserve">2019 г. – 195 813,0 </w:t>
            </w:r>
            <w:proofErr w:type="spellStart"/>
            <w:r w:rsidRPr="00E83803">
              <w:rPr>
                <w:sz w:val="20"/>
                <w:szCs w:val="20"/>
              </w:rPr>
              <w:t>тыс.руб</w:t>
            </w:r>
            <w:proofErr w:type="spellEnd"/>
            <w:r w:rsidRPr="00E83803">
              <w:rPr>
                <w:sz w:val="20"/>
                <w:szCs w:val="20"/>
              </w:rPr>
              <w:t>.;</w:t>
            </w:r>
            <w:r w:rsidRPr="00E83803">
              <w:rPr>
                <w:sz w:val="20"/>
                <w:szCs w:val="20"/>
              </w:rPr>
              <w:br/>
              <w:t xml:space="preserve">2020 г. – 108 239,1 </w:t>
            </w:r>
            <w:proofErr w:type="spellStart"/>
            <w:r w:rsidRPr="00E83803">
              <w:rPr>
                <w:sz w:val="20"/>
                <w:szCs w:val="20"/>
              </w:rPr>
              <w:t>тыс.руб</w:t>
            </w:r>
            <w:proofErr w:type="spellEnd"/>
            <w:r w:rsidRPr="00E83803">
              <w:rPr>
                <w:sz w:val="20"/>
                <w:szCs w:val="20"/>
              </w:rPr>
              <w:t>.;</w:t>
            </w:r>
            <w:r w:rsidRPr="00E83803">
              <w:rPr>
                <w:sz w:val="20"/>
                <w:szCs w:val="20"/>
              </w:rPr>
              <w:br/>
              <w:t xml:space="preserve">2021 г. – 169 043,3 </w:t>
            </w:r>
            <w:proofErr w:type="spellStart"/>
            <w:r w:rsidRPr="00E83803">
              <w:rPr>
                <w:sz w:val="20"/>
                <w:szCs w:val="20"/>
              </w:rPr>
              <w:t>тыс.руб</w:t>
            </w:r>
            <w:proofErr w:type="spellEnd"/>
            <w:r w:rsidRPr="00E83803">
              <w:rPr>
                <w:sz w:val="20"/>
                <w:szCs w:val="20"/>
              </w:rPr>
              <w:t>.;</w:t>
            </w:r>
            <w:r w:rsidRPr="00E83803">
              <w:rPr>
                <w:sz w:val="20"/>
                <w:szCs w:val="20"/>
              </w:rPr>
              <w:br/>
              <w:t xml:space="preserve">2022 г. – 171 932,3 </w:t>
            </w:r>
            <w:proofErr w:type="spellStart"/>
            <w:r w:rsidRPr="00E83803">
              <w:rPr>
                <w:sz w:val="20"/>
                <w:szCs w:val="20"/>
              </w:rPr>
              <w:t>тыс.руб</w:t>
            </w:r>
            <w:proofErr w:type="spellEnd"/>
            <w:r w:rsidRPr="00E83803">
              <w:rPr>
                <w:sz w:val="20"/>
                <w:szCs w:val="20"/>
              </w:rPr>
              <w:t>.;</w:t>
            </w:r>
            <w:r w:rsidRPr="00E83803">
              <w:rPr>
                <w:sz w:val="20"/>
                <w:szCs w:val="20"/>
              </w:rPr>
              <w:br/>
              <w:t xml:space="preserve">2023 г. – 179 249,3 </w:t>
            </w:r>
            <w:proofErr w:type="spellStart"/>
            <w:r w:rsidRPr="00E83803">
              <w:rPr>
                <w:sz w:val="20"/>
                <w:szCs w:val="20"/>
              </w:rPr>
              <w:t>тыс.руб</w:t>
            </w:r>
            <w:proofErr w:type="spellEnd"/>
            <w:r w:rsidRPr="00E83803">
              <w:rPr>
                <w:sz w:val="20"/>
                <w:szCs w:val="20"/>
              </w:rPr>
              <w:t>.;</w:t>
            </w:r>
            <w:r w:rsidRPr="00E83803">
              <w:rPr>
                <w:sz w:val="20"/>
                <w:szCs w:val="20"/>
              </w:rPr>
              <w:br/>
              <w:t xml:space="preserve">2024 г. – 186 763,0 </w:t>
            </w:r>
            <w:proofErr w:type="spellStart"/>
            <w:r w:rsidRPr="00E83803">
              <w:rPr>
                <w:sz w:val="20"/>
                <w:szCs w:val="20"/>
              </w:rPr>
              <w:t>тыс.руб</w:t>
            </w:r>
            <w:proofErr w:type="spellEnd"/>
            <w:r w:rsidRPr="00E83803">
              <w:rPr>
                <w:sz w:val="20"/>
                <w:szCs w:val="20"/>
              </w:rPr>
              <w:t>.</w:t>
            </w:r>
          </w:p>
          <w:p w:rsidR="00C851D1" w:rsidRPr="00E83803" w:rsidRDefault="00C851D1" w:rsidP="00BF05B9">
            <w:pPr>
              <w:pStyle w:val="formattext"/>
              <w:rPr>
                <w:sz w:val="20"/>
                <w:szCs w:val="20"/>
              </w:rPr>
            </w:pPr>
            <w:r w:rsidRPr="00E83803">
              <w:rPr>
                <w:sz w:val="20"/>
                <w:szCs w:val="20"/>
              </w:rPr>
              <w:t xml:space="preserve">Объем финансирования, предусмотренного на реализацию региональных проектов, реализуемых в рамках государственной программы, составляет – </w:t>
            </w:r>
            <w:r w:rsidR="009D1959" w:rsidRPr="00E83803">
              <w:rPr>
                <w:sz w:val="20"/>
                <w:szCs w:val="20"/>
              </w:rPr>
              <w:br/>
            </w:r>
            <w:r w:rsidRPr="00E83803">
              <w:rPr>
                <w:sz w:val="20"/>
                <w:szCs w:val="20"/>
              </w:rPr>
              <w:t xml:space="preserve">103 568 068,1 </w:t>
            </w:r>
            <w:proofErr w:type="spellStart"/>
            <w:r w:rsidRPr="00E83803">
              <w:rPr>
                <w:sz w:val="20"/>
                <w:szCs w:val="20"/>
              </w:rPr>
              <w:t>тыс</w:t>
            </w:r>
            <w:proofErr w:type="gramStart"/>
            <w:r w:rsidRPr="00E83803">
              <w:rPr>
                <w:sz w:val="20"/>
                <w:szCs w:val="20"/>
              </w:rPr>
              <w:t>.р</w:t>
            </w:r>
            <w:proofErr w:type="gramEnd"/>
            <w:r w:rsidRPr="00E83803">
              <w:rPr>
                <w:sz w:val="20"/>
                <w:szCs w:val="20"/>
              </w:rPr>
              <w:t>уб</w:t>
            </w:r>
            <w:proofErr w:type="spellEnd"/>
            <w:r w:rsidRPr="00E83803">
              <w:rPr>
                <w:sz w:val="20"/>
                <w:szCs w:val="20"/>
              </w:rPr>
              <w:t>., в том числе по годам реализации:</w:t>
            </w:r>
            <w:r w:rsidRPr="00E83803">
              <w:rPr>
                <w:sz w:val="20"/>
                <w:szCs w:val="20"/>
              </w:rPr>
              <w:br/>
              <w:t xml:space="preserve">2019 г. – 24 994 401,5 </w:t>
            </w:r>
            <w:proofErr w:type="spellStart"/>
            <w:r w:rsidRPr="00E83803">
              <w:rPr>
                <w:sz w:val="20"/>
                <w:szCs w:val="20"/>
              </w:rPr>
              <w:t>тыс.руб</w:t>
            </w:r>
            <w:proofErr w:type="spellEnd"/>
            <w:r w:rsidRPr="00E83803">
              <w:rPr>
                <w:sz w:val="20"/>
                <w:szCs w:val="20"/>
              </w:rPr>
              <w:t>.;</w:t>
            </w:r>
            <w:r w:rsidRPr="00E83803">
              <w:rPr>
                <w:sz w:val="20"/>
                <w:szCs w:val="20"/>
              </w:rPr>
              <w:br/>
              <w:t xml:space="preserve">2020 г. – 15 826 368,2 </w:t>
            </w:r>
            <w:proofErr w:type="spellStart"/>
            <w:r w:rsidRPr="00E83803">
              <w:rPr>
                <w:sz w:val="20"/>
                <w:szCs w:val="20"/>
              </w:rPr>
              <w:t>тыс.руб</w:t>
            </w:r>
            <w:proofErr w:type="spellEnd"/>
            <w:r w:rsidRPr="00E83803">
              <w:rPr>
                <w:sz w:val="20"/>
                <w:szCs w:val="20"/>
              </w:rPr>
              <w:t>.;</w:t>
            </w:r>
            <w:r w:rsidRPr="00E83803">
              <w:rPr>
                <w:sz w:val="20"/>
                <w:szCs w:val="20"/>
              </w:rPr>
              <w:br/>
              <w:t xml:space="preserve">2021 г. – 16 521 684,8 </w:t>
            </w:r>
            <w:proofErr w:type="spellStart"/>
            <w:r w:rsidRPr="00E83803">
              <w:rPr>
                <w:sz w:val="20"/>
                <w:szCs w:val="20"/>
              </w:rPr>
              <w:t>тыс.руб</w:t>
            </w:r>
            <w:proofErr w:type="spellEnd"/>
            <w:r w:rsidRPr="00E83803">
              <w:rPr>
                <w:sz w:val="20"/>
                <w:szCs w:val="20"/>
              </w:rPr>
              <w:t>.;</w:t>
            </w:r>
            <w:r w:rsidRPr="00E83803">
              <w:rPr>
                <w:sz w:val="20"/>
                <w:szCs w:val="20"/>
              </w:rPr>
              <w:br/>
              <w:t xml:space="preserve">2022 г. – 17 315 713,6 </w:t>
            </w:r>
            <w:proofErr w:type="spellStart"/>
            <w:r w:rsidRPr="00E83803">
              <w:rPr>
                <w:sz w:val="20"/>
                <w:szCs w:val="20"/>
              </w:rPr>
              <w:t>тыс.руб</w:t>
            </w:r>
            <w:proofErr w:type="spellEnd"/>
            <w:r w:rsidRPr="00E83803">
              <w:rPr>
                <w:sz w:val="20"/>
                <w:szCs w:val="20"/>
              </w:rPr>
              <w:t>.;</w:t>
            </w:r>
            <w:r w:rsidRPr="00E83803">
              <w:rPr>
                <w:sz w:val="20"/>
                <w:szCs w:val="20"/>
              </w:rPr>
              <w:br/>
              <w:t xml:space="preserve">2023 г. – 14 168 000,0 </w:t>
            </w:r>
            <w:proofErr w:type="spellStart"/>
            <w:r w:rsidRPr="00E83803">
              <w:rPr>
                <w:sz w:val="20"/>
                <w:szCs w:val="20"/>
              </w:rPr>
              <w:t>тыс.руб</w:t>
            </w:r>
            <w:proofErr w:type="spellEnd"/>
            <w:r w:rsidRPr="00E83803">
              <w:rPr>
                <w:sz w:val="20"/>
                <w:szCs w:val="20"/>
              </w:rPr>
              <w:t xml:space="preserve">.; </w:t>
            </w:r>
            <w:r w:rsidRPr="00E83803">
              <w:rPr>
                <w:sz w:val="20"/>
                <w:szCs w:val="20"/>
              </w:rPr>
              <w:br/>
              <w:t xml:space="preserve">2024 г. – 14 741 900,0 </w:t>
            </w:r>
            <w:proofErr w:type="spellStart"/>
            <w:r w:rsidRPr="00E83803">
              <w:rPr>
                <w:sz w:val="20"/>
                <w:szCs w:val="20"/>
              </w:rPr>
              <w:t>тыс</w:t>
            </w:r>
            <w:proofErr w:type="gramStart"/>
            <w:r w:rsidRPr="00E83803">
              <w:rPr>
                <w:sz w:val="20"/>
                <w:szCs w:val="20"/>
              </w:rPr>
              <w:t>.р</w:t>
            </w:r>
            <w:proofErr w:type="gramEnd"/>
            <w:r w:rsidRPr="00E83803">
              <w:rPr>
                <w:sz w:val="20"/>
                <w:szCs w:val="20"/>
              </w:rPr>
              <w:t>уб</w:t>
            </w:r>
            <w:proofErr w:type="spellEnd"/>
            <w:r w:rsidRPr="00E83803">
              <w:rPr>
                <w:sz w:val="20"/>
                <w:szCs w:val="20"/>
              </w:rPr>
              <w:t>.</w:t>
            </w:r>
          </w:p>
        </w:tc>
      </w:tr>
    </w:tbl>
    <w:p w:rsidR="00C851D1" w:rsidRPr="00C851D1" w:rsidRDefault="00C851D1" w:rsidP="00C851D1">
      <w:pPr>
        <w:autoSpaceDE w:val="0"/>
        <w:autoSpaceDN w:val="0"/>
        <w:adjustRightInd w:val="0"/>
        <w:ind w:firstLine="708"/>
        <w:jc w:val="both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                                                                                                                                               »</w:t>
      </w:r>
    </w:p>
    <w:p w:rsidR="00A66443" w:rsidRDefault="00C851D1" w:rsidP="00C851D1">
      <w:pPr>
        <w:autoSpaceDE w:val="0"/>
        <w:autoSpaceDN w:val="0"/>
        <w:adjustRightInd w:val="0"/>
        <w:ind w:firstLine="708"/>
        <w:jc w:val="both"/>
        <w:outlineLvl w:val="0"/>
        <w:rPr>
          <w:rFonts w:eastAsiaTheme="minorHAnsi"/>
          <w:lang w:eastAsia="en-US"/>
        </w:rPr>
      </w:pPr>
      <w:r w:rsidRPr="00C851D1">
        <w:rPr>
          <w:rFonts w:eastAsiaTheme="minorHAnsi"/>
          <w:lang w:eastAsia="en-US"/>
        </w:rPr>
        <w:lastRenderedPageBreak/>
        <w:t>7.</w:t>
      </w:r>
      <w:r w:rsidR="00044E13">
        <w:rPr>
          <w:rFonts w:eastAsiaTheme="minorHAnsi"/>
          <w:lang w:eastAsia="en-US"/>
        </w:rPr>
        <w:t>2</w:t>
      </w:r>
      <w:r w:rsidRPr="00C851D1">
        <w:rPr>
          <w:rFonts w:eastAsiaTheme="minorHAnsi"/>
          <w:lang w:eastAsia="en-US"/>
        </w:rPr>
        <w:t xml:space="preserve">. Пункты 1 и 3 таблицы 3 раздела 7 </w:t>
      </w:r>
      <w:hyperlink r:id="rId13" w:history="1">
        <w:r w:rsidRPr="00C851D1">
          <w:rPr>
            <w:rFonts w:eastAsiaTheme="minorHAnsi"/>
            <w:lang w:eastAsia="en-US"/>
          </w:rPr>
          <w:t>приложения к постановлению</w:t>
        </w:r>
      </w:hyperlink>
      <w:r w:rsidRPr="00C851D1">
        <w:rPr>
          <w:rFonts w:eastAsiaTheme="minorHAnsi"/>
          <w:lang w:eastAsia="en-US"/>
        </w:rPr>
        <w:t xml:space="preserve"> изложить </w:t>
      </w:r>
      <w:r w:rsidRPr="00C851D1">
        <w:rPr>
          <w:rFonts w:eastAsiaTheme="minorHAnsi"/>
          <w:lang w:eastAsia="en-US"/>
        </w:rPr>
        <w:br/>
        <w:t>в следующей редакции:</w:t>
      </w:r>
    </w:p>
    <w:p w:rsidR="00044E13" w:rsidRDefault="00044E13" w:rsidP="00044E13">
      <w:pPr>
        <w:autoSpaceDE w:val="0"/>
        <w:autoSpaceDN w:val="0"/>
        <w:adjustRightInd w:val="0"/>
        <w:jc w:val="both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«</w:t>
      </w:r>
    </w:p>
    <w:tbl>
      <w:tblPr>
        <w:tblW w:w="9924" w:type="dxa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284"/>
        <w:gridCol w:w="1276"/>
        <w:gridCol w:w="851"/>
        <w:gridCol w:w="709"/>
        <w:gridCol w:w="850"/>
        <w:gridCol w:w="851"/>
        <w:gridCol w:w="850"/>
        <w:gridCol w:w="851"/>
        <w:gridCol w:w="850"/>
        <w:gridCol w:w="851"/>
        <w:gridCol w:w="850"/>
        <w:gridCol w:w="851"/>
      </w:tblGrid>
      <w:tr w:rsidR="00044E13" w:rsidRPr="00D07D9F" w:rsidTr="00044E13"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1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Государственная программа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Бюджет Санкт-Петербурга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proofErr w:type="gramStart"/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Проект-</w:t>
            </w:r>
            <w:proofErr w:type="spellStart"/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ная</w:t>
            </w:r>
            <w:proofErr w:type="spellEnd"/>
            <w:proofErr w:type="gramEnd"/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 часть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Текущие расходы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23423651,8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12146062,5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12749708,6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13421815,8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14168000,0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14741900,0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90651138,7</w:t>
            </w:r>
          </w:p>
        </w:tc>
      </w:tr>
      <w:tr w:rsidR="00044E13" w:rsidRPr="00D07D9F" w:rsidTr="00044E13">
        <w:tc>
          <w:tcPr>
            <w:tcW w:w="2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Расходы развития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627333,5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803652,7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380952,4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2600826,6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533889,1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718546,0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5665200,3</w:t>
            </w:r>
          </w:p>
        </w:tc>
      </w:tr>
      <w:tr w:rsidR="00044E13" w:rsidRPr="00D07D9F" w:rsidTr="00044E13">
        <w:tc>
          <w:tcPr>
            <w:tcW w:w="2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ИТОГО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24050985,3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12949715,2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13130661,0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16022642,4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14701889,1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15460446,0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96316339,0</w:t>
            </w:r>
          </w:p>
        </w:tc>
      </w:tr>
      <w:tr w:rsidR="00044E13" w:rsidRPr="00D07D9F" w:rsidTr="00044E13">
        <w:tc>
          <w:tcPr>
            <w:tcW w:w="2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proofErr w:type="gramStart"/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Процесс-</w:t>
            </w:r>
            <w:proofErr w:type="spellStart"/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ная</w:t>
            </w:r>
            <w:proofErr w:type="spellEnd"/>
            <w:proofErr w:type="gramEnd"/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 часть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Текущие расходы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48245023,3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66498832,8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63333979,8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66010183,5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68678145,2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71391617,2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384157781,7</w:t>
            </w:r>
          </w:p>
        </w:tc>
      </w:tr>
      <w:tr w:rsidR="00044E13" w:rsidRPr="00D07D9F" w:rsidTr="00044E13">
        <w:tc>
          <w:tcPr>
            <w:tcW w:w="2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ВСЕГО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72296008,5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79448548,0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76464640,8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82032825,9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83380034,3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86852063,2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480474120,7</w:t>
            </w:r>
          </w:p>
        </w:tc>
      </w:tr>
      <w:tr w:rsidR="00044E13" w:rsidRPr="00D07D9F" w:rsidTr="00044E13">
        <w:tc>
          <w:tcPr>
            <w:tcW w:w="2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proofErr w:type="gramStart"/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Федераль-ный</w:t>
            </w:r>
            <w:proofErr w:type="spellEnd"/>
            <w:proofErr w:type="gramEnd"/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 бюджет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proofErr w:type="gramStart"/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Проект-</w:t>
            </w:r>
            <w:proofErr w:type="spellStart"/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ная</w:t>
            </w:r>
            <w:proofErr w:type="spellEnd"/>
            <w:proofErr w:type="gramEnd"/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 часть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Текущие расходы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1570749,7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3680305,7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3771976,2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3893897,8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12916929,4</w:t>
            </w:r>
          </w:p>
        </w:tc>
      </w:tr>
      <w:tr w:rsidR="00044E13" w:rsidRPr="00D07D9F" w:rsidTr="00044E13">
        <w:tc>
          <w:tcPr>
            <w:tcW w:w="2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Расходы развития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0,0</w:t>
            </w:r>
          </w:p>
        </w:tc>
      </w:tr>
      <w:tr w:rsidR="00044E13" w:rsidRPr="00D07D9F" w:rsidTr="00044E13">
        <w:tc>
          <w:tcPr>
            <w:tcW w:w="2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ИТОГО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0,0</w:t>
            </w:r>
          </w:p>
        </w:tc>
      </w:tr>
      <w:tr w:rsidR="00044E13" w:rsidRPr="00D07D9F" w:rsidTr="00044E13">
        <w:tc>
          <w:tcPr>
            <w:tcW w:w="2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proofErr w:type="gramStart"/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Процесс-</w:t>
            </w:r>
            <w:proofErr w:type="spellStart"/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ная</w:t>
            </w:r>
            <w:proofErr w:type="spellEnd"/>
            <w:proofErr w:type="gramEnd"/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 часть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Текущие расходы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7176756,4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9094561,3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9217553,3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9308022,0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34796893,0</w:t>
            </w:r>
          </w:p>
        </w:tc>
      </w:tr>
      <w:tr w:rsidR="00044E13" w:rsidRPr="00D07D9F" w:rsidTr="00044E13">
        <w:tc>
          <w:tcPr>
            <w:tcW w:w="2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ВСЕГО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8747506,1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12774867,0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12989529,5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13201919,8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47713822,4</w:t>
            </w:r>
          </w:p>
        </w:tc>
      </w:tr>
      <w:tr w:rsidR="00044E13" w:rsidRPr="00D07D9F" w:rsidTr="00044E13">
        <w:tc>
          <w:tcPr>
            <w:tcW w:w="2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proofErr w:type="gramStart"/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Внебюд-жетные</w:t>
            </w:r>
            <w:proofErr w:type="spellEnd"/>
            <w:proofErr w:type="gramEnd"/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 средства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proofErr w:type="gramStart"/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Проект-</w:t>
            </w:r>
            <w:proofErr w:type="spellStart"/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ная</w:t>
            </w:r>
            <w:proofErr w:type="spellEnd"/>
            <w:proofErr w:type="gramEnd"/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 часть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Текущие расходы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0,0</w:t>
            </w:r>
          </w:p>
        </w:tc>
      </w:tr>
      <w:tr w:rsidR="00044E13" w:rsidRPr="00D07D9F" w:rsidTr="00044E13">
        <w:tc>
          <w:tcPr>
            <w:tcW w:w="2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Расходы развития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0,0</w:t>
            </w:r>
          </w:p>
        </w:tc>
      </w:tr>
      <w:tr w:rsidR="00044E13" w:rsidRPr="00D07D9F" w:rsidTr="00044E13">
        <w:tc>
          <w:tcPr>
            <w:tcW w:w="2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ИТОГО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0,0</w:t>
            </w:r>
          </w:p>
        </w:tc>
      </w:tr>
      <w:tr w:rsidR="00044E13" w:rsidRPr="00D07D9F" w:rsidTr="00044E13">
        <w:tc>
          <w:tcPr>
            <w:tcW w:w="2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proofErr w:type="gramStart"/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Процесс-</w:t>
            </w:r>
            <w:proofErr w:type="spellStart"/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ная</w:t>
            </w:r>
            <w:proofErr w:type="spellEnd"/>
            <w:proofErr w:type="gramEnd"/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 часть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Текущие расходы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195813,0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108239,1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169043,3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171932,3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179249,3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186763,0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1011040,0</w:t>
            </w:r>
          </w:p>
        </w:tc>
      </w:tr>
      <w:tr w:rsidR="00044E13" w:rsidRPr="00D07D9F" w:rsidTr="00044E13">
        <w:tc>
          <w:tcPr>
            <w:tcW w:w="2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ВСЕГО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195813,0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108239,1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169043,3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171932,3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179249,3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186763,0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1011040,0</w:t>
            </w:r>
          </w:p>
        </w:tc>
      </w:tr>
      <w:tr w:rsidR="00044E13" w:rsidRPr="00D07D9F" w:rsidTr="00A32C14">
        <w:trPr>
          <w:trHeight w:val="539"/>
        </w:trPr>
        <w:tc>
          <w:tcPr>
            <w:tcW w:w="2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ВСЕГО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Проектная часть 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Текущие расходы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24994401,5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15826368,2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16521684,8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17315713,6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14168000,0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14741900,0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103568068,1</w:t>
            </w:r>
          </w:p>
        </w:tc>
      </w:tr>
      <w:tr w:rsidR="00044E13" w:rsidRPr="00D07D9F" w:rsidTr="00A32C14">
        <w:trPr>
          <w:trHeight w:val="466"/>
        </w:trPr>
        <w:tc>
          <w:tcPr>
            <w:tcW w:w="2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Расходы развития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627333,5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803652,7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380952,4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2600826,6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533889,1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718546,0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5665200,3</w:t>
            </w:r>
          </w:p>
        </w:tc>
      </w:tr>
      <w:tr w:rsidR="00044E13" w:rsidRPr="00D07D9F" w:rsidTr="00044E13">
        <w:tc>
          <w:tcPr>
            <w:tcW w:w="2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ВСЕГО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25621735,0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16630020,9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16902637,2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19916540,2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14701889,1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15460446,0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109233268,4</w:t>
            </w:r>
          </w:p>
        </w:tc>
      </w:tr>
      <w:tr w:rsidR="00044E13" w:rsidRPr="00D07D9F" w:rsidTr="00A32C14">
        <w:trPr>
          <w:trHeight w:val="532"/>
        </w:trPr>
        <w:tc>
          <w:tcPr>
            <w:tcW w:w="2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Процессная часть 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Текущие расходы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55617592,7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75701633,2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72720576,4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75490137,8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68857394,6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71578380,1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419965714,7</w:t>
            </w:r>
          </w:p>
        </w:tc>
      </w:tr>
      <w:tr w:rsidR="00044E13" w:rsidRPr="00D07D9F" w:rsidTr="00044E13">
        <w:tc>
          <w:tcPr>
            <w:tcW w:w="2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4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ВСЕГО</w:t>
            </w:r>
            <w:r w:rsidRPr="00B45399">
              <w:rPr>
                <w:rFonts w:ascii="Times New Roman" w:hAnsi="Times New Roman" w:cs="Times New Roman"/>
                <w:b/>
                <w:sz w:val="15"/>
                <w:szCs w:val="15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b/>
                <w:sz w:val="15"/>
                <w:szCs w:val="15"/>
              </w:rPr>
              <w:t>81239327,6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b/>
                <w:sz w:val="15"/>
                <w:szCs w:val="15"/>
              </w:rPr>
              <w:t>92331654,1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b/>
                <w:sz w:val="15"/>
                <w:szCs w:val="15"/>
              </w:rPr>
              <w:t>89623213,6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b/>
                <w:sz w:val="15"/>
                <w:szCs w:val="15"/>
              </w:rPr>
              <w:t>95406678,0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b/>
                <w:sz w:val="15"/>
                <w:szCs w:val="15"/>
              </w:rPr>
              <w:t>83559283,7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b/>
                <w:sz w:val="15"/>
                <w:szCs w:val="15"/>
              </w:rPr>
              <w:t>87038826,1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b/>
                <w:sz w:val="15"/>
                <w:szCs w:val="15"/>
              </w:rPr>
              <w:t>529198983,1</w:t>
            </w:r>
          </w:p>
        </w:tc>
      </w:tr>
      <w:tr w:rsidR="00044E13" w:rsidRPr="00D07D9F" w:rsidTr="00044E13"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3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proofErr w:type="gramStart"/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Подпрог-рамма</w:t>
            </w:r>
            <w:proofErr w:type="spellEnd"/>
            <w:proofErr w:type="gramEnd"/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 2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Бюджет Санкт-Петербурга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proofErr w:type="gramStart"/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Проект-</w:t>
            </w:r>
            <w:proofErr w:type="spellStart"/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ная</w:t>
            </w:r>
            <w:proofErr w:type="spellEnd"/>
            <w:proofErr w:type="gramEnd"/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 часть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Текущие расходы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11584569,7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11584569,7</w:t>
            </w:r>
          </w:p>
        </w:tc>
      </w:tr>
      <w:tr w:rsidR="00044E13" w:rsidRPr="00D07D9F" w:rsidTr="00044E13">
        <w:tc>
          <w:tcPr>
            <w:tcW w:w="2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Расходы развития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627333,5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803652,7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380952,4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2600826,6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533889,1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718546,0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5665200,3</w:t>
            </w:r>
          </w:p>
        </w:tc>
      </w:tr>
      <w:tr w:rsidR="00044E13" w:rsidRPr="00D07D9F" w:rsidTr="00A32C14">
        <w:trPr>
          <w:trHeight w:val="438"/>
        </w:trPr>
        <w:tc>
          <w:tcPr>
            <w:tcW w:w="2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ИТОГО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12211903,2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803652,7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380952,4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2600826,6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533889,1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718546,0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17249770,0</w:t>
            </w:r>
          </w:p>
        </w:tc>
      </w:tr>
      <w:tr w:rsidR="00E83803" w:rsidRPr="00D07D9F" w:rsidTr="00714D8B">
        <w:tc>
          <w:tcPr>
            <w:tcW w:w="284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83803" w:rsidRPr="00B45399" w:rsidRDefault="00E8380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83803" w:rsidRPr="00B45399" w:rsidRDefault="00E83803" w:rsidP="009D1959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83803" w:rsidRPr="00B45399" w:rsidRDefault="00E83803" w:rsidP="009D1959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83803" w:rsidRPr="00B45399" w:rsidRDefault="00E83803" w:rsidP="009D1959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proofErr w:type="gramStart"/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Процесс-</w:t>
            </w:r>
            <w:proofErr w:type="spellStart"/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ная</w:t>
            </w:r>
            <w:proofErr w:type="spellEnd"/>
            <w:proofErr w:type="gramEnd"/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 часть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83803" w:rsidRPr="00B45399" w:rsidRDefault="00E83803" w:rsidP="009D1959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Текущие расходы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83803" w:rsidRPr="00B45399" w:rsidRDefault="00E8380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8531110,2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83803" w:rsidRPr="00B45399" w:rsidRDefault="00E8380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21765390,4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83803" w:rsidRPr="00B45399" w:rsidRDefault="00E8380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21929904,7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83803" w:rsidRPr="00B45399" w:rsidRDefault="00E8380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23067364,0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83803" w:rsidRPr="00B45399" w:rsidRDefault="00E8380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24018733,5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83803" w:rsidRPr="00B45399" w:rsidRDefault="00E8380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24946907,2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83803" w:rsidRPr="00B45399" w:rsidRDefault="00E8380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124259410,0</w:t>
            </w:r>
          </w:p>
        </w:tc>
      </w:tr>
      <w:tr w:rsidR="00E83803" w:rsidRPr="00D07D9F" w:rsidTr="00714D8B">
        <w:tc>
          <w:tcPr>
            <w:tcW w:w="28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83803" w:rsidRPr="00B45399" w:rsidRDefault="00E8380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83803" w:rsidRPr="00B45399" w:rsidRDefault="00E83803" w:rsidP="009D1959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83803" w:rsidRPr="00B45399" w:rsidRDefault="00E83803" w:rsidP="009D1959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83803" w:rsidRPr="00B45399" w:rsidRDefault="00E83803" w:rsidP="009D1959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ВСЕГО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83803" w:rsidRPr="00B45399" w:rsidRDefault="00E8380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20743013,4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83803" w:rsidRPr="00B45399" w:rsidRDefault="00E8380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22569043,1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83803" w:rsidRPr="00B45399" w:rsidRDefault="00E8380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22310857,1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83803" w:rsidRPr="00B45399" w:rsidRDefault="00E8380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25668190,6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83803" w:rsidRPr="00B45399" w:rsidRDefault="00E8380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24552622,6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83803" w:rsidRPr="00B45399" w:rsidRDefault="00E8380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25665453,2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83803" w:rsidRPr="00B45399" w:rsidRDefault="00E8380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141509180,0</w:t>
            </w:r>
          </w:p>
        </w:tc>
      </w:tr>
      <w:tr w:rsidR="00E83803" w:rsidRPr="00D07D9F" w:rsidTr="00E83803">
        <w:trPr>
          <w:trHeight w:val="249"/>
        </w:trPr>
        <w:tc>
          <w:tcPr>
            <w:tcW w:w="28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83803" w:rsidRPr="00B45399" w:rsidRDefault="00E8380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83803" w:rsidRPr="00B45399" w:rsidRDefault="00E83803" w:rsidP="009D1959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83803" w:rsidRPr="00B45399" w:rsidRDefault="00E83803" w:rsidP="009D1959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proofErr w:type="gramStart"/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Федераль-ный</w:t>
            </w:r>
            <w:proofErr w:type="spellEnd"/>
            <w:proofErr w:type="gramEnd"/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 бюджет </w:t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83803" w:rsidRPr="00B45399" w:rsidRDefault="00E83803" w:rsidP="009D1959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proofErr w:type="gramStart"/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Проект-</w:t>
            </w:r>
            <w:proofErr w:type="spellStart"/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ная</w:t>
            </w:r>
            <w:proofErr w:type="spellEnd"/>
            <w:proofErr w:type="gramEnd"/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 часть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83803" w:rsidRPr="00B45399" w:rsidRDefault="00E83803" w:rsidP="009D1959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Текущие расходы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83803" w:rsidRPr="00B45399" w:rsidRDefault="00E8380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0,0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83803" w:rsidRPr="00B45399" w:rsidRDefault="00E8380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0,0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83803" w:rsidRPr="00B45399" w:rsidRDefault="00E8380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0,0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83803" w:rsidRPr="00B45399" w:rsidRDefault="00E8380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0,0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83803" w:rsidRPr="00B45399" w:rsidRDefault="00E8380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0,0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83803" w:rsidRPr="00B45399" w:rsidRDefault="00E8380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0,0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83803" w:rsidRPr="00B45399" w:rsidRDefault="00E8380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0,0 </w:t>
            </w:r>
          </w:p>
        </w:tc>
      </w:tr>
      <w:tr w:rsidR="00E83803" w:rsidRPr="00D07D9F" w:rsidTr="00714D8B">
        <w:tc>
          <w:tcPr>
            <w:tcW w:w="284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83803" w:rsidRPr="00B45399" w:rsidRDefault="00E8380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83803" w:rsidRPr="00B45399" w:rsidRDefault="00E83803" w:rsidP="009D1959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83803" w:rsidRPr="00B45399" w:rsidRDefault="00E83803" w:rsidP="009D1959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83803" w:rsidRPr="00B45399" w:rsidRDefault="00E83803" w:rsidP="009D1959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83803" w:rsidRPr="00B45399" w:rsidRDefault="00E83803" w:rsidP="009D1959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Расходы развития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83803" w:rsidRPr="00B45399" w:rsidRDefault="00E8380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0,0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83803" w:rsidRPr="00B45399" w:rsidRDefault="00E8380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0,0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83803" w:rsidRPr="00B45399" w:rsidRDefault="00E8380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0,0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83803" w:rsidRPr="00B45399" w:rsidRDefault="00E8380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0,0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83803" w:rsidRPr="00B45399" w:rsidRDefault="00E8380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0,0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83803" w:rsidRPr="00B45399" w:rsidRDefault="00E8380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0,0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83803" w:rsidRPr="00B45399" w:rsidRDefault="00E8380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0,0 </w:t>
            </w:r>
          </w:p>
        </w:tc>
      </w:tr>
      <w:tr w:rsidR="00E83803" w:rsidRPr="00D07D9F" w:rsidTr="00714D8B">
        <w:tc>
          <w:tcPr>
            <w:tcW w:w="2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83803" w:rsidRPr="00B45399" w:rsidRDefault="00E8380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83803" w:rsidRPr="00B45399" w:rsidRDefault="00E83803" w:rsidP="009D1959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83803" w:rsidRPr="00B45399" w:rsidRDefault="00E83803" w:rsidP="009D1959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83803" w:rsidRPr="00B45399" w:rsidRDefault="00E83803" w:rsidP="009D1959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83803" w:rsidRPr="00B45399" w:rsidRDefault="00E83803" w:rsidP="009D1959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ИТОГО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83803" w:rsidRPr="00B45399" w:rsidRDefault="00E8380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0,0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83803" w:rsidRPr="00B45399" w:rsidRDefault="00E8380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0,0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83803" w:rsidRPr="00B45399" w:rsidRDefault="00E8380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0,0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83803" w:rsidRPr="00B45399" w:rsidRDefault="00E8380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0,0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83803" w:rsidRPr="00B45399" w:rsidRDefault="00E8380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0,0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83803" w:rsidRPr="00B45399" w:rsidRDefault="00E8380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0,0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83803" w:rsidRPr="00B45399" w:rsidRDefault="00E8380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0,0 </w:t>
            </w:r>
          </w:p>
        </w:tc>
      </w:tr>
      <w:tr w:rsidR="00044E13" w:rsidRPr="00D07D9F" w:rsidTr="00044E13">
        <w:tc>
          <w:tcPr>
            <w:tcW w:w="2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proofErr w:type="gramStart"/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Процесс-</w:t>
            </w:r>
            <w:proofErr w:type="spellStart"/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ная</w:t>
            </w:r>
            <w:proofErr w:type="spellEnd"/>
            <w:proofErr w:type="gramEnd"/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 часть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Текущие расходы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0,0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154977,0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0,0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0,0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0,0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0,0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154977,0 </w:t>
            </w:r>
          </w:p>
        </w:tc>
      </w:tr>
      <w:tr w:rsidR="00044E13" w:rsidRPr="00D07D9F" w:rsidTr="00044E13">
        <w:tc>
          <w:tcPr>
            <w:tcW w:w="2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ВСЕГО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0,0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154977,0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0,0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0,0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0,0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0,0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154977,0 </w:t>
            </w:r>
          </w:p>
        </w:tc>
      </w:tr>
      <w:tr w:rsidR="00E83803" w:rsidRPr="00D07D9F" w:rsidTr="00714D8B">
        <w:trPr>
          <w:trHeight w:val="440"/>
        </w:trPr>
        <w:tc>
          <w:tcPr>
            <w:tcW w:w="2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83803" w:rsidRPr="00B45399" w:rsidRDefault="00E8380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83803" w:rsidRPr="00B45399" w:rsidRDefault="00E83803" w:rsidP="009D1959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83803" w:rsidRPr="00B45399" w:rsidRDefault="00E83803" w:rsidP="009D1959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proofErr w:type="gramStart"/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Внебюд-жетные</w:t>
            </w:r>
            <w:proofErr w:type="spellEnd"/>
            <w:proofErr w:type="gramEnd"/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 средства </w:t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83803" w:rsidRPr="00B45399" w:rsidRDefault="00E83803" w:rsidP="009D1959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proofErr w:type="gramStart"/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Проект-</w:t>
            </w:r>
            <w:proofErr w:type="spellStart"/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ная</w:t>
            </w:r>
            <w:proofErr w:type="spellEnd"/>
            <w:proofErr w:type="gramEnd"/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 часть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83803" w:rsidRPr="00B45399" w:rsidRDefault="00E83803" w:rsidP="009D1959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Текущие расходы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83803" w:rsidRPr="00B45399" w:rsidRDefault="00E8380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0,0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83803" w:rsidRPr="00B45399" w:rsidRDefault="00E8380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0,0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83803" w:rsidRPr="00B45399" w:rsidRDefault="00E8380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0,0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83803" w:rsidRPr="00B45399" w:rsidRDefault="00E8380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0,0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83803" w:rsidRPr="00B45399" w:rsidRDefault="00E8380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0,0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83803" w:rsidRPr="00B45399" w:rsidRDefault="00E8380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0,0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83803" w:rsidRPr="00B45399" w:rsidRDefault="00E8380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0,0 </w:t>
            </w:r>
          </w:p>
        </w:tc>
      </w:tr>
      <w:tr w:rsidR="00E83803" w:rsidRPr="00D07D9F" w:rsidTr="00714D8B">
        <w:tc>
          <w:tcPr>
            <w:tcW w:w="2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83803" w:rsidRPr="00B45399" w:rsidRDefault="00E8380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83803" w:rsidRPr="00B45399" w:rsidRDefault="00E83803" w:rsidP="009D1959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83803" w:rsidRPr="00B45399" w:rsidRDefault="00E83803" w:rsidP="009D1959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83803" w:rsidRPr="00B45399" w:rsidRDefault="00E83803" w:rsidP="009D1959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83803" w:rsidRPr="00B45399" w:rsidRDefault="00E83803" w:rsidP="009D1959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Расходы развития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83803" w:rsidRPr="00B45399" w:rsidRDefault="00E8380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0,0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83803" w:rsidRPr="00B45399" w:rsidRDefault="00E8380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0,0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83803" w:rsidRPr="00B45399" w:rsidRDefault="00E8380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0,0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83803" w:rsidRPr="00B45399" w:rsidRDefault="00E8380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0,0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83803" w:rsidRPr="00B45399" w:rsidRDefault="00E8380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0,0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83803" w:rsidRPr="00B45399" w:rsidRDefault="00E8380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0,0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83803" w:rsidRPr="00B45399" w:rsidRDefault="00E8380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0,0 </w:t>
            </w:r>
          </w:p>
        </w:tc>
      </w:tr>
      <w:tr w:rsidR="00044E13" w:rsidRPr="00D07D9F" w:rsidTr="00044E13">
        <w:tc>
          <w:tcPr>
            <w:tcW w:w="2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ИТОГО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0,0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0,0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0,0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0,0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0,0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0,0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0,0 </w:t>
            </w:r>
          </w:p>
        </w:tc>
      </w:tr>
      <w:tr w:rsidR="00044E13" w:rsidRPr="00D07D9F" w:rsidTr="00044E13">
        <w:tc>
          <w:tcPr>
            <w:tcW w:w="2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proofErr w:type="gramStart"/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Процесс-</w:t>
            </w:r>
            <w:proofErr w:type="spellStart"/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ная</w:t>
            </w:r>
            <w:proofErr w:type="spellEnd"/>
            <w:proofErr w:type="gramEnd"/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 часть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Текущие расходы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0,0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0,0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0,0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0,0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0,0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0,0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0,0 </w:t>
            </w:r>
          </w:p>
        </w:tc>
      </w:tr>
      <w:tr w:rsidR="00044E13" w:rsidRPr="00D07D9F" w:rsidTr="00044E13">
        <w:tc>
          <w:tcPr>
            <w:tcW w:w="2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ВСЕГО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0,0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0,0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0,0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0,0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0,0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0,0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0,0 </w:t>
            </w:r>
          </w:p>
        </w:tc>
      </w:tr>
      <w:tr w:rsidR="00044E13" w:rsidRPr="00D07D9F" w:rsidTr="00044E13">
        <w:tc>
          <w:tcPr>
            <w:tcW w:w="2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ВСЕГО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Проектная часть 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Текущие расходы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11584569,7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11584569,7</w:t>
            </w:r>
          </w:p>
        </w:tc>
      </w:tr>
      <w:tr w:rsidR="00044E13" w:rsidRPr="00D07D9F" w:rsidTr="00044E13">
        <w:tc>
          <w:tcPr>
            <w:tcW w:w="2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Расходы развития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627333,5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803652,7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380952,4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2600826,6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533889,1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718546,0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5665200,3</w:t>
            </w:r>
          </w:p>
        </w:tc>
      </w:tr>
      <w:tr w:rsidR="00044E13" w:rsidRPr="00D07D9F" w:rsidTr="00044E13">
        <w:tc>
          <w:tcPr>
            <w:tcW w:w="2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ВСЕГО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12211903,2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803652,7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380952,4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2600826,6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533889,1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718546,0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17249770,0</w:t>
            </w:r>
          </w:p>
        </w:tc>
      </w:tr>
      <w:tr w:rsidR="00044E13" w:rsidRPr="00D07D9F" w:rsidTr="00044E13">
        <w:tc>
          <w:tcPr>
            <w:tcW w:w="2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Процессная часть 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Текущие расходы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8531110,2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21920367,4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21929904,7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23067364,0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24018733,5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24946907,2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124414387,0</w:t>
            </w:r>
          </w:p>
        </w:tc>
      </w:tr>
      <w:tr w:rsidR="00044E13" w:rsidRPr="00D07D9F" w:rsidTr="00044E13">
        <w:tc>
          <w:tcPr>
            <w:tcW w:w="2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4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ВСЕГО</w:t>
            </w: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b/>
                <w:sz w:val="15"/>
                <w:szCs w:val="15"/>
              </w:rPr>
              <w:t>20743013,4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b/>
                <w:sz w:val="15"/>
                <w:szCs w:val="15"/>
              </w:rPr>
              <w:t>22724020,1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b/>
                <w:sz w:val="15"/>
                <w:szCs w:val="15"/>
              </w:rPr>
              <w:t>22310857,1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b/>
                <w:sz w:val="15"/>
                <w:szCs w:val="15"/>
              </w:rPr>
              <w:t>25668190,6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b/>
                <w:sz w:val="15"/>
                <w:szCs w:val="15"/>
              </w:rPr>
              <w:t>24552622,6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b/>
                <w:sz w:val="15"/>
                <w:szCs w:val="15"/>
              </w:rPr>
              <w:t>25665453,2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b/>
                <w:sz w:val="15"/>
                <w:szCs w:val="15"/>
              </w:rPr>
              <w:t>141664157,0</w:t>
            </w:r>
          </w:p>
        </w:tc>
      </w:tr>
    </w:tbl>
    <w:p w:rsidR="00044E13" w:rsidRPr="00C851D1" w:rsidRDefault="00044E13" w:rsidP="00044E13">
      <w:pPr>
        <w:autoSpaceDE w:val="0"/>
        <w:autoSpaceDN w:val="0"/>
        <w:adjustRightInd w:val="0"/>
        <w:ind w:firstLine="708"/>
        <w:jc w:val="both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                                                                                                                                              ».</w:t>
      </w:r>
    </w:p>
    <w:p w:rsidR="00044E13" w:rsidRDefault="00044E13" w:rsidP="00C851D1">
      <w:pPr>
        <w:autoSpaceDE w:val="0"/>
        <w:autoSpaceDN w:val="0"/>
        <w:adjustRightInd w:val="0"/>
        <w:ind w:firstLine="708"/>
        <w:jc w:val="both"/>
        <w:outlineLvl w:val="0"/>
        <w:rPr>
          <w:spacing w:val="-4"/>
        </w:rPr>
      </w:pPr>
      <w:r w:rsidRPr="00C851D1">
        <w:rPr>
          <w:rFonts w:eastAsiaTheme="minorHAnsi"/>
          <w:lang w:eastAsia="en-US"/>
        </w:rPr>
        <w:t>7.</w:t>
      </w:r>
      <w:r>
        <w:rPr>
          <w:rFonts w:eastAsiaTheme="minorHAnsi"/>
          <w:lang w:eastAsia="en-US"/>
        </w:rPr>
        <w:t>3</w:t>
      </w:r>
      <w:r w:rsidRPr="00C851D1">
        <w:rPr>
          <w:rFonts w:eastAsiaTheme="minorHAnsi"/>
          <w:lang w:eastAsia="en-US"/>
        </w:rPr>
        <w:t xml:space="preserve">. </w:t>
      </w:r>
      <w:r>
        <w:rPr>
          <w:spacing w:val="-4"/>
        </w:rPr>
        <w:t xml:space="preserve">Пункты 13 и 13.1 </w:t>
      </w:r>
      <w:r w:rsidRPr="00C05362">
        <w:rPr>
          <w:spacing w:val="-4"/>
        </w:rPr>
        <w:t xml:space="preserve">таблицы </w:t>
      </w:r>
      <w:r>
        <w:rPr>
          <w:spacing w:val="-4"/>
        </w:rPr>
        <w:t>5</w:t>
      </w:r>
      <w:r w:rsidRPr="00C05362">
        <w:rPr>
          <w:spacing w:val="-4"/>
        </w:rPr>
        <w:t xml:space="preserve"> раздела 7 </w:t>
      </w:r>
      <w:r w:rsidRPr="00C92471">
        <w:rPr>
          <w:spacing w:val="-4"/>
        </w:rPr>
        <w:t>приложения</w:t>
      </w:r>
      <w:r>
        <w:rPr>
          <w:spacing w:val="-4"/>
        </w:rPr>
        <w:t xml:space="preserve"> к п</w:t>
      </w:r>
      <w:r w:rsidRPr="00C92471">
        <w:rPr>
          <w:spacing w:val="-4"/>
        </w:rPr>
        <w:t xml:space="preserve">остановлению изложить </w:t>
      </w:r>
      <w:r>
        <w:rPr>
          <w:spacing w:val="-4"/>
        </w:rPr>
        <w:br/>
      </w:r>
      <w:r w:rsidRPr="00C92471">
        <w:rPr>
          <w:spacing w:val="-4"/>
        </w:rPr>
        <w:t>в следующей редакции:</w:t>
      </w:r>
    </w:p>
    <w:p w:rsidR="00044E13" w:rsidRDefault="00044E13" w:rsidP="00044E13">
      <w:pPr>
        <w:autoSpaceDE w:val="0"/>
        <w:autoSpaceDN w:val="0"/>
        <w:adjustRightInd w:val="0"/>
        <w:jc w:val="both"/>
        <w:outlineLvl w:val="0"/>
        <w:rPr>
          <w:spacing w:val="-4"/>
        </w:rPr>
      </w:pPr>
      <w:r>
        <w:rPr>
          <w:spacing w:val="-4"/>
        </w:rPr>
        <w:t>«</w:t>
      </w:r>
    </w:p>
    <w:tbl>
      <w:tblPr>
        <w:tblW w:w="9923" w:type="dxa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426"/>
        <w:gridCol w:w="1417"/>
        <w:gridCol w:w="1985"/>
        <w:gridCol w:w="850"/>
        <w:gridCol w:w="851"/>
        <w:gridCol w:w="850"/>
        <w:gridCol w:w="851"/>
        <w:gridCol w:w="850"/>
        <w:gridCol w:w="851"/>
        <w:gridCol w:w="992"/>
      </w:tblGrid>
      <w:tr w:rsidR="00E83803" w:rsidRPr="00893176" w:rsidTr="00E83803">
        <w:trPr>
          <w:trHeight w:val="341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83803" w:rsidRPr="00B45399" w:rsidRDefault="00E8380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13 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83803" w:rsidRPr="00B45399" w:rsidRDefault="00E8380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Комитет по строительству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83803" w:rsidRPr="00B45399" w:rsidRDefault="00E83803" w:rsidP="00044E13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Бюджет Санкт-Петербурга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E83803" w:rsidRPr="00B45399" w:rsidRDefault="00E83803" w:rsidP="00044E13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627333,5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E83803" w:rsidRPr="00B45399" w:rsidRDefault="00E83803" w:rsidP="00044E13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803652,7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E83803" w:rsidRPr="00B45399" w:rsidRDefault="00E83803" w:rsidP="00044E13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380952,4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E83803" w:rsidRPr="00B45399" w:rsidRDefault="00E83803" w:rsidP="00044E13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2600826,6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E83803" w:rsidRPr="00B45399" w:rsidRDefault="00E83803" w:rsidP="00044E13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533889,1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E83803" w:rsidRPr="00B45399" w:rsidRDefault="00E83803" w:rsidP="00044E13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718546,0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E83803" w:rsidRPr="00B45399" w:rsidRDefault="00E83803" w:rsidP="00044E13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5665200,3</w:t>
            </w:r>
          </w:p>
        </w:tc>
      </w:tr>
      <w:tr w:rsidR="00E83803" w:rsidRPr="00893176" w:rsidTr="00E83803">
        <w:trPr>
          <w:trHeight w:val="179"/>
        </w:trPr>
        <w:tc>
          <w:tcPr>
            <w:tcW w:w="426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83803" w:rsidRPr="00B45399" w:rsidRDefault="00E8380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83803" w:rsidRPr="00B45399" w:rsidRDefault="00E8380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83803" w:rsidRPr="00B45399" w:rsidRDefault="00E83803" w:rsidP="00044E13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Федеральный бюджет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E83803" w:rsidRPr="00B45399" w:rsidRDefault="00E83803" w:rsidP="00044E13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E83803" w:rsidRPr="00B45399" w:rsidRDefault="00E83803" w:rsidP="00044E13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E83803" w:rsidRPr="00B45399" w:rsidRDefault="00E83803" w:rsidP="00044E13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E83803" w:rsidRPr="00B45399" w:rsidRDefault="00E83803" w:rsidP="00044E13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E83803" w:rsidRPr="00B45399" w:rsidRDefault="00E83803" w:rsidP="00044E13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E83803" w:rsidRPr="00B45399" w:rsidRDefault="00E83803" w:rsidP="00044E13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E83803" w:rsidRPr="00B45399" w:rsidRDefault="00E83803" w:rsidP="00044E13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0,0</w:t>
            </w:r>
          </w:p>
        </w:tc>
      </w:tr>
      <w:tr w:rsidR="00E83803" w:rsidRPr="00893176" w:rsidTr="00714D8B">
        <w:tc>
          <w:tcPr>
            <w:tcW w:w="42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83803" w:rsidRPr="00B45399" w:rsidRDefault="00E8380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83803" w:rsidRPr="00B45399" w:rsidRDefault="00E8380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83803" w:rsidRPr="00B45399" w:rsidRDefault="00E83803" w:rsidP="00044E13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ИТОГО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E83803" w:rsidRPr="00B45399" w:rsidRDefault="00E83803" w:rsidP="00044E13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627333,5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E83803" w:rsidRPr="00B45399" w:rsidRDefault="00E83803" w:rsidP="00044E13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803652,7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E83803" w:rsidRPr="00B45399" w:rsidRDefault="00E83803" w:rsidP="00044E13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380952,4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E83803" w:rsidRPr="00B45399" w:rsidRDefault="00E83803" w:rsidP="00044E13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2600826,6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E83803" w:rsidRPr="00B45399" w:rsidRDefault="00E83803" w:rsidP="00044E13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533889,1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E83803" w:rsidRPr="00B45399" w:rsidRDefault="00E83803" w:rsidP="00044E13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718546,0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E83803" w:rsidRPr="00B45399" w:rsidRDefault="00E83803" w:rsidP="00044E13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5665200,3</w:t>
            </w:r>
          </w:p>
        </w:tc>
      </w:tr>
      <w:tr w:rsidR="00E83803" w:rsidRPr="00893176" w:rsidTr="00714D8B"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83803" w:rsidRPr="00B45399" w:rsidRDefault="00E8380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13.1 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83803" w:rsidRPr="00B45399" w:rsidRDefault="00E8380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Подпрограмма 2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83803" w:rsidRPr="00B45399" w:rsidRDefault="00E83803" w:rsidP="00044E13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Бюджет Санкт-Петербурга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E83803" w:rsidRPr="00B45399" w:rsidRDefault="00E83803" w:rsidP="00044E13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627333,5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E83803" w:rsidRPr="00B45399" w:rsidRDefault="00E83803" w:rsidP="00044E13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803652,7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E83803" w:rsidRPr="00B45399" w:rsidRDefault="00E83803" w:rsidP="00044E13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380952,4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E83803" w:rsidRPr="00B45399" w:rsidRDefault="00E83803" w:rsidP="00044E13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2600826,6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E83803" w:rsidRPr="00B45399" w:rsidRDefault="00E83803" w:rsidP="00044E13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533889,1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E83803" w:rsidRPr="00B45399" w:rsidRDefault="00E83803" w:rsidP="00044E13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718546,0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E83803" w:rsidRPr="00B45399" w:rsidRDefault="00E83803" w:rsidP="00044E13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5665200,3</w:t>
            </w:r>
          </w:p>
        </w:tc>
      </w:tr>
      <w:tr w:rsidR="00E83803" w:rsidRPr="00893176" w:rsidTr="00714D8B">
        <w:tc>
          <w:tcPr>
            <w:tcW w:w="426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83803" w:rsidRPr="00B45399" w:rsidRDefault="00E8380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83803" w:rsidRPr="00B45399" w:rsidRDefault="00E8380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83803" w:rsidRPr="00B45399" w:rsidRDefault="00E83803" w:rsidP="00044E13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Федеральный бюджет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E83803" w:rsidRPr="00B45399" w:rsidRDefault="00E83803" w:rsidP="00044E13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E83803" w:rsidRPr="00B45399" w:rsidRDefault="00E83803" w:rsidP="00044E13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E83803" w:rsidRPr="00B45399" w:rsidRDefault="00E83803" w:rsidP="00044E13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E83803" w:rsidRPr="00B45399" w:rsidRDefault="00E83803" w:rsidP="00044E13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E83803" w:rsidRPr="00B45399" w:rsidRDefault="00E83803" w:rsidP="00044E13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E83803" w:rsidRPr="00B45399" w:rsidRDefault="00E83803" w:rsidP="00044E13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E83803" w:rsidRPr="00B45399" w:rsidRDefault="00E83803" w:rsidP="00044E13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0,0</w:t>
            </w:r>
          </w:p>
        </w:tc>
      </w:tr>
      <w:tr w:rsidR="00E83803" w:rsidRPr="00893176" w:rsidTr="00714D8B">
        <w:tc>
          <w:tcPr>
            <w:tcW w:w="42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83803" w:rsidRPr="00B45399" w:rsidRDefault="00E8380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83803" w:rsidRPr="00B45399" w:rsidRDefault="00E83803" w:rsidP="009D195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83803" w:rsidRPr="00B45399" w:rsidRDefault="00E83803" w:rsidP="00044E13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ИТОГО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E83803" w:rsidRPr="00B45399" w:rsidRDefault="00E83803" w:rsidP="00044E13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627333,5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E83803" w:rsidRPr="00B45399" w:rsidRDefault="00E83803" w:rsidP="00044E13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803652,7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E83803" w:rsidRPr="00B45399" w:rsidRDefault="00E83803" w:rsidP="00044E13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380952,4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E83803" w:rsidRPr="00B45399" w:rsidRDefault="00E83803" w:rsidP="00044E13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2600826,6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E83803" w:rsidRPr="00B45399" w:rsidRDefault="00E83803" w:rsidP="00044E13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533889,1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E83803" w:rsidRPr="00B45399" w:rsidRDefault="00E83803" w:rsidP="00044E13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718546,0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E83803" w:rsidRPr="00B45399" w:rsidRDefault="00E83803" w:rsidP="00044E13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5665200,3</w:t>
            </w:r>
          </w:p>
        </w:tc>
      </w:tr>
    </w:tbl>
    <w:p w:rsidR="00044E13" w:rsidRPr="00C851D1" w:rsidRDefault="00044E13" w:rsidP="00044E13">
      <w:pPr>
        <w:autoSpaceDE w:val="0"/>
        <w:autoSpaceDN w:val="0"/>
        <w:adjustRightInd w:val="0"/>
        <w:ind w:firstLine="708"/>
        <w:jc w:val="both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                                                                                                                                              ».</w:t>
      </w:r>
    </w:p>
    <w:p w:rsidR="00A32C14" w:rsidRDefault="00A32C14" w:rsidP="00044E13">
      <w:pPr>
        <w:autoSpaceDE w:val="0"/>
        <w:autoSpaceDN w:val="0"/>
        <w:adjustRightInd w:val="0"/>
        <w:ind w:firstLine="708"/>
        <w:jc w:val="both"/>
        <w:outlineLvl w:val="0"/>
        <w:rPr>
          <w:rFonts w:eastAsiaTheme="minorHAnsi"/>
          <w:lang w:eastAsia="en-US"/>
        </w:rPr>
      </w:pPr>
    </w:p>
    <w:p w:rsidR="00A32C14" w:rsidRDefault="00A32C14" w:rsidP="00044E13">
      <w:pPr>
        <w:autoSpaceDE w:val="0"/>
        <w:autoSpaceDN w:val="0"/>
        <w:adjustRightInd w:val="0"/>
        <w:ind w:firstLine="708"/>
        <w:jc w:val="both"/>
        <w:outlineLvl w:val="0"/>
        <w:rPr>
          <w:rFonts w:eastAsiaTheme="minorHAnsi"/>
          <w:lang w:eastAsia="en-US"/>
        </w:rPr>
      </w:pPr>
    </w:p>
    <w:p w:rsidR="00A32C14" w:rsidRDefault="00A32C14" w:rsidP="00044E13">
      <w:pPr>
        <w:autoSpaceDE w:val="0"/>
        <w:autoSpaceDN w:val="0"/>
        <w:adjustRightInd w:val="0"/>
        <w:ind w:firstLine="708"/>
        <w:jc w:val="both"/>
        <w:outlineLvl w:val="0"/>
        <w:rPr>
          <w:rFonts w:eastAsiaTheme="minorHAnsi"/>
          <w:lang w:eastAsia="en-US"/>
        </w:rPr>
      </w:pPr>
    </w:p>
    <w:p w:rsidR="00A32C14" w:rsidRDefault="00A32C14" w:rsidP="00044E13">
      <w:pPr>
        <w:autoSpaceDE w:val="0"/>
        <w:autoSpaceDN w:val="0"/>
        <w:adjustRightInd w:val="0"/>
        <w:ind w:firstLine="708"/>
        <w:jc w:val="both"/>
        <w:outlineLvl w:val="0"/>
        <w:rPr>
          <w:rFonts w:eastAsiaTheme="minorHAnsi"/>
          <w:lang w:eastAsia="en-US"/>
        </w:rPr>
      </w:pPr>
    </w:p>
    <w:p w:rsidR="00A32C14" w:rsidRDefault="00A32C14" w:rsidP="00044E13">
      <w:pPr>
        <w:autoSpaceDE w:val="0"/>
        <w:autoSpaceDN w:val="0"/>
        <w:adjustRightInd w:val="0"/>
        <w:ind w:firstLine="708"/>
        <w:jc w:val="both"/>
        <w:outlineLvl w:val="0"/>
        <w:rPr>
          <w:rFonts w:eastAsiaTheme="minorHAnsi"/>
          <w:lang w:eastAsia="en-US"/>
        </w:rPr>
      </w:pPr>
    </w:p>
    <w:p w:rsidR="00A32C14" w:rsidRDefault="00A32C14" w:rsidP="00044E13">
      <w:pPr>
        <w:autoSpaceDE w:val="0"/>
        <w:autoSpaceDN w:val="0"/>
        <w:adjustRightInd w:val="0"/>
        <w:ind w:firstLine="708"/>
        <w:jc w:val="both"/>
        <w:outlineLvl w:val="0"/>
        <w:rPr>
          <w:rFonts w:eastAsiaTheme="minorHAnsi"/>
          <w:lang w:eastAsia="en-US"/>
        </w:rPr>
      </w:pPr>
    </w:p>
    <w:p w:rsidR="00A32C14" w:rsidRDefault="00A32C14" w:rsidP="00044E13">
      <w:pPr>
        <w:autoSpaceDE w:val="0"/>
        <w:autoSpaceDN w:val="0"/>
        <w:adjustRightInd w:val="0"/>
        <w:ind w:firstLine="708"/>
        <w:jc w:val="both"/>
        <w:outlineLvl w:val="0"/>
        <w:rPr>
          <w:rFonts w:eastAsiaTheme="minorHAnsi"/>
          <w:lang w:eastAsia="en-US"/>
        </w:rPr>
      </w:pPr>
    </w:p>
    <w:p w:rsidR="00A32C14" w:rsidRDefault="00A32C14" w:rsidP="00044E13">
      <w:pPr>
        <w:autoSpaceDE w:val="0"/>
        <w:autoSpaceDN w:val="0"/>
        <w:adjustRightInd w:val="0"/>
        <w:ind w:firstLine="708"/>
        <w:jc w:val="both"/>
        <w:outlineLvl w:val="0"/>
        <w:rPr>
          <w:rFonts w:eastAsiaTheme="minorHAnsi"/>
          <w:lang w:eastAsia="en-US"/>
        </w:rPr>
      </w:pPr>
    </w:p>
    <w:p w:rsidR="00A32C14" w:rsidRDefault="00A32C14" w:rsidP="00044E13">
      <w:pPr>
        <w:autoSpaceDE w:val="0"/>
        <w:autoSpaceDN w:val="0"/>
        <w:adjustRightInd w:val="0"/>
        <w:ind w:firstLine="708"/>
        <w:jc w:val="both"/>
        <w:outlineLvl w:val="0"/>
        <w:rPr>
          <w:rFonts w:eastAsiaTheme="minorHAnsi"/>
          <w:lang w:eastAsia="en-US"/>
        </w:rPr>
      </w:pPr>
    </w:p>
    <w:p w:rsidR="00A32C14" w:rsidRDefault="00A32C14" w:rsidP="00044E13">
      <w:pPr>
        <w:autoSpaceDE w:val="0"/>
        <w:autoSpaceDN w:val="0"/>
        <w:adjustRightInd w:val="0"/>
        <w:ind w:firstLine="708"/>
        <w:jc w:val="both"/>
        <w:outlineLvl w:val="0"/>
        <w:rPr>
          <w:rFonts w:eastAsiaTheme="minorHAnsi"/>
          <w:lang w:eastAsia="en-US"/>
        </w:rPr>
      </w:pPr>
    </w:p>
    <w:p w:rsidR="00A32C14" w:rsidRDefault="00A32C14" w:rsidP="00044E13">
      <w:pPr>
        <w:autoSpaceDE w:val="0"/>
        <w:autoSpaceDN w:val="0"/>
        <w:adjustRightInd w:val="0"/>
        <w:ind w:firstLine="708"/>
        <w:jc w:val="both"/>
        <w:outlineLvl w:val="0"/>
        <w:rPr>
          <w:rFonts w:eastAsiaTheme="minorHAnsi"/>
          <w:lang w:eastAsia="en-US"/>
        </w:rPr>
      </w:pPr>
    </w:p>
    <w:p w:rsidR="00044E13" w:rsidRDefault="00044E13" w:rsidP="00044E13">
      <w:pPr>
        <w:autoSpaceDE w:val="0"/>
        <w:autoSpaceDN w:val="0"/>
        <w:adjustRightInd w:val="0"/>
        <w:ind w:firstLine="708"/>
        <w:jc w:val="both"/>
        <w:outlineLvl w:val="0"/>
        <w:rPr>
          <w:spacing w:val="-4"/>
        </w:rPr>
      </w:pPr>
      <w:r w:rsidRPr="00C851D1">
        <w:rPr>
          <w:rFonts w:eastAsiaTheme="minorHAnsi"/>
          <w:lang w:eastAsia="en-US"/>
        </w:rPr>
        <w:lastRenderedPageBreak/>
        <w:t>7.</w:t>
      </w:r>
      <w:r>
        <w:rPr>
          <w:rFonts w:eastAsiaTheme="minorHAnsi"/>
          <w:lang w:eastAsia="en-US"/>
        </w:rPr>
        <w:t>4</w:t>
      </w:r>
      <w:r w:rsidRPr="00C851D1">
        <w:rPr>
          <w:rFonts w:eastAsiaTheme="minorHAnsi"/>
          <w:lang w:eastAsia="en-US"/>
        </w:rPr>
        <w:t xml:space="preserve">. </w:t>
      </w:r>
      <w:r>
        <w:t>Пункт 6 подраздела 9.1 раздела 9</w:t>
      </w:r>
      <w:r>
        <w:rPr>
          <w:spacing w:val="-4"/>
        </w:rPr>
        <w:t xml:space="preserve"> </w:t>
      </w:r>
      <w:r w:rsidRPr="00EE206F">
        <w:rPr>
          <w:spacing w:val="-4"/>
        </w:rPr>
        <w:t>приложения</w:t>
      </w:r>
      <w:r w:rsidRPr="00906F68">
        <w:rPr>
          <w:spacing w:val="-4"/>
        </w:rPr>
        <w:t xml:space="preserve"> </w:t>
      </w:r>
      <w:r>
        <w:rPr>
          <w:spacing w:val="-4"/>
        </w:rPr>
        <w:t>к п</w:t>
      </w:r>
      <w:r w:rsidRPr="00EE206F">
        <w:rPr>
          <w:spacing w:val="-4"/>
        </w:rPr>
        <w:t xml:space="preserve">остановлению изложить </w:t>
      </w:r>
      <w:r>
        <w:rPr>
          <w:spacing w:val="-4"/>
        </w:rPr>
        <w:br/>
      </w:r>
      <w:r w:rsidRPr="00EE206F">
        <w:rPr>
          <w:spacing w:val="-4"/>
        </w:rPr>
        <w:t>в следующей редакции:</w:t>
      </w:r>
    </w:p>
    <w:p w:rsidR="00044E13" w:rsidRDefault="00044E13" w:rsidP="00044E13">
      <w:pPr>
        <w:autoSpaceDE w:val="0"/>
        <w:autoSpaceDN w:val="0"/>
        <w:adjustRightInd w:val="0"/>
        <w:jc w:val="both"/>
        <w:outlineLvl w:val="0"/>
        <w:rPr>
          <w:spacing w:val="-4"/>
        </w:rPr>
      </w:pPr>
      <w:r>
        <w:rPr>
          <w:spacing w:val="-4"/>
        </w:rPr>
        <w:t>«</w:t>
      </w:r>
    </w:p>
    <w:tbl>
      <w:tblPr>
        <w:tblW w:w="0" w:type="auto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600"/>
        <w:gridCol w:w="2700"/>
        <w:gridCol w:w="6623"/>
      </w:tblGrid>
      <w:tr w:rsidR="00044E13" w:rsidRPr="00893176" w:rsidTr="00B45399">
        <w:tc>
          <w:tcPr>
            <w:tcW w:w="6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</w:rPr>
            </w:pPr>
            <w:r w:rsidRPr="00B45399">
              <w:rPr>
                <w:rFonts w:ascii="Times New Roman" w:hAnsi="Times New Roman" w:cs="Times New Roman"/>
              </w:rPr>
              <w:t xml:space="preserve">6 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rPr>
                <w:rFonts w:ascii="Times New Roman" w:hAnsi="Times New Roman" w:cs="Times New Roman"/>
              </w:rPr>
            </w:pPr>
            <w:r w:rsidRPr="00B45399">
              <w:rPr>
                <w:rFonts w:ascii="Times New Roman" w:hAnsi="Times New Roman" w:cs="Times New Roman"/>
              </w:rPr>
              <w:t xml:space="preserve">Общий объем финансирования подпрограммы 2 по источникам финансирования с указанием объема финансирования, предусмотренного на реализацию региональных проектов, в том числе по годам реализации </w:t>
            </w:r>
          </w:p>
        </w:tc>
        <w:tc>
          <w:tcPr>
            <w:tcW w:w="662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rPr>
                <w:rFonts w:ascii="Times New Roman" w:hAnsi="Times New Roman" w:cs="Times New Roman"/>
              </w:rPr>
            </w:pPr>
            <w:r w:rsidRPr="00B45399">
              <w:rPr>
                <w:rFonts w:ascii="Times New Roman" w:hAnsi="Times New Roman" w:cs="Times New Roman"/>
              </w:rPr>
              <w:t xml:space="preserve">Общий объем финансирования подпрограммы 2 составляет </w:t>
            </w:r>
            <w:r w:rsidRPr="00B45399">
              <w:rPr>
                <w:rFonts w:ascii="Times New Roman" w:hAnsi="Times New Roman" w:cs="Times New Roman"/>
              </w:rPr>
              <w:br/>
              <w:t xml:space="preserve">141 664 157,0 </w:t>
            </w:r>
            <w:proofErr w:type="spellStart"/>
            <w:r w:rsidRPr="00B45399">
              <w:rPr>
                <w:rFonts w:ascii="Times New Roman" w:hAnsi="Times New Roman" w:cs="Times New Roman"/>
              </w:rPr>
              <w:t>тыс</w:t>
            </w:r>
            <w:proofErr w:type="gramStart"/>
            <w:r w:rsidRPr="00B45399">
              <w:rPr>
                <w:rFonts w:ascii="Times New Roman" w:hAnsi="Times New Roman" w:cs="Times New Roman"/>
              </w:rPr>
              <w:t>.р</w:t>
            </w:r>
            <w:proofErr w:type="gramEnd"/>
            <w:r w:rsidRPr="00B45399">
              <w:rPr>
                <w:rFonts w:ascii="Times New Roman" w:hAnsi="Times New Roman" w:cs="Times New Roman"/>
              </w:rPr>
              <w:t>уб</w:t>
            </w:r>
            <w:proofErr w:type="spellEnd"/>
            <w:r w:rsidRPr="00B45399">
              <w:rPr>
                <w:rFonts w:ascii="Times New Roman" w:hAnsi="Times New Roman" w:cs="Times New Roman"/>
              </w:rPr>
              <w:t>., в том числе по годам реализации:</w:t>
            </w:r>
          </w:p>
          <w:p w:rsidR="00044E13" w:rsidRPr="00B45399" w:rsidRDefault="00044E13" w:rsidP="009D1959">
            <w:pPr>
              <w:pStyle w:val="FORMATTEXT0"/>
              <w:rPr>
                <w:rFonts w:ascii="Times New Roman" w:hAnsi="Times New Roman" w:cs="Times New Roman"/>
              </w:rPr>
            </w:pPr>
            <w:r w:rsidRPr="00B45399">
              <w:rPr>
                <w:rFonts w:ascii="Times New Roman" w:hAnsi="Times New Roman" w:cs="Times New Roman"/>
              </w:rPr>
              <w:t xml:space="preserve">2019 г. – 20 743 013,4 </w:t>
            </w:r>
            <w:proofErr w:type="spellStart"/>
            <w:r w:rsidRPr="00B45399">
              <w:rPr>
                <w:rFonts w:ascii="Times New Roman" w:hAnsi="Times New Roman" w:cs="Times New Roman"/>
              </w:rPr>
              <w:t>тыс</w:t>
            </w:r>
            <w:proofErr w:type="gramStart"/>
            <w:r w:rsidRPr="00B45399">
              <w:rPr>
                <w:rFonts w:ascii="Times New Roman" w:hAnsi="Times New Roman" w:cs="Times New Roman"/>
              </w:rPr>
              <w:t>.р</w:t>
            </w:r>
            <w:proofErr w:type="gramEnd"/>
            <w:r w:rsidRPr="00B45399">
              <w:rPr>
                <w:rFonts w:ascii="Times New Roman" w:hAnsi="Times New Roman" w:cs="Times New Roman"/>
              </w:rPr>
              <w:t>уб</w:t>
            </w:r>
            <w:proofErr w:type="spellEnd"/>
            <w:r w:rsidRPr="00B45399">
              <w:rPr>
                <w:rFonts w:ascii="Times New Roman" w:hAnsi="Times New Roman" w:cs="Times New Roman"/>
              </w:rPr>
              <w:t>.;</w:t>
            </w:r>
          </w:p>
          <w:p w:rsidR="00044E13" w:rsidRPr="00B45399" w:rsidRDefault="00044E13" w:rsidP="009D1959">
            <w:pPr>
              <w:pStyle w:val="FORMATTEXT0"/>
              <w:rPr>
                <w:rFonts w:ascii="Times New Roman" w:hAnsi="Times New Roman" w:cs="Times New Roman"/>
              </w:rPr>
            </w:pPr>
            <w:r w:rsidRPr="00B45399">
              <w:rPr>
                <w:rFonts w:ascii="Times New Roman" w:hAnsi="Times New Roman" w:cs="Times New Roman"/>
              </w:rPr>
              <w:t xml:space="preserve">2020 г. – 22 724 020,1 </w:t>
            </w:r>
            <w:proofErr w:type="spellStart"/>
            <w:r w:rsidRPr="00B45399">
              <w:rPr>
                <w:rFonts w:ascii="Times New Roman" w:hAnsi="Times New Roman" w:cs="Times New Roman"/>
              </w:rPr>
              <w:t>тыс</w:t>
            </w:r>
            <w:proofErr w:type="gramStart"/>
            <w:r w:rsidRPr="00B45399">
              <w:rPr>
                <w:rFonts w:ascii="Times New Roman" w:hAnsi="Times New Roman" w:cs="Times New Roman"/>
              </w:rPr>
              <w:t>.р</w:t>
            </w:r>
            <w:proofErr w:type="gramEnd"/>
            <w:r w:rsidRPr="00B45399">
              <w:rPr>
                <w:rFonts w:ascii="Times New Roman" w:hAnsi="Times New Roman" w:cs="Times New Roman"/>
              </w:rPr>
              <w:t>уб</w:t>
            </w:r>
            <w:proofErr w:type="spellEnd"/>
            <w:r w:rsidRPr="00B45399">
              <w:rPr>
                <w:rFonts w:ascii="Times New Roman" w:hAnsi="Times New Roman" w:cs="Times New Roman"/>
              </w:rPr>
              <w:t>.;</w:t>
            </w:r>
          </w:p>
          <w:p w:rsidR="00044E13" w:rsidRPr="00B45399" w:rsidRDefault="00044E13" w:rsidP="009D1959">
            <w:pPr>
              <w:pStyle w:val="FORMATTEXT0"/>
              <w:rPr>
                <w:rFonts w:ascii="Times New Roman" w:hAnsi="Times New Roman" w:cs="Times New Roman"/>
              </w:rPr>
            </w:pPr>
            <w:r w:rsidRPr="00B45399">
              <w:rPr>
                <w:rFonts w:ascii="Times New Roman" w:hAnsi="Times New Roman" w:cs="Times New Roman"/>
              </w:rPr>
              <w:t xml:space="preserve">2021 г. – 22 310 857,1 </w:t>
            </w:r>
            <w:proofErr w:type="spellStart"/>
            <w:r w:rsidRPr="00B45399">
              <w:rPr>
                <w:rFonts w:ascii="Times New Roman" w:hAnsi="Times New Roman" w:cs="Times New Roman"/>
              </w:rPr>
              <w:t>тыс</w:t>
            </w:r>
            <w:proofErr w:type="gramStart"/>
            <w:r w:rsidRPr="00B45399">
              <w:rPr>
                <w:rFonts w:ascii="Times New Roman" w:hAnsi="Times New Roman" w:cs="Times New Roman"/>
              </w:rPr>
              <w:t>.р</w:t>
            </w:r>
            <w:proofErr w:type="gramEnd"/>
            <w:r w:rsidRPr="00B45399">
              <w:rPr>
                <w:rFonts w:ascii="Times New Roman" w:hAnsi="Times New Roman" w:cs="Times New Roman"/>
              </w:rPr>
              <w:t>уб</w:t>
            </w:r>
            <w:proofErr w:type="spellEnd"/>
            <w:r w:rsidRPr="00B45399">
              <w:rPr>
                <w:rFonts w:ascii="Times New Roman" w:hAnsi="Times New Roman" w:cs="Times New Roman"/>
              </w:rPr>
              <w:t>.;</w:t>
            </w:r>
          </w:p>
          <w:p w:rsidR="00044E13" w:rsidRPr="00B45399" w:rsidRDefault="00044E13" w:rsidP="009D1959">
            <w:pPr>
              <w:pStyle w:val="FORMATTEXT0"/>
              <w:rPr>
                <w:rFonts w:ascii="Times New Roman" w:hAnsi="Times New Roman" w:cs="Times New Roman"/>
              </w:rPr>
            </w:pPr>
            <w:r w:rsidRPr="00B45399">
              <w:rPr>
                <w:rFonts w:ascii="Times New Roman" w:hAnsi="Times New Roman" w:cs="Times New Roman"/>
              </w:rPr>
              <w:t xml:space="preserve">2022 г. – 25 668 190,6 </w:t>
            </w:r>
            <w:proofErr w:type="spellStart"/>
            <w:r w:rsidRPr="00B45399">
              <w:rPr>
                <w:rFonts w:ascii="Times New Roman" w:hAnsi="Times New Roman" w:cs="Times New Roman"/>
              </w:rPr>
              <w:t>тыс</w:t>
            </w:r>
            <w:proofErr w:type="gramStart"/>
            <w:r w:rsidRPr="00B45399">
              <w:rPr>
                <w:rFonts w:ascii="Times New Roman" w:hAnsi="Times New Roman" w:cs="Times New Roman"/>
              </w:rPr>
              <w:t>.р</w:t>
            </w:r>
            <w:proofErr w:type="gramEnd"/>
            <w:r w:rsidRPr="00B45399">
              <w:rPr>
                <w:rFonts w:ascii="Times New Roman" w:hAnsi="Times New Roman" w:cs="Times New Roman"/>
              </w:rPr>
              <w:t>уб</w:t>
            </w:r>
            <w:proofErr w:type="spellEnd"/>
            <w:r w:rsidRPr="00B45399">
              <w:rPr>
                <w:rFonts w:ascii="Times New Roman" w:hAnsi="Times New Roman" w:cs="Times New Roman"/>
              </w:rPr>
              <w:t>.;</w:t>
            </w:r>
          </w:p>
          <w:p w:rsidR="00044E13" w:rsidRPr="00B45399" w:rsidRDefault="00044E13" w:rsidP="009D1959">
            <w:pPr>
              <w:pStyle w:val="FORMATTEXT0"/>
              <w:rPr>
                <w:rFonts w:ascii="Times New Roman" w:hAnsi="Times New Roman" w:cs="Times New Roman"/>
              </w:rPr>
            </w:pPr>
            <w:r w:rsidRPr="00B45399">
              <w:rPr>
                <w:rFonts w:ascii="Times New Roman" w:hAnsi="Times New Roman" w:cs="Times New Roman"/>
              </w:rPr>
              <w:t xml:space="preserve">2023 г. – 24 552 622,6 </w:t>
            </w:r>
            <w:proofErr w:type="spellStart"/>
            <w:r w:rsidRPr="00B45399">
              <w:rPr>
                <w:rFonts w:ascii="Times New Roman" w:hAnsi="Times New Roman" w:cs="Times New Roman"/>
              </w:rPr>
              <w:t>тыс</w:t>
            </w:r>
            <w:proofErr w:type="gramStart"/>
            <w:r w:rsidRPr="00B45399">
              <w:rPr>
                <w:rFonts w:ascii="Times New Roman" w:hAnsi="Times New Roman" w:cs="Times New Roman"/>
              </w:rPr>
              <w:t>.р</w:t>
            </w:r>
            <w:proofErr w:type="gramEnd"/>
            <w:r w:rsidRPr="00B45399">
              <w:rPr>
                <w:rFonts w:ascii="Times New Roman" w:hAnsi="Times New Roman" w:cs="Times New Roman"/>
              </w:rPr>
              <w:t>уб</w:t>
            </w:r>
            <w:proofErr w:type="spellEnd"/>
            <w:r w:rsidRPr="00B45399">
              <w:rPr>
                <w:rFonts w:ascii="Times New Roman" w:hAnsi="Times New Roman" w:cs="Times New Roman"/>
              </w:rPr>
              <w:t>.;</w:t>
            </w:r>
          </w:p>
          <w:p w:rsidR="00044E13" w:rsidRPr="00B45399" w:rsidRDefault="00044E13" w:rsidP="009D1959">
            <w:pPr>
              <w:pStyle w:val="FORMATTEXT0"/>
              <w:rPr>
                <w:rFonts w:ascii="Times New Roman" w:hAnsi="Times New Roman" w:cs="Times New Roman"/>
              </w:rPr>
            </w:pPr>
            <w:r w:rsidRPr="00B45399">
              <w:rPr>
                <w:rFonts w:ascii="Times New Roman" w:hAnsi="Times New Roman" w:cs="Times New Roman"/>
              </w:rPr>
              <w:t xml:space="preserve">2024 г. – 25 665 453,2 </w:t>
            </w:r>
            <w:proofErr w:type="spellStart"/>
            <w:r w:rsidRPr="00B45399">
              <w:rPr>
                <w:rFonts w:ascii="Times New Roman" w:hAnsi="Times New Roman" w:cs="Times New Roman"/>
              </w:rPr>
              <w:t>тыс</w:t>
            </w:r>
            <w:proofErr w:type="gramStart"/>
            <w:r w:rsidRPr="00B45399">
              <w:rPr>
                <w:rFonts w:ascii="Times New Roman" w:hAnsi="Times New Roman" w:cs="Times New Roman"/>
              </w:rPr>
              <w:t>.р</w:t>
            </w:r>
            <w:proofErr w:type="gramEnd"/>
            <w:r w:rsidRPr="00B45399">
              <w:rPr>
                <w:rFonts w:ascii="Times New Roman" w:hAnsi="Times New Roman" w:cs="Times New Roman"/>
              </w:rPr>
              <w:t>уб</w:t>
            </w:r>
            <w:proofErr w:type="spellEnd"/>
            <w:r w:rsidRPr="00B45399">
              <w:rPr>
                <w:rFonts w:ascii="Times New Roman" w:hAnsi="Times New Roman" w:cs="Times New Roman"/>
              </w:rPr>
              <w:t>.</w:t>
            </w:r>
          </w:p>
          <w:p w:rsidR="00044E13" w:rsidRDefault="00044E13" w:rsidP="009D1959">
            <w:pPr>
              <w:pStyle w:val="FORMATTEXT0"/>
              <w:rPr>
                <w:rFonts w:ascii="Times New Roman" w:hAnsi="Times New Roman" w:cs="Times New Roman"/>
              </w:rPr>
            </w:pPr>
          </w:p>
          <w:p w:rsidR="00A32C14" w:rsidRPr="00B45399" w:rsidRDefault="00A32C14" w:rsidP="009D1959">
            <w:pPr>
              <w:pStyle w:val="FORMATTEXT0"/>
              <w:rPr>
                <w:rFonts w:ascii="Times New Roman" w:hAnsi="Times New Roman" w:cs="Times New Roman"/>
              </w:rPr>
            </w:pPr>
          </w:p>
          <w:p w:rsidR="00044E13" w:rsidRPr="00B45399" w:rsidRDefault="00044E13" w:rsidP="009D1959">
            <w:pPr>
              <w:pStyle w:val="FORMATTEXT0"/>
              <w:rPr>
                <w:rFonts w:ascii="Times New Roman" w:hAnsi="Times New Roman" w:cs="Times New Roman"/>
              </w:rPr>
            </w:pPr>
            <w:r w:rsidRPr="00B45399">
              <w:rPr>
                <w:rFonts w:ascii="Times New Roman" w:hAnsi="Times New Roman" w:cs="Times New Roman"/>
              </w:rPr>
              <w:t>Источник финансирования мероприятий подпрограммы 2 - федеральный бюджет и бюджет Санкт-Петербурга.</w:t>
            </w:r>
          </w:p>
          <w:p w:rsidR="00044E13" w:rsidRPr="00B45399" w:rsidRDefault="00044E13" w:rsidP="009D1959">
            <w:pPr>
              <w:pStyle w:val="FORMATTEXT0"/>
              <w:rPr>
                <w:rFonts w:ascii="Times New Roman" w:hAnsi="Times New Roman" w:cs="Times New Roman"/>
              </w:rPr>
            </w:pPr>
          </w:p>
          <w:p w:rsidR="00044E13" w:rsidRPr="00B45399" w:rsidRDefault="00044E13" w:rsidP="009D1959">
            <w:pPr>
              <w:pStyle w:val="FORMATTEXT0"/>
              <w:rPr>
                <w:rFonts w:ascii="Times New Roman" w:hAnsi="Times New Roman" w:cs="Times New Roman"/>
              </w:rPr>
            </w:pPr>
            <w:r w:rsidRPr="00B45399">
              <w:rPr>
                <w:rFonts w:ascii="Times New Roman" w:hAnsi="Times New Roman" w:cs="Times New Roman"/>
              </w:rPr>
              <w:t xml:space="preserve">Общий объем финансирования подпрограммы 2 за счет средств федерального бюджета составляет 154 977,0 </w:t>
            </w:r>
            <w:proofErr w:type="spellStart"/>
            <w:r w:rsidRPr="00B45399">
              <w:rPr>
                <w:rFonts w:ascii="Times New Roman" w:hAnsi="Times New Roman" w:cs="Times New Roman"/>
              </w:rPr>
              <w:t>тыс</w:t>
            </w:r>
            <w:proofErr w:type="gramStart"/>
            <w:r w:rsidRPr="00B45399">
              <w:rPr>
                <w:rFonts w:ascii="Times New Roman" w:hAnsi="Times New Roman" w:cs="Times New Roman"/>
              </w:rPr>
              <w:t>.р</w:t>
            </w:r>
            <w:proofErr w:type="gramEnd"/>
            <w:r w:rsidRPr="00B45399">
              <w:rPr>
                <w:rFonts w:ascii="Times New Roman" w:hAnsi="Times New Roman" w:cs="Times New Roman"/>
              </w:rPr>
              <w:t>уб</w:t>
            </w:r>
            <w:proofErr w:type="spellEnd"/>
            <w:r w:rsidRPr="00B45399">
              <w:rPr>
                <w:rFonts w:ascii="Times New Roman" w:hAnsi="Times New Roman" w:cs="Times New Roman"/>
              </w:rPr>
              <w:t>., в том числе по годам реализации:</w:t>
            </w:r>
          </w:p>
          <w:p w:rsidR="00044E13" w:rsidRPr="00B45399" w:rsidRDefault="00044E13" w:rsidP="009D1959">
            <w:pPr>
              <w:pStyle w:val="FORMATTEXT0"/>
              <w:rPr>
                <w:rFonts w:ascii="Times New Roman" w:hAnsi="Times New Roman" w:cs="Times New Roman"/>
              </w:rPr>
            </w:pPr>
            <w:r w:rsidRPr="00B45399">
              <w:rPr>
                <w:rFonts w:ascii="Times New Roman" w:hAnsi="Times New Roman" w:cs="Times New Roman"/>
              </w:rPr>
              <w:t xml:space="preserve">2019 г. – 0,0 </w:t>
            </w:r>
            <w:proofErr w:type="spellStart"/>
            <w:r w:rsidRPr="00B45399">
              <w:rPr>
                <w:rFonts w:ascii="Times New Roman" w:hAnsi="Times New Roman" w:cs="Times New Roman"/>
              </w:rPr>
              <w:t>тыс</w:t>
            </w:r>
            <w:proofErr w:type="gramStart"/>
            <w:r w:rsidRPr="00B45399">
              <w:rPr>
                <w:rFonts w:ascii="Times New Roman" w:hAnsi="Times New Roman" w:cs="Times New Roman"/>
              </w:rPr>
              <w:t>.р</w:t>
            </w:r>
            <w:proofErr w:type="gramEnd"/>
            <w:r w:rsidRPr="00B45399">
              <w:rPr>
                <w:rFonts w:ascii="Times New Roman" w:hAnsi="Times New Roman" w:cs="Times New Roman"/>
              </w:rPr>
              <w:t>уб</w:t>
            </w:r>
            <w:proofErr w:type="spellEnd"/>
            <w:r w:rsidRPr="00B45399">
              <w:rPr>
                <w:rFonts w:ascii="Times New Roman" w:hAnsi="Times New Roman" w:cs="Times New Roman"/>
              </w:rPr>
              <w:t>.;</w:t>
            </w:r>
          </w:p>
          <w:p w:rsidR="00044E13" w:rsidRPr="00B45399" w:rsidRDefault="00044E13" w:rsidP="009D1959">
            <w:pPr>
              <w:pStyle w:val="FORMATTEXT0"/>
              <w:rPr>
                <w:rFonts w:ascii="Times New Roman" w:hAnsi="Times New Roman" w:cs="Times New Roman"/>
              </w:rPr>
            </w:pPr>
            <w:r w:rsidRPr="00B45399">
              <w:rPr>
                <w:rFonts w:ascii="Times New Roman" w:hAnsi="Times New Roman" w:cs="Times New Roman"/>
              </w:rPr>
              <w:t xml:space="preserve">2020 г. – 154 977,0 </w:t>
            </w:r>
            <w:proofErr w:type="spellStart"/>
            <w:r w:rsidRPr="00B45399">
              <w:rPr>
                <w:rFonts w:ascii="Times New Roman" w:hAnsi="Times New Roman" w:cs="Times New Roman"/>
              </w:rPr>
              <w:t>тыс</w:t>
            </w:r>
            <w:proofErr w:type="gramStart"/>
            <w:r w:rsidRPr="00B45399">
              <w:rPr>
                <w:rFonts w:ascii="Times New Roman" w:hAnsi="Times New Roman" w:cs="Times New Roman"/>
              </w:rPr>
              <w:t>.р</w:t>
            </w:r>
            <w:proofErr w:type="gramEnd"/>
            <w:r w:rsidRPr="00B45399">
              <w:rPr>
                <w:rFonts w:ascii="Times New Roman" w:hAnsi="Times New Roman" w:cs="Times New Roman"/>
              </w:rPr>
              <w:t>уб</w:t>
            </w:r>
            <w:proofErr w:type="spellEnd"/>
            <w:r w:rsidRPr="00B45399">
              <w:rPr>
                <w:rFonts w:ascii="Times New Roman" w:hAnsi="Times New Roman" w:cs="Times New Roman"/>
              </w:rPr>
              <w:t>.;</w:t>
            </w:r>
          </w:p>
          <w:p w:rsidR="00044E13" w:rsidRPr="00B45399" w:rsidRDefault="00044E13" w:rsidP="009D1959">
            <w:pPr>
              <w:pStyle w:val="FORMATTEXT0"/>
              <w:rPr>
                <w:rFonts w:ascii="Times New Roman" w:hAnsi="Times New Roman" w:cs="Times New Roman"/>
              </w:rPr>
            </w:pPr>
            <w:r w:rsidRPr="00B45399">
              <w:rPr>
                <w:rFonts w:ascii="Times New Roman" w:hAnsi="Times New Roman" w:cs="Times New Roman"/>
              </w:rPr>
              <w:t xml:space="preserve">2021 г. – 0,0 </w:t>
            </w:r>
            <w:proofErr w:type="spellStart"/>
            <w:r w:rsidRPr="00B45399">
              <w:rPr>
                <w:rFonts w:ascii="Times New Roman" w:hAnsi="Times New Roman" w:cs="Times New Roman"/>
              </w:rPr>
              <w:t>тыс</w:t>
            </w:r>
            <w:proofErr w:type="gramStart"/>
            <w:r w:rsidRPr="00B45399">
              <w:rPr>
                <w:rFonts w:ascii="Times New Roman" w:hAnsi="Times New Roman" w:cs="Times New Roman"/>
              </w:rPr>
              <w:t>.р</w:t>
            </w:r>
            <w:proofErr w:type="gramEnd"/>
            <w:r w:rsidRPr="00B45399">
              <w:rPr>
                <w:rFonts w:ascii="Times New Roman" w:hAnsi="Times New Roman" w:cs="Times New Roman"/>
              </w:rPr>
              <w:t>уб</w:t>
            </w:r>
            <w:proofErr w:type="spellEnd"/>
            <w:r w:rsidRPr="00B45399">
              <w:rPr>
                <w:rFonts w:ascii="Times New Roman" w:hAnsi="Times New Roman" w:cs="Times New Roman"/>
              </w:rPr>
              <w:t>.;</w:t>
            </w:r>
          </w:p>
          <w:p w:rsidR="00044E13" w:rsidRPr="00B45399" w:rsidRDefault="00044E13" w:rsidP="009D1959">
            <w:pPr>
              <w:pStyle w:val="FORMATTEXT0"/>
              <w:rPr>
                <w:rFonts w:ascii="Times New Roman" w:hAnsi="Times New Roman" w:cs="Times New Roman"/>
              </w:rPr>
            </w:pPr>
            <w:r w:rsidRPr="00B45399">
              <w:rPr>
                <w:rFonts w:ascii="Times New Roman" w:hAnsi="Times New Roman" w:cs="Times New Roman"/>
              </w:rPr>
              <w:t xml:space="preserve">2022 г. – 0,0 </w:t>
            </w:r>
            <w:proofErr w:type="spellStart"/>
            <w:r w:rsidRPr="00B45399">
              <w:rPr>
                <w:rFonts w:ascii="Times New Roman" w:hAnsi="Times New Roman" w:cs="Times New Roman"/>
              </w:rPr>
              <w:t>тыс</w:t>
            </w:r>
            <w:proofErr w:type="gramStart"/>
            <w:r w:rsidRPr="00B45399">
              <w:rPr>
                <w:rFonts w:ascii="Times New Roman" w:hAnsi="Times New Roman" w:cs="Times New Roman"/>
              </w:rPr>
              <w:t>.р</w:t>
            </w:r>
            <w:proofErr w:type="gramEnd"/>
            <w:r w:rsidRPr="00B45399">
              <w:rPr>
                <w:rFonts w:ascii="Times New Roman" w:hAnsi="Times New Roman" w:cs="Times New Roman"/>
              </w:rPr>
              <w:t>уб</w:t>
            </w:r>
            <w:proofErr w:type="spellEnd"/>
            <w:r w:rsidRPr="00B45399">
              <w:rPr>
                <w:rFonts w:ascii="Times New Roman" w:hAnsi="Times New Roman" w:cs="Times New Roman"/>
              </w:rPr>
              <w:t>.;</w:t>
            </w:r>
          </w:p>
          <w:p w:rsidR="00044E13" w:rsidRPr="00B45399" w:rsidRDefault="00044E13" w:rsidP="009D1959">
            <w:pPr>
              <w:pStyle w:val="FORMATTEXT0"/>
              <w:rPr>
                <w:rFonts w:ascii="Times New Roman" w:hAnsi="Times New Roman" w:cs="Times New Roman"/>
              </w:rPr>
            </w:pPr>
            <w:r w:rsidRPr="00B45399">
              <w:rPr>
                <w:rFonts w:ascii="Times New Roman" w:hAnsi="Times New Roman" w:cs="Times New Roman"/>
              </w:rPr>
              <w:t xml:space="preserve">2023 г. – 0,0 </w:t>
            </w:r>
            <w:proofErr w:type="spellStart"/>
            <w:r w:rsidRPr="00B45399">
              <w:rPr>
                <w:rFonts w:ascii="Times New Roman" w:hAnsi="Times New Roman" w:cs="Times New Roman"/>
              </w:rPr>
              <w:t>тыс</w:t>
            </w:r>
            <w:proofErr w:type="gramStart"/>
            <w:r w:rsidRPr="00B45399">
              <w:rPr>
                <w:rFonts w:ascii="Times New Roman" w:hAnsi="Times New Roman" w:cs="Times New Roman"/>
              </w:rPr>
              <w:t>.р</w:t>
            </w:r>
            <w:proofErr w:type="gramEnd"/>
            <w:r w:rsidRPr="00B45399">
              <w:rPr>
                <w:rFonts w:ascii="Times New Roman" w:hAnsi="Times New Roman" w:cs="Times New Roman"/>
              </w:rPr>
              <w:t>уб</w:t>
            </w:r>
            <w:proofErr w:type="spellEnd"/>
            <w:r w:rsidRPr="00B45399">
              <w:rPr>
                <w:rFonts w:ascii="Times New Roman" w:hAnsi="Times New Roman" w:cs="Times New Roman"/>
              </w:rPr>
              <w:t>.;</w:t>
            </w:r>
          </w:p>
          <w:p w:rsidR="00044E13" w:rsidRPr="00B45399" w:rsidRDefault="00044E13" w:rsidP="009D1959">
            <w:pPr>
              <w:pStyle w:val="FORMATTEXT0"/>
              <w:rPr>
                <w:rFonts w:ascii="Times New Roman" w:hAnsi="Times New Roman" w:cs="Times New Roman"/>
              </w:rPr>
            </w:pPr>
            <w:r w:rsidRPr="00B45399">
              <w:rPr>
                <w:rFonts w:ascii="Times New Roman" w:hAnsi="Times New Roman" w:cs="Times New Roman"/>
              </w:rPr>
              <w:t xml:space="preserve">2024 г. – 0,0 </w:t>
            </w:r>
            <w:proofErr w:type="spellStart"/>
            <w:r w:rsidRPr="00B45399">
              <w:rPr>
                <w:rFonts w:ascii="Times New Roman" w:hAnsi="Times New Roman" w:cs="Times New Roman"/>
              </w:rPr>
              <w:t>тыс</w:t>
            </w:r>
            <w:proofErr w:type="gramStart"/>
            <w:r w:rsidRPr="00B45399">
              <w:rPr>
                <w:rFonts w:ascii="Times New Roman" w:hAnsi="Times New Roman" w:cs="Times New Roman"/>
              </w:rPr>
              <w:t>.р</w:t>
            </w:r>
            <w:proofErr w:type="gramEnd"/>
            <w:r w:rsidRPr="00B45399">
              <w:rPr>
                <w:rFonts w:ascii="Times New Roman" w:hAnsi="Times New Roman" w:cs="Times New Roman"/>
              </w:rPr>
              <w:t>уб</w:t>
            </w:r>
            <w:proofErr w:type="spellEnd"/>
            <w:r w:rsidRPr="00B45399">
              <w:rPr>
                <w:rFonts w:ascii="Times New Roman" w:hAnsi="Times New Roman" w:cs="Times New Roman"/>
              </w:rPr>
              <w:t>.</w:t>
            </w:r>
          </w:p>
        </w:tc>
      </w:tr>
      <w:tr w:rsidR="00044E13" w:rsidRPr="00893176" w:rsidTr="00B45399"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4E13" w:rsidRPr="00B45399" w:rsidRDefault="00044E13" w:rsidP="009D1959">
            <w:pPr>
              <w:pStyle w:val="FORMATTEXT0"/>
              <w:rPr>
                <w:rFonts w:ascii="Times New Roman" w:hAnsi="Times New Roman" w:cs="Times New Roman"/>
              </w:rPr>
            </w:pPr>
            <w:r w:rsidRPr="00B45399">
              <w:rPr>
                <w:rFonts w:ascii="Times New Roman" w:hAnsi="Times New Roman" w:cs="Times New Roman"/>
              </w:rPr>
              <w:t xml:space="preserve">Общий объем финансирования подпрограммы 2 за счет средств бюджета Санкт-Петербурга составляет </w:t>
            </w:r>
            <w:r w:rsidRPr="00B45399">
              <w:rPr>
                <w:rFonts w:ascii="Times New Roman" w:hAnsi="Times New Roman" w:cs="Times New Roman"/>
              </w:rPr>
              <w:br/>
              <w:t xml:space="preserve">141 509 180,0 </w:t>
            </w:r>
            <w:proofErr w:type="spellStart"/>
            <w:r w:rsidRPr="00B45399">
              <w:rPr>
                <w:rFonts w:ascii="Times New Roman" w:hAnsi="Times New Roman" w:cs="Times New Roman"/>
              </w:rPr>
              <w:t>тыс</w:t>
            </w:r>
            <w:proofErr w:type="gramStart"/>
            <w:r w:rsidRPr="00B45399">
              <w:rPr>
                <w:rFonts w:ascii="Times New Roman" w:hAnsi="Times New Roman" w:cs="Times New Roman"/>
              </w:rPr>
              <w:t>.р</w:t>
            </w:r>
            <w:proofErr w:type="gramEnd"/>
            <w:r w:rsidRPr="00B45399">
              <w:rPr>
                <w:rFonts w:ascii="Times New Roman" w:hAnsi="Times New Roman" w:cs="Times New Roman"/>
              </w:rPr>
              <w:t>уб</w:t>
            </w:r>
            <w:proofErr w:type="spellEnd"/>
            <w:r w:rsidRPr="00B45399">
              <w:rPr>
                <w:rFonts w:ascii="Times New Roman" w:hAnsi="Times New Roman" w:cs="Times New Roman"/>
              </w:rPr>
              <w:t>., в том числе по годам реализации:</w:t>
            </w:r>
          </w:p>
          <w:p w:rsidR="00044E13" w:rsidRPr="00B45399" w:rsidRDefault="00044E13" w:rsidP="009D1959">
            <w:pPr>
              <w:pStyle w:val="FORMATTEXT0"/>
              <w:rPr>
                <w:rFonts w:ascii="Times New Roman" w:hAnsi="Times New Roman" w:cs="Times New Roman"/>
              </w:rPr>
            </w:pPr>
            <w:r w:rsidRPr="00B45399">
              <w:rPr>
                <w:rFonts w:ascii="Times New Roman" w:hAnsi="Times New Roman" w:cs="Times New Roman"/>
              </w:rPr>
              <w:t xml:space="preserve">2019 г. – 20 743 013,4 </w:t>
            </w:r>
            <w:proofErr w:type="spellStart"/>
            <w:r w:rsidRPr="00B45399">
              <w:rPr>
                <w:rFonts w:ascii="Times New Roman" w:hAnsi="Times New Roman" w:cs="Times New Roman"/>
              </w:rPr>
              <w:t>тыс</w:t>
            </w:r>
            <w:proofErr w:type="gramStart"/>
            <w:r w:rsidRPr="00B45399">
              <w:rPr>
                <w:rFonts w:ascii="Times New Roman" w:hAnsi="Times New Roman" w:cs="Times New Roman"/>
              </w:rPr>
              <w:t>.р</w:t>
            </w:r>
            <w:proofErr w:type="gramEnd"/>
            <w:r w:rsidRPr="00B45399">
              <w:rPr>
                <w:rFonts w:ascii="Times New Roman" w:hAnsi="Times New Roman" w:cs="Times New Roman"/>
              </w:rPr>
              <w:t>уб</w:t>
            </w:r>
            <w:proofErr w:type="spellEnd"/>
            <w:r w:rsidRPr="00B45399">
              <w:rPr>
                <w:rFonts w:ascii="Times New Roman" w:hAnsi="Times New Roman" w:cs="Times New Roman"/>
              </w:rPr>
              <w:t>.;</w:t>
            </w:r>
          </w:p>
          <w:p w:rsidR="00044E13" w:rsidRPr="00B45399" w:rsidRDefault="00044E13" w:rsidP="009D1959">
            <w:pPr>
              <w:pStyle w:val="FORMATTEXT0"/>
              <w:rPr>
                <w:rFonts w:ascii="Times New Roman" w:hAnsi="Times New Roman" w:cs="Times New Roman"/>
              </w:rPr>
            </w:pPr>
            <w:r w:rsidRPr="00B45399">
              <w:rPr>
                <w:rFonts w:ascii="Times New Roman" w:hAnsi="Times New Roman" w:cs="Times New Roman"/>
              </w:rPr>
              <w:t xml:space="preserve">2020 г. – 22 569 043,1 </w:t>
            </w:r>
            <w:proofErr w:type="spellStart"/>
            <w:r w:rsidRPr="00B45399">
              <w:rPr>
                <w:rFonts w:ascii="Times New Roman" w:hAnsi="Times New Roman" w:cs="Times New Roman"/>
              </w:rPr>
              <w:t>тыс</w:t>
            </w:r>
            <w:proofErr w:type="gramStart"/>
            <w:r w:rsidRPr="00B45399">
              <w:rPr>
                <w:rFonts w:ascii="Times New Roman" w:hAnsi="Times New Roman" w:cs="Times New Roman"/>
              </w:rPr>
              <w:t>.р</w:t>
            </w:r>
            <w:proofErr w:type="gramEnd"/>
            <w:r w:rsidRPr="00B45399">
              <w:rPr>
                <w:rFonts w:ascii="Times New Roman" w:hAnsi="Times New Roman" w:cs="Times New Roman"/>
              </w:rPr>
              <w:t>уб</w:t>
            </w:r>
            <w:proofErr w:type="spellEnd"/>
            <w:r w:rsidRPr="00B45399">
              <w:rPr>
                <w:rFonts w:ascii="Times New Roman" w:hAnsi="Times New Roman" w:cs="Times New Roman"/>
              </w:rPr>
              <w:t>.;</w:t>
            </w:r>
          </w:p>
          <w:p w:rsidR="00044E13" w:rsidRPr="00B45399" w:rsidRDefault="00044E13" w:rsidP="009D1959">
            <w:pPr>
              <w:pStyle w:val="FORMATTEXT0"/>
              <w:rPr>
                <w:rFonts w:ascii="Times New Roman" w:hAnsi="Times New Roman" w:cs="Times New Roman"/>
              </w:rPr>
            </w:pPr>
            <w:r w:rsidRPr="00B45399">
              <w:rPr>
                <w:rFonts w:ascii="Times New Roman" w:hAnsi="Times New Roman" w:cs="Times New Roman"/>
              </w:rPr>
              <w:t>2021 г. – 22 310 857,1тыс</w:t>
            </w:r>
            <w:proofErr w:type="gramStart"/>
            <w:r w:rsidRPr="00B45399">
              <w:rPr>
                <w:rFonts w:ascii="Times New Roman" w:hAnsi="Times New Roman" w:cs="Times New Roman"/>
              </w:rPr>
              <w:t>.р</w:t>
            </w:r>
            <w:proofErr w:type="gramEnd"/>
            <w:r w:rsidRPr="00B45399">
              <w:rPr>
                <w:rFonts w:ascii="Times New Roman" w:hAnsi="Times New Roman" w:cs="Times New Roman"/>
              </w:rPr>
              <w:t xml:space="preserve">уб.; </w:t>
            </w:r>
          </w:p>
          <w:p w:rsidR="00044E13" w:rsidRPr="00B45399" w:rsidRDefault="00044E13" w:rsidP="009D1959">
            <w:pPr>
              <w:pStyle w:val="FORMATTEXT0"/>
              <w:rPr>
                <w:rFonts w:ascii="Times New Roman" w:hAnsi="Times New Roman" w:cs="Times New Roman"/>
              </w:rPr>
            </w:pPr>
            <w:r w:rsidRPr="00B45399">
              <w:rPr>
                <w:rFonts w:ascii="Times New Roman" w:hAnsi="Times New Roman" w:cs="Times New Roman"/>
              </w:rPr>
              <w:t>2022 г. – 25 668 190,6тыс</w:t>
            </w:r>
            <w:proofErr w:type="gramStart"/>
            <w:r w:rsidRPr="00B45399">
              <w:rPr>
                <w:rFonts w:ascii="Times New Roman" w:hAnsi="Times New Roman" w:cs="Times New Roman"/>
              </w:rPr>
              <w:t>.р</w:t>
            </w:r>
            <w:proofErr w:type="gramEnd"/>
            <w:r w:rsidRPr="00B45399">
              <w:rPr>
                <w:rFonts w:ascii="Times New Roman" w:hAnsi="Times New Roman" w:cs="Times New Roman"/>
              </w:rPr>
              <w:t>уб.;</w:t>
            </w:r>
          </w:p>
          <w:p w:rsidR="00044E13" w:rsidRPr="00B45399" w:rsidRDefault="00044E13" w:rsidP="009D1959">
            <w:pPr>
              <w:pStyle w:val="FORMATTEXT0"/>
              <w:rPr>
                <w:rFonts w:ascii="Times New Roman" w:hAnsi="Times New Roman" w:cs="Times New Roman"/>
              </w:rPr>
            </w:pPr>
            <w:r w:rsidRPr="00B45399">
              <w:rPr>
                <w:rFonts w:ascii="Times New Roman" w:hAnsi="Times New Roman" w:cs="Times New Roman"/>
              </w:rPr>
              <w:t xml:space="preserve">2023 г. – 24 552 622,6 </w:t>
            </w:r>
            <w:proofErr w:type="spellStart"/>
            <w:r w:rsidRPr="00B45399">
              <w:rPr>
                <w:rFonts w:ascii="Times New Roman" w:hAnsi="Times New Roman" w:cs="Times New Roman"/>
              </w:rPr>
              <w:t>тыс</w:t>
            </w:r>
            <w:proofErr w:type="gramStart"/>
            <w:r w:rsidRPr="00B45399">
              <w:rPr>
                <w:rFonts w:ascii="Times New Roman" w:hAnsi="Times New Roman" w:cs="Times New Roman"/>
              </w:rPr>
              <w:t>.р</w:t>
            </w:r>
            <w:proofErr w:type="gramEnd"/>
            <w:r w:rsidRPr="00B45399">
              <w:rPr>
                <w:rFonts w:ascii="Times New Roman" w:hAnsi="Times New Roman" w:cs="Times New Roman"/>
              </w:rPr>
              <w:t>уб</w:t>
            </w:r>
            <w:proofErr w:type="spellEnd"/>
            <w:r w:rsidRPr="00B45399">
              <w:rPr>
                <w:rFonts w:ascii="Times New Roman" w:hAnsi="Times New Roman" w:cs="Times New Roman"/>
              </w:rPr>
              <w:t>.;</w:t>
            </w:r>
          </w:p>
          <w:p w:rsidR="00044E13" w:rsidRPr="00B45399" w:rsidRDefault="00044E13" w:rsidP="009D1959">
            <w:pPr>
              <w:pStyle w:val="FORMATTEXT0"/>
              <w:rPr>
                <w:rFonts w:ascii="Times New Roman" w:hAnsi="Times New Roman" w:cs="Times New Roman"/>
              </w:rPr>
            </w:pPr>
            <w:r w:rsidRPr="00B45399">
              <w:rPr>
                <w:rFonts w:ascii="Times New Roman" w:hAnsi="Times New Roman" w:cs="Times New Roman"/>
              </w:rPr>
              <w:t xml:space="preserve">2024 г. – 25 665 453,2 </w:t>
            </w:r>
            <w:proofErr w:type="spellStart"/>
            <w:r w:rsidRPr="00B45399">
              <w:rPr>
                <w:rFonts w:ascii="Times New Roman" w:hAnsi="Times New Roman" w:cs="Times New Roman"/>
              </w:rPr>
              <w:t>тыс</w:t>
            </w:r>
            <w:proofErr w:type="gramStart"/>
            <w:r w:rsidRPr="00B45399">
              <w:rPr>
                <w:rFonts w:ascii="Times New Roman" w:hAnsi="Times New Roman" w:cs="Times New Roman"/>
              </w:rPr>
              <w:t>.р</w:t>
            </w:r>
            <w:proofErr w:type="gramEnd"/>
            <w:r w:rsidRPr="00B45399">
              <w:rPr>
                <w:rFonts w:ascii="Times New Roman" w:hAnsi="Times New Roman" w:cs="Times New Roman"/>
              </w:rPr>
              <w:t>уб</w:t>
            </w:r>
            <w:proofErr w:type="spellEnd"/>
            <w:r w:rsidRPr="00B45399">
              <w:rPr>
                <w:rFonts w:ascii="Times New Roman" w:hAnsi="Times New Roman" w:cs="Times New Roman"/>
              </w:rPr>
              <w:t>.</w:t>
            </w:r>
          </w:p>
          <w:p w:rsidR="00044E13" w:rsidRPr="00B45399" w:rsidRDefault="00044E13" w:rsidP="009D1959">
            <w:pPr>
              <w:pStyle w:val="FORMATTEXT0"/>
              <w:rPr>
                <w:rFonts w:ascii="Times New Roman" w:hAnsi="Times New Roman" w:cs="Times New Roman"/>
              </w:rPr>
            </w:pPr>
          </w:p>
          <w:p w:rsidR="00044E13" w:rsidRPr="00B45399" w:rsidRDefault="00044E13" w:rsidP="009D1959">
            <w:pPr>
              <w:pStyle w:val="FORMATTEXT0"/>
              <w:rPr>
                <w:rFonts w:ascii="Times New Roman" w:hAnsi="Times New Roman" w:cs="Times New Roman"/>
              </w:rPr>
            </w:pPr>
            <w:r w:rsidRPr="00B45399">
              <w:rPr>
                <w:rFonts w:ascii="Times New Roman" w:hAnsi="Times New Roman" w:cs="Times New Roman"/>
              </w:rPr>
              <w:t xml:space="preserve">Объем финансирования, предусмотренного на реализацию регионального проекта, реализуемого в рамках подпрограммы 2, составляет 11 584 569,7 </w:t>
            </w:r>
            <w:proofErr w:type="spellStart"/>
            <w:r w:rsidRPr="00B45399">
              <w:rPr>
                <w:rFonts w:ascii="Times New Roman" w:hAnsi="Times New Roman" w:cs="Times New Roman"/>
              </w:rPr>
              <w:t>тыс</w:t>
            </w:r>
            <w:proofErr w:type="gramStart"/>
            <w:r w:rsidRPr="00B45399">
              <w:rPr>
                <w:rFonts w:ascii="Times New Roman" w:hAnsi="Times New Roman" w:cs="Times New Roman"/>
              </w:rPr>
              <w:t>.р</w:t>
            </w:r>
            <w:proofErr w:type="gramEnd"/>
            <w:r w:rsidRPr="00B45399">
              <w:rPr>
                <w:rFonts w:ascii="Times New Roman" w:hAnsi="Times New Roman" w:cs="Times New Roman"/>
              </w:rPr>
              <w:t>уб</w:t>
            </w:r>
            <w:proofErr w:type="spellEnd"/>
            <w:r w:rsidRPr="00B45399">
              <w:rPr>
                <w:rFonts w:ascii="Times New Roman" w:hAnsi="Times New Roman" w:cs="Times New Roman"/>
              </w:rPr>
              <w:t>., в том числе по годам реализации:</w:t>
            </w:r>
          </w:p>
          <w:p w:rsidR="00044E13" w:rsidRPr="00B45399" w:rsidRDefault="00044E13" w:rsidP="009D1959">
            <w:pPr>
              <w:pStyle w:val="FORMATTEXT0"/>
              <w:rPr>
                <w:rFonts w:ascii="Times New Roman" w:hAnsi="Times New Roman" w:cs="Times New Roman"/>
              </w:rPr>
            </w:pPr>
            <w:r w:rsidRPr="00B45399">
              <w:rPr>
                <w:rFonts w:ascii="Times New Roman" w:hAnsi="Times New Roman" w:cs="Times New Roman"/>
              </w:rPr>
              <w:t xml:space="preserve">2019 г. – 11 584 569,7 </w:t>
            </w:r>
            <w:proofErr w:type="spellStart"/>
            <w:r w:rsidRPr="00B45399">
              <w:rPr>
                <w:rFonts w:ascii="Times New Roman" w:hAnsi="Times New Roman" w:cs="Times New Roman"/>
              </w:rPr>
              <w:t>тыс</w:t>
            </w:r>
            <w:proofErr w:type="gramStart"/>
            <w:r w:rsidRPr="00B45399">
              <w:rPr>
                <w:rFonts w:ascii="Times New Roman" w:hAnsi="Times New Roman" w:cs="Times New Roman"/>
              </w:rPr>
              <w:t>.р</w:t>
            </w:r>
            <w:proofErr w:type="gramEnd"/>
            <w:r w:rsidRPr="00B45399">
              <w:rPr>
                <w:rFonts w:ascii="Times New Roman" w:hAnsi="Times New Roman" w:cs="Times New Roman"/>
              </w:rPr>
              <w:t>уб</w:t>
            </w:r>
            <w:proofErr w:type="spellEnd"/>
            <w:r w:rsidRPr="00B45399">
              <w:rPr>
                <w:rFonts w:ascii="Times New Roman" w:hAnsi="Times New Roman" w:cs="Times New Roman"/>
              </w:rPr>
              <w:t>.;</w:t>
            </w:r>
          </w:p>
          <w:p w:rsidR="00044E13" w:rsidRPr="00B45399" w:rsidRDefault="00044E13" w:rsidP="009D1959">
            <w:pPr>
              <w:pStyle w:val="FORMATTEXT0"/>
              <w:rPr>
                <w:rFonts w:ascii="Times New Roman" w:hAnsi="Times New Roman" w:cs="Times New Roman"/>
              </w:rPr>
            </w:pPr>
            <w:r w:rsidRPr="00B45399">
              <w:rPr>
                <w:rFonts w:ascii="Times New Roman" w:hAnsi="Times New Roman" w:cs="Times New Roman"/>
              </w:rPr>
              <w:t xml:space="preserve">2020 г. - 0,0 </w:t>
            </w:r>
            <w:proofErr w:type="spellStart"/>
            <w:r w:rsidRPr="00B45399">
              <w:rPr>
                <w:rFonts w:ascii="Times New Roman" w:hAnsi="Times New Roman" w:cs="Times New Roman"/>
              </w:rPr>
              <w:t>тыс</w:t>
            </w:r>
            <w:proofErr w:type="gramStart"/>
            <w:r w:rsidRPr="00B45399">
              <w:rPr>
                <w:rFonts w:ascii="Times New Roman" w:hAnsi="Times New Roman" w:cs="Times New Roman"/>
              </w:rPr>
              <w:t>.р</w:t>
            </w:r>
            <w:proofErr w:type="gramEnd"/>
            <w:r w:rsidRPr="00B45399">
              <w:rPr>
                <w:rFonts w:ascii="Times New Roman" w:hAnsi="Times New Roman" w:cs="Times New Roman"/>
              </w:rPr>
              <w:t>уб</w:t>
            </w:r>
            <w:proofErr w:type="spellEnd"/>
            <w:r w:rsidRPr="00B45399">
              <w:rPr>
                <w:rFonts w:ascii="Times New Roman" w:hAnsi="Times New Roman" w:cs="Times New Roman"/>
              </w:rPr>
              <w:t>.;</w:t>
            </w:r>
          </w:p>
          <w:p w:rsidR="00044E13" w:rsidRPr="00B45399" w:rsidRDefault="00044E13" w:rsidP="009D1959">
            <w:pPr>
              <w:pStyle w:val="FORMATTEXT0"/>
              <w:rPr>
                <w:rFonts w:ascii="Times New Roman" w:hAnsi="Times New Roman" w:cs="Times New Roman"/>
              </w:rPr>
            </w:pPr>
            <w:r w:rsidRPr="00B45399">
              <w:rPr>
                <w:rFonts w:ascii="Times New Roman" w:hAnsi="Times New Roman" w:cs="Times New Roman"/>
              </w:rPr>
              <w:t xml:space="preserve">2021 г. - 0,0 </w:t>
            </w:r>
            <w:proofErr w:type="spellStart"/>
            <w:r w:rsidRPr="00B45399">
              <w:rPr>
                <w:rFonts w:ascii="Times New Roman" w:hAnsi="Times New Roman" w:cs="Times New Roman"/>
              </w:rPr>
              <w:t>тыс</w:t>
            </w:r>
            <w:proofErr w:type="gramStart"/>
            <w:r w:rsidRPr="00B45399">
              <w:rPr>
                <w:rFonts w:ascii="Times New Roman" w:hAnsi="Times New Roman" w:cs="Times New Roman"/>
              </w:rPr>
              <w:t>.р</w:t>
            </w:r>
            <w:proofErr w:type="gramEnd"/>
            <w:r w:rsidRPr="00B45399">
              <w:rPr>
                <w:rFonts w:ascii="Times New Roman" w:hAnsi="Times New Roman" w:cs="Times New Roman"/>
              </w:rPr>
              <w:t>уб</w:t>
            </w:r>
            <w:proofErr w:type="spellEnd"/>
            <w:r w:rsidRPr="00B45399">
              <w:rPr>
                <w:rFonts w:ascii="Times New Roman" w:hAnsi="Times New Roman" w:cs="Times New Roman"/>
              </w:rPr>
              <w:t>.;</w:t>
            </w:r>
          </w:p>
          <w:p w:rsidR="00044E13" w:rsidRPr="00B45399" w:rsidRDefault="00044E13" w:rsidP="009D1959">
            <w:pPr>
              <w:pStyle w:val="FORMATTEXT0"/>
              <w:rPr>
                <w:rFonts w:ascii="Times New Roman" w:hAnsi="Times New Roman" w:cs="Times New Roman"/>
              </w:rPr>
            </w:pPr>
            <w:r w:rsidRPr="00B45399">
              <w:rPr>
                <w:rFonts w:ascii="Times New Roman" w:hAnsi="Times New Roman" w:cs="Times New Roman"/>
              </w:rPr>
              <w:t xml:space="preserve">2022 г. - 0,0 </w:t>
            </w:r>
            <w:proofErr w:type="spellStart"/>
            <w:r w:rsidRPr="00B45399">
              <w:rPr>
                <w:rFonts w:ascii="Times New Roman" w:hAnsi="Times New Roman" w:cs="Times New Roman"/>
              </w:rPr>
              <w:t>тыс</w:t>
            </w:r>
            <w:proofErr w:type="gramStart"/>
            <w:r w:rsidRPr="00B45399">
              <w:rPr>
                <w:rFonts w:ascii="Times New Roman" w:hAnsi="Times New Roman" w:cs="Times New Roman"/>
              </w:rPr>
              <w:t>.р</w:t>
            </w:r>
            <w:proofErr w:type="gramEnd"/>
            <w:r w:rsidRPr="00B45399">
              <w:rPr>
                <w:rFonts w:ascii="Times New Roman" w:hAnsi="Times New Roman" w:cs="Times New Roman"/>
              </w:rPr>
              <w:t>уб</w:t>
            </w:r>
            <w:proofErr w:type="spellEnd"/>
            <w:r w:rsidRPr="00B45399">
              <w:rPr>
                <w:rFonts w:ascii="Times New Roman" w:hAnsi="Times New Roman" w:cs="Times New Roman"/>
              </w:rPr>
              <w:t>.;</w:t>
            </w:r>
          </w:p>
          <w:p w:rsidR="00044E13" w:rsidRPr="00B45399" w:rsidRDefault="00044E13" w:rsidP="009D1959">
            <w:pPr>
              <w:pStyle w:val="FORMATTEXT0"/>
              <w:rPr>
                <w:rFonts w:ascii="Times New Roman" w:hAnsi="Times New Roman" w:cs="Times New Roman"/>
              </w:rPr>
            </w:pPr>
            <w:r w:rsidRPr="00B45399">
              <w:rPr>
                <w:rFonts w:ascii="Times New Roman" w:hAnsi="Times New Roman" w:cs="Times New Roman"/>
              </w:rPr>
              <w:t xml:space="preserve">2023 г. - 0,0 </w:t>
            </w:r>
            <w:proofErr w:type="spellStart"/>
            <w:r w:rsidRPr="00B45399">
              <w:rPr>
                <w:rFonts w:ascii="Times New Roman" w:hAnsi="Times New Roman" w:cs="Times New Roman"/>
              </w:rPr>
              <w:t>тыс</w:t>
            </w:r>
            <w:proofErr w:type="gramStart"/>
            <w:r w:rsidRPr="00B45399">
              <w:rPr>
                <w:rFonts w:ascii="Times New Roman" w:hAnsi="Times New Roman" w:cs="Times New Roman"/>
              </w:rPr>
              <w:t>.р</w:t>
            </w:r>
            <w:proofErr w:type="gramEnd"/>
            <w:r w:rsidRPr="00B45399">
              <w:rPr>
                <w:rFonts w:ascii="Times New Roman" w:hAnsi="Times New Roman" w:cs="Times New Roman"/>
              </w:rPr>
              <w:t>уб</w:t>
            </w:r>
            <w:proofErr w:type="spellEnd"/>
            <w:r w:rsidRPr="00B45399">
              <w:rPr>
                <w:rFonts w:ascii="Times New Roman" w:hAnsi="Times New Roman" w:cs="Times New Roman"/>
              </w:rPr>
              <w:t>.;</w:t>
            </w:r>
          </w:p>
          <w:p w:rsidR="00044E13" w:rsidRPr="00B45399" w:rsidRDefault="00044E13" w:rsidP="009D1959">
            <w:pPr>
              <w:pStyle w:val="FORMATTEXT0"/>
              <w:rPr>
                <w:rFonts w:ascii="Times New Roman" w:hAnsi="Times New Roman" w:cs="Times New Roman"/>
              </w:rPr>
            </w:pPr>
            <w:r w:rsidRPr="00B45399">
              <w:rPr>
                <w:rFonts w:ascii="Times New Roman" w:hAnsi="Times New Roman" w:cs="Times New Roman"/>
              </w:rPr>
              <w:t xml:space="preserve">2024 г. - 0,0 </w:t>
            </w:r>
            <w:proofErr w:type="spellStart"/>
            <w:r w:rsidRPr="00B45399">
              <w:rPr>
                <w:rFonts w:ascii="Times New Roman" w:hAnsi="Times New Roman" w:cs="Times New Roman"/>
              </w:rPr>
              <w:t>тыс</w:t>
            </w:r>
            <w:proofErr w:type="gramStart"/>
            <w:r w:rsidRPr="00B45399">
              <w:rPr>
                <w:rFonts w:ascii="Times New Roman" w:hAnsi="Times New Roman" w:cs="Times New Roman"/>
              </w:rPr>
              <w:t>.р</w:t>
            </w:r>
            <w:proofErr w:type="gramEnd"/>
            <w:r w:rsidRPr="00B45399">
              <w:rPr>
                <w:rFonts w:ascii="Times New Roman" w:hAnsi="Times New Roman" w:cs="Times New Roman"/>
              </w:rPr>
              <w:t>уб</w:t>
            </w:r>
            <w:proofErr w:type="spellEnd"/>
            <w:r w:rsidRPr="00B45399">
              <w:rPr>
                <w:rFonts w:ascii="Times New Roman" w:hAnsi="Times New Roman" w:cs="Times New Roman"/>
              </w:rPr>
              <w:t xml:space="preserve">. </w:t>
            </w:r>
          </w:p>
        </w:tc>
      </w:tr>
    </w:tbl>
    <w:p w:rsidR="00044E13" w:rsidRDefault="00044E13" w:rsidP="00044E13">
      <w:pPr>
        <w:autoSpaceDE w:val="0"/>
        <w:autoSpaceDN w:val="0"/>
        <w:adjustRightInd w:val="0"/>
        <w:ind w:firstLine="708"/>
        <w:jc w:val="both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                                                                                                                                              ».</w:t>
      </w:r>
    </w:p>
    <w:p w:rsidR="00E83803" w:rsidRPr="00B45399" w:rsidRDefault="00E83803" w:rsidP="00B45399">
      <w:pPr>
        <w:autoSpaceDE w:val="0"/>
        <w:autoSpaceDN w:val="0"/>
        <w:adjustRightInd w:val="0"/>
        <w:ind w:firstLine="708"/>
        <w:jc w:val="both"/>
        <w:outlineLvl w:val="0"/>
        <w:rPr>
          <w:rFonts w:eastAsiaTheme="minorHAnsi"/>
          <w:lang w:eastAsia="en-US"/>
        </w:rPr>
      </w:pPr>
      <w:r w:rsidRPr="00C851D1">
        <w:rPr>
          <w:rFonts w:eastAsiaTheme="minorHAnsi"/>
          <w:lang w:eastAsia="en-US"/>
        </w:rPr>
        <w:t>7.</w:t>
      </w:r>
      <w:r>
        <w:rPr>
          <w:rFonts w:eastAsiaTheme="minorHAnsi"/>
          <w:lang w:eastAsia="en-US"/>
        </w:rPr>
        <w:t>5</w:t>
      </w:r>
      <w:r w:rsidRPr="00C851D1">
        <w:rPr>
          <w:rFonts w:eastAsiaTheme="minorHAnsi"/>
          <w:lang w:eastAsia="en-US"/>
        </w:rPr>
        <w:t xml:space="preserve">. </w:t>
      </w:r>
      <w:r w:rsidRPr="00B45399">
        <w:rPr>
          <w:rFonts w:eastAsiaTheme="minorHAnsi"/>
          <w:lang w:eastAsia="en-US"/>
        </w:rPr>
        <w:t xml:space="preserve">Пункт 2.1 Проектной части таблицы 8 подраздела 9.3 раздела 9 приложения </w:t>
      </w:r>
      <w:r w:rsidRPr="00B45399">
        <w:rPr>
          <w:rFonts w:eastAsiaTheme="minorHAnsi"/>
          <w:lang w:eastAsia="en-US"/>
        </w:rPr>
        <w:br/>
        <w:t>к постановлению изложить в следующей редакции:</w:t>
      </w:r>
    </w:p>
    <w:p w:rsidR="00E83803" w:rsidRDefault="00E83803" w:rsidP="00E83803">
      <w:pPr>
        <w:tabs>
          <w:tab w:val="left" w:pos="1134"/>
          <w:tab w:val="left" w:pos="1276"/>
        </w:tabs>
        <w:autoSpaceDE w:val="0"/>
        <w:autoSpaceDN w:val="0"/>
        <w:adjustRightInd w:val="0"/>
        <w:jc w:val="both"/>
        <w:rPr>
          <w:spacing w:val="-4"/>
        </w:rPr>
      </w:pPr>
      <w:r>
        <w:rPr>
          <w:spacing w:val="-4"/>
        </w:rPr>
        <w:t>«</w:t>
      </w:r>
    </w:p>
    <w:tbl>
      <w:tblPr>
        <w:tblW w:w="9923" w:type="dxa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426"/>
        <w:gridCol w:w="1417"/>
        <w:gridCol w:w="709"/>
        <w:gridCol w:w="567"/>
        <w:gridCol w:w="425"/>
        <w:gridCol w:w="425"/>
        <w:gridCol w:w="709"/>
        <w:gridCol w:w="425"/>
        <w:gridCol w:w="567"/>
        <w:gridCol w:w="709"/>
        <w:gridCol w:w="709"/>
        <w:gridCol w:w="567"/>
        <w:gridCol w:w="283"/>
        <w:gridCol w:w="283"/>
        <w:gridCol w:w="284"/>
        <w:gridCol w:w="709"/>
        <w:gridCol w:w="709"/>
      </w:tblGrid>
      <w:tr w:rsidR="00637A89" w:rsidRPr="009F7E05" w:rsidTr="00637A89">
        <w:trPr>
          <w:trHeight w:val="172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37A89" w:rsidRPr="009F7E05" w:rsidRDefault="00637A89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7E05">
              <w:rPr>
                <w:rFonts w:ascii="Times New Roman" w:hAnsi="Times New Roman" w:cs="Times New Roman"/>
                <w:sz w:val="15"/>
                <w:szCs w:val="15"/>
              </w:rPr>
              <w:t xml:space="preserve">2.1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37A89" w:rsidRPr="00F85783" w:rsidRDefault="00637A89" w:rsidP="00714D8B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r w:rsidRPr="00A41AA9">
              <w:rPr>
                <w:rFonts w:ascii="Times New Roman" w:hAnsi="Times New Roman" w:cs="Times New Roman"/>
                <w:sz w:val="15"/>
                <w:szCs w:val="15"/>
              </w:rPr>
              <w:t>Реконструкция здания литера</w:t>
            </w:r>
            <w:proofErr w:type="gramStart"/>
            <w:r w:rsidRPr="00A41AA9">
              <w:rPr>
                <w:rFonts w:ascii="Times New Roman" w:hAnsi="Times New Roman" w:cs="Times New Roman"/>
                <w:sz w:val="15"/>
                <w:szCs w:val="15"/>
              </w:rPr>
              <w:t xml:space="preserve"> Б</w:t>
            </w:r>
            <w:proofErr w:type="gramEnd"/>
            <w:r w:rsidRPr="00A41AA9">
              <w:rPr>
                <w:rFonts w:ascii="Times New Roman" w:hAnsi="Times New Roman" w:cs="Times New Roman"/>
                <w:sz w:val="15"/>
                <w:szCs w:val="15"/>
              </w:rPr>
              <w:t xml:space="preserve"> Санкт-Петербургского государственного бюджетного стационарного учреждения социального обслуживания «Психоневрологический интернат № 7» по адресу: Санкт-Петербург, </w:t>
            </w:r>
            <w:proofErr w:type="spellStart"/>
            <w:r w:rsidRPr="00A41AA9">
              <w:rPr>
                <w:rFonts w:ascii="Times New Roman" w:hAnsi="Times New Roman" w:cs="Times New Roman"/>
                <w:sz w:val="15"/>
                <w:szCs w:val="15"/>
              </w:rPr>
              <w:t>пр</w:t>
            </w:r>
            <w:proofErr w:type="gramStart"/>
            <w:r w:rsidRPr="00A41AA9">
              <w:rPr>
                <w:rFonts w:ascii="Times New Roman" w:hAnsi="Times New Roman" w:cs="Times New Roman"/>
                <w:sz w:val="15"/>
                <w:szCs w:val="15"/>
              </w:rPr>
              <w:t>.В</w:t>
            </w:r>
            <w:proofErr w:type="gramEnd"/>
            <w:r w:rsidRPr="00A41AA9">
              <w:rPr>
                <w:rFonts w:ascii="Times New Roman" w:hAnsi="Times New Roman" w:cs="Times New Roman"/>
                <w:sz w:val="15"/>
                <w:szCs w:val="15"/>
              </w:rPr>
              <w:t>етеранов</w:t>
            </w:r>
            <w:proofErr w:type="spellEnd"/>
            <w:r w:rsidRPr="00A41AA9">
              <w:rPr>
                <w:rFonts w:ascii="Times New Roman" w:hAnsi="Times New Roman" w:cs="Times New Roman"/>
                <w:sz w:val="15"/>
                <w:szCs w:val="15"/>
              </w:rPr>
              <w:t xml:space="preserve">, д.180, литера А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37A89" w:rsidRPr="009F7E05" w:rsidRDefault="00637A89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2C3F">
              <w:rPr>
                <w:rFonts w:ascii="Times New Roman" w:hAnsi="Times New Roman" w:cs="Times New Roman"/>
                <w:sz w:val="15"/>
                <w:szCs w:val="15"/>
              </w:rPr>
              <w:t>Комитет по строительству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37A89" w:rsidRPr="009F7E05" w:rsidRDefault="00637A89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2C3F">
              <w:rPr>
                <w:rFonts w:ascii="Times New Roman" w:hAnsi="Times New Roman" w:cs="Times New Roman"/>
                <w:sz w:val="15"/>
                <w:szCs w:val="15"/>
              </w:rPr>
              <w:t>1507 кв. м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37A89" w:rsidRPr="009F7E05" w:rsidRDefault="00637A89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2C3F">
              <w:rPr>
                <w:rFonts w:ascii="Times New Roman" w:hAnsi="Times New Roman" w:cs="Times New Roman"/>
                <w:sz w:val="15"/>
                <w:szCs w:val="15"/>
              </w:rPr>
              <w:t>СМР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37A89" w:rsidRPr="009F7E05" w:rsidRDefault="00637A89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2C3F">
              <w:rPr>
                <w:rFonts w:ascii="Times New Roman" w:hAnsi="Times New Roman" w:cs="Times New Roman"/>
                <w:sz w:val="15"/>
                <w:szCs w:val="15"/>
              </w:rPr>
              <w:t>2016-2021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37A89" w:rsidRPr="009F7E05" w:rsidRDefault="00637A89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2C3F">
              <w:rPr>
                <w:rFonts w:ascii="Times New Roman" w:hAnsi="Times New Roman" w:cs="Times New Roman"/>
                <w:sz w:val="15"/>
                <w:szCs w:val="15"/>
              </w:rPr>
              <w:t>146449,2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37A89" w:rsidRPr="009F7E05" w:rsidRDefault="00637A89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2C3F">
              <w:rPr>
                <w:rFonts w:ascii="Times New Roman" w:hAnsi="Times New Roman" w:cs="Times New Roman"/>
                <w:sz w:val="15"/>
                <w:szCs w:val="15"/>
              </w:rPr>
              <w:t>842,0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37A89" w:rsidRPr="009F7E05" w:rsidRDefault="00637A89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2C3F">
              <w:rPr>
                <w:rFonts w:ascii="Times New Roman" w:hAnsi="Times New Roman" w:cs="Times New Roman"/>
                <w:sz w:val="15"/>
                <w:szCs w:val="15"/>
              </w:rPr>
              <w:t xml:space="preserve">Бюджет </w:t>
            </w:r>
            <w:proofErr w:type="gramStart"/>
            <w:r w:rsidRPr="003E2C3F">
              <w:rPr>
                <w:rFonts w:ascii="Times New Roman" w:hAnsi="Times New Roman" w:cs="Times New Roman"/>
                <w:sz w:val="15"/>
                <w:szCs w:val="15"/>
              </w:rPr>
              <w:t>Санкт-Петер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proofErr w:type="spellStart"/>
            <w:r w:rsidRPr="003E2C3F">
              <w:rPr>
                <w:rFonts w:ascii="Times New Roman" w:hAnsi="Times New Roman" w:cs="Times New Roman"/>
                <w:sz w:val="15"/>
                <w:szCs w:val="15"/>
              </w:rPr>
              <w:t>бурга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37A89" w:rsidRPr="009F7E05" w:rsidRDefault="00637A89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2C3F">
              <w:rPr>
                <w:rFonts w:ascii="Times New Roman" w:hAnsi="Times New Roman" w:cs="Times New Roman"/>
                <w:sz w:val="15"/>
                <w:szCs w:val="15"/>
              </w:rPr>
              <w:t>102554,8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37A89" w:rsidRPr="009F7E05" w:rsidRDefault="00637A89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2C3F">
              <w:rPr>
                <w:rFonts w:ascii="Times New Roman" w:hAnsi="Times New Roman" w:cs="Times New Roman"/>
                <w:sz w:val="15"/>
                <w:szCs w:val="15"/>
              </w:rPr>
              <w:t>99350,1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37A89" w:rsidRPr="009F7E05" w:rsidRDefault="00637A89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2C3F">
              <w:rPr>
                <w:rFonts w:ascii="Times New Roman" w:hAnsi="Times New Roman" w:cs="Times New Roman"/>
                <w:sz w:val="15"/>
                <w:szCs w:val="15"/>
              </w:rPr>
              <w:t>1358,1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37A89" w:rsidRPr="009F7E05" w:rsidRDefault="00637A89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37A89" w:rsidRPr="009F7E05" w:rsidRDefault="00637A89" w:rsidP="00814C6E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37A89" w:rsidRPr="009F7E05" w:rsidRDefault="00637A89" w:rsidP="00814C6E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37A89" w:rsidRPr="009F7E05" w:rsidRDefault="00637A89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2C3F">
              <w:rPr>
                <w:rFonts w:ascii="Times New Roman" w:hAnsi="Times New Roman" w:cs="Times New Roman"/>
                <w:sz w:val="15"/>
                <w:szCs w:val="15"/>
              </w:rPr>
              <w:t>203263,0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37A89" w:rsidRPr="009F7E05" w:rsidRDefault="00637A89" w:rsidP="00714D8B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r w:rsidRPr="009F7E05">
              <w:rPr>
                <w:rFonts w:ascii="Times New Roman" w:hAnsi="Times New Roman" w:cs="Times New Roman"/>
                <w:sz w:val="15"/>
                <w:szCs w:val="15"/>
              </w:rPr>
              <w:t>Доля граждан, получивших социальные услуги в учреждениях социального обслуживания населения, в общем числе граждан, обративш</w:t>
            </w:r>
            <w:r w:rsidRPr="009F7E05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 xml:space="preserve">ихся за получением социальных услуг в учреждения социального обслуживания населения </w:t>
            </w:r>
          </w:p>
        </w:tc>
      </w:tr>
    </w:tbl>
    <w:p w:rsidR="00E83803" w:rsidRPr="00C851D1" w:rsidRDefault="00E83803" w:rsidP="00E83803">
      <w:pPr>
        <w:autoSpaceDE w:val="0"/>
        <w:autoSpaceDN w:val="0"/>
        <w:adjustRightInd w:val="0"/>
        <w:ind w:firstLine="708"/>
        <w:jc w:val="both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lastRenderedPageBreak/>
        <w:t xml:space="preserve">                                                                                                                                                      ».</w:t>
      </w:r>
    </w:p>
    <w:p w:rsidR="002639A4" w:rsidRDefault="002639A4" w:rsidP="00E83803">
      <w:pPr>
        <w:tabs>
          <w:tab w:val="left" w:pos="1134"/>
          <w:tab w:val="left" w:pos="1276"/>
        </w:tabs>
        <w:autoSpaceDE w:val="0"/>
        <w:autoSpaceDN w:val="0"/>
        <w:adjustRightInd w:val="0"/>
        <w:ind w:firstLine="1134"/>
        <w:jc w:val="both"/>
        <w:rPr>
          <w:rFonts w:eastAsiaTheme="minorHAnsi"/>
          <w:lang w:eastAsia="en-US"/>
        </w:rPr>
      </w:pPr>
    </w:p>
    <w:p w:rsidR="00E83803" w:rsidRPr="00B45399" w:rsidRDefault="00E83803" w:rsidP="00B45399">
      <w:pPr>
        <w:autoSpaceDE w:val="0"/>
        <w:autoSpaceDN w:val="0"/>
        <w:adjustRightInd w:val="0"/>
        <w:ind w:firstLine="708"/>
        <w:jc w:val="both"/>
        <w:outlineLvl w:val="0"/>
        <w:rPr>
          <w:rFonts w:eastAsiaTheme="minorHAnsi"/>
          <w:lang w:eastAsia="en-US"/>
        </w:rPr>
      </w:pPr>
      <w:r w:rsidRPr="00C851D1">
        <w:rPr>
          <w:rFonts w:eastAsiaTheme="minorHAnsi"/>
          <w:lang w:eastAsia="en-US"/>
        </w:rPr>
        <w:t>7.</w:t>
      </w:r>
      <w:r w:rsidR="002639A4">
        <w:rPr>
          <w:rFonts w:eastAsiaTheme="minorHAnsi"/>
          <w:lang w:eastAsia="en-US"/>
        </w:rPr>
        <w:t>6</w:t>
      </w:r>
      <w:r w:rsidRPr="00C851D1">
        <w:rPr>
          <w:rFonts w:eastAsiaTheme="minorHAnsi"/>
          <w:lang w:eastAsia="en-US"/>
        </w:rPr>
        <w:t xml:space="preserve">. </w:t>
      </w:r>
      <w:r w:rsidRPr="00B45399">
        <w:rPr>
          <w:rFonts w:eastAsiaTheme="minorHAnsi"/>
          <w:lang w:eastAsia="en-US"/>
        </w:rPr>
        <w:t>Пункт</w:t>
      </w:r>
      <w:r w:rsidR="002639A4" w:rsidRPr="00B45399">
        <w:rPr>
          <w:rFonts w:eastAsiaTheme="minorHAnsi"/>
          <w:lang w:eastAsia="en-US"/>
        </w:rPr>
        <w:t>ы</w:t>
      </w:r>
      <w:r w:rsidRPr="00B45399">
        <w:rPr>
          <w:rFonts w:eastAsiaTheme="minorHAnsi"/>
          <w:lang w:eastAsia="en-US"/>
        </w:rPr>
        <w:t xml:space="preserve"> 2.</w:t>
      </w:r>
      <w:r w:rsidR="002639A4" w:rsidRPr="00B45399">
        <w:rPr>
          <w:rFonts w:eastAsiaTheme="minorHAnsi"/>
          <w:lang w:eastAsia="en-US"/>
        </w:rPr>
        <w:t>3 – 2.5</w:t>
      </w:r>
      <w:r w:rsidRPr="00B45399">
        <w:rPr>
          <w:rFonts w:eastAsiaTheme="minorHAnsi"/>
          <w:lang w:eastAsia="en-US"/>
        </w:rPr>
        <w:t xml:space="preserve"> Проектной части таблицы 8 подраздела 9.3 раздела 9 приложения </w:t>
      </w:r>
      <w:r w:rsidRPr="00B45399">
        <w:rPr>
          <w:rFonts w:eastAsiaTheme="minorHAnsi"/>
          <w:lang w:eastAsia="en-US"/>
        </w:rPr>
        <w:br/>
        <w:t>к постановлению изложить в следующей редакции:</w:t>
      </w:r>
    </w:p>
    <w:p w:rsidR="002639A4" w:rsidRDefault="002639A4" w:rsidP="002639A4">
      <w:pPr>
        <w:tabs>
          <w:tab w:val="left" w:pos="1134"/>
          <w:tab w:val="left" w:pos="1276"/>
        </w:tabs>
        <w:autoSpaceDE w:val="0"/>
        <w:autoSpaceDN w:val="0"/>
        <w:adjustRightInd w:val="0"/>
        <w:jc w:val="both"/>
        <w:rPr>
          <w:spacing w:val="-4"/>
        </w:rPr>
      </w:pPr>
      <w:r>
        <w:rPr>
          <w:spacing w:val="-4"/>
        </w:rPr>
        <w:t>«</w:t>
      </w:r>
    </w:p>
    <w:tbl>
      <w:tblPr>
        <w:tblW w:w="10206" w:type="dxa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284"/>
        <w:gridCol w:w="1134"/>
        <w:gridCol w:w="709"/>
        <w:gridCol w:w="567"/>
        <w:gridCol w:w="425"/>
        <w:gridCol w:w="425"/>
        <w:gridCol w:w="709"/>
        <w:gridCol w:w="709"/>
        <w:gridCol w:w="566"/>
        <w:gridCol w:w="709"/>
        <w:gridCol w:w="708"/>
        <w:gridCol w:w="566"/>
        <w:gridCol w:w="710"/>
        <w:gridCol w:w="283"/>
        <w:gridCol w:w="283"/>
        <w:gridCol w:w="709"/>
        <w:gridCol w:w="710"/>
      </w:tblGrid>
      <w:tr w:rsidR="00637A89" w:rsidRPr="009F7E05" w:rsidTr="00A32C14">
        <w:trPr>
          <w:trHeight w:val="1595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37A89" w:rsidRPr="009F7E05" w:rsidRDefault="00637A89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2C3F">
              <w:rPr>
                <w:rFonts w:ascii="Times New Roman" w:hAnsi="Times New Roman" w:cs="Times New Roman"/>
                <w:sz w:val="15"/>
                <w:szCs w:val="15"/>
              </w:rPr>
              <w:t>2.3.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37A89" w:rsidRPr="000163E6" w:rsidRDefault="00637A89" w:rsidP="00714D8B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r w:rsidRPr="003E2C3F">
              <w:rPr>
                <w:rFonts w:ascii="Times New Roman" w:hAnsi="Times New Roman" w:cs="Times New Roman"/>
                <w:sz w:val="15"/>
                <w:szCs w:val="15"/>
              </w:rPr>
              <w:t xml:space="preserve">Проектирование и приспособление для современного использования здания для размещения социально-реабилитационного центра для несовершеннолетних по адресу: Санкт-Петербург, пос. </w:t>
            </w:r>
            <w:proofErr w:type="spellStart"/>
            <w:r w:rsidRPr="003E2C3F">
              <w:rPr>
                <w:rFonts w:ascii="Times New Roman" w:hAnsi="Times New Roman" w:cs="Times New Roman"/>
                <w:sz w:val="15"/>
                <w:szCs w:val="15"/>
              </w:rPr>
              <w:t>Усть</w:t>
            </w:r>
            <w:proofErr w:type="spellEnd"/>
            <w:r w:rsidRPr="003E2C3F">
              <w:rPr>
                <w:rFonts w:ascii="Times New Roman" w:hAnsi="Times New Roman" w:cs="Times New Roman"/>
                <w:sz w:val="15"/>
                <w:szCs w:val="15"/>
              </w:rPr>
              <w:t>-Ижора, Шлиссельбургское шоссе, д. 187, литера</w:t>
            </w:r>
            <w:proofErr w:type="gramStart"/>
            <w:r w:rsidRPr="003E2C3F">
              <w:rPr>
                <w:rFonts w:ascii="Times New Roman" w:hAnsi="Times New Roman" w:cs="Times New Roman"/>
                <w:sz w:val="15"/>
                <w:szCs w:val="15"/>
              </w:rPr>
              <w:t xml:space="preserve"> А</w:t>
            </w:r>
            <w:proofErr w:type="gram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37A89" w:rsidRPr="009F7E05" w:rsidRDefault="00637A89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2C3F">
              <w:rPr>
                <w:rFonts w:ascii="Times New Roman" w:hAnsi="Times New Roman" w:cs="Times New Roman"/>
                <w:sz w:val="15"/>
                <w:szCs w:val="15"/>
              </w:rPr>
              <w:t>Комитет по строительству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37A89" w:rsidRPr="009F7E05" w:rsidRDefault="00637A89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2C3F">
              <w:rPr>
                <w:rFonts w:ascii="Times New Roman" w:hAnsi="Times New Roman" w:cs="Times New Roman"/>
                <w:sz w:val="15"/>
                <w:szCs w:val="15"/>
              </w:rPr>
              <w:t>2647 кв. м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37A89" w:rsidRPr="009F7E05" w:rsidRDefault="00637A89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2C3F">
              <w:rPr>
                <w:rFonts w:ascii="Times New Roman" w:hAnsi="Times New Roman" w:cs="Times New Roman"/>
                <w:sz w:val="15"/>
                <w:szCs w:val="15"/>
              </w:rPr>
              <w:t>СМР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37A89" w:rsidRPr="009F7E05" w:rsidRDefault="00637A89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2C3F">
              <w:rPr>
                <w:rFonts w:ascii="Times New Roman" w:hAnsi="Times New Roman" w:cs="Times New Roman"/>
                <w:sz w:val="15"/>
                <w:szCs w:val="15"/>
              </w:rPr>
              <w:t>2013-2021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37A89" w:rsidRPr="009F7E05" w:rsidRDefault="00637A89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2C3F">
              <w:rPr>
                <w:rFonts w:ascii="Times New Roman" w:hAnsi="Times New Roman" w:cs="Times New Roman"/>
                <w:sz w:val="15"/>
                <w:szCs w:val="15"/>
              </w:rPr>
              <w:t>214803,7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37A89" w:rsidRPr="009F7E05" w:rsidRDefault="00637A89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2C3F">
              <w:rPr>
                <w:rFonts w:ascii="Times New Roman" w:hAnsi="Times New Roman" w:cs="Times New Roman"/>
                <w:sz w:val="15"/>
                <w:szCs w:val="15"/>
              </w:rPr>
              <w:t>19794,7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37A89" w:rsidRPr="009F7E05" w:rsidRDefault="00637A89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2C3F">
              <w:rPr>
                <w:rFonts w:ascii="Times New Roman" w:hAnsi="Times New Roman" w:cs="Times New Roman"/>
                <w:sz w:val="15"/>
                <w:szCs w:val="15"/>
              </w:rPr>
              <w:t xml:space="preserve">Бюджет </w:t>
            </w:r>
            <w:proofErr w:type="gramStart"/>
            <w:r w:rsidRPr="003E2C3F">
              <w:rPr>
                <w:rFonts w:ascii="Times New Roman" w:hAnsi="Times New Roman" w:cs="Times New Roman"/>
                <w:sz w:val="15"/>
                <w:szCs w:val="15"/>
              </w:rPr>
              <w:t>Санкт-Петер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proofErr w:type="spellStart"/>
            <w:r w:rsidRPr="003E2C3F">
              <w:rPr>
                <w:rFonts w:ascii="Times New Roman" w:hAnsi="Times New Roman" w:cs="Times New Roman"/>
                <w:sz w:val="15"/>
                <w:szCs w:val="15"/>
              </w:rPr>
              <w:t>бурга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37A89" w:rsidRPr="009F7E05" w:rsidRDefault="00637A89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2C3F">
              <w:rPr>
                <w:rFonts w:ascii="Times New Roman" w:hAnsi="Times New Roman" w:cs="Times New Roman"/>
                <w:sz w:val="15"/>
                <w:szCs w:val="15"/>
              </w:rPr>
              <w:t>105529,7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37A89" w:rsidRPr="009F7E05" w:rsidRDefault="00637A89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2C3F">
              <w:rPr>
                <w:rFonts w:ascii="Times New Roman" w:hAnsi="Times New Roman" w:cs="Times New Roman"/>
                <w:sz w:val="15"/>
                <w:szCs w:val="15"/>
              </w:rPr>
              <w:t>113065,9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37A89" w:rsidRPr="009F7E05" w:rsidRDefault="00637A89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2C3F">
              <w:rPr>
                <w:rFonts w:ascii="Times New Roman" w:hAnsi="Times New Roman" w:cs="Times New Roman"/>
                <w:sz w:val="15"/>
                <w:szCs w:val="15"/>
              </w:rPr>
              <w:t>88397,9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37A89" w:rsidRPr="009F7E05" w:rsidRDefault="00637A89" w:rsidP="00814C6E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37A89" w:rsidRPr="009F7E05" w:rsidRDefault="00637A89" w:rsidP="00814C6E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37A89" w:rsidRPr="009F7E05" w:rsidRDefault="00637A89" w:rsidP="00814C6E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37A89" w:rsidRPr="009F7E05" w:rsidRDefault="00637A89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2C3F">
              <w:rPr>
                <w:rFonts w:ascii="Times New Roman" w:hAnsi="Times New Roman" w:cs="Times New Roman"/>
                <w:sz w:val="15"/>
                <w:szCs w:val="15"/>
              </w:rPr>
              <w:t>306993,5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37A89" w:rsidRPr="009F7E05" w:rsidRDefault="00637A89" w:rsidP="00714D8B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r w:rsidRPr="009F7E05">
              <w:rPr>
                <w:rFonts w:ascii="Times New Roman" w:hAnsi="Times New Roman" w:cs="Times New Roman"/>
                <w:sz w:val="15"/>
                <w:szCs w:val="15"/>
              </w:rPr>
              <w:t xml:space="preserve">Доля граждан, получивших социальные услуги в учреждениях социального обслуживания населения, в общем числе граждан, обратившихся за получением социальных услуг в учреждения социального обслуживания населения </w:t>
            </w:r>
          </w:p>
        </w:tc>
      </w:tr>
      <w:tr w:rsidR="002639A4" w:rsidRPr="009F7E05" w:rsidTr="00A32C14">
        <w:trPr>
          <w:trHeight w:val="412"/>
        </w:trPr>
        <w:tc>
          <w:tcPr>
            <w:tcW w:w="28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A4" w:rsidRPr="009F7E05" w:rsidRDefault="002639A4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336C1">
              <w:rPr>
                <w:rFonts w:ascii="Times New Roman" w:hAnsi="Times New Roman" w:cs="Times New Roman"/>
                <w:sz w:val="15"/>
                <w:szCs w:val="15"/>
              </w:rPr>
              <w:t>2.4.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A4" w:rsidRPr="00F85783" w:rsidRDefault="002639A4" w:rsidP="00714D8B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r w:rsidRPr="002336C1">
              <w:rPr>
                <w:rFonts w:ascii="Times New Roman" w:hAnsi="Times New Roman" w:cs="Times New Roman"/>
                <w:sz w:val="15"/>
                <w:szCs w:val="15"/>
              </w:rPr>
              <w:t>Строительство здания центра социальной реабилитации инвалидов и детей-инвалидов по адресу: Санкт-Петербург, ул. Морской Пехоты, д. 12, литера</w:t>
            </w:r>
            <w:proofErr w:type="gramStart"/>
            <w:r w:rsidRPr="002336C1">
              <w:rPr>
                <w:rFonts w:ascii="Times New Roman" w:hAnsi="Times New Roman" w:cs="Times New Roman"/>
                <w:sz w:val="15"/>
                <w:szCs w:val="15"/>
              </w:rPr>
              <w:t xml:space="preserve"> А</w:t>
            </w:r>
            <w:proofErr w:type="gramEnd"/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A4" w:rsidRPr="009F7E05" w:rsidRDefault="002639A4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336C1">
              <w:rPr>
                <w:rFonts w:ascii="Times New Roman" w:hAnsi="Times New Roman" w:cs="Times New Roman"/>
                <w:sz w:val="15"/>
                <w:szCs w:val="15"/>
              </w:rPr>
              <w:t>Комитет по строительству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A4" w:rsidRPr="009F7E05" w:rsidRDefault="002639A4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336C1">
              <w:rPr>
                <w:rFonts w:ascii="Times New Roman" w:hAnsi="Times New Roman" w:cs="Times New Roman"/>
                <w:sz w:val="15"/>
                <w:szCs w:val="15"/>
              </w:rPr>
              <w:t>5922,7 кв. м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A4" w:rsidRPr="009F7E05" w:rsidRDefault="002639A4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336C1">
              <w:rPr>
                <w:rFonts w:ascii="Times New Roman" w:hAnsi="Times New Roman" w:cs="Times New Roman"/>
                <w:sz w:val="15"/>
                <w:szCs w:val="15"/>
              </w:rPr>
              <w:t>ПИР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A4" w:rsidRPr="009F7E05" w:rsidRDefault="002639A4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336C1">
              <w:rPr>
                <w:rFonts w:ascii="Times New Roman" w:hAnsi="Times New Roman" w:cs="Times New Roman"/>
                <w:sz w:val="15"/>
                <w:szCs w:val="15"/>
              </w:rPr>
              <w:t>2019-2020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A4" w:rsidRPr="009F7E05" w:rsidRDefault="002639A4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336C1">
              <w:rPr>
                <w:rFonts w:ascii="Times New Roman" w:hAnsi="Times New Roman" w:cs="Times New Roman"/>
                <w:sz w:val="15"/>
                <w:szCs w:val="15"/>
              </w:rPr>
              <w:t>11558,3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A4" w:rsidRPr="009F7E05" w:rsidRDefault="002639A4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336C1">
              <w:rPr>
                <w:rFonts w:ascii="Times New Roman" w:hAnsi="Times New Roman" w:cs="Times New Roman"/>
                <w:sz w:val="15"/>
                <w:szCs w:val="15"/>
              </w:rPr>
              <w:t>2086,2</w:t>
            </w:r>
          </w:p>
        </w:tc>
        <w:tc>
          <w:tcPr>
            <w:tcW w:w="56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A4" w:rsidRPr="009F7E05" w:rsidRDefault="002639A4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336C1">
              <w:rPr>
                <w:rFonts w:ascii="Times New Roman" w:hAnsi="Times New Roman" w:cs="Times New Roman"/>
                <w:sz w:val="15"/>
                <w:szCs w:val="15"/>
              </w:rPr>
              <w:t>Бюджет Санкт-Петербурга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A4" w:rsidRPr="009F7E05" w:rsidRDefault="002639A4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336C1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A4" w:rsidRPr="009F7E05" w:rsidRDefault="002639A4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336C1">
              <w:rPr>
                <w:rFonts w:ascii="Times New Roman" w:hAnsi="Times New Roman" w:cs="Times New Roman"/>
                <w:sz w:val="15"/>
                <w:szCs w:val="15"/>
              </w:rPr>
              <w:t>2086,2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A4" w:rsidRPr="009F7E05" w:rsidRDefault="002639A4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336C1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A4" w:rsidRPr="009F7E05" w:rsidRDefault="002639A4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336C1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A4" w:rsidRPr="009F7E05" w:rsidRDefault="002639A4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336C1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A4" w:rsidRPr="009F7E05" w:rsidRDefault="002639A4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336C1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A4" w:rsidRPr="009F7E05" w:rsidRDefault="002639A4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336C1">
              <w:rPr>
                <w:rFonts w:ascii="Times New Roman" w:hAnsi="Times New Roman" w:cs="Times New Roman"/>
                <w:sz w:val="15"/>
                <w:szCs w:val="15"/>
              </w:rPr>
              <w:t>2086,2</w:t>
            </w:r>
          </w:p>
        </w:tc>
        <w:tc>
          <w:tcPr>
            <w:tcW w:w="7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A4" w:rsidRPr="009F7E05" w:rsidRDefault="002639A4" w:rsidP="00714D8B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r w:rsidRPr="009F7E05">
              <w:rPr>
                <w:rFonts w:ascii="Times New Roman" w:hAnsi="Times New Roman" w:cs="Times New Roman"/>
                <w:sz w:val="15"/>
                <w:szCs w:val="15"/>
              </w:rPr>
              <w:t xml:space="preserve">Доля граждан, получивших социальные услуги в учреждениях социального обслуживания населения, в общем числе граждан, обратившихся за получением социальных услуг в учреждения социального обслуживания населения </w:t>
            </w:r>
          </w:p>
        </w:tc>
      </w:tr>
      <w:tr w:rsidR="002639A4" w:rsidRPr="009F7E05" w:rsidTr="00A32C14">
        <w:trPr>
          <w:trHeight w:val="290"/>
        </w:trPr>
        <w:tc>
          <w:tcPr>
            <w:tcW w:w="284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2639A4" w:rsidRPr="009F7E05" w:rsidRDefault="002639A4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2639A4" w:rsidRPr="009F7E05" w:rsidRDefault="002639A4" w:rsidP="00714D8B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2639A4" w:rsidRPr="009F7E05" w:rsidRDefault="002639A4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2639A4" w:rsidRPr="009F7E05" w:rsidRDefault="002639A4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A4" w:rsidRPr="009F7E05" w:rsidRDefault="002639A4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336C1">
              <w:rPr>
                <w:rFonts w:ascii="Times New Roman" w:hAnsi="Times New Roman" w:cs="Times New Roman"/>
                <w:sz w:val="15"/>
                <w:szCs w:val="15"/>
              </w:rPr>
              <w:t>СМР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A4" w:rsidRPr="009F7E05" w:rsidRDefault="002639A4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336C1">
              <w:rPr>
                <w:rFonts w:ascii="Times New Roman" w:hAnsi="Times New Roman" w:cs="Times New Roman"/>
                <w:sz w:val="15"/>
                <w:szCs w:val="15"/>
              </w:rPr>
              <w:t>2018-2021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A4" w:rsidRPr="009F7E05" w:rsidRDefault="002639A4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336C1">
              <w:rPr>
                <w:rFonts w:ascii="Times New Roman" w:hAnsi="Times New Roman" w:cs="Times New Roman"/>
                <w:sz w:val="15"/>
                <w:szCs w:val="15"/>
              </w:rPr>
              <w:t>411555,6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A4" w:rsidRPr="009F7E05" w:rsidRDefault="002639A4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336C1">
              <w:rPr>
                <w:rFonts w:ascii="Times New Roman" w:hAnsi="Times New Roman" w:cs="Times New Roman"/>
                <w:sz w:val="15"/>
                <w:szCs w:val="15"/>
              </w:rPr>
              <w:t>1000,0</w:t>
            </w:r>
          </w:p>
        </w:tc>
        <w:tc>
          <w:tcPr>
            <w:tcW w:w="566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2639A4" w:rsidRPr="009F7E05" w:rsidRDefault="002639A4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A4" w:rsidRPr="009F7E05" w:rsidRDefault="002639A4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336C1">
              <w:rPr>
                <w:rFonts w:ascii="Times New Roman" w:hAnsi="Times New Roman" w:cs="Times New Roman"/>
                <w:sz w:val="15"/>
                <w:szCs w:val="15"/>
              </w:rPr>
              <w:t>166295,6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A4" w:rsidRPr="009F7E05" w:rsidRDefault="002639A4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336C1">
              <w:rPr>
                <w:rFonts w:ascii="Times New Roman" w:hAnsi="Times New Roman" w:cs="Times New Roman"/>
                <w:sz w:val="15"/>
                <w:szCs w:val="15"/>
              </w:rPr>
              <w:t>393319,9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A4" w:rsidRPr="009F7E05" w:rsidRDefault="002639A4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336C1">
              <w:rPr>
                <w:rFonts w:ascii="Times New Roman" w:hAnsi="Times New Roman" w:cs="Times New Roman"/>
                <w:sz w:val="15"/>
                <w:szCs w:val="15"/>
              </w:rPr>
              <w:t>22744,6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A4" w:rsidRPr="009F7E05" w:rsidRDefault="002639A4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336C1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A4" w:rsidRPr="009F7E05" w:rsidRDefault="002639A4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336C1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A4" w:rsidRPr="009F7E05" w:rsidRDefault="002639A4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336C1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A4" w:rsidRPr="009F7E05" w:rsidRDefault="002639A4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336C1">
              <w:rPr>
                <w:rFonts w:ascii="Times New Roman" w:hAnsi="Times New Roman" w:cs="Times New Roman"/>
                <w:sz w:val="15"/>
                <w:szCs w:val="15"/>
              </w:rPr>
              <w:t>582360,1</w:t>
            </w:r>
          </w:p>
        </w:tc>
        <w:tc>
          <w:tcPr>
            <w:tcW w:w="710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A4" w:rsidRPr="009F7E05" w:rsidRDefault="002639A4" w:rsidP="00714D8B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637A89" w:rsidRPr="009F7E05" w:rsidTr="00A32C14">
        <w:trPr>
          <w:trHeight w:val="435"/>
        </w:trPr>
        <w:tc>
          <w:tcPr>
            <w:tcW w:w="28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37A89" w:rsidRPr="009F7E05" w:rsidRDefault="00637A89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37A89" w:rsidRPr="009F7E05" w:rsidRDefault="00637A89" w:rsidP="00714D8B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37A89" w:rsidRPr="009F7E05" w:rsidRDefault="00637A89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37A89" w:rsidRPr="009F7E05" w:rsidRDefault="00637A89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37A89" w:rsidRPr="009F7E05" w:rsidRDefault="00637A89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336C1">
              <w:rPr>
                <w:rFonts w:ascii="Times New Roman" w:hAnsi="Times New Roman" w:cs="Times New Roman"/>
                <w:sz w:val="15"/>
                <w:szCs w:val="15"/>
              </w:rPr>
              <w:t>ИТОГО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37A89" w:rsidRPr="009F7E05" w:rsidRDefault="00637A89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336C1">
              <w:rPr>
                <w:rFonts w:ascii="Times New Roman" w:hAnsi="Times New Roman" w:cs="Times New Roman"/>
                <w:sz w:val="15"/>
                <w:szCs w:val="15"/>
              </w:rPr>
              <w:t>2018-2021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37A89" w:rsidRPr="009F7E05" w:rsidRDefault="00637A89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336C1">
              <w:rPr>
                <w:rFonts w:ascii="Times New Roman" w:hAnsi="Times New Roman" w:cs="Times New Roman"/>
                <w:sz w:val="15"/>
                <w:szCs w:val="15"/>
              </w:rPr>
              <w:t>423113,9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37A89" w:rsidRPr="009F7E05" w:rsidRDefault="00637A89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336C1">
              <w:rPr>
                <w:rFonts w:ascii="Times New Roman" w:hAnsi="Times New Roman" w:cs="Times New Roman"/>
                <w:sz w:val="15"/>
                <w:szCs w:val="15"/>
              </w:rPr>
              <w:t>3086,2</w:t>
            </w:r>
          </w:p>
        </w:tc>
        <w:tc>
          <w:tcPr>
            <w:tcW w:w="56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37A89" w:rsidRPr="009F7E05" w:rsidRDefault="00637A89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37A89" w:rsidRPr="009F7E05" w:rsidRDefault="00637A89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336C1">
              <w:rPr>
                <w:rFonts w:ascii="Times New Roman" w:hAnsi="Times New Roman" w:cs="Times New Roman"/>
                <w:sz w:val="15"/>
                <w:szCs w:val="15"/>
              </w:rPr>
              <w:t>166295,6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37A89" w:rsidRPr="009F7E05" w:rsidRDefault="00637A89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336C1">
              <w:rPr>
                <w:rFonts w:ascii="Times New Roman" w:hAnsi="Times New Roman" w:cs="Times New Roman"/>
                <w:sz w:val="15"/>
                <w:szCs w:val="15"/>
              </w:rPr>
              <w:t>395406,1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37A89" w:rsidRPr="009F7E05" w:rsidRDefault="00637A89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336C1">
              <w:rPr>
                <w:rFonts w:ascii="Times New Roman" w:hAnsi="Times New Roman" w:cs="Times New Roman"/>
                <w:sz w:val="15"/>
                <w:szCs w:val="15"/>
              </w:rPr>
              <w:t>22744,6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37A89" w:rsidRPr="009F7E05" w:rsidRDefault="00637A89" w:rsidP="00814C6E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37A89" w:rsidRPr="009F7E05" w:rsidRDefault="00637A89" w:rsidP="00814C6E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37A89" w:rsidRPr="009F7E05" w:rsidRDefault="00637A89" w:rsidP="00814C6E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37A89" w:rsidRPr="009F7E05" w:rsidRDefault="00637A89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336C1">
              <w:rPr>
                <w:rFonts w:ascii="Times New Roman" w:hAnsi="Times New Roman" w:cs="Times New Roman"/>
                <w:sz w:val="15"/>
                <w:szCs w:val="15"/>
              </w:rPr>
              <w:t>584446,3</w:t>
            </w:r>
          </w:p>
        </w:tc>
        <w:tc>
          <w:tcPr>
            <w:tcW w:w="71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37A89" w:rsidRPr="009F7E05" w:rsidRDefault="00637A89" w:rsidP="00714D8B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2639A4" w:rsidRPr="009F7E05" w:rsidTr="00A32C14">
        <w:trPr>
          <w:trHeight w:val="317"/>
        </w:trPr>
        <w:tc>
          <w:tcPr>
            <w:tcW w:w="28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A4" w:rsidRPr="009F7E05" w:rsidRDefault="002639A4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336C1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2.5.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A4" w:rsidRPr="009F7E05" w:rsidRDefault="002639A4" w:rsidP="00714D8B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r w:rsidRPr="002336C1">
              <w:rPr>
                <w:rFonts w:ascii="Times New Roman" w:hAnsi="Times New Roman" w:cs="Times New Roman"/>
                <w:sz w:val="15"/>
                <w:szCs w:val="15"/>
              </w:rPr>
              <w:t>Строительство здания для центра социальной реабилитации инвалидов и детей-инвалидов по адресу: Санкт-Петербург, Василеостровский район, Камская ул., участок 1 (северо-восточнее пересечения с 16-й линией В.О.), Камская ул., напротив дома N 10, литера 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A4" w:rsidRPr="009F7E05" w:rsidRDefault="002639A4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336C1">
              <w:rPr>
                <w:rFonts w:ascii="Times New Roman" w:hAnsi="Times New Roman" w:cs="Times New Roman"/>
                <w:sz w:val="15"/>
                <w:szCs w:val="15"/>
              </w:rPr>
              <w:t>Комитет по строительству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A4" w:rsidRPr="009F7E05" w:rsidRDefault="002639A4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336C1">
              <w:rPr>
                <w:rFonts w:ascii="Times New Roman" w:hAnsi="Times New Roman" w:cs="Times New Roman"/>
                <w:sz w:val="15"/>
                <w:szCs w:val="15"/>
              </w:rPr>
              <w:t>4538,4 кв. м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A4" w:rsidRPr="002336C1" w:rsidRDefault="002639A4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336C1">
              <w:rPr>
                <w:rFonts w:ascii="Times New Roman" w:hAnsi="Times New Roman" w:cs="Times New Roman"/>
                <w:sz w:val="15"/>
                <w:szCs w:val="15"/>
              </w:rPr>
              <w:t>ПИР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A4" w:rsidRPr="002336C1" w:rsidRDefault="002639A4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336C1">
              <w:rPr>
                <w:rFonts w:ascii="Times New Roman" w:hAnsi="Times New Roman" w:cs="Times New Roman"/>
                <w:sz w:val="15"/>
                <w:szCs w:val="15"/>
              </w:rPr>
              <w:t>2008-2021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A4" w:rsidRPr="002336C1" w:rsidRDefault="002639A4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336C1">
              <w:rPr>
                <w:rFonts w:ascii="Times New Roman" w:hAnsi="Times New Roman" w:cs="Times New Roman"/>
                <w:sz w:val="15"/>
                <w:szCs w:val="15"/>
              </w:rPr>
              <w:t>14946,2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A4" w:rsidRPr="002336C1" w:rsidRDefault="002639A4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336C1">
              <w:rPr>
                <w:rFonts w:ascii="Times New Roman" w:hAnsi="Times New Roman" w:cs="Times New Roman"/>
                <w:sz w:val="15"/>
                <w:szCs w:val="15"/>
              </w:rPr>
              <w:t>10533,1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A4" w:rsidRPr="009F7E05" w:rsidRDefault="002639A4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336C1">
              <w:rPr>
                <w:rFonts w:ascii="Times New Roman" w:hAnsi="Times New Roman" w:cs="Times New Roman"/>
                <w:sz w:val="15"/>
                <w:szCs w:val="15"/>
              </w:rPr>
              <w:t>Бюджет Санкт-Петербурга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A4" w:rsidRPr="002336C1" w:rsidRDefault="002639A4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336C1">
              <w:rPr>
                <w:rFonts w:ascii="Times New Roman" w:hAnsi="Times New Roman" w:cs="Times New Roman"/>
                <w:sz w:val="15"/>
                <w:szCs w:val="15"/>
              </w:rPr>
              <w:t>7652,4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A4" w:rsidRPr="002336C1" w:rsidRDefault="002639A4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336C1">
              <w:rPr>
                <w:rFonts w:ascii="Times New Roman" w:hAnsi="Times New Roman" w:cs="Times New Roman"/>
                <w:sz w:val="15"/>
                <w:szCs w:val="15"/>
              </w:rPr>
              <w:t>9216,8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A4" w:rsidRPr="002336C1" w:rsidRDefault="002639A4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336C1">
              <w:rPr>
                <w:rFonts w:ascii="Times New Roman" w:hAnsi="Times New Roman" w:cs="Times New Roman"/>
                <w:sz w:val="15"/>
                <w:szCs w:val="15"/>
              </w:rPr>
              <w:t>10533,1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A4" w:rsidRPr="002336C1" w:rsidRDefault="002639A4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336C1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A4" w:rsidRPr="002336C1" w:rsidRDefault="002639A4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336C1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A4" w:rsidRPr="002336C1" w:rsidRDefault="002639A4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336C1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A4" w:rsidRPr="002336C1" w:rsidRDefault="002639A4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336C1">
              <w:rPr>
                <w:rFonts w:ascii="Times New Roman" w:hAnsi="Times New Roman" w:cs="Times New Roman"/>
                <w:sz w:val="15"/>
                <w:szCs w:val="15"/>
              </w:rPr>
              <w:t>27402,3</w:t>
            </w: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A4" w:rsidRPr="009F7E05" w:rsidRDefault="002639A4" w:rsidP="00714D8B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r w:rsidRPr="00180A73">
              <w:rPr>
                <w:rFonts w:ascii="Times New Roman" w:hAnsi="Times New Roman" w:cs="Times New Roman"/>
                <w:sz w:val="15"/>
                <w:szCs w:val="15"/>
              </w:rPr>
              <w:t>Доля граждан, получивших социальные услуги в учреждениях социального обслуживания населения, в общем числе граждан, обратившихся за получением социальных услуг в учреждения социального обслуживания населения</w:t>
            </w:r>
          </w:p>
        </w:tc>
      </w:tr>
      <w:tr w:rsidR="002639A4" w:rsidRPr="009F7E05" w:rsidTr="00A32C14">
        <w:trPr>
          <w:trHeight w:val="317"/>
        </w:trPr>
        <w:tc>
          <w:tcPr>
            <w:tcW w:w="284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2639A4" w:rsidRPr="009F7E05" w:rsidRDefault="002639A4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2639A4" w:rsidRPr="009F7E05" w:rsidRDefault="002639A4" w:rsidP="00714D8B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2639A4" w:rsidRPr="009F7E05" w:rsidRDefault="002639A4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2639A4" w:rsidRPr="009F7E05" w:rsidRDefault="002639A4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A4" w:rsidRPr="002336C1" w:rsidRDefault="002639A4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336C1">
              <w:rPr>
                <w:rFonts w:ascii="Times New Roman" w:hAnsi="Times New Roman" w:cs="Times New Roman"/>
                <w:sz w:val="15"/>
                <w:szCs w:val="15"/>
              </w:rPr>
              <w:t>СМР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A4" w:rsidRPr="002336C1" w:rsidRDefault="002639A4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336C1">
              <w:rPr>
                <w:rFonts w:ascii="Times New Roman" w:hAnsi="Times New Roman" w:cs="Times New Roman"/>
                <w:sz w:val="15"/>
                <w:szCs w:val="15"/>
              </w:rPr>
              <w:t>2009-2022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A4" w:rsidRPr="002336C1" w:rsidRDefault="002639A4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336C1">
              <w:rPr>
                <w:rFonts w:ascii="Times New Roman" w:hAnsi="Times New Roman" w:cs="Times New Roman"/>
                <w:sz w:val="15"/>
                <w:szCs w:val="15"/>
              </w:rPr>
              <w:t>313455,9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A4" w:rsidRPr="002336C1" w:rsidRDefault="002639A4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336C1">
              <w:rPr>
                <w:rFonts w:ascii="Times New Roman" w:hAnsi="Times New Roman" w:cs="Times New Roman"/>
                <w:sz w:val="15"/>
                <w:szCs w:val="15"/>
              </w:rPr>
              <w:t>223949,0</w:t>
            </w:r>
          </w:p>
        </w:tc>
        <w:tc>
          <w:tcPr>
            <w:tcW w:w="566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2639A4" w:rsidRPr="009F7E05" w:rsidRDefault="002639A4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A4" w:rsidRPr="002336C1" w:rsidRDefault="002639A4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336C1">
              <w:rPr>
                <w:rFonts w:ascii="Times New Roman" w:hAnsi="Times New Roman" w:cs="Times New Roman"/>
                <w:sz w:val="15"/>
                <w:szCs w:val="15"/>
              </w:rPr>
              <w:t>15000,0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A4" w:rsidRPr="002336C1" w:rsidRDefault="002639A4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336C1">
              <w:rPr>
                <w:rFonts w:ascii="Times New Roman" w:hAnsi="Times New Roman" w:cs="Times New Roman"/>
                <w:sz w:val="15"/>
                <w:szCs w:val="15"/>
              </w:rPr>
              <w:t>71,6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A4" w:rsidRPr="002336C1" w:rsidRDefault="002639A4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336C1">
              <w:rPr>
                <w:rFonts w:ascii="Times New Roman" w:hAnsi="Times New Roman" w:cs="Times New Roman"/>
                <w:sz w:val="15"/>
                <w:szCs w:val="15"/>
              </w:rPr>
              <w:t>10000,0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A4" w:rsidRPr="002336C1" w:rsidRDefault="002639A4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336C1">
              <w:rPr>
                <w:rFonts w:ascii="Times New Roman" w:hAnsi="Times New Roman" w:cs="Times New Roman"/>
                <w:sz w:val="15"/>
                <w:szCs w:val="15"/>
              </w:rPr>
              <w:t>214020,6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A4" w:rsidRPr="002336C1" w:rsidRDefault="002639A4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336C1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A4" w:rsidRPr="002336C1" w:rsidRDefault="002639A4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336C1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A4" w:rsidRPr="002336C1" w:rsidRDefault="002639A4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336C1">
              <w:rPr>
                <w:rFonts w:ascii="Times New Roman" w:hAnsi="Times New Roman" w:cs="Times New Roman"/>
                <w:sz w:val="15"/>
                <w:szCs w:val="15"/>
              </w:rPr>
              <w:t>239092,2</w:t>
            </w:r>
          </w:p>
        </w:tc>
        <w:tc>
          <w:tcPr>
            <w:tcW w:w="710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A4" w:rsidRPr="009F7E05" w:rsidRDefault="002639A4" w:rsidP="00714D8B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2639A4" w:rsidRPr="009F7E05" w:rsidTr="00A32C14">
        <w:trPr>
          <w:trHeight w:val="317"/>
        </w:trPr>
        <w:tc>
          <w:tcPr>
            <w:tcW w:w="28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2639A4" w:rsidRPr="009F7E05" w:rsidRDefault="002639A4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2639A4" w:rsidRPr="009F7E05" w:rsidRDefault="002639A4" w:rsidP="00714D8B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2639A4" w:rsidRPr="009F7E05" w:rsidRDefault="002639A4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2639A4" w:rsidRPr="009F7E05" w:rsidRDefault="002639A4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A4" w:rsidRPr="002336C1" w:rsidRDefault="002639A4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336C1">
              <w:rPr>
                <w:rFonts w:ascii="Times New Roman" w:hAnsi="Times New Roman" w:cs="Times New Roman"/>
                <w:sz w:val="15"/>
                <w:szCs w:val="15"/>
              </w:rPr>
              <w:t>ИТОГО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A4" w:rsidRPr="002336C1" w:rsidRDefault="002639A4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336C1">
              <w:rPr>
                <w:rFonts w:ascii="Times New Roman" w:hAnsi="Times New Roman" w:cs="Times New Roman"/>
                <w:sz w:val="15"/>
                <w:szCs w:val="15"/>
              </w:rPr>
              <w:t>2008-2022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A4" w:rsidRPr="002336C1" w:rsidRDefault="002639A4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336C1">
              <w:rPr>
                <w:rFonts w:ascii="Times New Roman" w:hAnsi="Times New Roman" w:cs="Times New Roman"/>
                <w:sz w:val="15"/>
                <w:szCs w:val="15"/>
              </w:rPr>
              <w:t>328402,1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A4" w:rsidRPr="002336C1" w:rsidRDefault="002639A4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336C1">
              <w:rPr>
                <w:rFonts w:ascii="Times New Roman" w:hAnsi="Times New Roman" w:cs="Times New Roman"/>
                <w:sz w:val="15"/>
                <w:szCs w:val="15"/>
              </w:rPr>
              <w:t>234482,1</w:t>
            </w:r>
          </w:p>
        </w:tc>
        <w:tc>
          <w:tcPr>
            <w:tcW w:w="56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2639A4" w:rsidRPr="009F7E05" w:rsidRDefault="002639A4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A4" w:rsidRPr="002336C1" w:rsidRDefault="002639A4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336C1">
              <w:rPr>
                <w:rFonts w:ascii="Times New Roman" w:hAnsi="Times New Roman" w:cs="Times New Roman"/>
                <w:sz w:val="15"/>
                <w:szCs w:val="15"/>
              </w:rPr>
              <w:t>22652,4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A4" w:rsidRPr="002336C1" w:rsidRDefault="002639A4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336C1">
              <w:rPr>
                <w:rFonts w:ascii="Times New Roman" w:hAnsi="Times New Roman" w:cs="Times New Roman"/>
                <w:sz w:val="15"/>
                <w:szCs w:val="15"/>
              </w:rPr>
              <w:t>9288,4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A4" w:rsidRPr="002336C1" w:rsidRDefault="002639A4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336C1">
              <w:rPr>
                <w:rFonts w:ascii="Times New Roman" w:hAnsi="Times New Roman" w:cs="Times New Roman"/>
                <w:sz w:val="15"/>
                <w:szCs w:val="15"/>
              </w:rPr>
              <w:t>20533,1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A4" w:rsidRPr="002336C1" w:rsidRDefault="002639A4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336C1">
              <w:rPr>
                <w:rFonts w:ascii="Times New Roman" w:hAnsi="Times New Roman" w:cs="Times New Roman"/>
                <w:sz w:val="15"/>
                <w:szCs w:val="15"/>
              </w:rPr>
              <w:t>214020,6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A4" w:rsidRPr="002336C1" w:rsidRDefault="002639A4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336C1">
              <w:rPr>
                <w:rFonts w:ascii="Times New Roman" w:hAnsi="Times New Roman" w:cs="Times New Roman"/>
                <w:sz w:val="15"/>
                <w:szCs w:val="15"/>
              </w:rPr>
              <w:t>0,0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A4" w:rsidRPr="002336C1" w:rsidRDefault="002639A4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336C1">
              <w:rPr>
                <w:rFonts w:ascii="Times New Roman" w:hAnsi="Times New Roman" w:cs="Times New Roman"/>
                <w:sz w:val="15"/>
                <w:szCs w:val="15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A4" w:rsidRPr="002336C1" w:rsidRDefault="002639A4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336C1">
              <w:rPr>
                <w:rFonts w:ascii="Times New Roman" w:hAnsi="Times New Roman" w:cs="Times New Roman"/>
                <w:sz w:val="15"/>
                <w:szCs w:val="15"/>
              </w:rPr>
              <w:t>266494,5</w:t>
            </w:r>
          </w:p>
        </w:tc>
        <w:tc>
          <w:tcPr>
            <w:tcW w:w="71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A4" w:rsidRPr="009F7E05" w:rsidRDefault="002639A4" w:rsidP="00714D8B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2639A4" w:rsidRPr="009F7E05" w:rsidTr="00A32C14">
        <w:trPr>
          <w:trHeight w:val="317"/>
        </w:trPr>
        <w:tc>
          <w:tcPr>
            <w:tcW w:w="284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2639A4" w:rsidRPr="009F7E05" w:rsidRDefault="002639A4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2639A4" w:rsidRPr="009F7E05" w:rsidRDefault="002639A4" w:rsidP="00714D8B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2639A4" w:rsidRPr="009F7E05" w:rsidRDefault="002639A4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2639A4" w:rsidRPr="009F7E05" w:rsidRDefault="002639A4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A4" w:rsidRPr="002336C1" w:rsidRDefault="002639A4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80A73">
              <w:rPr>
                <w:rFonts w:ascii="Times New Roman" w:hAnsi="Times New Roman" w:cs="Times New Roman"/>
                <w:sz w:val="15"/>
                <w:szCs w:val="15"/>
              </w:rPr>
              <w:t>СМР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A4" w:rsidRPr="002336C1" w:rsidRDefault="002639A4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80A73">
              <w:rPr>
                <w:rFonts w:ascii="Times New Roman" w:hAnsi="Times New Roman" w:cs="Times New Roman"/>
                <w:sz w:val="15"/>
                <w:szCs w:val="15"/>
              </w:rPr>
              <w:t>2026-2027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A4" w:rsidRPr="002336C1" w:rsidRDefault="002639A4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80A73">
              <w:rPr>
                <w:rFonts w:ascii="Times New Roman" w:hAnsi="Times New Roman" w:cs="Times New Roman"/>
                <w:sz w:val="15"/>
                <w:szCs w:val="15"/>
              </w:rPr>
              <w:t>675203,6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A4" w:rsidRPr="002336C1" w:rsidRDefault="002639A4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80A73">
              <w:rPr>
                <w:rFonts w:ascii="Times New Roman" w:hAnsi="Times New Roman" w:cs="Times New Roman"/>
                <w:sz w:val="15"/>
                <w:szCs w:val="15"/>
              </w:rPr>
              <w:t>675203,6</w:t>
            </w:r>
          </w:p>
        </w:tc>
        <w:tc>
          <w:tcPr>
            <w:tcW w:w="566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2639A4" w:rsidRPr="009F7E05" w:rsidRDefault="002639A4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A4" w:rsidRPr="002336C1" w:rsidRDefault="002639A4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80A73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A4" w:rsidRPr="002336C1" w:rsidRDefault="002639A4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80A73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A4" w:rsidRPr="002336C1" w:rsidRDefault="002639A4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80A73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A4" w:rsidRPr="002336C1" w:rsidRDefault="002639A4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80A73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A4" w:rsidRPr="002336C1" w:rsidRDefault="002639A4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80A73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A4" w:rsidRPr="002336C1" w:rsidRDefault="002639A4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80A73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A4" w:rsidRPr="002336C1" w:rsidRDefault="002639A4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80A73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710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A4" w:rsidRPr="009F7E05" w:rsidRDefault="002639A4" w:rsidP="00714D8B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2639A4" w:rsidRPr="009F7E05" w:rsidTr="00A32C14">
        <w:trPr>
          <w:trHeight w:val="317"/>
        </w:trPr>
        <w:tc>
          <w:tcPr>
            <w:tcW w:w="28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2639A4" w:rsidRPr="009F7E05" w:rsidRDefault="002639A4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2639A4" w:rsidRPr="009F7E05" w:rsidRDefault="002639A4" w:rsidP="00714D8B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2639A4" w:rsidRPr="009F7E05" w:rsidRDefault="002639A4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2639A4" w:rsidRPr="009F7E05" w:rsidRDefault="002639A4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A4" w:rsidRPr="002336C1" w:rsidRDefault="002639A4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80A73">
              <w:rPr>
                <w:rFonts w:ascii="Times New Roman" w:hAnsi="Times New Roman" w:cs="Times New Roman"/>
                <w:sz w:val="15"/>
                <w:szCs w:val="15"/>
              </w:rPr>
              <w:t>ИТОГО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A4" w:rsidRPr="002336C1" w:rsidRDefault="002639A4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80A73">
              <w:rPr>
                <w:rFonts w:ascii="Times New Roman" w:hAnsi="Times New Roman" w:cs="Times New Roman"/>
                <w:sz w:val="15"/>
                <w:szCs w:val="15"/>
              </w:rPr>
              <w:t>2021-2027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A4" w:rsidRPr="002336C1" w:rsidRDefault="002639A4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80A73">
              <w:rPr>
                <w:rFonts w:ascii="Times New Roman" w:hAnsi="Times New Roman" w:cs="Times New Roman"/>
                <w:sz w:val="15"/>
                <w:szCs w:val="15"/>
              </w:rPr>
              <w:t>699424,5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A4" w:rsidRPr="002336C1" w:rsidRDefault="002639A4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80A73">
              <w:rPr>
                <w:rFonts w:ascii="Times New Roman" w:hAnsi="Times New Roman" w:cs="Times New Roman"/>
                <w:sz w:val="15"/>
                <w:szCs w:val="15"/>
              </w:rPr>
              <w:t>699424,5</w:t>
            </w:r>
          </w:p>
        </w:tc>
        <w:tc>
          <w:tcPr>
            <w:tcW w:w="56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2639A4" w:rsidRPr="009F7E05" w:rsidRDefault="002639A4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A4" w:rsidRPr="002336C1" w:rsidRDefault="002639A4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80A73">
              <w:rPr>
                <w:rFonts w:ascii="Times New Roman" w:hAnsi="Times New Roman" w:cs="Times New Roman"/>
                <w:sz w:val="15"/>
                <w:szCs w:val="15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A4" w:rsidRPr="002336C1" w:rsidRDefault="002639A4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80A73">
              <w:rPr>
                <w:rFonts w:ascii="Times New Roman" w:hAnsi="Times New Roman" w:cs="Times New Roman"/>
                <w:sz w:val="15"/>
                <w:szCs w:val="15"/>
              </w:rPr>
              <w:t>0,0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A4" w:rsidRPr="002336C1" w:rsidRDefault="002639A4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80A73">
              <w:rPr>
                <w:rFonts w:ascii="Times New Roman" w:hAnsi="Times New Roman" w:cs="Times New Roman"/>
                <w:sz w:val="15"/>
                <w:szCs w:val="15"/>
              </w:rPr>
              <w:t>8020,6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A4" w:rsidRPr="002336C1" w:rsidRDefault="002639A4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80A73">
              <w:rPr>
                <w:rFonts w:ascii="Times New Roman" w:hAnsi="Times New Roman" w:cs="Times New Roman"/>
                <w:sz w:val="15"/>
                <w:szCs w:val="15"/>
              </w:rPr>
              <w:t>20611,1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A4" w:rsidRPr="002336C1" w:rsidRDefault="002639A4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80A73">
              <w:rPr>
                <w:rFonts w:ascii="Times New Roman" w:hAnsi="Times New Roman" w:cs="Times New Roman"/>
                <w:sz w:val="15"/>
                <w:szCs w:val="15"/>
              </w:rPr>
              <w:t>0,0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A4" w:rsidRPr="002336C1" w:rsidRDefault="002639A4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80A73">
              <w:rPr>
                <w:rFonts w:ascii="Times New Roman" w:hAnsi="Times New Roman" w:cs="Times New Roman"/>
                <w:sz w:val="15"/>
                <w:szCs w:val="15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A4" w:rsidRPr="002336C1" w:rsidRDefault="002639A4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80A73">
              <w:rPr>
                <w:rFonts w:ascii="Times New Roman" w:hAnsi="Times New Roman" w:cs="Times New Roman"/>
                <w:sz w:val="15"/>
                <w:szCs w:val="15"/>
              </w:rPr>
              <w:t>28631,7</w:t>
            </w:r>
          </w:p>
        </w:tc>
        <w:tc>
          <w:tcPr>
            <w:tcW w:w="7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A4" w:rsidRPr="009F7E05" w:rsidRDefault="002639A4" w:rsidP="00714D8B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</w:tbl>
    <w:p w:rsidR="002639A4" w:rsidRDefault="002639A4" w:rsidP="002639A4">
      <w:pPr>
        <w:autoSpaceDE w:val="0"/>
        <w:autoSpaceDN w:val="0"/>
        <w:adjustRightInd w:val="0"/>
        <w:ind w:firstLine="708"/>
        <w:jc w:val="both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                                                                                                                                              ».</w:t>
      </w:r>
    </w:p>
    <w:p w:rsidR="00475E92" w:rsidRDefault="00475E92" w:rsidP="00A32C14">
      <w:pPr>
        <w:autoSpaceDE w:val="0"/>
        <w:autoSpaceDN w:val="0"/>
        <w:adjustRightInd w:val="0"/>
        <w:jc w:val="both"/>
        <w:outlineLvl w:val="0"/>
        <w:rPr>
          <w:rFonts w:eastAsiaTheme="minorHAnsi"/>
          <w:lang w:eastAsia="en-US"/>
        </w:rPr>
      </w:pPr>
    </w:p>
    <w:p w:rsidR="002639A4" w:rsidRPr="00B45399" w:rsidRDefault="002639A4" w:rsidP="002639A4">
      <w:pPr>
        <w:autoSpaceDE w:val="0"/>
        <w:autoSpaceDN w:val="0"/>
        <w:adjustRightInd w:val="0"/>
        <w:ind w:firstLine="708"/>
        <w:jc w:val="both"/>
        <w:outlineLvl w:val="0"/>
        <w:rPr>
          <w:rFonts w:eastAsiaTheme="minorHAnsi"/>
          <w:lang w:eastAsia="en-US"/>
        </w:rPr>
      </w:pPr>
      <w:r w:rsidRPr="00C851D1">
        <w:rPr>
          <w:rFonts w:eastAsiaTheme="minorHAnsi"/>
          <w:lang w:eastAsia="en-US"/>
        </w:rPr>
        <w:t>7.</w:t>
      </w:r>
      <w:r>
        <w:rPr>
          <w:rFonts w:eastAsiaTheme="minorHAnsi"/>
          <w:lang w:eastAsia="en-US"/>
        </w:rPr>
        <w:t>7</w:t>
      </w:r>
      <w:r w:rsidRPr="00C851D1">
        <w:rPr>
          <w:rFonts w:eastAsiaTheme="minorHAnsi"/>
          <w:lang w:eastAsia="en-US"/>
        </w:rPr>
        <w:t xml:space="preserve">. </w:t>
      </w:r>
      <w:r w:rsidRPr="00B45399">
        <w:rPr>
          <w:rFonts w:eastAsiaTheme="minorHAnsi"/>
          <w:lang w:eastAsia="en-US"/>
        </w:rPr>
        <w:t xml:space="preserve">Пункт 2.32 Проектной части таблицы 8 подраздела 9.3 раздела 9 приложения </w:t>
      </w:r>
      <w:r w:rsidR="00BF05B9">
        <w:rPr>
          <w:rFonts w:eastAsiaTheme="minorHAnsi"/>
          <w:lang w:eastAsia="en-US"/>
        </w:rPr>
        <w:br/>
      </w:r>
      <w:r w:rsidRPr="00B45399">
        <w:rPr>
          <w:rFonts w:eastAsiaTheme="minorHAnsi"/>
          <w:lang w:eastAsia="en-US"/>
        </w:rPr>
        <w:t>к постановлению изложить в следующей редакции:</w:t>
      </w:r>
    </w:p>
    <w:p w:rsidR="002639A4" w:rsidRDefault="002639A4" w:rsidP="002639A4">
      <w:pPr>
        <w:tabs>
          <w:tab w:val="left" w:pos="1134"/>
          <w:tab w:val="left" w:pos="1276"/>
        </w:tabs>
        <w:autoSpaceDE w:val="0"/>
        <w:autoSpaceDN w:val="0"/>
        <w:adjustRightInd w:val="0"/>
        <w:jc w:val="both"/>
        <w:rPr>
          <w:spacing w:val="-4"/>
        </w:rPr>
      </w:pPr>
      <w:r>
        <w:rPr>
          <w:spacing w:val="-4"/>
        </w:rPr>
        <w:t>«</w:t>
      </w:r>
    </w:p>
    <w:tbl>
      <w:tblPr>
        <w:tblW w:w="9923" w:type="dxa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426"/>
        <w:gridCol w:w="992"/>
        <w:gridCol w:w="709"/>
        <w:gridCol w:w="567"/>
        <w:gridCol w:w="425"/>
        <w:gridCol w:w="425"/>
        <w:gridCol w:w="709"/>
        <w:gridCol w:w="709"/>
        <w:gridCol w:w="567"/>
        <w:gridCol w:w="283"/>
        <w:gridCol w:w="284"/>
        <w:gridCol w:w="567"/>
        <w:gridCol w:w="567"/>
        <w:gridCol w:w="284"/>
        <w:gridCol w:w="283"/>
        <w:gridCol w:w="708"/>
        <w:gridCol w:w="1418"/>
      </w:tblGrid>
      <w:tr w:rsidR="00637A89" w:rsidRPr="009F7E05" w:rsidTr="00475E92">
        <w:trPr>
          <w:trHeight w:val="317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37A89" w:rsidRPr="009F7E05" w:rsidRDefault="00637A89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80A73">
              <w:rPr>
                <w:rFonts w:ascii="Times New Roman" w:hAnsi="Times New Roman" w:cs="Times New Roman"/>
                <w:sz w:val="15"/>
                <w:szCs w:val="15"/>
              </w:rPr>
              <w:t>2.32.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37A89" w:rsidRPr="009F7E05" w:rsidRDefault="00637A89" w:rsidP="00714D8B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r w:rsidRPr="00180A73">
              <w:rPr>
                <w:rFonts w:ascii="Times New Roman" w:hAnsi="Times New Roman" w:cs="Times New Roman"/>
                <w:sz w:val="15"/>
                <w:szCs w:val="15"/>
              </w:rPr>
              <w:t xml:space="preserve">Строительство здания для Санкт-Петербургского государственного бюджетного учреждения "Центр социальной реабилитации инвалидов и детей-инвалидов Выборгского района" по адресу: Санкт-Петербург, пересечение ул. </w:t>
            </w:r>
            <w:proofErr w:type="spellStart"/>
            <w:r w:rsidRPr="00180A73">
              <w:rPr>
                <w:rFonts w:ascii="Times New Roman" w:hAnsi="Times New Roman" w:cs="Times New Roman"/>
                <w:sz w:val="15"/>
                <w:szCs w:val="15"/>
              </w:rPr>
              <w:t>Кустодиева</w:t>
            </w:r>
            <w:proofErr w:type="spellEnd"/>
            <w:r w:rsidRPr="00180A73">
              <w:rPr>
                <w:rFonts w:ascii="Times New Roman" w:hAnsi="Times New Roman" w:cs="Times New Roman"/>
                <w:sz w:val="15"/>
                <w:szCs w:val="15"/>
              </w:rPr>
              <w:t xml:space="preserve"> и </w:t>
            </w:r>
            <w:proofErr w:type="gramStart"/>
            <w:r w:rsidRPr="00180A73">
              <w:rPr>
                <w:rFonts w:ascii="Times New Roman" w:hAnsi="Times New Roman" w:cs="Times New Roman"/>
                <w:sz w:val="15"/>
                <w:szCs w:val="15"/>
              </w:rPr>
              <w:t>Сиреневого</w:t>
            </w:r>
            <w:proofErr w:type="gramEnd"/>
            <w:r w:rsidRPr="00180A7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proofErr w:type="spellStart"/>
            <w:r w:rsidRPr="00180A73">
              <w:rPr>
                <w:rFonts w:ascii="Times New Roman" w:hAnsi="Times New Roman" w:cs="Times New Roman"/>
                <w:sz w:val="15"/>
                <w:szCs w:val="15"/>
              </w:rPr>
              <w:t>бульв</w:t>
            </w:r>
            <w:proofErr w:type="spellEnd"/>
            <w:r w:rsidRPr="00180A73">
              <w:rPr>
                <w:rFonts w:ascii="Times New Roman" w:hAnsi="Times New Roman" w:cs="Times New Roman"/>
                <w:sz w:val="15"/>
                <w:szCs w:val="15"/>
              </w:rPr>
              <w:t>. (</w:t>
            </w:r>
            <w:proofErr w:type="spellStart"/>
            <w:r w:rsidRPr="00180A73">
              <w:rPr>
                <w:rFonts w:ascii="Times New Roman" w:hAnsi="Times New Roman" w:cs="Times New Roman"/>
                <w:sz w:val="15"/>
                <w:szCs w:val="15"/>
              </w:rPr>
              <w:t>Шувалово</w:t>
            </w:r>
            <w:proofErr w:type="spellEnd"/>
            <w:r w:rsidRPr="00180A73">
              <w:rPr>
                <w:rFonts w:ascii="Times New Roman" w:hAnsi="Times New Roman" w:cs="Times New Roman"/>
                <w:sz w:val="15"/>
                <w:szCs w:val="15"/>
              </w:rPr>
              <w:t>-Озерки, квартал 23А)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37A89" w:rsidRPr="009F7E05" w:rsidRDefault="00637A89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80A73">
              <w:rPr>
                <w:rFonts w:ascii="Times New Roman" w:hAnsi="Times New Roman" w:cs="Times New Roman"/>
                <w:sz w:val="15"/>
                <w:szCs w:val="15"/>
              </w:rPr>
              <w:t>Комитет по строительству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37A89" w:rsidRPr="009F7E05" w:rsidRDefault="00637A89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80A73">
              <w:rPr>
                <w:rFonts w:ascii="Times New Roman" w:hAnsi="Times New Roman" w:cs="Times New Roman"/>
                <w:sz w:val="15"/>
                <w:szCs w:val="15"/>
              </w:rPr>
              <w:t>8200 кв. м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37A89" w:rsidRPr="002336C1" w:rsidRDefault="00637A89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80A73">
              <w:rPr>
                <w:rFonts w:ascii="Times New Roman" w:hAnsi="Times New Roman" w:cs="Times New Roman"/>
                <w:sz w:val="15"/>
                <w:szCs w:val="15"/>
              </w:rPr>
              <w:t>ПИР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37A89" w:rsidRPr="002336C1" w:rsidRDefault="00637A89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80A73">
              <w:rPr>
                <w:rFonts w:ascii="Times New Roman" w:hAnsi="Times New Roman" w:cs="Times New Roman"/>
                <w:sz w:val="15"/>
                <w:szCs w:val="15"/>
              </w:rPr>
              <w:t>2021-2022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37A89" w:rsidRPr="002336C1" w:rsidRDefault="00637A89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80A73">
              <w:rPr>
                <w:rFonts w:ascii="Times New Roman" w:hAnsi="Times New Roman" w:cs="Times New Roman"/>
                <w:sz w:val="15"/>
                <w:szCs w:val="15"/>
              </w:rPr>
              <w:t>24220,9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37A89" w:rsidRPr="002336C1" w:rsidRDefault="00637A89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80A73">
              <w:rPr>
                <w:rFonts w:ascii="Times New Roman" w:hAnsi="Times New Roman" w:cs="Times New Roman"/>
                <w:sz w:val="15"/>
                <w:szCs w:val="15"/>
              </w:rPr>
              <w:t>24220,9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37A89" w:rsidRPr="009F7E05" w:rsidRDefault="00637A89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80A73">
              <w:rPr>
                <w:rFonts w:ascii="Times New Roman" w:hAnsi="Times New Roman" w:cs="Times New Roman"/>
                <w:sz w:val="15"/>
                <w:szCs w:val="15"/>
              </w:rPr>
              <w:t>Бюджет Санкт-Петербурга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37A89" w:rsidRPr="002336C1" w:rsidRDefault="00637A89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80A73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37A89" w:rsidRPr="002336C1" w:rsidRDefault="00637A89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80A73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37A89" w:rsidRPr="002336C1" w:rsidRDefault="00637A89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80A73">
              <w:rPr>
                <w:rFonts w:ascii="Times New Roman" w:hAnsi="Times New Roman" w:cs="Times New Roman"/>
                <w:sz w:val="15"/>
                <w:szCs w:val="15"/>
              </w:rPr>
              <w:t>8020,6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37A89" w:rsidRPr="002336C1" w:rsidRDefault="00637A89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80A73">
              <w:rPr>
                <w:rFonts w:ascii="Times New Roman" w:hAnsi="Times New Roman" w:cs="Times New Roman"/>
                <w:sz w:val="15"/>
                <w:szCs w:val="15"/>
              </w:rPr>
              <w:t>20611,1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37A89" w:rsidRPr="002336C1" w:rsidRDefault="00637A89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80A73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37A89" w:rsidRPr="009F7E05" w:rsidRDefault="00637A89" w:rsidP="00814C6E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37A89" w:rsidRPr="002336C1" w:rsidRDefault="00637A89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80A73">
              <w:rPr>
                <w:rFonts w:ascii="Times New Roman" w:hAnsi="Times New Roman" w:cs="Times New Roman"/>
                <w:sz w:val="15"/>
                <w:szCs w:val="15"/>
              </w:rPr>
              <w:t>28631,7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37A89" w:rsidRPr="009F7E05" w:rsidRDefault="00637A89" w:rsidP="00714D8B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r w:rsidRPr="00180A73">
              <w:rPr>
                <w:rFonts w:ascii="Times New Roman" w:hAnsi="Times New Roman" w:cs="Times New Roman"/>
                <w:sz w:val="15"/>
                <w:szCs w:val="15"/>
              </w:rPr>
              <w:t>Доля граждан, получивших социальные услуги в учреждениях социального обслуживания населения, в общем числе граждан, обратившихся за получением социальных услуг в учреждения социального обслуживания населения</w:t>
            </w:r>
          </w:p>
        </w:tc>
      </w:tr>
      <w:tr w:rsidR="002639A4" w:rsidRPr="009F7E05" w:rsidTr="00475E92">
        <w:trPr>
          <w:trHeight w:val="317"/>
        </w:trPr>
        <w:tc>
          <w:tcPr>
            <w:tcW w:w="426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2639A4" w:rsidRPr="009F7E05" w:rsidRDefault="002639A4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2639A4" w:rsidRPr="009F7E05" w:rsidRDefault="002639A4" w:rsidP="00714D8B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2639A4" w:rsidRPr="009F7E05" w:rsidRDefault="002639A4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2639A4" w:rsidRPr="009F7E05" w:rsidRDefault="002639A4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A4" w:rsidRPr="002336C1" w:rsidRDefault="002639A4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80A73">
              <w:rPr>
                <w:rFonts w:ascii="Times New Roman" w:hAnsi="Times New Roman" w:cs="Times New Roman"/>
                <w:sz w:val="15"/>
                <w:szCs w:val="15"/>
              </w:rPr>
              <w:t>СМР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A4" w:rsidRPr="002336C1" w:rsidRDefault="002639A4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80A73">
              <w:rPr>
                <w:rFonts w:ascii="Times New Roman" w:hAnsi="Times New Roman" w:cs="Times New Roman"/>
                <w:sz w:val="15"/>
                <w:szCs w:val="15"/>
              </w:rPr>
              <w:t>2026-2027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A4" w:rsidRPr="002336C1" w:rsidRDefault="002639A4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80A73">
              <w:rPr>
                <w:rFonts w:ascii="Times New Roman" w:hAnsi="Times New Roman" w:cs="Times New Roman"/>
                <w:sz w:val="15"/>
                <w:szCs w:val="15"/>
              </w:rPr>
              <w:t>675203,6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A4" w:rsidRPr="002336C1" w:rsidRDefault="002639A4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80A73">
              <w:rPr>
                <w:rFonts w:ascii="Times New Roman" w:hAnsi="Times New Roman" w:cs="Times New Roman"/>
                <w:sz w:val="15"/>
                <w:szCs w:val="15"/>
              </w:rPr>
              <w:t>675203,6</w:t>
            </w:r>
          </w:p>
        </w:tc>
        <w:tc>
          <w:tcPr>
            <w:tcW w:w="567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2639A4" w:rsidRPr="009F7E05" w:rsidRDefault="002639A4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A4" w:rsidRPr="002336C1" w:rsidRDefault="002639A4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80A73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A4" w:rsidRPr="002336C1" w:rsidRDefault="002639A4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80A73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A4" w:rsidRPr="002336C1" w:rsidRDefault="002639A4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80A73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A4" w:rsidRPr="002336C1" w:rsidRDefault="002639A4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80A73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A4" w:rsidRPr="002336C1" w:rsidRDefault="002639A4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80A73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A4" w:rsidRPr="002336C1" w:rsidRDefault="002639A4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80A73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A4" w:rsidRPr="002336C1" w:rsidRDefault="002639A4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80A73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A4" w:rsidRPr="009F7E05" w:rsidRDefault="002639A4" w:rsidP="00714D8B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637A89" w:rsidRPr="009F7E05" w:rsidTr="00475E92">
        <w:trPr>
          <w:trHeight w:val="317"/>
        </w:trPr>
        <w:tc>
          <w:tcPr>
            <w:tcW w:w="42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37A89" w:rsidRPr="009F7E05" w:rsidRDefault="00637A89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37A89" w:rsidRPr="009F7E05" w:rsidRDefault="00637A89" w:rsidP="00714D8B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37A89" w:rsidRPr="009F7E05" w:rsidRDefault="00637A89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37A89" w:rsidRPr="009F7E05" w:rsidRDefault="00637A89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37A89" w:rsidRPr="002336C1" w:rsidRDefault="00637A89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80A73">
              <w:rPr>
                <w:rFonts w:ascii="Times New Roman" w:hAnsi="Times New Roman" w:cs="Times New Roman"/>
                <w:sz w:val="15"/>
                <w:szCs w:val="15"/>
              </w:rPr>
              <w:t>ИТОГО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37A89" w:rsidRPr="002336C1" w:rsidRDefault="00637A89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80A73">
              <w:rPr>
                <w:rFonts w:ascii="Times New Roman" w:hAnsi="Times New Roman" w:cs="Times New Roman"/>
                <w:sz w:val="15"/>
                <w:szCs w:val="15"/>
              </w:rPr>
              <w:t>2021-2027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37A89" w:rsidRPr="002336C1" w:rsidRDefault="00637A89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80A73">
              <w:rPr>
                <w:rFonts w:ascii="Times New Roman" w:hAnsi="Times New Roman" w:cs="Times New Roman"/>
                <w:sz w:val="15"/>
                <w:szCs w:val="15"/>
              </w:rPr>
              <w:t>699424,5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37A89" w:rsidRPr="002336C1" w:rsidRDefault="00637A89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80A73">
              <w:rPr>
                <w:rFonts w:ascii="Times New Roman" w:hAnsi="Times New Roman" w:cs="Times New Roman"/>
                <w:sz w:val="15"/>
                <w:szCs w:val="15"/>
              </w:rPr>
              <w:t>699424,5</w:t>
            </w: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37A89" w:rsidRPr="009F7E05" w:rsidRDefault="00637A89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37A89" w:rsidRPr="009F7E05" w:rsidRDefault="00637A89" w:rsidP="00814C6E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37A89" w:rsidRPr="009F7E05" w:rsidRDefault="00637A89" w:rsidP="00814C6E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37A89" w:rsidRPr="002336C1" w:rsidRDefault="00637A89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80A73">
              <w:rPr>
                <w:rFonts w:ascii="Times New Roman" w:hAnsi="Times New Roman" w:cs="Times New Roman"/>
                <w:sz w:val="15"/>
                <w:szCs w:val="15"/>
              </w:rPr>
              <w:t>8020,6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37A89" w:rsidRPr="002336C1" w:rsidRDefault="00637A89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80A73">
              <w:rPr>
                <w:rFonts w:ascii="Times New Roman" w:hAnsi="Times New Roman" w:cs="Times New Roman"/>
                <w:sz w:val="15"/>
                <w:szCs w:val="15"/>
              </w:rPr>
              <w:t>20611,1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37A89" w:rsidRPr="009F7E05" w:rsidRDefault="00637A89" w:rsidP="00814C6E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37A89" w:rsidRPr="009F7E05" w:rsidRDefault="00637A89" w:rsidP="00814C6E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37A89" w:rsidRPr="002336C1" w:rsidRDefault="00637A89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80A73">
              <w:rPr>
                <w:rFonts w:ascii="Times New Roman" w:hAnsi="Times New Roman" w:cs="Times New Roman"/>
                <w:sz w:val="15"/>
                <w:szCs w:val="15"/>
              </w:rPr>
              <w:t>28631,7</w:t>
            </w:r>
          </w:p>
        </w:tc>
        <w:tc>
          <w:tcPr>
            <w:tcW w:w="14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37A89" w:rsidRPr="009F7E05" w:rsidRDefault="00637A89" w:rsidP="00714D8B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</w:tbl>
    <w:p w:rsidR="00475E92" w:rsidRDefault="00475E92" w:rsidP="00475E92">
      <w:pPr>
        <w:autoSpaceDE w:val="0"/>
        <w:autoSpaceDN w:val="0"/>
        <w:adjustRightInd w:val="0"/>
        <w:ind w:firstLine="708"/>
        <w:jc w:val="both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                                                                                                                                              ».</w:t>
      </w:r>
    </w:p>
    <w:p w:rsidR="009D1959" w:rsidRDefault="00475E92" w:rsidP="00044E13">
      <w:pPr>
        <w:autoSpaceDE w:val="0"/>
        <w:autoSpaceDN w:val="0"/>
        <w:adjustRightInd w:val="0"/>
        <w:ind w:firstLine="708"/>
        <w:jc w:val="both"/>
        <w:outlineLvl w:val="0"/>
        <w:rPr>
          <w:spacing w:val="-4"/>
        </w:rPr>
      </w:pPr>
      <w:r w:rsidRPr="00C851D1">
        <w:rPr>
          <w:rFonts w:eastAsiaTheme="minorHAnsi"/>
          <w:lang w:eastAsia="en-US"/>
        </w:rPr>
        <w:t>7.</w:t>
      </w:r>
      <w:r>
        <w:rPr>
          <w:rFonts w:eastAsiaTheme="minorHAnsi"/>
          <w:lang w:eastAsia="en-US"/>
        </w:rPr>
        <w:t>8</w:t>
      </w:r>
      <w:r w:rsidRPr="00C851D1">
        <w:rPr>
          <w:rFonts w:eastAsiaTheme="minorHAnsi"/>
          <w:lang w:eastAsia="en-US"/>
        </w:rPr>
        <w:t xml:space="preserve">. </w:t>
      </w:r>
      <w:r>
        <w:rPr>
          <w:spacing w:val="-4"/>
        </w:rPr>
        <w:t xml:space="preserve">Строки «Итого прочие расходы развития» и «Всего проектная часть Подпрограммы» </w:t>
      </w:r>
      <w:r>
        <w:t>таблицы 8 подраздела 9.3 раздела 9</w:t>
      </w:r>
      <w:r>
        <w:rPr>
          <w:spacing w:val="-4"/>
        </w:rPr>
        <w:t xml:space="preserve"> приложения к п</w:t>
      </w:r>
      <w:r w:rsidRPr="00B15349">
        <w:rPr>
          <w:spacing w:val="-4"/>
        </w:rPr>
        <w:t>остановлению изложить</w:t>
      </w:r>
      <w:r>
        <w:rPr>
          <w:spacing w:val="-4"/>
        </w:rPr>
        <w:t xml:space="preserve"> </w:t>
      </w:r>
      <w:r w:rsidRPr="00B15349">
        <w:rPr>
          <w:spacing w:val="-4"/>
        </w:rPr>
        <w:t>в следующей редакции:</w:t>
      </w:r>
    </w:p>
    <w:p w:rsidR="00475E92" w:rsidRDefault="00475E92" w:rsidP="00475E92">
      <w:pPr>
        <w:autoSpaceDE w:val="0"/>
        <w:autoSpaceDN w:val="0"/>
        <w:adjustRightInd w:val="0"/>
        <w:jc w:val="both"/>
        <w:outlineLvl w:val="0"/>
        <w:rPr>
          <w:spacing w:val="-4"/>
        </w:rPr>
      </w:pPr>
      <w:r>
        <w:rPr>
          <w:spacing w:val="-4"/>
        </w:rPr>
        <w:t>«</w:t>
      </w:r>
    </w:p>
    <w:tbl>
      <w:tblPr>
        <w:tblW w:w="9923" w:type="dxa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2977"/>
        <w:gridCol w:w="891"/>
        <w:gridCol w:w="891"/>
        <w:gridCol w:w="891"/>
        <w:gridCol w:w="891"/>
        <w:gridCol w:w="891"/>
        <w:gridCol w:w="891"/>
        <w:gridCol w:w="891"/>
        <w:gridCol w:w="709"/>
      </w:tblGrid>
      <w:tr w:rsidR="00475E92" w:rsidRPr="00475E92" w:rsidTr="00475E92"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75E92" w:rsidRPr="00B45399" w:rsidRDefault="00475E92" w:rsidP="00714D8B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ИТОГО прочие расходы развития 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75E92" w:rsidRPr="00B45399" w:rsidRDefault="00475E92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627333,5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75E92" w:rsidRPr="00B45399" w:rsidRDefault="00475E92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803652,7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75E92" w:rsidRPr="00B45399" w:rsidRDefault="00475E92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380952,4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75E92" w:rsidRPr="00B45399" w:rsidRDefault="00475E92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2600826,6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75E92" w:rsidRPr="00B45399" w:rsidRDefault="00475E92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533889,1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75E92" w:rsidRPr="00B45399" w:rsidRDefault="00475E92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718546,0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75E92" w:rsidRPr="00B45399" w:rsidRDefault="00475E92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5665200,3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75E92" w:rsidRPr="00B45399" w:rsidRDefault="00475E92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х</w:t>
            </w:r>
          </w:p>
        </w:tc>
      </w:tr>
      <w:tr w:rsidR="00475E92" w:rsidRPr="00475E92" w:rsidTr="00475E92"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75E92" w:rsidRPr="00B45399" w:rsidRDefault="00475E92" w:rsidP="00714D8B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 xml:space="preserve">ВСЕГО проектная часть подпрограммы 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75E92" w:rsidRPr="00B45399" w:rsidRDefault="00475E92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12211903,2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75E92" w:rsidRPr="00B45399" w:rsidRDefault="00475E92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803652,7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75E92" w:rsidRPr="00B45399" w:rsidRDefault="00475E92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380952,4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75E92" w:rsidRPr="00B45399" w:rsidRDefault="00475E92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2600826,6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75E92" w:rsidRPr="00B45399" w:rsidRDefault="00475E92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533889,1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75E92" w:rsidRPr="00B45399" w:rsidRDefault="00475E92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718546,0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75E92" w:rsidRPr="00B45399" w:rsidRDefault="00475E92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17249770,0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75E92" w:rsidRPr="00B45399" w:rsidRDefault="00475E92" w:rsidP="00714D8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5399">
              <w:rPr>
                <w:rFonts w:ascii="Times New Roman" w:hAnsi="Times New Roman" w:cs="Times New Roman"/>
                <w:sz w:val="15"/>
                <w:szCs w:val="15"/>
              </w:rPr>
              <w:t>х</w:t>
            </w:r>
          </w:p>
        </w:tc>
      </w:tr>
    </w:tbl>
    <w:p w:rsidR="00475E92" w:rsidRDefault="00475E92" w:rsidP="00475E92">
      <w:pPr>
        <w:autoSpaceDE w:val="0"/>
        <w:autoSpaceDN w:val="0"/>
        <w:adjustRightInd w:val="0"/>
        <w:ind w:firstLine="708"/>
        <w:jc w:val="both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                                                                                                                                              ».</w:t>
      </w:r>
    </w:p>
    <w:p w:rsidR="00B45399" w:rsidRDefault="00B45399" w:rsidP="00D70FC8">
      <w:pPr>
        <w:autoSpaceDE w:val="0"/>
        <w:autoSpaceDN w:val="0"/>
        <w:adjustRightInd w:val="0"/>
        <w:ind w:firstLine="708"/>
        <w:jc w:val="both"/>
        <w:outlineLvl w:val="0"/>
        <w:rPr>
          <w:rFonts w:eastAsiaTheme="minorHAnsi"/>
          <w:lang w:eastAsia="en-US"/>
        </w:rPr>
      </w:pPr>
    </w:p>
    <w:p w:rsidR="00E8564D" w:rsidRPr="006844B0" w:rsidRDefault="006E4EE4" w:rsidP="00D70FC8">
      <w:pPr>
        <w:autoSpaceDE w:val="0"/>
        <w:autoSpaceDN w:val="0"/>
        <w:adjustRightInd w:val="0"/>
        <w:ind w:firstLine="708"/>
        <w:jc w:val="both"/>
        <w:outlineLvl w:val="0"/>
        <w:rPr>
          <w:rFonts w:eastAsiaTheme="minorHAnsi"/>
          <w:lang w:eastAsia="en-US"/>
        </w:rPr>
      </w:pPr>
      <w:r w:rsidRPr="006844B0">
        <w:rPr>
          <w:rFonts w:eastAsiaTheme="minorHAnsi"/>
          <w:lang w:eastAsia="en-US"/>
        </w:rPr>
        <w:lastRenderedPageBreak/>
        <w:t xml:space="preserve">8. </w:t>
      </w:r>
      <w:r w:rsidR="00E8564D" w:rsidRPr="006844B0">
        <w:rPr>
          <w:rFonts w:eastAsiaTheme="minorHAnsi"/>
          <w:lang w:eastAsia="en-US"/>
        </w:rPr>
        <w:t>Внести в постановление Правительства Санкт-Петербурга от 23.06.2014 № 498</w:t>
      </w:r>
      <w:r w:rsidR="00BF05B9">
        <w:rPr>
          <w:rFonts w:eastAsiaTheme="minorHAnsi"/>
          <w:lang w:eastAsia="en-US"/>
        </w:rPr>
        <w:t xml:space="preserve"> </w:t>
      </w:r>
      <w:r w:rsidR="00BF05B9">
        <w:rPr>
          <w:rFonts w:eastAsiaTheme="minorHAnsi"/>
          <w:lang w:eastAsia="en-US"/>
        </w:rPr>
        <w:br/>
      </w:r>
      <w:r w:rsidR="00E8564D" w:rsidRPr="006844B0">
        <w:rPr>
          <w:rFonts w:eastAsiaTheme="minorHAnsi"/>
          <w:lang w:eastAsia="en-US"/>
        </w:rPr>
        <w:t>«О государственной программе Санкт-Петербурга «Развитие физической культуры</w:t>
      </w:r>
      <w:r w:rsidR="003B3681" w:rsidRPr="006844B0">
        <w:rPr>
          <w:rFonts w:eastAsiaTheme="minorHAnsi"/>
          <w:lang w:eastAsia="en-US"/>
        </w:rPr>
        <w:t xml:space="preserve"> </w:t>
      </w:r>
      <w:r w:rsidR="00E8564D" w:rsidRPr="006844B0">
        <w:rPr>
          <w:rFonts w:eastAsiaTheme="minorHAnsi"/>
          <w:lang w:eastAsia="en-US"/>
        </w:rPr>
        <w:t xml:space="preserve">и спорта </w:t>
      </w:r>
      <w:r w:rsidR="00BF05B9">
        <w:rPr>
          <w:rFonts w:eastAsiaTheme="minorHAnsi"/>
          <w:lang w:eastAsia="en-US"/>
        </w:rPr>
        <w:br/>
      </w:r>
      <w:r w:rsidR="00E8564D" w:rsidRPr="006844B0">
        <w:rPr>
          <w:rFonts w:eastAsiaTheme="minorHAnsi"/>
          <w:lang w:eastAsia="en-US"/>
        </w:rPr>
        <w:t>в Санкт-Петербурге» следующие изменения:</w:t>
      </w:r>
    </w:p>
    <w:p w:rsidR="00E8564D" w:rsidRPr="006844B0" w:rsidRDefault="006E4EE4" w:rsidP="00D70FC8">
      <w:pPr>
        <w:autoSpaceDE w:val="0"/>
        <w:autoSpaceDN w:val="0"/>
        <w:adjustRightInd w:val="0"/>
        <w:ind w:firstLine="708"/>
        <w:jc w:val="both"/>
        <w:outlineLvl w:val="0"/>
        <w:rPr>
          <w:rFonts w:eastAsiaTheme="minorHAnsi"/>
          <w:b/>
          <w:lang w:eastAsia="en-US"/>
        </w:rPr>
      </w:pPr>
      <w:r w:rsidRPr="006844B0">
        <w:rPr>
          <w:rFonts w:eastAsiaTheme="minorHAnsi"/>
          <w:lang w:eastAsia="en-US"/>
        </w:rPr>
        <w:t xml:space="preserve">8.1. </w:t>
      </w:r>
      <w:r w:rsidR="00E8564D" w:rsidRPr="006844B0">
        <w:rPr>
          <w:rFonts w:eastAsiaTheme="minorHAnsi"/>
          <w:lang w:eastAsia="en-US"/>
        </w:rPr>
        <w:t xml:space="preserve">Пункт 9 </w:t>
      </w:r>
      <w:r w:rsidR="002C7FC0" w:rsidRPr="006844B0">
        <w:rPr>
          <w:rFonts w:eastAsiaTheme="minorHAnsi"/>
          <w:lang w:eastAsia="en-US"/>
        </w:rPr>
        <w:t>Паспорта государственной программы Санкт-Петербурга «Развитие физической культуры и спорта в Санкт-Петербурге»</w:t>
      </w:r>
      <w:r w:rsidR="00E8564D" w:rsidRPr="006844B0">
        <w:rPr>
          <w:rFonts w:eastAsiaTheme="minorHAnsi"/>
          <w:lang w:eastAsia="en-US"/>
        </w:rPr>
        <w:t xml:space="preserve"> приложения к постановлению изложить</w:t>
      </w:r>
      <w:r w:rsidR="00BF05B9">
        <w:rPr>
          <w:rFonts w:eastAsiaTheme="minorHAnsi"/>
          <w:lang w:eastAsia="en-US"/>
        </w:rPr>
        <w:br/>
      </w:r>
      <w:r w:rsidR="00E8564D" w:rsidRPr="006844B0">
        <w:rPr>
          <w:rFonts w:eastAsiaTheme="minorHAnsi"/>
          <w:lang w:eastAsia="en-US"/>
        </w:rPr>
        <w:t>в следующей редакции:</w:t>
      </w:r>
    </w:p>
    <w:p w:rsidR="00E8564D" w:rsidRPr="006844B0" w:rsidRDefault="00BF05B9" w:rsidP="00BD5C7A">
      <w:pPr>
        <w:ind w:left="567"/>
        <w:rPr>
          <w:b/>
        </w:rPr>
      </w:pPr>
      <w:r>
        <w:rPr>
          <w:b/>
        </w:rPr>
        <w:t>«</w:t>
      </w:r>
    </w:p>
    <w:tbl>
      <w:tblPr>
        <w:tblW w:w="5000" w:type="pct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4"/>
        <w:gridCol w:w="417"/>
        <w:gridCol w:w="3026"/>
        <w:gridCol w:w="6460"/>
      </w:tblGrid>
      <w:tr w:rsidR="006844B0" w:rsidRPr="006844B0" w:rsidTr="002C5BD5">
        <w:trPr>
          <w:trHeight w:val="11458"/>
        </w:trPr>
        <w:tc>
          <w:tcPr>
            <w:tcW w:w="7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113D0" w:rsidRPr="006844B0" w:rsidRDefault="00D113D0" w:rsidP="00BD5C7A">
            <w:pPr>
              <w:ind w:left="567"/>
              <w:rPr>
                <w:b/>
                <w:sz w:val="18"/>
                <w:szCs w:val="18"/>
              </w:rPr>
            </w:pPr>
            <w:r w:rsidRPr="006844B0">
              <w:rPr>
                <w:b/>
                <w:sz w:val="18"/>
                <w:szCs w:val="18"/>
              </w:rPr>
              <w:t>«</w:t>
            </w:r>
          </w:p>
        </w:tc>
        <w:tc>
          <w:tcPr>
            <w:tcW w:w="208" w:type="pct"/>
            <w:tcBorders>
              <w:left w:val="single" w:sz="4" w:space="0" w:color="auto"/>
            </w:tcBorders>
            <w:tcMar>
              <w:top w:w="0" w:type="dxa"/>
              <w:bottom w:w="0" w:type="dxa"/>
            </w:tcMar>
          </w:tcPr>
          <w:p w:rsidR="00D113D0" w:rsidRPr="006844B0" w:rsidRDefault="00D113D0" w:rsidP="002C5BD5">
            <w:pPr>
              <w:ind w:left="-12"/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9</w:t>
            </w:r>
          </w:p>
        </w:tc>
        <w:tc>
          <w:tcPr>
            <w:tcW w:w="1506" w:type="pct"/>
            <w:tcMar>
              <w:top w:w="0" w:type="dxa"/>
              <w:bottom w:w="0" w:type="dxa"/>
            </w:tcMar>
          </w:tcPr>
          <w:p w:rsidR="00D113D0" w:rsidRPr="006844B0" w:rsidRDefault="00D113D0" w:rsidP="002C5BD5">
            <w:pPr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 xml:space="preserve">Общий объем финансирования государственной программы </w:t>
            </w:r>
            <w:r w:rsidRPr="006844B0">
              <w:rPr>
                <w:sz w:val="18"/>
                <w:szCs w:val="18"/>
              </w:rPr>
              <w:br/>
              <w:t xml:space="preserve">по источникам финансирования </w:t>
            </w:r>
          </w:p>
          <w:p w:rsidR="00D113D0" w:rsidRPr="006844B0" w:rsidRDefault="00D113D0" w:rsidP="002C5BD5">
            <w:pPr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с указанием объемов финансирования, предусмотренных</w:t>
            </w:r>
            <w:r w:rsidRPr="006844B0">
              <w:rPr>
                <w:sz w:val="18"/>
                <w:szCs w:val="18"/>
              </w:rPr>
              <w:br/>
              <w:t xml:space="preserve">на реализацию региональных проектов, в том числе по годам реализации государственной программы </w:t>
            </w:r>
          </w:p>
        </w:tc>
        <w:tc>
          <w:tcPr>
            <w:tcW w:w="3215" w:type="pct"/>
            <w:tcBorders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113D0" w:rsidRPr="006844B0" w:rsidRDefault="00D113D0" w:rsidP="002C5BD5">
            <w:pPr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 xml:space="preserve">Государственная программа финансируется за счет средств бюджета </w:t>
            </w:r>
          </w:p>
          <w:p w:rsidR="00D113D0" w:rsidRPr="006844B0" w:rsidRDefault="00D113D0" w:rsidP="002C5BD5">
            <w:pPr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 xml:space="preserve">Санкт-Петербурга, а также за счет средств федерального бюджета </w:t>
            </w:r>
          </w:p>
          <w:p w:rsidR="00D113D0" w:rsidRPr="006844B0" w:rsidRDefault="00D113D0" w:rsidP="002C5BD5">
            <w:pPr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 xml:space="preserve">и внебюджетных источников. </w:t>
            </w:r>
            <w:r w:rsidRPr="006844B0">
              <w:rPr>
                <w:sz w:val="18"/>
                <w:szCs w:val="18"/>
              </w:rPr>
              <w:br/>
              <w:t>Общий объем финансирования государственной программы</w:t>
            </w:r>
          </w:p>
          <w:p w:rsidR="00D113D0" w:rsidRPr="006844B0" w:rsidRDefault="00D113D0" w:rsidP="002C5BD5">
            <w:pPr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 xml:space="preserve">на период 2019-2024 годов – </w:t>
            </w:r>
            <w:r w:rsidR="00767E57">
              <w:rPr>
                <w:sz w:val="18"/>
                <w:szCs w:val="18"/>
              </w:rPr>
              <w:t>102 691 852,5</w:t>
            </w:r>
            <w:r w:rsidRPr="006844B0">
              <w:rPr>
                <w:sz w:val="18"/>
                <w:szCs w:val="18"/>
              </w:rPr>
              <w:t xml:space="preserve"> </w:t>
            </w:r>
            <w:proofErr w:type="spellStart"/>
            <w:r w:rsidRPr="006844B0">
              <w:rPr>
                <w:sz w:val="18"/>
                <w:szCs w:val="18"/>
              </w:rPr>
              <w:t>тыс</w:t>
            </w:r>
            <w:proofErr w:type="gramStart"/>
            <w:r w:rsidRPr="006844B0">
              <w:rPr>
                <w:sz w:val="18"/>
                <w:szCs w:val="18"/>
              </w:rPr>
              <w:t>.р</w:t>
            </w:r>
            <w:proofErr w:type="gramEnd"/>
            <w:r w:rsidRPr="006844B0">
              <w:rPr>
                <w:sz w:val="18"/>
                <w:szCs w:val="18"/>
              </w:rPr>
              <w:t>уб</w:t>
            </w:r>
            <w:proofErr w:type="spellEnd"/>
            <w:r w:rsidRPr="006844B0">
              <w:rPr>
                <w:sz w:val="18"/>
                <w:szCs w:val="18"/>
              </w:rPr>
              <w:t>., из них:</w:t>
            </w:r>
          </w:p>
          <w:p w:rsidR="00D113D0" w:rsidRPr="006844B0" w:rsidRDefault="00D113D0" w:rsidP="002C5BD5">
            <w:pPr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 xml:space="preserve">2019 г. – 15 826 977,2 </w:t>
            </w:r>
            <w:proofErr w:type="spellStart"/>
            <w:r w:rsidRPr="006844B0">
              <w:rPr>
                <w:sz w:val="18"/>
                <w:szCs w:val="18"/>
              </w:rPr>
              <w:t>тыс</w:t>
            </w:r>
            <w:proofErr w:type="gramStart"/>
            <w:r w:rsidRPr="006844B0">
              <w:rPr>
                <w:sz w:val="18"/>
                <w:szCs w:val="18"/>
              </w:rPr>
              <w:t>.р</w:t>
            </w:r>
            <w:proofErr w:type="gramEnd"/>
            <w:r w:rsidRPr="006844B0">
              <w:rPr>
                <w:sz w:val="18"/>
                <w:szCs w:val="18"/>
              </w:rPr>
              <w:t>уб</w:t>
            </w:r>
            <w:proofErr w:type="spellEnd"/>
            <w:r w:rsidRPr="006844B0">
              <w:rPr>
                <w:sz w:val="18"/>
                <w:szCs w:val="18"/>
              </w:rPr>
              <w:t xml:space="preserve">.; </w:t>
            </w:r>
          </w:p>
          <w:p w:rsidR="00D113D0" w:rsidRPr="006844B0" w:rsidRDefault="00D113D0" w:rsidP="002C5BD5">
            <w:pPr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 xml:space="preserve">2020 г. – 15 458 513,4 </w:t>
            </w:r>
            <w:proofErr w:type="spellStart"/>
            <w:r w:rsidRPr="006844B0">
              <w:rPr>
                <w:sz w:val="18"/>
                <w:szCs w:val="18"/>
              </w:rPr>
              <w:t>тыс</w:t>
            </w:r>
            <w:proofErr w:type="gramStart"/>
            <w:r w:rsidRPr="006844B0">
              <w:rPr>
                <w:sz w:val="18"/>
                <w:szCs w:val="18"/>
              </w:rPr>
              <w:t>.р</w:t>
            </w:r>
            <w:proofErr w:type="gramEnd"/>
            <w:r w:rsidRPr="006844B0">
              <w:rPr>
                <w:sz w:val="18"/>
                <w:szCs w:val="18"/>
              </w:rPr>
              <w:t>уб</w:t>
            </w:r>
            <w:proofErr w:type="spellEnd"/>
            <w:r w:rsidRPr="006844B0">
              <w:rPr>
                <w:sz w:val="18"/>
                <w:szCs w:val="18"/>
              </w:rPr>
              <w:t>.;</w:t>
            </w:r>
          </w:p>
          <w:p w:rsidR="00D113D0" w:rsidRPr="006844B0" w:rsidRDefault="00D113D0" w:rsidP="002C5BD5">
            <w:pPr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 xml:space="preserve">2021 г. – </w:t>
            </w:r>
            <w:r w:rsidR="00767E57">
              <w:rPr>
                <w:sz w:val="18"/>
                <w:szCs w:val="18"/>
              </w:rPr>
              <w:t xml:space="preserve">15 645 543,6 </w:t>
            </w:r>
            <w:proofErr w:type="spellStart"/>
            <w:r w:rsidRPr="006844B0">
              <w:rPr>
                <w:sz w:val="18"/>
                <w:szCs w:val="18"/>
              </w:rPr>
              <w:t>тыс</w:t>
            </w:r>
            <w:proofErr w:type="gramStart"/>
            <w:r w:rsidRPr="006844B0">
              <w:rPr>
                <w:sz w:val="18"/>
                <w:szCs w:val="18"/>
              </w:rPr>
              <w:t>.р</w:t>
            </w:r>
            <w:proofErr w:type="gramEnd"/>
            <w:r w:rsidRPr="006844B0">
              <w:rPr>
                <w:sz w:val="18"/>
                <w:szCs w:val="18"/>
              </w:rPr>
              <w:t>уб</w:t>
            </w:r>
            <w:proofErr w:type="spellEnd"/>
            <w:r w:rsidRPr="006844B0">
              <w:rPr>
                <w:sz w:val="18"/>
                <w:szCs w:val="18"/>
              </w:rPr>
              <w:t>.;</w:t>
            </w:r>
          </w:p>
          <w:p w:rsidR="00D113D0" w:rsidRPr="006844B0" w:rsidRDefault="00D113D0" w:rsidP="002C5BD5">
            <w:pPr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 xml:space="preserve">2022 г. – </w:t>
            </w:r>
            <w:r w:rsidR="00767E57">
              <w:rPr>
                <w:sz w:val="18"/>
                <w:szCs w:val="18"/>
              </w:rPr>
              <w:t>17 964 315,4</w:t>
            </w:r>
            <w:r w:rsidRPr="006844B0">
              <w:rPr>
                <w:sz w:val="18"/>
                <w:szCs w:val="18"/>
              </w:rPr>
              <w:t xml:space="preserve"> </w:t>
            </w:r>
            <w:proofErr w:type="spellStart"/>
            <w:r w:rsidRPr="006844B0">
              <w:rPr>
                <w:sz w:val="18"/>
                <w:szCs w:val="18"/>
              </w:rPr>
              <w:t>тыс</w:t>
            </w:r>
            <w:proofErr w:type="gramStart"/>
            <w:r w:rsidRPr="006844B0">
              <w:rPr>
                <w:sz w:val="18"/>
                <w:szCs w:val="18"/>
              </w:rPr>
              <w:t>.р</w:t>
            </w:r>
            <w:proofErr w:type="gramEnd"/>
            <w:r w:rsidRPr="006844B0">
              <w:rPr>
                <w:sz w:val="18"/>
                <w:szCs w:val="18"/>
              </w:rPr>
              <w:t>уб</w:t>
            </w:r>
            <w:proofErr w:type="spellEnd"/>
            <w:r w:rsidRPr="006844B0">
              <w:rPr>
                <w:sz w:val="18"/>
                <w:szCs w:val="18"/>
              </w:rPr>
              <w:t>.;</w:t>
            </w:r>
          </w:p>
          <w:p w:rsidR="00D113D0" w:rsidRPr="006844B0" w:rsidRDefault="00D113D0" w:rsidP="002C5BD5">
            <w:pPr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 xml:space="preserve">2023 г. – 17 851 271,5 </w:t>
            </w:r>
            <w:proofErr w:type="spellStart"/>
            <w:r w:rsidRPr="006844B0">
              <w:rPr>
                <w:sz w:val="18"/>
                <w:szCs w:val="18"/>
              </w:rPr>
              <w:t>тыс</w:t>
            </w:r>
            <w:proofErr w:type="gramStart"/>
            <w:r w:rsidRPr="006844B0">
              <w:rPr>
                <w:sz w:val="18"/>
                <w:szCs w:val="18"/>
              </w:rPr>
              <w:t>.р</w:t>
            </w:r>
            <w:proofErr w:type="gramEnd"/>
            <w:r w:rsidRPr="006844B0">
              <w:rPr>
                <w:sz w:val="18"/>
                <w:szCs w:val="18"/>
              </w:rPr>
              <w:t>уб</w:t>
            </w:r>
            <w:proofErr w:type="spellEnd"/>
            <w:r w:rsidRPr="006844B0">
              <w:rPr>
                <w:sz w:val="18"/>
                <w:szCs w:val="18"/>
              </w:rPr>
              <w:t>.;</w:t>
            </w:r>
          </w:p>
          <w:p w:rsidR="00D113D0" w:rsidRPr="006844B0" w:rsidRDefault="00D113D0" w:rsidP="002C5BD5">
            <w:pPr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 xml:space="preserve">2024 г. – 19 945 231,4 </w:t>
            </w:r>
            <w:proofErr w:type="spellStart"/>
            <w:r w:rsidRPr="006844B0">
              <w:rPr>
                <w:sz w:val="18"/>
                <w:szCs w:val="18"/>
              </w:rPr>
              <w:t>тыс</w:t>
            </w:r>
            <w:proofErr w:type="gramStart"/>
            <w:r w:rsidRPr="006844B0">
              <w:rPr>
                <w:sz w:val="18"/>
                <w:szCs w:val="18"/>
              </w:rPr>
              <w:t>.р</w:t>
            </w:r>
            <w:proofErr w:type="gramEnd"/>
            <w:r w:rsidRPr="006844B0">
              <w:rPr>
                <w:sz w:val="18"/>
                <w:szCs w:val="18"/>
              </w:rPr>
              <w:t>уб</w:t>
            </w:r>
            <w:proofErr w:type="spellEnd"/>
            <w:r w:rsidRPr="006844B0">
              <w:rPr>
                <w:sz w:val="18"/>
                <w:szCs w:val="18"/>
              </w:rPr>
              <w:t>.</w:t>
            </w:r>
          </w:p>
          <w:p w:rsidR="00D113D0" w:rsidRPr="006844B0" w:rsidRDefault="00D113D0" w:rsidP="002C5BD5">
            <w:pPr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 xml:space="preserve">Общий объем финансирования государственной программы </w:t>
            </w:r>
          </w:p>
          <w:p w:rsidR="00D113D0" w:rsidRPr="006844B0" w:rsidRDefault="00D113D0" w:rsidP="002C5BD5">
            <w:pPr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на период 2019-2024 годов (в ценах соответствующих лет)</w:t>
            </w:r>
          </w:p>
          <w:p w:rsidR="00D113D0" w:rsidRPr="006844B0" w:rsidRDefault="00D113D0" w:rsidP="002C5BD5">
            <w:pPr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 xml:space="preserve"> за счет средств бюджета Санкт-Петербурга – </w:t>
            </w:r>
            <w:r w:rsidR="00767E57">
              <w:rPr>
                <w:sz w:val="18"/>
                <w:szCs w:val="18"/>
              </w:rPr>
              <w:t>97 423 917,3</w:t>
            </w:r>
            <w:r w:rsidRPr="006844B0">
              <w:rPr>
                <w:sz w:val="18"/>
                <w:szCs w:val="18"/>
              </w:rPr>
              <w:t xml:space="preserve"> </w:t>
            </w:r>
            <w:proofErr w:type="spellStart"/>
            <w:r w:rsidRPr="006844B0">
              <w:rPr>
                <w:sz w:val="18"/>
                <w:szCs w:val="18"/>
              </w:rPr>
              <w:t>тыс</w:t>
            </w:r>
            <w:proofErr w:type="gramStart"/>
            <w:r w:rsidRPr="006844B0">
              <w:rPr>
                <w:sz w:val="18"/>
                <w:szCs w:val="18"/>
              </w:rPr>
              <w:t>.р</w:t>
            </w:r>
            <w:proofErr w:type="gramEnd"/>
            <w:r w:rsidRPr="006844B0">
              <w:rPr>
                <w:sz w:val="18"/>
                <w:szCs w:val="18"/>
              </w:rPr>
              <w:t>уб</w:t>
            </w:r>
            <w:proofErr w:type="spellEnd"/>
            <w:r w:rsidRPr="006844B0">
              <w:rPr>
                <w:sz w:val="18"/>
                <w:szCs w:val="18"/>
              </w:rPr>
              <w:t>.,</w:t>
            </w:r>
          </w:p>
          <w:p w:rsidR="00D113D0" w:rsidRPr="006844B0" w:rsidRDefault="00D113D0" w:rsidP="002C5BD5">
            <w:pPr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из них:</w:t>
            </w:r>
          </w:p>
          <w:p w:rsidR="00D113D0" w:rsidRPr="006844B0" w:rsidRDefault="00D113D0" w:rsidP="002C5BD5">
            <w:pPr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 xml:space="preserve">2019 г. –  14 975 126,7 </w:t>
            </w:r>
            <w:proofErr w:type="spellStart"/>
            <w:r w:rsidRPr="006844B0">
              <w:rPr>
                <w:sz w:val="18"/>
                <w:szCs w:val="18"/>
              </w:rPr>
              <w:t>тыс</w:t>
            </w:r>
            <w:proofErr w:type="gramStart"/>
            <w:r w:rsidRPr="006844B0">
              <w:rPr>
                <w:sz w:val="18"/>
                <w:szCs w:val="18"/>
              </w:rPr>
              <w:t>.р</w:t>
            </w:r>
            <w:proofErr w:type="gramEnd"/>
            <w:r w:rsidRPr="006844B0">
              <w:rPr>
                <w:sz w:val="18"/>
                <w:szCs w:val="18"/>
              </w:rPr>
              <w:t>уб</w:t>
            </w:r>
            <w:proofErr w:type="spellEnd"/>
            <w:r w:rsidRPr="006844B0">
              <w:rPr>
                <w:sz w:val="18"/>
                <w:szCs w:val="18"/>
              </w:rPr>
              <w:t>.;</w:t>
            </w:r>
          </w:p>
          <w:p w:rsidR="00D113D0" w:rsidRPr="006844B0" w:rsidRDefault="00D113D0" w:rsidP="002C5BD5">
            <w:pPr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 xml:space="preserve">2020 г. –  14 586 422,8 </w:t>
            </w:r>
            <w:proofErr w:type="spellStart"/>
            <w:r w:rsidRPr="006844B0">
              <w:rPr>
                <w:sz w:val="18"/>
                <w:szCs w:val="18"/>
              </w:rPr>
              <w:t>тыс</w:t>
            </w:r>
            <w:proofErr w:type="gramStart"/>
            <w:r w:rsidRPr="006844B0">
              <w:rPr>
                <w:sz w:val="18"/>
                <w:szCs w:val="18"/>
              </w:rPr>
              <w:t>.р</w:t>
            </w:r>
            <w:proofErr w:type="gramEnd"/>
            <w:r w:rsidRPr="006844B0">
              <w:rPr>
                <w:sz w:val="18"/>
                <w:szCs w:val="18"/>
              </w:rPr>
              <w:t>уб</w:t>
            </w:r>
            <w:proofErr w:type="spellEnd"/>
            <w:r w:rsidRPr="006844B0">
              <w:rPr>
                <w:sz w:val="18"/>
                <w:szCs w:val="18"/>
              </w:rPr>
              <w:t>.;</w:t>
            </w:r>
          </w:p>
          <w:p w:rsidR="00D113D0" w:rsidRPr="006844B0" w:rsidRDefault="00D113D0" w:rsidP="002C5BD5">
            <w:pPr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2021 г. –  14</w:t>
            </w:r>
            <w:r w:rsidR="00767E57">
              <w:rPr>
                <w:sz w:val="18"/>
                <w:szCs w:val="18"/>
              </w:rPr>
              <w:t xml:space="preserve"> 635 699,1 </w:t>
            </w:r>
            <w:proofErr w:type="spellStart"/>
            <w:r w:rsidRPr="006844B0">
              <w:rPr>
                <w:sz w:val="18"/>
                <w:szCs w:val="18"/>
              </w:rPr>
              <w:t>тыс</w:t>
            </w:r>
            <w:proofErr w:type="gramStart"/>
            <w:r w:rsidRPr="006844B0">
              <w:rPr>
                <w:sz w:val="18"/>
                <w:szCs w:val="18"/>
              </w:rPr>
              <w:t>.р</w:t>
            </w:r>
            <w:proofErr w:type="gramEnd"/>
            <w:r w:rsidRPr="006844B0">
              <w:rPr>
                <w:sz w:val="18"/>
                <w:szCs w:val="18"/>
              </w:rPr>
              <w:t>уб</w:t>
            </w:r>
            <w:proofErr w:type="spellEnd"/>
            <w:r w:rsidRPr="006844B0">
              <w:rPr>
                <w:sz w:val="18"/>
                <w:szCs w:val="18"/>
              </w:rPr>
              <w:t>.;</w:t>
            </w:r>
          </w:p>
          <w:p w:rsidR="00D113D0" w:rsidRPr="006844B0" w:rsidRDefault="00D113D0" w:rsidP="002C5BD5">
            <w:pPr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 xml:space="preserve">2022 г. –  </w:t>
            </w:r>
            <w:r w:rsidR="00767E57">
              <w:rPr>
                <w:sz w:val="18"/>
                <w:szCs w:val="18"/>
              </w:rPr>
              <w:t>16 844 965,8</w:t>
            </w:r>
            <w:r w:rsidRPr="006844B0">
              <w:rPr>
                <w:sz w:val="18"/>
                <w:szCs w:val="18"/>
              </w:rPr>
              <w:t xml:space="preserve"> </w:t>
            </w:r>
            <w:proofErr w:type="spellStart"/>
            <w:r w:rsidRPr="006844B0">
              <w:rPr>
                <w:sz w:val="18"/>
                <w:szCs w:val="18"/>
              </w:rPr>
              <w:t>тыс</w:t>
            </w:r>
            <w:proofErr w:type="gramStart"/>
            <w:r w:rsidRPr="006844B0">
              <w:rPr>
                <w:sz w:val="18"/>
                <w:szCs w:val="18"/>
              </w:rPr>
              <w:t>.р</w:t>
            </w:r>
            <w:proofErr w:type="gramEnd"/>
            <w:r w:rsidRPr="006844B0">
              <w:rPr>
                <w:sz w:val="18"/>
                <w:szCs w:val="18"/>
              </w:rPr>
              <w:t>уб</w:t>
            </w:r>
            <w:proofErr w:type="spellEnd"/>
            <w:r w:rsidRPr="006844B0">
              <w:rPr>
                <w:sz w:val="18"/>
                <w:szCs w:val="18"/>
              </w:rPr>
              <w:t>.;</w:t>
            </w:r>
          </w:p>
          <w:p w:rsidR="00D113D0" w:rsidRPr="006844B0" w:rsidRDefault="00D113D0" w:rsidP="002C5BD5">
            <w:pPr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 xml:space="preserve">2023 г. –  17 146 471,5 </w:t>
            </w:r>
            <w:proofErr w:type="spellStart"/>
            <w:r w:rsidRPr="006844B0">
              <w:rPr>
                <w:sz w:val="18"/>
                <w:szCs w:val="18"/>
              </w:rPr>
              <w:t>тыс</w:t>
            </w:r>
            <w:proofErr w:type="gramStart"/>
            <w:r w:rsidRPr="006844B0">
              <w:rPr>
                <w:sz w:val="18"/>
                <w:szCs w:val="18"/>
              </w:rPr>
              <w:t>.р</w:t>
            </w:r>
            <w:proofErr w:type="gramEnd"/>
            <w:r w:rsidRPr="006844B0">
              <w:rPr>
                <w:sz w:val="18"/>
                <w:szCs w:val="18"/>
              </w:rPr>
              <w:t>уб</w:t>
            </w:r>
            <w:proofErr w:type="spellEnd"/>
            <w:r w:rsidRPr="006844B0">
              <w:rPr>
                <w:sz w:val="18"/>
                <w:szCs w:val="18"/>
              </w:rPr>
              <w:t>.;</w:t>
            </w:r>
          </w:p>
          <w:p w:rsidR="00D113D0" w:rsidRPr="006844B0" w:rsidRDefault="00D113D0" w:rsidP="002C5BD5">
            <w:pPr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 xml:space="preserve">2024 г. –  19 235 231,4 </w:t>
            </w:r>
            <w:proofErr w:type="spellStart"/>
            <w:r w:rsidRPr="006844B0">
              <w:rPr>
                <w:sz w:val="18"/>
                <w:szCs w:val="18"/>
              </w:rPr>
              <w:t>тыс</w:t>
            </w:r>
            <w:proofErr w:type="gramStart"/>
            <w:r w:rsidRPr="006844B0">
              <w:rPr>
                <w:sz w:val="18"/>
                <w:szCs w:val="18"/>
              </w:rPr>
              <w:t>.р</w:t>
            </w:r>
            <w:proofErr w:type="gramEnd"/>
            <w:r w:rsidRPr="006844B0">
              <w:rPr>
                <w:sz w:val="18"/>
                <w:szCs w:val="18"/>
              </w:rPr>
              <w:t>уб</w:t>
            </w:r>
            <w:proofErr w:type="spellEnd"/>
            <w:r w:rsidRPr="006844B0">
              <w:rPr>
                <w:sz w:val="18"/>
                <w:szCs w:val="18"/>
              </w:rPr>
              <w:t>.,</w:t>
            </w:r>
          </w:p>
          <w:p w:rsidR="00D113D0" w:rsidRPr="006844B0" w:rsidRDefault="00D113D0" w:rsidP="002C5BD5">
            <w:pPr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 xml:space="preserve">в том числе на реализацию региональных проектов - </w:t>
            </w:r>
            <w:r w:rsidRPr="006844B0">
              <w:rPr>
                <w:sz w:val="18"/>
                <w:szCs w:val="18"/>
              </w:rPr>
              <w:br/>
              <w:t xml:space="preserve">13 105 652,5 </w:t>
            </w:r>
            <w:proofErr w:type="spellStart"/>
            <w:r w:rsidRPr="006844B0">
              <w:rPr>
                <w:sz w:val="18"/>
                <w:szCs w:val="18"/>
              </w:rPr>
              <w:t>тыс</w:t>
            </w:r>
            <w:proofErr w:type="gramStart"/>
            <w:r w:rsidRPr="006844B0">
              <w:rPr>
                <w:sz w:val="18"/>
                <w:szCs w:val="18"/>
              </w:rPr>
              <w:t>.р</w:t>
            </w:r>
            <w:proofErr w:type="gramEnd"/>
            <w:r w:rsidRPr="006844B0">
              <w:rPr>
                <w:sz w:val="18"/>
                <w:szCs w:val="18"/>
              </w:rPr>
              <w:t>уб</w:t>
            </w:r>
            <w:proofErr w:type="spellEnd"/>
            <w:r w:rsidRPr="006844B0">
              <w:rPr>
                <w:sz w:val="18"/>
                <w:szCs w:val="18"/>
              </w:rPr>
              <w:t>., из них:</w:t>
            </w:r>
          </w:p>
          <w:p w:rsidR="00D113D0" w:rsidRPr="006844B0" w:rsidRDefault="00D113D0" w:rsidP="002C5BD5">
            <w:pPr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 xml:space="preserve">2019 г. – 10 937 772,5 </w:t>
            </w:r>
            <w:proofErr w:type="spellStart"/>
            <w:r w:rsidRPr="006844B0">
              <w:rPr>
                <w:sz w:val="18"/>
                <w:szCs w:val="18"/>
              </w:rPr>
              <w:t>тыс</w:t>
            </w:r>
            <w:proofErr w:type="gramStart"/>
            <w:r w:rsidRPr="006844B0">
              <w:rPr>
                <w:sz w:val="18"/>
                <w:szCs w:val="18"/>
              </w:rPr>
              <w:t>.р</w:t>
            </w:r>
            <w:proofErr w:type="gramEnd"/>
            <w:r w:rsidRPr="006844B0">
              <w:rPr>
                <w:sz w:val="18"/>
                <w:szCs w:val="18"/>
              </w:rPr>
              <w:t>уб</w:t>
            </w:r>
            <w:proofErr w:type="spellEnd"/>
            <w:r w:rsidRPr="006844B0">
              <w:rPr>
                <w:sz w:val="18"/>
                <w:szCs w:val="18"/>
              </w:rPr>
              <w:t>.;</w:t>
            </w:r>
          </w:p>
          <w:p w:rsidR="00D113D0" w:rsidRPr="006844B0" w:rsidRDefault="00D113D0" w:rsidP="002C5BD5">
            <w:pPr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 xml:space="preserve">2020 г. –  566 705,0 </w:t>
            </w:r>
            <w:proofErr w:type="spellStart"/>
            <w:r w:rsidRPr="006844B0">
              <w:rPr>
                <w:sz w:val="18"/>
                <w:szCs w:val="18"/>
              </w:rPr>
              <w:t>тыс</w:t>
            </w:r>
            <w:proofErr w:type="gramStart"/>
            <w:r w:rsidRPr="006844B0">
              <w:rPr>
                <w:sz w:val="18"/>
                <w:szCs w:val="18"/>
              </w:rPr>
              <w:t>.р</w:t>
            </w:r>
            <w:proofErr w:type="gramEnd"/>
            <w:r w:rsidRPr="006844B0">
              <w:rPr>
                <w:sz w:val="18"/>
                <w:szCs w:val="18"/>
              </w:rPr>
              <w:t>уб</w:t>
            </w:r>
            <w:proofErr w:type="spellEnd"/>
            <w:r w:rsidRPr="006844B0">
              <w:rPr>
                <w:sz w:val="18"/>
                <w:szCs w:val="18"/>
              </w:rPr>
              <w:t>.;</w:t>
            </w:r>
          </w:p>
          <w:p w:rsidR="00D113D0" w:rsidRPr="006844B0" w:rsidRDefault="00D113D0" w:rsidP="002C5BD5">
            <w:pPr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 xml:space="preserve">2021 г. –  463 040,4 </w:t>
            </w:r>
            <w:proofErr w:type="spellStart"/>
            <w:r w:rsidRPr="006844B0">
              <w:rPr>
                <w:sz w:val="18"/>
                <w:szCs w:val="18"/>
              </w:rPr>
              <w:t>тыс</w:t>
            </w:r>
            <w:proofErr w:type="gramStart"/>
            <w:r w:rsidRPr="006844B0">
              <w:rPr>
                <w:sz w:val="18"/>
                <w:szCs w:val="18"/>
              </w:rPr>
              <w:t>.р</w:t>
            </w:r>
            <w:proofErr w:type="gramEnd"/>
            <w:r w:rsidRPr="006844B0">
              <w:rPr>
                <w:sz w:val="18"/>
                <w:szCs w:val="18"/>
              </w:rPr>
              <w:t>уб</w:t>
            </w:r>
            <w:proofErr w:type="spellEnd"/>
            <w:r w:rsidRPr="006844B0">
              <w:rPr>
                <w:sz w:val="18"/>
                <w:szCs w:val="18"/>
              </w:rPr>
              <w:t>.;</w:t>
            </w:r>
          </w:p>
          <w:p w:rsidR="00D113D0" w:rsidRPr="006844B0" w:rsidRDefault="00D113D0" w:rsidP="002C5BD5">
            <w:pPr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 xml:space="preserve">2022 г. –  727 916,4 </w:t>
            </w:r>
            <w:proofErr w:type="spellStart"/>
            <w:r w:rsidRPr="006844B0">
              <w:rPr>
                <w:sz w:val="18"/>
                <w:szCs w:val="18"/>
              </w:rPr>
              <w:t>тыс</w:t>
            </w:r>
            <w:proofErr w:type="gramStart"/>
            <w:r w:rsidRPr="006844B0">
              <w:rPr>
                <w:sz w:val="18"/>
                <w:szCs w:val="18"/>
              </w:rPr>
              <w:t>.р</w:t>
            </w:r>
            <w:proofErr w:type="gramEnd"/>
            <w:r w:rsidRPr="006844B0">
              <w:rPr>
                <w:sz w:val="18"/>
                <w:szCs w:val="18"/>
              </w:rPr>
              <w:t>уб</w:t>
            </w:r>
            <w:proofErr w:type="spellEnd"/>
            <w:r w:rsidRPr="006844B0">
              <w:rPr>
                <w:sz w:val="18"/>
                <w:szCs w:val="18"/>
              </w:rPr>
              <w:t>.;</w:t>
            </w:r>
          </w:p>
          <w:p w:rsidR="00D113D0" w:rsidRPr="006844B0" w:rsidRDefault="00D113D0" w:rsidP="002C5BD5">
            <w:pPr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 xml:space="preserve">2023 г. –  203 294,7 </w:t>
            </w:r>
            <w:proofErr w:type="spellStart"/>
            <w:r w:rsidRPr="006844B0">
              <w:rPr>
                <w:sz w:val="18"/>
                <w:szCs w:val="18"/>
              </w:rPr>
              <w:t>тыс</w:t>
            </w:r>
            <w:proofErr w:type="gramStart"/>
            <w:r w:rsidRPr="006844B0">
              <w:rPr>
                <w:sz w:val="18"/>
                <w:szCs w:val="18"/>
              </w:rPr>
              <w:t>.р</w:t>
            </w:r>
            <w:proofErr w:type="gramEnd"/>
            <w:r w:rsidRPr="006844B0">
              <w:rPr>
                <w:sz w:val="18"/>
                <w:szCs w:val="18"/>
              </w:rPr>
              <w:t>уб</w:t>
            </w:r>
            <w:proofErr w:type="spellEnd"/>
            <w:r w:rsidRPr="006844B0">
              <w:rPr>
                <w:sz w:val="18"/>
                <w:szCs w:val="18"/>
              </w:rPr>
              <w:t>.;</w:t>
            </w:r>
          </w:p>
          <w:p w:rsidR="00D113D0" w:rsidRPr="006844B0" w:rsidRDefault="00D113D0" w:rsidP="002C5BD5">
            <w:pPr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 xml:space="preserve">2024 г. –  206 923,5 </w:t>
            </w:r>
            <w:proofErr w:type="spellStart"/>
            <w:r w:rsidRPr="006844B0">
              <w:rPr>
                <w:sz w:val="18"/>
                <w:szCs w:val="18"/>
              </w:rPr>
              <w:t>тыс</w:t>
            </w:r>
            <w:proofErr w:type="gramStart"/>
            <w:r w:rsidRPr="006844B0">
              <w:rPr>
                <w:sz w:val="18"/>
                <w:szCs w:val="18"/>
              </w:rPr>
              <w:t>.р</w:t>
            </w:r>
            <w:proofErr w:type="gramEnd"/>
            <w:r w:rsidRPr="006844B0">
              <w:rPr>
                <w:sz w:val="18"/>
                <w:szCs w:val="18"/>
              </w:rPr>
              <w:t>уб</w:t>
            </w:r>
            <w:proofErr w:type="spellEnd"/>
            <w:r w:rsidRPr="006844B0">
              <w:rPr>
                <w:sz w:val="18"/>
                <w:szCs w:val="18"/>
              </w:rPr>
              <w:t>.</w:t>
            </w:r>
          </w:p>
          <w:p w:rsidR="00D113D0" w:rsidRPr="006844B0" w:rsidRDefault="00D113D0" w:rsidP="002C5BD5">
            <w:pPr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 xml:space="preserve">Общий объем финансирования государственной программы </w:t>
            </w:r>
          </w:p>
          <w:p w:rsidR="00D113D0" w:rsidRPr="006844B0" w:rsidRDefault="00D113D0" w:rsidP="002C5BD5">
            <w:pPr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 xml:space="preserve">на период 2019-2024 годов (в ценах соответствующих лет) </w:t>
            </w:r>
          </w:p>
          <w:p w:rsidR="00D113D0" w:rsidRPr="006844B0" w:rsidRDefault="00D113D0" w:rsidP="002C5BD5">
            <w:pPr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 xml:space="preserve">за счет средств федерального бюджета – 1 085 935,2 </w:t>
            </w:r>
            <w:proofErr w:type="spellStart"/>
            <w:r w:rsidRPr="006844B0">
              <w:rPr>
                <w:sz w:val="18"/>
                <w:szCs w:val="18"/>
              </w:rPr>
              <w:t>тыс</w:t>
            </w:r>
            <w:proofErr w:type="gramStart"/>
            <w:r w:rsidRPr="006844B0">
              <w:rPr>
                <w:sz w:val="18"/>
                <w:szCs w:val="18"/>
              </w:rPr>
              <w:t>.р</w:t>
            </w:r>
            <w:proofErr w:type="gramEnd"/>
            <w:r w:rsidRPr="006844B0">
              <w:rPr>
                <w:sz w:val="18"/>
                <w:szCs w:val="18"/>
              </w:rPr>
              <w:t>уб</w:t>
            </w:r>
            <w:proofErr w:type="spellEnd"/>
            <w:r w:rsidRPr="006844B0">
              <w:rPr>
                <w:sz w:val="18"/>
                <w:szCs w:val="18"/>
              </w:rPr>
              <w:t>.,</w:t>
            </w:r>
          </w:p>
          <w:p w:rsidR="00D113D0" w:rsidRPr="006844B0" w:rsidRDefault="00D113D0" w:rsidP="002C5BD5">
            <w:pPr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из них:</w:t>
            </w:r>
          </w:p>
          <w:p w:rsidR="00D113D0" w:rsidRPr="006844B0" w:rsidRDefault="00D113D0" w:rsidP="002C5BD5">
            <w:pPr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 xml:space="preserve">2019 г. – 167 850,5 </w:t>
            </w:r>
            <w:proofErr w:type="spellStart"/>
            <w:r w:rsidRPr="006844B0">
              <w:rPr>
                <w:sz w:val="18"/>
                <w:szCs w:val="18"/>
              </w:rPr>
              <w:t>тыс</w:t>
            </w:r>
            <w:proofErr w:type="gramStart"/>
            <w:r w:rsidRPr="006844B0">
              <w:rPr>
                <w:sz w:val="18"/>
                <w:szCs w:val="18"/>
              </w:rPr>
              <w:t>.р</w:t>
            </w:r>
            <w:proofErr w:type="gramEnd"/>
            <w:r w:rsidRPr="006844B0">
              <w:rPr>
                <w:sz w:val="18"/>
                <w:szCs w:val="18"/>
              </w:rPr>
              <w:t>уб</w:t>
            </w:r>
            <w:proofErr w:type="spellEnd"/>
            <w:r w:rsidRPr="006844B0">
              <w:rPr>
                <w:sz w:val="18"/>
                <w:szCs w:val="18"/>
              </w:rPr>
              <w:t>.;</w:t>
            </w:r>
          </w:p>
          <w:p w:rsidR="00D113D0" w:rsidRPr="006844B0" w:rsidRDefault="00D113D0" w:rsidP="002C5BD5">
            <w:pPr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 xml:space="preserve">2020 г. – 182 890,6 </w:t>
            </w:r>
            <w:proofErr w:type="spellStart"/>
            <w:r w:rsidRPr="006844B0">
              <w:rPr>
                <w:sz w:val="18"/>
                <w:szCs w:val="18"/>
              </w:rPr>
              <w:t>тыс</w:t>
            </w:r>
            <w:proofErr w:type="gramStart"/>
            <w:r w:rsidRPr="006844B0">
              <w:rPr>
                <w:sz w:val="18"/>
                <w:szCs w:val="18"/>
              </w:rPr>
              <w:t>.р</w:t>
            </w:r>
            <w:proofErr w:type="gramEnd"/>
            <w:r w:rsidRPr="006844B0">
              <w:rPr>
                <w:sz w:val="18"/>
                <w:szCs w:val="18"/>
              </w:rPr>
              <w:t>уб</w:t>
            </w:r>
            <w:proofErr w:type="spellEnd"/>
            <w:r w:rsidRPr="006844B0">
              <w:rPr>
                <w:sz w:val="18"/>
                <w:szCs w:val="18"/>
              </w:rPr>
              <w:t>.;</w:t>
            </w:r>
          </w:p>
          <w:p w:rsidR="00D113D0" w:rsidRPr="006844B0" w:rsidRDefault="00D113D0" w:rsidP="002C5BD5">
            <w:pPr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 xml:space="preserve">2021 г. – 315 444,5 </w:t>
            </w:r>
            <w:proofErr w:type="spellStart"/>
            <w:r w:rsidRPr="006844B0">
              <w:rPr>
                <w:sz w:val="18"/>
                <w:szCs w:val="18"/>
              </w:rPr>
              <w:t>тыс</w:t>
            </w:r>
            <w:proofErr w:type="gramStart"/>
            <w:r w:rsidRPr="006844B0">
              <w:rPr>
                <w:sz w:val="18"/>
                <w:szCs w:val="18"/>
              </w:rPr>
              <w:t>.р</w:t>
            </w:r>
            <w:proofErr w:type="gramEnd"/>
            <w:r w:rsidRPr="006844B0">
              <w:rPr>
                <w:sz w:val="18"/>
                <w:szCs w:val="18"/>
              </w:rPr>
              <w:t>уб</w:t>
            </w:r>
            <w:proofErr w:type="spellEnd"/>
            <w:r w:rsidRPr="006844B0">
              <w:rPr>
                <w:sz w:val="18"/>
                <w:szCs w:val="18"/>
              </w:rPr>
              <w:t>.;</w:t>
            </w:r>
          </w:p>
          <w:p w:rsidR="00D113D0" w:rsidRPr="006844B0" w:rsidRDefault="00D113D0" w:rsidP="002C5BD5">
            <w:pPr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 xml:space="preserve">2022 г. – 419 749,6 </w:t>
            </w:r>
            <w:proofErr w:type="spellStart"/>
            <w:r w:rsidRPr="006844B0">
              <w:rPr>
                <w:sz w:val="18"/>
                <w:szCs w:val="18"/>
              </w:rPr>
              <w:t>тыс</w:t>
            </w:r>
            <w:proofErr w:type="gramStart"/>
            <w:r w:rsidRPr="006844B0">
              <w:rPr>
                <w:sz w:val="18"/>
                <w:szCs w:val="18"/>
              </w:rPr>
              <w:t>.р</w:t>
            </w:r>
            <w:proofErr w:type="gramEnd"/>
            <w:r w:rsidRPr="006844B0">
              <w:rPr>
                <w:sz w:val="18"/>
                <w:szCs w:val="18"/>
              </w:rPr>
              <w:t>уб</w:t>
            </w:r>
            <w:proofErr w:type="spellEnd"/>
            <w:r w:rsidRPr="006844B0">
              <w:rPr>
                <w:sz w:val="18"/>
                <w:szCs w:val="18"/>
              </w:rPr>
              <w:t>.;</w:t>
            </w:r>
          </w:p>
          <w:p w:rsidR="00D113D0" w:rsidRPr="006844B0" w:rsidRDefault="00D113D0" w:rsidP="002C5BD5">
            <w:pPr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 xml:space="preserve">2023 г. – 0,0 </w:t>
            </w:r>
            <w:proofErr w:type="spellStart"/>
            <w:r w:rsidRPr="006844B0">
              <w:rPr>
                <w:sz w:val="18"/>
                <w:szCs w:val="18"/>
              </w:rPr>
              <w:t>тыс</w:t>
            </w:r>
            <w:proofErr w:type="gramStart"/>
            <w:r w:rsidRPr="006844B0">
              <w:rPr>
                <w:sz w:val="18"/>
                <w:szCs w:val="18"/>
              </w:rPr>
              <w:t>.р</w:t>
            </w:r>
            <w:proofErr w:type="gramEnd"/>
            <w:r w:rsidRPr="006844B0">
              <w:rPr>
                <w:sz w:val="18"/>
                <w:szCs w:val="18"/>
              </w:rPr>
              <w:t>уб</w:t>
            </w:r>
            <w:proofErr w:type="spellEnd"/>
            <w:r w:rsidRPr="006844B0">
              <w:rPr>
                <w:sz w:val="18"/>
                <w:szCs w:val="18"/>
              </w:rPr>
              <w:t>.;</w:t>
            </w:r>
          </w:p>
          <w:p w:rsidR="00D113D0" w:rsidRPr="006844B0" w:rsidRDefault="00D113D0" w:rsidP="002C5BD5">
            <w:pPr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 xml:space="preserve">2024 г. – 0,0 </w:t>
            </w:r>
            <w:proofErr w:type="spellStart"/>
            <w:r w:rsidRPr="006844B0">
              <w:rPr>
                <w:sz w:val="18"/>
                <w:szCs w:val="18"/>
              </w:rPr>
              <w:t>тыс</w:t>
            </w:r>
            <w:proofErr w:type="gramStart"/>
            <w:r w:rsidRPr="006844B0">
              <w:rPr>
                <w:sz w:val="18"/>
                <w:szCs w:val="18"/>
              </w:rPr>
              <w:t>.р</w:t>
            </w:r>
            <w:proofErr w:type="gramEnd"/>
            <w:r w:rsidRPr="006844B0">
              <w:rPr>
                <w:sz w:val="18"/>
                <w:szCs w:val="18"/>
              </w:rPr>
              <w:t>уб</w:t>
            </w:r>
            <w:proofErr w:type="spellEnd"/>
            <w:r w:rsidRPr="006844B0">
              <w:rPr>
                <w:sz w:val="18"/>
                <w:szCs w:val="18"/>
              </w:rPr>
              <w:t>.,</w:t>
            </w:r>
          </w:p>
          <w:p w:rsidR="00D113D0" w:rsidRPr="006844B0" w:rsidRDefault="00D113D0" w:rsidP="002C5BD5">
            <w:pPr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 xml:space="preserve">в том числе на реализацию региональных проектов – </w:t>
            </w:r>
          </w:p>
          <w:p w:rsidR="00D113D0" w:rsidRPr="006844B0" w:rsidRDefault="00D113D0" w:rsidP="002C5BD5">
            <w:pPr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 xml:space="preserve">985 935,2 </w:t>
            </w:r>
            <w:proofErr w:type="spellStart"/>
            <w:r w:rsidRPr="006844B0">
              <w:rPr>
                <w:sz w:val="18"/>
                <w:szCs w:val="18"/>
              </w:rPr>
              <w:t>тыс</w:t>
            </w:r>
            <w:proofErr w:type="gramStart"/>
            <w:r w:rsidRPr="006844B0">
              <w:rPr>
                <w:sz w:val="18"/>
                <w:szCs w:val="18"/>
              </w:rPr>
              <w:t>.р</w:t>
            </w:r>
            <w:proofErr w:type="gramEnd"/>
            <w:r w:rsidRPr="006844B0">
              <w:rPr>
                <w:sz w:val="18"/>
                <w:szCs w:val="18"/>
              </w:rPr>
              <w:t>уб</w:t>
            </w:r>
            <w:proofErr w:type="spellEnd"/>
            <w:r w:rsidRPr="006844B0">
              <w:rPr>
                <w:sz w:val="18"/>
                <w:szCs w:val="18"/>
              </w:rPr>
              <w:t>., из них:</w:t>
            </w:r>
          </w:p>
          <w:p w:rsidR="00D113D0" w:rsidRPr="006844B0" w:rsidRDefault="00D113D0" w:rsidP="002C5BD5">
            <w:pPr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 xml:space="preserve">2019 г. – 67 850,5 </w:t>
            </w:r>
            <w:proofErr w:type="spellStart"/>
            <w:r w:rsidRPr="006844B0">
              <w:rPr>
                <w:sz w:val="18"/>
                <w:szCs w:val="18"/>
              </w:rPr>
              <w:t>тыс</w:t>
            </w:r>
            <w:proofErr w:type="gramStart"/>
            <w:r w:rsidRPr="006844B0">
              <w:rPr>
                <w:sz w:val="18"/>
                <w:szCs w:val="18"/>
              </w:rPr>
              <w:t>.р</w:t>
            </w:r>
            <w:proofErr w:type="gramEnd"/>
            <w:r w:rsidRPr="006844B0">
              <w:rPr>
                <w:sz w:val="18"/>
                <w:szCs w:val="18"/>
              </w:rPr>
              <w:t>уб</w:t>
            </w:r>
            <w:proofErr w:type="spellEnd"/>
            <w:r w:rsidRPr="006844B0">
              <w:rPr>
                <w:sz w:val="18"/>
                <w:szCs w:val="18"/>
              </w:rPr>
              <w:t>.;</w:t>
            </w:r>
          </w:p>
          <w:p w:rsidR="00D113D0" w:rsidRPr="006844B0" w:rsidRDefault="00D113D0" w:rsidP="002C5BD5">
            <w:pPr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 xml:space="preserve">2020 г. – 182 890,6 </w:t>
            </w:r>
            <w:proofErr w:type="spellStart"/>
            <w:r w:rsidRPr="006844B0">
              <w:rPr>
                <w:sz w:val="18"/>
                <w:szCs w:val="18"/>
              </w:rPr>
              <w:t>тыс</w:t>
            </w:r>
            <w:proofErr w:type="gramStart"/>
            <w:r w:rsidRPr="006844B0">
              <w:rPr>
                <w:sz w:val="18"/>
                <w:szCs w:val="18"/>
              </w:rPr>
              <w:t>.р</w:t>
            </w:r>
            <w:proofErr w:type="gramEnd"/>
            <w:r w:rsidRPr="006844B0">
              <w:rPr>
                <w:sz w:val="18"/>
                <w:szCs w:val="18"/>
              </w:rPr>
              <w:t>уб</w:t>
            </w:r>
            <w:proofErr w:type="spellEnd"/>
            <w:r w:rsidRPr="006844B0">
              <w:rPr>
                <w:sz w:val="18"/>
                <w:szCs w:val="18"/>
              </w:rPr>
              <w:t>.;</w:t>
            </w:r>
          </w:p>
          <w:p w:rsidR="00D113D0" w:rsidRPr="006844B0" w:rsidRDefault="00D113D0" w:rsidP="002C5BD5">
            <w:pPr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 xml:space="preserve">2021 г. – 315 444,5 </w:t>
            </w:r>
            <w:proofErr w:type="spellStart"/>
            <w:r w:rsidRPr="006844B0">
              <w:rPr>
                <w:sz w:val="18"/>
                <w:szCs w:val="18"/>
              </w:rPr>
              <w:t>тыс</w:t>
            </w:r>
            <w:proofErr w:type="gramStart"/>
            <w:r w:rsidRPr="006844B0">
              <w:rPr>
                <w:sz w:val="18"/>
                <w:szCs w:val="18"/>
              </w:rPr>
              <w:t>.р</w:t>
            </w:r>
            <w:proofErr w:type="gramEnd"/>
            <w:r w:rsidRPr="006844B0">
              <w:rPr>
                <w:sz w:val="18"/>
                <w:szCs w:val="18"/>
              </w:rPr>
              <w:t>уб</w:t>
            </w:r>
            <w:proofErr w:type="spellEnd"/>
            <w:r w:rsidRPr="006844B0">
              <w:rPr>
                <w:sz w:val="18"/>
                <w:szCs w:val="18"/>
              </w:rPr>
              <w:t>.;</w:t>
            </w:r>
          </w:p>
          <w:p w:rsidR="00D113D0" w:rsidRPr="006844B0" w:rsidRDefault="00767E57" w:rsidP="002C5B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 г. – 419</w:t>
            </w:r>
            <w:r w:rsidR="00D113D0" w:rsidRPr="006844B0">
              <w:rPr>
                <w:sz w:val="18"/>
                <w:szCs w:val="18"/>
              </w:rPr>
              <w:t xml:space="preserve"> 749,6 </w:t>
            </w:r>
            <w:proofErr w:type="spellStart"/>
            <w:r w:rsidR="00D113D0" w:rsidRPr="006844B0">
              <w:rPr>
                <w:sz w:val="18"/>
                <w:szCs w:val="18"/>
              </w:rPr>
              <w:t>тыс</w:t>
            </w:r>
            <w:proofErr w:type="gramStart"/>
            <w:r w:rsidR="00D113D0" w:rsidRPr="006844B0">
              <w:rPr>
                <w:sz w:val="18"/>
                <w:szCs w:val="18"/>
              </w:rPr>
              <w:t>.р</w:t>
            </w:r>
            <w:proofErr w:type="gramEnd"/>
            <w:r w:rsidR="00D113D0" w:rsidRPr="006844B0">
              <w:rPr>
                <w:sz w:val="18"/>
                <w:szCs w:val="18"/>
              </w:rPr>
              <w:t>уб</w:t>
            </w:r>
            <w:proofErr w:type="spellEnd"/>
            <w:r w:rsidR="00D113D0" w:rsidRPr="006844B0">
              <w:rPr>
                <w:sz w:val="18"/>
                <w:szCs w:val="18"/>
              </w:rPr>
              <w:t>.;</w:t>
            </w:r>
          </w:p>
          <w:p w:rsidR="00D113D0" w:rsidRPr="006844B0" w:rsidRDefault="00D113D0" w:rsidP="002C5BD5">
            <w:pPr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 xml:space="preserve">2023 г. – 0,0 </w:t>
            </w:r>
            <w:proofErr w:type="spellStart"/>
            <w:r w:rsidRPr="006844B0">
              <w:rPr>
                <w:sz w:val="18"/>
                <w:szCs w:val="18"/>
              </w:rPr>
              <w:t>тыс</w:t>
            </w:r>
            <w:proofErr w:type="gramStart"/>
            <w:r w:rsidRPr="006844B0">
              <w:rPr>
                <w:sz w:val="18"/>
                <w:szCs w:val="18"/>
              </w:rPr>
              <w:t>.р</w:t>
            </w:r>
            <w:proofErr w:type="gramEnd"/>
            <w:r w:rsidRPr="006844B0">
              <w:rPr>
                <w:sz w:val="18"/>
                <w:szCs w:val="18"/>
              </w:rPr>
              <w:t>уб</w:t>
            </w:r>
            <w:proofErr w:type="spellEnd"/>
            <w:r w:rsidRPr="006844B0">
              <w:rPr>
                <w:sz w:val="18"/>
                <w:szCs w:val="18"/>
              </w:rPr>
              <w:t>.;</w:t>
            </w:r>
          </w:p>
          <w:p w:rsidR="00D113D0" w:rsidRPr="006844B0" w:rsidRDefault="00D113D0" w:rsidP="002C5BD5">
            <w:pPr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 xml:space="preserve">2024 г. – 0,0 </w:t>
            </w:r>
            <w:proofErr w:type="spellStart"/>
            <w:r w:rsidRPr="006844B0">
              <w:rPr>
                <w:sz w:val="18"/>
                <w:szCs w:val="18"/>
              </w:rPr>
              <w:t>тыс</w:t>
            </w:r>
            <w:proofErr w:type="gramStart"/>
            <w:r w:rsidRPr="006844B0">
              <w:rPr>
                <w:sz w:val="18"/>
                <w:szCs w:val="18"/>
              </w:rPr>
              <w:t>.р</w:t>
            </w:r>
            <w:proofErr w:type="gramEnd"/>
            <w:r w:rsidRPr="006844B0">
              <w:rPr>
                <w:sz w:val="18"/>
                <w:szCs w:val="18"/>
              </w:rPr>
              <w:t>уб</w:t>
            </w:r>
            <w:proofErr w:type="spellEnd"/>
            <w:r w:rsidRPr="006844B0">
              <w:rPr>
                <w:sz w:val="18"/>
                <w:szCs w:val="18"/>
              </w:rPr>
              <w:t>.,</w:t>
            </w:r>
          </w:p>
          <w:p w:rsidR="00D113D0" w:rsidRPr="006844B0" w:rsidRDefault="00D113D0" w:rsidP="002C5BD5">
            <w:pPr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 xml:space="preserve">Общий объем финансирования государственной программы </w:t>
            </w:r>
          </w:p>
          <w:p w:rsidR="00D113D0" w:rsidRPr="006844B0" w:rsidRDefault="00D113D0" w:rsidP="002C5BD5">
            <w:pPr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 xml:space="preserve">на период 2019-2024 годов за счет внебюджетных источников – </w:t>
            </w:r>
          </w:p>
          <w:p w:rsidR="00D113D0" w:rsidRPr="006844B0" w:rsidRDefault="00D113D0" w:rsidP="002C5BD5">
            <w:pPr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4 182 000,0 тыс. руб., из них:</w:t>
            </w:r>
          </w:p>
          <w:p w:rsidR="00D113D0" w:rsidRPr="006844B0" w:rsidRDefault="00D113D0" w:rsidP="002C5BD5">
            <w:pPr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 xml:space="preserve">2019 г. – 684 000,0 </w:t>
            </w:r>
            <w:proofErr w:type="spellStart"/>
            <w:r w:rsidRPr="006844B0">
              <w:rPr>
                <w:sz w:val="18"/>
                <w:szCs w:val="18"/>
              </w:rPr>
              <w:t>тыс</w:t>
            </w:r>
            <w:proofErr w:type="gramStart"/>
            <w:r w:rsidRPr="006844B0">
              <w:rPr>
                <w:sz w:val="18"/>
                <w:szCs w:val="18"/>
              </w:rPr>
              <w:t>.р</w:t>
            </w:r>
            <w:proofErr w:type="gramEnd"/>
            <w:r w:rsidRPr="006844B0">
              <w:rPr>
                <w:sz w:val="18"/>
                <w:szCs w:val="18"/>
              </w:rPr>
              <w:t>уб</w:t>
            </w:r>
            <w:proofErr w:type="spellEnd"/>
            <w:r w:rsidRPr="006844B0">
              <w:rPr>
                <w:sz w:val="18"/>
                <w:szCs w:val="18"/>
              </w:rPr>
              <w:t>.;</w:t>
            </w:r>
          </w:p>
          <w:p w:rsidR="00D113D0" w:rsidRPr="006844B0" w:rsidRDefault="00D113D0" w:rsidP="002C5BD5">
            <w:pPr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 xml:space="preserve">2020 г. – 689 200,0 </w:t>
            </w:r>
            <w:proofErr w:type="spellStart"/>
            <w:r w:rsidRPr="006844B0">
              <w:rPr>
                <w:sz w:val="18"/>
                <w:szCs w:val="18"/>
              </w:rPr>
              <w:t>тыс</w:t>
            </w:r>
            <w:proofErr w:type="gramStart"/>
            <w:r w:rsidRPr="006844B0">
              <w:rPr>
                <w:sz w:val="18"/>
                <w:szCs w:val="18"/>
              </w:rPr>
              <w:t>.р</w:t>
            </w:r>
            <w:proofErr w:type="gramEnd"/>
            <w:r w:rsidRPr="006844B0">
              <w:rPr>
                <w:sz w:val="18"/>
                <w:szCs w:val="18"/>
              </w:rPr>
              <w:t>уб</w:t>
            </w:r>
            <w:proofErr w:type="spellEnd"/>
            <w:r w:rsidRPr="006844B0">
              <w:rPr>
                <w:sz w:val="18"/>
                <w:szCs w:val="18"/>
              </w:rPr>
              <w:t>.;</w:t>
            </w:r>
          </w:p>
          <w:p w:rsidR="00D113D0" w:rsidRPr="006844B0" w:rsidRDefault="00D113D0" w:rsidP="002C5BD5">
            <w:pPr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 xml:space="preserve">2021 г. – 694 400,0 </w:t>
            </w:r>
            <w:proofErr w:type="spellStart"/>
            <w:r w:rsidRPr="006844B0">
              <w:rPr>
                <w:sz w:val="18"/>
                <w:szCs w:val="18"/>
              </w:rPr>
              <w:t>тыс</w:t>
            </w:r>
            <w:proofErr w:type="gramStart"/>
            <w:r w:rsidRPr="006844B0">
              <w:rPr>
                <w:sz w:val="18"/>
                <w:szCs w:val="18"/>
              </w:rPr>
              <w:t>.р</w:t>
            </w:r>
            <w:proofErr w:type="gramEnd"/>
            <w:r w:rsidRPr="006844B0">
              <w:rPr>
                <w:sz w:val="18"/>
                <w:szCs w:val="18"/>
              </w:rPr>
              <w:t>уб</w:t>
            </w:r>
            <w:proofErr w:type="spellEnd"/>
            <w:r w:rsidRPr="006844B0">
              <w:rPr>
                <w:sz w:val="18"/>
                <w:szCs w:val="18"/>
              </w:rPr>
              <w:t>.;</w:t>
            </w:r>
          </w:p>
          <w:p w:rsidR="00D113D0" w:rsidRPr="006844B0" w:rsidRDefault="00D113D0" w:rsidP="002C5BD5">
            <w:pPr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 xml:space="preserve">2022 г. – 699 600,0 </w:t>
            </w:r>
            <w:proofErr w:type="spellStart"/>
            <w:r w:rsidRPr="006844B0">
              <w:rPr>
                <w:sz w:val="18"/>
                <w:szCs w:val="18"/>
              </w:rPr>
              <w:t>тысруб</w:t>
            </w:r>
            <w:proofErr w:type="spellEnd"/>
            <w:r w:rsidRPr="006844B0">
              <w:rPr>
                <w:sz w:val="18"/>
                <w:szCs w:val="18"/>
              </w:rPr>
              <w:t>.;</w:t>
            </w:r>
          </w:p>
          <w:p w:rsidR="00D113D0" w:rsidRPr="006844B0" w:rsidRDefault="00D113D0" w:rsidP="002C5BD5">
            <w:pPr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 xml:space="preserve">2023 г. – 704 800,0 </w:t>
            </w:r>
            <w:proofErr w:type="spellStart"/>
            <w:r w:rsidRPr="006844B0">
              <w:rPr>
                <w:sz w:val="18"/>
                <w:szCs w:val="18"/>
              </w:rPr>
              <w:t>тыс</w:t>
            </w:r>
            <w:proofErr w:type="gramStart"/>
            <w:r w:rsidRPr="006844B0">
              <w:rPr>
                <w:sz w:val="18"/>
                <w:szCs w:val="18"/>
              </w:rPr>
              <w:t>.р</w:t>
            </w:r>
            <w:proofErr w:type="gramEnd"/>
            <w:r w:rsidRPr="006844B0">
              <w:rPr>
                <w:sz w:val="18"/>
                <w:szCs w:val="18"/>
              </w:rPr>
              <w:t>уб</w:t>
            </w:r>
            <w:proofErr w:type="spellEnd"/>
            <w:r w:rsidRPr="006844B0">
              <w:rPr>
                <w:sz w:val="18"/>
                <w:szCs w:val="18"/>
              </w:rPr>
              <w:t>.;</w:t>
            </w:r>
          </w:p>
          <w:p w:rsidR="00D113D0" w:rsidRPr="006844B0" w:rsidRDefault="00A60516" w:rsidP="00A60516">
            <w:pPr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 xml:space="preserve">2024 г. </w:t>
            </w:r>
            <w:r w:rsidR="00D113D0" w:rsidRPr="006844B0">
              <w:rPr>
                <w:sz w:val="18"/>
                <w:szCs w:val="18"/>
              </w:rPr>
              <w:t xml:space="preserve">-  710 000,0 </w:t>
            </w:r>
            <w:proofErr w:type="spellStart"/>
            <w:r w:rsidR="00D113D0" w:rsidRPr="006844B0">
              <w:rPr>
                <w:sz w:val="18"/>
                <w:szCs w:val="18"/>
              </w:rPr>
              <w:t>тыс</w:t>
            </w:r>
            <w:proofErr w:type="gramStart"/>
            <w:r w:rsidR="00D113D0" w:rsidRPr="006844B0">
              <w:rPr>
                <w:sz w:val="18"/>
                <w:szCs w:val="18"/>
              </w:rPr>
              <w:t>.р</w:t>
            </w:r>
            <w:proofErr w:type="gramEnd"/>
            <w:r w:rsidR="00D113D0" w:rsidRPr="006844B0">
              <w:rPr>
                <w:sz w:val="18"/>
                <w:szCs w:val="18"/>
              </w:rPr>
              <w:t>уб</w:t>
            </w:r>
            <w:proofErr w:type="spellEnd"/>
            <w:r w:rsidR="00D113D0" w:rsidRPr="006844B0">
              <w:rPr>
                <w:sz w:val="18"/>
                <w:szCs w:val="18"/>
              </w:rPr>
              <w:t>.</w:t>
            </w:r>
          </w:p>
        </w:tc>
      </w:tr>
    </w:tbl>
    <w:p w:rsidR="00A66443" w:rsidRDefault="009B78CD" w:rsidP="00BF05B9">
      <w:pPr>
        <w:tabs>
          <w:tab w:val="left" w:pos="-851"/>
          <w:tab w:val="left" w:pos="1134"/>
        </w:tabs>
        <w:autoSpaceDE w:val="0"/>
        <w:autoSpaceDN w:val="0"/>
        <w:adjustRightInd w:val="0"/>
        <w:ind w:left="-426" w:right="284" w:firstLine="994"/>
        <w:contextualSpacing/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</w:t>
      </w:r>
      <w:bookmarkStart w:id="0" w:name="_GoBack"/>
      <w:bookmarkEnd w:id="0"/>
      <w:r w:rsidR="00BF05B9">
        <w:rPr>
          <w:rFonts w:eastAsia="Calibri"/>
          <w:lang w:eastAsia="en-US"/>
        </w:rPr>
        <w:t>»</w:t>
      </w:r>
    </w:p>
    <w:p w:rsidR="00A66443" w:rsidRDefault="00A66443" w:rsidP="006E4EE4">
      <w:pPr>
        <w:tabs>
          <w:tab w:val="left" w:pos="-851"/>
          <w:tab w:val="left" w:pos="1134"/>
        </w:tabs>
        <w:autoSpaceDE w:val="0"/>
        <w:autoSpaceDN w:val="0"/>
        <w:adjustRightInd w:val="0"/>
        <w:ind w:left="-426" w:right="284" w:firstLine="994"/>
        <w:contextualSpacing/>
        <w:jc w:val="both"/>
        <w:rPr>
          <w:rFonts w:eastAsia="Calibri"/>
          <w:lang w:eastAsia="en-US"/>
        </w:rPr>
      </w:pPr>
    </w:p>
    <w:p w:rsidR="00244385" w:rsidRDefault="00244385" w:rsidP="006E4EE4">
      <w:pPr>
        <w:tabs>
          <w:tab w:val="left" w:pos="-851"/>
          <w:tab w:val="left" w:pos="1134"/>
        </w:tabs>
        <w:autoSpaceDE w:val="0"/>
        <w:autoSpaceDN w:val="0"/>
        <w:adjustRightInd w:val="0"/>
        <w:ind w:left="-426" w:right="284" w:firstLine="994"/>
        <w:contextualSpacing/>
        <w:jc w:val="both"/>
        <w:rPr>
          <w:rFonts w:eastAsia="Calibri"/>
          <w:lang w:eastAsia="en-US"/>
        </w:rPr>
      </w:pPr>
    </w:p>
    <w:p w:rsidR="00244385" w:rsidRDefault="00244385" w:rsidP="006E4EE4">
      <w:pPr>
        <w:tabs>
          <w:tab w:val="left" w:pos="-851"/>
          <w:tab w:val="left" w:pos="1134"/>
        </w:tabs>
        <w:autoSpaceDE w:val="0"/>
        <w:autoSpaceDN w:val="0"/>
        <w:adjustRightInd w:val="0"/>
        <w:ind w:left="-426" w:right="284" w:firstLine="994"/>
        <w:contextualSpacing/>
        <w:jc w:val="both"/>
        <w:rPr>
          <w:rFonts w:eastAsia="Calibri"/>
          <w:lang w:eastAsia="en-US"/>
        </w:rPr>
      </w:pPr>
    </w:p>
    <w:p w:rsidR="00A66443" w:rsidRDefault="00A66443" w:rsidP="00A32C14">
      <w:pPr>
        <w:tabs>
          <w:tab w:val="left" w:pos="-851"/>
          <w:tab w:val="left" w:pos="1134"/>
        </w:tabs>
        <w:autoSpaceDE w:val="0"/>
        <w:autoSpaceDN w:val="0"/>
        <w:adjustRightInd w:val="0"/>
        <w:ind w:right="284"/>
        <w:contextualSpacing/>
        <w:jc w:val="both"/>
        <w:rPr>
          <w:rFonts w:eastAsia="Calibri"/>
          <w:lang w:eastAsia="en-US"/>
        </w:rPr>
      </w:pPr>
    </w:p>
    <w:p w:rsidR="00905418" w:rsidRPr="006844B0" w:rsidRDefault="006E4EE4" w:rsidP="006E4EE4">
      <w:pPr>
        <w:tabs>
          <w:tab w:val="left" w:pos="-851"/>
          <w:tab w:val="left" w:pos="1134"/>
        </w:tabs>
        <w:autoSpaceDE w:val="0"/>
        <w:autoSpaceDN w:val="0"/>
        <w:adjustRightInd w:val="0"/>
        <w:ind w:left="-426" w:right="284" w:firstLine="994"/>
        <w:contextualSpacing/>
        <w:jc w:val="both"/>
        <w:rPr>
          <w:rFonts w:eastAsia="Calibri"/>
          <w:lang w:eastAsia="en-US"/>
        </w:rPr>
      </w:pPr>
      <w:r w:rsidRPr="006844B0">
        <w:rPr>
          <w:rFonts w:eastAsia="Calibri"/>
          <w:lang w:eastAsia="en-US"/>
        </w:rPr>
        <w:lastRenderedPageBreak/>
        <w:t xml:space="preserve">8.2. </w:t>
      </w:r>
      <w:r w:rsidR="00905418" w:rsidRPr="006844B0">
        <w:rPr>
          <w:rFonts w:eastAsia="Calibri"/>
          <w:lang w:eastAsia="en-US"/>
        </w:rPr>
        <w:t>Пункт 1 таблицы 6 подраздела 1.6 раздела 1 приложения к постановлению изложить</w:t>
      </w:r>
      <w:r w:rsidR="009A2E6B" w:rsidRPr="006844B0">
        <w:rPr>
          <w:rFonts w:eastAsia="Calibri"/>
          <w:lang w:eastAsia="en-US"/>
        </w:rPr>
        <w:t xml:space="preserve"> </w:t>
      </w:r>
      <w:r w:rsidR="00905418" w:rsidRPr="006844B0">
        <w:rPr>
          <w:rFonts w:eastAsia="Calibri"/>
          <w:lang w:eastAsia="en-US"/>
        </w:rPr>
        <w:t>в следующей редакции:</w:t>
      </w:r>
    </w:p>
    <w:p w:rsidR="00905418" w:rsidRPr="006844B0" w:rsidRDefault="00BF05B9" w:rsidP="00BF05B9">
      <w:r>
        <w:t>«</w:t>
      </w:r>
    </w:p>
    <w:tbl>
      <w:tblPr>
        <w:tblW w:w="11557" w:type="dxa"/>
        <w:tblInd w:w="-39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4"/>
        <w:gridCol w:w="993"/>
        <w:gridCol w:w="1134"/>
        <w:gridCol w:w="850"/>
        <w:gridCol w:w="709"/>
        <w:gridCol w:w="891"/>
        <w:gridCol w:w="891"/>
        <w:gridCol w:w="891"/>
        <w:gridCol w:w="891"/>
        <w:gridCol w:w="891"/>
        <w:gridCol w:w="891"/>
        <w:gridCol w:w="891"/>
        <w:gridCol w:w="426"/>
        <w:gridCol w:w="924"/>
      </w:tblGrid>
      <w:tr w:rsidR="00905418" w:rsidRPr="006844B0" w:rsidTr="00B72CAF">
        <w:trPr>
          <w:trHeight w:val="405"/>
        </w:trPr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5418" w:rsidRPr="006844B0" w:rsidRDefault="00905418" w:rsidP="00905418">
            <w:pPr>
              <w:tabs>
                <w:tab w:val="center" w:pos="-170"/>
              </w:tabs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ab/>
              <w:t>1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5418" w:rsidRPr="006844B0" w:rsidRDefault="00905418" w:rsidP="00905418">
            <w:pPr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Государственная программа</w:t>
            </w:r>
          </w:p>
          <w:p w:rsidR="00905418" w:rsidRPr="006844B0" w:rsidRDefault="00905418" w:rsidP="00905418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5418" w:rsidRPr="006844B0" w:rsidRDefault="00905418" w:rsidP="00905418">
            <w:pPr>
              <w:ind w:right="-85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Бюджет</w:t>
            </w:r>
          </w:p>
          <w:p w:rsidR="00905418" w:rsidRPr="006844B0" w:rsidRDefault="00905418" w:rsidP="00905418">
            <w:pPr>
              <w:ind w:right="-85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Санкт-Петербурга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5418" w:rsidRPr="006844B0" w:rsidRDefault="00905418" w:rsidP="00905418">
            <w:pPr>
              <w:rPr>
                <w:sz w:val="14"/>
                <w:szCs w:val="14"/>
              </w:rPr>
            </w:pPr>
          </w:p>
          <w:p w:rsidR="00905418" w:rsidRPr="006844B0" w:rsidRDefault="00905418" w:rsidP="00905418">
            <w:pPr>
              <w:rPr>
                <w:sz w:val="14"/>
                <w:szCs w:val="14"/>
              </w:rPr>
            </w:pPr>
          </w:p>
          <w:p w:rsidR="00905418" w:rsidRPr="006844B0" w:rsidRDefault="00905418" w:rsidP="00905418">
            <w:pPr>
              <w:rPr>
                <w:sz w:val="14"/>
                <w:szCs w:val="14"/>
              </w:rPr>
            </w:pPr>
          </w:p>
          <w:p w:rsidR="00905418" w:rsidRPr="006844B0" w:rsidRDefault="00905418" w:rsidP="00905418">
            <w:pPr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Проектная часть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418" w:rsidRPr="006844B0" w:rsidRDefault="00905418" w:rsidP="00905418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18" w:rsidRPr="006844B0" w:rsidRDefault="00905418" w:rsidP="00905418">
            <w:pPr>
              <w:ind w:left="-85"/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10 937 772,5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18" w:rsidRPr="006844B0" w:rsidRDefault="00905418" w:rsidP="00905418">
            <w:pPr>
              <w:ind w:left="-85"/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154 161,3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18" w:rsidRPr="006844B0" w:rsidRDefault="00905418" w:rsidP="00905418">
            <w:pPr>
              <w:ind w:left="-85"/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166 635,8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18" w:rsidRPr="006844B0" w:rsidRDefault="00905418" w:rsidP="00905418">
            <w:pPr>
              <w:ind w:left="-85"/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130 852,2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18" w:rsidRPr="006844B0" w:rsidRDefault="00905418" w:rsidP="00905418">
            <w:pPr>
              <w:ind w:left="-85"/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203 294,7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18" w:rsidRPr="006844B0" w:rsidRDefault="00905418" w:rsidP="00905418">
            <w:pPr>
              <w:ind w:left="-85"/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206 923,5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18" w:rsidRPr="006844B0" w:rsidRDefault="00905418" w:rsidP="00905418">
            <w:pPr>
              <w:ind w:left="-85"/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11 799 640,0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905418" w:rsidRPr="006844B0" w:rsidRDefault="00905418" w:rsidP="00905418">
            <w:pPr>
              <w:ind w:left="-367" w:right="-170"/>
              <w:jc w:val="center"/>
              <w:rPr>
                <w:sz w:val="14"/>
                <w:szCs w:val="14"/>
              </w:rPr>
            </w:pPr>
          </w:p>
        </w:tc>
        <w:tc>
          <w:tcPr>
            <w:tcW w:w="924" w:type="dxa"/>
          </w:tcPr>
          <w:p w:rsidR="00905418" w:rsidRPr="006844B0" w:rsidRDefault="00905418" w:rsidP="00905418">
            <w:pPr>
              <w:ind w:left="-367"/>
              <w:jc w:val="center"/>
              <w:rPr>
                <w:sz w:val="14"/>
                <w:szCs w:val="14"/>
              </w:rPr>
            </w:pPr>
          </w:p>
        </w:tc>
      </w:tr>
      <w:tr w:rsidR="00905418" w:rsidRPr="006844B0" w:rsidTr="00B72CAF">
        <w:trPr>
          <w:trHeight w:val="221"/>
        </w:trPr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05418" w:rsidRPr="006844B0" w:rsidRDefault="00905418" w:rsidP="00905418">
            <w:pPr>
              <w:rPr>
                <w:sz w:val="14"/>
                <w:szCs w:val="1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418" w:rsidRPr="006844B0" w:rsidRDefault="00905418" w:rsidP="00905418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418" w:rsidRPr="006844B0" w:rsidRDefault="00905418" w:rsidP="00905418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418" w:rsidRPr="006844B0" w:rsidRDefault="00905418" w:rsidP="00905418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418" w:rsidRPr="006844B0" w:rsidRDefault="00905418" w:rsidP="00905418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18" w:rsidRPr="006844B0" w:rsidRDefault="00905418" w:rsidP="00905418">
            <w:pPr>
              <w:ind w:left="-85"/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1 053  196,1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18" w:rsidRPr="006844B0" w:rsidRDefault="00905418" w:rsidP="00905418">
            <w:pPr>
              <w:ind w:left="-85"/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1 331 181,8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18" w:rsidRPr="006844B0" w:rsidRDefault="00767E57" w:rsidP="00905418">
            <w:pPr>
              <w:ind w:left="-8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1 250 388,2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18" w:rsidRPr="006844B0" w:rsidRDefault="00767E57" w:rsidP="00905418">
            <w:pPr>
              <w:ind w:left="-8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2 799 876,9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18" w:rsidRPr="006844B0" w:rsidRDefault="00905418" w:rsidP="00905418">
            <w:pPr>
              <w:ind w:left="-85"/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1 487 421,6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18" w:rsidRPr="006844B0" w:rsidRDefault="00905418" w:rsidP="00905418">
            <w:pPr>
              <w:ind w:left="-85"/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3 236 486,7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18" w:rsidRPr="006844B0" w:rsidRDefault="00767E57" w:rsidP="00905418">
            <w:pPr>
              <w:ind w:left="-8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11 158 551,3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905418" w:rsidRPr="006844B0" w:rsidRDefault="00905418" w:rsidP="00905418">
            <w:pPr>
              <w:ind w:left="-367"/>
              <w:jc w:val="center"/>
              <w:rPr>
                <w:sz w:val="14"/>
                <w:szCs w:val="14"/>
              </w:rPr>
            </w:pPr>
          </w:p>
        </w:tc>
        <w:tc>
          <w:tcPr>
            <w:tcW w:w="924" w:type="dxa"/>
          </w:tcPr>
          <w:p w:rsidR="00905418" w:rsidRPr="006844B0" w:rsidRDefault="00905418" w:rsidP="00905418">
            <w:pPr>
              <w:ind w:left="-367"/>
              <w:jc w:val="center"/>
              <w:rPr>
                <w:sz w:val="14"/>
                <w:szCs w:val="14"/>
              </w:rPr>
            </w:pPr>
          </w:p>
        </w:tc>
      </w:tr>
      <w:tr w:rsidR="00905418" w:rsidRPr="006844B0" w:rsidTr="00B72CAF">
        <w:trPr>
          <w:trHeight w:val="270"/>
        </w:trPr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05418" w:rsidRPr="006844B0" w:rsidRDefault="00905418" w:rsidP="00905418">
            <w:pPr>
              <w:rPr>
                <w:sz w:val="14"/>
                <w:szCs w:val="1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418" w:rsidRPr="006844B0" w:rsidRDefault="00905418" w:rsidP="00905418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418" w:rsidRPr="006844B0" w:rsidRDefault="00905418" w:rsidP="00905418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418" w:rsidRPr="006844B0" w:rsidRDefault="00905418" w:rsidP="00905418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418" w:rsidRPr="006844B0" w:rsidRDefault="00905418" w:rsidP="00905418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ИТОГО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418" w:rsidRPr="006844B0" w:rsidRDefault="00905418" w:rsidP="00905418">
            <w:pPr>
              <w:ind w:left="-85"/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11 990 968,6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418" w:rsidRPr="006844B0" w:rsidRDefault="00905418" w:rsidP="00905418">
            <w:pPr>
              <w:ind w:left="-85"/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1 485 343,1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418" w:rsidRPr="006844B0" w:rsidRDefault="00767E57" w:rsidP="00905418">
            <w:pPr>
              <w:ind w:left="-8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1 417 024,0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418" w:rsidRPr="006844B0" w:rsidRDefault="00767E57" w:rsidP="00905418">
            <w:pPr>
              <w:ind w:left="-8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2 930 729,1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418" w:rsidRPr="006844B0" w:rsidRDefault="00905418" w:rsidP="00905418">
            <w:pPr>
              <w:ind w:left="-85"/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1 690 716,3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418" w:rsidRPr="006844B0" w:rsidRDefault="00905418" w:rsidP="00905418">
            <w:pPr>
              <w:ind w:left="-85"/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3 443 410,2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418" w:rsidRPr="006844B0" w:rsidRDefault="00767E57" w:rsidP="00905418">
            <w:pPr>
              <w:ind w:left="-8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22 958 191,3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905418" w:rsidRPr="006844B0" w:rsidRDefault="00905418" w:rsidP="00905418">
            <w:pPr>
              <w:ind w:left="-367"/>
              <w:jc w:val="center"/>
              <w:rPr>
                <w:sz w:val="14"/>
                <w:szCs w:val="14"/>
              </w:rPr>
            </w:pPr>
          </w:p>
        </w:tc>
        <w:tc>
          <w:tcPr>
            <w:tcW w:w="924" w:type="dxa"/>
          </w:tcPr>
          <w:p w:rsidR="00905418" w:rsidRPr="006844B0" w:rsidRDefault="00905418" w:rsidP="00905418">
            <w:pPr>
              <w:ind w:left="-367"/>
              <w:jc w:val="center"/>
              <w:rPr>
                <w:sz w:val="14"/>
                <w:szCs w:val="14"/>
              </w:rPr>
            </w:pPr>
          </w:p>
        </w:tc>
      </w:tr>
      <w:tr w:rsidR="00905418" w:rsidRPr="006844B0" w:rsidTr="00B72CAF">
        <w:trPr>
          <w:trHeight w:val="397"/>
        </w:trPr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05418" w:rsidRPr="006844B0" w:rsidRDefault="00905418" w:rsidP="00905418">
            <w:pPr>
              <w:rPr>
                <w:sz w:val="14"/>
                <w:szCs w:val="1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418" w:rsidRPr="006844B0" w:rsidRDefault="00905418" w:rsidP="00905418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418" w:rsidRPr="006844B0" w:rsidRDefault="00905418" w:rsidP="00905418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5418" w:rsidRPr="006844B0" w:rsidRDefault="00905418" w:rsidP="00905418">
            <w:pPr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Процессная часть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5418" w:rsidRPr="006844B0" w:rsidRDefault="00905418" w:rsidP="00905418">
            <w:pPr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18" w:rsidRPr="006844B0" w:rsidRDefault="00905418" w:rsidP="00905418">
            <w:pPr>
              <w:ind w:left="-85"/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2 984  158,1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18" w:rsidRPr="006844B0" w:rsidRDefault="00905418" w:rsidP="00905418">
            <w:pPr>
              <w:ind w:left="-85"/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13 101 079,7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18" w:rsidRPr="006844B0" w:rsidRDefault="00905418" w:rsidP="00905418">
            <w:pPr>
              <w:ind w:left="-85"/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13 218 675,1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18" w:rsidRPr="006844B0" w:rsidRDefault="00905418" w:rsidP="00905418">
            <w:pPr>
              <w:ind w:left="-85"/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13 914 236,7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18" w:rsidRPr="006844B0" w:rsidRDefault="00905418" w:rsidP="00905418">
            <w:pPr>
              <w:ind w:left="-85"/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15 455 755,2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18" w:rsidRPr="006844B0" w:rsidRDefault="00905418" w:rsidP="00905418">
            <w:pPr>
              <w:ind w:left="-85"/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15 791 821,2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18" w:rsidRPr="006844B0" w:rsidRDefault="00905418" w:rsidP="00905418">
            <w:pPr>
              <w:ind w:left="-85"/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74 465 726,0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905418" w:rsidRPr="006844B0" w:rsidRDefault="00905418" w:rsidP="00905418">
            <w:pPr>
              <w:ind w:left="-367"/>
              <w:jc w:val="center"/>
              <w:rPr>
                <w:sz w:val="14"/>
                <w:szCs w:val="14"/>
              </w:rPr>
            </w:pPr>
          </w:p>
        </w:tc>
        <w:tc>
          <w:tcPr>
            <w:tcW w:w="924" w:type="dxa"/>
          </w:tcPr>
          <w:p w:rsidR="00905418" w:rsidRPr="006844B0" w:rsidRDefault="00905418" w:rsidP="00905418">
            <w:pPr>
              <w:ind w:left="-367"/>
              <w:jc w:val="center"/>
              <w:rPr>
                <w:sz w:val="14"/>
                <w:szCs w:val="14"/>
              </w:rPr>
            </w:pPr>
          </w:p>
        </w:tc>
      </w:tr>
      <w:tr w:rsidR="00905418" w:rsidRPr="006844B0" w:rsidTr="00B72CAF">
        <w:trPr>
          <w:trHeight w:val="416"/>
        </w:trPr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05418" w:rsidRPr="006844B0" w:rsidRDefault="00905418" w:rsidP="00905418">
            <w:pPr>
              <w:rPr>
                <w:sz w:val="14"/>
                <w:szCs w:val="1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418" w:rsidRPr="006844B0" w:rsidRDefault="00905418" w:rsidP="00905418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418" w:rsidRPr="006844B0" w:rsidRDefault="00905418" w:rsidP="00905418">
            <w:pPr>
              <w:rPr>
                <w:sz w:val="14"/>
                <w:szCs w:val="1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5418" w:rsidRPr="006844B0" w:rsidRDefault="00905418" w:rsidP="00905418">
            <w:pPr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ВСЕГО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418" w:rsidRPr="006844B0" w:rsidRDefault="00905418" w:rsidP="00905418">
            <w:pPr>
              <w:ind w:left="-85"/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14 975 126,7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418" w:rsidRPr="006844B0" w:rsidRDefault="00905418" w:rsidP="00905418">
            <w:pPr>
              <w:ind w:left="-85"/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14 586 422,8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418" w:rsidRPr="006844B0" w:rsidRDefault="00767E57" w:rsidP="00905418">
            <w:pPr>
              <w:ind w:left="-8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14 635 699,1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418" w:rsidRPr="006844B0" w:rsidRDefault="00767E57" w:rsidP="00905418">
            <w:pPr>
              <w:ind w:left="-8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16 844 965,8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418" w:rsidRPr="006844B0" w:rsidRDefault="00905418" w:rsidP="00905418">
            <w:pPr>
              <w:ind w:left="-85"/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17 146 471,5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418" w:rsidRPr="006844B0" w:rsidRDefault="00905418" w:rsidP="00905418">
            <w:pPr>
              <w:ind w:left="-85"/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19 235 231,4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418" w:rsidRPr="006844B0" w:rsidRDefault="00767E57" w:rsidP="00905418">
            <w:pPr>
              <w:ind w:left="-8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97 423 917,3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905418" w:rsidRPr="006844B0" w:rsidRDefault="00905418" w:rsidP="00905418">
            <w:pPr>
              <w:ind w:left="-367"/>
              <w:jc w:val="center"/>
              <w:rPr>
                <w:sz w:val="14"/>
                <w:szCs w:val="14"/>
              </w:rPr>
            </w:pPr>
          </w:p>
        </w:tc>
        <w:tc>
          <w:tcPr>
            <w:tcW w:w="924" w:type="dxa"/>
          </w:tcPr>
          <w:p w:rsidR="00905418" w:rsidRPr="006844B0" w:rsidRDefault="00905418" w:rsidP="00905418">
            <w:pPr>
              <w:ind w:left="-367"/>
              <w:jc w:val="center"/>
              <w:rPr>
                <w:sz w:val="14"/>
                <w:szCs w:val="14"/>
              </w:rPr>
            </w:pPr>
          </w:p>
        </w:tc>
      </w:tr>
      <w:tr w:rsidR="00905418" w:rsidRPr="006844B0" w:rsidTr="00B72CAF">
        <w:trPr>
          <w:trHeight w:val="387"/>
        </w:trPr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05418" w:rsidRPr="006844B0" w:rsidRDefault="00905418" w:rsidP="00905418">
            <w:pPr>
              <w:rPr>
                <w:sz w:val="14"/>
                <w:szCs w:val="1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418" w:rsidRPr="006844B0" w:rsidRDefault="00905418" w:rsidP="00905418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5418" w:rsidRPr="006844B0" w:rsidRDefault="00905418" w:rsidP="00905418">
            <w:pPr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Федеральный бюджет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5418" w:rsidRPr="006844B0" w:rsidRDefault="00905418" w:rsidP="00905418">
            <w:pPr>
              <w:rPr>
                <w:sz w:val="14"/>
                <w:szCs w:val="14"/>
              </w:rPr>
            </w:pPr>
          </w:p>
          <w:p w:rsidR="00905418" w:rsidRPr="006844B0" w:rsidRDefault="00905418" w:rsidP="00905418">
            <w:pPr>
              <w:rPr>
                <w:sz w:val="14"/>
                <w:szCs w:val="14"/>
              </w:rPr>
            </w:pPr>
          </w:p>
          <w:p w:rsidR="00905418" w:rsidRPr="006844B0" w:rsidRDefault="00905418" w:rsidP="00905418">
            <w:pPr>
              <w:rPr>
                <w:sz w:val="14"/>
                <w:szCs w:val="14"/>
              </w:rPr>
            </w:pPr>
          </w:p>
          <w:p w:rsidR="00905418" w:rsidRPr="006844B0" w:rsidRDefault="00905418" w:rsidP="00905418">
            <w:pPr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Проектная часть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418" w:rsidRPr="006844B0" w:rsidRDefault="00905418" w:rsidP="00905418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18" w:rsidRPr="006844B0" w:rsidRDefault="00905418" w:rsidP="00905418">
            <w:pPr>
              <w:ind w:left="-85"/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67 850,5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18" w:rsidRPr="006844B0" w:rsidRDefault="00905418" w:rsidP="00905418">
            <w:pPr>
              <w:ind w:left="-85"/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49 090,9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18" w:rsidRPr="006844B0" w:rsidRDefault="00905418" w:rsidP="00905418">
            <w:pPr>
              <w:ind w:left="-85"/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49 090,9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18" w:rsidRPr="006844B0" w:rsidRDefault="00905418" w:rsidP="00905418">
            <w:pPr>
              <w:ind w:left="-85"/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17 415,1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18" w:rsidRPr="006844B0" w:rsidRDefault="00905418" w:rsidP="00905418">
            <w:pPr>
              <w:ind w:left="-85"/>
              <w:jc w:val="center"/>
              <w:rPr>
                <w:sz w:val="14"/>
                <w:szCs w:val="1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18" w:rsidRPr="006844B0" w:rsidRDefault="00905418" w:rsidP="00905418">
            <w:pPr>
              <w:ind w:left="-85"/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18" w:rsidRPr="006844B0" w:rsidRDefault="00905418" w:rsidP="00905418">
            <w:pPr>
              <w:ind w:left="-85"/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183 447,4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905418" w:rsidRPr="006844B0" w:rsidRDefault="00905418" w:rsidP="00905418">
            <w:pPr>
              <w:ind w:left="-367"/>
              <w:jc w:val="center"/>
              <w:rPr>
                <w:sz w:val="14"/>
                <w:szCs w:val="14"/>
              </w:rPr>
            </w:pPr>
          </w:p>
        </w:tc>
        <w:tc>
          <w:tcPr>
            <w:tcW w:w="924" w:type="dxa"/>
          </w:tcPr>
          <w:p w:rsidR="00905418" w:rsidRPr="006844B0" w:rsidRDefault="00905418" w:rsidP="00905418">
            <w:pPr>
              <w:ind w:left="-367"/>
              <w:jc w:val="center"/>
              <w:rPr>
                <w:sz w:val="14"/>
                <w:szCs w:val="14"/>
              </w:rPr>
            </w:pPr>
          </w:p>
        </w:tc>
      </w:tr>
      <w:tr w:rsidR="00905418" w:rsidRPr="006844B0" w:rsidTr="00B72CAF">
        <w:trPr>
          <w:trHeight w:val="372"/>
        </w:trPr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05418" w:rsidRPr="006844B0" w:rsidRDefault="00905418" w:rsidP="00905418">
            <w:pPr>
              <w:rPr>
                <w:sz w:val="14"/>
                <w:szCs w:val="1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418" w:rsidRPr="006844B0" w:rsidRDefault="00905418" w:rsidP="00905418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418" w:rsidRPr="006844B0" w:rsidRDefault="00905418" w:rsidP="00905418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418" w:rsidRPr="006844B0" w:rsidRDefault="00905418" w:rsidP="00905418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418" w:rsidRPr="006844B0" w:rsidRDefault="00905418" w:rsidP="00905418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18" w:rsidRPr="006844B0" w:rsidRDefault="00905418" w:rsidP="00905418">
            <w:pPr>
              <w:ind w:left="-85"/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18" w:rsidRPr="006844B0" w:rsidRDefault="00905418" w:rsidP="00905418">
            <w:pPr>
              <w:ind w:left="-85"/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133 799,7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18" w:rsidRPr="006844B0" w:rsidRDefault="00905418" w:rsidP="00905418">
            <w:pPr>
              <w:ind w:left="-85"/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266 353,6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18" w:rsidRPr="006844B0" w:rsidRDefault="00905418" w:rsidP="00905418">
            <w:pPr>
              <w:ind w:left="-85"/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402 334,5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18" w:rsidRPr="006844B0" w:rsidRDefault="00905418" w:rsidP="00905418">
            <w:pPr>
              <w:ind w:left="-85"/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18" w:rsidRPr="006844B0" w:rsidRDefault="00905418" w:rsidP="00905418">
            <w:pPr>
              <w:ind w:left="-85"/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18" w:rsidRPr="006844B0" w:rsidRDefault="00905418" w:rsidP="00905418">
            <w:pPr>
              <w:ind w:left="-85"/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802 487,8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905418" w:rsidRPr="006844B0" w:rsidRDefault="00905418" w:rsidP="00905418">
            <w:pPr>
              <w:ind w:left="-367"/>
              <w:jc w:val="center"/>
              <w:rPr>
                <w:sz w:val="14"/>
                <w:szCs w:val="14"/>
              </w:rPr>
            </w:pPr>
          </w:p>
        </w:tc>
        <w:tc>
          <w:tcPr>
            <w:tcW w:w="924" w:type="dxa"/>
          </w:tcPr>
          <w:p w:rsidR="00905418" w:rsidRPr="006844B0" w:rsidRDefault="00905418" w:rsidP="00905418">
            <w:pPr>
              <w:ind w:left="-367"/>
              <w:jc w:val="center"/>
              <w:rPr>
                <w:sz w:val="14"/>
                <w:szCs w:val="14"/>
              </w:rPr>
            </w:pPr>
          </w:p>
        </w:tc>
      </w:tr>
      <w:tr w:rsidR="00905418" w:rsidRPr="006844B0" w:rsidTr="00B72CAF">
        <w:trPr>
          <w:trHeight w:val="349"/>
        </w:trPr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05418" w:rsidRPr="006844B0" w:rsidRDefault="00905418" w:rsidP="00905418">
            <w:pPr>
              <w:rPr>
                <w:sz w:val="14"/>
                <w:szCs w:val="1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418" w:rsidRPr="006844B0" w:rsidRDefault="00905418" w:rsidP="00905418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418" w:rsidRPr="006844B0" w:rsidRDefault="00905418" w:rsidP="00905418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418" w:rsidRPr="006844B0" w:rsidRDefault="00905418" w:rsidP="00905418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418" w:rsidRPr="006844B0" w:rsidRDefault="00905418" w:rsidP="00905418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ИТОГО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418" w:rsidRPr="006844B0" w:rsidRDefault="00905418" w:rsidP="00905418">
            <w:pPr>
              <w:ind w:left="-85"/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67 850,</w:t>
            </w:r>
            <w:r w:rsidR="00767E57">
              <w:rPr>
                <w:sz w:val="14"/>
                <w:szCs w:val="14"/>
              </w:rPr>
              <w:t>5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418" w:rsidRPr="006844B0" w:rsidRDefault="00905418" w:rsidP="00905418">
            <w:pPr>
              <w:ind w:left="-85"/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182 890,6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418" w:rsidRPr="006844B0" w:rsidRDefault="00905418" w:rsidP="00905418">
            <w:pPr>
              <w:ind w:left="-85"/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315 444,5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418" w:rsidRPr="006844B0" w:rsidRDefault="00905418" w:rsidP="00905418">
            <w:pPr>
              <w:ind w:left="-85"/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419 749,6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418" w:rsidRPr="006844B0" w:rsidRDefault="00905418" w:rsidP="00905418">
            <w:pPr>
              <w:ind w:left="-85"/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418" w:rsidRPr="006844B0" w:rsidRDefault="00905418" w:rsidP="00905418">
            <w:pPr>
              <w:ind w:left="-85"/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418" w:rsidRPr="006844B0" w:rsidRDefault="00905418" w:rsidP="00905418">
            <w:pPr>
              <w:ind w:left="-85"/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985 935,2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905418" w:rsidRPr="006844B0" w:rsidRDefault="00905418" w:rsidP="00905418">
            <w:pPr>
              <w:ind w:left="-367"/>
              <w:jc w:val="center"/>
              <w:rPr>
                <w:sz w:val="14"/>
                <w:szCs w:val="14"/>
              </w:rPr>
            </w:pPr>
          </w:p>
        </w:tc>
        <w:tc>
          <w:tcPr>
            <w:tcW w:w="924" w:type="dxa"/>
          </w:tcPr>
          <w:p w:rsidR="00905418" w:rsidRPr="006844B0" w:rsidRDefault="00905418" w:rsidP="00905418">
            <w:pPr>
              <w:ind w:left="-367"/>
              <w:jc w:val="center"/>
              <w:rPr>
                <w:sz w:val="14"/>
                <w:szCs w:val="14"/>
              </w:rPr>
            </w:pPr>
          </w:p>
        </w:tc>
      </w:tr>
      <w:tr w:rsidR="00905418" w:rsidRPr="006844B0" w:rsidTr="00B72CAF">
        <w:trPr>
          <w:trHeight w:val="354"/>
        </w:trPr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05418" w:rsidRPr="006844B0" w:rsidRDefault="00905418" w:rsidP="00905418">
            <w:pPr>
              <w:rPr>
                <w:sz w:val="14"/>
                <w:szCs w:val="1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418" w:rsidRPr="006844B0" w:rsidRDefault="00905418" w:rsidP="00905418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418" w:rsidRPr="006844B0" w:rsidRDefault="00905418" w:rsidP="00905418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418" w:rsidRPr="006844B0" w:rsidRDefault="00905418" w:rsidP="00905418">
            <w:pPr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Процессная часть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5418" w:rsidRPr="006844B0" w:rsidRDefault="00905418" w:rsidP="00905418">
            <w:pPr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18" w:rsidRPr="006844B0" w:rsidRDefault="00905418" w:rsidP="00905418">
            <w:pPr>
              <w:ind w:left="-85"/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100 000,0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18" w:rsidRPr="006844B0" w:rsidRDefault="00905418" w:rsidP="00905418">
            <w:pPr>
              <w:ind w:left="-85"/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18" w:rsidRPr="006844B0" w:rsidRDefault="00905418" w:rsidP="00905418">
            <w:pPr>
              <w:ind w:left="-85"/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18" w:rsidRPr="006844B0" w:rsidRDefault="00905418" w:rsidP="00905418">
            <w:pPr>
              <w:ind w:left="-85"/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18" w:rsidRPr="006844B0" w:rsidRDefault="00905418" w:rsidP="00905418">
            <w:pPr>
              <w:ind w:left="-85"/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18" w:rsidRPr="006844B0" w:rsidRDefault="00905418" w:rsidP="00905418">
            <w:pPr>
              <w:ind w:left="-85"/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18" w:rsidRPr="006844B0" w:rsidRDefault="00905418" w:rsidP="00905418">
            <w:pPr>
              <w:ind w:left="-85"/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100 000,0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905418" w:rsidRPr="006844B0" w:rsidRDefault="00905418" w:rsidP="00905418">
            <w:pPr>
              <w:ind w:left="-367"/>
              <w:jc w:val="center"/>
              <w:rPr>
                <w:sz w:val="14"/>
                <w:szCs w:val="14"/>
              </w:rPr>
            </w:pPr>
          </w:p>
        </w:tc>
        <w:tc>
          <w:tcPr>
            <w:tcW w:w="924" w:type="dxa"/>
          </w:tcPr>
          <w:p w:rsidR="00905418" w:rsidRPr="006844B0" w:rsidRDefault="00905418" w:rsidP="00905418">
            <w:pPr>
              <w:ind w:left="-367"/>
              <w:jc w:val="center"/>
              <w:rPr>
                <w:sz w:val="14"/>
                <w:szCs w:val="14"/>
              </w:rPr>
            </w:pPr>
          </w:p>
        </w:tc>
      </w:tr>
      <w:tr w:rsidR="00905418" w:rsidRPr="006844B0" w:rsidTr="00B72CAF">
        <w:trPr>
          <w:trHeight w:val="641"/>
        </w:trPr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05418" w:rsidRPr="006844B0" w:rsidRDefault="00905418" w:rsidP="00905418">
            <w:pPr>
              <w:rPr>
                <w:sz w:val="14"/>
                <w:szCs w:val="1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418" w:rsidRPr="006844B0" w:rsidRDefault="00905418" w:rsidP="00905418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418" w:rsidRPr="006844B0" w:rsidRDefault="00905418" w:rsidP="00905418">
            <w:pPr>
              <w:rPr>
                <w:sz w:val="14"/>
                <w:szCs w:val="1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418" w:rsidRPr="006844B0" w:rsidRDefault="00905418" w:rsidP="00905418">
            <w:pPr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ВСЕГО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418" w:rsidRPr="006844B0" w:rsidRDefault="00905418" w:rsidP="00905418">
            <w:pPr>
              <w:ind w:left="-85"/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167 850,5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418" w:rsidRPr="006844B0" w:rsidRDefault="00905418" w:rsidP="00905418">
            <w:pPr>
              <w:ind w:left="-85"/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182 890,6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418" w:rsidRPr="006844B0" w:rsidRDefault="00905418" w:rsidP="00905418">
            <w:pPr>
              <w:ind w:left="-85"/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315 444,5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418" w:rsidRPr="006844B0" w:rsidRDefault="00905418" w:rsidP="00905418">
            <w:pPr>
              <w:ind w:left="-85"/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419 749,6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418" w:rsidRPr="006844B0" w:rsidRDefault="00905418" w:rsidP="00905418">
            <w:pPr>
              <w:ind w:left="-85"/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418" w:rsidRPr="006844B0" w:rsidRDefault="00905418" w:rsidP="00905418">
            <w:pPr>
              <w:ind w:left="-85"/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418" w:rsidRPr="006844B0" w:rsidRDefault="00905418" w:rsidP="00905418">
            <w:pPr>
              <w:ind w:left="-85"/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1 085 935,2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905418" w:rsidRPr="006844B0" w:rsidRDefault="00905418" w:rsidP="00905418">
            <w:pPr>
              <w:ind w:left="-367"/>
              <w:jc w:val="center"/>
              <w:rPr>
                <w:sz w:val="14"/>
                <w:szCs w:val="14"/>
              </w:rPr>
            </w:pPr>
          </w:p>
        </w:tc>
        <w:tc>
          <w:tcPr>
            <w:tcW w:w="924" w:type="dxa"/>
          </w:tcPr>
          <w:p w:rsidR="00905418" w:rsidRPr="006844B0" w:rsidRDefault="00905418" w:rsidP="00905418">
            <w:pPr>
              <w:ind w:left="-367"/>
              <w:jc w:val="center"/>
              <w:rPr>
                <w:sz w:val="14"/>
                <w:szCs w:val="14"/>
              </w:rPr>
            </w:pPr>
          </w:p>
        </w:tc>
      </w:tr>
      <w:tr w:rsidR="00905418" w:rsidRPr="006844B0" w:rsidTr="00B72CAF">
        <w:trPr>
          <w:trHeight w:val="270"/>
        </w:trPr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05418" w:rsidRPr="006844B0" w:rsidRDefault="00905418" w:rsidP="00905418">
            <w:pPr>
              <w:rPr>
                <w:sz w:val="14"/>
                <w:szCs w:val="1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5418" w:rsidRPr="006844B0" w:rsidRDefault="00905418" w:rsidP="00905418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5418" w:rsidRPr="006844B0" w:rsidRDefault="00905418" w:rsidP="00905418">
            <w:pPr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Внебюджетные средства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5418" w:rsidRPr="006844B0" w:rsidRDefault="00905418" w:rsidP="00905418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418" w:rsidRPr="006844B0" w:rsidRDefault="00905418" w:rsidP="00905418">
            <w:pPr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18" w:rsidRPr="006844B0" w:rsidRDefault="00905418" w:rsidP="00905418">
            <w:pPr>
              <w:ind w:left="-85"/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18" w:rsidRPr="006844B0" w:rsidRDefault="00905418" w:rsidP="00905418">
            <w:pPr>
              <w:ind w:left="-85"/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18" w:rsidRPr="006844B0" w:rsidRDefault="00905418" w:rsidP="00905418">
            <w:pPr>
              <w:ind w:left="-85"/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18" w:rsidRPr="006844B0" w:rsidRDefault="00905418" w:rsidP="00905418">
            <w:pPr>
              <w:ind w:left="-85"/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18" w:rsidRPr="006844B0" w:rsidRDefault="00905418" w:rsidP="00905418">
            <w:pPr>
              <w:ind w:left="-85"/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18" w:rsidRPr="006844B0" w:rsidRDefault="00905418" w:rsidP="00905418">
            <w:pPr>
              <w:ind w:left="-85"/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18" w:rsidRPr="006844B0" w:rsidRDefault="00905418" w:rsidP="00905418">
            <w:pPr>
              <w:ind w:left="-85"/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905418" w:rsidRPr="006844B0" w:rsidRDefault="00905418" w:rsidP="00905418">
            <w:pPr>
              <w:ind w:left="-367"/>
              <w:jc w:val="center"/>
              <w:rPr>
                <w:sz w:val="14"/>
                <w:szCs w:val="14"/>
              </w:rPr>
            </w:pPr>
          </w:p>
        </w:tc>
        <w:tc>
          <w:tcPr>
            <w:tcW w:w="924" w:type="dxa"/>
          </w:tcPr>
          <w:p w:rsidR="00905418" w:rsidRPr="006844B0" w:rsidRDefault="00905418" w:rsidP="00905418">
            <w:pPr>
              <w:ind w:left="-367"/>
              <w:jc w:val="center"/>
              <w:rPr>
                <w:sz w:val="14"/>
                <w:szCs w:val="14"/>
              </w:rPr>
            </w:pPr>
          </w:p>
        </w:tc>
      </w:tr>
      <w:tr w:rsidR="00905418" w:rsidRPr="006844B0" w:rsidTr="00B72CAF">
        <w:trPr>
          <w:trHeight w:val="392"/>
        </w:trPr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05418" w:rsidRPr="006844B0" w:rsidRDefault="00905418" w:rsidP="00905418">
            <w:pPr>
              <w:rPr>
                <w:sz w:val="14"/>
                <w:szCs w:val="1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418" w:rsidRPr="006844B0" w:rsidRDefault="00905418" w:rsidP="00905418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418" w:rsidRPr="006844B0" w:rsidRDefault="00905418" w:rsidP="00905418">
            <w:pPr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 xml:space="preserve">                                          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5418" w:rsidRPr="006844B0" w:rsidRDefault="00905418" w:rsidP="00905418">
            <w:pPr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Проектная часть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418" w:rsidRPr="006844B0" w:rsidRDefault="00905418" w:rsidP="00905418">
            <w:pPr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18" w:rsidRPr="006844B0" w:rsidRDefault="00905418" w:rsidP="00905418">
            <w:pPr>
              <w:ind w:left="-85"/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18" w:rsidRPr="006844B0" w:rsidRDefault="00905418" w:rsidP="00905418">
            <w:pPr>
              <w:ind w:left="-85"/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18" w:rsidRPr="006844B0" w:rsidRDefault="00905418" w:rsidP="00905418">
            <w:pPr>
              <w:ind w:left="-85"/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18" w:rsidRPr="006844B0" w:rsidRDefault="00905418" w:rsidP="00905418">
            <w:pPr>
              <w:ind w:left="-85"/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18" w:rsidRPr="006844B0" w:rsidRDefault="00905418" w:rsidP="00905418">
            <w:pPr>
              <w:ind w:left="-85"/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18" w:rsidRPr="006844B0" w:rsidRDefault="00905418" w:rsidP="00905418">
            <w:pPr>
              <w:ind w:left="-85"/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18" w:rsidRPr="006844B0" w:rsidRDefault="00905418" w:rsidP="00905418">
            <w:pPr>
              <w:ind w:left="-85"/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905418" w:rsidRPr="006844B0" w:rsidRDefault="00905418" w:rsidP="00905418">
            <w:pPr>
              <w:ind w:left="-367"/>
              <w:jc w:val="center"/>
              <w:rPr>
                <w:sz w:val="14"/>
                <w:szCs w:val="14"/>
              </w:rPr>
            </w:pPr>
          </w:p>
        </w:tc>
        <w:tc>
          <w:tcPr>
            <w:tcW w:w="924" w:type="dxa"/>
          </w:tcPr>
          <w:p w:rsidR="00905418" w:rsidRPr="006844B0" w:rsidRDefault="00905418" w:rsidP="00905418">
            <w:pPr>
              <w:ind w:left="-367"/>
              <w:jc w:val="center"/>
              <w:rPr>
                <w:sz w:val="14"/>
                <w:szCs w:val="14"/>
              </w:rPr>
            </w:pPr>
          </w:p>
        </w:tc>
      </w:tr>
      <w:tr w:rsidR="00905418" w:rsidRPr="006844B0" w:rsidTr="00B72CAF">
        <w:trPr>
          <w:trHeight w:val="412"/>
        </w:trPr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05418" w:rsidRPr="006844B0" w:rsidRDefault="00905418" w:rsidP="00905418">
            <w:pPr>
              <w:rPr>
                <w:sz w:val="14"/>
                <w:szCs w:val="1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418" w:rsidRPr="006844B0" w:rsidRDefault="00905418" w:rsidP="00905418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418" w:rsidRPr="006844B0" w:rsidRDefault="00905418" w:rsidP="00905418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5418" w:rsidRPr="006844B0" w:rsidRDefault="00905418" w:rsidP="00905418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418" w:rsidRPr="006844B0" w:rsidRDefault="00905418" w:rsidP="00905418">
            <w:pPr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ИТОГО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418" w:rsidRPr="006844B0" w:rsidRDefault="00905418" w:rsidP="00905418">
            <w:pPr>
              <w:ind w:left="-85"/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418" w:rsidRPr="006844B0" w:rsidRDefault="00905418" w:rsidP="00905418">
            <w:pPr>
              <w:ind w:left="-85"/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418" w:rsidRPr="006844B0" w:rsidRDefault="00905418" w:rsidP="00905418">
            <w:pPr>
              <w:ind w:left="-85"/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418" w:rsidRPr="006844B0" w:rsidRDefault="00905418" w:rsidP="00905418">
            <w:pPr>
              <w:ind w:left="-85"/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418" w:rsidRPr="006844B0" w:rsidRDefault="00905418" w:rsidP="00905418">
            <w:pPr>
              <w:ind w:left="-85"/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418" w:rsidRPr="006844B0" w:rsidRDefault="00905418" w:rsidP="00905418">
            <w:pPr>
              <w:ind w:left="-85"/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418" w:rsidRPr="006844B0" w:rsidRDefault="00905418" w:rsidP="00905418">
            <w:pPr>
              <w:ind w:left="-85"/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905418" w:rsidRPr="006844B0" w:rsidRDefault="00905418" w:rsidP="00905418">
            <w:pPr>
              <w:ind w:left="-367"/>
              <w:jc w:val="center"/>
              <w:rPr>
                <w:sz w:val="14"/>
                <w:szCs w:val="14"/>
              </w:rPr>
            </w:pPr>
          </w:p>
        </w:tc>
        <w:tc>
          <w:tcPr>
            <w:tcW w:w="924" w:type="dxa"/>
          </w:tcPr>
          <w:p w:rsidR="00905418" w:rsidRPr="006844B0" w:rsidRDefault="00905418" w:rsidP="00905418">
            <w:pPr>
              <w:ind w:left="-367"/>
              <w:jc w:val="center"/>
              <w:rPr>
                <w:sz w:val="14"/>
                <w:szCs w:val="14"/>
              </w:rPr>
            </w:pPr>
          </w:p>
        </w:tc>
      </w:tr>
      <w:tr w:rsidR="00905418" w:rsidRPr="006844B0" w:rsidTr="00B72CAF">
        <w:trPr>
          <w:trHeight w:val="262"/>
        </w:trPr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5418" w:rsidRPr="006844B0" w:rsidRDefault="00905418" w:rsidP="00905418">
            <w:pPr>
              <w:rPr>
                <w:sz w:val="14"/>
                <w:szCs w:val="1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418" w:rsidRPr="006844B0" w:rsidRDefault="00905418" w:rsidP="00905418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418" w:rsidRPr="006844B0" w:rsidRDefault="00905418" w:rsidP="00905418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5418" w:rsidRPr="006844B0" w:rsidRDefault="00905418" w:rsidP="00905418">
            <w:pPr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Процессная часть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5418" w:rsidRPr="006844B0" w:rsidRDefault="00905418" w:rsidP="00905418">
            <w:pPr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418" w:rsidRPr="006844B0" w:rsidRDefault="00905418" w:rsidP="00905418">
            <w:pPr>
              <w:ind w:left="-85"/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684 000,0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418" w:rsidRPr="006844B0" w:rsidRDefault="00905418" w:rsidP="00905418">
            <w:pPr>
              <w:ind w:left="-85"/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689 200,0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418" w:rsidRPr="006844B0" w:rsidRDefault="00905418" w:rsidP="00905418">
            <w:pPr>
              <w:ind w:left="-85"/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694 400,0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418" w:rsidRPr="006844B0" w:rsidRDefault="00905418" w:rsidP="00905418">
            <w:pPr>
              <w:ind w:left="-85"/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699 600,0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418" w:rsidRPr="006844B0" w:rsidRDefault="00905418" w:rsidP="00905418">
            <w:pPr>
              <w:ind w:left="-85"/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704 800,0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418" w:rsidRPr="006844B0" w:rsidRDefault="00905418" w:rsidP="00905418">
            <w:pPr>
              <w:ind w:left="-85"/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710 000,0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418" w:rsidRPr="006844B0" w:rsidRDefault="00905418" w:rsidP="00905418">
            <w:pPr>
              <w:ind w:left="-85"/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4 182 000,0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905418" w:rsidRPr="006844B0" w:rsidRDefault="00905418" w:rsidP="00905418">
            <w:pPr>
              <w:ind w:left="-367"/>
              <w:jc w:val="center"/>
              <w:rPr>
                <w:sz w:val="14"/>
                <w:szCs w:val="14"/>
              </w:rPr>
            </w:pPr>
          </w:p>
        </w:tc>
        <w:tc>
          <w:tcPr>
            <w:tcW w:w="924" w:type="dxa"/>
          </w:tcPr>
          <w:p w:rsidR="00905418" w:rsidRPr="006844B0" w:rsidRDefault="00905418" w:rsidP="00905418">
            <w:pPr>
              <w:ind w:left="-367"/>
              <w:jc w:val="center"/>
              <w:rPr>
                <w:sz w:val="14"/>
                <w:szCs w:val="14"/>
              </w:rPr>
            </w:pPr>
          </w:p>
        </w:tc>
      </w:tr>
      <w:tr w:rsidR="00905418" w:rsidRPr="006844B0" w:rsidTr="00B72CAF">
        <w:trPr>
          <w:trHeight w:val="507"/>
        </w:trPr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5418" w:rsidRPr="006844B0" w:rsidRDefault="00905418" w:rsidP="00905418">
            <w:pPr>
              <w:rPr>
                <w:sz w:val="14"/>
                <w:szCs w:val="1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418" w:rsidRPr="006844B0" w:rsidRDefault="00905418" w:rsidP="00905418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5418" w:rsidRPr="006844B0" w:rsidRDefault="00905418" w:rsidP="00905418">
            <w:pPr>
              <w:rPr>
                <w:sz w:val="14"/>
                <w:szCs w:val="1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5418" w:rsidRPr="006844B0" w:rsidRDefault="00905418" w:rsidP="00905418">
            <w:pPr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ВСЕГО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5418" w:rsidRPr="006844B0" w:rsidRDefault="00905418" w:rsidP="00905418">
            <w:pPr>
              <w:ind w:left="-85"/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684 000,0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5418" w:rsidRPr="006844B0" w:rsidRDefault="00905418" w:rsidP="00905418">
            <w:pPr>
              <w:ind w:left="-85"/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689 200,0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5418" w:rsidRPr="006844B0" w:rsidRDefault="00905418" w:rsidP="00905418">
            <w:pPr>
              <w:ind w:left="-85"/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694 400,0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5418" w:rsidRPr="006844B0" w:rsidRDefault="00905418" w:rsidP="00905418">
            <w:pPr>
              <w:ind w:left="-85"/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699 600,0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5418" w:rsidRPr="006844B0" w:rsidRDefault="00905418" w:rsidP="00905418">
            <w:pPr>
              <w:ind w:left="-85"/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704 800,0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5418" w:rsidRPr="006844B0" w:rsidRDefault="00905418" w:rsidP="00905418">
            <w:pPr>
              <w:ind w:left="-85"/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710 000,0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5418" w:rsidRPr="006844B0" w:rsidRDefault="00905418" w:rsidP="00905418">
            <w:pPr>
              <w:ind w:left="-85" w:right="-57"/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4 182 000,0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905418" w:rsidRPr="006844B0" w:rsidRDefault="00905418" w:rsidP="00905418">
            <w:pPr>
              <w:ind w:left="-39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924" w:type="dxa"/>
          </w:tcPr>
          <w:p w:rsidR="00905418" w:rsidRPr="006844B0" w:rsidRDefault="00905418" w:rsidP="00905418">
            <w:pPr>
              <w:ind w:left="-397" w:right="-57"/>
              <w:jc w:val="center"/>
              <w:rPr>
                <w:sz w:val="14"/>
                <w:szCs w:val="14"/>
              </w:rPr>
            </w:pPr>
          </w:p>
        </w:tc>
      </w:tr>
      <w:tr w:rsidR="00905418" w:rsidRPr="006844B0" w:rsidTr="00B72CAF">
        <w:trPr>
          <w:gridAfter w:val="1"/>
          <w:wAfter w:w="924" w:type="dxa"/>
          <w:trHeight w:val="270"/>
        </w:trPr>
        <w:tc>
          <w:tcPr>
            <w:tcW w:w="284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05418" w:rsidRPr="006844B0" w:rsidRDefault="00905418" w:rsidP="00905418">
            <w:pPr>
              <w:rPr>
                <w:sz w:val="14"/>
                <w:szCs w:val="14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5418" w:rsidRPr="006844B0" w:rsidRDefault="00905418" w:rsidP="00905418">
            <w:pPr>
              <w:rPr>
                <w:sz w:val="14"/>
                <w:szCs w:val="14"/>
              </w:rPr>
            </w:pPr>
          </w:p>
          <w:p w:rsidR="00905418" w:rsidRPr="006844B0" w:rsidRDefault="00905418" w:rsidP="00905418">
            <w:pPr>
              <w:rPr>
                <w:sz w:val="14"/>
                <w:szCs w:val="14"/>
              </w:rPr>
            </w:pPr>
          </w:p>
          <w:p w:rsidR="00905418" w:rsidRPr="006844B0" w:rsidRDefault="00905418" w:rsidP="00905418">
            <w:pPr>
              <w:rPr>
                <w:sz w:val="14"/>
                <w:szCs w:val="14"/>
              </w:rPr>
            </w:pPr>
          </w:p>
          <w:p w:rsidR="00905418" w:rsidRPr="006844B0" w:rsidRDefault="00905418" w:rsidP="00905418">
            <w:pPr>
              <w:rPr>
                <w:sz w:val="14"/>
                <w:szCs w:val="14"/>
              </w:rPr>
            </w:pPr>
          </w:p>
          <w:p w:rsidR="00905418" w:rsidRPr="006844B0" w:rsidRDefault="00905418" w:rsidP="00905418">
            <w:pPr>
              <w:rPr>
                <w:sz w:val="14"/>
                <w:szCs w:val="14"/>
              </w:rPr>
            </w:pPr>
          </w:p>
          <w:p w:rsidR="00905418" w:rsidRPr="006844B0" w:rsidRDefault="00905418" w:rsidP="00905418">
            <w:pPr>
              <w:rPr>
                <w:sz w:val="14"/>
                <w:szCs w:val="14"/>
              </w:rPr>
            </w:pPr>
          </w:p>
          <w:p w:rsidR="00905418" w:rsidRPr="006844B0" w:rsidRDefault="00905418" w:rsidP="00905418">
            <w:pPr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5418" w:rsidRPr="006844B0" w:rsidRDefault="00905418" w:rsidP="00905418">
            <w:pPr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 xml:space="preserve">Проектная </w:t>
            </w:r>
          </w:p>
          <w:p w:rsidR="00905418" w:rsidRPr="006844B0" w:rsidRDefault="00905418" w:rsidP="00905418">
            <w:pPr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часть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5418" w:rsidRPr="006844B0" w:rsidRDefault="00905418" w:rsidP="00905418">
            <w:pPr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18" w:rsidRPr="006844B0" w:rsidRDefault="00905418" w:rsidP="00905418">
            <w:pPr>
              <w:ind w:left="-85"/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11 005 623,0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18" w:rsidRPr="006844B0" w:rsidRDefault="00905418" w:rsidP="00905418">
            <w:pPr>
              <w:ind w:left="-85"/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203 252,2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18" w:rsidRPr="006844B0" w:rsidRDefault="00905418" w:rsidP="00905418">
            <w:pPr>
              <w:ind w:left="-85"/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215 726,7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18" w:rsidRPr="006844B0" w:rsidRDefault="00905418" w:rsidP="00905418">
            <w:pPr>
              <w:ind w:left="-85"/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148 267,3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18" w:rsidRPr="006844B0" w:rsidRDefault="00905418" w:rsidP="00905418">
            <w:pPr>
              <w:ind w:left="-85"/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203 294,7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18" w:rsidRPr="006844B0" w:rsidRDefault="00905418" w:rsidP="00905418">
            <w:pPr>
              <w:ind w:left="-85"/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206 923,5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18" w:rsidRPr="006844B0" w:rsidRDefault="00905418" w:rsidP="00905418">
            <w:pPr>
              <w:ind w:left="-85"/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11 983 087,4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905418" w:rsidRPr="006844B0" w:rsidRDefault="00905418" w:rsidP="00905418">
            <w:pPr>
              <w:ind w:left="-85"/>
              <w:jc w:val="center"/>
              <w:rPr>
                <w:sz w:val="14"/>
                <w:szCs w:val="14"/>
              </w:rPr>
            </w:pPr>
          </w:p>
        </w:tc>
      </w:tr>
      <w:tr w:rsidR="00905418" w:rsidRPr="006844B0" w:rsidTr="00B72CAF">
        <w:trPr>
          <w:gridAfter w:val="1"/>
          <w:wAfter w:w="924" w:type="dxa"/>
          <w:trHeight w:val="392"/>
        </w:trPr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05418" w:rsidRPr="006844B0" w:rsidRDefault="00905418" w:rsidP="00905418">
            <w:pPr>
              <w:rPr>
                <w:sz w:val="14"/>
                <w:szCs w:val="1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418" w:rsidRPr="006844B0" w:rsidRDefault="00905418" w:rsidP="00905418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418" w:rsidRPr="006844B0" w:rsidRDefault="00905418" w:rsidP="00905418">
            <w:pPr>
              <w:rPr>
                <w:sz w:val="14"/>
                <w:szCs w:val="1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5418" w:rsidRPr="006844B0" w:rsidRDefault="00905418" w:rsidP="00905418">
            <w:pPr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18" w:rsidRPr="006844B0" w:rsidRDefault="00905418" w:rsidP="00905418">
            <w:pPr>
              <w:ind w:left="-85"/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1 053 196,1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18" w:rsidRPr="006844B0" w:rsidRDefault="00905418" w:rsidP="00905418">
            <w:pPr>
              <w:ind w:left="-85"/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1 464 981,5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18" w:rsidRPr="006844B0" w:rsidRDefault="00905418" w:rsidP="00905418">
            <w:pPr>
              <w:ind w:left="-85"/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1 759 221,6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18" w:rsidRPr="006844B0" w:rsidRDefault="00905418" w:rsidP="00905418">
            <w:pPr>
              <w:ind w:left="-85"/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2 659 731,6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18" w:rsidRPr="006844B0" w:rsidRDefault="00905418" w:rsidP="00905418">
            <w:pPr>
              <w:ind w:left="-85"/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1 487 421,6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18" w:rsidRPr="006844B0" w:rsidRDefault="00905418" w:rsidP="00905418">
            <w:pPr>
              <w:ind w:left="-85"/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3 236 486,7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18" w:rsidRPr="006844B0" w:rsidRDefault="00905418" w:rsidP="00905418">
            <w:pPr>
              <w:ind w:left="-85"/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11 661 039,1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905418" w:rsidRPr="006844B0" w:rsidRDefault="00905418" w:rsidP="00905418">
            <w:pPr>
              <w:ind w:left="-85"/>
              <w:jc w:val="center"/>
              <w:rPr>
                <w:sz w:val="14"/>
                <w:szCs w:val="14"/>
              </w:rPr>
            </w:pPr>
          </w:p>
        </w:tc>
      </w:tr>
      <w:tr w:rsidR="00905418" w:rsidRPr="006844B0" w:rsidTr="00B72CAF">
        <w:trPr>
          <w:gridAfter w:val="1"/>
          <w:wAfter w:w="924" w:type="dxa"/>
          <w:trHeight w:val="412"/>
        </w:trPr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05418" w:rsidRPr="006844B0" w:rsidRDefault="00905418" w:rsidP="00905418">
            <w:pPr>
              <w:rPr>
                <w:sz w:val="14"/>
                <w:szCs w:val="1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418" w:rsidRPr="006844B0" w:rsidRDefault="00905418" w:rsidP="00905418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418" w:rsidRPr="006844B0" w:rsidRDefault="00905418" w:rsidP="00905418">
            <w:pPr>
              <w:rPr>
                <w:sz w:val="14"/>
                <w:szCs w:val="1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5418" w:rsidRPr="006844B0" w:rsidRDefault="00905418" w:rsidP="00905418">
            <w:pPr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ВСЕГО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418" w:rsidRPr="006844B0" w:rsidRDefault="00905418" w:rsidP="00905418">
            <w:pPr>
              <w:ind w:left="-85"/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12 058 819,1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418" w:rsidRPr="006844B0" w:rsidRDefault="00905418" w:rsidP="00905418">
            <w:pPr>
              <w:ind w:left="-85"/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1 668 233,7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418" w:rsidRPr="006844B0" w:rsidRDefault="00905418" w:rsidP="00905418">
            <w:pPr>
              <w:ind w:left="-85"/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1 974 948,3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418" w:rsidRPr="006844B0" w:rsidRDefault="00905418" w:rsidP="00905418">
            <w:pPr>
              <w:ind w:left="-85"/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2 807 998,9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418" w:rsidRPr="006844B0" w:rsidRDefault="00905418" w:rsidP="00905418">
            <w:pPr>
              <w:ind w:left="-85"/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1 690 716,3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418" w:rsidRPr="006844B0" w:rsidRDefault="00905418" w:rsidP="00905418">
            <w:pPr>
              <w:ind w:left="-85"/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3 443 410,2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418" w:rsidRPr="006844B0" w:rsidRDefault="00905418" w:rsidP="00905418">
            <w:pPr>
              <w:ind w:left="-85"/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23 644 126,5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905418" w:rsidRPr="006844B0" w:rsidRDefault="00905418" w:rsidP="00905418">
            <w:pPr>
              <w:ind w:left="-85"/>
              <w:jc w:val="center"/>
              <w:rPr>
                <w:sz w:val="14"/>
                <w:szCs w:val="14"/>
              </w:rPr>
            </w:pPr>
          </w:p>
        </w:tc>
      </w:tr>
      <w:tr w:rsidR="00905418" w:rsidRPr="006844B0" w:rsidTr="00B72CAF">
        <w:trPr>
          <w:gridAfter w:val="1"/>
          <w:wAfter w:w="924" w:type="dxa"/>
          <w:trHeight w:val="262"/>
        </w:trPr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418" w:rsidRPr="006844B0" w:rsidRDefault="00905418" w:rsidP="00905418">
            <w:pPr>
              <w:rPr>
                <w:sz w:val="14"/>
                <w:szCs w:val="1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418" w:rsidRPr="006844B0" w:rsidRDefault="00905418" w:rsidP="00905418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418" w:rsidRPr="006844B0" w:rsidRDefault="00905418" w:rsidP="00905418">
            <w:pPr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Процессная часть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5418" w:rsidRPr="006844B0" w:rsidRDefault="00905418" w:rsidP="00905418">
            <w:pPr>
              <w:rPr>
                <w:sz w:val="14"/>
                <w:szCs w:val="14"/>
                <w:highlight w:val="yellow"/>
              </w:rPr>
            </w:pPr>
            <w:r w:rsidRPr="006844B0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418" w:rsidRPr="006844B0" w:rsidRDefault="00905418" w:rsidP="00905418">
            <w:pPr>
              <w:ind w:left="-85"/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3 768 158,1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418" w:rsidRPr="006844B0" w:rsidRDefault="00905418" w:rsidP="00905418">
            <w:pPr>
              <w:ind w:left="-85"/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13 790 279,7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418" w:rsidRPr="006844B0" w:rsidRDefault="00905418" w:rsidP="00905418">
            <w:pPr>
              <w:ind w:left="-85"/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13 913 075,1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418" w:rsidRPr="006844B0" w:rsidRDefault="00905418" w:rsidP="00905418">
            <w:pPr>
              <w:ind w:left="-85"/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14 613 836,7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418" w:rsidRPr="006844B0" w:rsidRDefault="00905418" w:rsidP="00905418">
            <w:pPr>
              <w:ind w:left="-85"/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16 160 555,2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418" w:rsidRPr="006844B0" w:rsidRDefault="00905418" w:rsidP="00905418">
            <w:pPr>
              <w:ind w:left="-85"/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16 501 821,2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418" w:rsidRPr="006844B0" w:rsidRDefault="00905418" w:rsidP="00905418">
            <w:pPr>
              <w:ind w:left="-85"/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78 747 726,0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905418" w:rsidRPr="006844B0" w:rsidRDefault="00905418" w:rsidP="00905418">
            <w:pPr>
              <w:ind w:left="-85"/>
              <w:jc w:val="center"/>
              <w:rPr>
                <w:sz w:val="14"/>
                <w:szCs w:val="14"/>
              </w:rPr>
            </w:pPr>
          </w:p>
        </w:tc>
      </w:tr>
      <w:tr w:rsidR="00905418" w:rsidRPr="006844B0" w:rsidTr="00B72CAF">
        <w:trPr>
          <w:gridAfter w:val="1"/>
          <w:wAfter w:w="924" w:type="dxa"/>
          <w:trHeight w:val="535"/>
        </w:trPr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418" w:rsidRPr="006844B0" w:rsidRDefault="00905418" w:rsidP="00905418">
            <w:pPr>
              <w:rPr>
                <w:sz w:val="14"/>
                <w:szCs w:val="1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418" w:rsidRPr="006844B0" w:rsidRDefault="00905418" w:rsidP="00905418">
            <w:pPr>
              <w:rPr>
                <w:sz w:val="14"/>
                <w:szCs w:val="14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5418" w:rsidRPr="006844B0" w:rsidRDefault="00905418" w:rsidP="00905418">
            <w:pPr>
              <w:rPr>
                <w:b/>
                <w:sz w:val="14"/>
                <w:szCs w:val="14"/>
              </w:rPr>
            </w:pPr>
            <w:r w:rsidRPr="006844B0">
              <w:rPr>
                <w:b/>
                <w:sz w:val="14"/>
                <w:szCs w:val="14"/>
              </w:rPr>
              <w:t>ВСЕГО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5418" w:rsidRPr="006844B0" w:rsidRDefault="00905418" w:rsidP="00905418">
            <w:pPr>
              <w:ind w:left="-85"/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15 826 977,2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5418" w:rsidRPr="006844B0" w:rsidRDefault="00905418" w:rsidP="00905418">
            <w:pPr>
              <w:ind w:left="-85"/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15 458 513,4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5418" w:rsidRPr="006844B0" w:rsidRDefault="00767E57" w:rsidP="00905418">
            <w:pPr>
              <w:ind w:left="-8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15 645 543,6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5418" w:rsidRPr="006844B0" w:rsidRDefault="00767E57" w:rsidP="00905418">
            <w:pPr>
              <w:ind w:left="-8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17 964 315,4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5418" w:rsidRPr="006844B0" w:rsidRDefault="00905418" w:rsidP="00905418">
            <w:pPr>
              <w:ind w:left="-85"/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17 851 271,5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5418" w:rsidRPr="006844B0" w:rsidRDefault="00905418" w:rsidP="00905418">
            <w:pPr>
              <w:ind w:left="-85"/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19 945 231,4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5418" w:rsidRPr="006844B0" w:rsidRDefault="00767E57" w:rsidP="00905418">
            <w:pPr>
              <w:ind w:left="-85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102 691 852,5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905418" w:rsidRPr="006844B0" w:rsidRDefault="00905418" w:rsidP="00905418">
            <w:pPr>
              <w:rPr>
                <w:sz w:val="18"/>
                <w:szCs w:val="18"/>
              </w:rPr>
            </w:pPr>
          </w:p>
          <w:p w:rsidR="00905418" w:rsidRPr="006844B0" w:rsidRDefault="00905418" w:rsidP="00905418">
            <w:pPr>
              <w:rPr>
                <w:sz w:val="18"/>
                <w:szCs w:val="18"/>
              </w:rPr>
            </w:pPr>
          </w:p>
          <w:p w:rsidR="00905418" w:rsidRPr="006844B0" w:rsidRDefault="00905418" w:rsidP="00905418">
            <w:pPr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».</w:t>
            </w:r>
          </w:p>
        </w:tc>
      </w:tr>
    </w:tbl>
    <w:p w:rsidR="00905418" w:rsidRPr="006844B0" w:rsidRDefault="00905418" w:rsidP="00905418">
      <w:pPr>
        <w:tabs>
          <w:tab w:val="left" w:pos="5485"/>
        </w:tabs>
        <w:ind w:left="567" w:right="-456"/>
        <w:rPr>
          <w:b/>
        </w:rPr>
      </w:pPr>
    </w:p>
    <w:p w:rsidR="00421E9F" w:rsidRPr="006844B0" w:rsidRDefault="006E4EE4" w:rsidP="006E4EE4">
      <w:pPr>
        <w:tabs>
          <w:tab w:val="left" w:pos="0"/>
          <w:tab w:val="left" w:pos="709"/>
          <w:tab w:val="left" w:pos="1134"/>
        </w:tabs>
        <w:autoSpaceDE w:val="0"/>
        <w:autoSpaceDN w:val="0"/>
        <w:adjustRightInd w:val="0"/>
        <w:ind w:right="284"/>
        <w:jc w:val="both"/>
      </w:pPr>
      <w:r w:rsidRPr="006844B0">
        <w:tab/>
        <w:t xml:space="preserve">8.3. </w:t>
      </w:r>
      <w:r w:rsidR="00421E9F" w:rsidRPr="006844B0">
        <w:t>Пункт 4 таблицы 6 подраздела 1.6 раздела 1 приложения к постановлению изложить</w:t>
      </w:r>
      <w:r w:rsidR="00317D3E" w:rsidRPr="006844B0">
        <w:t xml:space="preserve"> в </w:t>
      </w:r>
      <w:r w:rsidR="00421E9F" w:rsidRPr="006844B0">
        <w:t>следующей редакции:</w:t>
      </w:r>
    </w:p>
    <w:p w:rsidR="00421E9F" w:rsidRPr="00CE65F8" w:rsidRDefault="00421E9F" w:rsidP="00421E9F">
      <w:pPr>
        <w:rPr>
          <w:sz w:val="16"/>
          <w:szCs w:val="16"/>
        </w:rPr>
      </w:pPr>
    </w:p>
    <w:tbl>
      <w:tblPr>
        <w:tblW w:w="11235" w:type="dxa"/>
        <w:jc w:val="center"/>
        <w:tblInd w:w="-106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9"/>
        <w:gridCol w:w="267"/>
        <w:gridCol w:w="1134"/>
        <w:gridCol w:w="1134"/>
        <w:gridCol w:w="851"/>
        <w:gridCol w:w="709"/>
        <w:gridCol w:w="850"/>
        <w:gridCol w:w="992"/>
        <w:gridCol w:w="851"/>
        <w:gridCol w:w="850"/>
        <w:gridCol w:w="993"/>
        <w:gridCol w:w="850"/>
        <w:gridCol w:w="851"/>
        <w:gridCol w:w="389"/>
        <w:gridCol w:w="425"/>
      </w:tblGrid>
      <w:tr w:rsidR="00421E9F" w:rsidRPr="006844B0" w:rsidTr="00CE65F8">
        <w:trPr>
          <w:trHeight w:val="373"/>
          <w:jc w:val="center"/>
        </w:trPr>
        <w:tc>
          <w:tcPr>
            <w:tcW w:w="89" w:type="dxa"/>
            <w:tcBorders>
              <w:right w:val="single" w:sz="4" w:space="0" w:color="auto"/>
            </w:tcBorders>
          </w:tcPr>
          <w:p w:rsidR="00421E9F" w:rsidRPr="006844B0" w:rsidRDefault="00421E9F" w:rsidP="00421E9F">
            <w:pPr>
              <w:ind w:left="-85" w:right="-85"/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«</w:t>
            </w:r>
          </w:p>
        </w:tc>
        <w:tc>
          <w:tcPr>
            <w:tcW w:w="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9F" w:rsidRPr="006844B0" w:rsidRDefault="00421E9F" w:rsidP="00421E9F">
            <w:pPr>
              <w:ind w:left="-85" w:right="-85"/>
              <w:jc w:val="center"/>
              <w:rPr>
                <w:sz w:val="14"/>
                <w:szCs w:val="14"/>
              </w:rPr>
            </w:pPr>
          </w:p>
          <w:p w:rsidR="00421E9F" w:rsidRPr="006844B0" w:rsidRDefault="00421E9F" w:rsidP="00421E9F">
            <w:pPr>
              <w:ind w:left="-85" w:right="-85"/>
              <w:jc w:val="center"/>
              <w:rPr>
                <w:sz w:val="14"/>
                <w:szCs w:val="14"/>
              </w:rPr>
            </w:pPr>
          </w:p>
          <w:p w:rsidR="00421E9F" w:rsidRPr="006844B0" w:rsidRDefault="00421E9F" w:rsidP="00421E9F">
            <w:pPr>
              <w:ind w:left="-85" w:right="-85"/>
              <w:jc w:val="center"/>
              <w:rPr>
                <w:sz w:val="14"/>
                <w:szCs w:val="14"/>
              </w:rPr>
            </w:pPr>
          </w:p>
          <w:p w:rsidR="00421E9F" w:rsidRPr="006844B0" w:rsidRDefault="00421E9F" w:rsidP="00421E9F">
            <w:pPr>
              <w:ind w:left="-85" w:right="-85"/>
              <w:jc w:val="center"/>
              <w:rPr>
                <w:sz w:val="14"/>
                <w:szCs w:val="14"/>
              </w:rPr>
            </w:pPr>
          </w:p>
          <w:p w:rsidR="00421E9F" w:rsidRPr="006844B0" w:rsidRDefault="00421E9F" w:rsidP="00421E9F">
            <w:pPr>
              <w:ind w:left="-85" w:right="-85"/>
              <w:jc w:val="center"/>
              <w:rPr>
                <w:sz w:val="14"/>
                <w:szCs w:val="14"/>
              </w:rPr>
            </w:pPr>
          </w:p>
          <w:p w:rsidR="00421E9F" w:rsidRPr="006844B0" w:rsidRDefault="00421E9F" w:rsidP="00421E9F">
            <w:pPr>
              <w:ind w:left="-85" w:right="-85"/>
              <w:jc w:val="center"/>
              <w:rPr>
                <w:sz w:val="14"/>
                <w:szCs w:val="14"/>
              </w:rPr>
            </w:pPr>
          </w:p>
          <w:p w:rsidR="00421E9F" w:rsidRPr="006844B0" w:rsidRDefault="00421E9F" w:rsidP="00421E9F">
            <w:pPr>
              <w:ind w:left="-85" w:right="-85"/>
              <w:jc w:val="center"/>
              <w:rPr>
                <w:sz w:val="14"/>
                <w:szCs w:val="14"/>
              </w:rPr>
            </w:pPr>
          </w:p>
          <w:p w:rsidR="00421E9F" w:rsidRPr="006844B0" w:rsidRDefault="00421E9F" w:rsidP="00421E9F">
            <w:pPr>
              <w:ind w:left="-85" w:right="-85"/>
              <w:jc w:val="center"/>
              <w:rPr>
                <w:sz w:val="14"/>
                <w:szCs w:val="14"/>
              </w:rPr>
            </w:pPr>
          </w:p>
          <w:p w:rsidR="00421E9F" w:rsidRPr="006844B0" w:rsidRDefault="00421E9F" w:rsidP="00421E9F">
            <w:pPr>
              <w:ind w:left="-85" w:right="-85"/>
              <w:jc w:val="center"/>
              <w:rPr>
                <w:sz w:val="14"/>
                <w:szCs w:val="14"/>
              </w:rPr>
            </w:pPr>
          </w:p>
          <w:p w:rsidR="00421E9F" w:rsidRPr="006844B0" w:rsidRDefault="00421E9F" w:rsidP="00421E9F">
            <w:pPr>
              <w:ind w:left="-85" w:right="-85"/>
              <w:jc w:val="center"/>
              <w:rPr>
                <w:sz w:val="14"/>
                <w:szCs w:val="14"/>
              </w:rPr>
            </w:pPr>
          </w:p>
          <w:p w:rsidR="00421E9F" w:rsidRPr="006844B0" w:rsidRDefault="00421E9F" w:rsidP="00421E9F">
            <w:pPr>
              <w:ind w:left="-85" w:right="-85"/>
              <w:jc w:val="center"/>
              <w:rPr>
                <w:sz w:val="14"/>
                <w:szCs w:val="14"/>
              </w:rPr>
            </w:pPr>
          </w:p>
          <w:p w:rsidR="00421E9F" w:rsidRPr="006844B0" w:rsidRDefault="00421E9F" w:rsidP="00421E9F">
            <w:pPr>
              <w:ind w:left="-85" w:right="-85"/>
              <w:jc w:val="center"/>
              <w:rPr>
                <w:sz w:val="14"/>
                <w:szCs w:val="14"/>
              </w:rPr>
            </w:pPr>
          </w:p>
          <w:p w:rsidR="00421E9F" w:rsidRPr="006844B0" w:rsidRDefault="00421E9F" w:rsidP="00421E9F">
            <w:pPr>
              <w:ind w:left="-85" w:right="-85"/>
              <w:jc w:val="center"/>
              <w:rPr>
                <w:sz w:val="14"/>
                <w:szCs w:val="14"/>
              </w:rPr>
            </w:pPr>
          </w:p>
          <w:p w:rsidR="00421E9F" w:rsidRPr="006844B0" w:rsidRDefault="00421E9F" w:rsidP="00421E9F">
            <w:pPr>
              <w:ind w:left="-85" w:right="-85"/>
              <w:jc w:val="center"/>
              <w:rPr>
                <w:sz w:val="14"/>
                <w:szCs w:val="14"/>
              </w:rPr>
            </w:pPr>
          </w:p>
          <w:p w:rsidR="00421E9F" w:rsidRPr="006844B0" w:rsidRDefault="00421E9F" w:rsidP="00421E9F">
            <w:pPr>
              <w:ind w:left="-85" w:right="-85"/>
              <w:jc w:val="center"/>
              <w:rPr>
                <w:sz w:val="14"/>
                <w:szCs w:val="14"/>
              </w:rPr>
            </w:pPr>
          </w:p>
          <w:p w:rsidR="00421E9F" w:rsidRPr="006844B0" w:rsidRDefault="00421E9F" w:rsidP="00421E9F">
            <w:pPr>
              <w:ind w:left="-85" w:right="-85"/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9F" w:rsidRPr="006844B0" w:rsidRDefault="00421E9F" w:rsidP="00421E9F">
            <w:pPr>
              <w:rPr>
                <w:sz w:val="14"/>
                <w:szCs w:val="14"/>
              </w:rPr>
            </w:pPr>
          </w:p>
          <w:p w:rsidR="00421E9F" w:rsidRPr="006844B0" w:rsidRDefault="00421E9F" w:rsidP="00421E9F">
            <w:pPr>
              <w:rPr>
                <w:sz w:val="14"/>
                <w:szCs w:val="14"/>
              </w:rPr>
            </w:pPr>
          </w:p>
          <w:p w:rsidR="00421E9F" w:rsidRPr="006844B0" w:rsidRDefault="00421E9F" w:rsidP="00421E9F">
            <w:pPr>
              <w:rPr>
                <w:sz w:val="14"/>
                <w:szCs w:val="14"/>
              </w:rPr>
            </w:pPr>
          </w:p>
          <w:p w:rsidR="00421E9F" w:rsidRPr="006844B0" w:rsidRDefault="00421E9F" w:rsidP="00421E9F">
            <w:pPr>
              <w:rPr>
                <w:sz w:val="14"/>
                <w:szCs w:val="14"/>
              </w:rPr>
            </w:pPr>
          </w:p>
          <w:p w:rsidR="00421E9F" w:rsidRPr="006844B0" w:rsidRDefault="00421E9F" w:rsidP="00421E9F">
            <w:pPr>
              <w:rPr>
                <w:sz w:val="14"/>
                <w:szCs w:val="14"/>
              </w:rPr>
            </w:pPr>
          </w:p>
          <w:p w:rsidR="00421E9F" w:rsidRPr="006844B0" w:rsidRDefault="00421E9F" w:rsidP="00421E9F">
            <w:pPr>
              <w:rPr>
                <w:sz w:val="14"/>
                <w:szCs w:val="14"/>
              </w:rPr>
            </w:pPr>
          </w:p>
          <w:p w:rsidR="00421E9F" w:rsidRPr="006844B0" w:rsidRDefault="00421E9F" w:rsidP="00421E9F">
            <w:pPr>
              <w:rPr>
                <w:sz w:val="14"/>
                <w:szCs w:val="14"/>
              </w:rPr>
            </w:pPr>
          </w:p>
          <w:p w:rsidR="00421E9F" w:rsidRPr="006844B0" w:rsidRDefault="00421E9F" w:rsidP="00421E9F">
            <w:pPr>
              <w:rPr>
                <w:sz w:val="14"/>
                <w:szCs w:val="14"/>
              </w:rPr>
            </w:pPr>
          </w:p>
          <w:p w:rsidR="00421E9F" w:rsidRPr="006844B0" w:rsidRDefault="00421E9F" w:rsidP="00421E9F">
            <w:pPr>
              <w:rPr>
                <w:sz w:val="14"/>
                <w:szCs w:val="14"/>
              </w:rPr>
            </w:pPr>
          </w:p>
          <w:p w:rsidR="00421E9F" w:rsidRPr="006844B0" w:rsidRDefault="00421E9F" w:rsidP="00421E9F">
            <w:pPr>
              <w:rPr>
                <w:sz w:val="14"/>
                <w:szCs w:val="14"/>
              </w:rPr>
            </w:pPr>
          </w:p>
          <w:p w:rsidR="00421E9F" w:rsidRPr="006844B0" w:rsidRDefault="00421E9F" w:rsidP="00421E9F">
            <w:pPr>
              <w:rPr>
                <w:sz w:val="14"/>
                <w:szCs w:val="14"/>
              </w:rPr>
            </w:pPr>
          </w:p>
          <w:p w:rsidR="00421E9F" w:rsidRPr="006844B0" w:rsidRDefault="00421E9F" w:rsidP="00421E9F">
            <w:pPr>
              <w:rPr>
                <w:sz w:val="14"/>
                <w:szCs w:val="14"/>
              </w:rPr>
            </w:pPr>
          </w:p>
          <w:p w:rsidR="00421E9F" w:rsidRPr="006844B0" w:rsidRDefault="00421E9F" w:rsidP="00421E9F">
            <w:pPr>
              <w:rPr>
                <w:sz w:val="14"/>
                <w:szCs w:val="14"/>
              </w:rPr>
            </w:pPr>
          </w:p>
          <w:p w:rsidR="00421E9F" w:rsidRPr="006844B0" w:rsidRDefault="00421E9F" w:rsidP="00421E9F">
            <w:pPr>
              <w:rPr>
                <w:sz w:val="14"/>
                <w:szCs w:val="14"/>
              </w:rPr>
            </w:pPr>
          </w:p>
          <w:p w:rsidR="00421E9F" w:rsidRPr="006844B0" w:rsidRDefault="00421E9F" w:rsidP="00421E9F">
            <w:pPr>
              <w:rPr>
                <w:sz w:val="14"/>
                <w:szCs w:val="14"/>
              </w:rPr>
            </w:pPr>
          </w:p>
          <w:p w:rsidR="00421E9F" w:rsidRPr="006844B0" w:rsidRDefault="00421E9F" w:rsidP="00421E9F">
            <w:pPr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Подпрограмма 3</w:t>
            </w:r>
          </w:p>
          <w:p w:rsidR="00421E9F" w:rsidRPr="006844B0" w:rsidRDefault="00421E9F" w:rsidP="00421E9F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</w:p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</w:p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</w:p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</w:p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</w:p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Бюджет</w:t>
            </w:r>
          </w:p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Санкт-Петербурга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E9F" w:rsidRPr="006844B0" w:rsidRDefault="00421E9F" w:rsidP="00421E9F">
            <w:pPr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Проектная часть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9F" w:rsidRPr="006844B0" w:rsidRDefault="00421E9F" w:rsidP="00421E9F">
            <w:pPr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389" w:type="dxa"/>
            <w:tcBorders>
              <w:left w:val="single" w:sz="4" w:space="0" w:color="auto"/>
            </w:tcBorders>
          </w:tcPr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left w:val="nil"/>
            </w:tcBorders>
          </w:tcPr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</w:p>
        </w:tc>
      </w:tr>
      <w:tr w:rsidR="00421E9F" w:rsidRPr="006844B0" w:rsidTr="00CE65F8">
        <w:trPr>
          <w:trHeight w:val="422"/>
          <w:jc w:val="center"/>
        </w:trPr>
        <w:tc>
          <w:tcPr>
            <w:tcW w:w="89" w:type="dxa"/>
            <w:tcBorders>
              <w:right w:val="single" w:sz="4" w:space="0" w:color="auto"/>
            </w:tcBorders>
          </w:tcPr>
          <w:p w:rsidR="00421E9F" w:rsidRPr="006844B0" w:rsidRDefault="00421E9F" w:rsidP="00421E9F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2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1E9F" w:rsidRPr="006844B0" w:rsidRDefault="00421E9F" w:rsidP="00421E9F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1E9F" w:rsidRPr="006844B0" w:rsidRDefault="00421E9F" w:rsidP="00421E9F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1E9F" w:rsidRPr="006844B0" w:rsidRDefault="00421E9F" w:rsidP="00421E9F">
            <w:pPr>
              <w:rPr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E9F" w:rsidRPr="006844B0" w:rsidRDefault="00421E9F" w:rsidP="00421E9F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9F" w:rsidRPr="006844B0" w:rsidRDefault="00421E9F" w:rsidP="00421E9F">
            <w:pPr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1 053 196,1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782 018,7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E9F" w:rsidRPr="006844B0" w:rsidRDefault="00767E57" w:rsidP="00421E9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1 250 388,2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E9F" w:rsidRPr="006844B0" w:rsidRDefault="00767E57" w:rsidP="00421E9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2 799 876,9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1 487 421,6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3 236 486,7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E9F" w:rsidRPr="006844B0" w:rsidRDefault="00767E57" w:rsidP="00421E9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10 609 388,2</w:t>
            </w:r>
          </w:p>
        </w:tc>
        <w:tc>
          <w:tcPr>
            <w:tcW w:w="389" w:type="dxa"/>
            <w:tcBorders>
              <w:left w:val="single" w:sz="4" w:space="0" w:color="auto"/>
            </w:tcBorders>
          </w:tcPr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left w:val="nil"/>
            </w:tcBorders>
          </w:tcPr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</w:p>
        </w:tc>
      </w:tr>
      <w:tr w:rsidR="00421E9F" w:rsidRPr="006844B0" w:rsidTr="00CE65F8">
        <w:trPr>
          <w:trHeight w:val="228"/>
          <w:jc w:val="center"/>
        </w:trPr>
        <w:tc>
          <w:tcPr>
            <w:tcW w:w="89" w:type="dxa"/>
            <w:tcBorders>
              <w:right w:val="single" w:sz="4" w:space="0" w:color="auto"/>
            </w:tcBorders>
          </w:tcPr>
          <w:p w:rsidR="00421E9F" w:rsidRPr="006844B0" w:rsidRDefault="00421E9F" w:rsidP="00421E9F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2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1E9F" w:rsidRPr="006844B0" w:rsidRDefault="00421E9F" w:rsidP="00421E9F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1E9F" w:rsidRPr="006844B0" w:rsidRDefault="00421E9F" w:rsidP="00421E9F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1E9F" w:rsidRPr="006844B0" w:rsidRDefault="00421E9F" w:rsidP="00421E9F">
            <w:pPr>
              <w:rPr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E9F" w:rsidRPr="006844B0" w:rsidRDefault="00421E9F" w:rsidP="00421E9F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9F" w:rsidRPr="006844B0" w:rsidRDefault="00421E9F" w:rsidP="00421E9F">
            <w:pPr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1 053 196,1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782 018,7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9F" w:rsidRPr="006844B0" w:rsidRDefault="00767E57" w:rsidP="00421E9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1 250 388,2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9F" w:rsidRPr="006844B0" w:rsidRDefault="00767E57" w:rsidP="00421E9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2 799 876,9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1 487 421,6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3 236 486,7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9F" w:rsidRPr="006844B0" w:rsidRDefault="00767E57" w:rsidP="00421E9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10 609 388,2</w:t>
            </w:r>
          </w:p>
        </w:tc>
        <w:tc>
          <w:tcPr>
            <w:tcW w:w="389" w:type="dxa"/>
            <w:tcBorders>
              <w:left w:val="single" w:sz="4" w:space="0" w:color="auto"/>
            </w:tcBorders>
          </w:tcPr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left w:val="nil"/>
            </w:tcBorders>
          </w:tcPr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</w:p>
        </w:tc>
      </w:tr>
      <w:tr w:rsidR="00421E9F" w:rsidRPr="006844B0" w:rsidTr="00CE65F8">
        <w:trPr>
          <w:trHeight w:val="404"/>
          <w:jc w:val="center"/>
        </w:trPr>
        <w:tc>
          <w:tcPr>
            <w:tcW w:w="89" w:type="dxa"/>
            <w:tcBorders>
              <w:right w:val="single" w:sz="4" w:space="0" w:color="auto"/>
            </w:tcBorders>
          </w:tcPr>
          <w:p w:rsidR="00421E9F" w:rsidRPr="006844B0" w:rsidRDefault="00421E9F" w:rsidP="00421E9F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2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1E9F" w:rsidRPr="006844B0" w:rsidRDefault="00421E9F" w:rsidP="00421E9F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1E9F" w:rsidRPr="006844B0" w:rsidRDefault="00421E9F" w:rsidP="00421E9F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1E9F" w:rsidRPr="006844B0" w:rsidRDefault="00421E9F" w:rsidP="00421E9F">
            <w:pPr>
              <w:rPr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E9F" w:rsidRPr="006844B0" w:rsidRDefault="00421E9F" w:rsidP="00421E9F">
            <w:pPr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Процессная часть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E9F" w:rsidRPr="006844B0" w:rsidRDefault="00421E9F" w:rsidP="00421E9F">
            <w:pPr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391 390,1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523 534,6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850 297,9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209 368,2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1 974 590,8</w:t>
            </w:r>
          </w:p>
        </w:tc>
        <w:tc>
          <w:tcPr>
            <w:tcW w:w="389" w:type="dxa"/>
            <w:tcBorders>
              <w:left w:val="single" w:sz="4" w:space="0" w:color="auto"/>
            </w:tcBorders>
          </w:tcPr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left w:val="nil"/>
            </w:tcBorders>
          </w:tcPr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</w:p>
        </w:tc>
      </w:tr>
      <w:tr w:rsidR="00421E9F" w:rsidRPr="006844B0" w:rsidTr="00CE65F8">
        <w:trPr>
          <w:trHeight w:val="268"/>
          <w:jc w:val="center"/>
        </w:trPr>
        <w:tc>
          <w:tcPr>
            <w:tcW w:w="89" w:type="dxa"/>
            <w:tcBorders>
              <w:right w:val="single" w:sz="4" w:space="0" w:color="auto"/>
            </w:tcBorders>
          </w:tcPr>
          <w:p w:rsidR="00421E9F" w:rsidRPr="006844B0" w:rsidRDefault="00421E9F" w:rsidP="00421E9F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2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1E9F" w:rsidRPr="006844B0" w:rsidRDefault="00421E9F" w:rsidP="00421E9F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1E9F" w:rsidRPr="006844B0" w:rsidRDefault="00421E9F" w:rsidP="00421E9F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E9F" w:rsidRPr="006844B0" w:rsidRDefault="00421E9F" w:rsidP="00421E9F">
            <w:pPr>
              <w:rPr>
                <w:sz w:val="14"/>
                <w:szCs w:val="1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E9F" w:rsidRPr="006844B0" w:rsidRDefault="00421E9F" w:rsidP="00421E9F">
            <w:pPr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1 444 586,2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1 305 553,3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9F" w:rsidRPr="006844B0" w:rsidRDefault="00767E57" w:rsidP="00421E9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1 250 388,2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9F" w:rsidRPr="006844B0" w:rsidRDefault="00767E57" w:rsidP="00421E9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2 799 876,9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2 337 719,5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3 445 854,9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9F" w:rsidRPr="006844B0" w:rsidRDefault="00767E57" w:rsidP="00421E9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12 583 979,0</w:t>
            </w:r>
          </w:p>
        </w:tc>
        <w:tc>
          <w:tcPr>
            <w:tcW w:w="389" w:type="dxa"/>
            <w:tcBorders>
              <w:left w:val="single" w:sz="4" w:space="0" w:color="auto"/>
            </w:tcBorders>
          </w:tcPr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left w:val="nil"/>
            </w:tcBorders>
          </w:tcPr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</w:p>
        </w:tc>
      </w:tr>
      <w:tr w:rsidR="00421E9F" w:rsidRPr="006844B0" w:rsidTr="00CE65F8">
        <w:trPr>
          <w:trHeight w:val="285"/>
          <w:jc w:val="center"/>
        </w:trPr>
        <w:tc>
          <w:tcPr>
            <w:tcW w:w="89" w:type="dxa"/>
            <w:tcBorders>
              <w:right w:val="single" w:sz="4" w:space="0" w:color="auto"/>
            </w:tcBorders>
          </w:tcPr>
          <w:p w:rsidR="00421E9F" w:rsidRPr="006844B0" w:rsidRDefault="00421E9F" w:rsidP="00421E9F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2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1E9F" w:rsidRPr="006844B0" w:rsidRDefault="00421E9F" w:rsidP="00421E9F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1E9F" w:rsidRPr="006844B0" w:rsidRDefault="00421E9F" w:rsidP="00421E9F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</w:p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</w:p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</w:p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Федеральный бюджет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1E9F" w:rsidRPr="006844B0" w:rsidRDefault="00421E9F" w:rsidP="00421E9F">
            <w:pPr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Проектная часть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9F" w:rsidRPr="006844B0" w:rsidRDefault="00421E9F" w:rsidP="00421E9F">
            <w:pPr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389" w:type="dxa"/>
            <w:tcBorders>
              <w:left w:val="single" w:sz="4" w:space="0" w:color="auto"/>
            </w:tcBorders>
          </w:tcPr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left w:val="nil"/>
            </w:tcBorders>
          </w:tcPr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</w:p>
        </w:tc>
      </w:tr>
      <w:tr w:rsidR="00421E9F" w:rsidRPr="006844B0" w:rsidTr="00CE65F8">
        <w:trPr>
          <w:trHeight w:val="376"/>
          <w:jc w:val="center"/>
        </w:trPr>
        <w:tc>
          <w:tcPr>
            <w:tcW w:w="89" w:type="dxa"/>
            <w:tcBorders>
              <w:right w:val="single" w:sz="4" w:space="0" w:color="auto"/>
            </w:tcBorders>
          </w:tcPr>
          <w:p w:rsidR="00421E9F" w:rsidRPr="006844B0" w:rsidRDefault="00421E9F" w:rsidP="00421E9F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2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1E9F" w:rsidRPr="006844B0" w:rsidRDefault="00421E9F" w:rsidP="00421E9F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1E9F" w:rsidRPr="006844B0" w:rsidRDefault="00421E9F" w:rsidP="00421E9F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E9F" w:rsidRPr="006844B0" w:rsidRDefault="00421E9F" w:rsidP="00421E9F">
            <w:pPr>
              <w:rPr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1E9F" w:rsidRPr="006844B0" w:rsidRDefault="00421E9F" w:rsidP="00421E9F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9F" w:rsidRPr="006844B0" w:rsidRDefault="00421E9F" w:rsidP="00421E9F">
            <w:pPr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133 799,7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266 353,6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402 334,5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802 487,8</w:t>
            </w:r>
          </w:p>
        </w:tc>
        <w:tc>
          <w:tcPr>
            <w:tcW w:w="389" w:type="dxa"/>
            <w:tcBorders>
              <w:left w:val="single" w:sz="4" w:space="0" w:color="auto"/>
            </w:tcBorders>
          </w:tcPr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left w:val="nil"/>
            </w:tcBorders>
          </w:tcPr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</w:p>
        </w:tc>
      </w:tr>
      <w:tr w:rsidR="00421E9F" w:rsidRPr="006844B0" w:rsidTr="00CE65F8">
        <w:trPr>
          <w:trHeight w:val="267"/>
          <w:jc w:val="center"/>
        </w:trPr>
        <w:tc>
          <w:tcPr>
            <w:tcW w:w="89" w:type="dxa"/>
            <w:tcBorders>
              <w:right w:val="single" w:sz="4" w:space="0" w:color="auto"/>
            </w:tcBorders>
          </w:tcPr>
          <w:p w:rsidR="00421E9F" w:rsidRPr="006844B0" w:rsidRDefault="00421E9F" w:rsidP="00421E9F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2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1E9F" w:rsidRPr="006844B0" w:rsidRDefault="00421E9F" w:rsidP="00421E9F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1E9F" w:rsidRPr="006844B0" w:rsidRDefault="00421E9F" w:rsidP="00421E9F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E9F" w:rsidRPr="006844B0" w:rsidRDefault="00421E9F" w:rsidP="00421E9F">
            <w:pPr>
              <w:rPr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E9F" w:rsidRPr="006844B0" w:rsidRDefault="00421E9F" w:rsidP="00421E9F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9F" w:rsidRPr="006844B0" w:rsidRDefault="00421E9F" w:rsidP="00421E9F">
            <w:pPr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133 799,7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266 353,6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402 334,5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802 487,8</w:t>
            </w:r>
          </w:p>
        </w:tc>
        <w:tc>
          <w:tcPr>
            <w:tcW w:w="389" w:type="dxa"/>
            <w:tcBorders>
              <w:left w:val="single" w:sz="4" w:space="0" w:color="auto"/>
            </w:tcBorders>
          </w:tcPr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left w:val="nil"/>
            </w:tcBorders>
          </w:tcPr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</w:p>
        </w:tc>
      </w:tr>
      <w:tr w:rsidR="00421E9F" w:rsidRPr="006844B0" w:rsidTr="00CE65F8">
        <w:trPr>
          <w:trHeight w:val="272"/>
          <w:jc w:val="center"/>
        </w:trPr>
        <w:tc>
          <w:tcPr>
            <w:tcW w:w="89" w:type="dxa"/>
            <w:tcBorders>
              <w:right w:val="single" w:sz="4" w:space="0" w:color="auto"/>
            </w:tcBorders>
          </w:tcPr>
          <w:p w:rsidR="00421E9F" w:rsidRPr="006844B0" w:rsidRDefault="00421E9F" w:rsidP="00421E9F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2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1E9F" w:rsidRPr="006844B0" w:rsidRDefault="00421E9F" w:rsidP="00421E9F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1E9F" w:rsidRPr="006844B0" w:rsidRDefault="00421E9F" w:rsidP="00421E9F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E9F" w:rsidRPr="006844B0" w:rsidRDefault="00421E9F" w:rsidP="00421E9F">
            <w:pPr>
              <w:rPr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E9F" w:rsidRPr="006844B0" w:rsidRDefault="00421E9F" w:rsidP="00421E9F">
            <w:pPr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Процессная часть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E9F" w:rsidRPr="006844B0" w:rsidRDefault="00421E9F" w:rsidP="00421E9F">
            <w:pPr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100 000,0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100 000,0</w:t>
            </w:r>
          </w:p>
        </w:tc>
        <w:tc>
          <w:tcPr>
            <w:tcW w:w="389" w:type="dxa"/>
            <w:tcBorders>
              <w:left w:val="single" w:sz="4" w:space="0" w:color="auto"/>
            </w:tcBorders>
          </w:tcPr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left w:val="nil"/>
            </w:tcBorders>
          </w:tcPr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</w:p>
        </w:tc>
      </w:tr>
      <w:tr w:rsidR="00421E9F" w:rsidRPr="006844B0" w:rsidTr="00CE65F8">
        <w:trPr>
          <w:trHeight w:val="219"/>
          <w:jc w:val="center"/>
        </w:trPr>
        <w:tc>
          <w:tcPr>
            <w:tcW w:w="89" w:type="dxa"/>
            <w:tcBorders>
              <w:right w:val="single" w:sz="4" w:space="0" w:color="auto"/>
            </w:tcBorders>
          </w:tcPr>
          <w:p w:rsidR="00421E9F" w:rsidRPr="006844B0" w:rsidRDefault="00421E9F" w:rsidP="00421E9F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2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1E9F" w:rsidRPr="006844B0" w:rsidRDefault="00421E9F" w:rsidP="00421E9F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9F" w:rsidRPr="006844B0" w:rsidRDefault="00421E9F" w:rsidP="00421E9F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E9F" w:rsidRPr="006844B0" w:rsidRDefault="00421E9F" w:rsidP="00421E9F">
            <w:pPr>
              <w:rPr>
                <w:sz w:val="14"/>
                <w:szCs w:val="1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E9F" w:rsidRPr="006844B0" w:rsidRDefault="00421E9F" w:rsidP="00421E9F">
            <w:pPr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9F" w:rsidRPr="006844B0" w:rsidRDefault="00421E9F" w:rsidP="00421E9F">
            <w:pPr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100 000,0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133 799,7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266 353,6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402 334,5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902 487,8</w:t>
            </w:r>
          </w:p>
        </w:tc>
        <w:tc>
          <w:tcPr>
            <w:tcW w:w="389" w:type="dxa"/>
            <w:tcBorders>
              <w:left w:val="single" w:sz="4" w:space="0" w:color="auto"/>
            </w:tcBorders>
          </w:tcPr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left w:val="nil"/>
            </w:tcBorders>
          </w:tcPr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</w:p>
        </w:tc>
      </w:tr>
      <w:tr w:rsidR="00421E9F" w:rsidRPr="006844B0" w:rsidTr="00421E9F">
        <w:trPr>
          <w:trHeight w:val="399"/>
          <w:jc w:val="center"/>
        </w:trPr>
        <w:tc>
          <w:tcPr>
            <w:tcW w:w="89" w:type="dxa"/>
            <w:tcBorders>
              <w:right w:val="single" w:sz="4" w:space="0" w:color="auto"/>
            </w:tcBorders>
          </w:tcPr>
          <w:p w:rsidR="00421E9F" w:rsidRPr="006844B0" w:rsidRDefault="00421E9F" w:rsidP="00421E9F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2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1E9F" w:rsidRPr="006844B0" w:rsidRDefault="00421E9F" w:rsidP="00421E9F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9F" w:rsidRPr="006844B0" w:rsidRDefault="00421E9F" w:rsidP="00421E9F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Внебюджетные средства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Проектная часть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389" w:type="dxa"/>
            <w:tcBorders>
              <w:left w:val="single" w:sz="4" w:space="0" w:color="auto"/>
            </w:tcBorders>
          </w:tcPr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left w:val="nil"/>
            </w:tcBorders>
          </w:tcPr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</w:p>
        </w:tc>
      </w:tr>
      <w:tr w:rsidR="00421E9F" w:rsidRPr="006844B0" w:rsidTr="00421E9F">
        <w:trPr>
          <w:trHeight w:val="419"/>
          <w:jc w:val="center"/>
        </w:trPr>
        <w:tc>
          <w:tcPr>
            <w:tcW w:w="89" w:type="dxa"/>
            <w:tcBorders>
              <w:right w:val="single" w:sz="4" w:space="0" w:color="auto"/>
            </w:tcBorders>
          </w:tcPr>
          <w:p w:rsidR="00421E9F" w:rsidRPr="006844B0" w:rsidRDefault="00421E9F" w:rsidP="00421E9F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2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1E9F" w:rsidRPr="006844B0" w:rsidRDefault="00421E9F" w:rsidP="00421E9F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1E9F" w:rsidRPr="006844B0" w:rsidRDefault="00421E9F" w:rsidP="00421E9F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389" w:type="dxa"/>
            <w:tcBorders>
              <w:left w:val="single" w:sz="4" w:space="0" w:color="auto"/>
            </w:tcBorders>
          </w:tcPr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left w:val="nil"/>
            </w:tcBorders>
          </w:tcPr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</w:p>
        </w:tc>
      </w:tr>
      <w:tr w:rsidR="00421E9F" w:rsidRPr="006844B0" w:rsidTr="00CE65F8">
        <w:trPr>
          <w:trHeight w:val="149"/>
          <w:jc w:val="center"/>
        </w:trPr>
        <w:tc>
          <w:tcPr>
            <w:tcW w:w="89" w:type="dxa"/>
            <w:tcBorders>
              <w:right w:val="single" w:sz="4" w:space="0" w:color="auto"/>
            </w:tcBorders>
          </w:tcPr>
          <w:p w:rsidR="00421E9F" w:rsidRPr="006844B0" w:rsidRDefault="00421E9F" w:rsidP="00421E9F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2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1E9F" w:rsidRPr="006844B0" w:rsidRDefault="00421E9F" w:rsidP="00421E9F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9F" w:rsidRPr="006844B0" w:rsidRDefault="00421E9F" w:rsidP="00421E9F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389" w:type="dxa"/>
            <w:tcBorders>
              <w:left w:val="single" w:sz="4" w:space="0" w:color="auto"/>
            </w:tcBorders>
          </w:tcPr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left w:val="nil"/>
            </w:tcBorders>
          </w:tcPr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</w:p>
        </w:tc>
      </w:tr>
      <w:tr w:rsidR="00421E9F" w:rsidRPr="006844B0" w:rsidTr="00421E9F">
        <w:trPr>
          <w:trHeight w:val="270"/>
          <w:jc w:val="center"/>
        </w:trPr>
        <w:tc>
          <w:tcPr>
            <w:tcW w:w="89" w:type="dxa"/>
            <w:tcBorders>
              <w:right w:val="single" w:sz="4" w:space="0" w:color="auto"/>
            </w:tcBorders>
          </w:tcPr>
          <w:p w:rsidR="00421E9F" w:rsidRPr="006844B0" w:rsidRDefault="00421E9F" w:rsidP="00421E9F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2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1E9F" w:rsidRPr="006844B0" w:rsidRDefault="00421E9F" w:rsidP="00421E9F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1E9F" w:rsidRPr="006844B0" w:rsidRDefault="00421E9F" w:rsidP="00421E9F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Процессная часть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389" w:type="dxa"/>
            <w:tcBorders>
              <w:left w:val="single" w:sz="4" w:space="0" w:color="auto"/>
            </w:tcBorders>
          </w:tcPr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left w:val="nil"/>
            </w:tcBorders>
          </w:tcPr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</w:p>
        </w:tc>
      </w:tr>
      <w:tr w:rsidR="00421E9F" w:rsidRPr="006844B0" w:rsidTr="00A9195F">
        <w:trPr>
          <w:trHeight w:val="353"/>
          <w:jc w:val="center"/>
        </w:trPr>
        <w:tc>
          <w:tcPr>
            <w:tcW w:w="89" w:type="dxa"/>
            <w:tcBorders>
              <w:right w:val="single" w:sz="4" w:space="0" w:color="auto"/>
            </w:tcBorders>
          </w:tcPr>
          <w:p w:rsidR="00421E9F" w:rsidRPr="006844B0" w:rsidRDefault="00421E9F" w:rsidP="00421E9F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2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1E9F" w:rsidRPr="006844B0" w:rsidRDefault="00421E9F" w:rsidP="00421E9F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1E9F" w:rsidRPr="006844B0" w:rsidRDefault="00421E9F" w:rsidP="00421E9F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1E9F" w:rsidRPr="006844B0" w:rsidRDefault="00421E9F" w:rsidP="00421E9F">
            <w:pPr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389" w:type="dxa"/>
            <w:tcBorders>
              <w:left w:val="single" w:sz="4" w:space="0" w:color="auto"/>
            </w:tcBorders>
          </w:tcPr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left w:val="nil"/>
            </w:tcBorders>
          </w:tcPr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</w:p>
        </w:tc>
      </w:tr>
      <w:tr w:rsidR="00421E9F" w:rsidRPr="006844B0" w:rsidTr="00421E9F">
        <w:trPr>
          <w:trHeight w:val="421"/>
          <w:jc w:val="center"/>
        </w:trPr>
        <w:tc>
          <w:tcPr>
            <w:tcW w:w="89" w:type="dxa"/>
            <w:tcBorders>
              <w:right w:val="single" w:sz="4" w:space="0" w:color="auto"/>
            </w:tcBorders>
          </w:tcPr>
          <w:p w:rsidR="00421E9F" w:rsidRPr="006844B0" w:rsidRDefault="00421E9F" w:rsidP="00421E9F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2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1E9F" w:rsidRPr="006844B0" w:rsidRDefault="00421E9F" w:rsidP="00421E9F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1E9F" w:rsidRPr="006844B0" w:rsidRDefault="00421E9F" w:rsidP="00421E9F">
            <w:pPr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ВСЕГО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</w:p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</w:p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Проектная часть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E9F" w:rsidRPr="006844B0" w:rsidRDefault="00421E9F" w:rsidP="00421E9F">
            <w:pPr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389" w:type="dxa"/>
            <w:tcBorders>
              <w:left w:val="single" w:sz="4" w:space="0" w:color="auto"/>
            </w:tcBorders>
          </w:tcPr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left w:val="nil"/>
            </w:tcBorders>
          </w:tcPr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</w:p>
        </w:tc>
      </w:tr>
      <w:tr w:rsidR="00421E9F" w:rsidRPr="006844B0" w:rsidTr="00421E9F">
        <w:trPr>
          <w:trHeight w:val="542"/>
          <w:jc w:val="center"/>
        </w:trPr>
        <w:tc>
          <w:tcPr>
            <w:tcW w:w="89" w:type="dxa"/>
            <w:tcBorders>
              <w:right w:val="single" w:sz="4" w:space="0" w:color="auto"/>
            </w:tcBorders>
          </w:tcPr>
          <w:p w:rsidR="00421E9F" w:rsidRPr="006844B0" w:rsidRDefault="00421E9F" w:rsidP="00421E9F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2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1E9F" w:rsidRPr="006844B0" w:rsidRDefault="00421E9F" w:rsidP="00421E9F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1E9F" w:rsidRPr="006844B0" w:rsidRDefault="00421E9F" w:rsidP="00421E9F">
            <w:pPr>
              <w:rPr>
                <w:sz w:val="14"/>
                <w:szCs w:val="14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E9F" w:rsidRPr="006844B0" w:rsidRDefault="00421E9F" w:rsidP="00421E9F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E9F" w:rsidRPr="006844B0" w:rsidRDefault="00421E9F" w:rsidP="00421E9F">
            <w:pPr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1 053 196,1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915 818,4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1E9F" w:rsidRPr="006844B0" w:rsidRDefault="00421E9F" w:rsidP="00767E57">
            <w:pPr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 xml:space="preserve">  </w:t>
            </w:r>
            <w:r w:rsidR="00767E57">
              <w:rPr>
                <w:sz w:val="14"/>
                <w:szCs w:val="14"/>
              </w:rPr>
              <w:t>1 516 741,8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1E9F" w:rsidRPr="006844B0" w:rsidRDefault="00767E57" w:rsidP="00421E9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3 202 211,4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1 487 421,6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3 236 486,7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1E9F" w:rsidRPr="006844B0" w:rsidRDefault="00767E57" w:rsidP="00421E9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11 411 876,0</w:t>
            </w:r>
          </w:p>
        </w:tc>
        <w:tc>
          <w:tcPr>
            <w:tcW w:w="389" w:type="dxa"/>
            <w:tcBorders>
              <w:left w:val="single" w:sz="4" w:space="0" w:color="auto"/>
            </w:tcBorders>
          </w:tcPr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left w:val="nil"/>
            </w:tcBorders>
          </w:tcPr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</w:p>
        </w:tc>
      </w:tr>
      <w:tr w:rsidR="00421E9F" w:rsidRPr="006844B0" w:rsidTr="00421E9F">
        <w:trPr>
          <w:trHeight w:val="421"/>
          <w:jc w:val="center"/>
        </w:trPr>
        <w:tc>
          <w:tcPr>
            <w:tcW w:w="89" w:type="dxa"/>
            <w:tcBorders>
              <w:right w:val="single" w:sz="4" w:space="0" w:color="auto"/>
            </w:tcBorders>
          </w:tcPr>
          <w:p w:rsidR="00421E9F" w:rsidRPr="006844B0" w:rsidRDefault="00421E9F" w:rsidP="00421E9F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2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1E9F" w:rsidRPr="006844B0" w:rsidRDefault="00421E9F" w:rsidP="00421E9F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1E9F" w:rsidRPr="006844B0" w:rsidRDefault="00421E9F" w:rsidP="00421E9F">
            <w:pPr>
              <w:rPr>
                <w:sz w:val="14"/>
                <w:szCs w:val="14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E9F" w:rsidRPr="006844B0" w:rsidRDefault="00421E9F" w:rsidP="00421E9F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E9F" w:rsidRPr="006844B0" w:rsidRDefault="00421E9F" w:rsidP="00421E9F">
            <w:pPr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1 053 196,1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915 818,4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1E9F" w:rsidRPr="006844B0" w:rsidRDefault="00767E57" w:rsidP="00421E9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1 516 741,8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1E9F" w:rsidRPr="006844B0" w:rsidRDefault="00767E57" w:rsidP="00421E9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3 202 211,4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1 487 421,6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3 236 486,7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1E9F" w:rsidRPr="006844B0" w:rsidRDefault="00767E57" w:rsidP="00421E9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11 411 876,0</w:t>
            </w:r>
          </w:p>
        </w:tc>
        <w:tc>
          <w:tcPr>
            <w:tcW w:w="389" w:type="dxa"/>
            <w:tcBorders>
              <w:left w:val="single" w:sz="4" w:space="0" w:color="auto"/>
            </w:tcBorders>
          </w:tcPr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left w:val="nil"/>
            </w:tcBorders>
          </w:tcPr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</w:p>
        </w:tc>
      </w:tr>
      <w:tr w:rsidR="00421E9F" w:rsidRPr="006844B0" w:rsidTr="00421E9F">
        <w:trPr>
          <w:trHeight w:val="357"/>
          <w:jc w:val="center"/>
        </w:trPr>
        <w:tc>
          <w:tcPr>
            <w:tcW w:w="89" w:type="dxa"/>
            <w:tcBorders>
              <w:right w:val="single" w:sz="4" w:space="0" w:color="auto"/>
            </w:tcBorders>
          </w:tcPr>
          <w:p w:rsidR="00421E9F" w:rsidRPr="006844B0" w:rsidRDefault="00421E9F" w:rsidP="00421E9F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2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1E9F" w:rsidRPr="006844B0" w:rsidRDefault="00421E9F" w:rsidP="00421E9F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1E9F" w:rsidRPr="006844B0" w:rsidRDefault="00421E9F" w:rsidP="00421E9F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E9F" w:rsidRPr="006844B0" w:rsidRDefault="00421E9F" w:rsidP="00421E9F">
            <w:pPr>
              <w:jc w:val="center"/>
              <w:rPr>
                <w:sz w:val="14"/>
                <w:szCs w:val="14"/>
                <w:highlight w:val="yellow"/>
              </w:rPr>
            </w:pPr>
            <w:r w:rsidRPr="006844B0">
              <w:rPr>
                <w:sz w:val="14"/>
                <w:szCs w:val="14"/>
              </w:rPr>
              <w:t>Процессная часть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E9F" w:rsidRPr="006844B0" w:rsidRDefault="00421E9F" w:rsidP="00421E9F">
            <w:pPr>
              <w:rPr>
                <w:sz w:val="14"/>
                <w:szCs w:val="14"/>
                <w:highlight w:val="yellow"/>
              </w:rPr>
            </w:pPr>
            <w:r w:rsidRPr="006844B0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491 390,1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523 534,6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850 297,9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209 368,2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2 074 590,8</w:t>
            </w:r>
          </w:p>
        </w:tc>
        <w:tc>
          <w:tcPr>
            <w:tcW w:w="389" w:type="dxa"/>
            <w:tcBorders>
              <w:left w:val="single" w:sz="4" w:space="0" w:color="auto"/>
            </w:tcBorders>
          </w:tcPr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left w:val="nil"/>
            </w:tcBorders>
          </w:tcPr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</w:p>
        </w:tc>
      </w:tr>
      <w:tr w:rsidR="00421E9F" w:rsidRPr="006844B0" w:rsidTr="00421E9F">
        <w:trPr>
          <w:trHeight w:val="521"/>
          <w:jc w:val="center"/>
        </w:trPr>
        <w:tc>
          <w:tcPr>
            <w:tcW w:w="89" w:type="dxa"/>
            <w:tcBorders>
              <w:right w:val="single" w:sz="4" w:space="0" w:color="auto"/>
            </w:tcBorders>
          </w:tcPr>
          <w:p w:rsidR="00421E9F" w:rsidRPr="006844B0" w:rsidRDefault="00421E9F" w:rsidP="00421E9F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2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E9F" w:rsidRPr="006844B0" w:rsidRDefault="00421E9F" w:rsidP="00421E9F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E9F" w:rsidRPr="006844B0" w:rsidRDefault="00421E9F" w:rsidP="00421E9F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E9F" w:rsidRPr="006844B0" w:rsidRDefault="00421E9F" w:rsidP="00421E9F">
            <w:pPr>
              <w:rPr>
                <w:b/>
                <w:sz w:val="14"/>
                <w:szCs w:val="14"/>
              </w:rPr>
            </w:pPr>
            <w:r w:rsidRPr="006844B0">
              <w:rPr>
                <w:b/>
                <w:sz w:val="14"/>
                <w:szCs w:val="14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1 544 586,2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1 439 353,0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1E9F" w:rsidRPr="006844B0" w:rsidRDefault="00767E57" w:rsidP="00421E9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1 516 741,8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1E9F" w:rsidRPr="006844B0" w:rsidRDefault="00767E57" w:rsidP="00421E9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3 202 211,4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2 337 719,5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3 445 854,9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1E9F" w:rsidRPr="006844B0" w:rsidRDefault="00767E57" w:rsidP="00421E9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13 486 466,8</w:t>
            </w:r>
          </w:p>
        </w:tc>
        <w:tc>
          <w:tcPr>
            <w:tcW w:w="389" w:type="dxa"/>
            <w:tcBorders>
              <w:left w:val="single" w:sz="4" w:space="0" w:color="auto"/>
            </w:tcBorders>
          </w:tcPr>
          <w:p w:rsidR="00421E9F" w:rsidRPr="006844B0" w:rsidRDefault="00421E9F" w:rsidP="00421E9F">
            <w:pPr>
              <w:rPr>
                <w:sz w:val="14"/>
                <w:szCs w:val="14"/>
              </w:rPr>
            </w:pPr>
          </w:p>
          <w:p w:rsidR="00421E9F" w:rsidRPr="006844B0" w:rsidRDefault="00421E9F" w:rsidP="00421E9F">
            <w:pPr>
              <w:rPr>
                <w:sz w:val="14"/>
                <w:szCs w:val="14"/>
              </w:rPr>
            </w:pPr>
          </w:p>
          <w:p w:rsidR="00421E9F" w:rsidRPr="006844B0" w:rsidRDefault="00421E9F" w:rsidP="00421E9F">
            <w:pPr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».</w:t>
            </w:r>
          </w:p>
        </w:tc>
        <w:tc>
          <w:tcPr>
            <w:tcW w:w="425" w:type="dxa"/>
            <w:tcBorders>
              <w:left w:val="nil"/>
            </w:tcBorders>
          </w:tcPr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</w:p>
          <w:p w:rsidR="00421E9F" w:rsidRPr="006844B0" w:rsidRDefault="00421E9F" w:rsidP="00421E9F">
            <w:pPr>
              <w:jc w:val="center"/>
              <w:rPr>
                <w:sz w:val="14"/>
                <w:szCs w:val="14"/>
              </w:rPr>
            </w:pPr>
          </w:p>
          <w:p w:rsidR="00421E9F" w:rsidRPr="006844B0" w:rsidRDefault="00421E9F" w:rsidP="00421E9F">
            <w:pPr>
              <w:rPr>
                <w:sz w:val="14"/>
                <w:szCs w:val="14"/>
              </w:rPr>
            </w:pPr>
          </w:p>
        </w:tc>
      </w:tr>
    </w:tbl>
    <w:p w:rsidR="00764B37" w:rsidRPr="006844B0" w:rsidRDefault="00764B37" w:rsidP="00FC1BEE">
      <w:pPr>
        <w:tabs>
          <w:tab w:val="left" w:pos="5485"/>
        </w:tabs>
        <w:ind w:right="-456"/>
        <w:rPr>
          <w:b/>
        </w:rPr>
      </w:pPr>
    </w:p>
    <w:p w:rsidR="00764B37" w:rsidRPr="006844B0" w:rsidRDefault="006E4EE4" w:rsidP="006E4EE4">
      <w:pPr>
        <w:tabs>
          <w:tab w:val="left" w:pos="0"/>
          <w:tab w:val="left" w:pos="709"/>
          <w:tab w:val="left" w:pos="1134"/>
        </w:tabs>
        <w:autoSpaceDE w:val="0"/>
        <w:autoSpaceDN w:val="0"/>
        <w:adjustRightInd w:val="0"/>
        <w:ind w:right="284"/>
        <w:jc w:val="both"/>
      </w:pPr>
      <w:r w:rsidRPr="006844B0">
        <w:t xml:space="preserve">      8</w:t>
      </w:r>
      <w:r w:rsidR="002348C0" w:rsidRPr="006844B0">
        <w:t xml:space="preserve">.4. Пункты 1-2 и 7-7.1 </w:t>
      </w:r>
      <w:r w:rsidR="00D458E5" w:rsidRPr="006844B0">
        <w:t>таблицы 7 приложения к постановлению изложить в следующей редакции:</w:t>
      </w:r>
    </w:p>
    <w:p w:rsidR="00B72CAF" w:rsidRPr="006844B0" w:rsidRDefault="00B72CAF" w:rsidP="00B72CAF">
      <w:pPr>
        <w:tabs>
          <w:tab w:val="left" w:pos="0"/>
          <w:tab w:val="left" w:pos="1134"/>
        </w:tabs>
        <w:autoSpaceDE w:val="0"/>
        <w:autoSpaceDN w:val="0"/>
        <w:adjustRightInd w:val="0"/>
        <w:ind w:left="12050"/>
        <w:contextualSpacing/>
        <w:rPr>
          <w:rFonts w:eastAsia="Calibri"/>
          <w:lang w:eastAsia="en-US"/>
        </w:rPr>
      </w:pPr>
    </w:p>
    <w:tbl>
      <w:tblPr>
        <w:tblW w:w="11502" w:type="dxa"/>
        <w:tblInd w:w="-3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44"/>
        <w:gridCol w:w="426"/>
        <w:gridCol w:w="1134"/>
        <w:gridCol w:w="1134"/>
        <w:gridCol w:w="995"/>
        <w:gridCol w:w="992"/>
        <w:gridCol w:w="992"/>
        <w:gridCol w:w="992"/>
        <w:gridCol w:w="993"/>
        <w:gridCol w:w="992"/>
        <w:gridCol w:w="992"/>
        <w:gridCol w:w="993"/>
        <w:gridCol w:w="723"/>
      </w:tblGrid>
      <w:tr w:rsidR="006844B0" w:rsidRPr="006844B0" w:rsidTr="006E4EE4">
        <w:trPr>
          <w:gridAfter w:val="1"/>
          <w:wAfter w:w="723" w:type="dxa"/>
          <w:trHeight w:val="325"/>
        </w:trPr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458E5" w:rsidRPr="006844B0" w:rsidRDefault="00D458E5" w:rsidP="00B72CAF">
            <w:pPr>
              <w:spacing w:after="1" w:line="240" w:lineRule="atLeast"/>
              <w:jc w:val="center"/>
              <w:rPr>
                <w:sz w:val="13"/>
                <w:szCs w:val="13"/>
              </w:rPr>
            </w:pPr>
            <w:r w:rsidRPr="006844B0">
              <w:rPr>
                <w:sz w:val="13"/>
                <w:szCs w:val="13"/>
              </w:rPr>
              <w:t>«</w:t>
            </w:r>
          </w:p>
        </w:tc>
        <w:tc>
          <w:tcPr>
            <w:tcW w:w="426" w:type="dxa"/>
            <w:vMerge w:val="restart"/>
            <w:tcBorders>
              <w:left w:val="single" w:sz="4" w:space="0" w:color="auto"/>
            </w:tcBorders>
          </w:tcPr>
          <w:p w:rsidR="00D458E5" w:rsidRPr="006844B0" w:rsidRDefault="00D458E5" w:rsidP="00B72CAF">
            <w:pPr>
              <w:spacing w:after="1" w:line="240" w:lineRule="atLeast"/>
              <w:jc w:val="center"/>
              <w:rPr>
                <w:sz w:val="13"/>
                <w:szCs w:val="13"/>
              </w:rPr>
            </w:pPr>
            <w:r w:rsidRPr="006844B0">
              <w:rPr>
                <w:sz w:val="13"/>
                <w:szCs w:val="13"/>
              </w:rPr>
              <w:t>1</w:t>
            </w:r>
          </w:p>
        </w:tc>
        <w:tc>
          <w:tcPr>
            <w:tcW w:w="1134" w:type="dxa"/>
            <w:vMerge w:val="restart"/>
          </w:tcPr>
          <w:p w:rsidR="00D458E5" w:rsidRPr="006844B0" w:rsidRDefault="00D458E5" w:rsidP="00B72CAF">
            <w:pPr>
              <w:rPr>
                <w:sz w:val="13"/>
                <w:szCs w:val="13"/>
              </w:rPr>
            </w:pPr>
            <w:r w:rsidRPr="006844B0">
              <w:rPr>
                <w:sz w:val="14"/>
                <w:szCs w:val="14"/>
              </w:rPr>
              <w:t xml:space="preserve">Объем финансирования региональных проектов, реализуемых в рамках подпрограммы </w:t>
            </w:r>
          </w:p>
        </w:tc>
        <w:tc>
          <w:tcPr>
            <w:tcW w:w="1134" w:type="dxa"/>
            <w:vMerge w:val="restart"/>
          </w:tcPr>
          <w:p w:rsidR="00D458E5" w:rsidRPr="006844B0" w:rsidRDefault="00D458E5" w:rsidP="00B72CAF">
            <w:pPr>
              <w:rPr>
                <w:sz w:val="13"/>
                <w:szCs w:val="13"/>
              </w:rPr>
            </w:pPr>
            <w:r w:rsidRPr="006844B0">
              <w:rPr>
                <w:sz w:val="14"/>
                <w:szCs w:val="14"/>
              </w:rPr>
              <w:t>Бюджет Санкт-Петербурга</w:t>
            </w:r>
          </w:p>
        </w:tc>
        <w:tc>
          <w:tcPr>
            <w:tcW w:w="995" w:type="dxa"/>
          </w:tcPr>
          <w:p w:rsidR="00D458E5" w:rsidRPr="006844B0" w:rsidRDefault="00D458E5" w:rsidP="00B72CAF">
            <w:pPr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10 937 772,5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154 161,3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166 635,8</w:t>
            </w:r>
          </w:p>
        </w:tc>
        <w:tc>
          <w:tcPr>
            <w:tcW w:w="993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130 852,2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203 294,7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206 923,5</w:t>
            </w:r>
          </w:p>
        </w:tc>
        <w:tc>
          <w:tcPr>
            <w:tcW w:w="993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11 799 640,0</w:t>
            </w:r>
          </w:p>
        </w:tc>
      </w:tr>
      <w:tr w:rsidR="006844B0" w:rsidRPr="006844B0" w:rsidTr="006E4EE4">
        <w:trPr>
          <w:gridAfter w:val="1"/>
          <w:wAfter w:w="723" w:type="dxa"/>
        </w:trPr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458E5" w:rsidRPr="006844B0" w:rsidRDefault="00D458E5" w:rsidP="00B72CAF">
            <w:pPr>
              <w:rPr>
                <w:sz w:val="13"/>
                <w:szCs w:val="13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</w:tcBorders>
          </w:tcPr>
          <w:p w:rsidR="00D458E5" w:rsidRPr="006844B0" w:rsidRDefault="00D458E5" w:rsidP="00B72CAF">
            <w:pPr>
              <w:rPr>
                <w:sz w:val="13"/>
                <w:szCs w:val="13"/>
              </w:rPr>
            </w:pPr>
          </w:p>
        </w:tc>
        <w:tc>
          <w:tcPr>
            <w:tcW w:w="1134" w:type="dxa"/>
            <w:vMerge/>
          </w:tcPr>
          <w:p w:rsidR="00D458E5" w:rsidRPr="006844B0" w:rsidRDefault="00D458E5" w:rsidP="00B72CAF">
            <w:pPr>
              <w:rPr>
                <w:sz w:val="13"/>
                <w:szCs w:val="13"/>
              </w:rPr>
            </w:pPr>
          </w:p>
        </w:tc>
        <w:tc>
          <w:tcPr>
            <w:tcW w:w="1134" w:type="dxa"/>
            <w:vMerge/>
          </w:tcPr>
          <w:p w:rsidR="00D458E5" w:rsidRPr="006844B0" w:rsidRDefault="00D458E5" w:rsidP="00B72CAF">
            <w:pPr>
              <w:rPr>
                <w:sz w:val="13"/>
                <w:szCs w:val="13"/>
              </w:rPr>
            </w:pPr>
          </w:p>
        </w:tc>
        <w:tc>
          <w:tcPr>
            <w:tcW w:w="995" w:type="dxa"/>
          </w:tcPr>
          <w:p w:rsidR="00D458E5" w:rsidRPr="006844B0" w:rsidRDefault="00D458E5" w:rsidP="00B72CAF">
            <w:pPr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412 543,7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296 404,6</w:t>
            </w:r>
          </w:p>
        </w:tc>
        <w:tc>
          <w:tcPr>
            <w:tcW w:w="993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597 064,2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993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1 306 012,5</w:t>
            </w:r>
          </w:p>
        </w:tc>
      </w:tr>
      <w:tr w:rsidR="006844B0" w:rsidRPr="006844B0" w:rsidTr="006E4EE4">
        <w:trPr>
          <w:gridAfter w:val="1"/>
          <w:wAfter w:w="723" w:type="dxa"/>
          <w:trHeight w:val="125"/>
        </w:trPr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458E5" w:rsidRPr="006844B0" w:rsidRDefault="00D458E5" w:rsidP="00B72CAF">
            <w:pPr>
              <w:rPr>
                <w:sz w:val="13"/>
                <w:szCs w:val="13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</w:tcBorders>
          </w:tcPr>
          <w:p w:rsidR="00D458E5" w:rsidRPr="006844B0" w:rsidRDefault="00D458E5" w:rsidP="00B72CAF">
            <w:pPr>
              <w:rPr>
                <w:sz w:val="13"/>
                <w:szCs w:val="13"/>
              </w:rPr>
            </w:pPr>
          </w:p>
        </w:tc>
        <w:tc>
          <w:tcPr>
            <w:tcW w:w="1134" w:type="dxa"/>
            <w:vMerge/>
          </w:tcPr>
          <w:p w:rsidR="00D458E5" w:rsidRPr="006844B0" w:rsidRDefault="00D458E5" w:rsidP="00B72CAF">
            <w:pPr>
              <w:rPr>
                <w:sz w:val="13"/>
                <w:szCs w:val="13"/>
              </w:rPr>
            </w:pPr>
          </w:p>
        </w:tc>
        <w:tc>
          <w:tcPr>
            <w:tcW w:w="1134" w:type="dxa"/>
            <w:vMerge/>
          </w:tcPr>
          <w:p w:rsidR="00D458E5" w:rsidRPr="006844B0" w:rsidRDefault="00D458E5" w:rsidP="00B72CAF">
            <w:pPr>
              <w:rPr>
                <w:sz w:val="13"/>
                <w:szCs w:val="13"/>
              </w:rPr>
            </w:pPr>
          </w:p>
        </w:tc>
        <w:tc>
          <w:tcPr>
            <w:tcW w:w="995" w:type="dxa"/>
          </w:tcPr>
          <w:p w:rsidR="00D458E5" w:rsidRPr="006844B0" w:rsidRDefault="00D458E5" w:rsidP="00B72CAF">
            <w:pPr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ИТОГО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10 937 772,5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566 705,0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463 040,4</w:t>
            </w:r>
          </w:p>
        </w:tc>
        <w:tc>
          <w:tcPr>
            <w:tcW w:w="993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727 916,4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203 294,7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206 923,5</w:t>
            </w:r>
          </w:p>
        </w:tc>
        <w:tc>
          <w:tcPr>
            <w:tcW w:w="993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13 105 652,5</w:t>
            </w:r>
          </w:p>
        </w:tc>
      </w:tr>
      <w:tr w:rsidR="006844B0" w:rsidRPr="006844B0" w:rsidTr="006E4EE4">
        <w:trPr>
          <w:gridAfter w:val="1"/>
          <w:wAfter w:w="723" w:type="dxa"/>
        </w:trPr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458E5" w:rsidRPr="006844B0" w:rsidRDefault="00D458E5" w:rsidP="00B72CAF">
            <w:pPr>
              <w:rPr>
                <w:sz w:val="13"/>
                <w:szCs w:val="13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</w:tcBorders>
          </w:tcPr>
          <w:p w:rsidR="00D458E5" w:rsidRPr="006844B0" w:rsidRDefault="00D458E5" w:rsidP="00B72CAF">
            <w:pPr>
              <w:rPr>
                <w:sz w:val="13"/>
                <w:szCs w:val="13"/>
              </w:rPr>
            </w:pPr>
          </w:p>
        </w:tc>
        <w:tc>
          <w:tcPr>
            <w:tcW w:w="1134" w:type="dxa"/>
            <w:vMerge/>
          </w:tcPr>
          <w:p w:rsidR="00D458E5" w:rsidRPr="006844B0" w:rsidRDefault="00D458E5" w:rsidP="00B72CAF">
            <w:pPr>
              <w:rPr>
                <w:sz w:val="13"/>
                <w:szCs w:val="13"/>
              </w:rPr>
            </w:pPr>
          </w:p>
        </w:tc>
        <w:tc>
          <w:tcPr>
            <w:tcW w:w="1134" w:type="dxa"/>
            <w:vMerge w:val="restart"/>
          </w:tcPr>
          <w:p w:rsidR="00D458E5" w:rsidRPr="006844B0" w:rsidRDefault="00D458E5" w:rsidP="00B72CAF">
            <w:pPr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 xml:space="preserve">Федеральный бюджет </w:t>
            </w:r>
          </w:p>
        </w:tc>
        <w:tc>
          <w:tcPr>
            <w:tcW w:w="995" w:type="dxa"/>
          </w:tcPr>
          <w:p w:rsidR="00D458E5" w:rsidRPr="006844B0" w:rsidRDefault="00D458E5" w:rsidP="00B72CAF">
            <w:pPr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67 850,5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49 090,9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49 090,9</w:t>
            </w:r>
          </w:p>
        </w:tc>
        <w:tc>
          <w:tcPr>
            <w:tcW w:w="993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17 415,1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993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183 447,4</w:t>
            </w:r>
          </w:p>
        </w:tc>
      </w:tr>
      <w:tr w:rsidR="006844B0" w:rsidRPr="006844B0" w:rsidTr="006E4EE4">
        <w:trPr>
          <w:gridAfter w:val="1"/>
          <w:wAfter w:w="723" w:type="dxa"/>
        </w:trPr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458E5" w:rsidRPr="006844B0" w:rsidRDefault="00D458E5" w:rsidP="00B72CAF">
            <w:pPr>
              <w:rPr>
                <w:sz w:val="13"/>
                <w:szCs w:val="13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</w:tcBorders>
          </w:tcPr>
          <w:p w:rsidR="00D458E5" w:rsidRPr="006844B0" w:rsidRDefault="00D458E5" w:rsidP="00B72CAF">
            <w:pPr>
              <w:rPr>
                <w:sz w:val="13"/>
                <w:szCs w:val="13"/>
              </w:rPr>
            </w:pPr>
          </w:p>
        </w:tc>
        <w:tc>
          <w:tcPr>
            <w:tcW w:w="1134" w:type="dxa"/>
            <w:vMerge/>
          </w:tcPr>
          <w:p w:rsidR="00D458E5" w:rsidRPr="006844B0" w:rsidRDefault="00D458E5" w:rsidP="00B72CAF">
            <w:pPr>
              <w:rPr>
                <w:sz w:val="13"/>
                <w:szCs w:val="13"/>
              </w:rPr>
            </w:pPr>
          </w:p>
        </w:tc>
        <w:tc>
          <w:tcPr>
            <w:tcW w:w="1134" w:type="dxa"/>
            <w:vMerge/>
          </w:tcPr>
          <w:p w:rsidR="00D458E5" w:rsidRPr="006844B0" w:rsidRDefault="00D458E5" w:rsidP="00B72CAF">
            <w:pPr>
              <w:rPr>
                <w:sz w:val="14"/>
                <w:szCs w:val="14"/>
              </w:rPr>
            </w:pPr>
          </w:p>
        </w:tc>
        <w:tc>
          <w:tcPr>
            <w:tcW w:w="995" w:type="dxa"/>
          </w:tcPr>
          <w:p w:rsidR="00D458E5" w:rsidRPr="006844B0" w:rsidRDefault="00D458E5" w:rsidP="00B72CAF">
            <w:pPr>
              <w:spacing w:after="1" w:line="240" w:lineRule="atLeast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133 799,7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266 353,6</w:t>
            </w:r>
          </w:p>
        </w:tc>
        <w:tc>
          <w:tcPr>
            <w:tcW w:w="993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402 334,5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993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802 487,8</w:t>
            </w:r>
          </w:p>
        </w:tc>
      </w:tr>
      <w:tr w:rsidR="006844B0" w:rsidRPr="006844B0" w:rsidTr="006E4EE4">
        <w:trPr>
          <w:gridAfter w:val="1"/>
          <w:wAfter w:w="723" w:type="dxa"/>
        </w:trPr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458E5" w:rsidRPr="006844B0" w:rsidRDefault="00D458E5" w:rsidP="00B72CAF">
            <w:pPr>
              <w:rPr>
                <w:sz w:val="13"/>
                <w:szCs w:val="13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</w:tcBorders>
          </w:tcPr>
          <w:p w:rsidR="00D458E5" w:rsidRPr="006844B0" w:rsidRDefault="00D458E5" w:rsidP="00B72CAF">
            <w:pPr>
              <w:rPr>
                <w:sz w:val="13"/>
                <w:szCs w:val="13"/>
              </w:rPr>
            </w:pPr>
          </w:p>
        </w:tc>
        <w:tc>
          <w:tcPr>
            <w:tcW w:w="1134" w:type="dxa"/>
            <w:vMerge/>
          </w:tcPr>
          <w:p w:rsidR="00D458E5" w:rsidRPr="006844B0" w:rsidRDefault="00D458E5" w:rsidP="00B72CAF">
            <w:pPr>
              <w:rPr>
                <w:sz w:val="13"/>
                <w:szCs w:val="13"/>
              </w:rPr>
            </w:pPr>
          </w:p>
        </w:tc>
        <w:tc>
          <w:tcPr>
            <w:tcW w:w="1134" w:type="dxa"/>
            <w:vMerge/>
          </w:tcPr>
          <w:p w:rsidR="00D458E5" w:rsidRPr="006844B0" w:rsidRDefault="00D458E5" w:rsidP="00B72CAF">
            <w:pPr>
              <w:rPr>
                <w:sz w:val="14"/>
                <w:szCs w:val="14"/>
              </w:rPr>
            </w:pPr>
          </w:p>
        </w:tc>
        <w:tc>
          <w:tcPr>
            <w:tcW w:w="995" w:type="dxa"/>
          </w:tcPr>
          <w:p w:rsidR="00D458E5" w:rsidRPr="006844B0" w:rsidRDefault="00D458E5" w:rsidP="00B72CAF">
            <w:pPr>
              <w:spacing w:after="1" w:line="240" w:lineRule="atLeast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ИТОГО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67 850,5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182 890,6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315 444,5</w:t>
            </w:r>
          </w:p>
        </w:tc>
        <w:tc>
          <w:tcPr>
            <w:tcW w:w="993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419 749,6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993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985 935,</w:t>
            </w:r>
            <w:r w:rsidR="00B634D4">
              <w:rPr>
                <w:sz w:val="14"/>
                <w:szCs w:val="14"/>
              </w:rPr>
              <w:t>2</w:t>
            </w:r>
          </w:p>
        </w:tc>
      </w:tr>
      <w:tr w:rsidR="006844B0" w:rsidRPr="006844B0" w:rsidTr="006E4EE4">
        <w:trPr>
          <w:gridAfter w:val="1"/>
          <w:wAfter w:w="723" w:type="dxa"/>
        </w:trPr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458E5" w:rsidRPr="006844B0" w:rsidRDefault="00D458E5" w:rsidP="00B72CAF">
            <w:pPr>
              <w:rPr>
                <w:sz w:val="13"/>
                <w:szCs w:val="13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</w:tcBorders>
          </w:tcPr>
          <w:p w:rsidR="00D458E5" w:rsidRPr="006844B0" w:rsidRDefault="00D458E5" w:rsidP="00B72CAF">
            <w:pPr>
              <w:rPr>
                <w:sz w:val="13"/>
                <w:szCs w:val="13"/>
              </w:rPr>
            </w:pPr>
          </w:p>
        </w:tc>
        <w:tc>
          <w:tcPr>
            <w:tcW w:w="1134" w:type="dxa"/>
            <w:vMerge/>
          </w:tcPr>
          <w:p w:rsidR="00D458E5" w:rsidRPr="006844B0" w:rsidRDefault="00D458E5" w:rsidP="00B72CAF">
            <w:pPr>
              <w:rPr>
                <w:sz w:val="13"/>
                <w:szCs w:val="13"/>
              </w:rPr>
            </w:pPr>
          </w:p>
        </w:tc>
        <w:tc>
          <w:tcPr>
            <w:tcW w:w="1134" w:type="dxa"/>
            <w:vMerge w:val="restart"/>
          </w:tcPr>
          <w:p w:rsidR="00D458E5" w:rsidRPr="006844B0" w:rsidRDefault="00D458E5" w:rsidP="00B72CAF">
            <w:pPr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Внебюджетные средства</w:t>
            </w:r>
          </w:p>
        </w:tc>
        <w:tc>
          <w:tcPr>
            <w:tcW w:w="995" w:type="dxa"/>
          </w:tcPr>
          <w:p w:rsidR="00D458E5" w:rsidRPr="006844B0" w:rsidRDefault="00D458E5" w:rsidP="00B72CAF">
            <w:pPr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993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993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</w:tr>
      <w:tr w:rsidR="006844B0" w:rsidRPr="006844B0" w:rsidTr="006E4EE4">
        <w:trPr>
          <w:gridAfter w:val="1"/>
          <w:wAfter w:w="723" w:type="dxa"/>
          <w:trHeight w:val="409"/>
        </w:trPr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458E5" w:rsidRPr="006844B0" w:rsidRDefault="00D458E5" w:rsidP="00B72CAF">
            <w:pPr>
              <w:rPr>
                <w:sz w:val="13"/>
                <w:szCs w:val="13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</w:tcBorders>
          </w:tcPr>
          <w:p w:rsidR="00D458E5" w:rsidRPr="006844B0" w:rsidRDefault="00D458E5" w:rsidP="00B72CAF">
            <w:pPr>
              <w:rPr>
                <w:sz w:val="13"/>
                <w:szCs w:val="13"/>
              </w:rPr>
            </w:pPr>
          </w:p>
        </w:tc>
        <w:tc>
          <w:tcPr>
            <w:tcW w:w="1134" w:type="dxa"/>
            <w:vMerge/>
          </w:tcPr>
          <w:p w:rsidR="00D458E5" w:rsidRPr="006844B0" w:rsidRDefault="00D458E5" w:rsidP="00B72CAF">
            <w:pPr>
              <w:rPr>
                <w:sz w:val="13"/>
                <w:szCs w:val="13"/>
              </w:rPr>
            </w:pPr>
          </w:p>
        </w:tc>
        <w:tc>
          <w:tcPr>
            <w:tcW w:w="1134" w:type="dxa"/>
            <w:vMerge/>
          </w:tcPr>
          <w:p w:rsidR="00D458E5" w:rsidRPr="006844B0" w:rsidRDefault="00D458E5" w:rsidP="00B72CAF">
            <w:pPr>
              <w:rPr>
                <w:sz w:val="14"/>
                <w:szCs w:val="14"/>
              </w:rPr>
            </w:pPr>
          </w:p>
        </w:tc>
        <w:tc>
          <w:tcPr>
            <w:tcW w:w="995" w:type="dxa"/>
          </w:tcPr>
          <w:p w:rsidR="00D458E5" w:rsidRPr="006844B0" w:rsidRDefault="00D458E5" w:rsidP="00B72CAF">
            <w:pPr>
              <w:spacing w:after="1" w:line="240" w:lineRule="atLeast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993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993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</w:tr>
      <w:tr w:rsidR="006844B0" w:rsidRPr="006844B0" w:rsidTr="006E4EE4">
        <w:trPr>
          <w:gridAfter w:val="1"/>
          <w:wAfter w:w="723" w:type="dxa"/>
          <w:trHeight w:val="188"/>
        </w:trPr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458E5" w:rsidRPr="006844B0" w:rsidRDefault="00D458E5" w:rsidP="00B72CAF">
            <w:pPr>
              <w:rPr>
                <w:sz w:val="13"/>
                <w:szCs w:val="13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</w:tcBorders>
          </w:tcPr>
          <w:p w:rsidR="00D458E5" w:rsidRPr="006844B0" w:rsidRDefault="00D458E5" w:rsidP="00B72CAF">
            <w:pPr>
              <w:rPr>
                <w:sz w:val="13"/>
                <w:szCs w:val="13"/>
              </w:rPr>
            </w:pPr>
          </w:p>
        </w:tc>
        <w:tc>
          <w:tcPr>
            <w:tcW w:w="1134" w:type="dxa"/>
            <w:vMerge/>
          </w:tcPr>
          <w:p w:rsidR="00D458E5" w:rsidRPr="006844B0" w:rsidRDefault="00D458E5" w:rsidP="00B72CAF">
            <w:pPr>
              <w:rPr>
                <w:sz w:val="13"/>
                <w:szCs w:val="13"/>
              </w:rPr>
            </w:pPr>
          </w:p>
        </w:tc>
        <w:tc>
          <w:tcPr>
            <w:tcW w:w="1134" w:type="dxa"/>
            <w:vMerge/>
          </w:tcPr>
          <w:p w:rsidR="00D458E5" w:rsidRPr="006844B0" w:rsidRDefault="00D458E5" w:rsidP="00B72CAF">
            <w:pPr>
              <w:rPr>
                <w:sz w:val="14"/>
                <w:szCs w:val="14"/>
              </w:rPr>
            </w:pPr>
          </w:p>
        </w:tc>
        <w:tc>
          <w:tcPr>
            <w:tcW w:w="995" w:type="dxa"/>
          </w:tcPr>
          <w:p w:rsidR="00D458E5" w:rsidRPr="006844B0" w:rsidRDefault="00D458E5" w:rsidP="00B72CAF">
            <w:pPr>
              <w:spacing w:after="1" w:line="240" w:lineRule="atLeast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ИТОГО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993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993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</w:tr>
      <w:tr w:rsidR="006844B0" w:rsidRPr="006844B0" w:rsidTr="006E4EE4">
        <w:trPr>
          <w:gridAfter w:val="1"/>
          <w:wAfter w:w="723" w:type="dxa"/>
        </w:trPr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458E5" w:rsidRPr="006844B0" w:rsidRDefault="00D458E5" w:rsidP="00B72CAF">
            <w:pPr>
              <w:rPr>
                <w:sz w:val="13"/>
                <w:szCs w:val="13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</w:tcBorders>
          </w:tcPr>
          <w:p w:rsidR="00D458E5" w:rsidRPr="006844B0" w:rsidRDefault="00D458E5" w:rsidP="00B72CAF">
            <w:pPr>
              <w:rPr>
                <w:sz w:val="13"/>
                <w:szCs w:val="13"/>
              </w:rPr>
            </w:pPr>
          </w:p>
        </w:tc>
        <w:tc>
          <w:tcPr>
            <w:tcW w:w="1134" w:type="dxa"/>
            <w:vMerge/>
          </w:tcPr>
          <w:p w:rsidR="00D458E5" w:rsidRPr="006844B0" w:rsidRDefault="00D458E5" w:rsidP="00B72CAF">
            <w:pPr>
              <w:rPr>
                <w:sz w:val="13"/>
                <w:szCs w:val="13"/>
              </w:rPr>
            </w:pPr>
          </w:p>
        </w:tc>
        <w:tc>
          <w:tcPr>
            <w:tcW w:w="2129" w:type="dxa"/>
            <w:gridSpan w:val="2"/>
          </w:tcPr>
          <w:p w:rsidR="00D458E5" w:rsidRPr="006844B0" w:rsidRDefault="00D458E5" w:rsidP="00B72CAF">
            <w:pPr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ВСЕГО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11 005 623,0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749 595,6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778 484,9</w:t>
            </w:r>
          </w:p>
        </w:tc>
        <w:tc>
          <w:tcPr>
            <w:tcW w:w="993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1 147 666,0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203 294,7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206 923,5</w:t>
            </w:r>
          </w:p>
        </w:tc>
        <w:tc>
          <w:tcPr>
            <w:tcW w:w="993" w:type="dxa"/>
          </w:tcPr>
          <w:p w:rsidR="00D458E5" w:rsidRPr="006844B0" w:rsidRDefault="00B634D4" w:rsidP="00B72CA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14 091 587,7</w:t>
            </w:r>
          </w:p>
        </w:tc>
      </w:tr>
      <w:tr w:rsidR="006844B0" w:rsidRPr="006844B0" w:rsidTr="006E4EE4">
        <w:trPr>
          <w:gridAfter w:val="1"/>
          <w:wAfter w:w="723" w:type="dxa"/>
        </w:trPr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458E5" w:rsidRPr="006844B0" w:rsidRDefault="00D458E5" w:rsidP="00B72CAF">
            <w:pPr>
              <w:rPr>
                <w:sz w:val="14"/>
                <w:szCs w:val="14"/>
              </w:rPr>
            </w:pPr>
          </w:p>
        </w:tc>
        <w:tc>
          <w:tcPr>
            <w:tcW w:w="426" w:type="dxa"/>
            <w:vMerge w:val="restart"/>
            <w:tcBorders>
              <w:left w:val="single" w:sz="4" w:space="0" w:color="auto"/>
            </w:tcBorders>
          </w:tcPr>
          <w:p w:rsidR="00D458E5" w:rsidRPr="006844B0" w:rsidRDefault="00D458E5" w:rsidP="00B72CAF">
            <w:pPr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2</w:t>
            </w:r>
          </w:p>
        </w:tc>
        <w:tc>
          <w:tcPr>
            <w:tcW w:w="1134" w:type="dxa"/>
            <w:vMerge w:val="restart"/>
          </w:tcPr>
          <w:p w:rsidR="00D458E5" w:rsidRPr="006844B0" w:rsidRDefault="00D458E5" w:rsidP="00B72CAF">
            <w:pPr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РП "Спорт - норма жизни"</w:t>
            </w:r>
          </w:p>
        </w:tc>
        <w:tc>
          <w:tcPr>
            <w:tcW w:w="1134" w:type="dxa"/>
            <w:vMerge w:val="restart"/>
          </w:tcPr>
          <w:p w:rsidR="00D458E5" w:rsidRPr="006844B0" w:rsidRDefault="00D458E5" w:rsidP="00B72CAF">
            <w:pPr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Бюджет Санкт-Петербурга</w:t>
            </w:r>
          </w:p>
        </w:tc>
        <w:tc>
          <w:tcPr>
            <w:tcW w:w="995" w:type="dxa"/>
          </w:tcPr>
          <w:p w:rsidR="00D458E5" w:rsidRPr="006844B0" w:rsidRDefault="00D458E5" w:rsidP="00B72CAF">
            <w:pPr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10 937 772,5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139 605,9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166 635,8</w:t>
            </w:r>
          </w:p>
        </w:tc>
        <w:tc>
          <w:tcPr>
            <w:tcW w:w="993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130 852,2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203 294,7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206 923,5</w:t>
            </w:r>
          </w:p>
        </w:tc>
        <w:tc>
          <w:tcPr>
            <w:tcW w:w="993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11 785 084,6</w:t>
            </w:r>
          </w:p>
        </w:tc>
      </w:tr>
      <w:tr w:rsidR="006844B0" w:rsidRPr="006844B0" w:rsidTr="006E4EE4">
        <w:trPr>
          <w:gridAfter w:val="1"/>
          <w:wAfter w:w="723" w:type="dxa"/>
        </w:trPr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458E5" w:rsidRPr="006844B0" w:rsidRDefault="00D458E5" w:rsidP="00B72CAF">
            <w:pPr>
              <w:rPr>
                <w:sz w:val="14"/>
                <w:szCs w:val="14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</w:tcBorders>
          </w:tcPr>
          <w:p w:rsidR="00D458E5" w:rsidRPr="006844B0" w:rsidRDefault="00D458E5" w:rsidP="00B72CAF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D458E5" w:rsidRPr="006844B0" w:rsidRDefault="00D458E5" w:rsidP="00B72CAF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D458E5" w:rsidRPr="006844B0" w:rsidRDefault="00D458E5" w:rsidP="00B72CAF">
            <w:pPr>
              <w:rPr>
                <w:sz w:val="14"/>
                <w:szCs w:val="14"/>
              </w:rPr>
            </w:pPr>
          </w:p>
        </w:tc>
        <w:tc>
          <w:tcPr>
            <w:tcW w:w="995" w:type="dxa"/>
          </w:tcPr>
          <w:p w:rsidR="00D458E5" w:rsidRPr="006844B0" w:rsidRDefault="00D458E5" w:rsidP="00B72CAF">
            <w:pPr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412 543,7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296 404,6</w:t>
            </w:r>
          </w:p>
        </w:tc>
        <w:tc>
          <w:tcPr>
            <w:tcW w:w="993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597 064,2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993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1 306 012,5</w:t>
            </w:r>
          </w:p>
        </w:tc>
      </w:tr>
      <w:tr w:rsidR="006844B0" w:rsidRPr="006844B0" w:rsidTr="006E4EE4">
        <w:trPr>
          <w:gridAfter w:val="1"/>
          <w:wAfter w:w="723" w:type="dxa"/>
        </w:trPr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458E5" w:rsidRPr="006844B0" w:rsidRDefault="00D458E5" w:rsidP="00B72CAF">
            <w:pPr>
              <w:rPr>
                <w:sz w:val="14"/>
                <w:szCs w:val="14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</w:tcBorders>
          </w:tcPr>
          <w:p w:rsidR="00D458E5" w:rsidRPr="006844B0" w:rsidRDefault="00D458E5" w:rsidP="00B72CAF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D458E5" w:rsidRPr="006844B0" w:rsidRDefault="00D458E5" w:rsidP="00B72CAF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D458E5" w:rsidRPr="006844B0" w:rsidRDefault="00D458E5" w:rsidP="00B72CAF">
            <w:pPr>
              <w:rPr>
                <w:sz w:val="14"/>
                <w:szCs w:val="14"/>
              </w:rPr>
            </w:pPr>
          </w:p>
        </w:tc>
        <w:tc>
          <w:tcPr>
            <w:tcW w:w="995" w:type="dxa"/>
          </w:tcPr>
          <w:p w:rsidR="00D458E5" w:rsidRPr="006844B0" w:rsidRDefault="00D458E5" w:rsidP="00B72CAF">
            <w:pPr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ИТОГО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10 937 772,5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552 149,6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463 040,4</w:t>
            </w:r>
          </w:p>
        </w:tc>
        <w:tc>
          <w:tcPr>
            <w:tcW w:w="993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727 916,4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203 294,7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206 923,5</w:t>
            </w:r>
          </w:p>
        </w:tc>
        <w:tc>
          <w:tcPr>
            <w:tcW w:w="993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13 091 097,1</w:t>
            </w:r>
          </w:p>
        </w:tc>
      </w:tr>
      <w:tr w:rsidR="006844B0" w:rsidRPr="006844B0" w:rsidTr="006E4EE4">
        <w:trPr>
          <w:gridAfter w:val="1"/>
          <w:wAfter w:w="723" w:type="dxa"/>
        </w:trPr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458E5" w:rsidRPr="006844B0" w:rsidRDefault="00D458E5" w:rsidP="00B72CAF">
            <w:pPr>
              <w:rPr>
                <w:sz w:val="14"/>
                <w:szCs w:val="14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</w:tcBorders>
          </w:tcPr>
          <w:p w:rsidR="00D458E5" w:rsidRPr="006844B0" w:rsidRDefault="00D458E5" w:rsidP="00B72CAF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D458E5" w:rsidRPr="006844B0" w:rsidRDefault="00D458E5" w:rsidP="00B72CAF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  <w:vMerge w:val="restart"/>
          </w:tcPr>
          <w:p w:rsidR="00D458E5" w:rsidRPr="006844B0" w:rsidRDefault="00D458E5" w:rsidP="00B72CAF">
            <w:pPr>
              <w:spacing w:after="1" w:line="240" w:lineRule="atLeast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Федеральный бюджет</w:t>
            </w:r>
          </w:p>
        </w:tc>
        <w:tc>
          <w:tcPr>
            <w:tcW w:w="995" w:type="dxa"/>
          </w:tcPr>
          <w:p w:rsidR="00D458E5" w:rsidRPr="006844B0" w:rsidRDefault="00D458E5" w:rsidP="00B72CAF">
            <w:pPr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67 850,5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49 090,9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49 090,9</w:t>
            </w:r>
          </w:p>
        </w:tc>
        <w:tc>
          <w:tcPr>
            <w:tcW w:w="993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17 415,1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993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183 447,4</w:t>
            </w:r>
          </w:p>
        </w:tc>
      </w:tr>
      <w:tr w:rsidR="006844B0" w:rsidRPr="006844B0" w:rsidTr="006E4EE4">
        <w:trPr>
          <w:gridAfter w:val="1"/>
          <w:wAfter w:w="723" w:type="dxa"/>
        </w:trPr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458E5" w:rsidRPr="006844B0" w:rsidRDefault="00D458E5" w:rsidP="00B72CAF">
            <w:pPr>
              <w:rPr>
                <w:sz w:val="13"/>
                <w:szCs w:val="13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</w:tcBorders>
          </w:tcPr>
          <w:p w:rsidR="00D458E5" w:rsidRPr="006844B0" w:rsidRDefault="00D458E5" w:rsidP="00B72CAF">
            <w:pPr>
              <w:rPr>
                <w:sz w:val="13"/>
                <w:szCs w:val="13"/>
              </w:rPr>
            </w:pPr>
          </w:p>
        </w:tc>
        <w:tc>
          <w:tcPr>
            <w:tcW w:w="1134" w:type="dxa"/>
            <w:vMerge/>
          </w:tcPr>
          <w:p w:rsidR="00D458E5" w:rsidRPr="006844B0" w:rsidRDefault="00D458E5" w:rsidP="00B72CAF">
            <w:pPr>
              <w:rPr>
                <w:sz w:val="13"/>
                <w:szCs w:val="13"/>
              </w:rPr>
            </w:pPr>
          </w:p>
        </w:tc>
        <w:tc>
          <w:tcPr>
            <w:tcW w:w="1134" w:type="dxa"/>
            <w:vMerge/>
          </w:tcPr>
          <w:p w:rsidR="00D458E5" w:rsidRPr="006844B0" w:rsidRDefault="00D458E5" w:rsidP="00B72CAF">
            <w:pPr>
              <w:rPr>
                <w:sz w:val="13"/>
                <w:szCs w:val="13"/>
              </w:rPr>
            </w:pPr>
          </w:p>
        </w:tc>
        <w:tc>
          <w:tcPr>
            <w:tcW w:w="995" w:type="dxa"/>
          </w:tcPr>
          <w:p w:rsidR="00D458E5" w:rsidRPr="006844B0" w:rsidRDefault="00D458E5" w:rsidP="00B72CAF">
            <w:pPr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133 799,7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266 353,6</w:t>
            </w:r>
          </w:p>
        </w:tc>
        <w:tc>
          <w:tcPr>
            <w:tcW w:w="993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402 334,5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993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802 487,8</w:t>
            </w:r>
          </w:p>
        </w:tc>
      </w:tr>
      <w:tr w:rsidR="006844B0" w:rsidRPr="006844B0" w:rsidTr="006E4EE4">
        <w:trPr>
          <w:gridAfter w:val="1"/>
          <w:wAfter w:w="723" w:type="dxa"/>
        </w:trPr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458E5" w:rsidRPr="006844B0" w:rsidRDefault="00D458E5" w:rsidP="00B72CAF">
            <w:pPr>
              <w:rPr>
                <w:sz w:val="13"/>
                <w:szCs w:val="13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</w:tcBorders>
          </w:tcPr>
          <w:p w:rsidR="00D458E5" w:rsidRPr="006844B0" w:rsidRDefault="00D458E5" w:rsidP="00B72CAF">
            <w:pPr>
              <w:rPr>
                <w:sz w:val="13"/>
                <w:szCs w:val="13"/>
              </w:rPr>
            </w:pPr>
          </w:p>
        </w:tc>
        <w:tc>
          <w:tcPr>
            <w:tcW w:w="1134" w:type="dxa"/>
            <w:vMerge/>
          </w:tcPr>
          <w:p w:rsidR="00D458E5" w:rsidRPr="006844B0" w:rsidRDefault="00D458E5" w:rsidP="00B72CAF">
            <w:pPr>
              <w:rPr>
                <w:sz w:val="13"/>
                <w:szCs w:val="13"/>
              </w:rPr>
            </w:pPr>
          </w:p>
        </w:tc>
        <w:tc>
          <w:tcPr>
            <w:tcW w:w="1134" w:type="dxa"/>
            <w:vMerge/>
          </w:tcPr>
          <w:p w:rsidR="00D458E5" w:rsidRPr="006844B0" w:rsidRDefault="00D458E5" w:rsidP="00B72CAF">
            <w:pPr>
              <w:rPr>
                <w:sz w:val="13"/>
                <w:szCs w:val="13"/>
              </w:rPr>
            </w:pPr>
          </w:p>
        </w:tc>
        <w:tc>
          <w:tcPr>
            <w:tcW w:w="995" w:type="dxa"/>
          </w:tcPr>
          <w:p w:rsidR="00D458E5" w:rsidRPr="006844B0" w:rsidRDefault="00D458E5" w:rsidP="00B72CAF">
            <w:pPr>
              <w:spacing w:after="1" w:line="240" w:lineRule="atLeast"/>
              <w:rPr>
                <w:sz w:val="13"/>
                <w:szCs w:val="13"/>
              </w:rPr>
            </w:pPr>
            <w:r w:rsidRPr="006844B0">
              <w:rPr>
                <w:sz w:val="13"/>
                <w:szCs w:val="13"/>
              </w:rPr>
              <w:t>ИТОГО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67 850,5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182 890,6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315 444,5</w:t>
            </w:r>
          </w:p>
        </w:tc>
        <w:tc>
          <w:tcPr>
            <w:tcW w:w="993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419 749,6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993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985 935,2</w:t>
            </w:r>
          </w:p>
        </w:tc>
      </w:tr>
      <w:tr w:rsidR="006844B0" w:rsidRPr="006844B0" w:rsidTr="006E4EE4">
        <w:trPr>
          <w:gridAfter w:val="1"/>
          <w:wAfter w:w="723" w:type="dxa"/>
        </w:trPr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458E5" w:rsidRPr="006844B0" w:rsidRDefault="00D458E5" w:rsidP="00B72CAF">
            <w:pPr>
              <w:rPr>
                <w:sz w:val="13"/>
                <w:szCs w:val="13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</w:tcBorders>
          </w:tcPr>
          <w:p w:rsidR="00D458E5" w:rsidRPr="006844B0" w:rsidRDefault="00D458E5" w:rsidP="00B72CAF">
            <w:pPr>
              <w:rPr>
                <w:sz w:val="13"/>
                <w:szCs w:val="13"/>
              </w:rPr>
            </w:pPr>
          </w:p>
        </w:tc>
        <w:tc>
          <w:tcPr>
            <w:tcW w:w="1134" w:type="dxa"/>
            <w:vMerge/>
          </w:tcPr>
          <w:p w:rsidR="00D458E5" w:rsidRPr="006844B0" w:rsidRDefault="00D458E5" w:rsidP="00B72CAF">
            <w:pPr>
              <w:rPr>
                <w:sz w:val="13"/>
                <w:szCs w:val="13"/>
              </w:rPr>
            </w:pPr>
          </w:p>
        </w:tc>
        <w:tc>
          <w:tcPr>
            <w:tcW w:w="1134" w:type="dxa"/>
            <w:vMerge w:val="restart"/>
          </w:tcPr>
          <w:p w:rsidR="00D458E5" w:rsidRPr="006844B0" w:rsidRDefault="00D458E5" w:rsidP="00B72CAF">
            <w:pPr>
              <w:spacing w:after="1" w:line="240" w:lineRule="atLeast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Внебюджетные средства</w:t>
            </w:r>
          </w:p>
        </w:tc>
        <w:tc>
          <w:tcPr>
            <w:tcW w:w="995" w:type="dxa"/>
          </w:tcPr>
          <w:p w:rsidR="00D458E5" w:rsidRPr="006844B0" w:rsidRDefault="00D458E5" w:rsidP="00B72CAF">
            <w:pPr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993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993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</w:tr>
      <w:tr w:rsidR="006844B0" w:rsidRPr="006844B0" w:rsidTr="006E4EE4">
        <w:trPr>
          <w:gridAfter w:val="1"/>
          <w:wAfter w:w="723" w:type="dxa"/>
        </w:trPr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458E5" w:rsidRPr="006844B0" w:rsidRDefault="00D458E5" w:rsidP="00B72CAF">
            <w:pPr>
              <w:rPr>
                <w:sz w:val="13"/>
                <w:szCs w:val="13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</w:tcBorders>
          </w:tcPr>
          <w:p w:rsidR="00D458E5" w:rsidRPr="006844B0" w:rsidRDefault="00D458E5" w:rsidP="00B72CAF">
            <w:pPr>
              <w:rPr>
                <w:sz w:val="13"/>
                <w:szCs w:val="13"/>
              </w:rPr>
            </w:pPr>
          </w:p>
        </w:tc>
        <w:tc>
          <w:tcPr>
            <w:tcW w:w="1134" w:type="dxa"/>
            <w:vMerge/>
          </w:tcPr>
          <w:p w:rsidR="00D458E5" w:rsidRPr="006844B0" w:rsidRDefault="00D458E5" w:rsidP="00B72CAF">
            <w:pPr>
              <w:rPr>
                <w:sz w:val="13"/>
                <w:szCs w:val="13"/>
              </w:rPr>
            </w:pPr>
          </w:p>
        </w:tc>
        <w:tc>
          <w:tcPr>
            <w:tcW w:w="1134" w:type="dxa"/>
            <w:vMerge/>
          </w:tcPr>
          <w:p w:rsidR="00D458E5" w:rsidRPr="006844B0" w:rsidRDefault="00D458E5" w:rsidP="00B72CAF">
            <w:pPr>
              <w:spacing w:after="1" w:line="240" w:lineRule="atLeast"/>
              <w:rPr>
                <w:sz w:val="14"/>
                <w:szCs w:val="14"/>
              </w:rPr>
            </w:pPr>
          </w:p>
        </w:tc>
        <w:tc>
          <w:tcPr>
            <w:tcW w:w="995" w:type="dxa"/>
          </w:tcPr>
          <w:p w:rsidR="00D458E5" w:rsidRPr="006844B0" w:rsidRDefault="00D458E5" w:rsidP="00B72CAF">
            <w:pPr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993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993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</w:tr>
      <w:tr w:rsidR="006844B0" w:rsidRPr="006844B0" w:rsidTr="006E4EE4">
        <w:trPr>
          <w:gridAfter w:val="1"/>
          <w:wAfter w:w="723" w:type="dxa"/>
        </w:trPr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458E5" w:rsidRPr="006844B0" w:rsidRDefault="00D458E5" w:rsidP="00B72CAF">
            <w:pPr>
              <w:rPr>
                <w:sz w:val="13"/>
                <w:szCs w:val="13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</w:tcBorders>
          </w:tcPr>
          <w:p w:rsidR="00D458E5" w:rsidRPr="006844B0" w:rsidRDefault="00D458E5" w:rsidP="00B72CAF">
            <w:pPr>
              <w:rPr>
                <w:sz w:val="13"/>
                <w:szCs w:val="13"/>
              </w:rPr>
            </w:pPr>
          </w:p>
        </w:tc>
        <w:tc>
          <w:tcPr>
            <w:tcW w:w="1134" w:type="dxa"/>
            <w:vMerge/>
          </w:tcPr>
          <w:p w:rsidR="00D458E5" w:rsidRPr="006844B0" w:rsidRDefault="00D458E5" w:rsidP="00B72CAF">
            <w:pPr>
              <w:rPr>
                <w:sz w:val="13"/>
                <w:szCs w:val="13"/>
              </w:rPr>
            </w:pPr>
          </w:p>
        </w:tc>
        <w:tc>
          <w:tcPr>
            <w:tcW w:w="1134" w:type="dxa"/>
            <w:vMerge/>
          </w:tcPr>
          <w:p w:rsidR="00D458E5" w:rsidRPr="006844B0" w:rsidRDefault="00D458E5" w:rsidP="00B72CAF">
            <w:pPr>
              <w:spacing w:after="1" w:line="240" w:lineRule="atLeast"/>
              <w:rPr>
                <w:sz w:val="14"/>
                <w:szCs w:val="14"/>
              </w:rPr>
            </w:pPr>
          </w:p>
        </w:tc>
        <w:tc>
          <w:tcPr>
            <w:tcW w:w="995" w:type="dxa"/>
          </w:tcPr>
          <w:p w:rsidR="00D458E5" w:rsidRPr="006844B0" w:rsidRDefault="00D458E5" w:rsidP="00B72CAF">
            <w:pPr>
              <w:spacing w:after="1" w:line="240" w:lineRule="atLeast"/>
              <w:rPr>
                <w:sz w:val="13"/>
                <w:szCs w:val="13"/>
              </w:rPr>
            </w:pPr>
            <w:r w:rsidRPr="006844B0">
              <w:rPr>
                <w:sz w:val="13"/>
                <w:szCs w:val="13"/>
              </w:rPr>
              <w:t>ИТОГО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993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993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</w:tr>
      <w:tr w:rsidR="006844B0" w:rsidRPr="006844B0" w:rsidTr="006E4EE4">
        <w:trPr>
          <w:gridAfter w:val="1"/>
          <w:wAfter w:w="723" w:type="dxa"/>
        </w:trPr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458E5" w:rsidRPr="006844B0" w:rsidRDefault="00D458E5" w:rsidP="00B72CAF">
            <w:pPr>
              <w:rPr>
                <w:sz w:val="13"/>
                <w:szCs w:val="13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</w:tcBorders>
          </w:tcPr>
          <w:p w:rsidR="00D458E5" w:rsidRPr="006844B0" w:rsidRDefault="00D458E5" w:rsidP="00B72CAF">
            <w:pPr>
              <w:rPr>
                <w:sz w:val="13"/>
                <w:szCs w:val="13"/>
              </w:rPr>
            </w:pPr>
          </w:p>
        </w:tc>
        <w:tc>
          <w:tcPr>
            <w:tcW w:w="1134" w:type="dxa"/>
            <w:vMerge/>
          </w:tcPr>
          <w:p w:rsidR="00D458E5" w:rsidRPr="006844B0" w:rsidRDefault="00D458E5" w:rsidP="00B72CAF">
            <w:pPr>
              <w:rPr>
                <w:sz w:val="13"/>
                <w:szCs w:val="13"/>
              </w:rPr>
            </w:pPr>
          </w:p>
        </w:tc>
        <w:tc>
          <w:tcPr>
            <w:tcW w:w="2129" w:type="dxa"/>
            <w:gridSpan w:val="2"/>
          </w:tcPr>
          <w:p w:rsidR="00D458E5" w:rsidRPr="006844B0" w:rsidRDefault="00D458E5" w:rsidP="00B72CAF">
            <w:pPr>
              <w:spacing w:after="1" w:line="240" w:lineRule="atLeast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ВСЕГО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spacing w:after="1" w:line="240" w:lineRule="atLeast"/>
              <w:jc w:val="center"/>
              <w:rPr>
                <w:sz w:val="13"/>
                <w:szCs w:val="13"/>
              </w:rPr>
            </w:pPr>
            <w:r w:rsidRPr="006844B0">
              <w:rPr>
                <w:sz w:val="13"/>
                <w:szCs w:val="13"/>
              </w:rPr>
              <w:t>11 005 623,0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spacing w:after="1" w:line="240" w:lineRule="atLeast"/>
              <w:jc w:val="center"/>
              <w:rPr>
                <w:sz w:val="13"/>
                <w:szCs w:val="13"/>
              </w:rPr>
            </w:pPr>
            <w:r w:rsidRPr="006844B0">
              <w:rPr>
                <w:sz w:val="13"/>
                <w:szCs w:val="13"/>
              </w:rPr>
              <w:t>735 040,2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spacing w:after="1" w:line="240" w:lineRule="atLeast"/>
              <w:jc w:val="center"/>
              <w:rPr>
                <w:sz w:val="13"/>
                <w:szCs w:val="13"/>
              </w:rPr>
            </w:pPr>
            <w:r w:rsidRPr="006844B0">
              <w:rPr>
                <w:sz w:val="13"/>
                <w:szCs w:val="13"/>
              </w:rPr>
              <w:t>778 484,9</w:t>
            </w:r>
          </w:p>
        </w:tc>
        <w:tc>
          <w:tcPr>
            <w:tcW w:w="993" w:type="dxa"/>
          </w:tcPr>
          <w:p w:rsidR="00D458E5" w:rsidRPr="006844B0" w:rsidRDefault="00D458E5" w:rsidP="00B72CAF">
            <w:pPr>
              <w:spacing w:after="1" w:line="240" w:lineRule="atLeast"/>
              <w:jc w:val="center"/>
              <w:rPr>
                <w:sz w:val="13"/>
                <w:szCs w:val="13"/>
              </w:rPr>
            </w:pPr>
            <w:r w:rsidRPr="006844B0">
              <w:rPr>
                <w:sz w:val="13"/>
                <w:szCs w:val="13"/>
              </w:rPr>
              <w:t>1 147 666,0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spacing w:after="1" w:line="240" w:lineRule="atLeast"/>
              <w:jc w:val="center"/>
              <w:rPr>
                <w:sz w:val="13"/>
                <w:szCs w:val="13"/>
              </w:rPr>
            </w:pPr>
            <w:r w:rsidRPr="006844B0">
              <w:rPr>
                <w:sz w:val="13"/>
                <w:szCs w:val="13"/>
              </w:rPr>
              <w:t>203 294,7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spacing w:after="1" w:line="240" w:lineRule="atLeast"/>
              <w:jc w:val="center"/>
              <w:rPr>
                <w:sz w:val="13"/>
                <w:szCs w:val="13"/>
              </w:rPr>
            </w:pPr>
            <w:r w:rsidRPr="006844B0">
              <w:rPr>
                <w:sz w:val="13"/>
                <w:szCs w:val="13"/>
              </w:rPr>
              <w:t>206 923,5</w:t>
            </w:r>
          </w:p>
        </w:tc>
        <w:tc>
          <w:tcPr>
            <w:tcW w:w="993" w:type="dxa"/>
          </w:tcPr>
          <w:p w:rsidR="00D458E5" w:rsidRPr="006844B0" w:rsidRDefault="00D458E5" w:rsidP="00B72CAF">
            <w:pPr>
              <w:spacing w:after="1" w:line="240" w:lineRule="atLeast"/>
              <w:jc w:val="center"/>
              <w:rPr>
                <w:sz w:val="13"/>
                <w:szCs w:val="13"/>
              </w:rPr>
            </w:pPr>
            <w:r w:rsidRPr="006844B0">
              <w:rPr>
                <w:sz w:val="13"/>
                <w:szCs w:val="13"/>
              </w:rPr>
              <w:t>14 077 032,3</w:t>
            </w:r>
          </w:p>
        </w:tc>
      </w:tr>
      <w:tr w:rsidR="006844B0" w:rsidRPr="006844B0" w:rsidTr="006E4EE4">
        <w:trPr>
          <w:trHeight w:val="530"/>
        </w:trPr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458E5" w:rsidRPr="006844B0" w:rsidRDefault="00D458E5" w:rsidP="00B72CAF">
            <w:pPr>
              <w:spacing w:after="1" w:line="240" w:lineRule="atLeast"/>
              <w:jc w:val="center"/>
              <w:rPr>
                <w:sz w:val="13"/>
                <w:szCs w:val="13"/>
              </w:rPr>
            </w:pPr>
          </w:p>
        </w:tc>
        <w:tc>
          <w:tcPr>
            <w:tcW w:w="426" w:type="dxa"/>
            <w:vMerge w:val="restart"/>
            <w:tcBorders>
              <w:left w:val="single" w:sz="4" w:space="0" w:color="auto"/>
            </w:tcBorders>
          </w:tcPr>
          <w:p w:rsidR="00D458E5" w:rsidRPr="006844B0" w:rsidRDefault="00D458E5" w:rsidP="00B72CAF">
            <w:pPr>
              <w:spacing w:after="1" w:line="240" w:lineRule="atLeast"/>
              <w:jc w:val="center"/>
              <w:rPr>
                <w:sz w:val="13"/>
                <w:szCs w:val="13"/>
              </w:rPr>
            </w:pPr>
            <w:r w:rsidRPr="006844B0">
              <w:rPr>
                <w:sz w:val="13"/>
                <w:szCs w:val="13"/>
              </w:rPr>
              <w:t>7</w:t>
            </w:r>
          </w:p>
        </w:tc>
        <w:tc>
          <w:tcPr>
            <w:tcW w:w="1134" w:type="dxa"/>
            <w:vMerge w:val="restart"/>
          </w:tcPr>
          <w:p w:rsidR="00D458E5" w:rsidRPr="006844B0" w:rsidRDefault="00D458E5" w:rsidP="00B72CAF">
            <w:pPr>
              <w:rPr>
                <w:sz w:val="13"/>
                <w:szCs w:val="13"/>
              </w:rPr>
            </w:pPr>
            <w:r w:rsidRPr="006844B0">
              <w:rPr>
                <w:sz w:val="14"/>
                <w:szCs w:val="14"/>
              </w:rPr>
              <w:t>Объем финансирования региональных проектов, реализуемых в рамках подпрограммы 3</w:t>
            </w:r>
          </w:p>
        </w:tc>
        <w:tc>
          <w:tcPr>
            <w:tcW w:w="1134" w:type="dxa"/>
            <w:vMerge w:val="restart"/>
          </w:tcPr>
          <w:p w:rsidR="00D458E5" w:rsidRPr="006844B0" w:rsidRDefault="00D458E5" w:rsidP="00B72CAF">
            <w:pPr>
              <w:rPr>
                <w:sz w:val="13"/>
                <w:szCs w:val="13"/>
              </w:rPr>
            </w:pPr>
            <w:r w:rsidRPr="006844B0">
              <w:rPr>
                <w:sz w:val="14"/>
                <w:szCs w:val="14"/>
              </w:rPr>
              <w:t>Бюджет Санкт-Петербурга</w:t>
            </w:r>
          </w:p>
        </w:tc>
        <w:tc>
          <w:tcPr>
            <w:tcW w:w="995" w:type="dxa"/>
          </w:tcPr>
          <w:p w:rsidR="00D458E5" w:rsidRPr="006844B0" w:rsidRDefault="00D458E5" w:rsidP="00B72CAF">
            <w:pPr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93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7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</w:p>
        </w:tc>
      </w:tr>
      <w:tr w:rsidR="006844B0" w:rsidRPr="006844B0" w:rsidTr="006E4EE4"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458E5" w:rsidRPr="006844B0" w:rsidRDefault="00D458E5" w:rsidP="00B72CAF">
            <w:pPr>
              <w:rPr>
                <w:sz w:val="13"/>
                <w:szCs w:val="13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</w:tcBorders>
          </w:tcPr>
          <w:p w:rsidR="00D458E5" w:rsidRPr="006844B0" w:rsidRDefault="00D458E5" w:rsidP="00B72CAF">
            <w:pPr>
              <w:rPr>
                <w:sz w:val="13"/>
                <w:szCs w:val="13"/>
              </w:rPr>
            </w:pPr>
          </w:p>
        </w:tc>
        <w:tc>
          <w:tcPr>
            <w:tcW w:w="1134" w:type="dxa"/>
            <w:vMerge/>
          </w:tcPr>
          <w:p w:rsidR="00D458E5" w:rsidRPr="006844B0" w:rsidRDefault="00D458E5" w:rsidP="00B72CAF">
            <w:pPr>
              <w:rPr>
                <w:sz w:val="13"/>
                <w:szCs w:val="13"/>
              </w:rPr>
            </w:pPr>
          </w:p>
        </w:tc>
        <w:tc>
          <w:tcPr>
            <w:tcW w:w="1134" w:type="dxa"/>
            <w:vMerge/>
          </w:tcPr>
          <w:p w:rsidR="00D458E5" w:rsidRPr="006844B0" w:rsidRDefault="00D458E5" w:rsidP="00B72CAF">
            <w:pPr>
              <w:rPr>
                <w:sz w:val="13"/>
                <w:szCs w:val="13"/>
              </w:rPr>
            </w:pPr>
          </w:p>
        </w:tc>
        <w:tc>
          <w:tcPr>
            <w:tcW w:w="995" w:type="dxa"/>
          </w:tcPr>
          <w:p w:rsidR="00D458E5" w:rsidRPr="006844B0" w:rsidRDefault="00D458E5" w:rsidP="00B72CAF">
            <w:pPr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412 543,7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296 404,6</w:t>
            </w:r>
          </w:p>
        </w:tc>
        <w:tc>
          <w:tcPr>
            <w:tcW w:w="993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597 064,2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1 306 012,5</w:t>
            </w:r>
          </w:p>
        </w:tc>
        <w:tc>
          <w:tcPr>
            <w:tcW w:w="7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</w:p>
        </w:tc>
      </w:tr>
      <w:tr w:rsidR="006844B0" w:rsidRPr="006844B0" w:rsidTr="006E4EE4">
        <w:trPr>
          <w:trHeight w:val="125"/>
        </w:trPr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458E5" w:rsidRPr="006844B0" w:rsidRDefault="00D458E5" w:rsidP="00B72CAF">
            <w:pPr>
              <w:rPr>
                <w:sz w:val="13"/>
                <w:szCs w:val="13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</w:tcBorders>
          </w:tcPr>
          <w:p w:rsidR="00D458E5" w:rsidRPr="006844B0" w:rsidRDefault="00D458E5" w:rsidP="00B72CAF">
            <w:pPr>
              <w:rPr>
                <w:sz w:val="13"/>
                <w:szCs w:val="13"/>
              </w:rPr>
            </w:pPr>
          </w:p>
        </w:tc>
        <w:tc>
          <w:tcPr>
            <w:tcW w:w="1134" w:type="dxa"/>
            <w:vMerge/>
          </w:tcPr>
          <w:p w:rsidR="00D458E5" w:rsidRPr="006844B0" w:rsidRDefault="00D458E5" w:rsidP="00B72CAF">
            <w:pPr>
              <w:rPr>
                <w:sz w:val="13"/>
                <w:szCs w:val="13"/>
              </w:rPr>
            </w:pPr>
          </w:p>
        </w:tc>
        <w:tc>
          <w:tcPr>
            <w:tcW w:w="1134" w:type="dxa"/>
            <w:vMerge/>
          </w:tcPr>
          <w:p w:rsidR="00D458E5" w:rsidRPr="006844B0" w:rsidRDefault="00D458E5" w:rsidP="00B72CAF">
            <w:pPr>
              <w:rPr>
                <w:sz w:val="13"/>
                <w:szCs w:val="13"/>
              </w:rPr>
            </w:pPr>
          </w:p>
        </w:tc>
        <w:tc>
          <w:tcPr>
            <w:tcW w:w="995" w:type="dxa"/>
          </w:tcPr>
          <w:p w:rsidR="00D458E5" w:rsidRPr="006844B0" w:rsidRDefault="00D458E5" w:rsidP="00B72CAF">
            <w:pPr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ИТОГО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412 543,7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296 404,6</w:t>
            </w:r>
          </w:p>
        </w:tc>
        <w:tc>
          <w:tcPr>
            <w:tcW w:w="993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597 064,2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1 306 012,5</w:t>
            </w:r>
          </w:p>
        </w:tc>
        <w:tc>
          <w:tcPr>
            <w:tcW w:w="7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</w:p>
        </w:tc>
      </w:tr>
      <w:tr w:rsidR="006844B0" w:rsidRPr="006844B0" w:rsidTr="006E4EE4"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458E5" w:rsidRPr="006844B0" w:rsidRDefault="00D458E5" w:rsidP="00B72CAF">
            <w:pPr>
              <w:rPr>
                <w:sz w:val="13"/>
                <w:szCs w:val="13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</w:tcBorders>
          </w:tcPr>
          <w:p w:rsidR="00D458E5" w:rsidRPr="006844B0" w:rsidRDefault="00D458E5" w:rsidP="00B72CAF">
            <w:pPr>
              <w:rPr>
                <w:sz w:val="13"/>
                <w:szCs w:val="13"/>
              </w:rPr>
            </w:pPr>
          </w:p>
        </w:tc>
        <w:tc>
          <w:tcPr>
            <w:tcW w:w="1134" w:type="dxa"/>
            <w:vMerge/>
          </w:tcPr>
          <w:p w:rsidR="00D458E5" w:rsidRPr="006844B0" w:rsidRDefault="00D458E5" w:rsidP="00B72CAF">
            <w:pPr>
              <w:rPr>
                <w:sz w:val="13"/>
                <w:szCs w:val="13"/>
              </w:rPr>
            </w:pPr>
          </w:p>
        </w:tc>
        <w:tc>
          <w:tcPr>
            <w:tcW w:w="1134" w:type="dxa"/>
            <w:vMerge w:val="restart"/>
          </w:tcPr>
          <w:p w:rsidR="00D458E5" w:rsidRPr="006844B0" w:rsidRDefault="00D458E5" w:rsidP="00B72CAF">
            <w:pPr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 xml:space="preserve">Федеральный бюджет </w:t>
            </w:r>
          </w:p>
        </w:tc>
        <w:tc>
          <w:tcPr>
            <w:tcW w:w="995" w:type="dxa"/>
          </w:tcPr>
          <w:p w:rsidR="00D458E5" w:rsidRPr="006844B0" w:rsidRDefault="00D458E5" w:rsidP="00B72CAF">
            <w:pPr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993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7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</w:p>
        </w:tc>
      </w:tr>
      <w:tr w:rsidR="006844B0" w:rsidRPr="006844B0" w:rsidTr="006E4EE4"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458E5" w:rsidRPr="006844B0" w:rsidRDefault="00D458E5" w:rsidP="00B72CAF">
            <w:pPr>
              <w:rPr>
                <w:sz w:val="13"/>
                <w:szCs w:val="13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</w:tcBorders>
          </w:tcPr>
          <w:p w:rsidR="00D458E5" w:rsidRPr="006844B0" w:rsidRDefault="00D458E5" w:rsidP="00B72CAF">
            <w:pPr>
              <w:rPr>
                <w:sz w:val="13"/>
                <w:szCs w:val="13"/>
              </w:rPr>
            </w:pPr>
          </w:p>
        </w:tc>
        <w:tc>
          <w:tcPr>
            <w:tcW w:w="1134" w:type="dxa"/>
            <w:vMerge/>
          </w:tcPr>
          <w:p w:rsidR="00D458E5" w:rsidRPr="006844B0" w:rsidRDefault="00D458E5" w:rsidP="00B72CAF">
            <w:pPr>
              <w:rPr>
                <w:sz w:val="13"/>
                <w:szCs w:val="13"/>
              </w:rPr>
            </w:pPr>
          </w:p>
        </w:tc>
        <w:tc>
          <w:tcPr>
            <w:tcW w:w="1134" w:type="dxa"/>
            <w:vMerge/>
          </w:tcPr>
          <w:p w:rsidR="00D458E5" w:rsidRPr="006844B0" w:rsidRDefault="00D458E5" w:rsidP="00B72CAF">
            <w:pPr>
              <w:rPr>
                <w:sz w:val="14"/>
                <w:szCs w:val="14"/>
              </w:rPr>
            </w:pPr>
          </w:p>
        </w:tc>
        <w:tc>
          <w:tcPr>
            <w:tcW w:w="995" w:type="dxa"/>
          </w:tcPr>
          <w:p w:rsidR="00D458E5" w:rsidRPr="006844B0" w:rsidRDefault="00D458E5" w:rsidP="00B72CAF">
            <w:pPr>
              <w:spacing w:after="1" w:line="240" w:lineRule="atLeast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133 799,7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266 353,6</w:t>
            </w:r>
          </w:p>
        </w:tc>
        <w:tc>
          <w:tcPr>
            <w:tcW w:w="993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402 334,5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802 487,8</w:t>
            </w:r>
          </w:p>
        </w:tc>
        <w:tc>
          <w:tcPr>
            <w:tcW w:w="7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</w:p>
        </w:tc>
      </w:tr>
      <w:tr w:rsidR="006844B0" w:rsidRPr="006844B0" w:rsidTr="006E4EE4"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458E5" w:rsidRPr="006844B0" w:rsidRDefault="00D458E5" w:rsidP="00B72CAF">
            <w:pPr>
              <w:rPr>
                <w:sz w:val="13"/>
                <w:szCs w:val="13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</w:tcBorders>
          </w:tcPr>
          <w:p w:rsidR="00D458E5" w:rsidRPr="006844B0" w:rsidRDefault="00D458E5" w:rsidP="00B72CAF">
            <w:pPr>
              <w:rPr>
                <w:sz w:val="13"/>
                <w:szCs w:val="13"/>
              </w:rPr>
            </w:pPr>
          </w:p>
        </w:tc>
        <w:tc>
          <w:tcPr>
            <w:tcW w:w="1134" w:type="dxa"/>
            <w:vMerge/>
          </w:tcPr>
          <w:p w:rsidR="00D458E5" w:rsidRPr="006844B0" w:rsidRDefault="00D458E5" w:rsidP="00B72CAF">
            <w:pPr>
              <w:rPr>
                <w:sz w:val="13"/>
                <w:szCs w:val="13"/>
              </w:rPr>
            </w:pPr>
          </w:p>
        </w:tc>
        <w:tc>
          <w:tcPr>
            <w:tcW w:w="1134" w:type="dxa"/>
            <w:vMerge/>
          </w:tcPr>
          <w:p w:rsidR="00D458E5" w:rsidRPr="006844B0" w:rsidRDefault="00D458E5" w:rsidP="00B72CAF">
            <w:pPr>
              <w:rPr>
                <w:sz w:val="14"/>
                <w:szCs w:val="14"/>
              </w:rPr>
            </w:pPr>
          </w:p>
        </w:tc>
        <w:tc>
          <w:tcPr>
            <w:tcW w:w="995" w:type="dxa"/>
          </w:tcPr>
          <w:p w:rsidR="00D458E5" w:rsidRPr="006844B0" w:rsidRDefault="00D458E5" w:rsidP="00B72CAF">
            <w:pPr>
              <w:spacing w:after="1" w:line="240" w:lineRule="atLeast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ИТОГО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133 799,7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266 353,6</w:t>
            </w:r>
          </w:p>
        </w:tc>
        <w:tc>
          <w:tcPr>
            <w:tcW w:w="993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402 334,5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802 487,8</w:t>
            </w:r>
          </w:p>
        </w:tc>
        <w:tc>
          <w:tcPr>
            <w:tcW w:w="7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</w:p>
        </w:tc>
      </w:tr>
      <w:tr w:rsidR="006844B0" w:rsidRPr="006844B0" w:rsidTr="006E4EE4"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458E5" w:rsidRPr="006844B0" w:rsidRDefault="00D458E5" w:rsidP="00B72CAF">
            <w:pPr>
              <w:rPr>
                <w:sz w:val="13"/>
                <w:szCs w:val="13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</w:tcBorders>
          </w:tcPr>
          <w:p w:rsidR="00D458E5" w:rsidRPr="006844B0" w:rsidRDefault="00D458E5" w:rsidP="00B72CAF">
            <w:pPr>
              <w:rPr>
                <w:sz w:val="13"/>
                <w:szCs w:val="13"/>
              </w:rPr>
            </w:pPr>
          </w:p>
        </w:tc>
        <w:tc>
          <w:tcPr>
            <w:tcW w:w="1134" w:type="dxa"/>
            <w:vMerge/>
          </w:tcPr>
          <w:p w:rsidR="00D458E5" w:rsidRPr="006844B0" w:rsidRDefault="00D458E5" w:rsidP="00B72CAF">
            <w:pPr>
              <w:rPr>
                <w:sz w:val="13"/>
                <w:szCs w:val="13"/>
              </w:rPr>
            </w:pPr>
          </w:p>
        </w:tc>
        <w:tc>
          <w:tcPr>
            <w:tcW w:w="1134" w:type="dxa"/>
            <w:vMerge w:val="restart"/>
          </w:tcPr>
          <w:p w:rsidR="00D458E5" w:rsidRPr="006844B0" w:rsidRDefault="00D458E5" w:rsidP="00B72CAF">
            <w:pPr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Внебюджетные средства</w:t>
            </w:r>
          </w:p>
        </w:tc>
        <w:tc>
          <w:tcPr>
            <w:tcW w:w="995" w:type="dxa"/>
          </w:tcPr>
          <w:p w:rsidR="00D458E5" w:rsidRPr="006844B0" w:rsidRDefault="00D458E5" w:rsidP="00B72CAF">
            <w:pPr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993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7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</w:p>
        </w:tc>
      </w:tr>
      <w:tr w:rsidR="006844B0" w:rsidRPr="006844B0" w:rsidTr="006E4EE4"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458E5" w:rsidRPr="006844B0" w:rsidRDefault="00D458E5" w:rsidP="00B72CAF">
            <w:pPr>
              <w:rPr>
                <w:sz w:val="13"/>
                <w:szCs w:val="13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</w:tcBorders>
          </w:tcPr>
          <w:p w:rsidR="00D458E5" w:rsidRPr="006844B0" w:rsidRDefault="00D458E5" w:rsidP="00B72CAF">
            <w:pPr>
              <w:rPr>
                <w:sz w:val="13"/>
                <w:szCs w:val="13"/>
              </w:rPr>
            </w:pPr>
          </w:p>
        </w:tc>
        <w:tc>
          <w:tcPr>
            <w:tcW w:w="1134" w:type="dxa"/>
            <w:vMerge/>
          </w:tcPr>
          <w:p w:rsidR="00D458E5" w:rsidRPr="006844B0" w:rsidRDefault="00D458E5" w:rsidP="00B72CAF">
            <w:pPr>
              <w:rPr>
                <w:sz w:val="13"/>
                <w:szCs w:val="13"/>
              </w:rPr>
            </w:pPr>
          </w:p>
        </w:tc>
        <w:tc>
          <w:tcPr>
            <w:tcW w:w="1134" w:type="dxa"/>
            <w:vMerge/>
          </w:tcPr>
          <w:p w:rsidR="00D458E5" w:rsidRPr="006844B0" w:rsidRDefault="00D458E5" w:rsidP="00B72CAF">
            <w:pPr>
              <w:rPr>
                <w:sz w:val="14"/>
                <w:szCs w:val="14"/>
              </w:rPr>
            </w:pPr>
          </w:p>
        </w:tc>
        <w:tc>
          <w:tcPr>
            <w:tcW w:w="995" w:type="dxa"/>
          </w:tcPr>
          <w:p w:rsidR="00D458E5" w:rsidRPr="006844B0" w:rsidRDefault="00D458E5" w:rsidP="00B72CAF">
            <w:pPr>
              <w:spacing w:after="1" w:line="240" w:lineRule="atLeast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993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7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</w:p>
        </w:tc>
      </w:tr>
      <w:tr w:rsidR="006844B0" w:rsidRPr="006844B0" w:rsidTr="006E4EE4">
        <w:trPr>
          <w:trHeight w:val="188"/>
        </w:trPr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458E5" w:rsidRPr="006844B0" w:rsidRDefault="00D458E5" w:rsidP="00B72CAF">
            <w:pPr>
              <w:rPr>
                <w:sz w:val="13"/>
                <w:szCs w:val="13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</w:tcBorders>
          </w:tcPr>
          <w:p w:rsidR="00D458E5" w:rsidRPr="006844B0" w:rsidRDefault="00D458E5" w:rsidP="00B72CAF">
            <w:pPr>
              <w:rPr>
                <w:sz w:val="13"/>
                <w:szCs w:val="13"/>
              </w:rPr>
            </w:pPr>
          </w:p>
        </w:tc>
        <w:tc>
          <w:tcPr>
            <w:tcW w:w="1134" w:type="dxa"/>
            <w:vMerge/>
          </w:tcPr>
          <w:p w:rsidR="00D458E5" w:rsidRPr="006844B0" w:rsidRDefault="00D458E5" w:rsidP="00B72CAF">
            <w:pPr>
              <w:rPr>
                <w:sz w:val="13"/>
                <w:szCs w:val="13"/>
              </w:rPr>
            </w:pPr>
          </w:p>
        </w:tc>
        <w:tc>
          <w:tcPr>
            <w:tcW w:w="1134" w:type="dxa"/>
            <w:vMerge/>
          </w:tcPr>
          <w:p w:rsidR="00D458E5" w:rsidRPr="006844B0" w:rsidRDefault="00D458E5" w:rsidP="00B72CAF">
            <w:pPr>
              <w:rPr>
                <w:sz w:val="14"/>
                <w:szCs w:val="14"/>
              </w:rPr>
            </w:pPr>
          </w:p>
        </w:tc>
        <w:tc>
          <w:tcPr>
            <w:tcW w:w="995" w:type="dxa"/>
          </w:tcPr>
          <w:p w:rsidR="00D458E5" w:rsidRPr="006844B0" w:rsidRDefault="00D458E5" w:rsidP="00B72CAF">
            <w:pPr>
              <w:spacing w:after="1" w:line="240" w:lineRule="atLeast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ИТОГО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993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7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</w:p>
        </w:tc>
      </w:tr>
      <w:tr w:rsidR="006844B0" w:rsidRPr="006844B0" w:rsidTr="006E4EE4">
        <w:trPr>
          <w:trHeight w:val="171"/>
        </w:trPr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458E5" w:rsidRPr="006844B0" w:rsidRDefault="00D458E5" w:rsidP="00B72CAF">
            <w:pPr>
              <w:rPr>
                <w:sz w:val="13"/>
                <w:szCs w:val="13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</w:tcBorders>
          </w:tcPr>
          <w:p w:rsidR="00D458E5" w:rsidRPr="006844B0" w:rsidRDefault="00D458E5" w:rsidP="00B72CAF">
            <w:pPr>
              <w:rPr>
                <w:sz w:val="13"/>
                <w:szCs w:val="13"/>
              </w:rPr>
            </w:pPr>
          </w:p>
        </w:tc>
        <w:tc>
          <w:tcPr>
            <w:tcW w:w="1134" w:type="dxa"/>
            <w:vMerge/>
          </w:tcPr>
          <w:p w:rsidR="00D458E5" w:rsidRPr="006844B0" w:rsidRDefault="00D458E5" w:rsidP="00B72CAF">
            <w:pPr>
              <w:rPr>
                <w:sz w:val="13"/>
                <w:szCs w:val="13"/>
              </w:rPr>
            </w:pPr>
          </w:p>
        </w:tc>
        <w:tc>
          <w:tcPr>
            <w:tcW w:w="2129" w:type="dxa"/>
            <w:gridSpan w:val="2"/>
          </w:tcPr>
          <w:p w:rsidR="00D458E5" w:rsidRPr="006844B0" w:rsidRDefault="00D458E5" w:rsidP="00B72CAF">
            <w:pPr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ВСЕГО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546 343,4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562 758,2</w:t>
            </w:r>
          </w:p>
        </w:tc>
        <w:tc>
          <w:tcPr>
            <w:tcW w:w="993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999 398,7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2 108 500,3</w:t>
            </w:r>
          </w:p>
        </w:tc>
        <w:tc>
          <w:tcPr>
            <w:tcW w:w="7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</w:p>
        </w:tc>
      </w:tr>
      <w:tr w:rsidR="006844B0" w:rsidRPr="006844B0" w:rsidTr="006E4EE4"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458E5" w:rsidRPr="006844B0" w:rsidRDefault="00D458E5" w:rsidP="00B72CAF">
            <w:pPr>
              <w:rPr>
                <w:sz w:val="14"/>
                <w:szCs w:val="14"/>
              </w:rPr>
            </w:pPr>
          </w:p>
        </w:tc>
        <w:tc>
          <w:tcPr>
            <w:tcW w:w="426" w:type="dxa"/>
            <w:vMerge w:val="restart"/>
            <w:tcBorders>
              <w:left w:val="single" w:sz="4" w:space="0" w:color="auto"/>
            </w:tcBorders>
          </w:tcPr>
          <w:p w:rsidR="00D458E5" w:rsidRPr="006844B0" w:rsidRDefault="00D458E5" w:rsidP="00B72CAF">
            <w:pPr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7.1</w:t>
            </w:r>
          </w:p>
        </w:tc>
        <w:tc>
          <w:tcPr>
            <w:tcW w:w="1134" w:type="dxa"/>
            <w:vMerge w:val="restart"/>
          </w:tcPr>
          <w:p w:rsidR="00D458E5" w:rsidRPr="006844B0" w:rsidRDefault="00D458E5" w:rsidP="00B72CAF">
            <w:pPr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РП "Спорт - норма жизни", реализуемый в рамках подпрограммы 3</w:t>
            </w:r>
          </w:p>
        </w:tc>
        <w:tc>
          <w:tcPr>
            <w:tcW w:w="1134" w:type="dxa"/>
            <w:vMerge w:val="restart"/>
          </w:tcPr>
          <w:p w:rsidR="00D458E5" w:rsidRPr="006844B0" w:rsidRDefault="00D458E5" w:rsidP="00B72CAF">
            <w:pPr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Бюджет Санкт-Петербурга</w:t>
            </w:r>
          </w:p>
        </w:tc>
        <w:tc>
          <w:tcPr>
            <w:tcW w:w="995" w:type="dxa"/>
          </w:tcPr>
          <w:p w:rsidR="00D458E5" w:rsidRPr="006844B0" w:rsidRDefault="00D458E5" w:rsidP="00B72CAF">
            <w:pPr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993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7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</w:p>
        </w:tc>
      </w:tr>
      <w:tr w:rsidR="006844B0" w:rsidRPr="006844B0" w:rsidTr="006E4EE4"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458E5" w:rsidRPr="006844B0" w:rsidRDefault="00D458E5" w:rsidP="00B72CAF">
            <w:pPr>
              <w:rPr>
                <w:sz w:val="14"/>
                <w:szCs w:val="14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</w:tcBorders>
          </w:tcPr>
          <w:p w:rsidR="00D458E5" w:rsidRPr="006844B0" w:rsidRDefault="00D458E5" w:rsidP="00B72CAF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D458E5" w:rsidRPr="006844B0" w:rsidRDefault="00D458E5" w:rsidP="00B72CAF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D458E5" w:rsidRPr="006844B0" w:rsidRDefault="00D458E5" w:rsidP="00B72CAF">
            <w:pPr>
              <w:rPr>
                <w:sz w:val="14"/>
                <w:szCs w:val="14"/>
              </w:rPr>
            </w:pPr>
          </w:p>
        </w:tc>
        <w:tc>
          <w:tcPr>
            <w:tcW w:w="995" w:type="dxa"/>
          </w:tcPr>
          <w:p w:rsidR="00D458E5" w:rsidRPr="006844B0" w:rsidRDefault="00D458E5" w:rsidP="00B72CAF">
            <w:pPr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412 543,7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296 404,6</w:t>
            </w:r>
          </w:p>
        </w:tc>
        <w:tc>
          <w:tcPr>
            <w:tcW w:w="993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597 064,2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1 306 012,5</w:t>
            </w:r>
          </w:p>
        </w:tc>
        <w:tc>
          <w:tcPr>
            <w:tcW w:w="7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</w:p>
        </w:tc>
      </w:tr>
      <w:tr w:rsidR="006844B0" w:rsidRPr="006844B0" w:rsidTr="006E4EE4">
        <w:trPr>
          <w:trHeight w:val="152"/>
        </w:trPr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458E5" w:rsidRPr="006844B0" w:rsidRDefault="00D458E5" w:rsidP="00B72CAF">
            <w:pPr>
              <w:rPr>
                <w:sz w:val="14"/>
                <w:szCs w:val="14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</w:tcBorders>
          </w:tcPr>
          <w:p w:rsidR="00D458E5" w:rsidRPr="006844B0" w:rsidRDefault="00D458E5" w:rsidP="00B72CAF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D458E5" w:rsidRPr="006844B0" w:rsidRDefault="00D458E5" w:rsidP="00B72CAF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D458E5" w:rsidRPr="006844B0" w:rsidRDefault="00D458E5" w:rsidP="00B72CAF">
            <w:pPr>
              <w:rPr>
                <w:sz w:val="14"/>
                <w:szCs w:val="14"/>
              </w:rPr>
            </w:pPr>
          </w:p>
        </w:tc>
        <w:tc>
          <w:tcPr>
            <w:tcW w:w="995" w:type="dxa"/>
          </w:tcPr>
          <w:p w:rsidR="00D458E5" w:rsidRPr="006844B0" w:rsidRDefault="00D458E5" w:rsidP="00B72CAF">
            <w:pPr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ИТОГО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412 543,7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296 404,6</w:t>
            </w:r>
          </w:p>
        </w:tc>
        <w:tc>
          <w:tcPr>
            <w:tcW w:w="993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597 064,2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458E5" w:rsidRPr="006844B0" w:rsidRDefault="00D458E5" w:rsidP="00B72CAF">
            <w:pPr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1 306 012,5</w:t>
            </w:r>
          </w:p>
        </w:tc>
        <w:tc>
          <w:tcPr>
            <w:tcW w:w="7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458E5" w:rsidRPr="006844B0" w:rsidRDefault="00D458E5" w:rsidP="00B72CAF">
            <w:pPr>
              <w:rPr>
                <w:sz w:val="14"/>
                <w:szCs w:val="14"/>
              </w:rPr>
            </w:pPr>
          </w:p>
        </w:tc>
      </w:tr>
      <w:tr w:rsidR="006844B0" w:rsidRPr="006844B0" w:rsidTr="006E4EE4"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458E5" w:rsidRPr="006844B0" w:rsidRDefault="00D458E5" w:rsidP="00B72CAF">
            <w:pPr>
              <w:rPr>
                <w:sz w:val="14"/>
                <w:szCs w:val="14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</w:tcBorders>
          </w:tcPr>
          <w:p w:rsidR="00D458E5" w:rsidRPr="006844B0" w:rsidRDefault="00D458E5" w:rsidP="00B72CAF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D458E5" w:rsidRPr="006844B0" w:rsidRDefault="00D458E5" w:rsidP="00B72CAF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  <w:vMerge w:val="restart"/>
          </w:tcPr>
          <w:p w:rsidR="00D458E5" w:rsidRPr="006844B0" w:rsidRDefault="00D458E5" w:rsidP="00B72CAF">
            <w:pPr>
              <w:spacing w:after="1" w:line="240" w:lineRule="atLeast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Федеральный бюджет</w:t>
            </w:r>
          </w:p>
        </w:tc>
        <w:tc>
          <w:tcPr>
            <w:tcW w:w="995" w:type="dxa"/>
          </w:tcPr>
          <w:p w:rsidR="00D458E5" w:rsidRPr="006844B0" w:rsidRDefault="00D458E5" w:rsidP="00B72CAF">
            <w:pPr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993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7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</w:p>
        </w:tc>
      </w:tr>
      <w:tr w:rsidR="006844B0" w:rsidRPr="006844B0" w:rsidTr="006E4EE4"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458E5" w:rsidRPr="006844B0" w:rsidRDefault="00D458E5" w:rsidP="00B72CAF">
            <w:pPr>
              <w:rPr>
                <w:sz w:val="13"/>
                <w:szCs w:val="13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</w:tcBorders>
          </w:tcPr>
          <w:p w:rsidR="00D458E5" w:rsidRPr="006844B0" w:rsidRDefault="00D458E5" w:rsidP="00B72CAF">
            <w:pPr>
              <w:rPr>
                <w:sz w:val="13"/>
                <w:szCs w:val="13"/>
              </w:rPr>
            </w:pPr>
          </w:p>
        </w:tc>
        <w:tc>
          <w:tcPr>
            <w:tcW w:w="1134" w:type="dxa"/>
            <w:vMerge/>
          </w:tcPr>
          <w:p w:rsidR="00D458E5" w:rsidRPr="006844B0" w:rsidRDefault="00D458E5" w:rsidP="00B72CAF">
            <w:pPr>
              <w:rPr>
                <w:sz w:val="13"/>
                <w:szCs w:val="13"/>
              </w:rPr>
            </w:pPr>
          </w:p>
        </w:tc>
        <w:tc>
          <w:tcPr>
            <w:tcW w:w="1134" w:type="dxa"/>
            <w:vMerge/>
          </w:tcPr>
          <w:p w:rsidR="00D458E5" w:rsidRPr="006844B0" w:rsidRDefault="00D458E5" w:rsidP="00B72CAF">
            <w:pPr>
              <w:rPr>
                <w:sz w:val="13"/>
                <w:szCs w:val="13"/>
              </w:rPr>
            </w:pPr>
          </w:p>
        </w:tc>
        <w:tc>
          <w:tcPr>
            <w:tcW w:w="995" w:type="dxa"/>
          </w:tcPr>
          <w:p w:rsidR="00D458E5" w:rsidRPr="006844B0" w:rsidRDefault="00D458E5" w:rsidP="00B72CAF">
            <w:pPr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133 799,7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266 353,6</w:t>
            </w:r>
          </w:p>
        </w:tc>
        <w:tc>
          <w:tcPr>
            <w:tcW w:w="993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402 334,5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802 487,8</w:t>
            </w:r>
          </w:p>
        </w:tc>
        <w:tc>
          <w:tcPr>
            <w:tcW w:w="7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</w:p>
        </w:tc>
      </w:tr>
      <w:tr w:rsidR="006844B0" w:rsidRPr="006844B0" w:rsidTr="006E4EE4"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458E5" w:rsidRPr="006844B0" w:rsidRDefault="00D458E5" w:rsidP="00B72CAF">
            <w:pPr>
              <w:rPr>
                <w:sz w:val="13"/>
                <w:szCs w:val="13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</w:tcBorders>
          </w:tcPr>
          <w:p w:rsidR="00D458E5" w:rsidRPr="006844B0" w:rsidRDefault="00D458E5" w:rsidP="00B72CAF">
            <w:pPr>
              <w:rPr>
                <w:sz w:val="13"/>
                <w:szCs w:val="13"/>
              </w:rPr>
            </w:pPr>
          </w:p>
        </w:tc>
        <w:tc>
          <w:tcPr>
            <w:tcW w:w="1134" w:type="dxa"/>
            <w:vMerge/>
          </w:tcPr>
          <w:p w:rsidR="00D458E5" w:rsidRPr="006844B0" w:rsidRDefault="00D458E5" w:rsidP="00B72CAF">
            <w:pPr>
              <w:rPr>
                <w:sz w:val="13"/>
                <w:szCs w:val="13"/>
              </w:rPr>
            </w:pPr>
          </w:p>
        </w:tc>
        <w:tc>
          <w:tcPr>
            <w:tcW w:w="1134" w:type="dxa"/>
            <w:vMerge/>
          </w:tcPr>
          <w:p w:rsidR="00D458E5" w:rsidRPr="006844B0" w:rsidRDefault="00D458E5" w:rsidP="00B72CAF">
            <w:pPr>
              <w:rPr>
                <w:sz w:val="13"/>
                <w:szCs w:val="13"/>
              </w:rPr>
            </w:pPr>
          </w:p>
        </w:tc>
        <w:tc>
          <w:tcPr>
            <w:tcW w:w="995" w:type="dxa"/>
          </w:tcPr>
          <w:p w:rsidR="00D458E5" w:rsidRPr="006844B0" w:rsidRDefault="00D458E5" w:rsidP="00B72CAF">
            <w:pPr>
              <w:spacing w:after="1" w:line="240" w:lineRule="atLeast"/>
              <w:rPr>
                <w:sz w:val="13"/>
                <w:szCs w:val="13"/>
              </w:rPr>
            </w:pPr>
            <w:r w:rsidRPr="006844B0">
              <w:rPr>
                <w:sz w:val="13"/>
                <w:szCs w:val="13"/>
              </w:rPr>
              <w:t>ИТОГО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133 799,7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266 353,6</w:t>
            </w:r>
          </w:p>
        </w:tc>
        <w:tc>
          <w:tcPr>
            <w:tcW w:w="993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402 334,5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802 487,8</w:t>
            </w:r>
          </w:p>
        </w:tc>
        <w:tc>
          <w:tcPr>
            <w:tcW w:w="7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</w:p>
        </w:tc>
      </w:tr>
      <w:tr w:rsidR="006844B0" w:rsidRPr="006844B0" w:rsidTr="006E4EE4"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458E5" w:rsidRPr="006844B0" w:rsidRDefault="00D458E5" w:rsidP="00B72CAF">
            <w:pPr>
              <w:rPr>
                <w:sz w:val="13"/>
                <w:szCs w:val="13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</w:tcBorders>
          </w:tcPr>
          <w:p w:rsidR="00D458E5" w:rsidRPr="006844B0" w:rsidRDefault="00D458E5" w:rsidP="00B72CAF">
            <w:pPr>
              <w:rPr>
                <w:sz w:val="13"/>
                <w:szCs w:val="13"/>
              </w:rPr>
            </w:pPr>
          </w:p>
        </w:tc>
        <w:tc>
          <w:tcPr>
            <w:tcW w:w="1134" w:type="dxa"/>
            <w:vMerge/>
          </w:tcPr>
          <w:p w:rsidR="00D458E5" w:rsidRPr="006844B0" w:rsidRDefault="00D458E5" w:rsidP="00B72CAF">
            <w:pPr>
              <w:rPr>
                <w:sz w:val="13"/>
                <w:szCs w:val="13"/>
              </w:rPr>
            </w:pPr>
          </w:p>
        </w:tc>
        <w:tc>
          <w:tcPr>
            <w:tcW w:w="1134" w:type="dxa"/>
            <w:vMerge w:val="restart"/>
          </w:tcPr>
          <w:p w:rsidR="00D458E5" w:rsidRPr="006844B0" w:rsidRDefault="00D458E5" w:rsidP="00B72CAF">
            <w:pPr>
              <w:spacing w:after="1" w:line="240" w:lineRule="atLeast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Внебюджетные средства</w:t>
            </w:r>
          </w:p>
        </w:tc>
        <w:tc>
          <w:tcPr>
            <w:tcW w:w="995" w:type="dxa"/>
          </w:tcPr>
          <w:p w:rsidR="00D458E5" w:rsidRPr="006844B0" w:rsidRDefault="00D458E5" w:rsidP="00B72CAF">
            <w:pPr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993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7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</w:p>
        </w:tc>
      </w:tr>
      <w:tr w:rsidR="006844B0" w:rsidRPr="006844B0" w:rsidTr="006E4EE4"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458E5" w:rsidRPr="006844B0" w:rsidRDefault="00D458E5" w:rsidP="00B72CAF">
            <w:pPr>
              <w:rPr>
                <w:sz w:val="13"/>
                <w:szCs w:val="13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</w:tcBorders>
          </w:tcPr>
          <w:p w:rsidR="00D458E5" w:rsidRPr="006844B0" w:rsidRDefault="00D458E5" w:rsidP="00B72CAF">
            <w:pPr>
              <w:rPr>
                <w:sz w:val="13"/>
                <w:szCs w:val="13"/>
              </w:rPr>
            </w:pPr>
          </w:p>
        </w:tc>
        <w:tc>
          <w:tcPr>
            <w:tcW w:w="1134" w:type="dxa"/>
            <w:vMerge/>
          </w:tcPr>
          <w:p w:rsidR="00D458E5" w:rsidRPr="006844B0" w:rsidRDefault="00D458E5" w:rsidP="00B72CAF">
            <w:pPr>
              <w:rPr>
                <w:sz w:val="13"/>
                <w:szCs w:val="13"/>
              </w:rPr>
            </w:pPr>
          </w:p>
        </w:tc>
        <w:tc>
          <w:tcPr>
            <w:tcW w:w="1134" w:type="dxa"/>
            <w:vMerge/>
          </w:tcPr>
          <w:p w:rsidR="00D458E5" w:rsidRPr="006844B0" w:rsidRDefault="00D458E5" w:rsidP="00B72CAF">
            <w:pPr>
              <w:spacing w:after="1" w:line="240" w:lineRule="atLeast"/>
              <w:rPr>
                <w:sz w:val="14"/>
                <w:szCs w:val="14"/>
              </w:rPr>
            </w:pPr>
          </w:p>
        </w:tc>
        <w:tc>
          <w:tcPr>
            <w:tcW w:w="995" w:type="dxa"/>
          </w:tcPr>
          <w:p w:rsidR="00D458E5" w:rsidRPr="006844B0" w:rsidRDefault="00D458E5" w:rsidP="00B72CAF">
            <w:pPr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993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7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</w:p>
        </w:tc>
      </w:tr>
      <w:tr w:rsidR="006844B0" w:rsidRPr="006844B0" w:rsidTr="00A60516">
        <w:trPr>
          <w:trHeight w:val="171"/>
        </w:trPr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458E5" w:rsidRPr="006844B0" w:rsidRDefault="00D458E5" w:rsidP="00B72CAF">
            <w:pPr>
              <w:rPr>
                <w:sz w:val="13"/>
                <w:szCs w:val="13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</w:tcBorders>
          </w:tcPr>
          <w:p w:rsidR="00D458E5" w:rsidRPr="006844B0" w:rsidRDefault="00D458E5" w:rsidP="00B72CAF">
            <w:pPr>
              <w:rPr>
                <w:sz w:val="13"/>
                <w:szCs w:val="13"/>
              </w:rPr>
            </w:pPr>
          </w:p>
        </w:tc>
        <w:tc>
          <w:tcPr>
            <w:tcW w:w="1134" w:type="dxa"/>
            <w:vMerge/>
          </w:tcPr>
          <w:p w:rsidR="00D458E5" w:rsidRPr="006844B0" w:rsidRDefault="00D458E5" w:rsidP="00B72CAF">
            <w:pPr>
              <w:rPr>
                <w:sz w:val="13"/>
                <w:szCs w:val="13"/>
              </w:rPr>
            </w:pPr>
          </w:p>
        </w:tc>
        <w:tc>
          <w:tcPr>
            <w:tcW w:w="1134" w:type="dxa"/>
            <w:vMerge/>
          </w:tcPr>
          <w:p w:rsidR="00D458E5" w:rsidRPr="006844B0" w:rsidRDefault="00D458E5" w:rsidP="00B72CAF">
            <w:pPr>
              <w:spacing w:after="1" w:line="240" w:lineRule="atLeast"/>
              <w:rPr>
                <w:sz w:val="14"/>
                <w:szCs w:val="14"/>
              </w:rPr>
            </w:pPr>
          </w:p>
        </w:tc>
        <w:tc>
          <w:tcPr>
            <w:tcW w:w="995" w:type="dxa"/>
          </w:tcPr>
          <w:p w:rsidR="00D458E5" w:rsidRPr="006844B0" w:rsidRDefault="00D458E5" w:rsidP="00B72CAF">
            <w:pPr>
              <w:spacing w:after="1" w:line="240" w:lineRule="atLeast"/>
              <w:rPr>
                <w:sz w:val="13"/>
                <w:szCs w:val="13"/>
              </w:rPr>
            </w:pPr>
            <w:r w:rsidRPr="006844B0">
              <w:rPr>
                <w:sz w:val="13"/>
                <w:szCs w:val="13"/>
              </w:rPr>
              <w:t>ИТОГО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993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7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458E5" w:rsidRPr="006844B0" w:rsidRDefault="00D458E5" w:rsidP="00B72CAF">
            <w:pPr>
              <w:jc w:val="center"/>
              <w:rPr>
                <w:sz w:val="14"/>
                <w:szCs w:val="14"/>
              </w:rPr>
            </w:pPr>
          </w:p>
        </w:tc>
      </w:tr>
      <w:tr w:rsidR="006844B0" w:rsidRPr="006844B0" w:rsidTr="00A60516">
        <w:trPr>
          <w:trHeight w:val="150"/>
        </w:trPr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458E5" w:rsidRPr="006844B0" w:rsidRDefault="00D458E5" w:rsidP="00B72CAF">
            <w:pPr>
              <w:rPr>
                <w:sz w:val="13"/>
                <w:szCs w:val="13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</w:tcBorders>
          </w:tcPr>
          <w:p w:rsidR="00D458E5" w:rsidRPr="006844B0" w:rsidRDefault="00D458E5" w:rsidP="00B72CAF">
            <w:pPr>
              <w:rPr>
                <w:sz w:val="13"/>
                <w:szCs w:val="13"/>
              </w:rPr>
            </w:pPr>
          </w:p>
        </w:tc>
        <w:tc>
          <w:tcPr>
            <w:tcW w:w="1134" w:type="dxa"/>
            <w:vMerge/>
          </w:tcPr>
          <w:p w:rsidR="00D458E5" w:rsidRPr="006844B0" w:rsidRDefault="00D458E5" w:rsidP="00B72CAF">
            <w:pPr>
              <w:rPr>
                <w:sz w:val="13"/>
                <w:szCs w:val="13"/>
              </w:rPr>
            </w:pPr>
          </w:p>
        </w:tc>
        <w:tc>
          <w:tcPr>
            <w:tcW w:w="2129" w:type="dxa"/>
            <w:gridSpan w:val="2"/>
          </w:tcPr>
          <w:p w:rsidR="00D458E5" w:rsidRPr="006844B0" w:rsidRDefault="00D458E5" w:rsidP="00B72CAF">
            <w:pPr>
              <w:spacing w:after="1" w:line="240" w:lineRule="atLeast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ВСЕГО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spacing w:after="1" w:line="240" w:lineRule="atLeast"/>
              <w:jc w:val="center"/>
              <w:rPr>
                <w:sz w:val="13"/>
                <w:szCs w:val="13"/>
              </w:rPr>
            </w:pPr>
            <w:r w:rsidRPr="006844B0">
              <w:rPr>
                <w:sz w:val="13"/>
                <w:szCs w:val="13"/>
              </w:rPr>
              <w:t>-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spacing w:after="1" w:line="240" w:lineRule="atLeast"/>
              <w:jc w:val="center"/>
              <w:rPr>
                <w:sz w:val="13"/>
                <w:szCs w:val="13"/>
              </w:rPr>
            </w:pPr>
            <w:r w:rsidRPr="006844B0">
              <w:rPr>
                <w:sz w:val="13"/>
                <w:szCs w:val="13"/>
              </w:rPr>
              <w:t>546 343,4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spacing w:after="1" w:line="240" w:lineRule="atLeast"/>
              <w:jc w:val="center"/>
              <w:rPr>
                <w:sz w:val="13"/>
                <w:szCs w:val="13"/>
              </w:rPr>
            </w:pPr>
            <w:r w:rsidRPr="006844B0">
              <w:rPr>
                <w:sz w:val="13"/>
                <w:szCs w:val="13"/>
              </w:rPr>
              <w:t>562 758,2</w:t>
            </w:r>
          </w:p>
        </w:tc>
        <w:tc>
          <w:tcPr>
            <w:tcW w:w="993" w:type="dxa"/>
          </w:tcPr>
          <w:p w:rsidR="00D458E5" w:rsidRPr="006844B0" w:rsidRDefault="00D458E5" w:rsidP="00B72CAF">
            <w:pPr>
              <w:spacing w:after="1" w:line="240" w:lineRule="atLeast"/>
              <w:jc w:val="center"/>
              <w:rPr>
                <w:sz w:val="13"/>
                <w:szCs w:val="13"/>
              </w:rPr>
            </w:pPr>
            <w:r w:rsidRPr="006844B0">
              <w:rPr>
                <w:sz w:val="13"/>
                <w:szCs w:val="13"/>
              </w:rPr>
              <w:t>999 398,7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spacing w:after="1" w:line="240" w:lineRule="atLeast"/>
              <w:jc w:val="center"/>
              <w:rPr>
                <w:sz w:val="13"/>
                <w:szCs w:val="13"/>
              </w:rPr>
            </w:pPr>
            <w:r w:rsidRPr="006844B0">
              <w:rPr>
                <w:sz w:val="13"/>
                <w:szCs w:val="13"/>
              </w:rPr>
              <w:t>-</w:t>
            </w:r>
          </w:p>
        </w:tc>
        <w:tc>
          <w:tcPr>
            <w:tcW w:w="992" w:type="dxa"/>
          </w:tcPr>
          <w:p w:rsidR="00D458E5" w:rsidRPr="006844B0" w:rsidRDefault="00D458E5" w:rsidP="00B72CAF">
            <w:pPr>
              <w:spacing w:after="1" w:line="240" w:lineRule="atLeast"/>
              <w:jc w:val="center"/>
              <w:rPr>
                <w:sz w:val="13"/>
                <w:szCs w:val="13"/>
              </w:rPr>
            </w:pPr>
            <w:r w:rsidRPr="006844B0">
              <w:rPr>
                <w:sz w:val="13"/>
                <w:szCs w:val="13"/>
              </w:rPr>
              <w:t>-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458E5" w:rsidRPr="006844B0" w:rsidRDefault="00D458E5" w:rsidP="00B72CAF">
            <w:pPr>
              <w:spacing w:after="1" w:line="240" w:lineRule="atLeast"/>
              <w:jc w:val="center"/>
              <w:rPr>
                <w:sz w:val="13"/>
                <w:szCs w:val="13"/>
              </w:rPr>
            </w:pPr>
            <w:r w:rsidRPr="006844B0">
              <w:rPr>
                <w:sz w:val="13"/>
                <w:szCs w:val="13"/>
              </w:rPr>
              <w:t>2 108 500,3</w:t>
            </w:r>
          </w:p>
        </w:tc>
        <w:tc>
          <w:tcPr>
            <w:tcW w:w="7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458E5" w:rsidRPr="006844B0" w:rsidRDefault="00D458E5" w:rsidP="006E4EE4">
            <w:pPr>
              <w:tabs>
                <w:tab w:val="left" w:pos="222"/>
              </w:tabs>
              <w:ind w:right="-85"/>
              <w:rPr>
                <w:sz w:val="13"/>
                <w:szCs w:val="13"/>
              </w:rPr>
            </w:pPr>
            <w:r w:rsidRPr="006844B0">
              <w:rPr>
                <w:sz w:val="18"/>
                <w:szCs w:val="18"/>
              </w:rPr>
              <w:t>»</w:t>
            </w:r>
          </w:p>
        </w:tc>
      </w:tr>
    </w:tbl>
    <w:p w:rsidR="00A66443" w:rsidRDefault="00A66443" w:rsidP="00805753">
      <w:pPr>
        <w:tabs>
          <w:tab w:val="left" w:pos="0"/>
          <w:tab w:val="left" w:pos="709"/>
          <w:tab w:val="left" w:pos="1134"/>
        </w:tabs>
        <w:autoSpaceDE w:val="0"/>
        <w:autoSpaceDN w:val="0"/>
        <w:adjustRightInd w:val="0"/>
        <w:ind w:right="284"/>
        <w:jc w:val="both"/>
      </w:pPr>
    </w:p>
    <w:p w:rsidR="00D458E5" w:rsidRPr="006844B0" w:rsidRDefault="00722A54" w:rsidP="00805753">
      <w:pPr>
        <w:tabs>
          <w:tab w:val="left" w:pos="0"/>
          <w:tab w:val="left" w:pos="709"/>
          <w:tab w:val="left" w:pos="1134"/>
        </w:tabs>
        <w:autoSpaceDE w:val="0"/>
        <w:autoSpaceDN w:val="0"/>
        <w:adjustRightInd w:val="0"/>
        <w:ind w:right="284"/>
        <w:jc w:val="both"/>
      </w:pPr>
      <w:r>
        <w:tab/>
      </w:r>
      <w:r w:rsidR="006E4EE4" w:rsidRPr="006844B0">
        <w:t>8</w:t>
      </w:r>
      <w:r w:rsidR="00D458E5" w:rsidRPr="006844B0">
        <w:t>.5. Пункты 4 и 4.1 таблицы 8 подраздела 1.6 раздела 1 приложения к постановлению изложить в следующей редакции:</w:t>
      </w:r>
    </w:p>
    <w:p w:rsidR="00D458E5" w:rsidRPr="006844B0" w:rsidRDefault="00D458E5" w:rsidP="00D458E5"/>
    <w:tbl>
      <w:tblPr>
        <w:tblW w:w="5573" w:type="pct"/>
        <w:tblInd w:w="-539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7"/>
        <w:gridCol w:w="320"/>
        <w:gridCol w:w="1155"/>
        <w:gridCol w:w="928"/>
        <w:gridCol w:w="1159"/>
        <w:gridCol w:w="1159"/>
        <w:gridCol w:w="1159"/>
        <w:gridCol w:w="1159"/>
        <w:gridCol w:w="1159"/>
        <w:gridCol w:w="1159"/>
        <w:gridCol w:w="1008"/>
        <w:gridCol w:w="601"/>
      </w:tblGrid>
      <w:tr w:rsidR="00D458E5" w:rsidRPr="006844B0" w:rsidTr="00D458E5">
        <w:trPr>
          <w:trHeight w:val="340"/>
        </w:trPr>
        <w:tc>
          <w:tcPr>
            <w:tcW w:w="71" w:type="pct"/>
            <w:tcBorders>
              <w:bottom w:val="nil"/>
              <w:right w:val="single" w:sz="4" w:space="0" w:color="auto"/>
            </w:tcBorders>
          </w:tcPr>
          <w:p w:rsidR="00D458E5" w:rsidRPr="006844B0" w:rsidRDefault="00D458E5" w:rsidP="00D458E5">
            <w:pPr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«</w:t>
            </w:r>
          </w:p>
        </w:tc>
        <w:tc>
          <w:tcPr>
            <w:tcW w:w="144" w:type="pc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458E5" w:rsidRPr="006844B0" w:rsidRDefault="00D458E5" w:rsidP="00D458E5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4</w:t>
            </w:r>
          </w:p>
        </w:tc>
        <w:tc>
          <w:tcPr>
            <w:tcW w:w="519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458E5" w:rsidRPr="006844B0" w:rsidRDefault="00D458E5" w:rsidP="00D458E5">
            <w:pPr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 xml:space="preserve">КС </w:t>
            </w: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458E5" w:rsidRPr="006844B0" w:rsidRDefault="00D458E5" w:rsidP="00D458E5">
            <w:pPr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 xml:space="preserve">Бюджет </w:t>
            </w:r>
            <w:r w:rsidRPr="006844B0">
              <w:rPr>
                <w:sz w:val="14"/>
                <w:szCs w:val="14"/>
              </w:rPr>
              <w:br/>
              <w:t xml:space="preserve">Санкт-Петербурга </w:t>
            </w:r>
          </w:p>
        </w:tc>
        <w:tc>
          <w:tcPr>
            <w:tcW w:w="5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bottom"/>
          </w:tcPr>
          <w:p w:rsidR="00D458E5" w:rsidRPr="006844B0" w:rsidRDefault="00D458E5" w:rsidP="00D458E5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1 053 196,1</w:t>
            </w:r>
          </w:p>
        </w:tc>
        <w:tc>
          <w:tcPr>
            <w:tcW w:w="5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bottom"/>
          </w:tcPr>
          <w:p w:rsidR="00D458E5" w:rsidRPr="006844B0" w:rsidRDefault="00D458E5" w:rsidP="00D458E5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1 331 181,8</w:t>
            </w:r>
          </w:p>
        </w:tc>
        <w:tc>
          <w:tcPr>
            <w:tcW w:w="5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bottom"/>
          </w:tcPr>
          <w:p w:rsidR="00D458E5" w:rsidRPr="006844B0" w:rsidRDefault="00B634D4" w:rsidP="00D458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1 250 388,2</w:t>
            </w:r>
          </w:p>
        </w:tc>
        <w:tc>
          <w:tcPr>
            <w:tcW w:w="5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bottom"/>
          </w:tcPr>
          <w:p w:rsidR="00D458E5" w:rsidRPr="006844B0" w:rsidRDefault="00B634D4" w:rsidP="00D458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2 799 876,9</w:t>
            </w:r>
          </w:p>
        </w:tc>
        <w:tc>
          <w:tcPr>
            <w:tcW w:w="5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bottom"/>
          </w:tcPr>
          <w:p w:rsidR="00D458E5" w:rsidRPr="006844B0" w:rsidRDefault="00D458E5" w:rsidP="00D458E5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1 487 421,6</w:t>
            </w:r>
          </w:p>
        </w:tc>
        <w:tc>
          <w:tcPr>
            <w:tcW w:w="5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bottom"/>
          </w:tcPr>
          <w:p w:rsidR="00D458E5" w:rsidRPr="006844B0" w:rsidRDefault="00D458E5" w:rsidP="00D458E5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3 236 486,7</w:t>
            </w:r>
          </w:p>
        </w:tc>
        <w:tc>
          <w:tcPr>
            <w:tcW w:w="4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bottom"/>
          </w:tcPr>
          <w:p w:rsidR="00D458E5" w:rsidRPr="006844B0" w:rsidRDefault="00B634D4" w:rsidP="00D458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11 158 551,3</w:t>
            </w:r>
          </w:p>
        </w:tc>
        <w:tc>
          <w:tcPr>
            <w:tcW w:w="270" w:type="pct"/>
            <w:tcBorders>
              <w:left w:val="single" w:sz="4" w:space="0" w:color="auto"/>
            </w:tcBorders>
          </w:tcPr>
          <w:p w:rsidR="00D458E5" w:rsidRPr="006844B0" w:rsidRDefault="00D458E5" w:rsidP="00D458E5">
            <w:pPr>
              <w:rPr>
                <w:sz w:val="14"/>
                <w:szCs w:val="14"/>
              </w:rPr>
            </w:pPr>
          </w:p>
        </w:tc>
      </w:tr>
      <w:tr w:rsidR="00D458E5" w:rsidRPr="006844B0" w:rsidTr="00D458E5">
        <w:trPr>
          <w:trHeight w:val="322"/>
        </w:trPr>
        <w:tc>
          <w:tcPr>
            <w:tcW w:w="71" w:type="pct"/>
            <w:tcBorders>
              <w:top w:val="nil"/>
              <w:bottom w:val="nil"/>
              <w:right w:val="single" w:sz="4" w:space="0" w:color="auto"/>
            </w:tcBorders>
          </w:tcPr>
          <w:p w:rsidR="00D458E5" w:rsidRPr="006844B0" w:rsidRDefault="00D458E5" w:rsidP="00D458E5">
            <w:pPr>
              <w:rPr>
                <w:sz w:val="18"/>
                <w:szCs w:val="18"/>
              </w:rPr>
            </w:pPr>
          </w:p>
        </w:tc>
        <w:tc>
          <w:tcPr>
            <w:tcW w:w="144" w:type="pct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458E5" w:rsidRPr="006844B0" w:rsidRDefault="00D458E5" w:rsidP="00D458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458E5" w:rsidRPr="006844B0" w:rsidRDefault="00D458E5" w:rsidP="00D458E5">
            <w:pPr>
              <w:rPr>
                <w:sz w:val="14"/>
                <w:szCs w:val="14"/>
              </w:rPr>
            </w:pP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458E5" w:rsidRPr="006844B0" w:rsidRDefault="00D458E5" w:rsidP="00D458E5">
            <w:pPr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Федеральный бюджет</w:t>
            </w:r>
          </w:p>
        </w:tc>
        <w:tc>
          <w:tcPr>
            <w:tcW w:w="521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bottom"/>
          </w:tcPr>
          <w:p w:rsidR="00D458E5" w:rsidRPr="006844B0" w:rsidRDefault="00D458E5" w:rsidP="00D458E5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521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bottom"/>
          </w:tcPr>
          <w:p w:rsidR="00D458E5" w:rsidRPr="006844B0" w:rsidRDefault="00D458E5" w:rsidP="00D458E5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133 799,7</w:t>
            </w:r>
          </w:p>
        </w:tc>
        <w:tc>
          <w:tcPr>
            <w:tcW w:w="521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bottom"/>
          </w:tcPr>
          <w:p w:rsidR="00D458E5" w:rsidRPr="006844B0" w:rsidRDefault="00D458E5" w:rsidP="00D458E5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266 353,6</w:t>
            </w:r>
          </w:p>
        </w:tc>
        <w:tc>
          <w:tcPr>
            <w:tcW w:w="521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bottom"/>
          </w:tcPr>
          <w:p w:rsidR="00D458E5" w:rsidRPr="006844B0" w:rsidRDefault="00D458E5" w:rsidP="00D458E5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402 334,5</w:t>
            </w:r>
          </w:p>
        </w:tc>
        <w:tc>
          <w:tcPr>
            <w:tcW w:w="521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D458E5" w:rsidRPr="006844B0" w:rsidRDefault="00D458E5" w:rsidP="00D458E5">
            <w:pPr>
              <w:ind w:left="-85"/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521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D458E5" w:rsidRPr="006844B0" w:rsidRDefault="00D458E5" w:rsidP="00D458E5">
            <w:pPr>
              <w:ind w:left="-85"/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4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bottom"/>
          </w:tcPr>
          <w:p w:rsidR="00D458E5" w:rsidRPr="006844B0" w:rsidRDefault="00D458E5" w:rsidP="00D458E5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802 487,8</w:t>
            </w:r>
          </w:p>
        </w:tc>
        <w:tc>
          <w:tcPr>
            <w:tcW w:w="270" w:type="pct"/>
            <w:tcBorders>
              <w:left w:val="single" w:sz="4" w:space="0" w:color="auto"/>
              <w:bottom w:val="nil"/>
            </w:tcBorders>
          </w:tcPr>
          <w:p w:rsidR="00D458E5" w:rsidRPr="006844B0" w:rsidRDefault="00D458E5" w:rsidP="00D458E5">
            <w:pPr>
              <w:rPr>
                <w:sz w:val="14"/>
                <w:szCs w:val="14"/>
              </w:rPr>
            </w:pPr>
          </w:p>
        </w:tc>
      </w:tr>
      <w:tr w:rsidR="00D458E5" w:rsidRPr="006844B0" w:rsidTr="00D458E5">
        <w:trPr>
          <w:trHeight w:val="33"/>
        </w:trPr>
        <w:tc>
          <w:tcPr>
            <w:tcW w:w="71" w:type="pct"/>
            <w:tcBorders>
              <w:top w:val="nil"/>
              <w:bottom w:val="nil"/>
              <w:right w:val="single" w:sz="4" w:space="0" w:color="auto"/>
            </w:tcBorders>
          </w:tcPr>
          <w:p w:rsidR="00D458E5" w:rsidRPr="006844B0" w:rsidRDefault="00D458E5" w:rsidP="00D458E5">
            <w:pPr>
              <w:rPr>
                <w:sz w:val="18"/>
                <w:szCs w:val="18"/>
              </w:rPr>
            </w:pPr>
          </w:p>
        </w:tc>
        <w:tc>
          <w:tcPr>
            <w:tcW w:w="144" w:type="pct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458E5" w:rsidRPr="006844B0" w:rsidRDefault="00D458E5" w:rsidP="00D458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458E5" w:rsidRPr="006844B0" w:rsidRDefault="00D458E5" w:rsidP="00D458E5">
            <w:pPr>
              <w:rPr>
                <w:sz w:val="14"/>
                <w:szCs w:val="14"/>
              </w:rPr>
            </w:pP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458E5" w:rsidRPr="006844B0" w:rsidRDefault="00D458E5" w:rsidP="00D458E5">
            <w:pPr>
              <w:rPr>
                <w:b/>
                <w:sz w:val="14"/>
                <w:szCs w:val="14"/>
              </w:rPr>
            </w:pPr>
            <w:r w:rsidRPr="006844B0">
              <w:rPr>
                <w:b/>
                <w:sz w:val="14"/>
                <w:szCs w:val="14"/>
              </w:rPr>
              <w:t xml:space="preserve">ИТОГО </w:t>
            </w:r>
          </w:p>
        </w:tc>
        <w:tc>
          <w:tcPr>
            <w:tcW w:w="521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bottom"/>
          </w:tcPr>
          <w:p w:rsidR="00D458E5" w:rsidRPr="006844B0" w:rsidRDefault="00D458E5" w:rsidP="00D458E5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1 053 196,1</w:t>
            </w:r>
          </w:p>
        </w:tc>
        <w:tc>
          <w:tcPr>
            <w:tcW w:w="521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bottom"/>
          </w:tcPr>
          <w:p w:rsidR="00D458E5" w:rsidRPr="006844B0" w:rsidRDefault="00D458E5" w:rsidP="00D458E5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1 464 981,5</w:t>
            </w:r>
          </w:p>
        </w:tc>
        <w:tc>
          <w:tcPr>
            <w:tcW w:w="521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bottom"/>
          </w:tcPr>
          <w:p w:rsidR="00D458E5" w:rsidRPr="006844B0" w:rsidRDefault="00B634D4" w:rsidP="00D458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1 516 741,8</w:t>
            </w:r>
          </w:p>
        </w:tc>
        <w:tc>
          <w:tcPr>
            <w:tcW w:w="521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bottom"/>
          </w:tcPr>
          <w:p w:rsidR="00D458E5" w:rsidRPr="006844B0" w:rsidRDefault="00B634D4" w:rsidP="00D458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3 202 211,4</w:t>
            </w:r>
          </w:p>
        </w:tc>
        <w:tc>
          <w:tcPr>
            <w:tcW w:w="521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bottom"/>
          </w:tcPr>
          <w:p w:rsidR="00D458E5" w:rsidRPr="006844B0" w:rsidRDefault="00D458E5" w:rsidP="00D458E5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1 487 421,6</w:t>
            </w:r>
          </w:p>
        </w:tc>
        <w:tc>
          <w:tcPr>
            <w:tcW w:w="521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bottom"/>
          </w:tcPr>
          <w:p w:rsidR="00D458E5" w:rsidRPr="006844B0" w:rsidRDefault="00D458E5" w:rsidP="00D458E5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3 236 486,7</w:t>
            </w:r>
          </w:p>
        </w:tc>
        <w:tc>
          <w:tcPr>
            <w:tcW w:w="4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bottom"/>
          </w:tcPr>
          <w:p w:rsidR="00D458E5" w:rsidRPr="006844B0" w:rsidRDefault="00B634D4" w:rsidP="00D458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11 961 039,1</w:t>
            </w:r>
          </w:p>
        </w:tc>
        <w:tc>
          <w:tcPr>
            <w:tcW w:w="270" w:type="pct"/>
            <w:tcBorders>
              <w:left w:val="single" w:sz="4" w:space="0" w:color="auto"/>
              <w:bottom w:val="nil"/>
            </w:tcBorders>
          </w:tcPr>
          <w:p w:rsidR="00D458E5" w:rsidRPr="006844B0" w:rsidRDefault="00D458E5" w:rsidP="00D458E5">
            <w:pPr>
              <w:rPr>
                <w:sz w:val="14"/>
                <w:szCs w:val="14"/>
              </w:rPr>
            </w:pPr>
          </w:p>
        </w:tc>
      </w:tr>
      <w:tr w:rsidR="00D458E5" w:rsidRPr="006844B0" w:rsidTr="00D458E5">
        <w:trPr>
          <w:trHeight w:val="295"/>
        </w:trPr>
        <w:tc>
          <w:tcPr>
            <w:tcW w:w="71" w:type="pct"/>
            <w:tcBorders>
              <w:bottom w:val="nil"/>
              <w:right w:val="single" w:sz="4" w:space="0" w:color="auto"/>
            </w:tcBorders>
          </w:tcPr>
          <w:p w:rsidR="00D458E5" w:rsidRPr="006844B0" w:rsidRDefault="00D458E5" w:rsidP="00D458E5">
            <w:pPr>
              <w:rPr>
                <w:sz w:val="18"/>
                <w:szCs w:val="18"/>
              </w:rPr>
            </w:pPr>
          </w:p>
        </w:tc>
        <w:tc>
          <w:tcPr>
            <w:tcW w:w="144" w:type="pc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458E5" w:rsidRPr="006844B0" w:rsidRDefault="00D458E5" w:rsidP="00D458E5">
            <w:pPr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4.1</w:t>
            </w:r>
          </w:p>
        </w:tc>
        <w:tc>
          <w:tcPr>
            <w:tcW w:w="519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458E5" w:rsidRPr="006844B0" w:rsidRDefault="00D458E5" w:rsidP="00D458E5">
            <w:pPr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 xml:space="preserve">Подпрограмма 3 </w:t>
            </w: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458E5" w:rsidRPr="006844B0" w:rsidRDefault="00D458E5" w:rsidP="00D458E5">
            <w:pPr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 xml:space="preserve">Бюджет Санкт-Петербурга </w:t>
            </w:r>
          </w:p>
        </w:tc>
        <w:tc>
          <w:tcPr>
            <w:tcW w:w="5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bottom"/>
          </w:tcPr>
          <w:p w:rsidR="00D458E5" w:rsidRPr="006844B0" w:rsidRDefault="00D458E5" w:rsidP="00D458E5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1 053 196,1</w:t>
            </w:r>
          </w:p>
        </w:tc>
        <w:tc>
          <w:tcPr>
            <w:tcW w:w="5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bottom"/>
          </w:tcPr>
          <w:p w:rsidR="00D458E5" w:rsidRPr="006844B0" w:rsidRDefault="00D458E5" w:rsidP="00D458E5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782 018,7</w:t>
            </w:r>
          </w:p>
        </w:tc>
        <w:tc>
          <w:tcPr>
            <w:tcW w:w="5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bottom"/>
          </w:tcPr>
          <w:p w:rsidR="00D458E5" w:rsidRPr="006844B0" w:rsidRDefault="00B634D4" w:rsidP="00D458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1 250 388,2</w:t>
            </w:r>
          </w:p>
        </w:tc>
        <w:tc>
          <w:tcPr>
            <w:tcW w:w="5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bottom"/>
          </w:tcPr>
          <w:p w:rsidR="00D458E5" w:rsidRPr="006844B0" w:rsidRDefault="00B634D4" w:rsidP="00D458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2 799 876,9</w:t>
            </w:r>
          </w:p>
        </w:tc>
        <w:tc>
          <w:tcPr>
            <w:tcW w:w="5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bottom"/>
          </w:tcPr>
          <w:p w:rsidR="00D458E5" w:rsidRPr="006844B0" w:rsidRDefault="00D458E5" w:rsidP="00D458E5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1 487 421,6</w:t>
            </w:r>
          </w:p>
        </w:tc>
        <w:tc>
          <w:tcPr>
            <w:tcW w:w="5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bottom"/>
          </w:tcPr>
          <w:p w:rsidR="00D458E5" w:rsidRPr="006844B0" w:rsidRDefault="00D458E5" w:rsidP="00D458E5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3 236 486,7</w:t>
            </w:r>
          </w:p>
        </w:tc>
        <w:tc>
          <w:tcPr>
            <w:tcW w:w="4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bottom"/>
          </w:tcPr>
          <w:p w:rsidR="00D458E5" w:rsidRPr="006844B0" w:rsidRDefault="00B634D4" w:rsidP="00D458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10 609 388,2</w:t>
            </w:r>
          </w:p>
        </w:tc>
        <w:tc>
          <w:tcPr>
            <w:tcW w:w="270" w:type="pct"/>
            <w:tcBorders>
              <w:left w:val="single" w:sz="4" w:space="0" w:color="auto"/>
            </w:tcBorders>
          </w:tcPr>
          <w:p w:rsidR="00D458E5" w:rsidRPr="006844B0" w:rsidRDefault="00D458E5" w:rsidP="00D458E5">
            <w:pPr>
              <w:rPr>
                <w:sz w:val="14"/>
                <w:szCs w:val="14"/>
              </w:rPr>
            </w:pPr>
          </w:p>
        </w:tc>
      </w:tr>
      <w:tr w:rsidR="00D458E5" w:rsidRPr="006844B0" w:rsidTr="00D458E5">
        <w:trPr>
          <w:trHeight w:val="290"/>
        </w:trPr>
        <w:tc>
          <w:tcPr>
            <w:tcW w:w="71" w:type="pct"/>
            <w:tcBorders>
              <w:top w:val="nil"/>
              <w:right w:val="single" w:sz="4" w:space="0" w:color="auto"/>
            </w:tcBorders>
          </w:tcPr>
          <w:p w:rsidR="00D458E5" w:rsidRPr="006844B0" w:rsidRDefault="00D458E5" w:rsidP="00D458E5">
            <w:pPr>
              <w:rPr>
                <w:sz w:val="18"/>
                <w:szCs w:val="18"/>
              </w:rPr>
            </w:pPr>
          </w:p>
        </w:tc>
        <w:tc>
          <w:tcPr>
            <w:tcW w:w="144" w:type="pct"/>
            <w:vMerge w:val="restart"/>
            <w:tcBorders>
              <w:top w:val="nil"/>
              <w:left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458E5" w:rsidRPr="006844B0" w:rsidRDefault="00D458E5" w:rsidP="00D458E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19" w:type="pct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458E5" w:rsidRPr="006844B0" w:rsidRDefault="00D458E5" w:rsidP="00D458E5">
            <w:pPr>
              <w:rPr>
                <w:sz w:val="14"/>
                <w:szCs w:val="14"/>
              </w:rPr>
            </w:pP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458E5" w:rsidRPr="006844B0" w:rsidRDefault="00D458E5" w:rsidP="00D458E5">
            <w:pPr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Федеральный бюджет</w:t>
            </w:r>
          </w:p>
        </w:tc>
        <w:tc>
          <w:tcPr>
            <w:tcW w:w="52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bottom"/>
          </w:tcPr>
          <w:p w:rsidR="00D458E5" w:rsidRPr="006844B0" w:rsidRDefault="00D458E5" w:rsidP="00D458E5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52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bottom"/>
          </w:tcPr>
          <w:p w:rsidR="00D458E5" w:rsidRPr="006844B0" w:rsidRDefault="00D458E5" w:rsidP="00D458E5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133 799,7</w:t>
            </w:r>
          </w:p>
        </w:tc>
        <w:tc>
          <w:tcPr>
            <w:tcW w:w="52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bottom"/>
          </w:tcPr>
          <w:p w:rsidR="00D458E5" w:rsidRPr="006844B0" w:rsidRDefault="00D458E5" w:rsidP="00D458E5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266 353,6</w:t>
            </w:r>
          </w:p>
        </w:tc>
        <w:tc>
          <w:tcPr>
            <w:tcW w:w="52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bottom"/>
          </w:tcPr>
          <w:p w:rsidR="00D458E5" w:rsidRPr="006844B0" w:rsidRDefault="00D458E5" w:rsidP="00D458E5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402 334,5</w:t>
            </w:r>
          </w:p>
        </w:tc>
        <w:tc>
          <w:tcPr>
            <w:tcW w:w="52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D458E5" w:rsidRPr="006844B0" w:rsidRDefault="00D458E5" w:rsidP="00D458E5">
            <w:pPr>
              <w:ind w:left="-85"/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52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D458E5" w:rsidRPr="006844B0" w:rsidRDefault="00D458E5" w:rsidP="00D458E5">
            <w:pPr>
              <w:ind w:left="-85"/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</w:tc>
        <w:tc>
          <w:tcPr>
            <w:tcW w:w="45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bottom"/>
          </w:tcPr>
          <w:p w:rsidR="00D458E5" w:rsidRPr="006844B0" w:rsidRDefault="00D458E5" w:rsidP="00D458E5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802 487,8</w:t>
            </w:r>
          </w:p>
        </w:tc>
        <w:tc>
          <w:tcPr>
            <w:tcW w:w="270" w:type="pct"/>
            <w:tcBorders>
              <w:left w:val="single" w:sz="4" w:space="0" w:color="auto"/>
            </w:tcBorders>
            <w:vAlign w:val="bottom"/>
          </w:tcPr>
          <w:p w:rsidR="00D458E5" w:rsidRPr="006844B0" w:rsidRDefault="00D458E5" w:rsidP="00D458E5">
            <w:pPr>
              <w:rPr>
                <w:sz w:val="14"/>
                <w:szCs w:val="14"/>
              </w:rPr>
            </w:pPr>
          </w:p>
        </w:tc>
      </w:tr>
      <w:tr w:rsidR="00D458E5" w:rsidRPr="006844B0" w:rsidTr="00D458E5">
        <w:trPr>
          <w:trHeight w:val="20"/>
        </w:trPr>
        <w:tc>
          <w:tcPr>
            <w:tcW w:w="71" w:type="pct"/>
            <w:tcBorders>
              <w:top w:val="nil"/>
              <w:right w:val="single" w:sz="4" w:space="0" w:color="auto"/>
            </w:tcBorders>
          </w:tcPr>
          <w:p w:rsidR="00D458E5" w:rsidRPr="006844B0" w:rsidRDefault="00D458E5" w:rsidP="00D458E5">
            <w:pPr>
              <w:rPr>
                <w:sz w:val="18"/>
                <w:szCs w:val="18"/>
              </w:rPr>
            </w:pPr>
          </w:p>
        </w:tc>
        <w:tc>
          <w:tcPr>
            <w:tcW w:w="144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458E5" w:rsidRPr="006844B0" w:rsidRDefault="00D458E5" w:rsidP="00D458E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19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458E5" w:rsidRPr="006844B0" w:rsidRDefault="00D458E5" w:rsidP="00D458E5">
            <w:pPr>
              <w:rPr>
                <w:sz w:val="14"/>
                <w:szCs w:val="14"/>
              </w:rPr>
            </w:pP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458E5" w:rsidRPr="006844B0" w:rsidRDefault="00D458E5" w:rsidP="00D458E5">
            <w:pPr>
              <w:rPr>
                <w:b/>
                <w:sz w:val="14"/>
                <w:szCs w:val="14"/>
              </w:rPr>
            </w:pPr>
            <w:r w:rsidRPr="006844B0">
              <w:rPr>
                <w:b/>
                <w:sz w:val="14"/>
                <w:szCs w:val="14"/>
              </w:rPr>
              <w:t xml:space="preserve">ИТОГО </w:t>
            </w:r>
          </w:p>
        </w:tc>
        <w:tc>
          <w:tcPr>
            <w:tcW w:w="52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bottom"/>
          </w:tcPr>
          <w:p w:rsidR="00D458E5" w:rsidRPr="006844B0" w:rsidRDefault="00D458E5" w:rsidP="00D458E5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1 053 196,1</w:t>
            </w:r>
          </w:p>
        </w:tc>
        <w:tc>
          <w:tcPr>
            <w:tcW w:w="52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bottom"/>
          </w:tcPr>
          <w:p w:rsidR="00D458E5" w:rsidRPr="006844B0" w:rsidRDefault="00D458E5" w:rsidP="00D458E5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915 818,4</w:t>
            </w:r>
          </w:p>
        </w:tc>
        <w:tc>
          <w:tcPr>
            <w:tcW w:w="52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bottom"/>
          </w:tcPr>
          <w:p w:rsidR="00D458E5" w:rsidRPr="006844B0" w:rsidRDefault="00B634D4" w:rsidP="00D458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1 516 741,8</w:t>
            </w:r>
          </w:p>
        </w:tc>
        <w:tc>
          <w:tcPr>
            <w:tcW w:w="52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bottom"/>
          </w:tcPr>
          <w:p w:rsidR="00D458E5" w:rsidRPr="006844B0" w:rsidRDefault="00B634D4" w:rsidP="00D458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3 202 211,4</w:t>
            </w:r>
          </w:p>
        </w:tc>
        <w:tc>
          <w:tcPr>
            <w:tcW w:w="52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bottom"/>
          </w:tcPr>
          <w:p w:rsidR="00D458E5" w:rsidRPr="006844B0" w:rsidRDefault="00D458E5" w:rsidP="00D458E5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1 487 421,6</w:t>
            </w:r>
          </w:p>
        </w:tc>
        <w:tc>
          <w:tcPr>
            <w:tcW w:w="52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bottom"/>
          </w:tcPr>
          <w:p w:rsidR="00D458E5" w:rsidRPr="006844B0" w:rsidRDefault="00D458E5" w:rsidP="00D458E5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3 236 486,7</w:t>
            </w:r>
          </w:p>
        </w:tc>
        <w:tc>
          <w:tcPr>
            <w:tcW w:w="45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bottom"/>
          </w:tcPr>
          <w:p w:rsidR="00D458E5" w:rsidRPr="006844B0" w:rsidRDefault="00B634D4" w:rsidP="00D458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11 411 876,0</w:t>
            </w:r>
          </w:p>
        </w:tc>
        <w:tc>
          <w:tcPr>
            <w:tcW w:w="270" w:type="pct"/>
            <w:tcBorders>
              <w:left w:val="single" w:sz="4" w:space="0" w:color="auto"/>
            </w:tcBorders>
            <w:vAlign w:val="bottom"/>
          </w:tcPr>
          <w:p w:rsidR="00D458E5" w:rsidRPr="006844B0" w:rsidRDefault="00D458E5" w:rsidP="00D458E5">
            <w:pPr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».</w:t>
            </w:r>
          </w:p>
        </w:tc>
      </w:tr>
    </w:tbl>
    <w:p w:rsidR="00722A54" w:rsidRDefault="002348C0" w:rsidP="00805753">
      <w:pPr>
        <w:tabs>
          <w:tab w:val="left" w:pos="0"/>
          <w:tab w:val="left" w:pos="709"/>
          <w:tab w:val="left" w:pos="1134"/>
        </w:tabs>
        <w:autoSpaceDE w:val="0"/>
        <w:autoSpaceDN w:val="0"/>
        <w:adjustRightInd w:val="0"/>
        <w:ind w:right="284"/>
        <w:jc w:val="both"/>
      </w:pPr>
      <w:r w:rsidRPr="006844B0">
        <w:tab/>
      </w:r>
    </w:p>
    <w:p w:rsidR="00CE65F8" w:rsidRDefault="00CE65F8" w:rsidP="00805753">
      <w:pPr>
        <w:tabs>
          <w:tab w:val="left" w:pos="0"/>
          <w:tab w:val="left" w:pos="709"/>
          <w:tab w:val="left" w:pos="1134"/>
        </w:tabs>
        <w:autoSpaceDE w:val="0"/>
        <w:autoSpaceDN w:val="0"/>
        <w:adjustRightInd w:val="0"/>
        <w:ind w:right="284"/>
        <w:jc w:val="both"/>
      </w:pPr>
    </w:p>
    <w:p w:rsidR="00CE65F8" w:rsidRDefault="00CE65F8" w:rsidP="00805753">
      <w:pPr>
        <w:tabs>
          <w:tab w:val="left" w:pos="0"/>
          <w:tab w:val="left" w:pos="709"/>
          <w:tab w:val="left" w:pos="1134"/>
        </w:tabs>
        <w:autoSpaceDE w:val="0"/>
        <w:autoSpaceDN w:val="0"/>
        <w:adjustRightInd w:val="0"/>
        <w:ind w:right="284"/>
        <w:jc w:val="both"/>
      </w:pPr>
    </w:p>
    <w:p w:rsidR="00CE65F8" w:rsidRDefault="00CE65F8" w:rsidP="00805753">
      <w:pPr>
        <w:tabs>
          <w:tab w:val="left" w:pos="0"/>
          <w:tab w:val="left" w:pos="709"/>
          <w:tab w:val="left" w:pos="1134"/>
        </w:tabs>
        <w:autoSpaceDE w:val="0"/>
        <w:autoSpaceDN w:val="0"/>
        <w:adjustRightInd w:val="0"/>
        <w:ind w:right="284"/>
        <w:jc w:val="both"/>
      </w:pPr>
    </w:p>
    <w:p w:rsidR="00CE65F8" w:rsidRDefault="00CE65F8" w:rsidP="00805753">
      <w:pPr>
        <w:tabs>
          <w:tab w:val="left" w:pos="0"/>
          <w:tab w:val="left" w:pos="709"/>
          <w:tab w:val="left" w:pos="1134"/>
        </w:tabs>
        <w:autoSpaceDE w:val="0"/>
        <w:autoSpaceDN w:val="0"/>
        <w:adjustRightInd w:val="0"/>
        <w:ind w:right="284"/>
        <w:jc w:val="both"/>
      </w:pPr>
    </w:p>
    <w:p w:rsidR="00CE65F8" w:rsidRDefault="00CE65F8" w:rsidP="00805753">
      <w:pPr>
        <w:tabs>
          <w:tab w:val="left" w:pos="0"/>
          <w:tab w:val="left" w:pos="709"/>
          <w:tab w:val="left" w:pos="1134"/>
        </w:tabs>
        <w:autoSpaceDE w:val="0"/>
        <w:autoSpaceDN w:val="0"/>
        <w:adjustRightInd w:val="0"/>
        <w:ind w:right="284"/>
        <w:jc w:val="both"/>
      </w:pPr>
    </w:p>
    <w:p w:rsidR="00CE65F8" w:rsidRDefault="00CE65F8" w:rsidP="00805753">
      <w:pPr>
        <w:tabs>
          <w:tab w:val="left" w:pos="0"/>
          <w:tab w:val="left" w:pos="709"/>
          <w:tab w:val="left" w:pos="1134"/>
        </w:tabs>
        <w:autoSpaceDE w:val="0"/>
        <w:autoSpaceDN w:val="0"/>
        <w:adjustRightInd w:val="0"/>
        <w:ind w:right="284"/>
        <w:jc w:val="both"/>
      </w:pPr>
    </w:p>
    <w:p w:rsidR="002348C0" w:rsidRPr="00805753" w:rsidRDefault="00A97E96" w:rsidP="00805753">
      <w:pPr>
        <w:tabs>
          <w:tab w:val="left" w:pos="0"/>
          <w:tab w:val="left" w:pos="709"/>
          <w:tab w:val="left" w:pos="1134"/>
        </w:tabs>
        <w:autoSpaceDE w:val="0"/>
        <w:autoSpaceDN w:val="0"/>
        <w:adjustRightInd w:val="0"/>
        <w:ind w:right="284"/>
        <w:jc w:val="both"/>
      </w:pPr>
      <w:r>
        <w:tab/>
      </w:r>
      <w:r w:rsidR="006E4EE4" w:rsidRPr="006844B0">
        <w:t>8</w:t>
      </w:r>
      <w:r w:rsidR="00D458E5" w:rsidRPr="006844B0">
        <w:t xml:space="preserve">.6. </w:t>
      </w:r>
      <w:r w:rsidR="00D458E5" w:rsidRPr="00805753">
        <w:t>Пункт 6 раздела 4 приложения к постановлени</w:t>
      </w:r>
      <w:r w:rsidR="00A60516" w:rsidRPr="00805753">
        <w:t>ю изложить в сле</w:t>
      </w:r>
      <w:r w:rsidR="002348C0" w:rsidRPr="00805753">
        <w:t>д</w:t>
      </w:r>
      <w:r w:rsidR="00A60516" w:rsidRPr="00805753">
        <w:t>ующей редакции:</w:t>
      </w:r>
    </w:p>
    <w:p w:rsidR="00D458E5" w:rsidRPr="006844B0" w:rsidRDefault="002348C0" w:rsidP="002348C0">
      <w:pPr>
        <w:tabs>
          <w:tab w:val="left" w:pos="8051"/>
        </w:tabs>
        <w:rPr>
          <w:rFonts w:eastAsia="Calibri"/>
          <w:lang w:eastAsia="en-US"/>
        </w:rPr>
      </w:pPr>
      <w:r w:rsidRPr="006844B0">
        <w:rPr>
          <w:rFonts w:eastAsia="Calibri"/>
          <w:lang w:eastAsia="en-US"/>
        </w:rPr>
        <w:tab/>
      </w:r>
    </w:p>
    <w:tbl>
      <w:tblPr>
        <w:tblW w:w="5352" w:type="pct"/>
        <w:tblInd w:w="-80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299"/>
        <w:gridCol w:w="293"/>
        <w:gridCol w:w="1660"/>
        <w:gridCol w:w="7816"/>
        <w:gridCol w:w="413"/>
        <w:gridCol w:w="273"/>
      </w:tblGrid>
      <w:tr w:rsidR="00D458E5" w:rsidRPr="006844B0" w:rsidTr="008A53D8">
        <w:trPr>
          <w:trHeight w:val="9191"/>
        </w:trPr>
        <w:tc>
          <w:tcPr>
            <w:tcW w:w="139" w:type="pct"/>
            <w:tcBorders>
              <w:right w:val="single" w:sz="4" w:space="0" w:color="auto"/>
            </w:tcBorders>
          </w:tcPr>
          <w:p w:rsidR="00D458E5" w:rsidRPr="006844B0" w:rsidRDefault="00D458E5" w:rsidP="00D458E5">
            <w:pPr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«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8E5" w:rsidRPr="006844B0" w:rsidRDefault="00D458E5" w:rsidP="00D458E5">
            <w:pPr>
              <w:jc w:val="center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6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8E5" w:rsidRPr="006844B0" w:rsidRDefault="00D458E5" w:rsidP="00D458E5">
            <w:pPr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Общий объем финансирования подпрограммы 3</w:t>
            </w:r>
            <w:r w:rsidRPr="006844B0">
              <w:rPr>
                <w:sz w:val="18"/>
                <w:szCs w:val="18"/>
              </w:rPr>
              <w:br/>
              <w:t xml:space="preserve">по источникам финансирования, </w:t>
            </w:r>
            <w:r w:rsidRPr="006844B0">
              <w:rPr>
                <w:sz w:val="18"/>
                <w:szCs w:val="18"/>
              </w:rPr>
              <w:br/>
              <w:t>в том числе по годам реализации</w:t>
            </w:r>
          </w:p>
        </w:tc>
        <w:tc>
          <w:tcPr>
            <w:tcW w:w="3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8E5" w:rsidRPr="006844B0" w:rsidRDefault="00D458E5" w:rsidP="00D458E5">
            <w:pPr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Общий объем финансирования подпрограммы 3 на период</w:t>
            </w:r>
          </w:p>
          <w:p w:rsidR="00D458E5" w:rsidRPr="006844B0" w:rsidRDefault="00D458E5" w:rsidP="00D458E5">
            <w:pPr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2019-2024 годов – 13</w:t>
            </w:r>
            <w:r w:rsidR="00B634D4">
              <w:rPr>
                <w:sz w:val="18"/>
                <w:szCs w:val="18"/>
              </w:rPr>
              <w:t xml:space="preserve"> 486 466,8 </w:t>
            </w:r>
            <w:proofErr w:type="spellStart"/>
            <w:r w:rsidRPr="006844B0">
              <w:rPr>
                <w:sz w:val="18"/>
                <w:szCs w:val="18"/>
              </w:rPr>
              <w:t>тыс</w:t>
            </w:r>
            <w:proofErr w:type="gramStart"/>
            <w:r w:rsidRPr="006844B0">
              <w:rPr>
                <w:sz w:val="18"/>
                <w:szCs w:val="18"/>
              </w:rPr>
              <w:t>.р</w:t>
            </w:r>
            <w:proofErr w:type="gramEnd"/>
            <w:r w:rsidRPr="006844B0">
              <w:rPr>
                <w:sz w:val="18"/>
                <w:szCs w:val="18"/>
              </w:rPr>
              <w:t>уб</w:t>
            </w:r>
            <w:proofErr w:type="spellEnd"/>
            <w:r w:rsidRPr="006844B0">
              <w:rPr>
                <w:sz w:val="18"/>
                <w:szCs w:val="18"/>
              </w:rPr>
              <w:t>., из них:</w:t>
            </w:r>
          </w:p>
          <w:p w:rsidR="00D458E5" w:rsidRPr="006844B0" w:rsidRDefault="00D458E5" w:rsidP="00D458E5">
            <w:pPr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 xml:space="preserve">2019 г. – 1 544 586,2 </w:t>
            </w:r>
            <w:proofErr w:type="spellStart"/>
            <w:r w:rsidRPr="006844B0">
              <w:rPr>
                <w:sz w:val="18"/>
                <w:szCs w:val="18"/>
              </w:rPr>
              <w:t>тыс</w:t>
            </w:r>
            <w:proofErr w:type="gramStart"/>
            <w:r w:rsidRPr="006844B0">
              <w:rPr>
                <w:sz w:val="18"/>
                <w:szCs w:val="18"/>
              </w:rPr>
              <w:t>.р</w:t>
            </w:r>
            <w:proofErr w:type="gramEnd"/>
            <w:r w:rsidRPr="006844B0">
              <w:rPr>
                <w:sz w:val="18"/>
                <w:szCs w:val="18"/>
              </w:rPr>
              <w:t>уб</w:t>
            </w:r>
            <w:proofErr w:type="spellEnd"/>
            <w:r w:rsidRPr="006844B0">
              <w:rPr>
                <w:sz w:val="18"/>
                <w:szCs w:val="18"/>
              </w:rPr>
              <w:t>.;</w:t>
            </w:r>
          </w:p>
          <w:p w:rsidR="00D458E5" w:rsidRPr="006844B0" w:rsidRDefault="00D458E5" w:rsidP="00D458E5">
            <w:pPr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 xml:space="preserve">2020 г. – 1 439 353,0 </w:t>
            </w:r>
            <w:proofErr w:type="spellStart"/>
            <w:r w:rsidRPr="006844B0">
              <w:rPr>
                <w:sz w:val="18"/>
                <w:szCs w:val="18"/>
              </w:rPr>
              <w:t>тыс</w:t>
            </w:r>
            <w:proofErr w:type="gramStart"/>
            <w:r w:rsidRPr="006844B0">
              <w:rPr>
                <w:sz w:val="18"/>
                <w:szCs w:val="18"/>
              </w:rPr>
              <w:t>.р</w:t>
            </w:r>
            <w:proofErr w:type="gramEnd"/>
            <w:r w:rsidRPr="006844B0">
              <w:rPr>
                <w:sz w:val="18"/>
                <w:szCs w:val="18"/>
              </w:rPr>
              <w:t>уб</w:t>
            </w:r>
            <w:proofErr w:type="spellEnd"/>
            <w:r w:rsidRPr="006844B0">
              <w:rPr>
                <w:sz w:val="18"/>
                <w:szCs w:val="18"/>
              </w:rPr>
              <w:t>.;</w:t>
            </w:r>
          </w:p>
          <w:p w:rsidR="00D458E5" w:rsidRPr="006844B0" w:rsidRDefault="00D458E5" w:rsidP="00D458E5">
            <w:pPr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2021 г. – 1</w:t>
            </w:r>
            <w:r w:rsidR="00B634D4">
              <w:rPr>
                <w:sz w:val="18"/>
                <w:szCs w:val="18"/>
              </w:rPr>
              <w:t> 516 741,8</w:t>
            </w:r>
            <w:r w:rsidRPr="006844B0">
              <w:rPr>
                <w:sz w:val="18"/>
                <w:szCs w:val="18"/>
              </w:rPr>
              <w:t xml:space="preserve"> </w:t>
            </w:r>
            <w:proofErr w:type="spellStart"/>
            <w:r w:rsidRPr="006844B0">
              <w:rPr>
                <w:sz w:val="18"/>
                <w:szCs w:val="18"/>
              </w:rPr>
              <w:t>тыс</w:t>
            </w:r>
            <w:proofErr w:type="gramStart"/>
            <w:r w:rsidRPr="006844B0">
              <w:rPr>
                <w:sz w:val="18"/>
                <w:szCs w:val="18"/>
              </w:rPr>
              <w:t>.р</w:t>
            </w:r>
            <w:proofErr w:type="gramEnd"/>
            <w:r w:rsidRPr="006844B0">
              <w:rPr>
                <w:sz w:val="18"/>
                <w:szCs w:val="18"/>
              </w:rPr>
              <w:t>уб</w:t>
            </w:r>
            <w:proofErr w:type="spellEnd"/>
            <w:r w:rsidRPr="006844B0">
              <w:rPr>
                <w:sz w:val="18"/>
                <w:szCs w:val="18"/>
              </w:rPr>
              <w:t>.;</w:t>
            </w:r>
          </w:p>
          <w:p w:rsidR="00D458E5" w:rsidRPr="006844B0" w:rsidRDefault="00D458E5" w:rsidP="00D458E5">
            <w:pPr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 xml:space="preserve">2022 г. – </w:t>
            </w:r>
            <w:r w:rsidR="00B634D4">
              <w:rPr>
                <w:sz w:val="18"/>
                <w:szCs w:val="18"/>
              </w:rPr>
              <w:t>3 202 211,4</w:t>
            </w:r>
            <w:r w:rsidRPr="006844B0">
              <w:rPr>
                <w:sz w:val="18"/>
                <w:szCs w:val="18"/>
              </w:rPr>
              <w:t xml:space="preserve"> </w:t>
            </w:r>
            <w:proofErr w:type="spellStart"/>
            <w:r w:rsidRPr="006844B0">
              <w:rPr>
                <w:sz w:val="18"/>
                <w:szCs w:val="18"/>
              </w:rPr>
              <w:t>тысруб</w:t>
            </w:r>
            <w:proofErr w:type="spellEnd"/>
            <w:r w:rsidRPr="006844B0">
              <w:rPr>
                <w:sz w:val="18"/>
                <w:szCs w:val="18"/>
              </w:rPr>
              <w:t>.;</w:t>
            </w:r>
          </w:p>
          <w:p w:rsidR="00D458E5" w:rsidRPr="006844B0" w:rsidRDefault="00D458E5" w:rsidP="00D458E5">
            <w:pPr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 xml:space="preserve">2023 г. – 2 337 719,5 </w:t>
            </w:r>
            <w:proofErr w:type="spellStart"/>
            <w:r w:rsidRPr="006844B0">
              <w:rPr>
                <w:sz w:val="18"/>
                <w:szCs w:val="18"/>
              </w:rPr>
              <w:t>тыс</w:t>
            </w:r>
            <w:proofErr w:type="gramStart"/>
            <w:r w:rsidRPr="006844B0">
              <w:rPr>
                <w:sz w:val="18"/>
                <w:szCs w:val="18"/>
              </w:rPr>
              <w:t>.р</w:t>
            </w:r>
            <w:proofErr w:type="gramEnd"/>
            <w:r w:rsidRPr="006844B0">
              <w:rPr>
                <w:sz w:val="18"/>
                <w:szCs w:val="18"/>
              </w:rPr>
              <w:t>уб</w:t>
            </w:r>
            <w:proofErr w:type="spellEnd"/>
            <w:r w:rsidRPr="006844B0">
              <w:rPr>
                <w:sz w:val="18"/>
                <w:szCs w:val="18"/>
              </w:rPr>
              <w:t>.;</w:t>
            </w:r>
          </w:p>
          <w:p w:rsidR="00D458E5" w:rsidRPr="006844B0" w:rsidRDefault="00D458E5" w:rsidP="00D458E5">
            <w:pPr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 xml:space="preserve">2024 г. – 3 445 854,9 </w:t>
            </w:r>
            <w:proofErr w:type="spellStart"/>
            <w:r w:rsidRPr="006844B0">
              <w:rPr>
                <w:sz w:val="18"/>
                <w:szCs w:val="18"/>
              </w:rPr>
              <w:t>тысруб</w:t>
            </w:r>
            <w:proofErr w:type="spellEnd"/>
            <w:r w:rsidRPr="006844B0">
              <w:rPr>
                <w:sz w:val="18"/>
                <w:szCs w:val="18"/>
              </w:rPr>
              <w:t>.</w:t>
            </w:r>
          </w:p>
          <w:p w:rsidR="00D458E5" w:rsidRPr="006844B0" w:rsidRDefault="00D458E5" w:rsidP="00D458E5">
            <w:pPr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 xml:space="preserve">Общий объем финансирования подпрограммы 3 на период </w:t>
            </w:r>
          </w:p>
          <w:p w:rsidR="00D458E5" w:rsidRPr="006844B0" w:rsidRDefault="00D458E5" w:rsidP="00D458E5">
            <w:pPr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 xml:space="preserve">2019-2024 годов за счет средств бюджета Санкт-Петербурга – </w:t>
            </w:r>
          </w:p>
          <w:p w:rsidR="00D458E5" w:rsidRPr="006844B0" w:rsidRDefault="00B634D4" w:rsidP="00D458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12 583 979,0 </w:t>
            </w:r>
            <w:proofErr w:type="spellStart"/>
            <w:r w:rsidR="00D458E5" w:rsidRPr="006844B0">
              <w:rPr>
                <w:sz w:val="18"/>
                <w:szCs w:val="18"/>
              </w:rPr>
              <w:t>тыс</w:t>
            </w:r>
            <w:proofErr w:type="gramStart"/>
            <w:r w:rsidR="00D458E5" w:rsidRPr="006844B0">
              <w:rPr>
                <w:sz w:val="18"/>
                <w:szCs w:val="18"/>
              </w:rPr>
              <w:t>.р</w:t>
            </w:r>
            <w:proofErr w:type="gramEnd"/>
            <w:r w:rsidR="00D458E5" w:rsidRPr="006844B0">
              <w:rPr>
                <w:sz w:val="18"/>
                <w:szCs w:val="18"/>
              </w:rPr>
              <w:t>уб</w:t>
            </w:r>
            <w:proofErr w:type="spellEnd"/>
            <w:r w:rsidR="00D458E5" w:rsidRPr="006844B0">
              <w:rPr>
                <w:sz w:val="18"/>
                <w:szCs w:val="18"/>
              </w:rPr>
              <w:t>., из них:</w:t>
            </w:r>
          </w:p>
          <w:p w:rsidR="00D458E5" w:rsidRPr="006844B0" w:rsidRDefault="00D458E5" w:rsidP="00D458E5">
            <w:pPr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 xml:space="preserve">2019 г. – 1 444 586,2 </w:t>
            </w:r>
            <w:proofErr w:type="spellStart"/>
            <w:r w:rsidRPr="006844B0">
              <w:rPr>
                <w:sz w:val="18"/>
                <w:szCs w:val="18"/>
              </w:rPr>
              <w:t>тыс</w:t>
            </w:r>
            <w:proofErr w:type="gramStart"/>
            <w:r w:rsidRPr="006844B0">
              <w:rPr>
                <w:sz w:val="18"/>
                <w:szCs w:val="18"/>
              </w:rPr>
              <w:t>.р</w:t>
            </w:r>
            <w:proofErr w:type="gramEnd"/>
            <w:r w:rsidRPr="006844B0">
              <w:rPr>
                <w:sz w:val="18"/>
                <w:szCs w:val="18"/>
              </w:rPr>
              <w:t>уб</w:t>
            </w:r>
            <w:proofErr w:type="spellEnd"/>
            <w:r w:rsidRPr="006844B0">
              <w:rPr>
                <w:sz w:val="18"/>
                <w:szCs w:val="18"/>
              </w:rPr>
              <w:t>.;</w:t>
            </w:r>
          </w:p>
          <w:p w:rsidR="00D458E5" w:rsidRPr="006844B0" w:rsidRDefault="00D458E5" w:rsidP="00D458E5">
            <w:pPr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 xml:space="preserve">2020 г. – 1 305 553,3 </w:t>
            </w:r>
            <w:proofErr w:type="spellStart"/>
            <w:r w:rsidRPr="006844B0">
              <w:rPr>
                <w:sz w:val="18"/>
                <w:szCs w:val="18"/>
              </w:rPr>
              <w:t>тыс</w:t>
            </w:r>
            <w:proofErr w:type="gramStart"/>
            <w:r w:rsidRPr="006844B0">
              <w:rPr>
                <w:sz w:val="18"/>
                <w:szCs w:val="18"/>
              </w:rPr>
              <w:t>.р</w:t>
            </w:r>
            <w:proofErr w:type="gramEnd"/>
            <w:r w:rsidRPr="006844B0">
              <w:rPr>
                <w:sz w:val="18"/>
                <w:szCs w:val="18"/>
              </w:rPr>
              <w:t>уб</w:t>
            </w:r>
            <w:proofErr w:type="spellEnd"/>
            <w:r w:rsidRPr="006844B0">
              <w:rPr>
                <w:sz w:val="18"/>
                <w:szCs w:val="18"/>
              </w:rPr>
              <w:t>.;</w:t>
            </w:r>
          </w:p>
          <w:p w:rsidR="00D458E5" w:rsidRPr="006844B0" w:rsidRDefault="00D458E5" w:rsidP="00D458E5">
            <w:pPr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 xml:space="preserve">2021 г. – </w:t>
            </w:r>
            <w:r w:rsidR="00B634D4">
              <w:rPr>
                <w:sz w:val="18"/>
                <w:szCs w:val="18"/>
              </w:rPr>
              <w:t>1 250 388,2</w:t>
            </w:r>
            <w:r w:rsidRPr="006844B0">
              <w:rPr>
                <w:sz w:val="18"/>
                <w:szCs w:val="18"/>
              </w:rPr>
              <w:t xml:space="preserve"> </w:t>
            </w:r>
            <w:proofErr w:type="spellStart"/>
            <w:r w:rsidRPr="006844B0">
              <w:rPr>
                <w:sz w:val="18"/>
                <w:szCs w:val="18"/>
              </w:rPr>
              <w:t>тыс</w:t>
            </w:r>
            <w:proofErr w:type="gramStart"/>
            <w:r w:rsidRPr="006844B0">
              <w:rPr>
                <w:sz w:val="18"/>
                <w:szCs w:val="18"/>
              </w:rPr>
              <w:t>.р</w:t>
            </w:r>
            <w:proofErr w:type="gramEnd"/>
            <w:r w:rsidRPr="006844B0">
              <w:rPr>
                <w:sz w:val="18"/>
                <w:szCs w:val="18"/>
              </w:rPr>
              <w:t>уб</w:t>
            </w:r>
            <w:proofErr w:type="spellEnd"/>
            <w:r w:rsidRPr="006844B0">
              <w:rPr>
                <w:sz w:val="18"/>
                <w:szCs w:val="18"/>
              </w:rPr>
              <w:t>.;</w:t>
            </w:r>
          </w:p>
          <w:p w:rsidR="00D458E5" w:rsidRPr="006844B0" w:rsidRDefault="00D458E5" w:rsidP="00D458E5">
            <w:pPr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2022 г. – 2</w:t>
            </w:r>
            <w:r w:rsidR="00B634D4">
              <w:rPr>
                <w:sz w:val="18"/>
                <w:szCs w:val="18"/>
              </w:rPr>
              <w:t> 799 876,9</w:t>
            </w:r>
            <w:r w:rsidRPr="006844B0">
              <w:rPr>
                <w:sz w:val="18"/>
                <w:szCs w:val="18"/>
              </w:rPr>
              <w:t xml:space="preserve"> </w:t>
            </w:r>
            <w:proofErr w:type="spellStart"/>
            <w:r w:rsidRPr="006844B0">
              <w:rPr>
                <w:sz w:val="18"/>
                <w:szCs w:val="18"/>
              </w:rPr>
              <w:t>тыс</w:t>
            </w:r>
            <w:proofErr w:type="gramStart"/>
            <w:r w:rsidRPr="006844B0">
              <w:rPr>
                <w:sz w:val="18"/>
                <w:szCs w:val="18"/>
              </w:rPr>
              <w:t>.р</w:t>
            </w:r>
            <w:proofErr w:type="gramEnd"/>
            <w:r w:rsidRPr="006844B0">
              <w:rPr>
                <w:sz w:val="18"/>
                <w:szCs w:val="18"/>
              </w:rPr>
              <w:t>уб</w:t>
            </w:r>
            <w:proofErr w:type="spellEnd"/>
            <w:r w:rsidRPr="006844B0">
              <w:rPr>
                <w:sz w:val="18"/>
                <w:szCs w:val="18"/>
              </w:rPr>
              <w:t>.;</w:t>
            </w:r>
          </w:p>
          <w:p w:rsidR="00D458E5" w:rsidRPr="006844B0" w:rsidRDefault="00D458E5" w:rsidP="00D458E5">
            <w:pPr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 xml:space="preserve">2023 г. – 2 337 719,5 </w:t>
            </w:r>
            <w:proofErr w:type="spellStart"/>
            <w:r w:rsidRPr="006844B0">
              <w:rPr>
                <w:sz w:val="18"/>
                <w:szCs w:val="18"/>
              </w:rPr>
              <w:t>тыс</w:t>
            </w:r>
            <w:proofErr w:type="gramStart"/>
            <w:r w:rsidRPr="006844B0">
              <w:rPr>
                <w:sz w:val="18"/>
                <w:szCs w:val="18"/>
              </w:rPr>
              <w:t>.р</w:t>
            </w:r>
            <w:proofErr w:type="gramEnd"/>
            <w:r w:rsidRPr="006844B0">
              <w:rPr>
                <w:sz w:val="18"/>
                <w:szCs w:val="18"/>
              </w:rPr>
              <w:t>уб</w:t>
            </w:r>
            <w:proofErr w:type="spellEnd"/>
            <w:r w:rsidRPr="006844B0">
              <w:rPr>
                <w:sz w:val="18"/>
                <w:szCs w:val="18"/>
              </w:rPr>
              <w:t>.;</w:t>
            </w:r>
          </w:p>
          <w:p w:rsidR="00D458E5" w:rsidRPr="006844B0" w:rsidRDefault="00D458E5" w:rsidP="00D458E5">
            <w:pPr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 xml:space="preserve">2024 г. – 3 445 854,9 </w:t>
            </w:r>
            <w:proofErr w:type="spellStart"/>
            <w:r w:rsidRPr="006844B0">
              <w:rPr>
                <w:sz w:val="18"/>
                <w:szCs w:val="18"/>
              </w:rPr>
              <w:t>тыс</w:t>
            </w:r>
            <w:proofErr w:type="gramStart"/>
            <w:r w:rsidRPr="006844B0">
              <w:rPr>
                <w:sz w:val="18"/>
                <w:szCs w:val="18"/>
              </w:rPr>
              <w:t>.р</w:t>
            </w:r>
            <w:proofErr w:type="gramEnd"/>
            <w:r w:rsidRPr="006844B0">
              <w:rPr>
                <w:sz w:val="18"/>
                <w:szCs w:val="18"/>
              </w:rPr>
              <w:t>уб</w:t>
            </w:r>
            <w:proofErr w:type="spellEnd"/>
            <w:r w:rsidRPr="006844B0">
              <w:rPr>
                <w:sz w:val="18"/>
                <w:szCs w:val="18"/>
              </w:rPr>
              <w:t>.,</w:t>
            </w:r>
          </w:p>
          <w:p w:rsidR="00D458E5" w:rsidRPr="006844B0" w:rsidRDefault="00D458E5" w:rsidP="00D458E5">
            <w:pPr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 xml:space="preserve">в том числе на реализацию РП «Спорт – норма жизни» - </w:t>
            </w:r>
          </w:p>
          <w:p w:rsidR="00D458E5" w:rsidRPr="006844B0" w:rsidRDefault="00D458E5" w:rsidP="00D458E5">
            <w:pPr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 xml:space="preserve">1 306 012,5 </w:t>
            </w:r>
            <w:proofErr w:type="spellStart"/>
            <w:r w:rsidRPr="006844B0">
              <w:rPr>
                <w:sz w:val="18"/>
                <w:szCs w:val="18"/>
              </w:rPr>
              <w:t>тыс</w:t>
            </w:r>
            <w:proofErr w:type="gramStart"/>
            <w:r w:rsidRPr="006844B0">
              <w:rPr>
                <w:sz w:val="18"/>
                <w:szCs w:val="18"/>
              </w:rPr>
              <w:t>.р</w:t>
            </w:r>
            <w:proofErr w:type="gramEnd"/>
            <w:r w:rsidRPr="006844B0">
              <w:rPr>
                <w:sz w:val="18"/>
                <w:szCs w:val="18"/>
              </w:rPr>
              <w:t>уб</w:t>
            </w:r>
            <w:proofErr w:type="spellEnd"/>
            <w:r w:rsidRPr="006844B0">
              <w:rPr>
                <w:sz w:val="18"/>
                <w:szCs w:val="18"/>
              </w:rPr>
              <w:t>., из них:</w:t>
            </w:r>
          </w:p>
          <w:p w:rsidR="00D458E5" w:rsidRPr="006844B0" w:rsidRDefault="00D458E5" w:rsidP="00D458E5">
            <w:pPr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 xml:space="preserve">2019 г. – 0,0 </w:t>
            </w:r>
            <w:proofErr w:type="spellStart"/>
            <w:r w:rsidRPr="006844B0">
              <w:rPr>
                <w:sz w:val="18"/>
                <w:szCs w:val="18"/>
              </w:rPr>
              <w:t>тыс</w:t>
            </w:r>
            <w:proofErr w:type="gramStart"/>
            <w:r w:rsidRPr="006844B0">
              <w:rPr>
                <w:sz w:val="18"/>
                <w:szCs w:val="18"/>
              </w:rPr>
              <w:t>.р</w:t>
            </w:r>
            <w:proofErr w:type="gramEnd"/>
            <w:r w:rsidRPr="006844B0">
              <w:rPr>
                <w:sz w:val="18"/>
                <w:szCs w:val="18"/>
              </w:rPr>
              <w:t>уб</w:t>
            </w:r>
            <w:proofErr w:type="spellEnd"/>
            <w:r w:rsidRPr="006844B0">
              <w:rPr>
                <w:sz w:val="18"/>
                <w:szCs w:val="18"/>
              </w:rPr>
              <w:t>.;</w:t>
            </w:r>
          </w:p>
          <w:p w:rsidR="00D458E5" w:rsidRPr="006844B0" w:rsidRDefault="00D458E5" w:rsidP="00D458E5">
            <w:pPr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 xml:space="preserve">2020 г. – 412 543,7 </w:t>
            </w:r>
            <w:proofErr w:type="spellStart"/>
            <w:r w:rsidRPr="006844B0">
              <w:rPr>
                <w:sz w:val="18"/>
                <w:szCs w:val="18"/>
              </w:rPr>
              <w:t>тыс</w:t>
            </w:r>
            <w:proofErr w:type="gramStart"/>
            <w:r w:rsidRPr="006844B0">
              <w:rPr>
                <w:sz w:val="18"/>
                <w:szCs w:val="18"/>
              </w:rPr>
              <w:t>.р</w:t>
            </w:r>
            <w:proofErr w:type="gramEnd"/>
            <w:r w:rsidRPr="006844B0">
              <w:rPr>
                <w:sz w:val="18"/>
                <w:szCs w:val="18"/>
              </w:rPr>
              <w:t>уб</w:t>
            </w:r>
            <w:proofErr w:type="spellEnd"/>
            <w:r w:rsidRPr="006844B0">
              <w:rPr>
                <w:sz w:val="18"/>
                <w:szCs w:val="18"/>
              </w:rPr>
              <w:t>.;</w:t>
            </w:r>
          </w:p>
          <w:p w:rsidR="00D458E5" w:rsidRPr="006844B0" w:rsidRDefault="00D458E5" w:rsidP="00D458E5">
            <w:pPr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 xml:space="preserve">2021 г. – 296 404,6 </w:t>
            </w:r>
            <w:proofErr w:type="spellStart"/>
            <w:r w:rsidRPr="006844B0">
              <w:rPr>
                <w:sz w:val="18"/>
                <w:szCs w:val="18"/>
              </w:rPr>
              <w:t>тыс</w:t>
            </w:r>
            <w:proofErr w:type="gramStart"/>
            <w:r w:rsidRPr="006844B0">
              <w:rPr>
                <w:sz w:val="18"/>
                <w:szCs w:val="18"/>
              </w:rPr>
              <w:t>.р</w:t>
            </w:r>
            <w:proofErr w:type="gramEnd"/>
            <w:r w:rsidRPr="006844B0">
              <w:rPr>
                <w:sz w:val="18"/>
                <w:szCs w:val="18"/>
              </w:rPr>
              <w:t>уб</w:t>
            </w:r>
            <w:proofErr w:type="spellEnd"/>
            <w:r w:rsidRPr="006844B0">
              <w:rPr>
                <w:sz w:val="18"/>
                <w:szCs w:val="18"/>
              </w:rPr>
              <w:t>.;</w:t>
            </w:r>
          </w:p>
          <w:p w:rsidR="00D458E5" w:rsidRPr="006844B0" w:rsidRDefault="00D458E5" w:rsidP="00D458E5">
            <w:pPr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 xml:space="preserve">2022 г. – 597 064,2 </w:t>
            </w:r>
            <w:proofErr w:type="spellStart"/>
            <w:r w:rsidRPr="006844B0">
              <w:rPr>
                <w:sz w:val="18"/>
                <w:szCs w:val="18"/>
              </w:rPr>
              <w:t>тыс</w:t>
            </w:r>
            <w:proofErr w:type="gramStart"/>
            <w:r w:rsidRPr="006844B0">
              <w:rPr>
                <w:sz w:val="18"/>
                <w:szCs w:val="18"/>
              </w:rPr>
              <w:t>.р</w:t>
            </w:r>
            <w:proofErr w:type="gramEnd"/>
            <w:r w:rsidRPr="006844B0">
              <w:rPr>
                <w:sz w:val="18"/>
                <w:szCs w:val="18"/>
              </w:rPr>
              <w:t>уб</w:t>
            </w:r>
            <w:proofErr w:type="spellEnd"/>
            <w:r w:rsidRPr="006844B0">
              <w:rPr>
                <w:sz w:val="18"/>
                <w:szCs w:val="18"/>
              </w:rPr>
              <w:t>.;</w:t>
            </w:r>
          </w:p>
          <w:p w:rsidR="00D458E5" w:rsidRPr="006844B0" w:rsidRDefault="00D458E5" w:rsidP="00D458E5">
            <w:pPr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 xml:space="preserve">2023 г. – 0,0 </w:t>
            </w:r>
            <w:proofErr w:type="spellStart"/>
            <w:r w:rsidRPr="006844B0">
              <w:rPr>
                <w:sz w:val="18"/>
                <w:szCs w:val="18"/>
              </w:rPr>
              <w:t>тыс</w:t>
            </w:r>
            <w:proofErr w:type="gramStart"/>
            <w:r w:rsidRPr="006844B0">
              <w:rPr>
                <w:sz w:val="18"/>
                <w:szCs w:val="18"/>
              </w:rPr>
              <w:t>.р</w:t>
            </w:r>
            <w:proofErr w:type="gramEnd"/>
            <w:r w:rsidRPr="006844B0">
              <w:rPr>
                <w:sz w:val="18"/>
                <w:szCs w:val="18"/>
              </w:rPr>
              <w:t>уб</w:t>
            </w:r>
            <w:proofErr w:type="spellEnd"/>
            <w:r w:rsidRPr="006844B0">
              <w:rPr>
                <w:sz w:val="18"/>
                <w:szCs w:val="18"/>
              </w:rPr>
              <w:t>.;</w:t>
            </w:r>
          </w:p>
          <w:p w:rsidR="00D458E5" w:rsidRPr="006844B0" w:rsidRDefault="00D458E5" w:rsidP="00D458E5">
            <w:pPr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 xml:space="preserve">2024 г. – 0,0 </w:t>
            </w:r>
            <w:proofErr w:type="spellStart"/>
            <w:r w:rsidRPr="006844B0">
              <w:rPr>
                <w:sz w:val="18"/>
                <w:szCs w:val="18"/>
              </w:rPr>
              <w:t>тыс</w:t>
            </w:r>
            <w:proofErr w:type="gramStart"/>
            <w:r w:rsidRPr="006844B0">
              <w:rPr>
                <w:sz w:val="18"/>
                <w:szCs w:val="18"/>
              </w:rPr>
              <w:t>.р</w:t>
            </w:r>
            <w:proofErr w:type="gramEnd"/>
            <w:r w:rsidRPr="006844B0">
              <w:rPr>
                <w:sz w:val="18"/>
                <w:szCs w:val="18"/>
              </w:rPr>
              <w:t>уб</w:t>
            </w:r>
            <w:proofErr w:type="spellEnd"/>
            <w:r w:rsidRPr="006844B0">
              <w:rPr>
                <w:sz w:val="18"/>
                <w:szCs w:val="18"/>
              </w:rPr>
              <w:t>.</w:t>
            </w:r>
          </w:p>
          <w:p w:rsidR="00D458E5" w:rsidRPr="006844B0" w:rsidRDefault="00D458E5" w:rsidP="00D458E5">
            <w:pPr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 xml:space="preserve">Общий объем финансирования подпрограммы 3 на период </w:t>
            </w:r>
          </w:p>
          <w:p w:rsidR="00D458E5" w:rsidRPr="006844B0" w:rsidRDefault="00D458E5" w:rsidP="00D458E5">
            <w:pPr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2019-2024 годов за счет средств федерального бюджета –</w:t>
            </w:r>
          </w:p>
          <w:p w:rsidR="00D458E5" w:rsidRPr="006844B0" w:rsidRDefault="00B634D4" w:rsidP="00D458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="00D458E5" w:rsidRPr="006844B0">
              <w:rPr>
                <w:sz w:val="18"/>
                <w:szCs w:val="18"/>
              </w:rPr>
              <w:t xml:space="preserve">02 487,8 </w:t>
            </w:r>
            <w:proofErr w:type="spellStart"/>
            <w:r w:rsidR="00D458E5" w:rsidRPr="006844B0">
              <w:rPr>
                <w:sz w:val="18"/>
                <w:szCs w:val="18"/>
              </w:rPr>
              <w:t>тыс</w:t>
            </w:r>
            <w:proofErr w:type="gramStart"/>
            <w:r w:rsidR="00D458E5" w:rsidRPr="006844B0">
              <w:rPr>
                <w:sz w:val="18"/>
                <w:szCs w:val="18"/>
              </w:rPr>
              <w:t>.р</w:t>
            </w:r>
            <w:proofErr w:type="gramEnd"/>
            <w:r w:rsidR="00D458E5" w:rsidRPr="006844B0">
              <w:rPr>
                <w:sz w:val="18"/>
                <w:szCs w:val="18"/>
              </w:rPr>
              <w:t>уб</w:t>
            </w:r>
            <w:proofErr w:type="spellEnd"/>
            <w:r w:rsidR="00D458E5" w:rsidRPr="006844B0">
              <w:rPr>
                <w:sz w:val="18"/>
                <w:szCs w:val="18"/>
              </w:rPr>
              <w:t>., из них:</w:t>
            </w:r>
          </w:p>
          <w:p w:rsidR="00D458E5" w:rsidRPr="006844B0" w:rsidRDefault="00D458E5" w:rsidP="00D458E5">
            <w:pPr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 xml:space="preserve">2019 г. – 100 000,0 </w:t>
            </w:r>
            <w:proofErr w:type="spellStart"/>
            <w:r w:rsidRPr="006844B0">
              <w:rPr>
                <w:sz w:val="18"/>
                <w:szCs w:val="18"/>
              </w:rPr>
              <w:t>тыс</w:t>
            </w:r>
            <w:proofErr w:type="gramStart"/>
            <w:r w:rsidRPr="006844B0">
              <w:rPr>
                <w:sz w:val="18"/>
                <w:szCs w:val="18"/>
              </w:rPr>
              <w:t>.р</w:t>
            </w:r>
            <w:proofErr w:type="gramEnd"/>
            <w:r w:rsidRPr="006844B0">
              <w:rPr>
                <w:sz w:val="18"/>
                <w:szCs w:val="18"/>
              </w:rPr>
              <w:t>уб</w:t>
            </w:r>
            <w:proofErr w:type="spellEnd"/>
            <w:r w:rsidRPr="006844B0">
              <w:rPr>
                <w:sz w:val="18"/>
                <w:szCs w:val="18"/>
              </w:rPr>
              <w:t>.;</w:t>
            </w:r>
          </w:p>
          <w:p w:rsidR="00D458E5" w:rsidRPr="006844B0" w:rsidRDefault="00D458E5" w:rsidP="00D458E5">
            <w:pPr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 xml:space="preserve">2020 г. – 133 799,7 </w:t>
            </w:r>
            <w:proofErr w:type="spellStart"/>
            <w:r w:rsidRPr="006844B0">
              <w:rPr>
                <w:sz w:val="18"/>
                <w:szCs w:val="18"/>
              </w:rPr>
              <w:t>тыс</w:t>
            </w:r>
            <w:proofErr w:type="gramStart"/>
            <w:r w:rsidRPr="006844B0">
              <w:rPr>
                <w:sz w:val="18"/>
                <w:szCs w:val="18"/>
              </w:rPr>
              <w:t>.р</w:t>
            </w:r>
            <w:proofErr w:type="gramEnd"/>
            <w:r w:rsidRPr="006844B0">
              <w:rPr>
                <w:sz w:val="18"/>
                <w:szCs w:val="18"/>
              </w:rPr>
              <w:t>уб</w:t>
            </w:r>
            <w:proofErr w:type="spellEnd"/>
            <w:r w:rsidRPr="006844B0">
              <w:rPr>
                <w:sz w:val="18"/>
                <w:szCs w:val="18"/>
              </w:rPr>
              <w:t>.;</w:t>
            </w:r>
          </w:p>
          <w:p w:rsidR="00D458E5" w:rsidRPr="006844B0" w:rsidRDefault="00D458E5" w:rsidP="00D458E5">
            <w:pPr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 xml:space="preserve">2021 г. – 266 353,6 </w:t>
            </w:r>
            <w:proofErr w:type="spellStart"/>
            <w:r w:rsidRPr="006844B0">
              <w:rPr>
                <w:sz w:val="18"/>
                <w:szCs w:val="18"/>
              </w:rPr>
              <w:t>тыс</w:t>
            </w:r>
            <w:proofErr w:type="gramStart"/>
            <w:r w:rsidRPr="006844B0">
              <w:rPr>
                <w:sz w:val="18"/>
                <w:szCs w:val="18"/>
              </w:rPr>
              <w:t>.р</w:t>
            </w:r>
            <w:proofErr w:type="gramEnd"/>
            <w:r w:rsidRPr="006844B0">
              <w:rPr>
                <w:sz w:val="18"/>
                <w:szCs w:val="18"/>
              </w:rPr>
              <w:t>уб</w:t>
            </w:r>
            <w:proofErr w:type="spellEnd"/>
            <w:r w:rsidRPr="006844B0">
              <w:rPr>
                <w:sz w:val="18"/>
                <w:szCs w:val="18"/>
              </w:rPr>
              <w:t>.;</w:t>
            </w:r>
          </w:p>
          <w:p w:rsidR="00D458E5" w:rsidRPr="006844B0" w:rsidRDefault="00D458E5" w:rsidP="00D458E5">
            <w:pPr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 xml:space="preserve">2022 г. – 402 334,5 </w:t>
            </w:r>
            <w:proofErr w:type="spellStart"/>
            <w:r w:rsidRPr="006844B0">
              <w:rPr>
                <w:sz w:val="18"/>
                <w:szCs w:val="18"/>
              </w:rPr>
              <w:t>тыс</w:t>
            </w:r>
            <w:proofErr w:type="gramStart"/>
            <w:r w:rsidRPr="006844B0">
              <w:rPr>
                <w:sz w:val="18"/>
                <w:szCs w:val="18"/>
              </w:rPr>
              <w:t>.р</w:t>
            </w:r>
            <w:proofErr w:type="gramEnd"/>
            <w:r w:rsidRPr="006844B0">
              <w:rPr>
                <w:sz w:val="18"/>
                <w:szCs w:val="18"/>
              </w:rPr>
              <w:t>уб</w:t>
            </w:r>
            <w:proofErr w:type="spellEnd"/>
            <w:r w:rsidRPr="006844B0">
              <w:rPr>
                <w:sz w:val="18"/>
                <w:szCs w:val="18"/>
              </w:rPr>
              <w:t>.;</w:t>
            </w:r>
          </w:p>
          <w:p w:rsidR="00D458E5" w:rsidRPr="006844B0" w:rsidRDefault="00D458E5" w:rsidP="00D458E5">
            <w:pPr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 xml:space="preserve">2023 г. – 0,0 </w:t>
            </w:r>
            <w:proofErr w:type="spellStart"/>
            <w:r w:rsidRPr="006844B0">
              <w:rPr>
                <w:sz w:val="18"/>
                <w:szCs w:val="18"/>
              </w:rPr>
              <w:t>тыс</w:t>
            </w:r>
            <w:proofErr w:type="gramStart"/>
            <w:r w:rsidRPr="006844B0">
              <w:rPr>
                <w:sz w:val="18"/>
                <w:szCs w:val="18"/>
              </w:rPr>
              <w:t>.р</w:t>
            </w:r>
            <w:proofErr w:type="gramEnd"/>
            <w:r w:rsidRPr="006844B0">
              <w:rPr>
                <w:sz w:val="18"/>
                <w:szCs w:val="18"/>
              </w:rPr>
              <w:t>уб</w:t>
            </w:r>
            <w:proofErr w:type="spellEnd"/>
            <w:r w:rsidRPr="006844B0">
              <w:rPr>
                <w:sz w:val="18"/>
                <w:szCs w:val="18"/>
              </w:rPr>
              <w:t>.;</w:t>
            </w:r>
          </w:p>
          <w:p w:rsidR="00D458E5" w:rsidRPr="006844B0" w:rsidRDefault="00D458E5" w:rsidP="00D458E5">
            <w:pPr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 xml:space="preserve">2024 г. – 0,0 </w:t>
            </w:r>
            <w:proofErr w:type="spellStart"/>
            <w:r w:rsidRPr="006844B0">
              <w:rPr>
                <w:sz w:val="18"/>
                <w:szCs w:val="18"/>
              </w:rPr>
              <w:t>тыс</w:t>
            </w:r>
            <w:proofErr w:type="gramStart"/>
            <w:r w:rsidRPr="006844B0">
              <w:rPr>
                <w:sz w:val="18"/>
                <w:szCs w:val="18"/>
              </w:rPr>
              <w:t>.р</w:t>
            </w:r>
            <w:proofErr w:type="gramEnd"/>
            <w:r w:rsidRPr="006844B0">
              <w:rPr>
                <w:sz w:val="18"/>
                <w:szCs w:val="18"/>
              </w:rPr>
              <w:t>уб</w:t>
            </w:r>
            <w:proofErr w:type="spellEnd"/>
            <w:r w:rsidRPr="006844B0">
              <w:rPr>
                <w:sz w:val="18"/>
                <w:szCs w:val="18"/>
              </w:rPr>
              <w:t>.,</w:t>
            </w:r>
          </w:p>
          <w:p w:rsidR="00D458E5" w:rsidRPr="006844B0" w:rsidRDefault="00D458E5" w:rsidP="00D458E5">
            <w:pPr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 xml:space="preserve">в том числе на реализацию РП «Спорт – норма жизни» - </w:t>
            </w:r>
          </w:p>
          <w:p w:rsidR="00D458E5" w:rsidRPr="006844B0" w:rsidRDefault="00B634D4" w:rsidP="00D458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="00D458E5" w:rsidRPr="006844B0">
              <w:rPr>
                <w:sz w:val="18"/>
                <w:szCs w:val="18"/>
              </w:rPr>
              <w:t xml:space="preserve">02 487,8 </w:t>
            </w:r>
            <w:proofErr w:type="spellStart"/>
            <w:r w:rsidR="00D458E5" w:rsidRPr="006844B0">
              <w:rPr>
                <w:sz w:val="18"/>
                <w:szCs w:val="18"/>
              </w:rPr>
              <w:t>тыс</w:t>
            </w:r>
            <w:proofErr w:type="gramStart"/>
            <w:r w:rsidR="00D458E5" w:rsidRPr="006844B0">
              <w:rPr>
                <w:sz w:val="18"/>
                <w:szCs w:val="18"/>
              </w:rPr>
              <w:t>.р</w:t>
            </w:r>
            <w:proofErr w:type="gramEnd"/>
            <w:r w:rsidR="00D458E5" w:rsidRPr="006844B0">
              <w:rPr>
                <w:sz w:val="18"/>
                <w:szCs w:val="18"/>
              </w:rPr>
              <w:t>уб</w:t>
            </w:r>
            <w:proofErr w:type="spellEnd"/>
            <w:r w:rsidR="00D458E5" w:rsidRPr="006844B0">
              <w:rPr>
                <w:sz w:val="18"/>
                <w:szCs w:val="18"/>
              </w:rPr>
              <w:t>., из них:</w:t>
            </w:r>
          </w:p>
          <w:p w:rsidR="00D458E5" w:rsidRPr="006844B0" w:rsidRDefault="00D458E5" w:rsidP="00D458E5">
            <w:pPr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 xml:space="preserve">2019 г. – 0,0 </w:t>
            </w:r>
            <w:proofErr w:type="spellStart"/>
            <w:r w:rsidRPr="006844B0">
              <w:rPr>
                <w:sz w:val="18"/>
                <w:szCs w:val="18"/>
              </w:rPr>
              <w:t>тыс</w:t>
            </w:r>
            <w:proofErr w:type="gramStart"/>
            <w:r w:rsidRPr="006844B0">
              <w:rPr>
                <w:sz w:val="18"/>
                <w:szCs w:val="18"/>
              </w:rPr>
              <w:t>.р</w:t>
            </w:r>
            <w:proofErr w:type="gramEnd"/>
            <w:r w:rsidRPr="006844B0">
              <w:rPr>
                <w:sz w:val="18"/>
                <w:szCs w:val="18"/>
              </w:rPr>
              <w:t>уб</w:t>
            </w:r>
            <w:proofErr w:type="spellEnd"/>
            <w:r w:rsidRPr="006844B0">
              <w:rPr>
                <w:sz w:val="18"/>
                <w:szCs w:val="18"/>
              </w:rPr>
              <w:t>.;</w:t>
            </w:r>
          </w:p>
          <w:p w:rsidR="00D458E5" w:rsidRPr="006844B0" w:rsidRDefault="00D458E5" w:rsidP="00D458E5">
            <w:pPr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 xml:space="preserve">2020 г. – 133 799,7 </w:t>
            </w:r>
            <w:proofErr w:type="spellStart"/>
            <w:r w:rsidRPr="006844B0">
              <w:rPr>
                <w:sz w:val="18"/>
                <w:szCs w:val="18"/>
              </w:rPr>
              <w:t>тыс</w:t>
            </w:r>
            <w:proofErr w:type="gramStart"/>
            <w:r w:rsidRPr="006844B0">
              <w:rPr>
                <w:sz w:val="18"/>
                <w:szCs w:val="18"/>
              </w:rPr>
              <w:t>.р</w:t>
            </w:r>
            <w:proofErr w:type="gramEnd"/>
            <w:r w:rsidRPr="006844B0">
              <w:rPr>
                <w:sz w:val="18"/>
                <w:szCs w:val="18"/>
              </w:rPr>
              <w:t>уб</w:t>
            </w:r>
            <w:proofErr w:type="spellEnd"/>
            <w:r w:rsidRPr="006844B0">
              <w:rPr>
                <w:sz w:val="18"/>
                <w:szCs w:val="18"/>
              </w:rPr>
              <w:t>.;</w:t>
            </w:r>
          </w:p>
          <w:p w:rsidR="00D458E5" w:rsidRPr="006844B0" w:rsidRDefault="00D458E5" w:rsidP="00D458E5">
            <w:pPr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 xml:space="preserve">2021 г. – 266 353,6 </w:t>
            </w:r>
            <w:proofErr w:type="spellStart"/>
            <w:r w:rsidRPr="006844B0">
              <w:rPr>
                <w:sz w:val="18"/>
                <w:szCs w:val="18"/>
              </w:rPr>
              <w:t>тыс</w:t>
            </w:r>
            <w:proofErr w:type="gramStart"/>
            <w:r w:rsidRPr="006844B0">
              <w:rPr>
                <w:sz w:val="18"/>
                <w:szCs w:val="18"/>
              </w:rPr>
              <w:t>.р</w:t>
            </w:r>
            <w:proofErr w:type="gramEnd"/>
            <w:r w:rsidRPr="006844B0">
              <w:rPr>
                <w:sz w:val="18"/>
                <w:szCs w:val="18"/>
              </w:rPr>
              <w:t>уб</w:t>
            </w:r>
            <w:proofErr w:type="spellEnd"/>
            <w:r w:rsidRPr="006844B0">
              <w:rPr>
                <w:sz w:val="18"/>
                <w:szCs w:val="18"/>
              </w:rPr>
              <w:t>.;</w:t>
            </w:r>
          </w:p>
          <w:p w:rsidR="00D458E5" w:rsidRPr="006844B0" w:rsidRDefault="00D458E5" w:rsidP="00D458E5">
            <w:pPr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 xml:space="preserve">2022 г. – 402 334,5 </w:t>
            </w:r>
            <w:proofErr w:type="spellStart"/>
            <w:r w:rsidRPr="006844B0">
              <w:rPr>
                <w:sz w:val="18"/>
                <w:szCs w:val="18"/>
              </w:rPr>
              <w:t>тыс</w:t>
            </w:r>
            <w:proofErr w:type="gramStart"/>
            <w:r w:rsidRPr="006844B0">
              <w:rPr>
                <w:sz w:val="18"/>
                <w:szCs w:val="18"/>
              </w:rPr>
              <w:t>.р</w:t>
            </w:r>
            <w:proofErr w:type="gramEnd"/>
            <w:r w:rsidRPr="006844B0">
              <w:rPr>
                <w:sz w:val="18"/>
                <w:szCs w:val="18"/>
              </w:rPr>
              <w:t>уб</w:t>
            </w:r>
            <w:proofErr w:type="spellEnd"/>
            <w:r w:rsidRPr="006844B0">
              <w:rPr>
                <w:sz w:val="18"/>
                <w:szCs w:val="18"/>
              </w:rPr>
              <w:t>.;</w:t>
            </w:r>
          </w:p>
          <w:p w:rsidR="00D458E5" w:rsidRPr="006844B0" w:rsidRDefault="00D458E5" w:rsidP="00D458E5">
            <w:pPr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 xml:space="preserve">2023 г. – 0,0  </w:t>
            </w:r>
            <w:proofErr w:type="spellStart"/>
            <w:r w:rsidRPr="006844B0">
              <w:rPr>
                <w:sz w:val="18"/>
                <w:szCs w:val="18"/>
              </w:rPr>
              <w:t>тыс</w:t>
            </w:r>
            <w:proofErr w:type="gramStart"/>
            <w:r w:rsidRPr="006844B0">
              <w:rPr>
                <w:sz w:val="18"/>
                <w:szCs w:val="18"/>
              </w:rPr>
              <w:t>.р</w:t>
            </w:r>
            <w:proofErr w:type="gramEnd"/>
            <w:r w:rsidRPr="006844B0">
              <w:rPr>
                <w:sz w:val="18"/>
                <w:szCs w:val="18"/>
              </w:rPr>
              <w:t>уб</w:t>
            </w:r>
            <w:proofErr w:type="spellEnd"/>
            <w:r w:rsidRPr="006844B0">
              <w:rPr>
                <w:sz w:val="18"/>
                <w:szCs w:val="18"/>
              </w:rPr>
              <w:t>.;</w:t>
            </w:r>
          </w:p>
          <w:p w:rsidR="00D458E5" w:rsidRPr="006844B0" w:rsidRDefault="00D458E5" w:rsidP="00D458E5">
            <w:pPr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 xml:space="preserve">2024 г. – 0,0 </w:t>
            </w:r>
            <w:proofErr w:type="spellStart"/>
            <w:r w:rsidRPr="006844B0">
              <w:rPr>
                <w:sz w:val="18"/>
                <w:szCs w:val="18"/>
              </w:rPr>
              <w:t>тыс</w:t>
            </w:r>
            <w:proofErr w:type="gramStart"/>
            <w:r w:rsidRPr="006844B0">
              <w:rPr>
                <w:sz w:val="18"/>
                <w:szCs w:val="18"/>
              </w:rPr>
              <w:t>.р</w:t>
            </w:r>
            <w:proofErr w:type="gramEnd"/>
            <w:r w:rsidRPr="006844B0">
              <w:rPr>
                <w:sz w:val="18"/>
                <w:szCs w:val="18"/>
              </w:rPr>
              <w:t>уб</w:t>
            </w:r>
            <w:proofErr w:type="spellEnd"/>
            <w:r w:rsidRPr="006844B0">
              <w:rPr>
                <w:sz w:val="18"/>
                <w:szCs w:val="18"/>
              </w:rPr>
              <w:t>.</w:t>
            </w:r>
          </w:p>
          <w:p w:rsidR="00D458E5" w:rsidRPr="006844B0" w:rsidRDefault="00D458E5" w:rsidP="00D458E5">
            <w:pPr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 xml:space="preserve">Общий объем финансирования подпрограммы 3 на период 2019-2024 годов за счет внебюджетных источников – 0,0 </w:t>
            </w:r>
            <w:proofErr w:type="spellStart"/>
            <w:r w:rsidRPr="006844B0">
              <w:rPr>
                <w:sz w:val="18"/>
                <w:szCs w:val="18"/>
              </w:rPr>
              <w:t>тыс</w:t>
            </w:r>
            <w:proofErr w:type="gramStart"/>
            <w:r w:rsidRPr="006844B0">
              <w:rPr>
                <w:sz w:val="18"/>
                <w:szCs w:val="18"/>
              </w:rPr>
              <w:t>.р</w:t>
            </w:r>
            <w:proofErr w:type="gramEnd"/>
            <w:r w:rsidRPr="006844B0">
              <w:rPr>
                <w:sz w:val="18"/>
                <w:szCs w:val="18"/>
              </w:rPr>
              <w:t>уб</w:t>
            </w:r>
            <w:proofErr w:type="spellEnd"/>
            <w:r w:rsidRPr="006844B0">
              <w:rPr>
                <w:sz w:val="18"/>
                <w:szCs w:val="18"/>
              </w:rPr>
              <w:t>.</w:t>
            </w:r>
          </w:p>
        </w:tc>
        <w:tc>
          <w:tcPr>
            <w:tcW w:w="192" w:type="pct"/>
            <w:tcBorders>
              <w:left w:val="single" w:sz="4" w:space="0" w:color="auto"/>
            </w:tcBorders>
          </w:tcPr>
          <w:p w:rsidR="00D458E5" w:rsidRPr="006844B0" w:rsidRDefault="00D458E5" w:rsidP="00D458E5">
            <w:pPr>
              <w:rPr>
                <w:sz w:val="18"/>
                <w:szCs w:val="18"/>
              </w:rPr>
            </w:pPr>
          </w:p>
          <w:p w:rsidR="00D458E5" w:rsidRPr="006844B0" w:rsidRDefault="00D458E5" w:rsidP="00D458E5">
            <w:pPr>
              <w:rPr>
                <w:sz w:val="18"/>
                <w:szCs w:val="18"/>
              </w:rPr>
            </w:pPr>
          </w:p>
          <w:p w:rsidR="00D458E5" w:rsidRPr="006844B0" w:rsidRDefault="00D458E5" w:rsidP="00D458E5">
            <w:pPr>
              <w:rPr>
                <w:sz w:val="18"/>
                <w:szCs w:val="18"/>
              </w:rPr>
            </w:pPr>
          </w:p>
          <w:p w:rsidR="00D458E5" w:rsidRPr="006844B0" w:rsidRDefault="00D458E5" w:rsidP="00D458E5">
            <w:pPr>
              <w:rPr>
                <w:sz w:val="18"/>
                <w:szCs w:val="18"/>
              </w:rPr>
            </w:pPr>
          </w:p>
          <w:p w:rsidR="00D458E5" w:rsidRPr="006844B0" w:rsidRDefault="00D458E5" w:rsidP="00D458E5">
            <w:pPr>
              <w:rPr>
                <w:sz w:val="18"/>
                <w:szCs w:val="18"/>
              </w:rPr>
            </w:pPr>
          </w:p>
          <w:p w:rsidR="00D458E5" w:rsidRPr="006844B0" w:rsidRDefault="00D458E5" w:rsidP="00D458E5">
            <w:pPr>
              <w:rPr>
                <w:sz w:val="18"/>
                <w:szCs w:val="18"/>
              </w:rPr>
            </w:pPr>
          </w:p>
          <w:p w:rsidR="00D458E5" w:rsidRPr="006844B0" w:rsidRDefault="00D458E5" w:rsidP="00D458E5">
            <w:pPr>
              <w:rPr>
                <w:sz w:val="18"/>
                <w:szCs w:val="18"/>
              </w:rPr>
            </w:pPr>
          </w:p>
          <w:p w:rsidR="00D458E5" w:rsidRPr="006844B0" w:rsidRDefault="00D458E5" w:rsidP="00D458E5">
            <w:pPr>
              <w:rPr>
                <w:sz w:val="18"/>
                <w:szCs w:val="18"/>
              </w:rPr>
            </w:pPr>
          </w:p>
          <w:p w:rsidR="00D458E5" w:rsidRPr="006844B0" w:rsidRDefault="00D458E5" w:rsidP="00D458E5">
            <w:pPr>
              <w:rPr>
                <w:sz w:val="18"/>
                <w:szCs w:val="18"/>
              </w:rPr>
            </w:pPr>
          </w:p>
          <w:p w:rsidR="00D458E5" w:rsidRPr="006844B0" w:rsidRDefault="00D458E5" w:rsidP="00D458E5">
            <w:pPr>
              <w:rPr>
                <w:sz w:val="18"/>
                <w:szCs w:val="18"/>
              </w:rPr>
            </w:pPr>
          </w:p>
          <w:p w:rsidR="00D458E5" w:rsidRPr="006844B0" w:rsidRDefault="00D458E5" w:rsidP="00D458E5">
            <w:pPr>
              <w:rPr>
                <w:sz w:val="18"/>
                <w:szCs w:val="18"/>
              </w:rPr>
            </w:pPr>
          </w:p>
          <w:p w:rsidR="00D458E5" w:rsidRPr="006844B0" w:rsidRDefault="00D458E5" w:rsidP="00D458E5">
            <w:pPr>
              <w:rPr>
                <w:sz w:val="18"/>
                <w:szCs w:val="18"/>
              </w:rPr>
            </w:pPr>
          </w:p>
          <w:p w:rsidR="00D458E5" w:rsidRPr="006844B0" w:rsidRDefault="00D458E5" w:rsidP="00D458E5">
            <w:pPr>
              <w:rPr>
                <w:sz w:val="18"/>
                <w:szCs w:val="18"/>
              </w:rPr>
            </w:pPr>
          </w:p>
          <w:p w:rsidR="00D458E5" w:rsidRPr="006844B0" w:rsidRDefault="00D458E5" w:rsidP="00D458E5">
            <w:pPr>
              <w:rPr>
                <w:sz w:val="18"/>
                <w:szCs w:val="18"/>
              </w:rPr>
            </w:pPr>
          </w:p>
          <w:p w:rsidR="00D458E5" w:rsidRPr="006844B0" w:rsidRDefault="00D458E5" w:rsidP="00D458E5">
            <w:pPr>
              <w:rPr>
                <w:sz w:val="18"/>
                <w:szCs w:val="18"/>
              </w:rPr>
            </w:pPr>
          </w:p>
          <w:p w:rsidR="00D458E5" w:rsidRPr="006844B0" w:rsidRDefault="00D458E5" w:rsidP="00D458E5">
            <w:pPr>
              <w:rPr>
                <w:sz w:val="18"/>
                <w:szCs w:val="18"/>
              </w:rPr>
            </w:pPr>
          </w:p>
          <w:p w:rsidR="00D458E5" w:rsidRPr="006844B0" w:rsidRDefault="00D458E5" w:rsidP="00D458E5">
            <w:pPr>
              <w:rPr>
                <w:sz w:val="18"/>
                <w:szCs w:val="18"/>
              </w:rPr>
            </w:pPr>
          </w:p>
          <w:p w:rsidR="00D458E5" w:rsidRPr="006844B0" w:rsidRDefault="00D458E5" w:rsidP="00D458E5">
            <w:pPr>
              <w:rPr>
                <w:sz w:val="18"/>
                <w:szCs w:val="18"/>
              </w:rPr>
            </w:pPr>
          </w:p>
          <w:p w:rsidR="00D458E5" w:rsidRPr="006844B0" w:rsidRDefault="00D458E5" w:rsidP="00D458E5">
            <w:pPr>
              <w:rPr>
                <w:sz w:val="18"/>
                <w:szCs w:val="18"/>
              </w:rPr>
            </w:pPr>
          </w:p>
          <w:p w:rsidR="00D458E5" w:rsidRPr="006844B0" w:rsidRDefault="00D458E5" w:rsidP="00D458E5">
            <w:pPr>
              <w:rPr>
                <w:sz w:val="18"/>
                <w:szCs w:val="18"/>
              </w:rPr>
            </w:pPr>
          </w:p>
          <w:p w:rsidR="00D458E5" w:rsidRPr="006844B0" w:rsidRDefault="00D458E5" w:rsidP="00D458E5">
            <w:pPr>
              <w:rPr>
                <w:sz w:val="18"/>
                <w:szCs w:val="18"/>
              </w:rPr>
            </w:pPr>
          </w:p>
          <w:p w:rsidR="00D458E5" w:rsidRPr="006844B0" w:rsidRDefault="00D458E5" w:rsidP="00D458E5">
            <w:pPr>
              <w:rPr>
                <w:sz w:val="18"/>
                <w:szCs w:val="18"/>
              </w:rPr>
            </w:pPr>
          </w:p>
          <w:p w:rsidR="00D458E5" w:rsidRPr="006844B0" w:rsidRDefault="00D458E5" w:rsidP="00D458E5">
            <w:pPr>
              <w:rPr>
                <w:sz w:val="18"/>
                <w:szCs w:val="18"/>
              </w:rPr>
            </w:pPr>
          </w:p>
          <w:p w:rsidR="00D458E5" w:rsidRPr="006844B0" w:rsidRDefault="00D458E5" w:rsidP="00D458E5">
            <w:pPr>
              <w:rPr>
                <w:sz w:val="18"/>
                <w:szCs w:val="18"/>
              </w:rPr>
            </w:pPr>
          </w:p>
          <w:p w:rsidR="00D458E5" w:rsidRPr="006844B0" w:rsidRDefault="00D458E5" w:rsidP="00D458E5">
            <w:pPr>
              <w:rPr>
                <w:sz w:val="18"/>
                <w:szCs w:val="18"/>
              </w:rPr>
            </w:pPr>
          </w:p>
          <w:p w:rsidR="00D458E5" w:rsidRPr="006844B0" w:rsidRDefault="00D458E5" w:rsidP="00D458E5">
            <w:pPr>
              <w:rPr>
                <w:sz w:val="18"/>
                <w:szCs w:val="18"/>
              </w:rPr>
            </w:pPr>
          </w:p>
          <w:p w:rsidR="00D458E5" w:rsidRPr="006844B0" w:rsidRDefault="00D458E5" w:rsidP="00D458E5">
            <w:pPr>
              <w:rPr>
                <w:sz w:val="18"/>
                <w:szCs w:val="18"/>
              </w:rPr>
            </w:pPr>
          </w:p>
          <w:p w:rsidR="00D458E5" w:rsidRPr="006844B0" w:rsidRDefault="00D458E5" w:rsidP="00D458E5">
            <w:pPr>
              <w:rPr>
                <w:sz w:val="18"/>
                <w:szCs w:val="18"/>
              </w:rPr>
            </w:pPr>
          </w:p>
          <w:p w:rsidR="00D458E5" w:rsidRPr="006844B0" w:rsidRDefault="00D458E5" w:rsidP="00D458E5">
            <w:pPr>
              <w:rPr>
                <w:sz w:val="18"/>
                <w:szCs w:val="18"/>
              </w:rPr>
            </w:pPr>
          </w:p>
          <w:p w:rsidR="00D458E5" w:rsidRPr="006844B0" w:rsidRDefault="00D458E5" w:rsidP="00D458E5">
            <w:pPr>
              <w:rPr>
                <w:sz w:val="18"/>
                <w:szCs w:val="18"/>
              </w:rPr>
            </w:pPr>
          </w:p>
          <w:p w:rsidR="00D458E5" w:rsidRPr="006844B0" w:rsidRDefault="00D458E5" w:rsidP="00D458E5">
            <w:pPr>
              <w:rPr>
                <w:sz w:val="18"/>
                <w:szCs w:val="18"/>
              </w:rPr>
            </w:pPr>
          </w:p>
          <w:p w:rsidR="00D458E5" w:rsidRPr="006844B0" w:rsidRDefault="00D458E5" w:rsidP="00D458E5">
            <w:pPr>
              <w:rPr>
                <w:sz w:val="18"/>
                <w:szCs w:val="18"/>
              </w:rPr>
            </w:pPr>
          </w:p>
          <w:p w:rsidR="00D458E5" w:rsidRPr="006844B0" w:rsidRDefault="00D458E5" w:rsidP="00D458E5">
            <w:pPr>
              <w:rPr>
                <w:sz w:val="18"/>
                <w:szCs w:val="18"/>
              </w:rPr>
            </w:pPr>
          </w:p>
          <w:p w:rsidR="00D458E5" w:rsidRPr="006844B0" w:rsidRDefault="00D458E5" w:rsidP="00D458E5">
            <w:pPr>
              <w:rPr>
                <w:sz w:val="18"/>
                <w:szCs w:val="18"/>
              </w:rPr>
            </w:pPr>
          </w:p>
          <w:p w:rsidR="00D458E5" w:rsidRPr="006844B0" w:rsidRDefault="00D458E5" w:rsidP="00D458E5">
            <w:pPr>
              <w:rPr>
                <w:sz w:val="18"/>
                <w:szCs w:val="18"/>
              </w:rPr>
            </w:pPr>
          </w:p>
          <w:p w:rsidR="00D458E5" w:rsidRPr="006844B0" w:rsidRDefault="00D458E5" w:rsidP="00D458E5">
            <w:pPr>
              <w:rPr>
                <w:sz w:val="18"/>
                <w:szCs w:val="18"/>
              </w:rPr>
            </w:pPr>
          </w:p>
          <w:p w:rsidR="00D458E5" w:rsidRPr="006844B0" w:rsidRDefault="00D458E5" w:rsidP="00D458E5">
            <w:pPr>
              <w:rPr>
                <w:sz w:val="18"/>
                <w:szCs w:val="18"/>
              </w:rPr>
            </w:pPr>
          </w:p>
          <w:p w:rsidR="00D458E5" w:rsidRPr="006844B0" w:rsidRDefault="00D458E5" w:rsidP="00D458E5">
            <w:pPr>
              <w:rPr>
                <w:sz w:val="18"/>
                <w:szCs w:val="18"/>
              </w:rPr>
            </w:pPr>
          </w:p>
          <w:p w:rsidR="00D458E5" w:rsidRPr="006844B0" w:rsidRDefault="00D458E5" w:rsidP="00D458E5">
            <w:pPr>
              <w:rPr>
                <w:sz w:val="18"/>
                <w:szCs w:val="18"/>
              </w:rPr>
            </w:pPr>
          </w:p>
          <w:p w:rsidR="00D458E5" w:rsidRPr="006844B0" w:rsidRDefault="00D458E5" w:rsidP="00D458E5">
            <w:pPr>
              <w:rPr>
                <w:sz w:val="18"/>
                <w:szCs w:val="18"/>
              </w:rPr>
            </w:pPr>
          </w:p>
          <w:p w:rsidR="00D458E5" w:rsidRPr="006844B0" w:rsidRDefault="00D458E5" w:rsidP="00D458E5">
            <w:pPr>
              <w:rPr>
                <w:sz w:val="18"/>
                <w:szCs w:val="18"/>
              </w:rPr>
            </w:pPr>
          </w:p>
          <w:p w:rsidR="00D458E5" w:rsidRPr="006844B0" w:rsidRDefault="00D458E5" w:rsidP="00D458E5">
            <w:pPr>
              <w:rPr>
                <w:sz w:val="18"/>
                <w:szCs w:val="18"/>
              </w:rPr>
            </w:pPr>
          </w:p>
          <w:p w:rsidR="00D458E5" w:rsidRPr="006844B0" w:rsidRDefault="00D458E5" w:rsidP="00D458E5">
            <w:pPr>
              <w:rPr>
                <w:sz w:val="18"/>
                <w:szCs w:val="18"/>
              </w:rPr>
            </w:pPr>
          </w:p>
          <w:p w:rsidR="00D458E5" w:rsidRPr="006844B0" w:rsidRDefault="00D458E5" w:rsidP="00D458E5">
            <w:pPr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».</w:t>
            </w:r>
          </w:p>
        </w:tc>
        <w:tc>
          <w:tcPr>
            <w:tcW w:w="127" w:type="pct"/>
            <w:tcBorders>
              <w:left w:val="nil"/>
            </w:tcBorders>
            <w:vAlign w:val="bottom"/>
          </w:tcPr>
          <w:p w:rsidR="00D458E5" w:rsidRPr="006844B0" w:rsidRDefault="00D458E5" w:rsidP="00D458E5">
            <w:pPr>
              <w:rPr>
                <w:sz w:val="18"/>
                <w:szCs w:val="18"/>
              </w:rPr>
            </w:pPr>
          </w:p>
          <w:p w:rsidR="00D458E5" w:rsidRPr="006844B0" w:rsidRDefault="00D458E5" w:rsidP="00D458E5">
            <w:pPr>
              <w:rPr>
                <w:sz w:val="18"/>
                <w:szCs w:val="18"/>
              </w:rPr>
            </w:pPr>
          </w:p>
          <w:p w:rsidR="00D458E5" w:rsidRPr="006844B0" w:rsidRDefault="00D458E5" w:rsidP="00D458E5">
            <w:pPr>
              <w:rPr>
                <w:sz w:val="18"/>
                <w:szCs w:val="18"/>
              </w:rPr>
            </w:pPr>
          </w:p>
          <w:p w:rsidR="00D458E5" w:rsidRPr="006844B0" w:rsidRDefault="00D458E5" w:rsidP="00D458E5">
            <w:pPr>
              <w:rPr>
                <w:sz w:val="18"/>
                <w:szCs w:val="18"/>
              </w:rPr>
            </w:pPr>
          </w:p>
          <w:p w:rsidR="00D458E5" w:rsidRPr="006844B0" w:rsidRDefault="00D458E5" w:rsidP="00D458E5">
            <w:pPr>
              <w:rPr>
                <w:sz w:val="18"/>
                <w:szCs w:val="18"/>
              </w:rPr>
            </w:pPr>
          </w:p>
          <w:p w:rsidR="00D458E5" w:rsidRPr="006844B0" w:rsidRDefault="00D458E5" w:rsidP="00D458E5">
            <w:pPr>
              <w:rPr>
                <w:sz w:val="18"/>
                <w:szCs w:val="18"/>
              </w:rPr>
            </w:pPr>
          </w:p>
        </w:tc>
      </w:tr>
    </w:tbl>
    <w:p w:rsidR="00722A54" w:rsidRDefault="00722A54" w:rsidP="00805753">
      <w:pPr>
        <w:tabs>
          <w:tab w:val="left" w:pos="0"/>
          <w:tab w:val="left" w:pos="709"/>
          <w:tab w:val="left" w:pos="1134"/>
        </w:tabs>
        <w:autoSpaceDE w:val="0"/>
        <w:autoSpaceDN w:val="0"/>
        <w:adjustRightInd w:val="0"/>
        <w:ind w:right="284"/>
        <w:jc w:val="both"/>
      </w:pPr>
    </w:p>
    <w:p w:rsidR="00D458E5" w:rsidRPr="006844B0" w:rsidRDefault="00A97E96" w:rsidP="00805753">
      <w:pPr>
        <w:tabs>
          <w:tab w:val="left" w:pos="0"/>
          <w:tab w:val="left" w:pos="709"/>
          <w:tab w:val="left" w:pos="1134"/>
        </w:tabs>
        <w:autoSpaceDE w:val="0"/>
        <w:autoSpaceDN w:val="0"/>
        <w:adjustRightInd w:val="0"/>
        <w:ind w:right="284"/>
        <w:jc w:val="both"/>
      </w:pPr>
      <w:r>
        <w:tab/>
      </w:r>
      <w:r w:rsidR="00A60516" w:rsidRPr="006844B0">
        <w:t>8</w:t>
      </w:r>
      <w:r w:rsidR="006F1774">
        <w:t xml:space="preserve">.7. Пункт 1.1.4 </w:t>
      </w:r>
      <w:r w:rsidR="00D458E5" w:rsidRPr="006844B0">
        <w:t>таблицы 26 подраздела 4.3 раздела 4 приложения</w:t>
      </w:r>
      <w:r w:rsidR="00BF05B9">
        <w:br/>
      </w:r>
      <w:r w:rsidR="00D458E5" w:rsidRPr="006844B0">
        <w:t xml:space="preserve">к постановлению изложить в следующей редакции: </w:t>
      </w:r>
    </w:p>
    <w:p w:rsidR="00D458E5" w:rsidRPr="00805753" w:rsidRDefault="00D458E5" w:rsidP="00805753">
      <w:pPr>
        <w:tabs>
          <w:tab w:val="left" w:pos="0"/>
          <w:tab w:val="left" w:pos="709"/>
          <w:tab w:val="left" w:pos="1134"/>
        </w:tabs>
        <w:autoSpaceDE w:val="0"/>
        <w:autoSpaceDN w:val="0"/>
        <w:adjustRightInd w:val="0"/>
        <w:ind w:right="284"/>
        <w:jc w:val="both"/>
      </w:pPr>
    </w:p>
    <w:tbl>
      <w:tblPr>
        <w:tblW w:w="1101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425"/>
        <w:gridCol w:w="1418"/>
        <w:gridCol w:w="284"/>
        <w:gridCol w:w="425"/>
        <w:gridCol w:w="567"/>
        <w:gridCol w:w="425"/>
        <w:gridCol w:w="709"/>
        <w:gridCol w:w="709"/>
        <w:gridCol w:w="850"/>
        <w:gridCol w:w="560"/>
        <w:gridCol w:w="560"/>
        <w:gridCol w:w="560"/>
        <w:gridCol w:w="560"/>
        <w:gridCol w:w="560"/>
        <w:gridCol w:w="560"/>
        <w:gridCol w:w="561"/>
        <w:gridCol w:w="757"/>
        <w:gridCol w:w="236"/>
      </w:tblGrid>
      <w:tr w:rsidR="00D458E5" w:rsidRPr="006844B0" w:rsidTr="00800D89">
        <w:trPr>
          <w:trHeight w:val="1368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458E5" w:rsidRPr="006844B0" w:rsidRDefault="00D458E5" w:rsidP="00D458E5">
            <w:pPr>
              <w:ind w:left="-85" w:right="-85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«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8E5" w:rsidRPr="006844B0" w:rsidRDefault="00D458E5" w:rsidP="00D458E5">
            <w:pPr>
              <w:ind w:left="-85" w:right="-85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 xml:space="preserve"> 1.1.4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D458E5" w:rsidRPr="006844B0" w:rsidRDefault="00D458E5" w:rsidP="00D458E5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 xml:space="preserve">Строительство здания Центра спортивной подготовки по баскетболу (специализированного спортивного объекта для подготовки спортсменов по баскетболу) по адресу: </w:t>
            </w:r>
            <w:proofErr w:type="spellStart"/>
            <w:r w:rsidRPr="006844B0">
              <w:rPr>
                <w:sz w:val="14"/>
                <w:szCs w:val="14"/>
              </w:rPr>
              <w:t>Загребский</w:t>
            </w:r>
            <w:proofErr w:type="spellEnd"/>
            <w:r w:rsidRPr="006844B0">
              <w:rPr>
                <w:sz w:val="14"/>
                <w:szCs w:val="14"/>
              </w:rPr>
              <w:t xml:space="preserve"> </w:t>
            </w:r>
            <w:proofErr w:type="spellStart"/>
            <w:r w:rsidRPr="006844B0">
              <w:rPr>
                <w:sz w:val="14"/>
                <w:szCs w:val="14"/>
              </w:rPr>
              <w:t>бульв</w:t>
            </w:r>
            <w:proofErr w:type="spellEnd"/>
            <w:r w:rsidRPr="006844B0">
              <w:rPr>
                <w:sz w:val="14"/>
                <w:szCs w:val="14"/>
              </w:rPr>
              <w:t>., участок 1 (северо-западнее дома N 89, литера</w:t>
            </w:r>
            <w:proofErr w:type="gramStart"/>
            <w:r w:rsidRPr="006844B0">
              <w:rPr>
                <w:sz w:val="14"/>
                <w:szCs w:val="14"/>
              </w:rPr>
              <w:t xml:space="preserve"> А</w:t>
            </w:r>
            <w:proofErr w:type="gramEnd"/>
            <w:r w:rsidRPr="006844B0">
              <w:rPr>
                <w:sz w:val="14"/>
                <w:szCs w:val="14"/>
              </w:rPr>
              <w:t>, по Бухарестской ул.)</w:t>
            </w:r>
          </w:p>
          <w:p w:rsidR="00D458E5" w:rsidRPr="006844B0" w:rsidRDefault="00D458E5" w:rsidP="00D458E5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</w:tc>
        <w:tc>
          <w:tcPr>
            <w:tcW w:w="284" w:type="dxa"/>
            <w:vMerge w:val="restart"/>
            <w:shd w:val="clear" w:color="auto" w:fill="auto"/>
            <w:vAlign w:val="center"/>
          </w:tcPr>
          <w:p w:rsidR="00D458E5" w:rsidRPr="006844B0" w:rsidRDefault="00D458E5" w:rsidP="00D458E5">
            <w:pPr>
              <w:ind w:left="-85" w:right="-85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КС</w:t>
            </w:r>
          </w:p>
        </w:tc>
        <w:tc>
          <w:tcPr>
            <w:tcW w:w="425" w:type="dxa"/>
            <w:vMerge w:val="restart"/>
            <w:shd w:val="clear" w:color="auto" w:fill="auto"/>
            <w:vAlign w:val="center"/>
          </w:tcPr>
          <w:p w:rsidR="00D458E5" w:rsidRPr="006844B0" w:rsidRDefault="00D458E5" w:rsidP="00D458E5">
            <w:pPr>
              <w:ind w:left="-85" w:right="-85"/>
              <w:rPr>
                <w:sz w:val="12"/>
                <w:szCs w:val="12"/>
              </w:rPr>
            </w:pPr>
            <w:r w:rsidRPr="006844B0">
              <w:rPr>
                <w:sz w:val="12"/>
                <w:szCs w:val="12"/>
              </w:rPr>
              <w:t>132 чел. в смену</w:t>
            </w:r>
          </w:p>
        </w:tc>
        <w:tc>
          <w:tcPr>
            <w:tcW w:w="567" w:type="dxa"/>
            <w:vMerge w:val="restart"/>
            <w:shd w:val="clear" w:color="auto" w:fill="auto"/>
            <w:noWrap/>
            <w:vAlign w:val="center"/>
          </w:tcPr>
          <w:p w:rsidR="00D458E5" w:rsidRPr="006844B0" w:rsidRDefault="00D458E5" w:rsidP="00D458E5">
            <w:pPr>
              <w:ind w:left="-57" w:right="-57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СМР</w:t>
            </w:r>
          </w:p>
        </w:tc>
        <w:tc>
          <w:tcPr>
            <w:tcW w:w="425" w:type="dxa"/>
            <w:vMerge w:val="restart"/>
            <w:shd w:val="clear" w:color="auto" w:fill="auto"/>
            <w:noWrap/>
            <w:vAlign w:val="center"/>
          </w:tcPr>
          <w:p w:rsidR="00D458E5" w:rsidRPr="006844B0" w:rsidRDefault="00D458E5" w:rsidP="00D458E5">
            <w:pPr>
              <w:ind w:left="-57" w:right="-57"/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2020-2022</w:t>
            </w:r>
          </w:p>
        </w:tc>
        <w:tc>
          <w:tcPr>
            <w:tcW w:w="709" w:type="dxa"/>
            <w:vMerge w:val="restart"/>
            <w:shd w:val="clear" w:color="auto" w:fill="auto"/>
            <w:noWrap/>
            <w:vAlign w:val="center"/>
          </w:tcPr>
          <w:p w:rsidR="00D458E5" w:rsidRPr="006844B0" w:rsidRDefault="00D458E5" w:rsidP="00D458E5">
            <w:pPr>
              <w:ind w:left="-57" w:right="-57"/>
              <w:jc w:val="center"/>
              <w:rPr>
                <w:spacing w:val="-10"/>
                <w:sz w:val="13"/>
                <w:szCs w:val="13"/>
              </w:rPr>
            </w:pPr>
            <w:r w:rsidRPr="006844B0">
              <w:rPr>
                <w:spacing w:val="-10"/>
                <w:sz w:val="13"/>
                <w:szCs w:val="13"/>
              </w:rPr>
              <w:t>457 581,8</w:t>
            </w:r>
          </w:p>
        </w:tc>
        <w:tc>
          <w:tcPr>
            <w:tcW w:w="709" w:type="dxa"/>
            <w:vMerge w:val="restart"/>
            <w:shd w:val="clear" w:color="auto" w:fill="auto"/>
            <w:noWrap/>
            <w:vAlign w:val="center"/>
          </w:tcPr>
          <w:p w:rsidR="00D458E5" w:rsidRPr="006844B0" w:rsidRDefault="00D458E5" w:rsidP="00D458E5">
            <w:pPr>
              <w:ind w:left="-57" w:right="-57"/>
              <w:jc w:val="center"/>
              <w:rPr>
                <w:spacing w:val="-10"/>
                <w:sz w:val="13"/>
                <w:szCs w:val="13"/>
              </w:rPr>
            </w:pPr>
            <w:r w:rsidRPr="006844B0">
              <w:rPr>
                <w:spacing w:val="-10"/>
                <w:sz w:val="13"/>
                <w:szCs w:val="13"/>
              </w:rPr>
              <w:t>456 542,6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458E5" w:rsidRPr="006844B0" w:rsidRDefault="00D458E5" w:rsidP="00D458E5">
            <w:pPr>
              <w:jc w:val="center"/>
              <w:rPr>
                <w:spacing w:val="-10"/>
                <w:sz w:val="12"/>
                <w:szCs w:val="12"/>
              </w:rPr>
            </w:pPr>
            <w:r w:rsidRPr="006844B0">
              <w:rPr>
                <w:spacing w:val="-10"/>
                <w:sz w:val="12"/>
                <w:szCs w:val="12"/>
              </w:rPr>
              <w:t>Бюджет</w:t>
            </w:r>
          </w:p>
          <w:p w:rsidR="00D458E5" w:rsidRPr="006844B0" w:rsidRDefault="00D458E5" w:rsidP="00D458E5">
            <w:pPr>
              <w:jc w:val="center"/>
              <w:rPr>
                <w:spacing w:val="-10"/>
                <w:sz w:val="12"/>
                <w:szCs w:val="12"/>
              </w:rPr>
            </w:pPr>
            <w:r w:rsidRPr="006844B0">
              <w:rPr>
                <w:spacing w:val="-10"/>
                <w:sz w:val="12"/>
                <w:szCs w:val="12"/>
              </w:rPr>
              <w:t>Санкт-Петербурга</w:t>
            </w:r>
          </w:p>
        </w:tc>
        <w:tc>
          <w:tcPr>
            <w:tcW w:w="560" w:type="dxa"/>
            <w:shd w:val="clear" w:color="auto" w:fill="auto"/>
            <w:noWrap/>
            <w:vAlign w:val="center"/>
          </w:tcPr>
          <w:p w:rsidR="00D458E5" w:rsidRPr="006844B0" w:rsidRDefault="00D458E5" w:rsidP="00D458E5">
            <w:pPr>
              <w:ind w:left="-85" w:right="-85"/>
              <w:jc w:val="center"/>
              <w:rPr>
                <w:sz w:val="13"/>
                <w:szCs w:val="13"/>
              </w:rPr>
            </w:pPr>
            <w:r w:rsidRPr="006844B0">
              <w:rPr>
                <w:sz w:val="13"/>
                <w:szCs w:val="13"/>
              </w:rPr>
              <w:t>-</w:t>
            </w:r>
          </w:p>
          <w:p w:rsidR="00D458E5" w:rsidRPr="006844B0" w:rsidRDefault="00D458E5" w:rsidP="00D458E5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560" w:type="dxa"/>
            <w:shd w:val="clear" w:color="auto" w:fill="auto"/>
            <w:noWrap/>
            <w:vAlign w:val="center"/>
          </w:tcPr>
          <w:p w:rsidR="00D458E5" w:rsidRPr="006844B0" w:rsidRDefault="00D458E5" w:rsidP="00D458E5">
            <w:pPr>
              <w:ind w:left="-57" w:right="-57"/>
              <w:jc w:val="center"/>
              <w:rPr>
                <w:spacing w:val="-10"/>
                <w:sz w:val="13"/>
                <w:szCs w:val="13"/>
              </w:rPr>
            </w:pPr>
            <w:r w:rsidRPr="006844B0">
              <w:rPr>
                <w:spacing w:val="-10"/>
                <w:sz w:val="13"/>
                <w:szCs w:val="13"/>
              </w:rPr>
              <w:t>-</w:t>
            </w:r>
          </w:p>
          <w:p w:rsidR="00D458E5" w:rsidRPr="006844B0" w:rsidRDefault="00D458E5" w:rsidP="00D458E5">
            <w:pPr>
              <w:ind w:left="-57" w:right="-57"/>
              <w:jc w:val="center"/>
              <w:rPr>
                <w:spacing w:val="-10"/>
                <w:sz w:val="13"/>
                <w:szCs w:val="13"/>
              </w:rPr>
            </w:pPr>
          </w:p>
        </w:tc>
        <w:tc>
          <w:tcPr>
            <w:tcW w:w="560" w:type="dxa"/>
            <w:shd w:val="clear" w:color="auto" w:fill="auto"/>
            <w:noWrap/>
            <w:vAlign w:val="center"/>
          </w:tcPr>
          <w:p w:rsidR="00D458E5" w:rsidRPr="006844B0" w:rsidRDefault="00D458E5" w:rsidP="00D458E5">
            <w:pPr>
              <w:ind w:left="-57" w:right="-57"/>
              <w:jc w:val="center"/>
              <w:rPr>
                <w:spacing w:val="-10"/>
                <w:sz w:val="13"/>
                <w:szCs w:val="13"/>
              </w:rPr>
            </w:pPr>
            <w:r w:rsidRPr="006844B0">
              <w:rPr>
                <w:spacing w:val="-10"/>
                <w:sz w:val="13"/>
                <w:szCs w:val="13"/>
              </w:rPr>
              <w:t>100 000,0</w:t>
            </w:r>
          </w:p>
        </w:tc>
        <w:tc>
          <w:tcPr>
            <w:tcW w:w="560" w:type="dxa"/>
            <w:shd w:val="clear" w:color="auto" w:fill="auto"/>
            <w:noWrap/>
            <w:vAlign w:val="center"/>
          </w:tcPr>
          <w:p w:rsidR="00D458E5" w:rsidRPr="006844B0" w:rsidRDefault="00D458E5" w:rsidP="00D458E5">
            <w:pPr>
              <w:ind w:left="-57" w:right="-57"/>
              <w:jc w:val="center"/>
              <w:rPr>
                <w:spacing w:val="-10"/>
                <w:sz w:val="13"/>
                <w:szCs w:val="13"/>
              </w:rPr>
            </w:pPr>
            <w:r w:rsidRPr="006844B0">
              <w:rPr>
                <w:spacing w:val="-10"/>
                <w:sz w:val="13"/>
                <w:szCs w:val="13"/>
              </w:rPr>
              <w:t>154 116,0</w:t>
            </w:r>
          </w:p>
        </w:tc>
        <w:tc>
          <w:tcPr>
            <w:tcW w:w="560" w:type="dxa"/>
            <w:shd w:val="clear" w:color="auto" w:fill="auto"/>
            <w:noWrap/>
            <w:vAlign w:val="center"/>
          </w:tcPr>
          <w:p w:rsidR="00D458E5" w:rsidRPr="006844B0" w:rsidRDefault="00D458E5" w:rsidP="00D458E5">
            <w:pPr>
              <w:ind w:left="-57" w:right="-57"/>
              <w:jc w:val="center"/>
              <w:rPr>
                <w:spacing w:val="-10"/>
                <w:sz w:val="13"/>
                <w:szCs w:val="13"/>
              </w:rPr>
            </w:pPr>
            <w:r w:rsidRPr="006844B0">
              <w:rPr>
                <w:spacing w:val="-10"/>
                <w:sz w:val="13"/>
                <w:szCs w:val="13"/>
              </w:rPr>
              <w:t>-</w:t>
            </w:r>
          </w:p>
        </w:tc>
        <w:tc>
          <w:tcPr>
            <w:tcW w:w="560" w:type="dxa"/>
            <w:shd w:val="clear" w:color="auto" w:fill="auto"/>
            <w:noWrap/>
            <w:vAlign w:val="center"/>
          </w:tcPr>
          <w:p w:rsidR="00D458E5" w:rsidRPr="006844B0" w:rsidRDefault="00D458E5" w:rsidP="00D458E5">
            <w:pPr>
              <w:ind w:left="-57" w:right="-57"/>
              <w:jc w:val="center"/>
              <w:rPr>
                <w:spacing w:val="-10"/>
                <w:sz w:val="13"/>
                <w:szCs w:val="13"/>
              </w:rPr>
            </w:pPr>
            <w:r w:rsidRPr="006844B0">
              <w:rPr>
                <w:spacing w:val="-10"/>
                <w:sz w:val="13"/>
                <w:szCs w:val="13"/>
              </w:rPr>
              <w:t>-</w:t>
            </w:r>
          </w:p>
        </w:tc>
        <w:tc>
          <w:tcPr>
            <w:tcW w:w="561" w:type="dxa"/>
            <w:shd w:val="clear" w:color="auto" w:fill="auto"/>
            <w:noWrap/>
            <w:vAlign w:val="center"/>
          </w:tcPr>
          <w:p w:rsidR="00D458E5" w:rsidRPr="006844B0" w:rsidRDefault="00D458E5" w:rsidP="00D458E5">
            <w:pPr>
              <w:ind w:left="-57" w:right="-57"/>
              <w:jc w:val="center"/>
              <w:rPr>
                <w:spacing w:val="-10"/>
                <w:sz w:val="13"/>
                <w:szCs w:val="13"/>
              </w:rPr>
            </w:pPr>
            <w:r w:rsidRPr="006844B0">
              <w:rPr>
                <w:spacing w:val="-10"/>
                <w:sz w:val="13"/>
                <w:szCs w:val="13"/>
              </w:rPr>
              <w:t>254 116,0</w:t>
            </w:r>
          </w:p>
        </w:tc>
        <w:tc>
          <w:tcPr>
            <w:tcW w:w="757" w:type="dxa"/>
            <w:vMerge w:val="restar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1774" w:rsidRDefault="00D458E5" w:rsidP="00D458E5">
            <w:pPr>
              <w:ind w:left="-85" w:right="-85"/>
              <w:rPr>
                <w:sz w:val="12"/>
                <w:szCs w:val="12"/>
              </w:rPr>
            </w:pPr>
            <w:r w:rsidRPr="006844B0">
              <w:rPr>
                <w:sz w:val="12"/>
                <w:szCs w:val="12"/>
              </w:rPr>
              <w:t xml:space="preserve">П-3, П-4, </w:t>
            </w:r>
          </w:p>
          <w:p w:rsidR="00D458E5" w:rsidRPr="006844B0" w:rsidRDefault="00D458E5" w:rsidP="00D458E5">
            <w:pPr>
              <w:ind w:left="-85" w:right="-85"/>
              <w:rPr>
                <w:sz w:val="12"/>
                <w:szCs w:val="12"/>
              </w:rPr>
            </w:pPr>
            <w:r w:rsidRPr="006844B0">
              <w:rPr>
                <w:sz w:val="12"/>
                <w:szCs w:val="12"/>
              </w:rPr>
              <w:t>И-3.2-1</w:t>
            </w:r>
          </w:p>
          <w:p w:rsidR="00D458E5" w:rsidRPr="006844B0" w:rsidRDefault="00D458E5" w:rsidP="00D458E5">
            <w:pPr>
              <w:ind w:left="-85" w:right="-85"/>
              <w:rPr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458E5" w:rsidRPr="006844B0" w:rsidRDefault="00D458E5" w:rsidP="00D458E5">
            <w:pPr>
              <w:rPr>
                <w:sz w:val="12"/>
                <w:szCs w:val="12"/>
              </w:rPr>
            </w:pPr>
          </w:p>
        </w:tc>
      </w:tr>
      <w:tr w:rsidR="00D458E5" w:rsidRPr="006844B0" w:rsidTr="00800D89">
        <w:trPr>
          <w:trHeight w:val="1368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458E5" w:rsidRPr="006844B0" w:rsidRDefault="00D458E5" w:rsidP="00D458E5">
            <w:pPr>
              <w:ind w:left="-85" w:right="-85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8E5" w:rsidRPr="006844B0" w:rsidRDefault="00D458E5" w:rsidP="00D458E5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458E5" w:rsidRPr="006844B0" w:rsidRDefault="00D458E5" w:rsidP="00D458E5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</w:tc>
        <w:tc>
          <w:tcPr>
            <w:tcW w:w="284" w:type="dxa"/>
            <w:vMerge/>
            <w:shd w:val="clear" w:color="auto" w:fill="auto"/>
            <w:vAlign w:val="center"/>
          </w:tcPr>
          <w:p w:rsidR="00D458E5" w:rsidRPr="006844B0" w:rsidRDefault="00D458E5" w:rsidP="00D458E5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D458E5" w:rsidRPr="006844B0" w:rsidRDefault="00D458E5" w:rsidP="00D458E5">
            <w:pPr>
              <w:ind w:left="-85" w:right="-85"/>
              <w:rPr>
                <w:sz w:val="12"/>
                <w:szCs w:val="12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D458E5" w:rsidRPr="006844B0" w:rsidRDefault="00D458E5" w:rsidP="00D458E5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425" w:type="dxa"/>
            <w:vMerge/>
            <w:shd w:val="clear" w:color="auto" w:fill="auto"/>
            <w:noWrap/>
            <w:vAlign w:val="center"/>
          </w:tcPr>
          <w:p w:rsidR="00D458E5" w:rsidRPr="006844B0" w:rsidRDefault="00D458E5" w:rsidP="00D458E5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  <w:shd w:val="clear" w:color="auto" w:fill="auto"/>
            <w:noWrap/>
            <w:vAlign w:val="center"/>
          </w:tcPr>
          <w:p w:rsidR="00D458E5" w:rsidRPr="006844B0" w:rsidRDefault="00D458E5" w:rsidP="00D458E5">
            <w:pPr>
              <w:ind w:left="-57" w:right="-57"/>
              <w:jc w:val="center"/>
              <w:rPr>
                <w:spacing w:val="-10"/>
                <w:sz w:val="13"/>
                <w:szCs w:val="13"/>
              </w:rPr>
            </w:pPr>
          </w:p>
        </w:tc>
        <w:tc>
          <w:tcPr>
            <w:tcW w:w="709" w:type="dxa"/>
            <w:vMerge/>
            <w:shd w:val="clear" w:color="auto" w:fill="auto"/>
            <w:noWrap/>
            <w:vAlign w:val="center"/>
          </w:tcPr>
          <w:p w:rsidR="00D458E5" w:rsidRPr="006844B0" w:rsidRDefault="00D458E5" w:rsidP="00D458E5">
            <w:pPr>
              <w:ind w:left="-57" w:right="-57"/>
              <w:jc w:val="center"/>
              <w:rPr>
                <w:spacing w:val="-10"/>
                <w:sz w:val="13"/>
                <w:szCs w:val="13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458E5" w:rsidRPr="006844B0" w:rsidRDefault="00D458E5" w:rsidP="00D458E5">
            <w:pPr>
              <w:rPr>
                <w:spacing w:val="-10"/>
                <w:sz w:val="12"/>
                <w:szCs w:val="12"/>
              </w:rPr>
            </w:pPr>
            <w:r w:rsidRPr="006844B0">
              <w:rPr>
                <w:spacing w:val="-10"/>
                <w:sz w:val="12"/>
                <w:szCs w:val="12"/>
              </w:rPr>
              <w:t>Федеральный бюджет</w:t>
            </w:r>
          </w:p>
        </w:tc>
        <w:tc>
          <w:tcPr>
            <w:tcW w:w="560" w:type="dxa"/>
            <w:shd w:val="clear" w:color="auto" w:fill="auto"/>
            <w:noWrap/>
            <w:vAlign w:val="center"/>
          </w:tcPr>
          <w:p w:rsidR="00D458E5" w:rsidRPr="006844B0" w:rsidRDefault="00D458E5" w:rsidP="00D458E5">
            <w:pPr>
              <w:ind w:left="-85" w:right="-85"/>
              <w:jc w:val="center"/>
              <w:rPr>
                <w:sz w:val="13"/>
                <w:szCs w:val="13"/>
              </w:rPr>
            </w:pPr>
            <w:r w:rsidRPr="006844B0">
              <w:rPr>
                <w:sz w:val="13"/>
                <w:szCs w:val="13"/>
              </w:rPr>
              <w:t>-</w:t>
            </w:r>
          </w:p>
        </w:tc>
        <w:tc>
          <w:tcPr>
            <w:tcW w:w="560" w:type="dxa"/>
            <w:shd w:val="clear" w:color="auto" w:fill="auto"/>
            <w:noWrap/>
            <w:vAlign w:val="center"/>
          </w:tcPr>
          <w:p w:rsidR="00D458E5" w:rsidRPr="006844B0" w:rsidRDefault="00D458E5" w:rsidP="00D458E5">
            <w:pPr>
              <w:ind w:left="-57" w:right="-57"/>
              <w:jc w:val="center"/>
              <w:rPr>
                <w:spacing w:val="-10"/>
                <w:sz w:val="13"/>
                <w:szCs w:val="13"/>
              </w:rPr>
            </w:pPr>
            <w:r w:rsidRPr="006844B0">
              <w:rPr>
                <w:spacing w:val="-10"/>
                <w:sz w:val="13"/>
                <w:szCs w:val="13"/>
              </w:rPr>
              <w:t>-</w:t>
            </w:r>
          </w:p>
        </w:tc>
        <w:tc>
          <w:tcPr>
            <w:tcW w:w="560" w:type="dxa"/>
            <w:shd w:val="clear" w:color="auto" w:fill="auto"/>
            <w:noWrap/>
            <w:vAlign w:val="center"/>
          </w:tcPr>
          <w:p w:rsidR="00D458E5" w:rsidRPr="006844B0" w:rsidRDefault="00D458E5" w:rsidP="00D458E5">
            <w:pPr>
              <w:ind w:left="-57" w:right="-57"/>
              <w:jc w:val="center"/>
              <w:rPr>
                <w:spacing w:val="-10"/>
                <w:sz w:val="13"/>
                <w:szCs w:val="13"/>
              </w:rPr>
            </w:pPr>
            <w:r w:rsidRPr="006844B0">
              <w:rPr>
                <w:spacing w:val="-10"/>
                <w:sz w:val="13"/>
                <w:szCs w:val="13"/>
              </w:rPr>
              <w:t>90 779,8</w:t>
            </w:r>
          </w:p>
        </w:tc>
        <w:tc>
          <w:tcPr>
            <w:tcW w:w="560" w:type="dxa"/>
            <w:shd w:val="clear" w:color="auto" w:fill="auto"/>
            <w:noWrap/>
            <w:vAlign w:val="center"/>
          </w:tcPr>
          <w:p w:rsidR="00D458E5" w:rsidRPr="006844B0" w:rsidRDefault="00D458E5" w:rsidP="00D458E5">
            <w:pPr>
              <w:ind w:left="-57" w:right="-57"/>
              <w:jc w:val="center"/>
              <w:rPr>
                <w:spacing w:val="-10"/>
                <w:sz w:val="13"/>
                <w:szCs w:val="13"/>
              </w:rPr>
            </w:pPr>
            <w:r w:rsidRPr="006844B0">
              <w:rPr>
                <w:spacing w:val="-10"/>
                <w:sz w:val="13"/>
                <w:szCs w:val="13"/>
              </w:rPr>
              <w:t>117 334,5</w:t>
            </w:r>
          </w:p>
        </w:tc>
        <w:tc>
          <w:tcPr>
            <w:tcW w:w="560" w:type="dxa"/>
            <w:shd w:val="clear" w:color="auto" w:fill="auto"/>
            <w:noWrap/>
            <w:vAlign w:val="center"/>
          </w:tcPr>
          <w:p w:rsidR="00D458E5" w:rsidRPr="006844B0" w:rsidRDefault="00D458E5" w:rsidP="00D458E5">
            <w:pPr>
              <w:ind w:left="-57" w:right="-57"/>
              <w:jc w:val="center"/>
              <w:rPr>
                <w:spacing w:val="-10"/>
                <w:sz w:val="13"/>
                <w:szCs w:val="13"/>
              </w:rPr>
            </w:pPr>
            <w:r w:rsidRPr="006844B0">
              <w:rPr>
                <w:spacing w:val="-10"/>
                <w:sz w:val="13"/>
                <w:szCs w:val="13"/>
              </w:rPr>
              <w:t>-</w:t>
            </w:r>
          </w:p>
          <w:p w:rsidR="00D458E5" w:rsidRPr="006844B0" w:rsidRDefault="00D458E5" w:rsidP="00D458E5">
            <w:pPr>
              <w:ind w:left="-57" w:right="-57"/>
              <w:jc w:val="center"/>
              <w:rPr>
                <w:spacing w:val="-10"/>
                <w:sz w:val="13"/>
                <w:szCs w:val="13"/>
              </w:rPr>
            </w:pPr>
          </w:p>
        </w:tc>
        <w:tc>
          <w:tcPr>
            <w:tcW w:w="560" w:type="dxa"/>
            <w:shd w:val="clear" w:color="auto" w:fill="auto"/>
            <w:noWrap/>
            <w:vAlign w:val="center"/>
          </w:tcPr>
          <w:p w:rsidR="00D458E5" w:rsidRPr="006844B0" w:rsidRDefault="00D458E5" w:rsidP="00D458E5">
            <w:pPr>
              <w:ind w:left="-57" w:right="-57"/>
              <w:jc w:val="center"/>
              <w:rPr>
                <w:spacing w:val="-10"/>
                <w:sz w:val="13"/>
                <w:szCs w:val="13"/>
              </w:rPr>
            </w:pPr>
            <w:r w:rsidRPr="006844B0">
              <w:rPr>
                <w:spacing w:val="-10"/>
                <w:sz w:val="13"/>
                <w:szCs w:val="13"/>
              </w:rPr>
              <w:t>-</w:t>
            </w:r>
          </w:p>
          <w:p w:rsidR="00D458E5" w:rsidRPr="006844B0" w:rsidRDefault="00D458E5" w:rsidP="00D458E5">
            <w:pPr>
              <w:ind w:left="-57" w:right="-57"/>
              <w:jc w:val="center"/>
              <w:rPr>
                <w:spacing w:val="-10"/>
                <w:sz w:val="13"/>
                <w:szCs w:val="13"/>
              </w:rPr>
            </w:pPr>
          </w:p>
        </w:tc>
        <w:tc>
          <w:tcPr>
            <w:tcW w:w="561" w:type="dxa"/>
            <w:shd w:val="clear" w:color="auto" w:fill="auto"/>
            <w:noWrap/>
            <w:vAlign w:val="center"/>
          </w:tcPr>
          <w:p w:rsidR="00D458E5" w:rsidRPr="006844B0" w:rsidRDefault="00D458E5" w:rsidP="00D458E5">
            <w:pPr>
              <w:ind w:left="-57" w:right="-57"/>
              <w:jc w:val="center"/>
              <w:rPr>
                <w:spacing w:val="-10"/>
                <w:sz w:val="13"/>
                <w:szCs w:val="13"/>
              </w:rPr>
            </w:pPr>
            <w:r w:rsidRPr="006844B0">
              <w:rPr>
                <w:spacing w:val="-10"/>
                <w:sz w:val="13"/>
                <w:szCs w:val="13"/>
              </w:rPr>
              <w:t>208114,3</w:t>
            </w:r>
          </w:p>
        </w:tc>
        <w:tc>
          <w:tcPr>
            <w:tcW w:w="757" w:type="dxa"/>
            <w:vMerge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8E5" w:rsidRPr="006844B0" w:rsidRDefault="00D458E5" w:rsidP="00D458E5">
            <w:pPr>
              <w:ind w:left="-85" w:right="-85"/>
              <w:rPr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458E5" w:rsidRPr="006844B0" w:rsidRDefault="00D458E5" w:rsidP="00D458E5">
            <w:pPr>
              <w:rPr>
                <w:sz w:val="12"/>
                <w:szCs w:val="12"/>
              </w:rPr>
            </w:pPr>
          </w:p>
        </w:tc>
      </w:tr>
      <w:tr w:rsidR="00D458E5" w:rsidRPr="006844B0" w:rsidTr="00800D89">
        <w:trPr>
          <w:trHeight w:val="337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458E5" w:rsidRPr="006844B0" w:rsidRDefault="00D458E5" w:rsidP="00D458E5">
            <w:pPr>
              <w:ind w:left="-85" w:right="-85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8E5" w:rsidRPr="006844B0" w:rsidRDefault="00D458E5" w:rsidP="00D458E5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458E5" w:rsidRPr="006844B0" w:rsidRDefault="00D458E5" w:rsidP="00D458E5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</w:tc>
        <w:tc>
          <w:tcPr>
            <w:tcW w:w="284" w:type="dxa"/>
            <w:vMerge/>
            <w:shd w:val="clear" w:color="auto" w:fill="auto"/>
            <w:vAlign w:val="center"/>
          </w:tcPr>
          <w:p w:rsidR="00D458E5" w:rsidRPr="006844B0" w:rsidRDefault="00D458E5" w:rsidP="00D458E5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D458E5" w:rsidRPr="006844B0" w:rsidRDefault="00D458E5" w:rsidP="00D458E5">
            <w:pPr>
              <w:ind w:left="-85" w:right="-85"/>
              <w:rPr>
                <w:sz w:val="12"/>
                <w:szCs w:val="12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D458E5" w:rsidRPr="006844B0" w:rsidRDefault="00D458E5" w:rsidP="00D458E5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425" w:type="dxa"/>
            <w:vMerge/>
            <w:shd w:val="clear" w:color="auto" w:fill="auto"/>
            <w:noWrap/>
            <w:vAlign w:val="center"/>
          </w:tcPr>
          <w:p w:rsidR="00D458E5" w:rsidRPr="006844B0" w:rsidRDefault="00D458E5" w:rsidP="00D458E5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  <w:shd w:val="clear" w:color="auto" w:fill="auto"/>
            <w:noWrap/>
            <w:vAlign w:val="center"/>
          </w:tcPr>
          <w:p w:rsidR="00D458E5" w:rsidRPr="006844B0" w:rsidRDefault="00D458E5" w:rsidP="00D458E5">
            <w:pPr>
              <w:ind w:left="-57" w:right="-57"/>
              <w:jc w:val="center"/>
              <w:rPr>
                <w:spacing w:val="-10"/>
                <w:sz w:val="13"/>
                <w:szCs w:val="13"/>
              </w:rPr>
            </w:pPr>
          </w:p>
        </w:tc>
        <w:tc>
          <w:tcPr>
            <w:tcW w:w="709" w:type="dxa"/>
            <w:vMerge/>
            <w:shd w:val="clear" w:color="auto" w:fill="auto"/>
            <w:noWrap/>
            <w:vAlign w:val="center"/>
          </w:tcPr>
          <w:p w:rsidR="00D458E5" w:rsidRPr="006844B0" w:rsidRDefault="00D458E5" w:rsidP="00D458E5">
            <w:pPr>
              <w:ind w:left="-57" w:right="-57"/>
              <w:jc w:val="center"/>
              <w:rPr>
                <w:spacing w:val="-10"/>
                <w:sz w:val="13"/>
                <w:szCs w:val="13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458E5" w:rsidRPr="006844B0" w:rsidRDefault="00D458E5" w:rsidP="00D458E5">
            <w:pPr>
              <w:jc w:val="center"/>
              <w:rPr>
                <w:spacing w:val="-10"/>
                <w:sz w:val="12"/>
                <w:szCs w:val="12"/>
              </w:rPr>
            </w:pPr>
            <w:r w:rsidRPr="006844B0">
              <w:rPr>
                <w:spacing w:val="-10"/>
                <w:sz w:val="12"/>
                <w:szCs w:val="12"/>
              </w:rPr>
              <w:t>ИТОГО:</w:t>
            </w:r>
          </w:p>
        </w:tc>
        <w:tc>
          <w:tcPr>
            <w:tcW w:w="560" w:type="dxa"/>
            <w:shd w:val="clear" w:color="auto" w:fill="auto"/>
            <w:noWrap/>
            <w:vAlign w:val="center"/>
          </w:tcPr>
          <w:p w:rsidR="00D458E5" w:rsidRPr="006844B0" w:rsidRDefault="00D458E5" w:rsidP="00D458E5">
            <w:pPr>
              <w:ind w:left="-85" w:right="-85"/>
              <w:jc w:val="center"/>
              <w:rPr>
                <w:sz w:val="13"/>
                <w:szCs w:val="13"/>
              </w:rPr>
            </w:pPr>
            <w:r w:rsidRPr="006844B0">
              <w:rPr>
                <w:sz w:val="13"/>
                <w:szCs w:val="13"/>
              </w:rPr>
              <w:t>-</w:t>
            </w:r>
          </w:p>
          <w:p w:rsidR="00D458E5" w:rsidRPr="006844B0" w:rsidRDefault="00D458E5" w:rsidP="00D458E5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560" w:type="dxa"/>
            <w:shd w:val="clear" w:color="auto" w:fill="auto"/>
            <w:noWrap/>
            <w:vAlign w:val="center"/>
          </w:tcPr>
          <w:p w:rsidR="00D458E5" w:rsidRPr="006844B0" w:rsidRDefault="00D458E5" w:rsidP="00D458E5">
            <w:pPr>
              <w:ind w:left="-57" w:right="-57"/>
              <w:jc w:val="center"/>
              <w:rPr>
                <w:spacing w:val="-10"/>
                <w:sz w:val="13"/>
                <w:szCs w:val="13"/>
              </w:rPr>
            </w:pPr>
            <w:r w:rsidRPr="006844B0">
              <w:rPr>
                <w:spacing w:val="-10"/>
                <w:sz w:val="13"/>
                <w:szCs w:val="13"/>
              </w:rPr>
              <w:t>-</w:t>
            </w:r>
          </w:p>
          <w:p w:rsidR="00D458E5" w:rsidRPr="006844B0" w:rsidRDefault="00D458E5" w:rsidP="00D458E5">
            <w:pPr>
              <w:ind w:left="-57" w:right="-57"/>
              <w:jc w:val="center"/>
              <w:rPr>
                <w:spacing w:val="-10"/>
                <w:sz w:val="13"/>
                <w:szCs w:val="13"/>
              </w:rPr>
            </w:pPr>
          </w:p>
        </w:tc>
        <w:tc>
          <w:tcPr>
            <w:tcW w:w="560" w:type="dxa"/>
            <w:shd w:val="clear" w:color="auto" w:fill="auto"/>
            <w:noWrap/>
            <w:vAlign w:val="center"/>
          </w:tcPr>
          <w:p w:rsidR="00D458E5" w:rsidRPr="006844B0" w:rsidRDefault="00D458E5" w:rsidP="00D458E5">
            <w:pPr>
              <w:ind w:left="-57" w:right="-57"/>
              <w:jc w:val="center"/>
              <w:rPr>
                <w:spacing w:val="-10"/>
                <w:sz w:val="13"/>
                <w:szCs w:val="13"/>
              </w:rPr>
            </w:pPr>
            <w:r w:rsidRPr="006844B0">
              <w:rPr>
                <w:spacing w:val="-10"/>
                <w:sz w:val="13"/>
                <w:szCs w:val="13"/>
              </w:rPr>
              <w:t>190 779,8</w:t>
            </w:r>
          </w:p>
        </w:tc>
        <w:tc>
          <w:tcPr>
            <w:tcW w:w="560" w:type="dxa"/>
            <w:shd w:val="clear" w:color="auto" w:fill="auto"/>
            <w:noWrap/>
            <w:vAlign w:val="center"/>
          </w:tcPr>
          <w:p w:rsidR="00D458E5" w:rsidRPr="006844B0" w:rsidRDefault="00D458E5" w:rsidP="00D458E5">
            <w:pPr>
              <w:ind w:left="-57" w:right="-57"/>
              <w:jc w:val="center"/>
              <w:rPr>
                <w:spacing w:val="-10"/>
                <w:sz w:val="13"/>
                <w:szCs w:val="13"/>
              </w:rPr>
            </w:pPr>
            <w:r w:rsidRPr="006844B0">
              <w:rPr>
                <w:spacing w:val="-10"/>
                <w:sz w:val="13"/>
                <w:szCs w:val="13"/>
              </w:rPr>
              <w:t>271 450,5</w:t>
            </w:r>
          </w:p>
        </w:tc>
        <w:tc>
          <w:tcPr>
            <w:tcW w:w="560" w:type="dxa"/>
            <w:shd w:val="clear" w:color="auto" w:fill="auto"/>
            <w:noWrap/>
            <w:vAlign w:val="center"/>
          </w:tcPr>
          <w:p w:rsidR="00D458E5" w:rsidRPr="006844B0" w:rsidRDefault="00D458E5" w:rsidP="00D458E5">
            <w:pPr>
              <w:ind w:left="-57" w:right="-57"/>
              <w:jc w:val="center"/>
              <w:rPr>
                <w:spacing w:val="-10"/>
                <w:sz w:val="13"/>
                <w:szCs w:val="13"/>
              </w:rPr>
            </w:pPr>
            <w:r w:rsidRPr="006844B0">
              <w:rPr>
                <w:spacing w:val="-10"/>
                <w:sz w:val="13"/>
                <w:szCs w:val="13"/>
              </w:rPr>
              <w:t>-</w:t>
            </w:r>
          </w:p>
          <w:p w:rsidR="00D458E5" w:rsidRPr="006844B0" w:rsidRDefault="00D458E5" w:rsidP="00D458E5">
            <w:pPr>
              <w:ind w:left="-57" w:right="-57"/>
              <w:jc w:val="center"/>
              <w:rPr>
                <w:spacing w:val="-10"/>
                <w:sz w:val="13"/>
                <w:szCs w:val="13"/>
              </w:rPr>
            </w:pPr>
          </w:p>
        </w:tc>
        <w:tc>
          <w:tcPr>
            <w:tcW w:w="560" w:type="dxa"/>
            <w:shd w:val="clear" w:color="auto" w:fill="auto"/>
            <w:noWrap/>
            <w:vAlign w:val="center"/>
          </w:tcPr>
          <w:p w:rsidR="00D458E5" w:rsidRPr="006844B0" w:rsidRDefault="00D458E5" w:rsidP="00D458E5">
            <w:pPr>
              <w:ind w:left="-57" w:right="-57"/>
              <w:jc w:val="center"/>
              <w:rPr>
                <w:spacing w:val="-10"/>
                <w:sz w:val="13"/>
                <w:szCs w:val="13"/>
              </w:rPr>
            </w:pPr>
            <w:r w:rsidRPr="006844B0">
              <w:rPr>
                <w:spacing w:val="-10"/>
                <w:sz w:val="13"/>
                <w:szCs w:val="13"/>
              </w:rPr>
              <w:t>-</w:t>
            </w:r>
          </w:p>
          <w:p w:rsidR="00D458E5" w:rsidRPr="006844B0" w:rsidRDefault="00D458E5" w:rsidP="00D458E5">
            <w:pPr>
              <w:ind w:left="-57" w:right="-57"/>
              <w:jc w:val="center"/>
              <w:rPr>
                <w:spacing w:val="-10"/>
                <w:sz w:val="13"/>
                <w:szCs w:val="13"/>
              </w:rPr>
            </w:pPr>
          </w:p>
        </w:tc>
        <w:tc>
          <w:tcPr>
            <w:tcW w:w="561" w:type="dxa"/>
            <w:shd w:val="clear" w:color="auto" w:fill="auto"/>
            <w:noWrap/>
            <w:vAlign w:val="center"/>
          </w:tcPr>
          <w:p w:rsidR="00D458E5" w:rsidRPr="006844B0" w:rsidRDefault="00D458E5" w:rsidP="00D458E5">
            <w:pPr>
              <w:ind w:left="-57" w:right="-57"/>
              <w:jc w:val="center"/>
              <w:rPr>
                <w:spacing w:val="-10"/>
                <w:sz w:val="13"/>
                <w:szCs w:val="13"/>
              </w:rPr>
            </w:pPr>
            <w:r w:rsidRPr="006844B0">
              <w:rPr>
                <w:spacing w:val="-10"/>
                <w:sz w:val="13"/>
                <w:szCs w:val="13"/>
              </w:rPr>
              <w:t>462 230,3</w:t>
            </w:r>
          </w:p>
        </w:tc>
        <w:tc>
          <w:tcPr>
            <w:tcW w:w="757" w:type="dxa"/>
            <w:vMerge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8E5" w:rsidRPr="006844B0" w:rsidRDefault="00D458E5" w:rsidP="00D458E5">
            <w:pPr>
              <w:ind w:left="-85" w:right="-85"/>
              <w:rPr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458E5" w:rsidRPr="006844B0" w:rsidRDefault="00800D89" w:rsidP="00D458E5">
            <w:pPr>
              <w:rPr>
                <w:sz w:val="12"/>
                <w:szCs w:val="12"/>
              </w:rPr>
            </w:pPr>
            <w:r w:rsidRPr="006844B0">
              <w:rPr>
                <w:sz w:val="18"/>
                <w:szCs w:val="18"/>
              </w:rPr>
              <w:t>»</w:t>
            </w:r>
          </w:p>
        </w:tc>
      </w:tr>
    </w:tbl>
    <w:p w:rsidR="006F1774" w:rsidRDefault="006F1774" w:rsidP="006F1774">
      <w:pPr>
        <w:tabs>
          <w:tab w:val="left" w:pos="0"/>
          <w:tab w:val="left" w:pos="709"/>
          <w:tab w:val="left" w:pos="1134"/>
        </w:tabs>
        <w:autoSpaceDE w:val="0"/>
        <w:autoSpaceDN w:val="0"/>
        <w:adjustRightInd w:val="0"/>
        <w:ind w:right="284"/>
        <w:jc w:val="both"/>
      </w:pPr>
    </w:p>
    <w:p w:rsidR="00800D89" w:rsidRDefault="00800D89" w:rsidP="006F1774">
      <w:pPr>
        <w:tabs>
          <w:tab w:val="left" w:pos="0"/>
          <w:tab w:val="left" w:pos="709"/>
          <w:tab w:val="left" w:pos="1134"/>
        </w:tabs>
        <w:autoSpaceDE w:val="0"/>
        <w:autoSpaceDN w:val="0"/>
        <w:adjustRightInd w:val="0"/>
        <w:ind w:right="284"/>
        <w:jc w:val="both"/>
      </w:pPr>
    </w:p>
    <w:p w:rsidR="00800D89" w:rsidRPr="00A9195F" w:rsidRDefault="00800D89" w:rsidP="006F1774">
      <w:pPr>
        <w:tabs>
          <w:tab w:val="left" w:pos="0"/>
          <w:tab w:val="left" w:pos="709"/>
          <w:tab w:val="left" w:pos="1134"/>
        </w:tabs>
        <w:autoSpaceDE w:val="0"/>
        <w:autoSpaceDN w:val="0"/>
        <w:adjustRightInd w:val="0"/>
        <w:ind w:right="284"/>
        <w:jc w:val="both"/>
      </w:pPr>
    </w:p>
    <w:p w:rsidR="00D458E5" w:rsidRDefault="009F3EEC" w:rsidP="006F1774">
      <w:pPr>
        <w:tabs>
          <w:tab w:val="left" w:pos="0"/>
          <w:tab w:val="left" w:pos="709"/>
          <w:tab w:val="left" w:pos="1134"/>
        </w:tabs>
        <w:autoSpaceDE w:val="0"/>
        <w:autoSpaceDN w:val="0"/>
        <w:adjustRightInd w:val="0"/>
        <w:ind w:right="284"/>
        <w:jc w:val="both"/>
      </w:pPr>
      <w:r>
        <w:lastRenderedPageBreak/>
        <w:tab/>
      </w:r>
      <w:r w:rsidR="006F1774">
        <w:t>8.</w:t>
      </w:r>
      <w:r>
        <w:t>7.1.</w:t>
      </w:r>
      <w:r w:rsidR="006F1774">
        <w:t xml:space="preserve"> </w:t>
      </w:r>
      <w:r w:rsidR="006F1774" w:rsidRPr="0001448B">
        <w:t>Позицию «</w:t>
      </w:r>
      <w:r w:rsidR="006F1774" w:rsidRPr="006F1774">
        <w:t xml:space="preserve">ИТОГО финансирование РП «Спорт – норма жизни» </w:t>
      </w:r>
      <w:r w:rsidR="006F1774" w:rsidRPr="00F776B4">
        <w:t xml:space="preserve">изложить </w:t>
      </w:r>
      <w:r w:rsidR="006F1774">
        <w:br/>
      </w:r>
      <w:r w:rsidR="006F1774" w:rsidRPr="00F776B4">
        <w:t>в следующей редакции:</w:t>
      </w:r>
      <w:r w:rsidR="00D458E5" w:rsidRPr="006844B0">
        <w:tab/>
      </w:r>
    </w:p>
    <w:p w:rsidR="006F1774" w:rsidRDefault="006F1774" w:rsidP="00D458E5">
      <w:pPr>
        <w:tabs>
          <w:tab w:val="left" w:pos="1134"/>
        </w:tabs>
      </w:pPr>
    </w:p>
    <w:tbl>
      <w:tblPr>
        <w:tblStyle w:val="ad"/>
        <w:tblW w:w="1072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84"/>
        <w:gridCol w:w="2835"/>
        <w:gridCol w:w="870"/>
        <w:gridCol w:w="871"/>
        <w:gridCol w:w="871"/>
        <w:gridCol w:w="870"/>
        <w:gridCol w:w="871"/>
        <w:gridCol w:w="871"/>
        <w:gridCol w:w="871"/>
        <w:gridCol w:w="709"/>
        <w:gridCol w:w="803"/>
      </w:tblGrid>
      <w:tr w:rsidR="006F1774" w:rsidTr="009F3EEC">
        <w:trPr>
          <w:trHeight w:val="283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F1774" w:rsidRPr="0001448B" w:rsidRDefault="006F1774" w:rsidP="006F1774">
            <w:pPr>
              <w:ind w:left="-57" w:right="-57"/>
              <w:rPr>
                <w:bCs/>
                <w:color w:val="000000"/>
              </w:rPr>
            </w:pPr>
            <w:r w:rsidRPr="006F1774">
              <w:rPr>
                <w:sz w:val="18"/>
                <w:szCs w:val="18"/>
              </w:rPr>
              <w:t>«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774" w:rsidRPr="006F1774" w:rsidRDefault="006F1774" w:rsidP="00800D89">
            <w:pPr>
              <w:rPr>
                <w:bCs/>
                <w:color w:val="000000"/>
                <w:sz w:val="16"/>
                <w:szCs w:val="16"/>
              </w:rPr>
            </w:pPr>
            <w:r w:rsidRPr="006F1774">
              <w:rPr>
                <w:bCs/>
                <w:color w:val="000000"/>
                <w:sz w:val="16"/>
                <w:szCs w:val="16"/>
              </w:rPr>
              <w:t xml:space="preserve">ИТОГО финансирование </w:t>
            </w:r>
          </w:p>
          <w:p w:rsidR="006F1774" w:rsidRPr="00334165" w:rsidRDefault="006F1774" w:rsidP="00800D89">
            <w:pPr>
              <w:rPr>
                <w:bCs/>
                <w:color w:val="000000"/>
              </w:rPr>
            </w:pPr>
            <w:r w:rsidRPr="006F1774">
              <w:rPr>
                <w:bCs/>
                <w:color w:val="000000"/>
                <w:sz w:val="16"/>
                <w:szCs w:val="16"/>
              </w:rPr>
              <w:t>РП «Спорт – норма жизни»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774" w:rsidRPr="006F1774" w:rsidRDefault="006F1774" w:rsidP="00800D89">
            <w:pPr>
              <w:ind w:left="-57" w:right="-57"/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6F1774"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774" w:rsidRPr="006F1774" w:rsidRDefault="006F1774" w:rsidP="00800D89">
            <w:pPr>
              <w:ind w:left="-57" w:right="-57"/>
              <w:jc w:val="right"/>
              <w:rPr>
                <w:bCs/>
                <w:color w:val="000000"/>
                <w:sz w:val="14"/>
                <w:szCs w:val="14"/>
              </w:rPr>
            </w:pPr>
            <w:r w:rsidRPr="006F1774">
              <w:rPr>
                <w:bCs/>
                <w:color w:val="000000"/>
                <w:sz w:val="14"/>
                <w:szCs w:val="14"/>
              </w:rPr>
              <w:t>546 343,4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774" w:rsidRPr="006F1774" w:rsidRDefault="006F1774" w:rsidP="00800D89">
            <w:pPr>
              <w:ind w:left="-57" w:right="-57"/>
              <w:jc w:val="right"/>
              <w:rPr>
                <w:bCs/>
                <w:color w:val="000000"/>
                <w:sz w:val="14"/>
                <w:szCs w:val="14"/>
              </w:rPr>
            </w:pPr>
            <w:r w:rsidRPr="006F1774">
              <w:rPr>
                <w:bCs/>
                <w:color w:val="000000"/>
                <w:sz w:val="14"/>
                <w:szCs w:val="14"/>
              </w:rPr>
              <w:t xml:space="preserve">562 758,2 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774" w:rsidRPr="006F1774" w:rsidRDefault="006F1774" w:rsidP="00800D89">
            <w:pPr>
              <w:ind w:left="-57" w:right="-57"/>
              <w:jc w:val="right"/>
              <w:rPr>
                <w:bCs/>
                <w:color w:val="000000"/>
                <w:sz w:val="14"/>
                <w:szCs w:val="14"/>
              </w:rPr>
            </w:pPr>
            <w:r w:rsidRPr="006F1774">
              <w:rPr>
                <w:bCs/>
                <w:color w:val="000000"/>
                <w:sz w:val="14"/>
                <w:szCs w:val="14"/>
              </w:rPr>
              <w:t>999 398,7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774" w:rsidRPr="006F1774" w:rsidRDefault="006F1774" w:rsidP="00800D89">
            <w:pPr>
              <w:ind w:left="-57" w:right="-57"/>
              <w:jc w:val="center"/>
              <w:rPr>
                <w:color w:val="000000"/>
                <w:sz w:val="14"/>
                <w:szCs w:val="14"/>
              </w:rPr>
            </w:pPr>
            <w:r w:rsidRPr="006F1774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774" w:rsidRPr="006F1774" w:rsidRDefault="006F1774" w:rsidP="00800D89">
            <w:pPr>
              <w:ind w:left="-57" w:right="-57"/>
              <w:jc w:val="center"/>
              <w:rPr>
                <w:color w:val="000000"/>
                <w:sz w:val="14"/>
                <w:szCs w:val="14"/>
              </w:rPr>
            </w:pPr>
            <w:r w:rsidRPr="006F1774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774" w:rsidRPr="006F1774" w:rsidRDefault="006F1774" w:rsidP="00800D89">
            <w:pPr>
              <w:ind w:left="-57" w:right="-57"/>
              <w:jc w:val="right"/>
              <w:rPr>
                <w:bCs/>
                <w:color w:val="000000"/>
                <w:sz w:val="14"/>
                <w:szCs w:val="14"/>
              </w:rPr>
            </w:pPr>
            <w:r w:rsidRPr="006F1774">
              <w:rPr>
                <w:bCs/>
                <w:color w:val="000000"/>
                <w:sz w:val="14"/>
                <w:szCs w:val="14"/>
              </w:rPr>
              <w:t>2 108 500,3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774" w:rsidRPr="006F1774" w:rsidRDefault="006F1774" w:rsidP="00800D89">
            <w:pPr>
              <w:ind w:left="-57" w:right="-57"/>
              <w:jc w:val="center"/>
              <w:rPr>
                <w:spacing w:val="-4"/>
                <w:sz w:val="17"/>
                <w:szCs w:val="17"/>
              </w:rPr>
            </w:pPr>
            <w:r w:rsidRPr="006F1774">
              <w:rPr>
                <w:spacing w:val="-4"/>
                <w:sz w:val="17"/>
                <w:szCs w:val="17"/>
              </w:rPr>
              <w:t>х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F1774" w:rsidRDefault="006F1774" w:rsidP="00800D89">
            <w:pPr>
              <w:ind w:left="-57" w:right="-57"/>
              <w:jc w:val="center"/>
              <w:rPr>
                <w:spacing w:val="-4"/>
                <w:sz w:val="17"/>
                <w:szCs w:val="17"/>
              </w:rPr>
            </w:pPr>
            <w:r>
              <w:rPr>
                <w:spacing w:val="-4"/>
                <w:sz w:val="17"/>
                <w:szCs w:val="17"/>
              </w:rPr>
              <w:t xml:space="preserve">   </w:t>
            </w:r>
          </w:p>
          <w:p w:rsidR="006F1774" w:rsidRDefault="006F1774" w:rsidP="00800D89">
            <w:pPr>
              <w:ind w:left="-57" w:right="-57"/>
              <w:jc w:val="center"/>
              <w:rPr>
                <w:spacing w:val="-4"/>
                <w:sz w:val="17"/>
                <w:szCs w:val="17"/>
              </w:rPr>
            </w:pPr>
          </w:p>
          <w:p w:rsidR="006F1774" w:rsidRDefault="006F1774" w:rsidP="001C50F8">
            <w:pPr>
              <w:ind w:left="-57" w:right="-57"/>
              <w:rPr>
                <w:spacing w:val="-4"/>
                <w:sz w:val="17"/>
                <w:szCs w:val="17"/>
              </w:rPr>
            </w:pPr>
            <w:r w:rsidRPr="006844B0">
              <w:rPr>
                <w:sz w:val="18"/>
                <w:szCs w:val="18"/>
              </w:rPr>
              <w:t>».</w:t>
            </w:r>
          </w:p>
        </w:tc>
      </w:tr>
    </w:tbl>
    <w:p w:rsidR="001C50F8" w:rsidRDefault="001C50F8" w:rsidP="00D458E5">
      <w:pPr>
        <w:tabs>
          <w:tab w:val="left" w:pos="1134"/>
        </w:tabs>
      </w:pPr>
      <w:r>
        <w:t xml:space="preserve"> </w:t>
      </w:r>
    </w:p>
    <w:p w:rsidR="006F1774" w:rsidRPr="006844B0" w:rsidRDefault="009F3EEC" w:rsidP="006F1774">
      <w:pPr>
        <w:tabs>
          <w:tab w:val="left" w:pos="0"/>
          <w:tab w:val="left" w:pos="709"/>
          <w:tab w:val="left" w:pos="1134"/>
        </w:tabs>
        <w:autoSpaceDE w:val="0"/>
        <w:autoSpaceDN w:val="0"/>
        <w:adjustRightInd w:val="0"/>
        <w:ind w:right="284"/>
        <w:jc w:val="both"/>
      </w:pPr>
      <w:r>
        <w:tab/>
      </w:r>
      <w:r w:rsidR="006F1774" w:rsidRPr="006844B0">
        <w:t>8</w:t>
      </w:r>
      <w:r>
        <w:t>.8.</w:t>
      </w:r>
      <w:r w:rsidR="006F1774">
        <w:t xml:space="preserve"> Пункты 2.2; 2.4 </w:t>
      </w:r>
      <w:r w:rsidR="006F1774" w:rsidRPr="006844B0">
        <w:t>таблицы 26 подраздела 4.3 раздела 4 приложения</w:t>
      </w:r>
      <w:r w:rsidR="006F1774">
        <w:br/>
      </w:r>
      <w:r w:rsidR="006F1774" w:rsidRPr="006844B0">
        <w:t xml:space="preserve">к постановлению изложить в следующей редакции: </w:t>
      </w:r>
    </w:p>
    <w:p w:rsidR="001C50F8" w:rsidRDefault="001C50F8" w:rsidP="00D458E5">
      <w:pPr>
        <w:tabs>
          <w:tab w:val="left" w:pos="1134"/>
        </w:tabs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426"/>
        <w:gridCol w:w="1276"/>
        <w:gridCol w:w="283"/>
        <w:gridCol w:w="425"/>
        <w:gridCol w:w="568"/>
        <w:gridCol w:w="425"/>
        <w:gridCol w:w="709"/>
        <w:gridCol w:w="709"/>
        <w:gridCol w:w="708"/>
        <w:gridCol w:w="688"/>
        <w:gridCol w:w="547"/>
        <w:gridCol w:w="547"/>
        <w:gridCol w:w="546"/>
        <w:gridCol w:w="547"/>
        <w:gridCol w:w="547"/>
        <w:gridCol w:w="547"/>
        <w:gridCol w:w="425"/>
        <w:gridCol w:w="425"/>
      </w:tblGrid>
      <w:tr w:rsidR="009F3EEC" w:rsidRPr="006844B0" w:rsidTr="00A9195F">
        <w:trPr>
          <w:trHeight w:val="1841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F3EEC" w:rsidRPr="006844B0" w:rsidRDefault="009F3EEC" w:rsidP="001C50F8">
            <w:pPr>
              <w:tabs>
                <w:tab w:val="left" w:pos="1134"/>
              </w:tabs>
              <w:ind w:left="-249" w:firstLine="141"/>
              <w:rPr>
                <w:sz w:val="14"/>
                <w:szCs w:val="14"/>
              </w:rPr>
            </w:pPr>
            <w:r w:rsidRPr="001C50F8">
              <w:rPr>
                <w:sz w:val="18"/>
                <w:szCs w:val="18"/>
              </w:rPr>
              <w:t>«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EEC" w:rsidRDefault="009F3EEC" w:rsidP="001C50F8">
            <w:pPr>
              <w:ind w:right="-85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 xml:space="preserve">  </w:t>
            </w:r>
          </w:p>
          <w:p w:rsidR="009F3EEC" w:rsidRPr="006844B0" w:rsidRDefault="009F3EEC" w:rsidP="009F3EEC">
            <w:pPr>
              <w:ind w:left="-85" w:right="-85"/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2.2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9F3EEC" w:rsidRPr="006844B0" w:rsidRDefault="009F3EEC" w:rsidP="00A9195F">
            <w:pPr>
              <w:ind w:left="-57" w:right="-57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Строительство здания крытого катка с искусственным льдом по адресу</w:t>
            </w:r>
            <w:r w:rsidR="00A9195F">
              <w:rPr>
                <w:sz w:val="14"/>
                <w:szCs w:val="14"/>
              </w:rPr>
              <w:t xml:space="preserve">: ул. Маршала Новикова,            участок </w:t>
            </w:r>
            <w:r w:rsidRPr="006844B0">
              <w:rPr>
                <w:sz w:val="14"/>
                <w:szCs w:val="14"/>
              </w:rPr>
              <w:t>1</w:t>
            </w:r>
            <w:r>
              <w:rPr>
                <w:sz w:val="14"/>
                <w:szCs w:val="14"/>
              </w:rPr>
              <w:t xml:space="preserve">            </w:t>
            </w:r>
            <w:r w:rsidRPr="006844B0">
              <w:rPr>
                <w:sz w:val="14"/>
                <w:szCs w:val="14"/>
              </w:rPr>
              <w:t xml:space="preserve"> </w:t>
            </w:r>
            <w:r w:rsidR="00A9195F">
              <w:rPr>
                <w:sz w:val="14"/>
                <w:szCs w:val="14"/>
              </w:rPr>
              <w:t xml:space="preserve">                 </w:t>
            </w:r>
            <w:r w:rsidRPr="006844B0">
              <w:rPr>
                <w:sz w:val="14"/>
                <w:szCs w:val="14"/>
              </w:rPr>
              <w:t>(юго-западнее пересечения с Парашютной ул.), включая разработку проектной документации стадии РД</w:t>
            </w:r>
          </w:p>
          <w:p w:rsidR="009F3EEC" w:rsidRPr="006844B0" w:rsidRDefault="009F3EEC" w:rsidP="001C50F8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283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F3EEC" w:rsidRPr="006844B0" w:rsidRDefault="009F3EEC" w:rsidP="001C50F8">
            <w:pPr>
              <w:ind w:left="-85" w:right="-85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КС</w:t>
            </w:r>
          </w:p>
        </w:tc>
        <w:tc>
          <w:tcPr>
            <w:tcW w:w="425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F3EEC" w:rsidRPr="006844B0" w:rsidRDefault="009F3EEC" w:rsidP="001C50F8">
            <w:pPr>
              <w:ind w:left="-85" w:right="-85"/>
              <w:rPr>
                <w:sz w:val="12"/>
                <w:szCs w:val="12"/>
              </w:rPr>
            </w:pPr>
          </w:p>
          <w:p w:rsidR="009F3EEC" w:rsidRPr="006844B0" w:rsidRDefault="009F3EEC" w:rsidP="001C50F8">
            <w:pPr>
              <w:ind w:left="-85" w:right="-85"/>
              <w:rPr>
                <w:sz w:val="12"/>
                <w:szCs w:val="12"/>
              </w:rPr>
            </w:pPr>
            <w:r w:rsidRPr="006844B0">
              <w:rPr>
                <w:sz w:val="12"/>
                <w:szCs w:val="12"/>
              </w:rPr>
              <w:t>120 чел. в смену</w:t>
            </w:r>
          </w:p>
        </w:tc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EEC" w:rsidRPr="006844B0" w:rsidRDefault="009F3EEC" w:rsidP="001C50F8">
            <w:pPr>
              <w:ind w:left="-57" w:right="-57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СМР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EEC" w:rsidRPr="006844B0" w:rsidRDefault="009F3EEC" w:rsidP="001C50F8">
            <w:pPr>
              <w:ind w:left="-57" w:right="-57"/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2012-2021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F3EEC" w:rsidRPr="006844B0" w:rsidRDefault="009F3EEC" w:rsidP="001C50F8">
            <w:pPr>
              <w:ind w:left="-57" w:right="-57"/>
              <w:jc w:val="center"/>
              <w:rPr>
                <w:spacing w:val="-10"/>
                <w:sz w:val="13"/>
                <w:szCs w:val="13"/>
              </w:rPr>
            </w:pPr>
            <w:r w:rsidRPr="006844B0">
              <w:rPr>
                <w:spacing w:val="-10"/>
                <w:sz w:val="13"/>
                <w:szCs w:val="13"/>
              </w:rPr>
              <w:t>532 428,1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F3EEC" w:rsidRPr="006844B0" w:rsidRDefault="009F3EEC" w:rsidP="001C50F8">
            <w:pPr>
              <w:ind w:left="-57" w:right="-57"/>
              <w:jc w:val="center"/>
              <w:rPr>
                <w:spacing w:val="-10"/>
                <w:sz w:val="13"/>
                <w:szCs w:val="13"/>
              </w:rPr>
            </w:pPr>
            <w:r w:rsidRPr="006844B0">
              <w:rPr>
                <w:spacing w:val="-10"/>
                <w:sz w:val="13"/>
                <w:szCs w:val="13"/>
              </w:rPr>
              <w:t>12 104,5</w:t>
            </w:r>
          </w:p>
        </w:tc>
        <w:tc>
          <w:tcPr>
            <w:tcW w:w="708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F3EEC" w:rsidRPr="006844B0" w:rsidRDefault="009F3EEC" w:rsidP="001C50F8">
            <w:pPr>
              <w:jc w:val="center"/>
              <w:rPr>
                <w:spacing w:val="-10"/>
                <w:sz w:val="12"/>
                <w:szCs w:val="12"/>
              </w:rPr>
            </w:pPr>
            <w:r w:rsidRPr="006844B0">
              <w:rPr>
                <w:spacing w:val="-10"/>
                <w:sz w:val="12"/>
                <w:szCs w:val="12"/>
              </w:rPr>
              <w:t>Бюджет</w:t>
            </w:r>
          </w:p>
          <w:p w:rsidR="009F3EEC" w:rsidRPr="006844B0" w:rsidRDefault="009F3EEC" w:rsidP="001C50F8">
            <w:pPr>
              <w:jc w:val="center"/>
              <w:rPr>
                <w:spacing w:val="-10"/>
                <w:sz w:val="14"/>
                <w:szCs w:val="14"/>
              </w:rPr>
            </w:pPr>
            <w:r w:rsidRPr="006844B0">
              <w:rPr>
                <w:spacing w:val="-10"/>
                <w:sz w:val="12"/>
                <w:szCs w:val="12"/>
              </w:rPr>
              <w:t>Санкт-Петербурга</w:t>
            </w:r>
          </w:p>
        </w:tc>
        <w:tc>
          <w:tcPr>
            <w:tcW w:w="68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F3EEC" w:rsidRPr="006844B0" w:rsidRDefault="009F3EEC" w:rsidP="001C50F8">
            <w:pPr>
              <w:ind w:left="-85" w:right="-85"/>
              <w:jc w:val="center"/>
              <w:rPr>
                <w:sz w:val="13"/>
                <w:szCs w:val="13"/>
              </w:rPr>
            </w:pPr>
            <w:r w:rsidRPr="006844B0">
              <w:rPr>
                <w:sz w:val="13"/>
                <w:szCs w:val="13"/>
              </w:rPr>
              <w:t>312 837,3</w:t>
            </w:r>
          </w:p>
        </w:tc>
        <w:tc>
          <w:tcPr>
            <w:tcW w:w="54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F3EEC" w:rsidRPr="006844B0" w:rsidRDefault="009F3EEC" w:rsidP="001C50F8">
            <w:pPr>
              <w:ind w:left="-57" w:right="-57"/>
              <w:jc w:val="center"/>
              <w:rPr>
                <w:spacing w:val="-10"/>
                <w:sz w:val="13"/>
                <w:szCs w:val="13"/>
              </w:rPr>
            </w:pPr>
            <w:r w:rsidRPr="006844B0">
              <w:rPr>
                <w:spacing w:val="-10"/>
                <w:sz w:val="13"/>
                <w:szCs w:val="13"/>
              </w:rPr>
              <w:t>-</w:t>
            </w:r>
          </w:p>
          <w:p w:rsidR="009F3EEC" w:rsidRPr="006844B0" w:rsidRDefault="009F3EEC" w:rsidP="001C50F8">
            <w:pPr>
              <w:ind w:left="-57" w:right="-57"/>
              <w:jc w:val="center"/>
              <w:rPr>
                <w:spacing w:val="-10"/>
                <w:sz w:val="13"/>
                <w:szCs w:val="13"/>
              </w:rPr>
            </w:pPr>
          </w:p>
        </w:tc>
        <w:tc>
          <w:tcPr>
            <w:tcW w:w="54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EEC" w:rsidRPr="006844B0" w:rsidRDefault="009F3EEC" w:rsidP="001C50F8">
            <w:pPr>
              <w:ind w:left="-57" w:right="-57"/>
              <w:jc w:val="center"/>
              <w:rPr>
                <w:spacing w:val="-10"/>
                <w:sz w:val="13"/>
                <w:szCs w:val="13"/>
              </w:rPr>
            </w:pPr>
            <w:r w:rsidRPr="006844B0">
              <w:rPr>
                <w:spacing w:val="-10"/>
                <w:sz w:val="13"/>
                <w:szCs w:val="13"/>
              </w:rPr>
              <w:t>793,0</w:t>
            </w:r>
          </w:p>
        </w:tc>
        <w:tc>
          <w:tcPr>
            <w:tcW w:w="54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EEC" w:rsidRPr="006844B0" w:rsidRDefault="009F3EEC" w:rsidP="001C50F8">
            <w:pPr>
              <w:ind w:left="-57" w:right="-57"/>
              <w:jc w:val="center"/>
              <w:rPr>
                <w:spacing w:val="-10"/>
                <w:sz w:val="13"/>
                <w:szCs w:val="13"/>
              </w:rPr>
            </w:pPr>
            <w:r w:rsidRPr="006844B0">
              <w:rPr>
                <w:spacing w:val="-10"/>
                <w:sz w:val="13"/>
                <w:szCs w:val="13"/>
              </w:rPr>
              <w:t>-</w:t>
            </w:r>
          </w:p>
        </w:tc>
        <w:tc>
          <w:tcPr>
            <w:tcW w:w="54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EEC" w:rsidRPr="006844B0" w:rsidRDefault="009F3EEC" w:rsidP="001C50F8">
            <w:pPr>
              <w:ind w:left="-57" w:right="-57"/>
              <w:jc w:val="center"/>
              <w:rPr>
                <w:spacing w:val="-10"/>
                <w:sz w:val="13"/>
                <w:szCs w:val="13"/>
              </w:rPr>
            </w:pPr>
            <w:r w:rsidRPr="006844B0">
              <w:rPr>
                <w:spacing w:val="-10"/>
                <w:sz w:val="13"/>
                <w:szCs w:val="13"/>
              </w:rPr>
              <w:t>-</w:t>
            </w:r>
          </w:p>
          <w:p w:rsidR="009F3EEC" w:rsidRPr="006844B0" w:rsidRDefault="009F3EEC" w:rsidP="001C50F8">
            <w:pPr>
              <w:ind w:left="-57" w:right="-57"/>
              <w:jc w:val="center"/>
              <w:rPr>
                <w:spacing w:val="-10"/>
                <w:sz w:val="13"/>
                <w:szCs w:val="13"/>
              </w:rPr>
            </w:pPr>
          </w:p>
        </w:tc>
        <w:tc>
          <w:tcPr>
            <w:tcW w:w="54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EEC" w:rsidRPr="006844B0" w:rsidRDefault="009F3EEC" w:rsidP="001C50F8">
            <w:pPr>
              <w:ind w:left="-57" w:right="-57"/>
              <w:jc w:val="center"/>
              <w:rPr>
                <w:spacing w:val="-10"/>
                <w:sz w:val="13"/>
                <w:szCs w:val="13"/>
              </w:rPr>
            </w:pPr>
            <w:r w:rsidRPr="006844B0">
              <w:rPr>
                <w:spacing w:val="-10"/>
                <w:sz w:val="13"/>
                <w:szCs w:val="13"/>
              </w:rPr>
              <w:t>-</w:t>
            </w:r>
          </w:p>
          <w:p w:rsidR="009F3EEC" w:rsidRPr="006844B0" w:rsidRDefault="009F3EEC" w:rsidP="001C50F8">
            <w:pPr>
              <w:ind w:left="-57" w:right="-57"/>
              <w:jc w:val="center"/>
              <w:rPr>
                <w:spacing w:val="-10"/>
                <w:sz w:val="13"/>
                <w:szCs w:val="13"/>
              </w:rPr>
            </w:pPr>
          </w:p>
        </w:tc>
        <w:tc>
          <w:tcPr>
            <w:tcW w:w="54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EEC" w:rsidRPr="006844B0" w:rsidRDefault="009F3EEC" w:rsidP="001C50F8">
            <w:pPr>
              <w:ind w:left="-57" w:right="-57"/>
              <w:jc w:val="center"/>
              <w:rPr>
                <w:spacing w:val="-10"/>
                <w:sz w:val="13"/>
                <w:szCs w:val="13"/>
              </w:rPr>
            </w:pPr>
            <w:r w:rsidRPr="006844B0">
              <w:rPr>
                <w:spacing w:val="-10"/>
                <w:sz w:val="13"/>
                <w:szCs w:val="13"/>
              </w:rPr>
              <w:t>313 630,3</w:t>
            </w:r>
          </w:p>
        </w:tc>
        <w:tc>
          <w:tcPr>
            <w:tcW w:w="425" w:type="dxa"/>
            <w:vMerge w:val="restart"/>
            <w:tcBorders>
              <w:bottom w:val="single" w:sz="4" w:space="0" w:color="auto"/>
              <w:right w:val="single" w:sz="4" w:space="0" w:color="auto"/>
            </w:tcBorders>
          </w:tcPr>
          <w:p w:rsidR="009F3EEC" w:rsidRDefault="009F3EEC" w:rsidP="001C50F8">
            <w:pPr>
              <w:ind w:left="-85" w:right="-85"/>
              <w:rPr>
                <w:sz w:val="12"/>
                <w:szCs w:val="12"/>
              </w:rPr>
            </w:pPr>
            <w:r w:rsidRPr="006844B0">
              <w:rPr>
                <w:sz w:val="12"/>
                <w:szCs w:val="12"/>
              </w:rPr>
              <w:t xml:space="preserve">П-3, </w:t>
            </w:r>
          </w:p>
          <w:p w:rsidR="009F3EEC" w:rsidRDefault="009F3EEC" w:rsidP="001C50F8">
            <w:pPr>
              <w:ind w:left="-85" w:right="-85"/>
              <w:rPr>
                <w:sz w:val="12"/>
                <w:szCs w:val="12"/>
              </w:rPr>
            </w:pPr>
            <w:r w:rsidRPr="006844B0">
              <w:rPr>
                <w:sz w:val="12"/>
                <w:szCs w:val="12"/>
              </w:rPr>
              <w:t xml:space="preserve">П-4, </w:t>
            </w:r>
          </w:p>
          <w:p w:rsidR="009F3EEC" w:rsidRPr="006844B0" w:rsidRDefault="009F3EEC" w:rsidP="001C50F8">
            <w:pPr>
              <w:ind w:left="-85" w:right="-85"/>
              <w:rPr>
                <w:sz w:val="12"/>
                <w:szCs w:val="12"/>
              </w:rPr>
            </w:pPr>
            <w:r w:rsidRPr="006844B0">
              <w:rPr>
                <w:sz w:val="12"/>
                <w:szCs w:val="12"/>
              </w:rPr>
              <w:t>И-3.1</w:t>
            </w:r>
          </w:p>
          <w:p w:rsidR="009F3EEC" w:rsidRPr="006844B0" w:rsidRDefault="009F3EEC" w:rsidP="001C50F8">
            <w:pPr>
              <w:ind w:left="-57" w:right="-57"/>
              <w:jc w:val="center"/>
              <w:rPr>
                <w:spacing w:val="-10"/>
                <w:sz w:val="13"/>
                <w:szCs w:val="13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F3EEC" w:rsidRPr="006844B0" w:rsidRDefault="009F3EEC" w:rsidP="001C50F8">
            <w:pPr>
              <w:ind w:left="-85" w:right="-85"/>
              <w:rPr>
                <w:sz w:val="12"/>
                <w:szCs w:val="12"/>
              </w:rPr>
            </w:pPr>
          </w:p>
        </w:tc>
      </w:tr>
      <w:tr w:rsidR="009F3EEC" w:rsidRPr="006844B0" w:rsidTr="00A9195F">
        <w:trPr>
          <w:trHeight w:val="1552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F3EEC" w:rsidRPr="006844B0" w:rsidRDefault="009F3EEC" w:rsidP="001C50F8">
            <w:pPr>
              <w:rPr>
                <w:sz w:val="14"/>
                <w:szCs w:val="14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EEC" w:rsidRPr="006844B0" w:rsidRDefault="009F3EEC" w:rsidP="001C50F8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9F3EEC" w:rsidRPr="006844B0" w:rsidRDefault="009F3EEC" w:rsidP="001C50F8"/>
        </w:tc>
        <w:tc>
          <w:tcPr>
            <w:tcW w:w="283" w:type="dxa"/>
            <w:vMerge/>
            <w:shd w:val="clear" w:color="auto" w:fill="auto"/>
            <w:vAlign w:val="center"/>
            <w:hideMark/>
          </w:tcPr>
          <w:p w:rsidR="009F3EEC" w:rsidRPr="006844B0" w:rsidRDefault="009F3EEC" w:rsidP="001C50F8"/>
        </w:tc>
        <w:tc>
          <w:tcPr>
            <w:tcW w:w="425" w:type="dxa"/>
            <w:vMerge/>
            <w:shd w:val="clear" w:color="auto" w:fill="auto"/>
            <w:vAlign w:val="center"/>
            <w:hideMark/>
          </w:tcPr>
          <w:p w:rsidR="009F3EEC" w:rsidRPr="006844B0" w:rsidRDefault="009F3EEC" w:rsidP="001C50F8"/>
        </w:tc>
        <w:tc>
          <w:tcPr>
            <w:tcW w:w="568" w:type="dxa"/>
            <w:shd w:val="clear" w:color="auto" w:fill="auto"/>
            <w:noWrap/>
            <w:vAlign w:val="center"/>
            <w:hideMark/>
          </w:tcPr>
          <w:p w:rsidR="009F3EEC" w:rsidRPr="006844B0" w:rsidRDefault="009F3EEC" w:rsidP="001C50F8">
            <w:pPr>
              <w:ind w:left="-57" w:right="-57"/>
              <w:rPr>
                <w:spacing w:val="-10"/>
                <w:sz w:val="14"/>
                <w:szCs w:val="14"/>
              </w:rPr>
            </w:pPr>
            <w:r w:rsidRPr="006844B0">
              <w:rPr>
                <w:spacing w:val="-10"/>
                <w:sz w:val="14"/>
                <w:szCs w:val="14"/>
              </w:rPr>
              <w:t>ИТОГО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F3EEC" w:rsidRPr="006844B0" w:rsidRDefault="009F3EEC" w:rsidP="001C50F8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F3EEC" w:rsidRPr="006844B0" w:rsidRDefault="009F3EEC" w:rsidP="001C50F8">
            <w:pPr>
              <w:ind w:left="-57" w:right="-57"/>
              <w:jc w:val="center"/>
              <w:rPr>
                <w:spacing w:val="-10"/>
                <w:sz w:val="13"/>
                <w:szCs w:val="13"/>
              </w:rPr>
            </w:pPr>
            <w:r w:rsidRPr="006844B0">
              <w:rPr>
                <w:spacing w:val="-10"/>
                <w:sz w:val="13"/>
                <w:szCs w:val="13"/>
              </w:rPr>
              <w:t>532 428,1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F3EEC" w:rsidRPr="006844B0" w:rsidRDefault="009F3EEC" w:rsidP="001C50F8">
            <w:pPr>
              <w:ind w:left="-57" w:right="-57"/>
              <w:jc w:val="center"/>
              <w:rPr>
                <w:spacing w:val="-10"/>
                <w:sz w:val="13"/>
                <w:szCs w:val="13"/>
              </w:rPr>
            </w:pPr>
            <w:r w:rsidRPr="006844B0">
              <w:rPr>
                <w:spacing w:val="-10"/>
                <w:sz w:val="13"/>
                <w:szCs w:val="13"/>
              </w:rPr>
              <w:t>12 104,5</w:t>
            </w: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9F3EEC" w:rsidRPr="006844B0" w:rsidRDefault="009F3EEC" w:rsidP="001C50F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88" w:type="dxa"/>
            <w:shd w:val="clear" w:color="auto" w:fill="auto"/>
            <w:noWrap/>
            <w:vAlign w:val="center"/>
            <w:hideMark/>
          </w:tcPr>
          <w:p w:rsidR="009F3EEC" w:rsidRPr="006844B0" w:rsidRDefault="009F3EEC" w:rsidP="001C50F8">
            <w:pPr>
              <w:ind w:left="-85" w:right="-85"/>
              <w:jc w:val="center"/>
              <w:rPr>
                <w:sz w:val="13"/>
                <w:szCs w:val="13"/>
              </w:rPr>
            </w:pPr>
            <w:r w:rsidRPr="006844B0">
              <w:rPr>
                <w:sz w:val="13"/>
                <w:szCs w:val="13"/>
              </w:rPr>
              <w:t>312 837,3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9F3EEC" w:rsidRPr="006844B0" w:rsidRDefault="009F3EEC" w:rsidP="001C50F8">
            <w:pPr>
              <w:ind w:left="-57" w:right="-57"/>
              <w:jc w:val="center"/>
              <w:rPr>
                <w:spacing w:val="-10"/>
                <w:sz w:val="13"/>
                <w:szCs w:val="13"/>
              </w:rPr>
            </w:pPr>
            <w:r w:rsidRPr="006844B0">
              <w:rPr>
                <w:spacing w:val="-10"/>
                <w:sz w:val="13"/>
                <w:szCs w:val="13"/>
              </w:rPr>
              <w:t>-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9F3EEC" w:rsidRPr="006844B0" w:rsidRDefault="009F3EEC" w:rsidP="001C50F8">
            <w:pPr>
              <w:ind w:left="-57" w:right="-57"/>
              <w:jc w:val="center"/>
              <w:rPr>
                <w:spacing w:val="-10"/>
                <w:sz w:val="13"/>
                <w:szCs w:val="13"/>
              </w:rPr>
            </w:pPr>
            <w:r w:rsidRPr="006844B0">
              <w:rPr>
                <w:spacing w:val="-10"/>
                <w:sz w:val="13"/>
                <w:szCs w:val="13"/>
              </w:rPr>
              <w:t>793,0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9F3EEC" w:rsidRPr="006844B0" w:rsidRDefault="009F3EEC" w:rsidP="001C50F8">
            <w:pPr>
              <w:ind w:left="-57" w:right="-57"/>
              <w:jc w:val="center"/>
              <w:rPr>
                <w:spacing w:val="-10"/>
                <w:sz w:val="13"/>
                <w:szCs w:val="13"/>
              </w:rPr>
            </w:pPr>
            <w:r w:rsidRPr="006844B0">
              <w:rPr>
                <w:spacing w:val="-10"/>
                <w:sz w:val="13"/>
                <w:szCs w:val="13"/>
              </w:rPr>
              <w:t>-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9F3EEC" w:rsidRPr="006844B0" w:rsidRDefault="009F3EEC" w:rsidP="001C50F8">
            <w:pPr>
              <w:ind w:left="-57" w:right="-57"/>
              <w:jc w:val="center"/>
              <w:rPr>
                <w:spacing w:val="-10"/>
                <w:sz w:val="13"/>
                <w:szCs w:val="13"/>
              </w:rPr>
            </w:pPr>
            <w:r w:rsidRPr="006844B0">
              <w:rPr>
                <w:spacing w:val="-10"/>
                <w:sz w:val="13"/>
                <w:szCs w:val="13"/>
              </w:rPr>
              <w:t>-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9F3EEC" w:rsidRPr="006844B0" w:rsidRDefault="009F3EEC" w:rsidP="001C50F8">
            <w:pPr>
              <w:ind w:left="-57" w:right="-57"/>
              <w:jc w:val="center"/>
              <w:rPr>
                <w:spacing w:val="-10"/>
                <w:sz w:val="13"/>
                <w:szCs w:val="13"/>
              </w:rPr>
            </w:pPr>
            <w:r w:rsidRPr="006844B0">
              <w:rPr>
                <w:spacing w:val="-10"/>
                <w:sz w:val="13"/>
                <w:szCs w:val="13"/>
              </w:rPr>
              <w:t>-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9F3EEC" w:rsidRPr="006844B0" w:rsidRDefault="009F3EEC" w:rsidP="001C50F8">
            <w:pPr>
              <w:ind w:left="-57" w:right="-57"/>
              <w:jc w:val="center"/>
              <w:rPr>
                <w:spacing w:val="-10"/>
                <w:sz w:val="13"/>
                <w:szCs w:val="13"/>
              </w:rPr>
            </w:pPr>
            <w:r w:rsidRPr="006844B0">
              <w:rPr>
                <w:spacing w:val="-10"/>
                <w:sz w:val="13"/>
                <w:szCs w:val="13"/>
              </w:rPr>
              <w:t>313 630,3</w:t>
            </w:r>
          </w:p>
        </w:tc>
        <w:tc>
          <w:tcPr>
            <w:tcW w:w="425" w:type="dxa"/>
            <w:vMerge/>
            <w:tcBorders>
              <w:right w:val="single" w:sz="4" w:space="0" w:color="auto"/>
            </w:tcBorders>
          </w:tcPr>
          <w:p w:rsidR="009F3EEC" w:rsidRPr="006844B0" w:rsidRDefault="009F3EEC" w:rsidP="001C50F8">
            <w:pPr>
              <w:ind w:left="-57" w:right="-57"/>
              <w:jc w:val="center"/>
              <w:rPr>
                <w:spacing w:val="-10"/>
                <w:sz w:val="13"/>
                <w:szCs w:val="13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F3EEC" w:rsidRPr="006844B0" w:rsidRDefault="009F3EEC" w:rsidP="001C50F8">
            <w:pPr>
              <w:ind w:left="-57" w:right="-57"/>
              <w:jc w:val="center"/>
              <w:rPr>
                <w:spacing w:val="-10"/>
                <w:sz w:val="13"/>
                <w:szCs w:val="13"/>
              </w:rPr>
            </w:pPr>
          </w:p>
        </w:tc>
      </w:tr>
      <w:tr w:rsidR="009F3EEC" w:rsidRPr="006844B0" w:rsidTr="00A9195F">
        <w:trPr>
          <w:trHeight w:val="968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F3EEC" w:rsidRPr="006844B0" w:rsidRDefault="009F3EEC" w:rsidP="001C50F8">
            <w:pPr>
              <w:ind w:right="-85"/>
              <w:rPr>
                <w:sz w:val="14"/>
                <w:szCs w:val="14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EEC" w:rsidRPr="006844B0" w:rsidRDefault="009F3EEC" w:rsidP="001C50F8">
            <w:pPr>
              <w:ind w:right="-85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2.4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9F3EEC" w:rsidRPr="00A9195F" w:rsidRDefault="009F3EEC" w:rsidP="001C50F8">
            <w:pPr>
              <w:ind w:left="-57" w:right="-57"/>
              <w:rPr>
                <w:sz w:val="14"/>
                <w:szCs w:val="14"/>
              </w:rPr>
            </w:pPr>
            <w:proofErr w:type="spellStart"/>
            <w:r w:rsidRPr="00A9195F">
              <w:rPr>
                <w:sz w:val="14"/>
                <w:szCs w:val="14"/>
              </w:rPr>
              <w:t>Реконсрукция</w:t>
            </w:r>
            <w:proofErr w:type="spellEnd"/>
            <w:r w:rsidRPr="00A9195F">
              <w:rPr>
                <w:sz w:val="14"/>
                <w:szCs w:val="14"/>
              </w:rPr>
              <w:t xml:space="preserve"> здания </w:t>
            </w:r>
          </w:p>
          <w:p w:rsidR="009F3EEC" w:rsidRPr="00A9195F" w:rsidRDefault="009F3EEC" w:rsidP="001C50F8">
            <w:pPr>
              <w:ind w:left="-57" w:right="-57"/>
              <w:rPr>
                <w:sz w:val="14"/>
                <w:szCs w:val="14"/>
              </w:rPr>
            </w:pPr>
            <w:r w:rsidRPr="00A9195F">
              <w:rPr>
                <w:sz w:val="14"/>
                <w:szCs w:val="14"/>
              </w:rPr>
              <w:t xml:space="preserve">Санкт-Петербургского </w:t>
            </w:r>
          </w:p>
          <w:p w:rsidR="009F3EEC" w:rsidRPr="00A9195F" w:rsidRDefault="009F3EEC" w:rsidP="001C50F8">
            <w:pPr>
              <w:ind w:left="-57" w:right="-57"/>
              <w:rPr>
                <w:sz w:val="14"/>
                <w:szCs w:val="14"/>
              </w:rPr>
            </w:pPr>
            <w:r w:rsidRPr="00A9195F">
              <w:rPr>
                <w:sz w:val="14"/>
                <w:szCs w:val="14"/>
              </w:rPr>
              <w:t xml:space="preserve">ГБОУ ДОД СДЮШОР </w:t>
            </w:r>
          </w:p>
          <w:p w:rsidR="009F3EEC" w:rsidRPr="00A9195F" w:rsidRDefault="009F3EEC" w:rsidP="001C50F8">
            <w:pPr>
              <w:ind w:left="-57" w:right="-57"/>
              <w:rPr>
                <w:sz w:val="14"/>
                <w:szCs w:val="14"/>
              </w:rPr>
            </w:pPr>
            <w:r w:rsidRPr="00A9195F">
              <w:rPr>
                <w:sz w:val="14"/>
                <w:szCs w:val="14"/>
              </w:rPr>
              <w:t xml:space="preserve">Пушкинского района </w:t>
            </w:r>
          </w:p>
          <w:p w:rsidR="009F3EEC" w:rsidRPr="00A9195F" w:rsidRDefault="009F3EEC" w:rsidP="001C50F8">
            <w:pPr>
              <w:ind w:left="-57" w:right="-57"/>
              <w:rPr>
                <w:sz w:val="14"/>
                <w:szCs w:val="14"/>
              </w:rPr>
            </w:pPr>
            <w:r w:rsidRPr="00A9195F">
              <w:rPr>
                <w:sz w:val="14"/>
                <w:szCs w:val="14"/>
              </w:rPr>
              <w:t xml:space="preserve">Санкт-Петербурга </w:t>
            </w:r>
          </w:p>
          <w:p w:rsidR="009F3EEC" w:rsidRPr="00A9195F" w:rsidRDefault="009F3EEC" w:rsidP="001C50F8">
            <w:pPr>
              <w:ind w:left="-57" w:right="-57"/>
              <w:rPr>
                <w:sz w:val="14"/>
                <w:szCs w:val="14"/>
              </w:rPr>
            </w:pPr>
            <w:r w:rsidRPr="00A9195F">
              <w:rPr>
                <w:sz w:val="14"/>
                <w:szCs w:val="14"/>
              </w:rPr>
              <w:t xml:space="preserve">по адресу: </w:t>
            </w:r>
          </w:p>
          <w:p w:rsidR="009F3EEC" w:rsidRPr="00A9195F" w:rsidRDefault="009F3EEC" w:rsidP="001C50F8">
            <w:pPr>
              <w:ind w:left="-57" w:right="-57"/>
              <w:rPr>
                <w:sz w:val="14"/>
                <w:szCs w:val="14"/>
              </w:rPr>
            </w:pPr>
            <w:r w:rsidRPr="00A9195F">
              <w:rPr>
                <w:sz w:val="14"/>
                <w:szCs w:val="14"/>
              </w:rPr>
              <w:t xml:space="preserve">г. Пушкин, </w:t>
            </w:r>
          </w:p>
          <w:p w:rsidR="009F3EEC" w:rsidRPr="006844B0" w:rsidRDefault="009F3EEC" w:rsidP="001C50F8">
            <w:pPr>
              <w:ind w:left="-57" w:right="-57"/>
              <w:rPr>
                <w:sz w:val="14"/>
                <w:szCs w:val="14"/>
              </w:rPr>
            </w:pPr>
            <w:r w:rsidRPr="00A9195F">
              <w:rPr>
                <w:sz w:val="14"/>
                <w:szCs w:val="14"/>
              </w:rPr>
              <w:t>Ленинградская ул., д 83, литера</w:t>
            </w:r>
            <w:proofErr w:type="gramStart"/>
            <w:r w:rsidRPr="00A9195F">
              <w:rPr>
                <w:sz w:val="14"/>
                <w:szCs w:val="14"/>
              </w:rPr>
              <w:t xml:space="preserve"> А</w:t>
            </w:r>
            <w:proofErr w:type="gramEnd"/>
          </w:p>
        </w:tc>
        <w:tc>
          <w:tcPr>
            <w:tcW w:w="283" w:type="dxa"/>
            <w:vMerge w:val="restart"/>
            <w:shd w:val="clear" w:color="auto" w:fill="auto"/>
            <w:vAlign w:val="center"/>
          </w:tcPr>
          <w:p w:rsidR="009F3EEC" w:rsidRPr="006844B0" w:rsidRDefault="009F3EEC" w:rsidP="001C50F8">
            <w:pPr>
              <w:ind w:left="-85" w:right="-85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КС</w:t>
            </w:r>
          </w:p>
        </w:tc>
        <w:tc>
          <w:tcPr>
            <w:tcW w:w="425" w:type="dxa"/>
            <w:vMerge w:val="restart"/>
            <w:shd w:val="clear" w:color="auto" w:fill="auto"/>
            <w:vAlign w:val="center"/>
          </w:tcPr>
          <w:p w:rsidR="009F3EEC" w:rsidRPr="006844B0" w:rsidRDefault="009F3EEC" w:rsidP="001C50F8">
            <w:pPr>
              <w:ind w:left="-85" w:right="-85"/>
              <w:rPr>
                <w:sz w:val="12"/>
                <w:szCs w:val="12"/>
              </w:rPr>
            </w:pPr>
            <w:r w:rsidRPr="006844B0">
              <w:rPr>
                <w:sz w:val="12"/>
                <w:szCs w:val="12"/>
              </w:rPr>
              <w:t>370 чел. в смену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9F3EEC" w:rsidRPr="006844B0" w:rsidRDefault="009F3EEC" w:rsidP="001C50F8">
            <w:pPr>
              <w:ind w:left="-85" w:right="-85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ПИР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:rsidR="009F3EEC" w:rsidRPr="006844B0" w:rsidRDefault="009F3EEC" w:rsidP="001C50F8">
            <w:pPr>
              <w:ind w:left="-85" w:right="-85"/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2014</w:t>
            </w:r>
          </w:p>
          <w:p w:rsidR="009F3EEC" w:rsidRPr="006844B0" w:rsidRDefault="009F3EEC" w:rsidP="001C50F8">
            <w:pPr>
              <w:ind w:left="-85" w:right="-85"/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-</w:t>
            </w:r>
          </w:p>
          <w:p w:rsidR="009F3EEC" w:rsidRPr="006844B0" w:rsidRDefault="009F3EEC" w:rsidP="001C50F8">
            <w:pPr>
              <w:ind w:left="-85" w:right="-85"/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2021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F3EEC" w:rsidRPr="006844B0" w:rsidRDefault="009F3EEC" w:rsidP="001C50F8">
            <w:pPr>
              <w:ind w:left="-85" w:right="-85"/>
              <w:jc w:val="center"/>
              <w:rPr>
                <w:sz w:val="13"/>
                <w:szCs w:val="13"/>
              </w:rPr>
            </w:pPr>
            <w:r w:rsidRPr="006844B0">
              <w:rPr>
                <w:sz w:val="13"/>
                <w:szCs w:val="13"/>
              </w:rPr>
              <w:t>27 193,4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F3EEC" w:rsidRPr="006844B0" w:rsidRDefault="009F3EEC" w:rsidP="001C50F8">
            <w:pPr>
              <w:ind w:left="-85" w:right="-85"/>
              <w:jc w:val="center"/>
              <w:rPr>
                <w:sz w:val="13"/>
                <w:szCs w:val="13"/>
              </w:rPr>
            </w:pPr>
            <w:r w:rsidRPr="006844B0">
              <w:rPr>
                <w:sz w:val="13"/>
                <w:szCs w:val="13"/>
              </w:rPr>
              <w:t>6827,7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</w:tcPr>
          <w:p w:rsidR="009F3EEC" w:rsidRPr="006844B0" w:rsidRDefault="009F3EEC" w:rsidP="001C50F8">
            <w:pPr>
              <w:jc w:val="center"/>
              <w:rPr>
                <w:sz w:val="14"/>
                <w:szCs w:val="14"/>
              </w:rPr>
            </w:pPr>
            <w:r w:rsidRPr="006844B0">
              <w:rPr>
                <w:spacing w:val="-10"/>
                <w:sz w:val="12"/>
                <w:szCs w:val="12"/>
              </w:rPr>
              <w:t>Бюджет Санкт-Петербурга</w:t>
            </w:r>
          </w:p>
        </w:tc>
        <w:tc>
          <w:tcPr>
            <w:tcW w:w="688" w:type="dxa"/>
            <w:shd w:val="clear" w:color="auto" w:fill="auto"/>
            <w:noWrap/>
            <w:vAlign w:val="center"/>
          </w:tcPr>
          <w:p w:rsidR="009F3EEC" w:rsidRPr="006844B0" w:rsidRDefault="009F3EEC" w:rsidP="001C50F8">
            <w:pPr>
              <w:ind w:left="-85" w:right="-85"/>
              <w:jc w:val="center"/>
              <w:rPr>
                <w:sz w:val="13"/>
                <w:szCs w:val="13"/>
              </w:rPr>
            </w:pPr>
            <w:r w:rsidRPr="006844B0">
              <w:rPr>
                <w:sz w:val="13"/>
                <w:szCs w:val="13"/>
              </w:rPr>
              <w:t>14 089,5</w:t>
            </w:r>
          </w:p>
        </w:tc>
        <w:tc>
          <w:tcPr>
            <w:tcW w:w="547" w:type="dxa"/>
            <w:shd w:val="clear" w:color="auto" w:fill="auto"/>
            <w:noWrap/>
            <w:vAlign w:val="center"/>
          </w:tcPr>
          <w:p w:rsidR="009F3EEC" w:rsidRPr="006844B0" w:rsidRDefault="009F3EEC" w:rsidP="001C50F8">
            <w:pPr>
              <w:ind w:left="-85" w:right="-85"/>
              <w:jc w:val="center"/>
              <w:rPr>
                <w:sz w:val="13"/>
                <w:szCs w:val="13"/>
              </w:rPr>
            </w:pPr>
            <w:r w:rsidRPr="006844B0">
              <w:rPr>
                <w:sz w:val="13"/>
                <w:szCs w:val="13"/>
              </w:rPr>
              <w:t>10 527,7</w:t>
            </w:r>
          </w:p>
        </w:tc>
        <w:tc>
          <w:tcPr>
            <w:tcW w:w="547" w:type="dxa"/>
            <w:shd w:val="clear" w:color="auto" w:fill="auto"/>
            <w:noWrap/>
            <w:vAlign w:val="center"/>
          </w:tcPr>
          <w:p w:rsidR="009F3EEC" w:rsidRPr="006844B0" w:rsidRDefault="009F3EEC" w:rsidP="001C50F8">
            <w:pPr>
              <w:ind w:left="-85" w:right="-85"/>
              <w:jc w:val="center"/>
              <w:rPr>
                <w:sz w:val="13"/>
                <w:szCs w:val="13"/>
              </w:rPr>
            </w:pPr>
            <w:r w:rsidRPr="006844B0">
              <w:rPr>
                <w:sz w:val="13"/>
                <w:szCs w:val="13"/>
              </w:rPr>
              <w:t>6 827,7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9F3EEC" w:rsidRPr="006844B0" w:rsidRDefault="009F3EEC" w:rsidP="001C50F8">
            <w:pPr>
              <w:ind w:left="-85" w:right="-85"/>
              <w:jc w:val="center"/>
              <w:rPr>
                <w:sz w:val="13"/>
                <w:szCs w:val="13"/>
              </w:rPr>
            </w:pPr>
            <w:r w:rsidRPr="006844B0">
              <w:rPr>
                <w:sz w:val="13"/>
                <w:szCs w:val="13"/>
              </w:rPr>
              <w:t>-</w:t>
            </w:r>
          </w:p>
        </w:tc>
        <w:tc>
          <w:tcPr>
            <w:tcW w:w="547" w:type="dxa"/>
            <w:shd w:val="clear" w:color="auto" w:fill="auto"/>
            <w:noWrap/>
            <w:vAlign w:val="center"/>
          </w:tcPr>
          <w:p w:rsidR="009F3EEC" w:rsidRPr="006844B0" w:rsidRDefault="009F3EEC" w:rsidP="001C50F8">
            <w:pPr>
              <w:ind w:left="-85" w:right="-85"/>
              <w:jc w:val="center"/>
              <w:rPr>
                <w:sz w:val="13"/>
                <w:szCs w:val="13"/>
              </w:rPr>
            </w:pPr>
            <w:r w:rsidRPr="006844B0">
              <w:rPr>
                <w:sz w:val="13"/>
                <w:szCs w:val="13"/>
              </w:rPr>
              <w:t>-</w:t>
            </w:r>
          </w:p>
        </w:tc>
        <w:tc>
          <w:tcPr>
            <w:tcW w:w="547" w:type="dxa"/>
            <w:shd w:val="clear" w:color="auto" w:fill="auto"/>
            <w:noWrap/>
            <w:vAlign w:val="center"/>
          </w:tcPr>
          <w:p w:rsidR="009F3EEC" w:rsidRPr="006844B0" w:rsidRDefault="009F3EEC" w:rsidP="001C50F8">
            <w:pPr>
              <w:ind w:left="-85" w:right="-85"/>
              <w:jc w:val="center"/>
              <w:rPr>
                <w:sz w:val="13"/>
                <w:szCs w:val="13"/>
              </w:rPr>
            </w:pPr>
            <w:r w:rsidRPr="006844B0">
              <w:rPr>
                <w:sz w:val="13"/>
                <w:szCs w:val="13"/>
              </w:rPr>
              <w:t>-</w:t>
            </w:r>
          </w:p>
        </w:tc>
        <w:tc>
          <w:tcPr>
            <w:tcW w:w="547" w:type="dxa"/>
            <w:shd w:val="clear" w:color="auto" w:fill="auto"/>
            <w:noWrap/>
            <w:vAlign w:val="center"/>
          </w:tcPr>
          <w:p w:rsidR="009F3EEC" w:rsidRPr="006844B0" w:rsidRDefault="009F3EEC" w:rsidP="001C50F8">
            <w:pPr>
              <w:ind w:left="-85" w:right="-85"/>
              <w:jc w:val="center"/>
              <w:rPr>
                <w:sz w:val="13"/>
                <w:szCs w:val="13"/>
              </w:rPr>
            </w:pPr>
            <w:r w:rsidRPr="006844B0">
              <w:rPr>
                <w:sz w:val="13"/>
                <w:szCs w:val="13"/>
              </w:rPr>
              <w:t>31 444,9</w:t>
            </w:r>
          </w:p>
        </w:tc>
        <w:tc>
          <w:tcPr>
            <w:tcW w:w="425" w:type="dxa"/>
            <w:vMerge w:val="restart"/>
            <w:tcBorders>
              <w:right w:val="single" w:sz="4" w:space="0" w:color="auto"/>
            </w:tcBorders>
          </w:tcPr>
          <w:p w:rsidR="009F3EEC" w:rsidRPr="006844B0" w:rsidRDefault="009F3EEC" w:rsidP="001C50F8">
            <w:pPr>
              <w:ind w:left="-85" w:right="-85"/>
              <w:rPr>
                <w:sz w:val="12"/>
                <w:szCs w:val="12"/>
              </w:rPr>
            </w:pPr>
            <w:r w:rsidRPr="006844B0">
              <w:rPr>
                <w:sz w:val="12"/>
                <w:szCs w:val="12"/>
              </w:rPr>
              <w:t xml:space="preserve">П-3, </w:t>
            </w:r>
          </w:p>
          <w:p w:rsidR="009F3EEC" w:rsidRPr="006844B0" w:rsidRDefault="009F3EEC" w:rsidP="001C50F8">
            <w:pPr>
              <w:ind w:left="-85" w:right="-85"/>
              <w:rPr>
                <w:sz w:val="12"/>
                <w:szCs w:val="12"/>
              </w:rPr>
            </w:pPr>
            <w:r w:rsidRPr="006844B0">
              <w:rPr>
                <w:sz w:val="12"/>
                <w:szCs w:val="12"/>
              </w:rPr>
              <w:t xml:space="preserve">П-4, </w:t>
            </w:r>
          </w:p>
          <w:p w:rsidR="009F3EEC" w:rsidRPr="006844B0" w:rsidRDefault="009F3EEC" w:rsidP="001C50F8">
            <w:pPr>
              <w:ind w:left="-85" w:right="-85"/>
              <w:rPr>
                <w:sz w:val="13"/>
                <w:szCs w:val="13"/>
              </w:rPr>
            </w:pPr>
            <w:r w:rsidRPr="006844B0">
              <w:rPr>
                <w:sz w:val="12"/>
                <w:szCs w:val="12"/>
              </w:rPr>
              <w:t>И-3.2-1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F3EEC" w:rsidRPr="006844B0" w:rsidRDefault="009F3EEC" w:rsidP="001C50F8">
            <w:pPr>
              <w:ind w:left="-85" w:right="-85"/>
              <w:rPr>
                <w:sz w:val="12"/>
                <w:szCs w:val="12"/>
              </w:rPr>
            </w:pPr>
          </w:p>
        </w:tc>
      </w:tr>
      <w:tr w:rsidR="009F3EEC" w:rsidRPr="006844B0" w:rsidTr="00A9195F">
        <w:trPr>
          <w:trHeight w:val="854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F3EEC" w:rsidRPr="006844B0" w:rsidRDefault="009F3EEC" w:rsidP="001C50F8"/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EEC" w:rsidRPr="006844B0" w:rsidRDefault="009F3EEC" w:rsidP="001C50F8"/>
        </w:tc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F3EEC" w:rsidRPr="006844B0" w:rsidRDefault="009F3EEC" w:rsidP="001C50F8"/>
        </w:tc>
        <w:tc>
          <w:tcPr>
            <w:tcW w:w="283" w:type="dxa"/>
            <w:vMerge/>
            <w:shd w:val="clear" w:color="auto" w:fill="auto"/>
            <w:vAlign w:val="center"/>
          </w:tcPr>
          <w:p w:rsidR="009F3EEC" w:rsidRPr="006844B0" w:rsidRDefault="009F3EEC" w:rsidP="001C50F8"/>
        </w:tc>
        <w:tc>
          <w:tcPr>
            <w:tcW w:w="425" w:type="dxa"/>
            <w:vMerge/>
            <w:shd w:val="clear" w:color="auto" w:fill="auto"/>
            <w:vAlign w:val="center"/>
          </w:tcPr>
          <w:p w:rsidR="009F3EEC" w:rsidRPr="006844B0" w:rsidRDefault="009F3EEC" w:rsidP="001C50F8"/>
        </w:tc>
        <w:tc>
          <w:tcPr>
            <w:tcW w:w="568" w:type="dxa"/>
            <w:shd w:val="clear" w:color="auto" w:fill="auto"/>
            <w:noWrap/>
            <w:vAlign w:val="center"/>
          </w:tcPr>
          <w:p w:rsidR="009F3EEC" w:rsidRPr="006844B0" w:rsidRDefault="009F3EEC" w:rsidP="001C50F8">
            <w:pPr>
              <w:ind w:left="-57" w:right="-57"/>
              <w:rPr>
                <w:spacing w:val="-10"/>
                <w:sz w:val="14"/>
                <w:szCs w:val="14"/>
              </w:rPr>
            </w:pPr>
            <w:r w:rsidRPr="006844B0">
              <w:rPr>
                <w:spacing w:val="-10"/>
                <w:sz w:val="14"/>
                <w:szCs w:val="14"/>
              </w:rPr>
              <w:t>СМР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:rsidR="009F3EEC" w:rsidRPr="006844B0" w:rsidRDefault="009F3EEC" w:rsidP="001C50F8">
            <w:pPr>
              <w:ind w:left="-57" w:right="-57"/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2017-2022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F3EEC" w:rsidRPr="006844B0" w:rsidRDefault="009F3EEC" w:rsidP="001C50F8">
            <w:pPr>
              <w:ind w:left="-57" w:right="-57"/>
              <w:jc w:val="center"/>
              <w:rPr>
                <w:spacing w:val="-10"/>
                <w:sz w:val="13"/>
                <w:szCs w:val="13"/>
              </w:rPr>
            </w:pPr>
            <w:r w:rsidRPr="006844B0">
              <w:rPr>
                <w:spacing w:val="-10"/>
                <w:sz w:val="13"/>
                <w:szCs w:val="13"/>
              </w:rPr>
              <w:t>841 747,6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F3EEC" w:rsidRPr="006844B0" w:rsidRDefault="009F3EEC" w:rsidP="001C50F8">
            <w:pPr>
              <w:ind w:left="-57" w:right="-57"/>
              <w:jc w:val="center"/>
              <w:rPr>
                <w:spacing w:val="-10"/>
                <w:sz w:val="13"/>
                <w:szCs w:val="13"/>
              </w:rPr>
            </w:pPr>
            <w:r w:rsidRPr="006844B0">
              <w:rPr>
                <w:spacing w:val="-10"/>
                <w:sz w:val="13"/>
                <w:szCs w:val="13"/>
              </w:rPr>
              <w:t>812 236,0</w:t>
            </w: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9F3EEC" w:rsidRPr="006844B0" w:rsidRDefault="009F3EEC" w:rsidP="001C50F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88" w:type="dxa"/>
            <w:shd w:val="clear" w:color="auto" w:fill="auto"/>
            <w:noWrap/>
            <w:vAlign w:val="center"/>
          </w:tcPr>
          <w:p w:rsidR="009F3EEC" w:rsidRPr="006844B0" w:rsidRDefault="009F3EEC" w:rsidP="001C50F8">
            <w:pPr>
              <w:ind w:left="-85" w:right="-85"/>
              <w:jc w:val="center"/>
              <w:rPr>
                <w:sz w:val="13"/>
                <w:szCs w:val="13"/>
              </w:rPr>
            </w:pPr>
            <w:r w:rsidRPr="006844B0">
              <w:rPr>
                <w:sz w:val="13"/>
                <w:szCs w:val="13"/>
              </w:rPr>
              <w:t>31 000,0</w:t>
            </w:r>
          </w:p>
        </w:tc>
        <w:tc>
          <w:tcPr>
            <w:tcW w:w="547" w:type="dxa"/>
            <w:shd w:val="clear" w:color="auto" w:fill="auto"/>
            <w:noWrap/>
            <w:vAlign w:val="center"/>
          </w:tcPr>
          <w:p w:rsidR="009F3EEC" w:rsidRPr="006844B0" w:rsidRDefault="009F3EEC" w:rsidP="001C50F8">
            <w:pPr>
              <w:ind w:left="-57" w:right="-57"/>
              <w:jc w:val="center"/>
              <w:rPr>
                <w:spacing w:val="-10"/>
                <w:sz w:val="13"/>
                <w:szCs w:val="13"/>
              </w:rPr>
            </w:pPr>
            <w:r w:rsidRPr="006844B0">
              <w:rPr>
                <w:spacing w:val="-10"/>
                <w:sz w:val="13"/>
                <w:szCs w:val="13"/>
              </w:rPr>
              <w:t>0,1</w:t>
            </w:r>
          </w:p>
        </w:tc>
        <w:tc>
          <w:tcPr>
            <w:tcW w:w="547" w:type="dxa"/>
            <w:shd w:val="clear" w:color="auto" w:fill="auto"/>
            <w:noWrap/>
            <w:vAlign w:val="center"/>
          </w:tcPr>
          <w:p w:rsidR="009F3EEC" w:rsidRPr="006844B0" w:rsidRDefault="009F3EEC" w:rsidP="001C50F8">
            <w:pPr>
              <w:ind w:left="-57" w:right="-57"/>
              <w:jc w:val="center"/>
              <w:rPr>
                <w:sz w:val="13"/>
                <w:szCs w:val="13"/>
              </w:rPr>
            </w:pPr>
            <w:r w:rsidRPr="006844B0">
              <w:rPr>
                <w:spacing w:val="-10"/>
                <w:sz w:val="13"/>
                <w:szCs w:val="13"/>
              </w:rPr>
              <w:t>300 000,0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9F3EEC" w:rsidRPr="006844B0" w:rsidRDefault="009F3EEC" w:rsidP="001C50F8">
            <w:pPr>
              <w:ind w:left="-57" w:right="-57"/>
              <w:jc w:val="center"/>
              <w:rPr>
                <w:spacing w:val="-10"/>
                <w:sz w:val="13"/>
                <w:szCs w:val="13"/>
              </w:rPr>
            </w:pPr>
            <w:r w:rsidRPr="006844B0">
              <w:rPr>
                <w:spacing w:val="-10"/>
                <w:sz w:val="13"/>
                <w:szCs w:val="13"/>
              </w:rPr>
              <w:t>542 479,8</w:t>
            </w:r>
          </w:p>
        </w:tc>
        <w:tc>
          <w:tcPr>
            <w:tcW w:w="547" w:type="dxa"/>
            <w:shd w:val="clear" w:color="auto" w:fill="auto"/>
            <w:noWrap/>
            <w:vAlign w:val="center"/>
          </w:tcPr>
          <w:p w:rsidR="009F3EEC" w:rsidRPr="006844B0" w:rsidRDefault="009F3EEC" w:rsidP="001C50F8">
            <w:pPr>
              <w:ind w:left="-57" w:right="-57"/>
              <w:jc w:val="center"/>
              <w:rPr>
                <w:spacing w:val="-10"/>
                <w:sz w:val="13"/>
                <w:szCs w:val="13"/>
              </w:rPr>
            </w:pPr>
            <w:r w:rsidRPr="006844B0">
              <w:rPr>
                <w:spacing w:val="-10"/>
                <w:sz w:val="13"/>
                <w:szCs w:val="13"/>
              </w:rPr>
              <w:t>-</w:t>
            </w:r>
          </w:p>
        </w:tc>
        <w:tc>
          <w:tcPr>
            <w:tcW w:w="547" w:type="dxa"/>
            <w:shd w:val="clear" w:color="auto" w:fill="auto"/>
            <w:noWrap/>
            <w:vAlign w:val="center"/>
          </w:tcPr>
          <w:p w:rsidR="009F3EEC" w:rsidRPr="006844B0" w:rsidRDefault="009F3EEC" w:rsidP="001C50F8">
            <w:pPr>
              <w:ind w:left="-57" w:right="-57"/>
              <w:jc w:val="center"/>
              <w:rPr>
                <w:spacing w:val="-10"/>
                <w:sz w:val="13"/>
                <w:szCs w:val="13"/>
              </w:rPr>
            </w:pPr>
            <w:r w:rsidRPr="006844B0">
              <w:rPr>
                <w:spacing w:val="-10"/>
                <w:sz w:val="13"/>
                <w:szCs w:val="13"/>
              </w:rPr>
              <w:t>-</w:t>
            </w:r>
          </w:p>
        </w:tc>
        <w:tc>
          <w:tcPr>
            <w:tcW w:w="547" w:type="dxa"/>
            <w:shd w:val="clear" w:color="auto" w:fill="auto"/>
            <w:noWrap/>
            <w:vAlign w:val="center"/>
          </w:tcPr>
          <w:p w:rsidR="009F3EEC" w:rsidRPr="006844B0" w:rsidRDefault="009F3EEC" w:rsidP="001C50F8">
            <w:pPr>
              <w:ind w:left="-57" w:right="-57"/>
              <w:jc w:val="center"/>
              <w:rPr>
                <w:spacing w:val="-10"/>
                <w:sz w:val="13"/>
                <w:szCs w:val="13"/>
              </w:rPr>
            </w:pPr>
            <w:r w:rsidRPr="006844B0">
              <w:rPr>
                <w:spacing w:val="-10"/>
                <w:sz w:val="13"/>
                <w:szCs w:val="13"/>
              </w:rPr>
              <w:t>873 479,9</w:t>
            </w:r>
          </w:p>
        </w:tc>
        <w:tc>
          <w:tcPr>
            <w:tcW w:w="425" w:type="dxa"/>
            <w:vMerge/>
            <w:tcBorders>
              <w:right w:val="single" w:sz="4" w:space="0" w:color="auto"/>
            </w:tcBorders>
          </w:tcPr>
          <w:p w:rsidR="009F3EEC" w:rsidRPr="006844B0" w:rsidRDefault="009F3EEC" w:rsidP="001C50F8">
            <w:pPr>
              <w:ind w:left="-57" w:right="-57"/>
              <w:jc w:val="center"/>
              <w:rPr>
                <w:spacing w:val="-10"/>
                <w:sz w:val="13"/>
                <w:szCs w:val="13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F3EEC" w:rsidRPr="006844B0" w:rsidRDefault="009F3EEC" w:rsidP="001C50F8">
            <w:pPr>
              <w:ind w:left="-57" w:right="-57"/>
              <w:jc w:val="center"/>
              <w:rPr>
                <w:spacing w:val="-10"/>
                <w:sz w:val="13"/>
                <w:szCs w:val="13"/>
              </w:rPr>
            </w:pPr>
          </w:p>
        </w:tc>
      </w:tr>
      <w:tr w:rsidR="009F3EEC" w:rsidRPr="006844B0" w:rsidTr="00A9195F">
        <w:trPr>
          <w:trHeight w:val="139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F3EEC" w:rsidRPr="006844B0" w:rsidRDefault="009F3EEC" w:rsidP="001C50F8"/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EEC" w:rsidRPr="006844B0" w:rsidRDefault="009F3EEC" w:rsidP="001C50F8"/>
        </w:tc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F3EEC" w:rsidRPr="006844B0" w:rsidRDefault="009F3EEC" w:rsidP="001C50F8"/>
        </w:tc>
        <w:tc>
          <w:tcPr>
            <w:tcW w:w="283" w:type="dxa"/>
            <w:vMerge/>
            <w:shd w:val="clear" w:color="auto" w:fill="auto"/>
            <w:vAlign w:val="center"/>
          </w:tcPr>
          <w:p w:rsidR="009F3EEC" w:rsidRPr="006844B0" w:rsidRDefault="009F3EEC" w:rsidP="001C50F8"/>
        </w:tc>
        <w:tc>
          <w:tcPr>
            <w:tcW w:w="425" w:type="dxa"/>
            <w:vMerge/>
            <w:shd w:val="clear" w:color="auto" w:fill="auto"/>
            <w:vAlign w:val="center"/>
          </w:tcPr>
          <w:p w:rsidR="009F3EEC" w:rsidRPr="006844B0" w:rsidRDefault="009F3EEC" w:rsidP="001C50F8"/>
        </w:tc>
        <w:tc>
          <w:tcPr>
            <w:tcW w:w="568" w:type="dxa"/>
            <w:shd w:val="clear" w:color="auto" w:fill="auto"/>
            <w:noWrap/>
            <w:vAlign w:val="center"/>
          </w:tcPr>
          <w:p w:rsidR="009F3EEC" w:rsidRPr="006844B0" w:rsidRDefault="009F3EEC" w:rsidP="001C50F8">
            <w:pPr>
              <w:ind w:left="-57" w:right="-57"/>
              <w:rPr>
                <w:spacing w:val="-10"/>
                <w:sz w:val="14"/>
                <w:szCs w:val="14"/>
              </w:rPr>
            </w:pPr>
            <w:r w:rsidRPr="006844B0">
              <w:rPr>
                <w:spacing w:val="-10"/>
                <w:sz w:val="14"/>
                <w:szCs w:val="14"/>
              </w:rPr>
              <w:t>ИТОГО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:rsidR="009F3EEC" w:rsidRPr="006844B0" w:rsidRDefault="009F3EEC" w:rsidP="001C50F8">
            <w:pPr>
              <w:ind w:left="-57" w:right="-57"/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2014-2021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F3EEC" w:rsidRPr="006844B0" w:rsidRDefault="009F3EEC" w:rsidP="001C50F8">
            <w:pPr>
              <w:ind w:left="-57" w:right="-57"/>
              <w:jc w:val="center"/>
              <w:rPr>
                <w:spacing w:val="-10"/>
                <w:sz w:val="13"/>
                <w:szCs w:val="13"/>
              </w:rPr>
            </w:pPr>
            <w:r w:rsidRPr="006844B0">
              <w:rPr>
                <w:spacing w:val="-10"/>
                <w:sz w:val="13"/>
                <w:szCs w:val="13"/>
              </w:rPr>
              <w:t>868 941,0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F3EEC" w:rsidRPr="006844B0" w:rsidRDefault="009F3EEC" w:rsidP="001C50F8">
            <w:pPr>
              <w:ind w:left="-57" w:right="-57"/>
              <w:jc w:val="center"/>
              <w:rPr>
                <w:spacing w:val="-10"/>
                <w:sz w:val="13"/>
                <w:szCs w:val="13"/>
              </w:rPr>
            </w:pPr>
            <w:r w:rsidRPr="006844B0">
              <w:rPr>
                <w:spacing w:val="-10"/>
                <w:sz w:val="13"/>
                <w:szCs w:val="13"/>
              </w:rPr>
              <w:t>819 063,7</w:t>
            </w: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9F3EEC" w:rsidRPr="006844B0" w:rsidRDefault="009F3EEC" w:rsidP="001C50F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88" w:type="dxa"/>
            <w:shd w:val="clear" w:color="auto" w:fill="auto"/>
            <w:noWrap/>
            <w:vAlign w:val="center"/>
          </w:tcPr>
          <w:p w:rsidR="009F3EEC" w:rsidRPr="006844B0" w:rsidRDefault="009F3EEC" w:rsidP="001C50F8">
            <w:pPr>
              <w:ind w:left="-85" w:right="-85"/>
              <w:jc w:val="center"/>
              <w:rPr>
                <w:sz w:val="13"/>
                <w:szCs w:val="13"/>
              </w:rPr>
            </w:pPr>
            <w:r w:rsidRPr="006844B0">
              <w:rPr>
                <w:sz w:val="13"/>
                <w:szCs w:val="13"/>
              </w:rPr>
              <w:t>45 089,5</w:t>
            </w:r>
          </w:p>
        </w:tc>
        <w:tc>
          <w:tcPr>
            <w:tcW w:w="547" w:type="dxa"/>
            <w:shd w:val="clear" w:color="auto" w:fill="auto"/>
            <w:noWrap/>
            <w:vAlign w:val="center"/>
          </w:tcPr>
          <w:p w:rsidR="009F3EEC" w:rsidRPr="006844B0" w:rsidRDefault="009F3EEC" w:rsidP="001C50F8">
            <w:pPr>
              <w:ind w:left="-57" w:right="-57"/>
              <w:jc w:val="center"/>
              <w:rPr>
                <w:spacing w:val="-10"/>
                <w:sz w:val="13"/>
                <w:szCs w:val="13"/>
              </w:rPr>
            </w:pPr>
            <w:r w:rsidRPr="006844B0">
              <w:rPr>
                <w:spacing w:val="-10"/>
                <w:sz w:val="13"/>
                <w:szCs w:val="13"/>
              </w:rPr>
              <w:t>10 527,8</w:t>
            </w:r>
          </w:p>
        </w:tc>
        <w:tc>
          <w:tcPr>
            <w:tcW w:w="547" w:type="dxa"/>
            <w:shd w:val="clear" w:color="auto" w:fill="auto"/>
            <w:noWrap/>
            <w:vAlign w:val="center"/>
          </w:tcPr>
          <w:p w:rsidR="009F3EEC" w:rsidRPr="006844B0" w:rsidRDefault="009F3EEC" w:rsidP="001C50F8">
            <w:pPr>
              <w:ind w:left="-57" w:right="-57"/>
              <w:jc w:val="center"/>
              <w:rPr>
                <w:spacing w:val="-10"/>
                <w:sz w:val="13"/>
                <w:szCs w:val="13"/>
              </w:rPr>
            </w:pPr>
            <w:r w:rsidRPr="006844B0">
              <w:rPr>
                <w:spacing w:val="-10"/>
                <w:sz w:val="13"/>
                <w:szCs w:val="13"/>
              </w:rPr>
              <w:t>306 827,7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9F3EEC" w:rsidRPr="006844B0" w:rsidRDefault="009F3EEC" w:rsidP="001C50F8">
            <w:pPr>
              <w:ind w:left="-57" w:right="-57"/>
              <w:jc w:val="center"/>
              <w:rPr>
                <w:spacing w:val="-10"/>
                <w:sz w:val="13"/>
                <w:szCs w:val="13"/>
              </w:rPr>
            </w:pPr>
            <w:r w:rsidRPr="006844B0">
              <w:rPr>
                <w:spacing w:val="-10"/>
                <w:sz w:val="13"/>
                <w:szCs w:val="13"/>
              </w:rPr>
              <w:t>542 479,8</w:t>
            </w:r>
          </w:p>
        </w:tc>
        <w:tc>
          <w:tcPr>
            <w:tcW w:w="547" w:type="dxa"/>
            <w:shd w:val="clear" w:color="auto" w:fill="auto"/>
            <w:noWrap/>
            <w:vAlign w:val="center"/>
          </w:tcPr>
          <w:p w:rsidR="009F3EEC" w:rsidRPr="006844B0" w:rsidRDefault="009F3EEC" w:rsidP="001C50F8">
            <w:pPr>
              <w:ind w:left="-57" w:right="-57"/>
              <w:jc w:val="center"/>
              <w:rPr>
                <w:spacing w:val="-10"/>
                <w:sz w:val="13"/>
                <w:szCs w:val="13"/>
              </w:rPr>
            </w:pPr>
            <w:r w:rsidRPr="006844B0">
              <w:rPr>
                <w:spacing w:val="-10"/>
                <w:sz w:val="13"/>
                <w:szCs w:val="13"/>
              </w:rPr>
              <w:t>-</w:t>
            </w:r>
          </w:p>
        </w:tc>
        <w:tc>
          <w:tcPr>
            <w:tcW w:w="547" w:type="dxa"/>
            <w:shd w:val="clear" w:color="auto" w:fill="auto"/>
            <w:noWrap/>
            <w:vAlign w:val="center"/>
          </w:tcPr>
          <w:p w:rsidR="009F3EEC" w:rsidRPr="006844B0" w:rsidRDefault="009F3EEC" w:rsidP="001C50F8">
            <w:pPr>
              <w:ind w:left="-57" w:right="-57"/>
              <w:jc w:val="center"/>
              <w:rPr>
                <w:spacing w:val="-10"/>
                <w:sz w:val="13"/>
                <w:szCs w:val="13"/>
              </w:rPr>
            </w:pPr>
            <w:r w:rsidRPr="006844B0">
              <w:rPr>
                <w:spacing w:val="-10"/>
                <w:sz w:val="13"/>
                <w:szCs w:val="13"/>
              </w:rPr>
              <w:t>-</w:t>
            </w:r>
          </w:p>
        </w:tc>
        <w:tc>
          <w:tcPr>
            <w:tcW w:w="547" w:type="dxa"/>
            <w:shd w:val="clear" w:color="auto" w:fill="auto"/>
            <w:noWrap/>
            <w:vAlign w:val="center"/>
          </w:tcPr>
          <w:p w:rsidR="009F3EEC" w:rsidRPr="006844B0" w:rsidRDefault="009F3EEC" w:rsidP="001C50F8">
            <w:pPr>
              <w:ind w:left="-57" w:right="-57"/>
              <w:jc w:val="center"/>
              <w:rPr>
                <w:spacing w:val="-10"/>
                <w:sz w:val="13"/>
                <w:szCs w:val="13"/>
              </w:rPr>
            </w:pPr>
            <w:r w:rsidRPr="006844B0">
              <w:rPr>
                <w:spacing w:val="-10"/>
                <w:sz w:val="13"/>
                <w:szCs w:val="13"/>
              </w:rPr>
              <w:t>904 924,8</w:t>
            </w:r>
          </w:p>
        </w:tc>
        <w:tc>
          <w:tcPr>
            <w:tcW w:w="425" w:type="dxa"/>
            <w:vMerge/>
            <w:tcBorders>
              <w:right w:val="single" w:sz="4" w:space="0" w:color="auto"/>
            </w:tcBorders>
          </w:tcPr>
          <w:p w:rsidR="009F3EEC" w:rsidRPr="006844B0" w:rsidRDefault="009F3EEC" w:rsidP="001C50F8">
            <w:pPr>
              <w:ind w:left="-57" w:right="-57"/>
              <w:jc w:val="center"/>
              <w:rPr>
                <w:spacing w:val="-10"/>
                <w:sz w:val="13"/>
                <w:szCs w:val="13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F3EEC" w:rsidRDefault="009F3EEC" w:rsidP="009F3EEC">
            <w:pPr>
              <w:ind w:left="-57" w:right="-57"/>
              <w:rPr>
                <w:spacing w:val="-10"/>
                <w:sz w:val="18"/>
                <w:szCs w:val="18"/>
              </w:rPr>
            </w:pPr>
          </w:p>
          <w:p w:rsidR="009F3EEC" w:rsidRDefault="009F3EEC" w:rsidP="009F3EEC">
            <w:pPr>
              <w:ind w:left="-57" w:right="-57"/>
              <w:rPr>
                <w:spacing w:val="-10"/>
                <w:sz w:val="18"/>
                <w:szCs w:val="18"/>
              </w:rPr>
            </w:pPr>
          </w:p>
          <w:p w:rsidR="009F3EEC" w:rsidRDefault="009F3EEC" w:rsidP="009F3EEC">
            <w:pPr>
              <w:ind w:left="-57" w:right="-57"/>
              <w:rPr>
                <w:spacing w:val="-10"/>
                <w:sz w:val="18"/>
                <w:szCs w:val="18"/>
              </w:rPr>
            </w:pPr>
          </w:p>
          <w:p w:rsidR="009F3EEC" w:rsidRDefault="009F3EEC" w:rsidP="009F3EEC">
            <w:pPr>
              <w:ind w:left="-57" w:right="-57"/>
              <w:rPr>
                <w:spacing w:val="-10"/>
                <w:sz w:val="18"/>
                <w:szCs w:val="18"/>
              </w:rPr>
            </w:pPr>
          </w:p>
          <w:p w:rsidR="009F3EEC" w:rsidRDefault="009F3EEC" w:rsidP="009F3EEC">
            <w:pPr>
              <w:ind w:left="-57" w:right="-57"/>
              <w:rPr>
                <w:spacing w:val="-10"/>
                <w:sz w:val="18"/>
                <w:szCs w:val="18"/>
              </w:rPr>
            </w:pPr>
          </w:p>
          <w:p w:rsidR="009F3EEC" w:rsidRDefault="009F3EEC" w:rsidP="009F3EEC">
            <w:pPr>
              <w:ind w:left="-57" w:right="-57"/>
              <w:rPr>
                <w:spacing w:val="-10"/>
                <w:sz w:val="18"/>
                <w:szCs w:val="18"/>
              </w:rPr>
            </w:pPr>
          </w:p>
          <w:p w:rsidR="009F3EEC" w:rsidRPr="009F3EEC" w:rsidRDefault="009F3EEC" w:rsidP="009F3EEC">
            <w:pPr>
              <w:ind w:left="-57" w:right="-57"/>
              <w:rPr>
                <w:spacing w:val="-10"/>
                <w:sz w:val="18"/>
                <w:szCs w:val="18"/>
              </w:rPr>
            </w:pPr>
            <w:r w:rsidRPr="009F3EEC">
              <w:rPr>
                <w:spacing w:val="-10"/>
                <w:sz w:val="18"/>
                <w:szCs w:val="18"/>
              </w:rPr>
              <w:t>».</w:t>
            </w:r>
          </w:p>
        </w:tc>
      </w:tr>
    </w:tbl>
    <w:p w:rsidR="001C50F8" w:rsidRPr="006844B0" w:rsidRDefault="001C50F8" w:rsidP="00D458E5">
      <w:pPr>
        <w:tabs>
          <w:tab w:val="left" w:pos="1134"/>
        </w:tabs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</w:p>
    <w:p w:rsidR="00D458E5" w:rsidRPr="006844B0" w:rsidRDefault="00A60516" w:rsidP="00BF05B9">
      <w:pPr>
        <w:tabs>
          <w:tab w:val="left" w:pos="1134"/>
        </w:tabs>
        <w:ind w:firstLine="709"/>
        <w:jc w:val="both"/>
      </w:pPr>
      <w:r w:rsidRPr="006844B0">
        <w:t>8</w:t>
      </w:r>
      <w:r w:rsidR="009F3EEC">
        <w:t>.9</w:t>
      </w:r>
      <w:r w:rsidR="00D458E5" w:rsidRPr="006844B0">
        <w:t xml:space="preserve">. Строки «ИТОГО прочие расходы развития» и «ВСЕГО проектная часть подпрограммы» изложить в следующей редакции: </w:t>
      </w:r>
    </w:p>
    <w:p w:rsidR="00D458E5" w:rsidRPr="006844B0" w:rsidRDefault="00D458E5" w:rsidP="00D458E5">
      <w:pPr>
        <w:tabs>
          <w:tab w:val="left" w:pos="1134"/>
        </w:tabs>
      </w:pPr>
    </w:p>
    <w:tbl>
      <w:tblPr>
        <w:tblW w:w="9968" w:type="dxa"/>
        <w:jc w:val="center"/>
        <w:tblInd w:w="-433" w:type="dxa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268"/>
        <w:gridCol w:w="2778"/>
        <w:gridCol w:w="865"/>
        <w:gridCol w:w="840"/>
        <w:gridCol w:w="846"/>
        <w:gridCol w:w="848"/>
        <w:gridCol w:w="914"/>
        <w:gridCol w:w="853"/>
        <w:gridCol w:w="915"/>
        <w:gridCol w:w="526"/>
        <w:gridCol w:w="315"/>
      </w:tblGrid>
      <w:tr w:rsidR="00D458E5" w:rsidRPr="006844B0" w:rsidTr="00A9195F">
        <w:trPr>
          <w:trHeight w:val="922"/>
          <w:jc w:val="center"/>
        </w:trPr>
        <w:tc>
          <w:tcPr>
            <w:tcW w:w="270" w:type="dxa"/>
            <w:tcBorders>
              <w:right w:val="single" w:sz="4" w:space="0" w:color="auto"/>
            </w:tcBorders>
          </w:tcPr>
          <w:p w:rsidR="00D458E5" w:rsidRPr="006844B0" w:rsidRDefault="00D458E5" w:rsidP="00D458E5">
            <w:pPr>
              <w:ind w:left="-67"/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«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D458E5" w:rsidRPr="006844B0" w:rsidRDefault="00D458E5" w:rsidP="00D458E5">
            <w:pPr>
              <w:rPr>
                <w:sz w:val="16"/>
                <w:szCs w:val="16"/>
              </w:rPr>
            </w:pPr>
            <w:r w:rsidRPr="006844B0">
              <w:rPr>
                <w:sz w:val="16"/>
                <w:szCs w:val="16"/>
              </w:rPr>
              <w:t>ИТОГО прочие расходы развития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D458E5" w:rsidRPr="006844B0" w:rsidRDefault="00D458E5" w:rsidP="00D458E5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1 053 196,1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D458E5" w:rsidRPr="006844B0" w:rsidRDefault="00B634D4" w:rsidP="00D458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369 475,0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D458E5" w:rsidRPr="006844B0" w:rsidRDefault="00B634D4" w:rsidP="00D458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953 983,6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D458E5" w:rsidRPr="006844B0" w:rsidRDefault="00B634D4" w:rsidP="00D458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2 202 812,7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D458E5" w:rsidRPr="006844B0" w:rsidRDefault="00D458E5" w:rsidP="00D458E5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1 487 421,6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D458E5" w:rsidRPr="006844B0" w:rsidRDefault="00D458E5" w:rsidP="00D458E5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3 236 486,7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8E5" w:rsidRPr="006844B0" w:rsidRDefault="00B634D4" w:rsidP="00D458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9 303 375,7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8E5" w:rsidRPr="006844B0" w:rsidRDefault="00D458E5" w:rsidP="00D458E5">
            <w:pPr>
              <w:rPr>
                <w:sz w:val="16"/>
                <w:szCs w:val="16"/>
              </w:rPr>
            </w:pPr>
          </w:p>
          <w:p w:rsidR="00D458E5" w:rsidRPr="006844B0" w:rsidRDefault="00D458E5" w:rsidP="00D458E5">
            <w:pPr>
              <w:jc w:val="center"/>
              <w:rPr>
                <w:sz w:val="16"/>
                <w:szCs w:val="16"/>
              </w:rPr>
            </w:pPr>
            <w:r w:rsidRPr="006844B0">
              <w:rPr>
                <w:sz w:val="16"/>
                <w:szCs w:val="16"/>
              </w:rPr>
              <w:t>Х</w:t>
            </w:r>
          </w:p>
        </w:tc>
        <w:tc>
          <w:tcPr>
            <w:tcW w:w="200" w:type="dxa"/>
            <w:tcBorders>
              <w:left w:val="single" w:sz="4" w:space="0" w:color="auto"/>
            </w:tcBorders>
            <w:vAlign w:val="bottom"/>
          </w:tcPr>
          <w:p w:rsidR="00D458E5" w:rsidRPr="006844B0" w:rsidRDefault="00D458E5" w:rsidP="00D458E5">
            <w:pPr>
              <w:rPr>
                <w:sz w:val="16"/>
                <w:szCs w:val="16"/>
              </w:rPr>
            </w:pPr>
          </w:p>
        </w:tc>
      </w:tr>
      <w:tr w:rsidR="00D458E5" w:rsidRPr="006844B0" w:rsidTr="00A9195F">
        <w:trPr>
          <w:trHeight w:val="821"/>
          <w:jc w:val="center"/>
        </w:trPr>
        <w:tc>
          <w:tcPr>
            <w:tcW w:w="270" w:type="dxa"/>
            <w:tcBorders>
              <w:right w:val="single" w:sz="4" w:space="0" w:color="auto"/>
            </w:tcBorders>
          </w:tcPr>
          <w:p w:rsidR="00D458E5" w:rsidRPr="006844B0" w:rsidRDefault="00D458E5" w:rsidP="00D458E5">
            <w:pPr>
              <w:rPr>
                <w:sz w:val="16"/>
                <w:szCs w:val="16"/>
              </w:rPr>
            </w:pP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D458E5" w:rsidRPr="006844B0" w:rsidRDefault="00D458E5" w:rsidP="00D458E5">
            <w:pPr>
              <w:rPr>
                <w:sz w:val="16"/>
                <w:szCs w:val="16"/>
              </w:rPr>
            </w:pPr>
            <w:r w:rsidRPr="006844B0">
              <w:rPr>
                <w:sz w:val="16"/>
                <w:szCs w:val="16"/>
              </w:rPr>
              <w:t xml:space="preserve">ВСЕГО проектная часть подпрограммы 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D458E5" w:rsidRPr="006844B0" w:rsidRDefault="00D458E5" w:rsidP="00D458E5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1 053 196,1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D458E5" w:rsidRPr="006844B0" w:rsidRDefault="00D458E5" w:rsidP="00D458E5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915 818,4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D458E5" w:rsidRPr="006844B0" w:rsidRDefault="00B634D4" w:rsidP="00D458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1 516 741,8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D458E5" w:rsidRPr="006844B0" w:rsidRDefault="00B634D4" w:rsidP="00D458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3 202 211,4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D458E5" w:rsidRPr="006844B0" w:rsidRDefault="00D458E5" w:rsidP="00D458E5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1 487 421,6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D458E5" w:rsidRPr="006844B0" w:rsidRDefault="00D458E5" w:rsidP="00D458E5">
            <w:pPr>
              <w:jc w:val="center"/>
              <w:rPr>
                <w:sz w:val="14"/>
                <w:szCs w:val="14"/>
              </w:rPr>
            </w:pPr>
            <w:r w:rsidRPr="006844B0">
              <w:rPr>
                <w:sz w:val="14"/>
                <w:szCs w:val="14"/>
              </w:rPr>
              <w:t>3 236 486,7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8E5" w:rsidRPr="006844B0" w:rsidRDefault="00B634D4" w:rsidP="00D458E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11 411 876,0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8E5" w:rsidRPr="006844B0" w:rsidRDefault="00D458E5" w:rsidP="00D458E5">
            <w:pPr>
              <w:jc w:val="center"/>
              <w:rPr>
                <w:sz w:val="16"/>
                <w:szCs w:val="16"/>
              </w:rPr>
            </w:pPr>
          </w:p>
          <w:p w:rsidR="00D458E5" w:rsidRPr="006844B0" w:rsidRDefault="00D458E5" w:rsidP="00D458E5">
            <w:pPr>
              <w:jc w:val="center"/>
              <w:rPr>
                <w:sz w:val="16"/>
                <w:szCs w:val="16"/>
              </w:rPr>
            </w:pPr>
            <w:r w:rsidRPr="006844B0">
              <w:rPr>
                <w:sz w:val="16"/>
                <w:szCs w:val="16"/>
              </w:rPr>
              <w:t>Х</w:t>
            </w:r>
          </w:p>
        </w:tc>
        <w:tc>
          <w:tcPr>
            <w:tcW w:w="200" w:type="dxa"/>
            <w:tcBorders>
              <w:left w:val="single" w:sz="4" w:space="0" w:color="auto"/>
            </w:tcBorders>
            <w:vAlign w:val="bottom"/>
          </w:tcPr>
          <w:p w:rsidR="00D458E5" w:rsidRPr="006844B0" w:rsidRDefault="00D458E5" w:rsidP="00D458E5">
            <w:pPr>
              <w:rPr>
                <w:sz w:val="18"/>
                <w:szCs w:val="18"/>
              </w:rPr>
            </w:pPr>
            <w:r w:rsidRPr="006844B0">
              <w:rPr>
                <w:sz w:val="18"/>
                <w:szCs w:val="18"/>
              </w:rPr>
              <w:t>».</w:t>
            </w:r>
          </w:p>
        </w:tc>
      </w:tr>
    </w:tbl>
    <w:p w:rsidR="00DE185A" w:rsidRDefault="00DE185A" w:rsidP="00CE65F8">
      <w:pPr>
        <w:tabs>
          <w:tab w:val="left" w:pos="1276"/>
        </w:tabs>
        <w:autoSpaceDE w:val="0"/>
        <w:autoSpaceDN w:val="0"/>
        <w:adjustRightInd w:val="0"/>
        <w:jc w:val="both"/>
      </w:pPr>
    </w:p>
    <w:p w:rsidR="007019D0" w:rsidRPr="00C61D88" w:rsidRDefault="00244385" w:rsidP="007019D0">
      <w:pPr>
        <w:tabs>
          <w:tab w:val="left" w:pos="1276"/>
        </w:tabs>
        <w:autoSpaceDE w:val="0"/>
        <w:autoSpaceDN w:val="0"/>
        <w:adjustRightInd w:val="0"/>
        <w:ind w:firstLine="709"/>
        <w:jc w:val="both"/>
      </w:pPr>
      <w:r>
        <w:t>9</w:t>
      </w:r>
      <w:r w:rsidRPr="006844B0">
        <w:t xml:space="preserve">. </w:t>
      </w:r>
      <w:r w:rsidR="007019D0" w:rsidRPr="00C61D88">
        <w:t>Внести в постановление Правительства Санкт-Петербурга от 30.06.2014 № 553</w:t>
      </w:r>
      <w:r w:rsidR="007019D0" w:rsidRPr="00C61D88">
        <w:br/>
        <w:t>«О государственной программе Санкт-Петербурга «Развитие здравоохра</w:t>
      </w:r>
      <w:r w:rsidR="007019D0">
        <w:t>нения</w:t>
      </w:r>
      <w:r w:rsidR="007019D0">
        <w:br/>
        <w:t>в Санкт-Петербурге»</w:t>
      </w:r>
      <w:r w:rsidR="007019D0" w:rsidRPr="00C61D88">
        <w:t xml:space="preserve"> следующие изменения:</w:t>
      </w:r>
    </w:p>
    <w:p w:rsidR="007019D0" w:rsidRPr="00C61D88" w:rsidRDefault="007019D0" w:rsidP="007019D0">
      <w:pPr>
        <w:tabs>
          <w:tab w:val="left" w:pos="1276"/>
        </w:tabs>
        <w:autoSpaceDE w:val="0"/>
        <w:autoSpaceDN w:val="0"/>
        <w:adjustRightInd w:val="0"/>
        <w:ind w:firstLine="709"/>
        <w:jc w:val="both"/>
      </w:pPr>
      <w:r w:rsidRPr="007019D0">
        <w:t xml:space="preserve">9.1. </w:t>
      </w:r>
      <w:r w:rsidRPr="00C61D88">
        <w:t>Пункт 9 Паспорта государственной программы Санкт-Петербурга «Развитие здравоохранения в Санкт-Петербурге» прил</w:t>
      </w:r>
      <w:r>
        <w:t>ожения к п</w:t>
      </w:r>
      <w:r w:rsidRPr="00C61D88">
        <w:t>остановлению изложить в следующей редакции:</w:t>
      </w:r>
    </w:p>
    <w:p w:rsidR="006F1774" w:rsidRDefault="006F1774" w:rsidP="00CC1EAA">
      <w:pPr>
        <w:autoSpaceDE w:val="0"/>
        <w:autoSpaceDN w:val="0"/>
        <w:adjustRightInd w:val="0"/>
        <w:jc w:val="both"/>
        <w:outlineLvl w:val="0"/>
        <w:rPr>
          <w:rFonts w:eastAsiaTheme="minorHAnsi"/>
          <w:lang w:eastAsia="en-US"/>
        </w:rPr>
      </w:pPr>
    </w:p>
    <w:p w:rsidR="00A9195F" w:rsidRDefault="00A9195F" w:rsidP="00CC1EAA">
      <w:pPr>
        <w:autoSpaceDE w:val="0"/>
        <w:autoSpaceDN w:val="0"/>
        <w:adjustRightInd w:val="0"/>
        <w:jc w:val="both"/>
        <w:outlineLvl w:val="0"/>
        <w:rPr>
          <w:rFonts w:eastAsiaTheme="minorHAnsi"/>
          <w:lang w:eastAsia="en-US"/>
        </w:rPr>
      </w:pPr>
    </w:p>
    <w:p w:rsidR="007019D0" w:rsidRDefault="00CC1EAA" w:rsidP="00CC1EAA">
      <w:pPr>
        <w:autoSpaceDE w:val="0"/>
        <w:autoSpaceDN w:val="0"/>
        <w:adjustRightInd w:val="0"/>
        <w:jc w:val="both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lastRenderedPageBreak/>
        <w:t>«</w:t>
      </w:r>
    </w:p>
    <w:tbl>
      <w:tblPr>
        <w:tblW w:w="4938" w:type="pct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2"/>
        <w:gridCol w:w="1570"/>
        <w:gridCol w:w="7940"/>
      </w:tblGrid>
      <w:tr w:rsidR="00CC1EAA" w:rsidRPr="00B20DAF" w:rsidTr="00CC1EAA">
        <w:trPr>
          <w:trHeight w:val="18"/>
        </w:trPr>
        <w:tc>
          <w:tcPr>
            <w:tcW w:w="208" w:type="pct"/>
            <w:tcBorders>
              <w:left w:val="single" w:sz="4" w:space="0" w:color="auto"/>
            </w:tcBorders>
            <w:tcMar>
              <w:top w:w="0" w:type="dxa"/>
              <w:bottom w:w="0" w:type="dxa"/>
            </w:tcMar>
          </w:tcPr>
          <w:p w:rsidR="00CC1EAA" w:rsidRPr="00B20DAF" w:rsidRDefault="00CC1EAA" w:rsidP="00714D8B">
            <w:pPr>
              <w:jc w:val="center"/>
              <w:rPr>
                <w:sz w:val="18"/>
                <w:szCs w:val="18"/>
              </w:rPr>
            </w:pPr>
            <w:r w:rsidRPr="00B20DAF">
              <w:rPr>
                <w:sz w:val="18"/>
                <w:szCs w:val="18"/>
              </w:rPr>
              <w:t>9</w:t>
            </w:r>
          </w:p>
        </w:tc>
        <w:tc>
          <w:tcPr>
            <w:tcW w:w="791" w:type="pct"/>
            <w:tcMar>
              <w:top w:w="0" w:type="dxa"/>
              <w:bottom w:w="0" w:type="dxa"/>
            </w:tcMar>
          </w:tcPr>
          <w:p w:rsidR="00CC1EAA" w:rsidRPr="00B20DAF" w:rsidRDefault="00CC1EAA" w:rsidP="00714D8B">
            <w:pPr>
              <w:rPr>
                <w:sz w:val="18"/>
                <w:szCs w:val="18"/>
              </w:rPr>
            </w:pPr>
            <w:r w:rsidRPr="00B20DAF">
              <w:rPr>
                <w:sz w:val="18"/>
                <w:szCs w:val="18"/>
              </w:rPr>
              <w:t xml:space="preserve">Общий объем финансирования государственной программы </w:t>
            </w:r>
            <w:r w:rsidRPr="00B20DAF">
              <w:rPr>
                <w:sz w:val="18"/>
                <w:szCs w:val="18"/>
              </w:rPr>
              <w:br/>
              <w:t xml:space="preserve">по источникам финансирования </w:t>
            </w:r>
          </w:p>
          <w:p w:rsidR="00CC1EAA" w:rsidRPr="00B20DAF" w:rsidRDefault="00CC1EAA" w:rsidP="00714D8B">
            <w:pPr>
              <w:rPr>
                <w:sz w:val="18"/>
                <w:szCs w:val="18"/>
              </w:rPr>
            </w:pPr>
            <w:r w:rsidRPr="00B20DAF">
              <w:rPr>
                <w:sz w:val="18"/>
                <w:szCs w:val="18"/>
              </w:rPr>
              <w:t>с указанием объемов финансирования, предусмотренных</w:t>
            </w:r>
            <w:r w:rsidRPr="00B20DAF">
              <w:rPr>
                <w:sz w:val="18"/>
                <w:szCs w:val="18"/>
              </w:rPr>
              <w:br/>
              <w:t xml:space="preserve">на реализацию региональных проектов, в том числе по годам реализации государственной программы </w:t>
            </w:r>
          </w:p>
        </w:tc>
        <w:tc>
          <w:tcPr>
            <w:tcW w:w="4001" w:type="pct"/>
            <w:tcBorders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CC1EAA" w:rsidRDefault="00CC1EAA" w:rsidP="00714D8B">
            <w:pPr>
              <w:rPr>
                <w:sz w:val="18"/>
                <w:szCs w:val="18"/>
              </w:rPr>
            </w:pPr>
            <w:r w:rsidRPr="00AB7C45">
              <w:rPr>
                <w:sz w:val="18"/>
                <w:szCs w:val="18"/>
              </w:rPr>
              <w:t xml:space="preserve">Общий объем финансирования государственной программы с учетом внебюджетных средств составляет </w:t>
            </w:r>
            <w:r w:rsidR="00A42616" w:rsidRPr="00A42616">
              <w:rPr>
                <w:sz w:val="18"/>
                <w:szCs w:val="18"/>
              </w:rPr>
              <w:t>1 10 6 600 891,2</w:t>
            </w:r>
            <w:r>
              <w:rPr>
                <w:sz w:val="18"/>
                <w:szCs w:val="18"/>
              </w:rPr>
              <w:t xml:space="preserve"> </w:t>
            </w:r>
            <w:r w:rsidRPr="00AB7C45">
              <w:rPr>
                <w:sz w:val="18"/>
                <w:szCs w:val="18"/>
              </w:rPr>
              <w:t xml:space="preserve">тыс. </w:t>
            </w:r>
            <w:proofErr w:type="spellStart"/>
            <w:r w:rsidRPr="00AB7C45">
              <w:rPr>
                <w:sz w:val="18"/>
                <w:szCs w:val="18"/>
              </w:rPr>
              <w:t>руб.</w:t>
            </w:r>
            <w:proofErr w:type="gramStart"/>
            <w:r w:rsidRPr="00AB7C45">
              <w:rPr>
                <w:sz w:val="18"/>
                <w:szCs w:val="18"/>
              </w:rPr>
              <w:t>,в</w:t>
            </w:r>
            <w:proofErr w:type="spellEnd"/>
            <w:proofErr w:type="gramEnd"/>
            <w:r w:rsidRPr="00AB7C45">
              <w:rPr>
                <w:sz w:val="18"/>
                <w:szCs w:val="18"/>
              </w:rPr>
              <w:t xml:space="preserve"> том числе по годам реализации:</w:t>
            </w:r>
          </w:p>
          <w:p w:rsidR="00CC1EAA" w:rsidRPr="00AB7C45" w:rsidRDefault="00CC1EAA" w:rsidP="00714D8B">
            <w:pPr>
              <w:rPr>
                <w:sz w:val="18"/>
                <w:szCs w:val="18"/>
              </w:rPr>
            </w:pPr>
            <w:r w:rsidRPr="00AB7C45">
              <w:rPr>
                <w:sz w:val="18"/>
                <w:szCs w:val="18"/>
              </w:rPr>
              <w:t xml:space="preserve">2019 г. </w:t>
            </w:r>
            <w:r>
              <w:rPr>
                <w:sz w:val="18"/>
                <w:szCs w:val="18"/>
              </w:rPr>
              <w:t>–</w:t>
            </w:r>
            <w:r w:rsidRPr="00AB7C45">
              <w:rPr>
                <w:sz w:val="18"/>
                <w:szCs w:val="18"/>
              </w:rPr>
              <w:t xml:space="preserve"> 153</w:t>
            </w:r>
            <w:r>
              <w:rPr>
                <w:sz w:val="18"/>
                <w:szCs w:val="18"/>
              </w:rPr>
              <w:t xml:space="preserve"> </w:t>
            </w:r>
            <w:r w:rsidRPr="00AB7C45">
              <w:rPr>
                <w:sz w:val="18"/>
                <w:szCs w:val="18"/>
              </w:rPr>
              <w:t>727</w:t>
            </w:r>
            <w:r>
              <w:rPr>
                <w:sz w:val="18"/>
                <w:szCs w:val="18"/>
              </w:rPr>
              <w:t xml:space="preserve"> </w:t>
            </w:r>
            <w:r w:rsidRPr="00AB7C45">
              <w:rPr>
                <w:sz w:val="18"/>
                <w:szCs w:val="18"/>
              </w:rPr>
              <w:t>895,4 тыс. руб.,</w:t>
            </w:r>
          </w:p>
          <w:p w:rsidR="00CC1EAA" w:rsidRPr="00AB7C45" w:rsidRDefault="00CC1EAA" w:rsidP="00714D8B">
            <w:pPr>
              <w:rPr>
                <w:sz w:val="18"/>
                <w:szCs w:val="18"/>
              </w:rPr>
            </w:pPr>
            <w:r w:rsidRPr="00AB7C45">
              <w:rPr>
                <w:sz w:val="18"/>
                <w:szCs w:val="18"/>
              </w:rPr>
              <w:t>в том числе на региональные проекты 3</w:t>
            </w:r>
            <w:r>
              <w:rPr>
                <w:sz w:val="18"/>
                <w:szCs w:val="18"/>
              </w:rPr>
              <w:t xml:space="preserve"> </w:t>
            </w:r>
            <w:r w:rsidRPr="00AB7C45">
              <w:rPr>
                <w:sz w:val="18"/>
                <w:szCs w:val="18"/>
              </w:rPr>
              <w:t>163</w:t>
            </w:r>
            <w:r>
              <w:rPr>
                <w:sz w:val="18"/>
                <w:szCs w:val="18"/>
              </w:rPr>
              <w:t xml:space="preserve"> </w:t>
            </w:r>
            <w:r w:rsidRPr="00AB7C45">
              <w:rPr>
                <w:sz w:val="18"/>
                <w:szCs w:val="18"/>
              </w:rPr>
              <w:t>335,3 тыс. руб.;</w:t>
            </w:r>
          </w:p>
          <w:p w:rsidR="00CC1EAA" w:rsidRPr="00AB7C45" w:rsidRDefault="00CC1EAA" w:rsidP="00714D8B">
            <w:pPr>
              <w:rPr>
                <w:sz w:val="18"/>
                <w:szCs w:val="18"/>
              </w:rPr>
            </w:pPr>
            <w:r w:rsidRPr="00AB7C45">
              <w:rPr>
                <w:sz w:val="18"/>
                <w:szCs w:val="18"/>
              </w:rPr>
              <w:t xml:space="preserve">2020 г. </w:t>
            </w:r>
            <w:r>
              <w:rPr>
                <w:sz w:val="18"/>
                <w:szCs w:val="18"/>
              </w:rPr>
              <w:t>–</w:t>
            </w:r>
            <w:r w:rsidRPr="00AB7C45">
              <w:rPr>
                <w:sz w:val="18"/>
                <w:szCs w:val="18"/>
              </w:rPr>
              <w:t xml:space="preserve"> 194</w:t>
            </w:r>
            <w:r>
              <w:rPr>
                <w:sz w:val="18"/>
                <w:szCs w:val="18"/>
              </w:rPr>
              <w:t xml:space="preserve"> </w:t>
            </w:r>
            <w:r w:rsidRPr="00AB7C45">
              <w:rPr>
                <w:sz w:val="18"/>
                <w:szCs w:val="18"/>
              </w:rPr>
              <w:t>624</w:t>
            </w:r>
            <w:r>
              <w:rPr>
                <w:sz w:val="18"/>
                <w:szCs w:val="18"/>
              </w:rPr>
              <w:t xml:space="preserve"> </w:t>
            </w:r>
            <w:r w:rsidRPr="00AB7C45">
              <w:rPr>
                <w:sz w:val="18"/>
                <w:szCs w:val="18"/>
              </w:rPr>
              <w:t>223,5 тыс. руб.,</w:t>
            </w:r>
          </w:p>
          <w:p w:rsidR="00CC1EAA" w:rsidRPr="00AB7C45" w:rsidRDefault="00CC1EAA" w:rsidP="00714D8B">
            <w:pPr>
              <w:rPr>
                <w:sz w:val="18"/>
                <w:szCs w:val="18"/>
              </w:rPr>
            </w:pPr>
            <w:r w:rsidRPr="00AB7C45">
              <w:rPr>
                <w:sz w:val="18"/>
                <w:szCs w:val="18"/>
              </w:rPr>
              <w:t>в том числе на региональные проекты 5</w:t>
            </w:r>
            <w:r>
              <w:rPr>
                <w:sz w:val="18"/>
                <w:szCs w:val="18"/>
              </w:rPr>
              <w:t xml:space="preserve"> </w:t>
            </w:r>
            <w:r w:rsidRPr="00AB7C45">
              <w:rPr>
                <w:sz w:val="18"/>
                <w:szCs w:val="18"/>
              </w:rPr>
              <w:t>205</w:t>
            </w:r>
            <w:r>
              <w:rPr>
                <w:sz w:val="18"/>
                <w:szCs w:val="18"/>
              </w:rPr>
              <w:t xml:space="preserve"> </w:t>
            </w:r>
            <w:r w:rsidRPr="00AB7C45">
              <w:rPr>
                <w:sz w:val="18"/>
                <w:szCs w:val="18"/>
              </w:rPr>
              <w:t>215,3 тыс. руб.;</w:t>
            </w:r>
          </w:p>
          <w:p w:rsidR="00CC1EAA" w:rsidRPr="00AB7C45" w:rsidRDefault="00CC1EAA" w:rsidP="00714D8B">
            <w:pPr>
              <w:rPr>
                <w:sz w:val="18"/>
                <w:szCs w:val="18"/>
              </w:rPr>
            </w:pPr>
            <w:r w:rsidRPr="00AB7C45">
              <w:rPr>
                <w:sz w:val="18"/>
                <w:szCs w:val="18"/>
              </w:rPr>
              <w:t xml:space="preserve">2021 г. </w:t>
            </w:r>
            <w:r>
              <w:rPr>
                <w:sz w:val="18"/>
                <w:szCs w:val="18"/>
              </w:rPr>
              <w:t>–</w:t>
            </w:r>
            <w:r w:rsidR="00A42616">
              <w:rPr>
                <w:sz w:val="18"/>
                <w:szCs w:val="18"/>
              </w:rPr>
              <w:t xml:space="preserve"> </w:t>
            </w:r>
            <w:r w:rsidR="00A42616" w:rsidRPr="00A42616">
              <w:rPr>
                <w:sz w:val="18"/>
                <w:szCs w:val="18"/>
              </w:rPr>
              <w:t>181 798 088,1</w:t>
            </w:r>
            <w:r w:rsidRPr="00AB7C45">
              <w:rPr>
                <w:sz w:val="18"/>
                <w:szCs w:val="18"/>
              </w:rPr>
              <w:t>тыс. руб.,</w:t>
            </w:r>
          </w:p>
          <w:p w:rsidR="00CC1EAA" w:rsidRPr="00AB7C45" w:rsidRDefault="00CC1EAA" w:rsidP="00714D8B">
            <w:pPr>
              <w:rPr>
                <w:sz w:val="18"/>
                <w:szCs w:val="18"/>
              </w:rPr>
            </w:pPr>
            <w:r w:rsidRPr="00AB7C45">
              <w:rPr>
                <w:sz w:val="18"/>
                <w:szCs w:val="18"/>
              </w:rPr>
              <w:t>в том числе на региональные проекты 3</w:t>
            </w:r>
            <w:r>
              <w:rPr>
                <w:sz w:val="18"/>
                <w:szCs w:val="18"/>
              </w:rPr>
              <w:t xml:space="preserve"> </w:t>
            </w:r>
            <w:r w:rsidRPr="00AB7C45">
              <w:rPr>
                <w:sz w:val="18"/>
                <w:szCs w:val="18"/>
              </w:rPr>
              <w:t>138</w:t>
            </w:r>
            <w:r>
              <w:rPr>
                <w:sz w:val="18"/>
                <w:szCs w:val="18"/>
              </w:rPr>
              <w:t xml:space="preserve"> </w:t>
            </w:r>
            <w:r w:rsidRPr="00AB7C45">
              <w:rPr>
                <w:sz w:val="18"/>
                <w:szCs w:val="18"/>
              </w:rPr>
              <w:t>810,0 тыс. руб.;</w:t>
            </w:r>
          </w:p>
          <w:p w:rsidR="00CC1EAA" w:rsidRPr="00AB7C45" w:rsidRDefault="00CC1EAA" w:rsidP="00714D8B">
            <w:pPr>
              <w:rPr>
                <w:sz w:val="18"/>
                <w:szCs w:val="18"/>
              </w:rPr>
            </w:pPr>
            <w:r w:rsidRPr="00AB7C45">
              <w:rPr>
                <w:sz w:val="18"/>
                <w:szCs w:val="18"/>
              </w:rPr>
              <w:t xml:space="preserve">2022 г. </w:t>
            </w:r>
            <w:r>
              <w:rPr>
                <w:sz w:val="18"/>
                <w:szCs w:val="18"/>
              </w:rPr>
              <w:t>–</w:t>
            </w:r>
            <w:r w:rsidRPr="00AB7C45">
              <w:rPr>
                <w:sz w:val="18"/>
                <w:szCs w:val="18"/>
              </w:rPr>
              <w:t xml:space="preserve"> </w:t>
            </w:r>
            <w:r w:rsidR="00A42616" w:rsidRPr="00A42616">
              <w:rPr>
                <w:sz w:val="18"/>
                <w:szCs w:val="18"/>
              </w:rPr>
              <w:t xml:space="preserve">185 101 162,1 </w:t>
            </w:r>
            <w:r w:rsidRPr="00AB7C45">
              <w:rPr>
                <w:sz w:val="18"/>
                <w:szCs w:val="18"/>
              </w:rPr>
              <w:t>тыс. руб.,</w:t>
            </w:r>
          </w:p>
          <w:p w:rsidR="00CC1EAA" w:rsidRPr="00AB7C45" w:rsidRDefault="00CC1EAA" w:rsidP="00714D8B">
            <w:pPr>
              <w:rPr>
                <w:sz w:val="18"/>
                <w:szCs w:val="18"/>
              </w:rPr>
            </w:pPr>
            <w:r w:rsidRPr="00AB7C45">
              <w:rPr>
                <w:sz w:val="18"/>
                <w:szCs w:val="18"/>
              </w:rPr>
              <w:t>в том числе на региональные проекты 2</w:t>
            </w:r>
            <w:r>
              <w:rPr>
                <w:sz w:val="18"/>
                <w:szCs w:val="18"/>
              </w:rPr>
              <w:t xml:space="preserve"> </w:t>
            </w:r>
            <w:r w:rsidRPr="00AB7C45">
              <w:rPr>
                <w:sz w:val="18"/>
                <w:szCs w:val="18"/>
              </w:rPr>
              <w:t>857</w:t>
            </w:r>
            <w:r>
              <w:rPr>
                <w:sz w:val="18"/>
                <w:szCs w:val="18"/>
              </w:rPr>
              <w:t xml:space="preserve"> </w:t>
            </w:r>
            <w:r w:rsidRPr="00AB7C45">
              <w:rPr>
                <w:sz w:val="18"/>
                <w:szCs w:val="18"/>
              </w:rPr>
              <w:t>303,8 тыс. руб.;</w:t>
            </w:r>
          </w:p>
          <w:p w:rsidR="00CC1EAA" w:rsidRPr="00AB7C45" w:rsidRDefault="00CC1EAA" w:rsidP="00714D8B">
            <w:pPr>
              <w:rPr>
                <w:sz w:val="18"/>
                <w:szCs w:val="18"/>
              </w:rPr>
            </w:pPr>
            <w:r w:rsidRPr="00AB7C45">
              <w:rPr>
                <w:sz w:val="18"/>
                <w:szCs w:val="18"/>
              </w:rPr>
              <w:t xml:space="preserve">2023 г. </w:t>
            </w:r>
            <w:r>
              <w:rPr>
                <w:sz w:val="18"/>
                <w:szCs w:val="18"/>
              </w:rPr>
              <w:t>–</w:t>
            </w:r>
            <w:r w:rsidRPr="00AB7C45">
              <w:rPr>
                <w:sz w:val="18"/>
                <w:szCs w:val="18"/>
              </w:rPr>
              <w:t xml:space="preserve"> </w:t>
            </w:r>
            <w:r w:rsidR="00A42616" w:rsidRPr="00A42616">
              <w:rPr>
                <w:sz w:val="18"/>
                <w:szCs w:val="18"/>
              </w:rPr>
              <w:t>190 399 487,9</w:t>
            </w:r>
            <w:r w:rsidR="00A42616">
              <w:rPr>
                <w:sz w:val="18"/>
                <w:szCs w:val="18"/>
              </w:rPr>
              <w:t xml:space="preserve"> </w:t>
            </w:r>
            <w:r w:rsidRPr="00AB7C45">
              <w:rPr>
                <w:sz w:val="18"/>
                <w:szCs w:val="18"/>
              </w:rPr>
              <w:t>тыс. руб.;</w:t>
            </w:r>
          </w:p>
          <w:p w:rsidR="00CC1EAA" w:rsidRDefault="00CC1EAA" w:rsidP="00714D8B">
            <w:pPr>
              <w:rPr>
                <w:sz w:val="18"/>
                <w:szCs w:val="18"/>
              </w:rPr>
            </w:pPr>
            <w:r w:rsidRPr="00AB7C45">
              <w:rPr>
                <w:sz w:val="18"/>
                <w:szCs w:val="18"/>
              </w:rPr>
              <w:t xml:space="preserve">2024 г. </w:t>
            </w:r>
            <w:r>
              <w:rPr>
                <w:sz w:val="18"/>
                <w:szCs w:val="18"/>
              </w:rPr>
              <w:t>–</w:t>
            </w:r>
            <w:r w:rsidRPr="00AB7C45">
              <w:rPr>
                <w:sz w:val="18"/>
                <w:szCs w:val="18"/>
              </w:rPr>
              <w:t xml:space="preserve"> 200</w:t>
            </w:r>
            <w:r>
              <w:rPr>
                <w:sz w:val="18"/>
                <w:szCs w:val="18"/>
              </w:rPr>
              <w:t xml:space="preserve"> </w:t>
            </w:r>
            <w:r w:rsidRPr="00AB7C45">
              <w:rPr>
                <w:sz w:val="18"/>
                <w:szCs w:val="18"/>
              </w:rPr>
              <w:t>950</w:t>
            </w:r>
            <w:r>
              <w:rPr>
                <w:sz w:val="18"/>
                <w:szCs w:val="18"/>
              </w:rPr>
              <w:t xml:space="preserve"> </w:t>
            </w:r>
            <w:r w:rsidRPr="00AB7C45">
              <w:rPr>
                <w:sz w:val="18"/>
                <w:szCs w:val="18"/>
              </w:rPr>
              <w:t>034,2 тыс. руб.</w:t>
            </w:r>
          </w:p>
          <w:p w:rsidR="00CC1EAA" w:rsidRPr="00AB7C45" w:rsidRDefault="00CC1EAA" w:rsidP="00714D8B">
            <w:pPr>
              <w:rPr>
                <w:sz w:val="18"/>
                <w:szCs w:val="18"/>
              </w:rPr>
            </w:pPr>
          </w:p>
          <w:p w:rsidR="00CC1EAA" w:rsidRPr="00AB7C45" w:rsidRDefault="00CC1EAA" w:rsidP="00714D8B">
            <w:pPr>
              <w:rPr>
                <w:sz w:val="18"/>
                <w:szCs w:val="18"/>
              </w:rPr>
            </w:pPr>
            <w:r w:rsidRPr="00AB7C45">
              <w:rPr>
                <w:sz w:val="18"/>
                <w:szCs w:val="18"/>
              </w:rPr>
              <w:t xml:space="preserve">Бюджетные ассигнования бюджета Санкт-Петербурга составляют </w:t>
            </w:r>
            <w:r w:rsidR="00E81399" w:rsidRPr="00E81399">
              <w:rPr>
                <w:sz w:val="18"/>
                <w:szCs w:val="18"/>
              </w:rPr>
              <w:t>693</w:t>
            </w:r>
            <w:r w:rsidR="00E81399">
              <w:rPr>
                <w:sz w:val="18"/>
                <w:szCs w:val="18"/>
              </w:rPr>
              <w:t> </w:t>
            </w:r>
            <w:r w:rsidR="00E81399" w:rsidRPr="00E81399">
              <w:rPr>
                <w:sz w:val="18"/>
                <w:szCs w:val="18"/>
              </w:rPr>
              <w:t>477</w:t>
            </w:r>
            <w:r w:rsidR="00E81399">
              <w:rPr>
                <w:sz w:val="18"/>
                <w:szCs w:val="18"/>
              </w:rPr>
              <w:t xml:space="preserve"> </w:t>
            </w:r>
            <w:r w:rsidR="00E81399" w:rsidRPr="00E81399">
              <w:rPr>
                <w:sz w:val="18"/>
                <w:szCs w:val="18"/>
              </w:rPr>
              <w:t>460,5</w:t>
            </w:r>
            <w:r w:rsidRPr="00AB7C45">
              <w:rPr>
                <w:sz w:val="18"/>
                <w:szCs w:val="18"/>
              </w:rPr>
              <w:t>тыс. руб.,</w:t>
            </w:r>
          </w:p>
          <w:p w:rsidR="00CC1EAA" w:rsidRPr="00AB7C45" w:rsidRDefault="00CC1EAA" w:rsidP="00714D8B">
            <w:pPr>
              <w:rPr>
                <w:sz w:val="18"/>
                <w:szCs w:val="18"/>
              </w:rPr>
            </w:pPr>
            <w:r w:rsidRPr="00AB7C45">
              <w:rPr>
                <w:sz w:val="18"/>
                <w:szCs w:val="18"/>
              </w:rPr>
              <w:t>в том числе по годам реализации:</w:t>
            </w:r>
          </w:p>
          <w:p w:rsidR="00CC1EAA" w:rsidRPr="00AB7C45" w:rsidRDefault="00CC1EAA" w:rsidP="00714D8B">
            <w:pPr>
              <w:rPr>
                <w:sz w:val="18"/>
                <w:szCs w:val="18"/>
              </w:rPr>
            </w:pPr>
            <w:r w:rsidRPr="00AB7C45">
              <w:rPr>
                <w:sz w:val="18"/>
                <w:szCs w:val="18"/>
              </w:rPr>
              <w:t xml:space="preserve">2019 г. </w:t>
            </w:r>
            <w:r>
              <w:rPr>
                <w:sz w:val="18"/>
                <w:szCs w:val="18"/>
              </w:rPr>
              <w:t>–</w:t>
            </w:r>
            <w:r w:rsidRPr="00AB7C45">
              <w:rPr>
                <w:sz w:val="18"/>
                <w:szCs w:val="18"/>
              </w:rPr>
              <w:t xml:space="preserve"> 95</w:t>
            </w:r>
            <w:r>
              <w:rPr>
                <w:sz w:val="18"/>
                <w:szCs w:val="18"/>
              </w:rPr>
              <w:t> </w:t>
            </w:r>
            <w:r w:rsidRPr="00AB7C45">
              <w:rPr>
                <w:sz w:val="18"/>
                <w:szCs w:val="18"/>
              </w:rPr>
              <w:t>622</w:t>
            </w:r>
            <w:r>
              <w:rPr>
                <w:sz w:val="18"/>
                <w:szCs w:val="18"/>
              </w:rPr>
              <w:t xml:space="preserve"> </w:t>
            </w:r>
            <w:r w:rsidRPr="00AB7C45">
              <w:rPr>
                <w:sz w:val="18"/>
                <w:szCs w:val="18"/>
              </w:rPr>
              <w:t>800,4 тыс. руб.;</w:t>
            </w:r>
          </w:p>
          <w:p w:rsidR="00CC1EAA" w:rsidRPr="00AB7C45" w:rsidRDefault="00CC1EAA" w:rsidP="00714D8B">
            <w:pPr>
              <w:rPr>
                <w:sz w:val="18"/>
                <w:szCs w:val="18"/>
              </w:rPr>
            </w:pPr>
            <w:r w:rsidRPr="00AB7C45">
              <w:rPr>
                <w:sz w:val="18"/>
                <w:szCs w:val="18"/>
              </w:rPr>
              <w:t xml:space="preserve">2020 г. </w:t>
            </w:r>
            <w:r>
              <w:rPr>
                <w:sz w:val="18"/>
                <w:szCs w:val="18"/>
              </w:rPr>
              <w:t>–</w:t>
            </w:r>
            <w:r w:rsidRPr="00AB7C45">
              <w:rPr>
                <w:sz w:val="18"/>
                <w:szCs w:val="18"/>
              </w:rPr>
              <w:t xml:space="preserve"> 123</w:t>
            </w:r>
            <w:r>
              <w:rPr>
                <w:sz w:val="18"/>
                <w:szCs w:val="18"/>
              </w:rPr>
              <w:t xml:space="preserve"> </w:t>
            </w:r>
            <w:r w:rsidRPr="00AB7C45">
              <w:rPr>
                <w:sz w:val="18"/>
                <w:szCs w:val="18"/>
              </w:rPr>
              <w:t>725</w:t>
            </w:r>
            <w:r>
              <w:rPr>
                <w:sz w:val="18"/>
                <w:szCs w:val="18"/>
              </w:rPr>
              <w:t xml:space="preserve"> </w:t>
            </w:r>
            <w:r w:rsidRPr="00AB7C45">
              <w:rPr>
                <w:sz w:val="18"/>
                <w:szCs w:val="18"/>
              </w:rPr>
              <w:t>653,8 тыс. руб.;</w:t>
            </w:r>
          </w:p>
          <w:p w:rsidR="00CC1EAA" w:rsidRPr="00AB7C45" w:rsidRDefault="00CC1EAA" w:rsidP="00714D8B">
            <w:pPr>
              <w:rPr>
                <w:sz w:val="18"/>
                <w:szCs w:val="18"/>
              </w:rPr>
            </w:pPr>
            <w:r w:rsidRPr="00AB7C45">
              <w:rPr>
                <w:sz w:val="18"/>
                <w:szCs w:val="18"/>
              </w:rPr>
              <w:t xml:space="preserve">2021 г. </w:t>
            </w:r>
            <w:r>
              <w:rPr>
                <w:sz w:val="18"/>
                <w:szCs w:val="18"/>
              </w:rPr>
              <w:t>–</w:t>
            </w:r>
            <w:r w:rsidRPr="00AB7C45">
              <w:rPr>
                <w:sz w:val="18"/>
                <w:szCs w:val="18"/>
              </w:rPr>
              <w:t xml:space="preserve"> </w:t>
            </w:r>
            <w:r w:rsidR="00A42616" w:rsidRPr="00A42616">
              <w:rPr>
                <w:sz w:val="18"/>
                <w:szCs w:val="18"/>
              </w:rPr>
              <w:t>115</w:t>
            </w:r>
            <w:r w:rsidR="00E81399">
              <w:rPr>
                <w:sz w:val="18"/>
                <w:szCs w:val="18"/>
              </w:rPr>
              <w:t> </w:t>
            </w:r>
            <w:r w:rsidR="00A42616" w:rsidRPr="00A42616">
              <w:rPr>
                <w:sz w:val="18"/>
                <w:szCs w:val="18"/>
              </w:rPr>
              <w:t>436</w:t>
            </w:r>
            <w:r w:rsidR="00E81399">
              <w:rPr>
                <w:sz w:val="18"/>
                <w:szCs w:val="18"/>
              </w:rPr>
              <w:t xml:space="preserve"> </w:t>
            </w:r>
            <w:r w:rsidR="00A42616" w:rsidRPr="00A42616">
              <w:rPr>
                <w:sz w:val="18"/>
                <w:szCs w:val="18"/>
              </w:rPr>
              <w:t xml:space="preserve">317,9 </w:t>
            </w:r>
            <w:r w:rsidRPr="00AB7C45">
              <w:rPr>
                <w:sz w:val="18"/>
                <w:szCs w:val="18"/>
              </w:rPr>
              <w:t>тыс. руб.;</w:t>
            </w:r>
          </w:p>
          <w:p w:rsidR="00CC1EAA" w:rsidRPr="00AB7C45" w:rsidRDefault="00CC1EAA" w:rsidP="00714D8B">
            <w:pPr>
              <w:rPr>
                <w:sz w:val="18"/>
                <w:szCs w:val="18"/>
              </w:rPr>
            </w:pPr>
            <w:r w:rsidRPr="00AB7C45">
              <w:rPr>
                <w:sz w:val="18"/>
                <w:szCs w:val="18"/>
              </w:rPr>
              <w:t xml:space="preserve">2022 г. </w:t>
            </w:r>
            <w:r>
              <w:rPr>
                <w:sz w:val="18"/>
                <w:szCs w:val="18"/>
              </w:rPr>
              <w:t>–</w:t>
            </w:r>
            <w:r w:rsidRPr="00AB7C45">
              <w:rPr>
                <w:sz w:val="18"/>
                <w:szCs w:val="18"/>
              </w:rPr>
              <w:t xml:space="preserve"> </w:t>
            </w:r>
            <w:r w:rsidR="00E81399" w:rsidRPr="00E81399">
              <w:rPr>
                <w:sz w:val="18"/>
                <w:szCs w:val="18"/>
              </w:rPr>
              <w:t>114</w:t>
            </w:r>
            <w:r w:rsidR="00E81399">
              <w:rPr>
                <w:sz w:val="18"/>
                <w:szCs w:val="18"/>
              </w:rPr>
              <w:t> </w:t>
            </w:r>
            <w:r w:rsidR="00E81399" w:rsidRPr="00E81399">
              <w:rPr>
                <w:sz w:val="18"/>
                <w:szCs w:val="18"/>
              </w:rPr>
              <w:t>811</w:t>
            </w:r>
            <w:r w:rsidR="00E81399">
              <w:rPr>
                <w:sz w:val="18"/>
                <w:szCs w:val="18"/>
              </w:rPr>
              <w:t xml:space="preserve"> </w:t>
            </w:r>
            <w:r w:rsidR="00E81399" w:rsidRPr="00E81399">
              <w:rPr>
                <w:sz w:val="18"/>
                <w:szCs w:val="18"/>
              </w:rPr>
              <w:t xml:space="preserve">978,2 </w:t>
            </w:r>
            <w:r w:rsidRPr="00A42616">
              <w:rPr>
                <w:sz w:val="18"/>
                <w:szCs w:val="18"/>
              </w:rPr>
              <w:t>тыс</w:t>
            </w:r>
            <w:r w:rsidRPr="00AB7C45">
              <w:rPr>
                <w:sz w:val="18"/>
                <w:szCs w:val="18"/>
              </w:rPr>
              <w:t>. руб.;</w:t>
            </w:r>
          </w:p>
          <w:p w:rsidR="00CC1EAA" w:rsidRPr="00AB7C45" w:rsidRDefault="00CC1EAA" w:rsidP="00714D8B">
            <w:pPr>
              <w:rPr>
                <w:sz w:val="18"/>
                <w:szCs w:val="18"/>
              </w:rPr>
            </w:pPr>
            <w:r w:rsidRPr="00AB7C45">
              <w:rPr>
                <w:sz w:val="18"/>
                <w:szCs w:val="18"/>
              </w:rPr>
              <w:t xml:space="preserve">2023 г. </w:t>
            </w:r>
            <w:r>
              <w:rPr>
                <w:sz w:val="18"/>
                <w:szCs w:val="18"/>
              </w:rPr>
              <w:t>–</w:t>
            </w:r>
            <w:r w:rsidRPr="00AB7C45">
              <w:rPr>
                <w:sz w:val="18"/>
                <w:szCs w:val="18"/>
              </w:rPr>
              <w:t xml:space="preserve"> </w:t>
            </w:r>
            <w:r w:rsidR="00E81399" w:rsidRPr="00E81399">
              <w:rPr>
                <w:sz w:val="18"/>
                <w:szCs w:val="18"/>
              </w:rPr>
              <w:t>117</w:t>
            </w:r>
            <w:r w:rsidR="00E81399">
              <w:rPr>
                <w:sz w:val="18"/>
                <w:szCs w:val="18"/>
              </w:rPr>
              <w:t> </w:t>
            </w:r>
            <w:r w:rsidR="00E81399" w:rsidRPr="00E81399">
              <w:rPr>
                <w:sz w:val="18"/>
                <w:szCs w:val="18"/>
              </w:rPr>
              <w:t>980</w:t>
            </w:r>
            <w:r w:rsidR="00E81399">
              <w:rPr>
                <w:sz w:val="18"/>
                <w:szCs w:val="18"/>
              </w:rPr>
              <w:t xml:space="preserve"> </w:t>
            </w:r>
            <w:r w:rsidR="00E81399" w:rsidRPr="00E81399">
              <w:rPr>
                <w:sz w:val="18"/>
                <w:szCs w:val="18"/>
              </w:rPr>
              <w:t xml:space="preserve">389,4 </w:t>
            </w:r>
            <w:r w:rsidRPr="00AB7C45">
              <w:rPr>
                <w:sz w:val="18"/>
                <w:szCs w:val="18"/>
              </w:rPr>
              <w:t>тыс. руб.;</w:t>
            </w:r>
          </w:p>
          <w:p w:rsidR="00CC1EAA" w:rsidRDefault="00CC1EAA" w:rsidP="00714D8B">
            <w:pPr>
              <w:rPr>
                <w:sz w:val="18"/>
                <w:szCs w:val="18"/>
              </w:rPr>
            </w:pPr>
            <w:r w:rsidRPr="00AB7C45">
              <w:rPr>
                <w:sz w:val="18"/>
                <w:szCs w:val="18"/>
              </w:rPr>
              <w:t xml:space="preserve">2024 г. </w:t>
            </w:r>
            <w:r>
              <w:rPr>
                <w:sz w:val="18"/>
                <w:szCs w:val="18"/>
              </w:rPr>
              <w:t>–</w:t>
            </w:r>
            <w:r w:rsidRPr="00AB7C45">
              <w:rPr>
                <w:sz w:val="18"/>
                <w:szCs w:val="18"/>
              </w:rPr>
              <w:t xml:space="preserve"> 125</w:t>
            </w:r>
            <w:r>
              <w:rPr>
                <w:sz w:val="18"/>
                <w:szCs w:val="18"/>
              </w:rPr>
              <w:t xml:space="preserve"> </w:t>
            </w:r>
            <w:r w:rsidRPr="00AB7C45">
              <w:rPr>
                <w:sz w:val="18"/>
                <w:szCs w:val="18"/>
              </w:rPr>
              <w:t>900</w:t>
            </w:r>
            <w:r>
              <w:rPr>
                <w:sz w:val="18"/>
                <w:szCs w:val="18"/>
              </w:rPr>
              <w:t xml:space="preserve"> </w:t>
            </w:r>
            <w:r w:rsidRPr="00AB7C45">
              <w:rPr>
                <w:sz w:val="18"/>
                <w:szCs w:val="18"/>
              </w:rPr>
              <w:t>320,8 тыс. руб.</w:t>
            </w:r>
          </w:p>
          <w:p w:rsidR="00CC1EAA" w:rsidRPr="00AB7C45" w:rsidRDefault="00CC1EAA" w:rsidP="00714D8B">
            <w:pPr>
              <w:rPr>
                <w:sz w:val="18"/>
                <w:szCs w:val="18"/>
              </w:rPr>
            </w:pPr>
          </w:p>
          <w:p w:rsidR="00CC1EAA" w:rsidRPr="00AB7C45" w:rsidRDefault="00CC1EAA" w:rsidP="00714D8B">
            <w:pPr>
              <w:rPr>
                <w:sz w:val="18"/>
                <w:szCs w:val="18"/>
              </w:rPr>
            </w:pPr>
            <w:r w:rsidRPr="00AB7C45">
              <w:rPr>
                <w:sz w:val="18"/>
                <w:szCs w:val="18"/>
              </w:rPr>
              <w:t>Бюджетные ассигнования федерального бюджета составляют 27</w:t>
            </w:r>
            <w:r>
              <w:rPr>
                <w:sz w:val="18"/>
                <w:szCs w:val="18"/>
              </w:rPr>
              <w:t xml:space="preserve"> </w:t>
            </w:r>
            <w:r w:rsidRPr="00AB7C45">
              <w:rPr>
                <w:sz w:val="18"/>
                <w:szCs w:val="18"/>
              </w:rPr>
              <w:t>825</w:t>
            </w:r>
            <w:r>
              <w:rPr>
                <w:sz w:val="18"/>
                <w:szCs w:val="18"/>
              </w:rPr>
              <w:t xml:space="preserve"> </w:t>
            </w:r>
            <w:r w:rsidRPr="00AB7C45">
              <w:rPr>
                <w:sz w:val="18"/>
                <w:szCs w:val="18"/>
              </w:rPr>
              <w:t>897,8 тыс. руб., в том числе по годам реализации:</w:t>
            </w:r>
          </w:p>
          <w:p w:rsidR="00CC1EAA" w:rsidRPr="00AB7C45" w:rsidRDefault="00CC1EAA" w:rsidP="00714D8B">
            <w:pPr>
              <w:rPr>
                <w:sz w:val="18"/>
                <w:szCs w:val="18"/>
              </w:rPr>
            </w:pPr>
            <w:r w:rsidRPr="00AB7C45">
              <w:rPr>
                <w:sz w:val="18"/>
                <w:szCs w:val="18"/>
              </w:rPr>
              <w:t xml:space="preserve">2019 г. </w:t>
            </w:r>
            <w:r>
              <w:rPr>
                <w:sz w:val="18"/>
                <w:szCs w:val="18"/>
              </w:rPr>
              <w:t>–</w:t>
            </w:r>
            <w:r w:rsidRPr="00AB7C45">
              <w:rPr>
                <w:sz w:val="18"/>
                <w:szCs w:val="18"/>
              </w:rPr>
              <w:t xml:space="preserve"> 1</w:t>
            </w:r>
            <w:r>
              <w:rPr>
                <w:sz w:val="18"/>
                <w:szCs w:val="18"/>
              </w:rPr>
              <w:t xml:space="preserve"> </w:t>
            </w:r>
            <w:r w:rsidRPr="00AB7C45">
              <w:rPr>
                <w:sz w:val="18"/>
                <w:szCs w:val="18"/>
              </w:rPr>
              <w:t>978</w:t>
            </w:r>
            <w:r>
              <w:rPr>
                <w:sz w:val="18"/>
                <w:szCs w:val="18"/>
              </w:rPr>
              <w:t xml:space="preserve"> </w:t>
            </w:r>
            <w:r w:rsidRPr="00AB7C45">
              <w:rPr>
                <w:sz w:val="18"/>
                <w:szCs w:val="18"/>
              </w:rPr>
              <w:t>930,1 тыс. руб.;</w:t>
            </w:r>
          </w:p>
          <w:p w:rsidR="00CC1EAA" w:rsidRPr="00AB7C45" w:rsidRDefault="00CC1EAA" w:rsidP="00714D8B">
            <w:pPr>
              <w:rPr>
                <w:sz w:val="18"/>
                <w:szCs w:val="18"/>
              </w:rPr>
            </w:pPr>
            <w:r w:rsidRPr="00AB7C45">
              <w:rPr>
                <w:sz w:val="18"/>
                <w:szCs w:val="18"/>
              </w:rPr>
              <w:t xml:space="preserve">2020 г. </w:t>
            </w:r>
            <w:r>
              <w:rPr>
                <w:sz w:val="18"/>
                <w:szCs w:val="18"/>
              </w:rPr>
              <w:t>–</w:t>
            </w:r>
            <w:r w:rsidRPr="00AB7C45">
              <w:rPr>
                <w:sz w:val="18"/>
                <w:szCs w:val="18"/>
              </w:rPr>
              <w:t xml:space="preserve"> 12</w:t>
            </w:r>
            <w:r>
              <w:rPr>
                <w:sz w:val="18"/>
                <w:szCs w:val="18"/>
              </w:rPr>
              <w:t xml:space="preserve"> </w:t>
            </w:r>
            <w:r w:rsidRPr="00AB7C45">
              <w:rPr>
                <w:sz w:val="18"/>
                <w:szCs w:val="18"/>
              </w:rPr>
              <w:t>321</w:t>
            </w:r>
            <w:r>
              <w:rPr>
                <w:sz w:val="18"/>
                <w:szCs w:val="18"/>
              </w:rPr>
              <w:t xml:space="preserve"> </w:t>
            </w:r>
            <w:r w:rsidRPr="00AB7C45">
              <w:rPr>
                <w:sz w:val="18"/>
                <w:szCs w:val="18"/>
              </w:rPr>
              <w:t>326,7 тыс. руб.;</w:t>
            </w:r>
          </w:p>
          <w:p w:rsidR="00CC1EAA" w:rsidRPr="00AB7C45" w:rsidRDefault="00CC1EAA" w:rsidP="00714D8B">
            <w:pPr>
              <w:rPr>
                <w:sz w:val="18"/>
                <w:szCs w:val="18"/>
              </w:rPr>
            </w:pPr>
            <w:r w:rsidRPr="00AB7C45">
              <w:rPr>
                <w:sz w:val="18"/>
                <w:szCs w:val="18"/>
              </w:rPr>
              <w:t xml:space="preserve">2021 г. </w:t>
            </w:r>
            <w:r>
              <w:rPr>
                <w:sz w:val="18"/>
                <w:szCs w:val="18"/>
              </w:rPr>
              <w:t>–</w:t>
            </w:r>
            <w:r w:rsidRPr="00AB7C45">
              <w:rPr>
                <w:sz w:val="18"/>
                <w:szCs w:val="18"/>
              </w:rPr>
              <w:t xml:space="preserve"> 3</w:t>
            </w:r>
            <w:r>
              <w:rPr>
                <w:sz w:val="18"/>
                <w:szCs w:val="18"/>
              </w:rPr>
              <w:t xml:space="preserve"> </w:t>
            </w:r>
            <w:r w:rsidRPr="00AB7C45">
              <w:rPr>
                <w:sz w:val="18"/>
                <w:szCs w:val="18"/>
              </w:rPr>
              <w:t>602</w:t>
            </w:r>
            <w:r>
              <w:rPr>
                <w:sz w:val="18"/>
                <w:szCs w:val="18"/>
              </w:rPr>
              <w:t xml:space="preserve"> </w:t>
            </w:r>
            <w:r w:rsidRPr="00AB7C45">
              <w:rPr>
                <w:sz w:val="18"/>
                <w:szCs w:val="18"/>
              </w:rPr>
              <w:t>401,4 тыс. руб.;</w:t>
            </w:r>
          </w:p>
          <w:p w:rsidR="00CC1EAA" w:rsidRPr="00AB7C45" w:rsidRDefault="00CC1EAA" w:rsidP="00714D8B">
            <w:pPr>
              <w:rPr>
                <w:sz w:val="18"/>
                <w:szCs w:val="18"/>
              </w:rPr>
            </w:pPr>
            <w:r w:rsidRPr="00AB7C45">
              <w:rPr>
                <w:sz w:val="18"/>
                <w:szCs w:val="18"/>
              </w:rPr>
              <w:t xml:space="preserve">2022 г. </w:t>
            </w:r>
            <w:r>
              <w:rPr>
                <w:sz w:val="18"/>
                <w:szCs w:val="18"/>
              </w:rPr>
              <w:t>–</w:t>
            </w:r>
            <w:r w:rsidRPr="00AB7C45">
              <w:rPr>
                <w:sz w:val="18"/>
                <w:szCs w:val="18"/>
              </w:rPr>
              <w:t xml:space="preserve"> 3</w:t>
            </w:r>
            <w:r>
              <w:rPr>
                <w:sz w:val="18"/>
                <w:szCs w:val="18"/>
              </w:rPr>
              <w:t xml:space="preserve"> </w:t>
            </w:r>
            <w:r w:rsidRPr="00AB7C45">
              <w:rPr>
                <w:sz w:val="18"/>
                <w:szCs w:val="18"/>
              </w:rPr>
              <w:t>624</w:t>
            </w:r>
            <w:r>
              <w:rPr>
                <w:sz w:val="18"/>
                <w:szCs w:val="18"/>
              </w:rPr>
              <w:t xml:space="preserve"> </w:t>
            </w:r>
            <w:r w:rsidRPr="00AB7C45">
              <w:rPr>
                <w:sz w:val="18"/>
                <w:szCs w:val="18"/>
              </w:rPr>
              <w:t>362,9 тыс. руб.;</w:t>
            </w:r>
          </w:p>
          <w:p w:rsidR="00CC1EAA" w:rsidRPr="00AB7C45" w:rsidRDefault="00CC1EAA" w:rsidP="00714D8B">
            <w:pPr>
              <w:rPr>
                <w:sz w:val="18"/>
                <w:szCs w:val="18"/>
              </w:rPr>
            </w:pPr>
            <w:r w:rsidRPr="00AB7C45">
              <w:rPr>
                <w:sz w:val="18"/>
                <w:szCs w:val="18"/>
              </w:rPr>
              <w:t xml:space="preserve">2023 г. </w:t>
            </w:r>
            <w:r>
              <w:rPr>
                <w:sz w:val="18"/>
                <w:szCs w:val="18"/>
              </w:rPr>
              <w:t>–</w:t>
            </w:r>
            <w:r w:rsidRPr="00AB7C45">
              <w:rPr>
                <w:sz w:val="18"/>
                <w:szCs w:val="18"/>
              </w:rPr>
              <w:t xml:space="preserve"> 3</w:t>
            </w:r>
            <w:r>
              <w:rPr>
                <w:sz w:val="18"/>
                <w:szCs w:val="18"/>
              </w:rPr>
              <w:t xml:space="preserve"> </w:t>
            </w:r>
            <w:r w:rsidRPr="00AB7C45">
              <w:rPr>
                <w:sz w:val="18"/>
                <w:szCs w:val="18"/>
              </w:rPr>
              <w:t>087</w:t>
            </w:r>
            <w:r>
              <w:rPr>
                <w:sz w:val="18"/>
                <w:szCs w:val="18"/>
              </w:rPr>
              <w:t xml:space="preserve"> </w:t>
            </w:r>
            <w:r w:rsidRPr="00AB7C45">
              <w:rPr>
                <w:sz w:val="18"/>
                <w:szCs w:val="18"/>
              </w:rPr>
              <w:t>684,7 тыс. руб.;</w:t>
            </w:r>
          </w:p>
          <w:p w:rsidR="00CC1EAA" w:rsidRDefault="00CC1EAA" w:rsidP="00714D8B">
            <w:pPr>
              <w:rPr>
                <w:sz w:val="18"/>
                <w:szCs w:val="18"/>
              </w:rPr>
            </w:pPr>
            <w:r w:rsidRPr="00AB7C45">
              <w:rPr>
                <w:sz w:val="18"/>
                <w:szCs w:val="18"/>
              </w:rPr>
              <w:t xml:space="preserve">2024 г. </w:t>
            </w:r>
            <w:r>
              <w:rPr>
                <w:sz w:val="18"/>
                <w:szCs w:val="18"/>
              </w:rPr>
              <w:t>–</w:t>
            </w:r>
            <w:r w:rsidRPr="00AB7C45">
              <w:rPr>
                <w:sz w:val="18"/>
                <w:szCs w:val="18"/>
              </w:rPr>
              <w:t xml:space="preserve"> 3</w:t>
            </w:r>
            <w:r>
              <w:rPr>
                <w:sz w:val="18"/>
                <w:szCs w:val="18"/>
              </w:rPr>
              <w:t xml:space="preserve"> </w:t>
            </w:r>
            <w:r w:rsidRPr="00AB7C45">
              <w:rPr>
                <w:sz w:val="18"/>
                <w:szCs w:val="18"/>
              </w:rPr>
              <w:t>211</w:t>
            </w:r>
            <w:r>
              <w:rPr>
                <w:sz w:val="18"/>
                <w:szCs w:val="18"/>
              </w:rPr>
              <w:t xml:space="preserve"> </w:t>
            </w:r>
            <w:r w:rsidRPr="00AB7C45">
              <w:rPr>
                <w:sz w:val="18"/>
                <w:szCs w:val="18"/>
              </w:rPr>
              <w:t>192,0 тыс. руб.</w:t>
            </w:r>
          </w:p>
          <w:p w:rsidR="00CC1EAA" w:rsidRPr="00AB7C45" w:rsidRDefault="00CC1EAA" w:rsidP="00714D8B">
            <w:pPr>
              <w:rPr>
                <w:sz w:val="18"/>
                <w:szCs w:val="18"/>
              </w:rPr>
            </w:pPr>
          </w:p>
          <w:p w:rsidR="00CC1EAA" w:rsidRPr="00AB7C45" w:rsidRDefault="00CC1EAA" w:rsidP="00714D8B">
            <w:pPr>
              <w:rPr>
                <w:sz w:val="18"/>
                <w:szCs w:val="18"/>
              </w:rPr>
            </w:pPr>
            <w:r w:rsidRPr="00AB7C45">
              <w:rPr>
                <w:sz w:val="18"/>
                <w:szCs w:val="18"/>
              </w:rPr>
              <w:t>Внебюджетные средства составляют 385</w:t>
            </w:r>
            <w:r>
              <w:rPr>
                <w:sz w:val="18"/>
                <w:szCs w:val="18"/>
              </w:rPr>
              <w:t xml:space="preserve"> </w:t>
            </w:r>
            <w:r w:rsidRPr="00AB7C45">
              <w:rPr>
                <w:sz w:val="18"/>
                <w:szCs w:val="18"/>
              </w:rPr>
              <w:t>297</w:t>
            </w:r>
            <w:r>
              <w:rPr>
                <w:sz w:val="18"/>
                <w:szCs w:val="18"/>
              </w:rPr>
              <w:t xml:space="preserve"> </w:t>
            </w:r>
            <w:r w:rsidRPr="00AB7C45">
              <w:rPr>
                <w:sz w:val="18"/>
                <w:szCs w:val="18"/>
              </w:rPr>
              <w:t>532,9 тыс. руб., в том числе по годам реализации:</w:t>
            </w:r>
          </w:p>
          <w:p w:rsidR="00CC1EAA" w:rsidRPr="00AB7C45" w:rsidRDefault="00CC1EAA" w:rsidP="00714D8B">
            <w:pPr>
              <w:rPr>
                <w:sz w:val="18"/>
                <w:szCs w:val="18"/>
              </w:rPr>
            </w:pPr>
            <w:r w:rsidRPr="00AB7C45">
              <w:rPr>
                <w:sz w:val="18"/>
                <w:szCs w:val="18"/>
              </w:rPr>
              <w:t xml:space="preserve">2019 г. </w:t>
            </w:r>
            <w:r>
              <w:rPr>
                <w:sz w:val="18"/>
                <w:szCs w:val="18"/>
              </w:rPr>
              <w:t>–</w:t>
            </w:r>
            <w:r w:rsidRPr="00AB7C45">
              <w:rPr>
                <w:sz w:val="18"/>
                <w:szCs w:val="18"/>
              </w:rPr>
              <w:t xml:space="preserve"> 56</w:t>
            </w:r>
            <w:r>
              <w:rPr>
                <w:sz w:val="18"/>
                <w:szCs w:val="18"/>
              </w:rPr>
              <w:t xml:space="preserve"> </w:t>
            </w:r>
            <w:r w:rsidRPr="00AB7C45">
              <w:rPr>
                <w:sz w:val="18"/>
                <w:szCs w:val="18"/>
              </w:rPr>
              <w:t>126</w:t>
            </w:r>
            <w:r>
              <w:rPr>
                <w:sz w:val="18"/>
                <w:szCs w:val="18"/>
              </w:rPr>
              <w:t xml:space="preserve"> </w:t>
            </w:r>
            <w:r w:rsidRPr="00AB7C45">
              <w:rPr>
                <w:sz w:val="18"/>
                <w:szCs w:val="18"/>
              </w:rPr>
              <w:t>164,9 тыс. руб.;</w:t>
            </w:r>
          </w:p>
          <w:p w:rsidR="00CC1EAA" w:rsidRPr="00AB7C45" w:rsidRDefault="00CC1EAA" w:rsidP="00714D8B">
            <w:pPr>
              <w:rPr>
                <w:sz w:val="18"/>
                <w:szCs w:val="18"/>
              </w:rPr>
            </w:pPr>
            <w:r w:rsidRPr="00AB7C45">
              <w:rPr>
                <w:sz w:val="18"/>
                <w:szCs w:val="18"/>
              </w:rPr>
              <w:t xml:space="preserve">2020 г. </w:t>
            </w:r>
            <w:r>
              <w:rPr>
                <w:sz w:val="18"/>
                <w:szCs w:val="18"/>
              </w:rPr>
              <w:t>–</w:t>
            </w:r>
            <w:r w:rsidRPr="00AB7C45">
              <w:rPr>
                <w:sz w:val="18"/>
                <w:szCs w:val="18"/>
              </w:rPr>
              <w:t xml:space="preserve"> 58</w:t>
            </w:r>
            <w:r>
              <w:rPr>
                <w:sz w:val="18"/>
                <w:szCs w:val="18"/>
              </w:rPr>
              <w:t xml:space="preserve"> </w:t>
            </w:r>
            <w:r w:rsidRPr="00AB7C45">
              <w:rPr>
                <w:sz w:val="18"/>
                <w:szCs w:val="18"/>
              </w:rPr>
              <w:t>577</w:t>
            </w:r>
            <w:r>
              <w:rPr>
                <w:sz w:val="18"/>
                <w:szCs w:val="18"/>
              </w:rPr>
              <w:t xml:space="preserve"> </w:t>
            </w:r>
            <w:r w:rsidRPr="00AB7C45">
              <w:rPr>
                <w:sz w:val="18"/>
                <w:szCs w:val="18"/>
              </w:rPr>
              <w:t>243,0 тыс. руб.;</w:t>
            </w:r>
          </w:p>
          <w:p w:rsidR="00CC1EAA" w:rsidRPr="00AB7C45" w:rsidRDefault="00CC1EAA" w:rsidP="00714D8B">
            <w:pPr>
              <w:rPr>
                <w:sz w:val="18"/>
                <w:szCs w:val="18"/>
              </w:rPr>
            </w:pPr>
            <w:r w:rsidRPr="00AB7C45">
              <w:rPr>
                <w:sz w:val="18"/>
                <w:szCs w:val="18"/>
              </w:rPr>
              <w:t xml:space="preserve">2021 г. </w:t>
            </w:r>
            <w:r>
              <w:rPr>
                <w:sz w:val="18"/>
                <w:szCs w:val="18"/>
              </w:rPr>
              <w:t>–</w:t>
            </w:r>
            <w:r w:rsidRPr="00AB7C45">
              <w:rPr>
                <w:sz w:val="18"/>
                <w:szCs w:val="18"/>
              </w:rPr>
              <w:t xml:space="preserve"> 62</w:t>
            </w:r>
            <w:r>
              <w:rPr>
                <w:sz w:val="18"/>
                <w:szCs w:val="18"/>
              </w:rPr>
              <w:t xml:space="preserve"> </w:t>
            </w:r>
            <w:r w:rsidRPr="00AB7C45">
              <w:rPr>
                <w:sz w:val="18"/>
                <w:szCs w:val="18"/>
              </w:rPr>
              <w:t>759</w:t>
            </w:r>
            <w:r>
              <w:rPr>
                <w:sz w:val="18"/>
                <w:szCs w:val="18"/>
              </w:rPr>
              <w:t xml:space="preserve"> </w:t>
            </w:r>
            <w:r w:rsidRPr="00AB7C45">
              <w:rPr>
                <w:sz w:val="18"/>
                <w:szCs w:val="18"/>
              </w:rPr>
              <w:t>368,8 тыс. руб.;</w:t>
            </w:r>
          </w:p>
          <w:p w:rsidR="00CC1EAA" w:rsidRPr="00AB7C45" w:rsidRDefault="00CC1EAA" w:rsidP="00714D8B">
            <w:pPr>
              <w:rPr>
                <w:sz w:val="18"/>
                <w:szCs w:val="18"/>
              </w:rPr>
            </w:pPr>
            <w:r w:rsidRPr="00AB7C45">
              <w:rPr>
                <w:sz w:val="18"/>
                <w:szCs w:val="18"/>
              </w:rPr>
              <w:t xml:space="preserve">2022 г. </w:t>
            </w:r>
            <w:r>
              <w:rPr>
                <w:sz w:val="18"/>
                <w:szCs w:val="18"/>
              </w:rPr>
              <w:t>–</w:t>
            </w:r>
            <w:r w:rsidRPr="00AB7C45">
              <w:rPr>
                <w:sz w:val="18"/>
                <w:szCs w:val="18"/>
              </w:rPr>
              <w:t xml:space="preserve"> 66</w:t>
            </w:r>
            <w:r>
              <w:rPr>
                <w:sz w:val="18"/>
                <w:szCs w:val="18"/>
              </w:rPr>
              <w:t xml:space="preserve"> </w:t>
            </w:r>
            <w:r w:rsidRPr="00AB7C45">
              <w:rPr>
                <w:sz w:val="18"/>
                <w:szCs w:val="18"/>
              </w:rPr>
              <w:t>664</w:t>
            </w:r>
            <w:r>
              <w:rPr>
                <w:sz w:val="18"/>
                <w:szCs w:val="18"/>
              </w:rPr>
              <w:t xml:space="preserve"> </w:t>
            </w:r>
            <w:r w:rsidRPr="00AB7C45">
              <w:rPr>
                <w:sz w:val="18"/>
                <w:szCs w:val="18"/>
              </w:rPr>
              <w:t>821,0 тыс. руб.;</w:t>
            </w:r>
          </w:p>
          <w:p w:rsidR="00CC1EAA" w:rsidRPr="00AB7C45" w:rsidRDefault="00CC1EAA" w:rsidP="00714D8B">
            <w:pPr>
              <w:rPr>
                <w:sz w:val="18"/>
                <w:szCs w:val="18"/>
              </w:rPr>
            </w:pPr>
            <w:r w:rsidRPr="00AB7C45">
              <w:rPr>
                <w:sz w:val="18"/>
                <w:szCs w:val="18"/>
              </w:rPr>
              <w:t xml:space="preserve">2023 г. </w:t>
            </w:r>
            <w:r>
              <w:rPr>
                <w:sz w:val="18"/>
                <w:szCs w:val="18"/>
              </w:rPr>
              <w:t>–</w:t>
            </w:r>
            <w:r w:rsidRPr="00AB7C45">
              <w:rPr>
                <w:sz w:val="18"/>
                <w:szCs w:val="18"/>
              </w:rPr>
              <w:t xml:space="preserve"> 69</w:t>
            </w:r>
            <w:r>
              <w:rPr>
                <w:sz w:val="18"/>
                <w:szCs w:val="18"/>
              </w:rPr>
              <w:t xml:space="preserve"> </w:t>
            </w:r>
            <w:r w:rsidRPr="00AB7C45">
              <w:rPr>
                <w:sz w:val="18"/>
                <w:szCs w:val="18"/>
              </w:rPr>
              <w:t>331</w:t>
            </w:r>
            <w:r>
              <w:rPr>
                <w:sz w:val="18"/>
                <w:szCs w:val="18"/>
              </w:rPr>
              <w:t xml:space="preserve"> </w:t>
            </w:r>
            <w:r w:rsidRPr="00AB7C45">
              <w:rPr>
                <w:sz w:val="18"/>
                <w:szCs w:val="18"/>
              </w:rPr>
              <w:t>413,8 тыс. руб.;</w:t>
            </w:r>
          </w:p>
          <w:p w:rsidR="00CC1EAA" w:rsidRPr="00B20DAF" w:rsidRDefault="00CC1EAA" w:rsidP="00714D8B">
            <w:pPr>
              <w:rPr>
                <w:sz w:val="18"/>
                <w:szCs w:val="18"/>
              </w:rPr>
            </w:pPr>
            <w:r w:rsidRPr="00AB7C45">
              <w:rPr>
                <w:sz w:val="18"/>
                <w:szCs w:val="18"/>
              </w:rPr>
              <w:t xml:space="preserve">2024 г. </w:t>
            </w:r>
            <w:r>
              <w:rPr>
                <w:sz w:val="18"/>
                <w:szCs w:val="18"/>
              </w:rPr>
              <w:t>–</w:t>
            </w:r>
            <w:r w:rsidRPr="00AB7C45">
              <w:rPr>
                <w:sz w:val="18"/>
                <w:szCs w:val="18"/>
              </w:rPr>
              <w:t xml:space="preserve"> 71</w:t>
            </w:r>
            <w:r>
              <w:rPr>
                <w:sz w:val="18"/>
                <w:szCs w:val="18"/>
              </w:rPr>
              <w:t xml:space="preserve"> </w:t>
            </w:r>
            <w:r w:rsidRPr="00AB7C45">
              <w:rPr>
                <w:sz w:val="18"/>
                <w:szCs w:val="18"/>
              </w:rPr>
              <w:t>838</w:t>
            </w:r>
            <w:r>
              <w:rPr>
                <w:sz w:val="18"/>
                <w:szCs w:val="18"/>
              </w:rPr>
              <w:t xml:space="preserve"> </w:t>
            </w:r>
            <w:r w:rsidRPr="00AB7C45">
              <w:rPr>
                <w:sz w:val="18"/>
                <w:szCs w:val="18"/>
              </w:rPr>
              <w:t>521,4 тыс. руб.</w:t>
            </w:r>
          </w:p>
        </w:tc>
      </w:tr>
    </w:tbl>
    <w:p w:rsidR="00CC1EAA" w:rsidRDefault="00CC1EAA" w:rsidP="00CC1EAA">
      <w:pPr>
        <w:autoSpaceDE w:val="0"/>
        <w:autoSpaceDN w:val="0"/>
        <w:adjustRightInd w:val="0"/>
        <w:ind w:firstLine="708"/>
        <w:jc w:val="both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                                                                                                                                              ».</w:t>
      </w:r>
    </w:p>
    <w:p w:rsidR="001A5BEC" w:rsidRDefault="001A5BEC" w:rsidP="001A5BEC">
      <w:pPr>
        <w:tabs>
          <w:tab w:val="left" w:pos="1276"/>
        </w:tabs>
        <w:autoSpaceDE w:val="0"/>
        <w:autoSpaceDN w:val="0"/>
        <w:adjustRightInd w:val="0"/>
        <w:ind w:firstLine="709"/>
        <w:jc w:val="both"/>
      </w:pPr>
      <w:r w:rsidRPr="007019D0">
        <w:t>9</w:t>
      </w:r>
      <w:r>
        <w:t>.2</w:t>
      </w:r>
      <w:r w:rsidRPr="007019D0">
        <w:t xml:space="preserve">. </w:t>
      </w:r>
      <w:r w:rsidRPr="00C61D88">
        <w:t xml:space="preserve">Пункт 1 подраздела 6.1 </w:t>
      </w:r>
      <w:r>
        <w:t>раздела 6 приложения к п</w:t>
      </w:r>
      <w:r w:rsidRPr="00C61D88">
        <w:t xml:space="preserve">остановлению изложить </w:t>
      </w:r>
      <w:r>
        <w:br/>
      </w:r>
      <w:r w:rsidRPr="00C61D88">
        <w:t>в следующей редакции:</w:t>
      </w:r>
    </w:p>
    <w:p w:rsidR="001A5BEC" w:rsidRPr="00C61D88" w:rsidRDefault="001A5BEC" w:rsidP="001A5BEC">
      <w:pPr>
        <w:tabs>
          <w:tab w:val="left" w:pos="1276"/>
        </w:tabs>
        <w:autoSpaceDE w:val="0"/>
        <w:autoSpaceDN w:val="0"/>
        <w:adjustRightInd w:val="0"/>
        <w:jc w:val="both"/>
      </w:pPr>
      <w:r>
        <w:t>«</w:t>
      </w:r>
    </w:p>
    <w:tbl>
      <w:tblPr>
        <w:tblW w:w="9923" w:type="dxa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7"/>
        <w:gridCol w:w="624"/>
        <w:gridCol w:w="850"/>
        <w:gridCol w:w="567"/>
        <w:gridCol w:w="709"/>
        <w:gridCol w:w="993"/>
        <w:gridCol w:w="992"/>
        <w:gridCol w:w="992"/>
        <w:gridCol w:w="992"/>
        <w:gridCol w:w="993"/>
        <w:gridCol w:w="992"/>
        <w:gridCol w:w="992"/>
      </w:tblGrid>
      <w:tr w:rsidR="001A5BEC" w:rsidRPr="00AB7C45" w:rsidTr="001A5BEC">
        <w:trPr>
          <w:trHeight w:val="405"/>
        </w:trPr>
        <w:tc>
          <w:tcPr>
            <w:tcW w:w="2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BEC" w:rsidRPr="00C61D88" w:rsidRDefault="001A5BEC" w:rsidP="00714D8B">
            <w:pPr>
              <w:rPr>
                <w:sz w:val="14"/>
                <w:szCs w:val="14"/>
              </w:rPr>
            </w:pPr>
            <w:r w:rsidRPr="00C61D88">
              <w:rPr>
                <w:sz w:val="14"/>
                <w:szCs w:val="14"/>
              </w:rPr>
              <w:t>1</w:t>
            </w:r>
          </w:p>
        </w:tc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BEC" w:rsidRPr="00C61D88" w:rsidRDefault="001A5BEC" w:rsidP="00714D8B">
            <w:pPr>
              <w:rPr>
                <w:sz w:val="14"/>
                <w:szCs w:val="14"/>
              </w:rPr>
            </w:pPr>
            <w:proofErr w:type="spellStart"/>
            <w:proofErr w:type="gramStart"/>
            <w:r w:rsidRPr="00C61D88">
              <w:rPr>
                <w:sz w:val="14"/>
                <w:szCs w:val="14"/>
              </w:rPr>
              <w:t>Государ</w:t>
            </w:r>
            <w:r>
              <w:rPr>
                <w:sz w:val="14"/>
                <w:szCs w:val="14"/>
              </w:rPr>
              <w:t>-</w:t>
            </w:r>
            <w:r w:rsidRPr="00C61D88">
              <w:rPr>
                <w:sz w:val="14"/>
                <w:szCs w:val="14"/>
              </w:rPr>
              <w:t>ственная</w:t>
            </w:r>
            <w:proofErr w:type="spellEnd"/>
            <w:proofErr w:type="gramEnd"/>
            <w:r w:rsidRPr="00C61D88">
              <w:rPr>
                <w:sz w:val="14"/>
                <w:szCs w:val="14"/>
              </w:rPr>
              <w:t xml:space="preserve"> программа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BEC" w:rsidRPr="00C61D88" w:rsidRDefault="001A5BEC" w:rsidP="00714D8B">
            <w:pPr>
              <w:ind w:right="-85"/>
              <w:rPr>
                <w:sz w:val="14"/>
                <w:szCs w:val="14"/>
              </w:rPr>
            </w:pPr>
            <w:r w:rsidRPr="00C61D88">
              <w:rPr>
                <w:sz w:val="14"/>
                <w:szCs w:val="14"/>
              </w:rPr>
              <w:t>Бюджет</w:t>
            </w:r>
          </w:p>
          <w:p w:rsidR="001A5BEC" w:rsidRPr="00C61D88" w:rsidRDefault="001A5BEC" w:rsidP="00714D8B">
            <w:pPr>
              <w:ind w:right="-85"/>
              <w:rPr>
                <w:sz w:val="14"/>
                <w:szCs w:val="14"/>
              </w:rPr>
            </w:pPr>
            <w:r w:rsidRPr="00C61D88">
              <w:rPr>
                <w:sz w:val="14"/>
                <w:szCs w:val="14"/>
              </w:rPr>
              <w:t>Санкт-Петербурга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BEC" w:rsidRPr="00C61D88" w:rsidRDefault="001A5BEC" w:rsidP="00714D8B">
            <w:pPr>
              <w:rPr>
                <w:sz w:val="14"/>
                <w:szCs w:val="14"/>
              </w:rPr>
            </w:pPr>
            <w:proofErr w:type="gramStart"/>
            <w:r w:rsidRPr="00C61D88">
              <w:rPr>
                <w:sz w:val="14"/>
                <w:szCs w:val="14"/>
              </w:rPr>
              <w:t>Проект</w:t>
            </w:r>
            <w:r>
              <w:rPr>
                <w:sz w:val="14"/>
                <w:szCs w:val="14"/>
              </w:rPr>
              <w:t>-</w:t>
            </w:r>
            <w:proofErr w:type="spellStart"/>
            <w:r w:rsidRPr="00C61D88">
              <w:rPr>
                <w:sz w:val="14"/>
                <w:szCs w:val="14"/>
              </w:rPr>
              <w:t>ная</w:t>
            </w:r>
            <w:proofErr w:type="spellEnd"/>
            <w:proofErr w:type="gramEnd"/>
            <w:r w:rsidRPr="00C61D88">
              <w:rPr>
                <w:sz w:val="14"/>
                <w:szCs w:val="14"/>
              </w:rPr>
              <w:t xml:space="preserve"> часть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BEC" w:rsidRPr="00C61D88" w:rsidRDefault="001A5BEC" w:rsidP="00714D8B">
            <w:pPr>
              <w:jc w:val="center"/>
              <w:rPr>
                <w:sz w:val="14"/>
                <w:szCs w:val="14"/>
              </w:rPr>
            </w:pPr>
            <w:r w:rsidRPr="00C61D88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BEC" w:rsidRPr="00AB7C45" w:rsidRDefault="001A5BEC" w:rsidP="00714D8B">
            <w:pPr>
              <w:ind w:left="-85"/>
              <w:jc w:val="center"/>
              <w:rPr>
                <w:sz w:val="14"/>
                <w:szCs w:val="14"/>
              </w:rPr>
            </w:pPr>
            <w:r w:rsidRPr="00AB7C45">
              <w:rPr>
                <w:sz w:val="14"/>
                <w:szCs w:val="14"/>
              </w:rPr>
              <w:t>3163335,3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BEC" w:rsidRPr="00AB7C45" w:rsidRDefault="001A5BEC" w:rsidP="00714D8B">
            <w:pPr>
              <w:ind w:left="-85"/>
              <w:jc w:val="center"/>
              <w:rPr>
                <w:sz w:val="14"/>
                <w:szCs w:val="14"/>
              </w:rPr>
            </w:pPr>
            <w:r w:rsidRPr="00AB7C45">
              <w:rPr>
                <w:sz w:val="14"/>
                <w:szCs w:val="14"/>
              </w:rPr>
              <w:t>3051859,4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BEC" w:rsidRPr="00AB7C45" w:rsidRDefault="001A5BEC" w:rsidP="00714D8B">
            <w:pPr>
              <w:ind w:left="-85"/>
              <w:jc w:val="center"/>
              <w:rPr>
                <w:sz w:val="14"/>
                <w:szCs w:val="14"/>
              </w:rPr>
            </w:pPr>
            <w:r w:rsidRPr="00AB7C45">
              <w:rPr>
                <w:sz w:val="14"/>
                <w:szCs w:val="14"/>
              </w:rPr>
              <w:t>2250230,1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BEC" w:rsidRPr="00AB7C45" w:rsidRDefault="001A5BEC" w:rsidP="00714D8B">
            <w:pPr>
              <w:ind w:left="-85"/>
              <w:jc w:val="center"/>
              <w:rPr>
                <w:sz w:val="14"/>
                <w:szCs w:val="14"/>
              </w:rPr>
            </w:pPr>
            <w:r w:rsidRPr="00AB7C45">
              <w:rPr>
                <w:sz w:val="14"/>
                <w:szCs w:val="14"/>
              </w:rPr>
              <w:t>2007416,5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BEC" w:rsidRPr="00AB7C45" w:rsidRDefault="001A5BEC" w:rsidP="00714D8B">
            <w:pPr>
              <w:ind w:left="-85"/>
              <w:jc w:val="center"/>
              <w:rPr>
                <w:sz w:val="14"/>
                <w:szCs w:val="14"/>
              </w:rPr>
            </w:pPr>
            <w:r w:rsidRPr="00AB7C45">
              <w:rPr>
                <w:sz w:val="14"/>
                <w:szCs w:val="1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BEC" w:rsidRPr="00AB7C45" w:rsidRDefault="001A5BEC" w:rsidP="00714D8B">
            <w:pPr>
              <w:ind w:left="-85"/>
              <w:jc w:val="center"/>
              <w:rPr>
                <w:sz w:val="14"/>
                <w:szCs w:val="14"/>
              </w:rPr>
            </w:pPr>
            <w:r w:rsidRPr="00AB7C45">
              <w:rPr>
                <w:sz w:val="14"/>
                <w:szCs w:val="1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BEC" w:rsidRPr="00AB7C45" w:rsidRDefault="001A5BEC" w:rsidP="00714D8B">
            <w:pPr>
              <w:ind w:left="-85"/>
              <w:jc w:val="center"/>
              <w:rPr>
                <w:sz w:val="14"/>
                <w:szCs w:val="14"/>
              </w:rPr>
            </w:pPr>
            <w:r w:rsidRPr="00AB7C45">
              <w:rPr>
                <w:sz w:val="14"/>
                <w:szCs w:val="14"/>
              </w:rPr>
              <w:t>10472841,3</w:t>
            </w:r>
          </w:p>
        </w:tc>
      </w:tr>
      <w:tr w:rsidR="00DE185A" w:rsidRPr="00AB7C45" w:rsidTr="00814C6E">
        <w:trPr>
          <w:trHeight w:val="221"/>
        </w:trPr>
        <w:tc>
          <w:tcPr>
            <w:tcW w:w="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85A" w:rsidRPr="00C61D88" w:rsidRDefault="00DE185A" w:rsidP="00714D8B">
            <w:pPr>
              <w:rPr>
                <w:sz w:val="14"/>
                <w:szCs w:val="14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85A" w:rsidRPr="00C61D88" w:rsidRDefault="00DE185A" w:rsidP="00714D8B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85A" w:rsidRPr="00C61D88" w:rsidRDefault="00DE185A" w:rsidP="00714D8B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85A" w:rsidRPr="00C61D88" w:rsidRDefault="00DE185A" w:rsidP="00714D8B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85A" w:rsidRPr="00C61D88" w:rsidRDefault="00DE185A" w:rsidP="00714D8B">
            <w:pPr>
              <w:jc w:val="center"/>
              <w:rPr>
                <w:sz w:val="14"/>
                <w:szCs w:val="14"/>
              </w:rPr>
            </w:pPr>
            <w:r w:rsidRPr="00C61D88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185A" w:rsidRPr="00DE185A" w:rsidRDefault="00DE185A" w:rsidP="00DE185A">
            <w:pPr>
              <w:ind w:left="-85"/>
              <w:jc w:val="center"/>
              <w:rPr>
                <w:sz w:val="14"/>
                <w:szCs w:val="14"/>
              </w:rPr>
            </w:pPr>
            <w:r w:rsidRPr="00DE185A">
              <w:rPr>
                <w:sz w:val="14"/>
                <w:szCs w:val="14"/>
              </w:rPr>
              <w:t>5779001,9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185A" w:rsidRPr="00DE185A" w:rsidRDefault="00DE185A" w:rsidP="00DE185A">
            <w:pPr>
              <w:ind w:left="-85"/>
              <w:jc w:val="center"/>
              <w:rPr>
                <w:sz w:val="14"/>
                <w:szCs w:val="14"/>
              </w:rPr>
            </w:pPr>
            <w:r w:rsidRPr="00DE185A">
              <w:rPr>
                <w:sz w:val="14"/>
                <w:szCs w:val="14"/>
              </w:rPr>
              <w:t>12328945,5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185A" w:rsidRPr="00DE185A" w:rsidRDefault="00DE185A" w:rsidP="00DE185A">
            <w:pPr>
              <w:ind w:left="-85"/>
              <w:jc w:val="center"/>
              <w:rPr>
                <w:sz w:val="14"/>
                <w:szCs w:val="14"/>
              </w:rPr>
            </w:pPr>
            <w:r w:rsidRPr="00DE185A">
              <w:rPr>
                <w:sz w:val="14"/>
                <w:szCs w:val="14"/>
              </w:rPr>
              <w:t>12737369,8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185A" w:rsidRPr="00DE185A" w:rsidRDefault="00DE185A" w:rsidP="00DE185A">
            <w:pPr>
              <w:ind w:left="-85"/>
              <w:jc w:val="center"/>
              <w:rPr>
                <w:sz w:val="14"/>
                <w:szCs w:val="14"/>
              </w:rPr>
            </w:pPr>
            <w:r w:rsidRPr="00DE185A">
              <w:rPr>
                <w:sz w:val="14"/>
                <w:szCs w:val="14"/>
              </w:rPr>
              <w:t>8028086,5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185A" w:rsidRPr="00DE185A" w:rsidRDefault="00DE185A" w:rsidP="00DE185A">
            <w:pPr>
              <w:ind w:left="-85"/>
              <w:jc w:val="center"/>
              <w:rPr>
                <w:sz w:val="14"/>
                <w:szCs w:val="14"/>
              </w:rPr>
            </w:pPr>
            <w:r w:rsidRPr="00DE185A">
              <w:rPr>
                <w:sz w:val="14"/>
                <w:szCs w:val="14"/>
              </w:rPr>
              <w:t>8593262,9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185A" w:rsidRPr="00DE185A" w:rsidRDefault="00DE185A" w:rsidP="00DE185A">
            <w:pPr>
              <w:ind w:left="-85"/>
              <w:jc w:val="center"/>
              <w:rPr>
                <w:sz w:val="14"/>
                <w:szCs w:val="14"/>
              </w:rPr>
            </w:pPr>
            <w:r w:rsidRPr="00DE185A">
              <w:rPr>
                <w:sz w:val="14"/>
                <w:szCs w:val="14"/>
              </w:rPr>
              <w:t>12992881,0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185A" w:rsidRPr="00DE185A" w:rsidRDefault="00DE185A" w:rsidP="00DE185A">
            <w:pPr>
              <w:ind w:left="-85"/>
              <w:jc w:val="center"/>
              <w:rPr>
                <w:sz w:val="14"/>
                <w:szCs w:val="14"/>
              </w:rPr>
            </w:pPr>
            <w:r w:rsidRPr="00DE185A">
              <w:rPr>
                <w:sz w:val="14"/>
                <w:szCs w:val="14"/>
              </w:rPr>
              <w:t>60459547,6</w:t>
            </w:r>
          </w:p>
        </w:tc>
      </w:tr>
      <w:tr w:rsidR="00DE185A" w:rsidRPr="00AB7C45" w:rsidTr="00814C6E">
        <w:trPr>
          <w:trHeight w:val="270"/>
        </w:trPr>
        <w:tc>
          <w:tcPr>
            <w:tcW w:w="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85A" w:rsidRPr="00C61D88" w:rsidRDefault="00DE185A" w:rsidP="00714D8B">
            <w:pPr>
              <w:rPr>
                <w:sz w:val="14"/>
                <w:szCs w:val="14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85A" w:rsidRPr="00C61D88" w:rsidRDefault="00DE185A" w:rsidP="00714D8B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85A" w:rsidRPr="00C61D88" w:rsidRDefault="00DE185A" w:rsidP="00714D8B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85A" w:rsidRPr="00C61D88" w:rsidRDefault="00DE185A" w:rsidP="00714D8B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85A" w:rsidRPr="00C61D88" w:rsidRDefault="00DE185A" w:rsidP="00714D8B">
            <w:pPr>
              <w:jc w:val="center"/>
              <w:rPr>
                <w:sz w:val="14"/>
                <w:szCs w:val="14"/>
              </w:rPr>
            </w:pPr>
            <w:r w:rsidRPr="00C61D88">
              <w:rPr>
                <w:sz w:val="14"/>
                <w:szCs w:val="14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85A" w:rsidRPr="00DE185A" w:rsidRDefault="00DE185A" w:rsidP="00DE185A">
            <w:pPr>
              <w:ind w:left="-85"/>
              <w:jc w:val="center"/>
              <w:rPr>
                <w:sz w:val="14"/>
                <w:szCs w:val="14"/>
              </w:rPr>
            </w:pPr>
            <w:r w:rsidRPr="00DE185A">
              <w:rPr>
                <w:sz w:val="14"/>
                <w:szCs w:val="14"/>
              </w:rPr>
              <w:t>8942337,2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85A" w:rsidRPr="00DE185A" w:rsidRDefault="00DE185A" w:rsidP="00DE185A">
            <w:pPr>
              <w:ind w:left="-85"/>
              <w:jc w:val="center"/>
              <w:rPr>
                <w:sz w:val="14"/>
                <w:szCs w:val="14"/>
              </w:rPr>
            </w:pPr>
            <w:r w:rsidRPr="00DE185A">
              <w:rPr>
                <w:sz w:val="14"/>
                <w:szCs w:val="14"/>
              </w:rPr>
              <w:t>15380804,9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85A" w:rsidRPr="00DE185A" w:rsidRDefault="00DE185A" w:rsidP="00DE185A">
            <w:pPr>
              <w:ind w:left="-85"/>
              <w:jc w:val="center"/>
              <w:rPr>
                <w:sz w:val="14"/>
                <w:szCs w:val="14"/>
              </w:rPr>
            </w:pPr>
            <w:r w:rsidRPr="00DE185A">
              <w:rPr>
                <w:sz w:val="14"/>
                <w:szCs w:val="14"/>
              </w:rPr>
              <w:t>14987599,9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85A" w:rsidRPr="00DE185A" w:rsidRDefault="00DE185A" w:rsidP="00DE185A">
            <w:pPr>
              <w:ind w:left="-85"/>
              <w:jc w:val="center"/>
              <w:rPr>
                <w:sz w:val="14"/>
                <w:szCs w:val="14"/>
              </w:rPr>
            </w:pPr>
            <w:r w:rsidRPr="00DE185A">
              <w:rPr>
                <w:sz w:val="14"/>
                <w:szCs w:val="14"/>
              </w:rPr>
              <w:t>10035503,0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85A" w:rsidRPr="00DE185A" w:rsidRDefault="00DE185A" w:rsidP="00DE185A">
            <w:pPr>
              <w:ind w:left="-85"/>
              <w:jc w:val="center"/>
              <w:rPr>
                <w:sz w:val="14"/>
                <w:szCs w:val="14"/>
              </w:rPr>
            </w:pPr>
            <w:r w:rsidRPr="00DE185A">
              <w:rPr>
                <w:sz w:val="14"/>
                <w:szCs w:val="14"/>
              </w:rPr>
              <w:t>8593262,9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85A" w:rsidRPr="00DE185A" w:rsidRDefault="00DE185A" w:rsidP="00DE185A">
            <w:pPr>
              <w:ind w:left="-85"/>
              <w:jc w:val="center"/>
              <w:rPr>
                <w:sz w:val="14"/>
                <w:szCs w:val="14"/>
              </w:rPr>
            </w:pPr>
            <w:r w:rsidRPr="00DE185A">
              <w:rPr>
                <w:sz w:val="14"/>
                <w:szCs w:val="14"/>
              </w:rPr>
              <w:t>12992881,0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85A" w:rsidRPr="00DE185A" w:rsidRDefault="00DE185A" w:rsidP="00DE185A">
            <w:pPr>
              <w:ind w:left="-85"/>
              <w:jc w:val="center"/>
              <w:rPr>
                <w:sz w:val="14"/>
                <w:szCs w:val="14"/>
              </w:rPr>
            </w:pPr>
            <w:r w:rsidRPr="00DE185A">
              <w:rPr>
                <w:sz w:val="14"/>
                <w:szCs w:val="14"/>
              </w:rPr>
              <w:t>70932388,9</w:t>
            </w:r>
          </w:p>
        </w:tc>
      </w:tr>
      <w:tr w:rsidR="001A5BEC" w:rsidRPr="00AB7C45" w:rsidTr="001A5BEC">
        <w:trPr>
          <w:trHeight w:val="270"/>
        </w:trPr>
        <w:tc>
          <w:tcPr>
            <w:tcW w:w="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BEC" w:rsidRPr="00C61D88" w:rsidRDefault="001A5BEC" w:rsidP="00714D8B">
            <w:pPr>
              <w:rPr>
                <w:sz w:val="14"/>
                <w:szCs w:val="14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BEC" w:rsidRPr="00C61D88" w:rsidRDefault="001A5BEC" w:rsidP="00714D8B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BEC" w:rsidRPr="00C61D88" w:rsidRDefault="001A5BEC" w:rsidP="00714D8B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BEC" w:rsidRPr="00C61D88" w:rsidRDefault="001A5BEC" w:rsidP="00714D8B">
            <w:pPr>
              <w:rPr>
                <w:sz w:val="14"/>
                <w:szCs w:val="14"/>
              </w:rPr>
            </w:pPr>
            <w:r w:rsidRPr="00C61D88">
              <w:rPr>
                <w:sz w:val="14"/>
                <w:szCs w:val="14"/>
              </w:rPr>
              <w:t>Процессная часть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BEC" w:rsidRPr="00AB7C45" w:rsidRDefault="001A5BEC" w:rsidP="00714D8B">
            <w:pPr>
              <w:ind w:left="-85"/>
              <w:jc w:val="center"/>
              <w:rPr>
                <w:sz w:val="14"/>
                <w:szCs w:val="14"/>
              </w:rPr>
            </w:pPr>
            <w:r w:rsidRPr="00AB7C45">
              <w:rPr>
                <w:sz w:val="14"/>
                <w:szCs w:val="14"/>
              </w:rPr>
              <w:t>86680463,2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BEC" w:rsidRPr="00AB7C45" w:rsidRDefault="001A5BEC" w:rsidP="00714D8B">
            <w:pPr>
              <w:ind w:left="-85"/>
              <w:jc w:val="center"/>
              <w:rPr>
                <w:sz w:val="14"/>
                <w:szCs w:val="14"/>
              </w:rPr>
            </w:pPr>
            <w:r w:rsidRPr="00AB7C45">
              <w:rPr>
                <w:sz w:val="14"/>
                <w:szCs w:val="14"/>
              </w:rPr>
              <w:t>108344848,9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BEC" w:rsidRPr="00AB7C45" w:rsidRDefault="001A5BEC" w:rsidP="00714D8B">
            <w:pPr>
              <w:ind w:left="-85"/>
              <w:jc w:val="center"/>
              <w:rPr>
                <w:sz w:val="14"/>
                <w:szCs w:val="14"/>
              </w:rPr>
            </w:pPr>
            <w:r w:rsidRPr="00AB7C45">
              <w:rPr>
                <w:sz w:val="14"/>
                <w:szCs w:val="14"/>
              </w:rPr>
              <w:t>100448718,0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BEC" w:rsidRPr="00AB7C45" w:rsidRDefault="001A5BEC" w:rsidP="00714D8B">
            <w:pPr>
              <w:ind w:left="-85"/>
              <w:jc w:val="center"/>
              <w:rPr>
                <w:sz w:val="14"/>
                <w:szCs w:val="14"/>
              </w:rPr>
            </w:pPr>
            <w:r w:rsidRPr="00AB7C45">
              <w:rPr>
                <w:sz w:val="14"/>
                <w:szCs w:val="14"/>
              </w:rPr>
              <w:t>104776475,2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BEC" w:rsidRPr="00AB7C45" w:rsidRDefault="001A5BEC" w:rsidP="00714D8B">
            <w:pPr>
              <w:ind w:left="-85"/>
              <w:jc w:val="center"/>
              <w:rPr>
                <w:sz w:val="14"/>
                <w:szCs w:val="14"/>
              </w:rPr>
            </w:pPr>
            <w:r w:rsidRPr="00AB7C45">
              <w:rPr>
                <w:sz w:val="14"/>
                <w:szCs w:val="14"/>
              </w:rPr>
              <w:t>109387126,5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BEC" w:rsidRPr="00AB7C45" w:rsidRDefault="001A5BEC" w:rsidP="00714D8B">
            <w:pPr>
              <w:ind w:left="-85"/>
              <w:jc w:val="center"/>
              <w:rPr>
                <w:sz w:val="14"/>
                <w:szCs w:val="14"/>
              </w:rPr>
            </w:pPr>
            <w:r w:rsidRPr="00AB7C45">
              <w:rPr>
                <w:sz w:val="14"/>
                <w:szCs w:val="14"/>
              </w:rPr>
              <w:t>112907439,8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BEC" w:rsidRPr="00AB7C45" w:rsidRDefault="001A5BEC" w:rsidP="00714D8B">
            <w:pPr>
              <w:ind w:left="-85"/>
              <w:jc w:val="center"/>
              <w:rPr>
                <w:sz w:val="14"/>
                <w:szCs w:val="14"/>
              </w:rPr>
            </w:pPr>
            <w:r w:rsidRPr="00AB7C45">
              <w:rPr>
                <w:sz w:val="14"/>
                <w:szCs w:val="14"/>
              </w:rPr>
              <w:t>622545071,6</w:t>
            </w:r>
          </w:p>
        </w:tc>
      </w:tr>
      <w:tr w:rsidR="00DE185A" w:rsidRPr="00AB7C45" w:rsidTr="00814C6E">
        <w:trPr>
          <w:trHeight w:val="270"/>
        </w:trPr>
        <w:tc>
          <w:tcPr>
            <w:tcW w:w="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85A" w:rsidRPr="00C61D88" w:rsidRDefault="00DE185A" w:rsidP="00714D8B">
            <w:pPr>
              <w:rPr>
                <w:sz w:val="14"/>
                <w:szCs w:val="14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85A" w:rsidRPr="00C61D88" w:rsidRDefault="00DE185A" w:rsidP="00714D8B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85A" w:rsidRPr="00C61D88" w:rsidRDefault="00DE185A" w:rsidP="00714D8B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85A" w:rsidRPr="00C61D88" w:rsidRDefault="00DE185A" w:rsidP="00714D8B">
            <w:pPr>
              <w:rPr>
                <w:sz w:val="14"/>
                <w:szCs w:val="14"/>
              </w:rPr>
            </w:pPr>
            <w:r w:rsidRPr="00C61D88">
              <w:rPr>
                <w:sz w:val="14"/>
                <w:szCs w:val="14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85A" w:rsidRPr="00DE185A" w:rsidRDefault="00DE185A" w:rsidP="00DE185A">
            <w:pPr>
              <w:ind w:left="-85"/>
              <w:jc w:val="center"/>
              <w:rPr>
                <w:sz w:val="14"/>
                <w:szCs w:val="14"/>
              </w:rPr>
            </w:pPr>
            <w:r w:rsidRPr="00DE185A">
              <w:rPr>
                <w:sz w:val="14"/>
                <w:szCs w:val="14"/>
              </w:rPr>
              <w:t>95622800,4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85A" w:rsidRPr="00DE185A" w:rsidRDefault="00DE185A" w:rsidP="00DE185A">
            <w:pPr>
              <w:ind w:left="-85"/>
              <w:jc w:val="center"/>
              <w:rPr>
                <w:sz w:val="14"/>
                <w:szCs w:val="14"/>
              </w:rPr>
            </w:pPr>
            <w:r w:rsidRPr="00DE185A">
              <w:rPr>
                <w:sz w:val="14"/>
                <w:szCs w:val="14"/>
              </w:rPr>
              <w:t>123725653,8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85A" w:rsidRPr="00DE185A" w:rsidRDefault="00DE185A" w:rsidP="00DE185A">
            <w:pPr>
              <w:ind w:left="-85"/>
              <w:jc w:val="center"/>
              <w:rPr>
                <w:sz w:val="14"/>
                <w:szCs w:val="14"/>
              </w:rPr>
            </w:pPr>
            <w:r w:rsidRPr="00DE185A">
              <w:rPr>
                <w:sz w:val="14"/>
                <w:szCs w:val="14"/>
              </w:rPr>
              <w:t>115436317,9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85A" w:rsidRPr="00DE185A" w:rsidRDefault="00DE185A" w:rsidP="00DE185A">
            <w:pPr>
              <w:ind w:left="-85"/>
              <w:jc w:val="center"/>
              <w:rPr>
                <w:sz w:val="14"/>
                <w:szCs w:val="14"/>
              </w:rPr>
            </w:pPr>
            <w:r w:rsidRPr="00DE185A">
              <w:rPr>
                <w:sz w:val="14"/>
                <w:szCs w:val="14"/>
              </w:rPr>
              <w:t>114811978,2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85A" w:rsidRPr="00DE185A" w:rsidRDefault="00DE185A" w:rsidP="00DE185A">
            <w:pPr>
              <w:ind w:left="-85"/>
              <w:jc w:val="center"/>
              <w:rPr>
                <w:sz w:val="14"/>
                <w:szCs w:val="14"/>
              </w:rPr>
            </w:pPr>
            <w:r w:rsidRPr="00DE185A">
              <w:rPr>
                <w:sz w:val="14"/>
                <w:szCs w:val="14"/>
              </w:rPr>
              <w:t>117980389,4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85A" w:rsidRPr="00DE185A" w:rsidRDefault="00DE185A" w:rsidP="00DE185A">
            <w:pPr>
              <w:ind w:left="-85"/>
              <w:jc w:val="center"/>
              <w:rPr>
                <w:sz w:val="14"/>
                <w:szCs w:val="14"/>
              </w:rPr>
            </w:pPr>
            <w:r w:rsidRPr="00DE185A">
              <w:rPr>
                <w:sz w:val="14"/>
                <w:szCs w:val="14"/>
              </w:rPr>
              <w:t>125900320,8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85A" w:rsidRPr="00DE185A" w:rsidRDefault="00DE185A" w:rsidP="00DE185A">
            <w:pPr>
              <w:ind w:left="-85"/>
              <w:jc w:val="center"/>
              <w:rPr>
                <w:sz w:val="14"/>
                <w:szCs w:val="14"/>
              </w:rPr>
            </w:pPr>
            <w:r w:rsidRPr="00DE185A">
              <w:rPr>
                <w:sz w:val="14"/>
                <w:szCs w:val="14"/>
              </w:rPr>
              <w:t>693477460,5</w:t>
            </w:r>
          </w:p>
        </w:tc>
      </w:tr>
      <w:tr w:rsidR="001A5BEC" w:rsidRPr="00AB7C45" w:rsidTr="001A5BEC">
        <w:trPr>
          <w:trHeight w:val="387"/>
        </w:trPr>
        <w:tc>
          <w:tcPr>
            <w:tcW w:w="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BEC" w:rsidRPr="00C61D88" w:rsidRDefault="001A5BEC" w:rsidP="00714D8B">
            <w:pPr>
              <w:rPr>
                <w:sz w:val="14"/>
                <w:szCs w:val="14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BEC" w:rsidRPr="00C61D88" w:rsidRDefault="001A5BEC" w:rsidP="00714D8B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BEC" w:rsidRPr="00C61D88" w:rsidRDefault="001A5BEC" w:rsidP="00714D8B">
            <w:pPr>
              <w:rPr>
                <w:sz w:val="14"/>
                <w:szCs w:val="14"/>
              </w:rPr>
            </w:pPr>
            <w:proofErr w:type="spellStart"/>
            <w:proofErr w:type="gramStart"/>
            <w:r w:rsidRPr="00C61D88">
              <w:rPr>
                <w:sz w:val="14"/>
                <w:szCs w:val="14"/>
              </w:rPr>
              <w:t>Федераль</w:t>
            </w:r>
            <w:r>
              <w:rPr>
                <w:sz w:val="14"/>
                <w:szCs w:val="14"/>
              </w:rPr>
              <w:t>-</w:t>
            </w:r>
            <w:r w:rsidRPr="00C61D88">
              <w:rPr>
                <w:sz w:val="14"/>
                <w:szCs w:val="14"/>
              </w:rPr>
              <w:t>ный</w:t>
            </w:r>
            <w:proofErr w:type="spellEnd"/>
            <w:proofErr w:type="gramEnd"/>
            <w:r w:rsidRPr="00C61D88">
              <w:rPr>
                <w:sz w:val="14"/>
                <w:szCs w:val="14"/>
              </w:rPr>
              <w:t xml:space="preserve"> бюджет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BEC" w:rsidRPr="00C61D88" w:rsidRDefault="001A5BEC" w:rsidP="00714D8B">
            <w:pPr>
              <w:rPr>
                <w:sz w:val="14"/>
                <w:szCs w:val="14"/>
              </w:rPr>
            </w:pPr>
            <w:proofErr w:type="gramStart"/>
            <w:r w:rsidRPr="00C61D88">
              <w:rPr>
                <w:sz w:val="14"/>
                <w:szCs w:val="14"/>
              </w:rPr>
              <w:t>Проект</w:t>
            </w:r>
            <w:r>
              <w:rPr>
                <w:sz w:val="14"/>
                <w:szCs w:val="14"/>
              </w:rPr>
              <w:t>-</w:t>
            </w:r>
            <w:proofErr w:type="spellStart"/>
            <w:r w:rsidRPr="00C61D88">
              <w:rPr>
                <w:sz w:val="14"/>
                <w:szCs w:val="14"/>
              </w:rPr>
              <w:t>ная</w:t>
            </w:r>
            <w:proofErr w:type="spellEnd"/>
            <w:proofErr w:type="gramEnd"/>
            <w:r w:rsidRPr="00C61D88">
              <w:rPr>
                <w:sz w:val="14"/>
                <w:szCs w:val="14"/>
              </w:rPr>
              <w:t xml:space="preserve"> часть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BEC" w:rsidRPr="00C61D88" w:rsidRDefault="001A5BEC" w:rsidP="00714D8B">
            <w:pPr>
              <w:jc w:val="center"/>
              <w:rPr>
                <w:sz w:val="14"/>
                <w:szCs w:val="14"/>
              </w:rPr>
            </w:pPr>
            <w:r w:rsidRPr="00C61D88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BEC" w:rsidRPr="00AB7C45" w:rsidRDefault="001A5BEC" w:rsidP="00714D8B">
            <w:pPr>
              <w:ind w:left="-85"/>
              <w:jc w:val="center"/>
              <w:rPr>
                <w:sz w:val="14"/>
                <w:szCs w:val="14"/>
              </w:rPr>
            </w:pPr>
            <w:r w:rsidRPr="00AB7C45">
              <w:rPr>
                <w:sz w:val="14"/>
                <w:szCs w:val="1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BEC" w:rsidRPr="00AB7C45" w:rsidRDefault="001A5BEC" w:rsidP="00714D8B">
            <w:pPr>
              <w:ind w:left="-85"/>
              <w:jc w:val="center"/>
              <w:rPr>
                <w:sz w:val="14"/>
                <w:szCs w:val="14"/>
              </w:rPr>
            </w:pPr>
            <w:r w:rsidRPr="00AB7C45">
              <w:rPr>
                <w:sz w:val="14"/>
                <w:szCs w:val="14"/>
              </w:rPr>
              <w:t>2153355,9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BEC" w:rsidRPr="00AB7C45" w:rsidRDefault="001A5BEC" w:rsidP="00714D8B">
            <w:pPr>
              <w:ind w:left="-85"/>
              <w:jc w:val="center"/>
              <w:rPr>
                <w:sz w:val="14"/>
                <w:szCs w:val="14"/>
              </w:rPr>
            </w:pPr>
            <w:r w:rsidRPr="00AB7C45">
              <w:rPr>
                <w:sz w:val="14"/>
                <w:szCs w:val="14"/>
              </w:rPr>
              <w:t>888579,9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BEC" w:rsidRPr="00AB7C45" w:rsidRDefault="001A5BEC" w:rsidP="00714D8B">
            <w:pPr>
              <w:ind w:left="-85"/>
              <w:jc w:val="center"/>
              <w:rPr>
                <w:sz w:val="14"/>
                <w:szCs w:val="14"/>
              </w:rPr>
            </w:pPr>
            <w:r w:rsidRPr="00AB7C45">
              <w:rPr>
                <w:sz w:val="14"/>
                <w:szCs w:val="14"/>
              </w:rPr>
              <w:t>849887,3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BEC" w:rsidRPr="00AB7C45" w:rsidRDefault="001A5BEC" w:rsidP="00714D8B">
            <w:pPr>
              <w:ind w:left="-85"/>
              <w:jc w:val="center"/>
              <w:rPr>
                <w:sz w:val="14"/>
                <w:szCs w:val="14"/>
              </w:rPr>
            </w:pPr>
            <w:r w:rsidRPr="00AB7C45">
              <w:rPr>
                <w:sz w:val="14"/>
                <w:szCs w:val="1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BEC" w:rsidRPr="00AB7C45" w:rsidRDefault="001A5BEC" w:rsidP="00714D8B">
            <w:pPr>
              <w:ind w:left="-85"/>
              <w:jc w:val="center"/>
              <w:rPr>
                <w:sz w:val="14"/>
                <w:szCs w:val="14"/>
              </w:rPr>
            </w:pPr>
            <w:r w:rsidRPr="00AB7C45">
              <w:rPr>
                <w:sz w:val="14"/>
                <w:szCs w:val="1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BEC" w:rsidRPr="00AB7C45" w:rsidRDefault="001A5BEC" w:rsidP="00714D8B">
            <w:pPr>
              <w:ind w:left="-85"/>
              <w:jc w:val="center"/>
              <w:rPr>
                <w:sz w:val="14"/>
                <w:szCs w:val="14"/>
              </w:rPr>
            </w:pPr>
            <w:r w:rsidRPr="00AB7C45">
              <w:rPr>
                <w:sz w:val="14"/>
                <w:szCs w:val="14"/>
              </w:rPr>
              <w:t>3891823,1</w:t>
            </w:r>
          </w:p>
        </w:tc>
      </w:tr>
      <w:tr w:rsidR="001A5BEC" w:rsidRPr="00AB7C45" w:rsidTr="001A5BEC">
        <w:trPr>
          <w:trHeight w:val="372"/>
        </w:trPr>
        <w:tc>
          <w:tcPr>
            <w:tcW w:w="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BEC" w:rsidRPr="00C61D88" w:rsidRDefault="001A5BEC" w:rsidP="00714D8B">
            <w:pPr>
              <w:rPr>
                <w:sz w:val="14"/>
                <w:szCs w:val="14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BEC" w:rsidRPr="00C61D88" w:rsidRDefault="001A5BEC" w:rsidP="00714D8B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BEC" w:rsidRPr="00C61D88" w:rsidRDefault="001A5BEC" w:rsidP="00714D8B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BEC" w:rsidRPr="00C61D88" w:rsidRDefault="001A5BEC" w:rsidP="00714D8B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BEC" w:rsidRPr="00C61D88" w:rsidRDefault="001A5BEC" w:rsidP="00714D8B">
            <w:pPr>
              <w:jc w:val="center"/>
              <w:rPr>
                <w:sz w:val="14"/>
                <w:szCs w:val="14"/>
              </w:rPr>
            </w:pPr>
            <w:r w:rsidRPr="00C61D88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BEC" w:rsidRPr="00AB7C45" w:rsidRDefault="001A5BEC" w:rsidP="00714D8B">
            <w:pPr>
              <w:ind w:left="-85"/>
              <w:jc w:val="center"/>
              <w:rPr>
                <w:sz w:val="14"/>
                <w:szCs w:val="14"/>
              </w:rPr>
            </w:pPr>
            <w:r w:rsidRPr="00AB7C45">
              <w:rPr>
                <w:sz w:val="14"/>
                <w:szCs w:val="14"/>
              </w:rPr>
              <w:t>858052,5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BEC" w:rsidRPr="00AB7C45" w:rsidRDefault="001A5BEC" w:rsidP="00714D8B">
            <w:pPr>
              <w:ind w:left="-85"/>
              <w:jc w:val="center"/>
              <w:rPr>
                <w:sz w:val="14"/>
                <w:szCs w:val="14"/>
              </w:rPr>
            </w:pPr>
            <w:r w:rsidRPr="00AB7C45">
              <w:rPr>
                <w:sz w:val="14"/>
                <w:szCs w:val="1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BEC" w:rsidRPr="00AB7C45" w:rsidRDefault="001A5BEC" w:rsidP="00714D8B">
            <w:pPr>
              <w:ind w:left="-85"/>
              <w:jc w:val="center"/>
              <w:rPr>
                <w:sz w:val="14"/>
                <w:szCs w:val="14"/>
              </w:rPr>
            </w:pPr>
            <w:r w:rsidRPr="00AB7C45">
              <w:rPr>
                <w:sz w:val="14"/>
                <w:szCs w:val="1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BEC" w:rsidRPr="00AB7C45" w:rsidRDefault="001A5BEC" w:rsidP="00714D8B">
            <w:pPr>
              <w:ind w:left="-85"/>
              <w:jc w:val="center"/>
              <w:rPr>
                <w:sz w:val="14"/>
                <w:szCs w:val="14"/>
              </w:rPr>
            </w:pPr>
            <w:r w:rsidRPr="00AB7C45">
              <w:rPr>
                <w:sz w:val="14"/>
                <w:szCs w:val="1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BEC" w:rsidRPr="00AB7C45" w:rsidRDefault="001A5BEC" w:rsidP="00714D8B">
            <w:pPr>
              <w:ind w:left="-85"/>
              <w:jc w:val="center"/>
              <w:rPr>
                <w:sz w:val="14"/>
                <w:szCs w:val="14"/>
              </w:rPr>
            </w:pPr>
            <w:r w:rsidRPr="00AB7C45">
              <w:rPr>
                <w:sz w:val="14"/>
                <w:szCs w:val="1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BEC" w:rsidRPr="00AB7C45" w:rsidRDefault="001A5BEC" w:rsidP="00714D8B">
            <w:pPr>
              <w:ind w:left="-85"/>
              <w:jc w:val="center"/>
              <w:rPr>
                <w:sz w:val="14"/>
                <w:szCs w:val="14"/>
              </w:rPr>
            </w:pPr>
            <w:r w:rsidRPr="00AB7C45">
              <w:rPr>
                <w:sz w:val="14"/>
                <w:szCs w:val="1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BEC" w:rsidRPr="00AB7C45" w:rsidRDefault="001A5BEC" w:rsidP="00714D8B">
            <w:pPr>
              <w:ind w:left="-85"/>
              <w:jc w:val="center"/>
              <w:rPr>
                <w:sz w:val="14"/>
                <w:szCs w:val="14"/>
              </w:rPr>
            </w:pPr>
            <w:r w:rsidRPr="00AB7C45">
              <w:rPr>
                <w:sz w:val="14"/>
                <w:szCs w:val="14"/>
              </w:rPr>
              <w:t>858052,5</w:t>
            </w:r>
          </w:p>
        </w:tc>
      </w:tr>
      <w:tr w:rsidR="001A5BEC" w:rsidRPr="00AB7C45" w:rsidTr="001A5BEC">
        <w:trPr>
          <w:trHeight w:val="275"/>
        </w:trPr>
        <w:tc>
          <w:tcPr>
            <w:tcW w:w="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BEC" w:rsidRPr="00C61D88" w:rsidRDefault="001A5BEC" w:rsidP="00714D8B">
            <w:pPr>
              <w:rPr>
                <w:sz w:val="14"/>
                <w:szCs w:val="14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BEC" w:rsidRPr="00C61D88" w:rsidRDefault="001A5BEC" w:rsidP="00714D8B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BEC" w:rsidRPr="00C61D88" w:rsidRDefault="001A5BEC" w:rsidP="00714D8B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BEC" w:rsidRPr="00C61D88" w:rsidRDefault="001A5BEC" w:rsidP="00714D8B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BEC" w:rsidRPr="00C61D88" w:rsidRDefault="001A5BEC" w:rsidP="00714D8B">
            <w:pPr>
              <w:jc w:val="center"/>
              <w:rPr>
                <w:sz w:val="14"/>
                <w:szCs w:val="14"/>
              </w:rPr>
            </w:pPr>
            <w:r w:rsidRPr="00C61D88">
              <w:rPr>
                <w:sz w:val="14"/>
                <w:szCs w:val="14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BEC" w:rsidRPr="00AB7C45" w:rsidRDefault="001A5BEC" w:rsidP="00714D8B">
            <w:pPr>
              <w:ind w:left="-85"/>
              <w:jc w:val="center"/>
              <w:rPr>
                <w:sz w:val="14"/>
                <w:szCs w:val="14"/>
              </w:rPr>
            </w:pPr>
            <w:r w:rsidRPr="00AB7C45">
              <w:rPr>
                <w:sz w:val="14"/>
                <w:szCs w:val="14"/>
              </w:rPr>
              <w:t>858052,5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BEC" w:rsidRPr="00AB7C45" w:rsidRDefault="001A5BEC" w:rsidP="00714D8B">
            <w:pPr>
              <w:ind w:left="-85"/>
              <w:jc w:val="center"/>
              <w:rPr>
                <w:sz w:val="14"/>
                <w:szCs w:val="14"/>
              </w:rPr>
            </w:pPr>
            <w:r w:rsidRPr="00AB7C45">
              <w:rPr>
                <w:sz w:val="14"/>
                <w:szCs w:val="14"/>
              </w:rPr>
              <w:t>2153355,9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BEC" w:rsidRPr="00AB7C45" w:rsidRDefault="001A5BEC" w:rsidP="00714D8B">
            <w:pPr>
              <w:ind w:left="-85"/>
              <w:jc w:val="center"/>
              <w:rPr>
                <w:sz w:val="14"/>
                <w:szCs w:val="14"/>
              </w:rPr>
            </w:pPr>
            <w:r w:rsidRPr="00AB7C45">
              <w:rPr>
                <w:sz w:val="14"/>
                <w:szCs w:val="14"/>
              </w:rPr>
              <w:t>888579,9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BEC" w:rsidRPr="00AB7C45" w:rsidRDefault="001A5BEC" w:rsidP="00714D8B">
            <w:pPr>
              <w:ind w:left="-85"/>
              <w:jc w:val="center"/>
              <w:rPr>
                <w:sz w:val="14"/>
                <w:szCs w:val="14"/>
              </w:rPr>
            </w:pPr>
            <w:r w:rsidRPr="00AB7C45">
              <w:rPr>
                <w:sz w:val="14"/>
                <w:szCs w:val="14"/>
              </w:rPr>
              <w:t>849887,3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BEC" w:rsidRPr="00AB7C45" w:rsidRDefault="001A5BEC" w:rsidP="00714D8B">
            <w:pPr>
              <w:ind w:left="-85"/>
              <w:jc w:val="center"/>
              <w:rPr>
                <w:sz w:val="14"/>
                <w:szCs w:val="14"/>
              </w:rPr>
            </w:pPr>
            <w:r w:rsidRPr="00AB7C45">
              <w:rPr>
                <w:sz w:val="14"/>
                <w:szCs w:val="1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BEC" w:rsidRPr="00AB7C45" w:rsidRDefault="001A5BEC" w:rsidP="00714D8B">
            <w:pPr>
              <w:ind w:left="-85"/>
              <w:jc w:val="center"/>
              <w:rPr>
                <w:sz w:val="14"/>
                <w:szCs w:val="14"/>
              </w:rPr>
            </w:pPr>
            <w:r w:rsidRPr="00AB7C45">
              <w:rPr>
                <w:sz w:val="14"/>
                <w:szCs w:val="1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BEC" w:rsidRPr="00AB7C45" w:rsidRDefault="001A5BEC" w:rsidP="00714D8B">
            <w:pPr>
              <w:ind w:left="-85"/>
              <w:jc w:val="center"/>
              <w:rPr>
                <w:sz w:val="14"/>
                <w:szCs w:val="14"/>
              </w:rPr>
            </w:pPr>
            <w:r w:rsidRPr="00AB7C45">
              <w:rPr>
                <w:sz w:val="14"/>
                <w:szCs w:val="14"/>
              </w:rPr>
              <w:t>4749875,6</w:t>
            </w:r>
          </w:p>
        </w:tc>
      </w:tr>
      <w:tr w:rsidR="001A5BEC" w:rsidRPr="00AB7C45" w:rsidTr="001A5BEC">
        <w:trPr>
          <w:trHeight w:val="270"/>
        </w:trPr>
        <w:tc>
          <w:tcPr>
            <w:tcW w:w="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BEC" w:rsidRPr="00C61D88" w:rsidRDefault="001A5BEC" w:rsidP="00714D8B">
            <w:pPr>
              <w:rPr>
                <w:sz w:val="14"/>
                <w:szCs w:val="14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BEC" w:rsidRPr="00C61D88" w:rsidRDefault="001A5BEC" w:rsidP="00714D8B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BEC" w:rsidRPr="00C61D88" w:rsidRDefault="001A5BEC" w:rsidP="00714D8B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BEC" w:rsidRPr="00C61D88" w:rsidRDefault="001A5BEC" w:rsidP="00714D8B">
            <w:pPr>
              <w:rPr>
                <w:sz w:val="14"/>
                <w:szCs w:val="14"/>
              </w:rPr>
            </w:pPr>
            <w:r w:rsidRPr="00C61D88">
              <w:rPr>
                <w:sz w:val="14"/>
                <w:szCs w:val="14"/>
              </w:rPr>
              <w:t>Процессная часть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BEC" w:rsidRPr="00AB7C45" w:rsidRDefault="001A5BEC" w:rsidP="00714D8B">
            <w:pPr>
              <w:ind w:left="-85"/>
              <w:jc w:val="center"/>
              <w:rPr>
                <w:sz w:val="14"/>
                <w:szCs w:val="14"/>
              </w:rPr>
            </w:pPr>
            <w:r w:rsidRPr="00AB7C45">
              <w:rPr>
                <w:sz w:val="14"/>
                <w:szCs w:val="14"/>
              </w:rPr>
              <w:t>1120877,6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BEC" w:rsidRPr="00AB7C45" w:rsidRDefault="001A5BEC" w:rsidP="00714D8B">
            <w:pPr>
              <w:ind w:left="-85"/>
              <w:jc w:val="center"/>
              <w:rPr>
                <w:sz w:val="14"/>
                <w:szCs w:val="14"/>
              </w:rPr>
            </w:pPr>
            <w:r w:rsidRPr="00AB7C45">
              <w:rPr>
                <w:sz w:val="14"/>
                <w:szCs w:val="14"/>
              </w:rPr>
              <w:t>10167970,8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BEC" w:rsidRPr="00AB7C45" w:rsidRDefault="001A5BEC" w:rsidP="00714D8B">
            <w:pPr>
              <w:ind w:left="-85"/>
              <w:jc w:val="center"/>
              <w:rPr>
                <w:sz w:val="14"/>
                <w:szCs w:val="14"/>
              </w:rPr>
            </w:pPr>
            <w:r w:rsidRPr="00AB7C45">
              <w:rPr>
                <w:sz w:val="14"/>
                <w:szCs w:val="14"/>
              </w:rPr>
              <w:t>2713821,5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BEC" w:rsidRPr="00AB7C45" w:rsidRDefault="001A5BEC" w:rsidP="00714D8B">
            <w:pPr>
              <w:ind w:left="-85"/>
              <w:jc w:val="center"/>
              <w:rPr>
                <w:sz w:val="14"/>
                <w:szCs w:val="14"/>
              </w:rPr>
            </w:pPr>
            <w:r w:rsidRPr="00AB7C45">
              <w:rPr>
                <w:sz w:val="14"/>
                <w:szCs w:val="14"/>
              </w:rPr>
              <w:t>2774475,6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BEC" w:rsidRPr="00AB7C45" w:rsidRDefault="001A5BEC" w:rsidP="00714D8B">
            <w:pPr>
              <w:ind w:left="-85"/>
              <w:jc w:val="center"/>
              <w:rPr>
                <w:sz w:val="14"/>
                <w:szCs w:val="14"/>
              </w:rPr>
            </w:pPr>
            <w:r w:rsidRPr="00AB7C45">
              <w:rPr>
                <w:sz w:val="14"/>
                <w:szCs w:val="14"/>
              </w:rPr>
              <w:t>3087684,7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BEC" w:rsidRPr="00AB7C45" w:rsidRDefault="001A5BEC" w:rsidP="00714D8B">
            <w:pPr>
              <w:ind w:left="-85"/>
              <w:jc w:val="center"/>
              <w:rPr>
                <w:sz w:val="14"/>
                <w:szCs w:val="14"/>
              </w:rPr>
            </w:pPr>
            <w:r w:rsidRPr="00AB7C45">
              <w:rPr>
                <w:sz w:val="14"/>
                <w:szCs w:val="14"/>
              </w:rPr>
              <w:t>3211192,0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BEC" w:rsidRPr="00AB7C45" w:rsidRDefault="001A5BEC" w:rsidP="00714D8B">
            <w:pPr>
              <w:ind w:left="-85"/>
              <w:jc w:val="center"/>
              <w:rPr>
                <w:sz w:val="14"/>
                <w:szCs w:val="14"/>
              </w:rPr>
            </w:pPr>
            <w:r w:rsidRPr="00AB7C45">
              <w:rPr>
                <w:sz w:val="14"/>
                <w:szCs w:val="14"/>
              </w:rPr>
              <w:t>23076022,2</w:t>
            </w:r>
          </w:p>
        </w:tc>
      </w:tr>
      <w:tr w:rsidR="001A5BEC" w:rsidRPr="00AB7C45" w:rsidTr="001A5BEC">
        <w:trPr>
          <w:trHeight w:val="270"/>
        </w:trPr>
        <w:tc>
          <w:tcPr>
            <w:tcW w:w="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BEC" w:rsidRPr="00C61D88" w:rsidRDefault="001A5BEC" w:rsidP="00714D8B">
            <w:pPr>
              <w:rPr>
                <w:sz w:val="14"/>
                <w:szCs w:val="14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BEC" w:rsidRPr="00C61D88" w:rsidRDefault="001A5BEC" w:rsidP="00714D8B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BEC" w:rsidRPr="00C61D88" w:rsidRDefault="001A5BEC" w:rsidP="00714D8B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BEC" w:rsidRPr="00C61D88" w:rsidRDefault="001A5BEC" w:rsidP="00714D8B">
            <w:pPr>
              <w:rPr>
                <w:sz w:val="14"/>
                <w:szCs w:val="14"/>
              </w:rPr>
            </w:pPr>
            <w:r w:rsidRPr="00C61D88">
              <w:rPr>
                <w:sz w:val="14"/>
                <w:szCs w:val="14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BEC" w:rsidRPr="00AB7C45" w:rsidRDefault="001A5BEC" w:rsidP="00714D8B">
            <w:pPr>
              <w:ind w:left="-85"/>
              <w:jc w:val="center"/>
              <w:rPr>
                <w:sz w:val="14"/>
                <w:szCs w:val="14"/>
              </w:rPr>
            </w:pPr>
            <w:r w:rsidRPr="00AB7C45">
              <w:rPr>
                <w:sz w:val="14"/>
                <w:szCs w:val="14"/>
              </w:rPr>
              <w:t>1978930,1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BEC" w:rsidRPr="00AB7C45" w:rsidRDefault="001A5BEC" w:rsidP="00714D8B">
            <w:pPr>
              <w:ind w:left="-85"/>
              <w:jc w:val="center"/>
              <w:rPr>
                <w:sz w:val="14"/>
                <w:szCs w:val="14"/>
              </w:rPr>
            </w:pPr>
            <w:r w:rsidRPr="00AB7C45">
              <w:rPr>
                <w:sz w:val="14"/>
                <w:szCs w:val="14"/>
              </w:rPr>
              <w:t>12321326,7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BEC" w:rsidRPr="00AB7C45" w:rsidRDefault="001A5BEC" w:rsidP="00714D8B">
            <w:pPr>
              <w:ind w:left="-85"/>
              <w:jc w:val="center"/>
              <w:rPr>
                <w:sz w:val="14"/>
                <w:szCs w:val="14"/>
              </w:rPr>
            </w:pPr>
            <w:r w:rsidRPr="00AB7C45">
              <w:rPr>
                <w:sz w:val="14"/>
                <w:szCs w:val="14"/>
              </w:rPr>
              <w:t>3602401,4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BEC" w:rsidRPr="00AB7C45" w:rsidRDefault="001A5BEC" w:rsidP="00714D8B">
            <w:pPr>
              <w:ind w:left="-85"/>
              <w:jc w:val="center"/>
              <w:rPr>
                <w:sz w:val="14"/>
                <w:szCs w:val="14"/>
              </w:rPr>
            </w:pPr>
            <w:r w:rsidRPr="00AB7C45">
              <w:rPr>
                <w:sz w:val="14"/>
                <w:szCs w:val="14"/>
              </w:rPr>
              <w:t>3624362,9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BEC" w:rsidRPr="00AB7C45" w:rsidRDefault="001A5BEC" w:rsidP="00714D8B">
            <w:pPr>
              <w:ind w:left="-85"/>
              <w:jc w:val="center"/>
              <w:rPr>
                <w:sz w:val="14"/>
                <w:szCs w:val="14"/>
              </w:rPr>
            </w:pPr>
            <w:r w:rsidRPr="00AB7C45">
              <w:rPr>
                <w:sz w:val="14"/>
                <w:szCs w:val="14"/>
              </w:rPr>
              <w:t>3087684,7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BEC" w:rsidRPr="00AB7C45" w:rsidRDefault="001A5BEC" w:rsidP="00714D8B">
            <w:pPr>
              <w:ind w:left="-85"/>
              <w:jc w:val="center"/>
              <w:rPr>
                <w:sz w:val="14"/>
                <w:szCs w:val="14"/>
              </w:rPr>
            </w:pPr>
            <w:r w:rsidRPr="00AB7C45">
              <w:rPr>
                <w:sz w:val="14"/>
                <w:szCs w:val="14"/>
              </w:rPr>
              <w:t>3211192,0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BEC" w:rsidRPr="00AB7C45" w:rsidRDefault="001A5BEC" w:rsidP="00714D8B">
            <w:pPr>
              <w:ind w:left="-85"/>
              <w:jc w:val="center"/>
              <w:rPr>
                <w:sz w:val="14"/>
                <w:szCs w:val="14"/>
              </w:rPr>
            </w:pPr>
            <w:r w:rsidRPr="00AB7C45">
              <w:rPr>
                <w:sz w:val="14"/>
                <w:szCs w:val="14"/>
              </w:rPr>
              <w:t>27825897,8</w:t>
            </w:r>
          </w:p>
        </w:tc>
      </w:tr>
      <w:tr w:rsidR="001A5BEC" w:rsidRPr="00AB7C45" w:rsidTr="001A5BEC">
        <w:trPr>
          <w:trHeight w:val="270"/>
        </w:trPr>
        <w:tc>
          <w:tcPr>
            <w:tcW w:w="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BEC" w:rsidRPr="00C61D88" w:rsidRDefault="001A5BEC" w:rsidP="00714D8B">
            <w:pPr>
              <w:rPr>
                <w:sz w:val="14"/>
                <w:szCs w:val="14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BEC" w:rsidRPr="00C61D88" w:rsidRDefault="001A5BEC" w:rsidP="00714D8B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BEC" w:rsidRPr="00C61D88" w:rsidRDefault="001A5BEC" w:rsidP="00714D8B">
            <w:pPr>
              <w:rPr>
                <w:sz w:val="14"/>
                <w:szCs w:val="14"/>
              </w:rPr>
            </w:pPr>
            <w:proofErr w:type="spellStart"/>
            <w:proofErr w:type="gramStart"/>
            <w:r w:rsidRPr="00C61D88">
              <w:rPr>
                <w:sz w:val="14"/>
                <w:szCs w:val="14"/>
              </w:rPr>
              <w:t>Внебюджет</w:t>
            </w:r>
            <w:r>
              <w:rPr>
                <w:sz w:val="14"/>
                <w:szCs w:val="14"/>
              </w:rPr>
              <w:t>-</w:t>
            </w:r>
            <w:r w:rsidRPr="00C61D88">
              <w:rPr>
                <w:sz w:val="14"/>
                <w:szCs w:val="14"/>
              </w:rPr>
              <w:t>ные</w:t>
            </w:r>
            <w:proofErr w:type="spellEnd"/>
            <w:proofErr w:type="gramEnd"/>
            <w:r w:rsidRPr="00C61D88">
              <w:rPr>
                <w:sz w:val="14"/>
                <w:szCs w:val="14"/>
              </w:rPr>
              <w:t xml:space="preserve"> средства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BEC" w:rsidRPr="00C61D88" w:rsidRDefault="001A5BEC" w:rsidP="00714D8B">
            <w:pPr>
              <w:rPr>
                <w:sz w:val="14"/>
                <w:szCs w:val="14"/>
              </w:rPr>
            </w:pPr>
            <w:r w:rsidRPr="00C61D88">
              <w:rPr>
                <w:sz w:val="14"/>
                <w:szCs w:val="14"/>
              </w:rPr>
              <w:t>Процессная часть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BEC" w:rsidRPr="00AB7C45" w:rsidRDefault="001A5BEC" w:rsidP="00714D8B">
            <w:pPr>
              <w:ind w:left="-85"/>
              <w:jc w:val="center"/>
              <w:rPr>
                <w:sz w:val="14"/>
                <w:szCs w:val="14"/>
              </w:rPr>
            </w:pPr>
            <w:r w:rsidRPr="00AB7C45">
              <w:rPr>
                <w:sz w:val="14"/>
                <w:szCs w:val="14"/>
              </w:rPr>
              <w:t>56126164,9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BEC" w:rsidRPr="00AB7C45" w:rsidRDefault="001A5BEC" w:rsidP="00714D8B">
            <w:pPr>
              <w:ind w:left="-85"/>
              <w:jc w:val="center"/>
              <w:rPr>
                <w:sz w:val="14"/>
                <w:szCs w:val="14"/>
              </w:rPr>
            </w:pPr>
            <w:r w:rsidRPr="00AB7C45">
              <w:rPr>
                <w:sz w:val="14"/>
                <w:szCs w:val="14"/>
              </w:rPr>
              <w:t>58577243,0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BEC" w:rsidRPr="00AB7C45" w:rsidRDefault="001A5BEC" w:rsidP="00714D8B">
            <w:pPr>
              <w:ind w:left="-85"/>
              <w:jc w:val="center"/>
              <w:rPr>
                <w:sz w:val="14"/>
                <w:szCs w:val="14"/>
              </w:rPr>
            </w:pPr>
            <w:r w:rsidRPr="00AB7C45">
              <w:rPr>
                <w:sz w:val="14"/>
                <w:szCs w:val="14"/>
              </w:rPr>
              <w:t>62759368,8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BEC" w:rsidRPr="00AB7C45" w:rsidRDefault="001A5BEC" w:rsidP="00714D8B">
            <w:pPr>
              <w:ind w:left="-85"/>
              <w:jc w:val="center"/>
              <w:rPr>
                <w:sz w:val="14"/>
                <w:szCs w:val="14"/>
              </w:rPr>
            </w:pPr>
            <w:r w:rsidRPr="00AB7C45">
              <w:rPr>
                <w:sz w:val="14"/>
                <w:szCs w:val="14"/>
              </w:rPr>
              <w:t>66664821,0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BEC" w:rsidRPr="00AB7C45" w:rsidRDefault="001A5BEC" w:rsidP="00714D8B">
            <w:pPr>
              <w:ind w:left="-85"/>
              <w:jc w:val="center"/>
              <w:rPr>
                <w:sz w:val="14"/>
                <w:szCs w:val="14"/>
              </w:rPr>
            </w:pPr>
            <w:r w:rsidRPr="00AB7C45">
              <w:rPr>
                <w:sz w:val="14"/>
                <w:szCs w:val="14"/>
              </w:rPr>
              <w:t>69331413,8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BEC" w:rsidRPr="00AB7C45" w:rsidRDefault="001A5BEC" w:rsidP="00714D8B">
            <w:pPr>
              <w:ind w:left="-85"/>
              <w:jc w:val="center"/>
              <w:rPr>
                <w:sz w:val="14"/>
                <w:szCs w:val="14"/>
              </w:rPr>
            </w:pPr>
            <w:r w:rsidRPr="00AB7C45">
              <w:rPr>
                <w:sz w:val="14"/>
                <w:szCs w:val="14"/>
              </w:rPr>
              <w:t>71838521,4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BEC" w:rsidRPr="00AB7C45" w:rsidRDefault="001A5BEC" w:rsidP="00714D8B">
            <w:pPr>
              <w:ind w:left="-85"/>
              <w:jc w:val="center"/>
              <w:rPr>
                <w:sz w:val="14"/>
                <w:szCs w:val="14"/>
              </w:rPr>
            </w:pPr>
            <w:r w:rsidRPr="00AB7C45">
              <w:rPr>
                <w:sz w:val="14"/>
                <w:szCs w:val="14"/>
              </w:rPr>
              <w:t>385297532,9</w:t>
            </w:r>
          </w:p>
        </w:tc>
      </w:tr>
      <w:tr w:rsidR="001A5BEC" w:rsidRPr="00AB7C45" w:rsidTr="001A5BEC">
        <w:trPr>
          <w:trHeight w:val="270"/>
        </w:trPr>
        <w:tc>
          <w:tcPr>
            <w:tcW w:w="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BEC" w:rsidRPr="00C61D88" w:rsidRDefault="001A5BEC" w:rsidP="00714D8B">
            <w:pPr>
              <w:rPr>
                <w:sz w:val="14"/>
                <w:szCs w:val="14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BEC" w:rsidRPr="00C61D88" w:rsidRDefault="001A5BEC" w:rsidP="00714D8B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BEC" w:rsidRPr="00C61D88" w:rsidRDefault="001A5BEC" w:rsidP="00714D8B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BEC" w:rsidRPr="00C61D88" w:rsidRDefault="001A5BEC" w:rsidP="00714D8B">
            <w:pPr>
              <w:rPr>
                <w:sz w:val="14"/>
                <w:szCs w:val="14"/>
              </w:rPr>
            </w:pPr>
            <w:r w:rsidRPr="00C61D88">
              <w:rPr>
                <w:sz w:val="14"/>
                <w:szCs w:val="14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BEC" w:rsidRPr="00AB7C45" w:rsidRDefault="001A5BEC" w:rsidP="00714D8B">
            <w:pPr>
              <w:ind w:left="-85"/>
              <w:jc w:val="center"/>
              <w:rPr>
                <w:sz w:val="14"/>
                <w:szCs w:val="14"/>
              </w:rPr>
            </w:pPr>
            <w:r w:rsidRPr="00AB7C45">
              <w:rPr>
                <w:sz w:val="14"/>
                <w:szCs w:val="14"/>
              </w:rPr>
              <w:t>56126164,9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BEC" w:rsidRPr="00AB7C45" w:rsidRDefault="001A5BEC" w:rsidP="00714D8B">
            <w:pPr>
              <w:ind w:left="-85"/>
              <w:jc w:val="center"/>
              <w:rPr>
                <w:sz w:val="14"/>
                <w:szCs w:val="14"/>
              </w:rPr>
            </w:pPr>
            <w:r w:rsidRPr="00AB7C45">
              <w:rPr>
                <w:sz w:val="14"/>
                <w:szCs w:val="14"/>
              </w:rPr>
              <w:t>58577243,0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BEC" w:rsidRPr="00AB7C45" w:rsidRDefault="001A5BEC" w:rsidP="00714D8B">
            <w:pPr>
              <w:ind w:left="-85"/>
              <w:jc w:val="center"/>
              <w:rPr>
                <w:sz w:val="14"/>
                <w:szCs w:val="14"/>
              </w:rPr>
            </w:pPr>
            <w:r w:rsidRPr="00AB7C45">
              <w:rPr>
                <w:sz w:val="14"/>
                <w:szCs w:val="14"/>
              </w:rPr>
              <w:t>62759368,8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BEC" w:rsidRPr="00AB7C45" w:rsidRDefault="001A5BEC" w:rsidP="00714D8B">
            <w:pPr>
              <w:ind w:left="-85"/>
              <w:jc w:val="center"/>
              <w:rPr>
                <w:sz w:val="14"/>
                <w:szCs w:val="14"/>
              </w:rPr>
            </w:pPr>
            <w:r w:rsidRPr="00AB7C45">
              <w:rPr>
                <w:sz w:val="14"/>
                <w:szCs w:val="14"/>
              </w:rPr>
              <w:t>66664821,0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BEC" w:rsidRPr="00AB7C45" w:rsidRDefault="001A5BEC" w:rsidP="00714D8B">
            <w:pPr>
              <w:ind w:left="-85"/>
              <w:jc w:val="center"/>
              <w:rPr>
                <w:sz w:val="14"/>
                <w:szCs w:val="14"/>
              </w:rPr>
            </w:pPr>
            <w:r w:rsidRPr="00AB7C45">
              <w:rPr>
                <w:sz w:val="14"/>
                <w:szCs w:val="14"/>
              </w:rPr>
              <w:t>69331413,8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BEC" w:rsidRPr="00AB7C45" w:rsidRDefault="001A5BEC" w:rsidP="00714D8B">
            <w:pPr>
              <w:ind w:left="-85"/>
              <w:jc w:val="center"/>
              <w:rPr>
                <w:sz w:val="14"/>
                <w:szCs w:val="14"/>
              </w:rPr>
            </w:pPr>
            <w:r w:rsidRPr="00AB7C45">
              <w:rPr>
                <w:sz w:val="14"/>
                <w:szCs w:val="14"/>
              </w:rPr>
              <w:t>71838521,4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BEC" w:rsidRPr="00AB7C45" w:rsidRDefault="001A5BEC" w:rsidP="00714D8B">
            <w:pPr>
              <w:ind w:left="-85"/>
              <w:jc w:val="center"/>
              <w:rPr>
                <w:sz w:val="14"/>
                <w:szCs w:val="14"/>
              </w:rPr>
            </w:pPr>
            <w:r w:rsidRPr="00AB7C45">
              <w:rPr>
                <w:sz w:val="14"/>
                <w:szCs w:val="14"/>
              </w:rPr>
              <w:t>385297532,9</w:t>
            </w:r>
          </w:p>
        </w:tc>
      </w:tr>
      <w:tr w:rsidR="001A5BEC" w:rsidRPr="00AB7C45" w:rsidTr="001A5BEC">
        <w:trPr>
          <w:trHeight w:val="270"/>
        </w:trPr>
        <w:tc>
          <w:tcPr>
            <w:tcW w:w="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BEC" w:rsidRPr="00C61D88" w:rsidRDefault="001A5BEC" w:rsidP="00714D8B">
            <w:pPr>
              <w:rPr>
                <w:sz w:val="14"/>
                <w:szCs w:val="14"/>
              </w:rPr>
            </w:pPr>
          </w:p>
        </w:tc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BEC" w:rsidRPr="00C61D88" w:rsidRDefault="001A5BEC" w:rsidP="00714D8B">
            <w:pPr>
              <w:rPr>
                <w:sz w:val="14"/>
                <w:szCs w:val="14"/>
              </w:rPr>
            </w:pPr>
            <w:r w:rsidRPr="00C61D88">
              <w:rPr>
                <w:sz w:val="14"/>
                <w:szCs w:val="14"/>
              </w:rPr>
              <w:t>ВСЕГО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BEC" w:rsidRPr="00C61D88" w:rsidRDefault="001A5BEC" w:rsidP="00714D8B">
            <w:pPr>
              <w:rPr>
                <w:sz w:val="14"/>
                <w:szCs w:val="14"/>
              </w:rPr>
            </w:pPr>
            <w:r w:rsidRPr="00C61D88">
              <w:rPr>
                <w:sz w:val="14"/>
                <w:szCs w:val="14"/>
              </w:rPr>
              <w:t>Проектная часть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BEC" w:rsidRPr="00C61D88" w:rsidRDefault="001A5BEC" w:rsidP="00714D8B">
            <w:pPr>
              <w:rPr>
                <w:sz w:val="14"/>
                <w:szCs w:val="14"/>
              </w:rPr>
            </w:pPr>
            <w:r w:rsidRPr="00C61D88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BEC" w:rsidRPr="00AB7C45" w:rsidRDefault="001A5BEC" w:rsidP="00714D8B">
            <w:pPr>
              <w:ind w:left="-85"/>
              <w:jc w:val="center"/>
              <w:rPr>
                <w:sz w:val="14"/>
                <w:szCs w:val="14"/>
              </w:rPr>
            </w:pPr>
            <w:r w:rsidRPr="00AB7C45">
              <w:rPr>
                <w:sz w:val="14"/>
                <w:szCs w:val="14"/>
              </w:rPr>
              <w:t>3163335,3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BEC" w:rsidRPr="00AB7C45" w:rsidRDefault="001A5BEC" w:rsidP="00714D8B">
            <w:pPr>
              <w:ind w:left="-85"/>
              <w:jc w:val="center"/>
              <w:rPr>
                <w:sz w:val="14"/>
                <w:szCs w:val="14"/>
              </w:rPr>
            </w:pPr>
            <w:r w:rsidRPr="00AB7C45">
              <w:rPr>
                <w:sz w:val="14"/>
                <w:szCs w:val="14"/>
              </w:rPr>
              <w:t>5205215,3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BEC" w:rsidRPr="00AB7C45" w:rsidRDefault="001A5BEC" w:rsidP="00714D8B">
            <w:pPr>
              <w:ind w:left="-85"/>
              <w:jc w:val="center"/>
              <w:rPr>
                <w:sz w:val="14"/>
                <w:szCs w:val="14"/>
              </w:rPr>
            </w:pPr>
            <w:r w:rsidRPr="00AB7C45">
              <w:rPr>
                <w:sz w:val="14"/>
                <w:szCs w:val="14"/>
              </w:rPr>
              <w:t>3138810,0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BEC" w:rsidRPr="00AB7C45" w:rsidRDefault="001A5BEC" w:rsidP="00714D8B">
            <w:pPr>
              <w:ind w:left="-85"/>
              <w:jc w:val="center"/>
              <w:rPr>
                <w:sz w:val="14"/>
                <w:szCs w:val="14"/>
              </w:rPr>
            </w:pPr>
            <w:r w:rsidRPr="00AB7C45">
              <w:rPr>
                <w:sz w:val="14"/>
                <w:szCs w:val="14"/>
              </w:rPr>
              <w:t>2857303,8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BEC" w:rsidRPr="00AB7C45" w:rsidRDefault="001A5BEC" w:rsidP="00714D8B">
            <w:pPr>
              <w:ind w:left="-85"/>
              <w:jc w:val="center"/>
              <w:rPr>
                <w:sz w:val="14"/>
                <w:szCs w:val="14"/>
              </w:rPr>
            </w:pPr>
            <w:r w:rsidRPr="00AB7C45">
              <w:rPr>
                <w:sz w:val="14"/>
                <w:szCs w:val="1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BEC" w:rsidRPr="00AB7C45" w:rsidRDefault="001A5BEC" w:rsidP="00714D8B">
            <w:pPr>
              <w:ind w:left="-85"/>
              <w:jc w:val="center"/>
              <w:rPr>
                <w:sz w:val="14"/>
                <w:szCs w:val="14"/>
              </w:rPr>
            </w:pPr>
            <w:r w:rsidRPr="00AB7C45">
              <w:rPr>
                <w:sz w:val="14"/>
                <w:szCs w:val="1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BEC" w:rsidRPr="00AB7C45" w:rsidRDefault="001A5BEC" w:rsidP="00714D8B">
            <w:pPr>
              <w:ind w:left="-85"/>
              <w:jc w:val="center"/>
              <w:rPr>
                <w:sz w:val="14"/>
                <w:szCs w:val="14"/>
              </w:rPr>
            </w:pPr>
            <w:r w:rsidRPr="00AB7C45">
              <w:rPr>
                <w:sz w:val="14"/>
                <w:szCs w:val="14"/>
              </w:rPr>
              <w:t>14364664,4</w:t>
            </w:r>
          </w:p>
        </w:tc>
      </w:tr>
      <w:tr w:rsidR="00DE185A" w:rsidRPr="00AB7C45" w:rsidTr="00814C6E">
        <w:trPr>
          <w:trHeight w:val="270"/>
        </w:trPr>
        <w:tc>
          <w:tcPr>
            <w:tcW w:w="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85A" w:rsidRPr="00C61D88" w:rsidRDefault="00DE185A" w:rsidP="00714D8B">
            <w:pPr>
              <w:rPr>
                <w:sz w:val="14"/>
                <w:szCs w:val="14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85A" w:rsidRPr="00C61D88" w:rsidRDefault="00DE185A" w:rsidP="00714D8B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85A" w:rsidRPr="00C61D88" w:rsidRDefault="00DE185A" w:rsidP="00714D8B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85A" w:rsidRPr="00C61D88" w:rsidRDefault="00DE185A" w:rsidP="00714D8B">
            <w:pPr>
              <w:rPr>
                <w:sz w:val="14"/>
                <w:szCs w:val="14"/>
              </w:rPr>
            </w:pPr>
            <w:r w:rsidRPr="00C61D88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185A" w:rsidRPr="00DE185A" w:rsidRDefault="00DE185A" w:rsidP="00DE185A">
            <w:pPr>
              <w:ind w:left="-85"/>
              <w:jc w:val="center"/>
              <w:rPr>
                <w:sz w:val="14"/>
                <w:szCs w:val="14"/>
              </w:rPr>
            </w:pPr>
            <w:r w:rsidRPr="00DE185A">
              <w:rPr>
                <w:sz w:val="14"/>
                <w:szCs w:val="14"/>
              </w:rPr>
              <w:t>6637054,4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185A" w:rsidRPr="00DE185A" w:rsidRDefault="00DE185A" w:rsidP="00DE185A">
            <w:pPr>
              <w:ind w:left="-85"/>
              <w:jc w:val="center"/>
              <w:rPr>
                <w:sz w:val="14"/>
                <w:szCs w:val="14"/>
              </w:rPr>
            </w:pPr>
            <w:r w:rsidRPr="00DE185A">
              <w:rPr>
                <w:sz w:val="14"/>
                <w:szCs w:val="14"/>
              </w:rPr>
              <w:t>12328945,5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185A" w:rsidRPr="00DE185A" w:rsidRDefault="00DE185A" w:rsidP="00DE185A">
            <w:pPr>
              <w:ind w:left="-85"/>
              <w:jc w:val="center"/>
              <w:rPr>
                <w:sz w:val="14"/>
                <w:szCs w:val="14"/>
              </w:rPr>
            </w:pPr>
            <w:r w:rsidRPr="00DE185A">
              <w:rPr>
                <w:sz w:val="14"/>
                <w:szCs w:val="14"/>
              </w:rPr>
              <w:t>12737369,8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185A" w:rsidRPr="00DE185A" w:rsidRDefault="00DE185A" w:rsidP="00DE185A">
            <w:pPr>
              <w:ind w:left="-85"/>
              <w:jc w:val="center"/>
              <w:rPr>
                <w:sz w:val="14"/>
                <w:szCs w:val="14"/>
              </w:rPr>
            </w:pPr>
            <w:r w:rsidRPr="00DE185A">
              <w:rPr>
                <w:sz w:val="14"/>
                <w:szCs w:val="14"/>
              </w:rPr>
              <w:t>8028086,5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185A" w:rsidRPr="00DE185A" w:rsidRDefault="00DE185A" w:rsidP="00DE185A">
            <w:pPr>
              <w:ind w:left="-85"/>
              <w:jc w:val="center"/>
              <w:rPr>
                <w:sz w:val="14"/>
                <w:szCs w:val="14"/>
              </w:rPr>
            </w:pPr>
            <w:r w:rsidRPr="00DE185A">
              <w:rPr>
                <w:sz w:val="14"/>
                <w:szCs w:val="14"/>
              </w:rPr>
              <w:t>8593262,9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185A" w:rsidRPr="00DE185A" w:rsidRDefault="00DE185A" w:rsidP="00DE185A">
            <w:pPr>
              <w:ind w:left="-85"/>
              <w:jc w:val="center"/>
              <w:rPr>
                <w:sz w:val="14"/>
                <w:szCs w:val="14"/>
              </w:rPr>
            </w:pPr>
            <w:r w:rsidRPr="00DE185A">
              <w:rPr>
                <w:sz w:val="14"/>
                <w:szCs w:val="14"/>
              </w:rPr>
              <w:t>12992881,0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185A" w:rsidRPr="00DE185A" w:rsidRDefault="00DE185A" w:rsidP="00DE185A">
            <w:pPr>
              <w:ind w:left="-85"/>
              <w:jc w:val="center"/>
              <w:rPr>
                <w:sz w:val="14"/>
                <w:szCs w:val="14"/>
              </w:rPr>
            </w:pPr>
            <w:r w:rsidRPr="00DE185A">
              <w:rPr>
                <w:sz w:val="14"/>
                <w:szCs w:val="14"/>
              </w:rPr>
              <w:t>61317600,1</w:t>
            </w:r>
          </w:p>
        </w:tc>
      </w:tr>
      <w:tr w:rsidR="00DE185A" w:rsidRPr="00AB7C45" w:rsidTr="00814C6E">
        <w:trPr>
          <w:trHeight w:val="270"/>
        </w:trPr>
        <w:tc>
          <w:tcPr>
            <w:tcW w:w="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85A" w:rsidRPr="00C61D88" w:rsidRDefault="00DE185A" w:rsidP="00714D8B">
            <w:pPr>
              <w:rPr>
                <w:sz w:val="14"/>
                <w:szCs w:val="14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85A" w:rsidRPr="00C61D88" w:rsidRDefault="00DE185A" w:rsidP="00714D8B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85A" w:rsidRPr="00C61D88" w:rsidRDefault="00DE185A" w:rsidP="00714D8B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85A" w:rsidRPr="00C61D88" w:rsidRDefault="00DE185A" w:rsidP="00714D8B">
            <w:pPr>
              <w:rPr>
                <w:sz w:val="14"/>
                <w:szCs w:val="14"/>
              </w:rPr>
            </w:pPr>
            <w:r w:rsidRPr="00C61D88">
              <w:rPr>
                <w:sz w:val="14"/>
                <w:szCs w:val="14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85A" w:rsidRPr="00DE185A" w:rsidRDefault="00DE185A" w:rsidP="00DE185A">
            <w:pPr>
              <w:ind w:left="-85"/>
              <w:jc w:val="center"/>
              <w:rPr>
                <w:sz w:val="14"/>
                <w:szCs w:val="14"/>
              </w:rPr>
            </w:pPr>
            <w:r w:rsidRPr="00DE185A">
              <w:rPr>
                <w:sz w:val="14"/>
                <w:szCs w:val="14"/>
              </w:rPr>
              <w:t>9800389,7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85A" w:rsidRPr="00DE185A" w:rsidRDefault="00DE185A" w:rsidP="00DE185A">
            <w:pPr>
              <w:ind w:left="-85"/>
              <w:jc w:val="center"/>
              <w:rPr>
                <w:sz w:val="14"/>
                <w:szCs w:val="14"/>
              </w:rPr>
            </w:pPr>
            <w:r w:rsidRPr="00DE185A">
              <w:rPr>
                <w:sz w:val="14"/>
                <w:szCs w:val="14"/>
              </w:rPr>
              <w:t>17534160,8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85A" w:rsidRPr="00DE185A" w:rsidRDefault="00DE185A" w:rsidP="00DE185A">
            <w:pPr>
              <w:ind w:left="-85"/>
              <w:jc w:val="center"/>
              <w:rPr>
                <w:sz w:val="14"/>
                <w:szCs w:val="14"/>
              </w:rPr>
            </w:pPr>
            <w:r w:rsidRPr="00DE185A">
              <w:rPr>
                <w:sz w:val="14"/>
                <w:szCs w:val="14"/>
              </w:rPr>
              <w:t>15876179,8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85A" w:rsidRPr="00DE185A" w:rsidRDefault="00DE185A" w:rsidP="00DE185A">
            <w:pPr>
              <w:ind w:left="-85"/>
              <w:jc w:val="center"/>
              <w:rPr>
                <w:sz w:val="14"/>
                <w:szCs w:val="14"/>
              </w:rPr>
            </w:pPr>
            <w:r w:rsidRPr="00DE185A">
              <w:rPr>
                <w:sz w:val="14"/>
                <w:szCs w:val="14"/>
              </w:rPr>
              <w:t>10885390,3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85A" w:rsidRPr="00DE185A" w:rsidRDefault="00DE185A" w:rsidP="00DE185A">
            <w:pPr>
              <w:ind w:left="-85"/>
              <w:jc w:val="center"/>
              <w:rPr>
                <w:sz w:val="14"/>
                <w:szCs w:val="14"/>
              </w:rPr>
            </w:pPr>
            <w:r w:rsidRPr="00DE185A">
              <w:rPr>
                <w:sz w:val="14"/>
                <w:szCs w:val="14"/>
              </w:rPr>
              <w:t>8593262,9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85A" w:rsidRPr="00DE185A" w:rsidRDefault="00DE185A" w:rsidP="00DE185A">
            <w:pPr>
              <w:ind w:left="-85"/>
              <w:jc w:val="center"/>
              <w:rPr>
                <w:sz w:val="14"/>
                <w:szCs w:val="14"/>
              </w:rPr>
            </w:pPr>
            <w:r w:rsidRPr="00DE185A">
              <w:rPr>
                <w:sz w:val="14"/>
                <w:szCs w:val="14"/>
              </w:rPr>
              <w:t>12992881,0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85A" w:rsidRPr="00DE185A" w:rsidRDefault="00DE185A" w:rsidP="00DE185A">
            <w:pPr>
              <w:ind w:left="-85"/>
              <w:jc w:val="center"/>
              <w:rPr>
                <w:sz w:val="14"/>
                <w:szCs w:val="14"/>
              </w:rPr>
            </w:pPr>
            <w:r w:rsidRPr="00DE185A">
              <w:rPr>
                <w:sz w:val="14"/>
                <w:szCs w:val="14"/>
              </w:rPr>
              <w:t>75682264,5</w:t>
            </w:r>
          </w:p>
        </w:tc>
      </w:tr>
      <w:tr w:rsidR="001A5BEC" w:rsidRPr="00AB7C45" w:rsidTr="001A5BEC">
        <w:trPr>
          <w:trHeight w:val="270"/>
        </w:trPr>
        <w:tc>
          <w:tcPr>
            <w:tcW w:w="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BEC" w:rsidRPr="00C61D88" w:rsidRDefault="001A5BEC" w:rsidP="00714D8B">
            <w:pPr>
              <w:rPr>
                <w:sz w:val="14"/>
                <w:szCs w:val="14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BEC" w:rsidRPr="00C61D88" w:rsidRDefault="001A5BEC" w:rsidP="00714D8B">
            <w:pPr>
              <w:rPr>
                <w:sz w:val="14"/>
                <w:szCs w:val="14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BEC" w:rsidRPr="00C61D88" w:rsidRDefault="001A5BEC" w:rsidP="00714D8B">
            <w:pPr>
              <w:rPr>
                <w:sz w:val="14"/>
                <w:szCs w:val="14"/>
              </w:rPr>
            </w:pPr>
            <w:r w:rsidRPr="00C61D88">
              <w:rPr>
                <w:sz w:val="14"/>
                <w:szCs w:val="14"/>
              </w:rPr>
              <w:t>Процессная часть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BEC" w:rsidRPr="00AB7C45" w:rsidRDefault="001A5BEC" w:rsidP="00714D8B">
            <w:pPr>
              <w:ind w:left="-85"/>
              <w:jc w:val="center"/>
              <w:rPr>
                <w:sz w:val="14"/>
                <w:szCs w:val="14"/>
              </w:rPr>
            </w:pPr>
            <w:r w:rsidRPr="00AB7C45">
              <w:rPr>
                <w:sz w:val="14"/>
                <w:szCs w:val="14"/>
              </w:rPr>
              <w:t>143927505,7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BEC" w:rsidRPr="00AB7C45" w:rsidRDefault="001A5BEC" w:rsidP="00714D8B">
            <w:pPr>
              <w:ind w:left="-85"/>
              <w:jc w:val="center"/>
              <w:rPr>
                <w:sz w:val="14"/>
                <w:szCs w:val="14"/>
              </w:rPr>
            </w:pPr>
            <w:r w:rsidRPr="00AB7C45">
              <w:rPr>
                <w:sz w:val="14"/>
                <w:szCs w:val="14"/>
              </w:rPr>
              <w:t>177090062,7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BEC" w:rsidRPr="00AB7C45" w:rsidRDefault="001A5BEC" w:rsidP="00714D8B">
            <w:pPr>
              <w:ind w:left="-85"/>
              <w:jc w:val="center"/>
              <w:rPr>
                <w:sz w:val="14"/>
                <w:szCs w:val="14"/>
              </w:rPr>
            </w:pPr>
            <w:r w:rsidRPr="00AB7C45">
              <w:rPr>
                <w:sz w:val="14"/>
                <w:szCs w:val="14"/>
              </w:rPr>
              <w:t>165921908,3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BEC" w:rsidRPr="00AB7C45" w:rsidRDefault="001A5BEC" w:rsidP="00714D8B">
            <w:pPr>
              <w:ind w:left="-85"/>
              <w:jc w:val="center"/>
              <w:rPr>
                <w:sz w:val="14"/>
                <w:szCs w:val="14"/>
              </w:rPr>
            </w:pPr>
            <w:r w:rsidRPr="00AB7C45">
              <w:rPr>
                <w:sz w:val="14"/>
                <w:szCs w:val="14"/>
              </w:rPr>
              <w:t>174215771,8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BEC" w:rsidRPr="00AB7C45" w:rsidRDefault="001A5BEC" w:rsidP="00714D8B">
            <w:pPr>
              <w:ind w:left="-85"/>
              <w:jc w:val="center"/>
              <w:rPr>
                <w:sz w:val="14"/>
                <w:szCs w:val="14"/>
              </w:rPr>
            </w:pPr>
            <w:r w:rsidRPr="00AB7C45">
              <w:rPr>
                <w:sz w:val="14"/>
                <w:szCs w:val="14"/>
              </w:rPr>
              <w:t>181806225,0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BEC" w:rsidRPr="00AB7C45" w:rsidRDefault="001A5BEC" w:rsidP="00714D8B">
            <w:pPr>
              <w:ind w:left="-85"/>
              <w:jc w:val="center"/>
              <w:rPr>
                <w:sz w:val="14"/>
                <w:szCs w:val="14"/>
              </w:rPr>
            </w:pPr>
            <w:r w:rsidRPr="00AB7C45">
              <w:rPr>
                <w:sz w:val="14"/>
                <w:szCs w:val="14"/>
              </w:rPr>
              <w:t>187957153,2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BEC" w:rsidRPr="00AB7C45" w:rsidRDefault="001A5BEC" w:rsidP="00714D8B">
            <w:pPr>
              <w:ind w:left="-85"/>
              <w:jc w:val="center"/>
              <w:rPr>
                <w:sz w:val="14"/>
                <w:szCs w:val="14"/>
              </w:rPr>
            </w:pPr>
            <w:r w:rsidRPr="00AB7C45">
              <w:rPr>
                <w:sz w:val="14"/>
                <w:szCs w:val="14"/>
              </w:rPr>
              <w:t>1030918626,7</w:t>
            </w:r>
          </w:p>
        </w:tc>
      </w:tr>
      <w:tr w:rsidR="00DE185A" w:rsidRPr="00AB7C45" w:rsidTr="00814C6E">
        <w:trPr>
          <w:trHeight w:val="270"/>
        </w:trPr>
        <w:tc>
          <w:tcPr>
            <w:tcW w:w="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85A" w:rsidRPr="00C61D88" w:rsidRDefault="00DE185A" w:rsidP="00714D8B">
            <w:pPr>
              <w:rPr>
                <w:sz w:val="14"/>
                <w:szCs w:val="14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85A" w:rsidRPr="00C61D88" w:rsidRDefault="00DE185A" w:rsidP="00714D8B">
            <w:pPr>
              <w:rPr>
                <w:sz w:val="14"/>
                <w:szCs w:val="14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85A" w:rsidRPr="00C61D88" w:rsidRDefault="00DE185A" w:rsidP="00714D8B">
            <w:pPr>
              <w:rPr>
                <w:sz w:val="14"/>
                <w:szCs w:val="14"/>
              </w:rPr>
            </w:pPr>
            <w:r w:rsidRPr="00C61D88">
              <w:rPr>
                <w:sz w:val="14"/>
                <w:szCs w:val="14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85A" w:rsidRPr="00DE185A" w:rsidRDefault="00DE185A" w:rsidP="00DE185A">
            <w:pPr>
              <w:ind w:left="-85"/>
              <w:jc w:val="center"/>
              <w:rPr>
                <w:sz w:val="14"/>
                <w:szCs w:val="14"/>
              </w:rPr>
            </w:pPr>
            <w:r w:rsidRPr="00DE185A">
              <w:rPr>
                <w:sz w:val="14"/>
                <w:szCs w:val="14"/>
              </w:rPr>
              <w:t>153727895,4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85A" w:rsidRPr="00DE185A" w:rsidRDefault="00DE185A" w:rsidP="00DE185A">
            <w:pPr>
              <w:ind w:left="-85"/>
              <w:jc w:val="center"/>
              <w:rPr>
                <w:sz w:val="14"/>
                <w:szCs w:val="14"/>
              </w:rPr>
            </w:pPr>
            <w:r w:rsidRPr="00DE185A">
              <w:rPr>
                <w:sz w:val="14"/>
                <w:szCs w:val="14"/>
              </w:rPr>
              <w:t>194624223,5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85A" w:rsidRPr="00DE185A" w:rsidRDefault="00DE185A" w:rsidP="00DE185A">
            <w:pPr>
              <w:ind w:left="-85"/>
              <w:jc w:val="center"/>
              <w:rPr>
                <w:sz w:val="14"/>
                <w:szCs w:val="14"/>
              </w:rPr>
            </w:pPr>
            <w:r w:rsidRPr="00DE185A">
              <w:rPr>
                <w:sz w:val="14"/>
                <w:szCs w:val="14"/>
              </w:rPr>
              <w:t>181798088,1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85A" w:rsidRPr="00DE185A" w:rsidRDefault="00DE185A" w:rsidP="00DE185A">
            <w:pPr>
              <w:ind w:left="-85"/>
              <w:jc w:val="center"/>
              <w:rPr>
                <w:sz w:val="14"/>
                <w:szCs w:val="14"/>
              </w:rPr>
            </w:pPr>
            <w:r w:rsidRPr="00DE185A">
              <w:rPr>
                <w:sz w:val="14"/>
                <w:szCs w:val="14"/>
              </w:rPr>
              <w:t>185101162,1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85A" w:rsidRPr="00DE185A" w:rsidRDefault="00DE185A" w:rsidP="00DE185A">
            <w:pPr>
              <w:ind w:left="-85"/>
              <w:jc w:val="center"/>
              <w:rPr>
                <w:sz w:val="14"/>
                <w:szCs w:val="14"/>
              </w:rPr>
            </w:pPr>
            <w:r w:rsidRPr="00DE185A">
              <w:rPr>
                <w:sz w:val="14"/>
                <w:szCs w:val="14"/>
              </w:rPr>
              <w:t>190399487,9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85A" w:rsidRPr="00DE185A" w:rsidRDefault="00DE185A" w:rsidP="00DE185A">
            <w:pPr>
              <w:ind w:left="-85"/>
              <w:jc w:val="center"/>
              <w:rPr>
                <w:sz w:val="14"/>
                <w:szCs w:val="14"/>
              </w:rPr>
            </w:pPr>
            <w:r w:rsidRPr="00DE185A">
              <w:rPr>
                <w:sz w:val="14"/>
                <w:szCs w:val="14"/>
              </w:rPr>
              <w:t>200950034,2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85A" w:rsidRPr="00DE185A" w:rsidRDefault="00DE185A" w:rsidP="00DE185A">
            <w:pPr>
              <w:ind w:left="-85"/>
              <w:jc w:val="center"/>
              <w:rPr>
                <w:sz w:val="14"/>
                <w:szCs w:val="14"/>
              </w:rPr>
            </w:pPr>
            <w:r w:rsidRPr="00DE185A">
              <w:rPr>
                <w:sz w:val="14"/>
                <w:szCs w:val="14"/>
              </w:rPr>
              <w:t>1106600891,2</w:t>
            </w:r>
          </w:p>
        </w:tc>
      </w:tr>
    </w:tbl>
    <w:p w:rsidR="001A5BEC" w:rsidRDefault="001A5BEC" w:rsidP="001A5BEC">
      <w:pPr>
        <w:autoSpaceDE w:val="0"/>
        <w:autoSpaceDN w:val="0"/>
        <w:adjustRightInd w:val="0"/>
        <w:ind w:firstLine="708"/>
        <w:jc w:val="both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                                                                                                                                              ».</w:t>
      </w:r>
    </w:p>
    <w:p w:rsidR="007C62B5" w:rsidRDefault="007C62B5" w:rsidP="007C62B5">
      <w:pPr>
        <w:tabs>
          <w:tab w:val="left" w:pos="1276"/>
        </w:tabs>
        <w:autoSpaceDE w:val="0"/>
        <w:autoSpaceDN w:val="0"/>
        <w:adjustRightInd w:val="0"/>
        <w:ind w:firstLine="709"/>
        <w:jc w:val="both"/>
      </w:pPr>
      <w:r w:rsidRPr="007C62B5">
        <w:t xml:space="preserve">9.3. Пункт 6 подраздела 6.1 раздела 6 приложения к постановлению изложить </w:t>
      </w:r>
      <w:r w:rsidRPr="007C62B5">
        <w:br/>
        <w:t>в следующей редакции:</w:t>
      </w:r>
    </w:p>
    <w:p w:rsidR="007C62B5" w:rsidRPr="007C62B5" w:rsidRDefault="007C62B5" w:rsidP="007C62B5">
      <w:pPr>
        <w:tabs>
          <w:tab w:val="left" w:pos="1276"/>
        </w:tabs>
        <w:autoSpaceDE w:val="0"/>
        <w:autoSpaceDN w:val="0"/>
        <w:adjustRightInd w:val="0"/>
        <w:jc w:val="both"/>
      </w:pPr>
      <w:r>
        <w:lastRenderedPageBreak/>
        <w:t>«</w:t>
      </w:r>
    </w:p>
    <w:tbl>
      <w:tblPr>
        <w:tblW w:w="9896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8"/>
        <w:gridCol w:w="907"/>
        <w:gridCol w:w="915"/>
        <w:gridCol w:w="727"/>
        <w:gridCol w:w="736"/>
        <w:gridCol w:w="856"/>
        <w:gridCol w:w="798"/>
        <w:gridCol w:w="862"/>
        <w:gridCol w:w="919"/>
        <w:gridCol w:w="875"/>
        <w:gridCol w:w="907"/>
        <w:gridCol w:w="1196"/>
      </w:tblGrid>
      <w:tr w:rsidR="00DE185A" w:rsidRPr="002A28F0" w:rsidTr="00DE185A">
        <w:trPr>
          <w:trHeight w:val="282"/>
          <w:jc w:val="center"/>
        </w:trPr>
        <w:tc>
          <w:tcPr>
            <w:tcW w:w="1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85A" w:rsidRPr="00C61D88" w:rsidRDefault="00DE185A" w:rsidP="00714D8B">
            <w:pPr>
              <w:ind w:left="-85" w:right="-85"/>
              <w:jc w:val="center"/>
              <w:rPr>
                <w:sz w:val="14"/>
                <w:szCs w:val="14"/>
              </w:rPr>
            </w:pPr>
            <w:r w:rsidRPr="00C61D88">
              <w:rPr>
                <w:sz w:val="14"/>
                <w:szCs w:val="14"/>
              </w:rPr>
              <w:t>6</w:t>
            </w:r>
          </w:p>
        </w:tc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85A" w:rsidRPr="00C61D88" w:rsidRDefault="00DE185A" w:rsidP="00714D8B">
            <w:pPr>
              <w:rPr>
                <w:sz w:val="14"/>
                <w:szCs w:val="14"/>
              </w:rPr>
            </w:pPr>
            <w:r w:rsidRPr="00C61D88">
              <w:rPr>
                <w:sz w:val="14"/>
                <w:szCs w:val="14"/>
              </w:rPr>
              <w:t>Подпрограмма 5</w:t>
            </w: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85A" w:rsidRPr="00C61D88" w:rsidRDefault="00DE185A" w:rsidP="00714D8B">
            <w:pPr>
              <w:rPr>
                <w:sz w:val="14"/>
                <w:szCs w:val="14"/>
              </w:rPr>
            </w:pPr>
            <w:r w:rsidRPr="00C61D88">
              <w:rPr>
                <w:sz w:val="14"/>
                <w:szCs w:val="14"/>
              </w:rPr>
              <w:t>Бюджет</w:t>
            </w:r>
          </w:p>
          <w:p w:rsidR="00DE185A" w:rsidRPr="00C61D88" w:rsidRDefault="00DE185A" w:rsidP="00714D8B">
            <w:pPr>
              <w:rPr>
                <w:sz w:val="14"/>
                <w:szCs w:val="14"/>
              </w:rPr>
            </w:pPr>
            <w:r w:rsidRPr="00C61D88">
              <w:rPr>
                <w:sz w:val="14"/>
                <w:szCs w:val="14"/>
              </w:rPr>
              <w:t>Санкт-Петербурга</w:t>
            </w:r>
          </w:p>
        </w:tc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85A" w:rsidRPr="00C61D88" w:rsidRDefault="00DE185A" w:rsidP="00714D8B">
            <w:pPr>
              <w:rPr>
                <w:sz w:val="14"/>
                <w:szCs w:val="14"/>
              </w:rPr>
            </w:pPr>
            <w:r w:rsidRPr="00C61D88">
              <w:rPr>
                <w:sz w:val="14"/>
                <w:szCs w:val="14"/>
              </w:rPr>
              <w:t>Проектная часть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85A" w:rsidRPr="00C61D88" w:rsidRDefault="00DE185A" w:rsidP="00714D8B">
            <w:pPr>
              <w:rPr>
                <w:sz w:val="14"/>
                <w:szCs w:val="14"/>
              </w:rPr>
            </w:pPr>
            <w:r w:rsidRPr="00C61D88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85A" w:rsidRPr="00DE185A" w:rsidRDefault="00DE185A" w:rsidP="00DE185A">
            <w:pPr>
              <w:jc w:val="center"/>
              <w:rPr>
                <w:sz w:val="14"/>
                <w:szCs w:val="14"/>
              </w:rPr>
            </w:pPr>
            <w:r w:rsidRPr="00DE185A">
              <w:rPr>
                <w:sz w:val="14"/>
                <w:szCs w:val="14"/>
              </w:rPr>
              <w:t>170547,2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85A" w:rsidRPr="00DE185A" w:rsidRDefault="00DE185A" w:rsidP="00DE185A">
            <w:pPr>
              <w:jc w:val="center"/>
              <w:rPr>
                <w:sz w:val="14"/>
                <w:szCs w:val="14"/>
              </w:rPr>
            </w:pPr>
            <w:r w:rsidRPr="00DE185A">
              <w:rPr>
                <w:sz w:val="14"/>
                <w:szCs w:val="14"/>
              </w:rPr>
              <w:t>1092323,3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85A" w:rsidRPr="00DE185A" w:rsidRDefault="00DE185A" w:rsidP="00DE185A">
            <w:pPr>
              <w:jc w:val="center"/>
              <w:rPr>
                <w:sz w:val="14"/>
                <w:szCs w:val="14"/>
              </w:rPr>
            </w:pPr>
            <w:r w:rsidRPr="00DE185A">
              <w:rPr>
                <w:sz w:val="14"/>
                <w:szCs w:val="14"/>
              </w:rPr>
              <w:t>290694,8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85A" w:rsidRPr="00DE185A" w:rsidRDefault="00DE185A" w:rsidP="00DE185A">
            <w:pPr>
              <w:jc w:val="center"/>
              <w:rPr>
                <w:sz w:val="14"/>
                <w:szCs w:val="14"/>
              </w:rPr>
            </w:pPr>
            <w:r w:rsidRPr="00DE185A">
              <w:rPr>
                <w:sz w:val="14"/>
                <w:szCs w:val="14"/>
              </w:rPr>
              <w:t>47881,0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85A" w:rsidRPr="00DE185A" w:rsidRDefault="00DE185A" w:rsidP="00DE185A">
            <w:pPr>
              <w:jc w:val="center"/>
              <w:rPr>
                <w:sz w:val="14"/>
                <w:szCs w:val="14"/>
              </w:rPr>
            </w:pPr>
            <w:r w:rsidRPr="00DE185A">
              <w:rPr>
                <w:sz w:val="14"/>
                <w:szCs w:val="14"/>
              </w:rPr>
              <w:t>-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85A" w:rsidRPr="00DE185A" w:rsidRDefault="00DE185A" w:rsidP="00DE185A">
            <w:pPr>
              <w:jc w:val="center"/>
              <w:rPr>
                <w:sz w:val="14"/>
                <w:szCs w:val="14"/>
              </w:rPr>
            </w:pPr>
            <w:r w:rsidRPr="00DE185A">
              <w:rPr>
                <w:sz w:val="14"/>
                <w:szCs w:val="14"/>
              </w:rPr>
              <w:t>-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85A" w:rsidRPr="00DE185A" w:rsidRDefault="00DE185A" w:rsidP="00DE185A">
            <w:pPr>
              <w:jc w:val="center"/>
              <w:rPr>
                <w:sz w:val="14"/>
                <w:szCs w:val="14"/>
              </w:rPr>
            </w:pPr>
            <w:r w:rsidRPr="00DE185A">
              <w:rPr>
                <w:sz w:val="14"/>
                <w:szCs w:val="14"/>
              </w:rPr>
              <w:t>1601446,3</w:t>
            </w:r>
          </w:p>
        </w:tc>
      </w:tr>
      <w:tr w:rsidR="00DE185A" w:rsidRPr="002A28F0" w:rsidTr="00DE185A">
        <w:trPr>
          <w:trHeight w:val="302"/>
          <w:jc w:val="center"/>
        </w:trPr>
        <w:tc>
          <w:tcPr>
            <w:tcW w:w="1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85A" w:rsidRPr="00C61D88" w:rsidRDefault="00DE185A" w:rsidP="00714D8B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85A" w:rsidRPr="00C61D88" w:rsidRDefault="00DE185A" w:rsidP="00714D8B">
            <w:pPr>
              <w:rPr>
                <w:sz w:val="14"/>
                <w:szCs w:val="14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85A" w:rsidRPr="00C61D88" w:rsidRDefault="00DE185A" w:rsidP="00714D8B">
            <w:pPr>
              <w:rPr>
                <w:sz w:val="14"/>
                <w:szCs w:val="14"/>
              </w:rPr>
            </w:pPr>
          </w:p>
        </w:tc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85A" w:rsidRPr="00C61D88" w:rsidRDefault="00DE185A" w:rsidP="00714D8B">
            <w:pPr>
              <w:rPr>
                <w:sz w:val="14"/>
                <w:szCs w:val="14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85A" w:rsidRPr="00C61D88" w:rsidRDefault="00DE185A" w:rsidP="00714D8B">
            <w:pPr>
              <w:rPr>
                <w:sz w:val="14"/>
                <w:szCs w:val="14"/>
              </w:rPr>
            </w:pPr>
            <w:r w:rsidRPr="00C61D88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85A" w:rsidRPr="00DE185A" w:rsidRDefault="00DE185A" w:rsidP="00DE185A">
            <w:pPr>
              <w:jc w:val="center"/>
              <w:rPr>
                <w:sz w:val="14"/>
                <w:szCs w:val="14"/>
              </w:rPr>
            </w:pPr>
            <w:r w:rsidRPr="00DE185A">
              <w:rPr>
                <w:sz w:val="14"/>
                <w:szCs w:val="14"/>
              </w:rPr>
              <w:t>5779001,9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85A" w:rsidRPr="00DE185A" w:rsidRDefault="00DE185A" w:rsidP="00DE185A">
            <w:pPr>
              <w:jc w:val="center"/>
              <w:rPr>
                <w:sz w:val="14"/>
                <w:szCs w:val="14"/>
              </w:rPr>
            </w:pPr>
            <w:r w:rsidRPr="00DE185A">
              <w:rPr>
                <w:sz w:val="14"/>
                <w:szCs w:val="14"/>
              </w:rPr>
              <w:t>12328945,5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85A" w:rsidRPr="00DE185A" w:rsidRDefault="00DE185A" w:rsidP="00DE185A">
            <w:pPr>
              <w:jc w:val="center"/>
              <w:rPr>
                <w:sz w:val="14"/>
                <w:szCs w:val="14"/>
              </w:rPr>
            </w:pPr>
            <w:r w:rsidRPr="00DE185A">
              <w:rPr>
                <w:sz w:val="14"/>
                <w:szCs w:val="14"/>
              </w:rPr>
              <w:t>12737369,8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85A" w:rsidRPr="00DE185A" w:rsidRDefault="00DE185A" w:rsidP="00DE185A">
            <w:pPr>
              <w:jc w:val="center"/>
              <w:rPr>
                <w:sz w:val="14"/>
                <w:szCs w:val="14"/>
              </w:rPr>
            </w:pPr>
            <w:r w:rsidRPr="00DE185A">
              <w:rPr>
                <w:sz w:val="14"/>
                <w:szCs w:val="14"/>
              </w:rPr>
              <w:t>8028086,5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85A" w:rsidRPr="00DE185A" w:rsidRDefault="00DE185A" w:rsidP="00DE185A">
            <w:pPr>
              <w:jc w:val="center"/>
              <w:rPr>
                <w:sz w:val="14"/>
                <w:szCs w:val="14"/>
              </w:rPr>
            </w:pPr>
            <w:r w:rsidRPr="00DE185A">
              <w:rPr>
                <w:sz w:val="14"/>
                <w:szCs w:val="14"/>
              </w:rPr>
              <w:t>8593262,9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85A" w:rsidRPr="00DE185A" w:rsidRDefault="00DE185A" w:rsidP="00DE185A">
            <w:pPr>
              <w:jc w:val="center"/>
              <w:rPr>
                <w:sz w:val="14"/>
                <w:szCs w:val="14"/>
              </w:rPr>
            </w:pPr>
            <w:r w:rsidRPr="00DE185A">
              <w:rPr>
                <w:sz w:val="14"/>
                <w:szCs w:val="14"/>
              </w:rPr>
              <w:t>12992881,0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85A" w:rsidRPr="00DE185A" w:rsidRDefault="00DE185A" w:rsidP="00DE185A">
            <w:pPr>
              <w:jc w:val="center"/>
              <w:rPr>
                <w:sz w:val="14"/>
                <w:szCs w:val="14"/>
              </w:rPr>
            </w:pPr>
            <w:r w:rsidRPr="00DE185A">
              <w:rPr>
                <w:sz w:val="14"/>
                <w:szCs w:val="14"/>
              </w:rPr>
              <w:t>60459547,6</w:t>
            </w:r>
          </w:p>
        </w:tc>
      </w:tr>
      <w:tr w:rsidR="00DE185A" w:rsidRPr="002A28F0" w:rsidTr="00DE185A">
        <w:trPr>
          <w:trHeight w:val="270"/>
          <w:jc w:val="center"/>
        </w:trPr>
        <w:tc>
          <w:tcPr>
            <w:tcW w:w="1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85A" w:rsidRPr="00C61D88" w:rsidRDefault="00DE185A" w:rsidP="00714D8B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85A" w:rsidRPr="00C61D88" w:rsidRDefault="00DE185A" w:rsidP="00714D8B">
            <w:pPr>
              <w:rPr>
                <w:sz w:val="14"/>
                <w:szCs w:val="14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85A" w:rsidRPr="00C61D88" w:rsidRDefault="00DE185A" w:rsidP="00714D8B">
            <w:pPr>
              <w:rPr>
                <w:sz w:val="14"/>
                <w:szCs w:val="14"/>
              </w:rPr>
            </w:pPr>
          </w:p>
        </w:tc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85A" w:rsidRPr="00C61D88" w:rsidRDefault="00DE185A" w:rsidP="00714D8B">
            <w:pPr>
              <w:rPr>
                <w:sz w:val="14"/>
                <w:szCs w:val="14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85A" w:rsidRPr="00C61D88" w:rsidRDefault="00DE185A" w:rsidP="00714D8B">
            <w:pPr>
              <w:rPr>
                <w:sz w:val="14"/>
                <w:szCs w:val="14"/>
              </w:rPr>
            </w:pPr>
            <w:r w:rsidRPr="00C61D88">
              <w:rPr>
                <w:sz w:val="14"/>
                <w:szCs w:val="14"/>
              </w:rPr>
              <w:t>ИТОГО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85A" w:rsidRPr="00DE185A" w:rsidRDefault="00DE185A" w:rsidP="00DE185A">
            <w:pPr>
              <w:jc w:val="center"/>
              <w:rPr>
                <w:sz w:val="14"/>
                <w:szCs w:val="14"/>
              </w:rPr>
            </w:pPr>
            <w:r w:rsidRPr="00DE185A">
              <w:rPr>
                <w:sz w:val="14"/>
                <w:szCs w:val="14"/>
              </w:rPr>
              <w:t>5949549,1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85A" w:rsidRPr="00DE185A" w:rsidRDefault="00DE185A" w:rsidP="00DE185A">
            <w:pPr>
              <w:jc w:val="center"/>
              <w:rPr>
                <w:sz w:val="14"/>
                <w:szCs w:val="14"/>
              </w:rPr>
            </w:pPr>
            <w:r w:rsidRPr="00DE185A">
              <w:rPr>
                <w:sz w:val="14"/>
                <w:szCs w:val="14"/>
              </w:rPr>
              <w:t>13421268,8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85A" w:rsidRPr="00DE185A" w:rsidRDefault="00DE185A" w:rsidP="00DE185A">
            <w:pPr>
              <w:jc w:val="center"/>
              <w:rPr>
                <w:sz w:val="14"/>
                <w:szCs w:val="14"/>
              </w:rPr>
            </w:pPr>
            <w:r w:rsidRPr="00DE185A">
              <w:rPr>
                <w:sz w:val="14"/>
                <w:szCs w:val="14"/>
              </w:rPr>
              <w:t>13028064,6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85A" w:rsidRPr="00DE185A" w:rsidRDefault="00DE185A" w:rsidP="00DE185A">
            <w:pPr>
              <w:jc w:val="center"/>
              <w:rPr>
                <w:sz w:val="14"/>
                <w:szCs w:val="14"/>
              </w:rPr>
            </w:pPr>
            <w:r w:rsidRPr="00DE185A">
              <w:rPr>
                <w:sz w:val="14"/>
                <w:szCs w:val="14"/>
              </w:rPr>
              <w:t>8075967,5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85A" w:rsidRPr="00DE185A" w:rsidRDefault="00DE185A" w:rsidP="00DE185A">
            <w:pPr>
              <w:jc w:val="center"/>
              <w:rPr>
                <w:sz w:val="14"/>
                <w:szCs w:val="14"/>
              </w:rPr>
            </w:pPr>
            <w:r w:rsidRPr="00DE185A">
              <w:rPr>
                <w:sz w:val="14"/>
                <w:szCs w:val="14"/>
              </w:rPr>
              <w:t>8593262,9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85A" w:rsidRPr="00DE185A" w:rsidRDefault="00DE185A" w:rsidP="00DE185A">
            <w:pPr>
              <w:jc w:val="center"/>
              <w:rPr>
                <w:sz w:val="14"/>
                <w:szCs w:val="14"/>
              </w:rPr>
            </w:pPr>
            <w:r w:rsidRPr="00DE185A">
              <w:rPr>
                <w:sz w:val="14"/>
                <w:szCs w:val="14"/>
              </w:rPr>
              <w:t>12992881,0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85A" w:rsidRPr="00DE185A" w:rsidRDefault="00DE185A" w:rsidP="00DE185A">
            <w:pPr>
              <w:jc w:val="center"/>
              <w:rPr>
                <w:sz w:val="14"/>
                <w:szCs w:val="14"/>
              </w:rPr>
            </w:pPr>
            <w:r w:rsidRPr="00DE185A">
              <w:rPr>
                <w:sz w:val="14"/>
                <w:szCs w:val="14"/>
              </w:rPr>
              <w:t>62060993,9</w:t>
            </w:r>
          </w:p>
        </w:tc>
      </w:tr>
      <w:tr w:rsidR="007C62B5" w:rsidRPr="002A28F0" w:rsidTr="00DE185A">
        <w:trPr>
          <w:trHeight w:val="270"/>
          <w:jc w:val="center"/>
        </w:trPr>
        <w:tc>
          <w:tcPr>
            <w:tcW w:w="1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2B5" w:rsidRPr="00C61D88" w:rsidRDefault="007C62B5" w:rsidP="00714D8B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2B5" w:rsidRPr="00C61D88" w:rsidRDefault="007C62B5" w:rsidP="00714D8B">
            <w:pPr>
              <w:rPr>
                <w:sz w:val="14"/>
                <w:szCs w:val="14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2B5" w:rsidRPr="00C61D88" w:rsidRDefault="007C62B5" w:rsidP="00714D8B">
            <w:pPr>
              <w:rPr>
                <w:sz w:val="14"/>
                <w:szCs w:val="14"/>
              </w:rPr>
            </w:pP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62B5" w:rsidRPr="00C61D88" w:rsidRDefault="007C62B5" w:rsidP="00714D8B">
            <w:pPr>
              <w:rPr>
                <w:sz w:val="14"/>
                <w:szCs w:val="14"/>
              </w:rPr>
            </w:pPr>
            <w:r w:rsidRPr="00C61D88">
              <w:rPr>
                <w:sz w:val="14"/>
                <w:szCs w:val="14"/>
              </w:rPr>
              <w:t>Процессная часть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2B5" w:rsidRPr="002A28F0" w:rsidRDefault="007C62B5" w:rsidP="00DE185A">
            <w:pPr>
              <w:jc w:val="center"/>
              <w:rPr>
                <w:sz w:val="14"/>
                <w:szCs w:val="14"/>
              </w:rPr>
            </w:pPr>
            <w:r w:rsidRPr="002A28F0">
              <w:rPr>
                <w:sz w:val="14"/>
                <w:szCs w:val="14"/>
              </w:rPr>
              <w:t>9009395,1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2B5" w:rsidRPr="002A28F0" w:rsidRDefault="007C62B5" w:rsidP="00DE185A">
            <w:pPr>
              <w:jc w:val="center"/>
              <w:rPr>
                <w:sz w:val="14"/>
                <w:szCs w:val="14"/>
              </w:rPr>
            </w:pPr>
            <w:r w:rsidRPr="002A28F0">
              <w:rPr>
                <w:sz w:val="14"/>
                <w:szCs w:val="14"/>
              </w:rPr>
              <w:t>11333540,5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2B5" w:rsidRPr="002A28F0" w:rsidRDefault="007C62B5" w:rsidP="00DE185A">
            <w:pPr>
              <w:jc w:val="center"/>
              <w:rPr>
                <w:sz w:val="14"/>
                <w:szCs w:val="14"/>
              </w:rPr>
            </w:pPr>
            <w:r w:rsidRPr="002A28F0">
              <w:rPr>
                <w:sz w:val="14"/>
                <w:szCs w:val="14"/>
              </w:rPr>
              <w:t>2316900,4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2B5" w:rsidRPr="002A28F0" w:rsidRDefault="007C62B5" w:rsidP="00DE185A">
            <w:pPr>
              <w:jc w:val="center"/>
              <w:rPr>
                <w:sz w:val="14"/>
                <w:szCs w:val="14"/>
              </w:rPr>
            </w:pPr>
            <w:r w:rsidRPr="002A28F0">
              <w:rPr>
                <w:sz w:val="14"/>
                <w:szCs w:val="14"/>
              </w:rPr>
              <w:t>2405061,5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2B5" w:rsidRPr="002A28F0" w:rsidRDefault="007C62B5" w:rsidP="00DE185A">
            <w:pPr>
              <w:jc w:val="center"/>
              <w:rPr>
                <w:sz w:val="14"/>
                <w:szCs w:val="14"/>
              </w:rPr>
            </w:pPr>
            <w:r w:rsidRPr="002A28F0">
              <w:rPr>
                <w:sz w:val="14"/>
                <w:szCs w:val="14"/>
              </w:rPr>
              <w:t>2375458,6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2B5" w:rsidRPr="002A28F0" w:rsidRDefault="007C62B5" w:rsidP="00DE185A">
            <w:pPr>
              <w:jc w:val="center"/>
              <w:rPr>
                <w:sz w:val="14"/>
                <w:szCs w:val="14"/>
              </w:rPr>
            </w:pPr>
            <w:r w:rsidRPr="002A28F0">
              <w:rPr>
                <w:sz w:val="14"/>
                <w:szCs w:val="14"/>
              </w:rPr>
              <w:t>2470477,1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2B5" w:rsidRPr="002A28F0" w:rsidRDefault="007C62B5" w:rsidP="00DE185A">
            <w:pPr>
              <w:jc w:val="center"/>
              <w:rPr>
                <w:sz w:val="14"/>
                <w:szCs w:val="14"/>
              </w:rPr>
            </w:pPr>
            <w:r w:rsidRPr="002A28F0">
              <w:rPr>
                <w:sz w:val="14"/>
                <w:szCs w:val="14"/>
              </w:rPr>
              <w:t>29910833,2</w:t>
            </w:r>
          </w:p>
        </w:tc>
      </w:tr>
      <w:tr w:rsidR="00DE185A" w:rsidRPr="002A28F0" w:rsidTr="00DE185A">
        <w:trPr>
          <w:trHeight w:val="270"/>
          <w:jc w:val="center"/>
        </w:trPr>
        <w:tc>
          <w:tcPr>
            <w:tcW w:w="1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85A" w:rsidRPr="00C61D88" w:rsidRDefault="00DE185A" w:rsidP="00714D8B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85A" w:rsidRPr="00C61D88" w:rsidRDefault="00DE185A" w:rsidP="00714D8B">
            <w:pPr>
              <w:rPr>
                <w:sz w:val="14"/>
                <w:szCs w:val="14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85A" w:rsidRPr="00C61D88" w:rsidRDefault="00DE185A" w:rsidP="00714D8B">
            <w:pPr>
              <w:rPr>
                <w:sz w:val="14"/>
                <w:szCs w:val="14"/>
              </w:rPr>
            </w:pP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85A" w:rsidRPr="00C61D88" w:rsidRDefault="00DE185A" w:rsidP="00714D8B">
            <w:pPr>
              <w:rPr>
                <w:sz w:val="14"/>
                <w:szCs w:val="14"/>
              </w:rPr>
            </w:pPr>
            <w:r w:rsidRPr="00C61D88">
              <w:rPr>
                <w:sz w:val="14"/>
                <w:szCs w:val="14"/>
              </w:rPr>
              <w:t>ИТОГО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85A" w:rsidRPr="00DE185A" w:rsidRDefault="00DE185A" w:rsidP="00DE185A">
            <w:pPr>
              <w:jc w:val="center"/>
              <w:rPr>
                <w:sz w:val="14"/>
                <w:szCs w:val="14"/>
              </w:rPr>
            </w:pPr>
            <w:r w:rsidRPr="00DE185A">
              <w:rPr>
                <w:sz w:val="14"/>
                <w:szCs w:val="14"/>
              </w:rPr>
              <w:t>14958944,2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85A" w:rsidRPr="00DE185A" w:rsidRDefault="00DE185A" w:rsidP="00DE185A">
            <w:pPr>
              <w:jc w:val="center"/>
              <w:rPr>
                <w:sz w:val="14"/>
                <w:szCs w:val="14"/>
              </w:rPr>
            </w:pPr>
            <w:r w:rsidRPr="00DE185A">
              <w:rPr>
                <w:sz w:val="14"/>
                <w:szCs w:val="14"/>
              </w:rPr>
              <w:t>24754809,3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85A" w:rsidRPr="00DE185A" w:rsidRDefault="00DE185A" w:rsidP="00DE185A">
            <w:pPr>
              <w:jc w:val="center"/>
              <w:rPr>
                <w:sz w:val="14"/>
                <w:szCs w:val="14"/>
              </w:rPr>
            </w:pPr>
            <w:r w:rsidRPr="00DE185A">
              <w:rPr>
                <w:sz w:val="14"/>
                <w:szCs w:val="14"/>
              </w:rPr>
              <w:t>15344965,0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85A" w:rsidRPr="00DE185A" w:rsidRDefault="00DE185A" w:rsidP="00DE185A">
            <w:pPr>
              <w:jc w:val="center"/>
              <w:rPr>
                <w:sz w:val="14"/>
                <w:szCs w:val="14"/>
              </w:rPr>
            </w:pPr>
            <w:r w:rsidRPr="00DE185A">
              <w:rPr>
                <w:sz w:val="14"/>
                <w:szCs w:val="14"/>
              </w:rPr>
              <w:t>10481029,0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85A" w:rsidRPr="00DE185A" w:rsidRDefault="00DE185A" w:rsidP="00DE185A">
            <w:pPr>
              <w:jc w:val="center"/>
              <w:rPr>
                <w:sz w:val="14"/>
                <w:szCs w:val="14"/>
              </w:rPr>
            </w:pPr>
            <w:r w:rsidRPr="00DE185A">
              <w:rPr>
                <w:sz w:val="14"/>
                <w:szCs w:val="14"/>
              </w:rPr>
              <w:t>10968721,5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85A" w:rsidRPr="00DE185A" w:rsidRDefault="00DE185A" w:rsidP="00DE185A">
            <w:pPr>
              <w:jc w:val="center"/>
              <w:rPr>
                <w:sz w:val="14"/>
                <w:szCs w:val="14"/>
              </w:rPr>
            </w:pPr>
            <w:r w:rsidRPr="00DE185A">
              <w:rPr>
                <w:sz w:val="14"/>
                <w:szCs w:val="14"/>
              </w:rPr>
              <w:t>15463358,1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85A" w:rsidRPr="00DE185A" w:rsidRDefault="00DE185A" w:rsidP="00DE185A">
            <w:pPr>
              <w:jc w:val="center"/>
              <w:rPr>
                <w:sz w:val="14"/>
                <w:szCs w:val="14"/>
              </w:rPr>
            </w:pPr>
            <w:r w:rsidRPr="00DE185A">
              <w:rPr>
                <w:sz w:val="14"/>
                <w:szCs w:val="14"/>
              </w:rPr>
              <w:t>91971827,1</w:t>
            </w:r>
          </w:p>
        </w:tc>
      </w:tr>
      <w:tr w:rsidR="007C62B5" w:rsidRPr="002A28F0" w:rsidTr="007C62B5">
        <w:trPr>
          <w:trHeight w:val="333"/>
          <w:jc w:val="center"/>
        </w:trPr>
        <w:tc>
          <w:tcPr>
            <w:tcW w:w="1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2B5" w:rsidRPr="00C61D88" w:rsidRDefault="007C62B5" w:rsidP="00714D8B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2B5" w:rsidRPr="00C61D88" w:rsidRDefault="007C62B5" w:rsidP="00714D8B">
            <w:pPr>
              <w:rPr>
                <w:sz w:val="14"/>
                <w:szCs w:val="14"/>
              </w:rPr>
            </w:pP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62B5" w:rsidRPr="00C61D88" w:rsidRDefault="007C62B5" w:rsidP="00714D8B">
            <w:pPr>
              <w:rPr>
                <w:sz w:val="14"/>
                <w:szCs w:val="14"/>
              </w:rPr>
            </w:pPr>
            <w:r w:rsidRPr="00C61D88">
              <w:rPr>
                <w:sz w:val="14"/>
                <w:szCs w:val="14"/>
              </w:rPr>
              <w:t>Федеральный бюджет</w:t>
            </w:r>
          </w:p>
        </w:tc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62B5" w:rsidRPr="00C61D88" w:rsidRDefault="007C62B5" w:rsidP="00714D8B">
            <w:pPr>
              <w:rPr>
                <w:sz w:val="14"/>
                <w:szCs w:val="14"/>
              </w:rPr>
            </w:pPr>
            <w:r w:rsidRPr="00C61D88">
              <w:rPr>
                <w:sz w:val="14"/>
                <w:szCs w:val="14"/>
              </w:rPr>
              <w:t>Проектная часть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62B5" w:rsidRPr="00C61D88" w:rsidRDefault="007C62B5" w:rsidP="00714D8B">
            <w:pPr>
              <w:rPr>
                <w:sz w:val="14"/>
                <w:szCs w:val="14"/>
              </w:rPr>
            </w:pPr>
            <w:r w:rsidRPr="00C61D88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2B5" w:rsidRPr="002A28F0" w:rsidRDefault="007C62B5" w:rsidP="00714D8B">
            <w:pPr>
              <w:jc w:val="center"/>
              <w:rPr>
                <w:sz w:val="14"/>
                <w:szCs w:val="14"/>
              </w:rPr>
            </w:pPr>
            <w:r w:rsidRPr="002A28F0">
              <w:rPr>
                <w:sz w:val="14"/>
                <w:szCs w:val="14"/>
              </w:rPr>
              <w:t>-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2B5" w:rsidRPr="002A28F0" w:rsidRDefault="007C62B5" w:rsidP="00714D8B">
            <w:pPr>
              <w:jc w:val="center"/>
              <w:rPr>
                <w:sz w:val="14"/>
                <w:szCs w:val="14"/>
              </w:rPr>
            </w:pPr>
            <w:r w:rsidRPr="002A28F0">
              <w:rPr>
                <w:sz w:val="14"/>
                <w:szCs w:val="14"/>
              </w:rPr>
              <w:t>909773,2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2B5" w:rsidRPr="002A28F0" w:rsidRDefault="007C62B5" w:rsidP="00714D8B">
            <w:pPr>
              <w:jc w:val="center"/>
              <w:rPr>
                <w:sz w:val="14"/>
                <w:szCs w:val="14"/>
              </w:rPr>
            </w:pPr>
            <w:r w:rsidRPr="002A28F0">
              <w:rPr>
                <w:sz w:val="14"/>
                <w:szCs w:val="14"/>
              </w:rPr>
              <w:t>235599,8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2B5" w:rsidRPr="002A28F0" w:rsidRDefault="007C62B5" w:rsidP="00714D8B">
            <w:pPr>
              <w:jc w:val="center"/>
              <w:rPr>
                <w:sz w:val="14"/>
                <w:szCs w:val="14"/>
              </w:rPr>
            </w:pPr>
            <w:r w:rsidRPr="002A28F0">
              <w:rPr>
                <w:sz w:val="14"/>
                <w:szCs w:val="14"/>
              </w:rPr>
              <w:t>8354,0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2B5" w:rsidRPr="002A28F0" w:rsidRDefault="007C62B5" w:rsidP="00714D8B">
            <w:pPr>
              <w:jc w:val="center"/>
              <w:rPr>
                <w:sz w:val="14"/>
                <w:szCs w:val="14"/>
              </w:rPr>
            </w:pPr>
            <w:r w:rsidRPr="002A28F0">
              <w:rPr>
                <w:sz w:val="14"/>
                <w:szCs w:val="14"/>
              </w:rPr>
              <w:t>-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2B5" w:rsidRPr="002A28F0" w:rsidRDefault="007C62B5" w:rsidP="00714D8B">
            <w:pPr>
              <w:jc w:val="center"/>
              <w:rPr>
                <w:sz w:val="14"/>
                <w:szCs w:val="14"/>
              </w:rPr>
            </w:pPr>
            <w:r w:rsidRPr="002A28F0">
              <w:rPr>
                <w:sz w:val="14"/>
                <w:szCs w:val="14"/>
              </w:rPr>
              <w:t>-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2B5" w:rsidRPr="002A28F0" w:rsidRDefault="007C62B5" w:rsidP="00714D8B">
            <w:pPr>
              <w:jc w:val="center"/>
              <w:rPr>
                <w:sz w:val="14"/>
                <w:szCs w:val="14"/>
              </w:rPr>
            </w:pPr>
            <w:r w:rsidRPr="002A28F0">
              <w:rPr>
                <w:sz w:val="14"/>
                <w:szCs w:val="14"/>
              </w:rPr>
              <w:t>1153727,0</w:t>
            </w:r>
          </w:p>
        </w:tc>
      </w:tr>
      <w:tr w:rsidR="007C62B5" w:rsidRPr="002A28F0" w:rsidTr="007C62B5">
        <w:trPr>
          <w:trHeight w:val="197"/>
          <w:jc w:val="center"/>
        </w:trPr>
        <w:tc>
          <w:tcPr>
            <w:tcW w:w="1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2B5" w:rsidRPr="00C61D88" w:rsidRDefault="007C62B5" w:rsidP="00714D8B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2B5" w:rsidRPr="00C61D88" w:rsidRDefault="007C62B5" w:rsidP="00714D8B">
            <w:pPr>
              <w:rPr>
                <w:sz w:val="14"/>
                <w:szCs w:val="14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2B5" w:rsidRPr="00C61D88" w:rsidRDefault="007C62B5" w:rsidP="00714D8B">
            <w:pPr>
              <w:rPr>
                <w:sz w:val="14"/>
                <w:szCs w:val="14"/>
              </w:rPr>
            </w:pPr>
          </w:p>
        </w:tc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2B5" w:rsidRPr="00C61D88" w:rsidRDefault="007C62B5" w:rsidP="00714D8B">
            <w:pPr>
              <w:rPr>
                <w:sz w:val="14"/>
                <w:szCs w:val="14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62B5" w:rsidRPr="00C61D88" w:rsidRDefault="007C62B5" w:rsidP="00714D8B">
            <w:pPr>
              <w:rPr>
                <w:sz w:val="14"/>
                <w:szCs w:val="14"/>
              </w:rPr>
            </w:pPr>
            <w:r w:rsidRPr="00C61D88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2B5" w:rsidRPr="002A28F0" w:rsidRDefault="007C62B5" w:rsidP="00714D8B">
            <w:pPr>
              <w:jc w:val="center"/>
              <w:rPr>
                <w:sz w:val="14"/>
                <w:szCs w:val="14"/>
              </w:rPr>
            </w:pPr>
            <w:r w:rsidRPr="002A28F0">
              <w:rPr>
                <w:sz w:val="14"/>
                <w:szCs w:val="14"/>
              </w:rPr>
              <w:t>858052,5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2B5" w:rsidRPr="002A28F0" w:rsidRDefault="007C62B5" w:rsidP="00714D8B">
            <w:pPr>
              <w:jc w:val="center"/>
              <w:rPr>
                <w:sz w:val="14"/>
                <w:szCs w:val="14"/>
              </w:rPr>
            </w:pPr>
            <w:r w:rsidRPr="002A28F0">
              <w:rPr>
                <w:sz w:val="14"/>
                <w:szCs w:val="14"/>
              </w:rPr>
              <w:t>-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2B5" w:rsidRPr="002A28F0" w:rsidRDefault="007C62B5" w:rsidP="00714D8B">
            <w:pPr>
              <w:jc w:val="center"/>
              <w:rPr>
                <w:sz w:val="14"/>
                <w:szCs w:val="14"/>
              </w:rPr>
            </w:pPr>
            <w:r w:rsidRPr="002A28F0">
              <w:rPr>
                <w:sz w:val="14"/>
                <w:szCs w:val="14"/>
              </w:rPr>
              <w:t>-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2B5" w:rsidRPr="002A28F0" w:rsidRDefault="007C62B5" w:rsidP="00714D8B">
            <w:pPr>
              <w:jc w:val="center"/>
              <w:rPr>
                <w:sz w:val="14"/>
                <w:szCs w:val="14"/>
              </w:rPr>
            </w:pPr>
            <w:r w:rsidRPr="002A28F0">
              <w:rPr>
                <w:sz w:val="14"/>
                <w:szCs w:val="14"/>
              </w:rPr>
              <w:t>-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2B5" w:rsidRPr="002A28F0" w:rsidRDefault="007C62B5" w:rsidP="00714D8B">
            <w:pPr>
              <w:jc w:val="center"/>
              <w:rPr>
                <w:sz w:val="14"/>
                <w:szCs w:val="14"/>
              </w:rPr>
            </w:pPr>
            <w:r w:rsidRPr="002A28F0">
              <w:rPr>
                <w:sz w:val="14"/>
                <w:szCs w:val="14"/>
              </w:rPr>
              <w:t>-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2B5" w:rsidRPr="002A28F0" w:rsidRDefault="007C62B5" w:rsidP="00714D8B">
            <w:pPr>
              <w:jc w:val="center"/>
              <w:rPr>
                <w:sz w:val="14"/>
                <w:szCs w:val="14"/>
              </w:rPr>
            </w:pPr>
            <w:r w:rsidRPr="002A28F0">
              <w:rPr>
                <w:sz w:val="14"/>
                <w:szCs w:val="14"/>
              </w:rPr>
              <w:t>-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2B5" w:rsidRPr="002A28F0" w:rsidRDefault="007C62B5" w:rsidP="00714D8B">
            <w:pPr>
              <w:jc w:val="center"/>
              <w:rPr>
                <w:sz w:val="14"/>
                <w:szCs w:val="14"/>
              </w:rPr>
            </w:pPr>
            <w:r w:rsidRPr="002A28F0">
              <w:rPr>
                <w:sz w:val="14"/>
                <w:szCs w:val="14"/>
              </w:rPr>
              <w:t>858052,5</w:t>
            </w:r>
          </w:p>
        </w:tc>
      </w:tr>
      <w:tr w:rsidR="007C62B5" w:rsidRPr="002A28F0" w:rsidTr="007C62B5">
        <w:trPr>
          <w:trHeight w:val="270"/>
          <w:jc w:val="center"/>
        </w:trPr>
        <w:tc>
          <w:tcPr>
            <w:tcW w:w="1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2B5" w:rsidRPr="00C61D88" w:rsidRDefault="007C62B5" w:rsidP="00714D8B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2B5" w:rsidRPr="00C61D88" w:rsidRDefault="007C62B5" w:rsidP="00714D8B">
            <w:pPr>
              <w:rPr>
                <w:sz w:val="14"/>
                <w:szCs w:val="14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2B5" w:rsidRPr="00C61D88" w:rsidRDefault="007C62B5" w:rsidP="00714D8B">
            <w:pPr>
              <w:rPr>
                <w:sz w:val="14"/>
                <w:szCs w:val="14"/>
              </w:rPr>
            </w:pPr>
          </w:p>
        </w:tc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2B5" w:rsidRPr="00C61D88" w:rsidRDefault="007C62B5" w:rsidP="00714D8B">
            <w:pPr>
              <w:rPr>
                <w:sz w:val="14"/>
                <w:szCs w:val="14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2B5" w:rsidRPr="00C61D88" w:rsidRDefault="007C62B5" w:rsidP="00714D8B">
            <w:pPr>
              <w:rPr>
                <w:sz w:val="14"/>
                <w:szCs w:val="14"/>
              </w:rPr>
            </w:pPr>
            <w:r w:rsidRPr="00C61D88">
              <w:rPr>
                <w:sz w:val="14"/>
                <w:szCs w:val="14"/>
              </w:rPr>
              <w:t>ИТОГО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2B5" w:rsidRPr="002A28F0" w:rsidRDefault="007C62B5" w:rsidP="00714D8B">
            <w:pPr>
              <w:jc w:val="center"/>
              <w:rPr>
                <w:sz w:val="14"/>
                <w:szCs w:val="14"/>
              </w:rPr>
            </w:pPr>
            <w:r w:rsidRPr="002A28F0">
              <w:rPr>
                <w:sz w:val="14"/>
                <w:szCs w:val="14"/>
              </w:rPr>
              <w:t>858052,5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2B5" w:rsidRPr="002A28F0" w:rsidRDefault="007C62B5" w:rsidP="00714D8B">
            <w:pPr>
              <w:jc w:val="center"/>
              <w:rPr>
                <w:sz w:val="14"/>
                <w:szCs w:val="14"/>
              </w:rPr>
            </w:pPr>
            <w:r w:rsidRPr="002A28F0">
              <w:rPr>
                <w:sz w:val="14"/>
                <w:szCs w:val="14"/>
              </w:rPr>
              <w:t>909773,2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2B5" w:rsidRPr="002A28F0" w:rsidRDefault="007C62B5" w:rsidP="00714D8B">
            <w:pPr>
              <w:jc w:val="center"/>
              <w:rPr>
                <w:sz w:val="14"/>
                <w:szCs w:val="14"/>
              </w:rPr>
            </w:pPr>
            <w:r w:rsidRPr="002A28F0">
              <w:rPr>
                <w:sz w:val="14"/>
                <w:szCs w:val="14"/>
              </w:rPr>
              <w:t>235599,8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2B5" w:rsidRPr="002A28F0" w:rsidRDefault="007C62B5" w:rsidP="00714D8B">
            <w:pPr>
              <w:jc w:val="center"/>
              <w:rPr>
                <w:sz w:val="14"/>
                <w:szCs w:val="14"/>
              </w:rPr>
            </w:pPr>
            <w:r w:rsidRPr="002A28F0">
              <w:rPr>
                <w:sz w:val="14"/>
                <w:szCs w:val="14"/>
              </w:rPr>
              <w:t>8354,0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2B5" w:rsidRPr="002A28F0" w:rsidRDefault="007C62B5" w:rsidP="00714D8B">
            <w:pPr>
              <w:jc w:val="center"/>
              <w:rPr>
                <w:sz w:val="14"/>
                <w:szCs w:val="14"/>
              </w:rPr>
            </w:pPr>
            <w:r w:rsidRPr="002A28F0">
              <w:rPr>
                <w:sz w:val="14"/>
                <w:szCs w:val="14"/>
              </w:rPr>
              <w:t>-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2B5" w:rsidRPr="002A28F0" w:rsidRDefault="007C62B5" w:rsidP="00714D8B">
            <w:pPr>
              <w:jc w:val="center"/>
              <w:rPr>
                <w:sz w:val="14"/>
                <w:szCs w:val="14"/>
              </w:rPr>
            </w:pPr>
            <w:r w:rsidRPr="002A28F0">
              <w:rPr>
                <w:sz w:val="14"/>
                <w:szCs w:val="14"/>
              </w:rPr>
              <w:t>-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2B5" w:rsidRPr="002A28F0" w:rsidRDefault="007C62B5" w:rsidP="00714D8B">
            <w:pPr>
              <w:jc w:val="center"/>
              <w:rPr>
                <w:sz w:val="14"/>
                <w:szCs w:val="14"/>
              </w:rPr>
            </w:pPr>
            <w:r w:rsidRPr="002A28F0">
              <w:rPr>
                <w:sz w:val="14"/>
                <w:szCs w:val="14"/>
              </w:rPr>
              <w:t>2011779,5</w:t>
            </w:r>
          </w:p>
        </w:tc>
      </w:tr>
      <w:tr w:rsidR="007C62B5" w:rsidRPr="002A28F0" w:rsidTr="007C62B5">
        <w:trPr>
          <w:trHeight w:val="270"/>
          <w:jc w:val="center"/>
        </w:trPr>
        <w:tc>
          <w:tcPr>
            <w:tcW w:w="1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2B5" w:rsidRPr="00C61D88" w:rsidRDefault="007C62B5" w:rsidP="00714D8B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2B5" w:rsidRPr="00C61D88" w:rsidRDefault="007C62B5" w:rsidP="00714D8B">
            <w:pPr>
              <w:rPr>
                <w:sz w:val="14"/>
                <w:szCs w:val="14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2B5" w:rsidRPr="00C61D88" w:rsidRDefault="007C62B5" w:rsidP="00714D8B">
            <w:pPr>
              <w:rPr>
                <w:sz w:val="14"/>
                <w:szCs w:val="14"/>
              </w:rPr>
            </w:pP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62B5" w:rsidRPr="00C61D88" w:rsidRDefault="007C62B5" w:rsidP="00714D8B">
            <w:pPr>
              <w:rPr>
                <w:sz w:val="14"/>
                <w:szCs w:val="14"/>
              </w:rPr>
            </w:pPr>
            <w:r w:rsidRPr="00C61D88">
              <w:rPr>
                <w:sz w:val="14"/>
                <w:szCs w:val="14"/>
              </w:rPr>
              <w:t>Процессная часть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2B5" w:rsidRPr="002A28F0" w:rsidRDefault="007C62B5" w:rsidP="00714D8B">
            <w:pPr>
              <w:jc w:val="center"/>
              <w:rPr>
                <w:sz w:val="14"/>
                <w:szCs w:val="14"/>
              </w:rPr>
            </w:pPr>
            <w:r w:rsidRPr="002A28F0">
              <w:rPr>
                <w:sz w:val="14"/>
                <w:szCs w:val="14"/>
              </w:rPr>
              <w:t>15813,7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2B5" w:rsidRPr="002A28F0" w:rsidRDefault="007C62B5" w:rsidP="00714D8B">
            <w:pPr>
              <w:jc w:val="center"/>
              <w:rPr>
                <w:sz w:val="14"/>
                <w:szCs w:val="14"/>
              </w:rPr>
            </w:pPr>
            <w:r w:rsidRPr="002A28F0">
              <w:rPr>
                <w:sz w:val="14"/>
                <w:szCs w:val="14"/>
              </w:rPr>
              <w:t>3180407,0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2B5" w:rsidRPr="002A28F0" w:rsidRDefault="007C62B5" w:rsidP="00714D8B">
            <w:pPr>
              <w:jc w:val="center"/>
              <w:rPr>
                <w:sz w:val="14"/>
                <w:szCs w:val="14"/>
              </w:rPr>
            </w:pPr>
            <w:r w:rsidRPr="002A28F0">
              <w:rPr>
                <w:sz w:val="14"/>
                <w:szCs w:val="14"/>
              </w:rPr>
              <w:t>77124,1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2B5" w:rsidRPr="002A28F0" w:rsidRDefault="007C62B5" w:rsidP="00714D8B">
            <w:pPr>
              <w:jc w:val="center"/>
              <w:rPr>
                <w:sz w:val="14"/>
                <w:szCs w:val="14"/>
              </w:rPr>
            </w:pPr>
            <w:r w:rsidRPr="002A28F0">
              <w:rPr>
                <w:sz w:val="14"/>
                <w:szCs w:val="14"/>
              </w:rPr>
              <w:t>80661,7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2B5" w:rsidRPr="002A28F0" w:rsidRDefault="007C62B5" w:rsidP="00714D8B">
            <w:pPr>
              <w:jc w:val="center"/>
              <w:rPr>
                <w:sz w:val="14"/>
                <w:szCs w:val="14"/>
              </w:rPr>
            </w:pPr>
            <w:r w:rsidRPr="002A28F0">
              <w:rPr>
                <w:sz w:val="14"/>
                <w:szCs w:val="14"/>
              </w:rPr>
              <w:t>81860,2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2B5" w:rsidRPr="002A28F0" w:rsidRDefault="007C62B5" w:rsidP="00714D8B">
            <w:pPr>
              <w:jc w:val="center"/>
              <w:rPr>
                <w:sz w:val="14"/>
                <w:szCs w:val="14"/>
              </w:rPr>
            </w:pPr>
            <w:r w:rsidRPr="002A28F0">
              <w:rPr>
                <w:sz w:val="14"/>
                <w:szCs w:val="14"/>
              </w:rPr>
              <w:t>85134,6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2B5" w:rsidRPr="002A28F0" w:rsidRDefault="007C62B5" w:rsidP="00714D8B">
            <w:pPr>
              <w:jc w:val="center"/>
              <w:rPr>
                <w:sz w:val="14"/>
                <w:szCs w:val="14"/>
              </w:rPr>
            </w:pPr>
            <w:r w:rsidRPr="002A28F0">
              <w:rPr>
                <w:sz w:val="14"/>
                <w:szCs w:val="14"/>
              </w:rPr>
              <w:t>3521001,3</w:t>
            </w:r>
          </w:p>
        </w:tc>
      </w:tr>
      <w:tr w:rsidR="007C62B5" w:rsidRPr="002A28F0" w:rsidTr="007C62B5">
        <w:trPr>
          <w:trHeight w:val="270"/>
          <w:jc w:val="center"/>
        </w:trPr>
        <w:tc>
          <w:tcPr>
            <w:tcW w:w="1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2B5" w:rsidRPr="00C61D88" w:rsidRDefault="007C62B5" w:rsidP="00714D8B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2B5" w:rsidRPr="00C61D88" w:rsidRDefault="007C62B5" w:rsidP="00714D8B">
            <w:pPr>
              <w:rPr>
                <w:sz w:val="14"/>
                <w:szCs w:val="14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2B5" w:rsidRPr="00C61D88" w:rsidRDefault="007C62B5" w:rsidP="00714D8B">
            <w:pPr>
              <w:rPr>
                <w:sz w:val="14"/>
                <w:szCs w:val="14"/>
              </w:rPr>
            </w:pP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62B5" w:rsidRPr="00C61D88" w:rsidRDefault="007C62B5" w:rsidP="00714D8B">
            <w:pPr>
              <w:rPr>
                <w:sz w:val="14"/>
                <w:szCs w:val="14"/>
              </w:rPr>
            </w:pPr>
            <w:r w:rsidRPr="00C61D88">
              <w:rPr>
                <w:sz w:val="14"/>
                <w:szCs w:val="14"/>
              </w:rPr>
              <w:t>ИТОГО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2B5" w:rsidRPr="002A28F0" w:rsidRDefault="007C62B5" w:rsidP="00714D8B">
            <w:pPr>
              <w:jc w:val="center"/>
              <w:rPr>
                <w:sz w:val="14"/>
                <w:szCs w:val="14"/>
              </w:rPr>
            </w:pPr>
            <w:r w:rsidRPr="002A28F0">
              <w:rPr>
                <w:sz w:val="14"/>
                <w:szCs w:val="14"/>
              </w:rPr>
              <w:t>873866,2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2B5" w:rsidRPr="002A28F0" w:rsidRDefault="007C62B5" w:rsidP="00714D8B">
            <w:pPr>
              <w:jc w:val="center"/>
              <w:rPr>
                <w:sz w:val="14"/>
                <w:szCs w:val="14"/>
              </w:rPr>
            </w:pPr>
            <w:r w:rsidRPr="002A28F0">
              <w:rPr>
                <w:sz w:val="14"/>
                <w:szCs w:val="14"/>
              </w:rPr>
              <w:t>4090180,2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2B5" w:rsidRPr="002A28F0" w:rsidRDefault="007C62B5" w:rsidP="00714D8B">
            <w:pPr>
              <w:jc w:val="center"/>
              <w:rPr>
                <w:sz w:val="14"/>
                <w:szCs w:val="14"/>
              </w:rPr>
            </w:pPr>
            <w:r w:rsidRPr="002A28F0">
              <w:rPr>
                <w:sz w:val="14"/>
                <w:szCs w:val="14"/>
              </w:rPr>
              <w:t>312723,9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2B5" w:rsidRPr="002A28F0" w:rsidRDefault="007C62B5" w:rsidP="00714D8B">
            <w:pPr>
              <w:jc w:val="center"/>
              <w:rPr>
                <w:sz w:val="14"/>
                <w:szCs w:val="14"/>
              </w:rPr>
            </w:pPr>
            <w:r w:rsidRPr="002A28F0">
              <w:rPr>
                <w:sz w:val="14"/>
                <w:szCs w:val="14"/>
              </w:rPr>
              <w:t>89015,7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2B5" w:rsidRPr="002A28F0" w:rsidRDefault="007C62B5" w:rsidP="00714D8B">
            <w:pPr>
              <w:jc w:val="center"/>
              <w:rPr>
                <w:sz w:val="14"/>
                <w:szCs w:val="14"/>
              </w:rPr>
            </w:pPr>
            <w:r w:rsidRPr="002A28F0">
              <w:rPr>
                <w:sz w:val="14"/>
                <w:szCs w:val="14"/>
              </w:rPr>
              <w:t>81860,2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2B5" w:rsidRPr="002A28F0" w:rsidRDefault="007C62B5" w:rsidP="00714D8B">
            <w:pPr>
              <w:jc w:val="center"/>
              <w:rPr>
                <w:sz w:val="14"/>
                <w:szCs w:val="14"/>
              </w:rPr>
            </w:pPr>
            <w:r w:rsidRPr="002A28F0">
              <w:rPr>
                <w:sz w:val="14"/>
                <w:szCs w:val="14"/>
              </w:rPr>
              <w:t>85134,6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2B5" w:rsidRPr="002A28F0" w:rsidRDefault="007C62B5" w:rsidP="00714D8B">
            <w:pPr>
              <w:jc w:val="center"/>
              <w:rPr>
                <w:sz w:val="14"/>
                <w:szCs w:val="14"/>
              </w:rPr>
            </w:pPr>
            <w:r w:rsidRPr="002A28F0">
              <w:rPr>
                <w:sz w:val="14"/>
                <w:szCs w:val="14"/>
              </w:rPr>
              <w:t>5532780,8</w:t>
            </w:r>
          </w:p>
        </w:tc>
      </w:tr>
      <w:tr w:rsidR="007C62B5" w:rsidRPr="00060B1E" w:rsidTr="007C62B5">
        <w:trPr>
          <w:trHeight w:val="270"/>
          <w:jc w:val="center"/>
        </w:trPr>
        <w:tc>
          <w:tcPr>
            <w:tcW w:w="1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2B5" w:rsidRPr="00C61D88" w:rsidRDefault="007C62B5" w:rsidP="00714D8B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2B5" w:rsidRPr="00C61D88" w:rsidRDefault="007C62B5" w:rsidP="00714D8B">
            <w:pPr>
              <w:rPr>
                <w:sz w:val="14"/>
                <w:szCs w:val="14"/>
              </w:rPr>
            </w:pP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62B5" w:rsidRPr="00C61D88" w:rsidRDefault="007C62B5" w:rsidP="00714D8B">
            <w:pPr>
              <w:rPr>
                <w:sz w:val="14"/>
                <w:szCs w:val="14"/>
              </w:rPr>
            </w:pPr>
            <w:r w:rsidRPr="00C61D88">
              <w:rPr>
                <w:sz w:val="14"/>
                <w:szCs w:val="14"/>
              </w:rPr>
              <w:t>Внебюджетные средства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62B5" w:rsidRPr="00C61D88" w:rsidRDefault="007C62B5" w:rsidP="00714D8B">
            <w:pPr>
              <w:rPr>
                <w:sz w:val="14"/>
                <w:szCs w:val="14"/>
              </w:rPr>
            </w:pPr>
            <w:r w:rsidRPr="00C61D88">
              <w:rPr>
                <w:sz w:val="14"/>
                <w:szCs w:val="14"/>
              </w:rPr>
              <w:t>Процессная часть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2B5" w:rsidRPr="00060B1E" w:rsidRDefault="007C62B5" w:rsidP="00714D8B">
            <w:pPr>
              <w:jc w:val="center"/>
              <w:rPr>
                <w:sz w:val="14"/>
                <w:szCs w:val="14"/>
              </w:rPr>
            </w:pPr>
            <w:r w:rsidRPr="00060B1E">
              <w:rPr>
                <w:sz w:val="14"/>
                <w:szCs w:val="14"/>
              </w:rPr>
              <w:t>1135835,6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2B5" w:rsidRPr="00060B1E" w:rsidRDefault="007C62B5" w:rsidP="00714D8B">
            <w:pPr>
              <w:jc w:val="center"/>
              <w:rPr>
                <w:sz w:val="14"/>
                <w:szCs w:val="14"/>
              </w:rPr>
            </w:pPr>
            <w:r w:rsidRPr="00060B1E">
              <w:rPr>
                <w:sz w:val="14"/>
                <w:szCs w:val="14"/>
              </w:rPr>
              <w:t>1953661,5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2B5" w:rsidRPr="00060B1E" w:rsidRDefault="007C62B5" w:rsidP="00714D8B">
            <w:pPr>
              <w:jc w:val="center"/>
              <w:rPr>
                <w:sz w:val="14"/>
                <w:szCs w:val="14"/>
              </w:rPr>
            </w:pPr>
            <w:r w:rsidRPr="00060B1E">
              <w:rPr>
                <w:sz w:val="14"/>
                <w:szCs w:val="14"/>
              </w:rPr>
              <w:t>2623156,0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2B5" w:rsidRPr="00060B1E" w:rsidRDefault="007C62B5" w:rsidP="00714D8B">
            <w:pPr>
              <w:jc w:val="center"/>
              <w:rPr>
                <w:sz w:val="14"/>
                <w:szCs w:val="14"/>
              </w:rPr>
            </w:pPr>
            <w:r w:rsidRPr="00060B1E">
              <w:rPr>
                <w:sz w:val="14"/>
                <w:szCs w:val="14"/>
              </w:rPr>
              <w:t>2730198,4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2B5" w:rsidRPr="00060B1E" w:rsidRDefault="007C62B5" w:rsidP="00714D8B">
            <w:pPr>
              <w:jc w:val="center"/>
              <w:rPr>
                <w:sz w:val="14"/>
                <w:szCs w:val="14"/>
              </w:rPr>
            </w:pPr>
            <w:r w:rsidRPr="00060B1E">
              <w:rPr>
                <w:sz w:val="14"/>
                <w:szCs w:val="14"/>
              </w:rPr>
              <w:t>2839406,3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2B5" w:rsidRPr="00060B1E" w:rsidRDefault="007C62B5" w:rsidP="00714D8B">
            <w:pPr>
              <w:jc w:val="center"/>
              <w:rPr>
                <w:sz w:val="14"/>
                <w:szCs w:val="14"/>
              </w:rPr>
            </w:pPr>
            <w:r w:rsidRPr="00060B1E">
              <w:rPr>
                <w:sz w:val="14"/>
                <w:szCs w:val="14"/>
              </w:rPr>
              <w:t>2952982,5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2B5" w:rsidRPr="00060B1E" w:rsidRDefault="007C62B5" w:rsidP="00714D8B">
            <w:pPr>
              <w:jc w:val="center"/>
              <w:rPr>
                <w:sz w:val="14"/>
                <w:szCs w:val="14"/>
              </w:rPr>
            </w:pPr>
            <w:r w:rsidRPr="00060B1E">
              <w:rPr>
                <w:sz w:val="14"/>
                <w:szCs w:val="14"/>
              </w:rPr>
              <w:t>14235240,3</w:t>
            </w:r>
          </w:p>
        </w:tc>
      </w:tr>
      <w:tr w:rsidR="007C62B5" w:rsidRPr="00060B1E" w:rsidTr="007C62B5">
        <w:trPr>
          <w:trHeight w:val="270"/>
          <w:jc w:val="center"/>
        </w:trPr>
        <w:tc>
          <w:tcPr>
            <w:tcW w:w="1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2B5" w:rsidRPr="00C61D88" w:rsidRDefault="007C62B5" w:rsidP="00714D8B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2B5" w:rsidRPr="00C61D88" w:rsidRDefault="007C62B5" w:rsidP="00714D8B">
            <w:pPr>
              <w:rPr>
                <w:sz w:val="14"/>
                <w:szCs w:val="14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2B5" w:rsidRPr="00C61D88" w:rsidRDefault="007C62B5" w:rsidP="00714D8B">
            <w:pPr>
              <w:rPr>
                <w:sz w:val="14"/>
                <w:szCs w:val="14"/>
              </w:rPr>
            </w:pP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62B5" w:rsidRPr="00C61D88" w:rsidRDefault="007C62B5" w:rsidP="00714D8B">
            <w:pPr>
              <w:rPr>
                <w:sz w:val="14"/>
                <w:szCs w:val="14"/>
              </w:rPr>
            </w:pPr>
            <w:r w:rsidRPr="00C61D88">
              <w:rPr>
                <w:sz w:val="14"/>
                <w:szCs w:val="14"/>
              </w:rPr>
              <w:t>ИТОГО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2B5" w:rsidRPr="00060B1E" w:rsidRDefault="007C62B5" w:rsidP="00714D8B">
            <w:pPr>
              <w:jc w:val="center"/>
              <w:rPr>
                <w:sz w:val="14"/>
                <w:szCs w:val="14"/>
              </w:rPr>
            </w:pPr>
            <w:r w:rsidRPr="00060B1E">
              <w:rPr>
                <w:sz w:val="14"/>
                <w:szCs w:val="14"/>
              </w:rPr>
              <w:t>1135835,6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2B5" w:rsidRPr="00060B1E" w:rsidRDefault="007C62B5" w:rsidP="00714D8B">
            <w:pPr>
              <w:jc w:val="center"/>
              <w:rPr>
                <w:sz w:val="14"/>
                <w:szCs w:val="14"/>
              </w:rPr>
            </w:pPr>
            <w:r w:rsidRPr="00060B1E">
              <w:rPr>
                <w:sz w:val="14"/>
                <w:szCs w:val="14"/>
              </w:rPr>
              <w:t>1953661,5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2B5" w:rsidRPr="00060B1E" w:rsidRDefault="007C62B5" w:rsidP="00714D8B">
            <w:pPr>
              <w:jc w:val="center"/>
              <w:rPr>
                <w:sz w:val="14"/>
                <w:szCs w:val="14"/>
              </w:rPr>
            </w:pPr>
            <w:r w:rsidRPr="00060B1E">
              <w:rPr>
                <w:sz w:val="14"/>
                <w:szCs w:val="14"/>
              </w:rPr>
              <w:t>2623156,0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2B5" w:rsidRPr="00060B1E" w:rsidRDefault="007C62B5" w:rsidP="00714D8B">
            <w:pPr>
              <w:jc w:val="center"/>
              <w:rPr>
                <w:sz w:val="14"/>
                <w:szCs w:val="14"/>
              </w:rPr>
            </w:pPr>
            <w:r w:rsidRPr="00060B1E">
              <w:rPr>
                <w:sz w:val="14"/>
                <w:szCs w:val="14"/>
              </w:rPr>
              <w:t>2730198,4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2B5" w:rsidRPr="00060B1E" w:rsidRDefault="007C62B5" w:rsidP="00714D8B">
            <w:pPr>
              <w:jc w:val="center"/>
              <w:rPr>
                <w:sz w:val="14"/>
                <w:szCs w:val="14"/>
              </w:rPr>
            </w:pPr>
            <w:r w:rsidRPr="00060B1E">
              <w:rPr>
                <w:sz w:val="14"/>
                <w:szCs w:val="14"/>
              </w:rPr>
              <w:t>2839406,3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2B5" w:rsidRPr="00060B1E" w:rsidRDefault="007C62B5" w:rsidP="00714D8B">
            <w:pPr>
              <w:jc w:val="center"/>
              <w:rPr>
                <w:sz w:val="14"/>
                <w:szCs w:val="14"/>
              </w:rPr>
            </w:pPr>
            <w:r w:rsidRPr="00060B1E">
              <w:rPr>
                <w:sz w:val="14"/>
                <w:szCs w:val="14"/>
              </w:rPr>
              <w:t>2952982,5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2B5" w:rsidRPr="00060B1E" w:rsidRDefault="007C62B5" w:rsidP="00714D8B">
            <w:pPr>
              <w:jc w:val="center"/>
              <w:rPr>
                <w:sz w:val="14"/>
                <w:szCs w:val="14"/>
              </w:rPr>
            </w:pPr>
            <w:r w:rsidRPr="00060B1E">
              <w:rPr>
                <w:sz w:val="14"/>
                <w:szCs w:val="14"/>
              </w:rPr>
              <w:t>14235240,3</w:t>
            </w:r>
          </w:p>
        </w:tc>
      </w:tr>
      <w:tr w:rsidR="007C62B5" w:rsidRPr="00060B1E" w:rsidTr="007C62B5">
        <w:trPr>
          <w:trHeight w:val="270"/>
          <w:jc w:val="center"/>
        </w:trPr>
        <w:tc>
          <w:tcPr>
            <w:tcW w:w="1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2B5" w:rsidRPr="00C61D88" w:rsidRDefault="007C62B5" w:rsidP="00714D8B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62B5" w:rsidRPr="00C61D88" w:rsidRDefault="007C62B5" w:rsidP="00714D8B">
            <w:pPr>
              <w:rPr>
                <w:sz w:val="14"/>
                <w:szCs w:val="14"/>
              </w:rPr>
            </w:pPr>
            <w:r w:rsidRPr="00C61D88">
              <w:rPr>
                <w:sz w:val="14"/>
                <w:szCs w:val="14"/>
              </w:rPr>
              <w:t>ВСЕГО</w:t>
            </w: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62B5" w:rsidRPr="00C61D88" w:rsidRDefault="007C62B5" w:rsidP="00714D8B">
            <w:pPr>
              <w:rPr>
                <w:sz w:val="14"/>
                <w:szCs w:val="14"/>
              </w:rPr>
            </w:pPr>
            <w:r w:rsidRPr="00C61D88">
              <w:rPr>
                <w:sz w:val="14"/>
                <w:szCs w:val="14"/>
              </w:rPr>
              <w:t>Проектная часть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62B5" w:rsidRPr="00C61D88" w:rsidRDefault="007C62B5" w:rsidP="00714D8B">
            <w:pPr>
              <w:rPr>
                <w:sz w:val="14"/>
                <w:szCs w:val="14"/>
              </w:rPr>
            </w:pPr>
            <w:r w:rsidRPr="00C61D88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2B5" w:rsidRPr="00060B1E" w:rsidRDefault="007C62B5" w:rsidP="00714D8B">
            <w:pPr>
              <w:jc w:val="center"/>
              <w:rPr>
                <w:sz w:val="14"/>
                <w:szCs w:val="14"/>
              </w:rPr>
            </w:pPr>
            <w:r w:rsidRPr="00060B1E">
              <w:rPr>
                <w:sz w:val="14"/>
                <w:szCs w:val="14"/>
              </w:rPr>
              <w:t>170547,2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2B5" w:rsidRPr="00060B1E" w:rsidRDefault="007C62B5" w:rsidP="00714D8B">
            <w:pPr>
              <w:jc w:val="center"/>
              <w:rPr>
                <w:sz w:val="14"/>
                <w:szCs w:val="14"/>
              </w:rPr>
            </w:pPr>
            <w:r w:rsidRPr="00060B1E">
              <w:rPr>
                <w:sz w:val="14"/>
                <w:szCs w:val="14"/>
              </w:rPr>
              <w:t>2002096,5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2B5" w:rsidRPr="00060B1E" w:rsidRDefault="007C62B5" w:rsidP="00714D8B">
            <w:pPr>
              <w:jc w:val="center"/>
              <w:rPr>
                <w:sz w:val="14"/>
                <w:szCs w:val="14"/>
              </w:rPr>
            </w:pPr>
            <w:r w:rsidRPr="00060B1E">
              <w:rPr>
                <w:sz w:val="14"/>
                <w:szCs w:val="14"/>
              </w:rPr>
              <w:t>526294,6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2B5" w:rsidRPr="00060B1E" w:rsidRDefault="007C62B5" w:rsidP="00714D8B">
            <w:pPr>
              <w:jc w:val="center"/>
              <w:rPr>
                <w:sz w:val="14"/>
                <w:szCs w:val="14"/>
              </w:rPr>
            </w:pPr>
            <w:r w:rsidRPr="00060B1E">
              <w:rPr>
                <w:sz w:val="14"/>
                <w:szCs w:val="14"/>
              </w:rPr>
              <w:t>56235,0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2B5" w:rsidRPr="00060B1E" w:rsidRDefault="007C62B5" w:rsidP="00714D8B">
            <w:pPr>
              <w:jc w:val="center"/>
              <w:rPr>
                <w:sz w:val="14"/>
                <w:szCs w:val="14"/>
              </w:rPr>
            </w:pPr>
            <w:r w:rsidRPr="00060B1E">
              <w:rPr>
                <w:sz w:val="14"/>
                <w:szCs w:val="14"/>
              </w:rPr>
              <w:t>-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2B5" w:rsidRPr="00060B1E" w:rsidRDefault="007C62B5" w:rsidP="00714D8B">
            <w:pPr>
              <w:jc w:val="center"/>
              <w:rPr>
                <w:sz w:val="14"/>
                <w:szCs w:val="14"/>
              </w:rPr>
            </w:pPr>
            <w:r w:rsidRPr="00060B1E">
              <w:rPr>
                <w:sz w:val="14"/>
                <w:szCs w:val="14"/>
              </w:rPr>
              <w:t>-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2B5" w:rsidRPr="00060B1E" w:rsidRDefault="007C62B5" w:rsidP="00714D8B">
            <w:pPr>
              <w:jc w:val="center"/>
              <w:rPr>
                <w:sz w:val="14"/>
                <w:szCs w:val="14"/>
              </w:rPr>
            </w:pPr>
            <w:r w:rsidRPr="00060B1E">
              <w:rPr>
                <w:sz w:val="14"/>
                <w:szCs w:val="14"/>
              </w:rPr>
              <w:t>2755173,3</w:t>
            </w:r>
          </w:p>
        </w:tc>
      </w:tr>
      <w:tr w:rsidR="00DE185A" w:rsidRPr="00060B1E" w:rsidTr="00814C6E">
        <w:trPr>
          <w:trHeight w:val="270"/>
          <w:jc w:val="center"/>
        </w:trPr>
        <w:tc>
          <w:tcPr>
            <w:tcW w:w="1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85A" w:rsidRPr="00C61D88" w:rsidRDefault="00DE185A" w:rsidP="00714D8B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85A" w:rsidRPr="00C61D88" w:rsidRDefault="00DE185A" w:rsidP="00714D8B">
            <w:pPr>
              <w:rPr>
                <w:sz w:val="14"/>
                <w:szCs w:val="14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85A" w:rsidRPr="00C61D88" w:rsidRDefault="00DE185A" w:rsidP="00714D8B">
            <w:pPr>
              <w:rPr>
                <w:sz w:val="14"/>
                <w:szCs w:val="14"/>
              </w:rPr>
            </w:pP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85A" w:rsidRPr="00C61D88" w:rsidRDefault="00DE185A" w:rsidP="00714D8B">
            <w:pPr>
              <w:rPr>
                <w:sz w:val="14"/>
                <w:szCs w:val="14"/>
              </w:rPr>
            </w:pPr>
            <w:r w:rsidRPr="00C61D88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185A" w:rsidRPr="00DE185A" w:rsidRDefault="00DE185A">
            <w:pPr>
              <w:jc w:val="center"/>
              <w:rPr>
                <w:sz w:val="14"/>
                <w:szCs w:val="14"/>
              </w:rPr>
            </w:pPr>
            <w:r w:rsidRPr="00DE185A">
              <w:rPr>
                <w:sz w:val="14"/>
                <w:szCs w:val="14"/>
              </w:rPr>
              <w:t>6637054,4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185A" w:rsidRPr="00DE185A" w:rsidRDefault="00DE185A">
            <w:pPr>
              <w:jc w:val="center"/>
              <w:rPr>
                <w:sz w:val="14"/>
                <w:szCs w:val="14"/>
              </w:rPr>
            </w:pPr>
            <w:r w:rsidRPr="00DE185A">
              <w:rPr>
                <w:sz w:val="14"/>
                <w:szCs w:val="14"/>
              </w:rPr>
              <w:t>12328945,5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185A" w:rsidRPr="00DE185A" w:rsidRDefault="00DE185A">
            <w:pPr>
              <w:jc w:val="center"/>
              <w:rPr>
                <w:sz w:val="14"/>
                <w:szCs w:val="14"/>
              </w:rPr>
            </w:pPr>
            <w:r w:rsidRPr="00DE185A">
              <w:rPr>
                <w:sz w:val="14"/>
                <w:szCs w:val="14"/>
              </w:rPr>
              <w:t>12737369,8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185A" w:rsidRPr="00DE185A" w:rsidRDefault="00DE185A">
            <w:pPr>
              <w:jc w:val="center"/>
              <w:rPr>
                <w:sz w:val="14"/>
                <w:szCs w:val="14"/>
              </w:rPr>
            </w:pPr>
            <w:r w:rsidRPr="00DE185A">
              <w:rPr>
                <w:sz w:val="14"/>
                <w:szCs w:val="14"/>
              </w:rPr>
              <w:t>8028086,5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185A" w:rsidRPr="00DE185A" w:rsidRDefault="00DE185A">
            <w:pPr>
              <w:jc w:val="center"/>
              <w:rPr>
                <w:sz w:val="14"/>
                <w:szCs w:val="14"/>
              </w:rPr>
            </w:pPr>
            <w:r w:rsidRPr="00DE185A">
              <w:rPr>
                <w:sz w:val="14"/>
                <w:szCs w:val="14"/>
              </w:rPr>
              <w:t>8593262,9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185A" w:rsidRPr="00DE185A" w:rsidRDefault="00DE185A">
            <w:pPr>
              <w:jc w:val="center"/>
              <w:rPr>
                <w:sz w:val="14"/>
                <w:szCs w:val="14"/>
              </w:rPr>
            </w:pPr>
            <w:r w:rsidRPr="00DE185A">
              <w:rPr>
                <w:sz w:val="14"/>
                <w:szCs w:val="14"/>
              </w:rPr>
              <w:t>12992881,0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185A" w:rsidRPr="00DE185A" w:rsidRDefault="00DE185A">
            <w:pPr>
              <w:jc w:val="center"/>
              <w:rPr>
                <w:sz w:val="14"/>
                <w:szCs w:val="14"/>
              </w:rPr>
            </w:pPr>
            <w:r w:rsidRPr="00DE185A">
              <w:rPr>
                <w:sz w:val="14"/>
                <w:szCs w:val="14"/>
              </w:rPr>
              <w:t>61317600,1</w:t>
            </w:r>
          </w:p>
        </w:tc>
      </w:tr>
      <w:tr w:rsidR="00DE185A" w:rsidRPr="00060B1E" w:rsidTr="00814C6E">
        <w:trPr>
          <w:trHeight w:val="270"/>
          <w:jc w:val="center"/>
        </w:trPr>
        <w:tc>
          <w:tcPr>
            <w:tcW w:w="1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85A" w:rsidRPr="00C61D88" w:rsidRDefault="00DE185A" w:rsidP="00714D8B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85A" w:rsidRPr="00C61D88" w:rsidRDefault="00DE185A" w:rsidP="00714D8B">
            <w:pPr>
              <w:rPr>
                <w:sz w:val="14"/>
                <w:szCs w:val="14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85A" w:rsidRPr="00C61D88" w:rsidRDefault="00DE185A" w:rsidP="00714D8B">
            <w:pPr>
              <w:rPr>
                <w:sz w:val="14"/>
                <w:szCs w:val="14"/>
              </w:rPr>
            </w:pP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85A" w:rsidRPr="00C61D88" w:rsidRDefault="00DE185A" w:rsidP="00714D8B">
            <w:pPr>
              <w:rPr>
                <w:sz w:val="14"/>
                <w:szCs w:val="14"/>
              </w:rPr>
            </w:pPr>
            <w:r w:rsidRPr="00C61D88">
              <w:rPr>
                <w:sz w:val="14"/>
                <w:szCs w:val="14"/>
              </w:rPr>
              <w:t>ВСЕГО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85A" w:rsidRPr="00DE185A" w:rsidRDefault="00DE185A">
            <w:pPr>
              <w:jc w:val="center"/>
              <w:rPr>
                <w:sz w:val="14"/>
                <w:szCs w:val="14"/>
              </w:rPr>
            </w:pPr>
            <w:r w:rsidRPr="00DE185A">
              <w:rPr>
                <w:sz w:val="14"/>
                <w:szCs w:val="14"/>
              </w:rPr>
              <w:t>6807601,6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85A" w:rsidRPr="00DE185A" w:rsidRDefault="00DE185A">
            <w:pPr>
              <w:jc w:val="center"/>
              <w:rPr>
                <w:sz w:val="14"/>
                <w:szCs w:val="14"/>
              </w:rPr>
            </w:pPr>
            <w:r w:rsidRPr="00DE185A">
              <w:rPr>
                <w:sz w:val="14"/>
                <w:szCs w:val="14"/>
              </w:rPr>
              <w:t>14331042,0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85A" w:rsidRPr="00DE185A" w:rsidRDefault="00DE185A">
            <w:pPr>
              <w:jc w:val="center"/>
              <w:rPr>
                <w:sz w:val="14"/>
                <w:szCs w:val="14"/>
              </w:rPr>
            </w:pPr>
            <w:r w:rsidRPr="00DE185A">
              <w:rPr>
                <w:sz w:val="14"/>
                <w:szCs w:val="14"/>
              </w:rPr>
              <w:t>13263664,4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85A" w:rsidRPr="00DE185A" w:rsidRDefault="00DE185A">
            <w:pPr>
              <w:jc w:val="center"/>
              <w:rPr>
                <w:sz w:val="14"/>
                <w:szCs w:val="14"/>
              </w:rPr>
            </w:pPr>
            <w:r w:rsidRPr="00DE185A">
              <w:rPr>
                <w:sz w:val="14"/>
                <w:szCs w:val="14"/>
              </w:rPr>
              <w:t>8084321,5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85A" w:rsidRPr="00DE185A" w:rsidRDefault="00DE185A">
            <w:pPr>
              <w:jc w:val="center"/>
              <w:rPr>
                <w:sz w:val="14"/>
                <w:szCs w:val="14"/>
              </w:rPr>
            </w:pPr>
            <w:r w:rsidRPr="00DE185A">
              <w:rPr>
                <w:sz w:val="14"/>
                <w:szCs w:val="14"/>
              </w:rPr>
              <w:t>8593262,9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85A" w:rsidRPr="00DE185A" w:rsidRDefault="00DE185A">
            <w:pPr>
              <w:jc w:val="center"/>
              <w:rPr>
                <w:sz w:val="14"/>
                <w:szCs w:val="14"/>
              </w:rPr>
            </w:pPr>
            <w:r w:rsidRPr="00DE185A">
              <w:rPr>
                <w:sz w:val="14"/>
                <w:szCs w:val="14"/>
              </w:rPr>
              <w:t>12992881,0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85A" w:rsidRPr="00DE185A" w:rsidRDefault="00DE185A">
            <w:pPr>
              <w:jc w:val="center"/>
              <w:rPr>
                <w:sz w:val="14"/>
                <w:szCs w:val="14"/>
              </w:rPr>
            </w:pPr>
            <w:r w:rsidRPr="00DE185A">
              <w:rPr>
                <w:sz w:val="14"/>
                <w:szCs w:val="14"/>
              </w:rPr>
              <w:t>64072773,4</w:t>
            </w:r>
          </w:p>
        </w:tc>
      </w:tr>
      <w:tr w:rsidR="007C62B5" w:rsidRPr="00060B1E" w:rsidTr="007C62B5">
        <w:trPr>
          <w:trHeight w:val="270"/>
          <w:jc w:val="center"/>
        </w:trPr>
        <w:tc>
          <w:tcPr>
            <w:tcW w:w="1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2B5" w:rsidRPr="00C61D88" w:rsidRDefault="007C62B5" w:rsidP="00714D8B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2B5" w:rsidRPr="00C61D88" w:rsidRDefault="007C62B5" w:rsidP="00714D8B">
            <w:pPr>
              <w:rPr>
                <w:sz w:val="14"/>
                <w:szCs w:val="14"/>
              </w:rPr>
            </w:pPr>
          </w:p>
        </w:tc>
        <w:tc>
          <w:tcPr>
            <w:tcW w:w="2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62B5" w:rsidRPr="00C61D88" w:rsidRDefault="007C62B5" w:rsidP="00714D8B">
            <w:pPr>
              <w:rPr>
                <w:sz w:val="14"/>
                <w:szCs w:val="14"/>
              </w:rPr>
            </w:pPr>
            <w:r w:rsidRPr="00C61D88">
              <w:rPr>
                <w:sz w:val="14"/>
                <w:szCs w:val="14"/>
              </w:rPr>
              <w:t>Процессная часть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2B5" w:rsidRPr="00060B1E" w:rsidRDefault="007C62B5" w:rsidP="00714D8B">
            <w:pPr>
              <w:jc w:val="center"/>
              <w:rPr>
                <w:sz w:val="14"/>
                <w:szCs w:val="14"/>
              </w:rPr>
            </w:pPr>
            <w:r w:rsidRPr="00060B1E">
              <w:rPr>
                <w:sz w:val="14"/>
                <w:szCs w:val="14"/>
              </w:rPr>
              <w:t>10161044,4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2B5" w:rsidRPr="00060B1E" w:rsidRDefault="007C62B5" w:rsidP="00714D8B">
            <w:pPr>
              <w:jc w:val="center"/>
              <w:rPr>
                <w:sz w:val="14"/>
                <w:szCs w:val="14"/>
              </w:rPr>
            </w:pPr>
            <w:r w:rsidRPr="00060B1E">
              <w:rPr>
                <w:sz w:val="14"/>
                <w:szCs w:val="14"/>
              </w:rPr>
              <w:t>16467609,0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2B5" w:rsidRPr="00060B1E" w:rsidRDefault="007C62B5" w:rsidP="00714D8B">
            <w:pPr>
              <w:jc w:val="center"/>
              <w:rPr>
                <w:sz w:val="14"/>
                <w:szCs w:val="14"/>
              </w:rPr>
            </w:pPr>
            <w:r w:rsidRPr="00060B1E">
              <w:rPr>
                <w:sz w:val="14"/>
                <w:szCs w:val="14"/>
              </w:rPr>
              <w:t>5017180,5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2B5" w:rsidRPr="00060B1E" w:rsidRDefault="007C62B5" w:rsidP="00714D8B">
            <w:pPr>
              <w:jc w:val="center"/>
              <w:rPr>
                <w:sz w:val="14"/>
                <w:szCs w:val="14"/>
              </w:rPr>
            </w:pPr>
            <w:r w:rsidRPr="00060B1E">
              <w:rPr>
                <w:sz w:val="14"/>
                <w:szCs w:val="14"/>
              </w:rPr>
              <w:t>5215921,6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2B5" w:rsidRPr="00060B1E" w:rsidRDefault="007C62B5" w:rsidP="00714D8B">
            <w:pPr>
              <w:jc w:val="center"/>
              <w:rPr>
                <w:sz w:val="14"/>
                <w:szCs w:val="14"/>
              </w:rPr>
            </w:pPr>
            <w:r w:rsidRPr="00060B1E">
              <w:rPr>
                <w:sz w:val="14"/>
                <w:szCs w:val="14"/>
              </w:rPr>
              <w:t>5296725,1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2B5" w:rsidRPr="00060B1E" w:rsidRDefault="007C62B5" w:rsidP="00714D8B">
            <w:pPr>
              <w:jc w:val="center"/>
              <w:rPr>
                <w:sz w:val="14"/>
                <w:szCs w:val="14"/>
              </w:rPr>
            </w:pPr>
            <w:r w:rsidRPr="00060B1E">
              <w:rPr>
                <w:sz w:val="14"/>
                <w:szCs w:val="14"/>
              </w:rPr>
              <w:t>5508594,2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2B5" w:rsidRPr="00060B1E" w:rsidRDefault="007C62B5" w:rsidP="00714D8B">
            <w:pPr>
              <w:jc w:val="center"/>
              <w:rPr>
                <w:sz w:val="14"/>
                <w:szCs w:val="14"/>
              </w:rPr>
            </w:pPr>
            <w:r w:rsidRPr="00060B1E">
              <w:rPr>
                <w:sz w:val="14"/>
                <w:szCs w:val="14"/>
              </w:rPr>
              <w:t>47667074,8</w:t>
            </w:r>
          </w:p>
        </w:tc>
      </w:tr>
      <w:tr w:rsidR="00DE185A" w:rsidRPr="00060B1E" w:rsidTr="00814C6E">
        <w:trPr>
          <w:trHeight w:val="270"/>
          <w:jc w:val="center"/>
        </w:trPr>
        <w:tc>
          <w:tcPr>
            <w:tcW w:w="1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85A" w:rsidRPr="00C61D88" w:rsidRDefault="00DE185A" w:rsidP="00714D8B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85A" w:rsidRPr="00C61D88" w:rsidRDefault="00DE185A" w:rsidP="00714D8B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2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85A" w:rsidRPr="00C61D88" w:rsidRDefault="00DE185A" w:rsidP="00714D8B">
            <w:pPr>
              <w:rPr>
                <w:sz w:val="14"/>
                <w:szCs w:val="14"/>
              </w:rPr>
            </w:pPr>
            <w:r w:rsidRPr="00C61D88">
              <w:rPr>
                <w:sz w:val="14"/>
                <w:szCs w:val="14"/>
              </w:rPr>
              <w:t>ВСЕГО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85A" w:rsidRPr="00DE185A" w:rsidRDefault="00DE185A">
            <w:pPr>
              <w:jc w:val="center"/>
              <w:rPr>
                <w:sz w:val="14"/>
                <w:szCs w:val="14"/>
              </w:rPr>
            </w:pPr>
            <w:r w:rsidRPr="00DE185A">
              <w:rPr>
                <w:sz w:val="14"/>
                <w:szCs w:val="14"/>
              </w:rPr>
              <w:t>16968646,0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85A" w:rsidRPr="00DE185A" w:rsidRDefault="00DE185A">
            <w:pPr>
              <w:jc w:val="center"/>
              <w:rPr>
                <w:sz w:val="14"/>
                <w:szCs w:val="14"/>
              </w:rPr>
            </w:pPr>
            <w:r w:rsidRPr="00DE185A">
              <w:rPr>
                <w:sz w:val="14"/>
                <w:szCs w:val="14"/>
              </w:rPr>
              <w:t>30798651,0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85A" w:rsidRPr="00DE185A" w:rsidRDefault="00DE185A">
            <w:pPr>
              <w:jc w:val="center"/>
              <w:rPr>
                <w:sz w:val="14"/>
                <w:szCs w:val="14"/>
              </w:rPr>
            </w:pPr>
            <w:r w:rsidRPr="00DE185A">
              <w:rPr>
                <w:sz w:val="14"/>
                <w:szCs w:val="14"/>
              </w:rPr>
              <w:t>18280844,9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85A" w:rsidRPr="00DE185A" w:rsidRDefault="00DE185A">
            <w:pPr>
              <w:jc w:val="center"/>
              <w:rPr>
                <w:sz w:val="14"/>
                <w:szCs w:val="14"/>
              </w:rPr>
            </w:pPr>
            <w:r w:rsidRPr="00DE185A">
              <w:rPr>
                <w:sz w:val="14"/>
                <w:szCs w:val="14"/>
              </w:rPr>
              <w:t>13300243,1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85A" w:rsidRPr="00DE185A" w:rsidRDefault="00DE185A">
            <w:pPr>
              <w:jc w:val="center"/>
              <w:rPr>
                <w:sz w:val="14"/>
                <w:szCs w:val="14"/>
              </w:rPr>
            </w:pPr>
            <w:r w:rsidRPr="00DE185A">
              <w:rPr>
                <w:sz w:val="14"/>
                <w:szCs w:val="14"/>
              </w:rPr>
              <w:t>13889988,0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85A" w:rsidRPr="00DE185A" w:rsidRDefault="00DE185A">
            <w:pPr>
              <w:jc w:val="center"/>
              <w:rPr>
                <w:sz w:val="14"/>
                <w:szCs w:val="14"/>
              </w:rPr>
            </w:pPr>
            <w:r w:rsidRPr="00DE185A">
              <w:rPr>
                <w:sz w:val="14"/>
                <w:szCs w:val="14"/>
              </w:rPr>
              <w:t>18501475,2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85A" w:rsidRPr="00DE185A" w:rsidRDefault="00DE185A">
            <w:pPr>
              <w:jc w:val="center"/>
              <w:rPr>
                <w:sz w:val="14"/>
                <w:szCs w:val="14"/>
              </w:rPr>
            </w:pPr>
            <w:r w:rsidRPr="00DE185A">
              <w:rPr>
                <w:sz w:val="14"/>
                <w:szCs w:val="14"/>
              </w:rPr>
              <w:t>111739848,2</w:t>
            </w:r>
          </w:p>
        </w:tc>
      </w:tr>
    </w:tbl>
    <w:p w:rsidR="007C62B5" w:rsidRPr="007C62B5" w:rsidRDefault="007C62B5" w:rsidP="007C62B5">
      <w:pPr>
        <w:tabs>
          <w:tab w:val="left" w:pos="1276"/>
        </w:tabs>
        <w:autoSpaceDE w:val="0"/>
        <w:autoSpaceDN w:val="0"/>
        <w:adjustRightInd w:val="0"/>
        <w:ind w:firstLine="709"/>
        <w:jc w:val="both"/>
      </w:pPr>
      <w:r w:rsidRPr="007C62B5">
        <w:t xml:space="preserve">                                                                                                                                                      ».</w:t>
      </w:r>
    </w:p>
    <w:p w:rsidR="007C62B5" w:rsidRDefault="007C62B5" w:rsidP="007C62B5">
      <w:pPr>
        <w:tabs>
          <w:tab w:val="left" w:pos="1276"/>
        </w:tabs>
        <w:autoSpaceDE w:val="0"/>
        <w:autoSpaceDN w:val="0"/>
        <w:adjustRightInd w:val="0"/>
        <w:ind w:firstLine="709"/>
        <w:jc w:val="both"/>
      </w:pPr>
      <w:r w:rsidRPr="007019D0">
        <w:t>9</w:t>
      </w:r>
      <w:r>
        <w:t>.4</w:t>
      </w:r>
      <w:r w:rsidRPr="007019D0">
        <w:t xml:space="preserve">. </w:t>
      </w:r>
      <w:r w:rsidRPr="00C61D88">
        <w:t xml:space="preserve">Пункты 21 и 21.1 подраздела 6.2 </w:t>
      </w:r>
      <w:r>
        <w:t>раздела 6 приложения к п</w:t>
      </w:r>
      <w:r w:rsidRPr="00C61D88">
        <w:t>остановлению изложить</w:t>
      </w:r>
      <w:r>
        <w:br/>
      </w:r>
      <w:r w:rsidRPr="00C61D88">
        <w:t>в следующей редакции:</w:t>
      </w:r>
    </w:p>
    <w:p w:rsidR="007C62B5" w:rsidRPr="00C61D88" w:rsidRDefault="007C62B5" w:rsidP="007C62B5">
      <w:pPr>
        <w:tabs>
          <w:tab w:val="left" w:pos="1276"/>
        </w:tabs>
        <w:autoSpaceDE w:val="0"/>
        <w:autoSpaceDN w:val="0"/>
        <w:adjustRightInd w:val="0"/>
        <w:jc w:val="both"/>
      </w:pPr>
      <w:r>
        <w:t>«</w:t>
      </w:r>
    </w:p>
    <w:tbl>
      <w:tblPr>
        <w:tblW w:w="4969" w:type="pct"/>
        <w:tblInd w:w="28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5"/>
        <w:gridCol w:w="1232"/>
        <w:gridCol w:w="1408"/>
        <w:gridCol w:w="992"/>
        <w:gridCol w:w="994"/>
        <w:gridCol w:w="992"/>
        <w:gridCol w:w="994"/>
        <w:gridCol w:w="992"/>
        <w:gridCol w:w="994"/>
        <w:gridCol w:w="984"/>
      </w:tblGrid>
      <w:tr w:rsidR="00BB23E6" w:rsidRPr="0089230D" w:rsidTr="00814C6E">
        <w:tc>
          <w:tcPr>
            <w:tcW w:w="169" w:type="pc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B23E6" w:rsidRPr="00C61D88" w:rsidRDefault="00BB23E6" w:rsidP="00714D8B">
            <w:pPr>
              <w:jc w:val="center"/>
              <w:rPr>
                <w:sz w:val="14"/>
                <w:szCs w:val="14"/>
              </w:rPr>
            </w:pPr>
            <w:r w:rsidRPr="00C61D88">
              <w:rPr>
                <w:sz w:val="14"/>
                <w:szCs w:val="14"/>
              </w:rPr>
              <w:t>21</w:t>
            </w:r>
          </w:p>
        </w:tc>
        <w:tc>
          <w:tcPr>
            <w:tcW w:w="621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B23E6" w:rsidRPr="00C61D88" w:rsidRDefault="00BB23E6" w:rsidP="00714D8B">
            <w:pPr>
              <w:rPr>
                <w:sz w:val="14"/>
                <w:szCs w:val="14"/>
              </w:rPr>
            </w:pPr>
            <w:r w:rsidRPr="00C61D88">
              <w:rPr>
                <w:sz w:val="14"/>
                <w:szCs w:val="14"/>
              </w:rPr>
              <w:t xml:space="preserve">Комитет </w:t>
            </w:r>
            <w:r w:rsidRPr="00C61D88">
              <w:rPr>
                <w:sz w:val="14"/>
                <w:szCs w:val="14"/>
              </w:rPr>
              <w:br/>
              <w:t xml:space="preserve">по строительству </w:t>
            </w:r>
          </w:p>
        </w:tc>
        <w:tc>
          <w:tcPr>
            <w:tcW w:w="7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B23E6" w:rsidRPr="00C61D88" w:rsidRDefault="00BB23E6" w:rsidP="00714D8B">
            <w:pPr>
              <w:rPr>
                <w:sz w:val="14"/>
                <w:szCs w:val="14"/>
              </w:rPr>
            </w:pPr>
            <w:r w:rsidRPr="00C61D88">
              <w:rPr>
                <w:sz w:val="14"/>
                <w:szCs w:val="14"/>
              </w:rPr>
              <w:t xml:space="preserve">Бюджет </w:t>
            </w:r>
            <w:r w:rsidRPr="00C61D88">
              <w:rPr>
                <w:sz w:val="14"/>
                <w:szCs w:val="14"/>
              </w:rPr>
              <w:br/>
              <w:t xml:space="preserve">Санкт-Петербурга 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B23E6" w:rsidRPr="00BB23E6" w:rsidRDefault="00BB23E6">
            <w:pPr>
              <w:jc w:val="center"/>
              <w:rPr>
                <w:sz w:val="14"/>
                <w:szCs w:val="14"/>
              </w:rPr>
            </w:pPr>
            <w:r w:rsidRPr="00BB23E6">
              <w:rPr>
                <w:sz w:val="14"/>
                <w:szCs w:val="14"/>
              </w:rPr>
              <w:t>5838773,8</w:t>
            </w:r>
          </w:p>
        </w:tc>
        <w:tc>
          <w:tcPr>
            <w:tcW w:w="5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B23E6" w:rsidRPr="00BB23E6" w:rsidRDefault="00BB23E6">
            <w:pPr>
              <w:jc w:val="center"/>
              <w:rPr>
                <w:sz w:val="14"/>
                <w:szCs w:val="14"/>
              </w:rPr>
            </w:pPr>
            <w:r w:rsidRPr="00BB23E6">
              <w:rPr>
                <w:sz w:val="14"/>
                <w:szCs w:val="14"/>
              </w:rPr>
              <w:t>12344475,7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B23E6" w:rsidRPr="00BB23E6" w:rsidRDefault="00BB23E6">
            <w:pPr>
              <w:jc w:val="center"/>
              <w:rPr>
                <w:sz w:val="14"/>
                <w:szCs w:val="14"/>
              </w:rPr>
            </w:pPr>
            <w:r w:rsidRPr="00BB23E6">
              <w:rPr>
                <w:sz w:val="14"/>
                <w:szCs w:val="14"/>
              </w:rPr>
              <w:t>12737369,8</w:t>
            </w:r>
          </w:p>
        </w:tc>
        <w:tc>
          <w:tcPr>
            <w:tcW w:w="5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B23E6" w:rsidRPr="00BB23E6" w:rsidRDefault="00BB23E6">
            <w:pPr>
              <w:jc w:val="center"/>
              <w:rPr>
                <w:sz w:val="14"/>
                <w:szCs w:val="14"/>
              </w:rPr>
            </w:pPr>
            <w:r w:rsidRPr="00BB23E6">
              <w:rPr>
                <w:sz w:val="14"/>
                <w:szCs w:val="14"/>
              </w:rPr>
              <w:t>8028086,5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B23E6" w:rsidRPr="00BB23E6" w:rsidRDefault="00BB23E6">
            <w:pPr>
              <w:jc w:val="center"/>
              <w:rPr>
                <w:sz w:val="14"/>
                <w:szCs w:val="14"/>
              </w:rPr>
            </w:pPr>
            <w:r w:rsidRPr="00BB23E6">
              <w:rPr>
                <w:sz w:val="14"/>
                <w:szCs w:val="14"/>
              </w:rPr>
              <w:t>8593262,9</w:t>
            </w:r>
          </w:p>
        </w:tc>
        <w:tc>
          <w:tcPr>
            <w:tcW w:w="5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B23E6" w:rsidRPr="00BB23E6" w:rsidRDefault="00BB23E6">
            <w:pPr>
              <w:jc w:val="center"/>
              <w:rPr>
                <w:sz w:val="14"/>
                <w:szCs w:val="14"/>
              </w:rPr>
            </w:pPr>
            <w:r w:rsidRPr="00BB23E6">
              <w:rPr>
                <w:sz w:val="14"/>
                <w:szCs w:val="14"/>
              </w:rPr>
              <w:t>12992881,0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B23E6" w:rsidRPr="00BB23E6" w:rsidRDefault="00BB23E6">
            <w:pPr>
              <w:jc w:val="center"/>
              <w:rPr>
                <w:sz w:val="14"/>
                <w:szCs w:val="14"/>
              </w:rPr>
            </w:pPr>
            <w:r w:rsidRPr="00BB23E6">
              <w:rPr>
                <w:sz w:val="14"/>
                <w:szCs w:val="14"/>
              </w:rPr>
              <w:t>60534849,7</w:t>
            </w:r>
          </w:p>
        </w:tc>
      </w:tr>
      <w:tr w:rsidR="00BB23E6" w:rsidRPr="0089230D" w:rsidTr="00814C6E">
        <w:tc>
          <w:tcPr>
            <w:tcW w:w="169" w:type="pct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B23E6" w:rsidRPr="00C61D88" w:rsidRDefault="00BB23E6" w:rsidP="00714D8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B23E6" w:rsidRPr="00C61D88" w:rsidRDefault="00BB23E6" w:rsidP="00714D8B">
            <w:pPr>
              <w:rPr>
                <w:sz w:val="14"/>
                <w:szCs w:val="14"/>
              </w:rPr>
            </w:pPr>
          </w:p>
        </w:tc>
        <w:tc>
          <w:tcPr>
            <w:tcW w:w="710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B23E6" w:rsidRPr="00C61D88" w:rsidRDefault="00BB23E6" w:rsidP="00714D8B">
            <w:pPr>
              <w:rPr>
                <w:sz w:val="14"/>
                <w:szCs w:val="14"/>
              </w:rPr>
            </w:pPr>
            <w:r w:rsidRPr="00C61D88">
              <w:rPr>
                <w:sz w:val="14"/>
                <w:szCs w:val="14"/>
              </w:rPr>
              <w:t xml:space="preserve">ИТОГО 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B23E6" w:rsidRPr="00BB23E6" w:rsidRDefault="00BB23E6">
            <w:pPr>
              <w:jc w:val="center"/>
              <w:rPr>
                <w:sz w:val="14"/>
                <w:szCs w:val="14"/>
              </w:rPr>
            </w:pPr>
            <w:r w:rsidRPr="00BB23E6">
              <w:rPr>
                <w:sz w:val="14"/>
                <w:szCs w:val="14"/>
              </w:rPr>
              <w:t>5838773,8</w:t>
            </w:r>
          </w:p>
        </w:tc>
        <w:tc>
          <w:tcPr>
            <w:tcW w:w="501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B23E6" w:rsidRPr="00BB23E6" w:rsidRDefault="00BB23E6">
            <w:pPr>
              <w:jc w:val="center"/>
              <w:rPr>
                <w:sz w:val="14"/>
                <w:szCs w:val="14"/>
              </w:rPr>
            </w:pPr>
            <w:r w:rsidRPr="00BB23E6">
              <w:rPr>
                <w:sz w:val="14"/>
                <w:szCs w:val="14"/>
              </w:rPr>
              <w:t>12344475,7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B23E6" w:rsidRPr="00BB23E6" w:rsidRDefault="00BB23E6">
            <w:pPr>
              <w:jc w:val="center"/>
              <w:rPr>
                <w:sz w:val="14"/>
                <w:szCs w:val="14"/>
              </w:rPr>
            </w:pPr>
            <w:r w:rsidRPr="00BB23E6">
              <w:rPr>
                <w:sz w:val="14"/>
                <w:szCs w:val="14"/>
              </w:rPr>
              <w:t>12737369,8</w:t>
            </w:r>
          </w:p>
        </w:tc>
        <w:tc>
          <w:tcPr>
            <w:tcW w:w="501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B23E6" w:rsidRPr="00BB23E6" w:rsidRDefault="00BB23E6">
            <w:pPr>
              <w:jc w:val="center"/>
              <w:rPr>
                <w:sz w:val="14"/>
                <w:szCs w:val="14"/>
              </w:rPr>
            </w:pPr>
            <w:r w:rsidRPr="00BB23E6">
              <w:rPr>
                <w:sz w:val="14"/>
                <w:szCs w:val="14"/>
              </w:rPr>
              <w:t>8028086,5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B23E6" w:rsidRPr="00BB23E6" w:rsidRDefault="00BB23E6">
            <w:pPr>
              <w:jc w:val="center"/>
              <w:rPr>
                <w:sz w:val="14"/>
                <w:szCs w:val="14"/>
              </w:rPr>
            </w:pPr>
            <w:r w:rsidRPr="00BB23E6">
              <w:rPr>
                <w:sz w:val="14"/>
                <w:szCs w:val="14"/>
              </w:rPr>
              <w:t>8593262,9</w:t>
            </w:r>
          </w:p>
        </w:tc>
        <w:tc>
          <w:tcPr>
            <w:tcW w:w="501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B23E6" w:rsidRPr="00BB23E6" w:rsidRDefault="00BB23E6">
            <w:pPr>
              <w:jc w:val="center"/>
              <w:rPr>
                <w:sz w:val="14"/>
                <w:szCs w:val="14"/>
              </w:rPr>
            </w:pPr>
            <w:r w:rsidRPr="00BB23E6">
              <w:rPr>
                <w:sz w:val="14"/>
                <w:szCs w:val="14"/>
              </w:rPr>
              <w:t>12992881,0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B23E6" w:rsidRPr="00BB23E6" w:rsidRDefault="00BB23E6">
            <w:pPr>
              <w:jc w:val="center"/>
              <w:rPr>
                <w:sz w:val="14"/>
                <w:szCs w:val="14"/>
              </w:rPr>
            </w:pPr>
            <w:r w:rsidRPr="00BB23E6">
              <w:rPr>
                <w:sz w:val="14"/>
                <w:szCs w:val="14"/>
              </w:rPr>
              <w:t>60534849,7</w:t>
            </w:r>
          </w:p>
        </w:tc>
      </w:tr>
      <w:tr w:rsidR="00DE185A" w:rsidRPr="0089230D" w:rsidTr="00814C6E">
        <w:tc>
          <w:tcPr>
            <w:tcW w:w="169" w:type="pc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E185A" w:rsidRPr="00C61D88" w:rsidRDefault="00DE185A" w:rsidP="00714D8B">
            <w:pPr>
              <w:jc w:val="center"/>
              <w:rPr>
                <w:sz w:val="14"/>
                <w:szCs w:val="14"/>
              </w:rPr>
            </w:pPr>
            <w:r w:rsidRPr="00C61D88">
              <w:rPr>
                <w:sz w:val="14"/>
                <w:szCs w:val="14"/>
              </w:rPr>
              <w:t>21.1</w:t>
            </w:r>
          </w:p>
        </w:tc>
        <w:tc>
          <w:tcPr>
            <w:tcW w:w="621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E185A" w:rsidRPr="00C61D88" w:rsidRDefault="00DE185A" w:rsidP="00714D8B">
            <w:pPr>
              <w:rPr>
                <w:sz w:val="14"/>
                <w:szCs w:val="14"/>
              </w:rPr>
            </w:pPr>
            <w:r w:rsidRPr="00C61D88">
              <w:rPr>
                <w:sz w:val="14"/>
                <w:szCs w:val="14"/>
              </w:rPr>
              <w:t xml:space="preserve">Подпрограмма 5 </w:t>
            </w:r>
          </w:p>
        </w:tc>
        <w:tc>
          <w:tcPr>
            <w:tcW w:w="7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E185A" w:rsidRPr="00C61D88" w:rsidRDefault="00DE185A" w:rsidP="00714D8B">
            <w:pPr>
              <w:rPr>
                <w:sz w:val="14"/>
                <w:szCs w:val="14"/>
              </w:rPr>
            </w:pPr>
            <w:r w:rsidRPr="00C61D88">
              <w:rPr>
                <w:sz w:val="14"/>
                <w:szCs w:val="14"/>
              </w:rPr>
              <w:t xml:space="preserve">Бюджет </w:t>
            </w:r>
            <w:r>
              <w:rPr>
                <w:sz w:val="14"/>
                <w:szCs w:val="14"/>
              </w:rPr>
              <w:br/>
            </w:r>
            <w:r w:rsidRPr="00C61D88">
              <w:rPr>
                <w:sz w:val="14"/>
                <w:szCs w:val="14"/>
              </w:rPr>
              <w:t xml:space="preserve">Санкт-Петербурга 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E185A" w:rsidRPr="00DE185A" w:rsidRDefault="00DE185A">
            <w:pPr>
              <w:jc w:val="center"/>
              <w:rPr>
                <w:sz w:val="14"/>
                <w:szCs w:val="14"/>
              </w:rPr>
            </w:pPr>
            <w:r w:rsidRPr="00DE185A">
              <w:rPr>
                <w:sz w:val="14"/>
                <w:szCs w:val="14"/>
              </w:rPr>
              <w:t>5838773,8</w:t>
            </w:r>
          </w:p>
        </w:tc>
        <w:tc>
          <w:tcPr>
            <w:tcW w:w="5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E185A" w:rsidRPr="00DE185A" w:rsidRDefault="00DE185A">
            <w:pPr>
              <w:jc w:val="center"/>
              <w:rPr>
                <w:sz w:val="14"/>
                <w:szCs w:val="14"/>
              </w:rPr>
            </w:pPr>
            <w:r w:rsidRPr="00DE185A">
              <w:rPr>
                <w:sz w:val="14"/>
                <w:szCs w:val="14"/>
              </w:rPr>
              <w:t>12344475,7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E185A" w:rsidRPr="00DE185A" w:rsidRDefault="00DE185A">
            <w:pPr>
              <w:jc w:val="center"/>
              <w:rPr>
                <w:sz w:val="14"/>
                <w:szCs w:val="14"/>
              </w:rPr>
            </w:pPr>
            <w:r w:rsidRPr="00DE185A">
              <w:rPr>
                <w:sz w:val="14"/>
                <w:szCs w:val="14"/>
              </w:rPr>
              <w:t>12737369,8</w:t>
            </w:r>
          </w:p>
        </w:tc>
        <w:tc>
          <w:tcPr>
            <w:tcW w:w="5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E185A" w:rsidRPr="00DE185A" w:rsidRDefault="00DE185A">
            <w:pPr>
              <w:jc w:val="center"/>
              <w:rPr>
                <w:sz w:val="14"/>
                <w:szCs w:val="14"/>
              </w:rPr>
            </w:pPr>
            <w:r w:rsidRPr="00DE185A">
              <w:rPr>
                <w:sz w:val="14"/>
                <w:szCs w:val="14"/>
              </w:rPr>
              <w:t>8028086,5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E185A" w:rsidRPr="00DE185A" w:rsidRDefault="00DE185A">
            <w:pPr>
              <w:jc w:val="center"/>
              <w:rPr>
                <w:sz w:val="14"/>
                <w:szCs w:val="14"/>
              </w:rPr>
            </w:pPr>
            <w:r w:rsidRPr="00DE185A">
              <w:rPr>
                <w:sz w:val="14"/>
                <w:szCs w:val="14"/>
              </w:rPr>
              <w:t>8593262,9</w:t>
            </w:r>
          </w:p>
        </w:tc>
        <w:tc>
          <w:tcPr>
            <w:tcW w:w="5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E185A" w:rsidRPr="00DE185A" w:rsidRDefault="00DE185A">
            <w:pPr>
              <w:jc w:val="center"/>
              <w:rPr>
                <w:sz w:val="14"/>
                <w:szCs w:val="14"/>
              </w:rPr>
            </w:pPr>
            <w:r w:rsidRPr="00DE185A">
              <w:rPr>
                <w:sz w:val="14"/>
                <w:szCs w:val="14"/>
              </w:rPr>
              <w:t>12992881,0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E185A" w:rsidRPr="00DE185A" w:rsidRDefault="00DE185A">
            <w:pPr>
              <w:jc w:val="center"/>
              <w:rPr>
                <w:sz w:val="14"/>
                <w:szCs w:val="14"/>
              </w:rPr>
            </w:pPr>
            <w:r w:rsidRPr="00DE185A">
              <w:rPr>
                <w:sz w:val="14"/>
                <w:szCs w:val="14"/>
              </w:rPr>
              <w:t>60534849,7</w:t>
            </w:r>
          </w:p>
        </w:tc>
      </w:tr>
      <w:tr w:rsidR="00DE185A" w:rsidRPr="0089230D" w:rsidTr="00814C6E">
        <w:trPr>
          <w:trHeight w:val="26"/>
        </w:trPr>
        <w:tc>
          <w:tcPr>
            <w:tcW w:w="169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E185A" w:rsidRPr="00C61D88" w:rsidRDefault="00DE185A" w:rsidP="00714D8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21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E185A" w:rsidRPr="00C61D88" w:rsidRDefault="00DE185A" w:rsidP="00714D8B">
            <w:pPr>
              <w:rPr>
                <w:sz w:val="14"/>
                <w:szCs w:val="14"/>
              </w:rPr>
            </w:pPr>
          </w:p>
        </w:tc>
        <w:tc>
          <w:tcPr>
            <w:tcW w:w="71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E185A" w:rsidRPr="00C61D88" w:rsidRDefault="00DE185A" w:rsidP="00714D8B">
            <w:pPr>
              <w:rPr>
                <w:sz w:val="14"/>
                <w:szCs w:val="14"/>
              </w:rPr>
            </w:pPr>
            <w:r w:rsidRPr="00C61D88">
              <w:rPr>
                <w:sz w:val="14"/>
                <w:szCs w:val="14"/>
              </w:rPr>
              <w:t xml:space="preserve">ИТОГО 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E185A" w:rsidRPr="00DE185A" w:rsidRDefault="00DE185A">
            <w:pPr>
              <w:jc w:val="center"/>
              <w:rPr>
                <w:sz w:val="14"/>
                <w:szCs w:val="14"/>
              </w:rPr>
            </w:pPr>
            <w:r w:rsidRPr="00DE185A">
              <w:rPr>
                <w:sz w:val="14"/>
                <w:szCs w:val="14"/>
              </w:rPr>
              <w:t>5838773,8</w:t>
            </w:r>
          </w:p>
        </w:tc>
        <w:tc>
          <w:tcPr>
            <w:tcW w:w="50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E185A" w:rsidRPr="00DE185A" w:rsidRDefault="00DE185A">
            <w:pPr>
              <w:jc w:val="center"/>
              <w:rPr>
                <w:sz w:val="14"/>
                <w:szCs w:val="14"/>
              </w:rPr>
            </w:pPr>
            <w:r w:rsidRPr="00DE185A">
              <w:rPr>
                <w:sz w:val="14"/>
                <w:szCs w:val="14"/>
              </w:rPr>
              <w:t>12344475,7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E185A" w:rsidRPr="00DE185A" w:rsidRDefault="00DE185A">
            <w:pPr>
              <w:jc w:val="center"/>
              <w:rPr>
                <w:sz w:val="14"/>
                <w:szCs w:val="14"/>
              </w:rPr>
            </w:pPr>
            <w:r w:rsidRPr="00DE185A">
              <w:rPr>
                <w:sz w:val="14"/>
                <w:szCs w:val="14"/>
              </w:rPr>
              <w:t>12737369,8</w:t>
            </w:r>
          </w:p>
        </w:tc>
        <w:tc>
          <w:tcPr>
            <w:tcW w:w="50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E185A" w:rsidRPr="00DE185A" w:rsidRDefault="00DE185A">
            <w:pPr>
              <w:jc w:val="center"/>
              <w:rPr>
                <w:sz w:val="14"/>
                <w:szCs w:val="14"/>
              </w:rPr>
            </w:pPr>
            <w:r w:rsidRPr="00DE185A">
              <w:rPr>
                <w:sz w:val="14"/>
                <w:szCs w:val="14"/>
              </w:rPr>
              <w:t>8028086,5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E185A" w:rsidRPr="00DE185A" w:rsidRDefault="00DE185A">
            <w:pPr>
              <w:jc w:val="center"/>
              <w:rPr>
                <w:sz w:val="14"/>
                <w:szCs w:val="14"/>
              </w:rPr>
            </w:pPr>
            <w:r w:rsidRPr="00DE185A">
              <w:rPr>
                <w:sz w:val="14"/>
                <w:szCs w:val="14"/>
              </w:rPr>
              <w:t>8593262,9</w:t>
            </w:r>
          </w:p>
        </w:tc>
        <w:tc>
          <w:tcPr>
            <w:tcW w:w="50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E185A" w:rsidRPr="00DE185A" w:rsidRDefault="00DE185A">
            <w:pPr>
              <w:jc w:val="center"/>
              <w:rPr>
                <w:sz w:val="14"/>
                <w:szCs w:val="14"/>
              </w:rPr>
            </w:pPr>
            <w:r w:rsidRPr="00DE185A">
              <w:rPr>
                <w:sz w:val="14"/>
                <w:szCs w:val="14"/>
              </w:rPr>
              <w:t>12992881,0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E185A" w:rsidRPr="00DE185A" w:rsidRDefault="00DE185A">
            <w:pPr>
              <w:jc w:val="center"/>
              <w:rPr>
                <w:sz w:val="14"/>
                <w:szCs w:val="14"/>
              </w:rPr>
            </w:pPr>
            <w:r w:rsidRPr="00DE185A">
              <w:rPr>
                <w:sz w:val="14"/>
                <w:szCs w:val="14"/>
              </w:rPr>
              <w:t>60534849,7</w:t>
            </w:r>
          </w:p>
        </w:tc>
      </w:tr>
    </w:tbl>
    <w:p w:rsidR="007C62B5" w:rsidRPr="007C62B5" w:rsidRDefault="007C62B5" w:rsidP="007C62B5">
      <w:pPr>
        <w:tabs>
          <w:tab w:val="left" w:pos="1276"/>
        </w:tabs>
        <w:autoSpaceDE w:val="0"/>
        <w:autoSpaceDN w:val="0"/>
        <w:adjustRightInd w:val="0"/>
        <w:ind w:firstLine="709"/>
        <w:jc w:val="both"/>
      </w:pPr>
      <w:r w:rsidRPr="007C62B5">
        <w:t xml:space="preserve">                                                                                                                                                      ».</w:t>
      </w:r>
    </w:p>
    <w:p w:rsidR="007C62B5" w:rsidRDefault="007C62B5" w:rsidP="007C62B5">
      <w:pPr>
        <w:tabs>
          <w:tab w:val="left" w:pos="1276"/>
        </w:tabs>
        <w:autoSpaceDE w:val="0"/>
        <w:autoSpaceDN w:val="0"/>
        <w:adjustRightInd w:val="0"/>
        <w:ind w:firstLine="709"/>
        <w:jc w:val="both"/>
      </w:pPr>
      <w:r w:rsidRPr="007019D0">
        <w:t>9</w:t>
      </w:r>
      <w:r>
        <w:t>.5</w:t>
      </w:r>
      <w:r w:rsidRPr="007019D0">
        <w:t xml:space="preserve">. </w:t>
      </w:r>
      <w:r w:rsidRPr="00C61D88">
        <w:t>П</w:t>
      </w:r>
      <w:r>
        <w:t>ункт 6 раздела 11 приложения к п</w:t>
      </w:r>
      <w:r w:rsidRPr="00C61D88">
        <w:t>остановлению изложить в следующей редакции:</w:t>
      </w:r>
    </w:p>
    <w:p w:rsidR="007C62B5" w:rsidRPr="00C61D88" w:rsidRDefault="007C62B5" w:rsidP="007C62B5">
      <w:pPr>
        <w:tabs>
          <w:tab w:val="left" w:pos="1276"/>
        </w:tabs>
        <w:autoSpaceDE w:val="0"/>
        <w:autoSpaceDN w:val="0"/>
        <w:adjustRightInd w:val="0"/>
        <w:jc w:val="both"/>
      </w:pPr>
      <w:r>
        <w:t>«</w:t>
      </w:r>
    </w:p>
    <w:tbl>
      <w:tblPr>
        <w:tblW w:w="4938" w:type="pct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283"/>
        <w:gridCol w:w="1951"/>
        <w:gridCol w:w="7688"/>
      </w:tblGrid>
      <w:tr w:rsidR="007C62B5" w:rsidRPr="00B20DAF" w:rsidTr="007C62B5">
        <w:trPr>
          <w:trHeight w:val="393"/>
        </w:trPr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B5" w:rsidRPr="00B20DAF" w:rsidRDefault="007C62B5" w:rsidP="00714D8B">
            <w:pPr>
              <w:jc w:val="center"/>
              <w:rPr>
                <w:sz w:val="18"/>
                <w:szCs w:val="18"/>
              </w:rPr>
            </w:pPr>
            <w:r w:rsidRPr="00B20DAF">
              <w:rPr>
                <w:sz w:val="18"/>
                <w:szCs w:val="18"/>
              </w:rPr>
              <w:t>6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B5" w:rsidRPr="00B20DAF" w:rsidRDefault="007C62B5" w:rsidP="00714D8B">
            <w:pPr>
              <w:rPr>
                <w:sz w:val="18"/>
                <w:szCs w:val="18"/>
              </w:rPr>
            </w:pPr>
            <w:r w:rsidRPr="00B20DAF">
              <w:rPr>
                <w:sz w:val="18"/>
                <w:szCs w:val="18"/>
              </w:rPr>
              <w:t>Общий объем финансирования подпрограммы 5</w:t>
            </w:r>
            <w:r w:rsidRPr="00B20DAF">
              <w:rPr>
                <w:sz w:val="18"/>
                <w:szCs w:val="18"/>
              </w:rPr>
              <w:br/>
              <w:t xml:space="preserve">по источникам финансирования, </w:t>
            </w:r>
            <w:r w:rsidRPr="00B20DAF">
              <w:rPr>
                <w:sz w:val="18"/>
                <w:szCs w:val="18"/>
              </w:rPr>
              <w:br/>
              <w:t>в том числе по годам реализации</w:t>
            </w:r>
          </w:p>
        </w:tc>
        <w:tc>
          <w:tcPr>
            <w:tcW w:w="3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B5" w:rsidRDefault="007C62B5" w:rsidP="00714D8B">
            <w:pPr>
              <w:rPr>
                <w:sz w:val="18"/>
                <w:szCs w:val="18"/>
              </w:rPr>
            </w:pPr>
            <w:r w:rsidRPr="00931055">
              <w:rPr>
                <w:sz w:val="18"/>
                <w:szCs w:val="18"/>
              </w:rPr>
              <w:t xml:space="preserve">Общий объем финансирования подпрограммы 5 составляет </w:t>
            </w:r>
          </w:p>
          <w:p w:rsidR="007C62B5" w:rsidRDefault="00DE185A" w:rsidP="00714D8B">
            <w:pPr>
              <w:rPr>
                <w:sz w:val="18"/>
                <w:szCs w:val="18"/>
              </w:rPr>
            </w:pPr>
            <w:r w:rsidRPr="00DE185A">
              <w:rPr>
                <w:sz w:val="18"/>
                <w:szCs w:val="18"/>
              </w:rPr>
              <w:t>111</w:t>
            </w:r>
            <w:r>
              <w:rPr>
                <w:sz w:val="18"/>
                <w:szCs w:val="18"/>
              </w:rPr>
              <w:t> </w:t>
            </w:r>
            <w:r w:rsidRPr="00DE185A">
              <w:rPr>
                <w:sz w:val="18"/>
                <w:szCs w:val="18"/>
              </w:rPr>
              <w:t>739</w:t>
            </w:r>
            <w:r>
              <w:rPr>
                <w:sz w:val="18"/>
                <w:szCs w:val="18"/>
              </w:rPr>
              <w:t xml:space="preserve"> </w:t>
            </w:r>
            <w:r w:rsidRPr="00DE185A">
              <w:rPr>
                <w:sz w:val="18"/>
                <w:szCs w:val="18"/>
              </w:rPr>
              <w:t>848,2</w:t>
            </w:r>
            <w:r>
              <w:rPr>
                <w:sz w:val="18"/>
                <w:szCs w:val="18"/>
              </w:rPr>
              <w:t xml:space="preserve"> </w:t>
            </w:r>
            <w:r w:rsidR="007C62B5" w:rsidRPr="00931055">
              <w:rPr>
                <w:sz w:val="18"/>
                <w:szCs w:val="18"/>
              </w:rPr>
              <w:t>тыс. руб.,</w:t>
            </w:r>
            <w:r w:rsidR="00A42616">
              <w:rPr>
                <w:sz w:val="18"/>
                <w:szCs w:val="18"/>
              </w:rPr>
              <w:br/>
            </w:r>
            <w:r w:rsidR="007C62B5" w:rsidRPr="00931055">
              <w:rPr>
                <w:sz w:val="18"/>
                <w:szCs w:val="18"/>
              </w:rPr>
              <w:t xml:space="preserve"> в том числе по годам реализации:</w:t>
            </w:r>
          </w:p>
          <w:p w:rsidR="007C62B5" w:rsidRPr="00931055" w:rsidRDefault="007C62B5" w:rsidP="00714D8B">
            <w:pPr>
              <w:rPr>
                <w:sz w:val="18"/>
                <w:szCs w:val="18"/>
              </w:rPr>
            </w:pPr>
            <w:r w:rsidRPr="00931055">
              <w:rPr>
                <w:sz w:val="18"/>
                <w:szCs w:val="18"/>
              </w:rPr>
              <w:t xml:space="preserve">2019 г. </w:t>
            </w:r>
            <w:r>
              <w:rPr>
                <w:sz w:val="18"/>
                <w:szCs w:val="18"/>
              </w:rPr>
              <w:t>–</w:t>
            </w:r>
            <w:r w:rsidRPr="00931055">
              <w:rPr>
                <w:sz w:val="18"/>
                <w:szCs w:val="18"/>
              </w:rPr>
              <w:t xml:space="preserve"> 16</w:t>
            </w:r>
            <w:r>
              <w:rPr>
                <w:sz w:val="18"/>
                <w:szCs w:val="18"/>
              </w:rPr>
              <w:t xml:space="preserve"> </w:t>
            </w:r>
            <w:r w:rsidRPr="00931055">
              <w:rPr>
                <w:sz w:val="18"/>
                <w:szCs w:val="18"/>
              </w:rPr>
              <w:t>968</w:t>
            </w:r>
            <w:r>
              <w:rPr>
                <w:sz w:val="18"/>
                <w:szCs w:val="18"/>
              </w:rPr>
              <w:t xml:space="preserve"> </w:t>
            </w:r>
            <w:r w:rsidRPr="00931055">
              <w:rPr>
                <w:sz w:val="18"/>
                <w:szCs w:val="18"/>
              </w:rPr>
              <w:t>646,0 тыс. руб.,</w:t>
            </w:r>
          </w:p>
          <w:p w:rsidR="007C62B5" w:rsidRPr="00931055" w:rsidRDefault="007C62B5" w:rsidP="00714D8B">
            <w:pPr>
              <w:rPr>
                <w:sz w:val="18"/>
                <w:szCs w:val="18"/>
              </w:rPr>
            </w:pPr>
            <w:r w:rsidRPr="00931055">
              <w:rPr>
                <w:sz w:val="18"/>
                <w:szCs w:val="18"/>
              </w:rPr>
              <w:t>в том числе на региональные проекты 170</w:t>
            </w:r>
            <w:r>
              <w:rPr>
                <w:sz w:val="18"/>
                <w:szCs w:val="18"/>
              </w:rPr>
              <w:t xml:space="preserve"> </w:t>
            </w:r>
            <w:r w:rsidRPr="00931055">
              <w:rPr>
                <w:sz w:val="18"/>
                <w:szCs w:val="18"/>
              </w:rPr>
              <w:t>547,2 тыс. руб.;</w:t>
            </w:r>
          </w:p>
          <w:p w:rsidR="007C62B5" w:rsidRPr="00931055" w:rsidRDefault="007C62B5" w:rsidP="00714D8B">
            <w:pPr>
              <w:rPr>
                <w:sz w:val="18"/>
                <w:szCs w:val="18"/>
              </w:rPr>
            </w:pPr>
            <w:r w:rsidRPr="00931055">
              <w:rPr>
                <w:sz w:val="18"/>
                <w:szCs w:val="18"/>
              </w:rPr>
              <w:t xml:space="preserve">2020 г. </w:t>
            </w:r>
            <w:r>
              <w:rPr>
                <w:sz w:val="18"/>
                <w:szCs w:val="18"/>
              </w:rPr>
              <w:t>–</w:t>
            </w:r>
            <w:r w:rsidRPr="00931055">
              <w:rPr>
                <w:sz w:val="18"/>
                <w:szCs w:val="18"/>
              </w:rPr>
              <w:t xml:space="preserve"> 30</w:t>
            </w:r>
            <w:r>
              <w:rPr>
                <w:sz w:val="18"/>
                <w:szCs w:val="18"/>
              </w:rPr>
              <w:t xml:space="preserve"> </w:t>
            </w:r>
            <w:r w:rsidRPr="00931055">
              <w:rPr>
                <w:sz w:val="18"/>
                <w:szCs w:val="18"/>
              </w:rPr>
              <w:t>798</w:t>
            </w:r>
            <w:r>
              <w:rPr>
                <w:sz w:val="18"/>
                <w:szCs w:val="18"/>
              </w:rPr>
              <w:t xml:space="preserve"> </w:t>
            </w:r>
            <w:r w:rsidRPr="00931055">
              <w:rPr>
                <w:sz w:val="18"/>
                <w:szCs w:val="18"/>
              </w:rPr>
              <w:t>651,0 тыс. руб.,</w:t>
            </w:r>
          </w:p>
          <w:p w:rsidR="007C62B5" w:rsidRPr="00931055" w:rsidRDefault="007C62B5" w:rsidP="00714D8B">
            <w:pPr>
              <w:rPr>
                <w:sz w:val="18"/>
                <w:szCs w:val="18"/>
              </w:rPr>
            </w:pPr>
            <w:r w:rsidRPr="00931055">
              <w:rPr>
                <w:sz w:val="18"/>
                <w:szCs w:val="18"/>
              </w:rPr>
              <w:t>в том числе на региональные проекты 2002096,5 тыс. руб.;</w:t>
            </w:r>
          </w:p>
          <w:p w:rsidR="007C62B5" w:rsidRPr="00931055" w:rsidRDefault="007C62B5" w:rsidP="00714D8B">
            <w:pPr>
              <w:rPr>
                <w:sz w:val="18"/>
                <w:szCs w:val="18"/>
              </w:rPr>
            </w:pPr>
            <w:r w:rsidRPr="00931055">
              <w:rPr>
                <w:sz w:val="18"/>
                <w:szCs w:val="18"/>
              </w:rPr>
              <w:t xml:space="preserve">2021 г. </w:t>
            </w:r>
            <w:r>
              <w:rPr>
                <w:sz w:val="18"/>
                <w:szCs w:val="18"/>
              </w:rPr>
              <w:t>–</w:t>
            </w:r>
            <w:r w:rsidRPr="00931055">
              <w:rPr>
                <w:sz w:val="18"/>
                <w:szCs w:val="18"/>
              </w:rPr>
              <w:t xml:space="preserve"> </w:t>
            </w:r>
            <w:r w:rsidR="00DE185A" w:rsidRPr="00DE185A">
              <w:rPr>
                <w:sz w:val="18"/>
                <w:szCs w:val="18"/>
              </w:rPr>
              <w:t>18</w:t>
            </w:r>
            <w:r w:rsidR="00DE185A">
              <w:rPr>
                <w:sz w:val="18"/>
                <w:szCs w:val="18"/>
              </w:rPr>
              <w:t xml:space="preserve"> </w:t>
            </w:r>
            <w:r w:rsidR="00DE185A" w:rsidRPr="00DE185A">
              <w:rPr>
                <w:sz w:val="18"/>
                <w:szCs w:val="18"/>
              </w:rPr>
              <w:t>280</w:t>
            </w:r>
            <w:r w:rsidR="00DE185A">
              <w:rPr>
                <w:sz w:val="18"/>
                <w:szCs w:val="18"/>
              </w:rPr>
              <w:t xml:space="preserve"> </w:t>
            </w:r>
            <w:r w:rsidR="00DE185A" w:rsidRPr="00DE185A">
              <w:rPr>
                <w:sz w:val="18"/>
                <w:szCs w:val="18"/>
              </w:rPr>
              <w:t xml:space="preserve">844,9 </w:t>
            </w:r>
            <w:r w:rsidRPr="00931055">
              <w:rPr>
                <w:sz w:val="18"/>
                <w:szCs w:val="18"/>
              </w:rPr>
              <w:t>тыс. руб.,</w:t>
            </w:r>
          </w:p>
          <w:p w:rsidR="007C62B5" w:rsidRPr="00931055" w:rsidRDefault="007C62B5" w:rsidP="00714D8B">
            <w:pPr>
              <w:rPr>
                <w:sz w:val="18"/>
                <w:szCs w:val="18"/>
              </w:rPr>
            </w:pPr>
            <w:r w:rsidRPr="00931055">
              <w:rPr>
                <w:sz w:val="18"/>
                <w:szCs w:val="18"/>
              </w:rPr>
              <w:t>в том числе на региональные проекты 526</w:t>
            </w:r>
            <w:r>
              <w:rPr>
                <w:sz w:val="18"/>
                <w:szCs w:val="18"/>
              </w:rPr>
              <w:t xml:space="preserve"> </w:t>
            </w:r>
            <w:r w:rsidRPr="00931055">
              <w:rPr>
                <w:sz w:val="18"/>
                <w:szCs w:val="18"/>
              </w:rPr>
              <w:t>294,6 тыс. руб.;</w:t>
            </w:r>
          </w:p>
          <w:p w:rsidR="007C62B5" w:rsidRPr="00931055" w:rsidRDefault="007C62B5" w:rsidP="00714D8B">
            <w:pPr>
              <w:rPr>
                <w:sz w:val="18"/>
                <w:szCs w:val="18"/>
              </w:rPr>
            </w:pPr>
            <w:r w:rsidRPr="00931055">
              <w:rPr>
                <w:sz w:val="18"/>
                <w:szCs w:val="18"/>
              </w:rPr>
              <w:t xml:space="preserve">2022 г. </w:t>
            </w:r>
            <w:r>
              <w:rPr>
                <w:sz w:val="18"/>
                <w:szCs w:val="18"/>
              </w:rPr>
              <w:t>–</w:t>
            </w:r>
            <w:r w:rsidRPr="00931055">
              <w:rPr>
                <w:sz w:val="18"/>
                <w:szCs w:val="18"/>
              </w:rPr>
              <w:t xml:space="preserve"> </w:t>
            </w:r>
            <w:r w:rsidR="00A42616" w:rsidRPr="00A42616">
              <w:rPr>
                <w:sz w:val="18"/>
                <w:szCs w:val="18"/>
              </w:rPr>
              <w:t>13</w:t>
            </w:r>
            <w:r w:rsidR="00A42616">
              <w:rPr>
                <w:sz w:val="18"/>
                <w:szCs w:val="18"/>
              </w:rPr>
              <w:t xml:space="preserve"> </w:t>
            </w:r>
            <w:r w:rsidR="00A42616" w:rsidRPr="00A42616">
              <w:rPr>
                <w:sz w:val="18"/>
                <w:szCs w:val="18"/>
              </w:rPr>
              <w:t>300</w:t>
            </w:r>
            <w:r w:rsidR="00A42616">
              <w:rPr>
                <w:sz w:val="18"/>
                <w:szCs w:val="18"/>
              </w:rPr>
              <w:t xml:space="preserve"> </w:t>
            </w:r>
            <w:r w:rsidR="00A42616" w:rsidRPr="00A42616">
              <w:rPr>
                <w:sz w:val="18"/>
                <w:szCs w:val="18"/>
              </w:rPr>
              <w:t xml:space="preserve">243,1 </w:t>
            </w:r>
            <w:r w:rsidRPr="00931055">
              <w:rPr>
                <w:sz w:val="18"/>
                <w:szCs w:val="18"/>
              </w:rPr>
              <w:t>тыс. руб.,</w:t>
            </w:r>
          </w:p>
          <w:p w:rsidR="007C62B5" w:rsidRPr="00931055" w:rsidRDefault="007C62B5" w:rsidP="00714D8B">
            <w:pPr>
              <w:rPr>
                <w:sz w:val="18"/>
                <w:szCs w:val="18"/>
              </w:rPr>
            </w:pPr>
            <w:r w:rsidRPr="00931055">
              <w:rPr>
                <w:sz w:val="18"/>
                <w:szCs w:val="18"/>
              </w:rPr>
              <w:t>в том числе на региональные проекты 56</w:t>
            </w:r>
            <w:r>
              <w:rPr>
                <w:sz w:val="18"/>
                <w:szCs w:val="18"/>
              </w:rPr>
              <w:t xml:space="preserve"> </w:t>
            </w:r>
            <w:r w:rsidRPr="00931055">
              <w:rPr>
                <w:sz w:val="18"/>
                <w:szCs w:val="18"/>
              </w:rPr>
              <w:t>235,0 тыс. руб.;</w:t>
            </w:r>
          </w:p>
          <w:p w:rsidR="007C62B5" w:rsidRPr="00931055" w:rsidRDefault="007C62B5" w:rsidP="00714D8B">
            <w:pPr>
              <w:rPr>
                <w:sz w:val="18"/>
                <w:szCs w:val="18"/>
              </w:rPr>
            </w:pPr>
            <w:r w:rsidRPr="00931055">
              <w:rPr>
                <w:sz w:val="18"/>
                <w:szCs w:val="18"/>
              </w:rPr>
              <w:t xml:space="preserve">2023 г. </w:t>
            </w:r>
            <w:r>
              <w:rPr>
                <w:sz w:val="18"/>
                <w:szCs w:val="18"/>
              </w:rPr>
              <w:t>–</w:t>
            </w:r>
            <w:r w:rsidRPr="00931055">
              <w:rPr>
                <w:sz w:val="18"/>
                <w:szCs w:val="18"/>
              </w:rPr>
              <w:t xml:space="preserve"> </w:t>
            </w:r>
            <w:r w:rsidR="00A42616" w:rsidRPr="00A42616">
              <w:rPr>
                <w:sz w:val="18"/>
                <w:szCs w:val="18"/>
              </w:rPr>
              <w:t>13</w:t>
            </w:r>
            <w:r w:rsidR="00A42616">
              <w:rPr>
                <w:sz w:val="18"/>
                <w:szCs w:val="18"/>
              </w:rPr>
              <w:t xml:space="preserve"> </w:t>
            </w:r>
            <w:r w:rsidR="00A42616" w:rsidRPr="00A42616">
              <w:rPr>
                <w:sz w:val="18"/>
                <w:szCs w:val="18"/>
              </w:rPr>
              <w:t>889</w:t>
            </w:r>
            <w:r w:rsidR="00A42616">
              <w:rPr>
                <w:sz w:val="18"/>
                <w:szCs w:val="18"/>
              </w:rPr>
              <w:t xml:space="preserve"> </w:t>
            </w:r>
            <w:r w:rsidR="00A42616" w:rsidRPr="00A42616">
              <w:rPr>
                <w:sz w:val="18"/>
                <w:szCs w:val="18"/>
              </w:rPr>
              <w:t>988,0</w:t>
            </w:r>
            <w:r w:rsidRPr="00931055">
              <w:rPr>
                <w:sz w:val="18"/>
                <w:szCs w:val="18"/>
              </w:rPr>
              <w:t xml:space="preserve"> </w:t>
            </w:r>
            <w:r w:rsidR="00A42616">
              <w:rPr>
                <w:sz w:val="18"/>
                <w:szCs w:val="18"/>
              </w:rPr>
              <w:t>т</w:t>
            </w:r>
            <w:r w:rsidR="00A42616" w:rsidRPr="00931055">
              <w:rPr>
                <w:sz w:val="18"/>
                <w:szCs w:val="18"/>
              </w:rPr>
              <w:t>ыс</w:t>
            </w:r>
            <w:r w:rsidR="00A42616">
              <w:rPr>
                <w:sz w:val="18"/>
                <w:szCs w:val="18"/>
              </w:rPr>
              <w:t>.</w:t>
            </w:r>
            <w:r w:rsidR="00A42616" w:rsidRPr="00931055">
              <w:rPr>
                <w:sz w:val="18"/>
                <w:szCs w:val="18"/>
              </w:rPr>
              <w:t xml:space="preserve"> </w:t>
            </w:r>
            <w:r w:rsidRPr="00931055">
              <w:rPr>
                <w:sz w:val="18"/>
                <w:szCs w:val="18"/>
              </w:rPr>
              <w:t>руб.;</w:t>
            </w:r>
          </w:p>
          <w:p w:rsidR="007C62B5" w:rsidRPr="00931055" w:rsidRDefault="007C62B5" w:rsidP="00714D8B">
            <w:pPr>
              <w:rPr>
                <w:sz w:val="18"/>
                <w:szCs w:val="18"/>
              </w:rPr>
            </w:pPr>
            <w:r w:rsidRPr="00931055">
              <w:rPr>
                <w:sz w:val="18"/>
                <w:szCs w:val="18"/>
              </w:rPr>
              <w:t xml:space="preserve">2024 г. </w:t>
            </w:r>
            <w:r>
              <w:rPr>
                <w:sz w:val="18"/>
                <w:szCs w:val="18"/>
              </w:rPr>
              <w:t>–</w:t>
            </w:r>
            <w:r w:rsidRPr="00931055">
              <w:rPr>
                <w:sz w:val="18"/>
                <w:szCs w:val="18"/>
              </w:rPr>
              <w:t xml:space="preserve"> 18</w:t>
            </w:r>
            <w:r>
              <w:rPr>
                <w:sz w:val="18"/>
                <w:szCs w:val="18"/>
              </w:rPr>
              <w:t xml:space="preserve"> </w:t>
            </w:r>
            <w:r w:rsidRPr="00931055">
              <w:rPr>
                <w:sz w:val="18"/>
                <w:szCs w:val="18"/>
              </w:rPr>
              <w:t>501</w:t>
            </w:r>
            <w:r>
              <w:rPr>
                <w:sz w:val="18"/>
                <w:szCs w:val="18"/>
              </w:rPr>
              <w:t xml:space="preserve"> </w:t>
            </w:r>
            <w:r w:rsidRPr="00931055">
              <w:rPr>
                <w:sz w:val="18"/>
                <w:szCs w:val="18"/>
              </w:rPr>
              <w:t>475,2 тыс. руб.,</w:t>
            </w:r>
          </w:p>
          <w:p w:rsidR="007C62B5" w:rsidRDefault="007C62B5" w:rsidP="00714D8B">
            <w:pPr>
              <w:rPr>
                <w:sz w:val="18"/>
                <w:szCs w:val="18"/>
              </w:rPr>
            </w:pPr>
            <w:r w:rsidRPr="00931055">
              <w:rPr>
                <w:sz w:val="18"/>
                <w:szCs w:val="18"/>
              </w:rPr>
              <w:t>в том числе:</w:t>
            </w:r>
          </w:p>
          <w:p w:rsidR="007C62B5" w:rsidRPr="00931055" w:rsidRDefault="007C62B5" w:rsidP="00714D8B">
            <w:pPr>
              <w:rPr>
                <w:sz w:val="18"/>
                <w:szCs w:val="18"/>
              </w:rPr>
            </w:pPr>
          </w:p>
          <w:p w:rsidR="007C62B5" w:rsidRPr="00931055" w:rsidRDefault="007C62B5" w:rsidP="00714D8B">
            <w:pPr>
              <w:rPr>
                <w:sz w:val="18"/>
                <w:szCs w:val="18"/>
              </w:rPr>
            </w:pPr>
            <w:r w:rsidRPr="00931055">
              <w:rPr>
                <w:sz w:val="18"/>
                <w:szCs w:val="18"/>
              </w:rPr>
              <w:t xml:space="preserve">за счет средств бюджета Санкт-Петербурга </w:t>
            </w:r>
            <w:r w:rsidR="00A42616">
              <w:rPr>
                <w:sz w:val="18"/>
                <w:szCs w:val="18"/>
              </w:rPr>
              <w:t>–</w:t>
            </w:r>
            <w:r w:rsidRPr="00931055">
              <w:rPr>
                <w:sz w:val="18"/>
                <w:szCs w:val="18"/>
              </w:rPr>
              <w:t xml:space="preserve"> </w:t>
            </w:r>
            <w:r w:rsidR="00A42616" w:rsidRPr="00A42616">
              <w:rPr>
                <w:sz w:val="18"/>
                <w:szCs w:val="18"/>
              </w:rPr>
              <w:t>91 971 827,1</w:t>
            </w:r>
            <w:r w:rsidR="00A42616">
              <w:rPr>
                <w:sz w:val="18"/>
                <w:szCs w:val="18"/>
              </w:rPr>
              <w:t xml:space="preserve"> </w:t>
            </w:r>
            <w:r w:rsidRPr="00931055">
              <w:rPr>
                <w:sz w:val="18"/>
                <w:szCs w:val="18"/>
              </w:rPr>
              <w:t>тыс. руб., в том числе по годам реализации:</w:t>
            </w:r>
          </w:p>
          <w:p w:rsidR="007C62B5" w:rsidRPr="00931055" w:rsidRDefault="007C62B5" w:rsidP="00714D8B">
            <w:pPr>
              <w:rPr>
                <w:sz w:val="18"/>
                <w:szCs w:val="18"/>
              </w:rPr>
            </w:pPr>
            <w:r w:rsidRPr="00931055">
              <w:rPr>
                <w:sz w:val="18"/>
                <w:szCs w:val="18"/>
              </w:rPr>
              <w:t xml:space="preserve">2019 г. </w:t>
            </w:r>
            <w:r>
              <w:rPr>
                <w:sz w:val="18"/>
                <w:szCs w:val="18"/>
              </w:rPr>
              <w:t>–</w:t>
            </w:r>
            <w:r w:rsidRPr="00931055">
              <w:rPr>
                <w:sz w:val="18"/>
                <w:szCs w:val="18"/>
              </w:rPr>
              <w:t xml:space="preserve"> 14</w:t>
            </w:r>
            <w:r>
              <w:rPr>
                <w:sz w:val="18"/>
                <w:szCs w:val="18"/>
              </w:rPr>
              <w:t xml:space="preserve"> </w:t>
            </w:r>
            <w:r w:rsidRPr="00931055">
              <w:rPr>
                <w:sz w:val="18"/>
                <w:szCs w:val="18"/>
              </w:rPr>
              <w:t>958</w:t>
            </w:r>
            <w:r>
              <w:rPr>
                <w:sz w:val="18"/>
                <w:szCs w:val="18"/>
              </w:rPr>
              <w:t xml:space="preserve"> </w:t>
            </w:r>
            <w:r w:rsidRPr="00931055">
              <w:rPr>
                <w:sz w:val="18"/>
                <w:szCs w:val="18"/>
              </w:rPr>
              <w:t>944,2 тыс. руб.;</w:t>
            </w:r>
          </w:p>
          <w:p w:rsidR="007C62B5" w:rsidRPr="00931055" w:rsidRDefault="007C62B5" w:rsidP="00714D8B">
            <w:pPr>
              <w:rPr>
                <w:sz w:val="18"/>
                <w:szCs w:val="18"/>
              </w:rPr>
            </w:pPr>
            <w:r w:rsidRPr="00931055">
              <w:rPr>
                <w:sz w:val="18"/>
                <w:szCs w:val="18"/>
              </w:rPr>
              <w:t xml:space="preserve">2020 г. </w:t>
            </w:r>
            <w:r>
              <w:rPr>
                <w:sz w:val="18"/>
                <w:szCs w:val="18"/>
              </w:rPr>
              <w:t>–</w:t>
            </w:r>
            <w:r w:rsidRPr="00931055">
              <w:rPr>
                <w:sz w:val="18"/>
                <w:szCs w:val="18"/>
              </w:rPr>
              <w:t xml:space="preserve"> 24</w:t>
            </w:r>
            <w:r>
              <w:rPr>
                <w:sz w:val="18"/>
                <w:szCs w:val="18"/>
              </w:rPr>
              <w:t xml:space="preserve"> </w:t>
            </w:r>
            <w:r w:rsidRPr="00931055">
              <w:rPr>
                <w:sz w:val="18"/>
                <w:szCs w:val="18"/>
              </w:rPr>
              <w:t>754</w:t>
            </w:r>
            <w:r>
              <w:rPr>
                <w:sz w:val="18"/>
                <w:szCs w:val="18"/>
              </w:rPr>
              <w:t xml:space="preserve"> </w:t>
            </w:r>
            <w:r w:rsidRPr="00931055">
              <w:rPr>
                <w:sz w:val="18"/>
                <w:szCs w:val="18"/>
              </w:rPr>
              <w:t>809,3 тыс. руб.;</w:t>
            </w:r>
          </w:p>
          <w:p w:rsidR="007C62B5" w:rsidRPr="00931055" w:rsidRDefault="007C62B5" w:rsidP="00714D8B">
            <w:pPr>
              <w:rPr>
                <w:sz w:val="18"/>
                <w:szCs w:val="18"/>
              </w:rPr>
            </w:pPr>
            <w:r w:rsidRPr="00931055">
              <w:rPr>
                <w:sz w:val="18"/>
                <w:szCs w:val="18"/>
              </w:rPr>
              <w:t xml:space="preserve">2021 г. </w:t>
            </w:r>
            <w:r>
              <w:rPr>
                <w:sz w:val="18"/>
                <w:szCs w:val="18"/>
              </w:rPr>
              <w:t>–</w:t>
            </w:r>
            <w:r w:rsidRPr="00931055">
              <w:rPr>
                <w:sz w:val="18"/>
                <w:szCs w:val="18"/>
              </w:rPr>
              <w:t xml:space="preserve"> </w:t>
            </w:r>
            <w:r w:rsidR="00A42616" w:rsidRPr="00A42616">
              <w:rPr>
                <w:sz w:val="18"/>
                <w:szCs w:val="18"/>
              </w:rPr>
              <w:t xml:space="preserve">15 344 965,0 </w:t>
            </w:r>
            <w:r w:rsidRPr="00931055">
              <w:rPr>
                <w:sz w:val="18"/>
                <w:szCs w:val="18"/>
              </w:rPr>
              <w:t>тыс. руб.;</w:t>
            </w:r>
          </w:p>
          <w:p w:rsidR="007C62B5" w:rsidRPr="00931055" w:rsidRDefault="007C62B5" w:rsidP="00714D8B">
            <w:pPr>
              <w:rPr>
                <w:sz w:val="18"/>
                <w:szCs w:val="18"/>
              </w:rPr>
            </w:pPr>
            <w:r w:rsidRPr="00931055">
              <w:rPr>
                <w:sz w:val="18"/>
                <w:szCs w:val="18"/>
              </w:rPr>
              <w:t xml:space="preserve">2022 г. </w:t>
            </w:r>
            <w:r>
              <w:rPr>
                <w:sz w:val="18"/>
                <w:szCs w:val="18"/>
              </w:rPr>
              <w:t>–</w:t>
            </w:r>
            <w:r w:rsidRPr="00931055">
              <w:rPr>
                <w:sz w:val="18"/>
                <w:szCs w:val="18"/>
              </w:rPr>
              <w:t xml:space="preserve"> </w:t>
            </w:r>
            <w:r w:rsidR="00A42616" w:rsidRPr="00A42616">
              <w:rPr>
                <w:sz w:val="18"/>
                <w:szCs w:val="18"/>
              </w:rPr>
              <w:t xml:space="preserve">10 481 029,0 </w:t>
            </w:r>
            <w:r w:rsidRPr="00931055">
              <w:rPr>
                <w:sz w:val="18"/>
                <w:szCs w:val="18"/>
              </w:rPr>
              <w:t>тыс. руб.;</w:t>
            </w:r>
          </w:p>
          <w:p w:rsidR="007C62B5" w:rsidRPr="00931055" w:rsidRDefault="007C62B5" w:rsidP="00714D8B">
            <w:pPr>
              <w:rPr>
                <w:sz w:val="18"/>
                <w:szCs w:val="18"/>
              </w:rPr>
            </w:pPr>
            <w:r w:rsidRPr="00931055">
              <w:rPr>
                <w:sz w:val="18"/>
                <w:szCs w:val="18"/>
              </w:rPr>
              <w:t xml:space="preserve">2023 г. </w:t>
            </w:r>
            <w:r>
              <w:rPr>
                <w:sz w:val="18"/>
                <w:szCs w:val="18"/>
              </w:rPr>
              <w:t>–</w:t>
            </w:r>
            <w:r w:rsidRPr="00931055">
              <w:rPr>
                <w:sz w:val="18"/>
                <w:szCs w:val="18"/>
              </w:rPr>
              <w:t xml:space="preserve"> </w:t>
            </w:r>
            <w:r w:rsidR="00A42616" w:rsidRPr="00A42616">
              <w:rPr>
                <w:sz w:val="18"/>
                <w:szCs w:val="18"/>
              </w:rPr>
              <w:t>10 968 721,5</w:t>
            </w:r>
            <w:r w:rsidRPr="00931055">
              <w:rPr>
                <w:sz w:val="18"/>
                <w:szCs w:val="18"/>
              </w:rPr>
              <w:t xml:space="preserve"> тыс. руб.;</w:t>
            </w:r>
          </w:p>
          <w:p w:rsidR="007C62B5" w:rsidRDefault="007C62B5" w:rsidP="00714D8B">
            <w:pPr>
              <w:rPr>
                <w:sz w:val="18"/>
                <w:szCs w:val="18"/>
              </w:rPr>
            </w:pPr>
            <w:r w:rsidRPr="00931055">
              <w:rPr>
                <w:sz w:val="18"/>
                <w:szCs w:val="18"/>
              </w:rPr>
              <w:t xml:space="preserve">2024 г. </w:t>
            </w:r>
            <w:r>
              <w:rPr>
                <w:sz w:val="18"/>
                <w:szCs w:val="18"/>
              </w:rPr>
              <w:t>–</w:t>
            </w:r>
            <w:r w:rsidRPr="00931055">
              <w:rPr>
                <w:sz w:val="18"/>
                <w:szCs w:val="18"/>
              </w:rPr>
              <w:t xml:space="preserve"> 15</w:t>
            </w:r>
            <w:r>
              <w:rPr>
                <w:sz w:val="18"/>
                <w:szCs w:val="18"/>
              </w:rPr>
              <w:t xml:space="preserve"> </w:t>
            </w:r>
            <w:r w:rsidRPr="00931055">
              <w:rPr>
                <w:sz w:val="18"/>
                <w:szCs w:val="18"/>
              </w:rPr>
              <w:t>463</w:t>
            </w:r>
            <w:r>
              <w:rPr>
                <w:sz w:val="18"/>
                <w:szCs w:val="18"/>
              </w:rPr>
              <w:t xml:space="preserve"> </w:t>
            </w:r>
            <w:r w:rsidRPr="00931055">
              <w:rPr>
                <w:sz w:val="18"/>
                <w:szCs w:val="18"/>
              </w:rPr>
              <w:t>358,1 тыс. руб.,</w:t>
            </w:r>
          </w:p>
          <w:p w:rsidR="007C62B5" w:rsidRPr="00931055" w:rsidRDefault="007C62B5" w:rsidP="00714D8B">
            <w:pPr>
              <w:rPr>
                <w:sz w:val="18"/>
                <w:szCs w:val="18"/>
              </w:rPr>
            </w:pPr>
          </w:p>
          <w:p w:rsidR="007C62B5" w:rsidRPr="00931055" w:rsidRDefault="007C62B5" w:rsidP="00714D8B">
            <w:pPr>
              <w:rPr>
                <w:sz w:val="18"/>
                <w:szCs w:val="18"/>
              </w:rPr>
            </w:pPr>
            <w:r w:rsidRPr="00931055">
              <w:rPr>
                <w:sz w:val="18"/>
                <w:szCs w:val="18"/>
              </w:rPr>
              <w:t xml:space="preserve">за счет средств федерального бюджета </w:t>
            </w:r>
            <w:r>
              <w:rPr>
                <w:sz w:val="18"/>
                <w:szCs w:val="18"/>
              </w:rPr>
              <w:t>–</w:t>
            </w:r>
            <w:r w:rsidRPr="00931055">
              <w:rPr>
                <w:sz w:val="18"/>
                <w:szCs w:val="18"/>
              </w:rPr>
              <w:t xml:space="preserve"> 5</w:t>
            </w:r>
            <w:r>
              <w:rPr>
                <w:sz w:val="18"/>
                <w:szCs w:val="18"/>
              </w:rPr>
              <w:t xml:space="preserve"> </w:t>
            </w:r>
            <w:r w:rsidRPr="00931055">
              <w:rPr>
                <w:sz w:val="18"/>
                <w:szCs w:val="18"/>
              </w:rPr>
              <w:t>532</w:t>
            </w:r>
            <w:r>
              <w:rPr>
                <w:sz w:val="18"/>
                <w:szCs w:val="18"/>
              </w:rPr>
              <w:t xml:space="preserve"> </w:t>
            </w:r>
            <w:r w:rsidRPr="00931055">
              <w:rPr>
                <w:sz w:val="18"/>
                <w:szCs w:val="18"/>
              </w:rPr>
              <w:t>780,8 тыс. руб., в том числе по годам реализации:</w:t>
            </w:r>
          </w:p>
          <w:p w:rsidR="007C62B5" w:rsidRPr="00931055" w:rsidRDefault="007C62B5" w:rsidP="00714D8B">
            <w:pPr>
              <w:rPr>
                <w:sz w:val="18"/>
                <w:szCs w:val="18"/>
              </w:rPr>
            </w:pPr>
            <w:r w:rsidRPr="00931055">
              <w:rPr>
                <w:sz w:val="18"/>
                <w:szCs w:val="18"/>
              </w:rPr>
              <w:t xml:space="preserve">2019 г. </w:t>
            </w:r>
            <w:r>
              <w:rPr>
                <w:sz w:val="18"/>
                <w:szCs w:val="18"/>
              </w:rPr>
              <w:t>–</w:t>
            </w:r>
            <w:r w:rsidRPr="00931055">
              <w:rPr>
                <w:sz w:val="18"/>
                <w:szCs w:val="18"/>
              </w:rPr>
              <w:t xml:space="preserve"> 873</w:t>
            </w:r>
            <w:r>
              <w:rPr>
                <w:sz w:val="18"/>
                <w:szCs w:val="18"/>
              </w:rPr>
              <w:t xml:space="preserve"> </w:t>
            </w:r>
            <w:r w:rsidRPr="00931055">
              <w:rPr>
                <w:sz w:val="18"/>
                <w:szCs w:val="18"/>
              </w:rPr>
              <w:t>866,2 тыс. руб.;</w:t>
            </w:r>
          </w:p>
          <w:p w:rsidR="007C62B5" w:rsidRPr="00931055" w:rsidRDefault="007C62B5" w:rsidP="00714D8B">
            <w:pPr>
              <w:rPr>
                <w:sz w:val="18"/>
                <w:szCs w:val="18"/>
              </w:rPr>
            </w:pPr>
            <w:r w:rsidRPr="00931055">
              <w:rPr>
                <w:sz w:val="18"/>
                <w:szCs w:val="18"/>
              </w:rPr>
              <w:t xml:space="preserve">2020 г. </w:t>
            </w:r>
            <w:r>
              <w:rPr>
                <w:sz w:val="18"/>
                <w:szCs w:val="18"/>
              </w:rPr>
              <w:t>–</w:t>
            </w:r>
            <w:r w:rsidRPr="00931055">
              <w:rPr>
                <w:sz w:val="18"/>
                <w:szCs w:val="18"/>
              </w:rPr>
              <w:t xml:space="preserve"> 4</w:t>
            </w:r>
            <w:r>
              <w:rPr>
                <w:sz w:val="18"/>
                <w:szCs w:val="18"/>
              </w:rPr>
              <w:t xml:space="preserve"> </w:t>
            </w:r>
            <w:r w:rsidRPr="00931055">
              <w:rPr>
                <w:sz w:val="18"/>
                <w:szCs w:val="18"/>
              </w:rPr>
              <w:t>090</w:t>
            </w:r>
            <w:r>
              <w:rPr>
                <w:sz w:val="18"/>
                <w:szCs w:val="18"/>
              </w:rPr>
              <w:t xml:space="preserve"> </w:t>
            </w:r>
            <w:r w:rsidRPr="00931055">
              <w:rPr>
                <w:sz w:val="18"/>
                <w:szCs w:val="18"/>
              </w:rPr>
              <w:t>180,2 тыс. руб.;</w:t>
            </w:r>
          </w:p>
          <w:p w:rsidR="007C62B5" w:rsidRPr="00931055" w:rsidRDefault="007C62B5" w:rsidP="00714D8B">
            <w:pPr>
              <w:rPr>
                <w:sz w:val="18"/>
                <w:szCs w:val="18"/>
              </w:rPr>
            </w:pPr>
            <w:r w:rsidRPr="00931055">
              <w:rPr>
                <w:sz w:val="18"/>
                <w:szCs w:val="18"/>
              </w:rPr>
              <w:t xml:space="preserve">2021 г. </w:t>
            </w:r>
            <w:r>
              <w:rPr>
                <w:sz w:val="18"/>
                <w:szCs w:val="18"/>
              </w:rPr>
              <w:t>–</w:t>
            </w:r>
            <w:r w:rsidRPr="00931055">
              <w:rPr>
                <w:sz w:val="18"/>
                <w:szCs w:val="18"/>
              </w:rPr>
              <w:t xml:space="preserve"> 312</w:t>
            </w:r>
            <w:r>
              <w:rPr>
                <w:sz w:val="18"/>
                <w:szCs w:val="18"/>
              </w:rPr>
              <w:t xml:space="preserve"> </w:t>
            </w:r>
            <w:r w:rsidRPr="00931055">
              <w:rPr>
                <w:sz w:val="18"/>
                <w:szCs w:val="18"/>
              </w:rPr>
              <w:t>723,9 тыс. руб.;</w:t>
            </w:r>
          </w:p>
          <w:p w:rsidR="007C62B5" w:rsidRPr="00931055" w:rsidRDefault="007C62B5" w:rsidP="00714D8B">
            <w:pPr>
              <w:rPr>
                <w:sz w:val="18"/>
                <w:szCs w:val="18"/>
              </w:rPr>
            </w:pPr>
            <w:r w:rsidRPr="00931055">
              <w:rPr>
                <w:sz w:val="18"/>
                <w:szCs w:val="18"/>
              </w:rPr>
              <w:t xml:space="preserve">2022 г. </w:t>
            </w:r>
            <w:r>
              <w:rPr>
                <w:sz w:val="18"/>
                <w:szCs w:val="18"/>
              </w:rPr>
              <w:t>–</w:t>
            </w:r>
            <w:r w:rsidRPr="00931055">
              <w:rPr>
                <w:sz w:val="18"/>
                <w:szCs w:val="18"/>
              </w:rPr>
              <w:t xml:space="preserve"> 89</w:t>
            </w:r>
            <w:r>
              <w:rPr>
                <w:sz w:val="18"/>
                <w:szCs w:val="18"/>
              </w:rPr>
              <w:t xml:space="preserve"> </w:t>
            </w:r>
            <w:r w:rsidRPr="00931055">
              <w:rPr>
                <w:sz w:val="18"/>
                <w:szCs w:val="18"/>
              </w:rPr>
              <w:t>015,7 тыс. руб.;</w:t>
            </w:r>
          </w:p>
          <w:p w:rsidR="007C62B5" w:rsidRPr="00931055" w:rsidRDefault="007C62B5" w:rsidP="00714D8B">
            <w:pPr>
              <w:rPr>
                <w:sz w:val="18"/>
                <w:szCs w:val="18"/>
              </w:rPr>
            </w:pPr>
            <w:r w:rsidRPr="00931055">
              <w:rPr>
                <w:sz w:val="18"/>
                <w:szCs w:val="18"/>
              </w:rPr>
              <w:lastRenderedPageBreak/>
              <w:t xml:space="preserve">2023 г. </w:t>
            </w:r>
            <w:r>
              <w:rPr>
                <w:sz w:val="18"/>
                <w:szCs w:val="18"/>
              </w:rPr>
              <w:t>–</w:t>
            </w:r>
            <w:r w:rsidRPr="00931055">
              <w:rPr>
                <w:sz w:val="18"/>
                <w:szCs w:val="18"/>
              </w:rPr>
              <w:t xml:space="preserve"> 81</w:t>
            </w:r>
            <w:r>
              <w:rPr>
                <w:sz w:val="18"/>
                <w:szCs w:val="18"/>
              </w:rPr>
              <w:t xml:space="preserve"> </w:t>
            </w:r>
            <w:r w:rsidRPr="00931055">
              <w:rPr>
                <w:sz w:val="18"/>
                <w:szCs w:val="18"/>
              </w:rPr>
              <w:t>860,2 тыс. руб.;</w:t>
            </w:r>
          </w:p>
          <w:p w:rsidR="007C62B5" w:rsidRDefault="007C62B5" w:rsidP="00714D8B">
            <w:pPr>
              <w:rPr>
                <w:sz w:val="18"/>
                <w:szCs w:val="18"/>
              </w:rPr>
            </w:pPr>
            <w:r w:rsidRPr="00931055">
              <w:rPr>
                <w:sz w:val="18"/>
                <w:szCs w:val="18"/>
              </w:rPr>
              <w:t xml:space="preserve">2024 г. </w:t>
            </w:r>
            <w:r>
              <w:rPr>
                <w:sz w:val="18"/>
                <w:szCs w:val="18"/>
              </w:rPr>
              <w:t>–</w:t>
            </w:r>
            <w:r w:rsidRPr="00931055">
              <w:rPr>
                <w:sz w:val="18"/>
                <w:szCs w:val="18"/>
              </w:rPr>
              <w:t xml:space="preserve"> 85</w:t>
            </w:r>
            <w:r>
              <w:rPr>
                <w:sz w:val="18"/>
                <w:szCs w:val="18"/>
              </w:rPr>
              <w:t xml:space="preserve"> </w:t>
            </w:r>
            <w:r w:rsidRPr="00931055">
              <w:rPr>
                <w:sz w:val="18"/>
                <w:szCs w:val="18"/>
              </w:rPr>
              <w:t>134,6 тыс. руб.,</w:t>
            </w:r>
          </w:p>
          <w:p w:rsidR="007C62B5" w:rsidRDefault="007C62B5" w:rsidP="00714D8B">
            <w:pPr>
              <w:rPr>
                <w:sz w:val="18"/>
                <w:szCs w:val="18"/>
              </w:rPr>
            </w:pPr>
          </w:p>
          <w:p w:rsidR="007C62B5" w:rsidRPr="00931055" w:rsidRDefault="007C62B5" w:rsidP="00714D8B">
            <w:pPr>
              <w:rPr>
                <w:sz w:val="18"/>
                <w:szCs w:val="18"/>
              </w:rPr>
            </w:pPr>
          </w:p>
          <w:p w:rsidR="007C62B5" w:rsidRPr="00931055" w:rsidRDefault="007C62B5" w:rsidP="00714D8B">
            <w:pPr>
              <w:rPr>
                <w:sz w:val="18"/>
                <w:szCs w:val="18"/>
              </w:rPr>
            </w:pPr>
            <w:r w:rsidRPr="00931055">
              <w:rPr>
                <w:sz w:val="18"/>
                <w:szCs w:val="18"/>
              </w:rPr>
              <w:t xml:space="preserve">за счет внебюджетных средств, всего </w:t>
            </w:r>
            <w:r>
              <w:rPr>
                <w:sz w:val="18"/>
                <w:szCs w:val="18"/>
              </w:rPr>
              <w:t>–</w:t>
            </w:r>
            <w:r w:rsidRPr="00931055">
              <w:rPr>
                <w:sz w:val="18"/>
                <w:szCs w:val="18"/>
              </w:rPr>
              <w:t xml:space="preserve"> 14</w:t>
            </w:r>
            <w:r>
              <w:rPr>
                <w:sz w:val="18"/>
                <w:szCs w:val="18"/>
              </w:rPr>
              <w:t xml:space="preserve"> </w:t>
            </w:r>
            <w:r w:rsidRPr="00931055">
              <w:rPr>
                <w:sz w:val="18"/>
                <w:szCs w:val="18"/>
              </w:rPr>
              <w:t>235</w:t>
            </w:r>
            <w:r>
              <w:rPr>
                <w:sz w:val="18"/>
                <w:szCs w:val="18"/>
              </w:rPr>
              <w:t xml:space="preserve"> </w:t>
            </w:r>
            <w:r w:rsidRPr="00931055">
              <w:rPr>
                <w:sz w:val="18"/>
                <w:szCs w:val="18"/>
              </w:rPr>
              <w:t>240,3 тыс. руб., из них:</w:t>
            </w:r>
          </w:p>
          <w:p w:rsidR="007C62B5" w:rsidRPr="00931055" w:rsidRDefault="007C62B5" w:rsidP="00714D8B">
            <w:pPr>
              <w:rPr>
                <w:sz w:val="18"/>
                <w:szCs w:val="18"/>
              </w:rPr>
            </w:pPr>
            <w:r w:rsidRPr="00931055">
              <w:rPr>
                <w:sz w:val="18"/>
                <w:szCs w:val="18"/>
              </w:rPr>
              <w:t xml:space="preserve">средства ГУ "Территориальный фонд обязательного медицинского страхования Санкт-Петербурга" на формирование нормированного страхового запаса </w:t>
            </w:r>
            <w:r>
              <w:rPr>
                <w:sz w:val="18"/>
                <w:szCs w:val="18"/>
              </w:rPr>
              <w:t>–</w:t>
            </w:r>
            <w:r w:rsidRPr="00931055">
              <w:rPr>
                <w:sz w:val="18"/>
                <w:szCs w:val="18"/>
              </w:rPr>
              <w:t xml:space="preserve"> 13</w:t>
            </w:r>
            <w:r>
              <w:rPr>
                <w:sz w:val="18"/>
                <w:szCs w:val="18"/>
              </w:rPr>
              <w:t xml:space="preserve"> </w:t>
            </w:r>
            <w:r w:rsidRPr="00931055">
              <w:rPr>
                <w:sz w:val="18"/>
                <w:szCs w:val="18"/>
              </w:rPr>
              <w:t>578</w:t>
            </w:r>
            <w:r>
              <w:rPr>
                <w:sz w:val="18"/>
                <w:szCs w:val="18"/>
              </w:rPr>
              <w:t xml:space="preserve"> </w:t>
            </w:r>
            <w:r w:rsidRPr="00931055">
              <w:rPr>
                <w:sz w:val="18"/>
                <w:szCs w:val="18"/>
              </w:rPr>
              <w:t>738,9 тыс. руб.,</w:t>
            </w:r>
          </w:p>
          <w:p w:rsidR="007C62B5" w:rsidRPr="00931055" w:rsidRDefault="007C62B5" w:rsidP="00714D8B">
            <w:pPr>
              <w:rPr>
                <w:sz w:val="18"/>
                <w:szCs w:val="18"/>
              </w:rPr>
            </w:pPr>
            <w:r w:rsidRPr="00931055">
              <w:rPr>
                <w:sz w:val="18"/>
                <w:szCs w:val="18"/>
              </w:rPr>
              <w:t>в том числе по годам реализации:</w:t>
            </w:r>
          </w:p>
          <w:p w:rsidR="007C62B5" w:rsidRPr="00931055" w:rsidRDefault="007C62B5" w:rsidP="00714D8B">
            <w:pPr>
              <w:rPr>
                <w:sz w:val="18"/>
                <w:szCs w:val="18"/>
              </w:rPr>
            </w:pPr>
            <w:r w:rsidRPr="00931055">
              <w:rPr>
                <w:sz w:val="18"/>
                <w:szCs w:val="18"/>
              </w:rPr>
              <w:t xml:space="preserve">2019 г. </w:t>
            </w:r>
            <w:r>
              <w:rPr>
                <w:sz w:val="18"/>
                <w:szCs w:val="18"/>
              </w:rPr>
              <w:t>–</w:t>
            </w:r>
            <w:r w:rsidRPr="00931055">
              <w:rPr>
                <w:sz w:val="18"/>
                <w:szCs w:val="18"/>
              </w:rPr>
              <w:t xml:space="preserve"> 479</w:t>
            </w:r>
            <w:r>
              <w:rPr>
                <w:sz w:val="18"/>
                <w:szCs w:val="18"/>
              </w:rPr>
              <w:t xml:space="preserve"> </w:t>
            </w:r>
            <w:r w:rsidRPr="00931055">
              <w:rPr>
                <w:sz w:val="18"/>
                <w:szCs w:val="18"/>
              </w:rPr>
              <w:t>334,2 тыс. руб.;</w:t>
            </w:r>
          </w:p>
          <w:p w:rsidR="007C62B5" w:rsidRPr="00931055" w:rsidRDefault="007C62B5" w:rsidP="00714D8B">
            <w:pPr>
              <w:rPr>
                <w:sz w:val="18"/>
                <w:szCs w:val="18"/>
              </w:rPr>
            </w:pPr>
            <w:r w:rsidRPr="00931055">
              <w:rPr>
                <w:sz w:val="18"/>
                <w:szCs w:val="18"/>
              </w:rPr>
              <w:t xml:space="preserve">2020 г. </w:t>
            </w:r>
            <w:r>
              <w:rPr>
                <w:sz w:val="18"/>
                <w:szCs w:val="18"/>
              </w:rPr>
              <w:t>–</w:t>
            </w:r>
            <w:r w:rsidRPr="00931055">
              <w:rPr>
                <w:sz w:val="18"/>
                <w:szCs w:val="18"/>
              </w:rPr>
              <w:t xml:space="preserve"> 1</w:t>
            </w:r>
            <w:r>
              <w:rPr>
                <w:sz w:val="18"/>
                <w:szCs w:val="18"/>
              </w:rPr>
              <w:t xml:space="preserve"> </w:t>
            </w:r>
            <w:r w:rsidRPr="00931055">
              <w:rPr>
                <w:sz w:val="18"/>
                <w:szCs w:val="18"/>
              </w:rPr>
              <w:t>953</w:t>
            </w:r>
            <w:r>
              <w:rPr>
                <w:sz w:val="18"/>
                <w:szCs w:val="18"/>
              </w:rPr>
              <w:t xml:space="preserve"> </w:t>
            </w:r>
            <w:r w:rsidRPr="00931055">
              <w:rPr>
                <w:sz w:val="18"/>
                <w:szCs w:val="18"/>
              </w:rPr>
              <w:t>661,5 тыс. руб.;</w:t>
            </w:r>
          </w:p>
          <w:p w:rsidR="007C62B5" w:rsidRPr="00931055" w:rsidRDefault="007C62B5" w:rsidP="00714D8B">
            <w:pPr>
              <w:rPr>
                <w:sz w:val="18"/>
                <w:szCs w:val="18"/>
              </w:rPr>
            </w:pPr>
            <w:r w:rsidRPr="00931055">
              <w:rPr>
                <w:sz w:val="18"/>
                <w:szCs w:val="18"/>
              </w:rPr>
              <w:t xml:space="preserve">2021 г. </w:t>
            </w:r>
            <w:r>
              <w:rPr>
                <w:sz w:val="18"/>
                <w:szCs w:val="18"/>
              </w:rPr>
              <w:t>–</w:t>
            </w:r>
            <w:r w:rsidRPr="00931055">
              <w:rPr>
                <w:sz w:val="18"/>
                <w:szCs w:val="18"/>
              </w:rPr>
              <w:t xml:space="preserve"> 2</w:t>
            </w:r>
            <w:r>
              <w:rPr>
                <w:sz w:val="18"/>
                <w:szCs w:val="18"/>
              </w:rPr>
              <w:t xml:space="preserve"> </w:t>
            </w:r>
            <w:r w:rsidRPr="00931055">
              <w:rPr>
                <w:sz w:val="18"/>
                <w:szCs w:val="18"/>
              </w:rPr>
              <w:t>623</w:t>
            </w:r>
            <w:r>
              <w:rPr>
                <w:sz w:val="18"/>
                <w:szCs w:val="18"/>
              </w:rPr>
              <w:t xml:space="preserve"> </w:t>
            </w:r>
            <w:r w:rsidRPr="00931055">
              <w:rPr>
                <w:sz w:val="18"/>
                <w:szCs w:val="18"/>
              </w:rPr>
              <w:t>156,0 тыс. руб.;</w:t>
            </w:r>
          </w:p>
          <w:p w:rsidR="007C62B5" w:rsidRPr="00931055" w:rsidRDefault="007C62B5" w:rsidP="00714D8B">
            <w:pPr>
              <w:rPr>
                <w:sz w:val="18"/>
                <w:szCs w:val="18"/>
              </w:rPr>
            </w:pPr>
            <w:r w:rsidRPr="00931055">
              <w:rPr>
                <w:sz w:val="18"/>
                <w:szCs w:val="18"/>
              </w:rPr>
              <w:t xml:space="preserve">2022 г. </w:t>
            </w:r>
            <w:r>
              <w:rPr>
                <w:sz w:val="18"/>
                <w:szCs w:val="18"/>
              </w:rPr>
              <w:t>–</w:t>
            </w:r>
            <w:r w:rsidRPr="00931055">
              <w:rPr>
                <w:sz w:val="18"/>
                <w:szCs w:val="18"/>
              </w:rPr>
              <w:t xml:space="preserve"> 2</w:t>
            </w:r>
            <w:r>
              <w:rPr>
                <w:sz w:val="18"/>
                <w:szCs w:val="18"/>
              </w:rPr>
              <w:t xml:space="preserve"> </w:t>
            </w:r>
            <w:r w:rsidRPr="00931055">
              <w:rPr>
                <w:sz w:val="18"/>
                <w:szCs w:val="18"/>
              </w:rPr>
              <w:t>730</w:t>
            </w:r>
            <w:r>
              <w:rPr>
                <w:sz w:val="18"/>
                <w:szCs w:val="18"/>
              </w:rPr>
              <w:t xml:space="preserve"> </w:t>
            </w:r>
            <w:r w:rsidRPr="00931055">
              <w:rPr>
                <w:sz w:val="18"/>
                <w:szCs w:val="18"/>
              </w:rPr>
              <w:t>198,4 тыс. руб.;</w:t>
            </w:r>
          </w:p>
          <w:p w:rsidR="007C62B5" w:rsidRPr="00931055" w:rsidRDefault="007C62B5" w:rsidP="00714D8B">
            <w:pPr>
              <w:rPr>
                <w:sz w:val="18"/>
                <w:szCs w:val="18"/>
              </w:rPr>
            </w:pPr>
            <w:r w:rsidRPr="00931055">
              <w:rPr>
                <w:sz w:val="18"/>
                <w:szCs w:val="18"/>
              </w:rPr>
              <w:t xml:space="preserve">2023 г. </w:t>
            </w:r>
            <w:r>
              <w:rPr>
                <w:sz w:val="18"/>
                <w:szCs w:val="18"/>
              </w:rPr>
              <w:t>–</w:t>
            </w:r>
            <w:r w:rsidRPr="00931055">
              <w:rPr>
                <w:sz w:val="18"/>
                <w:szCs w:val="18"/>
              </w:rPr>
              <w:t xml:space="preserve"> 2</w:t>
            </w:r>
            <w:r>
              <w:rPr>
                <w:sz w:val="18"/>
                <w:szCs w:val="18"/>
              </w:rPr>
              <w:t xml:space="preserve"> </w:t>
            </w:r>
            <w:r w:rsidRPr="00931055">
              <w:rPr>
                <w:sz w:val="18"/>
                <w:szCs w:val="18"/>
              </w:rPr>
              <w:t>839</w:t>
            </w:r>
            <w:r>
              <w:rPr>
                <w:sz w:val="18"/>
                <w:szCs w:val="18"/>
              </w:rPr>
              <w:t xml:space="preserve"> </w:t>
            </w:r>
            <w:r w:rsidRPr="00931055">
              <w:rPr>
                <w:sz w:val="18"/>
                <w:szCs w:val="18"/>
              </w:rPr>
              <w:t>406,3 тыс. руб.;</w:t>
            </w:r>
          </w:p>
          <w:p w:rsidR="007C62B5" w:rsidRDefault="007C62B5" w:rsidP="00714D8B">
            <w:pPr>
              <w:rPr>
                <w:sz w:val="18"/>
                <w:szCs w:val="18"/>
              </w:rPr>
            </w:pPr>
            <w:r w:rsidRPr="00931055">
              <w:rPr>
                <w:sz w:val="18"/>
                <w:szCs w:val="18"/>
              </w:rPr>
              <w:t xml:space="preserve">2024 г. </w:t>
            </w:r>
            <w:r>
              <w:rPr>
                <w:sz w:val="18"/>
                <w:szCs w:val="18"/>
              </w:rPr>
              <w:t>–</w:t>
            </w:r>
            <w:r w:rsidRPr="00931055">
              <w:rPr>
                <w:sz w:val="18"/>
                <w:szCs w:val="18"/>
              </w:rPr>
              <w:t xml:space="preserve"> 2</w:t>
            </w:r>
            <w:r>
              <w:rPr>
                <w:sz w:val="18"/>
                <w:szCs w:val="18"/>
              </w:rPr>
              <w:t xml:space="preserve"> </w:t>
            </w:r>
            <w:r w:rsidRPr="00931055">
              <w:rPr>
                <w:sz w:val="18"/>
                <w:szCs w:val="18"/>
              </w:rPr>
              <w:t>952</w:t>
            </w:r>
            <w:r>
              <w:rPr>
                <w:sz w:val="18"/>
                <w:szCs w:val="18"/>
              </w:rPr>
              <w:t xml:space="preserve"> </w:t>
            </w:r>
            <w:r w:rsidRPr="00931055">
              <w:rPr>
                <w:sz w:val="18"/>
                <w:szCs w:val="18"/>
              </w:rPr>
              <w:t>982,5 тыс. руб.,</w:t>
            </w:r>
          </w:p>
          <w:p w:rsidR="007C62B5" w:rsidRPr="00931055" w:rsidRDefault="007C62B5" w:rsidP="00714D8B">
            <w:pPr>
              <w:rPr>
                <w:sz w:val="18"/>
                <w:szCs w:val="18"/>
              </w:rPr>
            </w:pPr>
          </w:p>
          <w:p w:rsidR="007C62B5" w:rsidRPr="00931055" w:rsidRDefault="007C62B5" w:rsidP="00714D8B">
            <w:pPr>
              <w:rPr>
                <w:sz w:val="18"/>
                <w:szCs w:val="18"/>
              </w:rPr>
            </w:pPr>
            <w:r w:rsidRPr="00931055">
              <w:rPr>
                <w:sz w:val="18"/>
                <w:szCs w:val="18"/>
              </w:rPr>
              <w:t>средства, полученные от приносящей доход деятельности, - 656</w:t>
            </w:r>
            <w:r>
              <w:rPr>
                <w:sz w:val="18"/>
                <w:szCs w:val="18"/>
              </w:rPr>
              <w:t xml:space="preserve"> </w:t>
            </w:r>
            <w:r w:rsidRPr="00931055">
              <w:rPr>
                <w:sz w:val="18"/>
                <w:szCs w:val="18"/>
              </w:rPr>
              <w:t>501,4 тыс. руб.,</w:t>
            </w:r>
          </w:p>
          <w:p w:rsidR="007C62B5" w:rsidRPr="00931055" w:rsidRDefault="007C62B5" w:rsidP="00714D8B">
            <w:pPr>
              <w:rPr>
                <w:sz w:val="18"/>
                <w:szCs w:val="18"/>
              </w:rPr>
            </w:pPr>
            <w:r w:rsidRPr="00931055">
              <w:rPr>
                <w:sz w:val="18"/>
                <w:szCs w:val="18"/>
              </w:rPr>
              <w:t>в том числе по годам реализации:</w:t>
            </w:r>
          </w:p>
          <w:p w:rsidR="007C62B5" w:rsidRPr="00931055" w:rsidRDefault="007C62B5" w:rsidP="00714D8B">
            <w:pPr>
              <w:rPr>
                <w:sz w:val="18"/>
                <w:szCs w:val="18"/>
              </w:rPr>
            </w:pPr>
            <w:r w:rsidRPr="00931055">
              <w:rPr>
                <w:sz w:val="18"/>
                <w:szCs w:val="18"/>
              </w:rPr>
              <w:t xml:space="preserve">2019 г. </w:t>
            </w:r>
            <w:r>
              <w:rPr>
                <w:sz w:val="18"/>
                <w:szCs w:val="18"/>
              </w:rPr>
              <w:t>–</w:t>
            </w:r>
            <w:r w:rsidRPr="00931055">
              <w:rPr>
                <w:sz w:val="18"/>
                <w:szCs w:val="18"/>
              </w:rPr>
              <w:t xml:space="preserve"> 656</w:t>
            </w:r>
            <w:r>
              <w:rPr>
                <w:sz w:val="18"/>
                <w:szCs w:val="18"/>
              </w:rPr>
              <w:t xml:space="preserve"> </w:t>
            </w:r>
            <w:r w:rsidRPr="00931055">
              <w:rPr>
                <w:sz w:val="18"/>
                <w:szCs w:val="18"/>
              </w:rPr>
              <w:t>501,4 тыс. руб.;</w:t>
            </w:r>
          </w:p>
          <w:p w:rsidR="007C62B5" w:rsidRPr="00931055" w:rsidRDefault="007C62B5" w:rsidP="00714D8B">
            <w:pPr>
              <w:rPr>
                <w:sz w:val="18"/>
                <w:szCs w:val="18"/>
              </w:rPr>
            </w:pPr>
            <w:r w:rsidRPr="00931055">
              <w:rPr>
                <w:sz w:val="18"/>
                <w:szCs w:val="18"/>
              </w:rPr>
              <w:t>2020 г. - 0 тыс. руб.;</w:t>
            </w:r>
          </w:p>
          <w:p w:rsidR="007C62B5" w:rsidRPr="00931055" w:rsidRDefault="007C62B5" w:rsidP="00714D8B">
            <w:pPr>
              <w:rPr>
                <w:sz w:val="18"/>
                <w:szCs w:val="18"/>
              </w:rPr>
            </w:pPr>
            <w:r w:rsidRPr="00931055">
              <w:rPr>
                <w:sz w:val="18"/>
                <w:szCs w:val="18"/>
              </w:rPr>
              <w:t>2021 г. - 0 тыс. руб.;</w:t>
            </w:r>
          </w:p>
          <w:p w:rsidR="007C62B5" w:rsidRPr="00931055" w:rsidRDefault="007C62B5" w:rsidP="00714D8B">
            <w:pPr>
              <w:rPr>
                <w:sz w:val="18"/>
                <w:szCs w:val="18"/>
              </w:rPr>
            </w:pPr>
            <w:r w:rsidRPr="00931055">
              <w:rPr>
                <w:sz w:val="18"/>
                <w:szCs w:val="18"/>
              </w:rPr>
              <w:t>2022 г. - 0 тыс. руб.;</w:t>
            </w:r>
          </w:p>
          <w:p w:rsidR="007C62B5" w:rsidRPr="00931055" w:rsidRDefault="007C62B5" w:rsidP="00714D8B">
            <w:pPr>
              <w:rPr>
                <w:sz w:val="18"/>
                <w:szCs w:val="18"/>
              </w:rPr>
            </w:pPr>
            <w:r w:rsidRPr="00931055">
              <w:rPr>
                <w:sz w:val="18"/>
                <w:szCs w:val="18"/>
              </w:rPr>
              <w:t>2023 г. - 0 тыс. руб.;</w:t>
            </w:r>
          </w:p>
          <w:p w:rsidR="007C62B5" w:rsidRPr="00B20DAF" w:rsidRDefault="007C62B5" w:rsidP="00714D8B">
            <w:pPr>
              <w:rPr>
                <w:sz w:val="18"/>
                <w:szCs w:val="18"/>
              </w:rPr>
            </w:pPr>
            <w:r w:rsidRPr="00931055">
              <w:rPr>
                <w:sz w:val="18"/>
                <w:szCs w:val="18"/>
              </w:rPr>
              <w:t>2024 г. - 0 тыс. руб.</w:t>
            </w:r>
          </w:p>
        </w:tc>
      </w:tr>
    </w:tbl>
    <w:p w:rsidR="007C62B5" w:rsidRPr="007C62B5" w:rsidRDefault="007C62B5" w:rsidP="007C62B5">
      <w:pPr>
        <w:tabs>
          <w:tab w:val="left" w:pos="1276"/>
        </w:tabs>
        <w:autoSpaceDE w:val="0"/>
        <w:autoSpaceDN w:val="0"/>
        <w:adjustRightInd w:val="0"/>
        <w:ind w:firstLine="709"/>
        <w:jc w:val="both"/>
      </w:pPr>
      <w:r w:rsidRPr="007C62B5">
        <w:lastRenderedPageBreak/>
        <w:t xml:space="preserve">                                                                                                                                                      ».</w:t>
      </w:r>
    </w:p>
    <w:p w:rsidR="00CE65F8" w:rsidRDefault="00CE65F8" w:rsidP="00386D6F">
      <w:pPr>
        <w:tabs>
          <w:tab w:val="left" w:pos="1276"/>
        </w:tabs>
        <w:autoSpaceDE w:val="0"/>
        <w:autoSpaceDN w:val="0"/>
        <w:adjustRightInd w:val="0"/>
        <w:ind w:firstLine="709"/>
        <w:jc w:val="both"/>
      </w:pPr>
    </w:p>
    <w:p w:rsidR="00386D6F" w:rsidRDefault="00386D6F" w:rsidP="00386D6F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7019D0">
        <w:t>9</w:t>
      </w:r>
      <w:r>
        <w:t>.6</w:t>
      </w:r>
      <w:r w:rsidRPr="007019D0">
        <w:t xml:space="preserve">. </w:t>
      </w:r>
      <w:r w:rsidRPr="00362E86">
        <w:rPr>
          <w:color w:val="000000" w:themeColor="text1"/>
        </w:rPr>
        <w:t xml:space="preserve">Пункт </w:t>
      </w:r>
      <w:r>
        <w:rPr>
          <w:color w:val="000000" w:themeColor="text1"/>
        </w:rPr>
        <w:t>2.6 таблицы</w:t>
      </w:r>
      <w:r w:rsidRPr="00362E86">
        <w:rPr>
          <w:color w:val="000000" w:themeColor="text1"/>
        </w:rPr>
        <w:t xml:space="preserve"> подраздела 11.2.1 раздела 11 приложения </w:t>
      </w:r>
      <w:r w:rsidRPr="00362E86">
        <w:rPr>
          <w:color w:val="000000" w:themeColor="text1"/>
        </w:rPr>
        <w:br/>
        <w:t>к постановлению изложить в следующей редакции</w:t>
      </w:r>
      <w:r>
        <w:rPr>
          <w:color w:val="000000" w:themeColor="text1"/>
        </w:rPr>
        <w:t>:</w:t>
      </w:r>
    </w:p>
    <w:p w:rsidR="00386D6F" w:rsidRPr="00C61D88" w:rsidRDefault="00386D6F" w:rsidP="00386D6F">
      <w:pPr>
        <w:tabs>
          <w:tab w:val="left" w:pos="1276"/>
        </w:tabs>
        <w:autoSpaceDE w:val="0"/>
        <w:autoSpaceDN w:val="0"/>
        <w:adjustRightInd w:val="0"/>
        <w:jc w:val="both"/>
      </w:pPr>
      <w:r>
        <w:t>«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3"/>
        <w:gridCol w:w="1057"/>
        <w:gridCol w:w="704"/>
        <w:gridCol w:w="604"/>
        <w:gridCol w:w="486"/>
        <w:gridCol w:w="432"/>
        <w:gridCol w:w="648"/>
        <w:gridCol w:w="716"/>
        <w:gridCol w:w="740"/>
        <w:gridCol w:w="604"/>
        <w:gridCol w:w="756"/>
        <w:gridCol w:w="589"/>
        <w:gridCol w:w="272"/>
        <w:gridCol w:w="272"/>
        <w:gridCol w:w="272"/>
        <w:gridCol w:w="648"/>
        <w:gridCol w:w="770"/>
      </w:tblGrid>
      <w:tr w:rsidR="00696914" w:rsidRPr="00C61D88" w:rsidTr="00386D6F">
        <w:trPr>
          <w:trHeight w:val="461"/>
        </w:trPr>
        <w:tc>
          <w:tcPr>
            <w:tcW w:w="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6914" w:rsidRPr="00386D6F" w:rsidRDefault="00696914" w:rsidP="00BF05B9">
            <w:pPr>
              <w:ind w:left="-85" w:right="-85"/>
              <w:jc w:val="center"/>
              <w:rPr>
                <w:sz w:val="14"/>
                <w:szCs w:val="14"/>
              </w:rPr>
            </w:pPr>
            <w:r w:rsidRPr="00386D6F">
              <w:rPr>
                <w:sz w:val="14"/>
                <w:szCs w:val="14"/>
              </w:rPr>
              <w:t>2.</w:t>
            </w:r>
            <w:r w:rsidR="00BF05B9">
              <w:rPr>
                <w:sz w:val="14"/>
                <w:szCs w:val="14"/>
              </w:rPr>
              <w:t>6</w:t>
            </w:r>
            <w:r w:rsidRPr="00386D6F">
              <w:rPr>
                <w:sz w:val="14"/>
                <w:szCs w:val="14"/>
              </w:rPr>
              <w:t>.</w:t>
            </w:r>
          </w:p>
        </w:tc>
        <w:tc>
          <w:tcPr>
            <w:tcW w:w="10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6914" w:rsidRPr="00386D6F" w:rsidRDefault="00696914" w:rsidP="00BF05B9">
            <w:pPr>
              <w:ind w:left="-85" w:right="-85"/>
              <w:rPr>
                <w:sz w:val="14"/>
                <w:szCs w:val="14"/>
              </w:rPr>
            </w:pPr>
            <w:r w:rsidRPr="00386D6F">
              <w:rPr>
                <w:sz w:val="14"/>
                <w:szCs w:val="14"/>
              </w:rPr>
              <w:t xml:space="preserve">Строительство здания поликлиники для взрослых по адресу: Санкт-Петербург, </w:t>
            </w:r>
            <w:proofErr w:type="spellStart"/>
            <w:r w:rsidRPr="00386D6F">
              <w:rPr>
                <w:sz w:val="14"/>
                <w:szCs w:val="14"/>
              </w:rPr>
              <w:t>Коломяги</w:t>
            </w:r>
            <w:proofErr w:type="spellEnd"/>
            <w:r w:rsidRPr="00386D6F">
              <w:rPr>
                <w:sz w:val="14"/>
                <w:szCs w:val="14"/>
              </w:rPr>
              <w:t xml:space="preserve">, квартал 12А, корп. 16 (Вербная ул., участок 1 (восточнее дома </w:t>
            </w:r>
            <w:r w:rsidR="00BF05B9">
              <w:rPr>
                <w:sz w:val="14"/>
                <w:szCs w:val="14"/>
              </w:rPr>
              <w:t>№</w:t>
            </w:r>
            <w:r w:rsidRPr="00386D6F">
              <w:rPr>
                <w:sz w:val="14"/>
                <w:szCs w:val="14"/>
              </w:rPr>
              <w:t xml:space="preserve"> 12, корп. 1, литера</w:t>
            </w:r>
            <w:proofErr w:type="gramStart"/>
            <w:r w:rsidRPr="00386D6F">
              <w:rPr>
                <w:sz w:val="14"/>
                <w:szCs w:val="14"/>
              </w:rPr>
              <w:t xml:space="preserve"> А</w:t>
            </w:r>
            <w:proofErr w:type="gramEnd"/>
            <w:r w:rsidRPr="00386D6F">
              <w:rPr>
                <w:sz w:val="14"/>
                <w:szCs w:val="14"/>
              </w:rPr>
              <w:t>, по Вербной ул.)</w:t>
            </w:r>
          </w:p>
        </w:tc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6914" w:rsidRPr="00386D6F" w:rsidRDefault="00696914" w:rsidP="00386D6F">
            <w:pPr>
              <w:ind w:left="-85" w:right="-85"/>
              <w:rPr>
                <w:sz w:val="14"/>
                <w:szCs w:val="14"/>
              </w:rPr>
            </w:pPr>
            <w:r w:rsidRPr="00386D6F">
              <w:rPr>
                <w:sz w:val="14"/>
                <w:szCs w:val="14"/>
              </w:rPr>
              <w:t>Комитет по строительству</w:t>
            </w:r>
          </w:p>
        </w:tc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6914" w:rsidRDefault="00696914" w:rsidP="00386D6F">
            <w:pPr>
              <w:ind w:left="-85" w:right="-85"/>
              <w:jc w:val="center"/>
              <w:rPr>
                <w:sz w:val="14"/>
                <w:szCs w:val="14"/>
              </w:rPr>
            </w:pPr>
            <w:r w:rsidRPr="00386D6F">
              <w:rPr>
                <w:sz w:val="14"/>
                <w:szCs w:val="14"/>
              </w:rPr>
              <w:t xml:space="preserve">600 </w:t>
            </w:r>
            <w:proofErr w:type="spellStart"/>
            <w:r w:rsidRPr="00386D6F">
              <w:rPr>
                <w:sz w:val="14"/>
                <w:szCs w:val="14"/>
              </w:rPr>
              <w:t>посеще</w:t>
            </w:r>
            <w:proofErr w:type="spellEnd"/>
          </w:p>
          <w:p w:rsidR="00696914" w:rsidRPr="00386D6F" w:rsidRDefault="00696914" w:rsidP="00386D6F">
            <w:pPr>
              <w:ind w:left="-85" w:right="-85"/>
              <w:jc w:val="center"/>
              <w:rPr>
                <w:sz w:val="14"/>
                <w:szCs w:val="14"/>
              </w:rPr>
            </w:pPr>
            <w:proofErr w:type="spellStart"/>
            <w:r w:rsidRPr="00386D6F">
              <w:rPr>
                <w:sz w:val="14"/>
                <w:szCs w:val="14"/>
              </w:rPr>
              <w:t>ний</w:t>
            </w:r>
            <w:proofErr w:type="spellEnd"/>
            <w:r w:rsidRPr="00386D6F">
              <w:rPr>
                <w:sz w:val="14"/>
                <w:szCs w:val="14"/>
              </w:rPr>
              <w:t xml:space="preserve"> в смену</w:t>
            </w:r>
          </w:p>
        </w:tc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6914" w:rsidRPr="00386D6F" w:rsidRDefault="00696914" w:rsidP="00386D6F">
            <w:pPr>
              <w:ind w:left="-85" w:right="-85"/>
              <w:jc w:val="center"/>
              <w:rPr>
                <w:sz w:val="14"/>
                <w:szCs w:val="14"/>
              </w:rPr>
            </w:pPr>
            <w:r w:rsidRPr="00386D6F">
              <w:rPr>
                <w:sz w:val="14"/>
                <w:szCs w:val="14"/>
              </w:rPr>
              <w:t>СМР</w:t>
            </w:r>
          </w:p>
        </w:tc>
        <w:tc>
          <w:tcPr>
            <w:tcW w:w="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6914" w:rsidRPr="00386D6F" w:rsidRDefault="00696914" w:rsidP="00386D6F">
            <w:pPr>
              <w:ind w:left="-85" w:right="-85"/>
              <w:jc w:val="center"/>
              <w:rPr>
                <w:sz w:val="14"/>
                <w:szCs w:val="14"/>
              </w:rPr>
            </w:pPr>
            <w:r w:rsidRPr="00386D6F">
              <w:rPr>
                <w:sz w:val="14"/>
                <w:szCs w:val="14"/>
              </w:rPr>
              <w:t>2012-2021</w:t>
            </w:r>
          </w:p>
        </w:tc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6914" w:rsidRPr="00386D6F" w:rsidRDefault="00696914" w:rsidP="00386D6F">
            <w:pPr>
              <w:ind w:left="-85" w:right="-85"/>
              <w:jc w:val="center"/>
              <w:rPr>
                <w:sz w:val="14"/>
                <w:szCs w:val="14"/>
              </w:rPr>
            </w:pPr>
            <w:r w:rsidRPr="00386D6F">
              <w:rPr>
                <w:sz w:val="14"/>
                <w:szCs w:val="14"/>
              </w:rPr>
              <w:t>642138,5</w:t>
            </w:r>
          </w:p>
        </w:tc>
        <w:tc>
          <w:tcPr>
            <w:tcW w:w="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6914" w:rsidRPr="00386D6F" w:rsidRDefault="00696914" w:rsidP="00386D6F">
            <w:pPr>
              <w:ind w:left="-85" w:right="-85"/>
              <w:jc w:val="center"/>
              <w:rPr>
                <w:sz w:val="14"/>
                <w:szCs w:val="14"/>
              </w:rPr>
            </w:pPr>
            <w:r w:rsidRPr="00386D6F">
              <w:rPr>
                <w:sz w:val="14"/>
                <w:szCs w:val="14"/>
              </w:rPr>
              <w:t>3610,9</w:t>
            </w:r>
          </w:p>
        </w:tc>
        <w:tc>
          <w:tcPr>
            <w:tcW w:w="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6914" w:rsidRPr="00386D6F" w:rsidRDefault="00696914" w:rsidP="00386D6F">
            <w:pPr>
              <w:ind w:left="-85" w:right="-85"/>
              <w:jc w:val="center"/>
              <w:rPr>
                <w:sz w:val="14"/>
                <w:szCs w:val="14"/>
              </w:rPr>
            </w:pPr>
            <w:r w:rsidRPr="00386D6F">
              <w:rPr>
                <w:sz w:val="14"/>
                <w:szCs w:val="14"/>
              </w:rPr>
              <w:t>Бюджет Санкт-Петербурга</w:t>
            </w:r>
          </w:p>
        </w:tc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6914" w:rsidRPr="00386D6F" w:rsidRDefault="00696914" w:rsidP="00386D6F">
            <w:pPr>
              <w:ind w:left="-85" w:right="-85"/>
              <w:jc w:val="center"/>
              <w:rPr>
                <w:sz w:val="14"/>
                <w:szCs w:val="14"/>
              </w:rPr>
            </w:pPr>
            <w:r w:rsidRPr="00386D6F">
              <w:rPr>
                <w:sz w:val="14"/>
                <w:szCs w:val="14"/>
              </w:rPr>
              <w:t>313908,2</w:t>
            </w:r>
          </w:p>
        </w:tc>
        <w:tc>
          <w:tcPr>
            <w:tcW w:w="7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6914" w:rsidRPr="00386D6F" w:rsidRDefault="00696914" w:rsidP="00386D6F">
            <w:pPr>
              <w:ind w:left="-85" w:right="-85"/>
              <w:jc w:val="center"/>
              <w:rPr>
                <w:sz w:val="14"/>
                <w:szCs w:val="14"/>
              </w:rPr>
            </w:pPr>
            <w:r w:rsidRPr="00386D6F">
              <w:rPr>
                <w:sz w:val="14"/>
                <w:szCs w:val="14"/>
              </w:rPr>
              <w:t>313445,5</w:t>
            </w:r>
          </w:p>
        </w:tc>
        <w:tc>
          <w:tcPr>
            <w:tcW w:w="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6914" w:rsidRPr="00386D6F" w:rsidRDefault="00696914" w:rsidP="00386D6F">
            <w:pPr>
              <w:ind w:left="-85" w:right="-85"/>
              <w:jc w:val="center"/>
              <w:rPr>
                <w:sz w:val="14"/>
                <w:szCs w:val="14"/>
              </w:rPr>
            </w:pPr>
            <w:r w:rsidRPr="00386D6F">
              <w:rPr>
                <w:sz w:val="14"/>
                <w:szCs w:val="14"/>
              </w:rPr>
              <w:t>4725,0</w:t>
            </w:r>
          </w:p>
        </w:tc>
        <w:tc>
          <w:tcPr>
            <w:tcW w:w="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6914" w:rsidRPr="00386D6F" w:rsidRDefault="00696914" w:rsidP="00814C6E">
            <w:pPr>
              <w:ind w:left="-85" w:right="-85"/>
              <w:jc w:val="center"/>
              <w:rPr>
                <w:sz w:val="14"/>
                <w:szCs w:val="14"/>
              </w:rPr>
            </w:pPr>
            <w:r w:rsidRPr="00696914">
              <w:rPr>
                <w:sz w:val="14"/>
                <w:szCs w:val="14"/>
              </w:rPr>
              <w:t>-</w:t>
            </w:r>
          </w:p>
        </w:tc>
        <w:tc>
          <w:tcPr>
            <w:tcW w:w="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6914" w:rsidRPr="00386D6F" w:rsidRDefault="00696914" w:rsidP="00814C6E">
            <w:pPr>
              <w:ind w:left="-85" w:right="-85"/>
              <w:jc w:val="center"/>
              <w:rPr>
                <w:sz w:val="14"/>
                <w:szCs w:val="14"/>
              </w:rPr>
            </w:pPr>
            <w:r w:rsidRPr="00696914">
              <w:rPr>
                <w:sz w:val="14"/>
                <w:szCs w:val="14"/>
              </w:rPr>
              <w:t>-</w:t>
            </w:r>
          </w:p>
        </w:tc>
        <w:tc>
          <w:tcPr>
            <w:tcW w:w="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6914" w:rsidRPr="00386D6F" w:rsidRDefault="00696914" w:rsidP="00814C6E">
            <w:pPr>
              <w:ind w:left="-85" w:right="-85"/>
              <w:jc w:val="center"/>
              <w:rPr>
                <w:sz w:val="14"/>
                <w:szCs w:val="14"/>
              </w:rPr>
            </w:pPr>
            <w:r w:rsidRPr="00696914">
              <w:rPr>
                <w:sz w:val="14"/>
                <w:szCs w:val="14"/>
              </w:rPr>
              <w:t>-</w:t>
            </w:r>
          </w:p>
        </w:tc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6914" w:rsidRPr="00386D6F" w:rsidRDefault="00696914" w:rsidP="00386D6F">
            <w:pPr>
              <w:ind w:left="-85" w:right="-85"/>
              <w:jc w:val="center"/>
              <w:rPr>
                <w:sz w:val="14"/>
                <w:szCs w:val="14"/>
              </w:rPr>
            </w:pPr>
            <w:r w:rsidRPr="00386D6F">
              <w:rPr>
                <w:sz w:val="14"/>
                <w:szCs w:val="14"/>
              </w:rPr>
              <w:t>632078,7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6914" w:rsidRPr="00386D6F" w:rsidRDefault="009835DE" w:rsidP="00386D6F">
            <w:pPr>
              <w:ind w:left="-85" w:right="-85"/>
              <w:jc w:val="center"/>
              <w:rPr>
                <w:sz w:val="14"/>
                <w:szCs w:val="14"/>
              </w:rPr>
            </w:pPr>
            <w:r w:rsidRPr="00331377">
              <w:rPr>
                <w:color w:val="2D2D2D"/>
                <w:sz w:val="15"/>
                <w:szCs w:val="15"/>
              </w:rPr>
              <w:t>Целевой показатель 1</w:t>
            </w:r>
            <w:r w:rsidRPr="00331377">
              <w:rPr>
                <w:color w:val="2D2D2D"/>
                <w:sz w:val="15"/>
                <w:szCs w:val="15"/>
              </w:rPr>
              <w:br/>
              <w:t>Целевой показатель 2</w:t>
            </w:r>
            <w:r w:rsidRPr="00331377">
              <w:rPr>
                <w:color w:val="2D2D2D"/>
                <w:sz w:val="15"/>
                <w:szCs w:val="15"/>
              </w:rPr>
              <w:br/>
              <w:t>Целевой показатель 3</w:t>
            </w:r>
            <w:r w:rsidRPr="00331377">
              <w:rPr>
                <w:color w:val="2D2D2D"/>
                <w:sz w:val="15"/>
                <w:szCs w:val="15"/>
              </w:rPr>
              <w:br/>
              <w:t>Целевой показатель 4</w:t>
            </w:r>
            <w:r w:rsidRPr="00331377">
              <w:rPr>
                <w:color w:val="2D2D2D"/>
                <w:sz w:val="15"/>
                <w:szCs w:val="15"/>
              </w:rPr>
              <w:br/>
              <w:t>Целевой показатель 10</w:t>
            </w:r>
            <w:r w:rsidRPr="00331377">
              <w:rPr>
                <w:color w:val="2D2D2D"/>
                <w:sz w:val="15"/>
                <w:szCs w:val="15"/>
              </w:rPr>
              <w:br/>
              <w:t>Целевой показатель 12</w:t>
            </w:r>
            <w:r w:rsidRPr="00331377">
              <w:rPr>
                <w:color w:val="2D2D2D"/>
                <w:sz w:val="15"/>
                <w:szCs w:val="15"/>
              </w:rPr>
              <w:br/>
              <w:t>Целевой показатель 13</w:t>
            </w:r>
            <w:r w:rsidRPr="00331377">
              <w:rPr>
                <w:color w:val="2D2D2D"/>
                <w:sz w:val="15"/>
                <w:szCs w:val="15"/>
              </w:rPr>
              <w:br/>
              <w:t>Целевой показатель 14</w:t>
            </w:r>
            <w:r w:rsidRPr="00331377">
              <w:rPr>
                <w:color w:val="2D2D2D"/>
                <w:sz w:val="15"/>
                <w:szCs w:val="15"/>
              </w:rPr>
              <w:br/>
              <w:t>Индикатор 5.10</w:t>
            </w:r>
            <w:r w:rsidRPr="00331377">
              <w:rPr>
                <w:color w:val="2D2D2D"/>
                <w:sz w:val="15"/>
                <w:szCs w:val="15"/>
              </w:rPr>
              <w:br/>
              <w:t>Индикатор 5.11</w:t>
            </w:r>
            <w:r w:rsidRPr="00331377">
              <w:rPr>
                <w:color w:val="2D2D2D"/>
                <w:sz w:val="15"/>
                <w:szCs w:val="15"/>
              </w:rPr>
              <w:br/>
              <w:t>Индикатор 5.12</w:t>
            </w:r>
            <w:r w:rsidRPr="00331377">
              <w:rPr>
                <w:color w:val="2D2D2D"/>
                <w:sz w:val="15"/>
                <w:szCs w:val="15"/>
              </w:rPr>
              <w:br/>
              <w:t>Индикатор 5.13</w:t>
            </w:r>
            <w:r w:rsidRPr="00331377">
              <w:rPr>
                <w:color w:val="2D2D2D"/>
                <w:sz w:val="15"/>
                <w:szCs w:val="15"/>
              </w:rPr>
              <w:br/>
              <w:t>Индикатор 5.14</w:t>
            </w:r>
            <w:r w:rsidRPr="00331377">
              <w:rPr>
                <w:color w:val="2D2D2D"/>
                <w:sz w:val="15"/>
                <w:szCs w:val="15"/>
              </w:rPr>
              <w:br/>
              <w:t>Индикатор 5.17</w:t>
            </w:r>
            <w:r w:rsidRPr="00331377">
              <w:rPr>
                <w:color w:val="2D2D2D"/>
                <w:sz w:val="15"/>
                <w:szCs w:val="15"/>
              </w:rPr>
              <w:br/>
              <w:t>Индикатор 5.18</w:t>
            </w:r>
            <w:r w:rsidRPr="00331377">
              <w:rPr>
                <w:color w:val="2D2D2D"/>
                <w:sz w:val="15"/>
                <w:szCs w:val="15"/>
              </w:rPr>
              <w:br/>
              <w:t>Индикатор 5.19</w:t>
            </w:r>
            <w:r w:rsidRPr="00331377">
              <w:rPr>
                <w:color w:val="2D2D2D"/>
                <w:sz w:val="15"/>
                <w:szCs w:val="15"/>
              </w:rPr>
              <w:br/>
              <w:t>Индикатор 5.21</w:t>
            </w:r>
          </w:p>
        </w:tc>
      </w:tr>
      <w:tr w:rsidR="00386D6F" w:rsidRPr="00C61D88" w:rsidTr="00386D6F">
        <w:trPr>
          <w:trHeight w:val="411"/>
        </w:trPr>
        <w:tc>
          <w:tcPr>
            <w:tcW w:w="353" w:type="dxa"/>
            <w:vMerge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D6F" w:rsidRPr="00C61D88" w:rsidRDefault="00386D6F" w:rsidP="00714D8B"/>
        </w:tc>
        <w:tc>
          <w:tcPr>
            <w:tcW w:w="1057" w:type="dxa"/>
            <w:vMerge/>
            <w:shd w:val="clear" w:color="auto" w:fill="auto"/>
            <w:vAlign w:val="center"/>
            <w:hideMark/>
          </w:tcPr>
          <w:p w:rsidR="00386D6F" w:rsidRPr="00C61D88" w:rsidRDefault="00386D6F" w:rsidP="00714D8B"/>
        </w:tc>
        <w:tc>
          <w:tcPr>
            <w:tcW w:w="704" w:type="dxa"/>
            <w:vMerge/>
            <w:shd w:val="clear" w:color="auto" w:fill="auto"/>
            <w:vAlign w:val="center"/>
            <w:hideMark/>
          </w:tcPr>
          <w:p w:rsidR="00386D6F" w:rsidRPr="00C61D88" w:rsidRDefault="00386D6F" w:rsidP="00714D8B"/>
        </w:tc>
        <w:tc>
          <w:tcPr>
            <w:tcW w:w="604" w:type="dxa"/>
            <w:vMerge/>
            <w:shd w:val="clear" w:color="auto" w:fill="auto"/>
            <w:vAlign w:val="center"/>
            <w:hideMark/>
          </w:tcPr>
          <w:p w:rsidR="00386D6F" w:rsidRPr="00C61D88" w:rsidRDefault="00386D6F" w:rsidP="00714D8B"/>
        </w:tc>
        <w:tc>
          <w:tcPr>
            <w:tcW w:w="486" w:type="dxa"/>
            <w:vMerge/>
            <w:shd w:val="clear" w:color="auto" w:fill="auto"/>
            <w:noWrap/>
            <w:vAlign w:val="center"/>
            <w:hideMark/>
          </w:tcPr>
          <w:p w:rsidR="00386D6F" w:rsidRPr="00C61D88" w:rsidRDefault="00386D6F" w:rsidP="00714D8B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432" w:type="dxa"/>
            <w:vMerge/>
            <w:shd w:val="clear" w:color="auto" w:fill="auto"/>
            <w:noWrap/>
            <w:vAlign w:val="center"/>
            <w:hideMark/>
          </w:tcPr>
          <w:p w:rsidR="00386D6F" w:rsidRPr="00C61D88" w:rsidRDefault="00386D6F" w:rsidP="00714D8B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48" w:type="dxa"/>
            <w:vMerge/>
            <w:shd w:val="clear" w:color="auto" w:fill="auto"/>
            <w:noWrap/>
            <w:vAlign w:val="center"/>
          </w:tcPr>
          <w:p w:rsidR="00386D6F" w:rsidRPr="00931804" w:rsidRDefault="00386D6F" w:rsidP="00714D8B">
            <w:pPr>
              <w:ind w:left="-57" w:right="-57"/>
              <w:rPr>
                <w:spacing w:val="-10"/>
                <w:sz w:val="14"/>
                <w:szCs w:val="14"/>
              </w:rPr>
            </w:pPr>
          </w:p>
        </w:tc>
        <w:tc>
          <w:tcPr>
            <w:tcW w:w="716" w:type="dxa"/>
            <w:vMerge/>
            <w:shd w:val="clear" w:color="auto" w:fill="auto"/>
            <w:noWrap/>
            <w:vAlign w:val="center"/>
          </w:tcPr>
          <w:p w:rsidR="00386D6F" w:rsidRPr="00931804" w:rsidRDefault="00386D6F" w:rsidP="00714D8B">
            <w:pPr>
              <w:ind w:left="-57" w:right="-57"/>
              <w:rPr>
                <w:spacing w:val="-10"/>
                <w:sz w:val="14"/>
                <w:szCs w:val="14"/>
              </w:rPr>
            </w:pPr>
          </w:p>
        </w:tc>
        <w:tc>
          <w:tcPr>
            <w:tcW w:w="740" w:type="dxa"/>
            <w:vMerge/>
            <w:shd w:val="clear" w:color="auto" w:fill="auto"/>
            <w:vAlign w:val="center"/>
            <w:hideMark/>
          </w:tcPr>
          <w:p w:rsidR="00386D6F" w:rsidRPr="00C61D88" w:rsidRDefault="00386D6F" w:rsidP="00714D8B">
            <w:pPr>
              <w:rPr>
                <w:sz w:val="14"/>
                <w:szCs w:val="14"/>
              </w:rPr>
            </w:pPr>
          </w:p>
        </w:tc>
        <w:tc>
          <w:tcPr>
            <w:tcW w:w="604" w:type="dxa"/>
            <w:vMerge/>
            <w:shd w:val="clear" w:color="auto" w:fill="auto"/>
            <w:noWrap/>
            <w:vAlign w:val="center"/>
          </w:tcPr>
          <w:p w:rsidR="00386D6F" w:rsidRPr="00C61D88" w:rsidDel="007B098E" w:rsidRDefault="00386D6F" w:rsidP="00714D8B">
            <w:pPr>
              <w:rPr>
                <w:sz w:val="14"/>
                <w:szCs w:val="14"/>
              </w:rPr>
            </w:pPr>
          </w:p>
        </w:tc>
        <w:tc>
          <w:tcPr>
            <w:tcW w:w="756" w:type="dxa"/>
            <w:vMerge/>
            <w:shd w:val="clear" w:color="auto" w:fill="auto"/>
            <w:noWrap/>
            <w:vAlign w:val="center"/>
          </w:tcPr>
          <w:p w:rsidR="00386D6F" w:rsidRPr="00C61D88" w:rsidDel="007B098E" w:rsidRDefault="00386D6F" w:rsidP="00714D8B">
            <w:pPr>
              <w:ind w:left="-57" w:right="-57"/>
              <w:rPr>
                <w:spacing w:val="-10"/>
                <w:sz w:val="14"/>
                <w:szCs w:val="14"/>
              </w:rPr>
            </w:pPr>
          </w:p>
        </w:tc>
        <w:tc>
          <w:tcPr>
            <w:tcW w:w="589" w:type="dxa"/>
            <w:vMerge/>
            <w:shd w:val="clear" w:color="auto" w:fill="auto"/>
            <w:noWrap/>
            <w:vAlign w:val="center"/>
            <w:hideMark/>
          </w:tcPr>
          <w:p w:rsidR="00386D6F" w:rsidRPr="00931804" w:rsidRDefault="00386D6F" w:rsidP="00714D8B">
            <w:pPr>
              <w:ind w:left="-57" w:right="-57"/>
              <w:rPr>
                <w:spacing w:val="-10"/>
                <w:sz w:val="14"/>
                <w:szCs w:val="14"/>
              </w:rPr>
            </w:pPr>
          </w:p>
        </w:tc>
        <w:tc>
          <w:tcPr>
            <w:tcW w:w="272" w:type="dxa"/>
            <w:vMerge/>
            <w:shd w:val="clear" w:color="auto" w:fill="auto"/>
            <w:noWrap/>
            <w:vAlign w:val="center"/>
            <w:hideMark/>
          </w:tcPr>
          <w:p w:rsidR="00386D6F" w:rsidRPr="00C61D88" w:rsidDel="007B098E" w:rsidRDefault="00386D6F" w:rsidP="00714D8B">
            <w:pPr>
              <w:ind w:left="-57" w:right="-57"/>
              <w:rPr>
                <w:spacing w:val="-10"/>
                <w:sz w:val="14"/>
                <w:szCs w:val="14"/>
              </w:rPr>
            </w:pPr>
          </w:p>
        </w:tc>
        <w:tc>
          <w:tcPr>
            <w:tcW w:w="272" w:type="dxa"/>
            <w:vMerge/>
            <w:shd w:val="clear" w:color="auto" w:fill="auto"/>
            <w:noWrap/>
            <w:vAlign w:val="center"/>
            <w:hideMark/>
          </w:tcPr>
          <w:p w:rsidR="00386D6F" w:rsidRPr="00C61D88" w:rsidDel="007B098E" w:rsidRDefault="00386D6F" w:rsidP="00714D8B">
            <w:pPr>
              <w:ind w:left="-57" w:right="-57"/>
              <w:rPr>
                <w:spacing w:val="-10"/>
                <w:sz w:val="14"/>
                <w:szCs w:val="14"/>
              </w:rPr>
            </w:pPr>
          </w:p>
        </w:tc>
        <w:tc>
          <w:tcPr>
            <w:tcW w:w="272" w:type="dxa"/>
            <w:vMerge/>
            <w:shd w:val="clear" w:color="auto" w:fill="auto"/>
            <w:noWrap/>
            <w:vAlign w:val="center"/>
            <w:hideMark/>
          </w:tcPr>
          <w:p w:rsidR="00386D6F" w:rsidRPr="00C61D88" w:rsidRDefault="00386D6F" w:rsidP="00714D8B">
            <w:pPr>
              <w:ind w:left="-57" w:right="-57"/>
              <w:rPr>
                <w:spacing w:val="-10"/>
                <w:sz w:val="14"/>
                <w:szCs w:val="14"/>
              </w:rPr>
            </w:pPr>
          </w:p>
        </w:tc>
        <w:tc>
          <w:tcPr>
            <w:tcW w:w="648" w:type="dxa"/>
            <w:vMerge/>
            <w:shd w:val="clear" w:color="auto" w:fill="auto"/>
            <w:noWrap/>
            <w:vAlign w:val="center"/>
            <w:hideMark/>
          </w:tcPr>
          <w:p w:rsidR="00386D6F" w:rsidRPr="00931804" w:rsidRDefault="00386D6F" w:rsidP="00714D8B">
            <w:pPr>
              <w:ind w:left="-57" w:right="-57"/>
              <w:rPr>
                <w:spacing w:val="-10"/>
                <w:sz w:val="14"/>
                <w:szCs w:val="14"/>
              </w:rPr>
            </w:pPr>
          </w:p>
        </w:tc>
        <w:tc>
          <w:tcPr>
            <w:tcW w:w="770" w:type="dxa"/>
            <w:vMerge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D6F" w:rsidRPr="00C61D88" w:rsidRDefault="00386D6F" w:rsidP="00714D8B"/>
        </w:tc>
      </w:tr>
      <w:tr w:rsidR="00386D6F" w:rsidRPr="00C61D88" w:rsidTr="00386D6F">
        <w:trPr>
          <w:trHeight w:val="435"/>
        </w:trPr>
        <w:tc>
          <w:tcPr>
            <w:tcW w:w="35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386D6F" w:rsidRPr="00C61D88" w:rsidRDefault="00386D6F" w:rsidP="00714D8B"/>
        </w:tc>
        <w:tc>
          <w:tcPr>
            <w:tcW w:w="1057" w:type="dxa"/>
            <w:vMerge/>
            <w:shd w:val="clear" w:color="auto" w:fill="auto"/>
            <w:vAlign w:val="center"/>
            <w:hideMark/>
          </w:tcPr>
          <w:p w:rsidR="00386D6F" w:rsidRPr="00C61D88" w:rsidRDefault="00386D6F" w:rsidP="00714D8B"/>
        </w:tc>
        <w:tc>
          <w:tcPr>
            <w:tcW w:w="704" w:type="dxa"/>
            <w:vMerge/>
            <w:shd w:val="clear" w:color="auto" w:fill="auto"/>
            <w:vAlign w:val="center"/>
            <w:hideMark/>
          </w:tcPr>
          <w:p w:rsidR="00386D6F" w:rsidRPr="00C61D88" w:rsidRDefault="00386D6F" w:rsidP="00714D8B"/>
        </w:tc>
        <w:tc>
          <w:tcPr>
            <w:tcW w:w="604" w:type="dxa"/>
            <w:vMerge/>
            <w:shd w:val="clear" w:color="auto" w:fill="auto"/>
            <w:vAlign w:val="center"/>
            <w:hideMark/>
          </w:tcPr>
          <w:p w:rsidR="00386D6F" w:rsidRPr="00C61D88" w:rsidRDefault="00386D6F" w:rsidP="00714D8B"/>
        </w:tc>
        <w:tc>
          <w:tcPr>
            <w:tcW w:w="486" w:type="dxa"/>
            <w:vMerge/>
            <w:shd w:val="clear" w:color="auto" w:fill="auto"/>
            <w:noWrap/>
            <w:vAlign w:val="center"/>
            <w:hideMark/>
          </w:tcPr>
          <w:p w:rsidR="00386D6F" w:rsidRPr="00C61D88" w:rsidRDefault="00386D6F" w:rsidP="00714D8B">
            <w:pPr>
              <w:ind w:left="-57" w:right="-57"/>
              <w:rPr>
                <w:spacing w:val="-10"/>
                <w:sz w:val="14"/>
                <w:szCs w:val="14"/>
              </w:rPr>
            </w:pPr>
          </w:p>
        </w:tc>
        <w:tc>
          <w:tcPr>
            <w:tcW w:w="432" w:type="dxa"/>
            <w:vMerge/>
            <w:shd w:val="clear" w:color="auto" w:fill="auto"/>
            <w:noWrap/>
            <w:vAlign w:val="center"/>
            <w:hideMark/>
          </w:tcPr>
          <w:p w:rsidR="00386D6F" w:rsidRPr="00C61D88" w:rsidRDefault="00386D6F" w:rsidP="00714D8B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48" w:type="dxa"/>
            <w:vMerge/>
            <w:shd w:val="clear" w:color="auto" w:fill="auto"/>
            <w:noWrap/>
            <w:vAlign w:val="center"/>
            <w:hideMark/>
          </w:tcPr>
          <w:p w:rsidR="00386D6F" w:rsidRPr="00C61D88" w:rsidRDefault="00386D6F" w:rsidP="00714D8B">
            <w:pPr>
              <w:ind w:left="-57" w:right="-57"/>
              <w:rPr>
                <w:spacing w:val="-10"/>
                <w:sz w:val="14"/>
                <w:szCs w:val="14"/>
              </w:rPr>
            </w:pPr>
          </w:p>
        </w:tc>
        <w:tc>
          <w:tcPr>
            <w:tcW w:w="716" w:type="dxa"/>
            <w:vMerge/>
            <w:shd w:val="clear" w:color="auto" w:fill="auto"/>
            <w:noWrap/>
            <w:vAlign w:val="center"/>
            <w:hideMark/>
          </w:tcPr>
          <w:p w:rsidR="00386D6F" w:rsidRPr="00C61D88" w:rsidRDefault="00386D6F" w:rsidP="00714D8B">
            <w:pPr>
              <w:ind w:left="-57" w:right="-57"/>
              <w:rPr>
                <w:spacing w:val="-10"/>
                <w:sz w:val="14"/>
                <w:szCs w:val="14"/>
              </w:rPr>
            </w:pPr>
          </w:p>
        </w:tc>
        <w:tc>
          <w:tcPr>
            <w:tcW w:w="740" w:type="dxa"/>
            <w:vMerge/>
            <w:shd w:val="clear" w:color="auto" w:fill="auto"/>
            <w:vAlign w:val="center"/>
            <w:hideMark/>
          </w:tcPr>
          <w:p w:rsidR="00386D6F" w:rsidRPr="00C61D88" w:rsidRDefault="00386D6F" w:rsidP="00714D8B">
            <w:pPr>
              <w:rPr>
                <w:sz w:val="14"/>
                <w:szCs w:val="14"/>
              </w:rPr>
            </w:pPr>
          </w:p>
        </w:tc>
        <w:tc>
          <w:tcPr>
            <w:tcW w:w="604" w:type="dxa"/>
            <w:vMerge/>
            <w:shd w:val="clear" w:color="auto" w:fill="auto"/>
            <w:noWrap/>
            <w:vAlign w:val="center"/>
            <w:hideMark/>
          </w:tcPr>
          <w:p w:rsidR="00386D6F" w:rsidRPr="00C61D88" w:rsidRDefault="00386D6F" w:rsidP="00714D8B">
            <w:pPr>
              <w:rPr>
                <w:sz w:val="14"/>
                <w:szCs w:val="14"/>
              </w:rPr>
            </w:pPr>
          </w:p>
        </w:tc>
        <w:tc>
          <w:tcPr>
            <w:tcW w:w="756" w:type="dxa"/>
            <w:vMerge/>
            <w:shd w:val="clear" w:color="auto" w:fill="auto"/>
            <w:noWrap/>
            <w:vAlign w:val="center"/>
            <w:hideMark/>
          </w:tcPr>
          <w:p w:rsidR="00386D6F" w:rsidRPr="00C61D88" w:rsidRDefault="00386D6F" w:rsidP="00714D8B">
            <w:pPr>
              <w:ind w:left="-57" w:right="-57"/>
              <w:rPr>
                <w:spacing w:val="-10"/>
                <w:sz w:val="14"/>
                <w:szCs w:val="14"/>
              </w:rPr>
            </w:pPr>
          </w:p>
        </w:tc>
        <w:tc>
          <w:tcPr>
            <w:tcW w:w="589" w:type="dxa"/>
            <w:vMerge/>
            <w:shd w:val="clear" w:color="auto" w:fill="auto"/>
            <w:noWrap/>
            <w:vAlign w:val="center"/>
            <w:hideMark/>
          </w:tcPr>
          <w:p w:rsidR="00386D6F" w:rsidRPr="00C61D88" w:rsidRDefault="00386D6F" w:rsidP="00714D8B">
            <w:pPr>
              <w:ind w:left="-57" w:right="-57"/>
              <w:rPr>
                <w:spacing w:val="-10"/>
                <w:sz w:val="14"/>
                <w:szCs w:val="14"/>
              </w:rPr>
            </w:pPr>
          </w:p>
        </w:tc>
        <w:tc>
          <w:tcPr>
            <w:tcW w:w="272" w:type="dxa"/>
            <w:vMerge/>
            <w:shd w:val="clear" w:color="auto" w:fill="auto"/>
            <w:noWrap/>
            <w:vAlign w:val="center"/>
            <w:hideMark/>
          </w:tcPr>
          <w:p w:rsidR="00386D6F" w:rsidRPr="00C61D88" w:rsidRDefault="00386D6F" w:rsidP="00714D8B">
            <w:pPr>
              <w:ind w:left="-57" w:right="-57"/>
              <w:rPr>
                <w:spacing w:val="-10"/>
                <w:sz w:val="14"/>
                <w:szCs w:val="14"/>
              </w:rPr>
            </w:pPr>
          </w:p>
        </w:tc>
        <w:tc>
          <w:tcPr>
            <w:tcW w:w="272" w:type="dxa"/>
            <w:vMerge/>
            <w:shd w:val="clear" w:color="auto" w:fill="auto"/>
            <w:noWrap/>
            <w:vAlign w:val="center"/>
            <w:hideMark/>
          </w:tcPr>
          <w:p w:rsidR="00386D6F" w:rsidRPr="00C61D88" w:rsidRDefault="00386D6F" w:rsidP="00714D8B">
            <w:pPr>
              <w:ind w:left="-57" w:right="-57"/>
              <w:rPr>
                <w:spacing w:val="-10"/>
                <w:sz w:val="14"/>
                <w:szCs w:val="14"/>
              </w:rPr>
            </w:pPr>
          </w:p>
        </w:tc>
        <w:tc>
          <w:tcPr>
            <w:tcW w:w="272" w:type="dxa"/>
            <w:vMerge/>
            <w:shd w:val="clear" w:color="auto" w:fill="auto"/>
            <w:noWrap/>
            <w:vAlign w:val="center"/>
            <w:hideMark/>
          </w:tcPr>
          <w:p w:rsidR="00386D6F" w:rsidRPr="00C61D88" w:rsidRDefault="00386D6F" w:rsidP="00714D8B">
            <w:pPr>
              <w:ind w:left="-57" w:right="-57"/>
              <w:rPr>
                <w:spacing w:val="-10"/>
                <w:sz w:val="14"/>
                <w:szCs w:val="14"/>
              </w:rPr>
            </w:pPr>
          </w:p>
        </w:tc>
        <w:tc>
          <w:tcPr>
            <w:tcW w:w="648" w:type="dxa"/>
            <w:vMerge/>
            <w:shd w:val="clear" w:color="auto" w:fill="auto"/>
            <w:noWrap/>
            <w:vAlign w:val="center"/>
            <w:hideMark/>
          </w:tcPr>
          <w:p w:rsidR="00386D6F" w:rsidRPr="00C61D88" w:rsidRDefault="00386D6F" w:rsidP="00714D8B">
            <w:pPr>
              <w:ind w:left="-57" w:right="-57"/>
              <w:rPr>
                <w:spacing w:val="-10"/>
                <w:sz w:val="14"/>
                <w:szCs w:val="14"/>
              </w:rPr>
            </w:pPr>
          </w:p>
        </w:tc>
        <w:tc>
          <w:tcPr>
            <w:tcW w:w="770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D6F" w:rsidRPr="00C61D88" w:rsidRDefault="00386D6F" w:rsidP="00714D8B"/>
        </w:tc>
      </w:tr>
    </w:tbl>
    <w:p w:rsidR="00386D6F" w:rsidRPr="007C62B5" w:rsidRDefault="00386D6F" w:rsidP="00386D6F">
      <w:pPr>
        <w:tabs>
          <w:tab w:val="left" w:pos="1276"/>
        </w:tabs>
        <w:autoSpaceDE w:val="0"/>
        <w:autoSpaceDN w:val="0"/>
        <w:adjustRightInd w:val="0"/>
        <w:ind w:firstLine="709"/>
        <w:jc w:val="both"/>
      </w:pPr>
      <w:r w:rsidRPr="007C62B5">
        <w:t xml:space="preserve">                                                                                                                                                      ».</w:t>
      </w:r>
    </w:p>
    <w:p w:rsidR="00386D6F" w:rsidRDefault="00386D6F" w:rsidP="00386D6F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7019D0">
        <w:t>9</w:t>
      </w:r>
      <w:r>
        <w:t>.7</w:t>
      </w:r>
      <w:r w:rsidRPr="007019D0">
        <w:t xml:space="preserve">. </w:t>
      </w:r>
      <w:r w:rsidRPr="00362E86">
        <w:rPr>
          <w:color w:val="000000" w:themeColor="text1"/>
        </w:rPr>
        <w:t xml:space="preserve">Пункт </w:t>
      </w:r>
      <w:r>
        <w:rPr>
          <w:color w:val="000000" w:themeColor="text1"/>
        </w:rPr>
        <w:t>2.7 таблицы</w:t>
      </w:r>
      <w:r w:rsidRPr="00362E86">
        <w:rPr>
          <w:color w:val="000000" w:themeColor="text1"/>
        </w:rPr>
        <w:t xml:space="preserve"> подраздела 11.2.1 раздела 11 приложения </w:t>
      </w:r>
      <w:r w:rsidRPr="00362E86">
        <w:rPr>
          <w:color w:val="000000" w:themeColor="text1"/>
        </w:rPr>
        <w:br/>
        <w:t>к постановлению изложить в следующей редакции</w:t>
      </w:r>
      <w:r>
        <w:rPr>
          <w:color w:val="000000" w:themeColor="text1"/>
        </w:rPr>
        <w:t>:</w:t>
      </w:r>
    </w:p>
    <w:p w:rsidR="00386D6F" w:rsidRPr="00C61D88" w:rsidRDefault="00386D6F" w:rsidP="00386D6F">
      <w:pPr>
        <w:tabs>
          <w:tab w:val="left" w:pos="1276"/>
        </w:tabs>
        <w:autoSpaceDE w:val="0"/>
        <w:autoSpaceDN w:val="0"/>
        <w:adjustRightInd w:val="0"/>
        <w:jc w:val="both"/>
      </w:pPr>
      <w:r>
        <w:t>«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3"/>
        <w:gridCol w:w="1057"/>
        <w:gridCol w:w="704"/>
        <w:gridCol w:w="604"/>
        <w:gridCol w:w="486"/>
        <w:gridCol w:w="432"/>
        <w:gridCol w:w="648"/>
        <w:gridCol w:w="716"/>
        <w:gridCol w:w="740"/>
        <w:gridCol w:w="604"/>
        <w:gridCol w:w="756"/>
        <w:gridCol w:w="697"/>
        <w:gridCol w:w="272"/>
        <w:gridCol w:w="272"/>
        <w:gridCol w:w="272"/>
        <w:gridCol w:w="648"/>
        <w:gridCol w:w="804"/>
      </w:tblGrid>
      <w:tr w:rsidR="00696914" w:rsidRPr="00C61D88" w:rsidTr="00A32C14">
        <w:trPr>
          <w:trHeight w:val="461"/>
        </w:trPr>
        <w:tc>
          <w:tcPr>
            <w:tcW w:w="3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6914" w:rsidRPr="00386D6F" w:rsidRDefault="00696914" w:rsidP="00386D6F">
            <w:pPr>
              <w:ind w:left="-85" w:right="-85"/>
              <w:jc w:val="center"/>
              <w:rPr>
                <w:sz w:val="14"/>
                <w:szCs w:val="14"/>
              </w:rPr>
            </w:pPr>
            <w:r w:rsidRPr="00386D6F">
              <w:rPr>
                <w:sz w:val="14"/>
                <w:szCs w:val="14"/>
              </w:rPr>
              <w:t>2.7.</w:t>
            </w:r>
          </w:p>
        </w:tc>
        <w:tc>
          <w:tcPr>
            <w:tcW w:w="10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6914" w:rsidRPr="00386D6F" w:rsidRDefault="00696914" w:rsidP="00386D6F">
            <w:pPr>
              <w:ind w:left="-85" w:right="-85"/>
              <w:rPr>
                <w:sz w:val="14"/>
                <w:szCs w:val="14"/>
              </w:rPr>
            </w:pPr>
            <w:r w:rsidRPr="00386D6F">
              <w:rPr>
                <w:sz w:val="14"/>
                <w:szCs w:val="14"/>
              </w:rPr>
              <w:t xml:space="preserve">Реконструкция корпусов литер Б, </w:t>
            </w:r>
            <w:proofErr w:type="gramStart"/>
            <w:r w:rsidRPr="00386D6F">
              <w:rPr>
                <w:sz w:val="14"/>
                <w:szCs w:val="14"/>
              </w:rPr>
              <w:t>П</w:t>
            </w:r>
            <w:proofErr w:type="gramEnd"/>
            <w:r w:rsidRPr="00386D6F">
              <w:rPr>
                <w:sz w:val="14"/>
                <w:szCs w:val="14"/>
              </w:rPr>
              <w:t xml:space="preserve">, Д, Ж ГБУЗ "Городская </w:t>
            </w:r>
            <w:r w:rsidRPr="00386D6F">
              <w:rPr>
                <w:sz w:val="14"/>
                <w:szCs w:val="14"/>
              </w:rPr>
              <w:lastRenderedPageBreak/>
              <w:t>больница N 40 Курортного района" по адресу: Санкт-Петербург, г. Сестрорецк, ул. Борисова, д. 9</w:t>
            </w:r>
          </w:p>
        </w:tc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6914" w:rsidRPr="00386D6F" w:rsidRDefault="00696914" w:rsidP="00386D6F">
            <w:pPr>
              <w:ind w:left="-85" w:right="-85"/>
              <w:rPr>
                <w:sz w:val="14"/>
                <w:szCs w:val="14"/>
              </w:rPr>
            </w:pPr>
            <w:r w:rsidRPr="00386D6F">
              <w:rPr>
                <w:sz w:val="14"/>
                <w:szCs w:val="14"/>
              </w:rPr>
              <w:lastRenderedPageBreak/>
              <w:t>Комитет по строительству</w:t>
            </w:r>
          </w:p>
        </w:tc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6914" w:rsidRPr="00386D6F" w:rsidRDefault="00696914" w:rsidP="00386D6F">
            <w:pPr>
              <w:ind w:left="-85" w:right="-85"/>
              <w:jc w:val="center"/>
              <w:rPr>
                <w:sz w:val="14"/>
                <w:szCs w:val="14"/>
              </w:rPr>
            </w:pPr>
            <w:r w:rsidRPr="00386D6F">
              <w:rPr>
                <w:sz w:val="14"/>
                <w:szCs w:val="14"/>
              </w:rPr>
              <w:t>1852,6 кв. м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6914" w:rsidRPr="00386D6F" w:rsidRDefault="00696914" w:rsidP="00386D6F">
            <w:pPr>
              <w:ind w:left="-85" w:right="-85"/>
              <w:jc w:val="center"/>
              <w:rPr>
                <w:sz w:val="14"/>
                <w:szCs w:val="14"/>
              </w:rPr>
            </w:pPr>
            <w:r w:rsidRPr="00386D6F">
              <w:rPr>
                <w:sz w:val="14"/>
                <w:szCs w:val="14"/>
              </w:rPr>
              <w:t>ПИР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6914" w:rsidRPr="00386D6F" w:rsidRDefault="00696914" w:rsidP="00386D6F">
            <w:pPr>
              <w:ind w:left="-85" w:right="-85"/>
              <w:jc w:val="center"/>
              <w:rPr>
                <w:sz w:val="14"/>
                <w:szCs w:val="14"/>
              </w:rPr>
            </w:pPr>
            <w:r w:rsidRPr="00386D6F">
              <w:rPr>
                <w:sz w:val="14"/>
                <w:szCs w:val="14"/>
              </w:rPr>
              <w:t>2012-2019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6914" w:rsidRPr="00386D6F" w:rsidRDefault="00696914" w:rsidP="00386D6F">
            <w:pPr>
              <w:ind w:left="-85" w:right="-85"/>
              <w:jc w:val="center"/>
              <w:rPr>
                <w:sz w:val="14"/>
                <w:szCs w:val="14"/>
              </w:rPr>
            </w:pPr>
            <w:r w:rsidRPr="00386D6F">
              <w:rPr>
                <w:sz w:val="14"/>
                <w:szCs w:val="14"/>
              </w:rPr>
              <w:t>32742,9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6914" w:rsidRPr="00386D6F" w:rsidRDefault="00696914" w:rsidP="00386D6F">
            <w:pPr>
              <w:ind w:left="-85" w:right="-85"/>
              <w:jc w:val="center"/>
              <w:rPr>
                <w:sz w:val="14"/>
                <w:szCs w:val="14"/>
              </w:rPr>
            </w:pPr>
            <w:r w:rsidRPr="00386D6F">
              <w:rPr>
                <w:sz w:val="14"/>
                <w:szCs w:val="14"/>
              </w:rPr>
              <w:t>-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6914" w:rsidRPr="00386D6F" w:rsidRDefault="00696914" w:rsidP="00386D6F">
            <w:pPr>
              <w:ind w:left="-85" w:right="-85"/>
              <w:jc w:val="center"/>
              <w:rPr>
                <w:sz w:val="14"/>
                <w:szCs w:val="14"/>
              </w:rPr>
            </w:pPr>
            <w:r w:rsidRPr="00386D6F">
              <w:rPr>
                <w:sz w:val="14"/>
                <w:szCs w:val="14"/>
              </w:rPr>
              <w:t>Бюджет Санкт-Петербурга</w:t>
            </w:r>
          </w:p>
          <w:p w:rsidR="00696914" w:rsidRPr="00386D6F" w:rsidRDefault="00696914" w:rsidP="00386D6F">
            <w:pPr>
              <w:ind w:left="-85" w:right="-85"/>
              <w:jc w:val="center"/>
              <w:rPr>
                <w:sz w:val="14"/>
                <w:szCs w:val="14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6914" w:rsidRPr="00386D6F" w:rsidRDefault="00696914" w:rsidP="00386D6F">
            <w:pPr>
              <w:ind w:left="-85" w:right="-85"/>
              <w:jc w:val="center"/>
              <w:rPr>
                <w:sz w:val="14"/>
                <w:szCs w:val="14"/>
              </w:rPr>
            </w:pPr>
            <w:r w:rsidRPr="00386D6F">
              <w:rPr>
                <w:sz w:val="14"/>
                <w:szCs w:val="14"/>
              </w:rPr>
              <w:t>7119,3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6914" w:rsidRPr="00386D6F" w:rsidRDefault="00696914" w:rsidP="00814C6E">
            <w:pPr>
              <w:ind w:left="-85" w:right="-85"/>
              <w:jc w:val="center"/>
              <w:rPr>
                <w:sz w:val="14"/>
                <w:szCs w:val="14"/>
              </w:rPr>
            </w:pPr>
            <w:r w:rsidRPr="00696914">
              <w:rPr>
                <w:sz w:val="14"/>
                <w:szCs w:val="14"/>
              </w:rPr>
              <w:t>-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6914" w:rsidRPr="00386D6F" w:rsidRDefault="00696914" w:rsidP="00814C6E">
            <w:pPr>
              <w:ind w:left="-85" w:right="-85"/>
              <w:jc w:val="center"/>
              <w:rPr>
                <w:sz w:val="14"/>
                <w:szCs w:val="14"/>
              </w:rPr>
            </w:pPr>
            <w:r w:rsidRPr="00696914">
              <w:rPr>
                <w:sz w:val="14"/>
                <w:szCs w:val="14"/>
              </w:rPr>
              <w:t>-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6914" w:rsidRPr="00386D6F" w:rsidRDefault="00696914" w:rsidP="00814C6E">
            <w:pPr>
              <w:ind w:left="-85" w:right="-85"/>
              <w:jc w:val="center"/>
              <w:rPr>
                <w:sz w:val="14"/>
                <w:szCs w:val="14"/>
              </w:rPr>
            </w:pPr>
            <w:r w:rsidRPr="00696914">
              <w:rPr>
                <w:sz w:val="14"/>
                <w:szCs w:val="14"/>
              </w:rPr>
              <w:t>-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6914" w:rsidRPr="00386D6F" w:rsidRDefault="00696914" w:rsidP="00814C6E">
            <w:pPr>
              <w:ind w:left="-85" w:right="-85"/>
              <w:jc w:val="center"/>
              <w:rPr>
                <w:sz w:val="14"/>
                <w:szCs w:val="14"/>
              </w:rPr>
            </w:pPr>
            <w:r w:rsidRPr="00696914">
              <w:rPr>
                <w:sz w:val="14"/>
                <w:szCs w:val="14"/>
              </w:rPr>
              <w:t>-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6914" w:rsidRPr="00386D6F" w:rsidRDefault="00696914" w:rsidP="00814C6E">
            <w:pPr>
              <w:ind w:left="-85" w:right="-85"/>
              <w:jc w:val="center"/>
              <w:rPr>
                <w:sz w:val="14"/>
                <w:szCs w:val="14"/>
              </w:rPr>
            </w:pPr>
            <w:r w:rsidRPr="00696914">
              <w:rPr>
                <w:sz w:val="14"/>
                <w:szCs w:val="14"/>
              </w:rPr>
              <w:t>-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6914" w:rsidRPr="00386D6F" w:rsidRDefault="00696914" w:rsidP="00386D6F">
            <w:pPr>
              <w:ind w:left="-85" w:right="-85"/>
              <w:jc w:val="center"/>
              <w:rPr>
                <w:sz w:val="14"/>
                <w:szCs w:val="14"/>
              </w:rPr>
            </w:pPr>
            <w:r w:rsidRPr="00386D6F">
              <w:rPr>
                <w:sz w:val="14"/>
                <w:szCs w:val="14"/>
              </w:rPr>
              <w:t>7119,3</w:t>
            </w:r>
          </w:p>
        </w:tc>
        <w:tc>
          <w:tcPr>
            <w:tcW w:w="8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6914" w:rsidRPr="00386D6F" w:rsidRDefault="00331377" w:rsidP="00714D8B">
            <w:pPr>
              <w:ind w:left="-85" w:right="-85"/>
              <w:jc w:val="center"/>
              <w:rPr>
                <w:sz w:val="14"/>
                <w:szCs w:val="14"/>
              </w:rPr>
            </w:pPr>
            <w:r w:rsidRPr="00331377">
              <w:rPr>
                <w:color w:val="2D2D2D"/>
                <w:sz w:val="15"/>
                <w:szCs w:val="15"/>
              </w:rPr>
              <w:t>Целевой показатель 1</w:t>
            </w:r>
            <w:r w:rsidRPr="00331377">
              <w:rPr>
                <w:color w:val="2D2D2D"/>
                <w:sz w:val="15"/>
                <w:szCs w:val="15"/>
              </w:rPr>
              <w:br/>
            </w:r>
            <w:r w:rsidRPr="00331377">
              <w:rPr>
                <w:color w:val="2D2D2D"/>
                <w:sz w:val="15"/>
                <w:szCs w:val="15"/>
              </w:rPr>
              <w:lastRenderedPageBreak/>
              <w:t>Целевой показатель 2</w:t>
            </w:r>
            <w:r w:rsidRPr="00331377">
              <w:rPr>
                <w:color w:val="2D2D2D"/>
                <w:sz w:val="15"/>
                <w:szCs w:val="15"/>
              </w:rPr>
              <w:br/>
              <w:t>Целевой показатель 3</w:t>
            </w:r>
            <w:r w:rsidRPr="00331377">
              <w:rPr>
                <w:color w:val="2D2D2D"/>
                <w:sz w:val="15"/>
                <w:szCs w:val="15"/>
              </w:rPr>
              <w:br/>
              <w:t>Целевой показатель 4</w:t>
            </w:r>
            <w:r w:rsidRPr="00331377">
              <w:rPr>
                <w:color w:val="2D2D2D"/>
                <w:sz w:val="15"/>
                <w:szCs w:val="15"/>
              </w:rPr>
              <w:br/>
              <w:t>Целевой показатель 10</w:t>
            </w:r>
            <w:r w:rsidRPr="00331377">
              <w:rPr>
                <w:color w:val="2D2D2D"/>
                <w:sz w:val="15"/>
                <w:szCs w:val="15"/>
              </w:rPr>
              <w:br/>
              <w:t>Целевой показатель 12</w:t>
            </w:r>
            <w:r w:rsidRPr="00331377">
              <w:rPr>
                <w:color w:val="2D2D2D"/>
                <w:sz w:val="15"/>
                <w:szCs w:val="15"/>
              </w:rPr>
              <w:br/>
              <w:t>Целевой показатель 13</w:t>
            </w:r>
            <w:r w:rsidRPr="00331377">
              <w:rPr>
                <w:color w:val="2D2D2D"/>
                <w:sz w:val="15"/>
                <w:szCs w:val="15"/>
              </w:rPr>
              <w:br/>
              <w:t>Целевой показатель 14</w:t>
            </w:r>
            <w:r w:rsidRPr="00331377">
              <w:rPr>
                <w:color w:val="2D2D2D"/>
                <w:sz w:val="15"/>
                <w:szCs w:val="15"/>
              </w:rPr>
              <w:br/>
              <w:t>Индикатор 5.10</w:t>
            </w:r>
            <w:r w:rsidRPr="00331377">
              <w:rPr>
                <w:color w:val="2D2D2D"/>
                <w:sz w:val="15"/>
                <w:szCs w:val="15"/>
              </w:rPr>
              <w:br/>
              <w:t>Индикатор 5.11</w:t>
            </w:r>
            <w:r w:rsidRPr="00331377">
              <w:rPr>
                <w:color w:val="2D2D2D"/>
                <w:sz w:val="15"/>
                <w:szCs w:val="15"/>
              </w:rPr>
              <w:br/>
              <w:t>Индикатор 5.12</w:t>
            </w:r>
            <w:r w:rsidRPr="00331377">
              <w:rPr>
                <w:color w:val="2D2D2D"/>
                <w:sz w:val="15"/>
                <w:szCs w:val="15"/>
              </w:rPr>
              <w:br/>
              <w:t>Индикатор 5.13</w:t>
            </w:r>
            <w:r w:rsidRPr="00331377">
              <w:rPr>
                <w:color w:val="2D2D2D"/>
                <w:sz w:val="15"/>
                <w:szCs w:val="15"/>
              </w:rPr>
              <w:br/>
              <w:t>Индикатор 5.14</w:t>
            </w:r>
            <w:r w:rsidRPr="00331377">
              <w:rPr>
                <w:color w:val="2D2D2D"/>
                <w:sz w:val="15"/>
                <w:szCs w:val="15"/>
              </w:rPr>
              <w:br/>
              <w:t>Индикатор 5.17</w:t>
            </w:r>
            <w:r w:rsidRPr="00331377">
              <w:rPr>
                <w:color w:val="2D2D2D"/>
                <w:sz w:val="15"/>
                <w:szCs w:val="15"/>
              </w:rPr>
              <w:br/>
              <w:t>Индикатор 5.18</w:t>
            </w:r>
            <w:r w:rsidRPr="00331377">
              <w:rPr>
                <w:color w:val="2D2D2D"/>
                <w:sz w:val="15"/>
                <w:szCs w:val="15"/>
              </w:rPr>
              <w:br/>
              <w:t>Индикатор 5.19</w:t>
            </w:r>
            <w:r w:rsidRPr="00331377">
              <w:rPr>
                <w:color w:val="2D2D2D"/>
                <w:sz w:val="15"/>
                <w:szCs w:val="15"/>
              </w:rPr>
              <w:br/>
              <w:t>Индикатор 5.21</w:t>
            </w:r>
          </w:p>
        </w:tc>
      </w:tr>
      <w:tr w:rsidR="00696914" w:rsidRPr="00C61D88" w:rsidTr="00A32C14">
        <w:trPr>
          <w:trHeight w:val="461"/>
        </w:trPr>
        <w:tc>
          <w:tcPr>
            <w:tcW w:w="3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914" w:rsidRPr="00386D6F" w:rsidRDefault="00696914" w:rsidP="00714D8B">
            <w:pPr>
              <w:ind w:left="-85" w:right="-85"/>
              <w:jc w:val="center"/>
              <w:rPr>
                <w:sz w:val="14"/>
                <w:szCs w:val="14"/>
              </w:rPr>
            </w:pPr>
          </w:p>
        </w:tc>
        <w:tc>
          <w:tcPr>
            <w:tcW w:w="10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914" w:rsidRPr="00386D6F" w:rsidRDefault="00696914" w:rsidP="00386D6F">
            <w:pPr>
              <w:ind w:left="-85" w:right="-85"/>
              <w:jc w:val="center"/>
              <w:rPr>
                <w:sz w:val="14"/>
                <w:szCs w:val="14"/>
              </w:rPr>
            </w:pPr>
          </w:p>
        </w:tc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914" w:rsidRPr="00386D6F" w:rsidRDefault="00696914" w:rsidP="00386D6F">
            <w:pPr>
              <w:ind w:left="-85" w:right="-85"/>
              <w:jc w:val="center"/>
              <w:rPr>
                <w:sz w:val="14"/>
                <w:szCs w:val="14"/>
              </w:rPr>
            </w:pPr>
          </w:p>
        </w:tc>
        <w:tc>
          <w:tcPr>
            <w:tcW w:w="6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914" w:rsidRPr="00386D6F" w:rsidRDefault="00696914" w:rsidP="00714D8B">
            <w:pPr>
              <w:ind w:left="-85" w:right="-85"/>
              <w:jc w:val="center"/>
              <w:rPr>
                <w:sz w:val="14"/>
                <w:szCs w:val="14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6914" w:rsidRPr="00386D6F" w:rsidRDefault="00696914" w:rsidP="00714D8B">
            <w:pPr>
              <w:ind w:left="-85" w:right="-85"/>
              <w:jc w:val="center"/>
              <w:rPr>
                <w:sz w:val="14"/>
                <w:szCs w:val="14"/>
              </w:rPr>
            </w:pPr>
            <w:r w:rsidRPr="00386D6F">
              <w:rPr>
                <w:sz w:val="14"/>
                <w:szCs w:val="14"/>
              </w:rPr>
              <w:t>СМР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6914" w:rsidRPr="00386D6F" w:rsidRDefault="00696914" w:rsidP="00714D8B">
            <w:pPr>
              <w:ind w:left="-85" w:right="-85"/>
              <w:jc w:val="center"/>
              <w:rPr>
                <w:sz w:val="14"/>
                <w:szCs w:val="14"/>
              </w:rPr>
            </w:pPr>
            <w:r w:rsidRPr="00386D6F">
              <w:rPr>
                <w:sz w:val="14"/>
                <w:szCs w:val="14"/>
              </w:rPr>
              <w:t>2015-2021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6914" w:rsidRPr="00386D6F" w:rsidRDefault="00696914" w:rsidP="00714D8B">
            <w:pPr>
              <w:ind w:left="-85" w:right="-85"/>
              <w:jc w:val="center"/>
              <w:rPr>
                <w:sz w:val="14"/>
                <w:szCs w:val="14"/>
              </w:rPr>
            </w:pPr>
            <w:r w:rsidRPr="00386D6F">
              <w:rPr>
                <w:sz w:val="14"/>
                <w:szCs w:val="14"/>
              </w:rPr>
              <w:t>3165619,7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6914" w:rsidRPr="00386D6F" w:rsidRDefault="00696914" w:rsidP="00714D8B">
            <w:pPr>
              <w:ind w:left="-85" w:right="-85"/>
              <w:jc w:val="center"/>
              <w:rPr>
                <w:sz w:val="14"/>
                <w:szCs w:val="14"/>
              </w:rPr>
            </w:pPr>
            <w:r w:rsidRPr="00386D6F">
              <w:rPr>
                <w:sz w:val="14"/>
                <w:szCs w:val="14"/>
              </w:rPr>
              <w:t>987111,7</w:t>
            </w:r>
          </w:p>
        </w:tc>
        <w:tc>
          <w:tcPr>
            <w:tcW w:w="7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6914" w:rsidRPr="00386D6F" w:rsidRDefault="00696914" w:rsidP="00386D6F">
            <w:pPr>
              <w:ind w:left="-85" w:right="-85"/>
              <w:jc w:val="center"/>
              <w:rPr>
                <w:sz w:val="14"/>
                <w:szCs w:val="14"/>
              </w:rPr>
            </w:pPr>
            <w:r w:rsidRPr="00386D6F">
              <w:rPr>
                <w:sz w:val="14"/>
                <w:szCs w:val="14"/>
              </w:rPr>
              <w:t>Бюджет Санкт-Петербурга</w:t>
            </w:r>
          </w:p>
          <w:p w:rsidR="00696914" w:rsidRPr="00386D6F" w:rsidRDefault="00696914" w:rsidP="00714D8B">
            <w:pPr>
              <w:ind w:left="-85" w:right="-85"/>
              <w:jc w:val="center"/>
              <w:rPr>
                <w:sz w:val="14"/>
                <w:szCs w:val="14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6914" w:rsidRPr="00386D6F" w:rsidRDefault="00696914" w:rsidP="00714D8B">
            <w:pPr>
              <w:ind w:left="-85" w:right="-85"/>
              <w:jc w:val="center"/>
              <w:rPr>
                <w:sz w:val="14"/>
                <w:szCs w:val="14"/>
              </w:rPr>
            </w:pPr>
            <w:r w:rsidRPr="00386D6F">
              <w:rPr>
                <w:sz w:val="14"/>
                <w:szCs w:val="14"/>
              </w:rPr>
              <w:t>558598,5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6914" w:rsidRPr="00386D6F" w:rsidRDefault="00696914" w:rsidP="00714D8B">
            <w:pPr>
              <w:ind w:left="-85" w:right="-85"/>
              <w:jc w:val="center"/>
              <w:rPr>
                <w:sz w:val="14"/>
                <w:szCs w:val="14"/>
              </w:rPr>
            </w:pPr>
            <w:r w:rsidRPr="00386D6F">
              <w:rPr>
                <w:sz w:val="14"/>
                <w:szCs w:val="14"/>
              </w:rPr>
              <w:t>990847,9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6914" w:rsidRPr="00386D6F" w:rsidRDefault="00696914" w:rsidP="00714D8B">
            <w:pPr>
              <w:ind w:left="-85" w:right="-85"/>
              <w:jc w:val="center"/>
              <w:rPr>
                <w:sz w:val="14"/>
                <w:szCs w:val="14"/>
              </w:rPr>
            </w:pPr>
            <w:r w:rsidRPr="00386D6F">
              <w:rPr>
                <w:sz w:val="14"/>
                <w:szCs w:val="14"/>
              </w:rPr>
              <w:t>1371007,4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6914" w:rsidRPr="00386D6F" w:rsidRDefault="00696914" w:rsidP="00814C6E">
            <w:pPr>
              <w:ind w:left="-85" w:right="-85"/>
              <w:jc w:val="center"/>
              <w:rPr>
                <w:sz w:val="14"/>
                <w:szCs w:val="14"/>
              </w:rPr>
            </w:pPr>
            <w:r w:rsidRPr="00696914">
              <w:rPr>
                <w:sz w:val="14"/>
                <w:szCs w:val="14"/>
              </w:rPr>
              <w:t>-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6914" w:rsidRPr="00386D6F" w:rsidRDefault="00696914" w:rsidP="00814C6E">
            <w:pPr>
              <w:ind w:left="-85" w:right="-85"/>
              <w:jc w:val="center"/>
              <w:rPr>
                <w:sz w:val="14"/>
                <w:szCs w:val="14"/>
              </w:rPr>
            </w:pPr>
            <w:r w:rsidRPr="00696914">
              <w:rPr>
                <w:sz w:val="14"/>
                <w:szCs w:val="14"/>
              </w:rPr>
              <w:t>-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6914" w:rsidRPr="00386D6F" w:rsidRDefault="00696914" w:rsidP="00814C6E">
            <w:pPr>
              <w:ind w:left="-85" w:right="-85"/>
              <w:jc w:val="center"/>
              <w:rPr>
                <w:sz w:val="14"/>
                <w:szCs w:val="14"/>
              </w:rPr>
            </w:pPr>
            <w:r w:rsidRPr="00696914">
              <w:rPr>
                <w:sz w:val="14"/>
                <w:szCs w:val="14"/>
              </w:rPr>
              <w:t>-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6914" w:rsidRPr="00386D6F" w:rsidRDefault="00696914" w:rsidP="00714D8B">
            <w:pPr>
              <w:ind w:left="-85" w:right="-85"/>
              <w:jc w:val="center"/>
              <w:rPr>
                <w:sz w:val="14"/>
                <w:szCs w:val="14"/>
              </w:rPr>
            </w:pPr>
            <w:r w:rsidRPr="00386D6F">
              <w:rPr>
                <w:sz w:val="14"/>
                <w:szCs w:val="14"/>
              </w:rPr>
              <w:t>7073185,2</w:t>
            </w:r>
          </w:p>
        </w:tc>
        <w:tc>
          <w:tcPr>
            <w:tcW w:w="8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6914" w:rsidRPr="00386D6F" w:rsidRDefault="00696914" w:rsidP="00714D8B">
            <w:pPr>
              <w:ind w:left="-85" w:right="-85"/>
              <w:jc w:val="center"/>
              <w:rPr>
                <w:sz w:val="14"/>
                <w:szCs w:val="14"/>
              </w:rPr>
            </w:pPr>
          </w:p>
        </w:tc>
      </w:tr>
      <w:tr w:rsidR="00696914" w:rsidRPr="00C61D88" w:rsidTr="00A32C14">
        <w:trPr>
          <w:trHeight w:val="2415"/>
        </w:trPr>
        <w:tc>
          <w:tcPr>
            <w:tcW w:w="3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914" w:rsidRPr="00386D6F" w:rsidRDefault="00696914" w:rsidP="00714D8B">
            <w:pPr>
              <w:ind w:left="-85" w:right="-85"/>
              <w:jc w:val="center"/>
              <w:rPr>
                <w:sz w:val="14"/>
                <w:szCs w:val="14"/>
              </w:rPr>
            </w:pPr>
          </w:p>
        </w:tc>
        <w:tc>
          <w:tcPr>
            <w:tcW w:w="10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914" w:rsidRPr="00386D6F" w:rsidRDefault="00696914" w:rsidP="00386D6F">
            <w:pPr>
              <w:ind w:left="-85" w:right="-85"/>
              <w:jc w:val="center"/>
              <w:rPr>
                <w:sz w:val="14"/>
                <w:szCs w:val="14"/>
              </w:rPr>
            </w:pPr>
          </w:p>
        </w:tc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914" w:rsidRPr="00386D6F" w:rsidRDefault="00696914" w:rsidP="00386D6F">
            <w:pPr>
              <w:ind w:left="-85" w:right="-85"/>
              <w:jc w:val="center"/>
              <w:rPr>
                <w:sz w:val="14"/>
                <w:szCs w:val="14"/>
              </w:rPr>
            </w:pPr>
          </w:p>
        </w:tc>
        <w:tc>
          <w:tcPr>
            <w:tcW w:w="6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914" w:rsidRPr="00386D6F" w:rsidRDefault="00696914" w:rsidP="00714D8B">
            <w:pPr>
              <w:ind w:left="-85" w:right="-85"/>
              <w:jc w:val="center"/>
              <w:rPr>
                <w:sz w:val="14"/>
                <w:szCs w:val="14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6914" w:rsidRPr="00386D6F" w:rsidRDefault="00696914" w:rsidP="00714D8B">
            <w:pPr>
              <w:ind w:left="-85" w:right="-85"/>
              <w:jc w:val="center"/>
              <w:rPr>
                <w:sz w:val="14"/>
                <w:szCs w:val="14"/>
              </w:rPr>
            </w:pPr>
            <w:r w:rsidRPr="00386D6F">
              <w:rPr>
                <w:sz w:val="14"/>
                <w:szCs w:val="14"/>
              </w:rPr>
              <w:t>Итого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6914" w:rsidRPr="00386D6F" w:rsidRDefault="00696914" w:rsidP="00714D8B">
            <w:pPr>
              <w:ind w:left="-85" w:right="-85"/>
              <w:jc w:val="center"/>
              <w:rPr>
                <w:sz w:val="14"/>
                <w:szCs w:val="14"/>
              </w:rPr>
            </w:pPr>
            <w:r w:rsidRPr="00386D6F">
              <w:rPr>
                <w:sz w:val="14"/>
                <w:szCs w:val="14"/>
              </w:rPr>
              <w:t>2012-2021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6914" w:rsidRPr="00386D6F" w:rsidRDefault="00696914" w:rsidP="00714D8B">
            <w:pPr>
              <w:ind w:left="-85" w:right="-85"/>
              <w:jc w:val="center"/>
              <w:rPr>
                <w:sz w:val="14"/>
                <w:szCs w:val="14"/>
              </w:rPr>
            </w:pPr>
            <w:r w:rsidRPr="00386D6F">
              <w:rPr>
                <w:sz w:val="14"/>
                <w:szCs w:val="14"/>
              </w:rPr>
              <w:t>3198362,6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6914" w:rsidRPr="00386D6F" w:rsidRDefault="00696914" w:rsidP="00714D8B">
            <w:pPr>
              <w:ind w:left="-85" w:right="-85"/>
              <w:jc w:val="center"/>
              <w:rPr>
                <w:sz w:val="14"/>
                <w:szCs w:val="14"/>
              </w:rPr>
            </w:pPr>
            <w:r w:rsidRPr="00386D6F">
              <w:rPr>
                <w:sz w:val="14"/>
                <w:szCs w:val="14"/>
              </w:rPr>
              <w:t>987111,7</w:t>
            </w:r>
          </w:p>
        </w:tc>
        <w:tc>
          <w:tcPr>
            <w:tcW w:w="7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6914" w:rsidRPr="00386D6F" w:rsidRDefault="00696914" w:rsidP="00714D8B">
            <w:pPr>
              <w:ind w:left="-85" w:right="-85"/>
              <w:jc w:val="center"/>
              <w:rPr>
                <w:sz w:val="14"/>
                <w:szCs w:val="14"/>
              </w:rPr>
            </w:pPr>
            <w:r w:rsidRPr="00386D6F">
              <w:rPr>
                <w:sz w:val="14"/>
                <w:szCs w:val="14"/>
              </w:rPr>
              <w:t>Бюджет Санкт-Петербурга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6914" w:rsidRPr="00386D6F" w:rsidRDefault="00696914" w:rsidP="00714D8B">
            <w:pPr>
              <w:ind w:left="-85" w:right="-85"/>
              <w:jc w:val="center"/>
              <w:rPr>
                <w:sz w:val="14"/>
                <w:szCs w:val="14"/>
              </w:rPr>
            </w:pPr>
            <w:r w:rsidRPr="00386D6F">
              <w:rPr>
                <w:sz w:val="14"/>
                <w:szCs w:val="14"/>
              </w:rPr>
              <w:t>565717,8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6914" w:rsidRPr="00386D6F" w:rsidRDefault="00696914" w:rsidP="00714D8B">
            <w:pPr>
              <w:ind w:left="-85" w:right="-85"/>
              <w:jc w:val="center"/>
              <w:rPr>
                <w:sz w:val="14"/>
                <w:szCs w:val="14"/>
              </w:rPr>
            </w:pPr>
            <w:r w:rsidRPr="00386D6F">
              <w:rPr>
                <w:sz w:val="14"/>
                <w:szCs w:val="14"/>
              </w:rPr>
              <w:t>990847,9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6914" w:rsidRPr="00386D6F" w:rsidRDefault="00696914" w:rsidP="00714D8B">
            <w:pPr>
              <w:ind w:left="-85" w:right="-85"/>
              <w:jc w:val="center"/>
              <w:rPr>
                <w:sz w:val="14"/>
                <w:szCs w:val="14"/>
              </w:rPr>
            </w:pPr>
            <w:r w:rsidRPr="00386D6F">
              <w:rPr>
                <w:sz w:val="14"/>
                <w:szCs w:val="14"/>
              </w:rPr>
              <w:t>1371007,4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6914" w:rsidRPr="00386D6F" w:rsidRDefault="00696914" w:rsidP="00814C6E">
            <w:pPr>
              <w:ind w:left="-85" w:right="-85"/>
              <w:jc w:val="center"/>
              <w:rPr>
                <w:sz w:val="14"/>
                <w:szCs w:val="14"/>
              </w:rPr>
            </w:pPr>
            <w:r w:rsidRPr="00696914">
              <w:rPr>
                <w:sz w:val="14"/>
                <w:szCs w:val="14"/>
              </w:rPr>
              <w:t>-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6914" w:rsidRPr="00386D6F" w:rsidRDefault="00696914" w:rsidP="00814C6E">
            <w:pPr>
              <w:ind w:left="-85" w:right="-85"/>
              <w:jc w:val="center"/>
              <w:rPr>
                <w:sz w:val="14"/>
                <w:szCs w:val="14"/>
              </w:rPr>
            </w:pPr>
            <w:r w:rsidRPr="00696914">
              <w:rPr>
                <w:sz w:val="14"/>
                <w:szCs w:val="14"/>
              </w:rPr>
              <w:t>-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6914" w:rsidRPr="00386D6F" w:rsidRDefault="00696914" w:rsidP="00814C6E">
            <w:pPr>
              <w:ind w:left="-85" w:right="-85"/>
              <w:jc w:val="center"/>
              <w:rPr>
                <w:sz w:val="14"/>
                <w:szCs w:val="14"/>
              </w:rPr>
            </w:pPr>
            <w:r w:rsidRPr="00696914">
              <w:rPr>
                <w:sz w:val="14"/>
                <w:szCs w:val="14"/>
              </w:rPr>
              <w:t>-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6914" w:rsidRPr="00386D6F" w:rsidRDefault="00696914" w:rsidP="00714D8B">
            <w:pPr>
              <w:ind w:left="-85" w:right="-85"/>
              <w:jc w:val="center"/>
              <w:rPr>
                <w:sz w:val="14"/>
                <w:szCs w:val="14"/>
              </w:rPr>
            </w:pPr>
            <w:r w:rsidRPr="00386D6F">
              <w:rPr>
                <w:sz w:val="14"/>
                <w:szCs w:val="14"/>
              </w:rPr>
              <w:t>7080304,5</w:t>
            </w:r>
          </w:p>
        </w:tc>
        <w:tc>
          <w:tcPr>
            <w:tcW w:w="8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6914" w:rsidRPr="00386D6F" w:rsidRDefault="00696914" w:rsidP="00714D8B">
            <w:pPr>
              <w:ind w:left="-85" w:right="-85"/>
              <w:jc w:val="center"/>
              <w:rPr>
                <w:sz w:val="14"/>
                <w:szCs w:val="14"/>
              </w:rPr>
            </w:pPr>
          </w:p>
        </w:tc>
      </w:tr>
    </w:tbl>
    <w:p w:rsidR="00386D6F" w:rsidRPr="007C62B5" w:rsidRDefault="00386D6F" w:rsidP="00386D6F">
      <w:pPr>
        <w:tabs>
          <w:tab w:val="left" w:pos="1276"/>
        </w:tabs>
        <w:autoSpaceDE w:val="0"/>
        <w:autoSpaceDN w:val="0"/>
        <w:adjustRightInd w:val="0"/>
        <w:ind w:firstLine="709"/>
        <w:jc w:val="both"/>
      </w:pPr>
      <w:r w:rsidRPr="007C62B5">
        <w:t xml:space="preserve">                                                                                                                                                      ».</w:t>
      </w:r>
    </w:p>
    <w:p w:rsidR="00386D6F" w:rsidRDefault="00386D6F" w:rsidP="00386D6F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7019D0">
        <w:t>9</w:t>
      </w:r>
      <w:r w:rsidR="00CE65F8">
        <w:t>.8</w:t>
      </w:r>
      <w:r w:rsidRPr="007019D0">
        <w:t xml:space="preserve">. </w:t>
      </w:r>
      <w:r w:rsidRPr="00362E86">
        <w:rPr>
          <w:color w:val="000000" w:themeColor="text1"/>
        </w:rPr>
        <w:t>Пункт</w:t>
      </w:r>
      <w:r>
        <w:rPr>
          <w:color w:val="000000" w:themeColor="text1"/>
        </w:rPr>
        <w:t>ы</w:t>
      </w:r>
      <w:r w:rsidRPr="00362E86">
        <w:rPr>
          <w:color w:val="000000" w:themeColor="text1"/>
        </w:rPr>
        <w:t xml:space="preserve"> </w:t>
      </w:r>
      <w:r>
        <w:rPr>
          <w:color w:val="000000" w:themeColor="text1"/>
        </w:rPr>
        <w:t>2.9 – 2.11 таблицы</w:t>
      </w:r>
      <w:r w:rsidRPr="00362E86">
        <w:rPr>
          <w:color w:val="000000" w:themeColor="text1"/>
        </w:rPr>
        <w:t xml:space="preserve"> подраздела 11.2.1 раздела 11 приложения </w:t>
      </w:r>
      <w:r w:rsidRPr="00362E86">
        <w:rPr>
          <w:color w:val="000000" w:themeColor="text1"/>
        </w:rPr>
        <w:br/>
        <w:t>к постановлению изложить в следующей редакции</w:t>
      </w:r>
      <w:r>
        <w:rPr>
          <w:color w:val="000000" w:themeColor="text1"/>
        </w:rPr>
        <w:t>:</w:t>
      </w:r>
    </w:p>
    <w:p w:rsidR="00B72CAF" w:rsidRPr="006844B0" w:rsidRDefault="00714D8B" w:rsidP="00FC1BEE">
      <w:pPr>
        <w:tabs>
          <w:tab w:val="left" w:pos="5485"/>
        </w:tabs>
        <w:ind w:right="-456"/>
        <w:rPr>
          <w:b/>
        </w:rPr>
      </w:pPr>
      <w:r>
        <w:rPr>
          <w:b/>
        </w:rPr>
        <w:t>«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3"/>
        <w:gridCol w:w="1057"/>
        <w:gridCol w:w="575"/>
        <w:gridCol w:w="283"/>
        <w:gridCol w:w="486"/>
        <w:gridCol w:w="432"/>
        <w:gridCol w:w="648"/>
        <w:gridCol w:w="716"/>
        <w:gridCol w:w="740"/>
        <w:gridCol w:w="604"/>
        <w:gridCol w:w="756"/>
        <w:gridCol w:w="697"/>
        <w:gridCol w:w="696"/>
        <w:gridCol w:w="272"/>
        <w:gridCol w:w="272"/>
        <w:gridCol w:w="648"/>
        <w:gridCol w:w="830"/>
      </w:tblGrid>
      <w:tr w:rsidR="00331377" w:rsidRPr="00C61D88" w:rsidTr="00A32C14">
        <w:trPr>
          <w:trHeight w:val="461"/>
        </w:trPr>
        <w:tc>
          <w:tcPr>
            <w:tcW w:w="3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1377" w:rsidRPr="00714D8B" w:rsidRDefault="00331377" w:rsidP="00714D8B">
            <w:pPr>
              <w:ind w:left="-85" w:right="-85"/>
              <w:jc w:val="center"/>
              <w:rPr>
                <w:sz w:val="14"/>
                <w:szCs w:val="14"/>
              </w:rPr>
            </w:pPr>
            <w:r w:rsidRPr="00714D8B">
              <w:rPr>
                <w:sz w:val="14"/>
                <w:szCs w:val="14"/>
              </w:rPr>
              <w:t>2.9.</w:t>
            </w:r>
          </w:p>
        </w:tc>
        <w:tc>
          <w:tcPr>
            <w:tcW w:w="10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1377" w:rsidRPr="00714D8B" w:rsidRDefault="00331377" w:rsidP="00714D8B">
            <w:pPr>
              <w:ind w:left="-85" w:right="-85"/>
              <w:rPr>
                <w:sz w:val="14"/>
                <w:szCs w:val="14"/>
              </w:rPr>
            </w:pPr>
            <w:r w:rsidRPr="00714D8B">
              <w:rPr>
                <w:sz w:val="14"/>
                <w:szCs w:val="14"/>
              </w:rPr>
              <w:t xml:space="preserve">Строительство здания государственного бюджетного учреждения "Санкт-Петербургский научно-исследовательский институт скорой помощи им. </w:t>
            </w:r>
            <w:proofErr w:type="spellStart"/>
            <w:r w:rsidRPr="00714D8B">
              <w:rPr>
                <w:sz w:val="14"/>
                <w:szCs w:val="14"/>
              </w:rPr>
              <w:t>И.И.Джанелидзе</w:t>
            </w:r>
            <w:proofErr w:type="spellEnd"/>
            <w:r w:rsidRPr="00714D8B">
              <w:rPr>
                <w:sz w:val="14"/>
                <w:szCs w:val="14"/>
              </w:rPr>
              <w:t xml:space="preserve">" по адресу: </w:t>
            </w:r>
            <w:proofErr w:type="gramStart"/>
            <w:r w:rsidRPr="00714D8B">
              <w:rPr>
                <w:sz w:val="14"/>
                <w:szCs w:val="14"/>
              </w:rPr>
              <w:t>Будапештская ул., д. 3/5, для размещения отделения экстренной медицинской помощи (по адресу:</w:t>
            </w:r>
            <w:proofErr w:type="gramEnd"/>
            <w:r w:rsidRPr="00714D8B">
              <w:rPr>
                <w:sz w:val="14"/>
                <w:szCs w:val="14"/>
              </w:rPr>
              <w:t xml:space="preserve"> Будапештская ул., д. 3, литера А)</w:t>
            </w:r>
          </w:p>
        </w:tc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1377" w:rsidRPr="00714D8B" w:rsidRDefault="00331377" w:rsidP="00714D8B">
            <w:pPr>
              <w:ind w:left="-85" w:right="-85"/>
              <w:jc w:val="center"/>
              <w:rPr>
                <w:sz w:val="14"/>
                <w:szCs w:val="14"/>
              </w:rPr>
            </w:pPr>
            <w:r w:rsidRPr="00714D8B">
              <w:rPr>
                <w:sz w:val="14"/>
                <w:szCs w:val="14"/>
              </w:rPr>
              <w:t>Комитет по строительству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1377" w:rsidRPr="00714D8B" w:rsidRDefault="00331377" w:rsidP="00714D8B">
            <w:pPr>
              <w:ind w:left="-85" w:right="-85"/>
              <w:jc w:val="center"/>
              <w:rPr>
                <w:sz w:val="14"/>
                <w:szCs w:val="14"/>
              </w:rPr>
            </w:pPr>
            <w:r w:rsidRPr="00714D8B">
              <w:rPr>
                <w:sz w:val="14"/>
                <w:szCs w:val="14"/>
              </w:rPr>
              <w:t>78 коек отделения реанимации и интенсивной терапии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1377" w:rsidRPr="00714D8B" w:rsidRDefault="00331377" w:rsidP="00714D8B">
            <w:pPr>
              <w:ind w:left="-85" w:right="-85"/>
              <w:jc w:val="center"/>
              <w:rPr>
                <w:sz w:val="14"/>
                <w:szCs w:val="14"/>
              </w:rPr>
            </w:pPr>
            <w:r w:rsidRPr="00714D8B">
              <w:rPr>
                <w:sz w:val="14"/>
                <w:szCs w:val="14"/>
              </w:rPr>
              <w:t>ПИР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1377" w:rsidRPr="00714D8B" w:rsidRDefault="00331377" w:rsidP="00714D8B">
            <w:pPr>
              <w:ind w:left="-85" w:right="-85"/>
              <w:jc w:val="center"/>
              <w:rPr>
                <w:sz w:val="14"/>
                <w:szCs w:val="14"/>
              </w:rPr>
            </w:pPr>
            <w:r w:rsidRPr="00714D8B">
              <w:rPr>
                <w:sz w:val="14"/>
                <w:szCs w:val="14"/>
              </w:rPr>
              <w:t>2012-2019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1377" w:rsidRPr="00714D8B" w:rsidRDefault="00331377" w:rsidP="00714D8B">
            <w:pPr>
              <w:ind w:left="-85" w:right="-85"/>
              <w:jc w:val="center"/>
              <w:rPr>
                <w:sz w:val="14"/>
                <w:szCs w:val="14"/>
              </w:rPr>
            </w:pPr>
            <w:r w:rsidRPr="00714D8B">
              <w:rPr>
                <w:sz w:val="14"/>
                <w:szCs w:val="14"/>
              </w:rPr>
              <w:t>19651,9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1377" w:rsidRPr="00714D8B" w:rsidRDefault="00331377" w:rsidP="00714D8B">
            <w:pPr>
              <w:ind w:left="-85" w:right="-85"/>
              <w:jc w:val="center"/>
              <w:rPr>
                <w:sz w:val="14"/>
                <w:szCs w:val="14"/>
              </w:rPr>
            </w:pPr>
            <w:r w:rsidRPr="00714D8B">
              <w:rPr>
                <w:sz w:val="14"/>
                <w:szCs w:val="14"/>
              </w:rPr>
              <w:t>-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1377" w:rsidRPr="00714D8B" w:rsidRDefault="00331377" w:rsidP="00714D8B">
            <w:pPr>
              <w:ind w:left="-85" w:right="-85"/>
              <w:jc w:val="center"/>
              <w:rPr>
                <w:sz w:val="14"/>
                <w:szCs w:val="14"/>
              </w:rPr>
            </w:pPr>
            <w:r w:rsidRPr="00714D8B">
              <w:rPr>
                <w:sz w:val="14"/>
                <w:szCs w:val="14"/>
              </w:rPr>
              <w:t>Бюджет Санкт-Петербурга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1377" w:rsidRPr="00714D8B" w:rsidRDefault="00331377" w:rsidP="00714D8B">
            <w:pPr>
              <w:ind w:left="-85" w:right="-85"/>
              <w:jc w:val="center"/>
              <w:rPr>
                <w:sz w:val="14"/>
                <w:szCs w:val="14"/>
              </w:rPr>
            </w:pPr>
            <w:r w:rsidRPr="00714D8B">
              <w:rPr>
                <w:sz w:val="14"/>
                <w:szCs w:val="14"/>
              </w:rPr>
              <w:t>15984,7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1377" w:rsidRPr="00714D8B" w:rsidRDefault="00331377" w:rsidP="00814C6E">
            <w:pPr>
              <w:ind w:left="-85" w:right="-8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1377" w:rsidRPr="00714D8B" w:rsidRDefault="00331377" w:rsidP="00814C6E">
            <w:pPr>
              <w:ind w:left="-85" w:right="-8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1377" w:rsidRPr="00714D8B" w:rsidRDefault="00331377" w:rsidP="00814C6E">
            <w:pPr>
              <w:ind w:left="-85" w:right="-8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1377" w:rsidRPr="00714D8B" w:rsidRDefault="00331377" w:rsidP="00814C6E">
            <w:pPr>
              <w:ind w:left="-85" w:right="-8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1377" w:rsidRPr="00714D8B" w:rsidRDefault="00331377" w:rsidP="00814C6E">
            <w:pPr>
              <w:ind w:left="-85" w:right="-8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1377" w:rsidRPr="00714D8B" w:rsidRDefault="00331377" w:rsidP="00714D8B">
            <w:pPr>
              <w:ind w:left="-85" w:right="-85"/>
              <w:jc w:val="center"/>
              <w:rPr>
                <w:sz w:val="14"/>
                <w:szCs w:val="14"/>
              </w:rPr>
            </w:pPr>
            <w:r w:rsidRPr="00714D8B">
              <w:rPr>
                <w:sz w:val="14"/>
                <w:szCs w:val="14"/>
              </w:rPr>
              <w:t>15984,7</w:t>
            </w:r>
          </w:p>
        </w:tc>
        <w:tc>
          <w:tcPr>
            <w:tcW w:w="8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1377" w:rsidRPr="00331377" w:rsidRDefault="00331377" w:rsidP="00714D8B">
            <w:pPr>
              <w:ind w:left="-85" w:right="-85"/>
              <w:jc w:val="center"/>
              <w:rPr>
                <w:sz w:val="15"/>
                <w:szCs w:val="15"/>
              </w:rPr>
            </w:pPr>
            <w:r w:rsidRPr="00331377">
              <w:rPr>
                <w:color w:val="2D2D2D"/>
                <w:sz w:val="15"/>
                <w:szCs w:val="15"/>
              </w:rPr>
              <w:t>Целевой показатель 1</w:t>
            </w:r>
            <w:r w:rsidRPr="00331377">
              <w:rPr>
                <w:color w:val="2D2D2D"/>
                <w:sz w:val="15"/>
                <w:szCs w:val="15"/>
              </w:rPr>
              <w:br/>
              <w:t>Целевой показатель 2</w:t>
            </w:r>
            <w:r w:rsidRPr="00331377">
              <w:rPr>
                <w:color w:val="2D2D2D"/>
                <w:sz w:val="15"/>
                <w:szCs w:val="15"/>
              </w:rPr>
              <w:br/>
              <w:t>Целевой показатель 3</w:t>
            </w:r>
            <w:r w:rsidRPr="00331377">
              <w:rPr>
                <w:color w:val="2D2D2D"/>
                <w:sz w:val="15"/>
                <w:szCs w:val="15"/>
              </w:rPr>
              <w:br/>
              <w:t>Целевой показатель 4</w:t>
            </w:r>
            <w:r w:rsidRPr="00331377">
              <w:rPr>
                <w:color w:val="2D2D2D"/>
                <w:sz w:val="15"/>
                <w:szCs w:val="15"/>
              </w:rPr>
              <w:br/>
              <w:t>Целевой показатель 10</w:t>
            </w:r>
            <w:r w:rsidRPr="00331377">
              <w:rPr>
                <w:color w:val="2D2D2D"/>
                <w:sz w:val="15"/>
                <w:szCs w:val="15"/>
              </w:rPr>
              <w:br/>
              <w:t>Целевой показатель 12</w:t>
            </w:r>
            <w:r w:rsidRPr="00331377">
              <w:rPr>
                <w:color w:val="2D2D2D"/>
                <w:sz w:val="15"/>
                <w:szCs w:val="15"/>
              </w:rPr>
              <w:br/>
              <w:t>Целевой показатель 13</w:t>
            </w:r>
            <w:r w:rsidRPr="00331377">
              <w:rPr>
                <w:color w:val="2D2D2D"/>
                <w:sz w:val="15"/>
                <w:szCs w:val="15"/>
              </w:rPr>
              <w:br/>
              <w:t>Целевой показатель 14</w:t>
            </w:r>
            <w:r w:rsidRPr="00331377">
              <w:rPr>
                <w:color w:val="2D2D2D"/>
                <w:sz w:val="15"/>
                <w:szCs w:val="15"/>
              </w:rPr>
              <w:br/>
              <w:t>Индикатор 5.10</w:t>
            </w:r>
            <w:r w:rsidRPr="00331377">
              <w:rPr>
                <w:color w:val="2D2D2D"/>
                <w:sz w:val="15"/>
                <w:szCs w:val="15"/>
              </w:rPr>
              <w:br/>
              <w:t>Индикатор 5.11</w:t>
            </w:r>
            <w:r w:rsidRPr="00331377">
              <w:rPr>
                <w:color w:val="2D2D2D"/>
                <w:sz w:val="15"/>
                <w:szCs w:val="15"/>
              </w:rPr>
              <w:br/>
              <w:t>Индикатор 5.12</w:t>
            </w:r>
            <w:r w:rsidRPr="00331377">
              <w:rPr>
                <w:color w:val="2D2D2D"/>
                <w:sz w:val="15"/>
                <w:szCs w:val="15"/>
              </w:rPr>
              <w:br/>
              <w:t>Индикатор 5.13</w:t>
            </w:r>
            <w:r w:rsidRPr="00331377">
              <w:rPr>
                <w:color w:val="2D2D2D"/>
                <w:sz w:val="15"/>
                <w:szCs w:val="15"/>
              </w:rPr>
              <w:br/>
              <w:t>Индикатор 5.14</w:t>
            </w:r>
            <w:r w:rsidRPr="00331377">
              <w:rPr>
                <w:color w:val="2D2D2D"/>
                <w:sz w:val="15"/>
                <w:szCs w:val="15"/>
              </w:rPr>
              <w:br/>
              <w:t>Индикатор 5.17</w:t>
            </w:r>
            <w:r w:rsidRPr="00331377">
              <w:rPr>
                <w:color w:val="2D2D2D"/>
                <w:sz w:val="15"/>
                <w:szCs w:val="15"/>
              </w:rPr>
              <w:br/>
              <w:t>Индикатор 5.18</w:t>
            </w:r>
            <w:r w:rsidRPr="00331377">
              <w:rPr>
                <w:color w:val="2D2D2D"/>
                <w:sz w:val="15"/>
                <w:szCs w:val="15"/>
              </w:rPr>
              <w:br/>
              <w:t>Индикатор 5.19</w:t>
            </w:r>
            <w:r w:rsidRPr="00331377">
              <w:rPr>
                <w:color w:val="2D2D2D"/>
                <w:sz w:val="15"/>
                <w:szCs w:val="15"/>
              </w:rPr>
              <w:br/>
              <w:t>Индикатор 5.21</w:t>
            </w:r>
          </w:p>
        </w:tc>
      </w:tr>
      <w:tr w:rsidR="00331377" w:rsidRPr="00C61D88" w:rsidTr="00A32C14">
        <w:trPr>
          <w:trHeight w:val="461"/>
        </w:trPr>
        <w:tc>
          <w:tcPr>
            <w:tcW w:w="3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377" w:rsidRPr="00386D6F" w:rsidRDefault="00331377" w:rsidP="00714D8B">
            <w:pPr>
              <w:ind w:left="-85" w:right="-85"/>
              <w:jc w:val="center"/>
              <w:rPr>
                <w:sz w:val="14"/>
                <w:szCs w:val="14"/>
              </w:rPr>
            </w:pPr>
          </w:p>
        </w:tc>
        <w:tc>
          <w:tcPr>
            <w:tcW w:w="10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377" w:rsidRPr="00386D6F" w:rsidRDefault="00331377" w:rsidP="00714D8B">
            <w:pPr>
              <w:ind w:left="-85" w:right="-85"/>
              <w:jc w:val="center"/>
              <w:rPr>
                <w:sz w:val="14"/>
                <w:szCs w:val="14"/>
              </w:rPr>
            </w:pPr>
          </w:p>
        </w:tc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377" w:rsidRPr="00386D6F" w:rsidRDefault="00331377" w:rsidP="00714D8B">
            <w:pPr>
              <w:ind w:left="-85" w:right="-85"/>
              <w:jc w:val="center"/>
              <w:rPr>
                <w:sz w:val="14"/>
                <w:szCs w:val="14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377" w:rsidRPr="00386D6F" w:rsidRDefault="00331377" w:rsidP="00714D8B">
            <w:pPr>
              <w:ind w:left="-85" w:right="-85"/>
              <w:jc w:val="center"/>
              <w:rPr>
                <w:sz w:val="14"/>
                <w:szCs w:val="14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1377" w:rsidRPr="00386D6F" w:rsidRDefault="00331377" w:rsidP="00714D8B">
            <w:pPr>
              <w:ind w:left="-85" w:right="-85"/>
              <w:jc w:val="center"/>
              <w:rPr>
                <w:sz w:val="14"/>
                <w:szCs w:val="14"/>
              </w:rPr>
            </w:pPr>
            <w:r w:rsidRPr="00714D8B">
              <w:rPr>
                <w:sz w:val="14"/>
                <w:szCs w:val="14"/>
              </w:rPr>
              <w:t>СМР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1377" w:rsidRPr="00386D6F" w:rsidRDefault="00331377" w:rsidP="00714D8B">
            <w:pPr>
              <w:ind w:left="-85" w:right="-85"/>
              <w:jc w:val="center"/>
              <w:rPr>
                <w:sz w:val="14"/>
                <w:szCs w:val="14"/>
              </w:rPr>
            </w:pPr>
            <w:r w:rsidRPr="00714D8B">
              <w:rPr>
                <w:sz w:val="14"/>
                <w:szCs w:val="14"/>
              </w:rPr>
              <w:t>2018-2022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1377" w:rsidRPr="00386D6F" w:rsidRDefault="00331377" w:rsidP="00714D8B">
            <w:pPr>
              <w:ind w:left="-85" w:right="-85"/>
              <w:jc w:val="center"/>
              <w:rPr>
                <w:sz w:val="14"/>
                <w:szCs w:val="14"/>
              </w:rPr>
            </w:pPr>
            <w:r w:rsidRPr="00714D8B">
              <w:rPr>
                <w:sz w:val="14"/>
                <w:szCs w:val="14"/>
              </w:rPr>
              <w:t>4112666,3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1377" w:rsidRPr="00386D6F" w:rsidRDefault="00331377" w:rsidP="00714D8B">
            <w:pPr>
              <w:ind w:left="-85" w:right="-85"/>
              <w:jc w:val="center"/>
              <w:rPr>
                <w:sz w:val="14"/>
                <w:szCs w:val="14"/>
              </w:rPr>
            </w:pPr>
            <w:r w:rsidRPr="00714D8B">
              <w:rPr>
                <w:sz w:val="14"/>
                <w:szCs w:val="14"/>
              </w:rPr>
              <w:t>3372459,2</w:t>
            </w:r>
          </w:p>
        </w:tc>
        <w:tc>
          <w:tcPr>
            <w:tcW w:w="7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1377" w:rsidRPr="00386D6F" w:rsidRDefault="00331377" w:rsidP="00714D8B">
            <w:pPr>
              <w:ind w:left="-85" w:right="-85"/>
              <w:jc w:val="center"/>
              <w:rPr>
                <w:sz w:val="14"/>
                <w:szCs w:val="14"/>
              </w:rPr>
            </w:pPr>
            <w:r w:rsidRPr="00714D8B">
              <w:rPr>
                <w:sz w:val="14"/>
                <w:szCs w:val="14"/>
              </w:rPr>
              <w:t>Бюджет Санкт-Петербурга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1377" w:rsidRPr="00386D6F" w:rsidRDefault="00331377" w:rsidP="00714D8B">
            <w:pPr>
              <w:ind w:left="-85" w:right="-85"/>
              <w:jc w:val="center"/>
              <w:rPr>
                <w:sz w:val="14"/>
                <w:szCs w:val="14"/>
              </w:rPr>
            </w:pPr>
            <w:r w:rsidRPr="00714D8B">
              <w:rPr>
                <w:sz w:val="14"/>
                <w:szCs w:val="14"/>
              </w:rPr>
              <w:t>500500,0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1377" w:rsidRPr="00386D6F" w:rsidRDefault="00331377" w:rsidP="00714D8B">
            <w:pPr>
              <w:ind w:left="-85" w:right="-85"/>
              <w:jc w:val="center"/>
              <w:rPr>
                <w:sz w:val="14"/>
                <w:szCs w:val="14"/>
              </w:rPr>
            </w:pPr>
            <w:r w:rsidRPr="00714D8B">
              <w:rPr>
                <w:sz w:val="14"/>
                <w:szCs w:val="14"/>
              </w:rPr>
              <w:t>590812,4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1377" w:rsidRPr="00386D6F" w:rsidRDefault="00331377" w:rsidP="00714D8B">
            <w:pPr>
              <w:ind w:left="-85" w:right="-85"/>
              <w:jc w:val="center"/>
              <w:rPr>
                <w:sz w:val="14"/>
                <w:szCs w:val="14"/>
              </w:rPr>
            </w:pPr>
            <w:r w:rsidRPr="00714D8B">
              <w:rPr>
                <w:sz w:val="14"/>
                <w:szCs w:val="14"/>
              </w:rPr>
              <w:t>2058588,9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1377" w:rsidRPr="00386D6F" w:rsidRDefault="00331377" w:rsidP="00714D8B">
            <w:pPr>
              <w:ind w:left="-85" w:right="-85"/>
              <w:jc w:val="center"/>
              <w:rPr>
                <w:sz w:val="14"/>
                <w:szCs w:val="14"/>
              </w:rPr>
            </w:pPr>
            <w:r w:rsidRPr="00714D8B">
              <w:rPr>
                <w:sz w:val="14"/>
                <w:szCs w:val="14"/>
              </w:rPr>
              <w:t>1313906,1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1377" w:rsidRPr="00714D8B" w:rsidRDefault="00331377" w:rsidP="00814C6E">
            <w:pPr>
              <w:ind w:left="-85" w:right="-8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1377" w:rsidRPr="00714D8B" w:rsidRDefault="00331377" w:rsidP="00814C6E">
            <w:pPr>
              <w:ind w:left="-85" w:right="-8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1377" w:rsidRPr="00386D6F" w:rsidRDefault="00331377" w:rsidP="00714D8B">
            <w:pPr>
              <w:ind w:left="-85" w:right="-85"/>
              <w:jc w:val="center"/>
              <w:rPr>
                <w:sz w:val="14"/>
                <w:szCs w:val="14"/>
              </w:rPr>
            </w:pPr>
            <w:r w:rsidRPr="00714D8B">
              <w:rPr>
                <w:sz w:val="14"/>
                <w:szCs w:val="14"/>
              </w:rPr>
              <w:t>4463807,4</w:t>
            </w:r>
          </w:p>
        </w:tc>
        <w:tc>
          <w:tcPr>
            <w:tcW w:w="8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1377" w:rsidRPr="00386D6F" w:rsidRDefault="00331377" w:rsidP="00714D8B">
            <w:pPr>
              <w:ind w:left="-85" w:right="-85"/>
              <w:jc w:val="center"/>
              <w:rPr>
                <w:sz w:val="14"/>
                <w:szCs w:val="14"/>
              </w:rPr>
            </w:pPr>
          </w:p>
        </w:tc>
      </w:tr>
      <w:tr w:rsidR="00331377" w:rsidRPr="00C61D88" w:rsidTr="00A32C14">
        <w:trPr>
          <w:trHeight w:val="2415"/>
        </w:trPr>
        <w:tc>
          <w:tcPr>
            <w:tcW w:w="3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377" w:rsidRPr="00386D6F" w:rsidRDefault="00331377" w:rsidP="00714D8B">
            <w:pPr>
              <w:ind w:left="-85" w:right="-85"/>
              <w:jc w:val="center"/>
              <w:rPr>
                <w:sz w:val="14"/>
                <w:szCs w:val="14"/>
              </w:rPr>
            </w:pPr>
          </w:p>
        </w:tc>
        <w:tc>
          <w:tcPr>
            <w:tcW w:w="10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377" w:rsidRPr="00386D6F" w:rsidRDefault="00331377" w:rsidP="00714D8B">
            <w:pPr>
              <w:ind w:left="-85" w:right="-85"/>
              <w:jc w:val="center"/>
              <w:rPr>
                <w:sz w:val="14"/>
                <w:szCs w:val="14"/>
              </w:rPr>
            </w:pPr>
          </w:p>
        </w:tc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377" w:rsidRPr="00386D6F" w:rsidRDefault="00331377" w:rsidP="00714D8B">
            <w:pPr>
              <w:ind w:left="-85" w:right="-85"/>
              <w:jc w:val="center"/>
              <w:rPr>
                <w:sz w:val="14"/>
                <w:szCs w:val="14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377" w:rsidRPr="00386D6F" w:rsidRDefault="00331377" w:rsidP="00714D8B">
            <w:pPr>
              <w:ind w:left="-85" w:right="-85"/>
              <w:jc w:val="center"/>
              <w:rPr>
                <w:sz w:val="14"/>
                <w:szCs w:val="14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1377" w:rsidRPr="00386D6F" w:rsidRDefault="00331377" w:rsidP="00714D8B">
            <w:pPr>
              <w:ind w:left="-85" w:right="-85"/>
              <w:jc w:val="center"/>
              <w:rPr>
                <w:sz w:val="14"/>
                <w:szCs w:val="14"/>
              </w:rPr>
            </w:pPr>
            <w:r w:rsidRPr="00714D8B">
              <w:rPr>
                <w:sz w:val="14"/>
                <w:szCs w:val="14"/>
              </w:rPr>
              <w:t>Итого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1377" w:rsidRPr="00386D6F" w:rsidRDefault="00331377" w:rsidP="00714D8B">
            <w:pPr>
              <w:ind w:left="-85" w:right="-85"/>
              <w:jc w:val="center"/>
              <w:rPr>
                <w:sz w:val="14"/>
                <w:szCs w:val="14"/>
              </w:rPr>
            </w:pPr>
            <w:r w:rsidRPr="00714D8B">
              <w:rPr>
                <w:sz w:val="14"/>
                <w:szCs w:val="14"/>
              </w:rPr>
              <w:t>2012-2022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1377" w:rsidRPr="00386D6F" w:rsidRDefault="00331377" w:rsidP="00714D8B">
            <w:pPr>
              <w:ind w:left="-85" w:right="-85"/>
              <w:jc w:val="center"/>
              <w:rPr>
                <w:sz w:val="14"/>
                <w:szCs w:val="14"/>
              </w:rPr>
            </w:pPr>
            <w:r w:rsidRPr="00714D8B">
              <w:rPr>
                <w:sz w:val="14"/>
                <w:szCs w:val="14"/>
              </w:rPr>
              <w:t>4132318,2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1377" w:rsidRPr="00386D6F" w:rsidRDefault="00331377" w:rsidP="00714D8B">
            <w:pPr>
              <w:ind w:left="-85" w:right="-85"/>
              <w:jc w:val="center"/>
              <w:rPr>
                <w:sz w:val="14"/>
                <w:szCs w:val="14"/>
              </w:rPr>
            </w:pPr>
            <w:r w:rsidRPr="00714D8B">
              <w:rPr>
                <w:sz w:val="14"/>
                <w:szCs w:val="14"/>
              </w:rPr>
              <w:t>3372459,2</w:t>
            </w:r>
          </w:p>
        </w:tc>
        <w:tc>
          <w:tcPr>
            <w:tcW w:w="7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1377" w:rsidRPr="00386D6F" w:rsidRDefault="00331377" w:rsidP="00714D8B">
            <w:pPr>
              <w:ind w:left="-85" w:right="-85"/>
              <w:jc w:val="center"/>
              <w:rPr>
                <w:sz w:val="14"/>
                <w:szCs w:val="14"/>
              </w:rPr>
            </w:pPr>
            <w:r w:rsidRPr="00714D8B">
              <w:rPr>
                <w:sz w:val="14"/>
                <w:szCs w:val="14"/>
              </w:rPr>
              <w:t>Бюджет Санкт-Петербурга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1377" w:rsidRPr="00386D6F" w:rsidRDefault="00331377" w:rsidP="00714D8B">
            <w:pPr>
              <w:ind w:left="-85" w:right="-85"/>
              <w:jc w:val="center"/>
              <w:rPr>
                <w:sz w:val="14"/>
                <w:szCs w:val="14"/>
              </w:rPr>
            </w:pPr>
            <w:r w:rsidRPr="00714D8B">
              <w:rPr>
                <w:sz w:val="14"/>
                <w:szCs w:val="14"/>
              </w:rPr>
              <w:t>516484,7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1377" w:rsidRPr="00386D6F" w:rsidRDefault="00331377" w:rsidP="00714D8B">
            <w:pPr>
              <w:ind w:left="-85" w:right="-85"/>
              <w:jc w:val="center"/>
              <w:rPr>
                <w:sz w:val="14"/>
                <w:szCs w:val="14"/>
              </w:rPr>
            </w:pPr>
            <w:r w:rsidRPr="00714D8B">
              <w:rPr>
                <w:sz w:val="14"/>
                <w:szCs w:val="14"/>
              </w:rPr>
              <w:t>590812,4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1377" w:rsidRPr="00386D6F" w:rsidRDefault="00331377" w:rsidP="00714D8B">
            <w:pPr>
              <w:ind w:left="-85" w:right="-85"/>
              <w:jc w:val="center"/>
              <w:rPr>
                <w:sz w:val="14"/>
                <w:szCs w:val="14"/>
              </w:rPr>
            </w:pPr>
            <w:r w:rsidRPr="00714D8B">
              <w:rPr>
                <w:sz w:val="14"/>
                <w:szCs w:val="14"/>
              </w:rPr>
              <w:t>2058588,9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1377" w:rsidRPr="00386D6F" w:rsidRDefault="00331377" w:rsidP="00714D8B">
            <w:pPr>
              <w:ind w:left="-85" w:right="-85"/>
              <w:jc w:val="center"/>
              <w:rPr>
                <w:sz w:val="14"/>
                <w:szCs w:val="14"/>
              </w:rPr>
            </w:pPr>
            <w:r w:rsidRPr="00714D8B">
              <w:rPr>
                <w:sz w:val="14"/>
                <w:szCs w:val="14"/>
              </w:rPr>
              <w:t>1313906,1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1377" w:rsidRPr="00714D8B" w:rsidRDefault="00331377" w:rsidP="00814C6E">
            <w:pPr>
              <w:ind w:left="-85" w:right="-8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1377" w:rsidRPr="00714D8B" w:rsidRDefault="00331377" w:rsidP="00814C6E">
            <w:pPr>
              <w:ind w:left="-85" w:right="-8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1377" w:rsidRPr="00386D6F" w:rsidRDefault="00331377" w:rsidP="00714D8B">
            <w:pPr>
              <w:ind w:left="-85" w:right="-85"/>
              <w:jc w:val="center"/>
              <w:rPr>
                <w:sz w:val="14"/>
                <w:szCs w:val="14"/>
              </w:rPr>
            </w:pPr>
            <w:r w:rsidRPr="00714D8B">
              <w:rPr>
                <w:sz w:val="14"/>
                <w:szCs w:val="14"/>
              </w:rPr>
              <w:t>4479792,1</w:t>
            </w:r>
          </w:p>
        </w:tc>
        <w:tc>
          <w:tcPr>
            <w:tcW w:w="8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1377" w:rsidRPr="00386D6F" w:rsidRDefault="00331377" w:rsidP="00714D8B">
            <w:pPr>
              <w:ind w:left="-85" w:right="-85"/>
              <w:jc w:val="center"/>
              <w:rPr>
                <w:sz w:val="14"/>
                <w:szCs w:val="14"/>
              </w:rPr>
            </w:pPr>
          </w:p>
        </w:tc>
      </w:tr>
      <w:tr w:rsidR="00331377" w:rsidRPr="00C61D88" w:rsidTr="00A32C14">
        <w:trPr>
          <w:trHeight w:val="2415"/>
        </w:trPr>
        <w:tc>
          <w:tcPr>
            <w:tcW w:w="35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1377" w:rsidRPr="00714D8B" w:rsidRDefault="00331377" w:rsidP="00714D8B">
            <w:pPr>
              <w:ind w:left="-85" w:right="-85"/>
              <w:jc w:val="center"/>
              <w:rPr>
                <w:sz w:val="14"/>
                <w:szCs w:val="14"/>
              </w:rPr>
            </w:pPr>
            <w:r w:rsidRPr="00714D8B">
              <w:rPr>
                <w:sz w:val="14"/>
                <w:szCs w:val="14"/>
              </w:rPr>
              <w:t>2.10.</w:t>
            </w:r>
          </w:p>
        </w:tc>
        <w:tc>
          <w:tcPr>
            <w:tcW w:w="105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1377" w:rsidRPr="00714D8B" w:rsidRDefault="00331377" w:rsidP="00637A89">
            <w:pPr>
              <w:ind w:left="-85" w:right="-85"/>
              <w:rPr>
                <w:sz w:val="14"/>
                <w:szCs w:val="14"/>
              </w:rPr>
            </w:pPr>
            <w:r w:rsidRPr="00714D8B">
              <w:rPr>
                <w:sz w:val="14"/>
                <w:szCs w:val="14"/>
              </w:rPr>
              <w:t xml:space="preserve">Строительство здания подстанции скорой медицинской помощи по адресу: Санкт-Петербург, Ленинский пр., участок 2 (северо-западнее пересечения с ул. Доблести) (юго-запад, квартал 21, участок 2) (9 машин), включая корректировку проектной </w:t>
            </w:r>
            <w:r w:rsidRPr="00714D8B">
              <w:rPr>
                <w:sz w:val="14"/>
                <w:szCs w:val="14"/>
              </w:rPr>
              <w:lastRenderedPageBreak/>
              <w:t>документации стадии РД</w:t>
            </w:r>
          </w:p>
        </w:tc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1377" w:rsidRPr="00714D8B" w:rsidRDefault="00331377" w:rsidP="00714D8B">
            <w:pPr>
              <w:ind w:left="-85" w:right="-85"/>
              <w:jc w:val="center"/>
              <w:rPr>
                <w:sz w:val="14"/>
                <w:szCs w:val="14"/>
              </w:rPr>
            </w:pPr>
            <w:r w:rsidRPr="00714D8B">
              <w:rPr>
                <w:sz w:val="14"/>
                <w:szCs w:val="14"/>
              </w:rPr>
              <w:lastRenderedPageBreak/>
              <w:t>Комитет по строительству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1377" w:rsidRPr="00714D8B" w:rsidRDefault="00331377" w:rsidP="00714D8B">
            <w:pPr>
              <w:ind w:left="-85" w:right="-85"/>
              <w:jc w:val="center"/>
              <w:rPr>
                <w:sz w:val="14"/>
                <w:szCs w:val="14"/>
              </w:rPr>
            </w:pPr>
            <w:r w:rsidRPr="00714D8B">
              <w:rPr>
                <w:sz w:val="14"/>
                <w:szCs w:val="14"/>
              </w:rPr>
              <w:t>9 машин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1377" w:rsidRPr="00714D8B" w:rsidRDefault="00331377" w:rsidP="00714D8B">
            <w:pPr>
              <w:ind w:left="-85" w:right="-85"/>
              <w:jc w:val="center"/>
              <w:rPr>
                <w:sz w:val="14"/>
                <w:szCs w:val="14"/>
              </w:rPr>
            </w:pPr>
            <w:r w:rsidRPr="00714D8B">
              <w:rPr>
                <w:sz w:val="14"/>
                <w:szCs w:val="14"/>
              </w:rPr>
              <w:t>СМР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1377" w:rsidRPr="00714D8B" w:rsidRDefault="00331377" w:rsidP="00714D8B">
            <w:pPr>
              <w:ind w:left="-85" w:right="-85"/>
              <w:jc w:val="center"/>
              <w:rPr>
                <w:sz w:val="14"/>
                <w:szCs w:val="14"/>
              </w:rPr>
            </w:pPr>
            <w:r w:rsidRPr="00714D8B">
              <w:rPr>
                <w:sz w:val="14"/>
                <w:szCs w:val="14"/>
              </w:rPr>
              <w:t>2018-2021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1377" w:rsidRPr="00714D8B" w:rsidRDefault="00331377" w:rsidP="00714D8B">
            <w:pPr>
              <w:ind w:left="-85" w:right="-85"/>
              <w:jc w:val="center"/>
              <w:rPr>
                <w:sz w:val="14"/>
                <w:szCs w:val="14"/>
              </w:rPr>
            </w:pPr>
            <w:r w:rsidRPr="00714D8B">
              <w:rPr>
                <w:sz w:val="14"/>
                <w:szCs w:val="14"/>
              </w:rPr>
              <w:t>108410,0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1377" w:rsidRPr="00714D8B" w:rsidRDefault="00331377" w:rsidP="00714D8B">
            <w:pPr>
              <w:ind w:left="-85" w:right="-85"/>
              <w:jc w:val="center"/>
              <w:rPr>
                <w:sz w:val="14"/>
                <w:szCs w:val="14"/>
              </w:rPr>
            </w:pPr>
            <w:r w:rsidRPr="00714D8B">
              <w:rPr>
                <w:sz w:val="14"/>
                <w:szCs w:val="14"/>
              </w:rPr>
              <w:t>556,1</w:t>
            </w:r>
          </w:p>
        </w:tc>
        <w:tc>
          <w:tcPr>
            <w:tcW w:w="7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1377" w:rsidRPr="00714D8B" w:rsidRDefault="00331377" w:rsidP="00714D8B">
            <w:pPr>
              <w:ind w:left="-85" w:right="-85"/>
              <w:jc w:val="center"/>
              <w:rPr>
                <w:sz w:val="14"/>
                <w:szCs w:val="14"/>
              </w:rPr>
            </w:pPr>
            <w:r w:rsidRPr="00714D8B">
              <w:rPr>
                <w:sz w:val="14"/>
                <w:szCs w:val="14"/>
              </w:rPr>
              <w:t>Бюджет Санкт-Петербурга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1377" w:rsidRPr="00714D8B" w:rsidRDefault="00331377" w:rsidP="00714D8B">
            <w:pPr>
              <w:ind w:left="-85" w:right="-85"/>
              <w:jc w:val="center"/>
              <w:rPr>
                <w:sz w:val="14"/>
                <w:szCs w:val="14"/>
              </w:rPr>
            </w:pPr>
            <w:r w:rsidRPr="00714D8B">
              <w:rPr>
                <w:sz w:val="14"/>
                <w:szCs w:val="14"/>
              </w:rPr>
              <w:t>110408,9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1377" w:rsidRPr="00714D8B" w:rsidRDefault="00331377" w:rsidP="00714D8B">
            <w:pPr>
              <w:ind w:left="-85" w:right="-85"/>
              <w:jc w:val="center"/>
              <w:rPr>
                <w:sz w:val="14"/>
                <w:szCs w:val="14"/>
              </w:rPr>
            </w:pPr>
            <w:r w:rsidRPr="00714D8B">
              <w:rPr>
                <w:sz w:val="14"/>
                <w:szCs w:val="14"/>
              </w:rPr>
              <w:t>105662,4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1377" w:rsidRPr="00714D8B" w:rsidRDefault="00331377" w:rsidP="00714D8B">
            <w:pPr>
              <w:ind w:left="-85" w:right="-85"/>
              <w:jc w:val="center"/>
              <w:rPr>
                <w:sz w:val="14"/>
                <w:szCs w:val="14"/>
              </w:rPr>
            </w:pPr>
            <w:r w:rsidRPr="00714D8B">
              <w:rPr>
                <w:sz w:val="14"/>
                <w:szCs w:val="14"/>
              </w:rPr>
              <w:t>2020,0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1377" w:rsidRPr="00714D8B" w:rsidRDefault="00331377" w:rsidP="00814C6E">
            <w:pPr>
              <w:ind w:left="-85" w:right="-8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1377" w:rsidRPr="00714D8B" w:rsidRDefault="00331377" w:rsidP="00814C6E">
            <w:pPr>
              <w:ind w:left="-85" w:right="-8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1377" w:rsidRPr="00714D8B" w:rsidRDefault="00331377" w:rsidP="00814C6E">
            <w:pPr>
              <w:ind w:left="-85" w:right="-8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1377" w:rsidRPr="00714D8B" w:rsidRDefault="00331377" w:rsidP="00714D8B">
            <w:pPr>
              <w:ind w:left="-85" w:right="-85"/>
              <w:jc w:val="center"/>
              <w:rPr>
                <w:sz w:val="14"/>
                <w:szCs w:val="14"/>
              </w:rPr>
            </w:pPr>
            <w:r w:rsidRPr="00714D8B">
              <w:rPr>
                <w:sz w:val="14"/>
                <w:szCs w:val="14"/>
              </w:rPr>
              <w:t>218091,3</w:t>
            </w:r>
          </w:p>
        </w:tc>
        <w:tc>
          <w:tcPr>
            <w:tcW w:w="8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1377" w:rsidRPr="00714D8B" w:rsidRDefault="00331377" w:rsidP="00714D8B">
            <w:pPr>
              <w:ind w:left="-85" w:right="-85"/>
              <w:jc w:val="center"/>
              <w:rPr>
                <w:sz w:val="14"/>
                <w:szCs w:val="14"/>
              </w:rPr>
            </w:pPr>
          </w:p>
        </w:tc>
      </w:tr>
      <w:tr w:rsidR="00331377" w:rsidRPr="00C61D88" w:rsidTr="00A32C14">
        <w:trPr>
          <w:trHeight w:val="932"/>
        </w:trPr>
        <w:tc>
          <w:tcPr>
            <w:tcW w:w="35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1377" w:rsidRPr="00714D8B" w:rsidRDefault="00331377" w:rsidP="00714D8B">
            <w:pPr>
              <w:ind w:left="-85" w:right="-85"/>
              <w:jc w:val="center"/>
              <w:rPr>
                <w:sz w:val="14"/>
                <w:szCs w:val="14"/>
              </w:rPr>
            </w:pPr>
            <w:r w:rsidRPr="00714D8B">
              <w:rPr>
                <w:sz w:val="14"/>
                <w:szCs w:val="14"/>
              </w:rPr>
              <w:lastRenderedPageBreak/>
              <w:t>2.11.</w:t>
            </w:r>
          </w:p>
        </w:tc>
        <w:tc>
          <w:tcPr>
            <w:tcW w:w="105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1377" w:rsidRPr="00714D8B" w:rsidRDefault="00331377" w:rsidP="00637A89">
            <w:pPr>
              <w:ind w:left="-85" w:right="-85"/>
              <w:rPr>
                <w:sz w:val="14"/>
                <w:szCs w:val="14"/>
              </w:rPr>
            </w:pPr>
            <w:r w:rsidRPr="00714D8B">
              <w:rPr>
                <w:sz w:val="14"/>
                <w:szCs w:val="14"/>
              </w:rPr>
              <w:t>Строительство здания детской городской поликлиники на 300 посещений в смену по адресу: Санкт-Петербург, г. Колпино, Московская ул., участок 2 (южнее дома N 3, корп. 2, литера</w:t>
            </w:r>
            <w:proofErr w:type="gramStart"/>
            <w:r w:rsidRPr="00714D8B">
              <w:rPr>
                <w:sz w:val="14"/>
                <w:szCs w:val="14"/>
              </w:rPr>
              <w:t xml:space="preserve"> А</w:t>
            </w:r>
            <w:proofErr w:type="gramEnd"/>
            <w:r w:rsidRPr="00714D8B">
              <w:rPr>
                <w:sz w:val="14"/>
                <w:szCs w:val="14"/>
              </w:rPr>
              <w:t>, по Московской ул.) (г. Колпино, Тверская ул., за домом N 60), включая разработку проектной документации стадии РД</w:t>
            </w:r>
          </w:p>
        </w:tc>
        <w:tc>
          <w:tcPr>
            <w:tcW w:w="57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1377" w:rsidRPr="00714D8B" w:rsidRDefault="00331377" w:rsidP="00714D8B">
            <w:pPr>
              <w:ind w:left="-85" w:right="-85"/>
              <w:jc w:val="center"/>
              <w:rPr>
                <w:sz w:val="14"/>
                <w:szCs w:val="14"/>
              </w:rPr>
            </w:pPr>
            <w:r w:rsidRPr="00714D8B">
              <w:rPr>
                <w:sz w:val="14"/>
                <w:szCs w:val="14"/>
              </w:rPr>
              <w:t>Комитет по строительству</w:t>
            </w:r>
          </w:p>
        </w:tc>
        <w:tc>
          <w:tcPr>
            <w:tcW w:w="28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1377" w:rsidRPr="00714D8B" w:rsidRDefault="00331377" w:rsidP="00714D8B">
            <w:pPr>
              <w:ind w:left="-85" w:right="-85"/>
              <w:jc w:val="center"/>
              <w:rPr>
                <w:sz w:val="14"/>
                <w:szCs w:val="14"/>
              </w:rPr>
            </w:pPr>
            <w:r w:rsidRPr="00714D8B">
              <w:rPr>
                <w:sz w:val="14"/>
                <w:szCs w:val="14"/>
              </w:rPr>
              <w:t>300 посещений в смену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1377" w:rsidRPr="00714D8B" w:rsidRDefault="00331377" w:rsidP="00714D8B">
            <w:pPr>
              <w:ind w:left="-85" w:right="-85"/>
              <w:jc w:val="center"/>
              <w:rPr>
                <w:sz w:val="14"/>
                <w:szCs w:val="14"/>
              </w:rPr>
            </w:pPr>
            <w:r w:rsidRPr="00714D8B">
              <w:rPr>
                <w:sz w:val="14"/>
                <w:szCs w:val="14"/>
              </w:rPr>
              <w:t>ПИР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1377" w:rsidRPr="00714D8B" w:rsidRDefault="00331377" w:rsidP="00714D8B">
            <w:pPr>
              <w:ind w:left="-85" w:right="-85"/>
              <w:jc w:val="center"/>
              <w:rPr>
                <w:sz w:val="14"/>
                <w:szCs w:val="14"/>
              </w:rPr>
            </w:pPr>
            <w:r w:rsidRPr="00714D8B">
              <w:rPr>
                <w:sz w:val="14"/>
                <w:szCs w:val="14"/>
              </w:rPr>
              <w:t>2013-2019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1377" w:rsidRPr="00714D8B" w:rsidRDefault="00331377" w:rsidP="00714D8B">
            <w:pPr>
              <w:ind w:left="-85" w:right="-85"/>
              <w:jc w:val="center"/>
              <w:rPr>
                <w:sz w:val="14"/>
                <w:szCs w:val="14"/>
              </w:rPr>
            </w:pPr>
            <w:r w:rsidRPr="00714D8B">
              <w:rPr>
                <w:sz w:val="14"/>
                <w:szCs w:val="14"/>
              </w:rPr>
              <w:t>16255,1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1377" w:rsidRPr="00714D8B" w:rsidRDefault="00331377" w:rsidP="00714D8B">
            <w:pPr>
              <w:ind w:left="-85" w:right="-85"/>
              <w:jc w:val="center"/>
              <w:rPr>
                <w:sz w:val="14"/>
                <w:szCs w:val="14"/>
              </w:rPr>
            </w:pPr>
            <w:r w:rsidRPr="00714D8B">
              <w:rPr>
                <w:sz w:val="14"/>
                <w:szCs w:val="14"/>
              </w:rPr>
              <w:t>-</w:t>
            </w:r>
          </w:p>
        </w:tc>
        <w:tc>
          <w:tcPr>
            <w:tcW w:w="7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1377" w:rsidRPr="00714D8B" w:rsidRDefault="00331377" w:rsidP="00714D8B">
            <w:pPr>
              <w:ind w:left="-85" w:right="-85"/>
              <w:jc w:val="center"/>
              <w:rPr>
                <w:sz w:val="14"/>
                <w:szCs w:val="14"/>
              </w:rPr>
            </w:pPr>
            <w:r w:rsidRPr="00714D8B">
              <w:rPr>
                <w:sz w:val="14"/>
                <w:szCs w:val="14"/>
              </w:rPr>
              <w:t>Бюджет Санкт-Петербурга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1377" w:rsidRPr="00714D8B" w:rsidRDefault="00331377" w:rsidP="00714D8B">
            <w:pPr>
              <w:ind w:left="-85" w:right="-85"/>
              <w:jc w:val="center"/>
              <w:rPr>
                <w:sz w:val="14"/>
                <w:szCs w:val="14"/>
              </w:rPr>
            </w:pPr>
            <w:r w:rsidRPr="00714D8B">
              <w:rPr>
                <w:sz w:val="14"/>
                <w:szCs w:val="14"/>
              </w:rPr>
              <w:t>11513,0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1377" w:rsidRPr="00714D8B" w:rsidRDefault="00331377" w:rsidP="00714D8B">
            <w:pPr>
              <w:ind w:left="-85" w:right="-8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1377" w:rsidRPr="00714D8B" w:rsidRDefault="00331377" w:rsidP="00714D8B">
            <w:pPr>
              <w:ind w:left="-85" w:right="-8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1377" w:rsidRPr="00714D8B" w:rsidRDefault="00331377" w:rsidP="00714D8B">
            <w:pPr>
              <w:ind w:left="-85" w:right="-8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1377" w:rsidRPr="00714D8B" w:rsidRDefault="00331377" w:rsidP="00D44501">
            <w:pPr>
              <w:ind w:left="-85" w:right="-8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1377" w:rsidRPr="00714D8B" w:rsidRDefault="00331377" w:rsidP="00714D8B">
            <w:pPr>
              <w:ind w:left="-85" w:right="-8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1377" w:rsidRPr="00714D8B" w:rsidRDefault="00331377" w:rsidP="00714D8B">
            <w:pPr>
              <w:ind w:left="-85" w:right="-85"/>
              <w:jc w:val="center"/>
              <w:rPr>
                <w:sz w:val="14"/>
                <w:szCs w:val="14"/>
              </w:rPr>
            </w:pPr>
            <w:r w:rsidRPr="00714D8B">
              <w:rPr>
                <w:sz w:val="14"/>
                <w:szCs w:val="14"/>
              </w:rPr>
              <w:t>11513,0</w:t>
            </w:r>
          </w:p>
        </w:tc>
        <w:tc>
          <w:tcPr>
            <w:tcW w:w="8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1377" w:rsidRPr="00714D8B" w:rsidRDefault="00331377" w:rsidP="00714D8B">
            <w:pPr>
              <w:ind w:left="-85" w:right="-85"/>
              <w:jc w:val="center"/>
              <w:rPr>
                <w:sz w:val="14"/>
                <w:szCs w:val="14"/>
              </w:rPr>
            </w:pPr>
          </w:p>
        </w:tc>
      </w:tr>
      <w:tr w:rsidR="00331377" w:rsidRPr="00C61D88" w:rsidTr="00A32C14">
        <w:trPr>
          <w:trHeight w:val="855"/>
        </w:trPr>
        <w:tc>
          <w:tcPr>
            <w:tcW w:w="3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377" w:rsidRPr="00714D8B" w:rsidRDefault="00331377" w:rsidP="00714D8B">
            <w:pPr>
              <w:ind w:left="-85" w:right="-85"/>
              <w:jc w:val="center"/>
              <w:rPr>
                <w:sz w:val="14"/>
                <w:szCs w:val="14"/>
              </w:rPr>
            </w:pPr>
          </w:p>
        </w:tc>
        <w:tc>
          <w:tcPr>
            <w:tcW w:w="10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377" w:rsidRPr="00714D8B" w:rsidRDefault="00331377" w:rsidP="00714D8B">
            <w:pPr>
              <w:ind w:left="-85" w:right="-85"/>
              <w:jc w:val="center"/>
              <w:rPr>
                <w:sz w:val="14"/>
                <w:szCs w:val="14"/>
              </w:rPr>
            </w:pPr>
          </w:p>
        </w:tc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377" w:rsidRPr="00714D8B" w:rsidRDefault="00331377" w:rsidP="00714D8B">
            <w:pPr>
              <w:ind w:left="-85" w:right="-85"/>
              <w:jc w:val="center"/>
              <w:rPr>
                <w:sz w:val="14"/>
                <w:szCs w:val="14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377" w:rsidRPr="00714D8B" w:rsidRDefault="00331377" w:rsidP="00714D8B">
            <w:pPr>
              <w:ind w:left="-85" w:right="-85"/>
              <w:jc w:val="center"/>
              <w:rPr>
                <w:sz w:val="14"/>
                <w:szCs w:val="14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1377" w:rsidRPr="00714D8B" w:rsidRDefault="00331377" w:rsidP="00714D8B">
            <w:pPr>
              <w:ind w:left="-85" w:right="-85"/>
              <w:jc w:val="center"/>
              <w:rPr>
                <w:sz w:val="14"/>
                <w:szCs w:val="14"/>
              </w:rPr>
            </w:pPr>
            <w:r w:rsidRPr="00714D8B">
              <w:rPr>
                <w:sz w:val="14"/>
                <w:szCs w:val="14"/>
              </w:rPr>
              <w:t>СМР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1377" w:rsidRPr="00714D8B" w:rsidRDefault="00331377" w:rsidP="00714D8B">
            <w:pPr>
              <w:ind w:left="-85" w:right="-85"/>
              <w:jc w:val="center"/>
              <w:rPr>
                <w:sz w:val="14"/>
                <w:szCs w:val="14"/>
              </w:rPr>
            </w:pPr>
            <w:r w:rsidRPr="00714D8B">
              <w:rPr>
                <w:sz w:val="14"/>
                <w:szCs w:val="14"/>
              </w:rPr>
              <w:t>2018-2021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1377" w:rsidRPr="00714D8B" w:rsidRDefault="00331377" w:rsidP="00714D8B">
            <w:pPr>
              <w:ind w:left="-85" w:right="-85"/>
              <w:jc w:val="center"/>
              <w:rPr>
                <w:sz w:val="14"/>
                <w:szCs w:val="14"/>
              </w:rPr>
            </w:pPr>
            <w:r w:rsidRPr="00714D8B">
              <w:rPr>
                <w:sz w:val="14"/>
                <w:szCs w:val="14"/>
              </w:rPr>
              <w:t>589565,8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1377" w:rsidRPr="00714D8B" w:rsidRDefault="00331377" w:rsidP="00714D8B">
            <w:pPr>
              <w:ind w:left="-85" w:right="-85"/>
              <w:jc w:val="center"/>
              <w:rPr>
                <w:sz w:val="14"/>
                <w:szCs w:val="14"/>
              </w:rPr>
            </w:pPr>
            <w:r w:rsidRPr="00714D8B">
              <w:rPr>
                <w:sz w:val="14"/>
                <w:szCs w:val="14"/>
              </w:rPr>
              <w:t>176626,1</w:t>
            </w:r>
          </w:p>
        </w:tc>
        <w:tc>
          <w:tcPr>
            <w:tcW w:w="7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1377" w:rsidRPr="00714D8B" w:rsidRDefault="00331377" w:rsidP="00714D8B">
            <w:pPr>
              <w:ind w:left="-85" w:right="-85"/>
              <w:jc w:val="center"/>
              <w:rPr>
                <w:sz w:val="14"/>
                <w:szCs w:val="14"/>
              </w:rPr>
            </w:pPr>
            <w:r w:rsidRPr="00714D8B">
              <w:rPr>
                <w:sz w:val="14"/>
                <w:szCs w:val="14"/>
              </w:rPr>
              <w:t>Бюджет Санкт-Петербурга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1377" w:rsidRPr="00714D8B" w:rsidRDefault="00331377" w:rsidP="00714D8B">
            <w:pPr>
              <w:ind w:left="-85" w:right="-85"/>
              <w:jc w:val="center"/>
              <w:rPr>
                <w:sz w:val="14"/>
                <w:szCs w:val="14"/>
              </w:rPr>
            </w:pPr>
            <w:r w:rsidRPr="00714D8B">
              <w:rPr>
                <w:sz w:val="14"/>
                <w:szCs w:val="14"/>
              </w:rPr>
              <w:t>38092,2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1377" w:rsidRPr="00714D8B" w:rsidRDefault="00331377" w:rsidP="00714D8B">
            <w:pPr>
              <w:ind w:left="-85" w:right="-85"/>
              <w:jc w:val="center"/>
              <w:rPr>
                <w:sz w:val="14"/>
                <w:szCs w:val="14"/>
              </w:rPr>
            </w:pPr>
            <w:r w:rsidRPr="00714D8B">
              <w:rPr>
                <w:sz w:val="14"/>
                <w:szCs w:val="14"/>
              </w:rPr>
              <w:t>375100,0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1377" w:rsidRPr="00714D8B" w:rsidRDefault="00331377" w:rsidP="00714D8B">
            <w:pPr>
              <w:ind w:left="-85" w:right="-85"/>
              <w:jc w:val="center"/>
              <w:rPr>
                <w:sz w:val="14"/>
                <w:szCs w:val="14"/>
              </w:rPr>
            </w:pPr>
            <w:r w:rsidRPr="00714D8B">
              <w:rPr>
                <w:sz w:val="14"/>
                <w:szCs w:val="14"/>
              </w:rPr>
              <w:t>176991,5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1377" w:rsidRPr="00714D8B" w:rsidRDefault="00331377" w:rsidP="00714D8B">
            <w:pPr>
              <w:ind w:left="-85" w:right="-8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1377" w:rsidRPr="00714D8B" w:rsidRDefault="00331377" w:rsidP="00814C6E">
            <w:pPr>
              <w:ind w:left="-85" w:right="-8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1377" w:rsidRPr="00714D8B" w:rsidRDefault="00331377" w:rsidP="00814C6E">
            <w:pPr>
              <w:ind w:left="-85" w:right="-8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1377" w:rsidRPr="00714D8B" w:rsidRDefault="00331377" w:rsidP="00714D8B">
            <w:pPr>
              <w:ind w:left="-85" w:right="-85"/>
              <w:jc w:val="center"/>
              <w:rPr>
                <w:sz w:val="14"/>
                <w:szCs w:val="14"/>
              </w:rPr>
            </w:pPr>
            <w:r w:rsidRPr="00714D8B">
              <w:rPr>
                <w:sz w:val="14"/>
                <w:szCs w:val="14"/>
              </w:rPr>
              <w:t>590183,7</w:t>
            </w:r>
          </w:p>
        </w:tc>
        <w:tc>
          <w:tcPr>
            <w:tcW w:w="8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1377" w:rsidRPr="00714D8B" w:rsidRDefault="00331377" w:rsidP="00714D8B">
            <w:pPr>
              <w:ind w:left="-85" w:right="-85"/>
              <w:jc w:val="center"/>
              <w:rPr>
                <w:sz w:val="14"/>
                <w:szCs w:val="14"/>
              </w:rPr>
            </w:pPr>
          </w:p>
        </w:tc>
      </w:tr>
      <w:tr w:rsidR="00331377" w:rsidRPr="00C61D88" w:rsidTr="00CE65F8">
        <w:trPr>
          <w:trHeight w:val="1946"/>
        </w:trPr>
        <w:tc>
          <w:tcPr>
            <w:tcW w:w="3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377" w:rsidRPr="00714D8B" w:rsidRDefault="00331377" w:rsidP="00714D8B">
            <w:pPr>
              <w:ind w:left="-85" w:right="-85"/>
              <w:jc w:val="center"/>
              <w:rPr>
                <w:sz w:val="14"/>
                <w:szCs w:val="14"/>
              </w:rPr>
            </w:pPr>
          </w:p>
        </w:tc>
        <w:tc>
          <w:tcPr>
            <w:tcW w:w="10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377" w:rsidRPr="00714D8B" w:rsidRDefault="00331377" w:rsidP="00714D8B">
            <w:pPr>
              <w:ind w:left="-85" w:right="-85"/>
              <w:jc w:val="center"/>
              <w:rPr>
                <w:sz w:val="14"/>
                <w:szCs w:val="14"/>
              </w:rPr>
            </w:pPr>
          </w:p>
        </w:tc>
        <w:tc>
          <w:tcPr>
            <w:tcW w:w="5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377" w:rsidRPr="00714D8B" w:rsidRDefault="00331377" w:rsidP="00714D8B">
            <w:pPr>
              <w:ind w:left="-85" w:right="-85"/>
              <w:jc w:val="center"/>
              <w:rPr>
                <w:sz w:val="14"/>
                <w:szCs w:val="14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377" w:rsidRPr="00714D8B" w:rsidRDefault="00331377" w:rsidP="00714D8B">
            <w:pPr>
              <w:ind w:left="-85" w:right="-85"/>
              <w:jc w:val="center"/>
              <w:rPr>
                <w:sz w:val="14"/>
                <w:szCs w:val="14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1377" w:rsidRPr="00714D8B" w:rsidRDefault="00331377" w:rsidP="00714D8B">
            <w:pPr>
              <w:ind w:left="-85" w:right="-85"/>
              <w:jc w:val="center"/>
              <w:rPr>
                <w:sz w:val="14"/>
                <w:szCs w:val="14"/>
              </w:rPr>
            </w:pPr>
            <w:r w:rsidRPr="00714D8B">
              <w:rPr>
                <w:sz w:val="14"/>
                <w:szCs w:val="14"/>
              </w:rPr>
              <w:t>Итого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1377" w:rsidRPr="00714D8B" w:rsidRDefault="00331377" w:rsidP="00714D8B">
            <w:pPr>
              <w:ind w:left="-85" w:right="-85"/>
              <w:jc w:val="center"/>
              <w:rPr>
                <w:sz w:val="14"/>
                <w:szCs w:val="14"/>
              </w:rPr>
            </w:pPr>
            <w:r w:rsidRPr="00714D8B">
              <w:rPr>
                <w:sz w:val="14"/>
                <w:szCs w:val="14"/>
              </w:rPr>
              <w:t>2013-2021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1377" w:rsidRPr="00714D8B" w:rsidRDefault="00331377" w:rsidP="00714D8B">
            <w:pPr>
              <w:ind w:left="-85" w:right="-85"/>
              <w:jc w:val="center"/>
              <w:rPr>
                <w:sz w:val="14"/>
                <w:szCs w:val="14"/>
              </w:rPr>
            </w:pPr>
            <w:r w:rsidRPr="00714D8B">
              <w:rPr>
                <w:sz w:val="14"/>
                <w:szCs w:val="14"/>
              </w:rPr>
              <w:t>605820,9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1377" w:rsidRPr="00714D8B" w:rsidRDefault="00331377" w:rsidP="00714D8B">
            <w:pPr>
              <w:ind w:left="-85" w:right="-85"/>
              <w:jc w:val="center"/>
              <w:rPr>
                <w:sz w:val="14"/>
                <w:szCs w:val="14"/>
              </w:rPr>
            </w:pPr>
            <w:r w:rsidRPr="00714D8B">
              <w:rPr>
                <w:sz w:val="14"/>
                <w:szCs w:val="14"/>
              </w:rPr>
              <w:t>176626,1</w:t>
            </w:r>
          </w:p>
        </w:tc>
        <w:tc>
          <w:tcPr>
            <w:tcW w:w="7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1377" w:rsidRPr="00714D8B" w:rsidRDefault="00331377" w:rsidP="00714D8B">
            <w:pPr>
              <w:ind w:left="-85" w:right="-85"/>
              <w:jc w:val="center"/>
              <w:rPr>
                <w:sz w:val="14"/>
                <w:szCs w:val="14"/>
              </w:rPr>
            </w:pPr>
            <w:r w:rsidRPr="00714D8B">
              <w:rPr>
                <w:sz w:val="14"/>
                <w:szCs w:val="14"/>
              </w:rPr>
              <w:t>Бюджет Санкт-Петербурга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1377" w:rsidRPr="00714D8B" w:rsidRDefault="00331377" w:rsidP="00714D8B">
            <w:pPr>
              <w:ind w:left="-85" w:right="-85"/>
              <w:jc w:val="center"/>
              <w:rPr>
                <w:sz w:val="14"/>
                <w:szCs w:val="14"/>
              </w:rPr>
            </w:pPr>
            <w:r w:rsidRPr="00714D8B">
              <w:rPr>
                <w:sz w:val="14"/>
                <w:szCs w:val="14"/>
              </w:rPr>
              <w:t>49605,2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1377" w:rsidRPr="00714D8B" w:rsidRDefault="00331377" w:rsidP="00714D8B">
            <w:pPr>
              <w:ind w:left="-85" w:right="-85"/>
              <w:jc w:val="center"/>
              <w:rPr>
                <w:sz w:val="14"/>
                <w:szCs w:val="14"/>
              </w:rPr>
            </w:pPr>
            <w:r w:rsidRPr="00714D8B">
              <w:rPr>
                <w:sz w:val="14"/>
                <w:szCs w:val="14"/>
              </w:rPr>
              <w:t>375100,0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1377" w:rsidRPr="00714D8B" w:rsidRDefault="00331377" w:rsidP="00714D8B">
            <w:pPr>
              <w:ind w:left="-85" w:right="-85"/>
              <w:jc w:val="center"/>
              <w:rPr>
                <w:sz w:val="14"/>
                <w:szCs w:val="14"/>
              </w:rPr>
            </w:pPr>
            <w:r w:rsidRPr="00714D8B">
              <w:rPr>
                <w:sz w:val="14"/>
                <w:szCs w:val="14"/>
              </w:rPr>
              <w:t>176991,5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1377" w:rsidRPr="00714D8B" w:rsidRDefault="00331377" w:rsidP="00714D8B">
            <w:pPr>
              <w:ind w:left="-85" w:right="-8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1377" w:rsidRPr="00714D8B" w:rsidRDefault="00331377" w:rsidP="00814C6E">
            <w:pPr>
              <w:ind w:left="-85" w:right="-8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1377" w:rsidRPr="00714D8B" w:rsidRDefault="00331377" w:rsidP="00814C6E">
            <w:pPr>
              <w:ind w:left="-85" w:right="-8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1377" w:rsidRPr="00714D8B" w:rsidRDefault="00331377" w:rsidP="00714D8B">
            <w:pPr>
              <w:ind w:left="-85" w:right="-85"/>
              <w:jc w:val="center"/>
              <w:rPr>
                <w:sz w:val="14"/>
                <w:szCs w:val="14"/>
              </w:rPr>
            </w:pPr>
            <w:r w:rsidRPr="00714D8B">
              <w:rPr>
                <w:sz w:val="14"/>
                <w:szCs w:val="14"/>
              </w:rPr>
              <w:t>601696,7</w:t>
            </w:r>
          </w:p>
        </w:tc>
        <w:tc>
          <w:tcPr>
            <w:tcW w:w="8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1377" w:rsidRPr="00714D8B" w:rsidRDefault="00331377" w:rsidP="00714D8B">
            <w:pPr>
              <w:ind w:left="-85" w:right="-85"/>
              <w:jc w:val="center"/>
              <w:rPr>
                <w:sz w:val="14"/>
                <w:szCs w:val="14"/>
              </w:rPr>
            </w:pPr>
          </w:p>
        </w:tc>
      </w:tr>
    </w:tbl>
    <w:p w:rsidR="00714D8B" w:rsidRPr="007C62B5" w:rsidRDefault="00714D8B" w:rsidP="00714D8B">
      <w:pPr>
        <w:tabs>
          <w:tab w:val="left" w:pos="1276"/>
        </w:tabs>
        <w:autoSpaceDE w:val="0"/>
        <w:autoSpaceDN w:val="0"/>
        <w:adjustRightInd w:val="0"/>
        <w:ind w:firstLine="709"/>
        <w:jc w:val="both"/>
      </w:pPr>
      <w:r w:rsidRPr="007C62B5">
        <w:t xml:space="preserve">                                                                                                                                                      ».</w:t>
      </w:r>
    </w:p>
    <w:p w:rsidR="00714D8B" w:rsidRDefault="00714D8B" w:rsidP="00714D8B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7019D0">
        <w:t>9</w:t>
      </w:r>
      <w:r w:rsidR="00CE65F8">
        <w:t>.9</w:t>
      </w:r>
      <w:r w:rsidRPr="007019D0">
        <w:t xml:space="preserve">. </w:t>
      </w:r>
      <w:r w:rsidRPr="00362E86">
        <w:rPr>
          <w:color w:val="000000" w:themeColor="text1"/>
        </w:rPr>
        <w:t xml:space="preserve">Пункт </w:t>
      </w:r>
      <w:r>
        <w:rPr>
          <w:color w:val="000000" w:themeColor="text1"/>
        </w:rPr>
        <w:t>2.15 таблицы</w:t>
      </w:r>
      <w:r w:rsidRPr="00362E86">
        <w:rPr>
          <w:color w:val="000000" w:themeColor="text1"/>
        </w:rPr>
        <w:t xml:space="preserve"> подраздела 11.2.1 раздела 11 приложения </w:t>
      </w:r>
      <w:r w:rsidRPr="00362E86">
        <w:rPr>
          <w:color w:val="000000" w:themeColor="text1"/>
        </w:rPr>
        <w:br/>
        <w:t>к постановлению изложить в следующей редакции</w:t>
      </w:r>
      <w:r>
        <w:rPr>
          <w:color w:val="000000" w:themeColor="text1"/>
        </w:rPr>
        <w:t>:</w:t>
      </w:r>
    </w:p>
    <w:p w:rsidR="00B72CAF" w:rsidRPr="006844B0" w:rsidRDefault="00B72CAF" w:rsidP="00FC1BEE">
      <w:pPr>
        <w:tabs>
          <w:tab w:val="left" w:pos="5485"/>
        </w:tabs>
        <w:ind w:right="-456"/>
        <w:rPr>
          <w:b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3"/>
        <w:gridCol w:w="1057"/>
        <w:gridCol w:w="575"/>
        <w:gridCol w:w="425"/>
        <w:gridCol w:w="486"/>
        <w:gridCol w:w="432"/>
        <w:gridCol w:w="648"/>
        <w:gridCol w:w="716"/>
        <w:gridCol w:w="740"/>
        <w:gridCol w:w="604"/>
        <w:gridCol w:w="756"/>
        <w:gridCol w:w="697"/>
        <w:gridCol w:w="236"/>
        <w:gridCol w:w="272"/>
        <w:gridCol w:w="272"/>
        <w:gridCol w:w="803"/>
        <w:gridCol w:w="851"/>
      </w:tblGrid>
      <w:tr w:rsidR="00D44501" w:rsidRPr="00C61D88" w:rsidTr="00714D8B">
        <w:trPr>
          <w:trHeight w:val="4526"/>
        </w:trPr>
        <w:tc>
          <w:tcPr>
            <w:tcW w:w="35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4501" w:rsidRPr="00714D8B" w:rsidRDefault="00D44501" w:rsidP="00714D8B">
            <w:pPr>
              <w:ind w:left="-85" w:right="-85"/>
              <w:jc w:val="center"/>
              <w:rPr>
                <w:sz w:val="14"/>
                <w:szCs w:val="14"/>
              </w:rPr>
            </w:pPr>
            <w:r w:rsidRPr="00714D8B">
              <w:rPr>
                <w:sz w:val="14"/>
                <w:szCs w:val="14"/>
              </w:rPr>
              <w:t>2.15.</w:t>
            </w:r>
          </w:p>
        </w:tc>
        <w:tc>
          <w:tcPr>
            <w:tcW w:w="105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4501" w:rsidRPr="00714D8B" w:rsidRDefault="00D44501" w:rsidP="00637A89">
            <w:pPr>
              <w:ind w:left="-85" w:right="-85"/>
              <w:rPr>
                <w:sz w:val="14"/>
                <w:szCs w:val="14"/>
              </w:rPr>
            </w:pPr>
            <w:r w:rsidRPr="00714D8B">
              <w:rPr>
                <w:sz w:val="14"/>
                <w:szCs w:val="14"/>
              </w:rPr>
              <w:t xml:space="preserve">Строительство здания поликлиники для взрослых на 600 посещений в смену с отделением травматологии, стоматологическим отделением, отделением реабилитации, женской консультацией по адресу: Санкт-Петербург, г. Красное Село, севернее дома N 120 по пр. Ленина (г. Красное Село, пер. </w:t>
            </w:r>
            <w:proofErr w:type="spellStart"/>
            <w:r w:rsidRPr="00714D8B">
              <w:rPr>
                <w:sz w:val="14"/>
                <w:szCs w:val="14"/>
              </w:rPr>
              <w:t>Щуппа</w:t>
            </w:r>
            <w:proofErr w:type="spellEnd"/>
            <w:r w:rsidRPr="00714D8B">
              <w:rPr>
                <w:sz w:val="14"/>
                <w:szCs w:val="14"/>
              </w:rPr>
              <w:t>, участок 1 (восточнее дома N 120, литера</w:t>
            </w:r>
            <w:proofErr w:type="gramStart"/>
            <w:r w:rsidRPr="00714D8B">
              <w:rPr>
                <w:sz w:val="14"/>
                <w:szCs w:val="14"/>
              </w:rPr>
              <w:t xml:space="preserve"> А</w:t>
            </w:r>
            <w:proofErr w:type="gramEnd"/>
            <w:r w:rsidRPr="00714D8B">
              <w:rPr>
                <w:sz w:val="14"/>
                <w:szCs w:val="14"/>
              </w:rPr>
              <w:t xml:space="preserve">, по пр. </w:t>
            </w:r>
            <w:proofErr w:type="gramStart"/>
            <w:r w:rsidRPr="00714D8B">
              <w:rPr>
                <w:sz w:val="14"/>
                <w:szCs w:val="14"/>
              </w:rPr>
              <w:t>Ленина)</w:t>
            </w:r>
            <w:proofErr w:type="gramEnd"/>
          </w:p>
        </w:tc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4501" w:rsidRPr="00714D8B" w:rsidRDefault="00D44501" w:rsidP="00714D8B">
            <w:pPr>
              <w:ind w:left="-85" w:right="-85"/>
              <w:jc w:val="center"/>
              <w:rPr>
                <w:sz w:val="14"/>
                <w:szCs w:val="14"/>
              </w:rPr>
            </w:pPr>
            <w:r w:rsidRPr="00714D8B">
              <w:rPr>
                <w:sz w:val="14"/>
                <w:szCs w:val="14"/>
              </w:rPr>
              <w:t>Комитет по строительству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4501" w:rsidRDefault="00D44501" w:rsidP="00714D8B">
            <w:pPr>
              <w:ind w:left="-85" w:right="-85"/>
              <w:jc w:val="center"/>
              <w:rPr>
                <w:sz w:val="14"/>
                <w:szCs w:val="14"/>
              </w:rPr>
            </w:pPr>
            <w:r w:rsidRPr="00714D8B">
              <w:rPr>
                <w:sz w:val="14"/>
                <w:szCs w:val="14"/>
              </w:rPr>
              <w:t xml:space="preserve">600 </w:t>
            </w:r>
            <w:proofErr w:type="spellStart"/>
            <w:r w:rsidRPr="00714D8B">
              <w:rPr>
                <w:sz w:val="14"/>
                <w:szCs w:val="14"/>
              </w:rPr>
              <w:t>посе</w:t>
            </w:r>
            <w:r>
              <w:rPr>
                <w:sz w:val="14"/>
                <w:szCs w:val="14"/>
              </w:rPr>
              <w:t>-</w:t>
            </w:r>
            <w:r w:rsidRPr="00714D8B">
              <w:rPr>
                <w:sz w:val="14"/>
                <w:szCs w:val="14"/>
              </w:rPr>
              <w:t>ще</w:t>
            </w:r>
            <w:proofErr w:type="spellEnd"/>
          </w:p>
          <w:p w:rsidR="00D44501" w:rsidRPr="00714D8B" w:rsidRDefault="00D44501" w:rsidP="00714D8B">
            <w:pPr>
              <w:ind w:left="-85" w:right="-85"/>
              <w:jc w:val="center"/>
              <w:rPr>
                <w:sz w:val="14"/>
                <w:szCs w:val="14"/>
              </w:rPr>
            </w:pPr>
            <w:proofErr w:type="spellStart"/>
            <w:r w:rsidRPr="00714D8B">
              <w:rPr>
                <w:sz w:val="14"/>
                <w:szCs w:val="14"/>
              </w:rPr>
              <w:t>ний</w:t>
            </w:r>
            <w:proofErr w:type="spellEnd"/>
            <w:r w:rsidRPr="00714D8B">
              <w:rPr>
                <w:sz w:val="14"/>
                <w:szCs w:val="14"/>
              </w:rPr>
              <w:t xml:space="preserve"> в смену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4501" w:rsidRPr="00714D8B" w:rsidRDefault="00D44501" w:rsidP="00714D8B">
            <w:pPr>
              <w:ind w:left="-85" w:right="-85"/>
              <w:jc w:val="center"/>
              <w:rPr>
                <w:sz w:val="14"/>
                <w:szCs w:val="14"/>
              </w:rPr>
            </w:pPr>
            <w:r w:rsidRPr="00714D8B">
              <w:rPr>
                <w:sz w:val="14"/>
                <w:szCs w:val="14"/>
              </w:rPr>
              <w:t>СМР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4501" w:rsidRPr="00714D8B" w:rsidRDefault="00D44501" w:rsidP="00714D8B">
            <w:pPr>
              <w:ind w:left="-85" w:right="-85"/>
              <w:jc w:val="center"/>
              <w:rPr>
                <w:sz w:val="14"/>
                <w:szCs w:val="14"/>
              </w:rPr>
            </w:pPr>
            <w:r w:rsidRPr="00714D8B">
              <w:rPr>
                <w:sz w:val="14"/>
                <w:szCs w:val="14"/>
              </w:rPr>
              <w:t>2013-2021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44501" w:rsidRPr="00714D8B" w:rsidRDefault="00D44501" w:rsidP="00714D8B">
            <w:pPr>
              <w:ind w:left="-85" w:right="-85"/>
              <w:jc w:val="center"/>
              <w:rPr>
                <w:sz w:val="14"/>
                <w:szCs w:val="14"/>
              </w:rPr>
            </w:pPr>
            <w:r w:rsidRPr="00714D8B">
              <w:rPr>
                <w:sz w:val="14"/>
                <w:szCs w:val="14"/>
              </w:rPr>
              <w:t>941733,5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44501" w:rsidRPr="00714D8B" w:rsidRDefault="00D44501" w:rsidP="00714D8B">
            <w:pPr>
              <w:ind w:left="-85" w:right="-85"/>
              <w:jc w:val="center"/>
              <w:rPr>
                <w:sz w:val="14"/>
                <w:szCs w:val="14"/>
              </w:rPr>
            </w:pPr>
            <w:r w:rsidRPr="00714D8B">
              <w:rPr>
                <w:sz w:val="14"/>
                <w:szCs w:val="14"/>
              </w:rPr>
              <w:t>7157,7</w:t>
            </w:r>
          </w:p>
        </w:tc>
        <w:tc>
          <w:tcPr>
            <w:tcW w:w="7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4501" w:rsidRPr="00714D8B" w:rsidRDefault="00D44501" w:rsidP="00714D8B">
            <w:pPr>
              <w:ind w:left="-85" w:right="-85"/>
              <w:jc w:val="center"/>
              <w:rPr>
                <w:sz w:val="14"/>
                <w:szCs w:val="14"/>
              </w:rPr>
            </w:pPr>
            <w:r w:rsidRPr="00714D8B">
              <w:rPr>
                <w:sz w:val="14"/>
                <w:szCs w:val="14"/>
              </w:rPr>
              <w:t>Бюджет Санкт-Петербурга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44501" w:rsidRPr="00714D8B" w:rsidRDefault="00D44501" w:rsidP="00714D8B">
            <w:pPr>
              <w:ind w:left="-85" w:right="-85"/>
              <w:jc w:val="center"/>
              <w:rPr>
                <w:sz w:val="14"/>
                <w:szCs w:val="14"/>
              </w:rPr>
            </w:pPr>
            <w:r w:rsidRPr="00714D8B">
              <w:rPr>
                <w:sz w:val="14"/>
                <w:szCs w:val="14"/>
              </w:rPr>
              <w:t>524447,2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44501" w:rsidRPr="00714D8B" w:rsidRDefault="00D44501" w:rsidP="00714D8B">
            <w:pPr>
              <w:ind w:left="-85" w:right="-85"/>
              <w:jc w:val="center"/>
              <w:rPr>
                <w:sz w:val="14"/>
                <w:szCs w:val="14"/>
              </w:rPr>
            </w:pPr>
            <w:r w:rsidRPr="00714D8B">
              <w:rPr>
                <w:sz w:val="14"/>
                <w:szCs w:val="14"/>
              </w:rPr>
              <w:t>578020,3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4501" w:rsidRPr="00714D8B" w:rsidRDefault="00D44501" w:rsidP="00714D8B">
            <w:pPr>
              <w:ind w:left="-85" w:right="-85"/>
              <w:jc w:val="center"/>
              <w:rPr>
                <w:sz w:val="14"/>
                <w:szCs w:val="14"/>
              </w:rPr>
            </w:pPr>
            <w:r w:rsidRPr="00714D8B">
              <w:rPr>
                <w:sz w:val="14"/>
                <w:szCs w:val="14"/>
              </w:rPr>
              <w:t>47912,7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4501" w:rsidRPr="00714D8B" w:rsidRDefault="00D44501" w:rsidP="00814C6E">
            <w:pPr>
              <w:ind w:left="-85" w:right="-8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4501" w:rsidRPr="00714D8B" w:rsidRDefault="00D44501" w:rsidP="00814C6E">
            <w:pPr>
              <w:ind w:left="-85" w:right="-8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4501" w:rsidRPr="00714D8B" w:rsidRDefault="00D44501" w:rsidP="00814C6E">
            <w:pPr>
              <w:ind w:left="-85" w:right="-8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4501" w:rsidRPr="00714D8B" w:rsidRDefault="00D44501" w:rsidP="00714D8B">
            <w:pPr>
              <w:ind w:left="-85" w:right="-85"/>
              <w:jc w:val="center"/>
              <w:rPr>
                <w:sz w:val="14"/>
                <w:szCs w:val="14"/>
              </w:rPr>
            </w:pPr>
            <w:r w:rsidRPr="00714D8B">
              <w:rPr>
                <w:sz w:val="14"/>
                <w:szCs w:val="14"/>
              </w:rPr>
              <w:t>1150380,2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4501" w:rsidRPr="00331377" w:rsidRDefault="00331377" w:rsidP="00714D8B">
            <w:pPr>
              <w:ind w:left="-85" w:right="-85"/>
              <w:jc w:val="center"/>
              <w:rPr>
                <w:sz w:val="15"/>
                <w:szCs w:val="15"/>
              </w:rPr>
            </w:pPr>
            <w:r w:rsidRPr="00331377">
              <w:rPr>
                <w:color w:val="2D2D2D"/>
                <w:sz w:val="15"/>
                <w:szCs w:val="15"/>
              </w:rPr>
              <w:t>Целевой показатель 1</w:t>
            </w:r>
            <w:r w:rsidRPr="00331377">
              <w:rPr>
                <w:color w:val="2D2D2D"/>
                <w:sz w:val="15"/>
                <w:szCs w:val="15"/>
              </w:rPr>
              <w:br/>
              <w:t>Целевой показатель 2</w:t>
            </w:r>
            <w:r w:rsidRPr="00331377">
              <w:rPr>
                <w:color w:val="2D2D2D"/>
                <w:sz w:val="15"/>
                <w:szCs w:val="15"/>
              </w:rPr>
              <w:br/>
              <w:t>Целевой показатель 3</w:t>
            </w:r>
            <w:r w:rsidRPr="00331377">
              <w:rPr>
                <w:color w:val="2D2D2D"/>
                <w:sz w:val="15"/>
                <w:szCs w:val="15"/>
              </w:rPr>
              <w:br/>
              <w:t>Целевой показатель 4</w:t>
            </w:r>
            <w:r w:rsidRPr="00331377">
              <w:rPr>
                <w:color w:val="2D2D2D"/>
                <w:sz w:val="15"/>
                <w:szCs w:val="15"/>
              </w:rPr>
              <w:br/>
              <w:t>Целевой показатель 10</w:t>
            </w:r>
            <w:r w:rsidRPr="00331377">
              <w:rPr>
                <w:color w:val="2D2D2D"/>
                <w:sz w:val="15"/>
                <w:szCs w:val="15"/>
              </w:rPr>
              <w:br/>
              <w:t>Целевой показатель 12</w:t>
            </w:r>
            <w:r w:rsidRPr="00331377">
              <w:rPr>
                <w:color w:val="2D2D2D"/>
                <w:sz w:val="15"/>
                <w:szCs w:val="15"/>
              </w:rPr>
              <w:br/>
              <w:t>Целевой показатель 13</w:t>
            </w:r>
            <w:r w:rsidRPr="00331377">
              <w:rPr>
                <w:color w:val="2D2D2D"/>
                <w:sz w:val="15"/>
                <w:szCs w:val="15"/>
              </w:rPr>
              <w:br/>
              <w:t>Целевой показатель 14</w:t>
            </w:r>
            <w:r w:rsidRPr="00331377">
              <w:rPr>
                <w:color w:val="2D2D2D"/>
                <w:sz w:val="15"/>
                <w:szCs w:val="15"/>
              </w:rPr>
              <w:br/>
              <w:t>Индикатор 5.10</w:t>
            </w:r>
            <w:r w:rsidRPr="00331377">
              <w:rPr>
                <w:color w:val="2D2D2D"/>
                <w:sz w:val="15"/>
                <w:szCs w:val="15"/>
              </w:rPr>
              <w:br/>
              <w:t>Индикатор 5.11</w:t>
            </w:r>
            <w:r w:rsidRPr="00331377">
              <w:rPr>
                <w:color w:val="2D2D2D"/>
                <w:sz w:val="15"/>
                <w:szCs w:val="15"/>
              </w:rPr>
              <w:br/>
              <w:t>Индикатор 5.12</w:t>
            </w:r>
            <w:r w:rsidRPr="00331377">
              <w:rPr>
                <w:color w:val="2D2D2D"/>
                <w:sz w:val="15"/>
                <w:szCs w:val="15"/>
              </w:rPr>
              <w:br/>
              <w:t>Индикатор 5.13</w:t>
            </w:r>
            <w:r w:rsidRPr="00331377">
              <w:rPr>
                <w:color w:val="2D2D2D"/>
                <w:sz w:val="15"/>
                <w:szCs w:val="15"/>
              </w:rPr>
              <w:br/>
              <w:t>Индикатор 5.14</w:t>
            </w:r>
            <w:r w:rsidRPr="00331377">
              <w:rPr>
                <w:color w:val="2D2D2D"/>
                <w:sz w:val="15"/>
                <w:szCs w:val="15"/>
              </w:rPr>
              <w:br/>
              <w:t>Индикатор 5.17</w:t>
            </w:r>
            <w:r w:rsidRPr="00331377">
              <w:rPr>
                <w:color w:val="2D2D2D"/>
                <w:sz w:val="15"/>
                <w:szCs w:val="15"/>
              </w:rPr>
              <w:br/>
              <w:t>Индикатор 5.18</w:t>
            </w:r>
            <w:r w:rsidRPr="00331377">
              <w:rPr>
                <w:color w:val="2D2D2D"/>
                <w:sz w:val="15"/>
                <w:szCs w:val="15"/>
              </w:rPr>
              <w:br/>
              <w:t>Индикатор 5.19</w:t>
            </w:r>
            <w:r w:rsidRPr="00331377">
              <w:rPr>
                <w:color w:val="2D2D2D"/>
                <w:sz w:val="15"/>
                <w:szCs w:val="15"/>
              </w:rPr>
              <w:br/>
              <w:t>Индикатор 5.21</w:t>
            </w:r>
          </w:p>
        </w:tc>
      </w:tr>
    </w:tbl>
    <w:p w:rsidR="00714D8B" w:rsidRPr="007C62B5" w:rsidRDefault="00714D8B" w:rsidP="00714D8B">
      <w:pPr>
        <w:tabs>
          <w:tab w:val="left" w:pos="1276"/>
        </w:tabs>
        <w:autoSpaceDE w:val="0"/>
        <w:autoSpaceDN w:val="0"/>
        <w:adjustRightInd w:val="0"/>
        <w:ind w:firstLine="709"/>
        <w:jc w:val="both"/>
      </w:pPr>
      <w:r w:rsidRPr="007C62B5">
        <w:t xml:space="preserve">                                                                                                                                                      ».</w:t>
      </w:r>
    </w:p>
    <w:p w:rsidR="00714D8B" w:rsidRDefault="00714D8B" w:rsidP="00714D8B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7019D0">
        <w:lastRenderedPageBreak/>
        <w:t>9</w:t>
      </w:r>
      <w:r w:rsidR="00CE65F8">
        <w:t>.10</w:t>
      </w:r>
      <w:r w:rsidRPr="007019D0">
        <w:t xml:space="preserve">. </w:t>
      </w:r>
      <w:r w:rsidRPr="00362E86">
        <w:rPr>
          <w:color w:val="000000" w:themeColor="text1"/>
        </w:rPr>
        <w:t xml:space="preserve">Пункт </w:t>
      </w:r>
      <w:r>
        <w:rPr>
          <w:color w:val="000000" w:themeColor="text1"/>
        </w:rPr>
        <w:t>2.24 таблицы</w:t>
      </w:r>
      <w:r w:rsidRPr="00362E86">
        <w:rPr>
          <w:color w:val="000000" w:themeColor="text1"/>
        </w:rPr>
        <w:t xml:space="preserve"> подраздела 11.2.1 раздела 11 приложения </w:t>
      </w:r>
      <w:r w:rsidRPr="00362E86">
        <w:rPr>
          <w:color w:val="000000" w:themeColor="text1"/>
        </w:rPr>
        <w:br/>
        <w:t>к постановлению изложить в следующей редакции</w:t>
      </w:r>
      <w:r>
        <w:rPr>
          <w:color w:val="000000" w:themeColor="text1"/>
        </w:rPr>
        <w:t>:</w:t>
      </w:r>
    </w:p>
    <w:p w:rsidR="00714D8B" w:rsidRDefault="00714D8B" w:rsidP="00714D8B">
      <w:pPr>
        <w:tabs>
          <w:tab w:val="left" w:pos="1276"/>
        </w:tabs>
        <w:autoSpaceDE w:val="0"/>
        <w:autoSpaceDN w:val="0"/>
        <w:adjustRightInd w:val="0"/>
        <w:jc w:val="both"/>
        <w:rPr>
          <w:color w:val="000000" w:themeColor="text1"/>
        </w:rPr>
      </w:pPr>
      <w:r>
        <w:rPr>
          <w:color w:val="000000" w:themeColor="text1"/>
        </w:rPr>
        <w:t>«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3"/>
        <w:gridCol w:w="1057"/>
        <w:gridCol w:w="575"/>
        <w:gridCol w:w="425"/>
        <w:gridCol w:w="486"/>
        <w:gridCol w:w="432"/>
        <w:gridCol w:w="648"/>
        <w:gridCol w:w="716"/>
        <w:gridCol w:w="740"/>
        <w:gridCol w:w="604"/>
        <w:gridCol w:w="756"/>
        <w:gridCol w:w="697"/>
        <w:gridCol w:w="236"/>
        <w:gridCol w:w="272"/>
        <w:gridCol w:w="272"/>
        <w:gridCol w:w="803"/>
        <w:gridCol w:w="851"/>
      </w:tblGrid>
      <w:tr w:rsidR="00D44501" w:rsidRPr="00C61D88" w:rsidTr="00D44501">
        <w:trPr>
          <w:trHeight w:val="1870"/>
        </w:trPr>
        <w:tc>
          <w:tcPr>
            <w:tcW w:w="35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4501" w:rsidRPr="00714D8B" w:rsidRDefault="00D44501" w:rsidP="00714D8B">
            <w:pPr>
              <w:ind w:left="-85" w:right="-85"/>
              <w:jc w:val="center"/>
              <w:rPr>
                <w:sz w:val="14"/>
                <w:szCs w:val="14"/>
              </w:rPr>
            </w:pPr>
            <w:r w:rsidRPr="00714D8B">
              <w:rPr>
                <w:sz w:val="14"/>
                <w:szCs w:val="14"/>
              </w:rPr>
              <w:t>2.24.</w:t>
            </w:r>
          </w:p>
        </w:tc>
        <w:tc>
          <w:tcPr>
            <w:tcW w:w="105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4501" w:rsidRPr="00714D8B" w:rsidRDefault="00D44501" w:rsidP="00637A89">
            <w:pPr>
              <w:ind w:left="-85" w:right="-85"/>
              <w:rPr>
                <w:sz w:val="14"/>
                <w:szCs w:val="14"/>
              </w:rPr>
            </w:pPr>
            <w:r w:rsidRPr="00714D8B">
              <w:rPr>
                <w:sz w:val="14"/>
                <w:szCs w:val="14"/>
              </w:rPr>
              <w:t>Строительство здания поликлиники для детей по адресу: Союзный пр., участок 14 (юго-западнее дома N 14, корп. 5, литера</w:t>
            </w:r>
            <w:proofErr w:type="gramStart"/>
            <w:r w:rsidRPr="00714D8B">
              <w:rPr>
                <w:sz w:val="14"/>
                <w:szCs w:val="14"/>
              </w:rPr>
              <w:t xml:space="preserve"> А</w:t>
            </w:r>
            <w:proofErr w:type="gramEnd"/>
            <w:r w:rsidRPr="00714D8B">
              <w:rPr>
                <w:sz w:val="14"/>
                <w:szCs w:val="14"/>
              </w:rPr>
              <w:t xml:space="preserve">, по ул. </w:t>
            </w:r>
            <w:proofErr w:type="spellStart"/>
            <w:r w:rsidRPr="00714D8B">
              <w:rPr>
                <w:sz w:val="14"/>
                <w:szCs w:val="14"/>
              </w:rPr>
              <w:t>Бадаева</w:t>
            </w:r>
            <w:proofErr w:type="spellEnd"/>
            <w:r w:rsidRPr="00714D8B">
              <w:rPr>
                <w:sz w:val="14"/>
                <w:szCs w:val="14"/>
              </w:rPr>
              <w:t>)</w:t>
            </w:r>
          </w:p>
        </w:tc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4501" w:rsidRPr="00714D8B" w:rsidRDefault="00D44501" w:rsidP="00714D8B">
            <w:pPr>
              <w:ind w:left="-85" w:right="-85"/>
              <w:jc w:val="center"/>
              <w:rPr>
                <w:sz w:val="14"/>
                <w:szCs w:val="14"/>
              </w:rPr>
            </w:pPr>
            <w:r w:rsidRPr="00714D8B">
              <w:rPr>
                <w:sz w:val="14"/>
                <w:szCs w:val="14"/>
              </w:rPr>
              <w:t>Комитет по строительству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4501" w:rsidRPr="00714D8B" w:rsidRDefault="00D44501" w:rsidP="00714D8B">
            <w:pPr>
              <w:ind w:left="-85" w:right="-85"/>
              <w:jc w:val="center"/>
              <w:rPr>
                <w:sz w:val="14"/>
                <w:szCs w:val="14"/>
              </w:rPr>
            </w:pPr>
            <w:r w:rsidRPr="00714D8B">
              <w:rPr>
                <w:sz w:val="14"/>
                <w:szCs w:val="14"/>
              </w:rPr>
              <w:t>400 посещений в смену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4501" w:rsidRPr="00714D8B" w:rsidRDefault="00D44501" w:rsidP="00714D8B">
            <w:pPr>
              <w:ind w:left="-85" w:right="-85"/>
              <w:jc w:val="center"/>
              <w:rPr>
                <w:sz w:val="14"/>
                <w:szCs w:val="14"/>
              </w:rPr>
            </w:pPr>
            <w:r w:rsidRPr="00714D8B">
              <w:rPr>
                <w:sz w:val="14"/>
                <w:szCs w:val="14"/>
              </w:rPr>
              <w:t>СМР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4501" w:rsidRPr="00714D8B" w:rsidRDefault="00D44501" w:rsidP="00714D8B">
            <w:pPr>
              <w:ind w:left="-85" w:right="-85"/>
              <w:jc w:val="center"/>
              <w:rPr>
                <w:sz w:val="14"/>
                <w:szCs w:val="14"/>
              </w:rPr>
            </w:pPr>
            <w:r w:rsidRPr="00714D8B">
              <w:rPr>
                <w:sz w:val="14"/>
                <w:szCs w:val="14"/>
              </w:rPr>
              <w:t>2019-2021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44501" w:rsidRPr="00714D8B" w:rsidRDefault="00D44501" w:rsidP="00714D8B">
            <w:pPr>
              <w:ind w:left="-85" w:right="-85"/>
              <w:jc w:val="center"/>
              <w:rPr>
                <w:sz w:val="14"/>
                <w:szCs w:val="14"/>
              </w:rPr>
            </w:pPr>
            <w:r w:rsidRPr="00714D8B">
              <w:rPr>
                <w:sz w:val="14"/>
                <w:szCs w:val="14"/>
              </w:rPr>
              <w:t>808088,9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44501" w:rsidRPr="00714D8B" w:rsidRDefault="00D44501" w:rsidP="00714D8B">
            <w:pPr>
              <w:ind w:left="-85" w:right="-85"/>
              <w:jc w:val="center"/>
              <w:rPr>
                <w:sz w:val="14"/>
                <w:szCs w:val="14"/>
              </w:rPr>
            </w:pPr>
            <w:r w:rsidRPr="00714D8B">
              <w:rPr>
                <w:sz w:val="14"/>
                <w:szCs w:val="14"/>
              </w:rPr>
              <w:t>280522,8</w:t>
            </w:r>
          </w:p>
        </w:tc>
        <w:tc>
          <w:tcPr>
            <w:tcW w:w="7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4501" w:rsidRPr="00714D8B" w:rsidRDefault="00D44501" w:rsidP="00714D8B">
            <w:pPr>
              <w:ind w:left="-85" w:right="-85"/>
              <w:jc w:val="center"/>
              <w:rPr>
                <w:sz w:val="14"/>
                <w:szCs w:val="14"/>
              </w:rPr>
            </w:pPr>
            <w:r w:rsidRPr="00714D8B">
              <w:rPr>
                <w:sz w:val="14"/>
                <w:szCs w:val="14"/>
              </w:rPr>
              <w:t>Бюджет Санкт-Петербурга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44501" w:rsidRPr="00714D8B" w:rsidRDefault="00D44501" w:rsidP="00714D8B">
            <w:pPr>
              <w:ind w:left="-85" w:right="-85"/>
              <w:jc w:val="center"/>
              <w:rPr>
                <w:sz w:val="14"/>
                <w:szCs w:val="14"/>
              </w:rPr>
            </w:pPr>
            <w:r w:rsidRPr="00714D8B">
              <w:rPr>
                <w:sz w:val="14"/>
                <w:szCs w:val="14"/>
              </w:rPr>
              <w:t>60075,6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44501" w:rsidRPr="00714D8B" w:rsidRDefault="00D44501" w:rsidP="00714D8B">
            <w:pPr>
              <w:ind w:left="-85" w:right="-85"/>
              <w:jc w:val="center"/>
              <w:rPr>
                <w:sz w:val="14"/>
                <w:szCs w:val="14"/>
              </w:rPr>
            </w:pPr>
            <w:r w:rsidRPr="00714D8B">
              <w:rPr>
                <w:sz w:val="14"/>
                <w:szCs w:val="14"/>
              </w:rPr>
              <w:t>522126,5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4501" w:rsidRPr="00714D8B" w:rsidRDefault="00D44501" w:rsidP="00714D8B">
            <w:pPr>
              <w:ind w:left="-85" w:right="-85"/>
              <w:jc w:val="center"/>
              <w:rPr>
                <w:sz w:val="14"/>
                <w:szCs w:val="14"/>
              </w:rPr>
            </w:pPr>
            <w:r w:rsidRPr="00714D8B">
              <w:rPr>
                <w:sz w:val="14"/>
                <w:szCs w:val="14"/>
              </w:rPr>
              <w:t>296943,8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4501" w:rsidRPr="00714D8B" w:rsidRDefault="00D44501" w:rsidP="00814C6E">
            <w:pPr>
              <w:ind w:left="-85" w:right="-8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4501" w:rsidRPr="00714D8B" w:rsidRDefault="00D44501" w:rsidP="00814C6E">
            <w:pPr>
              <w:ind w:left="-85" w:right="-8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4501" w:rsidRPr="00714D8B" w:rsidRDefault="00D44501" w:rsidP="00814C6E">
            <w:pPr>
              <w:ind w:left="-85" w:right="-8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4501" w:rsidRPr="00714D8B" w:rsidRDefault="00D44501" w:rsidP="00714D8B">
            <w:pPr>
              <w:ind w:left="-85" w:right="-85"/>
              <w:jc w:val="center"/>
              <w:rPr>
                <w:sz w:val="14"/>
                <w:szCs w:val="14"/>
              </w:rPr>
            </w:pPr>
            <w:r w:rsidRPr="00714D8B">
              <w:rPr>
                <w:sz w:val="14"/>
                <w:szCs w:val="14"/>
              </w:rPr>
              <w:t>879145,9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4501" w:rsidRPr="00714D8B" w:rsidRDefault="00331377" w:rsidP="00714D8B">
            <w:pPr>
              <w:ind w:left="-85" w:right="-85"/>
              <w:jc w:val="center"/>
              <w:rPr>
                <w:sz w:val="14"/>
                <w:szCs w:val="14"/>
              </w:rPr>
            </w:pPr>
            <w:r w:rsidRPr="00331377">
              <w:rPr>
                <w:color w:val="2D2D2D"/>
                <w:sz w:val="15"/>
                <w:szCs w:val="15"/>
              </w:rPr>
              <w:t>Целевой показатель 1</w:t>
            </w:r>
            <w:r w:rsidRPr="00331377">
              <w:rPr>
                <w:color w:val="2D2D2D"/>
                <w:sz w:val="15"/>
                <w:szCs w:val="15"/>
              </w:rPr>
              <w:br/>
              <w:t>Целевой показатель 2</w:t>
            </w:r>
            <w:r w:rsidRPr="00331377">
              <w:rPr>
                <w:color w:val="2D2D2D"/>
                <w:sz w:val="15"/>
                <w:szCs w:val="15"/>
              </w:rPr>
              <w:br/>
              <w:t>Целевой показатель 3</w:t>
            </w:r>
            <w:r w:rsidRPr="00331377">
              <w:rPr>
                <w:color w:val="2D2D2D"/>
                <w:sz w:val="15"/>
                <w:szCs w:val="15"/>
              </w:rPr>
              <w:br/>
              <w:t>Целевой показатель 4</w:t>
            </w:r>
            <w:r w:rsidRPr="00331377">
              <w:rPr>
                <w:color w:val="2D2D2D"/>
                <w:sz w:val="15"/>
                <w:szCs w:val="15"/>
              </w:rPr>
              <w:br/>
              <w:t>Целевой показатель 10</w:t>
            </w:r>
            <w:r w:rsidRPr="00331377">
              <w:rPr>
                <w:color w:val="2D2D2D"/>
                <w:sz w:val="15"/>
                <w:szCs w:val="15"/>
              </w:rPr>
              <w:br/>
              <w:t>Целевой показатель 12</w:t>
            </w:r>
            <w:r w:rsidRPr="00331377">
              <w:rPr>
                <w:color w:val="2D2D2D"/>
                <w:sz w:val="15"/>
                <w:szCs w:val="15"/>
              </w:rPr>
              <w:br/>
              <w:t>Целевой показатель 13</w:t>
            </w:r>
            <w:r w:rsidRPr="00331377">
              <w:rPr>
                <w:color w:val="2D2D2D"/>
                <w:sz w:val="15"/>
                <w:szCs w:val="15"/>
              </w:rPr>
              <w:br/>
              <w:t>Целевой показатель 14</w:t>
            </w:r>
            <w:r w:rsidRPr="00331377">
              <w:rPr>
                <w:color w:val="2D2D2D"/>
                <w:sz w:val="15"/>
                <w:szCs w:val="15"/>
              </w:rPr>
              <w:br/>
              <w:t>Индикатор 5.10</w:t>
            </w:r>
            <w:r w:rsidRPr="00331377">
              <w:rPr>
                <w:color w:val="2D2D2D"/>
                <w:sz w:val="15"/>
                <w:szCs w:val="15"/>
              </w:rPr>
              <w:br/>
              <w:t>Индикатор 5.11</w:t>
            </w:r>
            <w:r w:rsidRPr="00331377">
              <w:rPr>
                <w:color w:val="2D2D2D"/>
                <w:sz w:val="15"/>
                <w:szCs w:val="15"/>
              </w:rPr>
              <w:br/>
              <w:t>Индикатор 5.12</w:t>
            </w:r>
            <w:r w:rsidRPr="00331377">
              <w:rPr>
                <w:color w:val="2D2D2D"/>
                <w:sz w:val="15"/>
                <w:szCs w:val="15"/>
              </w:rPr>
              <w:br/>
              <w:t>Индикатор 5.13</w:t>
            </w:r>
            <w:r w:rsidRPr="00331377">
              <w:rPr>
                <w:color w:val="2D2D2D"/>
                <w:sz w:val="15"/>
                <w:szCs w:val="15"/>
              </w:rPr>
              <w:br/>
              <w:t>Индикатор 5.14</w:t>
            </w:r>
            <w:r w:rsidRPr="00331377">
              <w:rPr>
                <w:color w:val="2D2D2D"/>
                <w:sz w:val="15"/>
                <w:szCs w:val="15"/>
              </w:rPr>
              <w:br/>
              <w:t>Индикатор 5.17</w:t>
            </w:r>
            <w:r w:rsidRPr="00331377">
              <w:rPr>
                <w:color w:val="2D2D2D"/>
                <w:sz w:val="15"/>
                <w:szCs w:val="15"/>
              </w:rPr>
              <w:br/>
              <w:t>Индикатор 5.18</w:t>
            </w:r>
            <w:r w:rsidRPr="00331377">
              <w:rPr>
                <w:color w:val="2D2D2D"/>
                <w:sz w:val="15"/>
                <w:szCs w:val="15"/>
              </w:rPr>
              <w:br/>
              <w:t>Индикатор 5.19</w:t>
            </w:r>
            <w:r w:rsidRPr="00331377">
              <w:rPr>
                <w:color w:val="2D2D2D"/>
                <w:sz w:val="15"/>
                <w:szCs w:val="15"/>
              </w:rPr>
              <w:br/>
              <w:t>Индикатор 5.21</w:t>
            </w:r>
          </w:p>
        </w:tc>
      </w:tr>
    </w:tbl>
    <w:p w:rsidR="00D44501" w:rsidRPr="007C62B5" w:rsidRDefault="00D44501" w:rsidP="00D44501">
      <w:pPr>
        <w:tabs>
          <w:tab w:val="left" w:pos="1276"/>
        </w:tabs>
        <w:autoSpaceDE w:val="0"/>
        <w:autoSpaceDN w:val="0"/>
        <w:adjustRightInd w:val="0"/>
        <w:ind w:firstLine="709"/>
        <w:jc w:val="both"/>
      </w:pPr>
      <w:r w:rsidRPr="007C62B5">
        <w:t xml:space="preserve">                                                                                                                                                      ».</w:t>
      </w:r>
    </w:p>
    <w:p w:rsidR="009835DE" w:rsidRDefault="009835DE" w:rsidP="00CE65F8">
      <w:pPr>
        <w:tabs>
          <w:tab w:val="left" w:pos="1276"/>
        </w:tabs>
        <w:autoSpaceDE w:val="0"/>
        <w:autoSpaceDN w:val="0"/>
        <w:adjustRightInd w:val="0"/>
        <w:jc w:val="both"/>
      </w:pPr>
    </w:p>
    <w:p w:rsidR="00D44501" w:rsidRDefault="00D44501" w:rsidP="00D44501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7019D0">
        <w:t>9</w:t>
      </w:r>
      <w:r w:rsidR="00CE65F8">
        <w:t>.11</w:t>
      </w:r>
      <w:r w:rsidRPr="007019D0">
        <w:t xml:space="preserve">. </w:t>
      </w:r>
      <w:r w:rsidRPr="00362E86">
        <w:rPr>
          <w:color w:val="000000" w:themeColor="text1"/>
        </w:rPr>
        <w:t xml:space="preserve">Пункт </w:t>
      </w:r>
      <w:r>
        <w:rPr>
          <w:color w:val="000000" w:themeColor="text1"/>
        </w:rPr>
        <w:t>2.32 таблицы</w:t>
      </w:r>
      <w:r w:rsidRPr="00362E86">
        <w:rPr>
          <w:color w:val="000000" w:themeColor="text1"/>
        </w:rPr>
        <w:t xml:space="preserve"> подраздела 11.2.1 раздела 11 приложения </w:t>
      </w:r>
      <w:r w:rsidRPr="00362E86">
        <w:rPr>
          <w:color w:val="000000" w:themeColor="text1"/>
        </w:rPr>
        <w:br/>
        <w:t>к постановлению изложить в следующей редакции</w:t>
      </w:r>
      <w:r>
        <w:rPr>
          <w:color w:val="000000" w:themeColor="text1"/>
        </w:rPr>
        <w:t>:</w:t>
      </w:r>
    </w:p>
    <w:p w:rsidR="00D44501" w:rsidRDefault="00D44501" w:rsidP="00D44501">
      <w:pPr>
        <w:tabs>
          <w:tab w:val="left" w:pos="1276"/>
        </w:tabs>
        <w:autoSpaceDE w:val="0"/>
        <w:autoSpaceDN w:val="0"/>
        <w:adjustRightInd w:val="0"/>
        <w:jc w:val="both"/>
        <w:rPr>
          <w:color w:val="000000" w:themeColor="text1"/>
        </w:rPr>
      </w:pPr>
      <w:r>
        <w:rPr>
          <w:color w:val="000000" w:themeColor="text1"/>
        </w:rPr>
        <w:t>«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3"/>
        <w:gridCol w:w="1057"/>
        <w:gridCol w:w="575"/>
        <w:gridCol w:w="425"/>
        <w:gridCol w:w="486"/>
        <w:gridCol w:w="432"/>
        <w:gridCol w:w="648"/>
        <w:gridCol w:w="716"/>
        <w:gridCol w:w="411"/>
        <w:gridCol w:w="284"/>
        <w:gridCol w:w="567"/>
        <w:gridCol w:w="709"/>
        <w:gridCol w:w="708"/>
        <w:gridCol w:w="709"/>
        <w:gridCol w:w="284"/>
        <w:gridCol w:w="708"/>
        <w:gridCol w:w="851"/>
      </w:tblGrid>
      <w:tr w:rsidR="00D44501" w:rsidRPr="00C61D88" w:rsidTr="00D44501">
        <w:trPr>
          <w:trHeight w:val="1870"/>
        </w:trPr>
        <w:tc>
          <w:tcPr>
            <w:tcW w:w="35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4501" w:rsidRPr="00D44501" w:rsidRDefault="00D44501" w:rsidP="00D44501">
            <w:pPr>
              <w:ind w:left="-85" w:right="-85"/>
              <w:jc w:val="center"/>
              <w:rPr>
                <w:sz w:val="14"/>
                <w:szCs w:val="14"/>
              </w:rPr>
            </w:pPr>
            <w:r w:rsidRPr="00D44501">
              <w:rPr>
                <w:sz w:val="14"/>
                <w:szCs w:val="14"/>
              </w:rPr>
              <w:t>2.32.</w:t>
            </w:r>
          </w:p>
        </w:tc>
        <w:tc>
          <w:tcPr>
            <w:tcW w:w="105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4501" w:rsidRPr="00D44501" w:rsidRDefault="00D44501" w:rsidP="00BF05B9">
            <w:pPr>
              <w:ind w:left="-85" w:right="-85"/>
              <w:rPr>
                <w:sz w:val="14"/>
                <w:szCs w:val="14"/>
              </w:rPr>
            </w:pPr>
            <w:r w:rsidRPr="00D44501">
              <w:rPr>
                <w:sz w:val="14"/>
                <w:szCs w:val="14"/>
              </w:rPr>
              <w:t xml:space="preserve">Строительство здания государственного бюджетного учреждения здравоохранения </w:t>
            </w:r>
            <w:r w:rsidR="00BF05B9">
              <w:rPr>
                <w:sz w:val="14"/>
                <w:szCs w:val="14"/>
              </w:rPr>
              <w:t>«</w:t>
            </w:r>
            <w:r w:rsidRPr="00D44501">
              <w:rPr>
                <w:sz w:val="14"/>
                <w:szCs w:val="14"/>
              </w:rPr>
              <w:t xml:space="preserve">Детская городская больница </w:t>
            </w:r>
            <w:r w:rsidR="00BF05B9">
              <w:rPr>
                <w:sz w:val="14"/>
                <w:szCs w:val="14"/>
              </w:rPr>
              <w:t>№</w:t>
            </w:r>
            <w:r w:rsidRPr="00D44501">
              <w:rPr>
                <w:sz w:val="14"/>
                <w:szCs w:val="14"/>
              </w:rPr>
              <w:t xml:space="preserve"> 1</w:t>
            </w:r>
            <w:r w:rsidR="00BF05B9">
              <w:rPr>
                <w:sz w:val="14"/>
                <w:szCs w:val="14"/>
              </w:rPr>
              <w:t>»</w:t>
            </w:r>
            <w:r w:rsidRPr="00D44501">
              <w:rPr>
                <w:sz w:val="14"/>
                <w:szCs w:val="14"/>
              </w:rPr>
              <w:t xml:space="preserve"> по адресу: Авангардная ул., д. 14, литера</w:t>
            </w:r>
            <w:proofErr w:type="gramStart"/>
            <w:r w:rsidRPr="00D44501">
              <w:rPr>
                <w:sz w:val="14"/>
                <w:szCs w:val="14"/>
              </w:rPr>
              <w:t xml:space="preserve"> А</w:t>
            </w:r>
            <w:proofErr w:type="gramEnd"/>
            <w:r w:rsidRPr="00D44501">
              <w:rPr>
                <w:sz w:val="14"/>
                <w:szCs w:val="14"/>
              </w:rPr>
              <w:t>, для размещения детского центра хирургии врожденных пороков развития и восстановительного лечения</w:t>
            </w:r>
          </w:p>
        </w:tc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4501" w:rsidRPr="00D44501" w:rsidRDefault="00D44501" w:rsidP="00D44501">
            <w:pPr>
              <w:ind w:left="-85" w:right="-85"/>
              <w:jc w:val="center"/>
              <w:rPr>
                <w:sz w:val="14"/>
                <w:szCs w:val="14"/>
              </w:rPr>
            </w:pPr>
            <w:r w:rsidRPr="00D44501">
              <w:rPr>
                <w:sz w:val="14"/>
                <w:szCs w:val="14"/>
              </w:rPr>
              <w:t>Комитет по строительству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4501" w:rsidRPr="00D44501" w:rsidRDefault="00D44501" w:rsidP="00D44501">
            <w:pPr>
              <w:ind w:left="-85" w:right="-85"/>
              <w:jc w:val="center"/>
              <w:rPr>
                <w:sz w:val="14"/>
                <w:szCs w:val="14"/>
              </w:rPr>
            </w:pPr>
            <w:r w:rsidRPr="00D44501">
              <w:rPr>
                <w:sz w:val="14"/>
                <w:szCs w:val="14"/>
              </w:rPr>
              <w:t>250 коек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4501" w:rsidRPr="00D44501" w:rsidRDefault="00D44501" w:rsidP="00D44501">
            <w:pPr>
              <w:ind w:left="-85" w:right="-85"/>
              <w:jc w:val="center"/>
              <w:rPr>
                <w:sz w:val="14"/>
                <w:szCs w:val="14"/>
              </w:rPr>
            </w:pPr>
            <w:r w:rsidRPr="00D44501">
              <w:rPr>
                <w:sz w:val="14"/>
                <w:szCs w:val="14"/>
              </w:rPr>
              <w:t>СМР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4501" w:rsidRPr="00D44501" w:rsidRDefault="00D44501" w:rsidP="00D44501">
            <w:pPr>
              <w:ind w:left="-85" w:right="-85"/>
              <w:jc w:val="center"/>
              <w:rPr>
                <w:sz w:val="14"/>
                <w:szCs w:val="14"/>
              </w:rPr>
            </w:pPr>
            <w:r w:rsidRPr="00D44501">
              <w:rPr>
                <w:sz w:val="14"/>
                <w:szCs w:val="14"/>
              </w:rPr>
              <w:t>2020-2023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44501" w:rsidRPr="00D44501" w:rsidRDefault="00D44501" w:rsidP="00D44501">
            <w:pPr>
              <w:ind w:left="-85" w:right="-85"/>
              <w:jc w:val="center"/>
              <w:rPr>
                <w:sz w:val="14"/>
                <w:szCs w:val="14"/>
              </w:rPr>
            </w:pPr>
            <w:r w:rsidRPr="00D44501">
              <w:rPr>
                <w:sz w:val="14"/>
                <w:szCs w:val="14"/>
              </w:rPr>
              <w:t>5714298,3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44501" w:rsidRPr="00D44501" w:rsidRDefault="00D44501" w:rsidP="00D44501">
            <w:pPr>
              <w:ind w:left="-85" w:right="-85"/>
              <w:jc w:val="center"/>
              <w:rPr>
                <w:sz w:val="14"/>
                <w:szCs w:val="14"/>
              </w:rPr>
            </w:pPr>
            <w:r w:rsidRPr="00D44501">
              <w:rPr>
                <w:sz w:val="14"/>
                <w:szCs w:val="14"/>
              </w:rPr>
              <w:t>5641934,7</w:t>
            </w:r>
          </w:p>
        </w:tc>
        <w:tc>
          <w:tcPr>
            <w:tcW w:w="4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4501" w:rsidRPr="00D44501" w:rsidRDefault="00D44501" w:rsidP="00D44501">
            <w:pPr>
              <w:ind w:left="-85" w:right="-85"/>
              <w:jc w:val="center"/>
              <w:rPr>
                <w:sz w:val="14"/>
                <w:szCs w:val="14"/>
              </w:rPr>
            </w:pPr>
            <w:r w:rsidRPr="00D44501">
              <w:rPr>
                <w:sz w:val="14"/>
                <w:szCs w:val="14"/>
              </w:rPr>
              <w:t>Бюджет Санкт-Петербурга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44501" w:rsidRPr="00D44501" w:rsidRDefault="00D44501" w:rsidP="00D44501">
            <w:pPr>
              <w:ind w:left="-85" w:right="-85"/>
              <w:jc w:val="center"/>
              <w:rPr>
                <w:sz w:val="14"/>
                <w:szCs w:val="14"/>
              </w:rPr>
            </w:pPr>
            <w:r w:rsidRPr="00D44501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44501" w:rsidRPr="00D44501" w:rsidRDefault="00D44501" w:rsidP="00D44501">
            <w:pPr>
              <w:ind w:left="-85" w:right="-85"/>
              <w:jc w:val="center"/>
              <w:rPr>
                <w:sz w:val="14"/>
                <w:szCs w:val="14"/>
              </w:rPr>
            </w:pPr>
            <w:r w:rsidRPr="00D44501">
              <w:rPr>
                <w:sz w:val="14"/>
                <w:szCs w:val="14"/>
              </w:rPr>
              <w:t>97082,7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4501" w:rsidRPr="00D44501" w:rsidRDefault="00D44501" w:rsidP="00D44501">
            <w:pPr>
              <w:ind w:left="-85" w:right="-85"/>
              <w:jc w:val="center"/>
              <w:rPr>
                <w:sz w:val="14"/>
                <w:szCs w:val="14"/>
              </w:rPr>
            </w:pPr>
            <w:r w:rsidRPr="00D44501">
              <w:rPr>
                <w:sz w:val="14"/>
                <w:szCs w:val="14"/>
              </w:rPr>
              <w:t>494864,1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4501" w:rsidRPr="00D44501" w:rsidRDefault="00D44501" w:rsidP="00D44501">
            <w:pPr>
              <w:ind w:left="-85" w:right="-85"/>
              <w:jc w:val="center"/>
              <w:rPr>
                <w:sz w:val="14"/>
                <w:szCs w:val="14"/>
              </w:rPr>
            </w:pPr>
            <w:r w:rsidRPr="00D44501">
              <w:rPr>
                <w:sz w:val="14"/>
                <w:szCs w:val="14"/>
              </w:rPr>
              <w:t>1157441,8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4501" w:rsidRPr="00D44501" w:rsidRDefault="00D44501" w:rsidP="00D44501">
            <w:pPr>
              <w:ind w:left="-85" w:right="-85"/>
              <w:jc w:val="center"/>
              <w:rPr>
                <w:sz w:val="14"/>
                <w:szCs w:val="14"/>
              </w:rPr>
            </w:pPr>
            <w:r w:rsidRPr="00D44501">
              <w:rPr>
                <w:sz w:val="14"/>
                <w:szCs w:val="14"/>
              </w:rPr>
              <w:t>3990128,8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4501" w:rsidRPr="00714D8B" w:rsidRDefault="00D44501" w:rsidP="00814C6E">
            <w:pPr>
              <w:ind w:left="-85" w:right="-8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4501" w:rsidRPr="00D44501" w:rsidRDefault="00D44501" w:rsidP="00D44501">
            <w:pPr>
              <w:ind w:left="-85" w:right="-85"/>
              <w:jc w:val="center"/>
              <w:rPr>
                <w:sz w:val="14"/>
                <w:szCs w:val="14"/>
              </w:rPr>
            </w:pPr>
            <w:r w:rsidRPr="00D44501">
              <w:rPr>
                <w:sz w:val="14"/>
                <w:szCs w:val="14"/>
              </w:rPr>
              <w:t>5739517,4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4501" w:rsidRPr="00714D8B" w:rsidRDefault="00331377" w:rsidP="00814C6E">
            <w:pPr>
              <w:ind w:left="-85" w:right="-85"/>
              <w:jc w:val="center"/>
              <w:rPr>
                <w:sz w:val="14"/>
                <w:szCs w:val="14"/>
              </w:rPr>
            </w:pPr>
            <w:r w:rsidRPr="00331377">
              <w:rPr>
                <w:color w:val="2D2D2D"/>
                <w:sz w:val="15"/>
                <w:szCs w:val="15"/>
              </w:rPr>
              <w:t>Целевой показатель 1</w:t>
            </w:r>
            <w:r w:rsidRPr="00331377">
              <w:rPr>
                <w:color w:val="2D2D2D"/>
                <w:sz w:val="15"/>
                <w:szCs w:val="15"/>
              </w:rPr>
              <w:br/>
              <w:t>Целевой показатель 2</w:t>
            </w:r>
            <w:r w:rsidRPr="00331377">
              <w:rPr>
                <w:color w:val="2D2D2D"/>
                <w:sz w:val="15"/>
                <w:szCs w:val="15"/>
              </w:rPr>
              <w:br/>
              <w:t>Целевой показатель 3</w:t>
            </w:r>
            <w:r w:rsidRPr="00331377">
              <w:rPr>
                <w:color w:val="2D2D2D"/>
                <w:sz w:val="15"/>
                <w:szCs w:val="15"/>
              </w:rPr>
              <w:br/>
              <w:t>Целевой показатель 4</w:t>
            </w:r>
            <w:r w:rsidRPr="00331377">
              <w:rPr>
                <w:color w:val="2D2D2D"/>
                <w:sz w:val="15"/>
                <w:szCs w:val="15"/>
              </w:rPr>
              <w:br/>
              <w:t>Целевой показатель 10</w:t>
            </w:r>
            <w:r w:rsidRPr="00331377">
              <w:rPr>
                <w:color w:val="2D2D2D"/>
                <w:sz w:val="15"/>
                <w:szCs w:val="15"/>
              </w:rPr>
              <w:br/>
              <w:t>Целевой показатель 12</w:t>
            </w:r>
            <w:r w:rsidRPr="00331377">
              <w:rPr>
                <w:color w:val="2D2D2D"/>
                <w:sz w:val="15"/>
                <w:szCs w:val="15"/>
              </w:rPr>
              <w:br/>
              <w:t>Целевой показатель 13</w:t>
            </w:r>
            <w:r w:rsidRPr="00331377">
              <w:rPr>
                <w:color w:val="2D2D2D"/>
                <w:sz w:val="15"/>
                <w:szCs w:val="15"/>
              </w:rPr>
              <w:br/>
              <w:t>Целевой показатель 14</w:t>
            </w:r>
            <w:r w:rsidRPr="00331377">
              <w:rPr>
                <w:color w:val="2D2D2D"/>
                <w:sz w:val="15"/>
                <w:szCs w:val="15"/>
              </w:rPr>
              <w:br/>
              <w:t>Индикатор 5.10</w:t>
            </w:r>
            <w:r w:rsidRPr="00331377">
              <w:rPr>
                <w:color w:val="2D2D2D"/>
                <w:sz w:val="15"/>
                <w:szCs w:val="15"/>
              </w:rPr>
              <w:br/>
              <w:t>Индикатор 5.11</w:t>
            </w:r>
            <w:r w:rsidRPr="00331377">
              <w:rPr>
                <w:color w:val="2D2D2D"/>
                <w:sz w:val="15"/>
                <w:szCs w:val="15"/>
              </w:rPr>
              <w:br/>
              <w:t>Индикатор 5.12</w:t>
            </w:r>
            <w:r w:rsidRPr="00331377">
              <w:rPr>
                <w:color w:val="2D2D2D"/>
                <w:sz w:val="15"/>
                <w:szCs w:val="15"/>
              </w:rPr>
              <w:br/>
              <w:t>Индикатор 5.13</w:t>
            </w:r>
            <w:r w:rsidRPr="00331377">
              <w:rPr>
                <w:color w:val="2D2D2D"/>
                <w:sz w:val="15"/>
                <w:szCs w:val="15"/>
              </w:rPr>
              <w:br/>
              <w:t xml:space="preserve">Индикатор </w:t>
            </w:r>
            <w:r w:rsidRPr="00331377">
              <w:rPr>
                <w:color w:val="2D2D2D"/>
                <w:sz w:val="15"/>
                <w:szCs w:val="15"/>
              </w:rPr>
              <w:lastRenderedPageBreak/>
              <w:t>5.14</w:t>
            </w:r>
            <w:r w:rsidRPr="00331377">
              <w:rPr>
                <w:color w:val="2D2D2D"/>
                <w:sz w:val="15"/>
                <w:szCs w:val="15"/>
              </w:rPr>
              <w:br/>
              <w:t>Индикатор 5.17</w:t>
            </w:r>
            <w:r w:rsidRPr="00331377">
              <w:rPr>
                <w:color w:val="2D2D2D"/>
                <w:sz w:val="15"/>
                <w:szCs w:val="15"/>
              </w:rPr>
              <w:br/>
              <w:t>Индикатор 5.18</w:t>
            </w:r>
            <w:r w:rsidRPr="00331377">
              <w:rPr>
                <w:color w:val="2D2D2D"/>
                <w:sz w:val="15"/>
                <w:szCs w:val="15"/>
              </w:rPr>
              <w:br/>
              <w:t>Индикатор 5.19</w:t>
            </w:r>
            <w:r w:rsidRPr="00331377">
              <w:rPr>
                <w:color w:val="2D2D2D"/>
                <w:sz w:val="15"/>
                <w:szCs w:val="15"/>
              </w:rPr>
              <w:br/>
              <w:t>Индикатор 5.21</w:t>
            </w:r>
          </w:p>
        </w:tc>
      </w:tr>
    </w:tbl>
    <w:p w:rsidR="00D44501" w:rsidRPr="007C62B5" w:rsidRDefault="00D44501" w:rsidP="00D44501">
      <w:pPr>
        <w:tabs>
          <w:tab w:val="left" w:pos="1276"/>
        </w:tabs>
        <w:autoSpaceDE w:val="0"/>
        <w:autoSpaceDN w:val="0"/>
        <w:adjustRightInd w:val="0"/>
        <w:ind w:firstLine="709"/>
        <w:jc w:val="both"/>
      </w:pPr>
      <w:r w:rsidRPr="007C62B5">
        <w:lastRenderedPageBreak/>
        <w:t xml:space="preserve">                                                                                                                                                      ».</w:t>
      </w:r>
    </w:p>
    <w:p w:rsidR="00E20EB7" w:rsidRDefault="00E20EB7" w:rsidP="00E20EB7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7019D0">
        <w:t>9</w:t>
      </w:r>
      <w:r w:rsidR="00CE65F8">
        <w:t>.12</w:t>
      </w:r>
      <w:r w:rsidRPr="007019D0">
        <w:t xml:space="preserve">. </w:t>
      </w:r>
      <w:r w:rsidRPr="00362E86">
        <w:rPr>
          <w:color w:val="000000" w:themeColor="text1"/>
        </w:rPr>
        <w:t xml:space="preserve">Пункт </w:t>
      </w:r>
      <w:r>
        <w:rPr>
          <w:color w:val="000000" w:themeColor="text1"/>
        </w:rPr>
        <w:t>2.38 таблицы</w:t>
      </w:r>
      <w:r w:rsidRPr="00362E86">
        <w:rPr>
          <w:color w:val="000000" w:themeColor="text1"/>
        </w:rPr>
        <w:t xml:space="preserve"> подраздела 11.2.1 раздела 11 приложения </w:t>
      </w:r>
      <w:r w:rsidRPr="00362E86">
        <w:rPr>
          <w:color w:val="000000" w:themeColor="text1"/>
        </w:rPr>
        <w:br/>
        <w:t>к постановлению изложить в следующей редакции</w:t>
      </w:r>
      <w:r>
        <w:rPr>
          <w:color w:val="000000" w:themeColor="text1"/>
        </w:rPr>
        <w:t>:</w:t>
      </w:r>
    </w:p>
    <w:p w:rsidR="00E20EB7" w:rsidRDefault="00E20EB7" w:rsidP="00E20EB7">
      <w:pPr>
        <w:tabs>
          <w:tab w:val="left" w:pos="1276"/>
        </w:tabs>
        <w:autoSpaceDE w:val="0"/>
        <w:autoSpaceDN w:val="0"/>
        <w:adjustRightInd w:val="0"/>
        <w:jc w:val="both"/>
        <w:rPr>
          <w:color w:val="000000" w:themeColor="text1"/>
        </w:rPr>
      </w:pPr>
      <w:r>
        <w:rPr>
          <w:color w:val="000000" w:themeColor="text1"/>
        </w:rPr>
        <w:t>«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3"/>
        <w:gridCol w:w="1057"/>
        <w:gridCol w:w="575"/>
        <w:gridCol w:w="425"/>
        <w:gridCol w:w="486"/>
        <w:gridCol w:w="432"/>
        <w:gridCol w:w="648"/>
        <w:gridCol w:w="716"/>
        <w:gridCol w:w="411"/>
        <w:gridCol w:w="567"/>
        <w:gridCol w:w="567"/>
        <w:gridCol w:w="709"/>
        <w:gridCol w:w="709"/>
        <w:gridCol w:w="283"/>
        <w:gridCol w:w="284"/>
        <w:gridCol w:w="850"/>
        <w:gridCol w:w="851"/>
      </w:tblGrid>
      <w:tr w:rsidR="00E25D2B" w:rsidRPr="00C61D88" w:rsidTr="00E25D2B">
        <w:trPr>
          <w:trHeight w:val="1870"/>
        </w:trPr>
        <w:tc>
          <w:tcPr>
            <w:tcW w:w="35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5D2B" w:rsidRPr="00E20EB7" w:rsidRDefault="00E25D2B" w:rsidP="00E20EB7">
            <w:pPr>
              <w:ind w:left="-85" w:right="-85"/>
              <w:jc w:val="center"/>
              <w:rPr>
                <w:sz w:val="14"/>
                <w:szCs w:val="14"/>
              </w:rPr>
            </w:pPr>
            <w:r w:rsidRPr="00E20EB7">
              <w:rPr>
                <w:sz w:val="14"/>
                <w:szCs w:val="14"/>
              </w:rPr>
              <w:t>2.38.</w:t>
            </w:r>
          </w:p>
        </w:tc>
        <w:tc>
          <w:tcPr>
            <w:tcW w:w="105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D2B" w:rsidRPr="00E20EB7" w:rsidRDefault="00E25D2B" w:rsidP="00BF05B9">
            <w:pPr>
              <w:ind w:left="-85" w:right="-85"/>
              <w:jc w:val="center"/>
              <w:rPr>
                <w:sz w:val="14"/>
                <w:szCs w:val="14"/>
              </w:rPr>
            </w:pPr>
            <w:r w:rsidRPr="00E20EB7">
              <w:rPr>
                <w:sz w:val="14"/>
                <w:szCs w:val="14"/>
              </w:rPr>
              <w:t xml:space="preserve">Строительство здания амбулаторно-поликлинического корпуса </w:t>
            </w:r>
            <w:r w:rsidR="00BF05B9">
              <w:rPr>
                <w:sz w:val="14"/>
                <w:szCs w:val="14"/>
              </w:rPr>
              <w:br/>
            </w:r>
            <w:r w:rsidRPr="00E20EB7">
              <w:rPr>
                <w:sz w:val="14"/>
                <w:szCs w:val="14"/>
              </w:rPr>
              <w:t xml:space="preserve">ГБУЗ </w:t>
            </w:r>
            <w:r w:rsidR="00BF05B9">
              <w:rPr>
                <w:sz w:val="14"/>
                <w:szCs w:val="14"/>
              </w:rPr>
              <w:t>«</w:t>
            </w:r>
            <w:r w:rsidRPr="00E20EB7">
              <w:rPr>
                <w:sz w:val="14"/>
                <w:szCs w:val="14"/>
              </w:rPr>
              <w:t>Санкт-Петербургский клинический научно-практический центр специализированных видов медицинской помощи (онкологический)</w:t>
            </w:r>
            <w:r w:rsidR="00BF05B9">
              <w:rPr>
                <w:sz w:val="14"/>
                <w:szCs w:val="14"/>
              </w:rPr>
              <w:t>»</w:t>
            </w:r>
            <w:r w:rsidRPr="00E20EB7">
              <w:rPr>
                <w:sz w:val="14"/>
                <w:szCs w:val="14"/>
              </w:rPr>
              <w:t xml:space="preserve"> по адресу: Санкт-Петербург, пос. Песочный, Ленинградская ул., д. 68а, литера</w:t>
            </w:r>
            <w:proofErr w:type="gramStart"/>
            <w:r w:rsidRPr="00E20EB7">
              <w:rPr>
                <w:sz w:val="14"/>
                <w:szCs w:val="14"/>
              </w:rPr>
              <w:t xml:space="preserve"> А</w:t>
            </w:r>
            <w:proofErr w:type="gramEnd"/>
            <w:r w:rsidRPr="00E20EB7">
              <w:rPr>
                <w:sz w:val="14"/>
                <w:szCs w:val="14"/>
              </w:rPr>
              <w:t>, включая разработку проектной документации стадии РД</w:t>
            </w:r>
          </w:p>
        </w:tc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D2B" w:rsidRPr="00E20EB7" w:rsidRDefault="00E25D2B" w:rsidP="00E20EB7">
            <w:pPr>
              <w:ind w:left="-85" w:right="-85"/>
              <w:jc w:val="center"/>
              <w:rPr>
                <w:sz w:val="14"/>
                <w:szCs w:val="14"/>
              </w:rPr>
            </w:pPr>
            <w:r w:rsidRPr="00E20EB7">
              <w:rPr>
                <w:sz w:val="14"/>
                <w:szCs w:val="14"/>
              </w:rPr>
              <w:t>Комитет по строительству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D2B" w:rsidRDefault="00E25D2B" w:rsidP="00E20EB7">
            <w:pPr>
              <w:ind w:left="-85" w:right="-85"/>
              <w:jc w:val="center"/>
              <w:rPr>
                <w:sz w:val="14"/>
                <w:szCs w:val="14"/>
              </w:rPr>
            </w:pPr>
            <w:r w:rsidRPr="00E20EB7">
              <w:rPr>
                <w:sz w:val="14"/>
                <w:szCs w:val="14"/>
              </w:rPr>
              <w:t xml:space="preserve">600 </w:t>
            </w:r>
            <w:proofErr w:type="spellStart"/>
            <w:r w:rsidRPr="00E20EB7">
              <w:rPr>
                <w:sz w:val="14"/>
                <w:szCs w:val="14"/>
              </w:rPr>
              <w:t>посе</w:t>
            </w:r>
            <w:proofErr w:type="spellEnd"/>
          </w:p>
          <w:p w:rsidR="00E25D2B" w:rsidRPr="00E20EB7" w:rsidRDefault="00E25D2B" w:rsidP="00E20EB7">
            <w:pPr>
              <w:ind w:left="-85" w:right="-85"/>
              <w:jc w:val="center"/>
              <w:rPr>
                <w:sz w:val="14"/>
                <w:szCs w:val="14"/>
              </w:rPr>
            </w:pPr>
            <w:proofErr w:type="spellStart"/>
            <w:r w:rsidRPr="00E20EB7">
              <w:rPr>
                <w:sz w:val="14"/>
                <w:szCs w:val="14"/>
              </w:rPr>
              <w:t>щений</w:t>
            </w:r>
            <w:proofErr w:type="spellEnd"/>
            <w:r w:rsidRPr="00E20EB7">
              <w:rPr>
                <w:sz w:val="14"/>
                <w:szCs w:val="14"/>
              </w:rPr>
              <w:t xml:space="preserve"> в смену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5D2B" w:rsidRPr="00E20EB7" w:rsidRDefault="00E25D2B" w:rsidP="00E20EB7">
            <w:pPr>
              <w:ind w:left="-85" w:right="-85"/>
              <w:jc w:val="center"/>
              <w:rPr>
                <w:sz w:val="14"/>
                <w:szCs w:val="14"/>
              </w:rPr>
            </w:pPr>
            <w:r w:rsidRPr="00E20EB7">
              <w:rPr>
                <w:sz w:val="14"/>
                <w:szCs w:val="14"/>
              </w:rPr>
              <w:t>СМР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5D2B" w:rsidRPr="00E20EB7" w:rsidRDefault="00E25D2B" w:rsidP="00E20EB7">
            <w:pPr>
              <w:ind w:left="-85" w:right="-85"/>
              <w:jc w:val="center"/>
              <w:rPr>
                <w:sz w:val="14"/>
                <w:szCs w:val="14"/>
              </w:rPr>
            </w:pPr>
            <w:r w:rsidRPr="00E20EB7">
              <w:rPr>
                <w:sz w:val="14"/>
                <w:szCs w:val="14"/>
              </w:rPr>
              <w:t>2019-2022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5D2B" w:rsidRPr="00E20EB7" w:rsidRDefault="00E25D2B" w:rsidP="00E20EB7">
            <w:pPr>
              <w:ind w:left="-85" w:right="-85"/>
              <w:jc w:val="center"/>
              <w:rPr>
                <w:sz w:val="14"/>
                <w:szCs w:val="14"/>
              </w:rPr>
            </w:pPr>
            <w:r w:rsidRPr="00E20EB7">
              <w:rPr>
                <w:sz w:val="14"/>
                <w:szCs w:val="14"/>
              </w:rPr>
              <w:t>1408617,9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5D2B" w:rsidRPr="00E20EB7" w:rsidRDefault="00E25D2B" w:rsidP="00E20EB7">
            <w:pPr>
              <w:ind w:left="-85" w:right="-85"/>
              <w:jc w:val="center"/>
              <w:rPr>
                <w:sz w:val="14"/>
                <w:szCs w:val="14"/>
              </w:rPr>
            </w:pPr>
            <w:r w:rsidRPr="00E20EB7">
              <w:rPr>
                <w:sz w:val="14"/>
                <w:szCs w:val="14"/>
              </w:rPr>
              <w:t>1381266,8</w:t>
            </w:r>
          </w:p>
        </w:tc>
        <w:tc>
          <w:tcPr>
            <w:tcW w:w="4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D2B" w:rsidRPr="00E20EB7" w:rsidRDefault="00E25D2B" w:rsidP="00E20EB7">
            <w:pPr>
              <w:ind w:left="-85" w:right="-85"/>
              <w:jc w:val="center"/>
              <w:rPr>
                <w:sz w:val="14"/>
                <w:szCs w:val="14"/>
              </w:rPr>
            </w:pPr>
            <w:r w:rsidRPr="00E20EB7">
              <w:rPr>
                <w:sz w:val="14"/>
                <w:szCs w:val="14"/>
              </w:rPr>
              <w:t>Бюджет Санкт-Петербурга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5D2B" w:rsidRPr="00E20EB7" w:rsidRDefault="00E25D2B" w:rsidP="00E20EB7">
            <w:pPr>
              <w:ind w:left="-85" w:right="-85"/>
              <w:jc w:val="center"/>
              <w:rPr>
                <w:sz w:val="14"/>
                <w:szCs w:val="14"/>
              </w:rPr>
            </w:pPr>
            <w:r w:rsidRPr="00E20EB7">
              <w:rPr>
                <w:sz w:val="14"/>
                <w:szCs w:val="14"/>
              </w:rPr>
              <w:t>50000,0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5D2B" w:rsidRPr="00E20EB7" w:rsidRDefault="00E25D2B" w:rsidP="00E20EB7">
            <w:pPr>
              <w:ind w:left="-85" w:right="-85"/>
              <w:jc w:val="center"/>
              <w:rPr>
                <w:sz w:val="14"/>
                <w:szCs w:val="14"/>
              </w:rPr>
            </w:pPr>
            <w:r w:rsidRPr="00E20EB7">
              <w:rPr>
                <w:sz w:val="14"/>
                <w:szCs w:val="14"/>
              </w:rPr>
              <w:t>27351,1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5D2B" w:rsidRPr="00E20EB7" w:rsidRDefault="00E25D2B" w:rsidP="00E20EB7">
            <w:pPr>
              <w:ind w:left="-85" w:right="-85"/>
              <w:jc w:val="center"/>
              <w:rPr>
                <w:sz w:val="14"/>
                <w:szCs w:val="14"/>
              </w:rPr>
            </w:pPr>
            <w:r w:rsidRPr="00E20EB7">
              <w:rPr>
                <w:sz w:val="14"/>
                <w:szCs w:val="14"/>
              </w:rPr>
              <w:t>300000,0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5D2B" w:rsidRPr="00E20EB7" w:rsidRDefault="00E25D2B" w:rsidP="00E20EB7">
            <w:pPr>
              <w:ind w:left="-85" w:right="-85"/>
              <w:jc w:val="center"/>
              <w:rPr>
                <w:sz w:val="14"/>
                <w:szCs w:val="14"/>
              </w:rPr>
            </w:pPr>
            <w:r w:rsidRPr="00E20EB7">
              <w:rPr>
                <w:sz w:val="14"/>
                <w:szCs w:val="14"/>
              </w:rPr>
              <w:t>1075258,1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5D2B" w:rsidRPr="00714D8B" w:rsidRDefault="00E25D2B" w:rsidP="00814C6E">
            <w:pPr>
              <w:ind w:left="-85" w:right="-8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5D2B" w:rsidRPr="00714D8B" w:rsidRDefault="00E25D2B" w:rsidP="00814C6E">
            <w:pPr>
              <w:ind w:left="-85" w:right="-8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5D2B" w:rsidRPr="00E20EB7" w:rsidRDefault="00E25D2B" w:rsidP="00E20EB7">
            <w:pPr>
              <w:ind w:left="-85" w:right="-85"/>
              <w:jc w:val="center"/>
              <w:rPr>
                <w:sz w:val="14"/>
                <w:szCs w:val="14"/>
              </w:rPr>
            </w:pPr>
            <w:r w:rsidRPr="00E20EB7">
              <w:rPr>
                <w:sz w:val="14"/>
                <w:szCs w:val="14"/>
              </w:rPr>
              <w:t>1452609,2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5D2B" w:rsidRPr="00714D8B" w:rsidRDefault="00331377" w:rsidP="00814C6E">
            <w:pPr>
              <w:ind w:left="-85" w:right="-85"/>
              <w:jc w:val="center"/>
              <w:rPr>
                <w:sz w:val="14"/>
                <w:szCs w:val="14"/>
              </w:rPr>
            </w:pPr>
            <w:r w:rsidRPr="00331377">
              <w:rPr>
                <w:color w:val="2D2D2D"/>
                <w:sz w:val="15"/>
                <w:szCs w:val="15"/>
              </w:rPr>
              <w:t>Целевой показатель 1</w:t>
            </w:r>
            <w:r w:rsidRPr="00331377">
              <w:rPr>
                <w:color w:val="2D2D2D"/>
                <w:sz w:val="15"/>
                <w:szCs w:val="15"/>
              </w:rPr>
              <w:br/>
              <w:t>Целевой показатель 2</w:t>
            </w:r>
            <w:r w:rsidRPr="00331377">
              <w:rPr>
                <w:color w:val="2D2D2D"/>
                <w:sz w:val="15"/>
                <w:szCs w:val="15"/>
              </w:rPr>
              <w:br/>
              <w:t>Целевой показатель 3</w:t>
            </w:r>
            <w:r w:rsidRPr="00331377">
              <w:rPr>
                <w:color w:val="2D2D2D"/>
                <w:sz w:val="15"/>
                <w:szCs w:val="15"/>
              </w:rPr>
              <w:br/>
              <w:t>Целевой показатель 4</w:t>
            </w:r>
            <w:r w:rsidRPr="00331377">
              <w:rPr>
                <w:color w:val="2D2D2D"/>
                <w:sz w:val="15"/>
                <w:szCs w:val="15"/>
              </w:rPr>
              <w:br/>
              <w:t>Целевой показатель 10</w:t>
            </w:r>
            <w:r w:rsidRPr="00331377">
              <w:rPr>
                <w:color w:val="2D2D2D"/>
                <w:sz w:val="15"/>
                <w:szCs w:val="15"/>
              </w:rPr>
              <w:br/>
              <w:t>Целевой показатель 12</w:t>
            </w:r>
            <w:r w:rsidRPr="00331377">
              <w:rPr>
                <w:color w:val="2D2D2D"/>
                <w:sz w:val="15"/>
                <w:szCs w:val="15"/>
              </w:rPr>
              <w:br/>
              <w:t>Целевой показатель 13</w:t>
            </w:r>
            <w:r w:rsidRPr="00331377">
              <w:rPr>
                <w:color w:val="2D2D2D"/>
                <w:sz w:val="15"/>
                <w:szCs w:val="15"/>
              </w:rPr>
              <w:br/>
              <w:t>Целевой показатель 14</w:t>
            </w:r>
            <w:r w:rsidRPr="00331377">
              <w:rPr>
                <w:color w:val="2D2D2D"/>
                <w:sz w:val="15"/>
                <w:szCs w:val="15"/>
              </w:rPr>
              <w:br/>
              <w:t>Индикатор 5.10</w:t>
            </w:r>
            <w:r w:rsidRPr="00331377">
              <w:rPr>
                <w:color w:val="2D2D2D"/>
                <w:sz w:val="15"/>
                <w:szCs w:val="15"/>
              </w:rPr>
              <w:br/>
              <w:t>Индикатор 5.11</w:t>
            </w:r>
            <w:r w:rsidRPr="00331377">
              <w:rPr>
                <w:color w:val="2D2D2D"/>
                <w:sz w:val="15"/>
                <w:szCs w:val="15"/>
              </w:rPr>
              <w:br/>
              <w:t>Индикатор 5.12</w:t>
            </w:r>
            <w:r w:rsidRPr="00331377">
              <w:rPr>
                <w:color w:val="2D2D2D"/>
                <w:sz w:val="15"/>
                <w:szCs w:val="15"/>
              </w:rPr>
              <w:br/>
              <w:t>Индикатор 5.13</w:t>
            </w:r>
            <w:r w:rsidRPr="00331377">
              <w:rPr>
                <w:color w:val="2D2D2D"/>
                <w:sz w:val="15"/>
                <w:szCs w:val="15"/>
              </w:rPr>
              <w:br/>
              <w:t>Индикатор 5.14</w:t>
            </w:r>
            <w:r w:rsidRPr="00331377">
              <w:rPr>
                <w:color w:val="2D2D2D"/>
                <w:sz w:val="15"/>
                <w:szCs w:val="15"/>
              </w:rPr>
              <w:br/>
              <w:t>Индикатор 5.17</w:t>
            </w:r>
            <w:r w:rsidRPr="00331377">
              <w:rPr>
                <w:color w:val="2D2D2D"/>
                <w:sz w:val="15"/>
                <w:szCs w:val="15"/>
              </w:rPr>
              <w:br/>
              <w:t>Индикатор 5.18</w:t>
            </w:r>
            <w:r w:rsidRPr="00331377">
              <w:rPr>
                <w:color w:val="2D2D2D"/>
                <w:sz w:val="15"/>
                <w:szCs w:val="15"/>
              </w:rPr>
              <w:br/>
              <w:t>Индикатор 5.19</w:t>
            </w:r>
            <w:r w:rsidRPr="00331377">
              <w:rPr>
                <w:color w:val="2D2D2D"/>
                <w:sz w:val="15"/>
                <w:szCs w:val="15"/>
              </w:rPr>
              <w:br/>
              <w:t>Индикатор 5.21</w:t>
            </w:r>
          </w:p>
        </w:tc>
      </w:tr>
    </w:tbl>
    <w:p w:rsidR="00E20EB7" w:rsidRPr="007C62B5" w:rsidRDefault="00E20EB7" w:rsidP="00E20EB7">
      <w:pPr>
        <w:tabs>
          <w:tab w:val="left" w:pos="1276"/>
        </w:tabs>
        <w:autoSpaceDE w:val="0"/>
        <w:autoSpaceDN w:val="0"/>
        <w:adjustRightInd w:val="0"/>
        <w:ind w:firstLine="709"/>
        <w:jc w:val="both"/>
      </w:pPr>
      <w:r w:rsidRPr="007C62B5">
        <w:t xml:space="preserve">                                                                                                                                                      ».</w:t>
      </w:r>
    </w:p>
    <w:p w:rsidR="00696914" w:rsidRDefault="00696914" w:rsidP="00696914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7019D0">
        <w:t>9</w:t>
      </w:r>
      <w:r w:rsidR="00CE65F8">
        <w:t>.13</w:t>
      </w:r>
      <w:r w:rsidRPr="007019D0">
        <w:t xml:space="preserve">. </w:t>
      </w:r>
      <w:r w:rsidRPr="00362E86">
        <w:rPr>
          <w:color w:val="000000" w:themeColor="text1"/>
        </w:rPr>
        <w:t xml:space="preserve">Пункт </w:t>
      </w:r>
      <w:r>
        <w:rPr>
          <w:color w:val="000000" w:themeColor="text1"/>
        </w:rPr>
        <w:t>2.51 таблицы</w:t>
      </w:r>
      <w:r w:rsidRPr="00362E86">
        <w:rPr>
          <w:color w:val="000000" w:themeColor="text1"/>
        </w:rPr>
        <w:t xml:space="preserve"> подраздела 11.2.1 раздела 11 приложения </w:t>
      </w:r>
      <w:r w:rsidRPr="00362E86">
        <w:rPr>
          <w:color w:val="000000" w:themeColor="text1"/>
        </w:rPr>
        <w:br/>
        <w:t>к постановлению изложить в следующей редакции</w:t>
      </w:r>
      <w:r>
        <w:rPr>
          <w:color w:val="000000" w:themeColor="text1"/>
        </w:rPr>
        <w:t>:</w:t>
      </w:r>
    </w:p>
    <w:p w:rsidR="00696914" w:rsidRPr="00C61D88" w:rsidRDefault="00696914" w:rsidP="00696914">
      <w:pPr>
        <w:tabs>
          <w:tab w:val="left" w:pos="1276"/>
        </w:tabs>
        <w:autoSpaceDE w:val="0"/>
        <w:autoSpaceDN w:val="0"/>
        <w:adjustRightInd w:val="0"/>
        <w:jc w:val="both"/>
      </w:pPr>
      <w:r>
        <w:t>«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3"/>
        <w:gridCol w:w="1057"/>
        <w:gridCol w:w="704"/>
        <w:gridCol w:w="604"/>
        <w:gridCol w:w="486"/>
        <w:gridCol w:w="432"/>
        <w:gridCol w:w="648"/>
        <w:gridCol w:w="716"/>
        <w:gridCol w:w="740"/>
        <w:gridCol w:w="604"/>
        <w:gridCol w:w="756"/>
        <w:gridCol w:w="697"/>
        <w:gridCol w:w="272"/>
        <w:gridCol w:w="272"/>
        <w:gridCol w:w="272"/>
        <w:gridCol w:w="648"/>
        <w:gridCol w:w="662"/>
      </w:tblGrid>
      <w:tr w:rsidR="00696914" w:rsidRPr="00C61D88" w:rsidTr="00814C6E">
        <w:trPr>
          <w:trHeight w:val="461"/>
        </w:trPr>
        <w:tc>
          <w:tcPr>
            <w:tcW w:w="3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6914" w:rsidRPr="00696914" w:rsidRDefault="00696914" w:rsidP="00696914">
            <w:pPr>
              <w:ind w:left="-85" w:right="-85"/>
              <w:jc w:val="center"/>
              <w:rPr>
                <w:sz w:val="14"/>
                <w:szCs w:val="14"/>
              </w:rPr>
            </w:pPr>
            <w:r w:rsidRPr="00696914">
              <w:rPr>
                <w:sz w:val="14"/>
                <w:szCs w:val="14"/>
              </w:rPr>
              <w:t>2.51.</w:t>
            </w:r>
          </w:p>
        </w:tc>
        <w:tc>
          <w:tcPr>
            <w:tcW w:w="10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6914" w:rsidRPr="00696914" w:rsidRDefault="00696914" w:rsidP="00BF05B9">
            <w:pPr>
              <w:ind w:left="-85" w:right="-85"/>
              <w:jc w:val="center"/>
              <w:rPr>
                <w:sz w:val="14"/>
                <w:szCs w:val="14"/>
              </w:rPr>
            </w:pPr>
            <w:r w:rsidRPr="00696914">
              <w:rPr>
                <w:sz w:val="14"/>
                <w:szCs w:val="14"/>
              </w:rPr>
              <w:t xml:space="preserve">Строительство здания общежития квартирного типа для сотрудников ГБУЗ </w:t>
            </w:r>
            <w:r w:rsidR="00BF05B9">
              <w:rPr>
                <w:sz w:val="14"/>
                <w:szCs w:val="14"/>
              </w:rPr>
              <w:t>«</w:t>
            </w:r>
            <w:r w:rsidRPr="00696914">
              <w:rPr>
                <w:sz w:val="14"/>
                <w:szCs w:val="14"/>
              </w:rPr>
              <w:t xml:space="preserve">Городская больница </w:t>
            </w:r>
            <w:r w:rsidR="00BF05B9">
              <w:rPr>
                <w:sz w:val="14"/>
                <w:szCs w:val="14"/>
              </w:rPr>
              <w:t>«</w:t>
            </w:r>
            <w:r w:rsidRPr="00696914">
              <w:rPr>
                <w:sz w:val="14"/>
                <w:szCs w:val="14"/>
              </w:rPr>
              <w:t xml:space="preserve"> 40 Курортного района</w:t>
            </w:r>
            <w:r w:rsidR="00BF05B9">
              <w:rPr>
                <w:sz w:val="14"/>
                <w:szCs w:val="14"/>
              </w:rPr>
              <w:t>»</w:t>
            </w:r>
            <w:r w:rsidRPr="00696914">
              <w:rPr>
                <w:sz w:val="14"/>
                <w:szCs w:val="14"/>
              </w:rPr>
              <w:t xml:space="preserve"> по адресу: пос. Репино, Приморское шоссе, западнее дома </w:t>
            </w:r>
            <w:r w:rsidR="00BF05B9">
              <w:rPr>
                <w:sz w:val="14"/>
                <w:szCs w:val="14"/>
              </w:rPr>
              <w:t>№</w:t>
            </w:r>
            <w:r w:rsidRPr="00696914">
              <w:rPr>
                <w:sz w:val="14"/>
                <w:szCs w:val="14"/>
              </w:rPr>
              <w:t xml:space="preserve"> 423, корп. 2</w:t>
            </w:r>
          </w:p>
        </w:tc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6914" w:rsidRPr="00696914" w:rsidRDefault="00696914" w:rsidP="00696914">
            <w:pPr>
              <w:ind w:left="-85" w:right="-85"/>
              <w:jc w:val="center"/>
              <w:rPr>
                <w:sz w:val="14"/>
                <w:szCs w:val="14"/>
              </w:rPr>
            </w:pPr>
            <w:r w:rsidRPr="00696914">
              <w:rPr>
                <w:sz w:val="14"/>
                <w:szCs w:val="14"/>
              </w:rPr>
              <w:t>Комитет по строительству</w:t>
            </w:r>
          </w:p>
        </w:tc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6914" w:rsidRPr="00696914" w:rsidRDefault="00696914" w:rsidP="00696914">
            <w:pPr>
              <w:ind w:left="-85" w:right="-85"/>
              <w:jc w:val="center"/>
              <w:rPr>
                <w:sz w:val="14"/>
                <w:szCs w:val="14"/>
              </w:rPr>
            </w:pPr>
            <w:r w:rsidRPr="00696914">
              <w:rPr>
                <w:sz w:val="14"/>
                <w:szCs w:val="14"/>
              </w:rPr>
              <w:t>120 квартир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6914" w:rsidRPr="00696914" w:rsidRDefault="00696914" w:rsidP="00696914">
            <w:pPr>
              <w:ind w:left="-85" w:right="-85"/>
              <w:jc w:val="center"/>
              <w:rPr>
                <w:sz w:val="14"/>
                <w:szCs w:val="14"/>
              </w:rPr>
            </w:pPr>
            <w:r w:rsidRPr="00696914">
              <w:rPr>
                <w:sz w:val="14"/>
                <w:szCs w:val="14"/>
              </w:rPr>
              <w:t>ПИР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6914" w:rsidRPr="00696914" w:rsidRDefault="00696914" w:rsidP="00696914">
            <w:pPr>
              <w:ind w:left="-85" w:right="-85"/>
              <w:jc w:val="center"/>
              <w:rPr>
                <w:sz w:val="14"/>
                <w:szCs w:val="14"/>
              </w:rPr>
            </w:pPr>
            <w:r w:rsidRPr="00696914">
              <w:rPr>
                <w:sz w:val="14"/>
                <w:szCs w:val="14"/>
              </w:rPr>
              <w:t>2014-2019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6914" w:rsidRPr="00696914" w:rsidRDefault="00696914" w:rsidP="00696914">
            <w:pPr>
              <w:ind w:left="-85" w:right="-85"/>
              <w:jc w:val="center"/>
              <w:rPr>
                <w:sz w:val="14"/>
                <w:szCs w:val="14"/>
              </w:rPr>
            </w:pPr>
            <w:r w:rsidRPr="00696914">
              <w:rPr>
                <w:sz w:val="14"/>
                <w:szCs w:val="14"/>
              </w:rPr>
              <w:t>14748,3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6914" w:rsidRPr="00696914" w:rsidRDefault="00696914" w:rsidP="00696914">
            <w:pPr>
              <w:ind w:left="-85" w:right="-85"/>
              <w:jc w:val="center"/>
              <w:rPr>
                <w:sz w:val="14"/>
                <w:szCs w:val="14"/>
              </w:rPr>
            </w:pPr>
            <w:r w:rsidRPr="00696914">
              <w:rPr>
                <w:sz w:val="14"/>
                <w:szCs w:val="14"/>
              </w:rPr>
              <w:t>-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6914" w:rsidRPr="00696914" w:rsidRDefault="00696914" w:rsidP="00696914">
            <w:pPr>
              <w:ind w:left="-85" w:right="-85"/>
              <w:jc w:val="center"/>
              <w:rPr>
                <w:sz w:val="14"/>
                <w:szCs w:val="14"/>
              </w:rPr>
            </w:pPr>
            <w:r w:rsidRPr="00696914">
              <w:rPr>
                <w:sz w:val="14"/>
                <w:szCs w:val="14"/>
              </w:rPr>
              <w:t>Бюджет Санкт-Петербурга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6914" w:rsidRPr="00696914" w:rsidRDefault="00696914" w:rsidP="00696914">
            <w:pPr>
              <w:ind w:left="-85" w:right="-85"/>
              <w:jc w:val="center"/>
              <w:rPr>
                <w:sz w:val="14"/>
                <w:szCs w:val="14"/>
              </w:rPr>
            </w:pPr>
            <w:r w:rsidRPr="00696914">
              <w:rPr>
                <w:sz w:val="14"/>
                <w:szCs w:val="14"/>
              </w:rPr>
              <w:t>5906,1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6914" w:rsidRPr="00696914" w:rsidRDefault="00696914" w:rsidP="00696914">
            <w:pPr>
              <w:ind w:left="-85" w:right="-85"/>
              <w:jc w:val="center"/>
              <w:rPr>
                <w:sz w:val="14"/>
                <w:szCs w:val="14"/>
              </w:rPr>
            </w:pPr>
            <w:r w:rsidRPr="00696914">
              <w:rPr>
                <w:sz w:val="14"/>
                <w:szCs w:val="14"/>
              </w:rPr>
              <w:t>-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6914" w:rsidRPr="00696914" w:rsidRDefault="00696914" w:rsidP="00696914">
            <w:pPr>
              <w:ind w:left="-85" w:right="-85"/>
              <w:jc w:val="center"/>
              <w:rPr>
                <w:sz w:val="14"/>
                <w:szCs w:val="14"/>
              </w:rPr>
            </w:pPr>
            <w:r w:rsidRPr="00696914">
              <w:rPr>
                <w:sz w:val="14"/>
                <w:szCs w:val="14"/>
              </w:rPr>
              <w:t>-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6914" w:rsidRPr="00696914" w:rsidRDefault="00696914" w:rsidP="00696914">
            <w:pPr>
              <w:ind w:left="-85" w:right="-85"/>
              <w:jc w:val="center"/>
              <w:rPr>
                <w:sz w:val="14"/>
                <w:szCs w:val="14"/>
              </w:rPr>
            </w:pPr>
            <w:r w:rsidRPr="00696914">
              <w:rPr>
                <w:sz w:val="14"/>
                <w:szCs w:val="14"/>
              </w:rPr>
              <w:t>-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6914" w:rsidRPr="00696914" w:rsidRDefault="00696914" w:rsidP="00696914">
            <w:pPr>
              <w:ind w:left="-85" w:right="-85"/>
              <w:jc w:val="center"/>
              <w:rPr>
                <w:sz w:val="14"/>
                <w:szCs w:val="14"/>
              </w:rPr>
            </w:pPr>
            <w:r w:rsidRPr="00696914">
              <w:rPr>
                <w:sz w:val="14"/>
                <w:szCs w:val="14"/>
              </w:rPr>
              <w:t>-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6914" w:rsidRPr="00696914" w:rsidRDefault="00696914" w:rsidP="00696914">
            <w:pPr>
              <w:ind w:left="-85" w:right="-85"/>
              <w:jc w:val="center"/>
              <w:rPr>
                <w:sz w:val="14"/>
                <w:szCs w:val="14"/>
              </w:rPr>
            </w:pPr>
            <w:r w:rsidRPr="00696914">
              <w:rPr>
                <w:sz w:val="14"/>
                <w:szCs w:val="14"/>
              </w:rPr>
              <w:t>-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6914" w:rsidRPr="00696914" w:rsidRDefault="00696914" w:rsidP="00696914">
            <w:pPr>
              <w:ind w:left="-85" w:right="-85"/>
              <w:jc w:val="center"/>
              <w:rPr>
                <w:sz w:val="14"/>
                <w:szCs w:val="14"/>
              </w:rPr>
            </w:pPr>
            <w:r w:rsidRPr="00696914">
              <w:rPr>
                <w:sz w:val="14"/>
                <w:szCs w:val="14"/>
              </w:rPr>
              <w:t>5906,1</w:t>
            </w:r>
          </w:p>
        </w:tc>
        <w:tc>
          <w:tcPr>
            <w:tcW w:w="6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6914" w:rsidRPr="00386D6F" w:rsidRDefault="00331377" w:rsidP="00814C6E">
            <w:pPr>
              <w:ind w:left="-85" w:right="-85"/>
              <w:jc w:val="center"/>
              <w:rPr>
                <w:sz w:val="14"/>
                <w:szCs w:val="14"/>
              </w:rPr>
            </w:pPr>
            <w:r w:rsidRPr="00331377">
              <w:rPr>
                <w:color w:val="2D2D2D"/>
                <w:sz w:val="15"/>
                <w:szCs w:val="15"/>
              </w:rPr>
              <w:t>Целевой показатель 1</w:t>
            </w:r>
            <w:r w:rsidRPr="00331377">
              <w:rPr>
                <w:color w:val="2D2D2D"/>
                <w:sz w:val="15"/>
                <w:szCs w:val="15"/>
              </w:rPr>
              <w:br/>
              <w:t>Целевой показатель 2</w:t>
            </w:r>
            <w:r w:rsidRPr="00331377">
              <w:rPr>
                <w:color w:val="2D2D2D"/>
                <w:sz w:val="15"/>
                <w:szCs w:val="15"/>
              </w:rPr>
              <w:br/>
              <w:t>Целевой показатель 3</w:t>
            </w:r>
            <w:r w:rsidRPr="00331377">
              <w:rPr>
                <w:color w:val="2D2D2D"/>
                <w:sz w:val="15"/>
                <w:szCs w:val="15"/>
              </w:rPr>
              <w:br/>
              <w:t>Целевой показатель 4</w:t>
            </w:r>
            <w:r w:rsidRPr="00331377">
              <w:rPr>
                <w:color w:val="2D2D2D"/>
                <w:sz w:val="15"/>
                <w:szCs w:val="15"/>
              </w:rPr>
              <w:br/>
              <w:t>Целевой показатель 10</w:t>
            </w:r>
            <w:r w:rsidRPr="00331377">
              <w:rPr>
                <w:color w:val="2D2D2D"/>
                <w:sz w:val="15"/>
                <w:szCs w:val="15"/>
              </w:rPr>
              <w:br/>
              <w:t>Целевой показатель 12</w:t>
            </w:r>
            <w:r w:rsidRPr="00331377">
              <w:rPr>
                <w:color w:val="2D2D2D"/>
                <w:sz w:val="15"/>
                <w:szCs w:val="15"/>
              </w:rPr>
              <w:br/>
              <w:t>Целевой показатель 13</w:t>
            </w:r>
            <w:r w:rsidRPr="00331377">
              <w:rPr>
                <w:color w:val="2D2D2D"/>
                <w:sz w:val="15"/>
                <w:szCs w:val="15"/>
              </w:rPr>
              <w:br/>
              <w:t xml:space="preserve">Целевой </w:t>
            </w:r>
            <w:r w:rsidRPr="00331377">
              <w:rPr>
                <w:color w:val="2D2D2D"/>
                <w:sz w:val="15"/>
                <w:szCs w:val="15"/>
              </w:rPr>
              <w:lastRenderedPageBreak/>
              <w:t>показатель 14</w:t>
            </w:r>
            <w:r w:rsidRPr="00331377">
              <w:rPr>
                <w:color w:val="2D2D2D"/>
                <w:sz w:val="15"/>
                <w:szCs w:val="15"/>
              </w:rPr>
              <w:br/>
              <w:t>Индикатор 5.10</w:t>
            </w:r>
            <w:r w:rsidRPr="00331377">
              <w:rPr>
                <w:color w:val="2D2D2D"/>
                <w:sz w:val="15"/>
                <w:szCs w:val="15"/>
              </w:rPr>
              <w:br/>
              <w:t>Индикатор 5.11</w:t>
            </w:r>
            <w:r w:rsidRPr="00331377">
              <w:rPr>
                <w:color w:val="2D2D2D"/>
                <w:sz w:val="15"/>
                <w:szCs w:val="15"/>
              </w:rPr>
              <w:br/>
              <w:t>Индикатор 5.12</w:t>
            </w:r>
            <w:r w:rsidRPr="00331377">
              <w:rPr>
                <w:color w:val="2D2D2D"/>
                <w:sz w:val="15"/>
                <w:szCs w:val="15"/>
              </w:rPr>
              <w:br/>
              <w:t>Индикатор 5.13</w:t>
            </w:r>
            <w:r w:rsidRPr="00331377">
              <w:rPr>
                <w:color w:val="2D2D2D"/>
                <w:sz w:val="15"/>
                <w:szCs w:val="15"/>
              </w:rPr>
              <w:br/>
              <w:t>Индикатор 5.14</w:t>
            </w:r>
            <w:r w:rsidRPr="00331377">
              <w:rPr>
                <w:color w:val="2D2D2D"/>
                <w:sz w:val="15"/>
                <w:szCs w:val="15"/>
              </w:rPr>
              <w:br/>
              <w:t>Индикатор 5.17</w:t>
            </w:r>
            <w:r w:rsidRPr="00331377">
              <w:rPr>
                <w:color w:val="2D2D2D"/>
                <w:sz w:val="15"/>
                <w:szCs w:val="15"/>
              </w:rPr>
              <w:br/>
              <w:t>Индикатор 5.18</w:t>
            </w:r>
            <w:r w:rsidRPr="00331377">
              <w:rPr>
                <w:color w:val="2D2D2D"/>
                <w:sz w:val="15"/>
                <w:szCs w:val="15"/>
              </w:rPr>
              <w:br/>
              <w:t>Индикатор 5.19</w:t>
            </w:r>
            <w:r w:rsidRPr="00331377">
              <w:rPr>
                <w:color w:val="2D2D2D"/>
                <w:sz w:val="15"/>
                <w:szCs w:val="15"/>
              </w:rPr>
              <w:br/>
              <w:t>Индикатор 5.21</w:t>
            </w:r>
          </w:p>
        </w:tc>
      </w:tr>
      <w:tr w:rsidR="00696914" w:rsidRPr="00C61D88" w:rsidTr="00814C6E">
        <w:trPr>
          <w:trHeight w:val="461"/>
        </w:trPr>
        <w:tc>
          <w:tcPr>
            <w:tcW w:w="3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914" w:rsidRPr="00386D6F" w:rsidRDefault="00696914" w:rsidP="00814C6E">
            <w:pPr>
              <w:ind w:left="-85" w:right="-85"/>
              <w:jc w:val="center"/>
              <w:rPr>
                <w:sz w:val="14"/>
                <w:szCs w:val="14"/>
              </w:rPr>
            </w:pPr>
          </w:p>
        </w:tc>
        <w:tc>
          <w:tcPr>
            <w:tcW w:w="10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914" w:rsidRPr="00386D6F" w:rsidRDefault="00696914" w:rsidP="00814C6E">
            <w:pPr>
              <w:ind w:left="-85" w:right="-85"/>
              <w:jc w:val="center"/>
              <w:rPr>
                <w:sz w:val="14"/>
                <w:szCs w:val="14"/>
              </w:rPr>
            </w:pPr>
          </w:p>
        </w:tc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914" w:rsidRPr="00386D6F" w:rsidRDefault="00696914" w:rsidP="00814C6E">
            <w:pPr>
              <w:ind w:left="-85" w:right="-85"/>
              <w:jc w:val="center"/>
              <w:rPr>
                <w:sz w:val="14"/>
                <w:szCs w:val="14"/>
              </w:rPr>
            </w:pPr>
          </w:p>
        </w:tc>
        <w:tc>
          <w:tcPr>
            <w:tcW w:w="6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914" w:rsidRPr="00386D6F" w:rsidRDefault="00696914" w:rsidP="00814C6E">
            <w:pPr>
              <w:ind w:left="-85" w:right="-85"/>
              <w:jc w:val="center"/>
              <w:rPr>
                <w:sz w:val="14"/>
                <w:szCs w:val="14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6914" w:rsidRPr="00386D6F" w:rsidRDefault="00696914" w:rsidP="00814C6E">
            <w:pPr>
              <w:ind w:left="-85" w:right="-85"/>
              <w:jc w:val="center"/>
              <w:rPr>
                <w:sz w:val="14"/>
                <w:szCs w:val="14"/>
              </w:rPr>
            </w:pPr>
            <w:r w:rsidRPr="00696914">
              <w:rPr>
                <w:sz w:val="14"/>
                <w:szCs w:val="14"/>
              </w:rPr>
              <w:t>СМР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6914" w:rsidRPr="00386D6F" w:rsidRDefault="00696914" w:rsidP="00814C6E">
            <w:pPr>
              <w:ind w:left="-85" w:right="-85"/>
              <w:jc w:val="center"/>
              <w:rPr>
                <w:sz w:val="14"/>
                <w:szCs w:val="14"/>
              </w:rPr>
            </w:pPr>
            <w:r w:rsidRPr="00696914">
              <w:rPr>
                <w:sz w:val="14"/>
                <w:szCs w:val="14"/>
              </w:rPr>
              <w:t>2020-2021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6914" w:rsidRPr="00386D6F" w:rsidRDefault="00696914" w:rsidP="00814C6E">
            <w:pPr>
              <w:ind w:left="-85" w:right="-85"/>
              <w:jc w:val="center"/>
              <w:rPr>
                <w:sz w:val="14"/>
                <w:szCs w:val="14"/>
              </w:rPr>
            </w:pPr>
            <w:r w:rsidRPr="00696914">
              <w:rPr>
                <w:sz w:val="14"/>
                <w:szCs w:val="14"/>
              </w:rPr>
              <w:t>572186,2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6914" w:rsidRPr="00386D6F" w:rsidRDefault="00696914" w:rsidP="00814C6E">
            <w:pPr>
              <w:ind w:left="-85" w:right="-85"/>
              <w:jc w:val="center"/>
              <w:rPr>
                <w:sz w:val="14"/>
                <w:szCs w:val="14"/>
              </w:rPr>
            </w:pPr>
            <w:r w:rsidRPr="00696914">
              <w:rPr>
                <w:sz w:val="14"/>
                <w:szCs w:val="14"/>
              </w:rPr>
              <w:t>420179,6</w:t>
            </w:r>
          </w:p>
        </w:tc>
        <w:tc>
          <w:tcPr>
            <w:tcW w:w="7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6914" w:rsidRPr="00386D6F" w:rsidRDefault="00696914" w:rsidP="00814C6E">
            <w:pPr>
              <w:ind w:left="-85" w:right="-85"/>
              <w:jc w:val="center"/>
              <w:rPr>
                <w:sz w:val="14"/>
                <w:szCs w:val="14"/>
              </w:rPr>
            </w:pPr>
            <w:r w:rsidRPr="00696914">
              <w:rPr>
                <w:sz w:val="14"/>
                <w:szCs w:val="14"/>
              </w:rPr>
              <w:t>Бюджет Санкт-Петербурга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6914" w:rsidRPr="00386D6F" w:rsidRDefault="00696914" w:rsidP="00814C6E">
            <w:pPr>
              <w:ind w:left="-85" w:right="-85"/>
              <w:jc w:val="center"/>
              <w:rPr>
                <w:sz w:val="14"/>
                <w:szCs w:val="14"/>
              </w:rPr>
            </w:pPr>
            <w:r w:rsidRPr="00696914">
              <w:rPr>
                <w:sz w:val="14"/>
                <w:szCs w:val="14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6914" w:rsidRPr="00386D6F" w:rsidRDefault="00696914" w:rsidP="00814C6E">
            <w:pPr>
              <w:ind w:left="-85" w:right="-85"/>
              <w:jc w:val="center"/>
              <w:rPr>
                <w:sz w:val="14"/>
                <w:szCs w:val="14"/>
              </w:rPr>
            </w:pPr>
            <w:r w:rsidRPr="00696914">
              <w:rPr>
                <w:sz w:val="14"/>
                <w:szCs w:val="14"/>
              </w:rPr>
              <w:t>152006,6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6914" w:rsidRPr="00386D6F" w:rsidRDefault="00696914" w:rsidP="00814C6E">
            <w:pPr>
              <w:ind w:left="-85" w:right="-85"/>
              <w:jc w:val="center"/>
              <w:rPr>
                <w:sz w:val="14"/>
                <w:szCs w:val="14"/>
              </w:rPr>
            </w:pPr>
            <w:r w:rsidRPr="00696914">
              <w:rPr>
                <w:sz w:val="14"/>
                <w:szCs w:val="14"/>
              </w:rPr>
              <w:t>514122,8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6914" w:rsidRPr="00386D6F" w:rsidRDefault="00696914" w:rsidP="00814C6E">
            <w:pPr>
              <w:ind w:left="-85" w:right="-85"/>
              <w:jc w:val="center"/>
              <w:rPr>
                <w:sz w:val="14"/>
                <w:szCs w:val="14"/>
              </w:rPr>
            </w:pPr>
            <w:r w:rsidRPr="00696914">
              <w:rPr>
                <w:sz w:val="14"/>
                <w:szCs w:val="14"/>
              </w:rPr>
              <w:t>-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6914" w:rsidRPr="00386D6F" w:rsidRDefault="00696914" w:rsidP="00814C6E">
            <w:pPr>
              <w:ind w:left="-85" w:right="-85"/>
              <w:jc w:val="center"/>
              <w:rPr>
                <w:sz w:val="14"/>
                <w:szCs w:val="14"/>
              </w:rPr>
            </w:pPr>
            <w:r w:rsidRPr="00696914">
              <w:rPr>
                <w:sz w:val="14"/>
                <w:szCs w:val="14"/>
              </w:rPr>
              <w:t>-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6914" w:rsidRPr="00386D6F" w:rsidRDefault="00696914" w:rsidP="00814C6E">
            <w:pPr>
              <w:ind w:left="-85" w:right="-85"/>
              <w:jc w:val="center"/>
              <w:rPr>
                <w:sz w:val="14"/>
                <w:szCs w:val="14"/>
              </w:rPr>
            </w:pPr>
            <w:r w:rsidRPr="00696914">
              <w:rPr>
                <w:sz w:val="14"/>
                <w:szCs w:val="14"/>
              </w:rPr>
              <w:t>-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6914" w:rsidRPr="00386D6F" w:rsidRDefault="00696914" w:rsidP="00814C6E">
            <w:pPr>
              <w:ind w:left="-85" w:right="-85"/>
              <w:jc w:val="center"/>
              <w:rPr>
                <w:sz w:val="14"/>
                <w:szCs w:val="14"/>
              </w:rPr>
            </w:pPr>
            <w:r w:rsidRPr="00696914">
              <w:rPr>
                <w:sz w:val="14"/>
                <w:szCs w:val="14"/>
              </w:rPr>
              <w:t>666129,4</w:t>
            </w:r>
          </w:p>
        </w:tc>
        <w:tc>
          <w:tcPr>
            <w:tcW w:w="6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6914" w:rsidRPr="00386D6F" w:rsidRDefault="00696914" w:rsidP="00814C6E">
            <w:pPr>
              <w:ind w:left="-85" w:right="-85"/>
              <w:jc w:val="center"/>
              <w:rPr>
                <w:sz w:val="14"/>
                <w:szCs w:val="14"/>
              </w:rPr>
            </w:pPr>
          </w:p>
        </w:tc>
      </w:tr>
      <w:tr w:rsidR="00696914" w:rsidRPr="00C61D88" w:rsidTr="00814C6E">
        <w:trPr>
          <w:trHeight w:val="2415"/>
        </w:trPr>
        <w:tc>
          <w:tcPr>
            <w:tcW w:w="3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914" w:rsidRPr="00386D6F" w:rsidRDefault="00696914" w:rsidP="00814C6E">
            <w:pPr>
              <w:ind w:left="-85" w:right="-85"/>
              <w:jc w:val="center"/>
              <w:rPr>
                <w:sz w:val="14"/>
                <w:szCs w:val="14"/>
              </w:rPr>
            </w:pPr>
          </w:p>
        </w:tc>
        <w:tc>
          <w:tcPr>
            <w:tcW w:w="10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914" w:rsidRPr="00386D6F" w:rsidRDefault="00696914" w:rsidP="00814C6E">
            <w:pPr>
              <w:ind w:left="-85" w:right="-85"/>
              <w:jc w:val="center"/>
              <w:rPr>
                <w:sz w:val="14"/>
                <w:szCs w:val="14"/>
              </w:rPr>
            </w:pPr>
          </w:p>
        </w:tc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914" w:rsidRPr="00386D6F" w:rsidRDefault="00696914" w:rsidP="00814C6E">
            <w:pPr>
              <w:ind w:left="-85" w:right="-85"/>
              <w:jc w:val="center"/>
              <w:rPr>
                <w:sz w:val="14"/>
                <w:szCs w:val="14"/>
              </w:rPr>
            </w:pPr>
          </w:p>
        </w:tc>
        <w:tc>
          <w:tcPr>
            <w:tcW w:w="6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914" w:rsidRPr="00386D6F" w:rsidRDefault="00696914" w:rsidP="00814C6E">
            <w:pPr>
              <w:ind w:left="-85" w:right="-85"/>
              <w:jc w:val="center"/>
              <w:rPr>
                <w:sz w:val="14"/>
                <w:szCs w:val="14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6914" w:rsidRPr="00386D6F" w:rsidRDefault="00696914" w:rsidP="00814C6E">
            <w:pPr>
              <w:ind w:left="-85" w:right="-85"/>
              <w:jc w:val="center"/>
              <w:rPr>
                <w:sz w:val="14"/>
                <w:szCs w:val="14"/>
              </w:rPr>
            </w:pPr>
            <w:r w:rsidRPr="00696914">
              <w:rPr>
                <w:sz w:val="14"/>
                <w:szCs w:val="14"/>
              </w:rPr>
              <w:t>Итого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6914" w:rsidRPr="00386D6F" w:rsidRDefault="00696914" w:rsidP="00814C6E">
            <w:pPr>
              <w:ind w:left="-85" w:right="-85"/>
              <w:jc w:val="center"/>
              <w:rPr>
                <w:sz w:val="14"/>
                <w:szCs w:val="14"/>
              </w:rPr>
            </w:pPr>
            <w:r w:rsidRPr="00696914">
              <w:rPr>
                <w:sz w:val="14"/>
                <w:szCs w:val="14"/>
              </w:rPr>
              <w:t>2014-2021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6914" w:rsidRPr="00386D6F" w:rsidRDefault="00696914" w:rsidP="00814C6E">
            <w:pPr>
              <w:ind w:left="-85" w:right="-85"/>
              <w:jc w:val="center"/>
              <w:rPr>
                <w:sz w:val="14"/>
                <w:szCs w:val="14"/>
              </w:rPr>
            </w:pPr>
            <w:r w:rsidRPr="00696914">
              <w:rPr>
                <w:sz w:val="14"/>
                <w:szCs w:val="14"/>
              </w:rPr>
              <w:t>586934,5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6914" w:rsidRPr="00386D6F" w:rsidRDefault="00696914" w:rsidP="00814C6E">
            <w:pPr>
              <w:ind w:left="-85" w:right="-85"/>
              <w:jc w:val="center"/>
              <w:rPr>
                <w:sz w:val="14"/>
                <w:szCs w:val="14"/>
              </w:rPr>
            </w:pPr>
            <w:r w:rsidRPr="00696914">
              <w:rPr>
                <w:sz w:val="14"/>
                <w:szCs w:val="14"/>
              </w:rPr>
              <w:t>420179,6</w:t>
            </w:r>
          </w:p>
        </w:tc>
        <w:tc>
          <w:tcPr>
            <w:tcW w:w="7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6914" w:rsidRPr="00386D6F" w:rsidRDefault="00696914" w:rsidP="00814C6E">
            <w:pPr>
              <w:ind w:left="-85" w:right="-85"/>
              <w:jc w:val="center"/>
              <w:rPr>
                <w:sz w:val="14"/>
                <w:szCs w:val="14"/>
              </w:rPr>
            </w:pPr>
            <w:r w:rsidRPr="00696914">
              <w:rPr>
                <w:sz w:val="14"/>
                <w:szCs w:val="14"/>
              </w:rPr>
              <w:t>Бюджет Санкт-Петербурга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6914" w:rsidRPr="00386D6F" w:rsidRDefault="00696914" w:rsidP="00814C6E">
            <w:pPr>
              <w:ind w:left="-85" w:right="-85"/>
              <w:jc w:val="center"/>
              <w:rPr>
                <w:sz w:val="14"/>
                <w:szCs w:val="14"/>
              </w:rPr>
            </w:pPr>
            <w:r w:rsidRPr="00696914">
              <w:rPr>
                <w:sz w:val="14"/>
                <w:szCs w:val="14"/>
              </w:rPr>
              <w:t>5906,1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6914" w:rsidRPr="00386D6F" w:rsidRDefault="00696914" w:rsidP="00814C6E">
            <w:pPr>
              <w:ind w:left="-85" w:right="-85"/>
              <w:jc w:val="center"/>
              <w:rPr>
                <w:sz w:val="14"/>
                <w:szCs w:val="14"/>
              </w:rPr>
            </w:pPr>
            <w:r w:rsidRPr="00696914">
              <w:rPr>
                <w:sz w:val="14"/>
                <w:szCs w:val="14"/>
              </w:rPr>
              <w:t>152006,6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6914" w:rsidRPr="00386D6F" w:rsidRDefault="00696914" w:rsidP="00814C6E">
            <w:pPr>
              <w:ind w:left="-85" w:right="-85"/>
              <w:jc w:val="center"/>
              <w:rPr>
                <w:sz w:val="14"/>
                <w:szCs w:val="14"/>
              </w:rPr>
            </w:pPr>
            <w:r w:rsidRPr="00696914">
              <w:rPr>
                <w:sz w:val="14"/>
                <w:szCs w:val="14"/>
              </w:rPr>
              <w:t>514122,8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6914" w:rsidRPr="00386D6F" w:rsidRDefault="00696914" w:rsidP="00814C6E">
            <w:pPr>
              <w:ind w:left="-85" w:right="-85"/>
              <w:jc w:val="center"/>
              <w:rPr>
                <w:sz w:val="14"/>
                <w:szCs w:val="14"/>
              </w:rPr>
            </w:pPr>
            <w:r w:rsidRPr="00696914">
              <w:rPr>
                <w:sz w:val="14"/>
                <w:szCs w:val="14"/>
              </w:rPr>
              <w:t>-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6914" w:rsidRPr="00386D6F" w:rsidRDefault="00696914" w:rsidP="00814C6E">
            <w:pPr>
              <w:ind w:left="-85" w:right="-85"/>
              <w:jc w:val="center"/>
              <w:rPr>
                <w:sz w:val="14"/>
                <w:szCs w:val="14"/>
              </w:rPr>
            </w:pPr>
            <w:r w:rsidRPr="00696914">
              <w:rPr>
                <w:sz w:val="14"/>
                <w:szCs w:val="14"/>
              </w:rPr>
              <w:t>-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6914" w:rsidRPr="00386D6F" w:rsidRDefault="00696914" w:rsidP="00814C6E">
            <w:pPr>
              <w:ind w:left="-85" w:right="-85"/>
              <w:jc w:val="center"/>
              <w:rPr>
                <w:sz w:val="14"/>
                <w:szCs w:val="14"/>
              </w:rPr>
            </w:pPr>
            <w:r w:rsidRPr="00696914">
              <w:rPr>
                <w:sz w:val="14"/>
                <w:szCs w:val="14"/>
              </w:rPr>
              <w:t>-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6914" w:rsidRPr="00386D6F" w:rsidRDefault="00696914" w:rsidP="00814C6E">
            <w:pPr>
              <w:ind w:left="-85" w:right="-85"/>
              <w:jc w:val="center"/>
              <w:rPr>
                <w:sz w:val="14"/>
                <w:szCs w:val="14"/>
              </w:rPr>
            </w:pPr>
            <w:r w:rsidRPr="00696914">
              <w:rPr>
                <w:sz w:val="14"/>
                <w:szCs w:val="14"/>
              </w:rPr>
              <w:t>672035,5</w:t>
            </w:r>
          </w:p>
        </w:tc>
        <w:tc>
          <w:tcPr>
            <w:tcW w:w="6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6914" w:rsidRPr="00386D6F" w:rsidRDefault="00696914" w:rsidP="00814C6E">
            <w:pPr>
              <w:ind w:left="-85" w:right="-85"/>
              <w:jc w:val="center"/>
              <w:rPr>
                <w:sz w:val="14"/>
                <w:szCs w:val="14"/>
              </w:rPr>
            </w:pPr>
          </w:p>
        </w:tc>
      </w:tr>
    </w:tbl>
    <w:p w:rsidR="00696914" w:rsidRPr="007C62B5" w:rsidRDefault="00696914" w:rsidP="00696914">
      <w:pPr>
        <w:tabs>
          <w:tab w:val="left" w:pos="1276"/>
        </w:tabs>
        <w:autoSpaceDE w:val="0"/>
        <w:autoSpaceDN w:val="0"/>
        <w:adjustRightInd w:val="0"/>
        <w:ind w:firstLine="709"/>
        <w:jc w:val="both"/>
      </w:pPr>
      <w:r w:rsidRPr="007C62B5">
        <w:lastRenderedPageBreak/>
        <w:t xml:space="preserve">                                                                                                                                                      ».</w:t>
      </w:r>
    </w:p>
    <w:p w:rsidR="00696914" w:rsidRPr="00C61D88" w:rsidRDefault="00696914" w:rsidP="00696914">
      <w:pPr>
        <w:tabs>
          <w:tab w:val="left" w:pos="1276"/>
        </w:tabs>
        <w:autoSpaceDE w:val="0"/>
        <w:autoSpaceDN w:val="0"/>
        <w:adjustRightInd w:val="0"/>
        <w:ind w:firstLine="709"/>
        <w:jc w:val="both"/>
      </w:pPr>
      <w:r w:rsidRPr="007019D0">
        <w:t>9</w:t>
      </w:r>
      <w:r w:rsidR="00CE65F8">
        <w:t>.14</w:t>
      </w:r>
      <w:r w:rsidRPr="007019D0">
        <w:t xml:space="preserve">. </w:t>
      </w:r>
      <w:r w:rsidRPr="00C61D88">
        <w:t>Позици</w:t>
      </w:r>
      <w:r>
        <w:t>и</w:t>
      </w:r>
      <w:r w:rsidRPr="00C61D88">
        <w:t xml:space="preserve"> «ИТОГО прочие расходы развития»</w:t>
      </w:r>
      <w:r>
        <w:t xml:space="preserve"> и «ВСЕГО проектная часть подпрограммы 5» таблицы</w:t>
      </w:r>
      <w:r w:rsidRPr="00C61D88">
        <w:t xml:space="preserve"> подраздела 11.2.1 </w:t>
      </w:r>
      <w:r>
        <w:t>раздела 11 приложения к п</w:t>
      </w:r>
      <w:r w:rsidRPr="00C61D88">
        <w:t>остановлени</w:t>
      </w:r>
      <w:r>
        <w:t>ю изложить в следующей редакции</w:t>
      </w:r>
      <w:r w:rsidRPr="00C61D88">
        <w:t>:</w:t>
      </w:r>
    </w:p>
    <w:p w:rsidR="00B72CAF" w:rsidRPr="006844B0" w:rsidRDefault="00696914" w:rsidP="00BB23E6">
      <w:pPr>
        <w:tabs>
          <w:tab w:val="left" w:pos="1276"/>
        </w:tabs>
        <w:autoSpaceDE w:val="0"/>
        <w:autoSpaceDN w:val="0"/>
        <w:adjustRightInd w:val="0"/>
        <w:jc w:val="both"/>
        <w:rPr>
          <w:b/>
        </w:rPr>
      </w:pPr>
      <w:r>
        <w:rPr>
          <w:b/>
        </w:rPr>
        <w:t>«</w:t>
      </w:r>
    </w:p>
    <w:tbl>
      <w:tblPr>
        <w:tblW w:w="9831" w:type="dxa"/>
        <w:jc w:val="center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2748"/>
        <w:gridCol w:w="888"/>
        <w:gridCol w:w="891"/>
        <w:gridCol w:w="892"/>
        <w:gridCol w:w="891"/>
        <w:gridCol w:w="891"/>
        <w:gridCol w:w="892"/>
        <w:gridCol w:w="897"/>
        <w:gridCol w:w="841"/>
      </w:tblGrid>
      <w:tr w:rsidR="00BB23E6" w:rsidRPr="004B733E" w:rsidTr="00BB23E6">
        <w:trPr>
          <w:jc w:val="center"/>
        </w:trPr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BB23E6" w:rsidRPr="004B733E" w:rsidRDefault="00BB23E6" w:rsidP="00814C6E">
            <w:pPr>
              <w:rPr>
                <w:sz w:val="16"/>
                <w:szCs w:val="16"/>
              </w:rPr>
            </w:pPr>
            <w:r w:rsidRPr="004B733E">
              <w:rPr>
                <w:sz w:val="16"/>
                <w:szCs w:val="16"/>
              </w:rPr>
              <w:t>ИТОГО прочие расходы развития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B23E6" w:rsidRPr="00BB23E6" w:rsidRDefault="00BB23E6">
            <w:pPr>
              <w:jc w:val="center"/>
              <w:rPr>
                <w:sz w:val="16"/>
                <w:szCs w:val="16"/>
              </w:rPr>
            </w:pPr>
            <w:r w:rsidRPr="00BB23E6">
              <w:rPr>
                <w:sz w:val="16"/>
                <w:szCs w:val="16"/>
              </w:rPr>
              <w:t>6637054,4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B23E6" w:rsidRPr="00BB23E6" w:rsidRDefault="00BB23E6">
            <w:pPr>
              <w:jc w:val="center"/>
              <w:rPr>
                <w:sz w:val="16"/>
                <w:szCs w:val="16"/>
              </w:rPr>
            </w:pPr>
            <w:r w:rsidRPr="00BB23E6">
              <w:rPr>
                <w:sz w:val="16"/>
                <w:szCs w:val="16"/>
              </w:rPr>
              <w:t>12328945,5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B23E6" w:rsidRPr="00BB23E6" w:rsidRDefault="00BB23E6">
            <w:pPr>
              <w:jc w:val="center"/>
              <w:rPr>
                <w:sz w:val="16"/>
                <w:szCs w:val="16"/>
              </w:rPr>
            </w:pPr>
            <w:r w:rsidRPr="00BB23E6">
              <w:rPr>
                <w:sz w:val="16"/>
                <w:szCs w:val="16"/>
              </w:rPr>
              <w:t>12737369,8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B23E6" w:rsidRPr="00BB23E6" w:rsidRDefault="00BB23E6">
            <w:pPr>
              <w:jc w:val="center"/>
              <w:rPr>
                <w:sz w:val="16"/>
                <w:szCs w:val="16"/>
              </w:rPr>
            </w:pPr>
            <w:r w:rsidRPr="00BB23E6">
              <w:rPr>
                <w:sz w:val="16"/>
                <w:szCs w:val="16"/>
              </w:rPr>
              <w:t>8028086,5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B23E6" w:rsidRPr="00BB23E6" w:rsidRDefault="00BB23E6">
            <w:pPr>
              <w:jc w:val="center"/>
              <w:rPr>
                <w:sz w:val="16"/>
                <w:szCs w:val="16"/>
              </w:rPr>
            </w:pPr>
            <w:r w:rsidRPr="00BB23E6">
              <w:rPr>
                <w:sz w:val="16"/>
                <w:szCs w:val="16"/>
              </w:rPr>
              <w:t>8593262,9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B23E6" w:rsidRPr="00BB23E6" w:rsidRDefault="00BB23E6">
            <w:pPr>
              <w:jc w:val="center"/>
              <w:rPr>
                <w:sz w:val="16"/>
                <w:szCs w:val="16"/>
              </w:rPr>
            </w:pPr>
            <w:r w:rsidRPr="00BB23E6">
              <w:rPr>
                <w:sz w:val="16"/>
                <w:szCs w:val="16"/>
              </w:rPr>
              <w:t>12992881,0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B23E6" w:rsidRPr="00BB23E6" w:rsidRDefault="00BB23E6">
            <w:pPr>
              <w:jc w:val="center"/>
              <w:rPr>
                <w:sz w:val="16"/>
                <w:szCs w:val="16"/>
              </w:rPr>
            </w:pPr>
            <w:r w:rsidRPr="00BB23E6">
              <w:rPr>
                <w:sz w:val="16"/>
                <w:szCs w:val="16"/>
              </w:rPr>
              <w:t>61317600,1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3E6" w:rsidRPr="004B733E" w:rsidRDefault="00BB23E6" w:rsidP="00814C6E">
            <w:pPr>
              <w:jc w:val="center"/>
              <w:rPr>
                <w:sz w:val="16"/>
                <w:szCs w:val="16"/>
              </w:rPr>
            </w:pPr>
          </w:p>
        </w:tc>
      </w:tr>
      <w:tr w:rsidR="00BB23E6" w:rsidRPr="004B733E" w:rsidTr="00814C6E">
        <w:trPr>
          <w:jc w:val="center"/>
        </w:trPr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BB23E6" w:rsidRPr="004B733E" w:rsidRDefault="00BB23E6" w:rsidP="00814C6E">
            <w:pPr>
              <w:rPr>
                <w:sz w:val="16"/>
                <w:szCs w:val="16"/>
              </w:rPr>
            </w:pPr>
            <w:r w:rsidRPr="004B733E">
              <w:rPr>
                <w:sz w:val="16"/>
                <w:szCs w:val="16"/>
              </w:rPr>
              <w:t xml:space="preserve">ВСЕГО проектная часть подпрограммы 5 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B23E6" w:rsidRPr="00BB23E6" w:rsidRDefault="00BB23E6">
            <w:pPr>
              <w:jc w:val="center"/>
              <w:rPr>
                <w:sz w:val="16"/>
                <w:szCs w:val="16"/>
              </w:rPr>
            </w:pPr>
            <w:r w:rsidRPr="00BB23E6">
              <w:rPr>
                <w:sz w:val="16"/>
                <w:szCs w:val="16"/>
              </w:rPr>
              <w:t>6807601,6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B23E6" w:rsidRPr="00BB23E6" w:rsidRDefault="00BB23E6">
            <w:pPr>
              <w:jc w:val="center"/>
              <w:rPr>
                <w:sz w:val="16"/>
                <w:szCs w:val="16"/>
              </w:rPr>
            </w:pPr>
            <w:r w:rsidRPr="00BB23E6">
              <w:rPr>
                <w:sz w:val="16"/>
                <w:szCs w:val="16"/>
              </w:rPr>
              <w:t>14331042,0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B23E6" w:rsidRPr="00BB23E6" w:rsidRDefault="00BB23E6">
            <w:pPr>
              <w:jc w:val="center"/>
              <w:rPr>
                <w:sz w:val="16"/>
                <w:szCs w:val="16"/>
              </w:rPr>
            </w:pPr>
            <w:r w:rsidRPr="00BB23E6">
              <w:rPr>
                <w:sz w:val="16"/>
                <w:szCs w:val="16"/>
              </w:rPr>
              <w:t>13263664,4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B23E6" w:rsidRPr="00BB23E6" w:rsidRDefault="00BB23E6">
            <w:pPr>
              <w:jc w:val="center"/>
              <w:rPr>
                <w:sz w:val="16"/>
                <w:szCs w:val="16"/>
              </w:rPr>
            </w:pPr>
            <w:r w:rsidRPr="00BB23E6">
              <w:rPr>
                <w:sz w:val="16"/>
                <w:szCs w:val="16"/>
              </w:rPr>
              <w:t>8084321,5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B23E6" w:rsidRPr="00BB23E6" w:rsidRDefault="00BB23E6">
            <w:pPr>
              <w:jc w:val="center"/>
              <w:rPr>
                <w:sz w:val="16"/>
                <w:szCs w:val="16"/>
              </w:rPr>
            </w:pPr>
            <w:r w:rsidRPr="00BB23E6">
              <w:rPr>
                <w:sz w:val="16"/>
                <w:szCs w:val="16"/>
              </w:rPr>
              <w:t>8593262,9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B23E6" w:rsidRPr="00BB23E6" w:rsidRDefault="00BB23E6">
            <w:pPr>
              <w:jc w:val="center"/>
              <w:rPr>
                <w:sz w:val="16"/>
                <w:szCs w:val="16"/>
              </w:rPr>
            </w:pPr>
            <w:r w:rsidRPr="00BB23E6">
              <w:rPr>
                <w:sz w:val="16"/>
                <w:szCs w:val="16"/>
              </w:rPr>
              <w:t>12992881,0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B23E6" w:rsidRPr="00BB23E6" w:rsidRDefault="00BB23E6">
            <w:pPr>
              <w:jc w:val="center"/>
              <w:rPr>
                <w:sz w:val="16"/>
                <w:szCs w:val="16"/>
              </w:rPr>
            </w:pPr>
            <w:r w:rsidRPr="00BB23E6">
              <w:rPr>
                <w:sz w:val="16"/>
                <w:szCs w:val="16"/>
              </w:rPr>
              <w:t>64072773,4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3E6" w:rsidRPr="004B733E" w:rsidRDefault="00BB23E6" w:rsidP="00814C6E">
            <w:pPr>
              <w:jc w:val="center"/>
              <w:rPr>
                <w:sz w:val="16"/>
                <w:szCs w:val="16"/>
              </w:rPr>
            </w:pPr>
          </w:p>
        </w:tc>
      </w:tr>
    </w:tbl>
    <w:p w:rsidR="00BB23E6" w:rsidRPr="007C62B5" w:rsidRDefault="00BB23E6" w:rsidP="00BB23E6">
      <w:pPr>
        <w:tabs>
          <w:tab w:val="left" w:pos="1276"/>
        </w:tabs>
        <w:autoSpaceDE w:val="0"/>
        <w:autoSpaceDN w:val="0"/>
        <w:adjustRightInd w:val="0"/>
        <w:ind w:firstLine="709"/>
        <w:jc w:val="both"/>
      </w:pPr>
      <w:r w:rsidRPr="007C62B5">
        <w:t xml:space="preserve">                                                                                                                                                      ».</w:t>
      </w:r>
    </w:p>
    <w:p w:rsidR="00B72CAF" w:rsidRPr="006844B0" w:rsidRDefault="00B72CAF" w:rsidP="00FC1BEE">
      <w:pPr>
        <w:tabs>
          <w:tab w:val="left" w:pos="5485"/>
        </w:tabs>
        <w:ind w:right="-456"/>
        <w:rPr>
          <w:b/>
        </w:rPr>
      </w:pPr>
    </w:p>
    <w:p w:rsidR="00001800" w:rsidRDefault="00001800" w:rsidP="00CE65F8">
      <w:pPr>
        <w:tabs>
          <w:tab w:val="left" w:pos="851"/>
          <w:tab w:val="left" w:pos="993"/>
        </w:tabs>
        <w:ind w:right="-143"/>
        <w:jc w:val="both"/>
      </w:pPr>
    </w:p>
    <w:p w:rsidR="009F3EEC" w:rsidRDefault="009F3EEC" w:rsidP="00CE65F8">
      <w:pPr>
        <w:tabs>
          <w:tab w:val="left" w:pos="851"/>
          <w:tab w:val="left" w:pos="993"/>
        </w:tabs>
        <w:ind w:right="-143"/>
        <w:jc w:val="both"/>
      </w:pPr>
    </w:p>
    <w:p w:rsidR="009F3EEC" w:rsidRDefault="009F3EEC" w:rsidP="00CE65F8">
      <w:pPr>
        <w:tabs>
          <w:tab w:val="left" w:pos="851"/>
          <w:tab w:val="left" w:pos="993"/>
        </w:tabs>
        <w:ind w:right="-143"/>
        <w:jc w:val="both"/>
      </w:pPr>
    </w:p>
    <w:p w:rsidR="009F3EEC" w:rsidRDefault="009F3EEC" w:rsidP="00CE65F8">
      <w:pPr>
        <w:tabs>
          <w:tab w:val="left" w:pos="851"/>
          <w:tab w:val="left" w:pos="993"/>
        </w:tabs>
        <w:ind w:right="-143"/>
        <w:jc w:val="both"/>
      </w:pPr>
    </w:p>
    <w:p w:rsidR="009F3EEC" w:rsidRDefault="009F3EEC" w:rsidP="00CE65F8">
      <w:pPr>
        <w:tabs>
          <w:tab w:val="left" w:pos="851"/>
          <w:tab w:val="left" w:pos="993"/>
        </w:tabs>
        <w:ind w:right="-143"/>
        <w:jc w:val="both"/>
      </w:pPr>
    </w:p>
    <w:p w:rsidR="009F3EEC" w:rsidRDefault="009F3EEC" w:rsidP="00CE65F8">
      <w:pPr>
        <w:tabs>
          <w:tab w:val="left" w:pos="851"/>
          <w:tab w:val="left" w:pos="993"/>
        </w:tabs>
        <w:ind w:right="-143"/>
        <w:jc w:val="both"/>
      </w:pPr>
    </w:p>
    <w:p w:rsidR="009F3EEC" w:rsidRDefault="009F3EEC" w:rsidP="00CE65F8">
      <w:pPr>
        <w:tabs>
          <w:tab w:val="left" w:pos="851"/>
          <w:tab w:val="left" w:pos="993"/>
        </w:tabs>
        <w:ind w:right="-143"/>
        <w:jc w:val="both"/>
      </w:pPr>
    </w:p>
    <w:p w:rsidR="009F3EEC" w:rsidRDefault="009F3EEC" w:rsidP="00CE65F8">
      <w:pPr>
        <w:tabs>
          <w:tab w:val="left" w:pos="851"/>
          <w:tab w:val="left" w:pos="993"/>
        </w:tabs>
        <w:ind w:right="-143"/>
        <w:jc w:val="both"/>
      </w:pPr>
    </w:p>
    <w:p w:rsidR="009F3EEC" w:rsidRDefault="009F3EEC" w:rsidP="00CE65F8">
      <w:pPr>
        <w:tabs>
          <w:tab w:val="left" w:pos="851"/>
          <w:tab w:val="left" w:pos="993"/>
        </w:tabs>
        <w:ind w:right="-143"/>
        <w:jc w:val="both"/>
      </w:pPr>
    </w:p>
    <w:p w:rsidR="009F3EEC" w:rsidRDefault="009F3EEC" w:rsidP="00CE65F8">
      <w:pPr>
        <w:tabs>
          <w:tab w:val="left" w:pos="851"/>
          <w:tab w:val="left" w:pos="993"/>
        </w:tabs>
        <w:ind w:right="-143"/>
        <w:jc w:val="both"/>
      </w:pPr>
    </w:p>
    <w:p w:rsidR="009F3EEC" w:rsidRDefault="009F3EEC" w:rsidP="00CE65F8">
      <w:pPr>
        <w:tabs>
          <w:tab w:val="left" w:pos="851"/>
          <w:tab w:val="left" w:pos="993"/>
        </w:tabs>
        <w:ind w:right="-143"/>
        <w:jc w:val="both"/>
      </w:pPr>
    </w:p>
    <w:p w:rsidR="009F3EEC" w:rsidRDefault="009F3EEC" w:rsidP="00CE65F8">
      <w:pPr>
        <w:tabs>
          <w:tab w:val="left" w:pos="851"/>
          <w:tab w:val="left" w:pos="993"/>
        </w:tabs>
        <w:ind w:right="-143"/>
        <w:jc w:val="both"/>
      </w:pPr>
    </w:p>
    <w:p w:rsidR="009F3EEC" w:rsidRDefault="009F3EEC" w:rsidP="00CE65F8">
      <w:pPr>
        <w:tabs>
          <w:tab w:val="left" w:pos="851"/>
          <w:tab w:val="left" w:pos="993"/>
        </w:tabs>
        <w:ind w:right="-143"/>
        <w:jc w:val="both"/>
      </w:pPr>
    </w:p>
    <w:p w:rsidR="009F3EEC" w:rsidRDefault="009F3EEC" w:rsidP="00CE65F8">
      <w:pPr>
        <w:tabs>
          <w:tab w:val="left" w:pos="851"/>
          <w:tab w:val="left" w:pos="993"/>
        </w:tabs>
        <w:ind w:right="-143"/>
        <w:jc w:val="both"/>
      </w:pPr>
    </w:p>
    <w:p w:rsidR="009F3EEC" w:rsidRDefault="009F3EEC" w:rsidP="00CE65F8">
      <w:pPr>
        <w:tabs>
          <w:tab w:val="left" w:pos="851"/>
          <w:tab w:val="left" w:pos="993"/>
        </w:tabs>
        <w:ind w:right="-143"/>
        <w:jc w:val="both"/>
      </w:pPr>
    </w:p>
    <w:p w:rsidR="009F3EEC" w:rsidRDefault="009F3EEC" w:rsidP="00CE65F8">
      <w:pPr>
        <w:tabs>
          <w:tab w:val="left" w:pos="851"/>
          <w:tab w:val="left" w:pos="993"/>
        </w:tabs>
        <w:ind w:right="-143"/>
        <w:jc w:val="both"/>
      </w:pPr>
    </w:p>
    <w:p w:rsidR="009F3EEC" w:rsidRDefault="009F3EEC" w:rsidP="00CE65F8">
      <w:pPr>
        <w:tabs>
          <w:tab w:val="left" w:pos="851"/>
          <w:tab w:val="left" w:pos="993"/>
        </w:tabs>
        <w:ind w:right="-143"/>
        <w:jc w:val="both"/>
      </w:pPr>
    </w:p>
    <w:p w:rsidR="009F3EEC" w:rsidRDefault="009F3EEC" w:rsidP="00CE65F8">
      <w:pPr>
        <w:tabs>
          <w:tab w:val="left" w:pos="851"/>
          <w:tab w:val="left" w:pos="993"/>
        </w:tabs>
        <w:ind w:right="-143"/>
        <w:jc w:val="both"/>
      </w:pPr>
    </w:p>
    <w:p w:rsidR="009F3EEC" w:rsidRDefault="009F3EEC" w:rsidP="00CE65F8">
      <w:pPr>
        <w:tabs>
          <w:tab w:val="left" w:pos="851"/>
          <w:tab w:val="left" w:pos="993"/>
        </w:tabs>
        <w:ind w:right="-143"/>
        <w:jc w:val="both"/>
      </w:pPr>
    </w:p>
    <w:p w:rsidR="009F3EEC" w:rsidRDefault="009F3EEC" w:rsidP="00CE65F8">
      <w:pPr>
        <w:tabs>
          <w:tab w:val="left" w:pos="851"/>
          <w:tab w:val="left" w:pos="993"/>
        </w:tabs>
        <w:ind w:right="-143"/>
        <w:jc w:val="both"/>
      </w:pPr>
    </w:p>
    <w:p w:rsidR="009F3EEC" w:rsidRDefault="009F3EEC" w:rsidP="00CE65F8">
      <w:pPr>
        <w:tabs>
          <w:tab w:val="left" w:pos="851"/>
          <w:tab w:val="left" w:pos="993"/>
        </w:tabs>
        <w:ind w:right="-143"/>
        <w:jc w:val="both"/>
      </w:pPr>
    </w:p>
    <w:p w:rsidR="009F3EEC" w:rsidRDefault="009F3EEC" w:rsidP="00CE65F8">
      <w:pPr>
        <w:tabs>
          <w:tab w:val="left" w:pos="851"/>
          <w:tab w:val="left" w:pos="993"/>
        </w:tabs>
        <w:ind w:right="-143"/>
        <w:jc w:val="both"/>
      </w:pPr>
    </w:p>
    <w:p w:rsidR="009F3EEC" w:rsidRDefault="009F3EEC" w:rsidP="00CE65F8">
      <w:pPr>
        <w:tabs>
          <w:tab w:val="left" w:pos="851"/>
          <w:tab w:val="left" w:pos="993"/>
        </w:tabs>
        <w:ind w:right="-143"/>
        <w:jc w:val="both"/>
      </w:pPr>
    </w:p>
    <w:p w:rsidR="009F3EEC" w:rsidRDefault="009F3EEC" w:rsidP="00CE65F8">
      <w:pPr>
        <w:tabs>
          <w:tab w:val="left" w:pos="851"/>
          <w:tab w:val="left" w:pos="993"/>
        </w:tabs>
        <w:ind w:right="-143"/>
        <w:jc w:val="both"/>
      </w:pPr>
    </w:p>
    <w:p w:rsidR="009F3EEC" w:rsidRDefault="009F3EEC" w:rsidP="00CE65F8">
      <w:pPr>
        <w:tabs>
          <w:tab w:val="left" w:pos="851"/>
          <w:tab w:val="left" w:pos="993"/>
        </w:tabs>
        <w:ind w:right="-143"/>
        <w:jc w:val="both"/>
      </w:pPr>
    </w:p>
    <w:p w:rsidR="009F3EEC" w:rsidRDefault="009F3EEC" w:rsidP="00CE65F8">
      <w:pPr>
        <w:tabs>
          <w:tab w:val="left" w:pos="851"/>
          <w:tab w:val="left" w:pos="993"/>
        </w:tabs>
        <w:ind w:right="-143"/>
        <w:jc w:val="both"/>
      </w:pPr>
    </w:p>
    <w:p w:rsidR="009F3EEC" w:rsidRDefault="009F3EEC" w:rsidP="00CE65F8">
      <w:pPr>
        <w:tabs>
          <w:tab w:val="left" w:pos="851"/>
          <w:tab w:val="left" w:pos="993"/>
        </w:tabs>
        <w:ind w:right="-143"/>
        <w:jc w:val="both"/>
      </w:pPr>
    </w:p>
    <w:p w:rsidR="009F3EEC" w:rsidRDefault="009F3EEC" w:rsidP="00CE65F8">
      <w:pPr>
        <w:tabs>
          <w:tab w:val="left" w:pos="851"/>
          <w:tab w:val="left" w:pos="993"/>
        </w:tabs>
        <w:ind w:right="-143"/>
        <w:jc w:val="both"/>
      </w:pPr>
    </w:p>
    <w:p w:rsidR="009F3EEC" w:rsidRDefault="009F3EEC" w:rsidP="00CE65F8">
      <w:pPr>
        <w:tabs>
          <w:tab w:val="left" w:pos="851"/>
          <w:tab w:val="left" w:pos="993"/>
        </w:tabs>
        <w:ind w:right="-143"/>
        <w:jc w:val="both"/>
      </w:pPr>
    </w:p>
    <w:p w:rsidR="009F3EEC" w:rsidRDefault="009F3EEC" w:rsidP="00CE65F8">
      <w:pPr>
        <w:tabs>
          <w:tab w:val="left" w:pos="851"/>
          <w:tab w:val="left" w:pos="993"/>
        </w:tabs>
        <w:ind w:right="-143"/>
        <w:jc w:val="both"/>
      </w:pPr>
    </w:p>
    <w:p w:rsidR="009F3EEC" w:rsidRDefault="009F3EEC" w:rsidP="00CE65F8">
      <w:pPr>
        <w:tabs>
          <w:tab w:val="left" w:pos="851"/>
          <w:tab w:val="left" w:pos="993"/>
        </w:tabs>
        <w:ind w:right="-143"/>
        <w:jc w:val="both"/>
      </w:pPr>
    </w:p>
    <w:p w:rsidR="002448E6" w:rsidRPr="00A54706" w:rsidRDefault="001E6315" w:rsidP="002448E6">
      <w:pPr>
        <w:tabs>
          <w:tab w:val="left" w:pos="851"/>
          <w:tab w:val="left" w:pos="993"/>
        </w:tabs>
        <w:ind w:left="142" w:right="-143" w:firstLine="425"/>
        <w:jc w:val="both"/>
      </w:pPr>
      <w:r>
        <w:lastRenderedPageBreak/>
        <w:t>10</w:t>
      </w:r>
      <w:r w:rsidR="002448E6" w:rsidRPr="00A54706">
        <w:t xml:space="preserve">. </w:t>
      </w:r>
      <w:proofErr w:type="gramStart"/>
      <w:r w:rsidR="002448E6" w:rsidRPr="00A54706">
        <w:t>Контроль за</w:t>
      </w:r>
      <w:proofErr w:type="gramEnd"/>
      <w:r w:rsidR="002448E6" w:rsidRPr="00A54706">
        <w:t xml:space="preserve"> выполнением постановления возложить на вице-губернатора                                 Санкт-Петербурга Линченко Н.В. </w:t>
      </w:r>
    </w:p>
    <w:p w:rsidR="002448E6" w:rsidRPr="00B82C60" w:rsidRDefault="002448E6" w:rsidP="002448E6">
      <w:pPr>
        <w:spacing w:line="280" w:lineRule="exact"/>
        <w:ind w:firstLine="567"/>
      </w:pPr>
      <w:bookmarkStart w:id="1" w:name="Par0"/>
      <w:bookmarkEnd w:id="1"/>
    </w:p>
    <w:p w:rsidR="002448E6" w:rsidRPr="00B82C60" w:rsidRDefault="002448E6" w:rsidP="002448E6">
      <w:pPr>
        <w:ind w:firstLine="567"/>
      </w:pPr>
    </w:p>
    <w:p w:rsidR="002448E6" w:rsidRPr="00B82C60" w:rsidRDefault="002448E6" w:rsidP="002448E6"/>
    <w:p w:rsidR="002448E6" w:rsidRPr="00B82C60" w:rsidRDefault="002448E6" w:rsidP="002448E6">
      <w:pPr>
        <w:rPr>
          <w:b/>
        </w:rPr>
      </w:pPr>
      <w:r w:rsidRPr="00B82C60">
        <w:rPr>
          <w:b/>
        </w:rPr>
        <w:t xml:space="preserve">      Губернатор</w:t>
      </w:r>
    </w:p>
    <w:p w:rsidR="00B72CAF" w:rsidRPr="006844B0" w:rsidRDefault="002448E6" w:rsidP="002448E6">
      <w:pPr>
        <w:tabs>
          <w:tab w:val="left" w:pos="5485"/>
        </w:tabs>
        <w:ind w:right="-456"/>
        <w:rPr>
          <w:b/>
        </w:rPr>
      </w:pPr>
      <w:r w:rsidRPr="00B82C60">
        <w:rPr>
          <w:b/>
        </w:rPr>
        <w:t xml:space="preserve">Санкт-Петербурга                                                                                                     </w:t>
      </w:r>
      <w:r w:rsidR="00BF05B9">
        <w:rPr>
          <w:b/>
        </w:rPr>
        <w:t xml:space="preserve">             </w:t>
      </w:r>
      <w:proofErr w:type="spellStart"/>
      <w:r w:rsidRPr="00B82C60">
        <w:rPr>
          <w:b/>
        </w:rPr>
        <w:t>А.Д.Беглов</w:t>
      </w:r>
      <w:proofErr w:type="spellEnd"/>
    </w:p>
    <w:p w:rsidR="00B72CAF" w:rsidRPr="006844B0" w:rsidRDefault="00B72CAF" w:rsidP="00FC1BEE">
      <w:pPr>
        <w:tabs>
          <w:tab w:val="left" w:pos="5485"/>
        </w:tabs>
        <w:ind w:right="-456"/>
        <w:rPr>
          <w:b/>
        </w:rPr>
      </w:pPr>
    </w:p>
    <w:p w:rsidR="00B72CAF" w:rsidRPr="006844B0" w:rsidRDefault="00B72CAF" w:rsidP="00FC1BEE">
      <w:pPr>
        <w:tabs>
          <w:tab w:val="left" w:pos="5485"/>
        </w:tabs>
        <w:ind w:right="-456"/>
        <w:rPr>
          <w:b/>
        </w:rPr>
      </w:pPr>
    </w:p>
    <w:p w:rsidR="00B72CAF" w:rsidRPr="006844B0" w:rsidRDefault="00B72CAF" w:rsidP="00FC1BEE">
      <w:pPr>
        <w:tabs>
          <w:tab w:val="left" w:pos="5485"/>
        </w:tabs>
        <w:ind w:right="-456"/>
        <w:rPr>
          <w:b/>
        </w:rPr>
      </w:pPr>
    </w:p>
    <w:p w:rsidR="00B72CAF" w:rsidRPr="006844B0" w:rsidRDefault="00B72CAF" w:rsidP="00FC1BEE">
      <w:pPr>
        <w:tabs>
          <w:tab w:val="left" w:pos="5485"/>
        </w:tabs>
        <w:ind w:right="-456"/>
        <w:rPr>
          <w:b/>
        </w:rPr>
      </w:pPr>
    </w:p>
    <w:p w:rsidR="00B72CAF" w:rsidRPr="006844B0" w:rsidRDefault="00B72CAF" w:rsidP="00FC1BEE">
      <w:pPr>
        <w:tabs>
          <w:tab w:val="left" w:pos="5485"/>
        </w:tabs>
        <w:ind w:right="-456"/>
        <w:rPr>
          <w:b/>
        </w:rPr>
      </w:pPr>
    </w:p>
    <w:p w:rsidR="00B72CAF" w:rsidRPr="006844B0" w:rsidRDefault="00B72CAF" w:rsidP="00FC1BEE">
      <w:pPr>
        <w:tabs>
          <w:tab w:val="left" w:pos="5485"/>
        </w:tabs>
        <w:ind w:right="-456"/>
        <w:rPr>
          <w:b/>
        </w:rPr>
      </w:pPr>
    </w:p>
    <w:p w:rsidR="00B72CAF" w:rsidRPr="006844B0" w:rsidRDefault="00B72CAF" w:rsidP="00FC1BEE">
      <w:pPr>
        <w:tabs>
          <w:tab w:val="left" w:pos="5485"/>
        </w:tabs>
        <w:ind w:right="-456"/>
        <w:rPr>
          <w:b/>
        </w:rPr>
      </w:pPr>
    </w:p>
    <w:p w:rsidR="00B72CAF" w:rsidRPr="006844B0" w:rsidRDefault="00B72CAF" w:rsidP="00FC1BEE">
      <w:pPr>
        <w:tabs>
          <w:tab w:val="left" w:pos="5485"/>
        </w:tabs>
        <w:ind w:right="-456"/>
        <w:rPr>
          <w:b/>
        </w:rPr>
      </w:pPr>
    </w:p>
    <w:p w:rsidR="00B72CAF" w:rsidRPr="006844B0" w:rsidRDefault="00B72CAF" w:rsidP="00FC1BEE">
      <w:pPr>
        <w:tabs>
          <w:tab w:val="left" w:pos="5485"/>
        </w:tabs>
        <w:ind w:right="-456"/>
        <w:rPr>
          <w:b/>
        </w:rPr>
      </w:pPr>
    </w:p>
    <w:p w:rsidR="00B72CAF" w:rsidRPr="006844B0" w:rsidRDefault="00B72CAF" w:rsidP="00FC1BEE">
      <w:pPr>
        <w:tabs>
          <w:tab w:val="left" w:pos="5485"/>
        </w:tabs>
        <w:ind w:right="-456"/>
        <w:rPr>
          <w:b/>
        </w:rPr>
      </w:pPr>
    </w:p>
    <w:p w:rsidR="00B72CAF" w:rsidRPr="006844B0" w:rsidRDefault="00B72CAF" w:rsidP="00FC1BEE">
      <w:pPr>
        <w:tabs>
          <w:tab w:val="left" w:pos="5485"/>
        </w:tabs>
        <w:ind w:right="-456"/>
        <w:rPr>
          <w:b/>
        </w:rPr>
      </w:pPr>
    </w:p>
    <w:p w:rsidR="00B72CAF" w:rsidRPr="006844B0" w:rsidRDefault="00B72CAF" w:rsidP="00FC1BEE">
      <w:pPr>
        <w:tabs>
          <w:tab w:val="left" w:pos="5485"/>
        </w:tabs>
        <w:ind w:right="-456"/>
        <w:rPr>
          <w:b/>
        </w:rPr>
      </w:pPr>
    </w:p>
    <w:p w:rsidR="00B72CAF" w:rsidRPr="006844B0" w:rsidRDefault="00B72CAF" w:rsidP="00FC1BEE">
      <w:pPr>
        <w:tabs>
          <w:tab w:val="left" w:pos="5485"/>
        </w:tabs>
        <w:ind w:right="-456"/>
        <w:rPr>
          <w:b/>
        </w:rPr>
      </w:pPr>
    </w:p>
    <w:p w:rsidR="00B72CAF" w:rsidRPr="006844B0" w:rsidRDefault="00B72CAF" w:rsidP="00FC1BEE">
      <w:pPr>
        <w:tabs>
          <w:tab w:val="left" w:pos="5485"/>
        </w:tabs>
        <w:ind w:right="-456"/>
        <w:rPr>
          <w:b/>
        </w:rPr>
      </w:pPr>
    </w:p>
    <w:p w:rsidR="00B72CAF" w:rsidRPr="006844B0" w:rsidRDefault="00B72CAF" w:rsidP="00FC1BEE">
      <w:pPr>
        <w:tabs>
          <w:tab w:val="left" w:pos="5485"/>
        </w:tabs>
        <w:ind w:right="-456"/>
        <w:rPr>
          <w:b/>
        </w:rPr>
      </w:pPr>
    </w:p>
    <w:p w:rsidR="00B72CAF" w:rsidRPr="006844B0" w:rsidRDefault="00B72CAF" w:rsidP="00FC1BEE">
      <w:pPr>
        <w:tabs>
          <w:tab w:val="left" w:pos="5485"/>
        </w:tabs>
        <w:ind w:right="-456"/>
        <w:rPr>
          <w:b/>
        </w:rPr>
      </w:pPr>
    </w:p>
    <w:p w:rsidR="00B72CAF" w:rsidRPr="006844B0" w:rsidRDefault="00B72CAF" w:rsidP="00FC1BEE">
      <w:pPr>
        <w:tabs>
          <w:tab w:val="left" w:pos="5485"/>
        </w:tabs>
        <w:ind w:right="-456"/>
        <w:rPr>
          <w:b/>
        </w:rPr>
      </w:pPr>
    </w:p>
    <w:p w:rsidR="00B72CAF" w:rsidRPr="006844B0" w:rsidRDefault="00B72CAF" w:rsidP="00FC1BEE">
      <w:pPr>
        <w:tabs>
          <w:tab w:val="left" w:pos="5485"/>
        </w:tabs>
        <w:ind w:right="-456"/>
        <w:rPr>
          <w:b/>
        </w:rPr>
      </w:pPr>
    </w:p>
    <w:sectPr w:rsidR="00B72CAF" w:rsidRPr="006844B0" w:rsidSect="002348C0">
      <w:pgSz w:w="11906" w:h="16838"/>
      <w:pgMar w:top="0" w:right="849" w:bottom="567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50D9" w:rsidRDefault="002350D9">
      <w:r>
        <w:separator/>
      </w:r>
    </w:p>
  </w:endnote>
  <w:endnote w:type="continuationSeparator" w:id="0">
    <w:p w:rsidR="002350D9" w:rsidRDefault="002350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ndale Sans UI">
    <w:altName w:val="Arial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50D9" w:rsidRDefault="002350D9">
      <w:r>
        <w:separator/>
      </w:r>
    </w:p>
  </w:footnote>
  <w:footnote w:type="continuationSeparator" w:id="0">
    <w:p w:rsidR="002350D9" w:rsidRDefault="002350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78CD" w:rsidRDefault="009B78CD">
    <w:pPr>
      <w:pStyle w:val="a3"/>
      <w:jc w:val="center"/>
    </w:pPr>
  </w:p>
  <w:p w:rsidR="009B78CD" w:rsidRDefault="009B78C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78CD" w:rsidRDefault="009B78CD" w:rsidP="005A771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D3E71"/>
    <w:multiLevelType w:val="multilevel"/>
    <w:tmpl w:val="5D32BA8E"/>
    <w:lvl w:ilvl="0">
      <w:start w:val="2024"/>
      <w:numFmt w:val="decimal"/>
      <w:lvlText w:val="%1."/>
      <w:lvlJc w:val="left"/>
      <w:pPr>
        <w:ind w:left="0" w:firstLine="0"/>
      </w:pPr>
      <w:rPr>
        <w:rFonts w:hint="default"/>
        <w:sz w:val="21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sz w:val="21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sz w:val="21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  <w:sz w:val="21"/>
      </w:rPr>
    </w:lvl>
    <w:lvl w:ilvl="4">
      <w:start w:val="1"/>
      <w:numFmt w:val="decimal"/>
      <w:lvlText w:val="%1.%2.%3.%4.%5."/>
      <w:lvlJc w:val="left"/>
      <w:pPr>
        <w:ind w:left="15" w:hanging="15"/>
      </w:pPr>
      <w:rPr>
        <w:rFonts w:hint="default"/>
        <w:sz w:val="21"/>
      </w:rPr>
    </w:lvl>
    <w:lvl w:ilvl="5">
      <w:start w:val="1"/>
      <w:numFmt w:val="decimal"/>
      <w:lvlText w:val="%1.%2.%3.%4.%5.%6."/>
      <w:lvlJc w:val="left"/>
      <w:pPr>
        <w:ind w:left="15" w:hanging="15"/>
      </w:pPr>
      <w:rPr>
        <w:rFonts w:hint="default"/>
        <w:sz w:val="21"/>
      </w:rPr>
    </w:lvl>
    <w:lvl w:ilvl="6">
      <w:start w:val="1"/>
      <w:numFmt w:val="decimal"/>
      <w:lvlText w:val="%1.%2.%3.%4.%5.%6.%7."/>
      <w:lvlJc w:val="left"/>
      <w:pPr>
        <w:ind w:left="375" w:hanging="375"/>
      </w:pPr>
      <w:rPr>
        <w:rFonts w:hint="default"/>
        <w:sz w:val="21"/>
      </w:rPr>
    </w:lvl>
    <w:lvl w:ilvl="7">
      <w:start w:val="1"/>
      <w:numFmt w:val="decimal"/>
      <w:lvlText w:val="%1.%2.%3.%4.%5.%6.%7.%8."/>
      <w:lvlJc w:val="left"/>
      <w:pPr>
        <w:ind w:left="375" w:hanging="375"/>
      </w:pPr>
      <w:rPr>
        <w:rFonts w:hint="default"/>
        <w:sz w:val="21"/>
      </w:rPr>
    </w:lvl>
    <w:lvl w:ilvl="8">
      <w:start w:val="1"/>
      <w:numFmt w:val="decimal"/>
      <w:lvlText w:val="%1.%2.%3.%4.%5.%6.%7.%8.%9."/>
      <w:lvlJc w:val="left"/>
      <w:pPr>
        <w:ind w:left="735" w:hanging="735"/>
      </w:pPr>
      <w:rPr>
        <w:rFonts w:hint="default"/>
        <w:sz w:val="21"/>
      </w:rPr>
    </w:lvl>
  </w:abstractNum>
  <w:abstractNum w:abstractNumId="1">
    <w:nsid w:val="134E4A12"/>
    <w:multiLevelType w:val="multilevel"/>
    <w:tmpl w:val="A8BCC096"/>
    <w:lvl w:ilvl="0">
      <w:start w:val="2024"/>
      <w:numFmt w:val="decimal"/>
      <w:lvlText w:val="%1."/>
      <w:lvlJc w:val="left"/>
      <w:pPr>
        <w:ind w:left="0" w:firstLine="0"/>
      </w:pPr>
      <w:rPr>
        <w:rFonts w:hint="default"/>
        <w:b w:val="0"/>
        <w:sz w:val="21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b w:val="0"/>
        <w:sz w:val="21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b w:val="0"/>
        <w:sz w:val="21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  <w:b w:val="0"/>
        <w:sz w:val="21"/>
      </w:rPr>
    </w:lvl>
    <w:lvl w:ilvl="4">
      <w:start w:val="1"/>
      <w:numFmt w:val="decimal"/>
      <w:lvlText w:val="%1.%2.%3.%4.%5."/>
      <w:lvlJc w:val="left"/>
      <w:pPr>
        <w:ind w:left="15" w:hanging="15"/>
      </w:pPr>
      <w:rPr>
        <w:rFonts w:hint="default"/>
        <w:b w:val="0"/>
        <w:sz w:val="21"/>
      </w:rPr>
    </w:lvl>
    <w:lvl w:ilvl="5">
      <w:start w:val="1"/>
      <w:numFmt w:val="decimal"/>
      <w:lvlText w:val="%1.%2.%3.%4.%5.%6."/>
      <w:lvlJc w:val="left"/>
      <w:pPr>
        <w:ind w:left="15" w:hanging="15"/>
      </w:pPr>
      <w:rPr>
        <w:rFonts w:hint="default"/>
        <w:b w:val="0"/>
        <w:sz w:val="21"/>
      </w:rPr>
    </w:lvl>
    <w:lvl w:ilvl="6">
      <w:start w:val="1"/>
      <w:numFmt w:val="decimal"/>
      <w:lvlText w:val="%1.%2.%3.%4.%5.%6.%7."/>
      <w:lvlJc w:val="left"/>
      <w:pPr>
        <w:ind w:left="375" w:hanging="375"/>
      </w:pPr>
      <w:rPr>
        <w:rFonts w:hint="default"/>
        <w:b w:val="0"/>
        <w:sz w:val="21"/>
      </w:rPr>
    </w:lvl>
    <w:lvl w:ilvl="7">
      <w:start w:val="1"/>
      <w:numFmt w:val="decimal"/>
      <w:lvlText w:val="%1.%2.%3.%4.%5.%6.%7.%8."/>
      <w:lvlJc w:val="left"/>
      <w:pPr>
        <w:ind w:left="375" w:hanging="375"/>
      </w:pPr>
      <w:rPr>
        <w:rFonts w:hint="default"/>
        <w:b w:val="0"/>
        <w:sz w:val="21"/>
      </w:rPr>
    </w:lvl>
    <w:lvl w:ilvl="8">
      <w:start w:val="1"/>
      <w:numFmt w:val="decimal"/>
      <w:lvlText w:val="%1.%2.%3.%4.%5.%6.%7.%8.%9."/>
      <w:lvlJc w:val="left"/>
      <w:pPr>
        <w:ind w:left="735" w:hanging="735"/>
      </w:pPr>
      <w:rPr>
        <w:rFonts w:hint="default"/>
        <w:b w:val="0"/>
        <w:sz w:val="21"/>
      </w:rPr>
    </w:lvl>
  </w:abstractNum>
  <w:abstractNum w:abstractNumId="2">
    <w:nsid w:val="35251245"/>
    <w:multiLevelType w:val="multilevel"/>
    <w:tmpl w:val="52969D9C"/>
    <w:styleLink w:val="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3B52054C"/>
    <w:multiLevelType w:val="multilevel"/>
    <w:tmpl w:val="D42046CC"/>
    <w:lvl w:ilvl="0">
      <w:start w:val="2024"/>
      <w:numFmt w:val="decimal"/>
      <w:lvlText w:val="%1."/>
      <w:lvlJc w:val="left"/>
      <w:pPr>
        <w:ind w:left="0" w:firstLine="0"/>
      </w:pPr>
      <w:rPr>
        <w:rFonts w:hint="default"/>
        <w:sz w:val="21"/>
      </w:rPr>
    </w:lvl>
    <w:lvl w:ilvl="1">
      <w:start w:val="1"/>
      <w:numFmt w:val="decimal"/>
      <w:lvlText w:val="%1.%2."/>
      <w:lvlJc w:val="left"/>
      <w:pPr>
        <w:ind w:left="710" w:firstLine="0"/>
      </w:pPr>
      <w:rPr>
        <w:rFonts w:hint="default"/>
        <w:sz w:val="21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sz w:val="21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  <w:sz w:val="21"/>
      </w:rPr>
    </w:lvl>
    <w:lvl w:ilvl="4">
      <w:start w:val="1"/>
      <w:numFmt w:val="decimal"/>
      <w:lvlText w:val="%1.%2.%3.%4.%5."/>
      <w:lvlJc w:val="left"/>
      <w:pPr>
        <w:ind w:left="15" w:hanging="15"/>
      </w:pPr>
      <w:rPr>
        <w:rFonts w:hint="default"/>
        <w:sz w:val="21"/>
      </w:rPr>
    </w:lvl>
    <w:lvl w:ilvl="5">
      <w:start w:val="1"/>
      <w:numFmt w:val="decimal"/>
      <w:lvlText w:val="%1.%2.%3.%4.%5.%6."/>
      <w:lvlJc w:val="left"/>
      <w:pPr>
        <w:ind w:left="15" w:hanging="15"/>
      </w:pPr>
      <w:rPr>
        <w:rFonts w:hint="default"/>
        <w:sz w:val="21"/>
      </w:rPr>
    </w:lvl>
    <w:lvl w:ilvl="6">
      <w:start w:val="1"/>
      <w:numFmt w:val="decimal"/>
      <w:lvlText w:val="%1.%2.%3.%4.%5.%6.%7."/>
      <w:lvlJc w:val="left"/>
      <w:pPr>
        <w:ind w:left="375" w:hanging="375"/>
      </w:pPr>
      <w:rPr>
        <w:rFonts w:hint="default"/>
        <w:sz w:val="21"/>
      </w:rPr>
    </w:lvl>
    <w:lvl w:ilvl="7">
      <w:start w:val="1"/>
      <w:numFmt w:val="decimal"/>
      <w:lvlText w:val="%1.%2.%3.%4.%5.%6.%7.%8."/>
      <w:lvlJc w:val="left"/>
      <w:pPr>
        <w:ind w:left="375" w:hanging="375"/>
      </w:pPr>
      <w:rPr>
        <w:rFonts w:hint="default"/>
        <w:sz w:val="21"/>
      </w:rPr>
    </w:lvl>
    <w:lvl w:ilvl="8">
      <w:start w:val="1"/>
      <w:numFmt w:val="decimal"/>
      <w:lvlText w:val="%1.%2.%3.%4.%5.%6.%7.%8.%9."/>
      <w:lvlJc w:val="left"/>
      <w:pPr>
        <w:ind w:left="735" w:hanging="735"/>
      </w:pPr>
      <w:rPr>
        <w:rFonts w:hint="default"/>
        <w:sz w:val="21"/>
      </w:rPr>
    </w:lvl>
  </w:abstractNum>
  <w:abstractNum w:abstractNumId="4">
    <w:nsid w:val="48051C37"/>
    <w:multiLevelType w:val="multilevel"/>
    <w:tmpl w:val="4428015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5">
    <w:nsid w:val="5D7B70C2"/>
    <w:multiLevelType w:val="multilevel"/>
    <w:tmpl w:val="C83AF380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36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6">
    <w:nsid w:val="6D3E44F8"/>
    <w:multiLevelType w:val="multilevel"/>
    <w:tmpl w:val="E73EDCA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6"/>
  </w:num>
  <w:num w:numId="5">
    <w:abstractNumId w:val="1"/>
  </w:num>
  <w:num w:numId="6">
    <w:abstractNumId w:val="3"/>
  </w:num>
  <w:num w:numId="7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BossProviderVariable" w:val="25_01_2006!50c14fbf-930e-4546-8e6e-7949debb312e"/>
    <w:docVar w:name="SPD_Blank" w:val="857576368"/>
    <w:docVar w:name="SPD_BlankDefautVid" w:val="857500061"/>
    <w:docVar w:name="SPD_BlankDefautVidName" w:val="Постановление правительства СПб"/>
    <w:docVar w:name="SPD_BlankName" w:val="+ПОСТАНОВЛЕНИЕ ПРАВИТЕЛЬСТВА САНКТ-ПЕТЕРБУРГА (НОВЫЙ БЛАНК)+"/>
  </w:docVars>
  <w:rsids>
    <w:rsidRoot w:val="00051122"/>
    <w:rsid w:val="00000A75"/>
    <w:rsid w:val="00000C18"/>
    <w:rsid w:val="0000122D"/>
    <w:rsid w:val="00001389"/>
    <w:rsid w:val="00001800"/>
    <w:rsid w:val="00001F5D"/>
    <w:rsid w:val="00002BBD"/>
    <w:rsid w:val="000030DC"/>
    <w:rsid w:val="000040F3"/>
    <w:rsid w:val="000047AA"/>
    <w:rsid w:val="00004C4F"/>
    <w:rsid w:val="00005BDB"/>
    <w:rsid w:val="00005C40"/>
    <w:rsid w:val="00007E91"/>
    <w:rsid w:val="00007EBD"/>
    <w:rsid w:val="00007F3A"/>
    <w:rsid w:val="00007FD1"/>
    <w:rsid w:val="0001019C"/>
    <w:rsid w:val="00011265"/>
    <w:rsid w:val="00012BE1"/>
    <w:rsid w:val="000135B8"/>
    <w:rsid w:val="000155B9"/>
    <w:rsid w:val="00015E27"/>
    <w:rsid w:val="00016057"/>
    <w:rsid w:val="00016AE1"/>
    <w:rsid w:val="0002049D"/>
    <w:rsid w:val="00020E94"/>
    <w:rsid w:val="00021339"/>
    <w:rsid w:val="000218DA"/>
    <w:rsid w:val="00021AF7"/>
    <w:rsid w:val="00022481"/>
    <w:rsid w:val="00023483"/>
    <w:rsid w:val="00023E77"/>
    <w:rsid w:val="00024065"/>
    <w:rsid w:val="000248DB"/>
    <w:rsid w:val="00024BD5"/>
    <w:rsid w:val="00025D1D"/>
    <w:rsid w:val="0002643B"/>
    <w:rsid w:val="00026AEB"/>
    <w:rsid w:val="00027398"/>
    <w:rsid w:val="00027545"/>
    <w:rsid w:val="000301EE"/>
    <w:rsid w:val="000306C0"/>
    <w:rsid w:val="00030F1A"/>
    <w:rsid w:val="0003139A"/>
    <w:rsid w:val="000314F5"/>
    <w:rsid w:val="000317EC"/>
    <w:rsid w:val="00031F0F"/>
    <w:rsid w:val="00032022"/>
    <w:rsid w:val="00032230"/>
    <w:rsid w:val="0003283B"/>
    <w:rsid w:val="00032C17"/>
    <w:rsid w:val="00032CE6"/>
    <w:rsid w:val="00033C56"/>
    <w:rsid w:val="00033E96"/>
    <w:rsid w:val="00033F26"/>
    <w:rsid w:val="0003475E"/>
    <w:rsid w:val="000353DF"/>
    <w:rsid w:val="00036334"/>
    <w:rsid w:val="0003684A"/>
    <w:rsid w:val="00036EB5"/>
    <w:rsid w:val="00036EF5"/>
    <w:rsid w:val="00037C0C"/>
    <w:rsid w:val="0004030E"/>
    <w:rsid w:val="00040936"/>
    <w:rsid w:val="00041326"/>
    <w:rsid w:val="00041798"/>
    <w:rsid w:val="00041BF9"/>
    <w:rsid w:val="00041DF9"/>
    <w:rsid w:val="00042726"/>
    <w:rsid w:val="00042FCD"/>
    <w:rsid w:val="000439E4"/>
    <w:rsid w:val="00043DDB"/>
    <w:rsid w:val="0004445F"/>
    <w:rsid w:val="00044597"/>
    <w:rsid w:val="00044A71"/>
    <w:rsid w:val="00044AB1"/>
    <w:rsid w:val="00044E13"/>
    <w:rsid w:val="00044E7A"/>
    <w:rsid w:val="00044EA6"/>
    <w:rsid w:val="00044EB0"/>
    <w:rsid w:val="000452DC"/>
    <w:rsid w:val="00045960"/>
    <w:rsid w:val="00045DF3"/>
    <w:rsid w:val="00045F73"/>
    <w:rsid w:val="0004617F"/>
    <w:rsid w:val="000463D9"/>
    <w:rsid w:val="00046807"/>
    <w:rsid w:val="000468B0"/>
    <w:rsid w:val="00046C43"/>
    <w:rsid w:val="0004714F"/>
    <w:rsid w:val="000471F8"/>
    <w:rsid w:val="00047526"/>
    <w:rsid w:val="00047EA4"/>
    <w:rsid w:val="00050221"/>
    <w:rsid w:val="00050593"/>
    <w:rsid w:val="00051122"/>
    <w:rsid w:val="00051D85"/>
    <w:rsid w:val="00051F41"/>
    <w:rsid w:val="00052083"/>
    <w:rsid w:val="00052140"/>
    <w:rsid w:val="00052462"/>
    <w:rsid w:val="00053081"/>
    <w:rsid w:val="000534DE"/>
    <w:rsid w:val="00053760"/>
    <w:rsid w:val="00053B50"/>
    <w:rsid w:val="00053DD1"/>
    <w:rsid w:val="00054059"/>
    <w:rsid w:val="000540F9"/>
    <w:rsid w:val="00054A26"/>
    <w:rsid w:val="000556F7"/>
    <w:rsid w:val="00055EC0"/>
    <w:rsid w:val="00056165"/>
    <w:rsid w:val="000566F2"/>
    <w:rsid w:val="00056B01"/>
    <w:rsid w:val="00056D95"/>
    <w:rsid w:val="00057AA3"/>
    <w:rsid w:val="00060265"/>
    <w:rsid w:val="0006038F"/>
    <w:rsid w:val="00062A4A"/>
    <w:rsid w:val="00062C8D"/>
    <w:rsid w:val="000638A3"/>
    <w:rsid w:val="000643F5"/>
    <w:rsid w:val="000651D8"/>
    <w:rsid w:val="00065F49"/>
    <w:rsid w:val="00066031"/>
    <w:rsid w:val="000661C4"/>
    <w:rsid w:val="0006690E"/>
    <w:rsid w:val="00066970"/>
    <w:rsid w:val="000671E7"/>
    <w:rsid w:val="000709A8"/>
    <w:rsid w:val="00071D75"/>
    <w:rsid w:val="00072C3B"/>
    <w:rsid w:val="00072C70"/>
    <w:rsid w:val="0007348A"/>
    <w:rsid w:val="00074299"/>
    <w:rsid w:val="000743BE"/>
    <w:rsid w:val="000745E3"/>
    <w:rsid w:val="00074BE9"/>
    <w:rsid w:val="00074DFE"/>
    <w:rsid w:val="000755D5"/>
    <w:rsid w:val="00076D68"/>
    <w:rsid w:val="00076F7A"/>
    <w:rsid w:val="000772D2"/>
    <w:rsid w:val="00077809"/>
    <w:rsid w:val="00080434"/>
    <w:rsid w:val="00080FA5"/>
    <w:rsid w:val="000811F1"/>
    <w:rsid w:val="00082538"/>
    <w:rsid w:val="000825AE"/>
    <w:rsid w:val="00082814"/>
    <w:rsid w:val="00082CC7"/>
    <w:rsid w:val="00083E0D"/>
    <w:rsid w:val="0008402C"/>
    <w:rsid w:val="00084F28"/>
    <w:rsid w:val="000851A6"/>
    <w:rsid w:val="000852C7"/>
    <w:rsid w:val="00085FFA"/>
    <w:rsid w:val="00086B42"/>
    <w:rsid w:val="00087114"/>
    <w:rsid w:val="00090F51"/>
    <w:rsid w:val="00090FCF"/>
    <w:rsid w:val="00091817"/>
    <w:rsid w:val="00091CCF"/>
    <w:rsid w:val="00092186"/>
    <w:rsid w:val="00092646"/>
    <w:rsid w:val="00093842"/>
    <w:rsid w:val="00094544"/>
    <w:rsid w:val="0009483A"/>
    <w:rsid w:val="00094CAF"/>
    <w:rsid w:val="00095309"/>
    <w:rsid w:val="0009560A"/>
    <w:rsid w:val="00096FE2"/>
    <w:rsid w:val="000970B0"/>
    <w:rsid w:val="00097133"/>
    <w:rsid w:val="000973B1"/>
    <w:rsid w:val="000A049D"/>
    <w:rsid w:val="000A15F6"/>
    <w:rsid w:val="000A2AD5"/>
    <w:rsid w:val="000A332E"/>
    <w:rsid w:val="000A37ED"/>
    <w:rsid w:val="000A3F91"/>
    <w:rsid w:val="000A433E"/>
    <w:rsid w:val="000A5A0E"/>
    <w:rsid w:val="000A5D1E"/>
    <w:rsid w:val="000A5E3D"/>
    <w:rsid w:val="000A77D4"/>
    <w:rsid w:val="000B00D2"/>
    <w:rsid w:val="000B0234"/>
    <w:rsid w:val="000B0A4A"/>
    <w:rsid w:val="000B1891"/>
    <w:rsid w:val="000B1A36"/>
    <w:rsid w:val="000B1D8F"/>
    <w:rsid w:val="000B3943"/>
    <w:rsid w:val="000B51E0"/>
    <w:rsid w:val="000B5C36"/>
    <w:rsid w:val="000B5EE6"/>
    <w:rsid w:val="000B60E8"/>
    <w:rsid w:val="000B67B8"/>
    <w:rsid w:val="000B6FFE"/>
    <w:rsid w:val="000B7257"/>
    <w:rsid w:val="000C0E88"/>
    <w:rsid w:val="000C13CF"/>
    <w:rsid w:val="000C1885"/>
    <w:rsid w:val="000C20E8"/>
    <w:rsid w:val="000C2116"/>
    <w:rsid w:val="000C284F"/>
    <w:rsid w:val="000C61DD"/>
    <w:rsid w:val="000C6284"/>
    <w:rsid w:val="000D070C"/>
    <w:rsid w:val="000D0C80"/>
    <w:rsid w:val="000D1559"/>
    <w:rsid w:val="000D1843"/>
    <w:rsid w:val="000D3379"/>
    <w:rsid w:val="000D3599"/>
    <w:rsid w:val="000D35C5"/>
    <w:rsid w:val="000D3DA6"/>
    <w:rsid w:val="000D4608"/>
    <w:rsid w:val="000D571D"/>
    <w:rsid w:val="000D5E31"/>
    <w:rsid w:val="000D5F39"/>
    <w:rsid w:val="000D686D"/>
    <w:rsid w:val="000D7322"/>
    <w:rsid w:val="000D73ED"/>
    <w:rsid w:val="000D7528"/>
    <w:rsid w:val="000E0192"/>
    <w:rsid w:val="000E17A5"/>
    <w:rsid w:val="000E1ABF"/>
    <w:rsid w:val="000E20D8"/>
    <w:rsid w:val="000E3159"/>
    <w:rsid w:val="000E31E8"/>
    <w:rsid w:val="000E4464"/>
    <w:rsid w:val="000E5B5F"/>
    <w:rsid w:val="000E6081"/>
    <w:rsid w:val="000E7469"/>
    <w:rsid w:val="000E79DD"/>
    <w:rsid w:val="000F0858"/>
    <w:rsid w:val="000F119E"/>
    <w:rsid w:val="000F23B7"/>
    <w:rsid w:val="000F3072"/>
    <w:rsid w:val="000F38BF"/>
    <w:rsid w:val="000F3C9E"/>
    <w:rsid w:val="000F4398"/>
    <w:rsid w:val="000F5172"/>
    <w:rsid w:val="000F5CF2"/>
    <w:rsid w:val="000F629B"/>
    <w:rsid w:val="000F67D7"/>
    <w:rsid w:val="000F6EAB"/>
    <w:rsid w:val="000F7386"/>
    <w:rsid w:val="000F7ADB"/>
    <w:rsid w:val="000F7AEE"/>
    <w:rsid w:val="000F7F1C"/>
    <w:rsid w:val="000F7FF9"/>
    <w:rsid w:val="00100336"/>
    <w:rsid w:val="0010084A"/>
    <w:rsid w:val="00100874"/>
    <w:rsid w:val="00102EF9"/>
    <w:rsid w:val="0010309E"/>
    <w:rsid w:val="00103B8A"/>
    <w:rsid w:val="00103E7C"/>
    <w:rsid w:val="0010406A"/>
    <w:rsid w:val="00104D78"/>
    <w:rsid w:val="00105BF3"/>
    <w:rsid w:val="001067AD"/>
    <w:rsid w:val="00106BD2"/>
    <w:rsid w:val="001073B0"/>
    <w:rsid w:val="00107415"/>
    <w:rsid w:val="00110646"/>
    <w:rsid w:val="00110DA5"/>
    <w:rsid w:val="00111499"/>
    <w:rsid w:val="00112969"/>
    <w:rsid w:val="00112B63"/>
    <w:rsid w:val="00112FFF"/>
    <w:rsid w:val="00113C06"/>
    <w:rsid w:val="00113D59"/>
    <w:rsid w:val="00113FE3"/>
    <w:rsid w:val="001144C8"/>
    <w:rsid w:val="00115D1A"/>
    <w:rsid w:val="001163BD"/>
    <w:rsid w:val="001168AD"/>
    <w:rsid w:val="0012086B"/>
    <w:rsid w:val="001215B0"/>
    <w:rsid w:val="00121E2E"/>
    <w:rsid w:val="00121F0C"/>
    <w:rsid w:val="00121F42"/>
    <w:rsid w:val="00122AFE"/>
    <w:rsid w:val="00122BF8"/>
    <w:rsid w:val="00122FBF"/>
    <w:rsid w:val="00123851"/>
    <w:rsid w:val="0012391E"/>
    <w:rsid w:val="00124501"/>
    <w:rsid w:val="00124589"/>
    <w:rsid w:val="00124CCC"/>
    <w:rsid w:val="00127208"/>
    <w:rsid w:val="00130B3D"/>
    <w:rsid w:val="00130D93"/>
    <w:rsid w:val="00133652"/>
    <w:rsid w:val="00133C3A"/>
    <w:rsid w:val="00134123"/>
    <w:rsid w:val="00134FB4"/>
    <w:rsid w:val="001362C1"/>
    <w:rsid w:val="00136822"/>
    <w:rsid w:val="00140303"/>
    <w:rsid w:val="00140465"/>
    <w:rsid w:val="001411C9"/>
    <w:rsid w:val="00141CF2"/>
    <w:rsid w:val="00142038"/>
    <w:rsid w:val="00142144"/>
    <w:rsid w:val="001425CA"/>
    <w:rsid w:val="00142802"/>
    <w:rsid w:val="00142DDA"/>
    <w:rsid w:val="00143151"/>
    <w:rsid w:val="001433DE"/>
    <w:rsid w:val="001435FB"/>
    <w:rsid w:val="001453B5"/>
    <w:rsid w:val="00146A0B"/>
    <w:rsid w:val="00146D10"/>
    <w:rsid w:val="0014789E"/>
    <w:rsid w:val="00147D45"/>
    <w:rsid w:val="00147FE6"/>
    <w:rsid w:val="001500D1"/>
    <w:rsid w:val="00150599"/>
    <w:rsid w:val="00150AB9"/>
    <w:rsid w:val="00151426"/>
    <w:rsid w:val="00151ABC"/>
    <w:rsid w:val="00151D57"/>
    <w:rsid w:val="0015229C"/>
    <w:rsid w:val="001524A3"/>
    <w:rsid w:val="00152632"/>
    <w:rsid w:val="00152D21"/>
    <w:rsid w:val="001537AB"/>
    <w:rsid w:val="001548BF"/>
    <w:rsid w:val="00154F64"/>
    <w:rsid w:val="0015536D"/>
    <w:rsid w:val="001556E3"/>
    <w:rsid w:val="00155919"/>
    <w:rsid w:val="00155DFD"/>
    <w:rsid w:val="001564DE"/>
    <w:rsid w:val="00156A0F"/>
    <w:rsid w:val="00156D5B"/>
    <w:rsid w:val="001570DB"/>
    <w:rsid w:val="001576F3"/>
    <w:rsid w:val="00157905"/>
    <w:rsid w:val="001607AE"/>
    <w:rsid w:val="00160A18"/>
    <w:rsid w:val="00161260"/>
    <w:rsid w:val="00161BB8"/>
    <w:rsid w:val="00161C27"/>
    <w:rsid w:val="00162433"/>
    <w:rsid w:val="00163046"/>
    <w:rsid w:val="00163245"/>
    <w:rsid w:val="001647AE"/>
    <w:rsid w:val="00164FDF"/>
    <w:rsid w:val="001651F7"/>
    <w:rsid w:val="00165695"/>
    <w:rsid w:val="00165BCA"/>
    <w:rsid w:val="00165CDF"/>
    <w:rsid w:val="00165EE1"/>
    <w:rsid w:val="00166095"/>
    <w:rsid w:val="00166893"/>
    <w:rsid w:val="001673E6"/>
    <w:rsid w:val="001676D7"/>
    <w:rsid w:val="00170DE7"/>
    <w:rsid w:val="00171EB0"/>
    <w:rsid w:val="00172FBF"/>
    <w:rsid w:val="0017366E"/>
    <w:rsid w:val="0017382E"/>
    <w:rsid w:val="0017496C"/>
    <w:rsid w:val="00176EC6"/>
    <w:rsid w:val="0017737E"/>
    <w:rsid w:val="0018040C"/>
    <w:rsid w:val="00181E47"/>
    <w:rsid w:val="001832DC"/>
    <w:rsid w:val="001834E0"/>
    <w:rsid w:val="001844B9"/>
    <w:rsid w:val="0018490D"/>
    <w:rsid w:val="0018530E"/>
    <w:rsid w:val="00185514"/>
    <w:rsid w:val="001855D3"/>
    <w:rsid w:val="00185925"/>
    <w:rsid w:val="0018673D"/>
    <w:rsid w:val="0018769E"/>
    <w:rsid w:val="001909C2"/>
    <w:rsid w:val="00190AD3"/>
    <w:rsid w:val="00190C98"/>
    <w:rsid w:val="0019302C"/>
    <w:rsid w:val="0019357E"/>
    <w:rsid w:val="001941A0"/>
    <w:rsid w:val="00194425"/>
    <w:rsid w:val="001948A9"/>
    <w:rsid w:val="001951B6"/>
    <w:rsid w:val="00195DDA"/>
    <w:rsid w:val="00196237"/>
    <w:rsid w:val="001A2251"/>
    <w:rsid w:val="001A38B7"/>
    <w:rsid w:val="001A3FD3"/>
    <w:rsid w:val="001A4449"/>
    <w:rsid w:val="001A5BEC"/>
    <w:rsid w:val="001A5C77"/>
    <w:rsid w:val="001A5FF1"/>
    <w:rsid w:val="001A6730"/>
    <w:rsid w:val="001A68E2"/>
    <w:rsid w:val="001A69D5"/>
    <w:rsid w:val="001A7963"/>
    <w:rsid w:val="001A7F8A"/>
    <w:rsid w:val="001B060A"/>
    <w:rsid w:val="001B08C3"/>
    <w:rsid w:val="001B0B33"/>
    <w:rsid w:val="001B0F3B"/>
    <w:rsid w:val="001B2460"/>
    <w:rsid w:val="001B2BB4"/>
    <w:rsid w:val="001B2E2F"/>
    <w:rsid w:val="001B343F"/>
    <w:rsid w:val="001B3740"/>
    <w:rsid w:val="001B38B3"/>
    <w:rsid w:val="001B3BE3"/>
    <w:rsid w:val="001B3EF1"/>
    <w:rsid w:val="001B4111"/>
    <w:rsid w:val="001B4642"/>
    <w:rsid w:val="001B5A28"/>
    <w:rsid w:val="001B6A98"/>
    <w:rsid w:val="001B6C1D"/>
    <w:rsid w:val="001B6C54"/>
    <w:rsid w:val="001B6D26"/>
    <w:rsid w:val="001B749F"/>
    <w:rsid w:val="001C00B2"/>
    <w:rsid w:val="001C1369"/>
    <w:rsid w:val="001C2358"/>
    <w:rsid w:val="001C23EC"/>
    <w:rsid w:val="001C3013"/>
    <w:rsid w:val="001C314B"/>
    <w:rsid w:val="001C3B3F"/>
    <w:rsid w:val="001C3F83"/>
    <w:rsid w:val="001C4530"/>
    <w:rsid w:val="001C47A1"/>
    <w:rsid w:val="001C4C3D"/>
    <w:rsid w:val="001C50F8"/>
    <w:rsid w:val="001C5171"/>
    <w:rsid w:val="001C5799"/>
    <w:rsid w:val="001C5B0F"/>
    <w:rsid w:val="001C5B4A"/>
    <w:rsid w:val="001C6762"/>
    <w:rsid w:val="001C682B"/>
    <w:rsid w:val="001C69F2"/>
    <w:rsid w:val="001C7276"/>
    <w:rsid w:val="001C799E"/>
    <w:rsid w:val="001C79E9"/>
    <w:rsid w:val="001C7C56"/>
    <w:rsid w:val="001D020F"/>
    <w:rsid w:val="001D1597"/>
    <w:rsid w:val="001D19A6"/>
    <w:rsid w:val="001D1B86"/>
    <w:rsid w:val="001D1F7D"/>
    <w:rsid w:val="001D1FA0"/>
    <w:rsid w:val="001D254F"/>
    <w:rsid w:val="001D443F"/>
    <w:rsid w:val="001D493E"/>
    <w:rsid w:val="001D5A28"/>
    <w:rsid w:val="001D609B"/>
    <w:rsid w:val="001D6924"/>
    <w:rsid w:val="001D6CA9"/>
    <w:rsid w:val="001D7308"/>
    <w:rsid w:val="001D7D84"/>
    <w:rsid w:val="001E0331"/>
    <w:rsid w:val="001E054F"/>
    <w:rsid w:val="001E05DD"/>
    <w:rsid w:val="001E063C"/>
    <w:rsid w:val="001E09CF"/>
    <w:rsid w:val="001E0C9A"/>
    <w:rsid w:val="001E0F95"/>
    <w:rsid w:val="001E20BA"/>
    <w:rsid w:val="001E33A9"/>
    <w:rsid w:val="001E400E"/>
    <w:rsid w:val="001E4D09"/>
    <w:rsid w:val="001E4FA4"/>
    <w:rsid w:val="001E56E0"/>
    <w:rsid w:val="001E6315"/>
    <w:rsid w:val="001E6743"/>
    <w:rsid w:val="001E782A"/>
    <w:rsid w:val="001E7893"/>
    <w:rsid w:val="001E78A8"/>
    <w:rsid w:val="001F00E7"/>
    <w:rsid w:val="001F0710"/>
    <w:rsid w:val="001F103C"/>
    <w:rsid w:val="001F13AB"/>
    <w:rsid w:val="001F143B"/>
    <w:rsid w:val="001F1455"/>
    <w:rsid w:val="001F14DB"/>
    <w:rsid w:val="001F152E"/>
    <w:rsid w:val="001F16AB"/>
    <w:rsid w:val="001F2190"/>
    <w:rsid w:val="001F2717"/>
    <w:rsid w:val="001F2911"/>
    <w:rsid w:val="001F488C"/>
    <w:rsid w:val="001F583E"/>
    <w:rsid w:val="001F60E1"/>
    <w:rsid w:val="001F62CF"/>
    <w:rsid w:val="001F6424"/>
    <w:rsid w:val="001F6D07"/>
    <w:rsid w:val="001F79BD"/>
    <w:rsid w:val="001F7CF7"/>
    <w:rsid w:val="001F7EA3"/>
    <w:rsid w:val="001F7F80"/>
    <w:rsid w:val="001F7FF8"/>
    <w:rsid w:val="0020000B"/>
    <w:rsid w:val="00200203"/>
    <w:rsid w:val="00200CF7"/>
    <w:rsid w:val="0020187E"/>
    <w:rsid w:val="00201CB7"/>
    <w:rsid w:val="00201EB8"/>
    <w:rsid w:val="0020200D"/>
    <w:rsid w:val="00202589"/>
    <w:rsid w:val="0020266D"/>
    <w:rsid w:val="00202BF1"/>
    <w:rsid w:val="00203952"/>
    <w:rsid w:val="00204E44"/>
    <w:rsid w:val="00204E7B"/>
    <w:rsid w:val="00204F45"/>
    <w:rsid w:val="00205443"/>
    <w:rsid w:val="00206C9D"/>
    <w:rsid w:val="00206D49"/>
    <w:rsid w:val="002077DC"/>
    <w:rsid w:val="00210591"/>
    <w:rsid w:val="002107D9"/>
    <w:rsid w:val="00210819"/>
    <w:rsid w:val="0021093A"/>
    <w:rsid w:val="00211236"/>
    <w:rsid w:val="002113AC"/>
    <w:rsid w:val="0021191E"/>
    <w:rsid w:val="00212B01"/>
    <w:rsid w:val="00212DB6"/>
    <w:rsid w:val="00212F93"/>
    <w:rsid w:val="00214070"/>
    <w:rsid w:val="0021450E"/>
    <w:rsid w:val="00214552"/>
    <w:rsid w:val="0021480F"/>
    <w:rsid w:val="00214840"/>
    <w:rsid w:val="002149C6"/>
    <w:rsid w:val="00214EEB"/>
    <w:rsid w:val="00215C94"/>
    <w:rsid w:val="0021695F"/>
    <w:rsid w:val="0021708F"/>
    <w:rsid w:val="002178D4"/>
    <w:rsid w:val="002178EF"/>
    <w:rsid w:val="00217DB5"/>
    <w:rsid w:val="00220070"/>
    <w:rsid w:val="00220268"/>
    <w:rsid w:val="002211F6"/>
    <w:rsid w:val="0022140B"/>
    <w:rsid w:val="00221C42"/>
    <w:rsid w:val="00221CDA"/>
    <w:rsid w:val="002225D1"/>
    <w:rsid w:val="002245C5"/>
    <w:rsid w:val="00224A9A"/>
    <w:rsid w:val="00224E2A"/>
    <w:rsid w:val="00225B33"/>
    <w:rsid w:val="002266BB"/>
    <w:rsid w:val="002266D6"/>
    <w:rsid w:val="00226FA4"/>
    <w:rsid w:val="00227133"/>
    <w:rsid w:val="00227AC1"/>
    <w:rsid w:val="00230611"/>
    <w:rsid w:val="00230695"/>
    <w:rsid w:val="002315E1"/>
    <w:rsid w:val="00231EC7"/>
    <w:rsid w:val="00232143"/>
    <w:rsid w:val="00232B8B"/>
    <w:rsid w:val="002338FC"/>
    <w:rsid w:val="0023473D"/>
    <w:rsid w:val="002348C0"/>
    <w:rsid w:val="002350D9"/>
    <w:rsid w:val="00235625"/>
    <w:rsid w:val="0023599A"/>
    <w:rsid w:val="00235BB2"/>
    <w:rsid w:val="002360AE"/>
    <w:rsid w:val="002366F7"/>
    <w:rsid w:val="002368AF"/>
    <w:rsid w:val="0023777D"/>
    <w:rsid w:val="00237D74"/>
    <w:rsid w:val="00240294"/>
    <w:rsid w:val="00240CF1"/>
    <w:rsid w:val="00241154"/>
    <w:rsid w:val="0024118A"/>
    <w:rsid w:val="00241C40"/>
    <w:rsid w:val="00242487"/>
    <w:rsid w:val="00242702"/>
    <w:rsid w:val="00242D71"/>
    <w:rsid w:val="00243137"/>
    <w:rsid w:val="002431C0"/>
    <w:rsid w:val="0024377F"/>
    <w:rsid w:val="00243E72"/>
    <w:rsid w:val="00244385"/>
    <w:rsid w:val="002448E6"/>
    <w:rsid w:val="00244980"/>
    <w:rsid w:val="00245244"/>
    <w:rsid w:val="00245674"/>
    <w:rsid w:val="00245EA0"/>
    <w:rsid w:val="002469EC"/>
    <w:rsid w:val="0025142E"/>
    <w:rsid w:val="00252621"/>
    <w:rsid w:val="00253135"/>
    <w:rsid w:val="002531B5"/>
    <w:rsid w:val="002539E3"/>
    <w:rsid w:val="00253A56"/>
    <w:rsid w:val="00253CCE"/>
    <w:rsid w:val="002543DC"/>
    <w:rsid w:val="00254736"/>
    <w:rsid w:val="002556E9"/>
    <w:rsid w:val="00255B6C"/>
    <w:rsid w:val="00256690"/>
    <w:rsid w:val="0025711A"/>
    <w:rsid w:val="00257B78"/>
    <w:rsid w:val="00257EB3"/>
    <w:rsid w:val="0026151F"/>
    <w:rsid w:val="0026319C"/>
    <w:rsid w:val="002639A4"/>
    <w:rsid w:val="00264308"/>
    <w:rsid w:val="0026497B"/>
    <w:rsid w:val="00264B8B"/>
    <w:rsid w:val="00266627"/>
    <w:rsid w:val="00266C50"/>
    <w:rsid w:val="00266D27"/>
    <w:rsid w:val="002678F7"/>
    <w:rsid w:val="00267C18"/>
    <w:rsid w:val="00270031"/>
    <w:rsid w:val="00270B33"/>
    <w:rsid w:val="00272E9C"/>
    <w:rsid w:val="00273C57"/>
    <w:rsid w:val="0027527E"/>
    <w:rsid w:val="002754DB"/>
    <w:rsid w:val="00275D9F"/>
    <w:rsid w:val="00276014"/>
    <w:rsid w:val="0027615B"/>
    <w:rsid w:val="002812D9"/>
    <w:rsid w:val="00283938"/>
    <w:rsid w:val="00285D93"/>
    <w:rsid w:val="002869CF"/>
    <w:rsid w:val="00287501"/>
    <w:rsid w:val="00290410"/>
    <w:rsid w:val="00290434"/>
    <w:rsid w:val="00292857"/>
    <w:rsid w:val="00292BF6"/>
    <w:rsid w:val="002932FA"/>
    <w:rsid w:val="0029349D"/>
    <w:rsid w:val="002944BD"/>
    <w:rsid w:val="00295502"/>
    <w:rsid w:val="00295CDF"/>
    <w:rsid w:val="002963CC"/>
    <w:rsid w:val="00296905"/>
    <w:rsid w:val="002969C6"/>
    <w:rsid w:val="00297547"/>
    <w:rsid w:val="002976F5"/>
    <w:rsid w:val="00297D09"/>
    <w:rsid w:val="002A127A"/>
    <w:rsid w:val="002A334B"/>
    <w:rsid w:val="002A36C4"/>
    <w:rsid w:val="002A43C7"/>
    <w:rsid w:val="002A4FBE"/>
    <w:rsid w:val="002A53F3"/>
    <w:rsid w:val="002A70BF"/>
    <w:rsid w:val="002A7978"/>
    <w:rsid w:val="002B0147"/>
    <w:rsid w:val="002B0804"/>
    <w:rsid w:val="002B0FC2"/>
    <w:rsid w:val="002B164B"/>
    <w:rsid w:val="002B23B3"/>
    <w:rsid w:val="002B2FAE"/>
    <w:rsid w:val="002B32C2"/>
    <w:rsid w:val="002B4BC4"/>
    <w:rsid w:val="002B4D2C"/>
    <w:rsid w:val="002B511E"/>
    <w:rsid w:val="002B578B"/>
    <w:rsid w:val="002B5DEA"/>
    <w:rsid w:val="002B645D"/>
    <w:rsid w:val="002B67DE"/>
    <w:rsid w:val="002B6966"/>
    <w:rsid w:val="002B6998"/>
    <w:rsid w:val="002B6CFF"/>
    <w:rsid w:val="002B7FE7"/>
    <w:rsid w:val="002C07DE"/>
    <w:rsid w:val="002C090B"/>
    <w:rsid w:val="002C0A4A"/>
    <w:rsid w:val="002C0B39"/>
    <w:rsid w:val="002C149F"/>
    <w:rsid w:val="002C1B53"/>
    <w:rsid w:val="002C2F3E"/>
    <w:rsid w:val="002C2F70"/>
    <w:rsid w:val="002C2F85"/>
    <w:rsid w:val="002C3B78"/>
    <w:rsid w:val="002C3EB3"/>
    <w:rsid w:val="002C4577"/>
    <w:rsid w:val="002C4B5D"/>
    <w:rsid w:val="002C4EF5"/>
    <w:rsid w:val="002C5BD5"/>
    <w:rsid w:val="002C5F0E"/>
    <w:rsid w:val="002C7FC0"/>
    <w:rsid w:val="002D1540"/>
    <w:rsid w:val="002D2285"/>
    <w:rsid w:val="002D3BA4"/>
    <w:rsid w:val="002D4049"/>
    <w:rsid w:val="002D4121"/>
    <w:rsid w:val="002D43A8"/>
    <w:rsid w:val="002D4FAF"/>
    <w:rsid w:val="002D6B56"/>
    <w:rsid w:val="002E1E8F"/>
    <w:rsid w:val="002E221F"/>
    <w:rsid w:val="002E22E0"/>
    <w:rsid w:val="002E287E"/>
    <w:rsid w:val="002E2D7A"/>
    <w:rsid w:val="002E316D"/>
    <w:rsid w:val="002E4775"/>
    <w:rsid w:val="002E4AF3"/>
    <w:rsid w:val="002E5A94"/>
    <w:rsid w:val="002E5DDD"/>
    <w:rsid w:val="002E60BA"/>
    <w:rsid w:val="002E614F"/>
    <w:rsid w:val="002E6F63"/>
    <w:rsid w:val="002E7662"/>
    <w:rsid w:val="002E7DB1"/>
    <w:rsid w:val="002F0B27"/>
    <w:rsid w:val="002F0BF1"/>
    <w:rsid w:val="002F0E6D"/>
    <w:rsid w:val="002F0E76"/>
    <w:rsid w:val="002F0F5F"/>
    <w:rsid w:val="002F10D7"/>
    <w:rsid w:val="002F1400"/>
    <w:rsid w:val="002F1953"/>
    <w:rsid w:val="002F1E34"/>
    <w:rsid w:val="002F1F1E"/>
    <w:rsid w:val="002F2073"/>
    <w:rsid w:val="002F28F2"/>
    <w:rsid w:val="002F3D2D"/>
    <w:rsid w:val="002F4372"/>
    <w:rsid w:val="002F58ED"/>
    <w:rsid w:val="002F7911"/>
    <w:rsid w:val="00300352"/>
    <w:rsid w:val="003016DC"/>
    <w:rsid w:val="00302A9A"/>
    <w:rsid w:val="00303433"/>
    <w:rsid w:val="00304520"/>
    <w:rsid w:val="00304DB3"/>
    <w:rsid w:val="00305046"/>
    <w:rsid w:val="003050A8"/>
    <w:rsid w:val="00305B2E"/>
    <w:rsid w:val="003064E2"/>
    <w:rsid w:val="00306B0F"/>
    <w:rsid w:val="003103E0"/>
    <w:rsid w:val="003112B5"/>
    <w:rsid w:val="00311C55"/>
    <w:rsid w:val="00311DC0"/>
    <w:rsid w:val="00312261"/>
    <w:rsid w:val="0031255D"/>
    <w:rsid w:val="00312A2D"/>
    <w:rsid w:val="0031320C"/>
    <w:rsid w:val="00313DDF"/>
    <w:rsid w:val="0031461D"/>
    <w:rsid w:val="0031502E"/>
    <w:rsid w:val="00315F65"/>
    <w:rsid w:val="003161D7"/>
    <w:rsid w:val="00316D0D"/>
    <w:rsid w:val="00316E5D"/>
    <w:rsid w:val="0031741F"/>
    <w:rsid w:val="00317889"/>
    <w:rsid w:val="00317D1A"/>
    <w:rsid w:val="00317D3E"/>
    <w:rsid w:val="00317D64"/>
    <w:rsid w:val="00317E62"/>
    <w:rsid w:val="00317EA9"/>
    <w:rsid w:val="003209A2"/>
    <w:rsid w:val="00321991"/>
    <w:rsid w:val="00321E6B"/>
    <w:rsid w:val="003223A2"/>
    <w:rsid w:val="00322ACE"/>
    <w:rsid w:val="0032343E"/>
    <w:rsid w:val="00323A84"/>
    <w:rsid w:val="0032479B"/>
    <w:rsid w:val="00324964"/>
    <w:rsid w:val="00324BBE"/>
    <w:rsid w:val="00324E6F"/>
    <w:rsid w:val="003274AD"/>
    <w:rsid w:val="00327708"/>
    <w:rsid w:val="0032772F"/>
    <w:rsid w:val="003278F2"/>
    <w:rsid w:val="00330466"/>
    <w:rsid w:val="00331377"/>
    <w:rsid w:val="00331B64"/>
    <w:rsid w:val="003334D8"/>
    <w:rsid w:val="00334631"/>
    <w:rsid w:val="00334CA2"/>
    <w:rsid w:val="00334F54"/>
    <w:rsid w:val="0033508C"/>
    <w:rsid w:val="003350F2"/>
    <w:rsid w:val="003353FC"/>
    <w:rsid w:val="00335EFC"/>
    <w:rsid w:val="00336EC6"/>
    <w:rsid w:val="00337515"/>
    <w:rsid w:val="00337F34"/>
    <w:rsid w:val="00340B51"/>
    <w:rsid w:val="00340F3B"/>
    <w:rsid w:val="00341247"/>
    <w:rsid w:val="00342DD5"/>
    <w:rsid w:val="00343E33"/>
    <w:rsid w:val="003440FD"/>
    <w:rsid w:val="00344BFB"/>
    <w:rsid w:val="00345C8A"/>
    <w:rsid w:val="00346891"/>
    <w:rsid w:val="00347213"/>
    <w:rsid w:val="003474F2"/>
    <w:rsid w:val="003502F2"/>
    <w:rsid w:val="00351603"/>
    <w:rsid w:val="003522E4"/>
    <w:rsid w:val="00353259"/>
    <w:rsid w:val="0035388C"/>
    <w:rsid w:val="00353EC8"/>
    <w:rsid w:val="003549BA"/>
    <w:rsid w:val="00356BBD"/>
    <w:rsid w:val="00357156"/>
    <w:rsid w:val="00357F94"/>
    <w:rsid w:val="003608DE"/>
    <w:rsid w:val="003608F1"/>
    <w:rsid w:val="00360C60"/>
    <w:rsid w:val="00361E2C"/>
    <w:rsid w:val="00361E5D"/>
    <w:rsid w:val="003627F7"/>
    <w:rsid w:val="00362BE7"/>
    <w:rsid w:val="0036323C"/>
    <w:rsid w:val="00363388"/>
    <w:rsid w:val="003636F1"/>
    <w:rsid w:val="00363788"/>
    <w:rsid w:val="0036415B"/>
    <w:rsid w:val="00364407"/>
    <w:rsid w:val="00364657"/>
    <w:rsid w:val="003647F0"/>
    <w:rsid w:val="00364A81"/>
    <w:rsid w:val="003674E5"/>
    <w:rsid w:val="00370901"/>
    <w:rsid w:val="00370BD1"/>
    <w:rsid w:val="00370C4E"/>
    <w:rsid w:val="003724F2"/>
    <w:rsid w:val="003734DB"/>
    <w:rsid w:val="003738AF"/>
    <w:rsid w:val="00374068"/>
    <w:rsid w:val="0037586A"/>
    <w:rsid w:val="00375A82"/>
    <w:rsid w:val="0037625B"/>
    <w:rsid w:val="00376C29"/>
    <w:rsid w:val="00376F79"/>
    <w:rsid w:val="0037719D"/>
    <w:rsid w:val="00377494"/>
    <w:rsid w:val="0038246C"/>
    <w:rsid w:val="00383BF8"/>
    <w:rsid w:val="00383C2F"/>
    <w:rsid w:val="00386B18"/>
    <w:rsid w:val="00386D6F"/>
    <w:rsid w:val="00386F50"/>
    <w:rsid w:val="003874CB"/>
    <w:rsid w:val="00387E26"/>
    <w:rsid w:val="00387E8F"/>
    <w:rsid w:val="00387F36"/>
    <w:rsid w:val="0039061E"/>
    <w:rsid w:val="00390755"/>
    <w:rsid w:val="00390CD2"/>
    <w:rsid w:val="003918A1"/>
    <w:rsid w:val="003918CD"/>
    <w:rsid w:val="0039194D"/>
    <w:rsid w:val="00391992"/>
    <w:rsid w:val="00391EC0"/>
    <w:rsid w:val="00392001"/>
    <w:rsid w:val="003924A4"/>
    <w:rsid w:val="00392AC0"/>
    <w:rsid w:val="003938AE"/>
    <w:rsid w:val="00393D4A"/>
    <w:rsid w:val="003944ED"/>
    <w:rsid w:val="00395A85"/>
    <w:rsid w:val="00396473"/>
    <w:rsid w:val="00396658"/>
    <w:rsid w:val="0039708A"/>
    <w:rsid w:val="003A040B"/>
    <w:rsid w:val="003A0F19"/>
    <w:rsid w:val="003A12F7"/>
    <w:rsid w:val="003A1538"/>
    <w:rsid w:val="003A164B"/>
    <w:rsid w:val="003A2D90"/>
    <w:rsid w:val="003A3AE8"/>
    <w:rsid w:val="003A3EF9"/>
    <w:rsid w:val="003A4A48"/>
    <w:rsid w:val="003A6332"/>
    <w:rsid w:val="003A6753"/>
    <w:rsid w:val="003A7D18"/>
    <w:rsid w:val="003B017C"/>
    <w:rsid w:val="003B095C"/>
    <w:rsid w:val="003B0D4F"/>
    <w:rsid w:val="003B17E7"/>
    <w:rsid w:val="003B2803"/>
    <w:rsid w:val="003B2E4A"/>
    <w:rsid w:val="003B3054"/>
    <w:rsid w:val="003B3681"/>
    <w:rsid w:val="003B3A9C"/>
    <w:rsid w:val="003B3F2C"/>
    <w:rsid w:val="003B46D2"/>
    <w:rsid w:val="003B4897"/>
    <w:rsid w:val="003B4A6B"/>
    <w:rsid w:val="003B57ED"/>
    <w:rsid w:val="003B584F"/>
    <w:rsid w:val="003B627B"/>
    <w:rsid w:val="003B6C19"/>
    <w:rsid w:val="003B6C39"/>
    <w:rsid w:val="003B6D6C"/>
    <w:rsid w:val="003B718D"/>
    <w:rsid w:val="003B7232"/>
    <w:rsid w:val="003B7409"/>
    <w:rsid w:val="003B7FFE"/>
    <w:rsid w:val="003C0937"/>
    <w:rsid w:val="003C0B33"/>
    <w:rsid w:val="003C0EC9"/>
    <w:rsid w:val="003C11DC"/>
    <w:rsid w:val="003C3EFC"/>
    <w:rsid w:val="003C5402"/>
    <w:rsid w:val="003C5DBE"/>
    <w:rsid w:val="003C637C"/>
    <w:rsid w:val="003C75AE"/>
    <w:rsid w:val="003C7B4A"/>
    <w:rsid w:val="003D1D5A"/>
    <w:rsid w:val="003D2406"/>
    <w:rsid w:val="003D2EBC"/>
    <w:rsid w:val="003D2F34"/>
    <w:rsid w:val="003D370E"/>
    <w:rsid w:val="003D3ACC"/>
    <w:rsid w:val="003D3B0E"/>
    <w:rsid w:val="003D49A0"/>
    <w:rsid w:val="003D506A"/>
    <w:rsid w:val="003D6673"/>
    <w:rsid w:val="003D744E"/>
    <w:rsid w:val="003E0F95"/>
    <w:rsid w:val="003E12A4"/>
    <w:rsid w:val="003E1799"/>
    <w:rsid w:val="003E2090"/>
    <w:rsid w:val="003E2F80"/>
    <w:rsid w:val="003E3C2C"/>
    <w:rsid w:val="003E3F00"/>
    <w:rsid w:val="003E48A2"/>
    <w:rsid w:val="003E4B9C"/>
    <w:rsid w:val="003E593D"/>
    <w:rsid w:val="003E5D5F"/>
    <w:rsid w:val="003E68BF"/>
    <w:rsid w:val="003E7843"/>
    <w:rsid w:val="003E7CB7"/>
    <w:rsid w:val="003E7E35"/>
    <w:rsid w:val="003E7F52"/>
    <w:rsid w:val="003F0B2C"/>
    <w:rsid w:val="003F0D92"/>
    <w:rsid w:val="003F2BAD"/>
    <w:rsid w:val="003F308F"/>
    <w:rsid w:val="003F4C29"/>
    <w:rsid w:val="003F5031"/>
    <w:rsid w:val="003F52C1"/>
    <w:rsid w:val="003F532A"/>
    <w:rsid w:val="003F58C5"/>
    <w:rsid w:val="003F5E6A"/>
    <w:rsid w:val="003F5EE6"/>
    <w:rsid w:val="003F611A"/>
    <w:rsid w:val="003F72DB"/>
    <w:rsid w:val="003F7596"/>
    <w:rsid w:val="00401C28"/>
    <w:rsid w:val="00401D6A"/>
    <w:rsid w:val="00402522"/>
    <w:rsid w:val="00403900"/>
    <w:rsid w:val="00403DD6"/>
    <w:rsid w:val="0040406D"/>
    <w:rsid w:val="00404534"/>
    <w:rsid w:val="00404ABD"/>
    <w:rsid w:val="004054C2"/>
    <w:rsid w:val="00406B12"/>
    <w:rsid w:val="00406CA0"/>
    <w:rsid w:val="00410439"/>
    <w:rsid w:val="00410D8A"/>
    <w:rsid w:val="0041124C"/>
    <w:rsid w:val="0041297A"/>
    <w:rsid w:val="0041343B"/>
    <w:rsid w:val="00413FC3"/>
    <w:rsid w:val="0041423D"/>
    <w:rsid w:val="004143D7"/>
    <w:rsid w:val="00414F71"/>
    <w:rsid w:val="00415D7E"/>
    <w:rsid w:val="00416342"/>
    <w:rsid w:val="0041669B"/>
    <w:rsid w:val="00416D90"/>
    <w:rsid w:val="00421733"/>
    <w:rsid w:val="00421CE6"/>
    <w:rsid w:val="00421E9F"/>
    <w:rsid w:val="00423017"/>
    <w:rsid w:val="00423114"/>
    <w:rsid w:val="0042370D"/>
    <w:rsid w:val="0042398A"/>
    <w:rsid w:val="00423E55"/>
    <w:rsid w:val="00423F96"/>
    <w:rsid w:val="004241C9"/>
    <w:rsid w:val="004242E1"/>
    <w:rsid w:val="004257CF"/>
    <w:rsid w:val="00425CAE"/>
    <w:rsid w:val="00426197"/>
    <w:rsid w:val="00426E62"/>
    <w:rsid w:val="00427177"/>
    <w:rsid w:val="00427271"/>
    <w:rsid w:val="004278CA"/>
    <w:rsid w:val="00427B86"/>
    <w:rsid w:val="004300F3"/>
    <w:rsid w:val="00432214"/>
    <w:rsid w:val="00432D75"/>
    <w:rsid w:val="004335FC"/>
    <w:rsid w:val="00433F17"/>
    <w:rsid w:val="00434917"/>
    <w:rsid w:val="00436AB5"/>
    <w:rsid w:val="004379FB"/>
    <w:rsid w:val="004406E2"/>
    <w:rsid w:val="00440FB0"/>
    <w:rsid w:val="00441C5E"/>
    <w:rsid w:val="004423AE"/>
    <w:rsid w:val="004428F1"/>
    <w:rsid w:val="0044313E"/>
    <w:rsid w:val="004434E7"/>
    <w:rsid w:val="0044368E"/>
    <w:rsid w:val="00443860"/>
    <w:rsid w:val="00443EA9"/>
    <w:rsid w:val="00444A60"/>
    <w:rsid w:val="00444FCC"/>
    <w:rsid w:val="00447440"/>
    <w:rsid w:val="004477C8"/>
    <w:rsid w:val="00450008"/>
    <w:rsid w:val="00450705"/>
    <w:rsid w:val="004519D3"/>
    <w:rsid w:val="00451D61"/>
    <w:rsid w:val="0045350D"/>
    <w:rsid w:val="004542F7"/>
    <w:rsid w:val="00454EAE"/>
    <w:rsid w:val="00455D26"/>
    <w:rsid w:val="00455FE6"/>
    <w:rsid w:val="004568A2"/>
    <w:rsid w:val="00456C0C"/>
    <w:rsid w:val="00457438"/>
    <w:rsid w:val="00457450"/>
    <w:rsid w:val="00457919"/>
    <w:rsid w:val="00460A71"/>
    <w:rsid w:val="00460B5E"/>
    <w:rsid w:val="00463586"/>
    <w:rsid w:val="004635AB"/>
    <w:rsid w:val="00463854"/>
    <w:rsid w:val="00464269"/>
    <w:rsid w:val="0046545D"/>
    <w:rsid w:val="00465576"/>
    <w:rsid w:val="00465A47"/>
    <w:rsid w:val="00465AF6"/>
    <w:rsid w:val="00465ECD"/>
    <w:rsid w:val="0046661A"/>
    <w:rsid w:val="00466A70"/>
    <w:rsid w:val="00466BC2"/>
    <w:rsid w:val="00466C38"/>
    <w:rsid w:val="004675AA"/>
    <w:rsid w:val="004677A6"/>
    <w:rsid w:val="00467DDE"/>
    <w:rsid w:val="00470C2E"/>
    <w:rsid w:val="00471B5E"/>
    <w:rsid w:val="0047386F"/>
    <w:rsid w:val="004741DB"/>
    <w:rsid w:val="00474FD0"/>
    <w:rsid w:val="00475E92"/>
    <w:rsid w:val="004761AE"/>
    <w:rsid w:val="004778DB"/>
    <w:rsid w:val="00477ECB"/>
    <w:rsid w:val="00480FE8"/>
    <w:rsid w:val="004814AB"/>
    <w:rsid w:val="004821F2"/>
    <w:rsid w:val="00482690"/>
    <w:rsid w:val="004828DE"/>
    <w:rsid w:val="00483C21"/>
    <w:rsid w:val="00483EE2"/>
    <w:rsid w:val="00484466"/>
    <w:rsid w:val="004848CC"/>
    <w:rsid w:val="00484D50"/>
    <w:rsid w:val="00484F5C"/>
    <w:rsid w:val="00485131"/>
    <w:rsid w:val="004860F8"/>
    <w:rsid w:val="00486325"/>
    <w:rsid w:val="00487DA0"/>
    <w:rsid w:val="00487F30"/>
    <w:rsid w:val="00490CBC"/>
    <w:rsid w:val="0049128D"/>
    <w:rsid w:val="004912C8"/>
    <w:rsid w:val="00492287"/>
    <w:rsid w:val="0049233D"/>
    <w:rsid w:val="00492DF3"/>
    <w:rsid w:val="0049346B"/>
    <w:rsid w:val="0049464C"/>
    <w:rsid w:val="004947CB"/>
    <w:rsid w:val="00494B19"/>
    <w:rsid w:val="00495889"/>
    <w:rsid w:val="00495B2F"/>
    <w:rsid w:val="00495C1C"/>
    <w:rsid w:val="00495C31"/>
    <w:rsid w:val="00497794"/>
    <w:rsid w:val="004A0989"/>
    <w:rsid w:val="004A38B5"/>
    <w:rsid w:val="004A3FFA"/>
    <w:rsid w:val="004A4C96"/>
    <w:rsid w:val="004A4FA6"/>
    <w:rsid w:val="004A51B5"/>
    <w:rsid w:val="004A563C"/>
    <w:rsid w:val="004A698B"/>
    <w:rsid w:val="004A71DD"/>
    <w:rsid w:val="004A7A52"/>
    <w:rsid w:val="004B0874"/>
    <w:rsid w:val="004B16BD"/>
    <w:rsid w:val="004B18EC"/>
    <w:rsid w:val="004B2609"/>
    <w:rsid w:val="004B41C5"/>
    <w:rsid w:val="004B4817"/>
    <w:rsid w:val="004B53B6"/>
    <w:rsid w:val="004B5A8D"/>
    <w:rsid w:val="004B61A1"/>
    <w:rsid w:val="004B6B4C"/>
    <w:rsid w:val="004C0002"/>
    <w:rsid w:val="004C043C"/>
    <w:rsid w:val="004C1359"/>
    <w:rsid w:val="004C17C1"/>
    <w:rsid w:val="004C1B6B"/>
    <w:rsid w:val="004C1E2F"/>
    <w:rsid w:val="004C280F"/>
    <w:rsid w:val="004C2E51"/>
    <w:rsid w:val="004C2ECC"/>
    <w:rsid w:val="004C57CC"/>
    <w:rsid w:val="004C5A97"/>
    <w:rsid w:val="004C62B4"/>
    <w:rsid w:val="004D0770"/>
    <w:rsid w:val="004D178E"/>
    <w:rsid w:val="004D2C8A"/>
    <w:rsid w:val="004D38D0"/>
    <w:rsid w:val="004D3A10"/>
    <w:rsid w:val="004D4A8E"/>
    <w:rsid w:val="004D4C68"/>
    <w:rsid w:val="004D5B13"/>
    <w:rsid w:val="004E02E5"/>
    <w:rsid w:val="004E0506"/>
    <w:rsid w:val="004E0578"/>
    <w:rsid w:val="004E0EFD"/>
    <w:rsid w:val="004E26C2"/>
    <w:rsid w:val="004E29A2"/>
    <w:rsid w:val="004E2DA2"/>
    <w:rsid w:val="004E3168"/>
    <w:rsid w:val="004E35EF"/>
    <w:rsid w:val="004E3D7E"/>
    <w:rsid w:val="004E412C"/>
    <w:rsid w:val="004E46C5"/>
    <w:rsid w:val="004E4C83"/>
    <w:rsid w:val="004E4E2D"/>
    <w:rsid w:val="004E6036"/>
    <w:rsid w:val="004E61DD"/>
    <w:rsid w:val="004E6EC6"/>
    <w:rsid w:val="004E734F"/>
    <w:rsid w:val="004E79B2"/>
    <w:rsid w:val="004F1B08"/>
    <w:rsid w:val="004F24DA"/>
    <w:rsid w:val="004F311B"/>
    <w:rsid w:val="004F31EA"/>
    <w:rsid w:val="004F3DB7"/>
    <w:rsid w:val="004F6BCD"/>
    <w:rsid w:val="004F76E2"/>
    <w:rsid w:val="00500E79"/>
    <w:rsid w:val="00501F1E"/>
    <w:rsid w:val="00502D64"/>
    <w:rsid w:val="00503067"/>
    <w:rsid w:val="005037E9"/>
    <w:rsid w:val="0050388A"/>
    <w:rsid w:val="00504FC2"/>
    <w:rsid w:val="0050536B"/>
    <w:rsid w:val="00505EA8"/>
    <w:rsid w:val="00507389"/>
    <w:rsid w:val="005104B9"/>
    <w:rsid w:val="00510B04"/>
    <w:rsid w:val="00510B42"/>
    <w:rsid w:val="00511120"/>
    <w:rsid w:val="00511A4A"/>
    <w:rsid w:val="0051354E"/>
    <w:rsid w:val="005137F5"/>
    <w:rsid w:val="00514007"/>
    <w:rsid w:val="005149FC"/>
    <w:rsid w:val="00514A5E"/>
    <w:rsid w:val="00515CE7"/>
    <w:rsid w:val="00516C37"/>
    <w:rsid w:val="00517DD6"/>
    <w:rsid w:val="00517E17"/>
    <w:rsid w:val="00520B2F"/>
    <w:rsid w:val="00520EB0"/>
    <w:rsid w:val="005225D3"/>
    <w:rsid w:val="00522DC1"/>
    <w:rsid w:val="00524032"/>
    <w:rsid w:val="00525E07"/>
    <w:rsid w:val="00526D62"/>
    <w:rsid w:val="00527E0E"/>
    <w:rsid w:val="00527EB6"/>
    <w:rsid w:val="005302B8"/>
    <w:rsid w:val="005312D5"/>
    <w:rsid w:val="005348FC"/>
    <w:rsid w:val="00535227"/>
    <w:rsid w:val="0053544B"/>
    <w:rsid w:val="00535B36"/>
    <w:rsid w:val="00535C0E"/>
    <w:rsid w:val="00535F12"/>
    <w:rsid w:val="00535F74"/>
    <w:rsid w:val="005361A7"/>
    <w:rsid w:val="0054101C"/>
    <w:rsid w:val="00541E89"/>
    <w:rsid w:val="00541EB7"/>
    <w:rsid w:val="0054374E"/>
    <w:rsid w:val="00543BD7"/>
    <w:rsid w:val="005446FC"/>
    <w:rsid w:val="00544F8B"/>
    <w:rsid w:val="005450F5"/>
    <w:rsid w:val="005451CE"/>
    <w:rsid w:val="00546CF5"/>
    <w:rsid w:val="00546F1A"/>
    <w:rsid w:val="00547E48"/>
    <w:rsid w:val="00547F33"/>
    <w:rsid w:val="005501A9"/>
    <w:rsid w:val="00550548"/>
    <w:rsid w:val="00550565"/>
    <w:rsid w:val="00551006"/>
    <w:rsid w:val="00551B7D"/>
    <w:rsid w:val="0055253C"/>
    <w:rsid w:val="005528A5"/>
    <w:rsid w:val="005529C7"/>
    <w:rsid w:val="005529DB"/>
    <w:rsid w:val="00553A56"/>
    <w:rsid w:val="005549B8"/>
    <w:rsid w:val="005552A1"/>
    <w:rsid w:val="0055546B"/>
    <w:rsid w:val="005562D8"/>
    <w:rsid w:val="00561652"/>
    <w:rsid w:val="00561D04"/>
    <w:rsid w:val="00562170"/>
    <w:rsid w:val="005622DF"/>
    <w:rsid w:val="005631CF"/>
    <w:rsid w:val="005636F4"/>
    <w:rsid w:val="005639CB"/>
    <w:rsid w:val="00563A08"/>
    <w:rsid w:val="00563D2B"/>
    <w:rsid w:val="00563E29"/>
    <w:rsid w:val="00564023"/>
    <w:rsid w:val="00564D6B"/>
    <w:rsid w:val="00565357"/>
    <w:rsid w:val="00565CB9"/>
    <w:rsid w:val="00565F1C"/>
    <w:rsid w:val="00566248"/>
    <w:rsid w:val="005663A7"/>
    <w:rsid w:val="005665B9"/>
    <w:rsid w:val="00566943"/>
    <w:rsid w:val="00570BC4"/>
    <w:rsid w:val="00570CC7"/>
    <w:rsid w:val="005712A1"/>
    <w:rsid w:val="005712D2"/>
    <w:rsid w:val="0057141C"/>
    <w:rsid w:val="00571BB2"/>
    <w:rsid w:val="00571FA4"/>
    <w:rsid w:val="0057207D"/>
    <w:rsid w:val="00573FC6"/>
    <w:rsid w:val="00574A2E"/>
    <w:rsid w:val="00574DA0"/>
    <w:rsid w:val="00575A12"/>
    <w:rsid w:val="0057605C"/>
    <w:rsid w:val="00576705"/>
    <w:rsid w:val="005778D9"/>
    <w:rsid w:val="00577C54"/>
    <w:rsid w:val="00580BA9"/>
    <w:rsid w:val="00580F42"/>
    <w:rsid w:val="005813FC"/>
    <w:rsid w:val="00582C9A"/>
    <w:rsid w:val="005830BB"/>
    <w:rsid w:val="00583283"/>
    <w:rsid w:val="00583338"/>
    <w:rsid w:val="005838EA"/>
    <w:rsid w:val="00585888"/>
    <w:rsid w:val="00585A1C"/>
    <w:rsid w:val="00585C3A"/>
    <w:rsid w:val="005863A2"/>
    <w:rsid w:val="005878C9"/>
    <w:rsid w:val="00587CCA"/>
    <w:rsid w:val="00587DE9"/>
    <w:rsid w:val="00591CC2"/>
    <w:rsid w:val="00593876"/>
    <w:rsid w:val="0059402E"/>
    <w:rsid w:val="00594482"/>
    <w:rsid w:val="005948B2"/>
    <w:rsid w:val="00595277"/>
    <w:rsid w:val="005954B5"/>
    <w:rsid w:val="00595F5F"/>
    <w:rsid w:val="00595FCE"/>
    <w:rsid w:val="00596550"/>
    <w:rsid w:val="00596D6C"/>
    <w:rsid w:val="00597A61"/>
    <w:rsid w:val="00597B9C"/>
    <w:rsid w:val="005A01E0"/>
    <w:rsid w:val="005A0BA1"/>
    <w:rsid w:val="005A0D79"/>
    <w:rsid w:val="005A103B"/>
    <w:rsid w:val="005A29E6"/>
    <w:rsid w:val="005A2EAD"/>
    <w:rsid w:val="005A38E3"/>
    <w:rsid w:val="005A3956"/>
    <w:rsid w:val="005A3DE2"/>
    <w:rsid w:val="005A4239"/>
    <w:rsid w:val="005A5F90"/>
    <w:rsid w:val="005A66FC"/>
    <w:rsid w:val="005A675E"/>
    <w:rsid w:val="005A771A"/>
    <w:rsid w:val="005A7774"/>
    <w:rsid w:val="005A7AFE"/>
    <w:rsid w:val="005B0D11"/>
    <w:rsid w:val="005B0D25"/>
    <w:rsid w:val="005B246B"/>
    <w:rsid w:val="005B2908"/>
    <w:rsid w:val="005B3312"/>
    <w:rsid w:val="005B3837"/>
    <w:rsid w:val="005B39E2"/>
    <w:rsid w:val="005B3A04"/>
    <w:rsid w:val="005B4DC7"/>
    <w:rsid w:val="005B5391"/>
    <w:rsid w:val="005B5485"/>
    <w:rsid w:val="005B5C05"/>
    <w:rsid w:val="005B6645"/>
    <w:rsid w:val="005B6BDA"/>
    <w:rsid w:val="005B798B"/>
    <w:rsid w:val="005B79F8"/>
    <w:rsid w:val="005C3F56"/>
    <w:rsid w:val="005C49AC"/>
    <w:rsid w:val="005C4A21"/>
    <w:rsid w:val="005C51A2"/>
    <w:rsid w:val="005C66C2"/>
    <w:rsid w:val="005C69CE"/>
    <w:rsid w:val="005C7507"/>
    <w:rsid w:val="005C7870"/>
    <w:rsid w:val="005D0005"/>
    <w:rsid w:val="005D150D"/>
    <w:rsid w:val="005D17B6"/>
    <w:rsid w:val="005D2242"/>
    <w:rsid w:val="005D2FE6"/>
    <w:rsid w:val="005D3169"/>
    <w:rsid w:val="005D3D40"/>
    <w:rsid w:val="005D40F7"/>
    <w:rsid w:val="005D5149"/>
    <w:rsid w:val="005D56D3"/>
    <w:rsid w:val="005D5E29"/>
    <w:rsid w:val="005D5EB1"/>
    <w:rsid w:val="005D61F5"/>
    <w:rsid w:val="005D6C09"/>
    <w:rsid w:val="005D7EFA"/>
    <w:rsid w:val="005E09D4"/>
    <w:rsid w:val="005E108B"/>
    <w:rsid w:val="005E2107"/>
    <w:rsid w:val="005E2A5A"/>
    <w:rsid w:val="005E2A9A"/>
    <w:rsid w:val="005E2C61"/>
    <w:rsid w:val="005E3114"/>
    <w:rsid w:val="005E6348"/>
    <w:rsid w:val="005E6754"/>
    <w:rsid w:val="005F0769"/>
    <w:rsid w:val="005F12CD"/>
    <w:rsid w:val="005F146B"/>
    <w:rsid w:val="005F16B0"/>
    <w:rsid w:val="005F1A4C"/>
    <w:rsid w:val="005F1B29"/>
    <w:rsid w:val="005F1C01"/>
    <w:rsid w:val="005F25F9"/>
    <w:rsid w:val="005F280D"/>
    <w:rsid w:val="005F2A3F"/>
    <w:rsid w:val="005F2FAF"/>
    <w:rsid w:val="005F3A00"/>
    <w:rsid w:val="005F3BEE"/>
    <w:rsid w:val="005F4558"/>
    <w:rsid w:val="005F656A"/>
    <w:rsid w:val="005F7022"/>
    <w:rsid w:val="005F712D"/>
    <w:rsid w:val="005F7134"/>
    <w:rsid w:val="005F7746"/>
    <w:rsid w:val="00600C24"/>
    <w:rsid w:val="00601219"/>
    <w:rsid w:val="00601B4C"/>
    <w:rsid w:val="00601ED7"/>
    <w:rsid w:val="00601F0E"/>
    <w:rsid w:val="00602DEE"/>
    <w:rsid w:val="006037C8"/>
    <w:rsid w:val="006046BE"/>
    <w:rsid w:val="00605F77"/>
    <w:rsid w:val="0060602F"/>
    <w:rsid w:val="00606596"/>
    <w:rsid w:val="00606AE7"/>
    <w:rsid w:val="00606E61"/>
    <w:rsid w:val="006077CE"/>
    <w:rsid w:val="00607948"/>
    <w:rsid w:val="00607FC5"/>
    <w:rsid w:val="00610399"/>
    <w:rsid w:val="00610EA1"/>
    <w:rsid w:val="00610F8B"/>
    <w:rsid w:val="00611CBC"/>
    <w:rsid w:val="0061252F"/>
    <w:rsid w:val="00612E6D"/>
    <w:rsid w:val="00613112"/>
    <w:rsid w:val="006149E0"/>
    <w:rsid w:val="00614D68"/>
    <w:rsid w:val="006152AC"/>
    <w:rsid w:val="006162E1"/>
    <w:rsid w:val="006204DA"/>
    <w:rsid w:val="00620C6D"/>
    <w:rsid w:val="00622CD0"/>
    <w:rsid w:val="00622F48"/>
    <w:rsid w:val="006232DA"/>
    <w:rsid w:val="006233D0"/>
    <w:rsid w:val="00623591"/>
    <w:rsid w:val="00623BB2"/>
    <w:rsid w:val="00623BE5"/>
    <w:rsid w:val="0062402B"/>
    <w:rsid w:val="006245A1"/>
    <w:rsid w:val="00625211"/>
    <w:rsid w:val="00625383"/>
    <w:rsid w:val="0063062A"/>
    <w:rsid w:val="00630B23"/>
    <w:rsid w:val="00631E0D"/>
    <w:rsid w:val="0063240D"/>
    <w:rsid w:val="00632A3C"/>
    <w:rsid w:val="006342D1"/>
    <w:rsid w:val="00635399"/>
    <w:rsid w:val="00635773"/>
    <w:rsid w:val="0063628B"/>
    <w:rsid w:val="006364EE"/>
    <w:rsid w:val="00636956"/>
    <w:rsid w:val="00636DE8"/>
    <w:rsid w:val="00637A89"/>
    <w:rsid w:val="0064034C"/>
    <w:rsid w:val="00640F43"/>
    <w:rsid w:val="006424B3"/>
    <w:rsid w:val="00643BAB"/>
    <w:rsid w:val="006441F9"/>
    <w:rsid w:val="00644DC3"/>
    <w:rsid w:val="00644DDF"/>
    <w:rsid w:val="00644DE8"/>
    <w:rsid w:val="00644F73"/>
    <w:rsid w:val="0064597D"/>
    <w:rsid w:val="00645E51"/>
    <w:rsid w:val="006466AC"/>
    <w:rsid w:val="0064704A"/>
    <w:rsid w:val="00647090"/>
    <w:rsid w:val="006474E4"/>
    <w:rsid w:val="00647B5D"/>
    <w:rsid w:val="006507DC"/>
    <w:rsid w:val="00650F97"/>
    <w:rsid w:val="00650FAD"/>
    <w:rsid w:val="00652A79"/>
    <w:rsid w:val="0065365E"/>
    <w:rsid w:val="00654184"/>
    <w:rsid w:val="006541EE"/>
    <w:rsid w:val="00656097"/>
    <w:rsid w:val="00656281"/>
    <w:rsid w:val="00657630"/>
    <w:rsid w:val="00657A7E"/>
    <w:rsid w:val="006616D5"/>
    <w:rsid w:val="0066275D"/>
    <w:rsid w:val="00662E95"/>
    <w:rsid w:val="00663152"/>
    <w:rsid w:val="00663644"/>
    <w:rsid w:val="00663AD7"/>
    <w:rsid w:val="00663FB2"/>
    <w:rsid w:val="0066433A"/>
    <w:rsid w:val="0066471F"/>
    <w:rsid w:val="00664BF0"/>
    <w:rsid w:val="00664C64"/>
    <w:rsid w:val="00664F02"/>
    <w:rsid w:val="0066519E"/>
    <w:rsid w:val="0066612F"/>
    <w:rsid w:val="00667AF5"/>
    <w:rsid w:val="00670721"/>
    <w:rsid w:val="00670B04"/>
    <w:rsid w:val="00672C23"/>
    <w:rsid w:val="00672C62"/>
    <w:rsid w:val="00672D3F"/>
    <w:rsid w:val="00672F38"/>
    <w:rsid w:val="0067437F"/>
    <w:rsid w:val="00674562"/>
    <w:rsid w:val="00674CE9"/>
    <w:rsid w:val="00674E9D"/>
    <w:rsid w:val="00674EBF"/>
    <w:rsid w:val="0067514B"/>
    <w:rsid w:val="00675922"/>
    <w:rsid w:val="00675F9C"/>
    <w:rsid w:val="00676EE5"/>
    <w:rsid w:val="00676FC0"/>
    <w:rsid w:val="00677648"/>
    <w:rsid w:val="00680610"/>
    <w:rsid w:val="00681E10"/>
    <w:rsid w:val="00681E22"/>
    <w:rsid w:val="00682C09"/>
    <w:rsid w:val="006833D1"/>
    <w:rsid w:val="0068376E"/>
    <w:rsid w:val="006844B0"/>
    <w:rsid w:val="00684805"/>
    <w:rsid w:val="00684A2E"/>
    <w:rsid w:val="00684AE6"/>
    <w:rsid w:val="00686EED"/>
    <w:rsid w:val="00687D55"/>
    <w:rsid w:val="00691980"/>
    <w:rsid w:val="00691BD1"/>
    <w:rsid w:val="0069236F"/>
    <w:rsid w:val="006937B1"/>
    <w:rsid w:val="006938DB"/>
    <w:rsid w:val="00693A61"/>
    <w:rsid w:val="00694C5D"/>
    <w:rsid w:val="00695C61"/>
    <w:rsid w:val="00695DC7"/>
    <w:rsid w:val="0069657C"/>
    <w:rsid w:val="00696745"/>
    <w:rsid w:val="00696914"/>
    <w:rsid w:val="006969E4"/>
    <w:rsid w:val="006A0769"/>
    <w:rsid w:val="006A1512"/>
    <w:rsid w:val="006A389C"/>
    <w:rsid w:val="006A43FE"/>
    <w:rsid w:val="006A460F"/>
    <w:rsid w:val="006A5549"/>
    <w:rsid w:val="006A6000"/>
    <w:rsid w:val="006A6097"/>
    <w:rsid w:val="006A66F5"/>
    <w:rsid w:val="006A6F47"/>
    <w:rsid w:val="006A76E1"/>
    <w:rsid w:val="006B04D9"/>
    <w:rsid w:val="006B0601"/>
    <w:rsid w:val="006B090D"/>
    <w:rsid w:val="006B0B31"/>
    <w:rsid w:val="006B0C95"/>
    <w:rsid w:val="006B1535"/>
    <w:rsid w:val="006B2240"/>
    <w:rsid w:val="006B3287"/>
    <w:rsid w:val="006B37E6"/>
    <w:rsid w:val="006B3E17"/>
    <w:rsid w:val="006B4304"/>
    <w:rsid w:val="006B4899"/>
    <w:rsid w:val="006B5B62"/>
    <w:rsid w:val="006C02D6"/>
    <w:rsid w:val="006C030B"/>
    <w:rsid w:val="006C08E1"/>
    <w:rsid w:val="006C10D2"/>
    <w:rsid w:val="006C11AB"/>
    <w:rsid w:val="006C1568"/>
    <w:rsid w:val="006C2535"/>
    <w:rsid w:val="006C2EC7"/>
    <w:rsid w:val="006C471A"/>
    <w:rsid w:val="006C4AA9"/>
    <w:rsid w:val="006C4D17"/>
    <w:rsid w:val="006C5436"/>
    <w:rsid w:val="006C5E5B"/>
    <w:rsid w:val="006C6885"/>
    <w:rsid w:val="006C7845"/>
    <w:rsid w:val="006D076C"/>
    <w:rsid w:val="006D0A6A"/>
    <w:rsid w:val="006D2C97"/>
    <w:rsid w:val="006D2DF8"/>
    <w:rsid w:val="006D46A4"/>
    <w:rsid w:val="006D4901"/>
    <w:rsid w:val="006D4F72"/>
    <w:rsid w:val="006D5116"/>
    <w:rsid w:val="006D520A"/>
    <w:rsid w:val="006D582E"/>
    <w:rsid w:val="006D5B51"/>
    <w:rsid w:val="006D61F3"/>
    <w:rsid w:val="006D746E"/>
    <w:rsid w:val="006E0346"/>
    <w:rsid w:val="006E0D0C"/>
    <w:rsid w:val="006E1969"/>
    <w:rsid w:val="006E1DD6"/>
    <w:rsid w:val="006E2155"/>
    <w:rsid w:val="006E27E5"/>
    <w:rsid w:val="006E2C55"/>
    <w:rsid w:val="006E2F1B"/>
    <w:rsid w:val="006E3614"/>
    <w:rsid w:val="006E3796"/>
    <w:rsid w:val="006E3C3C"/>
    <w:rsid w:val="006E4B52"/>
    <w:rsid w:val="006E4D68"/>
    <w:rsid w:val="006E4EE4"/>
    <w:rsid w:val="006E584F"/>
    <w:rsid w:val="006E6A6A"/>
    <w:rsid w:val="006E6B1E"/>
    <w:rsid w:val="006E70FC"/>
    <w:rsid w:val="006E746B"/>
    <w:rsid w:val="006F00DD"/>
    <w:rsid w:val="006F0B8F"/>
    <w:rsid w:val="006F145E"/>
    <w:rsid w:val="006F166E"/>
    <w:rsid w:val="006F1774"/>
    <w:rsid w:val="006F1C1D"/>
    <w:rsid w:val="006F2592"/>
    <w:rsid w:val="006F276E"/>
    <w:rsid w:val="006F27FC"/>
    <w:rsid w:val="006F4236"/>
    <w:rsid w:val="006F4366"/>
    <w:rsid w:val="006F46F5"/>
    <w:rsid w:val="006F4A4B"/>
    <w:rsid w:val="006F4FE1"/>
    <w:rsid w:val="006F52EF"/>
    <w:rsid w:val="006F5C90"/>
    <w:rsid w:val="006F71EB"/>
    <w:rsid w:val="006F7989"/>
    <w:rsid w:val="00700A1F"/>
    <w:rsid w:val="00700AA3"/>
    <w:rsid w:val="0070115C"/>
    <w:rsid w:val="00701396"/>
    <w:rsid w:val="007019D0"/>
    <w:rsid w:val="00701C1C"/>
    <w:rsid w:val="007024F4"/>
    <w:rsid w:val="007033A0"/>
    <w:rsid w:val="007034CB"/>
    <w:rsid w:val="0070421C"/>
    <w:rsid w:val="00704420"/>
    <w:rsid w:val="007054C7"/>
    <w:rsid w:val="00705CB4"/>
    <w:rsid w:val="00705F29"/>
    <w:rsid w:val="00705F49"/>
    <w:rsid w:val="00710174"/>
    <w:rsid w:val="0071164A"/>
    <w:rsid w:val="007122D7"/>
    <w:rsid w:val="00712723"/>
    <w:rsid w:val="00712843"/>
    <w:rsid w:val="00714D8B"/>
    <w:rsid w:val="00715191"/>
    <w:rsid w:val="007156F4"/>
    <w:rsid w:val="007161D4"/>
    <w:rsid w:val="00716B29"/>
    <w:rsid w:val="00716D86"/>
    <w:rsid w:val="007170FA"/>
    <w:rsid w:val="00717683"/>
    <w:rsid w:val="007178E2"/>
    <w:rsid w:val="007220E1"/>
    <w:rsid w:val="0072221F"/>
    <w:rsid w:val="00722564"/>
    <w:rsid w:val="00722A54"/>
    <w:rsid w:val="00722C0C"/>
    <w:rsid w:val="007233E1"/>
    <w:rsid w:val="00723942"/>
    <w:rsid w:val="007248CB"/>
    <w:rsid w:val="00724AB1"/>
    <w:rsid w:val="00724F08"/>
    <w:rsid w:val="00725DFB"/>
    <w:rsid w:val="007262A1"/>
    <w:rsid w:val="007272DB"/>
    <w:rsid w:val="00727808"/>
    <w:rsid w:val="00730361"/>
    <w:rsid w:val="007326CF"/>
    <w:rsid w:val="0073293E"/>
    <w:rsid w:val="00733090"/>
    <w:rsid w:val="00733FAF"/>
    <w:rsid w:val="00734ADF"/>
    <w:rsid w:val="00734BB3"/>
    <w:rsid w:val="0073605C"/>
    <w:rsid w:val="00736887"/>
    <w:rsid w:val="00736F78"/>
    <w:rsid w:val="00737617"/>
    <w:rsid w:val="00740BC4"/>
    <w:rsid w:val="00740D85"/>
    <w:rsid w:val="00741D9A"/>
    <w:rsid w:val="007420B1"/>
    <w:rsid w:val="00742177"/>
    <w:rsid w:val="007422DF"/>
    <w:rsid w:val="00742469"/>
    <w:rsid w:val="0074263A"/>
    <w:rsid w:val="00742948"/>
    <w:rsid w:val="00742EB2"/>
    <w:rsid w:val="00743174"/>
    <w:rsid w:val="00744AA6"/>
    <w:rsid w:val="007452C4"/>
    <w:rsid w:val="0074540C"/>
    <w:rsid w:val="0074589F"/>
    <w:rsid w:val="007510C1"/>
    <w:rsid w:val="00751157"/>
    <w:rsid w:val="00751E7B"/>
    <w:rsid w:val="00752046"/>
    <w:rsid w:val="00752C09"/>
    <w:rsid w:val="00752D23"/>
    <w:rsid w:val="00752E26"/>
    <w:rsid w:val="00753089"/>
    <w:rsid w:val="007533B7"/>
    <w:rsid w:val="00753A06"/>
    <w:rsid w:val="00753BF4"/>
    <w:rsid w:val="00753E52"/>
    <w:rsid w:val="007545F4"/>
    <w:rsid w:val="0075465A"/>
    <w:rsid w:val="00756EA7"/>
    <w:rsid w:val="007576F8"/>
    <w:rsid w:val="00757BE7"/>
    <w:rsid w:val="007607D6"/>
    <w:rsid w:val="00762283"/>
    <w:rsid w:val="0076280E"/>
    <w:rsid w:val="0076297F"/>
    <w:rsid w:val="007629A0"/>
    <w:rsid w:val="00762F55"/>
    <w:rsid w:val="00763C34"/>
    <w:rsid w:val="00763E48"/>
    <w:rsid w:val="00763F25"/>
    <w:rsid w:val="00764B37"/>
    <w:rsid w:val="00766ED5"/>
    <w:rsid w:val="00767E57"/>
    <w:rsid w:val="007704A7"/>
    <w:rsid w:val="0077129F"/>
    <w:rsid w:val="00773D2F"/>
    <w:rsid w:val="007746B6"/>
    <w:rsid w:val="00774832"/>
    <w:rsid w:val="00774976"/>
    <w:rsid w:val="0077601C"/>
    <w:rsid w:val="00776F3C"/>
    <w:rsid w:val="00777439"/>
    <w:rsid w:val="00777AA3"/>
    <w:rsid w:val="00777B87"/>
    <w:rsid w:val="00777E66"/>
    <w:rsid w:val="0078023E"/>
    <w:rsid w:val="00780500"/>
    <w:rsid w:val="007806F7"/>
    <w:rsid w:val="00780FA0"/>
    <w:rsid w:val="007813C8"/>
    <w:rsid w:val="007818B0"/>
    <w:rsid w:val="007837F1"/>
    <w:rsid w:val="0078423D"/>
    <w:rsid w:val="00784CA7"/>
    <w:rsid w:val="00784E41"/>
    <w:rsid w:val="0078544E"/>
    <w:rsid w:val="007858C4"/>
    <w:rsid w:val="0078596E"/>
    <w:rsid w:val="00786616"/>
    <w:rsid w:val="007866EB"/>
    <w:rsid w:val="007868EC"/>
    <w:rsid w:val="00786A2A"/>
    <w:rsid w:val="00787FDB"/>
    <w:rsid w:val="00790102"/>
    <w:rsid w:val="007907A5"/>
    <w:rsid w:val="00790CE5"/>
    <w:rsid w:val="00791729"/>
    <w:rsid w:val="007921B1"/>
    <w:rsid w:val="007925B9"/>
    <w:rsid w:val="00792692"/>
    <w:rsid w:val="0079332D"/>
    <w:rsid w:val="007954B3"/>
    <w:rsid w:val="00796439"/>
    <w:rsid w:val="0079656D"/>
    <w:rsid w:val="00796E5F"/>
    <w:rsid w:val="007974AC"/>
    <w:rsid w:val="007A1E99"/>
    <w:rsid w:val="007A3017"/>
    <w:rsid w:val="007A46EA"/>
    <w:rsid w:val="007A49A8"/>
    <w:rsid w:val="007A4B00"/>
    <w:rsid w:val="007A4B4B"/>
    <w:rsid w:val="007A51A7"/>
    <w:rsid w:val="007A5EA4"/>
    <w:rsid w:val="007A69E0"/>
    <w:rsid w:val="007A7809"/>
    <w:rsid w:val="007B0901"/>
    <w:rsid w:val="007B1DEA"/>
    <w:rsid w:val="007B1F09"/>
    <w:rsid w:val="007B2EAD"/>
    <w:rsid w:val="007B3606"/>
    <w:rsid w:val="007B3BD0"/>
    <w:rsid w:val="007B4DC9"/>
    <w:rsid w:val="007B587A"/>
    <w:rsid w:val="007B66AC"/>
    <w:rsid w:val="007B6DB7"/>
    <w:rsid w:val="007B7AF8"/>
    <w:rsid w:val="007B7C7F"/>
    <w:rsid w:val="007B7E76"/>
    <w:rsid w:val="007C042E"/>
    <w:rsid w:val="007C08CD"/>
    <w:rsid w:val="007C0998"/>
    <w:rsid w:val="007C0E03"/>
    <w:rsid w:val="007C1283"/>
    <w:rsid w:val="007C2462"/>
    <w:rsid w:val="007C302D"/>
    <w:rsid w:val="007C3AF1"/>
    <w:rsid w:val="007C3DC3"/>
    <w:rsid w:val="007C506B"/>
    <w:rsid w:val="007C5561"/>
    <w:rsid w:val="007C56B7"/>
    <w:rsid w:val="007C61BF"/>
    <w:rsid w:val="007C62B5"/>
    <w:rsid w:val="007C6DAF"/>
    <w:rsid w:val="007C70BB"/>
    <w:rsid w:val="007C71E0"/>
    <w:rsid w:val="007C7F2E"/>
    <w:rsid w:val="007D043E"/>
    <w:rsid w:val="007D106A"/>
    <w:rsid w:val="007D1332"/>
    <w:rsid w:val="007D14D1"/>
    <w:rsid w:val="007D1588"/>
    <w:rsid w:val="007D17F1"/>
    <w:rsid w:val="007D18B9"/>
    <w:rsid w:val="007D2F53"/>
    <w:rsid w:val="007D3AC7"/>
    <w:rsid w:val="007D50CF"/>
    <w:rsid w:val="007D5355"/>
    <w:rsid w:val="007D5A97"/>
    <w:rsid w:val="007D5B3D"/>
    <w:rsid w:val="007D5D58"/>
    <w:rsid w:val="007D5DB0"/>
    <w:rsid w:val="007D64A9"/>
    <w:rsid w:val="007D6A8D"/>
    <w:rsid w:val="007D6E36"/>
    <w:rsid w:val="007D7681"/>
    <w:rsid w:val="007D7BE4"/>
    <w:rsid w:val="007E0244"/>
    <w:rsid w:val="007E2445"/>
    <w:rsid w:val="007E30B6"/>
    <w:rsid w:val="007E3616"/>
    <w:rsid w:val="007E4290"/>
    <w:rsid w:val="007E47DC"/>
    <w:rsid w:val="007E5319"/>
    <w:rsid w:val="007E591B"/>
    <w:rsid w:val="007E65A0"/>
    <w:rsid w:val="007E76DC"/>
    <w:rsid w:val="007F0652"/>
    <w:rsid w:val="007F18D0"/>
    <w:rsid w:val="007F1BB6"/>
    <w:rsid w:val="007F2959"/>
    <w:rsid w:val="007F3825"/>
    <w:rsid w:val="007F42C0"/>
    <w:rsid w:val="007F5160"/>
    <w:rsid w:val="007F6237"/>
    <w:rsid w:val="007F66CD"/>
    <w:rsid w:val="007F68FE"/>
    <w:rsid w:val="007F6A48"/>
    <w:rsid w:val="007F6B9D"/>
    <w:rsid w:val="007F6FB4"/>
    <w:rsid w:val="007F705F"/>
    <w:rsid w:val="007F72D3"/>
    <w:rsid w:val="007F797C"/>
    <w:rsid w:val="007F7A38"/>
    <w:rsid w:val="00800947"/>
    <w:rsid w:val="00800D89"/>
    <w:rsid w:val="00801841"/>
    <w:rsid w:val="00801A59"/>
    <w:rsid w:val="00802CFA"/>
    <w:rsid w:val="00803596"/>
    <w:rsid w:val="00803982"/>
    <w:rsid w:val="008043D6"/>
    <w:rsid w:val="00804F63"/>
    <w:rsid w:val="0080514B"/>
    <w:rsid w:val="0080525E"/>
    <w:rsid w:val="00805753"/>
    <w:rsid w:val="008067F0"/>
    <w:rsid w:val="0080705C"/>
    <w:rsid w:val="00807465"/>
    <w:rsid w:val="00810CC8"/>
    <w:rsid w:val="00811486"/>
    <w:rsid w:val="00811495"/>
    <w:rsid w:val="00811601"/>
    <w:rsid w:val="0081172D"/>
    <w:rsid w:val="00811846"/>
    <w:rsid w:val="0081234F"/>
    <w:rsid w:val="0081297B"/>
    <w:rsid w:val="00812A2A"/>
    <w:rsid w:val="00813225"/>
    <w:rsid w:val="008133DA"/>
    <w:rsid w:val="00814BF5"/>
    <w:rsid w:val="00814C6E"/>
    <w:rsid w:val="00814F61"/>
    <w:rsid w:val="00815227"/>
    <w:rsid w:val="00815C89"/>
    <w:rsid w:val="00815FE6"/>
    <w:rsid w:val="00816E13"/>
    <w:rsid w:val="00817361"/>
    <w:rsid w:val="00817BE6"/>
    <w:rsid w:val="0082090C"/>
    <w:rsid w:val="00821A99"/>
    <w:rsid w:val="008222CD"/>
    <w:rsid w:val="00823C46"/>
    <w:rsid w:val="00823F2D"/>
    <w:rsid w:val="0082450A"/>
    <w:rsid w:val="00824575"/>
    <w:rsid w:val="00825285"/>
    <w:rsid w:val="00825A90"/>
    <w:rsid w:val="00830F96"/>
    <w:rsid w:val="008314E4"/>
    <w:rsid w:val="00833320"/>
    <w:rsid w:val="008333FD"/>
    <w:rsid w:val="00834508"/>
    <w:rsid w:val="0083664B"/>
    <w:rsid w:val="0083682F"/>
    <w:rsid w:val="008374E9"/>
    <w:rsid w:val="008375C9"/>
    <w:rsid w:val="00837945"/>
    <w:rsid w:val="00837D21"/>
    <w:rsid w:val="00840405"/>
    <w:rsid w:val="008409B7"/>
    <w:rsid w:val="008416C2"/>
    <w:rsid w:val="0084203C"/>
    <w:rsid w:val="0084210E"/>
    <w:rsid w:val="008422B7"/>
    <w:rsid w:val="008437A0"/>
    <w:rsid w:val="00843B7E"/>
    <w:rsid w:val="00843C80"/>
    <w:rsid w:val="008440B4"/>
    <w:rsid w:val="00844E5E"/>
    <w:rsid w:val="0084670F"/>
    <w:rsid w:val="00846F68"/>
    <w:rsid w:val="0084708D"/>
    <w:rsid w:val="00847453"/>
    <w:rsid w:val="0084777D"/>
    <w:rsid w:val="00847B6C"/>
    <w:rsid w:val="008504A9"/>
    <w:rsid w:val="008505BD"/>
    <w:rsid w:val="008508B9"/>
    <w:rsid w:val="00850CEF"/>
    <w:rsid w:val="008517E3"/>
    <w:rsid w:val="00852A04"/>
    <w:rsid w:val="00852ECF"/>
    <w:rsid w:val="008534FC"/>
    <w:rsid w:val="008542B7"/>
    <w:rsid w:val="00855F02"/>
    <w:rsid w:val="00856811"/>
    <w:rsid w:val="00856890"/>
    <w:rsid w:val="0085696D"/>
    <w:rsid w:val="00856F07"/>
    <w:rsid w:val="0085722A"/>
    <w:rsid w:val="00857401"/>
    <w:rsid w:val="00857770"/>
    <w:rsid w:val="008578C3"/>
    <w:rsid w:val="00857AD3"/>
    <w:rsid w:val="00857FF4"/>
    <w:rsid w:val="008604D7"/>
    <w:rsid w:val="008609E7"/>
    <w:rsid w:val="00862DF3"/>
    <w:rsid w:val="00862F88"/>
    <w:rsid w:val="00863308"/>
    <w:rsid w:val="00863800"/>
    <w:rsid w:val="00863AB9"/>
    <w:rsid w:val="008654E8"/>
    <w:rsid w:val="00865A6B"/>
    <w:rsid w:val="00865C50"/>
    <w:rsid w:val="008663FD"/>
    <w:rsid w:val="008669DA"/>
    <w:rsid w:val="00866B54"/>
    <w:rsid w:val="00866E34"/>
    <w:rsid w:val="00867859"/>
    <w:rsid w:val="00867BF1"/>
    <w:rsid w:val="0087026D"/>
    <w:rsid w:val="00871A89"/>
    <w:rsid w:val="00872F89"/>
    <w:rsid w:val="00872FFA"/>
    <w:rsid w:val="00873948"/>
    <w:rsid w:val="00875344"/>
    <w:rsid w:val="0087623E"/>
    <w:rsid w:val="008769EF"/>
    <w:rsid w:val="00876AB9"/>
    <w:rsid w:val="00882C89"/>
    <w:rsid w:val="008833B6"/>
    <w:rsid w:val="0088354C"/>
    <w:rsid w:val="00883780"/>
    <w:rsid w:val="00883BDC"/>
    <w:rsid w:val="0088400E"/>
    <w:rsid w:val="0088498A"/>
    <w:rsid w:val="00884A01"/>
    <w:rsid w:val="00884A6E"/>
    <w:rsid w:val="0088582C"/>
    <w:rsid w:val="00885C85"/>
    <w:rsid w:val="00886FD8"/>
    <w:rsid w:val="00887858"/>
    <w:rsid w:val="0088799B"/>
    <w:rsid w:val="008879A9"/>
    <w:rsid w:val="0089024C"/>
    <w:rsid w:val="00890967"/>
    <w:rsid w:val="0089144A"/>
    <w:rsid w:val="008920D9"/>
    <w:rsid w:val="00892285"/>
    <w:rsid w:val="00892474"/>
    <w:rsid w:val="00892651"/>
    <w:rsid w:val="00893E9A"/>
    <w:rsid w:val="00893F04"/>
    <w:rsid w:val="00896F5E"/>
    <w:rsid w:val="0089748B"/>
    <w:rsid w:val="0089782C"/>
    <w:rsid w:val="008A0231"/>
    <w:rsid w:val="008A0B07"/>
    <w:rsid w:val="008A18B5"/>
    <w:rsid w:val="008A1E4F"/>
    <w:rsid w:val="008A2E53"/>
    <w:rsid w:val="008A4354"/>
    <w:rsid w:val="008A496F"/>
    <w:rsid w:val="008A53D8"/>
    <w:rsid w:val="008A59F9"/>
    <w:rsid w:val="008A6B17"/>
    <w:rsid w:val="008A76C0"/>
    <w:rsid w:val="008B002A"/>
    <w:rsid w:val="008B1433"/>
    <w:rsid w:val="008B17DE"/>
    <w:rsid w:val="008B1B83"/>
    <w:rsid w:val="008B218C"/>
    <w:rsid w:val="008B2E96"/>
    <w:rsid w:val="008B36E3"/>
    <w:rsid w:val="008B69FE"/>
    <w:rsid w:val="008B7A75"/>
    <w:rsid w:val="008C0059"/>
    <w:rsid w:val="008C0860"/>
    <w:rsid w:val="008C0D4A"/>
    <w:rsid w:val="008C1731"/>
    <w:rsid w:val="008C18BA"/>
    <w:rsid w:val="008C1EEB"/>
    <w:rsid w:val="008C2B6A"/>
    <w:rsid w:val="008C2CA9"/>
    <w:rsid w:val="008C302B"/>
    <w:rsid w:val="008C398C"/>
    <w:rsid w:val="008C3C16"/>
    <w:rsid w:val="008C4A78"/>
    <w:rsid w:val="008C4BA0"/>
    <w:rsid w:val="008C53E6"/>
    <w:rsid w:val="008C7C30"/>
    <w:rsid w:val="008D0B40"/>
    <w:rsid w:val="008D0FCA"/>
    <w:rsid w:val="008D1BC1"/>
    <w:rsid w:val="008D1BE4"/>
    <w:rsid w:val="008D206C"/>
    <w:rsid w:val="008D291A"/>
    <w:rsid w:val="008D2E1E"/>
    <w:rsid w:val="008D3519"/>
    <w:rsid w:val="008D374B"/>
    <w:rsid w:val="008D3C0A"/>
    <w:rsid w:val="008D3E52"/>
    <w:rsid w:val="008D3F4D"/>
    <w:rsid w:val="008D4C9B"/>
    <w:rsid w:val="008D4F97"/>
    <w:rsid w:val="008D522C"/>
    <w:rsid w:val="008D5632"/>
    <w:rsid w:val="008D6570"/>
    <w:rsid w:val="008D69D5"/>
    <w:rsid w:val="008D7678"/>
    <w:rsid w:val="008E0567"/>
    <w:rsid w:val="008E181A"/>
    <w:rsid w:val="008E1BCF"/>
    <w:rsid w:val="008E2786"/>
    <w:rsid w:val="008E2D14"/>
    <w:rsid w:val="008E3C45"/>
    <w:rsid w:val="008E45E3"/>
    <w:rsid w:val="008E4620"/>
    <w:rsid w:val="008E5758"/>
    <w:rsid w:val="008E5769"/>
    <w:rsid w:val="008E577B"/>
    <w:rsid w:val="008E67A2"/>
    <w:rsid w:val="008E6B7A"/>
    <w:rsid w:val="008E7006"/>
    <w:rsid w:val="008E7300"/>
    <w:rsid w:val="008E779F"/>
    <w:rsid w:val="008F0053"/>
    <w:rsid w:val="008F0ABC"/>
    <w:rsid w:val="008F1A07"/>
    <w:rsid w:val="008F3127"/>
    <w:rsid w:val="008F440D"/>
    <w:rsid w:val="008F4A3A"/>
    <w:rsid w:val="008F5EBD"/>
    <w:rsid w:val="008F6D11"/>
    <w:rsid w:val="008F7681"/>
    <w:rsid w:val="00900376"/>
    <w:rsid w:val="00901282"/>
    <w:rsid w:val="009018AE"/>
    <w:rsid w:val="00903212"/>
    <w:rsid w:val="00903629"/>
    <w:rsid w:val="0090362F"/>
    <w:rsid w:val="00903662"/>
    <w:rsid w:val="00904E7E"/>
    <w:rsid w:val="00905418"/>
    <w:rsid w:val="00905813"/>
    <w:rsid w:val="009063F5"/>
    <w:rsid w:val="00911650"/>
    <w:rsid w:val="009118D2"/>
    <w:rsid w:val="00911F41"/>
    <w:rsid w:val="009121E9"/>
    <w:rsid w:val="00912C09"/>
    <w:rsid w:val="00913909"/>
    <w:rsid w:val="00914A1A"/>
    <w:rsid w:val="009160A2"/>
    <w:rsid w:val="00916C7E"/>
    <w:rsid w:val="009201A8"/>
    <w:rsid w:val="0092059C"/>
    <w:rsid w:val="00920651"/>
    <w:rsid w:val="00920ABD"/>
    <w:rsid w:val="00920C5C"/>
    <w:rsid w:val="009211D4"/>
    <w:rsid w:val="00922340"/>
    <w:rsid w:val="009228E9"/>
    <w:rsid w:val="00924037"/>
    <w:rsid w:val="00925180"/>
    <w:rsid w:val="009258C3"/>
    <w:rsid w:val="00925B36"/>
    <w:rsid w:val="00926CBF"/>
    <w:rsid w:val="00926F2C"/>
    <w:rsid w:val="009275BA"/>
    <w:rsid w:val="00930BA8"/>
    <w:rsid w:val="009318C8"/>
    <w:rsid w:val="00931AEA"/>
    <w:rsid w:val="009330C1"/>
    <w:rsid w:val="0093455E"/>
    <w:rsid w:val="00934DB6"/>
    <w:rsid w:val="0093563B"/>
    <w:rsid w:val="009369F2"/>
    <w:rsid w:val="0094005A"/>
    <w:rsid w:val="009405A5"/>
    <w:rsid w:val="00940E36"/>
    <w:rsid w:val="009410C1"/>
    <w:rsid w:val="00941BA1"/>
    <w:rsid w:val="0094244B"/>
    <w:rsid w:val="009429B9"/>
    <w:rsid w:val="00942A18"/>
    <w:rsid w:val="00943719"/>
    <w:rsid w:val="00943BCA"/>
    <w:rsid w:val="00943DA5"/>
    <w:rsid w:val="009448D0"/>
    <w:rsid w:val="009455F4"/>
    <w:rsid w:val="00945EEB"/>
    <w:rsid w:val="009460FA"/>
    <w:rsid w:val="009465DC"/>
    <w:rsid w:val="009470C5"/>
    <w:rsid w:val="0094744B"/>
    <w:rsid w:val="0094751E"/>
    <w:rsid w:val="009475F4"/>
    <w:rsid w:val="00950F45"/>
    <w:rsid w:val="00952287"/>
    <w:rsid w:val="009525CB"/>
    <w:rsid w:val="00952DA2"/>
    <w:rsid w:val="00954170"/>
    <w:rsid w:val="0095499A"/>
    <w:rsid w:val="00954AF5"/>
    <w:rsid w:val="00956029"/>
    <w:rsid w:val="009562E8"/>
    <w:rsid w:val="009575E3"/>
    <w:rsid w:val="00957B5C"/>
    <w:rsid w:val="0096004C"/>
    <w:rsid w:val="0096099D"/>
    <w:rsid w:val="0096115A"/>
    <w:rsid w:val="009618EA"/>
    <w:rsid w:val="00961E9B"/>
    <w:rsid w:val="0096281B"/>
    <w:rsid w:val="009630E0"/>
    <w:rsid w:val="00963822"/>
    <w:rsid w:val="00963937"/>
    <w:rsid w:val="009644D8"/>
    <w:rsid w:val="00964772"/>
    <w:rsid w:val="009647C7"/>
    <w:rsid w:val="00964A52"/>
    <w:rsid w:val="0096615C"/>
    <w:rsid w:val="009665C9"/>
    <w:rsid w:val="00966608"/>
    <w:rsid w:val="00966CE8"/>
    <w:rsid w:val="00967D0C"/>
    <w:rsid w:val="00970D3A"/>
    <w:rsid w:val="00973BF9"/>
    <w:rsid w:val="009740BE"/>
    <w:rsid w:val="009751B2"/>
    <w:rsid w:val="0097536F"/>
    <w:rsid w:val="00976320"/>
    <w:rsid w:val="009763D0"/>
    <w:rsid w:val="00977077"/>
    <w:rsid w:val="00977CA2"/>
    <w:rsid w:val="00977DD5"/>
    <w:rsid w:val="00980A49"/>
    <w:rsid w:val="00980FC5"/>
    <w:rsid w:val="009835DE"/>
    <w:rsid w:val="009839E9"/>
    <w:rsid w:val="0098459E"/>
    <w:rsid w:val="00984EF4"/>
    <w:rsid w:val="009852FC"/>
    <w:rsid w:val="0098537C"/>
    <w:rsid w:val="009854F7"/>
    <w:rsid w:val="00985625"/>
    <w:rsid w:val="0098598C"/>
    <w:rsid w:val="00985C16"/>
    <w:rsid w:val="0098646A"/>
    <w:rsid w:val="009865E7"/>
    <w:rsid w:val="00986A3D"/>
    <w:rsid w:val="00986C67"/>
    <w:rsid w:val="00987312"/>
    <w:rsid w:val="00987349"/>
    <w:rsid w:val="00990240"/>
    <w:rsid w:val="0099085D"/>
    <w:rsid w:val="00992EBA"/>
    <w:rsid w:val="00993851"/>
    <w:rsid w:val="009950AD"/>
    <w:rsid w:val="009953B6"/>
    <w:rsid w:val="00995D6E"/>
    <w:rsid w:val="0099607D"/>
    <w:rsid w:val="00997086"/>
    <w:rsid w:val="00997B5D"/>
    <w:rsid w:val="009A06F8"/>
    <w:rsid w:val="009A11F7"/>
    <w:rsid w:val="009A1341"/>
    <w:rsid w:val="009A2850"/>
    <w:rsid w:val="009A2A87"/>
    <w:rsid w:val="009A2E6B"/>
    <w:rsid w:val="009A308E"/>
    <w:rsid w:val="009A32EC"/>
    <w:rsid w:val="009A34C8"/>
    <w:rsid w:val="009A477E"/>
    <w:rsid w:val="009A4802"/>
    <w:rsid w:val="009A4AF3"/>
    <w:rsid w:val="009A4D70"/>
    <w:rsid w:val="009A6714"/>
    <w:rsid w:val="009A7D5D"/>
    <w:rsid w:val="009A7D86"/>
    <w:rsid w:val="009B0FF5"/>
    <w:rsid w:val="009B150E"/>
    <w:rsid w:val="009B1E01"/>
    <w:rsid w:val="009B225A"/>
    <w:rsid w:val="009B2DAC"/>
    <w:rsid w:val="009B39D6"/>
    <w:rsid w:val="009B3A6E"/>
    <w:rsid w:val="009B3A7D"/>
    <w:rsid w:val="009B3DF2"/>
    <w:rsid w:val="009B4980"/>
    <w:rsid w:val="009B499F"/>
    <w:rsid w:val="009B555A"/>
    <w:rsid w:val="009B5D8F"/>
    <w:rsid w:val="009B6873"/>
    <w:rsid w:val="009B7466"/>
    <w:rsid w:val="009B78CD"/>
    <w:rsid w:val="009C0983"/>
    <w:rsid w:val="009C3915"/>
    <w:rsid w:val="009C48FD"/>
    <w:rsid w:val="009C4F16"/>
    <w:rsid w:val="009C514D"/>
    <w:rsid w:val="009C5578"/>
    <w:rsid w:val="009C5FD7"/>
    <w:rsid w:val="009C6CC7"/>
    <w:rsid w:val="009C75DC"/>
    <w:rsid w:val="009D03CF"/>
    <w:rsid w:val="009D0985"/>
    <w:rsid w:val="009D113F"/>
    <w:rsid w:val="009D1959"/>
    <w:rsid w:val="009D2AF5"/>
    <w:rsid w:val="009D2FF0"/>
    <w:rsid w:val="009D3463"/>
    <w:rsid w:val="009D385E"/>
    <w:rsid w:val="009D4562"/>
    <w:rsid w:val="009D5495"/>
    <w:rsid w:val="009D5D89"/>
    <w:rsid w:val="009D64A8"/>
    <w:rsid w:val="009D66A7"/>
    <w:rsid w:val="009D6B95"/>
    <w:rsid w:val="009D7064"/>
    <w:rsid w:val="009E0D5F"/>
    <w:rsid w:val="009E2E76"/>
    <w:rsid w:val="009E406B"/>
    <w:rsid w:val="009E645D"/>
    <w:rsid w:val="009F06CC"/>
    <w:rsid w:val="009F290D"/>
    <w:rsid w:val="009F3BEE"/>
    <w:rsid w:val="009F3EEC"/>
    <w:rsid w:val="009F41AA"/>
    <w:rsid w:val="009F461C"/>
    <w:rsid w:val="009F47C5"/>
    <w:rsid w:val="009F5C7D"/>
    <w:rsid w:val="009F5FFC"/>
    <w:rsid w:val="009F6610"/>
    <w:rsid w:val="009F67A0"/>
    <w:rsid w:val="009F6D0E"/>
    <w:rsid w:val="00A00CF4"/>
    <w:rsid w:val="00A01207"/>
    <w:rsid w:val="00A0162B"/>
    <w:rsid w:val="00A022B1"/>
    <w:rsid w:val="00A02421"/>
    <w:rsid w:val="00A03BD2"/>
    <w:rsid w:val="00A03BEB"/>
    <w:rsid w:val="00A03CB8"/>
    <w:rsid w:val="00A03D6F"/>
    <w:rsid w:val="00A044EF"/>
    <w:rsid w:val="00A04A80"/>
    <w:rsid w:val="00A053FB"/>
    <w:rsid w:val="00A0591F"/>
    <w:rsid w:val="00A05A3C"/>
    <w:rsid w:val="00A0714E"/>
    <w:rsid w:val="00A07C22"/>
    <w:rsid w:val="00A07FB2"/>
    <w:rsid w:val="00A07FFC"/>
    <w:rsid w:val="00A10698"/>
    <w:rsid w:val="00A10A94"/>
    <w:rsid w:val="00A10FE8"/>
    <w:rsid w:val="00A1181B"/>
    <w:rsid w:val="00A11A4D"/>
    <w:rsid w:val="00A11CBD"/>
    <w:rsid w:val="00A11DA6"/>
    <w:rsid w:val="00A120E9"/>
    <w:rsid w:val="00A121C8"/>
    <w:rsid w:val="00A12257"/>
    <w:rsid w:val="00A124E5"/>
    <w:rsid w:val="00A12668"/>
    <w:rsid w:val="00A140F5"/>
    <w:rsid w:val="00A146C5"/>
    <w:rsid w:val="00A14E05"/>
    <w:rsid w:val="00A16C6B"/>
    <w:rsid w:val="00A17816"/>
    <w:rsid w:val="00A200E0"/>
    <w:rsid w:val="00A20ED0"/>
    <w:rsid w:val="00A2143E"/>
    <w:rsid w:val="00A215FE"/>
    <w:rsid w:val="00A2212D"/>
    <w:rsid w:val="00A22DF4"/>
    <w:rsid w:val="00A25BEE"/>
    <w:rsid w:val="00A26188"/>
    <w:rsid w:val="00A26D4F"/>
    <w:rsid w:val="00A27A59"/>
    <w:rsid w:val="00A27E16"/>
    <w:rsid w:val="00A30352"/>
    <w:rsid w:val="00A30E84"/>
    <w:rsid w:val="00A31473"/>
    <w:rsid w:val="00A317B7"/>
    <w:rsid w:val="00A31FE0"/>
    <w:rsid w:val="00A32C14"/>
    <w:rsid w:val="00A332B3"/>
    <w:rsid w:val="00A339D1"/>
    <w:rsid w:val="00A34DB7"/>
    <w:rsid w:val="00A34FA9"/>
    <w:rsid w:val="00A35430"/>
    <w:rsid w:val="00A3555F"/>
    <w:rsid w:val="00A35717"/>
    <w:rsid w:val="00A35D13"/>
    <w:rsid w:val="00A3702C"/>
    <w:rsid w:val="00A37223"/>
    <w:rsid w:val="00A37AD4"/>
    <w:rsid w:val="00A40395"/>
    <w:rsid w:val="00A405AC"/>
    <w:rsid w:val="00A41986"/>
    <w:rsid w:val="00A42026"/>
    <w:rsid w:val="00A422D6"/>
    <w:rsid w:val="00A42466"/>
    <w:rsid w:val="00A42616"/>
    <w:rsid w:val="00A43266"/>
    <w:rsid w:val="00A43A2A"/>
    <w:rsid w:val="00A44776"/>
    <w:rsid w:val="00A4570F"/>
    <w:rsid w:val="00A467AF"/>
    <w:rsid w:val="00A469FC"/>
    <w:rsid w:val="00A46F19"/>
    <w:rsid w:val="00A5069B"/>
    <w:rsid w:val="00A5079D"/>
    <w:rsid w:val="00A516DD"/>
    <w:rsid w:val="00A51707"/>
    <w:rsid w:val="00A518A1"/>
    <w:rsid w:val="00A5282F"/>
    <w:rsid w:val="00A52BFA"/>
    <w:rsid w:val="00A52D5F"/>
    <w:rsid w:val="00A54441"/>
    <w:rsid w:val="00A55DD7"/>
    <w:rsid w:val="00A5623F"/>
    <w:rsid w:val="00A56290"/>
    <w:rsid w:val="00A56946"/>
    <w:rsid w:val="00A5732A"/>
    <w:rsid w:val="00A6042D"/>
    <w:rsid w:val="00A60516"/>
    <w:rsid w:val="00A60DB8"/>
    <w:rsid w:val="00A60E4E"/>
    <w:rsid w:val="00A6199C"/>
    <w:rsid w:val="00A61B11"/>
    <w:rsid w:val="00A61B42"/>
    <w:rsid w:val="00A63423"/>
    <w:rsid w:val="00A6361C"/>
    <w:rsid w:val="00A64A70"/>
    <w:rsid w:val="00A64FBD"/>
    <w:rsid w:val="00A65935"/>
    <w:rsid w:val="00A66443"/>
    <w:rsid w:val="00A6664D"/>
    <w:rsid w:val="00A666D1"/>
    <w:rsid w:val="00A7048E"/>
    <w:rsid w:val="00A70AEF"/>
    <w:rsid w:val="00A70F0F"/>
    <w:rsid w:val="00A722DA"/>
    <w:rsid w:val="00A72386"/>
    <w:rsid w:val="00A73CBB"/>
    <w:rsid w:val="00A73EE3"/>
    <w:rsid w:val="00A7481F"/>
    <w:rsid w:val="00A74E50"/>
    <w:rsid w:val="00A75141"/>
    <w:rsid w:val="00A75EBC"/>
    <w:rsid w:val="00A75EFB"/>
    <w:rsid w:val="00A76A48"/>
    <w:rsid w:val="00A778F0"/>
    <w:rsid w:val="00A77DB5"/>
    <w:rsid w:val="00A81BAC"/>
    <w:rsid w:val="00A82680"/>
    <w:rsid w:val="00A834F5"/>
    <w:rsid w:val="00A83F1A"/>
    <w:rsid w:val="00A84273"/>
    <w:rsid w:val="00A845CF"/>
    <w:rsid w:val="00A8547F"/>
    <w:rsid w:val="00A858CF"/>
    <w:rsid w:val="00A863B0"/>
    <w:rsid w:val="00A87004"/>
    <w:rsid w:val="00A87CF0"/>
    <w:rsid w:val="00A902FF"/>
    <w:rsid w:val="00A9195F"/>
    <w:rsid w:val="00A920A2"/>
    <w:rsid w:val="00A9391E"/>
    <w:rsid w:val="00A93FCE"/>
    <w:rsid w:val="00A945BC"/>
    <w:rsid w:val="00A94EB0"/>
    <w:rsid w:val="00A96040"/>
    <w:rsid w:val="00A9604A"/>
    <w:rsid w:val="00A9687A"/>
    <w:rsid w:val="00A972A2"/>
    <w:rsid w:val="00A97E96"/>
    <w:rsid w:val="00AA0669"/>
    <w:rsid w:val="00AA078D"/>
    <w:rsid w:val="00AA0E56"/>
    <w:rsid w:val="00AA12B2"/>
    <w:rsid w:val="00AA451C"/>
    <w:rsid w:val="00AA46CC"/>
    <w:rsid w:val="00AA5A14"/>
    <w:rsid w:val="00AA5D52"/>
    <w:rsid w:val="00AA6DF9"/>
    <w:rsid w:val="00AA71C6"/>
    <w:rsid w:val="00AB05B5"/>
    <w:rsid w:val="00AB0972"/>
    <w:rsid w:val="00AB0A2B"/>
    <w:rsid w:val="00AB0C28"/>
    <w:rsid w:val="00AB14BE"/>
    <w:rsid w:val="00AB14EF"/>
    <w:rsid w:val="00AB158D"/>
    <w:rsid w:val="00AB176B"/>
    <w:rsid w:val="00AB27B8"/>
    <w:rsid w:val="00AB2A80"/>
    <w:rsid w:val="00AB2E75"/>
    <w:rsid w:val="00AB31C6"/>
    <w:rsid w:val="00AB3FD6"/>
    <w:rsid w:val="00AB4147"/>
    <w:rsid w:val="00AB63A2"/>
    <w:rsid w:val="00AB6BDF"/>
    <w:rsid w:val="00AC0D8C"/>
    <w:rsid w:val="00AC0D8E"/>
    <w:rsid w:val="00AC204F"/>
    <w:rsid w:val="00AC29FE"/>
    <w:rsid w:val="00AC2D7C"/>
    <w:rsid w:val="00AC3138"/>
    <w:rsid w:val="00AC3535"/>
    <w:rsid w:val="00AC44D0"/>
    <w:rsid w:val="00AC517B"/>
    <w:rsid w:val="00AC5718"/>
    <w:rsid w:val="00AC5FB9"/>
    <w:rsid w:val="00AC7D98"/>
    <w:rsid w:val="00AD0D46"/>
    <w:rsid w:val="00AD1443"/>
    <w:rsid w:val="00AD1F9C"/>
    <w:rsid w:val="00AD2392"/>
    <w:rsid w:val="00AD2F2F"/>
    <w:rsid w:val="00AD3636"/>
    <w:rsid w:val="00AD37E5"/>
    <w:rsid w:val="00AD3B8C"/>
    <w:rsid w:val="00AD3D29"/>
    <w:rsid w:val="00AD4087"/>
    <w:rsid w:val="00AD4116"/>
    <w:rsid w:val="00AD4507"/>
    <w:rsid w:val="00AD49E5"/>
    <w:rsid w:val="00AD4A73"/>
    <w:rsid w:val="00AD4E7D"/>
    <w:rsid w:val="00AD78AB"/>
    <w:rsid w:val="00AE098A"/>
    <w:rsid w:val="00AE0D31"/>
    <w:rsid w:val="00AE1824"/>
    <w:rsid w:val="00AE1936"/>
    <w:rsid w:val="00AE1CC9"/>
    <w:rsid w:val="00AE29D4"/>
    <w:rsid w:val="00AE3981"/>
    <w:rsid w:val="00AE3E54"/>
    <w:rsid w:val="00AE438D"/>
    <w:rsid w:val="00AE443D"/>
    <w:rsid w:val="00AE6030"/>
    <w:rsid w:val="00AE68D8"/>
    <w:rsid w:val="00AE71FB"/>
    <w:rsid w:val="00AE75A1"/>
    <w:rsid w:val="00AF07AC"/>
    <w:rsid w:val="00AF083C"/>
    <w:rsid w:val="00AF18AD"/>
    <w:rsid w:val="00AF1B8A"/>
    <w:rsid w:val="00AF2C62"/>
    <w:rsid w:val="00AF2EDE"/>
    <w:rsid w:val="00AF2F20"/>
    <w:rsid w:val="00AF2F71"/>
    <w:rsid w:val="00AF4333"/>
    <w:rsid w:val="00AF43EC"/>
    <w:rsid w:val="00AF4A2F"/>
    <w:rsid w:val="00AF4CA4"/>
    <w:rsid w:val="00AF4FAE"/>
    <w:rsid w:val="00AF6272"/>
    <w:rsid w:val="00AF64B2"/>
    <w:rsid w:val="00AF785D"/>
    <w:rsid w:val="00AF7B7E"/>
    <w:rsid w:val="00B00CE3"/>
    <w:rsid w:val="00B03239"/>
    <w:rsid w:val="00B048D9"/>
    <w:rsid w:val="00B057B6"/>
    <w:rsid w:val="00B06064"/>
    <w:rsid w:val="00B070B2"/>
    <w:rsid w:val="00B074D3"/>
    <w:rsid w:val="00B074FA"/>
    <w:rsid w:val="00B10349"/>
    <w:rsid w:val="00B10F9D"/>
    <w:rsid w:val="00B11FCC"/>
    <w:rsid w:val="00B126C8"/>
    <w:rsid w:val="00B1466F"/>
    <w:rsid w:val="00B15349"/>
    <w:rsid w:val="00B15428"/>
    <w:rsid w:val="00B168ED"/>
    <w:rsid w:val="00B17B61"/>
    <w:rsid w:val="00B20299"/>
    <w:rsid w:val="00B20605"/>
    <w:rsid w:val="00B20AA7"/>
    <w:rsid w:val="00B21280"/>
    <w:rsid w:val="00B21B21"/>
    <w:rsid w:val="00B22A55"/>
    <w:rsid w:val="00B22FEE"/>
    <w:rsid w:val="00B234D9"/>
    <w:rsid w:val="00B236BB"/>
    <w:rsid w:val="00B2464D"/>
    <w:rsid w:val="00B249AB"/>
    <w:rsid w:val="00B24D9A"/>
    <w:rsid w:val="00B24DF6"/>
    <w:rsid w:val="00B25300"/>
    <w:rsid w:val="00B25A11"/>
    <w:rsid w:val="00B25E5B"/>
    <w:rsid w:val="00B27437"/>
    <w:rsid w:val="00B3043D"/>
    <w:rsid w:val="00B31B6B"/>
    <w:rsid w:val="00B31B81"/>
    <w:rsid w:val="00B32BA2"/>
    <w:rsid w:val="00B32D16"/>
    <w:rsid w:val="00B339C2"/>
    <w:rsid w:val="00B340E2"/>
    <w:rsid w:val="00B347FF"/>
    <w:rsid w:val="00B350D6"/>
    <w:rsid w:val="00B357E4"/>
    <w:rsid w:val="00B35F02"/>
    <w:rsid w:val="00B36C98"/>
    <w:rsid w:val="00B37606"/>
    <w:rsid w:val="00B4099D"/>
    <w:rsid w:val="00B40B19"/>
    <w:rsid w:val="00B40FC1"/>
    <w:rsid w:val="00B412A1"/>
    <w:rsid w:val="00B42C45"/>
    <w:rsid w:val="00B4469F"/>
    <w:rsid w:val="00B45258"/>
    <w:rsid w:val="00B452AE"/>
    <w:rsid w:val="00B45399"/>
    <w:rsid w:val="00B456EE"/>
    <w:rsid w:val="00B45744"/>
    <w:rsid w:val="00B45D90"/>
    <w:rsid w:val="00B47EB6"/>
    <w:rsid w:val="00B47F30"/>
    <w:rsid w:val="00B50509"/>
    <w:rsid w:val="00B50909"/>
    <w:rsid w:val="00B5160A"/>
    <w:rsid w:val="00B519D1"/>
    <w:rsid w:val="00B51DBC"/>
    <w:rsid w:val="00B521B0"/>
    <w:rsid w:val="00B52902"/>
    <w:rsid w:val="00B52B34"/>
    <w:rsid w:val="00B52D57"/>
    <w:rsid w:val="00B53031"/>
    <w:rsid w:val="00B541E0"/>
    <w:rsid w:val="00B5461F"/>
    <w:rsid w:val="00B54821"/>
    <w:rsid w:val="00B54EED"/>
    <w:rsid w:val="00B54EF1"/>
    <w:rsid w:val="00B552D3"/>
    <w:rsid w:val="00B56AC5"/>
    <w:rsid w:val="00B574DD"/>
    <w:rsid w:val="00B57DC1"/>
    <w:rsid w:val="00B57F03"/>
    <w:rsid w:val="00B6029F"/>
    <w:rsid w:val="00B60F71"/>
    <w:rsid w:val="00B61BB7"/>
    <w:rsid w:val="00B62190"/>
    <w:rsid w:val="00B62A83"/>
    <w:rsid w:val="00B62B87"/>
    <w:rsid w:val="00B634D4"/>
    <w:rsid w:val="00B63774"/>
    <w:rsid w:val="00B640A0"/>
    <w:rsid w:val="00B646FD"/>
    <w:rsid w:val="00B64B55"/>
    <w:rsid w:val="00B65008"/>
    <w:rsid w:val="00B65B52"/>
    <w:rsid w:val="00B67008"/>
    <w:rsid w:val="00B67981"/>
    <w:rsid w:val="00B67E2A"/>
    <w:rsid w:val="00B700C9"/>
    <w:rsid w:val="00B70BD9"/>
    <w:rsid w:val="00B70FC0"/>
    <w:rsid w:val="00B71703"/>
    <w:rsid w:val="00B71C68"/>
    <w:rsid w:val="00B72C92"/>
    <w:rsid w:val="00B72CAF"/>
    <w:rsid w:val="00B748CF"/>
    <w:rsid w:val="00B752E3"/>
    <w:rsid w:val="00B7546A"/>
    <w:rsid w:val="00B75C9A"/>
    <w:rsid w:val="00B772E7"/>
    <w:rsid w:val="00B7732A"/>
    <w:rsid w:val="00B777B6"/>
    <w:rsid w:val="00B77B64"/>
    <w:rsid w:val="00B77CD5"/>
    <w:rsid w:val="00B8261B"/>
    <w:rsid w:val="00B828C9"/>
    <w:rsid w:val="00B83124"/>
    <w:rsid w:val="00B84079"/>
    <w:rsid w:val="00B85392"/>
    <w:rsid w:val="00B860E2"/>
    <w:rsid w:val="00B864B8"/>
    <w:rsid w:val="00B866DD"/>
    <w:rsid w:val="00B87D81"/>
    <w:rsid w:val="00B9002E"/>
    <w:rsid w:val="00B90306"/>
    <w:rsid w:val="00B90450"/>
    <w:rsid w:val="00B906B8"/>
    <w:rsid w:val="00B90CE6"/>
    <w:rsid w:val="00B90ECA"/>
    <w:rsid w:val="00B91093"/>
    <w:rsid w:val="00B92352"/>
    <w:rsid w:val="00B928FE"/>
    <w:rsid w:val="00B932A1"/>
    <w:rsid w:val="00B93B01"/>
    <w:rsid w:val="00B94AB4"/>
    <w:rsid w:val="00B94CFC"/>
    <w:rsid w:val="00B95E0E"/>
    <w:rsid w:val="00B972C6"/>
    <w:rsid w:val="00B97E0B"/>
    <w:rsid w:val="00BA0540"/>
    <w:rsid w:val="00BA0D3B"/>
    <w:rsid w:val="00BA0DF6"/>
    <w:rsid w:val="00BA1D25"/>
    <w:rsid w:val="00BA3527"/>
    <w:rsid w:val="00BA386F"/>
    <w:rsid w:val="00BA4762"/>
    <w:rsid w:val="00BA4930"/>
    <w:rsid w:val="00BA49B0"/>
    <w:rsid w:val="00BA56CE"/>
    <w:rsid w:val="00BA5F71"/>
    <w:rsid w:val="00BA61C3"/>
    <w:rsid w:val="00BA6504"/>
    <w:rsid w:val="00BA67FF"/>
    <w:rsid w:val="00BA6CF8"/>
    <w:rsid w:val="00BA6F49"/>
    <w:rsid w:val="00BA6FA0"/>
    <w:rsid w:val="00BA7C9C"/>
    <w:rsid w:val="00BB0880"/>
    <w:rsid w:val="00BB0F33"/>
    <w:rsid w:val="00BB107D"/>
    <w:rsid w:val="00BB150F"/>
    <w:rsid w:val="00BB23E6"/>
    <w:rsid w:val="00BB2629"/>
    <w:rsid w:val="00BB292A"/>
    <w:rsid w:val="00BB311C"/>
    <w:rsid w:val="00BB44B1"/>
    <w:rsid w:val="00BB49DE"/>
    <w:rsid w:val="00BB4E6E"/>
    <w:rsid w:val="00BB5673"/>
    <w:rsid w:val="00BB57B3"/>
    <w:rsid w:val="00BB5D5D"/>
    <w:rsid w:val="00BB606A"/>
    <w:rsid w:val="00BB7441"/>
    <w:rsid w:val="00BB758A"/>
    <w:rsid w:val="00BC0137"/>
    <w:rsid w:val="00BC0D9F"/>
    <w:rsid w:val="00BC14C3"/>
    <w:rsid w:val="00BC1A60"/>
    <w:rsid w:val="00BC2415"/>
    <w:rsid w:val="00BC32D6"/>
    <w:rsid w:val="00BC3FA6"/>
    <w:rsid w:val="00BC43DE"/>
    <w:rsid w:val="00BC5A38"/>
    <w:rsid w:val="00BC6247"/>
    <w:rsid w:val="00BD0476"/>
    <w:rsid w:val="00BD079A"/>
    <w:rsid w:val="00BD18F9"/>
    <w:rsid w:val="00BD240C"/>
    <w:rsid w:val="00BD3AA2"/>
    <w:rsid w:val="00BD3E0F"/>
    <w:rsid w:val="00BD421C"/>
    <w:rsid w:val="00BD55A2"/>
    <w:rsid w:val="00BD5C7A"/>
    <w:rsid w:val="00BD6262"/>
    <w:rsid w:val="00BD6861"/>
    <w:rsid w:val="00BD7100"/>
    <w:rsid w:val="00BD73E4"/>
    <w:rsid w:val="00BE0358"/>
    <w:rsid w:val="00BE08AE"/>
    <w:rsid w:val="00BE151C"/>
    <w:rsid w:val="00BE1D40"/>
    <w:rsid w:val="00BE24FB"/>
    <w:rsid w:val="00BE2544"/>
    <w:rsid w:val="00BE27A5"/>
    <w:rsid w:val="00BE2FF4"/>
    <w:rsid w:val="00BE3200"/>
    <w:rsid w:val="00BE3305"/>
    <w:rsid w:val="00BE3D12"/>
    <w:rsid w:val="00BE51AF"/>
    <w:rsid w:val="00BE636B"/>
    <w:rsid w:val="00BE64A7"/>
    <w:rsid w:val="00BE6711"/>
    <w:rsid w:val="00BE7D44"/>
    <w:rsid w:val="00BE7E0B"/>
    <w:rsid w:val="00BF05B9"/>
    <w:rsid w:val="00BF09B4"/>
    <w:rsid w:val="00BF1292"/>
    <w:rsid w:val="00BF1C30"/>
    <w:rsid w:val="00BF1D8F"/>
    <w:rsid w:val="00BF1DA8"/>
    <w:rsid w:val="00BF20B0"/>
    <w:rsid w:val="00BF2663"/>
    <w:rsid w:val="00BF2B7D"/>
    <w:rsid w:val="00BF4285"/>
    <w:rsid w:val="00BF4AA0"/>
    <w:rsid w:val="00BF4FAF"/>
    <w:rsid w:val="00BF54CD"/>
    <w:rsid w:val="00BF5F78"/>
    <w:rsid w:val="00BF652E"/>
    <w:rsid w:val="00BF6626"/>
    <w:rsid w:val="00BF68C6"/>
    <w:rsid w:val="00BF7737"/>
    <w:rsid w:val="00C003C1"/>
    <w:rsid w:val="00C0100B"/>
    <w:rsid w:val="00C017EE"/>
    <w:rsid w:val="00C01D45"/>
    <w:rsid w:val="00C03D42"/>
    <w:rsid w:val="00C040FE"/>
    <w:rsid w:val="00C044AE"/>
    <w:rsid w:val="00C04E45"/>
    <w:rsid w:val="00C04FD7"/>
    <w:rsid w:val="00C05CF6"/>
    <w:rsid w:val="00C06259"/>
    <w:rsid w:val="00C06AB7"/>
    <w:rsid w:val="00C0740A"/>
    <w:rsid w:val="00C07609"/>
    <w:rsid w:val="00C10952"/>
    <w:rsid w:val="00C10F22"/>
    <w:rsid w:val="00C111DC"/>
    <w:rsid w:val="00C11E37"/>
    <w:rsid w:val="00C128FF"/>
    <w:rsid w:val="00C12EB7"/>
    <w:rsid w:val="00C134E4"/>
    <w:rsid w:val="00C135C7"/>
    <w:rsid w:val="00C13776"/>
    <w:rsid w:val="00C14194"/>
    <w:rsid w:val="00C144FD"/>
    <w:rsid w:val="00C14A42"/>
    <w:rsid w:val="00C14BDF"/>
    <w:rsid w:val="00C14D00"/>
    <w:rsid w:val="00C15A80"/>
    <w:rsid w:val="00C17116"/>
    <w:rsid w:val="00C1733F"/>
    <w:rsid w:val="00C17660"/>
    <w:rsid w:val="00C201E5"/>
    <w:rsid w:val="00C205AF"/>
    <w:rsid w:val="00C213D6"/>
    <w:rsid w:val="00C220DA"/>
    <w:rsid w:val="00C22857"/>
    <w:rsid w:val="00C23BE2"/>
    <w:rsid w:val="00C24F0A"/>
    <w:rsid w:val="00C2582C"/>
    <w:rsid w:val="00C26144"/>
    <w:rsid w:val="00C264A4"/>
    <w:rsid w:val="00C27B1F"/>
    <w:rsid w:val="00C27D76"/>
    <w:rsid w:val="00C30C0E"/>
    <w:rsid w:val="00C31333"/>
    <w:rsid w:val="00C328C6"/>
    <w:rsid w:val="00C33076"/>
    <w:rsid w:val="00C33150"/>
    <w:rsid w:val="00C33270"/>
    <w:rsid w:val="00C3406D"/>
    <w:rsid w:val="00C342A4"/>
    <w:rsid w:val="00C34702"/>
    <w:rsid w:val="00C34C8E"/>
    <w:rsid w:val="00C35909"/>
    <w:rsid w:val="00C369C8"/>
    <w:rsid w:val="00C41159"/>
    <w:rsid w:val="00C4126A"/>
    <w:rsid w:val="00C413CD"/>
    <w:rsid w:val="00C41662"/>
    <w:rsid w:val="00C41871"/>
    <w:rsid w:val="00C41A9E"/>
    <w:rsid w:val="00C437C5"/>
    <w:rsid w:val="00C43AD5"/>
    <w:rsid w:val="00C44361"/>
    <w:rsid w:val="00C44943"/>
    <w:rsid w:val="00C44F87"/>
    <w:rsid w:val="00C453A3"/>
    <w:rsid w:val="00C467F0"/>
    <w:rsid w:val="00C46B24"/>
    <w:rsid w:val="00C47C96"/>
    <w:rsid w:val="00C506DD"/>
    <w:rsid w:val="00C511FC"/>
    <w:rsid w:val="00C52C18"/>
    <w:rsid w:val="00C52E1D"/>
    <w:rsid w:val="00C530A4"/>
    <w:rsid w:val="00C53AF9"/>
    <w:rsid w:val="00C53DAA"/>
    <w:rsid w:val="00C5488F"/>
    <w:rsid w:val="00C54A68"/>
    <w:rsid w:val="00C54D86"/>
    <w:rsid w:val="00C5507F"/>
    <w:rsid w:val="00C55227"/>
    <w:rsid w:val="00C55237"/>
    <w:rsid w:val="00C55837"/>
    <w:rsid w:val="00C56010"/>
    <w:rsid w:val="00C56368"/>
    <w:rsid w:val="00C56518"/>
    <w:rsid w:val="00C57C90"/>
    <w:rsid w:val="00C6000D"/>
    <w:rsid w:val="00C60324"/>
    <w:rsid w:val="00C62741"/>
    <w:rsid w:val="00C627C7"/>
    <w:rsid w:val="00C62EE6"/>
    <w:rsid w:val="00C6318B"/>
    <w:rsid w:val="00C637D5"/>
    <w:rsid w:val="00C64AB0"/>
    <w:rsid w:val="00C65382"/>
    <w:rsid w:val="00C6653F"/>
    <w:rsid w:val="00C67247"/>
    <w:rsid w:val="00C67EF6"/>
    <w:rsid w:val="00C70D79"/>
    <w:rsid w:val="00C719E3"/>
    <w:rsid w:val="00C71EC3"/>
    <w:rsid w:val="00C7243A"/>
    <w:rsid w:val="00C72AD6"/>
    <w:rsid w:val="00C73C44"/>
    <w:rsid w:val="00C73F0B"/>
    <w:rsid w:val="00C7468B"/>
    <w:rsid w:val="00C746A5"/>
    <w:rsid w:val="00C74C07"/>
    <w:rsid w:val="00C753D3"/>
    <w:rsid w:val="00C7548A"/>
    <w:rsid w:val="00C7690F"/>
    <w:rsid w:val="00C77A1F"/>
    <w:rsid w:val="00C802C5"/>
    <w:rsid w:val="00C808BD"/>
    <w:rsid w:val="00C80E56"/>
    <w:rsid w:val="00C81427"/>
    <w:rsid w:val="00C81454"/>
    <w:rsid w:val="00C84384"/>
    <w:rsid w:val="00C84655"/>
    <w:rsid w:val="00C8481E"/>
    <w:rsid w:val="00C85021"/>
    <w:rsid w:val="00C8518E"/>
    <w:rsid w:val="00C851D1"/>
    <w:rsid w:val="00C85613"/>
    <w:rsid w:val="00C865AC"/>
    <w:rsid w:val="00C8695B"/>
    <w:rsid w:val="00C86AD9"/>
    <w:rsid w:val="00C879A9"/>
    <w:rsid w:val="00C87B61"/>
    <w:rsid w:val="00C87F69"/>
    <w:rsid w:val="00C90EE9"/>
    <w:rsid w:val="00C9181F"/>
    <w:rsid w:val="00C91AA3"/>
    <w:rsid w:val="00C92471"/>
    <w:rsid w:val="00C92B0A"/>
    <w:rsid w:val="00C930F9"/>
    <w:rsid w:val="00C933F9"/>
    <w:rsid w:val="00C93728"/>
    <w:rsid w:val="00C93B6D"/>
    <w:rsid w:val="00C93EF1"/>
    <w:rsid w:val="00C9443E"/>
    <w:rsid w:val="00C9554D"/>
    <w:rsid w:val="00C95B95"/>
    <w:rsid w:val="00C96123"/>
    <w:rsid w:val="00C961BC"/>
    <w:rsid w:val="00C967C8"/>
    <w:rsid w:val="00C97951"/>
    <w:rsid w:val="00C97A76"/>
    <w:rsid w:val="00C97F5A"/>
    <w:rsid w:val="00CA0E40"/>
    <w:rsid w:val="00CA1435"/>
    <w:rsid w:val="00CA22F8"/>
    <w:rsid w:val="00CA2A05"/>
    <w:rsid w:val="00CA331D"/>
    <w:rsid w:val="00CA3AEF"/>
    <w:rsid w:val="00CA3FCB"/>
    <w:rsid w:val="00CA4AF4"/>
    <w:rsid w:val="00CA4DCB"/>
    <w:rsid w:val="00CA5C0D"/>
    <w:rsid w:val="00CA5DDF"/>
    <w:rsid w:val="00CA6211"/>
    <w:rsid w:val="00CA64DF"/>
    <w:rsid w:val="00CA68E1"/>
    <w:rsid w:val="00CA6B89"/>
    <w:rsid w:val="00CA7A31"/>
    <w:rsid w:val="00CA7B71"/>
    <w:rsid w:val="00CB03C3"/>
    <w:rsid w:val="00CB07BC"/>
    <w:rsid w:val="00CB07CE"/>
    <w:rsid w:val="00CB0ECC"/>
    <w:rsid w:val="00CB11F8"/>
    <w:rsid w:val="00CB1314"/>
    <w:rsid w:val="00CB1928"/>
    <w:rsid w:val="00CB397C"/>
    <w:rsid w:val="00CB3A51"/>
    <w:rsid w:val="00CB4158"/>
    <w:rsid w:val="00CB4394"/>
    <w:rsid w:val="00CB5C00"/>
    <w:rsid w:val="00CB7CC0"/>
    <w:rsid w:val="00CC0A2B"/>
    <w:rsid w:val="00CC0AE9"/>
    <w:rsid w:val="00CC1450"/>
    <w:rsid w:val="00CC14CE"/>
    <w:rsid w:val="00CC1919"/>
    <w:rsid w:val="00CC193E"/>
    <w:rsid w:val="00CC1EAA"/>
    <w:rsid w:val="00CC2B6D"/>
    <w:rsid w:val="00CC4368"/>
    <w:rsid w:val="00CC50F6"/>
    <w:rsid w:val="00CC52AC"/>
    <w:rsid w:val="00CC5698"/>
    <w:rsid w:val="00CC6F81"/>
    <w:rsid w:val="00CC7749"/>
    <w:rsid w:val="00CC79E2"/>
    <w:rsid w:val="00CC7AA0"/>
    <w:rsid w:val="00CC7D00"/>
    <w:rsid w:val="00CD085E"/>
    <w:rsid w:val="00CD0DFD"/>
    <w:rsid w:val="00CD12C4"/>
    <w:rsid w:val="00CD1C96"/>
    <w:rsid w:val="00CD218D"/>
    <w:rsid w:val="00CD266B"/>
    <w:rsid w:val="00CD30DB"/>
    <w:rsid w:val="00CD32ED"/>
    <w:rsid w:val="00CD3710"/>
    <w:rsid w:val="00CD3B35"/>
    <w:rsid w:val="00CD47A1"/>
    <w:rsid w:val="00CD4B12"/>
    <w:rsid w:val="00CD50CD"/>
    <w:rsid w:val="00CD55A0"/>
    <w:rsid w:val="00CD560E"/>
    <w:rsid w:val="00CD562B"/>
    <w:rsid w:val="00CD6127"/>
    <w:rsid w:val="00CD61A5"/>
    <w:rsid w:val="00CD623C"/>
    <w:rsid w:val="00CD6BE6"/>
    <w:rsid w:val="00CD6EF1"/>
    <w:rsid w:val="00CD77A1"/>
    <w:rsid w:val="00CE04F8"/>
    <w:rsid w:val="00CE10E2"/>
    <w:rsid w:val="00CE31ED"/>
    <w:rsid w:val="00CE3D67"/>
    <w:rsid w:val="00CE4E34"/>
    <w:rsid w:val="00CE5255"/>
    <w:rsid w:val="00CE536A"/>
    <w:rsid w:val="00CE5D32"/>
    <w:rsid w:val="00CE62FE"/>
    <w:rsid w:val="00CE65F8"/>
    <w:rsid w:val="00CE673A"/>
    <w:rsid w:val="00CF0DA1"/>
    <w:rsid w:val="00CF1839"/>
    <w:rsid w:val="00CF1A49"/>
    <w:rsid w:val="00CF1DED"/>
    <w:rsid w:val="00CF230B"/>
    <w:rsid w:val="00CF2856"/>
    <w:rsid w:val="00CF4DEF"/>
    <w:rsid w:val="00CF59EF"/>
    <w:rsid w:val="00CF6B69"/>
    <w:rsid w:val="00CF747E"/>
    <w:rsid w:val="00CF75CD"/>
    <w:rsid w:val="00D00004"/>
    <w:rsid w:val="00D0089E"/>
    <w:rsid w:val="00D0092D"/>
    <w:rsid w:val="00D025CB"/>
    <w:rsid w:val="00D03954"/>
    <w:rsid w:val="00D03A79"/>
    <w:rsid w:val="00D03C23"/>
    <w:rsid w:val="00D04A61"/>
    <w:rsid w:val="00D0503F"/>
    <w:rsid w:val="00D058A7"/>
    <w:rsid w:val="00D05B8E"/>
    <w:rsid w:val="00D05D7C"/>
    <w:rsid w:val="00D063C2"/>
    <w:rsid w:val="00D064B2"/>
    <w:rsid w:val="00D06AD5"/>
    <w:rsid w:val="00D07B23"/>
    <w:rsid w:val="00D07EE2"/>
    <w:rsid w:val="00D107BC"/>
    <w:rsid w:val="00D113D0"/>
    <w:rsid w:val="00D11746"/>
    <w:rsid w:val="00D1278E"/>
    <w:rsid w:val="00D12C78"/>
    <w:rsid w:val="00D137BB"/>
    <w:rsid w:val="00D142F7"/>
    <w:rsid w:val="00D1439E"/>
    <w:rsid w:val="00D14E31"/>
    <w:rsid w:val="00D158D7"/>
    <w:rsid w:val="00D16A65"/>
    <w:rsid w:val="00D174D6"/>
    <w:rsid w:val="00D179D3"/>
    <w:rsid w:val="00D17D0E"/>
    <w:rsid w:val="00D17D23"/>
    <w:rsid w:val="00D203FB"/>
    <w:rsid w:val="00D206C0"/>
    <w:rsid w:val="00D208A7"/>
    <w:rsid w:val="00D20C0A"/>
    <w:rsid w:val="00D23014"/>
    <w:rsid w:val="00D23123"/>
    <w:rsid w:val="00D23340"/>
    <w:rsid w:val="00D23929"/>
    <w:rsid w:val="00D23E0D"/>
    <w:rsid w:val="00D25308"/>
    <w:rsid w:val="00D27B53"/>
    <w:rsid w:val="00D27CDF"/>
    <w:rsid w:val="00D36671"/>
    <w:rsid w:val="00D370F4"/>
    <w:rsid w:val="00D37205"/>
    <w:rsid w:val="00D37824"/>
    <w:rsid w:val="00D40648"/>
    <w:rsid w:val="00D40A73"/>
    <w:rsid w:val="00D40E0C"/>
    <w:rsid w:val="00D40E5F"/>
    <w:rsid w:val="00D42D18"/>
    <w:rsid w:val="00D42E82"/>
    <w:rsid w:val="00D432FB"/>
    <w:rsid w:val="00D43990"/>
    <w:rsid w:val="00D43CC2"/>
    <w:rsid w:val="00D44310"/>
    <w:rsid w:val="00D44380"/>
    <w:rsid w:val="00D44501"/>
    <w:rsid w:val="00D45839"/>
    <w:rsid w:val="00D458E5"/>
    <w:rsid w:val="00D45AC9"/>
    <w:rsid w:val="00D4662F"/>
    <w:rsid w:val="00D47260"/>
    <w:rsid w:val="00D50288"/>
    <w:rsid w:val="00D509C7"/>
    <w:rsid w:val="00D51655"/>
    <w:rsid w:val="00D5275B"/>
    <w:rsid w:val="00D537DE"/>
    <w:rsid w:val="00D5471C"/>
    <w:rsid w:val="00D5496F"/>
    <w:rsid w:val="00D54ED3"/>
    <w:rsid w:val="00D54F71"/>
    <w:rsid w:val="00D550A4"/>
    <w:rsid w:val="00D5585D"/>
    <w:rsid w:val="00D571BD"/>
    <w:rsid w:val="00D5730D"/>
    <w:rsid w:val="00D577C5"/>
    <w:rsid w:val="00D60DBF"/>
    <w:rsid w:val="00D62AAA"/>
    <w:rsid w:val="00D62C13"/>
    <w:rsid w:val="00D62CCE"/>
    <w:rsid w:val="00D63348"/>
    <w:rsid w:val="00D638A7"/>
    <w:rsid w:val="00D638F6"/>
    <w:rsid w:val="00D6521E"/>
    <w:rsid w:val="00D657EA"/>
    <w:rsid w:val="00D6590B"/>
    <w:rsid w:val="00D65DAC"/>
    <w:rsid w:val="00D670DC"/>
    <w:rsid w:val="00D679A4"/>
    <w:rsid w:val="00D67CC1"/>
    <w:rsid w:val="00D67D24"/>
    <w:rsid w:val="00D7048A"/>
    <w:rsid w:val="00D70FC8"/>
    <w:rsid w:val="00D71344"/>
    <w:rsid w:val="00D71379"/>
    <w:rsid w:val="00D71513"/>
    <w:rsid w:val="00D715F2"/>
    <w:rsid w:val="00D71695"/>
    <w:rsid w:val="00D728FE"/>
    <w:rsid w:val="00D7363A"/>
    <w:rsid w:val="00D73F28"/>
    <w:rsid w:val="00D743A1"/>
    <w:rsid w:val="00D751E1"/>
    <w:rsid w:val="00D75774"/>
    <w:rsid w:val="00D757DB"/>
    <w:rsid w:val="00D75AAC"/>
    <w:rsid w:val="00D760B4"/>
    <w:rsid w:val="00D76448"/>
    <w:rsid w:val="00D76677"/>
    <w:rsid w:val="00D76FCB"/>
    <w:rsid w:val="00D776CE"/>
    <w:rsid w:val="00D77BE8"/>
    <w:rsid w:val="00D80E80"/>
    <w:rsid w:val="00D81396"/>
    <w:rsid w:val="00D81C72"/>
    <w:rsid w:val="00D82E8E"/>
    <w:rsid w:val="00D83236"/>
    <w:rsid w:val="00D83706"/>
    <w:rsid w:val="00D83E01"/>
    <w:rsid w:val="00D84C6C"/>
    <w:rsid w:val="00D8773F"/>
    <w:rsid w:val="00D879EB"/>
    <w:rsid w:val="00D87FEE"/>
    <w:rsid w:val="00D9069B"/>
    <w:rsid w:val="00D90718"/>
    <w:rsid w:val="00D90D15"/>
    <w:rsid w:val="00D91324"/>
    <w:rsid w:val="00D916DB"/>
    <w:rsid w:val="00D91ECE"/>
    <w:rsid w:val="00D92EE5"/>
    <w:rsid w:val="00D93752"/>
    <w:rsid w:val="00D9406F"/>
    <w:rsid w:val="00D95030"/>
    <w:rsid w:val="00D960F2"/>
    <w:rsid w:val="00D96245"/>
    <w:rsid w:val="00D963B0"/>
    <w:rsid w:val="00D97084"/>
    <w:rsid w:val="00D9716F"/>
    <w:rsid w:val="00DA0951"/>
    <w:rsid w:val="00DA17D7"/>
    <w:rsid w:val="00DA2B24"/>
    <w:rsid w:val="00DA3C62"/>
    <w:rsid w:val="00DA3D20"/>
    <w:rsid w:val="00DA55E2"/>
    <w:rsid w:val="00DA7175"/>
    <w:rsid w:val="00DA75E7"/>
    <w:rsid w:val="00DB15B6"/>
    <w:rsid w:val="00DB1961"/>
    <w:rsid w:val="00DB302F"/>
    <w:rsid w:val="00DB4E86"/>
    <w:rsid w:val="00DB5075"/>
    <w:rsid w:val="00DB5375"/>
    <w:rsid w:val="00DB54EC"/>
    <w:rsid w:val="00DB5A27"/>
    <w:rsid w:val="00DB612E"/>
    <w:rsid w:val="00DB680E"/>
    <w:rsid w:val="00DC1462"/>
    <w:rsid w:val="00DC15C7"/>
    <w:rsid w:val="00DC1CCC"/>
    <w:rsid w:val="00DC4588"/>
    <w:rsid w:val="00DC5902"/>
    <w:rsid w:val="00DC68DA"/>
    <w:rsid w:val="00DD0266"/>
    <w:rsid w:val="00DD051D"/>
    <w:rsid w:val="00DD120B"/>
    <w:rsid w:val="00DD14F3"/>
    <w:rsid w:val="00DD185E"/>
    <w:rsid w:val="00DD2E66"/>
    <w:rsid w:val="00DD3366"/>
    <w:rsid w:val="00DD4DFF"/>
    <w:rsid w:val="00DD511B"/>
    <w:rsid w:val="00DD5267"/>
    <w:rsid w:val="00DD68D2"/>
    <w:rsid w:val="00DD6B1D"/>
    <w:rsid w:val="00DD74AA"/>
    <w:rsid w:val="00DD7824"/>
    <w:rsid w:val="00DD7A91"/>
    <w:rsid w:val="00DE0AB9"/>
    <w:rsid w:val="00DE185A"/>
    <w:rsid w:val="00DE1E32"/>
    <w:rsid w:val="00DE2288"/>
    <w:rsid w:val="00DE3094"/>
    <w:rsid w:val="00DE32D1"/>
    <w:rsid w:val="00DE3429"/>
    <w:rsid w:val="00DE39AE"/>
    <w:rsid w:val="00DE3AC0"/>
    <w:rsid w:val="00DE47C4"/>
    <w:rsid w:val="00DE4FC8"/>
    <w:rsid w:val="00DE58E5"/>
    <w:rsid w:val="00DE5CAC"/>
    <w:rsid w:val="00DE670F"/>
    <w:rsid w:val="00DE69D3"/>
    <w:rsid w:val="00DE6EDE"/>
    <w:rsid w:val="00DE732C"/>
    <w:rsid w:val="00DE74EE"/>
    <w:rsid w:val="00DF0A74"/>
    <w:rsid w:val="00DF0C73"/>
    <w:rsid w:val="00DF10A9"/>
    <w:rsid w:val="00DF2E21"/>
    <w:rsid w:val="00DF325C"/>
    <w:rsid w:val="00DF3BF3"/>
    <w:rsid w:val="00DF5744"/>
    <w:rsid w:val="00DF686E"/>
    <w:rsid w:val="00E004F9"/>
    <w:rsid w:val="00E0082F"/>
    <w:rsid w:val="00E01033"/>
    <w:rsid w:val="00E017F7"/>
    <w:rsid w:val="00E01DB5"/>
    <w:rsid w:val="00E025BC"/>
    <w:rsid w:val="00E02682"/>
    <w:rsid w:val="00E03062"/>
    <w:rsid w:val="00E03828"/>
    <w:rsid w:val="00E04931"/>
    <w:rsid w:val="00E04AD5"/>
    <w:rsid w:val="00E04B2C"/>
    <w:rsid w:val="00E05A4E"/>
    <w:rsid w:val="00E05C50"/>
    <w:rsid w:val="00E05F90"/>
    <w:rsid w:val="00E07933"/>
    <w:rsid w:val="00E07EA6"/>
    <w:rsid w:val="00E11CC5"/>
    <w:rsid w:val="00E123B9"/>
    <w:rsid w:val="00E12621"/>
    <w:rsid w:val="00E12683"/>
    <w:rsid w:val="00E12C47"/>
    <w:rsid w:val="00E1372A"/>
    <w:rsid w:val="00E139E7"/>
    <w:rsid w:val="00E13EB0"/>
    <w:rsid w:val="00E147FC"/>
    <w:rsid w:val="00E156A3"/>
    <w:rsid w:val="00E16D20"/>
    <w:rsid w:val="00E174F3"/>
    <w:rsid w:val="00E17DF7"/>
    <w:rsid w:val="00E20EB7"/>
    <w:rsid w:val="00E21D97"/>
    <w:rsid w:val="00E22082"/>
    <w:rsid w:val="00E229D1"/>
    <w:rsid w:val="00E22DED"/>
    <w:rsid w:val="00E23C16"/>
    <w:rsid w:val="00E240D8"/>
    <w:rsid w:val="00E24572"/>
    <w:rsid w:val="00E2492B"/>
    <w:rsid w:val="00E25D2B"/>
    <w:rsid w:val="00E25D59"/>
    <w:rsid w:val="00E26048"/>
    <w:rsid w:val="00E26495"/>
    <w:rsid w:val="00E2663C"/>
    <w:rsid w:val="00E26F20"/>
    <w:rsid w:val="00E2743A"/>
    <w:rsid w:val="00E30440"/>
    <w:rsid w:val="00E33226"/>
    <w:rsid w:val="00E33686"/>
    <w:rsid w:val="00E34711"/>
    <w:rsid w:val="00E3489C"/>
    <w:rsid w:val="00E34ADD"/>
    <w:rsid w:val="00E3510C"/>
    <w:rsid w:val="00E35234"/>
    <w:rsid w:val="00E35AB6"/>
    <w:rsid w:val="00E36F20"/>
    <w:rsid w:val="00E374D1"/>
    <w:rsid w:val="00E37728"/>
    <w:rsid w:val="00E37B2D"/>
    <w:rsid w:val="00E37DF0"/>
    <w:rsid w:val="00E418B4"/>
    <w:rsid w:val="00E4259D"/>
    <w:rsid w:val="00E42AE3"/>
    <w:rsid w:val="00E43436"/>
    <w:rsid w:val="00E4344F"/>
    <w:rsid w:val="00E43ACB"/>
    <w:rsid w:val="00E43D12"/>
    <w:rsid w:val="00E441BC"/>
    <w:rsid w:val="00E444C7"/>
    <w:rsid w:val="00E448F6"/>
    <w:rsid w:val="00E44F26"/>
    <w:rsid w:val="00E44F35"/>
    <w:rsid w:val="00E45857"/>
    <w:rsid w:val="00E467A2"/>
    <w:rsid w:val="00E46A27"/>
    <w:rsid w:val="00E46EB3"/>
    <w:rsid w:val="00E50AEF"/>
    <w:rsid w:val="00E516B3"/>
    <w:rsid w:val="00E522C8"/>
    <w:rsid w:val="00E52308"/>
    <w:rsid w:val="00E52963"/>
    <w:rsid w:val="00E52B45"/>
    <w:rsid w:val="00E5388E"/>
    <w:rsid w:val="00E53A49"/>
    <w:rsid w:val="00E541E0"/>
    <w:rsid w:val="00E5434E"/>
    <w:rsid w:val="00E549AA"/>
    <w:rsid w:val="00E55864"/>
    <w:rsid w:val="00E56552"/>
    <w:rsid w:val="00E56DA9"/>
    <w:rsid w:val="00E60DEF"/>
    <w:rsid w:val="00E6160D"/>
    <w:rsid w:val="00E61777"/>
    <w:rsid w:val="00E6365E"/>
    <w:rsid w:val="00E6447D"/>
    <w:rsid w:val="00E66298"/>
    <w:rsid w:val="00E66CE8"/>
    <w:rsid w:val="00E66D2E"/>
    <w:rsid w:val="00E6780E"/>
    <w:rsid w:val="00E67941"/>
    <w:rsid w:val="00E67CC3"/>
    <w:rsid w:val="00E705FF"/>
    <w:rsid w:val="00E71287"/>
    <w:rsid w:val="00E712DD"/>
    <w:rsid w:val="00E71579"/>
    <w:rsid w:val="00E71B79"/>
    <w:rsid w:val="00E72032"/>
    <w:rsid w:val="00E723A7"/>
    <w:rsid w:val="00E7360A"/>
    <w:rsid w:val="00E73D2A"/>
    <w:rsid w:val="00E74142"/>
    <w:rsid w:val="00E74A97"/>
    <w:rsid w:val="00E74E84"/>
    <w:rsid w:val="00E75503"/>
    <w:rsid w:val="00E7567E"/>
    <w:rsid w:val="00E76019"/>
    <w:rsid w:val="00E7720E"/>
    <w:rsid w:val="00E7770C"/>
    <w:rsid w:val="00E77EB5"/>
    <w:rsid w:val="00E809AC"/>
    <w:rsid w:val="00E80E00"/>
    <w:rsid w:val="00E811EC"/>
    <w:rsid w:val="00E81399"/>
    <w:rsid w:val="00E82117"/>
    <w:rsid w:val="00E82AFC"/>
    <w:rsid w:val="00E831E5"/>
    <w:rsid w:val="00E83791"/>
    <w:rsid w:val="00E83803"/>
    <w:rsid w:val="00E84087"/>
    <w:rsid w:val="00E84D21"/>
    <w:rsid w:val="00E8564D"/>
    <w:rsid w:val="00E85678"/>
    <w:rsid w:val="00E85860"/>
    <w:rsid w:val="00E8638C"/>
    <w:rsid w:val="00E86910"/>
    <w:rsid w:val="00E86A37"/>
    <w:rsid w:val="00E87022"/>
    <w:rsid w:val="00E90DE5"/>
    <w:rsid w:val="00E91F11"/>
    <w:rsid w:val="00E924B7"/>
    <w:rsid w:val="00E92A19"/>
    <w:rsid w:val="00E943E2"/>
    <w:rsid w:val="00E94915"/>
    <w:rsid w:val="00E94D03"/>
    <w:rsid w:val="00E95287"/>
    <w:rsid w:val="00E9722C"/>
    <w:rsid w:val="00E977BE"/>
    <w:rsid w:val="00EA045A"/>
    <w:rsid w:val="00EA0494"/>
    <w:rsid w:val="00EA04D6"/>
    <w:rsid w:val="00EA1873"/>
    <w:rsid w:val="00EA1C27"/>
    <w:rsid w:val="00EA2978"/>
    <w:rsid w:val="00EA2EE2"/>
    <w:rsid w:val="00EA5273"/>
    <w:rsid w:val="00EA54AC"/>
    <w:rsid w:val="00EA5B83"/>
    <w:rsid w:val="00EA5CFA"/>
    <w:rsid w:val="00EB03B0"/>
    <w:rsid w:val="00EB2436"/>
    <w:rsid w:val="00EB2568"/>
    <w:rsid w:val="00EB28C0"/>
    <w:rsid w:val="00EB2EAC"/>
    <w:rsid w:val="00EB31DF"/>
    <w:rsid w:val="00EB33D6"/>
    <w:rsid w:val="00EB3623"/>
    <w:rsid w:val="00EB421B"/>
    <w:rsid w:val="00EB483C"/>
    <w:rsid w:val="00EB4B15"/>
    <w:rsid w:val="00EB4E1E"/>
    <w:rsid w:val="00EB5A6B"/>
    <w:rsid w:val="00EB5C49"/>
    <w:rsid w:val="00EB5C8D"/>
    <w:rsid w:val="00EB6336"/>
    <w:rsid w:val="00EB7420"/>
    <w:rsid w:val="00EB75A5"/>
    <w:rsid w:val="00EB77A9"/>
    <w:rsid w:val="00EB787D"/>
    <w:rsid w:val="00EB7CEF"/>
    <w:rsid w:val="00EC0325"/>
    <w:rsid w:val="00EC0778"/>
    <w:rsid w:val="00EC142D"/>
    <w:rsid w:val="00EC2E6A"/>
    <w:rsid w:val="00EC32C0"/>
    <w:rsid w:val="00EC356B"/>
    <w:rsid w:val="00EC36C4"/>
    <w:rsid w:val="00EC3E07"/>
    <w:rsid w:val="00EC4616"/>
    <w:rsid w:val="00EC4CE1"/>
    <w:rsid w:val="00EC587B"/>
    <w:rsid w:val="00EC638D"/>
    <w:rsid w:val="00EC6E03"/>
    <w:rsid w:val="00EC74C2"/>
    <w:rsid w:val="00ED0A8A"/>
    <w:rsid w:val="00ED1487"/>
    <w:rsid w:val="00ED2DBC"/>
    <w:rsid w:val="00ED30C4"/>
    <w:rsid w:val="00ED3E37"/>
    <w:rsid w:val="00ED4482"/>
    <w:rsid w:val="00ED4C2B"/>
    <w:rsid w:val="00ED4F63"/>
    <w:rsid w:val="00ED58A8"/>
    <w:rsid w:val="00ED58D5"/>
    <w:rsid w:val="00ED6C40"/>
    <w:rsid w:val="00ED7137"/>
    <w:rsid w:val="00ED73DD"/>
    <w:rsid w:val="00ED7564"/>
    <w:rsid w:val="00EE09ED"/>
    <w:rsid w:val="00EE0F12"/>
    <w:rsid w:val="00EE206F"/>
    <w:rsid w:val="00EE2D16"/>
    <w:rsid w:val="00EE32F8"/>
    <w:rsid w:val="00EE33A8"/>
    <w:rsid w:val="00EE38AE"/>
    <w:rsid w:val="00EE4124"/>
    <w:rsid w:val="00EE495D"/>
    <w:rsid w:val="00EE53FA"/>
    <w:rsid w:val="00EE62D5"/>
    <w:rsid w:val="00EE66DD"/>
    <w:rsid w:val="00EE6804"/>
    <w:rsid w:val="00EE692C"/>
    <w:rsid w:val="00EE6C1B"/>
    <w:rsid w:val="00EE75B0"/>
    <w:rsid w:val="00EE79EF"/>
    <w:rsid w:val="00EE7AA2"/>
    <w:rsid w:val="00EE7E35"/>
    <w:rsid w:val="00EF010A"/>
    <w:rsid w:val="00EF0455"/>
    <w:rsid w:val="00EF05A6"/>
    <w:rsid w:val="00EF0C7F"/>
    <w:rsid w:val="00EF21F2"/>
    <w:rsid w:val="00EF22B8"/>
    <w:rsid w:val="00EF28D0"/>
    <w:rsid w:val="00EF2DB4"/>
    <w:rsid w:val="00EF3594"/>
    <w:rsid w:val="00EF3B60"/>
    <w:rsid w:val="00EF539F"/>
    <w:rsid w:val="00EF572F"/>
    <w:rsid w:val="00EF58E2"/>
    <w:rsid w:val="00EF628B"/>
    <w:rsid w:val="00EF6A38"/>
    <w:rsid w:val="00EF6B1F"/>
    <w:rsid w:val="00EF6E18"/>
    <w:rsid w:val="00F00212"/>
    <w:rsid w:val="00F015C0"/>
    <w:rsid w:val="00F024D8"/>
    <w:rsid w:val="00F03045"/>
    <w:rsid w:val="00F03203"/>
    <w:rsid w:val="00F03571"/>
    <w:rsid w:val="00F04098"/>
    <w:rsid w:val="00F04F04"/>
    <w:rsid w:val="00F05866"/>
    <w:rsid w:val="00F058D0"/>
    <w:rsid w:val="00F06781"/>
    <w:rsid w:val="00F0708B"/>
    <w:rsid w:val="00F070F3"/>
    <w:rsid w:val="00F07329"/>
    <w:rsid w:val="00F07EF8"/>
    <w:rsid w:val="00F10DB1"/>
    <w:rsid w:val="00F111CC"/>
    <w:rsid w:val="00F1121A"/>
    <w:rsid w:val="00F12225"/>
    <w:rsid w:val="00F12EC8"/>
    <w:rsid w:val="00F13DA7"/>
    <w:rsid w:val="00F14B69"/>
    <w:rsid w:val="00F167EF"/>
    <w:rsid w:val="00F16C3D"/>
    <w:rsid w:val="00F16D94"/>
    <w:rsid w:val="00F173C8"/>
    <w:rsid w:val="00F1767E"/>
    <w:rsid w:val="00F17AC4"/>
    <w:rsid w:val="00F20298"/>
    <w:rsid w:val="00F20C07"/>
    <w:rsid w:val="00F22132"/>
    <w:rsid w:val="00F22144"/>
    <w:rsid w:val="00F23B27"/>
    <w:rsid w:val="00F23CA5"/>
    <w:rsid w:val="00F23E16"/>
    <w:rsid w:val="00F24B22"/>
    <w:rsid w:val="00F25D31"/>
    <w:rsid w:val="00F25F69"/>
    <w:rsid w:val="00F26181"/>
    <w:rsid w:val="00F264D8"/>
    <w:rsid w:val="00F27162"/>
    <w:rsid w:val="00F279C2"/>
    <w:rsid w:val="00F27B2B"/>
    <w:rsid w:val="00F31A07"/>
    <w:rsid w:val="00F31C10"/>
    <w:rsid w:val="00F32CDF"/>
    <w:rsid w:val="00F32EF6"/>
    <w:rsid w:val="00F331BE"/>
    <w:rsid w:val="00F3393F"/>
    <w:rsid w:val="00F341EB"/>
    <w:rsid w:val="00F34A3B"/>
    <w:rsid w:val="00F34DFB"/>
    <w:rsid w:val="00F34EC2"/>
    <w:rsid w:val="00F34FD6"/>
    <w:rsid w:val="00F372B6"/>
    <w:rsid w:val="00F3791B"/>
    <w:rsid w:val="00F405A4"/>
    <w:rsid w:val="00F41AAE"/>
    <w:rsid w:val="00F424F4"/>
    <w:rsid w:val="00F425E6"/>
    <w:rsid w:val="00F438E5"/>
    <w:rsid w:val="00F4475E"/>
    <w:rsid w:val="00F4492D"/>
    <w:rsid w:val="00F44F3F"/>
    <w:rsid w:val="00F45807"/>
    <w:rsid w:val="00F45E2C"/>
    <w:rsid w:val="00F50DB7"/>
    <w:rsid w:val="00F50FEE"/>
    <w:rsid w:val="00F51241"/>
    <w:rsid w:val="00F518BD"/>
    <w:rsid w:val="00F51F1D"/>
    <w:rsid w:val="00F529B3"/>
    <w:rsid w:val="00F533B2"/>
    <w:rsid w:val="00F53CB3"/>
    <w:rsid w:val="00F53DB3"/>
    <w:rsid w:val="00F53E51"/>
    <w:rsid w:val="00F54BCF"/>
    <w:rsid w:val="00F54BFF"/>
    <w:rsid w:val="00F54D4F"/>
    <w:rsid w:val="00F56580"/>
    <w:rsid w:val="00F572E8"/>
    <w:rsid w:val="00F57EC2"/>
    <w:rsid w:val="00F57FBD"/>
    <w:rsid w:val="00F6049F"/>
    <w:rsid w:val="00F6097C"/>
    <w:rsid w:val="00F60CD7"/>
    <w:rsid w:val="00F62D24"/>
    <w:rsid w:val="00F630F9"/>
    <w:rsid w:val="00F63146"/>
    <w:rsid w:val="00F65144"/>
    <w:rsid w:val="00F669C9"/>
    <w:rsid w:val="00F67466"/>
    <w:rsid w:val="00F675ED"/>
    <w:rsid w:val="00F734C3"/>
    <w:rsid w:val="00F73EF3"/>
    <w:rsid w:val="00F74317"/>
    <w:rsid w:val="00F75960"/>
    <w:rsid w:val="00F762B6"/>
    <w:rsid w:val="00F76439"/>
    <w:rsid w:val="00F76B2B"/>
    <w:rsid w:val="00F76E13"/>
    <w:rsid w:val="00F76E7D"/>
    <w:rsid w:val="00F7716A"/>
    <w:rsid w:val="00F77A0F"/>
    <w:rsid w:val="00F77E25"/>
    <w:rsid w:val="00F800EE"/>
    <w:rsid w:val="00F81EAA"/>
    <w:rsid w:val="00F81EDC"/>
    <w:rsid w:val="00F82AA9"/>
    <w:rsid w:val="00F86454"/>
    <w:rsid w:val="00F864A7"/>
    <w:rsid w:val="00F869EE"/>
    <w:rsid w:val="00F876D3"/>
    <w:rsid w:val="00F879C2"/>
    <w:rsid w:val="00F9181A"/>
    <w:rsid w:val="00F92514"/>
    <w:rsid w:val="00F9357F"/>
    <w:rsid w:val="00F95D45"/>
    <w:rsid w:val="00F96366"/>
    <w:rsid w:val="00F9648C"/>
    <w:rsid w:val="00F96FD5"/>
    <w:rsid w:val="00F97EE8"/>
    <w:rsid w:val="00FA0195"/>
    <w:rsid w:val="00FA096C"/>
    <w:rsid w:val="00FA0C37"/>
    <w:rsid w:val="00FA2AD3"/>
    <w:rsid w:val="00FA2F54"/>
    <w:rsid w:val="00FA37F6"/>
    <w:rsid w:val="00FA4DC5"/>
    <w:rsid w:val="00FA4E35"/>
    <w:rsid w:val="00FA5168"/>
    <w:rsid w:val="00FA542B"/>
    <w:rsid w:val="00FA5FCE"/>
    <w:rsid w:val="00FA5FDD"/>
    <w:rsid w:val="00FA671A"/>
    <w:rsid w:val="00FA79EE"/>
    <w:rsid w:val="00FB0B20"/>
    <w:rsid w:val="00FB15C1"/>
    <w:rsid w:val="00FB1B23"/>
    <w:rsid w:val="00FB1F1E"/>
    <w:rsid w:val="00FB2795"/>
    <w:rsid w:val="00FB33F8"/>
    <w:rsid w:val="00FB34E1"/>
    <w:rsid w:val="00FB3875"/>
    <w:rsid w:val="00FB3C4C"/>
    <w:rsid w:val="00FB400E"/>
    <w:rsid w:val="00FB4418"/>
    <w:rsid w:val="00FB4692"/>
    <w:rsid w:val="00FB523B"/>
    <w:rsid w:val="00FB6EF8"/>
    <w:rsid w:val="00FC0912"/>
    <w:rsid w:val="00FC0C3E"/>
    <w:rsid w:val="00FC0E38"/>
    <w:rsid w:val="00FC1234"/>
    <w:rsid w:val="00FC1BEE"/>
    <w:rsid w:val="00FC23C0"/>
    <w:rsid w:val="00FC2837"/>
    <w:rsid w:val="00FC476C"/>
    <w:rsid w:val="00FC4F24"/>
    <w:rsid w:val="00FC57F5"/>
    <w:rsid w:val="00FC61C0"/>
    <w:rsid w:val="00FC623D"/>
    <w:rsid w:val="00FC672F"/>
    <w:rsid w:val="00FC7B91"/>
    <w:rsid w:val="00FC7D60"/>
    <w:rsid w:val="00FD1B71"/>
    <w:rsid w:val="00FD2224"/>
    <w:rsid w:val="00FD23ED"/>
    <w:rsid w:val="00FD2F25"/>
    <w:rsid w:val="00FD30A4"/>
    <w:rsid w:val="00FD30CF"/>
    <w:rsid w:val="00FD59BB"/>
    <w:rsid w:val="00FD63B7"/>
    <w:rsid w:val="00FD6726"/>
    <w:rsid w:val="00FE00D2"/>
    <w:rsid w:val="00FE1B74"/>
    <w:rsid w:val="00FE1FCF"/>
    <w:rsid w:val="00FE2257"/>
    <w:rsid w:val="00FE4529"/>
    <w:rsid w:val="00FE476B"/>
    <w:rsid w:val="00FE5A0F"/>
    <w:rsid w:val="00FE725E"/>
    <w:rsid w:val="00FE763C"/>
    <w:rsid w:val="00FE7D7C"/>
    <w:rsid w:val="00FF101A"/>
    <w:rsid w:val="00FF172F"/>
    <w:rsid w:val="00FF227B"/>
    <w:rsid w:val="00FF3145"/>
    <w:rsid w:val="00FF3499"/>
    <w:rsid w:val="00FF3554"/>
    <w:rsid w:val="00FF408E"/>
    <w:rsid w:val="00FF49C6"/>
    <w:rsid w:val="00FF4A61"/>
    <w:rsid w:val="00FF6412"/>
    <w:rsid w:val="00FF6CA1"/>
    <w:rsid w:val="00FF706D"/>
    <w:rsid w:val="00FF7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line number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B37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E66DD"/>
    <w:pPr>
      <w:keepNext/>
      <w:spacing w:after="200" w:line="276" w:lineRule="auto"/>
      <w:jc w:val="right"/>
      <w:outlineLvl w:val="0"/>
    </w:pPr>
    <w:rPr>
      <w:sz w:val="28"/>
      <w:szCs w:val="28"/>
      <w:lang w:eastAsia="en-US"/>
    </w:rPr>
  </w:style>
  <w:style w:type="paragraph" w:styleId="20">
    <w:name w:val="heading 2"/>
    <w:basedOn w:val="a"/>
    <w:next w:val="a"/>
    <w:link w:val="21"/>
    <w:uiPriority w:val="9"/>
    <w:qFormat/>
    <w:rsid w:val="00EE66DD"/>
    <w:pPr>
      <w:keepNext/>
      <w:spacing w:after="200" w:line="276" w:lineRule="auto"/>
      <w:jc w:val="center"/>
      <w:outlineLvl w:val="1"/>
    </w:pPr>
    <w:rPr>
      <w:b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qFormat/>
    <w:rsid w:val="00EE66DD"/>
    <w:pPr>
      <w:keepNext/>
      <w:autoSpaceDE w:val="0"/>
      <w:autoSpaceDN w:val="0"/>
      <w:adjustRightInd w:val="0"/>
      <w:ind w:firstLine="675"/>
      <w:jc w:val="both"/>
      <w:outlineLvl w:val="2"/>
    </w:pPr>
    <w:rPr>
      <w:color w:val="4F81BD"/>
      <w:sz w:val="28"/>
      <w:szCs w:val="28"/>
      <w:u w:val="single"/>
      <w:lang w:eastAsia="en-US"/>
    </w:rPr>
  </w:style>
  <w:style w:type="paragraph" w:styleId="4">
    <w:name w:val="heading 4"/>
    <w:basedOn w:val="a"/>
    <w:next w:val="a"/>
    <w:link w:val="40"/>
    <w:uiPriority w:val="9"/>
    <w:qFormat/>
    <w:rsid w:val="00EE66DD"/>
    <w:pPr>
      <w:keepNext/>
      <w:jc w:val="center"/>
      <w:outlineLvl w:val="3"/>
    </w:pPr>
    <w:rPr>
      <w:rFonts w:eastAsia="Calibri"/>
      <w:b/>
      <w:color w:val="76923C"/>
    </w:rPr>
  </w:style>
  <w:style w:type="paragraph" w:styleId="5">
    <w:name w:val="heading 5"/>
    <w:basedOn w:val="a"/>
    <w:next w:val="a"/>
    <w:link w:val="50"/>
    <w:uiPriority w:val="9"/>
    <w:qFormat/>
    <w:rsid w:val="00EE66DD"/>
    <w:pPr>
      <w:keepNext/>
      <w:autoSpaceDE w:val="0"/>
      <w:autoSpaceDN w:val="0"/>
      <w:adjustRightInd w:val="0"/>
      <w:ind w:firstLine="675"/>
      <w:jc w:val="right"/>
      <w:outlineLvl w:val="4"/>
    </w:pPr>
    <w:rPr>
      <w:sz w:val="28"/>
      <w:szCs w:val="28"/>
      <w:lang w:eastAsia="en-US"/>
    </w:rPr>
  </w:style>
  <w:style w:type="paragraph" w:styleId="6">
    <w:name w:val="heading 6"/>
    <w:basedOn w:val="a"/>
    <w:next w:val="a"/>
    <w:link w:val="60"/>
    <w:uiPriority w:val="9"/>
    <w:qFormat/>
    <w:rsid w:val="00EE66DD"/>
    <w:pPr>
      <w:keepNext/>
      <w:jc w:val="center"/>
      <w:outlineLvl w:val="5"/>
    </w:pPr>
    <w:rPr>
      <w:rFonts w:eastAsia="Calibri"/>
      <w:b/>
      <w:color w:val="E36C0A"/>
    </w:rPr>
  </w:style>
  <w:style w:type="paragraph" w:styleId="7">
    <w:name w:val="heading 7"/>
    <w:basedOn w:val="a"/>
    <w:next w:val="a"/>
    <w:link w:val="70"/>
    <w:uiPriority w:val="9"/>
    <w:qFormat/>
    <w:rsid w:val="00EE66DD"/>
    <w:pPr>
      <w:keepNext/>
      <w:framePr w:hSpace="180" w:wrap="around" w:vAnchor="text" w:hAnchor="margin" w:xAlign="center" w:y="234"/>
      <w:outlineLvl w:val="6"/>
    </w:pPr>
    <w:rPr>
      <w:sz w:val="28"/>
      <w:szCs w:val="28"/>
      <w:lang w:eastAsia="en-US"/>
    </w:rPr>
  </w:style>
  <w:style w:type="paragraph" w:styleId="8">
    <w:name w:val="heading 8"/>
    <w:basedOn w:val="a"/>
    <w:next w:val="a"/>
    <w:link w:val="80"/>
    <w:uiPriority w:val="9"/>
    <w:qFormat/>
    <w:rsid w:val="00EE66DD"/>
    <w:pPr>
      <w:keepNext/>
      <w:jc w:val="center"/>
      <w:outlineLvl w:val="7"/>
    </w:pPr>
    <w:rPr>
      <w:rFonts w:eastAsia="Calibri"/>
      <w:b/>
    </w:rPr>
  </w:style>
  <w:style w:type="paragraph" w:styleId="9">
    <w:name w:val="heading 9"/>
    <w:basedOn w:val="a"/>
    <w:next w:val="a"/>
    <w:link w:val="90"/>
    <w:uiPriority w:val="9"/>
    <w:qFormat/>
    <w:rsid w:val="00EE66DD"/>
    <w:pPr>
      <w:keepNext/>
      <w:spacing w:after="200" w:line="276" w:lineRule="auto"/>
      <w:outlineLvl w:val="8"/>
    </w:pPr>
    <w:rPr>
      <w:b/>
      <w:color w:val="00000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5712D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9A4AF3"/>
  </w:style>
  <w:style w:type="paragraph" w:customStyle="1" w:styleId="ConsPlusNormal">
    <w:name w:val="ConsPlusNormal"/>
    <w:rsid w:val="00A52BFA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styleId="a8">
    <w:name w:val="Balloon Text"/>
    <w:basedOn w:val="a"/>
    <w:link w:val="a9"/>
    <w:uiPriority w:val="99"/>
    <w:rsid w:val="0097536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rsid w:val="0097536F"/>
    <w:rPr>
      <w:rFonts w:ascii="Segoe UI" w:hAnsi="Segoe UI" w:cs="Segoe UI"/>
      <w:sz w:val="18"/>
      <w:szCs w:val="18"/>
    </w:rPr>
  </w:style>
  <w:style w:type="character" w:customStyle="1" w:styleId="a4">
    <w:name w:val="Верхний колонтитул Знак"/>
    <w:link w:val="a3"/>
    <w:uiPriority w:val="99"/>
    <w:rsid w:val="00EE66DD"/>
    <w:rPr>
      <w:sz w:val="24"/>
      <w:szCs w:val="24"/>
    </w:rPr>
  </w:style>
  <w:style w:type="character" w:customStyle="1" w:styleId="a6">
    <w:name w:val="Нижний колонтитул Знак"/>
    <w:link w:val="a5"/>
    <w:uiPriority w:val="99"/>
    <w:rsid w:val="00EE66DD"/>
    <w:rPr>
      <w:sz w:val="24"/>
      <w:szCs w:val="24"/>
    </w:rPr>
  </w:style>
  <w:style w:type="paragraph" w:customStyle="1" w:styleId="ConsPlusNonformat">
    <w:name w:val="ConsPlusNonformat"/>
    <w:rsid w:val="00EE66DD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12">
    <w:name w:val="Без интервала1"/>
    <w:rsid w:val="00EE66DD"/>
    <w:rPr>
      <w:rFonts w:ascii="Calibri" w:hAnsi="Calibri"/>
      <w:sz w:val="22"/>
      <w:szCs w:val="22"/>
      <w:lang w:eastAsia="en-US"/>
    </w:rPr>
  </w:style>
  <w:style w:type="paragraph" w:styleId="aa">
    <w:name w:val="List Paragraph"/>
    <w:basedOn w:val="a"/>
    <w:link w:val="ab"/>
    <w:uiPriority w:val="34"/>
    <w:qFormat/>
    <w:rsid w:val="00EE66D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Абзац списка Знак"/>
    <w:link w:val="aa"/>
    <w:uiPriority w:val="34"/>
    <w:rsid w:val="00EE66DD"/>
    <w:rPr>
      <w:rFonts w:ascii="Calibri" w:eastAsia="Calibri" w:hAnsi="Calibri"/>
      <w:sz w:val="22"/>
      <w:szCs w:val="22"/>
      <w:lang w:eastAsia="en-US"/>
    </w:rPr>
  </w:style>
  <w:style w:type="character" w:styleId="ac">
    <w:name w:val="Hyperlink"/>
    <w:uiPriority w:val="99"/>
    <w:unhideWhenUsed/>
    <w:rsid w:val="00EE66DD"/>
    <w:rPr>
      <w:color w:val="0000FF"/>
      <w:u w:val="single"/>
    </w:rPr>
  </w:style>
  <w:style w:type="paragraph" w:customStyle="1" w:styleId="22">
    <w:name w:val="Абзац списка2"/>
    <w:basedOn w:val="a"/>
    <w:rsid w:val="00EE66DD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eastAsia="en-US"/>
    </w:rPr>
  </w:style>
  <w:style w:type="paragraph" w:customStyle="1" w:styleId="xl70">
    <w:name w:val="xl70"/>
    <w:basedOn w:val="a"/>
    <w:rsid w:val="00EE66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character" w:customStyle="1" w:styleId="match">
    <w:name w:val="match"/>
    <w:rsid w:val="00EE66DD"/>
  </w:style>
  <w:style w:type="character" w:customStyle="1" w:styleId="apple-converted-space">
    <w:name w:val="apple-converted-space"/>
    <w:rsid w:val="00EE66DD"/>
  </w:style>
  <w:style w:type="table" w:styleId="ad">
    <w:name w:val="Table Grid"/>
    <w:basedOn w:val="a1"/>
    <w:uiPriority w:val="59"/>
    <w:rsid w:val="00EE66D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uiPriority w:val="9"/>
    <w:rsid w:val="00EE66DD"/>
    <w:rPr>
      <w:sz w:val="28"/>
      <w:szCs w:val="28"/>
      <w:lang w:eastAsia="en-US"/>
    </w:rPr>
  </w:style>
  <w:style w:type="character" w:customStyle="1" w:styleId="21">
    <w:name w:val="Заголовок 2 Знак"/>
    <w:link w:val="20"/>
    <w:uiPriority w:val="9"/>
    <w:rsid w:val="00EE66DD"/>
    <w:rPr>
      <w:b/>
      <w:sz w:val="28"/>
      <w:szCs w:val="28"/>
      <w:lang w:eastAsia="en-US"/>
    </w:rPr>
  </w:style>
  <w:style w:type="character" w:customStyle="1" w:styleId="30">
    <w:name w:val="Заголовок 3 Знак"/>
    <w:link w:val="3"/>
    <w:uiPriority w:val="9"/>
    <w:rsid w:val="00EE66DD"/>
    <w:rPr>
      <w:color w:val="4F81BD"/>
      <w:sz w:val="28"/>
      <w:szCs w:val="28"/>
      <w:u w:val="single"/>
      <w:lang w:eastAsia="en-US"/>
    </w:rPr>
  </w:style>
  <w:style w:type="character" w:customStyle="1" w:styleId="40">
    <w:name w:val="Заголовок 4 Знак"/>
    <w:link w:val="4"/>
    <w:uiPriority w:val="9"/>
    <w:rsid w:val="00EE66DD"/>
    <w:rPr>
      <w:rFonts w:eastAsia="Calibri"/>
      <w:b/>
      <w:color w:val="76923C"/>
      <w:sz w:val="24"/>
      <w:szCs w:val="24"/>
    </w:rPr>
  </w:style>
  <w:style w:type="character" w:customStyle="1" w:styleId="50">
    <w:name w:val="Заголовок 5 Знак"/>
    <w:link w:val="5"/>
    <w:uiPriority w:val="9"/>
    <w:rsid w:val="00EE66DD"/>
    <w:rPr>
      <w:sz w:val="28"/>
      <w:szCs w:val="28"/>
      <w:lang w:eastAsia="en-US"/>
    </w:rPr>
  </w:style>
  <w:style w:type="character" w:customStyle="1" w:styleId="60">
    <w:name w:val="Заголовок 6 Знак"/>
    <w:link w:val="6"/>
    <w:uiPriority w:val="9"/>
    <w:rsid w:val="00EE66DD"/>
    <w:rPr>
      <w:rFonts w:eastAsia="Calibri"/>
      <w:b/>
      <w:color w:val="E36C0A"/>
      <w:sz w:val="24"/>
      <w:szCs w:val="24"/>
    </w:rPr>
  </w:style>
  <w:style w:type="character" w:customStyle="1" w:styleId="70">
    <w:name w:val="Заголовок 7 Знак"/>
    <w:link w:val="7"/>
    <w:uiPriority w:val="9"/>
    <w:rsid w:val="00EE66DD"/>
    <w:rPr>
      <w:sz w:val="28"/>
      <w:szCs w:val="28"/>
      <w:lang w:eastAsia="en-US"/>
    </w:rPr>
  </w:style>
  <w:style w:type="character" w:customStyle="1" w:styleId="80">
    <w:name w:val="Заголовок 8 Знак"/>
    <w:link w:val="8"/>
    <w:uiPriority w:val="9"/>
    <w:rsid w:val="00EE66DD"/>
    <w:rPr>
      <w:rFonts w:eastAsia="Calibri"/>
      <w:b/>
      <w:sz w:val="24"/>
      <w:szCs w:val="24"/>
    </w:rPr>
  </w:style>
  <w:style w:type="character" w:customStyle="1" w:styleId="90">
    <w:name w:val="Заголовок 9 Знак"/>
    <w:link w:val="9"/>
    <w:uiPriority w:val="9"/>
    <w:rsid w:val="00EE66DD"/>
    <w:rPr>
      <w:b/>
      <w:color w:val="000000"/>
      <w:sz w:val="24"/>
      <w:szCs w:val="24"/>
      <w:lang w:eastAsia="en-US"/>
    </w:rPr>
  </w:style>
  <w:style w:type="paragraph" w:customStyle="1" w:styleId="13">
    <w:name w:val="Абзац списка1"/>
    <w:basedOn w:val="a"/>
    <w:link w:val="ListParagraphChar"/>
    <w:rsid w:val="00EE66DD"/>
    <w:pPr>
      <w:spacing w:after="200" w:line="276" w:lineRule="auto"/>
      <w:ind w:left="720"/>
      <w:contextualSpacing/>
    </w:pPr>
    <w:rPr>
      <w:rFonts w:ascii="Calibri" w:hAnsi="Calibri"/>
      <w:sz w:val="20"/>
      <w:szCs w:val="20"/>
    </w:rPr>
  </w:style>
  <w:style w:type="character" w:customStyle="1" w:styleId="ListParagraphChar">
    <w:name w:val="List Paragraph Char"/>
    <w:link w:val="13"/>
    <w:locked/>
    <w:rsid w:val="00EE66DD"/>
    <w:rPr>
      <w:rFonts w:ascii="Calibri" w:hAnsi="Calibri"/>
    </w:rPr>
  </w:style>
  <w:style w:type="paragraph" w:styleId="ae">
    <w:name w:val="Body Text"/>
    <w:basedOn w:val="a"/>
    <w:link w:val="af"/>
    <w:rsid w:val="00EE66DD"/>
    <w:pPr>
      <w:spacing w:after="200" w:line="276" w:lineRule="auto"/>
      <w:jc w:val="center"/>
    </w:pPr>
    <w:rPr>
      <w:sz w:val="28"/>
      <w:szCs w:val="28"/>
      <w:lang w:eastAsia="en-US"/>
    </w:rPr>
  </w:style>
  <w:style w:type="character" w:customStyle="1" w:styleId="af">
    <w:name w:val="Основной текст Знак"/>
    <w:link w:val="ae"/>
    <w:rsid w:val="00EE66DD"/>
    <w:rPr>
      <w:sz w:val="28"/>
      <w:szCs w:val="28"/>
      <w:lang w:eastAsia="en-US"/>
    </w:rPr>
  </w:style>
  <w:style w:type="paragraph" w:styleId="af0">
    <w:name w:val="Body Text Indent"/>
    <w:basedOn w:val="a"/>
    <w:link w:val="af1"/>
    <w:rsid w:val="00EE66DD"/>
    <w:pPr>
      <w:widowControl w:val="0"/>
      <w:autoSpaceDE w:val="0"/>
      <w:autoSpaceDN w:val="0"/>
      <w:adjustRightInd w:val="0"/>
      <w:spacing w:after="200" w:line="276" w:lineRule="auto"/>
      <w:ind w:firstLine="34"/>
    </w:pPr>
    <w:rPr>
      <w:color w:val="4F81BD"/>
      <w:sz w:val="28"/>
      <w:szCs w:val="28"/>
      <w:lang w:eastAsia="en-US"/>
    </w:rPr>
  </w:style>
  <w:style w:type="character" w:customStyle="1" w:styleId="af1">
    <w:name w:val="Основной текст с отступом Знак"/>
    <w:link w:val="af0"/>
    <w:rsid w:val="00EE66DD"/>
    <w:rPr>
      <w:color w:val="4F81BD"/>
      <w:sz w:val="28"/>
      <w:szCs w:val="28"/>
      <w:lang w:eastAsia="en-US"/>
    </w:rPr>
  </w:style>
  <w:style w:type="paragraph" w:customStyle="1" w:styleId="ConsNormal">
    <w:name w:val="ConsNormal"/>
    <w:rsid w:val="00EE66DD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customStyle="1" w:styleId="12500">
    <w:name w:val="Стиль по ширине Первая строка:  125 см Справа:  0 см После:  0 ..."/>
    <w:basedOn w:val="a"/>
    <w:rsid w:val="00EE66DD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eastAsia="Calibri"/>
      <w:szCs w:val="20"/>
    </w:rPr>
  </w:style>
  <w:style w:type="paragraph" w:styleId="23">
    <w:name w:val="Body Text Indent 2"/>
    <w:basedOn w:val="a"/>
    <w:link w:val="24"/>
    <w:rsid w:val="00EE66DD"/>
    <w:pPr>
      <w:ind w:firstLine="567"/>
      <w:jc w:val="center"/>
    </w:pPr>
    <w:rPr>
      <w:b/>
      <w:sz w:val="28"/>
      <w:szCs w:val="28"/>
      <w:lang w:eastAsia="en-US"/>
    </w:rPr>
  </w:style>
  <w:style w:type="character" w:customStyle="1" w:styleId="24">
    <w:name w:val="Основной текст с отступом 2 Знак"/>
    <w:link w:val="23"/>
    <w:rsid w:val="00EE66DD"/>
    <w:rPr>
      <w:b/>
      <w:sz w:val="28"/>
      <w:szCs w:val="28"/>
      <w:lang w:eastAsia="en-US"/>
    </w:rPr>
  </w:style>
  <w:style w:type="paragraph" w:styleId="31">
    <w:name w:val="Body Text Indent 3"/>
    <w:basedOn w:val="a"/>
    <w:link w:val="32"/>
    <w:rsid w:val="00EE66DD"/>
    <w:pPr>
      <w:tabs>
        <w:tab w:val="left" w:pos="9214"/>
      </w:tabs>
      <w:ind w:right="-1" w:firstLine="567"/>
      <w:jc w:val="both"/>
    </w:pPr>
    <w:rPr>
      <w:rFonts w:eastAsia="Calibri"/>
      <w:bCs/>
      <w:color w:val="4F81BD"/>
      <w:sz w:val="28"/>
      <w:szCs w:val="28"/>
    </w:rPr>
  </w:style>
  <w:style w:type="character" w:customStyle="1" w:styleId="32">
    <w:name w:val="Основной текст с отступом 3 Знак"/>
    <w:link w:val="31"/>
    <w:rsid w:val="00EE66DD"/>
    <w:rPr>
      <w:rFonts w:eastAsia="Calibri"/>
      <w:bCs/>
      <w:color w:val="4F81BD"/>
      <w:sz w:val="28"/>
      <w:szCs w:val="28"/>
    </w:rPr>
  </w:style>
  <w:style w:type="character" w:customStyle="1" w:styleId="25">
    <w:name w:val="Основной текст 2 Знак"/>
    <w:link w:val="26"/>
    <w:rsid w:val="00EE66DD"/>
    <w:rPr>
      <w:rFonts w:ascii="Calibri" w:hAnsi="Calibri"/>
    </w:rPr>
  </w:style>
  <w:style w:type="paragraph" w:styleId="26">
    <w:name w:val="Body Text 2"/>
    <w:basedOn w:val="a"/>
    <w:link w:val="25"/>
    <w:rsid w:val="00EE66DD"/>
    <w:pPr>
      <w:spacing w:after="120" w:line="480" w:lineRule="auto"/>
    </w:pPr>
    <w:rPr>
      <w:rFonts w:ascii="Calibri" w:hAnsi="Calibri"/>
      <w:sz w:val="20"/>
      <w:szCs w:val="20"/>
    </w:rPr>
  </w:style>
  <w:style w:type="character" w:customStyle="1" w:styleId="210">
    <w:name w:val="Основной текст 2 Знак1"/>
    <w:rsid w:val="00EE66DD"/>
    <w:rPr>
      <w:sz w:val="24"/>
      <w:szCs w:val="24"/>
    </w:rPr>
  </w:style>
  <w:style w:type="paragraph" w:styleId="33">
    <w:name w:val="Body Text 3"/>
    <w:basedOn w:val="a"/>
    <w:link w:val="34"/>
    <w:rsid w:val="00EE66DD"/>
    <w:pPr>
      <w:tabs>
        <w:tab w:val="left" w:pos="5670"/>
      </w:tabs>
    </w:pPr>
    <w:rPr>
      <w:color w:val="76923C"/>
      <w:sz w:val="28"/>
      <w:szCs w:val="28"/>
      <w:lang w:eastAsia="en-US"/>
    </w:rPr>
  </w:style>
  <w:style w:type="character" w:customStyle="1" w:styleId="34">
    <w:name w:val="Основной текст 3 Знак"/>
    <w:link w:val="33"/>
    <w:rsid w:val="00EE66DD"/>
    <w:rPr>
      <w:color w:val="76923C"/>
      <w:sz w:val="28"/>
      <w:szCs w:val="28"/>
      <w:lang w:eastAsia="en-US"/>
    </w:rPr>
  </w:style>
  <w:style w:type="character" w:customStyle="1" w:styleId="CharStyle111">
    <w:name w:val="Char Style 111"/>
    <w:link w:val="Style38"/>
    <w:locked/>
    <w:rsid w:val="00EE66DD"/>
    <w:rPr>
      <w:sz w:val="18"/>
      <w:shd w:val="clear" w:color="auto" w:fill="FFFFFF"/>
    </w:rPr>
  </w:style>
  <w:style w:type="paragraph" w:customStyle="1" w:styleId="Style38">
    <w:name w:val="Style 38"/>
    <w:basedOn w:val="a"/>
    <w:link w:val="CharStyle111"/>
    <w:rsid w:val="00EE66DD"/>
    <w:pPr>
      <w:widowControl w:val="0"/>
      <w:shd w:val="clear" w:color="auto" w:fill="FFFFFF"/>
      <w:spacing w:before="420" w:line="240" w:lineRule="atLeast"/>
      <w:ind w:hanging="1160"/>
      <w:jc w:val="both"/>
    </w:pPr>
    <w:rPr>
      <w:sz w:val="18"/>
      <w:szCs w:val="20"/>
    </w:rPr>
  </w:style>
  <w:style w:type="character" w:customStyle="1" w:styleId="14">
    <w:name w:val="Текст выноски Знак1"/>
    <w:semiHidden/>
    <w:rsid w:val="00EE66DD"/>
    <w:rPr>
      <w:rFonts w:ascii="Segoe UI" w:eastAsia="Calibri" w:hAnsi="Segoe UI" w:cs="Segoe UI"/>
      <w:sz w:val="18"/>
      <w:szCs w:val="18"/>
      <w:lang w:eastAsia="en-US"/>
    </w:rPr>
  </w:style>
  <w:style w:type="paragraph" w:customStyle="1" w:styleId="headertext">
    <w:name w:val="headertext"/>
    <w:basedOn w:val="a"/>
    <w:rsid w:val="00B77CD5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B77CD5"/>
    <w:pPr>
      <w:spacing w:before="100" w:beforeAutospacing="1" w:after="100" w:afterAutospacing="1"/>
    </w:pPr>
  </w:style>
  <w:style w:type="paragraph" w:customStyle="1" w:styleId="HEADERTEXT0">
    <w:name w:val=".HEADERTEXT"/>
    <w:uiPriority w:val="99"/>
    <w:rsid w:val="00BC32D6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  <w:style w:type="paragraph" w:customStyle="1" w:styleId="0-0750">
    <w:name w:val="Стиль по ширине Первая строка:  0 см Справа:  -075 см После:  0..."/>
    <w:basedOn w:val="a"/>
    <w:rsid w:val="00BC32D6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szCs w:val="20"/>
    </w:rPr>
  </w:style>
  <w:style w:type="paragraph" w:customStyle="1" w:styleId="af2">
    <w:name w:val="."/>
    <w:uiPriority w:val="99"/>
    <w:rsid w:val="00E80E00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af3">
    <w:name w:val="annotation reference"/>
    <w:basedOn w:val="a0"/>
    <w:semiHidden/>
    <w:unhideWhenUsed/>
    <w:rsid w:val="00257B78"/>
    <w:rPr>
      <w:sz w:val="16"/>
      <w:szCs w:val="16"/>
    </w:rPr>
  </w:style>
  <w:style w:type="paragraph" w:styleId="af4">
    <w:name w:val="annotation text"/>
    <w:basedOn w:val="a"/>
    <w:link w:val="af5"/>
    <w:semiHidden/>
    <w:unhideWhenUsed/>
    <w:rsid w:val="00257B78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semiHidden/>
    <w:rsid w:val="00257B78"/>
  </w:style>
  <w:style w:type="paragraph" w:styleId="af6">
    <w:name w:val="annotation subject"/>
    <w:basedOn w:val="af4"/>
    <w:next w:val="af4"/>
    <w:link w:val="af7"/>
    <w:semiHidden/>
    <w:unhideWhenUsed/>
    <w:rsid w:val="00257B78"/>
    <w:rPr>
      <w:b/>
      <w:bCs/>
    </w:rPr>
  </w:style>
  <w:style w:type="character" w:customStyle="1" w:styleId="af7">
    <w:name w:val="Тема примечания Знак"/>
    <w:basedOn w:val="af5"/>
    <w:link w:val="af6"/>
    <w:semiHidden/>
    <w:rsid w:val="00257B78"/>
    <w:rPr>
      <w:b/>
      <w:bCs/>
    </w:rPr>
  </w:style>
  <w:style w:type="paragraph" w:styleId="af8">
    <w:name w:val="Revision"/>
    <w:hidden/>
    <w:uiPriority w:val="99"/>
    <w:semiHidden/>
    <w:rsid w:val="00257B78"/>
    <w:rPr>
      <w:sz w:val="24"/>
      <w:szCs w:val="24"/>
    </w:rPr>
  </w:style>
  <w:style w:type="character" w:customStyle="1" w:styleId="FontStyle23">
    <w:name w:val="Font Style23"/>
    <w:basedOn w:val="a0"/>
    <w:uiPriority w:val="99"/>
    <w:rsid w:val="006541EE"/>
    <w:rPr>
      <w:rFonts w:ascii="Times New Roman" w:hAnsi="Times New Roman" w:cs="Times New Roman" w:hint="default"/>
      <w:sz w:val="26"/>
      <w:szCs w:val="26"/>
    </w:rPr>
  </w:style>
  <w:style w:type="paragraph" w:customStyle="1" w:styleId="FORMATTEXT0">
    <w:name w:val=".FORMATTEXT"/>
    <w:uiPriority w:val="99"/>
    <w:rsid w:val="00DD2E6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TableParagraph">
    <w:name w:val="Table Paragraph"/>
    <w:basedOn w:val="a"/>
    <w:uiPriority w:val="1"/>
    <w:qFormat/>
    <w:rsid w:val="006466AC"/>
    <w:pPr>
      <w:widowControl w:val="0"/>
      <w:autoSpaceDE w:val="0"/>
      <w:autoSpaceDN w:val="0"/>
    </w:pPr>
    <w:rPr>
      <w:sz w:val="22"/>
      <w:szCs w:val="22"/>
      <w:lang w:bidi="ru-RU"/>
    </w:rPr>
  </w:style>
  <w:style w:type="paragraph" w:customStyle="1" w:styleId="15">
    <w:name w:val="Обычный1"/>
    <w:uiPriority w:val="99"/>
    <w:rsid w:val="00A834F5"/>
    <w:rPr>
      <w:rFonts w:eastAsia="Calibri"/>
      <w:color w:val="000000"/>
      <w:sz w:val="24"/>
    </w:rPr>
  </w:style>
  <w:style w:type="table" w:customStyle="1" w:styleId="16">
    <w:name w:val="Стиль1"/>
    <w:basedOn w:val="a1"/>
    <w:uiPriority w:val="99"/>
    <w:rsid w:val="00F12EC8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insideH w:val="single" w:sz="6" w:space="0" w:color="244061" w:themeColor="accent1" w:themeShade="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F12EC8"/>
    <w:pPr>
      <w:widowControl w:val="0"/>
      <w:autoSpaceDE w:val="0"/>
      <w:autoSpaceDN w:val="0"/>
    </w:pPr>
    <w:rPr>
      <w:b/>
      <w:sz w:val="24"/>
    </w:rPr>
  </w:style>
  <w:style w:type="paragraph" w:styleId="af9">
    <w:name w:val="Normal (Web)"/>
    <w:basedOn w:val="a"/>
    <w:uiPriority w:val="99"/>
    <w:unhideWhenUsed/>
    <w:rsid w:val="00F12EC8"/>
    <w:pPr>
      <w:spacing w:before="100" w:beforeAutospacing="1" w:after="100" w:afterAutospacing="1"/>
    </w:pPr>
  </w:style>
  <w:style w:type="paragraph" w:customStyle="1" w:styleId="xl71">
    <w:name w:val="xl71"/>
    <w:basedOn w:val="a"/>
    <w:rsid w:val="00F12E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2">
    <w:name w:val="xl72"/>
    <w:basedOn w:val="a"/>
    <w:rsid w:val="00F12E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3">
    <w:name w:val="xl73"/>
    <w:basedOn w:val="a"/>
    <w:rsid w:val="00F12E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F12E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F12E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F12E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7">
    <w:name w:val="xl77"/>
    <w:basedOn w:val="a"/>
    <w:rsid w:val="00F12E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F12E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33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9">
    <w:name w:val="xl79"/>
    <w:basedOn w:val="a"/>
    <w:rsid w:val="00F12E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0">
    <w:name w:val="xl80"/>
    <w:basedOn w:val="a"/>
    <w:rsid w:val="00F12E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1">
    <w:name w:val="xl81"/>
    <w:basedOn w:val="a"/>
    <w:rsid w:val="00F12E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2">
    <w:name w:val="xl82"/>
    <w:basedOn w:val="a"/>
    <w:rsid w:val="00F12EC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3">
    <w:name w:val="xl83"/>
    <w:basedOn w:val="a"/>
    <w:rsid w:val="00F12EC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F12E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5">
    <w:name w:val="xl85"/>
    <w:basedOn w:val="a"/>
    <w:rsid w:val="00F12EC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6">
    <w:name w:val="xl86"/>
    <w:basedOn w:val="a"/>
    <w:rsid w:val="00F12EC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7">
    <w:name w:val="xl87"/>
    <w:basedOn w:val="a"/>
    <w:rsid w:val="00F12EC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8">
    <w:name w:val="xl88"/>
    <w:basedOn w:val="a"/>
    <w:rsid w:val="00F12EC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9">
    <w:name w:val="xl89"/>
    <w:basedOn w:val="a"/>
    <w:rsid w:val="00F12EC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0">
    <w:name w:val="xl90"/>
    <w:basedOn w:val="a"/>
    <w:rsid w:val="00F12EC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1">
    <w:name w:val="xl91"/>
    <w:basedOn w:val="a"/>
    <w:rsid w:val="00F12EC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2">
    <w:name w:val="xl92"/>
    <w:basedOn w:val="a"/>
    <w:rsid w:val="00F12EC8"/>
    <w:pPr>
      <w:pBdr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3">
    <w:name w:val="xl93"/>
    <w:basedOn w:val="a"/>
    <w:rsid w:val="00F12EC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4">
    <w:name w:val="xl94"/>
    <w:basedOn w:val="a"/>
    <w:rsid w:val="00F12EC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5">
    <w:name w:val="xl95"/>
    <w:basedOn w:val="a"/>
    <w:rsid w:val="00F12EC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6">
    <w:name w:val="xl96"/>
    <w:basedOn w:val="a"/>
    <w:rsid w:val="00F12EC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7">
    <w:name w:val="xl97"/>
    <w:basedOn w:val="a"/>
    <w:rsid w:val="00F12E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20"/>
      <w:szCs w:val="20"/>
    </w:rPr>
  </w:style>
  <w:style w:type="character" w:styleId="afa">
    <w:name w:val="Intense Emphasis"/>
    <w:basedOn w:val="a0"/>
    <w:uiPriority w:val="21"/>
    <w:qFormat/>
    <w:rsid w:val="00F12EC8"/>
    <w:rPr>
      <w:b/>
      <w:bCs/>
      <w:i/>
      <w:iCs/>
      <w:color w:val="4F81BD" w:themeColor="accent1"/>
    </w:rPr>
  </w:style>
  <w:style w:type="paragraph" w:customStyle="1" w:styleId="Default">
    <w:name w:val="Default"/>
    <w:uiPriority w:val="99"/>
    <w:rsid w:val="00F12EC8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styleId="afb">
    <w:name w:val="FollowedHyperlink"/>
    <w:basedOn w:val="a0"/>
    <w:uiPriority w:val="99"/>
    <w:unhideWhenUsed/>
    <w:rsid w:val="00F12EC8"/>
    <w:rPr>
      <w:color w:val="800080"/>
      <w:u w:val="single"/>
    </w:rPr>
  </w:style>
  <w:style w:type="paragraph" w:customStyle="1" w:styleId="ConsPlusCell">
    <w:name w:val="ConsPlusCell"/>
    <w:rsid w:val="00F12EC8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F12EC8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F12EC8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F12EC8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TextList">
    <w:name w:val="ConsPlusTextList"/>
    <w:rsid w:val="00F12EC8"/>
    <w:pPr>
      <w:widowControl w:val="0"/>
      <w:autoSpaceDE w:val="0"/>
      <w:autoSpaceDN w:val="0"/>
    </w:pPr>
    <w:rPr>
      <w:rFonts w:ascii="Arial" w:hAnsi="Arial" w:cs="Arial"/>
    </w:rPr>
  </w:style>
  <w:style w:type="character" w:customStyle="1" w:styleId="27">
    <w:name w:val="Основной текст (2)"/>
    <w:rsid w:val="00F12E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8">
    <w:name w:val="Основной текст (2) + Полужирный"/>
    <w:rsid w:val="00F12E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fc">
    <w:name w:val="footnote text"/>
    <w:basedOn w:val="a"/>
    <w:link w:val="afd"/>
    <w:uiPriority w:val="99"/>
    <w:unhideWhenUsed/>
    <w:rsid w:val="00F12EC8"/>
    <w:rPr>
      <w:rFonts w:ascii="Calibri" w:eastAsia="Calibri" w:hAnsi="Calibri"/>
      <w:sz w:val="20"/>
      <w:szCs w:val="20"/>
      <w:lang w:eastAsia="en-US"/>
    </w:rPr>
  </w:style>
  <w:style w:type="character" w:customStyle="1" w:styleId="afd">
    <w:name w:val="Текст сноски Знак"/>
    <w:basedOn w:val="a0"/>
    <w:link w:val="afc"/>
    <w:uiPriority w:val="99"/>
    <w:rsid w:val="00F12EC8"/>
    <w:rPr>
      <w:rFonts w:ascii="Calibri" w:eastAsia="Calibri" w:hAnsi="Calibri"/>
      <w:lang w:eastAsia="en-US"/>
    </w:rPr>
  </w:style>
  <w:style w:type="character" w:styleId="afe">
    <w:name w:val="footnote reference"/>
    <w:uiPriority w:val="99"/>
    <w:unhideWhenUsed/>
    <w:rsid w:val="00F12EC8"/>
    <w:rPr>
      <w:vertAlign w:val="superscript"/>
    </w:rPr>
  </w:style>
  <w:style w:type="paragraph" w:customStyle="1" w:styleId="xl98">
    <w:name w:val="xl98"/>
    <w:basedOn w:val="a"/>
    <w:rsid w:val="00F12E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9">
    <w:name w:val="xl99"/>
    <w:basedOn w:val="a"/>
    <w:rsid w:val="00F12EC8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00">
    <w:name w:val="xl100"/>
    <w:basedOn w:val="a"/>
    <w:rsid w:val="00F12E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01">
    <w:name w:val="xl101"/>
    <w:basedOn w:val="a"/>
    <w:rsid w:val="00F12EC8"/>
    <w:pPr>
      <w:spacing w:before="100" w:beforeAutospacing="1" w:after="100" w:afterAutospacing="1"/>
      <w:textAlignment w:val="top"/>
    </w:pPr>
    <w:rPr>
      <w:b/>
      <w:bCs/>
    </w:rPr>
  </w:style>
  <w:style w:type="paragraph" w:customStyle="1" w:styleId="xl102">
    <w:name w:val="xl102"/>
    <w:basedOn w:val="a"/>
    <w:rsid w:val="00F12EC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3">
    <w:name w:val="xl103"/>
    <w:basedOn w:val="a"/>
    <w:rsid w:val="00F12EC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4">
    <w:name w:val="xl104"/>
    <w:basedOn w:val="a"/>
    <w:rsid w:val="00F12EC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5">
    <w:name w:val="xl105"/>
    <w:basedOn w:val="a"/>
    <w:rsid w:val="00F12EC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6">
    <w:name w:val="xl106"/>
    <w:basedOn w:val="a"/>
    <w:rsid w:val="00F12EC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7">
    <w:name w:val="xl107"/>
    <w:basedOn w:val="a"/>
    <w:rsid w:val="00F12EC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8">
    <w:name w:val="xl108"/>
    <w:basedOn w:val="a"/>
    <w:rsid w:val="00F12EC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9">
    <w:name w:val="xl109"/>
    <w:basedOn w:val="a"/>
    <w:rsid w:val="00F12EC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10">
    <w:name w:val="xl110"/>
    <w:basedOn w:val="a"/>
    <w:rsid w:val="00F12EC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1">
    <w:name w:val="xl111"/>
    <w:basedOn w:val="a"/>
    <w:rsid w:val="00F12EC8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2">
    <w:name w:val="xl112"/>
    <w:basedOn w:val="a"/>
    <w:rsid w:val="00F12EC8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3">
    <w:name w:val="xl113"/>
    <w:basedOn w:val="a"/>
    <w:rsid w:val="00F12EC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4">
    <w:name w:val="xl114"/>
    <w:basedOn w:val="a"/>
    <w:rsid w:val="00F12EC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5">
    <w:name w:val="xl115"/>
    <w:basedOn w:val="a"/>
    <w:rsid w:val="00F12EC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6">
    <w:name w:val="xl116"/>
    <w:basedOn w:val="a"/>
    <w:rsid w:val="00F12EC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7">
    <w:name w:val="xl117"/>
    <w:basedOn w:val="a"/>
    <w:rsid w:val="00F12EC8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8">
    <w:name w:val="xl118"/>
    <w:basedOn w:val="a"/>
    <w:rsid w:val="00F12EC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9">
    <w:name w:val="xl119"/>
    <w:basedOn w:val="a"/>
    <w:rsid w:val="00F12EC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20">
    <w:name w:val="xl120"/>
    <w:basedOn w:val="a"/>
    <w:rsid w:val="00F12EC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21">
    <w:name w:val="xl121"/>
    <w:basedOn w:val="a"/>
    <w:rsid w:val="00F12EC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numbering" w:customStyle="1" w:styleId="17">
    <w:name w:val="Нет списка1"/>
    <w:next w:val="a2"/>
    <w:uiPriority w:val="99"/>
    <w:semiHidden/>
    <w:unhideWhenUsed/>
    <w:rsid w:val="00F12EC8"/>
  </w:style>
  <w:style w:type="numbering" w:customStyle="1" w:styleId="2">
    <w:name w:val="Стиль2"/>
    <w:uiPriority w:val="99"/>
    <w:rsid w:val="00F12EC8"/>
    <w:pPr>
      <w:numPr>
        <w:numId w:val="2"/>
      </w:numPr>
    </w:pPr>
  </w:style>
  <w:style w:type="character" w:styleId="aff">
    <w:name w:val="Strong"/>
    <w:uiPriority w:val="22"/>
    <w:qFormat/>
    <w:rsid w:val="00F12EC8"/>
    <w:rPr>
      <w:b/>
      <w:bCs/>
    </w:rPr>
  </w:style>
  <w:style w:type="paragraph" w:styleId="aff0">
    <w:name w:val="No Spacing"/>
    <w:uiPriority w:val="1"/>
    <w:qFormat/>
    <w:rsid w:val="00F12EC8"/>
    <w:pPr>
      <w:widowControl w:val="0"/>
      <w:suppressAutoHyphens/>
      <w:spacing w:after="200" w:line="276" w:lineRule="auto"/>
    </w:pPr>
    <w:rPr>
      <w:rFonts w:eastAsia="Lucida Sans Unicode" w:cs="Mangal"/>
      <w:kern w:val="1"/>
      <w:sz w:val="24"/>
      <w:szCs w:val="21"/>
      <w:lang w:eastAsia="hi-IN" w:bidi="hi-IN"/>
    </w:rPr>
  </w:style>
  <w:style w:type="paragraph" w:customStyle="1" w:styleId="Textbody">
    <w:name w:val="Text body"/>
    <w:basedOn w:val="a"/>
    <w:rsid w:val="00F12EC8"/>
    <w:pPr>
      <w:widowControl w:val="0"/>
      <w:suppressAutoHyphens/>
      <w:spacing w:after="120"/>
      <w:textAlignment w:val="baseline"/>
    </w:pPr>
    <w:rPr>
      <w:rFonts w:eastAsia="Andale Sans UI"/>
      <w:kern w:val="1"/>
      <w:lang w:val="de-DE" w:eastAsia="fa-IR" w:bidi="fa-IR"/>
    </w:rPr>
  </w:style>
  <w:style w:type="paragraph" w:styleId="18">
    <w:name w:val="toc 1"/>
    <w:basedOn w:val="a"/>
    <w:next w:val="a"/>
    <w:autoRedefine/>
    <w:uiPriority w:val="39"/>
    <w:unhideWhenUsed/>
    <w:rsid w:val="00F12EC8"/>
    <w:pPr>
      <w:tabs>
        <w:tab w:val="right" w:leader="dot" w:pos="9345"/>
      </w:tabs>
      <w:spacing w:after="40"/>
    </w:pPr>
    <w:rPr>
      <w:rFonts w:eastAsiaTheme="minorEastAsia"/>
      <w:b/>
      <w:bCs/>
      <w:caps/>
      <w:noProof/>
    </w:rPr>
  </w:style>
  <w:style w:type="character" w:customStyle="1" w:styleId="nobr">
    <w:name w:val="nobr"/>
    <w:basedOn w:val="a0"/>
    <w:rsid w:val="00F12EC8"/>
  </w:style>
  <w:style w:type="paragraph" w:customStyle="1" w:styleId="35">
    <w:name w:val="Обычный3"/>
    <w:rsid w:val="00F12EC8"/>
    <w:pPr>
      <w:suppressAutoHyphens/>
      <w:autoSpaceDE w:val="0"/>
    </w:pPr>
    <w:rPr>
      <w:rFonts w:eastAsia="Calibri"/>
      <w:color w:val="000000"/>
      <w:sz w:val="24"/>
      <w:szCs w:val="24"/>
      <w:lang w:eastAsia="ar-SA"/>
    </w:rPr>
  </w:style>
  <w:style w:type="character" w:styleId="aff1">
    <w:name w:val="line number"/>
    <w:basedOn w:val="a0"/>
    <w:uiPriority w:val="99"/>
    <w:semiHidden/>
    <w:unhideWhenUsed/>
    <w:rsid w:val="00F12EC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line number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B37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E66DD"/>
    <w:pPr>
      <w:keepNext/>
      <w:spacing w:after="200" w:line="276" w:lineRule="auto"/>
      <w:jc w:val="right"/>
      <w:outlineLvl w:val="0"/>
    </w:pPr>
    <w:rPr>
      <w:sz w:val="28"/>
      <w:szCs w:val="28"/>
      <w:lang w:eastAsia="en-US"/>
    </w:rPr>
  </w:style>
  <w:style w:type="paragraph" w:styleId="20">
    <w:name w:val="heading 2"/>
    <w:basedOn w:val="a"/>
    <w:next w:val="a"/>
    <w:link w:val="21"/>
    <w:uiPriority w:val="9"/>
    <w:qFormat/>
    <w:rsid w:val="00EE66DD"/>
    <w:pPr>
      <w:keepNext/>
      <w:spacing w:after="200" w:line="276" w:lineRule="auto"/>
      <w:jc w:val="center"/>
      <w:outlineLvl w:val="1"/>
    </w:pPr>
    <w:rPr>
      <w:b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qFormat/>
    <w:rsid w:val="00EE66DD"/>
    <w:pPr>
      <w:keepNext/>
      <w:autoSpaceDE w:val="0"/>
      <w:autoSpaceDN w:val="0"/>
      <w:adjustRightInd w:val="0"/>
      <w:ind w:firstLine="675"/>
      <w:jc w:val="both"/>
      <w:outlineLvl w:val="2"/>
    </w:pPr>
    <w:rPr>
      <w:color w:val="4F81BD"/>
      <w:sz w:val="28"/>
      <w:szCs w:val="28"/>
      <w:u w:val="single"/>
      <w:lang w:eastAsia="en-US"/>
    </w:rPr>
  </w:style>
  <w:style w:type="paragraph" w:styleId="4">
    <w:name w:val="heading 4"/>
    <w:basedOn w:val="a"/>
    <w:next w:val="a"/>
    <w:link w:val="40"/>
    <w:uiPriority w:val="9"/>
    <w:qFormat/>
    <w:rsid w:val="00EE66DD"/>
    <w:pPr>
      <w:keepNext/>
      <w:jc w:val="center"/>
      <w:outlineLvl w:val="3"/>
    </w:pPr>
    <w:rPr>
      <w:rFonts w:eastAsia="Calibri"/>
      <w:b/>
      <w:color w:val="76923C"/>
    </w:rPr>
  </w:style>
  <w:style w:type="paragraph" w:styleId="5">
    <w:name w:val="heading 5"/>
    <w:basedOn w:val="a"/>
    <w:next w:val="a"/>
    <w:link w:val="50"/>
    <w:uiPriority w:val="9"/>
    <w:qFormat/>
    <w:rsid w:val="00EE66DD"/>
    <w:pPr>
      <w:keepNext/>
      <w:autoSpaceDE w:val="0"/>
      <w:autoSpaceDN w:val="0"/>
      <w:adjustRightInd w:val="0"/>
      <w:ind w:firstLine="675"/>
      <w:jc w:val="right"/>
      <w:outlineLvl w:val="4"/>
    </w:pPr>
    <w:rPr>
      <w:sz w:val="28"/>
      <w:szCs w:val="28"/>
      <w:lang w:eastAsia="en-US"/>
    </w:rPr>
  </w:style>
  <w:style w:type="paragraph" w:styleId="6">
    <w:name w:val="heading 6"/>
    <w:basedOn w:val="a"/>
    <w:next w:val="a"/>
    <w:link w:val="60"/>
    <w:uiPriority w:val="9"/>
    <w:qFormat/>
    <w:rsid w:val="00EE66DD"/>
    <w:pPr>
      <w:keepNext/>
      <w:jc w:val="center"/>
      <w:outlineLvl w:val="5"/>
    </w:pPr>
    <w:rPr>
      <w:rFonts w:eastAsia="Calibri"/>
      <w:b/>
      <w:color w:val="E36C0A"/>
    </w:rPr>
  </w:style>
  <w:style w:type="paragraph" w:styleId="7">
    <w:name w:val="heading 7"/>
    <w:basedOn w:val="a"/>
    <w:next w:val="a"/>
    <w:link w:val="70"/>
    <w:uiPriority w:val="9"/>
    <w:qFormat/>
    <w:rsid w:val="00EE66DD"/>
    <w:pPr>
      <w:keepNext/>
      <w:framePr w:hSpace="180" w:wrap="around" w:vAnchor="text" w:hAnchor="margin" w:xAlign="center" w:y="234"/>
      <w:outlineLvl w:val="6"/>
    </w:pPr>
    <w:rPr>
      <w:sz w:val="28"/>
      <w:szCs w:val="28"/>
      <w:lang w:eastAsia="en-US"/>
    </w:rPr>
  </w:style>
  <w:style w:type="paragraph" w:styleId="8">
    <w:name w:val="heading 8"/>
    <w:basedOn w:val="a"/>
    <w:next w:val="a"/>
    <w:link w:val="80"/>
    <w:uiPriority w:val="9"/>
    <w:qFormat/>
    <w:rsid w:val="00EE66DD"/>
    <w:pPr>
      <w:keepNext/>
      <w:jc w:val="center"/>
      <w:outlineLvl w:val="7"/>
    </w:pPr>
    <w:rPr>
      <w:rFonts w:eastAsia="Calibri"/>
      <w:b/>
    </w:rPr>
  </w:style>
  <w:style w:type="paragraph" w:styleId="9">
    <w:name w:val="heading 9"/>
    <w:basedOn w:val="a"/>
    <w:next w:val="a"/>
    <w:link w:val="90"/>
    <w:uiPriority w:val="9"/>
    <w:qFormat/>
    <w:rsid w:val="00EE66DD"/>
    <w:pPr>
      <w:keepNext/>
      <w:spacing w:after="200" w:line="276" w:lineRule="auto"/>
      <w:outlineLvl w:val="8"/>
    </w:pPr>
    <w:rPr>
      <w:b/>
      <w:color w:val="00000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5712D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9A4AF3"/>
  </w:style>
  <w:style w:type="paragraph" w:customStyle="1" w:styleId="ConsPlusNormal">
    <w:name w:val="ConsPlusNormal"/>
    <w:rsid w:val="00A52BFA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styleId="a8">
    <w:name w:val="Balloon Text"/>
    <w:basedOn w:val="a"/>
    <w:link w:val="a9"/>
    <w:uiPriority w:val="99"/>
    <w:rsid w:val="0097536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rsid w:val="0097536F"/>
    <w:rPr>
      <w:rFonts w:ascii="Segoe UI" w:hAnsi="Segoe UI" w:cs="Segoe UI"/>
      <w:sz w:val="18"/>
      <w:szCs w:val="18"/>
    </w:rPr>
  </w:style>
  <w:style w:type="character" w:customStyle="1" w:styleId="a4">
    <w:name w:val="Верхний колонтитул Знак"/>
    <w:link w:val="a3"/>
    <w:uiPriority w:val="99"/>
    <w:rsid w:val="00EE66DD"/>
    <w:rPr>
      <w:sz w:val="24"/>
      <w:szCs w:val="24"/>
    </w:rPr>
  </w:style>
  <w:style w:type="character" w:customStyle="1" w:styleId="a6">
    <w:name w:val="Нижний колонтитул Знак"/>
    <w:link w:val="a5"/>
    <w:uiPriority w:val="99"/>
    <w:rsid w:val="00EE66DD"/>
    <w:rPr>
      <w:sz w:val="24"/>
      <w:szCs w:val="24"/>
    </w:rPr>
  </w:style>
  <w:style w:type="paragraph" w:customStyle="1" w:styleId="ConsPlusNonformat">
    <w:name w:val="ConsPlusNonformat"/>
    <w:rsid w:val="00EE66DD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12">
    <w:name w:val="Без интервала1"/>
    <w:rsid w:val="00EE66DD"/>
    <w:rPr>
      <w:rFonts w:ascii="Calibri" w:hAnsi="Calibri"/>
      <w:sz w:val="22"/>
      <w:szCs w:val="22"/>
      <w:lang w:eastAsia="en-US"/>
    </w:rPr>
  </w:style>
  <w:style w:type="paragraph" w:styleId="aa">
    <w:name w:val="List Paragraph"/>
    <w:basedOn w:val="a"/>
    <w:link w:val="ab"/>
    <w:uiPriority w:val="34"/>
    <w:qFormat/>
    <w:rsid w:val="00EE66D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Абзац списка Знак"/>
    <w:link w:val="aa"/>
    <w:uiPriority w:val="34"/>
    <w:rsid w:val="00EE66DD"/>
    <w:rPr>
      <w:rFonts w:ascii="Calibri" w:eastAsia="Calibri" w:hAnsi="Calibri"/>
      <w:sz w:val="22"/>
      <w:szCs w:val="22"/>
      <w:lang w:eastAsia="en-US"/>
    </w:rPr>
  </w:style>
  <w:style w:type="character" w:styleId="ac">
    <w:name w:val="Hyperlink"/>
    <w:uiPriority w:val="99"/>
    <w:unhideWhenUsed/>
    <w:rsid w:val="00EE66DD"/>
    <w:rPr>
      <w:color w:val="0000FF"/>
      <w:u w:val="single"/>
    </w:rPr>
  </w:style>
  <w:style w:type="paragraph" w:customStyle="1" w:styleId="22">
    <w:name w:val="Абзац списка2"/>
    <w:basedOn w:val="a"/>
    <w:rsid w:val="00EE66DD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eastAsia="en-US"/>
    </w:rPr>
  </w:style>
  <w:style w:type="paragraph" w:customStyle="1" w:styleId="xl70">
    <w:name w:val="xl70"/>
    <w:basedOn w:val="a"/>
    <w:rsid w:val="00EE66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character" w:customStyle="1" w:styleId="match">
    <w:name w:val="match"/>
    <w:rsid w:val="00EE66DD"/>
  </w:style>
  <w:style w:type="character" w:customStyle="1" w:styleId="apple-converted-space">
    <w:name w:val="apple-converted-space"/>
    <w:rsid w:val="00EE66DD"/>
  </w:style>
  <w:style w:type="table" w:styleId="ad">
    <w:name w:val="Table Grid"/>
    <w:basedOn w:val="a1"/>
    <w:uiPriority w:val="59"/>
    <w:rsid w:val="00EE66D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uiPriority w:val="9"/>
    <w:rsid w:val="00EE66DD"/>
    <w:rPr>
      <w:sz w:val="28"/>
      <w:szCs w:val="28"/>
      <w:lang w:eastAsia="en-US"/>
    </w:rPr>
  </w:style>
  <w:style w:type="character" w:customStyle="1" w:styleId="21">
    <w:name w:val="Заголовок 2 Знак"/>
    <w:link w:val="20"/>
    <w:uiPriority w:val="9"/>
    <w:rsid w:val="00EE66DD"/>
    <w:rPr>
      <w:b/>
      <w:sz w:val="28"/>
      <w:szCs w:val="28"/>
      <w:lang w:eastAsia="en-US"/>
    </w:rPr>
  </w:style>
  <w:style w:type="character" w:customStyle="1" w:styleId="30">
    <w:name w:val="Заголовок 3 Знак"/>
    <w:link w:val="3"/>
    <w:uiPriority w:val="9"/>
    <w:rsid w:val="00EE66DD"/>
    <w:rPr>
      <w:color w:val="4F81BD"/>
      <w:sz w:val="28"/>
      <w:szCs w:val="28"/>
      <w:u w:val="single"/>
      <w:lang w:eastAsia="en-US"/>
    </w:rPr>
  </w:style>
  <w:style w:type="character" w:customStyle="1" w:styleId="40">
    <w:name w:val="Заголовок 4 Знак"/>
    <w:link w:val="4"/>
    <w:uiPriority w:val="9"/>
    <w:rsid w:val="00EE66DD"/>
    <w:rPr>
      <w:rFonts w:eastAsia="Calibri"/>
      <w:b/>
      <w:color w:val="76923C"/>
      <w:sz w:val="24"/>
      <w:szCs w:val="24"/>
    </w:rPr>
  </w:style>
  <w:style w:type="character" w:customStyle="1" w:styleId="50">
    <w:name w:val="Заголовок 5 Знак"/>
    <w:link w:val="5"/>
    <w:uiPriority w:val="9"/>
    <w:rsid w:val="00EE66DD"/>
    <w:rPr>
      <w:sz w:val="28"/>
      <w:szCs w:val="28"/>
      <w:lang w:eastAsia="en-US"/>
    </w:rPr>
  </w:style>
  <w:style w:type="character" w:customStyle="1" w:styleId="60">
    <w:name w:val="Заголовок 6 Знак"/>
    <w:link w:val="6"/>
    <w:uiPriority w:val="9"/>
    <w:rsid w:val="00EE66DD"/>
    <w:rPr>
      <w:rFonts w:eastAsia="Calibri"/>
      <w:b/>
      <w:color w:val="E36C0A"/>
      <w:sz w:val="24"/>
      <w:szCs w:val="24"/>
    </w:rPr>
  </w:style>
  <w:style w:type="character" w:customStyle="1" w:styleId="70">
    <w:name w:val="Заголовок 7 Знак"/>
    <w:link w:val="7"/>
    <w:uiPriority w:val="9"/>
    <w:rsid w:val="00EE66DD"/>
    <w:rPr>
      <w:sz w:val="28"/>
      <w:szCs w:val="28"/>
      <w:lang w:eastAsia="en-US"/>
    </w:rPr>
  </w:style>
  <w:style w:type="character" w:customStyle="1" w:styleId="80">
    <w:name w:val="Заголовок 8 Знак"/>
    <w:link w:val="8"/>
    <w:uiPriority w:val="9"/>
    <w:rsid w:val="00EE66DD"/>
    <w:rPr>
      <w:rFonts w:eastAsia="Calibri"/>
      <w:b/>
      <w:sz w:val="24"/>
      <w:szCs w:val="24"/>
    </w:rPr>
  </w:style>
  <w:style w:type="character" w:customStyle="1" w:styleId="90">
    <w:name w:val="Заголовок 9 Знак"/>
    <w:link w:val="9"/>
    <w:uiPriority w:val="9"/>
    <w:rsid w:val="00EE66DD"/>
    <w:rPr>
      <w:b/>
      <w:color w:val="000000"/>
      <w:sz w:val="24"/>
      <w:szCs w:val="24"/>
      <w:lang w:eastAsia="en-US"/>
    </w:rPr>
  </w:style>
  <w:style w:type="paragraph" w:customStyle="1" w:styleId="13">
    <w:name w:val="Абзац списка1"/>
    <w:basedOn w:val="a"/>
    <w:link w:val="ListParagraphChar"/>
    <w:rsid w:val="00EE66DD"/>
    <w:pPr>
      <w:spacing w:after="200" w:line="276" w:lineRule="auto"/>
      <w:ind w:left="720"/>
      <w:contextualSpacing/>
    </w:pPr>
    <w:rPr>
      <w:rFonts w:ascii="Calibri" w:hAnsi="Calibri"/>
      <w:sz w:val="20"/>
      <w:szCs w:val="20"/>
    </w:rPr>
  </w:style>
  <w:style w:type="character" w:customStyle="1" w:styleId="ListParagraphChar">
    <w:name w:val="List Paragraph Char"/>
    <w:link w:val="13"/>
    <w:locked/>
    <w:rsid w:val="00EE66DD"/>
    <w:rPr>
      <w:rFonts w:ascii="Calibri" w:hAnsi="Calibri"/>
    </w:rPr>
  </w:style>
  <w:style w:type="paragraph" w:styleId="ae">
    <w:name w:val="Body Text"/>
    <w:basedOn w:val="a"/>
    <w:link w:val="af"/>
    <w:rsid w:val="00EE66DD"/>
    <w:pPr>
      <w:spacing w:after="200" w:line="276" w:lineRule="auto"/>
      <w:jc w:val="center"/>
    </w:pPr>
    <w:rPr>
      <w:sz w:val="28"/>
      <w:szCs w:val="28"/>
      <w:lang w:eastAsia="en-US"/>
    </w:rPr>
  </w:style>
  <w:style w:type="character" w:customStyle="1" w:styleId="af">
    <w:name w:val="Основной текст Знак"/>
    <w:link w:val="ae"/>
    <w:rsid w:val="00EE66DD"/>
    <w:rPr>
      <w:sz w:val="28"/>
      <w:szCs w:val="28"/>
      <w:lang w:eastAsia="en-US"/>
    </w:rPr>
  </w:style>
  <w:style w:type="paragraph" w:styleId="af0">
    <w:name w:val="Body Text Indent"/>
    <w:basedOn w:val="a"/>
    <w:link w:val="af1"/>
    <w:rsid w:val="00EE66DD"/>
    <w:pPr>
      <w:widowControl w:val="0"/>
      <w:autoSpaceDE w:val="0"/>
      <w:autoSpaceDN w:val="0"/>
      <w:adjustRightInd w:val="0"/>
      <w:spacing w:after="200" w:line="276" w:lineRule="auto"/>
      <w:ind w:firstLine="34"/>
    </w:pPr>
    <w:rPr>
      <w:color w:val="4F81BD"/>
      <w:sz w:val="28"/>
      <w:szCs w:val="28"/>
      <w:lang w:eastAsia="en-US"/>
    </w:rPr>
  </w:style>
  <w:style w:type="character" w:customStyle="1" w:styleId="af1">
    <w:name w:val="Основной текст с отступом Знак"/>
    <w:link w:val="af0"/>
    <w:rsid w:val="00EE66DD"/>
    <w:rPr>
      <w:color w:val="4F81BD"/>
      <w:sz w:val="28"/>
      <w:szCs w:val="28"/>
      <w:lang w:eastAsia="en-US"/>
    </w:rPr>
  </w:style>
  <w:style w:type="paragraph" w:customStyle="1" w:styleId="ConsNormal">
    <w:name w:val="ConsNormal"/>
    <w:rsid w:val="00EE66DD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customStyle="1" w:styleId="12500">
    <w:name w:val="Стиль по ширине Первая строка:  125 см Справа:  0 см После:  0 ..."/>
    <w:basedOn w:val="a"/>
    <w:rsid w:val="00EE66DD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eastAsia="Calibri"/>
      <w:szCs w:val="20"/>
    </w:rPr>
  </w:style>
  <w:style w:type="paragraph" w:styleId="23">
    <w:name w:val="Body Text Indent 2"/>
    <w:basedOn w:val="a"/>
    <w:link w:val="24"/>
    <w:rsid w:val="00EE66DD"/>
    <w:pPr>
      <w:ind w:firstLine="567"/>
      <w:jc w:val="center"/>
    </w:pPr>
    <w:rPr>
      <w:b/>
      <w:sz w:val="28"/>
      <w:szCs w:val="28"/>
      <w:lang w:eastAsia="en-US"/>
    </w:rPr>
  </w:style>
  <w:style w:type="character" w:customStyle="1" w:styleId="24">
    <w:name w:val="Основной текст с отступом 2 Знак"/>
    <w:link w:val="23"/>
    <w:rsid w:val="00EE66DD"/>
    <w:rPr>
      <w:b/>
      <w:sz w:val="28"/>
      <w:szCs w:val="28"/>
      <w:lang w:eastAsia="en-US"/>
    </w:rPr>
  </w:style>
  <w:style w:type="paragraph" w:styleId="31">
    <w:name w:val="Body Text Indent 3"/>
    <w:basedOn w:val="a"/>
    <w:link w:val="32"/>
    <w:rsid w:val="00EE66DD"/>
    <w:pPr>
      <w:tabs>
        <w:tab w:val="left" w:pos="9214"/>
      </w:tabs>
      <w:ind w:right="-1" w:firstLine="567"/>
      <w:jc w:val="both"/>
    </w:pPr>
    <w:rPr>
      <w:rFonts w:eastAsia="Calibri"/>
      <w:bCs/>
      <w:color w:val="4F81BD"/>
      <w:sz w:val="28"/>
      <w:szCs w:val="28"/>
    </w:rPr>
  </w:style>
  <w:style w:type="character" w:customStyle="1" w:styleId="32">
    <w:name w:val="Основной текст с отступом 3 Знак"/>
    <w:link w:val="31"/>
    <w:rsid w:val="00EE66DD"/>
    <w:rPr>
      <w:rFonts w:eastAsia="Calibri"/>
      <w:bCs/>
      <w:color w:val="4F81BD"/>
      <w:sz w:val="28"/>
      <w:szCs w:val="28"/>
    </w:rPr>
  </w:style>
  <w:style w:type="character" w:customStyle="1" w:styleId="25">
    <w:name w:val="Основной текст 2 Знак"/>
    <w:link w:val="26"/>
    <w:rsid w:val="00EE66DD"/>
    <w:rPr>
      <w:rFonts w:ascii="Calibri" w:hAnsi="Calibri"/>
    </w:rPr>
  </w:style>
  <w:style w:type="paragraph" w:styleId="26">
    <w:name w:val="Body Text 2"/>
    <w:basedOn w:val="a"/>
    <w:link w:val="25"/>
    <w:rsid w:val="00EE66DD"/>
    <w:pPr>
      <w:spacing w:after="120" w:line="480" w:lineRule="auto"/>
    </w:pPr>
    <w:rPr>
      <w:rFonts w:ascii="Calibri" w:hAnsi="Calibri"/>
      <w:sz w:val="20"/>
      <w:szCs w:val="20"/>
    </w:rPr>
  </w:style>
  <w:style w:type="character" w:customStyle="1" w:styleId="210">
    <w:name w:val="Основной текст 2 Знак1"/>
    <w:rsid w:val="00EE66DD"/>
    <w:rPr>
      <w:sz w:val="24"/>
      <w:szCs w:val="24"/>
    </w:rPr>
  </w:style>
  <w:style w:type="paragraph" w:styleId="33">
    <w:name w:val="Body Text 3"/>
    <w:basedOn w:val="a"/>
    <w:link w:val="34"/>
    <w:rsid w:val="00EE66DD"/>
    <w:pPr>
      <w:tabs>
        <w:tab w:val="left" w:pos="5670"/>
      </w:tabs>
    </w:pPr>
    <w:rPr>
      <w:color w:val="76923C"/>
      <w:sz w:val="28"/>
      <w:szCs w:val="28"/>
      <w:lang w:eastAsia="en-US"/>
    </w:rPr>
  </w:style>
  <w:style w:type="character" w:customStyle="1" w:styleId="34">
    <w:name w:val="Основной текст 3 Знак"/>
    <w:link w:val="33"/>
    <w:rsid w:val="00EE66DD"/>
    <w:rPr>
      <w:color w:val="76923C"/>
      <w:sz w:val="28"/>
      <w:szCs w:val="28"/>
      <w:lang w:eastAsia="en-US"/>
    </w:rPr>
  </w:style>
  <w:style w:type="character" w:customStyle="1" w:styleId="CharStyle111">
    <w:name w:val="Char Style 111"/>
    <w:link w:val="Style38"/>
    <w:locked/>
    <w:rsid w:val="00EE66DD"/>
    <w:rPr>
      <w:sz w:val="18"/>
      <w:shd w:val="clear" w:color="auto" w:fill="FFFFFF"/>
    </w:rPr>
  </w:style>
  <w:style w:type="paragraph" w:customStyle="1" w:styleId="Style38">
    <w:name w:val="Style 38"/>
    <w:basedOn w:val="a"/>
    <w:link w:val="CharStyle111"/>
    <w:rsid w:val="00EE66DD"/>
    <w:pPr>
      <w:widowControl w:val="0"/>
      <w:shd w:val="clear" w:color="auto" w:fill="FFFFFF"/>
      <w:spacing w:before="420" w:line="240" w:lineRule="atLeast"/>
      <w:ind w:hanging="1160"/>
      <w:jc w:val="both"/>
    </w:pPr>
    <w:rPr>
      <w:sz w:val="18"/>
      <w:szCs w:val="20"/>
    </w:rPr>
  </w:style>
  <w:style w:type="character" w:customStyle="1" w:styleId="14">
    <w:name w:val="Текст выноски Знак1"/>
    <w:semiHidden/>
    <w:rsid w:val="00EE66DD"/>
    <w:rPr>
      <w:rFonts w:ascii="Segoe UI" w:eastAsia="Calibri" w:hAnsi="Segoe UI" w:cs="Segoe UI"/>
      <w:sz w:val="18"/>
      <w:szCs w:val="18"/>
      <w:lang w:eastAsia="en-US"/>
    </w:rPr>
  </w:style>
  <w:style w:type="paragraph" w:customStyle="1" w:styleId="headertext">
    <w:name w:val="headertext"/>
    <w:basedOn w:val="a"/>
    <w:rsid w:val="00B77CD5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B77CD5"/>
    <w:pPr>
      <w:spacing w:before="100" w:beforeAutospacing="1" w:after="100" w:afterAutospacing="1"/>
    </w:pPr>
  </w:style>
  <w:style w:type="paragraph" w:customStyle="1" w:styleId="HEADERTEXT0">
    <w:name w:val=".HEADERTEXT"/>
    <w:uiPriority w:val="99"/>
    <w:rsid w:val="00BC32D6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  <w:style w:type="paragraph" w:customStyle="1" w:styleId="0-0750">
    <w:name w:val="Стиль по ширине Первая строка:  0 см Справа:  -075 см После:  0..."/>
    <w:basedOn w:val="a"/>
    <w:rsid w:val="00BC32D6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szCs w:val="20"/>
    </w:rPr>
  </w:style>
  <w:style w:type="paragraph" w:customStyle="1" w:styleId="af2">
    <w:name w:val="."/>
    <w:uiPriority w:val="99"/>
    <w:rsid w:val="00E80E00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af3">
    <w:name w:val="annotation reference"/>
    <w:basedOn w:val="a0"/>
    <w:semiHidden/>
    <w:unhideWhenUsed/>
    <w:rsid w:val="00257B78"/>
    <w:rPr>
      <w:sz w:val="16"/>
      <w:szCs w:val="16"/>
    </w:rPr>
  </w:style>
  <w:style w:type="paragraph" w:styleId="af4">
    <w:name w:val="annotation text"/>
    <w:basedOn w:val="a"/>
    <w:link w:val="af5"/>
    <w:semiHidden/>
    <w:unhideWhenUsed/>
    <w:rsid w:val="00257B78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semiHidden/>
    <w:rsid w:val="00257B78"/>
  </w:style>
  <w:style w:type="paragraph" w:styleId="af6">
    <w:name w:val="annotation subject"/>
    <w:basedOn w:val="af4"/>
    <w:next w:val="af4"/>
    <w:link w:val="af7"/>
    <w:semiHidden/>
    <w:unhideWhenUsed/>
    <w:rsid w:val="00257B78"/>
    <w:rPr>
      <w:b/>
      <w:bCs/>
    </w:rPr>
  </w:style>
  <w:style w:type="character" w:customStyle="1" w:styleId="af7">
    <w:name w:val="Тема примечания Знак"/>
    <w:basedOn w:val="af5"/>
    <w:link w:val="af6"/>
    <w:semiHidden/>
    <w:rsid w:val="00257B78"/>
    <w:rPr>
      <w:b/>
      <w:bCs/>
    </w:rPr>
  </w:style>
  <w:style w:type="paragraph" w:styleId="af8">
    <w:name w:val="Revision"/>
    <w:hidden/>
    <w:uiPriority w:val="99"/>
    <w:semiHidden/>
    <w:rsid w:val="00257B78"/>
    <w:rPr>
      <w:sz w:val="24"/>
      <w:szCs w:val="24"/>
    </w:rPr>
  </w:style>
  <w:style w:type="character" w:customStyle="1" w:styleId="FontStyle23">
    <w:name w:val="Font Style23"/>
    <w:basedOn w:val="a0"/>
    <w:uiPriority w:val="99"/>
    <w:rsid w:val="006541EE"/>
    <w:rPr>
      <w:rFonts w:ascii="Times New Roman" w:hAnsi="Times New Roman" w:cs="Times New Roman" w:hint="default"/>
      <w:sz w:val="26"/>
      <w:szCs w:val="26"/>
    </w:rPr>
  </w:style>
  <w:style w:type="paragraph" w:customStyle="1" w:styleId="FORMATTEXT0">
    <w:name w:val=".FORMATTEXT"/>
    <w:uiPriority w:val="99"/>
    <w:rsid w:val="00DD2E6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TableParagraph">
    <w:name w:val="Table Paragraph"/>
    <w:basedOn w:val="a"/>
    <w:uiPriority w:val="1"/>
    <w:qFormat/>
    <w:rsid w:val="006466AC"/>
    <w:pPr>
      <w:widowControl w:val="0"/>
      <w:autoSpaceDE w:val="0"/>
      <w:autoSpaceDN w:val="0"/>
    </w:pPr>
    <w:rPr>
      <w:sz w:val="22"/>
      <w:szCs w:val="22"/>
      <w:lang w:bidi="ru-RU"/>
    </w:rPr>
  </w:style>
  <w:style w:type="paragraph" w:customStyle="1" w:styleId="15">
    <w:name w:val="Обычный1"/>
    <w:uiPriority w:val="99"/>
    <w:rsid w:val="00A834F5"/>
    <w:rPr>
      <w:rFonts w:eastAsia="Calibri"/>
      <w:color w:val="000000"/>
      <w:sz w:val="24"/>
    </w:rPr>
  </w:style>
  <w:style w:type="table" w:customStyle="1" w:styleId="16">
    <w:name w:val="Стиль1"/>
    <w:basedOn w:val="a1"/>
    <w:uiPriority w:val="99"/>
    <w:rsid w:val="00F12EC8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insideH w:val="single" w:sz="6" w:space="0" w:color="244061" w:themeColor="accent1" w:themeShade="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F12EC8"/>
    <w:pPr>
      <w:widowControl w:val="0"/>
      <w:autoSpaceDE w:val="0"/>
      <w:autoSpaceDN w:val="0"/>
    </w:pPr>
    <w:rPr>
      <w:b/>
      <w:sz w:val="24"/>
    </w:rPr>
  </w:style>
  <w:style w:type="paragraph" w:styleId="af9">
    <w:name w:val="Normal (Web)"/>
    <w:basedOn w:val="a"/>
    <w:uiPriority w:val="99"/>
    <w:unhideWhenUsed/>
    <w:rsid w:val="00F12EC8"/>
    <w:pPr>
      <w:spacing w:before="100" w:beforeAutospacing="1" w:after="100" w:afterAutospacing="1"/>
    </w:pPr>
  </w:style>
  <w:style w:type="paragraph" w:customStyle="1" w:styleId="xl71">
    <w:name w:val="xl71"/>
    <w:basedOn w:val="a"/>
    <w:rsid w:val="00F12E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2">
    <w:name w:val="xl72"/>
    <w:basedOn w:val="a"/>
    <w:rsid w:val="00F12E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3">
    <w:name w:val="xl73"/>
    <w:basedOn w:val="a"/>
    <w:rsid w:val="00F12E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F12E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F12E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F12E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7">
    <w:name w:val="xl77"/>
    <w:basedOn w:val="a"/>
    <w:rsid w:val="00F12E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F12E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33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9">
    <w:name w:val="xl79"/>
    <w:basedOn w:val="a"/>
    <w:rsid w:val="00F12E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0">
    <w:name w:val="xl80"/>
    <w:basedOn w:val="a"/>
    <w:rsid w:val="00F12E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1">
    <w:name w:val="xl81"/>
    <w:basedOn w:val="a"/>
    <w:rsid w:val="00F12E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2">
    <w:name w:val="xl82"/>
    <w:basedOn w:val="a"/>
    <w:rsid w:val="00F12EC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3">
    <w:name w:val="xl83"/>
    <w:basedOn w:val="a"/>
    <w:rsid w:val="00F12EC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F12E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5">
    <w:name w:val="xl85"/>
    <w:basedOn w:val="a"/>
    <w:rsid w:val="00F12EC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6">
    <w:name w:val="xl86"/>
    <w:basedOn w:val="a"/>
    <w:rsid w:val="00F12EC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7">
    <w:name w:val="xl87"/>
    <w:basedOn w:val="a"/>
    <w:rsid w:val="00F12EC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8">
    <w:name w:val="xl88"/>
    <w:basedOn w:val="a"/>
    <w:rsid w:val="00F12EC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9">
    <w:name w:val="xl89"/>
    <w:basedOn w:val="a"/>
    <w:rsid w:val="00F12EC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0">
    <w:name w:val="xl90"/>
    <w:basedOn w:val="a"/>
    <w:rsid w:val="00F12EC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1">
    <w:name w:val="xl91"/>
    <w:basedOn w:val="a"/>
    <w:rsid w:val="00F12EC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2">
    <w:name w:val="xl92"/>
    <w:basedOn w:val="a"/>
    <w:rsid w:val="00F12EC8"/>
    <w:pPr>
      <w:pBdr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3">
    <w:name w:val="xl93"/>
    <w:basedOn w:val="a"/>
    <w:rsid w:val="00F12EC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4">
    <w:name w:val="xl94"/>
    <w:basedOn w:val="a"/>
    <w:rsid w:val="00F12EC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5">
    <w:name w:val="xl95"/>
    <w:basedOn w:val="a"/>
    <w:rsid w:val="00F12EC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6">
    <w:name w:val="xl96"/>
    <w:basedOn w:val="a"/>
    <w:rsid w:val="00F12EC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7">
    <w:name w:val="xl97"/>
    <w:basedOn w:val="a"/>
    <w:rsid w:val="00F12E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20"/>
      <w:szCs w:val="20"/>
    </w:rPr>
  </w:style>
  <w:style w:type="character" w:styleId="afa">
    <w:name w:val="Intense Emphasis"/>
    <w:basedOn w:val="a0"/>
    <w:uiPriority w:val="21"/>
    <w:qFormat/>
    <w:rsid w:val="00F12EC8"/>
    <w:rPr>
      <w:b/>
      <w:bCs/>
      <w:i/>
      <w:iCs/>
      <w:color w:val="4F81BD" w:themeColor="accent1"/>
    </w:rPr>
  </w:style>
  <w:style w:type="paragraph" w:customStyle="1" w:styleId="Default">
    <w:name w:val="Default"/>
    <w:uiPriority w:val="99"/>
    <w:rsid w:val="00F12EC8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styleId="afb">
    <w:name w:val="FollowedHyperlink"/>
    <w:basedOn w:val="a0"/>
    <w:uiPriority w:val="99"/>
    <w:unhideWhenUsed/>
    <w:rsid w:val="00F12EC8"/>
    <w:rPr>
      <w:color w:val="800080"/>
      <w:u w:val="single"/>
    </w:rPr>
  </w:style>
  <w:style w:type="paragraph" w:customStyle="1" w:styleId="ConsPlusCell">
    <w:name w:val="ConsPlusCell"/>
    <w:rsid w:val="00F12EC8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F12EC8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F12EC8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F12EC8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TextList">
    <w:name w:val="ConsPlusTextList"/>
    <w:rsid w:val="00F12EC8"/>
    <w:pPr>
      <w:widowControl w:val="0"/>
      <w:autoSpaceDE w:val="0"/>
      <w:autoSpaceDN w:val="0"/>
    </w:pPr>
    <w:rPr>
      <w:rFonts w:ascii="Arial" w:hAnsi="Arial" w:cs="Arial"/>
    </w:rPr>
  </w:style>
  <w:style w:type="character" w:customStyle="1" w:styleId="27">
    <w:name w:val="Основной текст (2)"/>
    <w:rsid w:val="00F12E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8">
    <w:name w:val="Основной текст (2) + Полужирный"/>
    <w:rsid w:val="00F12E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fc">
    <w:name w:val="footnote text"/>
    <w:basedOn w:val="a"/>
    <w:link w:val="afd"/>
    <w:uiPriority w:val="99"/>
    <w:unhideWhenUsed/>
    <w:rsid w:val="00F12EC8"/>
    <w:rPr>
      <w:rFonts w:ascii="Calibri" w:eastAsia="Calibri" w:hAnsi="Calibri"/>
      <w:sz w:val="20"/>
      <w:szCs w:val="20"/>
      <w:lang w:eastAsia="en-US"/>
    </w:rPr>
  </w:style>
  <w:style w:type="character" w:customStyle="1" w:styleId="afd">
    <w:name w:val="Текст сноски Знак"/>
    <w:basedOn w:val="a0"/>
    <w:link w:val="afc"/>
    <w:uiPriority w:val="99"/>
    <w:rsid w:val="00F12EC8"/>
    <w:rPr>
      <w:rFonts w:ascii="Calibri" w:eastAsia="Calibri" w:hAnsi="Calibri"/>
      <w:lang w:eastAsia="en-US"/>
    </w:rPr>
  </w:style>
  <w:style w:type="character" w:styleId="afe">
    <w:name w:val="footnote reference"/>
    <w:uiPriority w:val="99"/>
    <w:unhideWhenUsed/>
    <w:rsid w:val="00F12EC8"/>
    <w:rPr>
      <w:vertAlign w:val="superscript"/>
    </w:rPr>
  </w:style>
  <w:style w:type="paragraph" w:customStyle="1" w:styleId="xl98">
    <w:name w:val="xl98"/>
    <w:basedOn w:val="a"/>
    <w:rsid w:val="00F12E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9">
    <w:name w:val="xl99"/>
    <w:basedOn w:val="a"/>
    <w:rsid w:val="00F12EC8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00">
    <w:name w:val="xl100"/>
    <w:basedOn w:val="a"/>
    <w:rsid w:val="00F12E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01">
    <w:name w:val="xl101"/>
    <w:basedOn w:val="a"/>
    <w:rsid w:val="00F12EC8"/>
    <w:pPr>
      <w:spacing w:before="100" w:beforeAutospacing="1" w:after="100" w:afterAutospacing="1"/>
      <w:textAlignment w:val="top"/>
    </w:pPr>
    <w:rPr>
      <w:b/>
      <w:bCs/>
    </w:rPr>
  </w:style>
  <w:style w:type="paragraph" w:customStyle="1" w:styleId="xl102">
    <w:name w:val="xl102"/>
    <w:basedOn w:val="a"/>
    <w:rsid w:val="00F12EC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3">
    <w:name w:val="xl103"/>
    <w:basedOn w:val="a"/>
    <w:rsid w:val="00F12EC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4">
    <w:name w:val="xl104"/>
    <w:basedOn w:val="a"/>
    <w:rsid w:val="00F12EC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5">
    <w:name w:val="xl105"/>
    <w:basedOn w:val="a"/>
    <w:rsid w:val="00F12EC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6">
    <w:name w:val="xl106"/>
    <w:basedOn w:val="a"/>
    <w:rsid w:val="00F12EC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7">
    <w:name w:val="xl107"/>
    <w:basedOn w:val="a"/>
    <w:rsid w:val="00F12EC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8">
    <w:name w:val="xl108"/>
    <w:basedOn w:val="a"/>
    <w:rsid w:val="00F12EC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9">
    <w:name w:val="xl109"/>
    <w:basedOn w:val="a"/>
    <w:rsid w:val="00F12EC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10">
    <w:name w:val="xl110"/>
    <w:basedOn w:val="a"/>
    <w:rsid w:val="00F12EC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1">
    <w:name w:val="xl111"/>
    <w:basedOn w:val="a"/>
    <w:rsid w:val="00F12EC8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2">
    <w:name w:val="xl112"/>
    <w:basedOn w:val="a"/>
    <w:rsid w:val="00F12EC8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3">
    <w:name w:val="xl113"/>
    <w:basedOn w:val="a"/>
    <w:rsid w:val="00F12EC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4">
    <w:name w:val="xl114"/>
    <w:basedOn w:val="a"/>
    <w:rsid w:val="00F12EC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5">
    <w:name w:val="xl115"/>
    <w:basedOn w:val="a"/>
    <w:rsid w:val="00F12EC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6">
    <w:name w:val="xl116"/>
    <w:basedOn w:val="a"/>
    <w:rsid w:val="00F12EC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7">
    <w:name w:val="xl117"/>
    <w:basedOn w:val="a"/>
    <w:rsid w:val="00F12EC8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8">
    <w:name w:val="xl118"/>
    <w:basedOn w:val="a"/>
    <w:rsid w:val="00F12EC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9">
    <w:name w:val="xl119"/>
    <w:basedOn w:val="a"/>
    <w:rsid w:val="00F12EC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20">
    <w:name w:val="xl120"/>
    <w:basedOn w:val="a"/>
    <w:rsid w:val="00F12EC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21">
    <w:name w:val="xl121"/>
    <w:basedOn w:val="a"/>
    <w:rsid w:val="00F12EC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numbering" w:customStyle="1" w:styleId="17">
    <w:name w:val="Нет списка1"/>
    <w:next w:val="a2"/>
    <w:uiPriority w:val="99"/>
    <w:semiHidden/>
    <w:unhideWhenUsed/>
    <w:rsid w:val="00F12EC8"/>
  </w:style>
  <w:style w:type="numbering" w:customStyle="1" w:styleId="2">
    <w:name w:val="Стиль2"/>
    <w:uiPriority w:val="99"/>
    <w:rsid w:val="00F12EC8"/>
    <w:pPr>
      <w:numPr>
        <w:numId w:val="2"/>
      </w:numPr>
    </w:pPr>
  </w:style>
  <w:style w:type="character" w:styleId="aff">
    <w:name w:val="Strong"/>
    <w:uiPriority w:val="22"/>
    <w:qFormat/>
    <w:rsid w:val="00F12EC8"/>
    <w:rPr>
      <w:b/>
      <w:bCs/>
    </w:rPr>
  </w:style>
  <w:style w:type="paragraph" w:styleId="aff0">
    <w:name w:val="No Spacing"/>
    <w:uiPriority w:val="1"/>
    <w:qFormat/>
    <w:rsid w:val="00F12EC8"/>
    <w:pPr>
      <w:widowControl w:val="0"/>
      <w:suppressAutoHyphens/>
      <w:spacing w:after="200" w:line="276" w:lineRule="auto"/>
    </w:pPr>
    <w:rPr>
      <w:rFonts w:eastAsia="Lucida Sans Unicode" w:cs="Mangal"/>
      <w:kern w:val="1"/>
      <w:sz w:val="24"/>
      <w:szCs w:val="21"/>
      <w:lang w:eastAsia="hi-IN" w:bidi="hi-IN"/>
    </w:rPr>
  </w:style>
  <w:style w:type="paragraph" w:customStyle="1" w:styleId="Textbody">
    <w:name w:val="Text body"/>
    <w:basedOn w:val="a"/>
    <w:rsid w:val="00F12EC8"/>
    <w:pPr>
      <w:widowControl w:val="0"/>
      <w:suppressAutoHyphens/>
      <w:spacing w:after="120"/>
      <w:textAlignment w:val="baseline"/>
    </w:pPr>
    <w:rPr>
      <w:rFonts w:eastAsia="Andale Sans UI"/>
      <w:kern w:val="1"/>
      <w:lang w:val="de-DE" w:eastAsia="fa-IR" w:bidi="fa-IR"/>
    </w:rPr>
  </w:style>
  <w:style w:type="paragraph" w:styleId="18">
    <w:name w:val="toc 1"/>
    <w:basedOn w:val="a"/>
    <w:next w:val="a"/>
    <w:autoRedefine/>
    <w:uiPriority w:val="39"/>
    <w:unhideWhenUsed/>
    <w:rsid w:val="00F12EC8"/>
    <w:pPr>
      <w:tabs>
        <w:tab w:val="right" w:leader="dot" w:pos="9345"/>
      </w:tabs>
      <w:spacing w:after="40"/>
    </w:pPr>
    <w:rPr>
      <w:rFonts w:eastAsiaTheme="minorEastAsia"/>
      <w:b/>
      <w:bCs/>
      <w:caps/>
      <w:noProof/>
    </w:rPr>
  </w:style>
  <w:style w:type="character" w:customStyle="1" w:styleId="nobr">
    <w:name w:val="nobr"/>
    <w:basedOn w:val="a0"/>
    <w:rsid w:val="00F12EC8"/>
  </w:style>
  <w:style w:type="paragraph" w:customStyle="1" w:styleId="35">
    <w:name w:val="Обычный3"/>
    <w:rsid w:val="00F12EC8"/>
    <w:pPr>
      <w:suppressAutoHyphens/>
      <w:autoSpaceDE w:val="0"/>
    </w:pPr>
    <w:rPr>
      <w:rFonts w:eastAsia="Calibri"/>
      <w:color w:val="000000"/>
      <w:sz w:val="24"/>
      <w:szCs w:val="24"/>
      <w:lang w:eastAsia="ar-SA"/>
    </w:rPr>
  </w:style>
  <w:style w:type="character" w:styleId="aff1">
    <w:name w:val="line number"/>
    <w:basedOn w:val="a0"/>
    <w:uiPriority w:val="99"/>
    <w:semiHidden/>
    <w:unhideWhenUsed/>
    <w:rsid w:val="00F12E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9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4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3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3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4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7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0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2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3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2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4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47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71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29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94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43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22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44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5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0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4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9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2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9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9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6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3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2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8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9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2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4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9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4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7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3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4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2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3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kodeks://link/d?nd=822403633&amp;prevdoc=566004721&amp;point=mark=000000000000000000000000000000000000000000000000007D60K4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BCAEB0186D2A07257440213F81A9EADAD2407A36751618066D2291CF3C0CD6F5D5B82598F351F0608BF0296896xFw6N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edorova\AppData\Local\Temp\bdttmp\bc56354b-8af5-428e-a6db-9d0d373da5b3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5FF60D3-6C34-42D2-94A9-B816059B60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bc56354b-8af5-428e-a6db-9d0d373da5b3</Template>
  <TotalTime>88</TotalTime>
  <Pages>1</Pages>
  <Words>15413</Words>
  <Characters>87860</Characters>
  <Application>Microsoft Office Word</Application>
  <DocSecurity>0</DocSecurity>
  <Lines>732</Lines>
  <Paragraphs>206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103067</CharactersWithSpaces>
  <SharedDoc>false</SharedDoc>
  <HLinks>
    <vt:vector size="522" baseType="variant">
      <vt:variant>
        <vt:i4>2490472</vt:i4>
      </vt:variant>
      <vt:variant>
        <vt:i4>258</vt:i4>
      </vt:variant>
      <vt:variant>
        <vt:i4>0</vt:i4>
      </vt:variant>
      <vt:variant>
        <vt:i4>5</vt:i4>
      </vt:variant>
      <vt:variant>
        <vt:lpwstr>consultantplus://offline/ref=30754483C6E31260FA0FF07B4A8C92A58F8496CEFA2F5E0BD2EA7777D748406D81F6DF0643922401F1j7I</vt:lpwstr>
      </vt:variant>
      <vt:variant>
        <vt:lpwstr/>
      </vt:variant>
      <vt:variant>
        <vt:i4>2490426</vt:i4>
      </vt:variant>
      <vt:variant>
        <vt:i4>255</vt:i4>
      </vt:variant>
      <vt:variant>
        <vt:i4>0</vt:i4>
      </vt:variant>
      <vt:variant>
        <vt:i4>5</vt:i4>
      </vt:variant>
      <vt:variant>
        <vt:lpwstr>consultantplus://offline/ref=30754483C6E31260FA0FF07B4A8C92A58F8496CEFA2F5E0BD2EA7777D748406D81F6DF064392260EF1j3I</vt:lpwstr>
      </vt:variant>
      <vt:variant>
        <vt:lpwstr/>
      </vt:variant>
      <vt:variant>
        <vt:i4>2490472</vt:i4>
      </vt:variant>
      <vt:variant>
        <vt:i4>252</vt:i4>
      </vt:variant>
      <vt:variant>
        <vt:i4>0</vt:i4>
      </vt:variant>
      <vt:variant>
        <vt:i4>5</vt:i4>
      </vt:variant>
      <vt:variant>
        <vt:lpwstr>consultantplus://offline/ref=30754483C6E31260FA0FF07B4A8C92A58F8496CEFA2F5E0BD2EA7777D748406D81F6DF0643922401F1j7I</vt:lpwstr>
      </vt:variant>
      <vt:variant>
        <vt:lpwstr/>
      </vt:variant>
      <vt:variant>
        <vt:i4>2490426</vt:i4>
      </vt:variant>
      <vt:variant>
        <vt:i4>249</vt:i4>
      </vt:variant>
      <vt:variant>
        <vt:i4>0</vt:i4>
      </vt:variant>
      <vt:variant>
        <vt:i4>5</vt:i4>
      </vt:variant>
      <vt:variant>
        <vt:lpwstr>consultantplus://offline/ref=30754483C6E31260FA0FF07B4A8C92A58F8496CEFA2F5E0BD2EA7777D748406D81F6DF064392260EF1j3I</vt:lpwstr>
      </vt:variant>
      <vt:variant>
        <vt:lpwstr/>
      </vt:variant>
      <vt:variant>
        <vt:i4>1835090</vt:i4>
      </vt:variant>
      <vt:variant>
        <vt:i4>246</vt:i4>
      </vt:variant>
      <vt:variant>
        <vt:i4>0</vt:i4>
      </vt:variant>
      <vt:variant>
        <vt:i4>5</vt:i4>
      </vt:variant>
      <vt:variant>
        <vt:lpwstr>consultantplus://offline/ref=9F80114C8FDACF6739A7B5D0B3D6FEC2DBEB96F65A76438BE0C64BC9D5AFo0I</vt:lpwstr>
      </vt:variant>
      <vt:variant>
        <vt:lpwstr/>
      </vt:variant>
      <vt:variant>
        <vt:i4>8323126</vt:i4>
      </vt:variant>
      <vt:variant>
        <vt:i4>243</vt:i4>
      </vt:variant>
      <vt:variant>
        <vt:i4>0</vt:i4>
      </vt:variant>
      <vt:variant>
        <vt:i4>5</vt:i4>
      </vt:variant>
      <vt:variant>
        <vt:lpwstr>consultantplus://offline/ref=9F80114C8FDACF6739A7AAC1A6D6FEC2D8E294F55C73438BE0C64BC9D5F0156F725A7B4ED071A461A9oDI</vt:lpwstr>
      </vt:variant>
      <vt:variant>
        <vt:lpwstr/>
      </vt:variant>
      <vt:variant>
        <vt:i4>1835090</vt:i4>
      </vt:variant>
      <vt:variant>
        <vt:i4>240</vt:i4>
      </vt:variant>
      <vt:variant>
        <vt:i4>0</vt:i4>
      </vt:variant>
      <vt:variant>
        <vt:i4>5</vt:i4>
      </vt:variant>
      <vt:variant>
        <vt:lpwstr>consultantplus://offline/ref=9F80114C8FDACF6739A7B5D0B3D6FEC2DBEB96F65A76438BE0C64BC9D5AFo0I</vt:lpwstr>
      </vt:variant>
      <vt:variant>
        <vt:lpwstr/>
      </vt:variant>
      <vt:variant>
        <vt:i4>8323169</vt:i4>
      </vt:variant>
      <vt:variant>
        <vt:i4>237</vt:i4>
      </vt:variant>
      <vt:variant>
        <vt:i4>0</vt:i4>
      </vt:variant>
      <vt:variant>
        <vt:i4>5</vt:i4>
      </vt:variant>
      <vt:variant>
        <vt:lpwstr>consultantplus://offline/ref=9F80114C8FDACF6739A7AAC1A6D6FEC2D8E294F55C73438BE0C64BC9D5F0156F725A7B4ED071A460A9o2I</vt:lpwstr>
      </vt:variant>
      <vt:variant>
        <vt:lpwstr/>
      </vt:variant>
      <vt:variant>
        <vt:i4>5046363</vt:i4>
      </vt:variant>
      <vt:variant>
        <vt:i4>234</vt:i4>
      </vt:variant>
      <vt:variant>
        <vt:i4>0</vt:i4>
      </vt:variant>
      <vt:variant>
        <vt:i4>5</vt:i4>
      </vt:variant>
      <vt:variant>
        <vt:lpwstr>consultantplus://offline/ref=42DF5435088FA8FB4738202CC4E4C1B4D85A772F13A4D4A0353A9E2E26VCV8H</vt:lpwstr>
      </vt:variant>
      <vt:variant>
        <vt:lpwstr/>
      </vt:variant>
      <vt:variant>
        <vt:i4>3014708</vt:i4>
      </vt:variant>
      <vt:variant>
        <vt:i4>231</vt:i4>
      </vt:variant>
      <vt:variant>
        <vt:i4>0</vt:i4>
      </vt:variant>
      <vt:variant>
        <vt:i4>5</vt:i4>
      </vt:variant>
      <vt:variant>
        <vt:lpwstr>consultantplus://offline/ref=42DF5435088FA8FB4738202CC4E4C1B4D854742E10A4D4A0353A9E2E26C80BFA132378071FF1CDFDVEVDH</vt:lpwstr>
      </vt:variant>
      <vt:variant>
        <vt:lpwstr/>
      </vt:variant>
      <vt:variant>
        <vt:i4>1835090</vt:i4>
      </vt:variant>
      <vt:variant>
        <vt:i4>228</vt:i4>
      </vt:variant>
      <vt:variant>
        <vt:i4>0</vt:i4>
      </vt:variant>
      <vt:variant>
        <vt:i4>5</vt:i4>
      </vt:variant>
      <vt:variant>
        <vt:lpwstr>consultantplus://offline/ref=9F80114C8FDACF6739A7B5D0B3D6FEC2DBEB96F65A76438BE0C64BC9D5AFo0I</vt:lpwstr>
      </vt:variant>
      <vt:variant>
        <vt:lpwstr/>
      </vt:variant>
      <vt:variant>
        <vt:i4>7864420</vt:i4>
      </vt:variant>
      <vt:variant>
        <vt:i4>225</vt:i4>
      </vt:variant>
      <vt:variant>
        <vt:i4>0</vt:i4>
      </vt:variant>
      <vt:variant>
        <vt:i4>5</vt:i4>
      </vt:variant>
      <vt:variant>
        <vt:lpwstr>consultantplus://offline/ref=9F80114C8FDACF6739A7B5D0B3D6FEC2D8ED97F7527A438BE0C64BC9D5F0156F725A7B4ED075A161A9o3I</vt:lpwstr>
      </vt:variant>
      <vt:variant>
        <vt:lpwstr/>
      </vt:variant>
      <vt:variant>
        <vt:i4>1835094</vt:i4>
      </vt:variant>
      <vt:variant>
        <vt:i4>222</vt:i4>
      </vt:variant>
      <vt:variant>
        <vt:i4>0</vt:i4>
      </vt:variant>
      <vt:variant>
        <vt:i4>5</vt:i4>
      </vt:variant>
      <vt:variant>
        <vt:lpwstr>consultantplus://offline/ref=9F80114C8FDACF6739A7B5D0B3D6FEC2DBEB92F05C72438BE0C64BC9D5AFo0I</vt:lpwstr>
      </vt:variant>
      <vt:variant>
        <vt:lpwstr/>
      </vt:variant>
      <vt:variant>
        <vt:i4>8323172</vt:i4>
      </vt:variant>
      <vt:variant>
        <vt:i4>219</vt:i4>
      </vt:variant>
      <vt:variant>
        <vt:i4>0</vt:i4>
      </vt:variant>
      <vt:variant>
        <vt:i4>5</vt:i4>
      </vt:variant>
      <vt:variant>
        <vt:lpwstr>consultantplus://offline/ref=9F80114C8FDACF6739A7AAC1A6D6FEC2D8E294F55C73438BE0C64BC9D5F0156F725A7B4ED071A563A9o5I</vt:lpwstr>
      </vt:variant>
      <vt:variant>
        <vt:lpwstr/>
      </vt:variant>
      <vt:variant>
        <vt:i4>1835090</vt:i4>
      </vt:variant>
      <vt:variant>
        <vt:i4>216</vt:i4>
      </vt:variant>
      <vt:variant>
        <vt:i4>0</vt:i4>
      </vt:variant>
      <vt:variant>
        <vt:i4>5</vt:i4>
      </vt:variant>
      <vt:variant>
        <vt:lpwstr>consultantplus://offline/ref=9F80114C8FDACF6739A7B5D0B3D6FEC2DBEB96F65A76438BE0C64BC9D5AFo0I</vt:lpwstr>
      </vt:variant>
      <vt:variant>
        <vt:lpwstr/>
      </vt:variant>
      <vt:variant>
        <vt:i4>8323177</vt:i4>
      </vt:variant>
      <vt:variant>
        <vt:i4>213</vt:i4>
      </vt:variant>
      <vt:variant>
        <vt:i4>0</vt:i4>
      </vt:variant>
      <vt:variant>
        <vt:i4>5</vt:i4>
      </vt:variant>
      <vt:variant>
        <vt:lpwstr>consultantplus://offline/ref=9F80114C8FDACF6739A7AAC1A6D6FEC2D8E294F55C73438BE0C64BC9D5F0156F725A7B4ED174A369A9o0I</vt:lpwstr>
      </vt:variant>
      <vt:variant>
        <vt:lpwstr/>
      </vt:variant>
      <vt:variant>
        <vt:i4>1769473</vt:i4>
      </vt:variant>
      <vt:variant>
        <vt:i4>210</vt:i4>
      </vt:variant>
      <vt:variant>
        <vt:i4>0</vt:i4>
      </vt:variant>
      <vt:variant>
        <vt:i4>5</vt:i4>
      </vt:variant>
      <vt:variant>
        <vt:lpwstr>consultantplus://offline/ref=9F80114C8FDACF6739A7AAC1A6D6FEC2D8ED99FE5B76438BE0C64BC9D5AFo0I</vt:lpwstr>
      </vt:variant>
      <vt:variant>
        <vt:lpwstr/>
      </vt:variant>
      <vt:variant>
        <vt:i4>8323126</vt:i4>
      </vt:variant>
      <vt:variant>
        <vt:i4>207</vt:i4>
      </vt:variant>
      <vt:variant>
        <vt:i4>0</vt:i4>
      </vt:variant>
      <vt:variant>
        <vt:i4>5</vt:i4>
      </vt:variant>
      <vt:variant>
        <vt:lpwstr>consultantplus://offline/ref=9F80114C8FDACF6739A7AAC1A6D6FEC2D8E294F55C73438BE0C64BC9D5F0156F725A7B4ED071A560A9oDI</vt:lpwstr>
      </vt:variant>
      <vt:variant>
        <vt:lpwstr/>
      </vt:variant>
      <vt:variant>
        <vt:i4>1769482</vt:i4>
      </vt:variant>
      <vt:variant>
        <vt:i4>204</vt:i4>
      </vt:variant>
      <vt:variant>
        <vt:i4>0</vt:i4>
      </vt:variant>
      <vt:variant>
        <vt:i4>5</vt:i4>
      </vt:variant>
      <vt:variant>
        <vt:lpwstr>consultantplus://offline/ref=9F80114C8FDACF6739A7AAC1A6D6FEC2D8EC93FE5F74438BE0C64BC9D5AFo0I</vt:lpwstr>
      </vt:variant>
      <vt:variant>
        <vt:lpwstr/>
      </vt:variant>
      <vt:variant>
        <vt:i4>8323168</vt:i4>
      </vt:variant>
      <vt:variant>
        <vt:i4>201</vt:i4>
      </vt:variant>
      <vt:variant>
        <vt:i4>0</vt:i4>
      </vt:variant>
      <vt:variant>
        <vt:i4>5</vt:i4>
      </vt:variant>
      <vt:variant>
        <vt:lpwstr>consultantplus://offline/ref=9F80114C8FDACF6739A7AAC1A6D6FEC2D8E294F55C73438BE0C64BC9D5F0156F725A7B4ED071A265A9o0I</vt:lpwstr>
      </vt:variant>
      <vt:variant>
        <vt:lpwstr/>
      </vt:variant>
      <vt:variant>
        <vt:i4>8323169</vt:i4>
      </vt:variant>
      <vt:variant>
        <vt:i4>198</vt:i4>
      </vt:variant>
      <vt:variant>
        <vt:i4>0</vt:i4>
      </vt:variant>
      <vt:variant>
        <vt:i4>5</vt:i4>
      </vt:variant>
      <vt:variant>
        <vt:lpwstr>consultantplus://offline/ref=9F80114C8FDACF6739A7AAC1A6D6FEC2D8E294F55C73438BE0C64BC9D5F0156F725A7B4ED071A261A9o5I</vt:lpwstr>
      </vt:variant>
      <vt:variant>
        <vt:lpwstr/>
      </vt:variant>
      <vt:variant>
        <vt:i4>1769558</vt:i4>
      </vt:variant>
      <vt:variant>
        <vt:i4>195</vt:i4>
      </vt:variant>
      <vt:variant>
        <vt:i4>0</vt:i4>
      </vt:variant>
      <vt:variant>
        <vt:i4>5</vt:i4>
      </vt:variant>
      <vt:variant>
        <vt:lpwstr>consultantplus://offline/ref=9F80114C8FDACF6739A7AAC1A6D6FEC2D8EB98F55D70438BE0C64BC9D5AFo0I</vt:lpwstr>
      </vt:variant>
      <vt:variant>
        <vt:lpwstr/>
      </vt:variant>
      <vt:variant>
        <vt:i4>8323182</vt:i4>
      </vt:variant>
      <vt:variant>
        <vt:i4>192</vt:i4>
      </vt:variant>
      <vt:variant>
        <vt:i4>0</vt:i4>
      </vt:variant>
      <vt:variant>
        <vt:i4>5</vt:i4>
      </vt:variant>
      <vt:variant>
        <vt:lpwstr>consultantplus://offline/ref=9F80114C8FDACF6739A7AAC1A6D6FEC2D8E294F55C73438BE0C64BC9D5F0156F725A7B4ED071A368A9o2I</vt:lpwstr>
      </vt:variant>
      <vt:variant>
        <vt:lpwstr/>
      </vt:variant>
      <vt:variant>
        <vt:i4>1769479</vt:i4>
      </vt:variant>
      <vt:variant>
        <vt:i4>189</vt:i4>
      </vt:variant>
      <vt:variant>
        <vt:i4>0</vt:i4>
      </vt:variant>
      <vt:variant>
        <vt:i4>5</vt:i4>
      </vt:variant>
      <vt:variant>
        <vt:lpwstr>consultantplus://offline/ref=9F80114C8FDACF6739A7AAC1A6D6FEC2D8ED93F65873438BE0C64BC9D5AFo0I</vt:lpwstr>
      </vt:variant>
      <vt:variant>
        <vt:lpwstr/>
      </vt:variant>
      <vt:variant>
        <vt:i4>8323129</vt:i4>
      </vt:variant>
      <vt:variant>
        <vt:i4>186</vt:i4>
      </vt:variant>
      <vt:variant>
        <vt:i4>0</vt:i4>
      </vt:variant>
      <vt:variant>
        <vt:i4>5</vt:i4>
      </vt:variant>
      <vt:variant>
        <vt:lpwstr>consultantplus://offline/ref=9F80114C8FDACF6739A7AAC1A6D6FEC2D8E294F55C73438BE0C64BC9D5F0156F725A7B4ED071A369A9oDI</vt:lpwstr>
      </vt:variant>
      <vt:variant>
        <vt:lpwstr/>
      </vt:variant>
      <vt:variant>
        <vt:i4>8323168</vt:i4>
      </vt:variant>
      <vt:variant>
        <vt:i4>183</vt:i4>
      </vt:variant>
      <vt:variant>
        <vt:i4>0</vt:i4>
      </vt:variant>
      <vt:variant>
        <vt:i4>5</vt:i4>
      </vt:variant>
      <vt:variant>
        <vt:lpwstr>consultantplus://offline/ref=9F80114C8FDACF6739A7AAC1A6D6FEC2D8E294F55C73438BE0C64BC9D5F0156F725A7B4ED071A367A9o3I</vt:lpwstr>
      </vt:variant>
      <vt:variant>
        <vt:lpwstr/>
      </vt:variant>
      <vt:variant>
        <vt:i4>1769564</vt:i4>
      </vt:variant>
      <vt:variant>
        <vt:i4>180</vt:i4>
      </vt:variant>
      <vt:variant>
        <vt:i4>0</vt:i4>
      </vt:variant>
      <vt:variant>
        <vt:i4>5</vt:i4>
      </vt:variant>
      <vt:variant>
        <vt:lpwstr>consultantplus://offline/ref=9F80114C8FDACF6739A7AAC1A6D6FEC2D8E291FF5D70438BE0C64BC9D5AFo0I</vt:lpwstr>
      </vt:variant>
      <vt:variant>
        <vt:lpwstr/>
      </vt:variant>
      <vt:variant>
        <vt:i4>8323171</vt:i4>
      </vt:variant>
      <vt:variant>
        <vt:i4>177</vt:i4>
      </vt:variant>
      <vt:variant>
        <vt:i4>0</vt:i4>
      </vt:variant>
      <vt:variant>
        <vt:i4>5</vt:i4>
      </vt:variant>
      <vt:variant>
        <vt:lpwstr>consultantplus://offline/ref=9F80114C8FDACF6739A7AAC1A6D6FEC2D8E294F55C73438BE0C64BC9D5F0156F725A7B4ED071A363A9o4I</vt:lpwstr>
      </vt:variant>
      <vt:variant>
        <vt:lpwstr/>
      </vt:variant>
      <vt:variant>
        <vt:i4>1769566</vt:i4>
      </vt:variant>
      <vt:variant>
        <vt:i4>174</vt:i4>
      </vt:variant>
      <vt:variant>
        <vt:i4>0</vt:i4>
      </vt:variant>
      <vt:variant>
        <vt:i4>5</vt:i4>
      </vt:variant>
      <vt:variant>
        <vt:lpwstr>consultantplus://offline/ref=9F80114C8FDACF6739A7AAC1A6D6FEC2D8ED93F05B76438BE0C64BC9D5AFo0I</vt:lpwstr>
      </vt:variant>
      <vt:variant>
        <vt:lpwstr/>
      </vt:variant>
      <vt:variant>
        <vt:i4>8323176</vt:i4>
      </vt:variant>
      <vt:variant>
        <vt:i4>171</vt:i4>
      </vt:variant>
      <vt:variant>
        <vt:i4>0</vt:i4>
      </vt:variant>
      <vt:variant>
        <vt:i4>5</vt:i4>
      </vt:variant>
      <vt:variant>
        <vt:lpwstr>consultantplus://offline/ref=9F80114C8FDACF6739A7AAC1A6D6FEC2D8E294F55C73438BE0C64BC9D5F0156F725A7B4ED072A469A9o1I</vt:lpwstr>
      </vt:variant>
      <vt:variant>
        <vt:lpwstr/>
      </vt:variant>
      <vt:variant>
        <vt:i4>1769485</vt:i4>
      </vt:variant>
      <vt:variant>
        <vt:i4>168</vt:i4>
      </vt:variant>
      <vt:variant>
        <vt:i4>0</vt:i4>
      </vt:variant>
      <vt:variant>
        <vt:i4>5</vt:i4>
      </vt:variant>
      <vt:variant>
        <vt:lpwstr>consultantplus://offline/ref=9F80114C8FDACF6739A7AAC1A6D6FEC2D8E291F35D74438BE0C64BC9D5AFo0I</vt:lpwstr>
      </vt:variant>
      <vt:variant>
        <vt:lpwstr/>
      </vt:variant>
      <vt:variant>
        <vt:i4>8323171</vt:i4>
      </vt:variant>
      <vt:variant>
        <vt:i4>165</vt:i4>
      </vt:variant>
      <vt:variant>
        <vt:i4>0</vt:i4>
      </vt:variant>
      <vt:variant>
        <vt:i4>5</vt:i4>
      </vt:variant>
      <vt:variant>
        <vt:lpwstr>consultantplus://offline/ref=9F80114C8FDACF6739A7AAC1A6D6FEC2D8E294F55C73438BE0C64BC9D5F0156F725A7B4ED071A362A9o5I</vt:lpwstr>
      </vt:variant>
      <vt:variant>
        <vt:lpwstr/>
      </vt:variant>
      <vt:variant>
        <vt:i4>3080255</vt:i4>
      </vt:variant>
      <vt:variant>
        <vt:i4>162</vt:i4>
      </vt:variant>
      <vt:variant>
        <vt:i4>0</vt:i4>
      </vt:variant>
      <vt:variant>
        <vt:i4>5</vt:i4>
      </vt:variant>
      <vt:variant>
        <vt:lpwstr>consultantplus://offline/ref=9F80114C8FDACF6739A7B5D0B3D6FEC2DBEB92FF5874438BE0C64BC9D5F0156F725A7B4ED67DAAo0I</vt:lpwstr>
      </vt:variant>
      <vt:variant>
        <vt:lpwstr/>
      </vt:variant>
      <vt:variant>
        <vt:i4>8323173</vt:i4>
      </vt:variant>
      <vt:variant>
        <vt:i4>159</vt:i4>
      </vt:variant>
      <vt:variant>
        <vt:i4>0</vt:i4>
      </vt:variant>
      <vt:variant>
        <vt:i4>5</vt:i4>
      </vt:variant>
      <vt:variant>
        <vt:lpwstr>consultantplus://offline/ref=9F80114C8FDACF6739A7AAC1A6D6FEC2D8E294F55C73438BE0C64BC9D5F0156F725A7B4ED174A165A9o2I</vt:lpwstr>
      </vt:variant>
      <vt:variant>
        <vt:lpwstr/>
      </vt:variant>
      <vt:variant>
        <vt:i4>1769556</vt:i4>
      </vt:variant>
      <vt:variant>
        <vt:i4>156</vt:i4>
      </vt:variant>
      <vt:variant>
        <vt:i4>0</vt:i4>
      </vt:variant>
      <vt:variant>
        <vt:i4>5</vt:i4>
      </vt:variant>
      <vt:variant>
        <vt:lpwstr>consultantplus://offline/ref=9F80114C8FDACF6739A7AAC1A6D6FEC2D8ED99F15B77438BE0C64BC9D5AFo0I</vt:lpwstr>
      </vt:variant>
      <vt:variant>
        <vt:lpwstr/>
      </vt:variant>
      <vt:variant>
        <vt:i4>1835101</vt:i4>
      </vt:variant>
      <vt:variant>
        <vt:i4>153</vt:i4>
      </vt:variant>
      <vt:variant>
        <vt:i4>0</vt:i4>
      </vt:variant>
      <vt:variant>
        <vt:i4>5</vt:i4>
      </vt:variant>
      <vt:variant>
        <vt:lpwstr>consultantplus://offline/ref=9F80114C8FDACF6739A7B5D0B3D6FEC2DBEB92FF5874438BE0C64BC9D5AFo0I</vt:lpwstr>
      </vt:variant>
      <vt:variant>
        <vt:lpwstr/>
      </vt:variant>
      <vt:variant>
        <vt:i4>8323171</vt:i4>
      </vt:variant>
      <vt:variant>
        <vt:i4>150</vt:i4>
      </vt:variant>
      <vt:variant>
        <vt:i4>0</vt:i4>
      </vt:variant>
      <vt:variant>
        <vt:i4>5</vt:i4>
      </vt:variant>
      <vt:variant>
        <vt:lpwstr>consultantplus://offline/ref=9F80114C8FDACF6739A7AAC1A6D6FEC2D8E294F55C73438BE0C64BC9D5F0156F725A7B4ED170A366A9o1I</vt:lpwstr>
      </vt:variant>
      <vt:variant>
        <vt:lpwstr/>
      </vt:variant>
      <vt:variant>
        <vt:i4>1769556</vt:i4>
      </vt:variant>
      <vt:variant>
        <vt:i4>147</vt:i4>
      </vt:variant>
      <vt:variant>
        <vt:i4>0</vt:i4>
      </vt:variant>
      <vt:variant>
        <vt:i4>5</vt:i4>
      </vt:variant>
      <vt:variant>
        <vt:lpwstr>consultantplus://offline/ref=9F80114C8FDACF6739A7AAC1A6D6FEC2D8ED99F15B77438BE0C64BC9D5AFo0I</vt:lpwstr>
      </vt:variant>
      <vt:variant>
        <vt:lpwstr/>
      </vt:variant>
      <vt:variant>
        <vt:i4>8323181</vt:i4>
      </vt:variant>
      <vt:variant>
        <vt:i4>144</vt:i4>
      </vt:variant>
      <vt:variant>
        <vt:i4>0</vt:i4>
      </vt:variant>
      <vt:variant>
        <vt:i4>5</vt:i4>
      </vt:variant>
      <vt:variant>
        <vt:lpwstr>consultantplus://offline/ref=9F80114C8FDACF6739A7AAC1A6D6FEC2D8E294F55C73438BE0C64BC9D5F0156F725A7B4ED071A068A9o2I</vt:lpwstr>
      </vt:variant>
      <vt:variant>
        <vt:lpwstr/>
      </vt:variant>
      <vt:variant>
        <vt:i4>1769557</vt:i4>
      </vt:variant>
      <vt:variant>
        <vt:i4>141</vt:i4>
      </vt:variant>
      <vt:variant>
        <vt:i4>0</vt:i4>
      </vt:variant>
      <vt:variant>
        <vt:i4>5</vt:i4>
      </vt:variant>
      <vt:variant>
        <vt:lpwstr>consultantplus://offline/ref=9F80114C8FDACF6739A7AAC1A6D6FEC2D8ED99F15B76438BE0C64BC9D5AFo0I</vt:lpwstr>
      </vt:variant>
      <vt:variant>
        <vt:lpwstr/>
      </vt:variant>
      <vt:variant>
        <vt:i4>8323171</vt:i4>
      </vt:variant>
      <vt:variant>
        <vt:i4>138</vt:i4>
      </vt:variant>
      <vt:variant>
        <vt:i4>0</vt:i4>
      </vt:variant>
      <vt:variant>
        <vt:i4>5</vt:i4>
      </vt:variant>
      <vt:variant>
        <vt:lpwstr>consultantplus://offline/ref=9F80114C8FDACF6739A7AAC1A6D6FEC2D8E294F55C73438BE0C64BC9D5F0156F725A7B4ED071A067A9o3I</vt:lpwstr>
      </vt:variant>
      <vt:variant>
        <vt:lpwstr/>
      </vt:variant>
      <vt:variant>
        <vt:i4>8257585</vt:i4>
      </vt:variant>
      <vt:variant>
        <vt:i4>135</vt:i4>
      </vt:variant>
      <vt:variant>
        <vt:i4>0</vt:i4>
      </vt:variant>
      <vt:variant>
        <vt:i4>5</vt:i4>
      </vt:variant>
      <vt:variant>
        <vt:lpwstr>consultantplus://offline/ref=806431D14EB9507F5FA2F71D290D73F5E1D4B0371C492F868A3BB2074236823C91832B107EE0806Fi379M</vt:lpwstr>
      </vt:variant>
      <vt:variant>
        <vt:lpwstr/>
      </vt:variant>
      <vt:variant>
        <vt:i4>1376348</vt:i4>
      </vt:variant>
      <vt:variant>
        <vt:i4>132</vt:i4>
      </vt:variant>
      <vt:variant>
        <vt:i4>0</vt:i4>
      </vt:variant>
      <vt:variant>
        <vt:i4>5</vt:i4>
      </vt:variant>
      <vt:variant>
        <vt:lpwstr>consultantplus://offline/ref=806431D14EB9507F5FA2F71D290D73F5E1D4B83615462F868A3BB2074236823C91832B137CiE71M</vt:lpwstr>
      </vt:variant>
      <vt:variant>
        <vt:lpwstr/>
      </vt:variant>
      <vt:variant>
        <vt:i4>2883646</vt:i4>
      </vt:variant>
      <vt:variant>
        <vt:i4>129</vt:i4>
      </vt:variant>
      <vt:variant>
        <vt:i4>0</vt:i4>
      </vt:variant>
      <vt:variant>
        <vt:i4>5</vt:i4>
      </vt:variant>
      <vt:variant>
        <vt:lpwstr>consultantplus://offline/ref=806431D14EB9507F5FA2F71D290D73F5E9D9B8361645728C8262BE05i475M</vt:lpwstr>
      </vt:variant>
      <vt:variant>
        <vt:lpwstr/>
      </vt:variant>
      <vt:variant>
        <vt:i4>1572954</vt:i4>
      </vt:variant>
      <vt:variant>
        <vt:i4>126</vt:i4>
      </vt:variant>
      <vt:variant>
        <vt:i4>0</vt:i4>
      </vt:variant>
      <vt:variant>
        <vt:i4>5</vt:i4>
      </vt:variant>
      <vt:variant>
        <vt:lpwstr>consultantplus://offline/ref=806431D14EB9507F5FA2F71D290D73F5E1D4B83615462F868A3BB20742i376M</vt:lpwstr>
      </vt:variant>
      <vt:variant>
        <vt:lpwstr/>
      </vt:variant>
      <vt:variant>
        <vt:i4>1769552</vt:i4>
      </vt:variant>
      <vt:variant>
        <vt:i4>123</vt:i4>
      </vt:variant>
      <vt:variant>
        <vt:i4>0</vt:i4>
      </vt:variant>
      <vt:variant>
        <vt:i4>5</vt:i4>
      </vt:variant>
      <vt:variant>
        <vt:lpwstr>consultantplus://offline/ref=806431D14EB9507F5FA2E80C3C0D73F5E1DAB53112462F868A3BB20742i376M</vt:lpwstr>
      </vt:variant>
      <vt:variant>
        <vt:lpwstr/>
      </vt:variant>
      <vt:variant>
        <vt:i4>1769552</vt:i4>
      </vt:variant>
      <vt:variant>
        <vt:i4>120</vt:i4>
      </vt:variant>
      <vt:variant>
        <vt:i4>0</vt:i4>
      </vt:variant>
      <vt:variant>
        <vt:i4>5</vt:i4>
      </vt:variant>
      <vt:variant>
        <vt:lpwstr>consultantplus://offline/ref=806431D14EB9507F5FA2E80C3C0D73F5E1DAB53112462F868A3BB20742i376M</vt:lpwstr>
      </vt:variant>
      <vt:variant>
        <vt:lpwstr/>
      </vt:variant>
      <vt:variant>
        <vt:i4>1769476</vt:i4>
      </vt:variant>
      <vt:variant>
        <vt:i4>117</vt:i4>
      </vt:variant>
      <vt:variant>
        <vt:i4>0</vt:i4>
      </vt:variant>
      <vt:variant>
        <vt:i4>5</vt:i4>
      </vt:variant>
      <vt:variant>
        <vt:lpwstr>consultantplus://offline/ref=806431D14EB9507F5FA2E80C3C0D73F5E1DAB631104C2F868A3BB20742i376M</vt:lpwstr>
      </vt:variant>
      <vt:variant>
        <vt:lpwstr/>
      </vt:variant>
      <vt:variant>
        <vt:i4>1769487</vt:i4>
      </vt:variant>
      <vt:variant>
        <vt:i4>114</vt:i4>
      </vt:variant>
      <vt:variant>
        <vt:i4>0</vt:i4>
      </vt:variant>
      <vt:variant>
        <vt:i4>5</vt:i4>
      </vt:variant>
      <vt:variant>
        <vt:lpwstr>consultantplus://offline/ref=806431D14EB9507F5FA2E80C3C0D73F5E1DAB139114F2F868A3BB20742i376M</vt:lpwstr>
      </vt:variant>
      <vt:variant>
        <vt:lpwstr/>
      </vt:variant>
      <vt:variant>
        <vt:i4>8257642</vt:i4>
      </vt:variant>
      <vt:variant>
        <vt:i4>111</vt:i4>
      </vt:variant>
      <vt:variant>
        <vt:i4>0</vt:i4>
      </vt:variant>
      <vt:variant>
        <vt:i4>5</vt:i4>
      </vt:variant>
      <vt:variant>
        <vt:lpwstr>consultantplus://offline/ref=806431D14EB9507F5FA2F71D290D73F5E1D4B43210482F868A3BB2074236823C91832B107EE1826Fi372M</vt:lpwstr>
      </vt:variant>
      <vt:variant>
        <vt:lpwstr/>
      </vt:variant>
      <vt:variant>
        <vt:i4>1769555</vt:i4>
      </vt:variant>
      <vt:variant>
        <vt:i4>108</vt:i4>
      </vt:variant>
      <vt:variant>
        <vt:i4>0</vt:i4>
      </vt:variant>
      <vt:variant>
        <vt:i4>5</vt:i4>
      </vt:variant>
      <vt:variant>
        <vt:lpwstr>consultantplus://offline/ref=806431D14EB9507F5FA2E80C3C0D73F5E1DAB93012482F868A3BB20742i376M</vt:lpwstr>
      </vt:variant>
      <vt:variant>
        <vt:lpwstr/>
      </vt:variant>
      <vt:variant>
        <vt:i4>1769562</vt:i4>
      </vt:variant>
      <vt:variant>
        <vt:i4>105</vt:i4>
      </vt:variant>
      <vt:variant>
        <vt:i4>0</vt:i4>
      </vt:variant>
      <vt:variant>
        <vt:i4>5</vt:i4>
      </vt:variant>
      <vt:variant>
        <vt:lpwstr>consultantplus://offline/ref=806431D14EB9507F5FA2E80C3C0D73F5E1DFB1391D4A2F868A3BB20742i376M</vt:lpwstr>
      </vt:variant>
      <vt:variant>
        <vt:lpwstr/>
      </vt:variant>
      <vt:variant>
        <vt:i4>1769476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consultantplus://offline/ref=806431D14EB9507F5FA2E80C3C0D73F5E1DAB631104C2F868A3BB20742i376M</vt:lpwstr>
      </vt:variant>
      <vt:variant>
        <vt:lpwstr/>
      </vt:variant>
      <vt:variant>
        <vt:i4>1769552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consultantplus://offline/ref=806431D14EB9507F5FA2E80C3C0D73F5E1DAB53112462F868A3BB20742i376M</vt:lpwstr>
      </vt:variant>
      <vt:variant>
        <vt:lpwstr/>
      </vt:variant>
      <vt:variant>
        <vt:i4>1769487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consultantplus://offline/ref=806431D14EB9507F5FA2E80C3C0D73F5E1DAB139114F2F868A3BB20742i376M</vt:lpwstr>
      </vt:variant>
      <vt:variant>
        <vt:lpwstr/>
      </vt:variant>
      <vt:variant>
        <vt:i4>8257642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consultantplus://offline/ref=806431D14EB9507F5FA2F71D290D73F5E1D4B43210482F868A3BB2074236823C91832B107EE1826Fi372M</vt:lpwstr>
      </vt:variant>
      <vt:variant>
        <vt:lpwstr/>
      </vt:variant>
      <vt:variant>
        <vt:i4>1769555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consultantplus://offline/ref=806431D14EB9507F5FA2E80C3C0D73F5E1DAB93012482F868A3BB20742i376M</vt:lpwstr>
      </vt:variant>
      <vt:variant>
        <vt:lpwstr/>
      </vt:variant>
      <vt:variant>
        <vt:i4>1769562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consultantplus://offline/ref=806431D14EB9507F5FA2E80C3C0D73F5E1DFB1391D4A2F868A3BB20742i376M</vt:lpwstr>
      </vt:variant>
      <vt:variant>
        <vt:lpwstr/>
      </vt:variant>
      <vt:variant>
        <vt:i4>2490479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consultantplus://offline/ref=30754483C6E31260FA0FF07B4A8C92A58F8496CEFA2F5E0BD2EA7777D748406D81F6DF0643922205F1j2I</vt:lpwstr>
      </vt:variant>
      <vt:variant>
        <vt:lpwstr/>
      </vt:variant>
      <vt:variant>
        <vt:i4>2490472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consultantplus://offline/ref=30754483C6E31260FA0FF07B4A8C92A58F8496CEFA2F5E0BD2EA7777D748406D81F6DF0643922401F1j7I</vt:lpwstr>
      </vt:variant>
      <vt:variant>
        <vt:lpwstr/>
      </vt:variant>
      <vt:variant>
        <vt:i4>2490426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consultantplus://offline/ref=30754483C6E31260FA0FF07B4A8C92A58F8496CEFA2F5E0BD2EA7777D748406D81F6DF064392260EF1j3I</vt:lpwstr>
      </vt:variant>
      <vt:variant>
        <vt:lpwstr/>
      </vt:variant>
      <vt:variant>
        <vt:i4>1441801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consultantplus://offline/ref=30754483C6E31260FA0FEF6A5F8C92A58F8E9BCFFF2A5E0BD2EA7777D7F4j8I</vt:lpwstr>
      </vt:variant>
      <vt:variant>
        <vt:lpwstr/>
      </vt:variant>
      <vt:variant>
        <vt:i4>327763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consultantplus://offline/ref=75F2017CE1643B14E900D3349867CF1369F3072799FE78B6F9BB20634EzFcCL</vt:lpwstr>
      </vt:variant>
      <vt:variant>
        <vt:lpwstr/>
      </vt:variant>
      <vt:variant>
        <vt:i4>3670071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consultantplus://offline/ref=3D9B2277B33633762F5884D306115BB89D00C1B54111D6C136104A197B001020D7F99DBA82F7E255k5W6I</vt:lpwstr>
      </vt:variant>
      <vt:variant>
        <vt:lpwstr/>
      </vt:variant>
      <vt:variant>
        <vt:i4>3670071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consultantplus://offline/ref=3D9B2277B33633762F5884D306115BB89D00C1B54111D6C136104A197B001020D7F99DBA82F7E255k5W6I</vt:lpwstr>
      </vt:variant>
      <vt:variant>
        <vt:lpwstr/>
      </vt:variant>
      <vt:variant>
        <vt:i4>6029402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consultantplus://offline/ref=3D9B2277B33633762F5884D306115BB89D00C1B5411FD6C136104A197Bk0W0I</vt:lpwstr>
      </vt:variant>
      <vt:variant>
        <vt:lpwstr/>
      </vt:variant>
      <vt:variant>
        <vt:i4>6029402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consultantplus://offline/ref=3D9B2277B33633762F5884D306115BB89D0FC3B54615D6C136104A197Bk0W0I</vt:lpwstr>
      </vt:variant>
      <vt:variant>
        <vt:lpwstr/>
      </vt:variant>
      <vt:variant>
        <vt:i4>6029401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consultantplus://offline/ref=3D9B2277B33633762F5884D306115BB89D00C1B5411ED6C136104A197Bk0W0I</vt:lpwstr>
      </vt:variant>
      <vt:variant>
        <vt:lpwstr/>
      </vt:variant>
      <vt:variant>
        <vt:i4>7274598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consultantplus://offline/ref=3D9B2277B33633762F589BC213115BB89E06C0B54311D6C136104A197B001020D7F99DBA80FFkEW5I</vt:lpwstr>
      </vt:variant>
      <vt:variant>
        <vt:lpwstr/>
      </vt:variant>
      <vt:variant>
        <vt:i4>6029325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consultantplus://offline/ref=3D9B2277B33633762F5884D306115BB89D00C1B54111D6C136104A197Bk0W0I</vt:lpwstr>
      </vt:variant>
      <vt:variant>
        <vt:lpwstr/>
      </vt:variant>
      <vt:variant>
        <vt:i4>6029323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consultantplus://offline/ref=3D9B2277B33633762F5884D306115BB89D00C1B54016D6C136104A197Bk0W0I</vt:lpwstr>
      </vt:variant>
      <vt:variant>
        <vt:lpwstr/>
      </vt:variant>
      <vt:variant>
        <vt:i4>8192054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consultantplus://offline/ref=806431D14EB9507F5FA2E80C3C0D73F5E1DAB938114C2F868A3BB2074236823C91832B107EE2846Di373M</vt:lpwstr>
      </vt:variant>
      <vt:variant>
        <vt:lpwstr/>
      </vt:variant>
      <vt:variant>
        <vt:i4>6881339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Par1993</vt:lpwstr>
      </vt:variant>
      <vt:variant>
        <vt:i4>6946868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Par863</vt:lpwstr>
      </vt:variant>
      <vt:variant>
        <vt:i4>8192054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consultantplus://offline/ref=806431D14EB9507F5FA2E80C3C0D73F5E1DAB938114C2F868A3BB2074236823C91832B107EE2846Di373M</vt:lpwstr>
      </vt:variant>
      <vt:variant>
        <vt:lpwstr/>
      </vt:variant>
      <vt:variant>
        <vt:i4>6226956</vt:i4>
      </vt:variant>
      <vt:variant>
        <vt:i4>33</vt:i4>
      </vt:variant>
      <vt:variant>
        <vt:i4>0</vt:i4>
      </vt:variant>
      <vt:variant>
        <vt:i4>5</vt:i4>
      </vt:variant>
      <vt:variant>
        <vt:lpwstr>\\hfund.gov\folders\all\ГосПрограмма ФЕВРАЛЬ\ВНЕСЕНИЕ ИЗМЕНЕНИЙ\ПОСТАНОВЛЕНИЕ по ГП.docx</vt:lpwstr>
      </vt:variant>
      <vt:variant>
        <vt:lpwstr>Par1993</vt:lpwstr>
      </vt:variant>
      <vt:variant>
        <vt:i4>1769476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consultantplus://offline/ref=806431D14EB9507F5FA2E80C3C0D73F5E1DAB631104C2F868A3BB20742i376M</vt:lpwstr>
      </vt:variant>
      <vt:variant>
        <vt:lpwstr/>
      </vt:variant>
      <vt:variant>
        <vt:i4>1769552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consultantplus://offline/ref=806431D14EB9507F5FA2E80C3C0D73F5E1DAB53112462F868A3BB20742i376M</vt:lpwstr>
      </vt:variant>
      <vt:variant>
        <vt:lpwstr/>
      </vt:variant>
      <vt:variant>
        <vt:i4>1769487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consultantplus://offline/ref=806431D14EB9507F5FA2E80C3C0D73F5E1DAB139114F2F868A3BB20742i376M</vt:lpwstr>
      </vt:variant>
      <vt:variant>
        <vt:lpwstr/>
      </vt:variant>
      <vt:variant>
        <vt:i4>8257642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consultantplus://offline/ref=806431D14EB9507F5FA2F71D290D73F5E1D4B43210482F868A3BB2074236823C91832B107EE1826Fi372M</vt:lpwstr>
      </vt:variant>
      <vt:variant>
        <vt:lpwstr/>
      </vt:variant>
      <vt:variant>
        <vt:i4>1769555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consultantplus://offline/ref=806431D14EB9507F5FA2E80C3C0D73F5E1DAB93012482F868A3BB20742i376M</vt:lpwstr>
      </vt:variant>
      <vt:variant>
        <vt:lpwstr/>
      </vt:variant>
      <vt:variant>
        <vt:i4>1769562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consultantplus://offline/ref=806431D14EB9507F5FA2E80C3C0D73F5E1DFB1391D4A2F868A3BB20742i376M</vt:lpwstr>
      </vt:variant>
      <vt:variant>
        <vt:lpwstr/>
      </vt:variant>
      <vt:variant>
        <vt:i4>6094933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consultantplus://offline/ref=0F895FE9EBE8FFEFB9283935C9D2264ABD13D9B15B505A3D588F72B1E6gET9N</vt:lpwstr>
      </vt:variant>
      <vt:variant>
        <vt:lpwstr/>
      </vt:variant>
      <vt:variant>
        <vt:i4>4587523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consultantplus://offline/ref=FDF7DF1E225AF01FED69F4CEBE21FE330D8A001739DACCCC16EF5B75A27CG5M</vt:lpwstr>
      </vt:variant>
      <vt:variant>
        <vt:lpwstr/>
      </vt:variant>
      <vt:variant>
        <vt:i4>8061029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consultantplus://offline/ref=FDF7DF1E225AF01FED69F4CEBE21FE330D8A001739DACCCC16EF5B75A2C5E3C189028DF55955967E72G0M</vt:lpwstr>
      </vt:variant>
      <vt:variant>
        <vt:lpwstr/>
      </vt:variant>
      <vt:variant>
        <vt:i4>8126567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consultantplus://offline/ref=FDF7DF1E225AF01FED69EBDFAB21FE330D8F0D1439DECCCC16EF5B75A2C5E3C189028DF55955967E72G4M</vt:lpwstr>
      </vt:variant>
      <vt:variant>
        <vt:lpwstr/>
      </vt:variant>
      <vt:variant>
        <vt:i4>7667774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consultantplus://offline/ref=C0B5E57DB4F6189ECA891C7E78C30C6A12D46BDB688F00059B0CC9C2jAb5I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Федорова Екатерина Юрьевна</dc:creator>
  <cp:lastModifiedBy>Олеся Вихрева</cp:lastModifiedBy>
  <cp:revision>4</cp:revision>
  <cp:lastPrinted>2021-02-04T13:07:00Z</cp:lastPrinted>
  <dcterms:created xsi:type="dcterms:W3CDTF">2021-02-04T11:39:00Z</dcterms:created>
  <dcterms:modified xsi:type="dcterms:W3CDTF">2021-02-04T14:16:00Z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50c14fbf-930e-4546-8e6e-7949debb312e</vt:lpwstr>
  </property>
</Properties>
</file>